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A27949" w:rsidRPr="00265098" w:rsidP="00E04F6D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C7F50B44A3DE4B3BBDE556BCAADBAA0C"/>
          </w:placeholder>
          <w:richText/>
        </w:sdtPr>
        <w:sdtContent>
          <w:r w:rsidRPr="00265098">
            <w:t>Foreign Affairs Committee</w:t>
          </w:r>
        </w:sdtContent>
      </w:sdt>
    </w:p>
    <w:p w:rsidR="00A27949" w:rsidRPr="00265098" w:rsidP="00E04F6D">
      <w:pPr>
        <w:pStyle w:val="TitleInquiry0"/>
      </w:pPr>
      <w:r w:rsidRPr="00265098">
        <w:t xml:space="preserve">Oral evidence: </w:t>
      </w:r>
      <w:sdt>
        <w:sdtPr>
          <w:alias w:val="InquiryName"/>
          <w:tag w:val="InquiryName"/>
          <w:id w:val="377371847"/>
          <w:placeholder>
            <w:docPart w:val="C7F50B44A3DE4B3BBDE556BCAADBAA0C"/>
          </w:placeholder>
          <w:richText/>
        </w:sdtPr>
        <w:sdtContent>
          <w:r w:rsidRPr="00265098">
            <w:t>The UK Government</w:t>
          </w:r>
          <w:r w:rsidRPr="00265098" w:rsidR="006A5DA3">
            <w:t>’</w:t>
          </w:r>
          <w:r w:rsidRPr="00265098">
            <w:t>s China Audit</w:t>
          </w:r>
        </w:sdtContent>
      </w:sdt>
      <w:r w:rsidRPr="00265098">
        <w:t xml:space="preserve">, HC </w:t>
      </w:r>
      <w:sdt>
        <w:sdtPr>
          <w:alias w:val="InquiryRefNo"/>
          <w:tag w:val="InquiryRefNo"/>
          <w:id w:val="-281725174"/>
          <w:placeholder>
            <w:docPart w:val="C7F50B44A3DE4B3BBDE556BCAADBAA0C"/>
          </w:placeholder>
          <w:richText/>
        </w:sdtPr>
        <w:sdtContent>
          <w:r w:rsidRPr="00265098">
            <w:t>1174</w:t>
          </w:r>
        </w:sdtContent>
      </w:sdt>
    </w:p>
    <w:sdt>
      <w:sdtPr>
        <w:alias w:val="SittingDate"/>
        <w:tag w:val="SittingDate"/>
        <w:id w:val="-1160222926"/>
        <w:placeholder>
          <w:docPart w:val="C7F50B44A3DE4B3BBDE556BCAADBAA0C"/>
        </w:placeholder>
        <w:richText/>
      </w:sdtPr>
      <w:sdtContent>
        <w:p w:rsidR="00A27949" w:rsidRPr="00265098" w:rsidP="00E04F6D">
          <w:pPr>
            <w:pStyle w:val="Para"/>
          </w:pPr>
          <w:r w:rsidRPr="00265098">
            <w:t>Tuesday 20 January 2026</w:t>
          </w:r>
        </w:p>
      </w:sdtContent>
    </w:sdt>
    <w:p w:rsidR="00A27949" w:rsidRPr="00265098" w:rsidP="00E04F6D">
      <w:pPr>
        <w:pStyle w:val="Para"/>
      </w:pPr>
      <w:r w:rsidRPr="00265098">
        <w:t xml:space="preserve">Ordered by the House of </w:t>
      </w:r>
      <w:sdt>
        <w:sdtPr>
          <w:alias w:val="House"/>
          <w:tag w:val="House"/>
          <w:id w:val="809213435"/>
          <w:placeholder>
            <w:docPart w:val="C7F50B44A3DE4B3BBDE556BCAADBAA0C"/>
          </w:placeholder>
          <w:richText/>
        </w:sdtPr>
        <w:sdtContent>
          <w:r w:rsidRPr="00265098">
            <w:t>Commons</w:t>
          </w:r>
        </w:sdtContent>
      </w:sdt>
      <w:r w:rsidRPr="00265098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C7F50B44A3DE4B3BBDE556BCAADBAA0C"/>
          </w:placeholder>
          <w:richText/>
        </w:sdtPr>
        <w:sdtContent>
          <w:r w:rsidRPr="00265098">
            <w:t>20 January 2026</w:t>
          </w:r>
        </w:sdtContent>
      </w:sdt>
      <w:r w:rsidRPr="00265098">
        <w:t>.</w:t>
      </w:r>
    </w:p>
    <w:p w:rsidR="00A27949" w:rsidRPr="00265098" w:rsidP="00E04F6D">
      <w:sdt>
        <w:sdtPr>
          <w:alias w:val="VideoHyperlink"/>
          <w:tag w:val="VideoHyperlink"/>
          <w:id w:val="703995351"/>
          <w:placeholder>
            <w:docPart w:val="C7F50B44A3DE4B3BBDE556BCAADBAA0C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"https://parliamentlive.tv/Event/Index/413c22b6-a05f-4fe8-b172-7cec9aaf09b6" </w:instrText>
          </w:r>
          <w:r>
            <w:fldChar w:fldCharType="separate"/>
          </w:r>
          <w:r w:rsidRPr="00997D94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A27949" w:rsidRPr="00265098" w:rsidP="00E04F6D">
      <w:r w:rsidRPr="00265098"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C7F50B44A3DE4B3BBDE556BCAADBAA0C"/>
          </w:placeholder>
          <w:richText/>
        </w:sdtPr>
        <w:sdtContent>
          <w:r w:rsidRPr="00265098">
            <w:t>Emily Thornberry (Chair); Fleur Anderson; Alex Ballinger; Aphra Brandreth; Phil Brickell</w:t>
          </w:r>
          <w:r w:rsidRPr="00265098" w:rsidR="00B16557">
            <w:t xml:space="preserve">; </w:t>
          </w:r>
          <w:r w:rsidRPr="00265098">
            <w:t>Richard Foord; Uma Kumaran; Abtisam Mohamed</w:t>
          </w:r>
          <w:r w:rsidRPr="00265098" w:rsidR="00B16557">
            <w:t xml:space="preserve">; </w:t>
          </w:r>
          <w:r w:rsidRPr="00265098">
            <w:t>Sir John Whittingdale.</w:t>
          </w:r>
        </w:sdtContent>
      </w:sdt>
    </w:p>
    <w:p w:rsidR="00A27949" w:rsidRPr="00265098" w:rsidP="00E04F6D">
      <w:pPr>
        <w:pStyle w:val="ParaCentre"/>
      </w:pPr>
      <w:r w:rsidRPr="00265098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C7F50B44A3DE4B3BBDE556BCAADBAA0C"/>
          </w:placeholder>
          <w:richText/>
        </w:sdtPr>
        <w:sdtContent>
          <w:r w:rsidRPr="00265098">
            <w:t xml:space="preserve">1 - </w:t>
          </w:r>
          <w:r w:rsidRPr="00265098" w:rsidR="00265098">
            <w:t>3</w:t>
          </w:r>
          <w:r w:rsidR="00422FC7">
            <w:t>6</w:t>
          </w:r>
        </w:sdtContent>
      </w:sdt>
    </w:p>
    <w:p w:rsidR="00A27949" w:rsidRPr="00265098" w:rsidP="00E04F6D">
      <w:pPr>
        <w:pStyle w:val="TitleWitnesses0"/>
      </w:pPr>
      <w:r w:rsidRPr="00265098">
        <w:t>Witnesses</w:t>
      </w:r>
    </w:p>
    <w:sdt>
      <w:sdtPr>
        <w:alias w:val="WitnessSet"/>
        <w:tag w:val="WitnessSet"/>
        <w:id w:val="-368373484"/>
        <w:placeholder>
          <w:docPart w:val="77C87EE15DCF4D1F8D66CDAEEBFAB9B1"/>
        </w:placeholder>
        <w:richText/>
      </w:sdtPr>
      <w:sdtContent>
        <w:p w:rsidR="00A27949" w:rsidRPr="00265098" w:rsidP="00E04F6D">
          <w:pPr>
            <w:pStyle w:val="Para"/>
          </w:pPr>
          <w:r w:rsidRPr="00265098">
            <w:t>I: Her Excellency Mrs Susanne Christine Baumann, Ambassador</w:t>
          </w:r>
          <w:r w:rsidRPr="00265098" w:rsidR="004C0218">
            <w:t>,</w:t>
          </w:r>
          <w:r w:rsidRPr="00265098">
            <w:t xml:space="preserve"> Embassy of the Federal Republic of Germany in the United Kingdom.</w:t>
          </w:r>
        </w:p>
        <w:p w:rsidR="00A27949" w:rsidRPr="00265098" w:rsidP="00A27949">
          <w:pPr>
            <w:pStyle w:val="Para"/>
          </w:pPr>
          <w:r w:rsidRPr="00265098">
            <w:t xml:space="preserve">II: Robert Ward, Japan Chair, International Institute for Strategic Studies (IISS); </w:t>
          </w:r>
          <w:r w:rsidR="00E557F4">
            <w:t xml:space="preserve">Professor </w:t>
          </w:r>
          <w:r w:rsidRPr="00265098">
            <w:t xml:space="preserve">Yuichi Hosoya, Professor of International Politics, Keio University, Japan; </w:t>
          </w:r>
          <w:r w:rsidR="00E557F4">
            <w:t xml:space="preserve">Professor </w:t>
          </w:r>
          <w:r w:rsidRPr="00265098">
            <w:t>Guibourg</w:t>
          </w:r>
          <w:r w:rsidRPr="00265098">
            <w:t xml:space="preserve"> Delamotte, Professor of Political Science, Japanese Studies Department, </w:t>
          </w:r>
          <w:r w:rsidRPr="00265098" w:rsidR="00E028FB">
            <w:t xml:space="preserve">National </w:t>
          </w:r>
          <w:r w:rsidRPr="00265098">
            <w:t>Institute of Oriental and African Studies (</w:t>
          </w:r>
          <w:r w:rsidRPr="00265098">
            <w:t>Inalco</w:t>
          </w:r>
          <w:r w:rsidRPr="00265098">
            <w:t>).</w:t>
          </w:r>
        </w:p>
      </w:sdtContent>
    </w:sdt>
    <w:p w:rsidR="00A27949" w:rsidRPr="00265098" w:rsidP="00E04F6D">
      <w:pPr>
        <w:pStyle w:val="Para"/>
      </w:pPr>
    </w:p>
    <w:p w:rsidR="00A27949" w:rsidRPr="00265098" w:rsidP="00E04F6D">
      <w:pPr>
        <w:pStyle w:val="Witnesssubmission"/>
      </w:pPr>
    </w:p>
    <w:p w:rsidR="00A27949" w:rsidRPr="00265098" w:rsidP="00F93A4E">
      <w:pPr>
        <w:pStyle w:val="Question"/>
        <w:numPr>
          <w:ilvl w:val="0"/>
          <w:numId w:val="0"/>
        </w:numPr>
        <w:ind w:left="794" w:hanging="794"/>
        <w:rPr>
          <w:rFonts w:eastAsia="Times New Roman"/>
          <w:szCs w:val="20"/>
        </w:rPr>
      </w:pPr>
      <w:r w:rsidRPr="00265098">
        <w:br w:type="page"/>
      </w:r>
    </w:p>
    <w:sdt>
      <w:sdtPr>
        <w:rPr>
          <w:szCs w:val="28"/>
        </w:rPr>
        <w:alias w:val="WitnessExamination"/>
        <w:tag w:val="WitnessExamination"/>
        <w:id w:val="2003463402"/>
        <w:placeholder>
          <w:docPart w:val="77C87EE15DCF4D1F8D66CDAEEBFAB9B1"/>
        </w:placeholder>
        <w:richText/>
      </w:sdtPr>
      <w:sdtEndPr>
        <w:rPr>
          <w:szCs w:val="22"/>
        </w:rPr>
      </w:sdtEndPr>
      <w:sdtContent>
        <w:p w:rsidR="00A27949" w:rsidRPr="00265098" w:rsidP="00A27949">
          <w:pPr>
            <w:pStyle w:val="TitlePanel0"/>
            <w:rPr>
              <w:szCs w:val="28"/>
            </w:rPr>
          </w:pPr>
          <w:bookmarkStart w:id="0" w:name="Panel1"/>
          <w:r w:rsidRPr="00265098">
            <w:rPr>
              <w:szCs w:val="28"/>
            </w:rPr>
            <w:t>Examination of witness</w:t>
          </w:r>
        </w:p>
        <w:p w:rsidR="00354B53" w:rsidRPr="00265098" w:rsidP="00A27949">
          <w:pPr>
            <w:pStyle w:val="TitlePanel0"/>
            <w:jc w:val="left"/>
            <w:rPr>
              <w:sz w:val="22"/>
            </w:rPr>
          </w:pPr>
          <w:r w:rsidRPr="00265098">
            <w:rPr>
              <w:sz w:val="22"/>
            </w:rPr>
            <w:t xml:space="preserve">Witness: </w:t>
          </w:r>
          <w:r w:rsidRPr="00265098" w:rsidR="00A27949">
            <w:rPr>
              <w:sz w:val="22"/>
            </w:rPr>
            <w:t>Susanne Baumann.</w:t>
          </w:r>
        </w:p>
      </w:sdtContent>
    </w:sdt>
    <w:p w:rsidR="004A7EAF" w:rsidRPr="00265098" w:rsidP="0042772E">
      <w:pPr>
        <w:pStyle w:val="Question"/>
      </w:pPr>
      <w:bookmarkEnd w:id="0"/>
      <w:sdt>
        <w:sdtPr>
          <w:alias w:val="Member"/>
          <w:tag w:val="&lt;Member mnisId='1536' dodsId='35925'&gt;"/>
          <w:id w:val="1885824870"/>
          <w:placeholder>
            <w:docPart w:val="DefaultPlaceholder_-1854013440"/>
          </w:placeholder>
          <w:richText/>
        </w:sdtPr>
        <w:sdtContent>
          <w:r w:rsidRPr="00265098" w:rsidR="0042772E">
            <w:rPr>
              <w:b/>
            </w:rPr>
            <w:t>Chair:</w:t>
          </w:r>
        </w:sdtContent>
      </w:sdt>
      <w:r w:rsidRPr="00265098" w:rsidR="0042772E">
        <w:t xml:space="preserve"> </w:t>
      </w:r>
      <w:r w:rsidRPr="00265098" w:rsidR="005E0E19">
        <w:t>Last year the Foreign Affairs Committee started an</w:t>
      </w:r>
      <w:r w:rsidRPr="00265098" w:rsidR="00317D65">
        <w:t xml:space="preserve"> inquiry into </w:t>
      </w:r>
      <w:r w:rsidRPr="00265098" w:rsidR="00AC4C87">
        <w:t>the UK Government</w:t>
      </w:r>
      <w:r w:rsidRPr="00265098" w:rsidR="006A5DA3">
        <w:t>’</w:t>
      </w:r>
      <w:r w:rsidRPr="00265098" w:rsidR="00AC4C87">
        <w:t xml:space="preserve">s </w:t>
      </w:r>
      <w:r w:rsidRPr="00265098" w:rsidR="00317D65">
        <w:t>China</w:t>
      </w:r>
      <w:r w:rsidRPr="00265098" w:rsidR="00AC4C87">
        <w:t xml:space="preserve"> audit</w:t>
      </w:r>
      <w:r w:rsidRPr="00265098" w:rsidR="00317D65">
        <w:t xml:space="preserve">. </w:t>
      </w:r>
      <w:r w:rsidRPr="00265098" w:rsidR="009A3945">
        <w:t xml:space="preserve">However, the Government chose not to publish their audit, which meant that there was nothing for the </w:t>
      </w:r>
      <w:r w:rsidRPr="00265098" w:rsidR="004C0218">
        <w:t>C</w:t>
      </w:r>
      <w:r w:rsidRPr="00265098" w:rsidR="009A3945">
        <w:t>ommittee to scrutinise</w:t>
      </w:r>
      <w:r w:rsidRPr="00265098" w:rsidR="00011C61">
        <w:t xml:space="preserve">. </w:t>
      </w:r>
      <w:r w:rsidRPr="00265098" w:rsidR="009A3945">
        <w:t>Today, we are going to hear about the work of other countries and what they have done to develop a China strategy</w:t>
      </w:r>
      <w:r w:rsidRPr="00265098" w:rsidR="00011C61">
        <w:t xml:space="preserve">. </w:t>
      </w:r>
      <w:r w:rsidRPr="00265098" w:rsidR="009A3945">
        <w:t>We are delighted to have the German ambassador to the UK with us, to talk about Germany</w:t>
      </w:r>
      <w:r w:rsidRPr="00265098" w:rsidR="006A5DA3">
        <w:t>’</w:t>
      </w:r>
      <w:r w:rsidRPr="00265098" w:rsidR="009A3945">
        <w:t>s China strategy</w:t>
      </w:r>
      <w:r w:rsidRPr="00265098" w:rsidR="00011C61">
        <w:t xml:space="preserve">. </w:t>
      </w:r>
      <w:r w:rsidRPr="00265098" w:rsidR="004C0218">
        <w:t xml:space="preserve">Thank you so much for coming. </w:t>
      </w:r>
      <w:r w:rsidRPr="00265098" w:rsidR="00867E25">
        <w:t>C</w:t>
      </w:r>
      <w:r w:rsidRPr="00265098" w:rsidR="009A3945">
        <w:t>an I just begin, perhaps, with a general question, Your Excellency</w:t>
      </w:r>
      <w:r w:rsidRPr="00265098" w:rsidR="00011C61">
        <w:t xml:space="preserve">? </w:t>
      </w:r>
      <w:r w:rsidRPr="00265098" w:rsidR="00867E25">
        <w:t>W</w:t>
      </w:r>
      <w:r w:rsidRPr="00265098" w:rsidR="009A3945">
        <w:t>hy did Germany adopt an official China strategy in 2023</w:t>
      </w:r>
      <w:r w:rsidRPr="00265098" w:rsidR="00867E25">
        <w:t xml:space="preserve">, and </w:t>
      </w:r>
      <w:r w:rsidRPr="00265098" w:rsidR="009A3945">
        <w:t>has it been updated since then?</w:t>
      </w:r>
    </w:p>
    <w:p w:rsidR="004C0218" w:rsidRPr="00265098" w:rsidP="00BA3D60">
      <w:pPr>
        <w:pStyle w:val="Answer"/>
      </w:pPr>
      <w:sdt>
        <w:sdtPr>
          <w:alias w:val="Witness"/>
          <w:id w:val="-1206016112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1677FB">
            <w:rPr>
              <w:b/>
            </w:rPr>
            <w:t xml:space="preserve"> </w:t>
          </w:r>
        </w:sdtContent>
      </w:sdt>
      <w:r w:rsidRPr="00265098" w:rsidR="00BA3D60">
        <w:t>Thank you very much, Madam Chair, for having me here today on this very important topic</w:t>
      </w:r>
      <w:r w:rsidRPr="00265098" w:rsidR="00011C61">
        <w:t xml:space="preserve">. </w:t>
      </w:r>
      <w:r w:rsidRPr="00265098" w:rsidR="00BA3D60">
        <w:t xml:space="preserve">I feel very honoured to be able to </w:t>
      </w:r>
      <w:r w:rsidRPr="00265098">
        <w:t>be here</w:t>
      </w:r>
      <w:r w:rsidRPr="00265098" w:rsidR="00BA3D60">
        <w:t xml:space="preserve">. </w:t>
      </w:r>
    </w:p>
    <w:p w:rsidR="00011C61" w:rsidRPr="00265098" w:rsidP="00BA3D60">
      <w:pPr>
        <w:pStyle w:val="Answer"/>
      </w:pPr>
      <w:r w:rsidRPr="00265098">
        <w:t xml:space="preserve">Why did the German </w:t>
      </w:r>
      <w:r w:rsidRPr="00265098">
        <w:t>G</w:t>
      </w:r>
      <w:r w:rsidRPr="00265098">
        <w:t xml:space="preserve">overnment </w:t>
      </w:r>
      <w:r w:rsidRPr="00265098">
        <w:t xml:space="preserve">decide to have a China strategy in </w:t>
      </w:r>
      <w:r w:rsidRPr="00265098">
        <w:t>2023</w:t>
      </w:r>
      <w:r w:rsidRPr="00265098">
        <w:t xml:space="preserve">? </w:t>
      </w:r>
      <w:r w:rsidRPr="00265098">
        <w:t xml:space="preserve">It </w:t>
      </w:r>
      <w:r w:rsidRPr="00265098">
        <w:t xml:space="preserve">had been </w:t>
      </w:r>
      <w:r w:rsidRPr="00265098">
        <w:t xml:space="preserve">discussed </w:t>
      </w:r>
      <w:r w:rsidRPr="00265098">
        <w:t xml:space="preserve">for a long time </w:t>
      </w:r>
      <w:r w:rsidRPr="00265098">
        <w:t xml:space="preserve">whether the German </w:t>
      </w:r>
      <w:r w:rsidRPr="00265098">
        <w:t>G</w:t>
      </w:r>
      <w:r w:rsidRPr="00265098">
        <w:t>overnment need</w:t>
      </w:r>
      <w:r w:rsidRPr="00265098" w:rsidR="004C0218">
        <w:t>ed</w:t>
      </w:r>
      <w:r w:rsidRPr="00265098">
        <w:t xml:space="preserve"> </w:t>
      </w:r>
      <w:r w:rsidRPr="00265098">
        <w:t>a China strategy</w:t>
      </w:r>
      <w:r w:rsidRPr="00265098">
        <w:t xml:space="preserve">, but </w:t>
      </w:r>
      <w:r w:rsidRPr="00265098">
        <w:t xml:space="preserve">at that point </w:t>
      </w:r>
      <w:r w:rsidRPr="00265098">
        <w:t xml:space="preserve">in </w:t>
      </w:r>
      <w:r w:rsidRPr="00265098">
        <w:t>time</w:t>
      </w:r>
      <w:r w:rsidRPr="00265098">
        <w:t xml:space="preserve"> </w:t>
      </w:r>
      <w:r w:rsidRPr="00265098">
        <w:t xml:space="preserve">we felt that it </w:t>
      </w:r>
      <w:r w:rsidRPr="00265098">
        <w:t xml:space="preserve">was </w:t>
      </w:r>
      <w:r w:rsidRPr="00265098">
        <w:t xml:space="preserve">important to make </w:t>
      </w:r>
      <w:r w:rsidRPr="00265098">
        <w:t xml:space="preserve">it </w:t>
      </w:r>
      <w:r w:rsidRPr="00265098">
        <w:t xml:space="preserve">very clear where </w:t>
      </w:r>
      <w:r w:rsidRPr="00265098">
        <w:t xml:space="preserve">Germany, as a </w:t>
      </w:r>
      <w:r w:rsidRPr="00265098">
        <w:t>Government</w:t>
      </w:r>
      <w:r w:rsidRPr="00265098">
        <w:t xml:space="preserve">, stands </w:t>
      </w:r>
      <w:r w:rsidRPr="00265098">
        <w:t>on China</w:t>
      </w:r>
      <w:r w:rsidRPr="00265098">
        <w:t xml:space="preserve">. </w:t>
      </w:r>
      <w:r w:rsidRPr="00265098">
        <w:t>Chinese politics</w:t>
      </w:r>
      <w:r w:rsidRPr="00265098">
        <w:t xml:space="preserve">—and China in general—has </w:t>
      </w:r>
      <w:r w:rsidRPr="00265098">
        <w:t>developed over the years</w:t>
      </w:r>
      <w:r w:rsidRPr="00265098">
        <w:t>, so t</w:t>
      </w:r>
      <w:r w:rsidRPr="00265098">
        <w:t>o adjust our position and to make clear where we stand with regard</w:t>
      </w:r>
      <w:r w:rsidRPr="00265098">
        <w:t xml:space="preserve">s </w:t>
      </w:r>
      <w:r w:rsidRPr="00265098">
        <w:t>to China was very important</w:t>
      </w:r>
      <w:r w:rsidRPr="00265098">
        <w:t>.</w:t>
      </w:r>
    </w:p>
    <w:p w:rsidR="00011C61" w:rsidRPr="00265098" w:rsidP="00BA3D60">
      <w:pPr>
        <w:pStyle w:val="Answer"/>
      </w:pPr>
      <w:r w:rsidRPr="00265098">
        <w:t xml:space="preserve">The strategic work </w:t>
      </w:r>
      <w:r w:rsidRPr="00265098" w:rsidR="00033BE1">
        <w:t xml:space="preserve">that </w:t>
      </w:r>
      <w:r w:rsidRPr="00265098">
        <w:t>went into the China strategy was very important for our analysis</w:t>
      </w:r>
      <w:r w:rsidRPr="00265098">
        <w:t>. I</w:t>
      </w:r>
      <w:r w:rsidRPr="00265098">
        <w:t xml:space="preserve">t was also an exercise </w:t>
      </w:r>
      <w:r w:rsidRPr="00265098">
        <w:t xml:space="preserve">that </w:t>
      </w:r>
      <w:r w:rsidRPr="00265098" w:rsidR="00FD3AB5">
        <w:t xml:space="preserve">not only </w:t>
      </w:r>
      <w:r w:rsidRPr="00265098">
        <w:t xml:space="preserve">involved the </w:t>
      </w:r>
      <w:r w:rsidRPr="00265098">
        <w:t>F</w:t>
      </w:r>
      <w:r w:rsidRPr="00265098">
        <w:t xml:space="preserve">oreign </w:t>
      </w:r>
      <w:r w:rsidRPr="00265098">
        <w:t>M</w:t>
      </w:r>
      <w:r w:rsidRPr="00265098">
        <w:t xml:space="preserve">inistry, but all other line </w:t>
      </w:r>
      <w:r w:rsidRPr="00265098" w:rsidR="005E2B47">
        <w:t>M</w:t>
      </w:r>
      <w:r w:rsidRPr="00265098">
        <w:t xml:space="preserve">inistries and, of course, the </w:t>
      </w:r>
      <w:r w:rsidRPr="00265098">
        <w:t>F</w:t>
      </w:r>
      <w:r w:rsidRPr="00265098">
        <w:t xml:space="preserve">ederal </w:t>
      </w:r>
      <w:r w:rsidRPr="00265098">
        <w:t>C</w:t>
      </w:r>
      <w:r w:rsidRPr="00265098">
        <w:t>hancellery</w:t>
      </w:r>
      <w:r w:rsidRPr="00265098">
        <w:t>. I</w:t>
      </w:r>
      <w:r w:rsidRPr="00265098">
        <w:t xml:space="preserve">t </w:t>
      </w:r>
      <w:r w:rsidRPr="00265098" w:rsidR="00FD3AB5">
        <w:t xml:space="preserve">also </w:t>
      </w:r>
      <w:r w:rsidRPr="00265098">
        <w:t>brought a lot of coherence to German politics</w:t>
      </w:r>
      <w:r w:rsidRPr="00265098" w:rsidR="00FD3AB5">
        <w:t>. I</w:t>
      </w:r>
      <w:r w:rsidRPr="00265098">
        <w:t xml:space="preserve">t set the framework for concrete measures we were taking </w:t>
      </w:r>
      <w:r w:rsidRPr="00265098">
        <w:t>on the basis of</w:t>
      </w:r>
      <w:r w:rsidRPr="00265098">
        <w:t xml:space="preserve"> the analytical work done to write the China strategy</w:t>
      </w:r>
      <w:r w:rsidRPr="00265098">
        <w:t>.</w:t>
      </w:r>
    </w:p>
    <w:p w:rsidR="00BA3D60" w:rsidRPr="00265098" w:rsidP="00BA3D60">
      <w:pPr>
        <w:pStyle w:val="Answer"/>
      </w:pPr>
      <w:r w:rsidRPr="00265098">
        <w:t>An additional point, which is very important, is</w:t>
      </w:r>
      <w:r w:rsidR="00422FC7">
        <w:t xml:space="preserve"> that</w:t>
      </w:r>
      <w:r w:rsidRPr="00265098">
        <w:t xml:space="preserve"> the China strategy gave us a very sound basis for our dialogue with China, but </w:t>
      </w:r>
      <w:r w:rsidRPr="00265098" w:rsidR="00011C61">
        <w:t xml:space="preserve">it is also </w:t>
      </w:r>
      <w:r w:rsidRPr="00265098">
        <w:t>equally important with third countries.</w:t>
      </w:r>
      <w:r w:rsidRPr="00265098" w:rsidR="00011C61">
        <w:t xml:space="preserve"> </w:t>
      </w:r>
      <w:r w:rsidRPr="00265098" w:rsidR="005E2B47">
        <w:t xml:space="preserve">One last point is that </w:t>
      </w:r>
      <w:r w:rsidRPr="00265098" w:rsidR="0021373D">
        <w:t>Germany</w:t>
      </w:r>
      <w:r w:rsidRPr="00265098" w:rsidR="006A5DA3">
        <w:t>’</w:t>
      </w:r>
      <w:r w:rsidRPr="00265098" w:rsidR="0021373D">
        <w:t xml:space="preserve">s </w:t>
      </w:r>
      <w:r w:rsidRPr="00265098">
        <w:t xml:space="preserve">China strategy is very much in sync with </w:t>
      </w:r>
      <w:r w:rsidRPr="00265098" w:rsidR="00C91E8D">
        <w:t>the EU</w:t>
      </w:r>
      <w:r w:rsidRPr="00265098" w:rsidR="006A5DA3">
        <w:t>’</w:t>
      </w:r>
      <w:r w:rsidRPr="00265098" w:rsidR="00C91E8D">
        <w:t xml:space="preserve">s </w:t>
      </w:r>
      <w:r w:rsidRPr="00265098" w:rsidR="005E2B47">
        <w:t>e</w:t>
      </w:r>
      <w:r w:rsidRPr="00265098">
        <w:t xml:space="preserve">conomic </w:t>
      </w:r>
      <w:r w:rsidRPr="00265098" w:rsidR="005E2B47">
        <w:t>s</w:t>
      </w:r>
      <w:r w:rsidRPr="00265098">
        <w:t xml:space="preserve">ecurity </w:t>
      </w:r>
      <w:r w:rsidRPr="00265098" w:rsidR="005E2B47">
        <w:t>s</w:t>
      </w:r>
      <w:r w:rsidRPr="00265098">
        <w:t>trategy</w:t>
      </w:r>
      <w:r w:rsidRPr="00265098" w:rsidR="00011C61">
        <w:t xml:space="preserve">. </w:t>
      </w:r>
      <w:r w:rsidRPr="00265098" w:rsidR="00C91E8D">
        <w:t>F</w:t>
      </w:r>
      <w:r w:rsidRPr="00265098">
        <w:t>or us, as a</w:t>
      </w:r>
      <w:r w:rsidRPr="00265098" w:rsidR="00C91E8D">
        <w:t xml:space="preserve">n </w:t>
      </w:r>
      <w:r w:rsidRPr="00265098">
        <w:t>EU member country</w:t>
      </w:r>
      <w:r w:rsidRPr="00265098" w:rsidR="00C91E8D">
        <w:t xml:space="preserve">, </w:t>
      </w:r>
      <w:r w:rsidRPr="00265098">
        <w:t>this coherence</w:t>
      </w:r>
      <w:r w:rsidRPr="00265098" w:rsidR="00C91E8D">
        <w:t xml:space="preserve"> of </w:t>
      </w:r>
      <w:r w:rsidRPr="00265098">
        <w:t>national policy</w:t>
      </w:r>
      <w:r w:rsidRPr="00265098" w:rsidR="00C91E8D">
        <w:t xml:space="preserve"> and </w:t>
      </w:r>
      <w:r w:rsidRPr="00265098">
        <w:t>EU policy</w:t>
      </w:r>
      <w:r w:rsidRPr="00265098" w:rsidR="00C91E8D">
        <w:t xml:space="preserve"> </w:t>
      </w:r>
      <w:r w:rsidRPr="00265098">
        <w:t>is also very important.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-484704574"/>
          <w:placeholder>
            <w:docPart w:val="DefaultPlaceholder_-1854013440"/>
          </w:placeholder>
          <w:richText/>
        </w:sdtPr>
        <w:sdtContent>
          <w:r w:rsidRPr="00265098" w:rsidR="00C91E8D">
            <w:rPr>
              <w:b/>
            </w:rPr>
            <w:t>Chair:</w:t>
          </w:r>
        </w:sdtContent>
      </w:sdt>
      <w:r w:rsidRPr="00265098" w:rsidR="00C91E8D">
        <w:t xml:space="preserve"> D</w:t>
      </w:r>
      <w:r w:rsidRPr="00265098">
        <w:t xml:space="preserve">id you draw on </w:t>
      </w:r>
      <w:r w:rsidRPr="00265098">
        <w:t>particular countries</w:t>
      </w:r>
      <w:r w:rsidRPr="00265098" w:rsidR="006A5DA3">
        <w:t>’</w:t>
      </w:r>
      <w:r w:rsidRPr="00265098">
        <w:t xml:space="preserve"> experience</w:t>
      </w:r>
      <w:r w:rsidRPr="00265098" w:rsidR="00033BE1">
        <w:t>, f</w:t>
      </w:r>
      <w:r w:rsidRPr="00265098">
        <w:t xml:space="preserve">or example possibly </w:t>
      </w:r>
      <w:r w:rsidRPr="00265098" w:rsidR="00033BE1">
        <w:t>t</w:t>
      </w:r>
      <w:r w:rsidRPr="00265098">
        <w:t>he Netherlands</w:t>
      </w:r>
      <w:r w:rsidRPr="00265098" w:rsidR="00011C61">
        <w:t xml:space="preserve">? </w:t>
      </w:r>
      <w:r w:rsidRPr="00265098" w:rsidR="00033BE1">
        <w:t>D</w:t>
      </w:r>
      <w:r w:rsidRPr="00265098">
        <w:t>id you also look at what they were doing</w:t>
      </w:r>
      <w:r w:rsidRPr="00265098" w:rsidR="00033BE1">
        <w:t>, o</w:t>
      </w:r>
      <w:r w:rsidRPr="00265098">
        <w:t>r did you just do the original work yourself and then make sure that it was aligned with EU policy?</w:t>
      </w:r>
    </w:p>
    <w:p w:rsidR="00BA3D60" w:rsidRPr="00265098" w:rsidP="00033BE1">
      <w:pPr>
        <w:pStyle w:val="Answer"/>
      </w:pPr>
      <w:sdt>
        <w:sdtPr>
          <w:alias w:val="Witness"/>
          <w:id w:val="849987208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033BE1">
            <w:rPr>
              <w:b/>
            </w:rPr>
            <w:t xml:space="preserve"> </w:t>
          </w:r>
        </w:sdtContent>
      </w:sdt>
      <w:r w:rsidRPr="00265098" w:rsidR="00033BE1">
        <w:t>T</w:t>
      </w:r>
      <w:r w:rsidRPr="00265098">
        <w:t>he starting point was very much what was in our national interest</w:t>
      </w:r>
      <w:r w:rsidRPr="00265098" w:rsidR="00033BE1">
        <w:t>, and t</w:t>
      </w:r>
      <w:r w:rsidRPr="00265098">
        <w:t>he experience we had over the years with Chinese politics</w:t>
      </w:r>
      <w:r w:rsidRPr="00265098" w:rsidR="00033BE1">
        <w:t xml:space="preserve"> and with </w:t>
      </w:r>
      <w:r w:rsidRPr="00265098">
        <w:t xml:space="preserve">changing </w:t>
      </w:r>
      <w:r w:rsidRPr="00265098" w:rsidR="00033BE1">
        <w:t xml:space="preserve">Chinese </w:t>
      </w:r>
      <w:r w:rsidRPr="00265098">
        <w:t>behavio</w:t>
      </w:r>
      <w:r w:rsidRPr="00265098" w:rsidR="00033BE1">
        <w:t>u</w:t>
      </w:r>
      <w:r w:rsidRPr="00265098">
        <w:t>r, be it in the field of economics, security</w:t>
      </w:r>
      <w:r w:rsidRPr="00265098" w:rsidR="00033BE1">
        <w:t xml:space="preserve"> or </w:t>
      </w:r>
      <w:r w:rsidRPr="00265098">
        <w:t>multilateralism</w:t>
      </w:r>
      <w:r w:rsidRPr="00265098" w:rsidR="00011C61">
        <w:t xml:space="preserve">. </w:t>
      </w:r>
      <w:r w:rsidRPr="00265098" w:rsidR="00033BE1">
        <w:t xml:space="preserve">As I have said, </w:t>
      </w:r>
      <w:r w:rsidRPr="00265098">
        <w:t>we have seen</w:t>
      </w:r>
      <w:r w:rsidRPr="00265098" w:rsidR="00033BE1">
        <w:t xml:space="preserve"> </w:t>
      </w:r>
      <w:r w:rsidRPr="00265098">
        <w:t xml:space="preserve">changing Chinese </w:t>
      </w:r>
      <w:r w:rsidRPr="00265098" w:rsidR="00033BE1">
        <w:t>behaviour overall</w:t>
      </w:r>
      <w:r w:rsidRPr="00265098" w:rsidR="00011C61">
        <w:t xml:space="preserve">. </w:t>
      </w:r>
      <w:r w:rsidRPr="00265098" w:rsidR="00033BE1">
        <w:t>W</w:t>
      </w:r>
      <w:r w:rsidRPr="00265098">
        <w:t xml:space="preserve">e thought it </w:t>
      </w:r>
      <w:r w:rsidRPr="00265098" w:rsidR="00033BE1">
        <w:t xml:space="preserve">was </w:t>
      </w:r>
      <w:r w:rsidRPr="00265098">
        <w:t xml:space="preserve">important to reply </w:t>
      </w:r>
      <w:r w:rsidRPr="00265098" w:rsidR="00E74FE7">
        <w:t xml:space="preserve">to that </w:t>
      </w:r>
      <w:r w:rsidRPr="00265098">
        <w:t>in a coherent way</w:t>
      </w:r>
      <w:r w:rsidRPr="00265098" w:rsidR="0021373D">
        <w:t>.</w:t>
      </w:r>
      <w:r w:rsidRPr="00265098" w:rsidR="00E74FE7">
        <w:t xml:space="preserve"> </w:t>
      </w:r>
      <w:r w:rsidRPr="00265098" w:rsidR="00033BE1">
        <w:t>O</w:t>
      </w:r>
      <w:r w:rsidRPr="00265098">
        <w:t>f course, we did consult with partners.</w:t>
      </w:r>
      <w:r w:rsidRPr="00265098" w:rsidR="00033BE1">
        <w:t xml:space="preserve"> </w:t>
      </w:r>
      <w:r w:rsidRPr="00265098">
        <w:t xml:space="preserve">We have </w:t>
      </w:r>
      <w:r w:rsidRPr="00265098">
        <w:t>these discussions on China</w:t>
      </w:r>
      <w:r w:rsidRPr="00265098" w:rsidR="00033BE1">
        <w:t xml:space="preserve"> </w:t>
      </w:r>
      <w:r w:rsidRPr="00265098">
        <w:t>on a very regular basis within the European Union</w:t>
      </w:r>
      <w:r w:rsidRPr="00265098" w:rsidR="00033BE1">
        <w:t xml:space="preserve">, so </w:t>
      </w:r>
      <w:r w:rsidRPr="00265098">
        <w:t xml:space="preserve">this link has always been </w:t>
      </w:r>
      <w:r w:rsidRPr="00265098" w:rsidR="0007664B">
        <w:t>there</w:t>
      </w:r>
      <w:r w:rsidRPr="00265098">
        <w:t>.</w:t>
      </w:r>
    </w:p>
    <w:p w:rsidR="00BA3D60" w:rsidRPr="00265098" w:rsidP="00BA3D60">
      <w:pPr>
        <w:pStyle w:val="Question"/>
      </w:pPr>
      <w:sdt>
        <w:sdtPr>
          <w:alias w:val="Member"/>
          <w:tag w:val="&lt;Member mnisId='5238' dodsId='173173'&gt;"/>
          <w:id w:val="-1703698152"/>
          <w:placeholder>
            <w:docPart w:val="DefaultPlaceholder_-1854013440"/>
          </w:placeholder>
          <w:richText/>
        </w:sdtPr>
        <w:sdtContent>
          <w:r w:rsidRPr="00265098" w:rsidR="00033BE1">
            <w:rPr>
              <w:b/>
            </w:rPr>
            <w:t>Alex Ballinger:</w:t>
          </w:r>
        </w:sdtContent>
      </w:sdt>
      <w:r w:rsidRPr="00265098" w:rsidR="00033BE1">
        <w:t xml:space="preserve"> It is g</w:t>
      </w:r>
      <w:r w:rsidRPr="00265098">
        <w:t xml:space="preserve">reat to hear that you consulted with line </w:t>
      </w:r>
      <w:r w:rsidRPr="00265098" w:rsidR="005E2B47">
        <w:t>M</w:t>
      </w:r>
      <w:r w:rsidRPr="00265098">
        <w:t>inistries</w:t>
      </w:r>
      <w:r w:rsidRPr="00265098" w:rsidR="00033BE1">
        <w:t xml:space="preserve">, </w:t>
      </w:r>
      <w:r w:rsidRPr="00265098">
        <w:t>the European Commission and other countries</w:t>
      </w:r>
      <w:r w:rsidRPr="00265098" w:rsidR="00011C61">
        <w:t xml:space="preserve">. </w:t>
      </w:r>
      <w:r w:rsidRPr="00265098">
        <w:t>Was there much engagement with civil society in Germany</w:t>
      </w:r>
      <w:r w:rsidRPr="00265098" w:rsidR="005E2B47">
        <w:t xml:space="preserve">, maybe the </w:t>
      </w:r>
      <w:r w:rsidRPr="00265098">
        <w:t>automotive sector</w:t>
      </w:r>
      <w:r w:rsidRPr="00265098" w:rsidR="000151FD">
        <w:t xml:space="preserve"> </w:t>
      </w:r>
      <w:r w:rsidRPr="00265098" w:rsidR="005E2B47">
        <w:t xml:space="preserve">and </w:t>
      </w:r>
      <w:r w:rsidRPr="00265098" w:rsidR="00033BE1">
        <w:t>t</w:t>
      </w:r>
      <w:r w:rsidRPr="00265098">
        <w:t xml:space="preserve">hese parts of the country that are outside the </w:t>
      </w:r>
      <w:r w:rsidRPr="00265098" w:rsidR="00033BE1">
        <w:t>G</w:t>
      </w:r>
      <w:r w:rsidRPr="00265098">
        <w:t>overnment structure</w:t>
      </w:r>
      <w:r w:rsidRPr="00265098" w:rsidR="005E2B47">
        <w:t>s</w:t>
      </w:r>
      <w:r w:rsidRPr="00265098" w:rsidR="00033BE1">
        <w:t xml:space="preserve"> </w:t>
      </w:r>
      <w:r w:rsidRPr="00265098">
        <w:t>that have an interest in China?</w:t>
      </w:r>
    </w:p>
    <w:p w:rsidR="00033BE1" w:rsidRPr="00265098" w:rsidP="00033BE1">
      <w:pPr>
        <w:pStyle w:val="Answer"/>
      </w:pPr>
      <w:sdt>
        <w:sdtPr>
          <w:alias w:val="Witness"/>
          <w:id w:val="1559739866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>
        <w:t xml:space="preserve">That </w:t>
      </w:r>
      <w:r w:rsidRPr="00265098" w:rsidR="00BA3D60">
        <w:t>was very important for us</w:t>
      </w:r>
      <w:r w:rsidRPr="00265098">
        <w:t>, so t</w:t>
      </w:r>
      <w:r w:rsidRPr="00265098" w:rsidR="00BA3D60">
        <w:t xml:space="preserve">hat it </w:t>
      </w:r>
      <w:r w:rsidRPr="00265098">
        <w:t xml:space="preserve">was </w:t>
      </w:r>
      <w:r w:rsidRPr="00265098" w:rsidR="00BA3D60">
        <w:t xml:space="preserve">not only a strategy </w:t>
      </w:r>
      <w:r w:rsidRPr="00265098">
        <w:t xml:space="preserve">that </w:t>
      </w:r>
      <w:r w:rsidRPr="00265098" w:rsidR="00BA3D60">
        <w:t xml:space="preserve">was written in rooms of the </w:t>
      </w:r>
      <w:r w:rsidRPr="00265098">
        <w:t>F</w:t>
      </w:r>
      <w:r w:rsidRPr="00265098" w:rsidR="00BA3D60">
        <w:t xml:space="preserve">oreign </w:t>
      </w:r>
      <w:r w:rsidRPr="00265098">
        <w:t>M</w:t>
      </w:r>
      <w:r w:rsidRPr="00265098" w:rsidR="00BA3D60">
        <w:t>inistry</w:t>
      </w:r>
      <w:r w:rsidRPr="00265098">
        <w:t xml:space="preserve">. We </w:t>
      </w:r>
      <w:r w:rsidRPr="00265098" w:rsidR="00BA3D60">
        <w:t xml:space="preserve">very much </w:t>
      </w:r>
      <w:r w:rsidRPr="00265098">
        <w:t xml:space="preserve">engaged </w:t>
      </w:r>
      <w:r w:rsidRPr="00265098" w:rsidR="00BA3D60">
        <w:t>with civil society</w:t>
      </w:r>
      <w:r w:rsidRPr="00265098">
        <w:t xml:space="preserve">, </w:t>
      </w:r>
      <w:r w:rsidRPr="00265098" w:rsidR="00BA3D60">
        <w:t xml:space="preserve">with institutions </w:t>
      </w:r>
      <w:r w:rsidRPr="00265098">
        <w:t xml:space="preserve">that </w:t>
      </w:r>
      <w:r w:rsidRPr="00265098" w:rsidR="00BA3D60">
        <w:t>did research on China</w:t>
      </w:r>
      <w:r w:rsidRPr="00265098" w:rsidR="00011C61">
        <w:t xml:space="preserve">. </w:t>
      </w:r>
      <w:r w:rsidRPr="00265098" w:rsidR="00BA3D60">
        <w:t xml:space="preserve">It was </w:t>
      </w:r>
      <w:r w:rsidRPr="00265098">
        <w:t xml:space="preserve">also </w:t>
      </w:r>
      <w:r w:rsidRPr="00265098" w:rsidR="00BA3D60">
        <w:t>very important for us to consult with the business community</w:t>
      </w:r>
      <w:r w:rsidRPr="00265098" w:rsidR="00011C61">
        <w:t xml:space="preserve">. </w:t>
      </w:r>
      <w:r w:rsidRPr="00265098" w:rsidR="00BA3D60">
        <w:t xml:space="preserve">We had </w:t>
      </w:r>
      <w:r w:rsidRPr="00265098" w:rsidR="00BA3D60">
        <w:t>a number of</w:t>
      </w:r>
      <w:r w:rsidRPr="00265098" w:rsidR="00BA3D60">
        <w:t xml:space="preserve"> roundtables, having them involved</w:t>
      </w:r>
      <w:r w:rsidRPr="00265098">
        <w:t>;</w:t>
      </w:r>
      <w:r w:rsidRPr="00265098" w:rsidR="00BA3D60">
        <w:t xml:space="preserve"> in fact, that was not a </w:t>
      </w:r>
      <w:r w:rsidRPr="00265098" w:rsidR="000151FD">
        <w:t xml:space="preserve">single </w:t>
      </w:r>
      <w:r w:rsidRPr="00265098" w:rsidR="00BA3D60">
        <w:t>issue.</w:t>
      </w:r>
      <w:r w:rsidRPr="00265098">
        <w:t xml:space="preserve"> </w:t>
      </w:r>
      <w:r w:rsidRPr="00265098">
        <w:t>O</w:t>
      </w:r>
      <w:r w:rsidRPr="00265098" w:rsidR="00BA3D60">
        <w:t>n the basis of</w:t>
      </w:r>
      <w:r w:rsidRPr="00265098" w:rsidR="00BA3D60">
        <w:t xml:space="preserve"> the China strategy, we were, as </w:t>
      </w:r>
      <w:r w:rsidRPr="00265098">
        <w:t>G</w:t>
      </w:r>
      <w:r w:rsidRPr="00265098" w:rsidR="00BA3D60">
        <w:t>overnment, in a much better position to engage with the business community, which is ongoing</w:t>
      </w:r>
      <w:r w:rsidRPr="00265098" w:rsidR="00011C61">
        <w:t>.</w:t>
      </w:r>
    </w:p>
    <w:p w:rsidR="000151FD" w:rsidRPr="00265098" w:rsidP="00033BE1">
      <w:pPr>
        <w:pStyle w:val="Answer"/>
      </w:pPr>
      <w:r w:rsidRPr="00265098">
        <w:t>O</w:t>
      </w:r>
      <w:r w:rsidRPr="00265098" w:rsidR="00BA3D60">
        <w:t xml:space="preserve">f course, due to our federal system, it was </w:t>
      </w:r>
      <w:r w:rsidRPr="00265098">
        <w:t xml:space="preserve">also </w:t>
      </w:r>
      <w:r w:rsidRPr="00265098" w:rsidR="00BA3D60">
        <w:t>very important to have the federal states on board, which were briefed on a very regular basis</w:t>
      </w:r>
      <w:r w:rsidRPr="00265098" w:rsidR="00011C61">
        <w:t xml:space="preserve">. </w:t>
      </w:r>
      <w:r w:rsidRPr="00265098">
        <w:t>F</w:t>
      </w:r>
      <w:r w:rsidRPr="00265098" w:rsidR="00BA3D60">
        <w:t xml:space="preserve">or example, </w:t>
      </w:r>
      <w:r w:rsidRPr="00265098">
        <w:t xml:space="preserve">when you look </w:t>
      </w:r>
      <w:r w:rsidRPr="00265098" w:rsidR="00BA3D60">
        <w:t xml:space="preserve">to the protection of critical infrastructure, it is within the competence of the federal </w:t>
      </w:r>
      <w:r w:rsidRPr="00265098" w:rsidR="005E2B47">
        <w:t>system</w:t>
      </w:r>
      <w:r w:rsidRPr="00265098" w:rsidR="00BA3D60">
        <w:t>, the Bundesländer</w:t>
      </w:r>
      <w:r w:rsidRPr="00265098" w:rsidR="00011C61">
        <w:t xml:space="preserve">. </w:t>
      </w:r>
      <w:r w:rsidRPr="00265098">
        <w:t>F</w:t>
      </w:r>
      <w:r w:rsidRPr="00265098" w:rsidR="00BA3D60">
        <w:t>or a coherent approach</w:t>
      </w:r>
      <w:r w:rsidRPr="00265098">
        <w:t xml:space="preserve">, it was </w:t>
      </w:r>
      <w:r w:rsidRPr="00265098" w:rsidR="00BA3D60">
        <w:t xml:space="preserve">very important </w:t>
      </w:r>
      <w:r w:rsidRPr="00265098">
        <w:t xml:space="preserve">for us </w:t>
      </w:r>
      <w:r w:rsidRPr="00265098" w:rsidR="00BA3D60">
        <w:t>to have this multi</w:t>
      </w:r>
      <w:r w:rsidRPr="00265098" w:rsidR="005E2B47">
        <w:noBreakHyphen/>
      </w:r>
      <w:r w:rsidRPr="00265098" w:rsidR="00BA3D60">
        <w:t>stakeholder process</w:t>
      </w:r>
      <w:r w:rsidRPr="00265098" w:rsidR="00011C61">
        <w:t>.</w:t>
      </w:r>
    </w:p>
    <w:p w:rsidR="00BA3D60" w:rsidRPr="00265098" w:rsidP="00BA3D60">
      <w:pPr>
        <w:pStyle w:val="Question"/>
      </w:pPr>
      <w:sdt>
        <w:sdtPr>
          <w:alias w:val="Member"/>
          <w:tag w:val="&lt;Member mnisId='5241' dodsId='157129'&gt;"/>
          <w:id w:val="-1614586588"/>
          <w:placeholder>
            <w:docPart w:val="DefaultPlaceholder_-1854013440"/>
          </w:placeholder>
          <w:richText/>
        </w:sdtPr>
        <w:sdtContent>
          <w:r w:rsidRPr="00265098" w:rsidR="000151FD">
            <w:rPr>
              <w:b/>
            </w:rPr>
            <w:t>Aphra Brandreth:</w:t>
          </w:r>
        </w:sdtContent>
      </w:sdt>
      <w:r w:rsidRPr="00265098" w:rsidR="000151FD">
        <w:t xml:space="preserve"> </w:t>
      </w:r>
      <w:r w:rsidRPr="00265098">
        <w:t xml:space="preserve">I just wondered if you could maybe set out what the main policy areas are that are covered by the German </w:t>
      </w:r>
      <w:r w:rsidRPr="00265098">
        <w:t>strategy</w:t>
      </w:r>
      <w:r w:rsidRPr="00265098" w:rsidR="000151FD">
        <w:t xml:space="preserve">, </w:t>
      </w:r>
      <w:r w:rsidRPr="00265098">
        <w:t>and</w:t>
      </w:r>
      <w:r w:rsidRPr="00265098">
        <w:t xml:space="preserve"> perhaps expand on what you have already slightly alluded to</w:t>
      </w:r>
      <w:r w:rsidRPr="00265098" w:rsidR="000151FD">
        <w:t xml:space="preserve">, </w:t>
      </w:r>
      <w:r w:rsidRPr="00265098">
        <w:t xml:space="preserve">about how you were able to ensure that there was coherence across </w:t>
      </w:r>
      <w:r w:rsidRPr="00265098">
        <w:t>all of</w:t>
      </w:r>
      <w:r w:rsidRPr="00265098">
        <w:t xml:space="preserve"> the different </w:t>
      </w:r>
      <w:r w:rsidRPr="00265098" w:rsidR="000151FD">
        <w:t>G</w:t>
      </w:r>
      <w:r w:rsidRPr="00265098">
        <w:t xml:space="preserve">overnment </w:t>
      </w:r>
      <w:r w:rsidRPr="00265098" w:rsidR="005E2B47">
        <w:t>D</w:t>
      </w:r>
      <w:r w:rsidRPr="00265098">
        <w:t>epartments.</w:t>
      </w:r>
    </w:p>
    <w:p w:rsidR="000151FD" w:rsidRPr="00265098" w:rsidP="00BA3D60">
      <w:pPr>
        <w:pStyle w:val="Answer"/>
      </w:pPr>
      <w:sdt>
        <w:sdtPr>
          <w:alias w:val="Witness"/>
          <w:id w:val="-107204140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>
        <w:t xml:space="preserve">The </w:t>
      </w:r>
      <w:r w:rsidRPr="00265098" w:rsidR="00BA3D60">
        <w:t>key point was that we described China in three ways</w:t>
      </w:r>
      <w:r w:rsidRPr="00265098" w:rsidR="00011C61">
        <w:t xml:space="preserve">. </w:t>
      </w:r>
      <w:r w:rsidRPr="00265098">
        <w:t>F</w:t>
      </w:r>
      <w:r w:rsidRPr="00265098" w:rsidR="00BA3D60">
        <w:t>irst of all</w:t>
      </w:r>
      <w:r w:rsidRPr="00265098" w:rsidR="00BA3D60">
        <w:t>, we said we consider China to be a partner</w:t>
      </w:r>
      <w:r w:rsidRPr="00265098">
        <w:t xml:space="preserve">. We then </w:t>
      </w:r>
      <w:r w:rsidRPr="00265098" w:rsidR="00BA3D60">
        <w:t xml:space="preserve">described the areas where we </w:t>
      </w:r>
      <w:r w:rsidRPr="00265098">
        <w:t xml:space="preserve">saw </w:t>
      </w:r>
      <w:r w:rsidRPr="00265098" w:rsidR="00BA3D60">
        <w:t>that we would like to have a close partnership with China, which is particularly true for global issues</w:t>
      </w:r>
      <w:r w:rsidRPr="00265098">
        <w:t>, w</w:t>
      </w:r>
      <w:r w:rsidRPr="00265098" w:rsidR="00BA3D60">
        <w:t>hen you think of the fight against climate change</w:t>
      </w:r>
      <w:r w:rsidRPr="00265098">
        <w:t xml:space="preserve"> and on </w:t>
      </w:r>
      <w:r w:rsidRPr="00265098" w:rsidR="00BA3D60">
        <w:t>global health matters, but also other multilateral areas where we need China on board, where we want to have a dialogue.</w:t>
      </w:r>
    </w:p>
    <w:p w:rsidR="000151FD" w:rsidRPr="00265098" w:rsidP="00BA3D60">
      <w:pPr>
        <w:pStyle w:val="Answer"/>
      </w:pPr>
      <w:r w:rsidRPr="00265098">
        <w:t>W</w:t>
      </w:r>
      <w:r w:rsidRPr="00265098" w:rsidR="00BA3D60">
        <w:t xml:space="preserve">e also describe China as </w:t>
      </w:r>
      <w:r w:rsidRPr="00265098">
        <w:t xml:space="preserve">a </w:t>
      </w:r>
      <w:r w:rsidRPr="00265098" w:rsidR="00BA3D60">
        <w:t>partner</w:t>
      </w:r>
      <w:r w:rsidRPr="00265098">
        <w:t xml:space="preserve"> </w:t>
      </w:r>
      <w:r w:rsidRPr="00265098" w:rsidR="00BA3D60">
        <w:t>in the field of research</w:t>
      </w:r>
      <w:r w:rsidRPr="00265098" w:rsidR="00011C61">
        <w:t xml:space="preserve">. </w:t>
      </w:r>
      <w:r w:rsidRPr="00265098">
        <w:t>O</w:t>
      </w:r>
      <w:r w:rsidRPr="00265098" w:rsidR="00BA3D60">
        <w:t xml:space="preserve">f course, it is also a partner when it comes to </w:t>
      </w:r>
      <w:r w:rsidRPr="00265098">
        <w:t xml:space="preserve">a </w:t>
      </w:r>
      <w:r w:rsidRPr="00265098" w:rsidR="00BA3D60">
        <w:t>trade relationship</w:t>
      </w:r>
      <w:r w:rsidRPr="00265098" w:rsidR="00011C61">
        <w:t xml:space="preserve">. </w:t>
      </w:r>
      <w:r w:rsidRPr="00265098">
        <w:t>W</w:t>
      </w:r>
      <w:r w:rsidRPr="00265098" w:rsidR="00BA3D60">
        <w:t>hat is then very important for us when it comes to economic issues is also to clearly recognise that</w:t>
      </w:r>
      <w:r w:rsidRPr="00265098">
        <w:t xml:space="preserve">, </w:t>
      </w:r>
      <w:r w:rsidRPr="00265098" w:rsidR="00BA3D60">
        <w:t>at the same time</w:t>
      </w:r>
      <w:r w:rsidRPr="00265098">
        <w:t xml:space="preserve">, China </w:t>
      </w:r>
      <w:r w:rsidRPr="00265098" w:rsidR="00BA3D60">
        <w:t>is a competitor</w:t>
      </w:r>
      <w:r w:rsidRPr="00265098" w:rsidR="00011C61">
        <w:t xml:space="preserve">. </w:t>
      </w:r>
      <w:r w:rsidRPr="00265098">
        <w:t>W</w:t>
      </w:r>
      <w:r w:rsidRPr="00265098" w:rsidR="00BA3D60">
        <w:t xml:space="preserve">hen we enter dialogue with China on trade issues, for example, we also </w:t>
      </w:r>
      <w:r w:rsidRPr="00265098">
        <w:t xml:space="preserve">have </w:t>
      </w:r>
      <w:r w:rsidRPr="00265098" w:rsidR="00BA3D60">
        <w:t>our asks, which we put very clearly on the table</w:t>
      </w:r>
      <w:r w:rsidRPr="00265098">
        <w:t xml:space="preserve">. Those </w:t>
      </w:r>
      <w:r w:rsidRPr="00265098" w:rsidR="00BA3D60">
        <w:t>are also described in the China strategy</w:t>
      </w:r>
      <w:r w:rsidRPr="00265098">
        <w:t xml:space="preserve">, such as </w:t>
      </w:r>
      <w:r w:rsidRPr="00265098" w:rsidR="00BA3D60">
        <w:t>a level playing field when it comes to subsidies, tariffs</w:t>
      </w:r>
      <w:r w:rsidRPr="00265098" w:rsidR="00FF6801">
        <w:t xml:space="preserve"> </w:t>
      </w:r>
      <w:r w:rsidRPr="00265098" w:rsidR="00BA3D60">
        <w:t xml:space="preserve">and other issues you are very </w:t>
      </w:r>
      <w:r w:rsidRPr="00265098" w:rsidR="00BA3D60">
        <w:t>well aware</w:t>
      </w:r>
      <w:r w:rsidRPr="00265098" w:rsidR="00BA3D60">
        <w:t xml:space="preserve"> of</w:t>
      </w:r>
      <w:r w:rsidRPr="00265098" w:rsidR="00011C61">
        <w:t>.</w:t>
      </w:r>
    </w:p>
    <w:p w:rsidR="00BA3D60" w:rsidRPr="00265098" w:rsidP="00BA3D60">
      <w:pPr>
        <w:pStyle w:val="Answer"/>
      </w:pPr>
      <w:r w:rsidRPr="00265098">
        <w:t>T</w:t>
      </w:r>
      <w:r w:rsidRPr="00265098">
        <w:t>he third pillar</w:t>
      </w:r>
      <w:r w:rsidRPr="00265098">
        <w:t xml:space="preserve"> is that </w:t>
      </w:r>
      <w:r w:rsidRPr="00265098">
        <w:t>we say China is also a systemic rival</w:t>
      </w:r>
      <w:r w:rsidRPr="00265098" w:rsidR="00011C61">
        <w:t xml:space="preserve">. </w:t>
      </w:r>
      <w:r w:rsidRPr="00265098">
        <w:t>As I have said, t</w:t>
      </w:r>
      <w:r w:rsidRPr="00265098">
        <w:t xml:space="preserve">hese three pillars correspond very well with the </w:t>
      </w:r>
      <w:r w:rsidRPr="00265098" w:rsidR="00FF6801">
        <w:t>e</w:t>
      </w:r>
      <w:r w:rsidRPr="00265098">
        <w:t xml:space="preserve">conomic </w:t>
      </w:r>
      <w:r w:rsidRPr="00265098" w:rsidR="00FF6801">
        <w:t>s</w:t>
      </w:r>
      <w:r w:rsidRPr="00265098">
        <w:t xml:space="preserve">ecurity </w:t>
      </w:r>
      <w:r w:rsidRPr="00265098" w:rsidR="00FF6801">
        <w:t>s</w:t>
      </w:r>
      <w:r w:rsidRPr="00265098">
        <w:t xml:space="preserve">trategy </w:t>
      </w:r>
      <w:r w:rsidRPr="00265098">
        <w:t>of the European Union, which uses the three terms</w:t>
      </w:r>
      <w:r w:rsidRPr="00265098">
        <w:t>, “P</w:t>
      </w:r>
      <w:r w:rsidRPr="00265098">
        <w:t>artner, protect and promote</w:t>
      </w:r>
      <w:r w:rsidRPr="00265098">
        <w:t>”</w:t>
      </w:r>
      <w:r w:rsidRPr="00265098" w:rsidR="00011C61">
        <w:t xml:space="preserve">. </w:t>
      </w:r>
      <w:r w:rsidRPr="00265098">
        <w:t xml:space="preserve">It is </w:t>
      </w:r>
      <w:r w:rsidRPr="00265098">
        <w:t>very much in correspondence with that.</w:t>
      </w:r>
    </w:p>
    <w:p w:rsidR="00BA3D60" w:rsidRPr="00265098" w:rsidP="00BA3D60">
      <w:pPr>
        <w:pStyle w:val="Answer"/>
      </w:pPr>
      <w:r w:rsidRPr="00265098">
        <w:t>A</w:t>
      </w:r>
      <w:r w:rsidRPr="00265098">
        <w:t xml:space="preserve">s I have said, </w:t>
      </w:r>
      <w:r w:rsidRPr="00265098">
        <w:t xml:space="preserve">in </w:t>
      </w:r>
      <w:r w:rsidRPr="00265098">
        <w:t>these three regards</w:t>
      </w:r>
      <w:r w:rsidRPr="00265098">
        <w:t xml:space="preserve"> the China strategy </w:t>
      </w:r>
      <w:r w:rsidRPr="00265098">
        <w:t>gives us the possibility to reach out to China</w:t>
      </w:r>
      <w:r w:rsidRPr="00265098">
        <w:t xml:space="preserve">, </w:t>
      </w:r>
      <w:r w:rsidRPr="00265098">
        <w:t>to define how we would like to have our political context framed with China</w:t>
      </w:r>
      <w:r w:rsidRPr="00265098" w:rsidR="00011C61">
        <w:t xml:space="preserve">. </w:t>
      </w:r>
      <w:r w:rsidRPr="00265098">
        <w:t xml:space="preserve">It gives us all the possibility to protect ourselves, </w:t>
      </w:r>
      <w:r w:rsidRPr="00265098">
        <w:t>and also</w:t>
      </w:r>
      <w:r w:rsidRPr="00265098">
        <w:t xml:space="preserve"> to promote </w:t>
      </w:r>
      <w:r w:rsidRPr="00265098">
        <w:t xml:space="preserve">the </w:t>
      </w:r>
      <w:r w:rsidRPr="00265098">
        <w:t>German economy</w:t>
      </w:r>
      <w:r w:rsidRPr="00265098">
        <w:t xml:space="preserve"> and the </w:t>
      </w:r>
      <w:r w:rsidRPr="00265098">
        <w:t xml:space="preserve">European economy, because it is obvious that we </w:t>
      </w:r>
      <w:r w:rsidRPr="00265098">
        <w:t>have to</w:t>
      </w:r>
      <w:r w:rsidRPr="00265098">
        <w:t xml:space="preserve"> invest in our own resilience.</w:t>
      </w:r>
    </w:p>
    <w:p w:rsidR="00BA3D60" w:rsidRPr="00265098" w:rsidP="00BA3D60">
      <w:pPr>
        <w:pStyle w:val="Question"/>
      </w:pPr>
      <w:sdt>
        <w:sdtPr>
          <w:alias w:val="Member"/>
          <w:tag w:val="&lt;Member mnisId='5241' dodsId='157129'&gt;"/>
          <w:id w:val="297260279"/>
          <w:placeholder>
            <w:docPart w:val="DefaultPlaceholder_-1854013440"/>
          </w:placeholder>
          <w:richText/>
        </w:sdtPr>
        <w:sdtContent>
          <w:r w:rsidRPr="00265098" w:rsidR="000151FD">
            <w:rPr>
              <w:b/>
            </w:rPr>
            <w:t>Aphra Brandreth:</w:t>
          </w:r>
        </w:sdtContent>
      </w:sdt>
      <w:r w:rsidRPr="00265098" w:rsidR="000151FD">
        <w:t xml:space="preserve"> The </w:t>
      </w:r>
      <w:r w:rsidRPr="00265098">
        <w:t>UK has chosen not to publish its UK-China audit</w:t>
      </w:r>
      <w:r w:rsidRPr="00265098" w:rsidR="00011C61">
        <w:t xml:space="preserve">. </w:t>
      </w:r>
      <w:r w:rsidRPr="00265098">
        <w:t>I just wondered whether there were any elements in the German</w:t>
      </w:r>
      <w:r w:rsidRPr="00265098" w:rsidR="000151FD">
        <w:t>y</w:t>
      </w:r>
      <w:r w:rsidRPr="00265098">
        <w:t xml:space="preserve">-China strategy that </w:t>
      </w:r>
      <w:r w:rsidRPr="00265098" w:rsidR="00FF6801">
        <w:t xml:space="preserve">it </w:t>
      </w:r>
      <w:r w:rsidRPr="00265098">
        <w:t xml:space="preserve">had been decided not </w:t>
      </w:r>
      <w:r w:rsidRPr="00265098" w:rsidR="00FF6801">
        <w:t xml:space="preserve">to </w:t>
      </w:r>
      <w:r w:rsidRPr="00265098">
        <w:t>share publicly.</w:t>
      </w:r>
    </w:p>
    <w:p w:rsidR="00BA3D60" w:rsidRPr="00265098" w:rsidP="00BA3D60">
      <w:pPr>
        <w:pStyle w:val="Answer"/>
      </w:pPr>
      <w:sdt>
        <w:sdtPr>
          <w:alias w:val="Witness"/>
          <w:id w:val="-1730529272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0151FD">
            <w:rPr>
              <w:b/>
            </w:rPr>
            <w:t xml:space="preserve"> </w:t>
          </w:r>
        </w:sdtContent>
      </w:sdt>
      <w:r w:rsidRPr="00265098">
        <w:t>No, everything was shared publicly</w:t>
      </w:r>
      <w:r w:rsidRPr="00265098" w:rsidR="00011C61">
        <w:t>.</w:t>
      </w:r>
    </w:p>
    <w:p w:rsidR="00BA3D60" w:rsidRPr="00265098" w:rsidP="00BA3D60">
      <w:pPr>
        <w:pStyle w:val="Question"/>
      </w:pPr>
      <w:sdt>
        <w:sdtPr>
          <w:alias w:val="Member"/>
          <w:tag w:val="&lt;Member mnisId='5142' dodsId='173245'&gt;"/>
          <w:id w:val="-1944054983"/>
          <w:placeholder>
            <w:docPart w:val="DefaultPlaceholder_-1854013440"/>
          </w:placeholder>
          <w:richText/>
        </w:sdtPr>
        <w:sdtContent>
          <w:r w:rsidRPr="00265098" w:rsidR="000151FD">
            <w:rPr>
              <w:b/>
            </w:rPr>
            <w:t>Abtisam Mohamed:</w:t>
          </w:r>
        </w:sdtContent>
      </w:sdt>
      <w:r w:rsidRPr="00265098" w:rsidR="000151FD">
        <w:t xml:space="preserve"> </w:t>
      </w:r>
      <w:r w:rsidRPr="00265098">
        <w:t>From the strategy that you have described, is there any part of it that has not been implemented</w:t>
      </w:r>
      <w:r w:rsidRPr="00265098" w:rsidR="00FF6801">
        <w:t xml:space="preserve"> yet</w:t>
      </w:r>
      <w:r w:rsidRPr="00265098">
        <w:t>?</w:t>
      </w:r>
    </w:p>
    <w:p w:rsidR="00BA3D60" w:rsidRPr="00265098" w:rsidP="00BA3D60">
      <w:pPr>
        <w:pStyle w:val="Answer"/>
      </w:pPr>
      <w:sdt>
        <w:sdtPr>
          <w:alias w:val="Witness"/>
          <w:id w:val="-1427725431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05426F">
            <w:rPr>
              <w:b/>
            </w:rPr>
            <w:t xml:space="preserve"> </w:t>
          </w:r>
        </w:sdtContent>
      </w:sdt>
      <w:r w:rsidRPr="00265098">
        <w:t>Implementation is ongoing</w:t>
      </w:r>
      <w:r w:rsidRPr="00265098" w:rsidR="00011C61">
        <w:t xml:space="preserve">. </w:t>
      </w:r>
      <w:r w:rsidRPr="00265098" w:rsidR="0005426F">
        <w:t>S</w:t>
      </w:r>
      <w:r w:rsidRPr="00265098">
        <w:t>ince we published this strategy in 2023, we had a general election one year ago</w:t>
      </w:r>
      <w:r w:rsidRPr="00265098" w:rsidR="00011C61">
        <w:t xml:space="preserve">. </w:t>
      </w:r>
      <w:r w:rsidRPr="00265098" w:rsidR="0005426F">
        <w:t xml:space="preserve">The new Government have </w:t>
      </w:r>
      <w:r w:rsidRPr="00265098">
        <w:t xml:space="preserve">taken over the China strategy and </w:t>
      </w:r>
      <w:r w:rsidR="00422FC7">
        <w:t xml:space="preserve">are </w:t>
      </w:r>
      <w:r w:rsidRPr="00265098">
        <w:t>continuing to work on its implementation.</w:t>
      </w:r>
    </w:p>
    <w:p w:rsidR="00BA3D60" w:rsidRPr="00265098" w:rsidP="00BA3D60">
      <w:pPr>
        <w:pStyle w:val="Question"/>
      </w:pPr>
      <w:sdt>
        <w:sdtPr>
          <w:alias w:val="Member"/>
          <w:tag w:val="&lt;Member mnisId='5142' dodsId='173245'&gt;"/>
          <w:id w:val="-833748868"/>
          <w:placeholder>
            <w:docPart w:val="DefaultPlaceholder_-1854013440"/>
          </w:placeholder>
          <w:richText/>
        </w:sdtPr>
        <w:sdtContent>
          <w:r w:rsidRPr="00265098" w:rsidR="0005426F">
            <w:rPr>
              <w:b/>
            </w:rPr>
            <w:t>Abtisam Mohamed:</w:t>
          </w:r>
        </w:sdtContent>
      </w:sdt>
      <w:r w:rsidRPr="00265098" w:rsidR="0005426F">
        <w:t xml:space="preserve"> Are</w:t>
      </w:r>
      <w:r w:rsidRPr="00265098">
        <w:t xml:space="preserve"> there any specific </w:t>
      </w:r>
      <w:r w:rsidRPr="00265098" w:rsidR="0005426F">
        <w:t>G</w:t>
      </w:r>
      <w:r w:rsidRPr="00265098">
        <w:t xml:space="preserve">overnment policies towards China </w:t>
      </w:r>
      <w:r w:rsidRPr="00265098" w:rsidR="000B6DDB">
        <w:t xml:space="preserve">that </w:t>
      </w:r>
      <w:r w:rsidRPr="00265098">
        <w:t>were initiated or altered after the publication of the strategy?</w:t>
      </w:r>
    </w:p>
    <w:p w:rsidR="0005426F" w:rsidRPr="00265098" w:rsidP="0005426F">
      <w:pPr>
        <w:pStyle w:val="Answer"/>
      </w:pPr>
      <w:sdt>
        <w:sdtPr>
          <w:alias w:val="Witness"/>
          <w:id w:val="-545979482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>
        <w:t>No.</w:t>
      </w:r>
    </w:p>
    <w:p w:rsidR="00BA3D60" w:rsidRPr="00265098" w:rsidP="00BA3D60">
      <w:pPr>
        <w:pStyle w:val="Question"/>
      </w:pPr>
      <w:sdt>
        <w:sdtPr>
          <w:alias w:val="Member"/>
          <w:tag w:val="&lt;Member mnisId='4788' dodsId='118490'&gt;"/>
          <w:id w:val="1371574238"/>
          <w:placeholder>
            <w:docPart w:val="DefaultPlaceholder_-1854013440"/>
          </w:placeholder>
          <w:richText/>
        </w:sdtPr>
        <w:sdtContent>
          <w:r w:rsidRPr="00265098" w:rsidR="0005426F">
            <w:rPr>
              <w:b/>
            </w:rPr>
            <w:t>Fleur Anderson:</w:t>
          </w:r>
        </w:sdtContent>
      </w:sdt>
      <w:r w:rsidRPr="00265098" w:rsidR="0005426F">
        <w:t xml:space="preserve"> C</w:t>
      </w:r>
      <w:r w:rsidRPr="00265098">
        <w:t>an I ask you about the success of the strategy</w:t>
      </w:r>
      <w:r w:rsidRPr="00265098" w:rsidR="00011C61">
        <w:t xml:space="preserve">? </w:t>
      </w:r>
      <w:r w:rsidRPr="00265098" w:rsidR="0005426F">
        <w:t>W</w:t>
      </w:r>
      <w:r w:rsidRPr="00265098">
        <w:t>hat was the reaction by China on the publication of the strategy</w:t>
      </w:r>
      <w:r w:rsidRPr="00265098" w:rsidR="00011C61">
        <w:t xml:space="preserve">? </w:t>
      </w:r>
      <w:r w:rsidRPr="00265098" w:rsidR="0005426F">
        <w:t>S</w:t>
      </w:r>
      <w:r w:rsidRPr="00265098">
        <w:t>ince then, how would you measure its success</w:t>
      </w:r>
      <w:r w:rsidRPr="00265098" w:rsidR="00011C61">
        <w:t xml:space="preserve">? </w:t>
      </w:r>
      <w:r w:rsidRPr="00265098" w:rsidR="0005426F">
        <w:t>I</w:t>
      </w:r>
      <w:r w:rsidRPr="00265098">
        <w:t>s it possible to say whether it has been successful or not?</w:t>
      </w:r>
    </w:p>
    <w:p w:rsidR="0005426F" w:rsidRPr="00265098" w:rsidP="00BA3D60">
      <w:pPr>
        <w:pStyle w:val="Answer"/>
      </w:pPr>
      <w:sdt>
        <w:sdtPr>
          <w:alias w:val="Witness"/>
          <w:id w:val="736596567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>
        <w:t xml:space="preserve">Let me </w:t>
      </w:r>
      <w:r w:rsidRPr="00265098" w:rsidR="00BA3D60">
        <w:t xml:space="preserve">first answer your question </w:t>
      </w:r>
      <w:r w:rsidRPr="00265098" w:rsidR="00BA3D60">
        <w:t>with regard to</w:t>
      </w:r>
      <w:r w:rsidRPr="00265098" w:rsidR="00BA3D60">
        <w:t xml:space="preserve"> the reaction by China</w:t>
      </w:r>
      <w:r w:rsidRPr="00265098" w:rsidR="00011C61">
        <w:t xml:space="preserve">. </w:t>
      </w:r>
      <w:r w:rsidRPr="00265098">
        <w:t>T</w:t>
      </w:r>
      <w:r w:rsidRPr="00265098" w:rsidR="00BA3D60">
        <w:t xml:space="preserve">he Chinese </w:t>
      </w:r>
      <w:r w:rsidRPr="00265098">
        <w:t>G</w:t>
      </w:r>
      <w:r w:rsidRPr="00265098" w:rsidR="00BA3D60">
        <w:t xml:space="preserve">overnment </w:t>
      </w:r>
      <w:r w:rsidRPr="00265098">
        <w:t xml:space="preserve">were </w:t>
      </w:r>
      <w:r w:rsidRPr="00265098" w:rsidR="00BA3D60">
        <w:t xml:space="preserve">not surprised by </w:t>
      </w:r>
      <w:r w:rsidRPr="00265098">
        <w:t xml:space="preserve">our </w:t>
      </w:r>
      <w:r w:rsidRPr="00265098" w:rsidR="00BA3D60">
        <w:t>China</w:t>
      </w:r>
      <w:r w:rsidRPr="00265098">
        <w:t xml:space="preserve"> </w:t>
      </w:r>
      <w:r w:rsidRPr="00265098" w:rsidR="00BA3D60">
        <w:t>strategy</w:t>
      </w:r>
      <w:r w:rsidRPr="00265098">
        <w:t>, b</w:t>
      </w:r>
      <w:r w:rsidRPr="00265098" w:rsidR="00BA3D60">
        <w:t>ecause</w:t>
      </w:r>
      <w:r w:rsidRPr="00265098">
        <w:t xml:space="preserve">, </w:t>
      </w:r>
      <w:r w:rsidRPr="00265098" w:rsidR="00BA3D60">
        <w:t>before we publicised it</w:t>
      </w:r>
      <w:r w:rsidRPr="00265098">
        <w:t xml:space="preserve">, the </w:t>
      </w:r>
      <w:r w:rsidRPr="00265098" w:rsidR="00BA3D60">
        <w:t>high officials</w:t>
      </w:r>
      <w:r w:rsidRPr="00265098">
        <w:t xml:space="preserve"> </w:t>
      </w:r>
      <w:r w:rsidRPr="00265098" w:rsidR="00BA3D60">
        <w:t xml:space="preserve">made the Chinese </w:t>
      </w:r>
      <w:r w:rsidRPr="00265098">
        <w:t>G</w:t>
      </w:r>
      <w:r w:rsidRPr="00265098" w:rsidR="00BA3D60">
        <w:t>overnment aware</w:t>
      </w:r>
      <w:r w:rsidRPr="00265098" w:rsidR="00011C61">
        <w:t xml:space="preserve">. </w:t>
      </w:r>
      <w:r w:rsidRPr="00265098">
        <w:t>T</w:t>
      </w:r>
      <w:r w:rsidRPr="00265098" w:rsidR="00BA3D60">
        <w:t>here was quite a distant reaction</w:t>
      </w:r>
      <w:r w:rsidRPr="00265098" w:rsidR="00FF6801">
        <w:t>,</w:t>
      </w:r>
      <w:r w:rsidRPr="00265098">
        <w:t xml:space="preserve"> n</w:t>
      </w:r>
      <w:r w:rsidRPr="00265098" w:rsidR="00BA3D60">
        <w:t xml:space="preserve">othing that surprised the German </w:t>
      </w:r>
      <w:r w:rsidRPr="00265098">
        <w:t>G</w:t>
      </w:r>
      <w:r w:rsidRPr="00265098" w:rsidR="00BA3D60">
        <w:t>overnment</w:t>
      </w:r>
      <w:r w:rsidRPr="00265098" w:rsidR="00011C61">
        <w:t>.</w:t>
      </w:r>
    </w:p>
    <w:p w:rsidR="0005426F" w:rsidRPr="00265098" w:rsidP="0005426F">
      <w:pPr>
        <w:pStyle w:val="Answer"/>
      </w:pPr>
      <w:r w:rsidRPr="00265098">
        <w:t xml:space="preserve">Of course, in context, since the release of the China strategy, they very much concentrated on our term of </w:t>
      </w:r>
      <w:r w:rsidRPr="00265098">
        <w:t>“</w:t>
      </w:r>
      <w:r w:rsidRPr="00265098">
        <w:t>systemic rival</w:t>
      </w:r>
      <w:r w:rsidRPr="00265098">
        <w:t>”</w:t>
      </w:r>
      <w:r w:rsidRPr="00265098" w:rsidR="00011C61">
        <w:t xml:space="preserve">. </w:t>
      </w:r>
      <w:r w:rsidRPr="00265098">
        <w:t>T</w:t>
      </w:r>
      <w:r w:rsidRPr="00265098">
        <w:t>hey are not happy.</w:t>
      </w:r>
      <w:r w:rsidRPr="00265098">
        <w:t xml:space="preserve"> T</w:t>
      </w:r>
      <w:r w:rsidRPr="00265098">
        <w:t>hat is their approach towards us</w:t>
      </w:r>
      <w:r w:rsidRPr="00265098">
        <w:t>. W</w:t>
      </w:r>
      <w:r w:rsidRPr="00265098">
        <w:t>e have this link between economic relations and security</w:t>
      </w:r>
      <w:r w:rsidRPr="00265098" w:rsidR="00011C61">
        <w:t xml:space="preserve">. </w:t>
      </w:r>
      <w:r w:rsidRPr="00265098">
        <w:t>W</w:t>
      </w:r>
      <w:r w:rsidRPr="00265098">
        <w:t>e see</w:t>
      </w:r>
      <w:r w:rsidRPr="00265098">
        <w:t xml:space="preserve"> </w:t>
      </w:r>
      <w:r w:rsidR="00422FC7">
        <w:t>w</w:t>
      </w:r>
      <w:r w:rsidRPr="00265098">
        <w:t xml:space="preserve">hat </w:t>
      </w:r>
      <w:r w:rsidRPr="00265098">
        <w:t>China is doing</w:t>
      </w:r>
      <w:r w:rsidRPr="00265098">
        <w:t xml:space="preserve"> </w:t>
      </w:r>
      <w:r w:rsidR="00422FC7">
        <w:t xml:space="preserve">as </w:t>
      </w:r>
      <w:r w:rsidRPr="00265098">
        <w:t>economic coercion</w:t>
      </w:r>
      <w:r w:rsidRPr="00265098">
        <w:t xml:space="preserve">. It </w:t>
      </w:r>
      <w:r w:rsidRPr="00265098">
        <w:t>is something they tell us we are doing now with the China strategy</w:t>
      </w:r>
      <w:r w:rsidRPr="00265098" w:rsidR="00011C61">
        <w:t xml:space="preserve">. </w:t>
      </w:r>
      <w:r w:rsidRPr="00265098">
        <w:t>T</w:t>
      </w:r>
      <w:r w:rsidRPr="00265098">
        <w:t>he reaction was very distant</w:t>
      </w:r>
      <w:r w:rsidRPr="00265098">
        <w:t xml:space="preserve"> and </w:t>
      </w:r>
      <w:r w:rsidRPr="00265098">
        <w:t>very predictable</w:t>
      </w:r>
      <w:r w:rsidRPr="00265098">
        <w:t>;</w:t>
      </w:r>
      <w:r w:rsidRPr="00265098" w:rsidR="00FF6801">
        <w:t xml:space="preserve"> it was</w:t>
      </w:r>
      <w:r w:rsidRPr="00265098">
        <w:t xml:space="preserve"> n</w:t>
      </w:r>
      <w:r w:rsidRPr="00265098">
        <w:t xml:space="preserve">othing </w:t>
      </w:r>
      <w:r w:rsidRPr="00265098">
        <w:t xml:space="preserve">that </w:t>
      </w:r>
      <w:r w:rsidRPr="00265098">
        <w:t>had to alarm us</w:t>
      </w:r>
      <w:r w:rsidRPr="00265098" w:rsidR="00011C61">
        <w:t>.</w:t>
      </w:r>
    </w:p>
    <w:p w:rsidR="00BA3D60" w:rsidRPr="00265098" w:rsidP="00BA3D60">
      <w:pPr>
        <w:pStyle w:val="Answer"/>
      </w:pPr>
      <w:r w:rsidRPr="00265098">
        <w:t>Is the China strategy successful</w:t>
      </w:r>
      <w:r w:rsidRPr="00265098" w:rsidR="00011C61">
        <w:t xml:space="preserve">? </w:t>
      </w:r>
      <w:r w:rsidRPr="00265098">
        <w:t>Yes</w:t>
      </w:r>
      <w:r w:rsidRPr="00265098" w:rsidR="0005426F">
        <w:t>, b</w:t>
      </w:r>
      <w:r w:rsidRPr="00265098">
        <w:t xml:space="preserve">ecause it contributed to clear analysis </w:t>
      </w:r>
      <w:r w:rsidRPr="00265098" w:rsidR="00FF6801">
        <w:t xml:space="preserve">of </w:t>
      </w:r>
      <w:r w:rsidRPr="00265098">
        <w:t xml:space="preserve">where we stand on China. </w:t>
      </w:r>
      <w:r w:rsidRPr="00265098" w:rsidR="0005426F">
        <w:t>V</w:t>
      </w:r>
      <w:r w:rsidRPr="00265098">
        <w:t xml:space="preserve">ery importantly, it brought coherence to the policies decided by the German </w:t>
      </w:r>
      <w:r w:rsidRPr="00265098" w:rsidR="0005426F">
        <w:t>G</w:t>
      </w:r>
      <w:r w:rsidRPr="00265098">
        <w:t>overnment</w:t>
      </w:r>
      <w:r w:rsidR="00422FC7">
        <w:t>—</w:t>
      </w:r>
      <w:r w:rsidRPr="00265098">
        <w:t>by the Bundesländer</w:t>
      </w:r>
      <w:r w:rsidRPr="00265098" w:rsidR="00011C61">
        <w:t xml:space="preserve">. </w:t>
      </w:r>
      <w:r w:rsidRPr="00265098" w:rsidR="0005426F">
        <w:t>A</w:t>
      </w:r>
      <w:r w:rsidRPr="00265098">
        <w:t xml:space="preserve">s I have already said, </w:t>
      </w:r>
      <w:r w:rsidRPr="00265098" w:rsidR="0005426F">
        <w:t xml:space="preserve">it was </w:t>
      </w:r>
      <w:r w:rsidRPr="00265098">
        <w:t>and still is</w:t>
      </w:r>
      <w:r w:rsidRPr="00265098" w:rsidR="0005426F">
        <w:t xml:space="preserve"> </w:t>
      </w:r>
      <w:r w:rsidRPr="00265098">
        <w:t>a very good basis for our contacts with the business community and with international partners.</w:t>
      </w:r>
    </w:p>
    <w:p w:rsidR="00BA3D60" w:rsidRPr="00265098" w:rsidP="00BA3D60">
      <w:pPr>
        <w:pStyle w:val="Question"/>
      </w:pPr>
      <w:sdt>
        <w:sdtPr>
          <w:alias w:val="Member"/>
          <w:tag w:val="&lt;Member mnisId='4788' dodsId='118490'&gt;"/>
          <w:id w:val="-40669990"/>
          <w:placeholder>
            <w:docPart w:val="DefaultPlaceholder_-1854013440"/>
          </w:placeholder>
          <w:richText/>
        </w:sdtPr>
        <w:sdtContent>
          <w:r w:rsidRPr="00265098" w:rsidR="0005426F">
            <w:rPr>
              <w:b/>
            </w:rPr>
            <w:t>Fleur Anderson:</w:t>
          </w:r>
        </w:sdtContent>
      </w:sdt>
      <w:r w:rsidRPr="00265098" w:rsidR="0005426F">
        <w:t xml:space="preserve"> </w:t>
      </w:r>
      <w:r w:rsidRPr="00265098">
        <w:t xml:space="preserve">Do you think it </w:t>
      </w:r>
      <w:r w:rsidRPr="00265098" w:rsidR="0005426F">
        <w:t xml:space="preserve">has </w:t>
      </w:r>
      <w:r w:rsidRPr="00265098">
        <w:t>helped businesses and the German public to understand that balance between the opportunities and the challenges</w:t>
      </w:r>
      <w:r w:rsidRPr="00265098" w:rsidR="00FF6801">
        <w:t>?</w:t>
      </w:r>
    </w:p>
    <w:p w:rsidR="00BA3D60" w:rsidRPr="00265098" w:rsidP="00BA3D60">
      <w:pPr>
        <w:pStyle w:val="Answer"/>
      </w:pPr>
      <w:sdt>
        <w:sdtPr>
          <w:alias w:val="Witness"/>
          <w:id w:val="169306740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05426F">
            <w:rPr>
              <w:b/>
            </w:rPr>
            <w:t xml:space="preserve"> </w:t>
          </w:r>
        </w:sdtContent>
      </w:sdt>
      <w:r w:rsidRPr="00265098" w:rsidR="00FF6801">
        <w:t>Yes, of</w:t>
      </w:r>
      <w:r w:rsidRPr="00265098">
        <w:t xml:space="preserve"> course</w:t>
      </w:r>
      <w:r w:rsidRPr="00265098" w:rsidR="0005426F">
        <w:t>. T</w:t>
      </w:r>
      <w:r w:rsidRPr="00265098">
        <w:t>here was also a public debate</w:t>
      </w:r>
      <w:r w:rsidRPr="00265098" w:rsidR="00F23BA1">
        <w:t>; p</w:t>
      </w:r>
      <w:r w:rsidRPr="00265098">
        <w:t>ress reported about the China strategy</w:t>
      </w:r>
      <w:r w:rsidRPr="00265098" w:rsidR="00011C61">
        <w:t xml:space="preserve">. </w:t>
      </w:r>
      <w:r w:rsidRPr="00265098" w:rsidR="0005426F">
        <w:t>I</w:t>
      </w:r>
      <w:r w:rsidRPr="00265098">
        <w:t>t is always good to have this topic in the public</w:t>
      </w:r>
      <w:r w:rsidR="00422FC7">
        <w:t xml:space="preserve"> domain</w:t>
      </w:r>
      <w:r w:rsidRPr="00265098" w:rsidR="00011C61">
        <w:t xml:space="preserve">. </w:t>
      </w:r>
      <w:r w:rsidRPr="00265098" w:rsidR="0005426F">
        <w:t>W</w:t>
      </w:r>
      <w:r w:rsidRPr="00265098">
        <w:t>hen I look to our contact</w:t>
      </w:r>
      <w:r w:rsidRPr="00265098" w:rsidR="0005426F">
        <w:t xml:space="preserve">s </w:t>
      </w:r>
      <w:r w:rsidRPr="00265098">
        <w:t xml:space="preserve">with the business community, a discussion </w:t>
      </w:r>
      <w:r w:rsidRPr="00265098" w:rsidR="0005426F">
        <w:t xml:space="preserve">that </w:t>
      </w:r>
      <w:r w:rsidRPr="00265098">
        <w:t xml:space="preserve">was </w:t>
      </w:r>
      <w:r w:rsidRPr="00265098" w:rsidR="0005426F">
        <w:t xml:space="preserve">already </w:t>
      </w:r>
      <w:r w:rsidRPr="00265098">
        <w:t xml:space="preserve">ongoing got new momentum </w:t>
      </w:r>
      <w:r w:rsidRPr="00265098">
        <w:t>with regard to</w:t>
      </w:r>
      <w:r w:rsidRPr="00265098">
        <w:t xml:space="preserve"> our policy that we do not want to decouple from China. </w:t>
      </w:r>
      <w:r w:rsidRPr="00265098" w:rsidR="0005426F">
        <w:t>I</w:t>
      </w:r>
      <w:r w:rsidRPr="00265098">
        <w:t xml:space="preserve">n fact, the term we use in the China strategy </w:t>
      </w:r>
      <w:r w:rsidRPr="00265098" w:rsidR="0005426F">
        <w:t xml:space="preserve">is </w:t>
      </w:r>
      <w:r w:rsidRPr="00265098">
        <w:t>that we would like to de</w:t>
      </w:r>
      <w:r w:rsidRPr="00265098" w:rsidR="00406CB7">
        <w:noBreakHyphen/>
      </w:r>
      <w:r w:rsidRPr="00265098">
        <w:t>risk</w:t>
      </w:r>
      <w:r w:rsidR="00422FC7">
        <w:t>, and to have</w:t>
      </w:r>
      <w:r w:rsidRPr="00265098" w:rsidR="0005426F">
        <w:t xml:space="preserve"> </w:t>
      </w:r>
      <w:r w:rsidRPr="00265098">
        <w:t xml:space="preserve">a dialogue with the German business community on how we can de-risk, </w:t>
      </w:r>
      <w:r w:rsidRPr="00265098" w:rsidR="0005426F">
        <w:t xml:space="preserve">and </w:t>
      </w:r>
      <w:r w:rsidRPr="00265098">
        <w:t xml:space="preserve">how </w:t>
      </w:r>
      <w:r w:rsidRPr="00265098" w:rsidR="0005426F">
        <w:t>G</w:t>
      </w:r>
      <w:r w:rsidRPr="00265098">
        <w:t>overnment can help business to de-risk</w:t>
      </w:r>
      <w:r w:rsidRPr="00265098" w:rsidR="0005426F">
        <w:t xml:space="preserve">. </w:t>
      </w:r>
      <w:r w:rsidRPr="00265098" w:rsidR="00422FC7">
        <w:t>The China strategy was a very important step in</w:t>
      </w:r>
      <w:r w:rsidR="00422FC7">
        <w:t xml:space="preserve"> that/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353467560"/>
          <w:placeholder>
            <w:docPart w:val="DefaultPlaceholder_-1854013440"/>
          </w:placeholder>
          <w:richText/>
        </w:sdtPr>
        <w:sdtContent>
          <w:r w:rsidRPr="00265098" w:rsidR="0005426F">
            <w:rPr>
              <w:b/>
            </w:rPr>
            <w:t>Chair:</w:t>
          </w:r>
        </w:sdtContent>
      </w:sdt>
      <w:r w:rsidRPr="00265098" w:rsidR="0005426F">
        <w:t xml:space="preserve"> Do</w:t>
      </w:r>
      <w:r w:rsidRPr="00265098" w:rsidR="00EE1460">
        <w:t xml:space="preserve">es </w:t>
      </w:r>
      <w:r w:rsidRPr="00265098">
        <w:t xml:space="preserve">China </w:t>
      </w:r>
      <w:r w:rsidRPr="00265098" w:rsidR="00EE1460">
        <w:t xml:space="preserve">have </w:t>
      </w:r>
      <w:r w:rsidRPr="00265098">
        <w:t>a strategy towards Germa</w:t>
      </w:r>
      <w:r w:rsidRPr="00265098" w:rsidR="00792E00">
        <w:t>n</w:t>
      </w:r>
      <w:r w:rsidRPr="00265098">
        <w:t>y</w:t>
      </w:r>
      <w:r w:rsidRPr="00265098" w:rsidR="0005426F">
        <w:t xml:space="preserve"> that </w:t>
      </w:r>
      <w:r w:rsidRPr="00265098">
        <w:t>is published?</w:t>
      </w:r>
    </w:p>
    <w:p w:rsidR="00BA3D60" w:rsidRPr="00265098" w:rsidP="00BA3D60">
      <w:pPr>
        <w:pStyle w:val="Answer"/>
      </w:pPr>
      <w:sdt>
        <w:sdtPr>
          <w:alias w:val="Witness"/>
          <w:id w:val="-1314781267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05426F">
            <w:rPr>
              <w:b/>
            </w:rPr>
            <w:t xml:space="preserve"> </w:t>
          </w:r>
        </w:sdtContent>
      </w:sdt>
      <w:r w:rsidRPr="00265098">
        <w:t xml:space="preserve">I suppose </w:t>
      </w:r>
      <w:r w:rsidRPr="00265098" w:rsidR="00EE1460">
        <w:t>it does</w:t>
      </w:r>
      <w:r w:rsidRPr="00265098" w:rsidR="0005426F">
        <w:t xml:space="preserve">, yes. </w:t>
      </w:r>
      <w:r w:rsidRPr="00265098">
        <w:t xml:space="preserve">When I look to </w:t>
      </w:r>
      <w:r w:rsidRPr="00265098" w:rsidR="00EE1460">
        <w:t xml:space="preserve">its </w:t>
      </w:r>
      <w:r w:rsidRPr="00265098">
        <w:t>strategic approach to many dossiers, I suppose there is very clear thinking back in Beijing</w:t>
      </w:r>
      <w:r w:rsidRPr="00265098" w:rsidR="0005426F">
        <w:t xml:space="preserve">, but </w:t>
      </w:r>
      <w:r w:rsidRPr="00265098">
        <w:t xml:space="preserve">we are not publicly aware about </w:t>
      </w:r>
      <w:r w:rsidRPr="00265098" w:rsidR="0005426F">
        <w:t>Beijing</w:t>
      </w:r>
      <w:r w:rsidRPr="00265098" w:rsidR="006A5DA3">
        <w:t>’</w:t>
      </w:r>
      <w:r w:rsidRPr="00265098" w:rsidR="0005426F">
        <w:t xml:space="preserve">s </w:t>
      </w:r>
      <w:r w:rsidRPr="00265098">
        <w:t>German strategy.</w:t>
      </w:r>
    </w:p>
    <w:p w:rsidR="0005426F" w:rsidRPr="00265098" w:rsidP="0005426F">
      <w:pPr>
        <w:pStyle w:val="Remark"/>
      </w:pPr>
      <w:sdt>
        <w:sdtPr>
          <w:alias w:val="Member"/>
          <w:tag w:val="&lt;Member mnisId='1536' dodsId='35925'&gt;"/>
          <w:id w:val="-2012444512"/>
          <w:placeholder>
            <w:docPart w:val="DefaultPlaceholder_-1854013440"/>
          </w:placeholder>
          <w:richText/>
        </w:sdtPr>
        <w:sdtContent>
          <w:r w:rsidRPr="00265098">
            <w:rPr>
              <w:b/>
            </w:rPr>
            <w:t>Chair:</w:t>
          </w:r>
        </w:sdtContent>
      </w:sdt>
      <w:r w:rsidRPr="00265098">
        <w:t xml:space="preserve"> So </w:t>
      </w:r>
      <w:r w:rsidRPr="00265098" w:rsidR="00BA3D60">
        <w:t xml:space="preserve">you have not seen it, but you are pretty sure </w:t>
      </w:r>
      <w:r w:rsidRPr="00265098" w:rsidR="00935D98">
        <w:t xml:space="preserve">it has </w:t>
      </w:r>
      <w:r w:rsidRPr="00265098" w:rsidR="00BA3D60">
        <w:t>one</w:t>
      </w:r>
      <w:r w:rsidRPr="00265098">
        <w:t xml:space="preserve">. </w:t>
      </w:r>
      <w:r w:rsidRPr="00265098" w:rsidR="00406CB7">
        <w:t>I</w:t>
      </w:r>
      <w:r w:rsidRPr="00265098" w:rsidR="00935D98">
        <w:t xml:space="preserve">t does </w:t>
      </w:r>
      <w:r w:rsidRPr="00265098" w:rsidR="00BA3D60">
        <w:t>tend to spell these things out</w:t>
      </w:r>
      <w:r w:rsidRPr="00265098" w:rsidR="00011C61">
        <w:t>.</w:t>
      </w:r>
    </w:p>
    <w:p w:rsidR="00BA3D60" w:rsidRPr="00265098" w:rsidP="00BA3D60">
      <w:pPr>
        <w:pStyle w:val="Question"/>
      </w:pPr>
      <w:sdt>
        <w:sdtPr>
          <w:alias w:val="Member"/>
          <w:tag w:val="&lt;Member mnisId='39' dodsId='25239'&gt;"/>
          <w:id w:val="-1724825317"/>
          <w:placeholder>
            <w:docPart w:val="DefaultPlaceholder_-1854013440"/>
          </w:placeholder>
          <w:richText/>
        </w:sdtPr>
        <w:sdtContent>
          <w:r w:rsidRPr="00265098" w:rsidR="0005426F">
            <w:rPr>
              <w:b/>
            </w:rPr>
            <w:t>Sir John Whittingdale:</w:t>
          </w:r>
        </w:sdtContent>
      </w:sdt>
      <w:r w:rsidRPr="00265098" w:rsidR="0005426F">
        <w:t xml:space="preserve"> </w:t>
      </w:r>
      <w:r w:rsidRPr="00265098">
        <w:t>Can you set out to what extent the German China strategy set out the threats and negatives</w:t>
      </w:r>
      <w:r w:rsidRPr="00265098" w:rsidR="00011C61">
        <w:t xml:space="preserve">? </w:t>
      </w:r>
      <w:r w:rsidRPr="00265098" w:rsidR="0005426F">
        <w:t>D</w:t>
      </w:r>
      <w:r w:rsidRPr="00265098">
        <w:t>id you explicitly go into the issue of protection of critical national infrastructure, of the threat from China in terms of cyber</w:t>
      </w:r>
      <w:r w:rsidRPr="00265098" w:rsidR="00406CB7">
        <w:t>-</w:t>
      </w:r>
      <w:r w:rsidRPr="00265098">
        <w:t xml:space="preserve">activity and espionage, </w:t>
      </w:r>
      <w:r w:rsidRPr="00265098">
        <w:t>and also</w:t>
      </w:r>
      <w:r w:rsidRPr="00265098">
        <w:t xml:space="preserve"> the human rights angle about the Uyghur population, about Tibet and other concerns</w:t>
      </w:r>
      <w:r w:rsidRPr="00265098" w:rsidR="00011C61">
        <w:t xml:space="preserve">? </w:t>
      </w:r>
      <w:r w:rsidRPr="00265098" w:rsidR="0005426F">
        <w:t>H</w:t>
      </w:r>
      <w:r w:rsidRPr="00265098">
        <w:t>ow did those negatives affect the economic relationship?</w:t>
      </w:r>
    </w:p>
    <w:p w:rsidR="00BA3D60" w:rsidRPr="00265098" w:rsidP="00BA3D60">
      <w:pPr>
        <w:pStyle w:val="Answer"/>
      </w:pPr>
      <w:sdt>
        <w:sdtPr>
          <w:alias w:val="Witness"/>
          <w:id w:val="267354837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05426F">
            <w:rPr>
              <w:b/>
            </w:rPr>
            <w:t xml:space="preserve"> </w:t>
          </w:r>
        </w:sdtContent>
      </w:sdt>
      <w:r w:rsidRPr="00265098">
        <w:t>The China strategy has very clear language on the threats we see coming from China</w:t>
      </w:r>
      <w:r w:rsidRPr="00265098" w:rsidR="0005426F">
        <w:t xml:space="preserve">. It </w:t>
      </w:r>
      <w:r w:rsidRPr="00265098">
        <w:t>very cl</w:t>
      </w:r>
      <w:r w:rsidRPr="00265098" w:rsidR="00481835">
        <w:t>e</w:t>
      </w:r>
      <w:r w:rsidRPr="00265098">
        <w:t>arly states our concerns when it comes to human rights issues</w:t>
      </w:r>
      <w:r w:rsidRPr="00265098" w:rsidR="00011C61">
        <w:t xml:space="preserve">. </w:t>
      </w:r>
      <w:r w:rsidRPr="00265098" w:rsidR="0005426F">
        <w:t>O</w:t>
      </w:r>
      <w:r w:rsidRPr="00265098">
        <w:t xml:space="preserve">f course, it </w:t>
      </w:r>
      <w:r w:rsidRPr="00265098">
        <w:t>comes to the conclusion</w:t>
      </w:r>
      <w:r w:rsidRPr="00265098">
        <w:t xml:space="preserve"> that</w:t>
      </w:r>
      <w:r w:rsidRPr="00265098" w:rsidR="0005426F">
        <w:t xml:space="preserve">, </w:t>
      </w:r>
      <w:r w:rsidRPr="00265098">
        <w:t xml:space="preserve">because Chinese </w:t>
      </w:r>
      <w:r w:rsidRPr="00265098" w:rsidR="00033BE1">
        <w:t>behaviour</w:t>
      </w:r>
      <w:r w:rsidRPr="00265098">
        <w:t xml:space="preserve"> has changed over the years</w:t>
      </w:r>
      <w:r w:rsidRPr="00265098" w:rsidR="0005426F">
        <w:t xml:space="preserve"> and </w:t>
      </w:r>
      <w:r w:rsidRPr="00265098">
        <w:t xml:space="preserve">has become much more assertive, </w:t>
      </w:r>
      <w:r w:rsidRPr="00265098" w:rsidR="0005426F">
        <w:t xml:space="preserve">the </w:t>
      </w:r>
      <w:r w:rsidRPr="00265098">
        <w:t>potential for economic coercion is building up.</w:t>
      </w:r>
      <w:r w:rsidRPr="00265098" w:rsidR="0005426F">
        <w:t xml:space="preserve"> </w:t>
      </w:r>
      <w:r w:rsidRPr="00265098">
        <w:t xml:space="preserve">It is very clear that we </w:t>
      </w:r>
      <w:r w:rsidRPr="00265098">
        <w:t>have to</w:t>
      </w:r>
      <w:r w:rsidRPr="00265098">
        <w:t xml:space="preserve"> use the right instruments, </w:t>
      </w:r>
      <w:r w:rsidR="00422FC7">
        <w:t xml:space="preserve">such as </w:t>
      </w:r>
      <w:r w:rsidRPr="00265098">
        <w:t>our investment law</w:t>
      </w:r>
      <w:r w:rsidRPr="00265098" w:rsidR="0005426F">
        <w:t xml:space="preserve"> and </w:t>
      </w:r>
      <w:r w:rsidRPr="00265098">
        <w:t>our export control regimes</w:t>
      </w:r>
      <w:r w:rsidRPr="00265098" w:rsidR="0005426F">
        <w:t>. W</w:t>
      </w:r>
      <w:r w:rsidRPr="00265098">
        <w:t xml:space="preserve">e </w:t>
      </w:r>
      <w:r w:rsidRPr="00265098">
        <w:t>have to</w:t>
      </w:r>
      <w:r w:rsidRPr="00265098">
        <w:t xml:space="preserve"> adapt those instruments to the changing Chinese </w:t>
      </w:r>
      <w:r w:rsidRPr="00265098" w:rsidR="00033BE1">
        <w:t>behaviour</w:t>
      </w:r>
      <w:r w:rsidRPr="00265098" w:rsidR="00011C61">
        <w:t xml:space="preserve">. </w:t>
      </w:r>
      <w:r w:rsidRPr="00265098" w:rsidR="0005426F">
        <w:t>T</w:t>
      </w:r>
      <w:r w:rsidRPr="00265098">
        <w:t xml:space="preserve">hat is a dialogue </w:t>
      </w:r>
      <w:r w:rsidRPr="00265098" w:rsidR="0005426F">
        <w:t xml:space="preserve">that, </w:t>
      </w:r>
      <w:r w:rsidRPr="00265098">
        <w:t xml:space="preserve">at </w:t>
      </w:r>
      <w:r w:rsidRPr="00265098" w:rsidR="0005426F">
        <w:t xml:space="preserve">that </w:t>
      </w:r>
      <w:r w:rsidRPr="00265098">
        <w:t xml:space="preserve">point of time, </w:t>
      </w:r>
      <w:r w:rsidRPr="00265098" w:rsidR="0005426F">
        <w:t xml:space="preserve">we </w:t>
      </w:r>
      <w:r w:rsidRPr="00265098">
        <w:t>carried out with our business community</w:t>
      </w:r>
      <w:r w:rsidRPr="00265098" w:rsidR="0005426F">
        <w:t xml:space="preserve">—and </w:t>
      </w:r>
      <w:r w:rsidRPr="00265098">
        <w:t>are continuing to carry out</w:t>
      </w:r>
      <w:r w:rsidRPr="00265098" w:rsidR="0005426F">
        <w:t>—</w:t>
      </w:r>
      <w:r w:rsidRPr="00265098">
        <w:t>all under the big headline of de-risking.</w:t>
      </w:r>
    </w:p>
    <w:p w:rsidR="00BA3D60" w:rsidRPr="00265098" w:rsidP="0005426F">
      <w:pPr>
        <w:pStyle w:val="Question"/>
      </w:pPr>
      <w:sdt>
        <w:sdtPr>
          <w:alias w:val="Member"/>
          <w:tag w:val="&lt;Member mnisId='39' dodsId='25239'&gt;"/>
          <w:id w:val="-1996642351"/>
          <w:placeholder>
            <w:docPart w:val="DefaultPlaceholder_-1854013440"/>
          </w:placeholder>
          <w:richText/>
        </w:sdtPr>
        <w:sdtContent>
          <w:r w:rsidRPr="00265098" w:rsidR="0005426F">
            <w:rPr>
              <w:b/>
            </w:rPr>
            <w:t>Sir John Whittingdale:</w:t>
          </w:r>
        </w:sdtContent>
      </w:sdt>
      <w:r w:rsidRPr="00265098" w:rsidR="0005426F">
        <w:t xml:space="preserve"> G</w:t>
      </w:r>
      <w:r w:rsidRPr="00265098">
        <w:t>oing back to Fleur</w:t>
      </w:r>
      <w:r w:rsidRPr="00265098" w:rsidR="006A5DA3">
        <w:t>’</w:t>
      </w:r>
      <w:r w:rsidRPr="00265098">
        <w:t>s question, when you set out the risks, the dangers</w:t>
      </w:r>
      <w:r w:rsidRPr="00265098" w:rsidR="0005426F">
        <w:t xml:space="preserve"> and </w:t>
      </w:r>
      <w:r w:rsidRPr="00265098">
        <w:t xml:space="preserve">the unacceptable activities being carried out by China, did the Chinese </w:t>
      </w:r>
      <w:r w:rsidRPr="00265098" w:rsidR="0005426F">
        <w:t>G</w:t>
      </w:r>
      <w:r w:rsidRPr="00265098">
        <w:t xml:space="preserve">overnment try </w:t>
      </w:r>
      <w:r w:rsidRPr="00265098" w:rsidR="00B74DBA">
        <w:t xml:space="preserve">to </w:t>
      </w:r>
      <w:r w:rsidRPr="00265098">
        <w:t>argue against that or respond</w:t>
      </w:r>
      <w:r w:rsidRPr="00265098" w:rsidR="0005426F">
        <w:t>, o</w:t>
      </w:r>
      <w:r w:rsidRPr="00265098">
        <w:t>r did they just ignore that bit of the audit?</w:t>
      </w:r>
    </w:p>
    <w:p w:rsidR="00BA3D60" w:rsidRPr="00265098" w:rsidP="00BA3D60">
      <w:pPr>
        <w:pStyle w:val="Answer"/>
      </w:pPr>
      <w:sdt>
        <w:sdtPr>
          <w:alias w:val="Witness"/>
          <w:id w:val="1323631832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05426F">
            <w:rPr>
              <w:b/>
            </w:rPr>
            <w:t xml:space="preserve"> </w:t>
          </w:r>
        </w:sdtContent>
      </w:sdt>
      <w:r w:rsidRPr="00265098" w:rsidR="0005426F">
        <w:t xml:space="preserve">We </w:t>
      </w:r>
      <w:r w:rsidRPr="00265098">
        <w:t xml:space="preserve">have an ongoing dialogue with the Chinese </w:t>
      </w:r>
      <w:r w:rsidRPr="00265098" w:rsidR="0005426F">
        <w:t>G</w:t>
      </w:r>
      <w:r w:rsidRPr="00265098">
        <w:t>overnment</w:t>
      </w:r>
      <w:r w:rsidRPr="00265098" w:rsidR="00011C61">
        <w:t xml:space="preserve">. </w:t>
      </w:r>
      <w:r w:rsidRPr="00265098" w:rsidR="0005426F">
        <w:t>O</w:t>
      </w:r>
      <w:r w:rsidRPr="00265098">
        <w:t>f course, what we wrote down in the China strategy was not new to the Chinese officials</w:t>
      </w:r>
      <w:r w:rsidRPr="00265098" w:rsidR="0005426F">
        <w:t xml:space="preserve"> and </w:t>
      </w:r>
      <w:r w:rsidRPr="00265098">
        <w:t xml:space="preserve">to the Chinese </w:t>
      </w:r>
      <w:r w:rsidRPr="00265098" w:rsidR="0005426F">
        <w:t>G</w:t>
      </w:r>
      <w:r w:rsidRPr="00265098">
        <w:t>overnment</w:t>
      </w:r>
      <w:r w:rsidRPr="00265098" w:rsidR="0005426F">
        <w:t>, b</w:t>
      </w:r>
      <w:r w:rsidRPr="00265098">
        <w:t xml:space="preserve">ecause we raise these issues when </w:t>
      </w:r>
      <w:r w:rsidRPr="00265098" w:rsidR="00854CF9">
        <w:t>F</w:t>
      </w:r>
      <w:r w:rsidRPr="00265098">
        <w:t xml:space="preserve">oreign </w:t>
      </w:r>
      <w:r w:rsidRPr="00265098" w:rsidR="00854CF9">
        <w:t>M</w:t>
      </w:r>
      <w:r w:rsidRPr="00265098">
        <w:t xml:space="preserve">inisters are meeting, when our </w:t>
      </w:r>
      <w:r w:rsidRPr="00265098" w:rsidR="00854CF9">
        <w:t>H</w:t>
      </w:r>
      <w:r w:rsidRPr="00265098">
        <w:t>ead</w:t>
      </w:r>
      <w:r w:rsidRPr="00265098" w:rsidR="0005426F">
        <w:t>s</w:t>
      </w:r>
      <w:r w:rsidRPr="00265098">
        <w:t xml:space="preserve"> of </w:t>
      </w:r>
      <w:r w:rsidRPr="00265098" w:rsidR="0005426F">
        <w:t>G</w:t>
      </w:r>
      <w:r w:rsidRPr="00265098">
        <w:t>overnment</w:t>
      </w:r>
      <w:r w:rsidRPr="00265098" w:rsidR="0005426F">
        <w:t xml:space="preserve"> </w:t>
      </w:r>
      <w:r w:rsidRPr="00265098">
        <w:t>are meeting</w:t>
      </w:r>
      <w:r w:rsidRPr="00265098" w:rsidR="00854CF9">
        <w:t xml:space="preserve">, and </w:t>
      </w:r>
      <w:r w:rsidRPr="00265098">
        <w:t xml:space="preserve">when line </w:t>
      </w:r>
      <w:r w:rsidRPr="00265098" w:rsidR="008000C2">
        <w:t>Ministries</w:t>
      </w:r>
      <w:r w:rsidRPr="00265098">
        <w:t xml:space="preserve"> are meeting</w:t>
      </w:r>
      <w:r w:rsidRPr="00265098" w:rsidR="00011C61">
        <w:t xml:space="preserve">. </w:t>
      </w:r>
      <w:r w:rsidRPr="00265098" w:rsidR="00854CF9">
        <w:t>W</w:t>
      </w:r>
      <w:r w:rsidRPr="00265098">
        <w:t xml:space="preserve">hen we </w:t>
      </w:r>
      <w:r w:rsidRPr="00265098">
        <w:t>have a dialogue with China</w:t>
      </w:r>
      <w:r w:rsidRPr="00265098" w:rsidR="008000C2">
        <w:t>,</w:t>
      </w:r>
      <w:r w:rsidRPr="00265098" w:rsidR="00854CF9">
        <w:t xml:space="preserve"> </w:t>
      </w:r>
      <w:r w:rsidRPr="00265098">
        <w:t>we do use this dialogue, of course, to bring co</w:t>
      </w:r>
      <w:r w:rsidRPr="00265098" w:rsidR="00854CF9">
        <w:t>-</w:t>
      </w:r>
      <w:r w:rsidRPr="00265098">
        <w:t>operation on certain issues forward, but also to raise our concerns.</w:t>
      </w:r>
    </w:p>
    <w:p w:rsidR="00BA3D60" w:rsidRPr="00265098" w:rsidP="00BA3D60">
      <w:pPr>
        <w:pStyle w:val="Question"/>
      </w:pPr>
      <w:sdt>
        <w:sdtPr>
          <w:alias w:val="Member"/>
          <w:tag w:val="&lt;Member mnisId='39' dodsId='25239'&gt;"/>
          <w:id w:val="2074998282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Sir John Whittingdale:</w:t>
          </w:r>
        </w:sdtContent>
      </w:sdt>
      <w:r w:rsidRPr="00265098" w:rsidR="00854CF9">
        <w:t xml:space="preserve"> The Chair and I</w:t>
      </w:r>
      <w:r w:rsidRPr="00265098">
        <w:t xml:space="preserve"> were just talking about the extent </w:t>
      </w:r>
      <w:r w:rsidRPr="00265098" w:rsidR="00854CF9">
        <w:t>t</w:t>
      </w:r>
      <w:r w:rsidR="00422FC7">
        <w:t>o which</w:t>
      </w:r>
      <w:r w:rsidRPr="00265098" w:rsidR="00854CF9">
        <w:t xml:space="preserve"> </w:t>
      </w:r>
      <w:r w:rsidRPr="00265098">
        <w:t>the publication of the China strategy has influenced a specific area of German policy or initiative, and whether that has provoked debate publicly about that.</w:t>
      </w:r>
    </w:p>
    <w:p w:rsidR="00854CF9" w:rsidRPr="00265098" w:rsidP="00BA3D60">
      <w:pPr>
        <w:pStyle w:val="Answer"/>
      </w:pPr>
      <w:sdt>
        <w:sdtPr>
          <w:alias w:val="Witness"/>
          <w:id w:val="-842865961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>
        <w:t>W</w:t>
      </w:r>
      <w:r w:rsidRPr="00265098" w:rsidR="00BA3D60">
        <w:t>hen you look to the measures</w:t>
      </w:r>
      <w:r w:rsidRPr="00265098">
        <w:t xml:space="preserve"> </w:t>
      </w:r>
      <w:r w:rsidRPr="00265098" w:rsidR="00BA3D60">
        <w:t xml:space="preserve">we have taken since the publication of the China strategy, it </w:t>
      </w:r>
      <w:r w:rsidRPr="00265098">
        <w:t xml:space="preserve">very much </w:t>
      </w:r>
      <w:r w:rsidRPr="00265098" w:rsidR="00BA3D60">
        <w:t>concentrates on business issues</w:t>
      </w:r>
      <w:r w:rsidRPr="00265098" w:rsidR="00011C61">
        <w:t xml:space="preserve">. </w:t>
      </w:r>
      <w:r w:rsidRPr="00265098">
        <w:t>F</w:t>
      </w:r>
      <w:r w:rsidRPr="00265098" w:rsidR="00BA3D60">
        <w:t xml:space="preserve">or example, we </w:t>
      </w:r>
      <w:r w:rsidRPr="00265098" w:rsidR="00BA3D60">
        <w:t>looked into</w:t>
      </w:r>
      <w:r w:rsidRPr="00265098" w:rsidR="00BA3D60">
        <w:t xml:space="preserve"> our policy </w:t>
      </w:r>
      <w:r w:rsidRPr="00265098">
        <w:t xml:space="preserve">around </w:t>
      </w:r>
      <w:r w:rsidR="00422FC7">
        <w:t xml:space="preserve">on </w:t>
      </w:r>
      <w:r w:rsidRPr="00265098">
        <w:t xml:space="preserve">what </w:t>
      </w:r>
      <w:r w:rsidRPr="00265098" w:rsidR="00BA3D60">
        <w:t>conditions a German company could get state credit</w:t>
      </w:r>
      <w:r w:rsidRPr="00265098">
        <w:t xml:space="preserve"> </w:t>
      </w:r>
      <w:r w:rsidRPr="00265098" w:rsidR="00BA3D60">
        <w:t xml:space="preserve">for its business in a third country. </w:t>
      </w:r>
      <w:r w:rsidRPr="00265098">
        <w:t>W</w:t>
      </w:r>
      <w:r w:rsidRPr="00265098" w:rsidR="00BA3D60">
        <w:t xml:space="preserve">e put the limit to </w:t>
      </w:r>
      <w:r w:rsidRPr="00265098">
        <w:t>€</w:t>
      </w:r>
      <w:r w:rsidRPr="00265098" w:rsidR="00BA3D60">
        <w:t>3 billion</w:t>
      </w:r>
      <w:r w:rsidRPr="00265098">
        <w:t>. W</w:t>
      </w:r>
      <w:r w:rsidRPr="00265098" w:rsidR="00BA3D60">
        <w:t xml:space="preserve">e did not focus this only on China, because we </w:t>
      </w:r>
      <w:r w:rsidRPr="00265098">
        <w:t xml:space="preserve">also </w:t>
      </w:r>
      <w:r w:rsidRPr="00265098" w:rsidR="00BA3D60">
        <w:t>see the risk with such a big investment in any other country</w:t>
      </w:r>
      <w:r w:rsidRPr="00265098" w:rsidR="00011C61">
        <w:t xml:space="preserve">. </w:t>
      </w:r>
      <w:r w:rsidRPr="00265098">
        <w:t>O</w:t>
      </w:r>
      <w:r w:rsidRPr="00265098" w:rsidR="00BA3D60">
        <w:t xml:space="preserve">f course, some German companies </w:t>
      </w:r>
      <w:r w:rsidRPr="00265098">
        <w:t xml:space="preserve">that </w:t>
      </w:r>
      <w:r w:rsidRPr="00265098" w:rsidR="00BA3D60">
        <w:t xml:space="preserve">were doing </w:t>
      </w:r>
      <w:r w:rsidRPr="00265098">
        <w:t xml:space="preserve">business in </w:t>
      </w:r>
      <w:r w:rsidRPr="00265098" w:rsidR="00BA3D60">
        <w:t>China</w:t>
      </w:r>
      <w:r w:rsidRPr="00265098">
        <w:t xml:space="preserve"> </w:t>
      </w:r>
      <w:r w:rsidRPr="00265098" w:rsidR="00BA3D60">
        <w:t>were affected by this new cap on export credit</w:t>
      </w:r>
      <w:r w:rsidRPr="00265098">
        <w:t>.</w:t>
      </w:r>
    </w:p>
    <w:p w:rsidR="00BA3D60" w:rsidRPr="00265098" w:rsidP="00BA3D60">
      <w:pPr>
        <w:pStyle w:val="Answer"/>
      </w:pPr>
      <w:r w:rsidRPr="00265098">
        <w:t xml:space="preserve">We then looked at </w:t>
      </w:r>
      <w:r w:rsidRPr="00265098">
        <w:t xml:space="preserve">investments </w:t>
      </w:r>
      <w:r w:rsidRPr="00265098">
        <w:t xml:space="preserve">that </w:t>
      </w:r>
      <w:r w:rsidRPr="00265098">
        <w:t xml:space="preserve">Chinese companies are </w:t>
      </w:r>
      <w:r w:rsidRPr="00265098">
        <w:t xml:space="preserve">doing </w:t>
      </w:r>
      <w:r w:rsidRPr="00265098">
        <w:t>in Germany.</w:t>
      </w:r>
      <w:r w:rsidRPr="00265098">
        <w:t xml:space="preserve"> </w:t>
      </w:r>
      <w:r w:rsidRPr="00265098">
        <w:t>We set up a mechanism where we have these investments under very close scrutiny</w:t>
      </w:r>
      <w:r w:rsidRPr="00265098" w:rsidR="00011C61">
        <w:t xml:space="preserve">. </w:t>
      </w:r>
      <w:r w:rsidRPr="00265098">
        <w:t>O</w:t>
      </w:r>
      <w:r w:rsidRPr="00265098">
        <w:t>f course, the security aspect is the biggest one</w:t>
      </w:r>
      <w:r w:rsidRPr="00265098" w:rsidR="00011C61">
        <w:t xml:space="preserve">. </w:t>
      </w:r>
      <w:r w:rsidRPr="00265098">
        <w:t>W</w:t>
      </w:r>
      <w:r w:rsidRPr="00265098">
        <w:t xml:space="preserve">e </w:t>
      </w:r>
      <w:r w:rsidRPr="00265098">
        <w:t>look into</w:t>
      </w:r>
      <w:r w:rsidRPr="00265098">
        <w:t xml:space="preserve"> each Chinese investment, </w:t>
      </w:r>
      <w:r w:rsidRPr="00265098">
        <w:t xml:space="preserve">and </w:t>
      </w:r>
      <w:r w:rsidRPr="00265098">
        <w:t>whether our security interests are concerned by this investment.</w:t>
      </w:r>
    </w:p>
    <w:p w:rsidR="00BA3D60" w:rsidRPr="00265098" w:rsidP="00BA3D60">
      <w:pPr>
        <w:pStyle w:val="Question"/>
      </w:pPr>
      <w:sdt>
        <w:sdtPr>
          <w:alias w:val="Member"/>
          <w:tag w:val="&lt;Member mnisId='39' dodsId='25239'&gt;"/>
          <w:id w:val="-1803452129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Sir John Whittingdale:</w:t>
          </w:r>
        </w:sdtContent>
      </w:sdt>
      <w:r w:rsidRPr="00265098" w:rsidR="00854CF9">
        <w:t xml:space="preserve"> Have there been </w:t>
      </w:r>
      <w:r w:rsidRPr="00265098">
        <w:t>any examples where you have said</w:t>
      </w:r>
      <w:r w:rsidRPr="00265098" w:rsidR="00854CF9">
        <w:t>, “T</w:t>
      </w:r>
      <w:r w:rsidRPr="00265098">
        <w:t>hat investment is not permissible</w:t>
      </w:r>
      <w:r w:rsidRPr="00265098" w:rsidR="00854CF9">
        <w:t>”?</w:t>
      </w:r>
    </w:p>
    <w:p w:rsidR="00854CF9" w:rsidRPr="00265098" w:rsidP="00BA3D60">
      <w:pPr>
        <w:pStyle w:val="Answer"/>
      </w:pPr>
      <w:sdt>
        <w:sdtPr>
          <w:alias w:val="Witness"/>
          <w:id w:val="-1842077426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>
        <w:t xml:space="preserve">The </w:t>
      </w:r>
      <w:r w:rsidRPr="00265098" w:rsidR="00BA3D60">
        <w:t>telecommunication</w:t>
      </w:r>
      <w:r w:rsidRPr="00265098">
        <w:t xml:space="preserve">s </w:t>
      </w:r>
      <w:r w:rsidRPr="00265098" w:rsidR="00BA3D60">
        <w:t>sector is under very close scrutiny, but also other critical infrastructure</w:t>
      </w:r>
      <w:r w:rsidRPr="00265098">
        <w:t xml:space="preserve"> such as </w:t>
      </w:r>
      <w:r w:rsidRPr="00265098" w:rsidR="00BA3D60">
        <w:t>harbo</w:t>
      </w:r>
      <w:r w:rsidRPr="00265098">
        <w:t>u</w:t>
      </w:r>
      <w:r w:rsidRPr="00265098" w:rsidR="00BA3D60">
        <w:t>rs</w:t>
      </w:r>
      <w:r w:rsidRPr="00265098">
        <w:t xml:space="preserve">. It is </w:t>
      </w:r>
      <w:r w:rsidRPr="00265098" w:rsidR="00BA3D60">
        <w:t xml:space="preserve">also investments </w:t>
      </w:r>
      <w:r w:rsidRPr="00265098">
        <w:t xml:space="preserve">that </w:t>
      </w:r>
      <w:r w:rsidRPr="00265098" w:rsidR="00BA3D60">
        <w:t>are</w:t>
      </w:r>
      <w:r w:rsidRPr="00265098">
        <w:t xml:space="preserve"> </w:t>
      </w:r>
      <w:r w:rsidRPr="00265098" w:rsidR="00BA3D60">
        <w:t>interlinked with our defen</w:t>
      </w:r>
      <w:r w:rsidRPr="00265098">
        <w:t>c</w:t>
      </w:r>
      <w:r w:rsidRPr="00265098" w:rsidR="00BA3D60">
        <w:t>e industry</w:t>
      </w:r>
      <w:r w:rsidRPr="00265098">
        <w:t xml:space="preserve"> even indirectly, such as </w:t>
      </w:r>
      <w:r w:rsidRPr="00265098" w:rsidR="00BA3D60">
        <w:t>transport systems</w:t>
      </w:r>
      <w:r w:rsidRPr="00265098">
        <w:t>. That</w:t>
      </w:r>
      <w:r w:rsidRPr="00265098" w:rsidR="00BA3D60">
        <w:t xml:space="preserve"> is the first step</w:t>
      </w:r>
      <w:r w:rsidRPr="00265098" w:rsidR="00011C61">
        <w:t>.</w:t>
      </w:r>
    </w:p>
    <w:p w:rsidR="00854CF9" w:rsidRPr="00265098" w:rsidP="00BA3D60">
      <w:pPr>
        <w:pStyle w:val="Answer"/>
      </w:pPr>
      <w:r w:rsidRPr="00265098">
        <w:t xml:space="preserve">At the same time, </w:t>
      </w:r>
      <w:r w:rsidRPr="00265098">
        <w:t xml:space="preserve">at </w:t>
      </w:r>
      <w:r w:rsidRPr="00265098">
        <w:t>a European level</w:t>
      </w:r>
      <w:r w:rsidRPr="00265098">
        <w:t xml:space="preserve"> </w:t>
      </w:r>
      <w:r w:rsidRPr="00265098">
        <w:t>we very closely look</w:t>
      </w:r>
      <w:r w:rsidRPr="00265098">
        <w:t xml:space="preserve"> at </w:t>
      </w:r>
      <w:r w:rsidRPr="00265098">
        <w:t>what investment in China mean</w:t>
      </w:r>
      <w:r w:rsidRPr="00265098">
        <w:t xml:space="preserve">s, the </w:t>
      </w:r>
      <w:r w:rsidRPr="00265098">
        <w:t>outbound investment screening</w:t>
      </w:r>
      <w:r w:rsidRPr="00265098">
        <w:t xml:space="preserve">. That </w:t>
      </w:r>
      <w:r w:rsidRPr="00265098">
        <w:t xml:space="preserve">is a process </w:t>
      </w:r>
      <w:r w:rsidRPr="00265098">
        <w:t xml:space="preserve">that </w:t>
      </w:r>
      <w:r w:rsidRPr="00265098">
        <w:t>is still ongoing</w:t>
      </w:r>
      <w:r w:rsidRPr="00265098">
        <w:t xml:space="preserve">; we </w:t>
      </w:r>
      <w:r w:rsidRPr="00265098">
        <w:t xml:space="preserve">have not come to a final decision yet, but this is done </w:t>
      </w:r>
      <w:r w:rsidRPr="00265098">
        <w:t xml:space="preserve">in very </w:t>
      </w:r>
      <w:r w:rsidRPr="00265098">
        <w:t>close</w:t>
      </w:r>
      <w:r w:rsidRPr="00265098">
        <w:t xml:space="preserve"> </w:t>
      </w:r>
      <w:r w:rsidRPr="00265098">
        <w:t>co</w:t>
      </w:r>
      <w:r w:rsidRPr="00265098">
        <w:t>-</w:t>
      </w:r>
      <w:r w:rsidRPr="00265098">
        <w:t>operation with the European Commission</w:t>
      </w:r>
      <w:r w:rsidRPr="00265098" w:rsidR="00011C61">
        <w:t xml:space="preserve">. </w:t>
      </w:r>
    </w:p>
    <w:p w:rsidR="00854CF9" w:rsidRPr="00265098" w:rsidP="00BA3D60">
      <w:pPr>
        <w:pStyle w:val="Answer"/>
      </w:pPr>
      <w:r w:rsidRPr="00265098">
        <w:t>Another example when it comes to dependencies is, of course, how we deal with raw earth materials</w:t>
      </w:r>
      <w:r w:rsidRPr="00265098">
        <w:t xml:space="preserve">, and how to </w:t>
      </w:r>
      <w:r w:rsidRPr="00265098">
        <w:t>de-risk</w:t>
      </w:r>
      <w:r w:rsidRPr="00265098">
        <w:t xml:space="preserve"> and </w:t>
      </w:r>
      <w:r w:rsidRPr="00265098">
        <w:t>diminish our dependency</w:t>
      </w:r>
      <w:r w:rsidRPr="00265098">
        <w:t xml:space="preserve">. One </w:t>
      </w:r>
      <w:r w:rsidRPr="00265098">
        <w:t xml:space="preserve">step the German </w:t>
      </w:r>
      <w:r w:rsidRPr="00265098">
        <w:t>G</w:t>
      </w:r>
      <w:r w:rsidRPr="00265098">
        <w:t>overnment ha</w:t>
      </w:r>
      <w:r w:rsidRPr="00265098" w:rsidR="008000C2">
        <w:t>ve</w:t>
      </w:r>
      <w:r w:rsidRPr="00265098">
        <w:t xml:space="preserve"> taken was to set up a raw material fund, </w:t>
      </w:r>
      <w:r w:rsidRPr="00265098">
        <w:t>with €</w:t>
      </w:r>
      <w:r w:rsidRPr="00265098">
        <w:t xml:space="preserve">1 billion as a starting point, where the German </w:t>
      </w:r>
      <w:r w:rsidRPr="00265098">
        <w:t>G</w:t>
      </w:r>
      <w:r w:rsidRPr="00265098">
        <w:t xml:space="preserve">overnment </w:t>
      </w:r>
      <w:r w:rsidRPr="00265098" w:rsidR="008000C2">
        <w:t>are</w:t>
      </w:r>
      <w:r w:rsidRPr="00265098">
        <w:t xml:space="preserve"> financing projects where German companies can get raw materials from other countries than China</w:t>
      </w:r>
      <w:r w:rsidRPr="00265098" w:rsidR="00011C61">
        <w:t xml:space="preserve">. </w:t>
      </w:r>
      <w:r w:rsidRPr="00265098">
        <w:t>T</w:t>
      </w:r>
      <w:r w:rsidRPr="00265098">
        <w:t xml:space="preserve">hese are </w:t>
      </w:r>
      <w:r w:rsidRPr="00265098">
        <w:t>a number of</w:t>
      </w:r>
      <w:r w:rsidRPr="00265098">
        <w:t xml:space="preserve"> </w:t>
      </w:r>
      <w:r w:rsidRPr="00265098">
        <w:t xml:space="preserve">very practical examples where we, as </w:t>
      </w:r>
      <w:r w:rsidRPr="00265098">
        <w:t>G</w:t>
      </w:r>
      <w:r w:rsidRPr="00265098">
        <w:t>overnment, then try to reduce our dependencies.</w:t>
      </w:r>
    </w:p>
    <w:p w:rsidR="00BA3D60" w:rsidRPr="00265098" w:rsidP="00BA3D60">
      <w:pPr>
        <w:pStyle w:val="Question"/>
      </w:pPr>
      <w:sdt>
        <w:sdtPr>
          <w:alias w:val="Member"/>
          <w:tag w:val="&lt;Member mnisId='39' dodsId='25239'&gt;"/>
          <w:id w:val="2116398475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Sir John Whittingdale:</w:t>
          </w:r>
        </w:sdtContent>
      </w:sdt>
      <w:r w:rsidRPr="00265098" w:rsidR="00854CF9">
        <w:t xml:space="preserve"> I </w:t>
      </w:r>
      <w:r w:rsidRPr="00265098">
        <w:t xml:space="preserve">assume that the Chinese </w:t>
      </w:r>
      <w:r w:rsidRPr="00265098" w:rsidR="00854CF9">
        <w:t>Government</w:t>
      </w:r>
      <w:r w:rsidRPr="00265098">
        <w:t xml:space="preserve"> are not asking to build a very large embassy in Berlin.</w:t>
      </w:r>
    </w:p>
    <w:p w:rsidR="00854CF9" w:rsidRPr="00265098" w:rsidP="00BA3D60">
      <w:pPr>
        <w:pStyle w:val="Answer"/>
      </w:pPr>
      <w:sdt>
        <w:sdtPr>
          <w:alias w:val="Witness"/>
          <w:id w:val="-1746797217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 w:rsidR="00BA3D60">
        <w:t>They have a very nice embassy</w:t>
      </w:r>
      <w:r w:rsidRPr="00265098" w:rsidR="00011C61">
        <w:t>.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-136102933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Chair:</w:t>
          </w:r>
        </w:sdtContent>
      </w:sdt>
      <w:r w:rsidRPr="00265098" w:rsidR="00854CF9">
        <w:t xml:space="preserve"> If </w:t>
      </w:r>
      <w:r w:rsidRPr="00265098">
        <w:t>I was a small business owner</w:t>
      </w:r>
      <w:r w:rsidRPr="00265098" w:rsidR="00854CF9">
        <w:t xml:space="preserve"> and I </w:t>
      </w:r>
      <w:r w:rsidRPr="00265098">
        <w:t>was doing something very innovative that might be of potential assistance</w:t>
      </w:r>
      <w:r w:rsidRPr="00265098" w:rsidR="00854CF9">
        <w:t xml:space="preserve"> from a defensive perspective, such as</w:t>
      </w:r>
      <w:r w:rsidRPr="00265098">
        <w:t xml:space="preserve"> monitoring shipping activity in the sea</w:t>
      </w:r>
      <w:r w:rsidRPr="00265098" w:rsidR="00854CF9">
        <w:t xml:space="preserve">, and </w:t>
      </w:r>
      <w:r w:rsidRPr="00265098">
        <w:t xml:space="preserve">then a </w:t>
      </w:r>
      <w:r w:rsidRPr="00265098">
        <w:t xml:space="preserve">Chinese businessman or a private equity company with Chinese backing came and said, </w:t>
      </w:r>
      <w:r w:rsidRPr="00265098" w:rsidR="00854CF9">
        <w:t>“C</w:t>
      </w:r>
      <w:r w:rsidRPr="00265098">
        <w:t>an I buy your company from you in Germany</w:t>
      </w:r>
      <w:r w:rsidRPr="00265098" w:rsidR="00011C61">
        <w:t>?</w:t>
      </w:r>
      <w:r w:rsidRPr="00265098" w:rsidR="00854CF9">
        <w:t>”</w:t>
      </w:r>
      <w:r w:rsidRPr="00265098" w:rsidR="008000C2">
        <w:t>,</w:t>
      </w:r>
      <w:r w:rsidRPr="00265098" w:rsidR="00011C61">
        <w:t xml:space="preserve"> </w:t>
      </w:r>
      <w:r w:rsidRPr="00265098" w:rsidR="00854CF9">
        <w:t>w</w:t>
      </w:r>
      <w:r w:rsidRPr="00265098">
        <w:t>ould you need to report that to the German authorities first?</w:t>
      </w:r>
    </w:p>
    <w:p w:rsidR="00854CF9" w:rsidRPr="00265098" w:rsidP="00854CF9">
      <w:pPr>
        <w:pStyle w:val="Answer"/>
      </w:pPr>
      <w:sdt>
        <w:sdtPr>
          <w:alias w:val="Witness"/>
          <w:id w:val="462539228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>
        <w:t>Yes.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-1871681311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Chair:</w:t>
          </w:r>
        </w:sdtContent>
      </w:sdt>
      <w:r w:rsidRPr="00265098" w:rsidR="00854CF9">
        <w:t xml:space="preserve"> Is it </w:t>
      </w:r>
      <w:r w:rsidRPr="00265098">
        <w:t xml:space="preserve">for all companies that all of it </w:t>
      </w:r>
      <w:r w:rsidRPr="00265098">
        <w:t>has to</w:t>
      </w:r>
      <w:r w:rsidRPr="00265098">
        <w:t xml:space="preserve"> be reported</w:t>
      </w:r>
      <w:r w:rsidRPr="00265098" w:rsidR="00011C61">
        <w:t xml:space="preserve">? </w:t>
      </w:r>
      <w:r w:rsidRPr="00265098" w:rsidR="00854CF9">
        <w:t>H</w:t>
      </w:r>
      <w:r w:rsidRPr="00265098">
        <w:t>ow do you know when it is that you need to report?</w:t>
      </w:r>
    </w:p>
    <w:p w:rsidR="00BA3D60" w:rsidRPr="00265098" w:rsidP="00BA3D60">
      <w:pPr>
        <w:pStyle w:val="Answer"/>
      </w:pPr>
      <w:sdt>
        <w:sdtPr>
          <w:alias w:val="Witness"/>
          <w:id w:val="-953782820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854CF9">
            <w:rPr>
              <w:b/>
            </w:rPr>
            <w:t xml:space="preserve"> </w:t>
          </w:r>
        </w:sdtContent>
      </w:sdt>
      <w:r w:rsidRPr="00265098" w:rsidR="00854CF9">
        <w:t xml:space="preserve">There is </w:t>
      </w:r>
      <w:r w:rsidRPr="00265098">
        <w:t xml:space="preserve">a necessity to report when the investment is bigger than </w:t>
      </w:r>
      <w:r w:rsidRPr="00265098" w:rsidR="00854CF9">
        <w:t xml:space="preserve">a certain amount. </w:t>
      </w:r>
      <w:r w:rsidRPr="00265098">
        <w:t>I do not have the exact numbers</w:t>
      </w:r>
      <w:r w:rsidRPr="00265098" w:rsidR="00854CF9">
        <w:t xml:space="preserve">, but </w:t>
      </w:r>
      <w:r w:rsidRPr="00265098">
        <w:t>the process only starts when certain criteria are met.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937035128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Chair:</w:t>
          </w:r>
        </w:sdtContent>
      </w:sdt>
      <w:r w:rsidRPr="00265098" w:rsidR="00854CF9">
        <w:t xml:space="preserve"> </w:t>
      </w:r>
      <w:r w:rsidRPr="00265098" w:rsidR="008000C2">
        <w:t>T</w:t>
      </w:r>
      <w:r w:rsidRPr="00265098">
        <w:t>he first filter is the amount of money</w:t>
      </w:r>
      <w:r w:rsidRPr="00265098" w:rsidR="00854CF9">
        <w:t>. What is the next one?</w:t>
      </w:r>
    </w:p>
    <w:p w:rsidR="00BA3D60" w:rsidRPr="00265098" w:rsidP="00BA3D60">
      <w:pPr>
        <w:pStyle w:val="Answer"/>
      </w:pPr>
      <w:sdt>
        <w:sdtPr>
          <w:alias w:val="Witness"/>
          <w:id w:val="-1718656128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854CF9">
            <w:rPr>
              <w:b/>
            </w:rPr>
            <w:t xml:space="preserve"> </w:t>
          </w:r>
        </w:sdtContent>
      </w:sdt>
      <w:r w:rsidRPr="00265098" w:rsidR="008000C2">
        <w:t>It is w</w:t>
      </w:r>
      <w:r w:rsidRPr="00265098" w:rsidR="00854CF9">
        <w:t xml:space="preserve">hether it is a </w:t>
      </w:r>
      <w:r w:rsidRPr="00265098">
        <w:t>security concern</w:t>
      </w:r>
      <w:r w:rsidRPr="00265098" w:rsidR="008000C2">
        <w:t xml:space="preserve"> </w:t>
      </w:r>
      <w:r w:rsidRPr="00265098" w:rsidR="00854CF9">
        <w:t>and w</w:t>
      </w:r>
      <w:r w:rsidRPr="00265098">
        <w:t xml:space="preserve">hether it is a whole sector </w:t>
      </w:r>
      <w:r w:rsidRPr="00265098" w:rsidR="00854CF9">
        <w:t xml:space="preserve">that </w:t>
      </w:r>
      <w:r w:rsidRPr="00265098">
        <w:t>then would be in Chinese hands</w:t>
      </w:r>
      <w:r w:rsidRPr="00265098" w:rsidR="008000C2">
        <w:t>. It is</w:t>
      </w:r>
      <w:r w:rsidRPr="00265098" w:rsidR="00854CF9">
        <w:t xml:space="preserve"> </w:t>
      </w:r>
      <w:r w:rsidRPr="00265098">
        <w:t>all these criteria</w:t>
      </w:r>
      <w:r w:rsidRPr="00265098" w:rsidR="00854CF9">
        <w:t xml:space="preserve">. What </w:t>
      </w:r>
      <w:r w:rsidRPr="00265098">
        <w:t>is of particular interest is whether it is critical infrastructure.</w:t>
      </w:r>
      <w:r w:rsidRPr="00265098" w:rsidR="00854CF9">
        <w:t xml:space="preserve"> The</w:t>
      </w:r>
      <w:r w:rsidRPr="00265098">
        <w:t xml:space="preserve"> implementation </w:t>
      </w:r>
      <w:r w:rsidRPr="00265098" w:rsidR="00854CF9">
        <w:t xml:space="preserve">process </w:t>
      </w:r>
      <w:r w:rsidRPr="00265098">
        <w:t>is ongoing</w:t>
      </w:r>
      <w:r w:rsidRPr="00265098" w:rsidR="00854CF9">
        <w:t xml:space="preserve">. A law on critical infrastructure is now </w:t>
      </w:r>
      <w:r w:rsidRPr="00265098">
        <w:t xml:space="preserve">with the German </w:t>
      </w:r>
      <w:r w:rsidRPr="00265098" w:rsidR="00854CF9">
        <w:t>P</w:t>
      </w:r>
      <w:r w:rsidRPr="00265098">
        <w:t>arliament</w:t>
      </w:r>
      <w:r w:rsidRPr="00265098" w:rsidR="00854CF9">
        <w:t xml:space="preserve">, </w:t>
      </w:r>
      <w:r w:rsidRPr="00265098">
        <w:t xml:space="preserve">which brings new tasks for </w:t>
      </w:r>
      <w:r w:rsidRPr="00265098" w:rsidR="00854CF9">
        <w:t xml:space="preserve">companies that </w:t>
      </w:r>
      <w:r w:rsidRPr="00265098">
        <w:t>are carrying out critical infrastructure</w:t>
      </w:r>
      <w:r w:rsidRPr="00265098" w:rsidR="00011C61">
        <w:t xml:space="preserve">. </w:t>
      </w:r>
      <w:r w:rsidRPr="00265098" w:rsidR="00854CF9">
        <w:t>I</w:t>
      </w:r>
      <w:r w:rsidRPr="00265098">
        <w:t>t is an ongoing process</w:t>
      </w:r>
      <w:r w:rsidRPr="00265098" w:rsidR="00854CF9">
        <w:t xml:space="preserve">, </w:t>
      </w:r>
      <w:r w:rsidRPr="00265098">
        <w:t>where we also adjust our legislation because we see that the Chinese strategy is also adapting.</w:t>
      </w:r>
    </w:p>
    <w:p w:rsidR="00BA3D60" w:rsidRPr="00265098" w:rsidP="00BA3D60">
      <w:pPr>
        <w:pStyle w:val="Question"/>
      </w:pPr>
      <w:sdt>
        <w:sdtPr>
          <w:alias w:val="Member"/>
          <w:tag w:val="&lt;Member mnisId='5128' dodsId='173114'&gt;"/>
          <w:id w:val="1704138115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Phil Brickell:</w:t>
          </w:r>
        </w:sdtContent>
      </w:sdt>
      <w:r w:rsidRPr="00265098" w:rsidR="00854CF9">
        <w:t xml:space="preserve"> A</w:t>
      </w:r>
      <w:r w:rsidRPr="00265098">
        <w:t xml:space="preserve">mbassador, one area that other members of the </w:t>
      </w:r>
      <w:r w:rsidRPr="00265098" w:rsidR="00854CF9">
        <w:t>C</w:t>
      </w:r>
      <w:r w:rsidRPr="00265098">
        <w:t>ommittee might be interested to know is what role members of the German Bundestag play in scrutini</w:t>
      </w:r>
      <w:r w:rsidRPr="00265098" w:rsidR="00854CF9">
        <w:t>s</w:t>
      </w:r>
      <w:r w:rsidRPr="00265098">
        <w:t xml:space="preserve">ing the </w:t>
      </w:r>
      <w:r w:rsidRPr="00265098" w:rsidR="00854CF9">
        <w:t>G</w:t>
      </w:r>
      <w:r w:rsidRPr="00265098">
        <w:t>overnment</w:t>
      </w:r>
      <w:r w:rsidRPr="00265098" w:rsidR="00854CF9">
        <w:t xml:space="preserve"> </w:t>
      </w:r>
      <w:r w:rsidRPr="00265098">
        <w:t>around fulfilling commitments that are outlined in the China strategy</w:t>
      </w:r>
      <w:r w:rsidR="00422FC7">
        <w:t>.</w:t>
      </w:r>
    </w:p>
    <w:p w:rsidR="00BA3D60" w:rsidRPr="00265098" w:rsidP="00BA3D60">
      <w:pPr>
        <w:pStyle w:val="Answer"/>
      </w:pPr>
      <w:sdt>
        <w:sdtPr>
          <w:alias w:val="Witness"/>
          <w:id w:val="1438173677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854CF9">
            <w:rPr>
              <w:b/>
            </w:rPr>
            <w:t xml:space="preserve"> </w:t>
          </w:r>
        </w:sdtContent>
      </w:sdt>
      <w:r w:rsidRPr="00265098" w:rsidR="00854CF9">
        <w:t>As I have said, in</w:t>
      </w:r>
      <w:r w:rsidRPr="00265098">
        <w:t xml:space="preserve"> </w:t>
      </w:r>
      <w:r w:rsidRPr="00265098" w:rsidR="00854CF9">
        <w:t xml:space="preserve">the </w:t>
      </w:r>
      <w:r w:rsidRPr="00265098">
        <w:t>process of writing this China strategy</w:t>
      </w:r>
      <w:r w:rsidRPr="00265098" w:rsidR="00854CF9">
        <w:t xml:space="preserve"> </w:t>
      </w:r>
      <w:r w:rsidRPr="00265098">
        <w:t xml:space="preserve">there was a multi-stakeholder process </w:t>
      </w:r>
      <w:r w:rsidRPr="00265098" w:rsidR="00854CF9">
        <w:t xml:space="preserve">that </w:t>
      </w:r>
      <w:r w:rsidRPr="00265098">
        <w:t>also involved the German Bundestag</w:t>
      </w:r>
      <w:r w:rsidRPr="00265098" w:rsidR="00854CF9">
        <w:t>. Interested M</w:t>
      </w:r>
      <w:r w:rsidRPr="00265098">
        <w:t xml:space="preserve">embers of </w:t>
      </w:r>
      <w:r w:rsidRPr="00265098" w:rsidR="00854CF9">
        <w:t>P</w:t>
      </w:r>
      <w:r w:rsidRPr="00265098">
        <w:t xml:space="preserve">arliament were able to enter a dialogue with the </w:t>
      </w:r>
      <w:r w:rsidRPr="00265098" w:rsidR="00854CF9">
        <w:t>Government. T</w:t>
      </w:r>
      <w:r w:rsidRPr="00265098">
        <w:t>hat was the process in setting up the China strategy</w:t>
      </w:r>
      <w:r w:rsidRPr="00265098" w:rsidR="00011C61">
        <w:t xml:space="preserve">. </w:t>
      </w:r>
      <w:r w:rsidRPr="00265098" w:rsidR="00854CF9">
        <w:t>Of course, on a regular basis the F</w:t>
      </w:r>
      <w:r w:rsidRPr="00265098">
        <w:t xml:space="preserve">oreign </w:t>
      </w:r>
      <w:r w:rsidRPr="00265098" w:rsidR="00854CF9">
        <w:t>A</w:t>
      </w:r>
      <w:r w:rsidRPr="00265098">
        <w:t xml:space="preserve">ffairs </w:t>
      </w:r>
      <w:r w:rsidRPr="00265098" w:rsidR="00854CF9">
        <w:t>C</w:t>
      </w:r>
      <w:r w:rsidRPr="00265098">
        <w:t xml:space="preserve">ommittee and other committees </w:t>
      </w:r>
      <w:r w:rsidRPr="00265098" w:rsidR="00854CF9">
        <w:t xml:space="preserve">have </w:t>
      </w:r>
      <w:r w:rsidRPr="00265098">
        <w:t xml:space="preserve">China on their </w:t>
      </w:r>
      <w:r w:rsidRPr="00265098">
        <w:t>agenda</w:t>
      </w:r>
      <w:r w:rsidRPr="00265098" w:rsidR="00854CF9">
        <w:t xml:space="preserve">, </w:t>
      </w:r>
      <w:r w:rsidRPr="00265098">
        <w:t>and</w:t>
      </w:r>
      <w:r w:rsidRPr="00265098">
        <w:t xml:space="preserve"> ask </w:t>
      </w:r>
      <w:r w:rsidRPr="00265098" w:rsidR="00854CF9">
        <w:t>Government</w:t>
      </w:r>
      <w:r w:rsidRPr="00265098">
        <w:t xml:space="preserve"> officials where we stand on our policy on China.</w:t>
      </w:r>
      <w:r w:rsidRPr="00265098" w:rsidR="00854CF9">
        <w:t xml:space="preserve"> One </w:t>
      </w:r>
      <w:r w:rsidRPr="00265098">
        <w:t>set of questions</w:t>
      </w:r>
      <w:r w:rsidRPr="00265098" w:rsidR="00854CF9">
        <w:t xml:space="preserve"> </w:t>
      </w:r>
      <w:r w:rsidRPr="00265098">
        <w:t>also concerns the implementation of the strategy</w:t>
      </w:r>
      <w:r w:rsidRPr="00265098" w:rsidR="00011C61">
        <w:t>.</w:t>
      </w:r>
      <w:r w:rsidRPr="00265098">
        <w:t xml:space="preserve"> </w:t>
      </w:r>
      <w:r w:rsidRPr="00265098" w:rsidR="00854CF9">
        <w:t xml:space="preserve">As </w:t>
      </w:r>
      <w:r w:rsidRPr="00265098">
        <w:t xml:space="preserve">is true for many other subjects, there is an ongoing dialogue between </w:t>
      </w:r>
      <w:r w:rsidRPr="00265098" w:rsidR="00854CF9">
        <w:t>M</w:t>
      </w:r>
      <w:r w:rsidRPr="00265098">
        <w:t xml:space="preserve">embers of </w:t>
      </w:r>
      <w:r w:rsidRPr="00265098" w:rsidR="00854CF9">
        <w:t>P</w:t>
      </w:r>
      <w:r w:rsidRPr="00265098">
        <w:t xml:space="preserve">arliament and the German </w:t>
      </w:r>
      <w:r w:rsidRPr="00265098" w:rsidR="00854CF9">
        <w:t>Government</w:t>
      </w:r>
      <w:r w:rsidRPr="00265098">
        <w:t xml:space="preserve"> on our China policy.</w:t>
      </w:r>
    </w:p>
    <w:p w:rsidR="00BA3D60" w:rsidRPr="00265098" w:rsidP="00BA3D60">
      <w:pPr>
        <w:pStyle w:val="Question"/>
      </w:pPr>
      <w:sdt>
        <w:sdtPr>
          <w:alias w:val="Member"/>
          <w:tag w:val="&lt;Member mnisId='5278' dodsId='109172'&gt;"/>
          <w:id w:val="1697881765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Uma Kumaran:</w:t>
          </w:r>
        </w:sdtContent>
      </w:sdt>
      <w:r w:rsidRPr="00265098" w:rsidR="00854CF9">
        <w:t xml:space="preserve"> What</w:t>
      </w:r>
      <w:r w:rsidRPr="00265098">
        <w:t xml:space="preserve"> lessons do you think could be learned from Germany</w:t>
      </w:r>
      <w:r w:rsidRPr="00265098" w:rsidR="006A5DA3">
        <w:t>’</w:t>
      </w:r>
      <w:r w:rsidRPr="00265098">
        <w:t xml:space="preserve">s implementation of the strategy </w:t>
      </w:r>
      <w:r w:rsidRPr="00265098" w:rsidR="00C578D1">
        <w:t>for</w:t>
      </w:r>
      <w:r w:rsidRPr="00265098">
        <w:t xml:space="preserve"> other countries </w:t>
      </w:r>
      <w:r w:rsidRPr="00265098" w:rsidR="00854CF9">
        <w:t xml:space="preserve">that </w:t>
      </w:r>
      <w:r w:rsidRPr="00265098">
        <w:t>are looking to implement or develop a China strategy?</w:t>
      </w:r>
    </w:p>
    <w:p w:rsidR="00BA3D60" w:rsidRPr="00265098" w:rsidP="00BA3D60">
      <w:pPr>
        <w:pStyle w:val="Answer"/>
      </w:pPr>
      <w:sdt>
        <w:sdtPr>
          <w:alias w:val="Witness"/>
          <w:id w:val="380210106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 w:rsidR="00854CF9">
            <w:rPr>
              <w:b/>
            </w:rPr>
            <w:t xml:space="preserve"> </w:t>
          </w:r>
        </w:sdtContent>
      </w:sdt>
      <w:r w:rsidRPr="00265098" w:rsidR="00854CF9">
        <w:t xml:space="preserve">What </w:t>
      </w:r>
      <w:r w:rsidRPr="00265098">
        <w:t>is very important is that a country</w:t>
      </w:r>
      <w:r w:rsidRPr="00265098" w:rsidR="00854CF9">
        <w:t>—</w:t>
      </w:r>
      <w:r w:rsidRPr="00265098">
        <w:t>in our case</w:t>
      </w:r>
      <w:r w:rsidRPr="00265098" w:rsidR="00854CF9">
        <w:t xml:space="preserve">, </w:t>
      </w:r>
      <w:r w:rsidRPr="00265098">
        <w:t>Germany</w:t>
      </w:r>
      <w:r w:rsidRPr="00265098" w:rsidR="00854CF9">
        <w:t>—</w:t>
      </w:r>
      <w:r w:rsidRPr="00265098">
        <w:t>very clearly define</w:t>
      </w:r>
      <w:r w:rsidRPr="00265098" w:rsidR="00854CF9">
        <w:t xml:space="preserve">s </w:t>
      </w:r>
      <w:r w:rsidRPr="00265098">
        <w:t xml:space="preserve">its dependencies </w:t>
      </w:r>
      <w:r w:rsidR="00422FC7">
        <w:t xml:space="preserve">on </w:t>
      </w:r>
      <w:r w:rsidRPr="00265098">
        <w:t>China</w:t>
      </w:r>
      <w:r w:rsidRPr="00265098" w:rsidR="00854CF9">
        <w:t xml:space="preserve">, </w:t>
      </w:r>
      <w:r w:rsidRPr="00265098">
        <w:t>and very clearly define</w:t>
      </w:r>
      <w:r w:rsidRPr="00265098" w:rsidR="00854CF9">
        <w:t xml:space="preserve">s </w:t>
      </w:r>
      <w:r w:rsidRPr="00265098">
        <w:t xml:space="preserve">the areas where we would like to reduce or where we </w:t>
      </w:r>
      <w:r w:rsidRPr="00265098">
        <w:t>have to</w:t>
      </w:r>
      <w:r w:rsidRPr="00265098">
        <w:t xml:space="preserve"> reduce these dependencies</w:t>
      </w:r>
      <w:r w:rsidRPr="00265098" w:rsidR="00C578D1">
        <w:t>—</w:t>
      </w:r>
      <w:r w:rsidRPr="00265098" w:rsidR="00854CF9">
        <w:t xml:space="preserve">the </w:t>
      </w:r>
      <w:r w:rsidRPr="00265098">
        <w:t>de-risking, as I have said</w:t>
      </w:r>
      <w:r w:rsidRPr="00265098" w:rsidR="00011C61">
        <w:t xml:space="preserve">. </w:t>
      </w:r>
      <w:r w:rsidRPr="00265098" w:rsidR="00854CF9">
        <w:t>I</w:t>
      </w:r>
      <w:r w:rsidRPr="00265098">
        <w:t>t is true for nearly all western economies that these dependencies are in existence. Perhaps it varies from sector to sector, but the general analysis</w:t>
      </w:r>
      <w:r w:rsidRPr="00265098" w:rsidR="00854CF9">
        <w:t xml:space="preserve"> </w:t>
      </w:r>
      <w:r w:rsidRPr="00265098">
        <w:t>is the same all over the place</w:t>
      </w:r>
      <w:r w:rsidRPr="00265098" w:rsidR="001318BA">
        <w:t xml:space="preserve">, </w:t>
      </w:r>
      <w:r w:rsidRPr="00265098">
        <w:t xml:space="preserve">because it was so important for us to bring our China strategy in accordance </w:t>
      </w:r>
      <w:r w:rsidRPr="00265098" w:rsidR="00854CF9">
        <w:t xml:space="preserve">with </w:t>
      </w:r>
      <w:r w:rsidRPr="00265098">
        <w:t xml:space="preserve">the European </w:t>
      </w:r>
      <w:r w:rsidRPr="00265098" w:rsidR="00D92090">
        <w:t>e</w:t>
      </w:r>
      <w:r w:rsidRPr="00265098">
        <w:t xml:space="preserve">conomic </w:t>
      </w:r>
      <w:r w:rsidRPr="00265098" w:rsidR="00D92090">
        <w:t>s</w:t>
      </w:r>
      <w:r w:rsidRPr="00265098">
        <w:t xml:space="preserve">ecurity </w:t>
      </w:r>
      <w:r w:rsidRPr="00265098" w:rsidR="00D92090">
        <w:t>s</w:t>
      </w:r>
      <w:r w:rsidRPr="00265098">
        <w:t>trategy</w:t>
      </w:r>
      <w:r w:rsidRPr="00265098" w:rsidR="00011C61">
        <w:t xml:space="preserve">. </w:t>
      </w:r>
      <w:r w:rsidRPr="00265098" w:rsidR="00854CF9">
        <w:t xml:space="preserve">It is very important </w:t>
      </w:r>
      <w:r w:rsidRPr="00265098">
        <w:t xml:space="preserve">to share this analysis, but also to have a discussion </w:t>
      </w:r>
      <w:r w:rsidRPr="00265098" w:rsidR="00854CF9">
        <w:t xml:space="preserve">on </w:t>
      </w:r>
      <w:r w:rsidRPr="00265098">
        <w:t xml:space="preserve">how </w:t>
      </w:r>
      <w:r w:rsidRPr="00265098">
        <w:t>to respond</w:t>
      </w:r>
      <w:r w:rsidRPr="00265098" w:rsidR="00854CF9">
        <w:t xml:space="preserve"> and what </w:t>
      </w:r>
      <w:r w:rsidRPr="00265098">
        <w:t xml:space="preserve">instruments we need. </w:t>
      </w:r>
      <w:r w:rsidRPr="00265098" w:rsidR="00854CF9">
        <w:t>A</w:t>
      </w:r>
      <w:r w:rsidRPr="00265098">
        <w:t xml:space="preserve"> single European country cannot respond to the Chinese threat on its own</w:t>
      </w:r>
      <w:r w:rsidRPr="00265098" w:rsidR="00854CF9">
        <w:t xml:space="preserve">; </w:t>
      </w:r>
      <w:r w:rsidRPr="00265098">
        <w:t>we need co</w:t>
      </w:r>
      <w:r w:rsidRPr="00265098" w:rsidR="00854CF9">
        <w:t>-</w:t>
      </w:r>
      <w:r w:rsidRPr="00265098">
        <w:t>ordination, co</w:t>
      </w:r>
      <w:r w:rsidRPr="00265098" w:rsidR="00854CF9">
        <w:t>-</w:t>
      </w:r>
      <w:r w:rsidRPr="00265098">
        <w:t xml:space="preserve">operation, </w:t>
      </w:r>
      <w:r w:rsidRPr="00265098" w:rsidR="00854CF9">
        <w:t xml:space="preserve">and very </w:t>
      </w:r>
      <w:r w:rsidRPr="00265098">
        <w:t>similar instruments.</w:t>
      </w:r>
    </w:p>
    <w:p w:rsidR="00BA3D60" w:rsidRPr="00265098" w:rsidP="00D92090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1536' dodsId='35925'&gt;"/>
          <w:id w:val="-1769693863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Chair:</w:t>
          </w:r>
        </w:sdtContent>
      </w:sdt>
      <w:r w:rsidRPr="00265098" w:rsidR="00854CF9">
        <w:t xml:space="preserve"> Thank</w:t>
      </w:r>
      <w:r w:rsidRPr="00265098">
        <w:t xml:space="preserve"> you so much for the clear way </w:t>
      </w:r>
      <w:r w:rsidRPr="00265098" w:rsidR="00854CF9">
        <w:t xml:space="preserve">that </w:t>
      </w:r>
      <w:r w:rsidRPr="00265098">
        <w:t>you have given your evidence</w:t>
      </w:r>
      <w:r w:rsidRPr="00265098" w:rsidR="00011C61">
        <w:t xml:space="preserve">. </w:t>
      </w:r>
      <w:r w:rsidRPr="00265098">
        <w:t>You have given us a great deal to think about</w:t>
      </w:r>
      <w:r w:rsidRPr="00265098" w:rsidR="00854CF9">
        <w:t xml:space="preserve">. </w:t>
      </w:r>
      <w:r w:rsidRPr="00265098">
        <w:t>I am sorry about running you around the building</w:t>
      </w:r>
      <w:r w:rsidRPr="00265098" w:rsidR="00854CF9">
        <w:t xml:space="preserve">, </w:t>
      </w:r>
      <w:r w:rsidRPr="00265098">
        <w:t>as we had earlier on, but we look forward to seeing you again</w:t>
      </w:r>
      <w:r w:rsidRPr="00265098" w:rsidR="00854CF9">
        <w:t>. W</w:t>
      </w:r>
      <w:r w:rsidRPr="00265098">
        <w:t>e are going to be in Berlin soon</w:t>
      </w:r>
      <w:r w:rsidRPr="00265098" w:rsidR="00854CF9">
        <w:t xml:space="preserve">; </w:t>
      </w:r>
      <w:r w:rsidRPr="00265098">
        <w:t>we are all looking forward to it very much</w:t>
      </w:r>
      <w:r w:rsidRPr="00265098" w:rsidR="00011C61">
        <w:t xml:space="preserve">. </w:t>
      </w:r>
      <w:r w:rsidRPr="00265098">
        <w:t>Thank you very much for your time today, Your Excellency.</w:t>
      </w:r>
    </w:p>
    <w:p w:rsidR="00854CF9" w:rsidRPr="00265098" w:rsidP="00BA3D60">
      <w:pPr>
        <w:pStyle w:val="Answer"/>
      </w:pPr>
      <w:sdt>
        <w:sdtPr>
          <w:alias w:val="Witness"/>
          <w:id w:val="-772408858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Susanne Baumann:</w:t>
          </w:r>
          <w:r w:rsidRPr="00265098">
            <w:rPr>
              <w:b/>
            </w:rPr>
            <w:t xml:space="preserve"> </w:t>
          </w:r>
        </w:sdtContent>
      </w:sdt>
      <w:r w:rsidRPr="00265098" w:rsidR="00BA3D60">
        <w:t>Thank you very much</w:t>
      </w:r>
      <w:r w:rsidRPr="00265098">
        <w:t xml:space="preserve">. </w:t>
      </w:r>
      <w:r w:rsidRPr="00265098" w:rsidR="00BA3D60">
        <w:t>I am sure that during your visit</w:t>
      </w:r>
      <w:r w:rsidRPr="00265098">
        <w:t xml:space="preserve"> </w:t>
      </w:r>
      <w:r w:rsidRPr="00265098" w:rsidR="00BA3D60">
        <w:t>China will be very high on the agenda</w:t>
      </w:r>
      <w:r w:rsidRPr="00265098" w:rsidR="00011C61">
        <w:t>.</w:t>
      </w:r>
    </w:p>
    <w:p w:rsidR="00BA3D60" w:rsidRPr="00265098" w:rsidP="00FD6C05">
      <w:pPr>
        <w:pStyle w:val="Remark"/>
      </w:pPr>
      <w:sdt>
        <w:sdtPr>
          <w:alias w:val="Member"/>
          <w:tag w:val="&lt;Member mnisId='1536' dodsId='35925'&gt;"/>
          <w:id w:val="-1537193617"/>
          <w:placeholder>
            <w:docPart w:val="DefaultPlaceholder_-1854013440"/>
          </w:placeholder>
          <w:richText/>
        </w:sdtPr>
        <w:sdtContent>
          <w:r w:rsidRPr="00265098" w:rsidR="00854CF9">
            <w:rPr>
              <w:b/>
            </w:rPr>
            <w:t>Chair:</w:t>
          </w:r>
        </w:sdtContent>
      </w:sdt>
      <w:r w:rsidRPr="00265098" w:rsidR="00854CF9">
        <w:t xml:space="preserve"> </w:t>
      </w:r>
      <w:r w:rsidRPr="00265098" w:rsidR="00FD6C05">
        <w:t xml:space="preserve">Yes, </w:t>
      </w:r>
      <w:r w:rsidRPr="00265098">
        <w:t>I suspect it will be</w:t>
      </w:r>
      <w:r w:rsidRPr="00265098" w:rsidR="00FD6C05">
        <w:t>.</w:t>
      </w:r>
    </w:p>
    <w:p w:rsidR="00BA3D60" w:rsidRPr="00265098" w:rsidP="00854CF9">
      <w:pPr>
        <w:pStyle w:val="Answer"/>
        <w:ind w:left="0"/>
      </w:pPr>
    </w:p>
    <w:sdt>
      <w:sdtPr>
        <w:rPr>
          <w:szCs w:val="28"/>
        </w:rPr>
        <w:alias w:val="WitnessExamination"/>
        <w:tag w:val="WitnessExamination"/>
        <w:id w:val="384300991"/>
        <w:placeholder>
          <w:docPart w:val="C044440950DB443CADE8C05FFAA95BE2"/>
        </w:placeholder>
        <w:richText/>
      </w:sdtPr>
      <w:sdtEndPr>
        <w:rPr>
          <w:sz w:val="22"/>
          <w:szCs w:val="22"/>
        </w:rPr>
      </w:sdtEndPr>
      <w:sdtContent>
        <w:p w:rsidR="00854CF9" w:rsidRPr="00265098" w:rsidP="00854CF9">
          <w:pPr>
            <w:pStyle w:val="TitlePanel0"/>
            <w:rPr>
              <w:szCs w:val="28"/>
            </w:rPr>
          </w:pPr>
          <w:r w:rsidRPr="00265098">
            <w:rPr>
              <w:szCs w:val="28"/>
            </w:rPr>
            <w:t>Examination of witnesses</w:t>
          </w:r>
        </w:p>
        <w:p w:rsidR="00854CF9" w:rsidRPr="00265098" w:rsidP="00FD6C05">
          <w:pPr>
            <w:pStyle w:val="TitlePanel0"/>
            <w:jc w:val="left"/>
            <w:rPr>
              <w:sz w:val="22"/>
            </w:rPr>
          </w:pPr>
          <w:r w:rsidRPr="00265098">
            <w:rPr>
              <w:sz w:val="22"/>
            </w:rPr>
            <w:t xml:space="preserve">Witnesses: </w:t>
          </w:r>
          <w:r w:rsidRPr="00265098">
            <w:rPr>
              <w:sz w:val="22"/>
            </w:rPr>
            <w:t xml:space="preserve">Robert Ward, Yuichi Hosoya and </w:t>
          </w:r>
          <w:r w:rsidRPr="00265098">
            <w:rPr>
              <w:sz w:val="22"/>
            </w:rPr>
            <w:t>Guibo</w:t>
          </w:r>
          <w:r w:rsidRPr="00265098" w:rsidR="000C1B83">
            <w:rPr>
              <w:sz w:val="22"/>
            </w:rPr>
            <w:t>u</w:t>
          </w:r>
          <w:r w:rsidRPr="00265098">
            <w:rPr>
              <w:sz w:val="22"/>
            </w:rPr>
            <w:t>rg</w:t>
          </w:r>
          <w:r w:rsidRPr="00265098">
            <w:rPr>
              <w:sz w:val="22"/>
            </w:rPr>
            <w:t xml:space="preserve"> Delamotte.</w:t>
          </w:r>
        </w:p>
      </w:sdtContent>
    </w:sdt>
    <w:p w:rsidR="00BA3D60" w:rsidRPr="00265098" w:rsidP="00422FC7">
      <w:pPr>
        <w:pStyle w:val="Question"/>
        <w:numPr>
          <w:ilvl w:val="0"/>
          <w:numId w:val="0"/>
        </w:numPr>
        <w:ind w:left="794"/>
      </w:pPr>
      <w:sdt>
        <w:sdtPr>
          <w:alias w:val="Member"/>
          <w:tag w:val="&lt;Member mnisId='1536' dodsId='35925'&gt;"/>
          <w:id w:val="-764141932"/>
          <w:placeholder>
            <w:docPart w:val="DefaultPlaceholder_-1854013440"/>
          </w:placeholder>
          <w:richText/>
        </w:sdtPr>
        <w:sdtContent>
          <w:r w:rsidRPr="00265098" w:rsidR="00FD6C05">
            <w:rPr>
              <w:b/>
            </w:rPr>
            <w:t>Chair:</w:t>
          </w:r>
        </w:sdtContent>
      </w:sdt>
      <w:r w:rsidRPr="00265098" w:rsidR="00FD6C05">
        <w:t xml:space="preserve"> </w:t>
      </w:r>
      <w:r w:rsidR="00422FC7">
        <w:t>In our</w:t>
      </w:r>
      <w:r w:rsidRPr="00265098">
        <w:t xml:space="preserve"> second panel</w:t>
      </w:r>
      <w:r w:rsidRPr="00265098" w:rsidR="00011C61">
        <w:t xml:space="preserve"> </w:t>
      </w:r>
      <w:r w:rsidR="00422FC7">
        <w:t>w</w:t>
      </w:r>
      <w:r w:rsidRPr="00265098">
        <w:t>e have three experts to talk about Japanese strategy towards China</w:t>
      </w:r>
      <w:r w:rsidRPr="00265098" w:rsidR="00011C61">
        <w:t xml:space="preserve">. </w:t>
      </w:r>
      <w:r w:rsidRPr="00265098">
        <w:t>Would you mind introducing yourselves</w:t>
      </w:r>
      <w:r w:rsidRPr="00265098" w:rsidR="00011C61">
        <w:t xml:space="preserve">? </w:t>
      </w:r>
      <w:r w:rsidRPr="00265098">
        <w:t>Perhaps I can begin with Mr</w:t>
      </w:r>
      <w:r w:rsidRPr="00265098" w:rsidR="007C7A21">
        <w:t xml:space="preserve"> </w:t>
      </w:r>
      <w:r w:rsidRPr="00265098">
        <w:t>Ward, who is in the room.</w:t>
      </w:r>
    </w:p>
    <w:p w:rsidR="00BA3D60" w:rsidRPr="00265098" w:rsidP="00BA3D60">
      <w:pPr>
        <w:pStyle w:val="Answer"/>
      </w:pPr>
      <w:sdt>
        <w:sdtPr>
          <w:alias w:val="Witness"/>
          <w:id w:val="1319996071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Robert Ward:</w:t>
          </w:r>
          <w:r w:rsidRPr="00265098" w:rsidR="007C7A21">
            <w:rPr>
              <w:b/>
            </w:rPr>
            <w:t xml:space="preserve"> </w:t>
          </w:r>
        </w:sdtContent>
      </w:sdt>
      <w:r w:rsidRPr="00265098" w:rsidR="007C7A21">
        <w:t>Thank you</w:t>
      </w:r>
      <w:r w:rsidRPr="00265098" w:rsidR="00D92090">
        <w:t>.</w:t>
      </w:r>
      <w:r w:rsidRPr="00265098" w:rsidR="007C7A21">
        <w:t xml:space="preserve"> </w:t>
      </w:r>
      <w:r w:rsidRPr="00265098" w:rsidR="00D92090">
        <w:t>I</w:t>
      </w:r>
      <w:r w:rsidRPr="00265098" w:rsidR="007C7A21">
        <w:t>t is a g</w:t>
      </w:r>
      <w:r w:rsidRPr="00265098">
        <w:t xml:space="preserve">reat privilege to be here </w:t>
      </w:r>
      <w:r w:rsidR="00422FC7">
        <w:t>to discuss</w:t>
      </w:r>
      <w:r w:rsidRPr="00265098">
        <w:t xml:space="preserve"> this important subject</w:t>
      </w:r>
      <w:r w:rsidRPr="00265098" w:rsidR="00011C61">
        <w:t xml:space="preserve">. </w:t>
      </w:r>
      <w:r w:rsidRPr="00265098">
        <w:t>My name is Robert Ward</w:t>
      </w:r>
      <w:r w:rsidRPr="00265098" w:rsidR="007C7A21">
        <w:t xml:space="preserve">; </w:t>
      </w:r>
      <w:r w:rsidRPr="00265098">
        <w:t>I am the Japan</w:t>
      </w:r>
      <w:r w:rsidRPr="00265098" w:rsidR="007C7A21">
        <w:t xml:space="preserve"> c</w:t>
      </w:r>
      <w:r w:rsidRPr="00265098">
        <w:t>hair and director of geoeconomics and strategy at the International Institute for Strategic Studies.</w:t>
      </w:r>
    </w:p>
    <w:p w:rsidR="00BA3D60" w:rsidRPr="00265098" w:rsidP="00BA3D60">
      <w:pPr>
        <w:pStyle w:val="Answer"/>
      </w:pPr>
      <w:sdt>
        <w:sdtPr>
          <w:alias w:val="Witness"/>
          <w:id w:val="-2040735750"/>
          <w:placeholder>
            <w:docPart w:val="DefaultPlaceholder_-1854013440"/>
          </w:placeholder>
          <w:richText/>
        </w:sdtPr>
        <w:sdtContent>
          <w:r w:rsidRPr="00265098" w:rsidR="00D92090">
            <w:rPr>
              <w:b/>
              <w:i/>
              <w:iCs/>
            </w:rPr>
            <w:t>Professor Delamotte:</w:t>
          </w:r>
          <w:r w:rsidRPr="00265098" w:rsidR="0036280E">
            <w:rPr>
              <w:b/>
            </w:rPr>
            <w:t xml:space="preserve"> </w:t>
          </w:r>
        </w:sdtContent>
      </w:sdt>
      <w:r w:rsidRPr="00265098" w:rsidR="0036280E">
        <w:t xml:space="preserve">I am </w:t>
      </w:r>
      <w:r w:rsidRPr="00265098" w:rsidR="0036280E">
        <w:t>Guibo</w:t>
      </w:r>
      <w:r w:rsidRPr="00265098" w:rsidR="002C0A17">
        <w:t>u</w:t>
      </w:r>
      <w:r w:rsidRPr="00265098" w:rsidR="0036280E">
        <w:t>rg</w:t>
      </w:r>
      <w:r w:rsidRPr="00265098" w:rsidR="0036280E">
        <w:t xml:space="preserve"> Delamotte. </w:t>
      </w:r>
      <w:r w:rsidRPr="00265098">
        <w:t xml:space="preserve">I am a professor of </w:t>
      </w:r>
      <w:r w:rsidRPr="00265098" w:rsidR="00830F4B">
        <w:t>political science</w:t>
      </w:r>
      <w:r w:rsidRPr="00265098" w:rsidR="00D92090">
        <w:t>—</w:t>
      </w:r>
      <w:r w:rsidRPr="00265098">
        <w:t>Japanese politics and international security</w:t>
      </w:r>
      <w:r w:rsidRPr="00265098" w:rsidR="00830F4B">
        <w:t>—</w:t>
      </w:r>
      <w:r w:rsidRPr="00265098">
        <w:t xml:space="preserve">at the </w:t>
      </w:r>
      <w:r w:rsidRPr="00265098" w:rsidR="007E0A7F">
        <w:t xml:space="preserve">National </w:t>
      </w:r>
      <w:r w:rsidRPr="00265098">
        <w:t>Institute of Oriental Studies in Paris.</w:t>
      </w:r>
    </w:p>
    <w:p w:rsidR="00BA3D60" w:rsidRPr="00265098" w:rsidP="00BA3D60">
      <w:pPr>
        <w:pStyle w:val="Answer"/>
      </w:pPr>
      <w:sdt>
        <w:sdtPr>
          <w:alias w:val="Witness"/>
          <w:id w:val="-1251649735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Professor Hosoya:</w:t>
          </w:r>
          <w:r w:rsidRPr="00265098" w:rsidR="006A5DA3">
            <w:rPr>
              <w:b/>
            </w:rPr>
            <w:t xml:space="preserve"> </w:t>
          </w:r>
        </w:sdtContent>
      </w:sdt>
      <w:r w:rsidRPr="00265098">
        <w:t xml:space="preserve">I am </w:t>
      </w:r>
      <w:r w:rsidRPr="00265098" w:rsidR="006A5DA3">
        <w:t xml:space="preserve">Yuichi </w:t>
      </w:r>
      <w:r w:rsidRPr="00265098">
        <w:t>Hosoya</w:t>
      </w:r>
      <w:r w:rsidRPr="00265098" w:rsidR="00011C61">
        <w:t xml:space="preserve">. </w:t>
      </w:r>
      <w:r w:rsidRPr="00265098">
        <w:t>I am a professor of international politics</w:t>
      </w:r>
      <w:r w:rsidRPr="00265098" w:rsidR="006A5DA3">
        <w:t xml:space="preserve">, </w:t>
      </w:r>
      <w:r w:rsidRPr="00265098">
        <w:t>teaching international politics and international history at Keio University, Tokyo</w:t>
      </w:r>
      <w:r w:rsidRPr="00265098" w:rsidR="00011C61">
        <w:t xml:space="preserve">. </w:t>
      </w:r>
      <w:r w:rsidRPr="00265098">
        <w:t xml:space="preserve">I am </w:t>
      </w:r>
      <w:r w:rsidRPr="00265098" w:rsidR="006A5DA3">
        <w:t xml:space="preserve">also </w:t>
      </w:r>
      <w:r w:rsidRPr="00265098">
        <w:t>a research director at the Institute of Geoeconomics</w:t>
      </w:r>
      <w:r w:rsidRPr="00265098" w:rsidR="007E0A7F">
        <w:t xml:space="preserve">, </w:t>
      </w:r>
      <w:r w:rsidRPr="00265098" w:rsidR="006A5DA3">
        <w:t>a t</w:t>
      </w:r>
      <w:r w:rsidRPr="00265098">
        <w:t>hink</w:t>
      </w:r>
      <w:r w:rsidRPr="00265098" w:rsidR="00D92090">
        <w:t>-</w:t>
      </w:r>
      <w:r w:rsidRPr="00265098" w:rsidR="006A5DA3">
        <w:t>t</w:t>
      </w:r>
      <w:r w:rsidRPr="00265098">
        <w:t>ank in Tokyo</w:t>
      </w:r>
      <w:r w:rsidRPr="00265098" w:rsidR="006A5DA3">
        <w:t xml:space="preserve">. </w:t>
      </w:r>
      <w:r w:rsidRPr="00265098">
        <w:t xml:space="preserve">I was a former member of </w:t>
      </w:r>
      <w:r w:rsidRPr="00265098" w:rsidR="0041155F">
        <w:t xml:space="preserve">the </w:t>
      </w:r>
      <w:r w:rsidRPr="00265098">
        <w:t>Prime Minister</w:t>
      </w:r>
      <w:r w:rsidRPr="00265098" w:rsidR="00D92090">
        <w:t>’s</w:t>
      </w:r>
      <w:r w:rsidRPr="00265098" w:rsidR="0041155F">
        <w:t xml:space="preserve"> </w:t>
      </w:r>
      <w:r w:rsidRPr="00265098">
        <w:t>advisory panels on security and defence</w:t>
      </w:r>
      <w:r w:rsidRPr="00265098" w:rsidR="00011C61">
        <w:t xml:space="preserve">. 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-1628391538"/>
          <w:placeholder>
            <w:docPart w:val="DefaultPlaceholder_-1854013440"/>
          </w:placeholder>
          <w:richText/>
        </w:sdtPr>
        <w:sdtContent>
          <w:r w:rsidRPr="00265098" w:rsidR="00E46C63">
            <w:rPr>
              <w:b/>
            </w:rPr>
            <w:t>Chair:</w:t>
          </w:r>
        </w:sdtContent>
      </w:sdt>
      <w:r w:rsidRPr="00265098" w:rsidR="00E46C63">
        <w:t xml:space="preserve"> It</w:t>
      </w:r>
      <w:r w:rsidRPr="00265098">
        <w:t xml:space="preserve"> is a pleasure to have you all</w:t>
      </w:r>
      <w:r w:rsidRPr="00265098" w:rsidR="00011C61">
        <w:t xml:space="preserve">. </w:t>
      </w:r>
      <w:r w:rsidRPr="00265098">
        <w:t>Thank you all very much for giving evidence before us</w:t>
      </w:r>
      <w:r w:rsidRPr="00265098" w:rsidR="00011C61">
        <w:t xml:space="preserve">. </w:t>
      </w:r>
      <w:r w:rsidRPr="00265098">
        <w:t xml:space="preserve">Professor </w:t>
      </w:r>
      <w:r w:rsidRPr="00265098" w:rsidR="00E46C63">
        <w:t xml:space="preserve">Delamotte, </w:t>
      </w:r>
      <w:r w:rsidRPr="00265098">
        <w:t>why has Japan not published an official China strategy?</w:t>
      </w:r>
    </w:p>
    <w:p w:rsidR="00BA3D60" w:rsidRPr="00265098" w:rsidP="00BA3D60">
      <w:pPr>
        <w:pStyle w:val="Answer"/>
      </w:pPr>
      <w:sdt>
        <w:sdtPr>
          <w:alias w:val="Witness"/>
          <w:id w:val="1004632955"/>
          <w:placeholder>
            <w:docPart w:val="DefaultPlaceholder_-1854013440"/>
          </w:placeholder>
          <w:richText/>
        </w:sdtPr>
        <w:sdtContent>
          <w:r w:rsidRPr="00265098" w:rsidR="00D92090">
            <w:rPr>
              <w:b/>
              <w:i/>
              <w:iCs/>
            </w:rPr>
            <w:t>Professor Delamotte:</w:t>
          </w:r>
          <w:r w:rsidRPr="00265098" w:rsidR="00E46C63">
            <w:rPr>
              <w:b/>
            </w:rPr>
            <w:t xml:space="preserve"> </w:t>
          </w:r>
        </w:sdtContent>
      </w:sdt>
      <w:r w:rsidRPr="00265098" w:rsidR="00E46C63">
        <w:t>I am</w:t>
      </w:r>
      <w:r w:rsidRPr="00265098">
        <w:t xml:space="preserve"> not sure I would advise you to publish an official strategy</w:t>
      </w:r>
      <w:r w:rsidRPr="00265098" w:rsidR="00011C61">
        <w:t xml:space="preserve">. </w:t>
      </w:r>
      <w:r w:rsidRPr="00265098">
        <w:t>To publish an official strategy</w:t>
      </w:r>
      <w:r w:rsidRPr="00265098" w:rsidR="00E46C63">
        <w:t xml:space="preserve"> </w:t>
      </w:r>
      <w:r w:rsidRPr="00265098">
        <w:t>spells out what you are about to do</w:t>
      </w:r>
      <w:r w:rsidRPr="00265098" w:rsidR="00011C61">
        <w:t xml:space="preserve">. </w:t>
      </w:r>
      <w:r w:rsidRPr="00265098" w:rsidR="00E46C63">
        <w:t>It also</w:t>
      </w:r>
      <w:r w:rsidRPr="00265098">
        <w:t xml:space="preserve"> labels China as needing a strategy, so as being a threat</w:t>
      </w:r>
      <w:r w:rsidRPr="00265098" w:rsidR="00011C61">
        <w:t xml:space="preserve">. </w:t>
      </w:r>
      <w:r w:rsidRPr="00265098">
        <w:t>Japan has adopted an approach that is much more subtle, pan-</w:t>
      </w:r>
      <w:r w:rsidRPr="00265098" w:rsidR="00D92090">
        <w:t>g</w:t>
      </w:r>
      <w:r w:rsidRPr="00265098">
        <w:t>overnmental</w:t>
      </w:r>
      <w:r w:rsidRPr="00265098" w:rsidR="00D92090">
        <w:t xml:space="preserve"> and </w:t>
      </w:r>
      <w:r w:rsidRPr="00265098">
        <w:t>inter</w:t>
      </w:r>
      <w:r w:rsidRPr="00265098" w:rsidR="00D92090">
        <w:t>g</w:t>
      </w:r>
      <w:r w:rsidRPr="00265098">
        <w:t xml:space="preserve">overnmental, </w:t>
      </w:r>
      <w:r w:rsidRPr="00265098" w:rsidR="00D92090">
        <w:t xml:space="preserve">which </w:t>
      </w:r>
      <w:r w:rsidRPr="00265098">
        <w:t>covers all the areas of its diplomatic action</w:t>
      </w:r>
      <w:r w:rsidRPr="00265098" w:rsidR="00D92090">
        <w:t xml:space="preserve"> </w:t>
      </w:r>
      <w:r w:rsidRPr="00265098" w:rsidR="00E46C63">
        <w:t xml:space="preserve">and </w:t>
      </w:r>
      <w:r w:rsidRPr="00265098">
        <w:t>angles them all towards counterbalancing China.</w:t>
      </w:r>
      <w:r w:rsidRPr="00265098" w:rsidR="00E46C63">
        <w:t xml:space="preserve"> It </w:t>
      </w:r>
      <w:r w:rsidRPr="00265098">
        <w:t>is much broader than a China strategy</w:t>
      </w:r>
      <w:r w:rsidRPr="00265098" w:rsidR="00011C61">
        <w:t xml:space="preserve">. </w:t>
      </w:r>
      <w:r w:rsidRPr="00265098">
        <w:t>It is more like a national strategy</w:t>
      </w:r>
      <w:r w:rsidRPr="00265098" w:rsidR="00E46C63">
        <w:t xml:space="preserve">; </w:t>
      </w:r>
      <w:r w:rsidRPr="00265098">
        <w:t xml:space="preserve">it is meant to counterbalance and address all the challenges that China </w:t>
      </w:r>
      <w:r w:rsidRPr="00265098">
        <w:t>poses, but without appearing antagonistic</w:t>
      </w:r>
      <w:r w:rsidRPr="00265098" w:rsidR="00011C61">
        <w:t xml:space="preserve">. </w:t>
      </w:r>
      <w:r w:rsidRPr="00265098">
        <w:t>Japan ha</w:t>
      </w:r>
      <w:r w:rsidRPr="00265098" w:rsidR="00E46C63">
        <w:t>d</w:t>
      </w:r>
      <w:r w:rsidRPr="00265098">
        <w:t xml:space="preserve"> very good reasons not to adopt a China strategy, per se.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1994519082"/>
          <w:placeholder>
            <w:docPart w:val="DefaultPlaceholder_-1854013440"/>
          </w:placeholder>
          <w:richText/>
        </w:sdtPr>
        <w:sdtContent>
          <w:r w:rsidRPr="00265098" w:rsidR="00E46C63">
            <w:rPr>
              <w:b/>
            </w:rPr>
            <w:t>Chair:</w:t>
          </w:r>
        </w:sdtContent>
      </w:sdt>
      <w:r w:rsidRPr="00265098" w:rsidR="00E46C63">
        <w:t xml:space="preserve"> </w:t>
      </w:r>
      <w:r w:rsidRPr="00265098">
        <w:t>Do you agree with that, Professor Hosoya?</w:t>
      </w:r>
    </w:p>
    <w:p w:rsidR="00BA3D60" w:rsidRPr="00265098" w:rsidP="00BA3D60">
      <w:pPr>
        <w:pStyle w:val="Answer"/>
      </w:pPr>
      <w:sdt>
        <w:sdtPr>
          <w:alias w:val="Witness"/>
          <w:id w:val="-2087905002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Professor Hosoya:</w:t>
          </w:r>
          <w:r w:rsidRPr="00265098" w:rsidR="00E46C63">
            <w:rPr>
              <w:b/>
            </w:rPr>
            <w:t xml:space="preserve"> </w:t>
          </w:r>
        </w:sdtContent>
      </w:sdt>
      <w:r w:rsidRPr="00265098">
        <w:t>Yes, I agree</w:t>
      </w:r>
      <w:r w:rsidRPr="00265098" w:rsidR="00E46C63">
        <w:t xml:space="preserve">. </w:t>
      </w:r>
      <w:r w:rsidRPr="00265098">
        <w:t>Japan has been maintaining the strategy of ambiguity, because clarity or clarification often brings tensions between Japan and China</w:t>
      </w:r>
      <w:r w:rsidRPr="00265098" w:rsidR="001F2D58">
        <w:t xml:space="preserve">, </w:t>
      </w:r>
      <w:r w:rsidRPr="00265098">
        <w:t>particularly in its relationship with Taiwan</w:t>
      </w:r>
      <w:r w:rsidRPr="00265098" w:rsidR="001F2D58">
        <w:t xml:space="preserve">. That is why it is </w:t>
      </w:r>
      <w:r w:rsidRPr="00265098">
        <w:t xml:space="preserve">good for </w:t>
      </w:r>
      <w:r w:rsidRPr="00265098" w:rsidR="001F2D58">
        <w:t xml:space="preserve">the </w:t>
      </w:r>
      <w:r w:rsidRPr="00265098">
        <w:t xml:space="preserve">Japanese </w:t>
      </w:r>
      <w:r w:rsidRPr="00265098" w:rsidR="00854CF9">
        <w:t>Government</w:t>
      </w:r>
      <w:r w:rsidRPr="00265098" w:rsidR="001F2D58">
        <w:t xml:space="preserve"> to maintain the strategy of ambiguity, </w:t>
      </w:r>
      <w:r w:rsidRPr="00265098">
        <w:t>based on the many difficult, complicated issues</w:t>
      </w:r>
      <w:r w:rsidRPr="00265098" w:rsidR="001F2D58">
        <w:t>.</w:t>
      </w:r>
      <w:r w:rsidRPr="00265098">
        <w:t xml:space="preserve"> </w:t>
      </w:r>
    </w:p>
    <w:p w:rsidR="00500F7A" w:rsidRPr="00265098" w:rsidP="00BA3D60">
      <w:pPr>
        <w:pStyle w:val="Question"/>
      </w:pPr>
      <w:sdt>
        <w:sdtPr>
          <w:alias w:val="Member"/>
          <w:tag w:val="&lt;Member mnisId='1536' dodsId='35925'&gt;"/>
          <w:id w:val="-1622909615"/>
          <w:placeholder>
            <w:docPart w:val="DefaultPlaceholder_-1854013440"/>
          </w:placeholder>
          <w:richText/>
        </w:sdtPr>
        <w:sdtContent>
          <w:r w:rsidRPr="00265098" w:rsidR="001F2D58">
            <w:rPr>
              <w:b/>
            </w:rPr>
            <w:t>Chair:</w:t>
          </w:r>
        </w:sdtContent>
      </w:sdt>
      <w:r w:rsidRPr="00265098" w:rsidR="001F2D58">
        <w:t xml:space="preserve"> </w:t>
      </w:r>
      <w:r w:rsidRPr="00265098" w:rsidR="00BA3D60">
        <w:t>But there are times, surely, when there is no ambiguity</w:t>
      </w:r>
      <w:r w:rsidRPr="00265098" w:rsidR="00011C61">
        <w:t xml:space="preserve">. </w:t>
      </w:r>
      <w:r w:rsidRPr="00265098" w:rsidR="00BA3D60">
        <w:t xml:space="preserve">I am particularly </w:t>
      </w:r>
      <w:r w:rsidRPr="00265098" w:rsidR="001F2D58">
        <w:t xml:space="preserve">thinking </w:t>
      </w:r>
      <w:r w:rsidRPr="00265098" w:rsidR="00BA3D60">
        <w:t xml:space="preserve">of the islands in the China </w:t>
      </w:r>
      <w:r w:rsidRPr="00265098" w:rsidR="001F076B">
        <w:t>s</w:t>
      </w:r>
      <w:r w:rsidRPr="00265098" w:rsidR="00BA3D60">
        <w:t>eas, where Japan</w:t>
      </w:r>
      <w:r w:rsidRPr="00265098" w:rsidR="006A5DA3">
        <w:t>’</w:t>
      </w:r>
      <w:r w:rsidRPr="00265098" w:rsidR="00BA3D60">
        <w:t>s response to what China has been doing there is really very clear, and makes it clear that China is seen as a threat there</w:t>
      </w:r>
      <w:r w:rsidRPr="00265098" w:rsidR="00011C61">
        <w:t xml:space="preserve">. </w:t>
      </w:r>
      <w:r w:rsidRPr="00265098" w:rsidR="00BA3D60">
        <w:t xml:space="preserve">Is that </w:t>
      </w:r>
      <w:r w:rsidRPr="00265098" w:rsidR="00BA3D60">
        <w:t>not</w:t>
      </w:r>
      <w:r w:rsidRPr="00265098" w:rsidR="00BA3D60">
        <w:t xml:space="preserve"> right</w:t>
      </w:r>
      <w:r w:rsidRPr="00265098">
        <w:t>?</w:t>
      </w:r>
    </w:p>
    <w:p w:rsidR="00BA3D60" w:rsidRPr="00265098" w:rsidP="00BA3D60">
      <w:pPr>
        <w:pStyle w:val="Answer"/>
      </w:pPr>
      <w:sdt>
        <w:sdtPr>
          <w:alias w:val="Witness"/>
          <w:id w:val="-1131944534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Professor Hosoya:</w:t>
          </w:r>
          <w:r w:rsidRPr="00265098" w:rsidR="00500F7A">
            <w:rPr>
              <w:b/>
            </w:rPr>
            <w:t xml:space="preserve"> </w:t>
          </w:r>
        </w:sdtContent>
      </w:sdt>
      <w:r w:rsidRPr="00265098">
        <w:t>Japan has never recognised or regard</w:t>
      </w:r>
      <w:r w:rsidRPr="00265098" w:rsidR="001F076B">
        <w:t>ed</w:t>
      </w:r>
      <w:r w:rsidRPr="00265098">
        <w:t xml:space="preserve"> China as a threat</w:t>
      </w:r>
      <w:r w:rsidRPr="00265098" w:rsidR="00011C61">
        <w:t xml:space="preserve">. </w:t>
      </w:r>
      <w:r w:rsidRPr="00265098">
        <w:t>China has many different faces</w:t>
      </w:r>
      <w:r w:rsidRPr="00265098" w:rsidR="00500F7A">
        <w:t xml:space="preserve">. </w:t>
      </w:r>
      <w:r w:rsidRPr="00265098">
        <w:t>China has been Japan</w:t>
      </w:r>
      <w:r w:rsidRPr="00265098" w:rsidR="006A5DA3">
        <w:t>’</w:t>
      </w:r>
      <w:r w:rsidRPr="00265098">
        <w:t>s biggest trading partner, and Japan has been providing the largest amount of ODA to China</w:t>
      </w:r>
      <w:r w:rsidRPr="00265098" w:rsidR="00500F7A">
        <w:t xml:space="preserve">. That </w:t>
      </w:r>
      <w:r w:rsidRPr="00265098">
        <w:t xml:space="preserve">means that Chinese economic development has been </w:t>
      </w:r>
      <w:r w:rsidRPr="00265098" w:rsidR="00500F7A">
        <w:t xml:space="preserve">to </w:t>
      </w:r>
      <w:r w:rsidRPr="00265098">
        <w:t>Japan</w:t>
      </w:r>
      <w:r w:rsidRPr="00265098" w:rsidR="006A5DA3">
        <w:t>’</w:t>
      </w:r>
      <w:r w:rsidRPr="00265098">
        <w:t>s benefit</w:t>
      </w:r>
      <w:r w:rsidRPr="00265098" w:rsidR="00011C61">
        <w:t xml:space="preserve">. </w:t>
      </w:r>
      <w:r w:rsidRPr="00265098" w:rsidR="00500F7A">
        <w:t>I</w:t>
      </w:r>
      <w:r w:rsidRPr="00265098">
        <w:t>n that way, Japan has been maintaining its mutually beneficial relationship based upon common strategic interests</w:t>
      </w:r>
      <w:r w:rsidRPr="00265098" w:rsidR="00500F7A">
        <w:t>, but a</w:t>
      </w:r>
      <w:r w:rsidRPr="00265098">
        <w:t>t the same time, as it implies, there are certainly several security concerns</w:t>
      </w:r>
      <w:r w:rsidRPr="00265098" w:rsidR="00011C61">
        <w:t xml:space="preserve">. </w:t>
      </w:r>
      <w:r w:rsidRPr="00265098" w:rsidR="00500F7A">
        <w:t>S</w:t>
      </w:r>
      <w:r w:rsidRPr="00265098">
        <w:t>triking the balance between the two necessit</w:t>
      </w:r>
      <w:r w:rsidRPr="00265098" w:rsidR="00500F7A">
        <w:t>ies</w:t>
      </w:r>
      <w:r w:rsidRPr="00265098">
        <w:t xml:space="preserve"> has been the core of Japan</w:t>
      </w:r>
      <w:r w:rsidRPr="00265098" w:rsidR="006A5DA3">
        <w:t>’</w:t>
      </w:r>
      <w:r w:rsidRPr="00265098">
        <w:t>s strategy towards China.</w:t>
      </w:r>
    </w:p>
    <w:p w:rsidR="001970D5" w:rsidRPr="00265098" w:rsidP="00BA3D60">
      <w:pPr>
        <w:pStyle w:val="Answer"/>
      </w:pPr>
      <w:sdt>
        <w:sdtPr>
          <w:alias w:val="Witness"/>
          <w:id w:val="168308109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Robert Ward:</w:t>
          </w:r>
          <w:r w:rsidRPr="00265098" w:rsidR="00425B23">
            <w:rPr>
              <w:b/>
            </w:rPr>
            <w:t xml:space="preserve"> </w:t>
          </w:r>
        </w:sdtContent>
      </w:sdt>
      <w:r w:rsidRPr="00265098" w:rsidR="00425B23">
        <w:t>I</w:t>
      </w:r>
      <w:r w:rsidRPr="00265098" w:rsidR="00BA3D60">
        <w:t xml:space="preserve"> agree with my good friends </w:t>
      </w:r>
      <w:r w:rsidRPr="00265098" w:rsidR="00425B23">
        <w:t>Guibourg</w:t>
      </w:r>
      <w:r w:rsidRPr="00265098" w:rsidR="00425B23">
        <w:t xml:space="preserve"> and </w:t>
      </w:r>
      <w:r w:rsidRPr="00265098" w:rsidR="00BA3D60">
        <w:t>Yuichi on the way that Japan calibrates its strategy</w:t>
      </w:r>
      <w:r w:rsidRPr="00265098" w:rsidR="00011C61">
        <w:t xml:space="preserve">. </w:t>
      </w:r>
      <w:r w:rsidRPr="00265098" w:rsidR="00BA3D60">
        <w:t>Japan and China are very close economically</w:t>
      </w:r>
      <w:r w:rsidRPr="00265098" w:rsidR="00011C61">
        <w:t xml:space="preserve">. </w:t>
      </w:r>
      <w:r w:rsidRPr="00265098" w:rsidR="00BA3D60">
        <w:t>They are very close geographically</w:t>
      </w:r>
      <w:r w:rsidRPr="00265098" w:rsidR="00011C61">
        <w:t xml:space="preserve">. </w:t>
      </w:r>
      <w:r w:rsidRPr="00265098" w:rsidR="00425B23">
        <w:t>T</w:t>
      </w:r>
      <w:r w:rsidRPr="00265098" w:rsidR="00BA3D60">
        <w:t>his is a really important point to remember</w:t>
      </w:r>
      <w:r w:rsidRPr="00265098">
        <w:t xml:space="preserve">. This </w:t>
      </w:r>
      <w:r w:rsidRPr="00265098" w:rsidR="00BA3D60">
        <w:t>perhaps leads to the difference between European strategy towards China</w:t>
      </w:r>
      <w:r w:rsidRPr="00265098">
        <w:t xml:space="preserve"> </w:t>
      </w:r>
      <w:r w:rsidRPr="00265098" w:rsidR="00BA3D60">
        <w:t>and Japan</w:t>
      </w:r>
      <w:r w:rsidRPr="00265098" w:rsidR="006A5DA3">
        <w:t>’</w:t>
      </w:r>
      <w:r w:rsidRPr="00265098" w:rsidR="00BA3D60">
        <w:t>s strategy</w:t>
      </w:r>
      <w:r w:rsidRPr="00265098" w:rsidR="00011C61">
        <w:t xml:space="preserve">. </w:t>
      </w:r>
      <w:r w:rsidRPr="00265098" w:rsidR="00BA3D60">
        <w:t>That geographical proximity</w:t>
      </w:r>
      <w:r w:rsidRPr="00265098">
        <w:t xml:space="preserve"> </w:t>
      </w:r>
      <w:r w:rsidRPr="00265098" w:rsidR="00BA3D60">
        <w:t xml:space="preserve">is </w:t>
      </w:r>
      <w:r w:rsidRPr="00265098" w:rsidR="00BA3D60">
        <w:t>a really important</w:t>
      </w:r>
      <w:r w:rsidRPr="00265098" w:rsidR="00BA3D60">
        <w:t xml:space="preserve"> thing to bear in mind</w:t>
      </w:r>
      <w:r w:rsidRPr="00265098" w:rsidR="00011C61">
        <w:t xml:space="preserve">. </w:t>
      </w:r>
      <w:r w:rsidRPr="00265098" w:rsidR="00BA3D60">
        <w:t>Japan does have a China strategy</w:t>
      </w:r>
      <w:r w:rsidRPr="00265098" w:rsidR="001F076B">
        <w:t xml:space="preserve"> </w:t>
      </w:r>
      <w:r w:rsidRPr="00265098" w:rsidR="00BA3D60">
        <w:t>but</w:t>
      </w:r>
      <w:r w:rsidRPr="00265098" w:rsidR="001F076B">
        <w:t>,</w:t>
      </w:r>
      <w:r w:rsidRPr="00265098" w:rsidR="00BA3D60">
        <w:t xml:space="preserve"> as </w:t>
      </w:r>
      <w:r w:rsidRPr="00265098">
        <w:t>Guibourg</w:t>
      </w:r>
      <w:r w:rsidRPr="00265098" w:rsidR="001F076B">
        <w:t xml:space="preserve"> said</w:t>
      </w:r>
      <w:r w:rsidRPr="00265098" w:rsidR="00BA3D60">
        <w:t>, it is not written out as such</w:t>
      </w:r>
      <w:r w:rsidRPr="00265098">
        <w:t xml:space="preserve">. It is </w:t>
      </w:r>
      <w:r w:rsidRPr="00265098" w:rsidR="00BA3D60">
        <w:t>calibrated and wrapped up within Japan</w:t>
      </w:r>
      <w:r w:rsidRPr="00265098" w:rsidR="006A5DA3">
        <w:t>’</w:t>
      </w:r>
      <w:r w:rsidRPr="00265098" w:rsidR="00BA3D60">
        <w:t>s broader thinking about its grand strategy, so its theory of security.</w:t>
      </w:r>
      <w:r w:rsidRPr="00265098">
        <w:t xml:space="preserve"> </w:t>
      </w:r>
    </w:p>
    <w:p w:rsidR="00BA3D60" w:rsidRPr="00265098" w:rsidP="00BA3D60">
      <w:pPr>
        <w:pStyle w:val="Answer"/>
      </w:pPr>
      <w:r w:rsidRPr="00265098">
        <w:t>There are t</w:t>
      </w:r>
      <w:r w:rsidRPr="00265098">
        <w:t xml:space="preserve">wo examples of this, which I am sure that </w:t>
      </w:r>
      <w:r w:rsidRPr="00265098">
        <w:t>Guibourg</w:t>
      </w:r>
      <w:r w:rsidRPr="00265098">
        <w:t xml:space="preserve"> and Yuichi will also elaborate on</w:t>
      </w:r>
      <w:r w:rsidRPr="00265098" w:rsidR="00011C61">
        <w:t xml:space="preserve">. </w:t>
      </w:r>
      <w:r w:rsidRPr="00265098">
        <w:t xml:space="preserve">One is the </w:t>
      </w:r>
      <w:r w:rsidRPr="00265098" w:rsidR="001F076B">
        <w:t>f</w:t>
      </w:r>
      <w:r w:rsidRPr="00265098">
        <w:t xml:space="preserve">ree and </w:t>
      </w:r>
      <w:r w:rsidRPr="00265098" w:rsidR="001F076B">
        <w:t>o</w:t>
      </w:r>
      <w:r w:rsidRPr="00265098">
        <w:t>pen Indo-Pacific concept, known as FOIP</w:t>
      </w:r>
      <w:r w:rsidRPr="00265098">
        <w:t xml:space="preserve"> in </w:t>
      </w:r>
      <w:r w:rsidRPr="00265098">
        <w:t>Japan</w:t>
      </w:r>
      <w:r w:rsidRPr="00265098">
        <w:t>. Th</w:t>
      </w:r>
      <w:r w:rsidRPr="00265098">
        <w:t>is is a</w:t>
      </w:r>
      <w:r w:rsidRPr="00265098">
        <w:t xml:space="preserve">n </w:t>
      </w:r>
      <w:r w:rsidRPr="00265098">
        <w:t>organi</w:t>
      </w:r>
      <w:r w:rsidRPr="00265098">
        <w:t>si</w:t>
      </w:r>
      <w:r w:rsidRPr="00265098">
        <w:t xml:space="preserve">ng framework, if you like, for diplomacy in the Indo-Pacific, started under the late Shinzo </w:t>
      </w:r>
      <w:r w:rsidRPr="00265098">
        <w:t xml:space="preserve">Abe </w:t>
      </w:r>
      <w:r w:rsidRPr="00265098">
        <w:t>in 2016 and continued to today.</w:t>
      </w:r>
    </w:p>
    <w:p w:rsidR="00BA3D60" w:rsidRPr="00265098" w:rsidP="00BA3D60">
      <w:pPr>
        <w:pStyle w:val="Answer"/>
      </w:pPr>
      <w:r w:rsidRPr="00265098">
        <w:t xml:space="preserve">The </w:t>
      </w:r>
      <w:r w:rsidRPr="00265098">
        <w:t>other example</w:t>
      </w:r>
      <w:r w:rsidRPr="00265098">
        <w:t xml:space="preserve"> </w:t>
      </w:r>
      <w:r w:rsidRPr="00265098">
        <w:t>is the national security strategy</w:t>
      </w:r>
      <w:r w:rsidRPr="00265098">
        <w:t xml:space="preserve">, </w:t>
      </w:r>
      <w:r w:rsidRPr="00265098">
        <w:t>the one that was promulgated in 20</w:t>
      </w:r>
      <w:r w:rsidRPr="00265098">
        <w:t xml:space="preserve">22, which </w:t>
      </w:r>
      <w:r w:rsidRPr="00265098">
        <w:t>changes Japan</w:t>
      </w:r>
      <w:r w:rsidRPr="00265098" w:rsidR="006A5DA3">
        <w:t>’</w:t>
      </w:r>
      <w:r w:rsidRPr="00265098">
        <w:t>s strategic focus to the south</w:t>
      </w:r>
      <w:r w:rsidRPr="00265098">
        <w:noBreakHyphen/>
      </w:r>
      <w:r w:rsidRPr="00265098">
        <w:t>western region, which obviously is right next to Taiwan, contains the Senkaku Islands, and is now</w:t>
      </w:r>
      <w:r w:rsidRPr="00265098" w:rsidR="001F076B">
        <w:t xml:space="preserve"> </w:t>
      </w:r>
      <w:r w:rsidRPr="00265098">
        <w:t>a region of great geopolitical tension</w:t>
      </w:r>
      <w:r w:rsidRPr="00265098" w:rsidR="00011C61">
        <w:t xml:space="preserve">. </w:t>
      </w:r>
      <w:r w:rsidRPr="00265098">
        <w:t>Japan is, of course, reluctant to name China directly</w:t>
      </w:r>
      <w:r w:rsidRPr="00265098">
        <w:t>. T</w:t>
      </w:r>
      <w:r w:rsidRPr="00265098">
        <w:t xml:space="preserve">hat is right, but </w:t>
      </w:r>
      <w:r w:rsidRPr="00265098">
        <w:t xml:space="preserve">it </w:t>
      </w:r>
      <w:r w:rsidRPr="00265098">
        <w:t>obviously has a very long experience of thinking about China and what China means for Japan.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669830971"/>
          <w:placeholder>
            <w:docPart w:val="DefaultPlaceholder_-1854013440"/>
          </w:placeholder>
          <w:richText/>
        </w:sdtPr>
        <w:sdtContent>
          <w:r w:rsidRPr="00265098" w:rsidR="00C53CEC">
            <w:rPr>
              <w:b/>
            </w:rPr>
            <w:t>Chair:</w:t>
          </w:r>
        </w:sdtContent>
      </w:sdt>
      <w:r w:rsidRPr="00265098">
        <w:t xml:space="preserve"> What are the main features of</w:t>
      </w:r>
      <w:r w:rsidRPr="00265098" w:rsidR="00C53CEC">
        <w:t xml:space="preserve"> </w:t>
      </w:r>
      <w:r w:rsidRPr="00265098">
        <w:t>FOIP?</w:t>
      </w:r>
    </w:p>
    <w:p w:rsidR="002F75F7" w:rsidRPr="00265098" w:rsidP="00BA3D60">
      <w:pPr>
        <w:pStyle w:val="Answer"/>
      </w:pPr>
      <w:sdt>
        <w:sdtPr>
          <w:alias w:val="Witness"/>
          <w:id w:val="1446116184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Robert Ward:</w:t>
          </w:r>
          <w:r w:rsidRPr="00265098" w:rsidR="00C53CEC">
            <w:rPr>
              <w:b/>
            </w:rPr>
            <w:t xml:space="preserve"> </w:t>
          </w:r>
        </w:sdtContent>
      </w:sdt>
      <w:r w:rsidRPr="00265098" w:rsidR="00BA3D60">
        <w:t>FOIP</w:t>
      </w:r>
      <w:r w:rsidRPr="00265098" w:rsidR="00C53CEC">
        <w:t xml:space="preserve"> is the </w:t>
      </w:r>
      <w:r w:rsidRPr="00265098" w:rsidR="001F076B">
        <w:t>f</w:t>
      </w:r>
      <w:r w:rsidRPr="00265098" w:rsidR="00BA3D60">
        <w:t xml:space="preserve">ree </w:t>
      </w:r>
      <w:r w:rsidRPr="00265098" w:rsidR="001F076B">
        <w:t>a</w:t>
      </w:r>
      <w:r w:rsidRPr="00265098" w:rsidR="00BA3D60">
        <w:t xml:space="preserve">nd </w:t>
      </w:r>
      <w:r w:rsidRPr="00265098" w:rsidR="001F076B">
        <w:t>o</w:t>
      </w:r>
      <w:r w:rsidRPr="00265098" w:rsidR="00BA3D60">
        <w:t>pen Indo-Pacific concept</w:t>
      </w:r>
      <w:r w:rsidRPr="00265098" w:rsidR="00C53CEC">
        <w:t>.</w:t>
      </w:r>
      <w:r w:rsidRPr="00265098" w:rsidR="00011C61">
        <w:t xml:space="preserve"> </w:t>
      </w:r>
      <w:r w:rsidRPr="00265098" w:rsidR="00BA3D60">
        <w:t xml:space="preserve">FOIP has </w:t>
      </w:r>
      <w:r w:rsidRPr="00265098" w:rsidR="00BA3D60">
        <w:t>a number of</w:t>
      </w:r>
      <w:r w:rsidRPr="00265098" w:rsidR="00BA3D60">
        <w:t xml:space="preserve"> pillars</w:t>
      </w:r>
      <w:r w:rsidRPr="00265098">
        <w:t xml:space="preserve">. The </w:t>
      </w:r>
      <w:r w:rsidRPr="00265098" w:rsidR="00BA3D60">
        <w:t xml:space="preserve">important thing to note about this concept is </w:t>
      </w:r>
      <w:r w:rsidRPr="00265098">
        <w:t xml:space="preserve">that </w:t>
      </w:r>
      <w:r w:rsidRPr="00265098" w:rsidR="00BA3D60">
        <w:t>it is open to China as well</w:t>
      </w:r>
      <w:r w:rsidRPr="00265098" w:rsidR="00011C61">
        <w:t xml:space="preserve">. </w:t>
      </w:r>
      <w:r w:rsidRPr="00265098">
        <w:t>O</w:t>
      </w:r>
      <w:r w:rsidRPr="00265098" w:rsidR="00BA3D60">
        <w:t>ne of the aspects of Japanese thinking that European countries can learn from is this need to engage, but also to draw lines</w:t>
      </w:r>
      <w:r w:rsidRPr="00265098" w:rsidR="00011C61">
        <w:t xml:space="preserve">. </w:t>
      </w:r>
      <w:r w:rsidRPr="00265098" w:rsidR="00BA3D60">
        <w:t>Japan is trying to bind China into the rules-based order in the Indo-Pacific, and FOIP is one way of doing this</w:t>
      </w:r>
      <w:r w:rsidRPr="00265098" w:rsidR="00011C61">
        <w:t>.</w:t>
      </w:r>
    </w:p>
    <w:p w:rsidR="00BA3D60" w:rsidRPr="00265098" w:rsidP="00BA3D60">
      <w:pPr>
        <w:pStyle w:val="Answer"/>
      </w:pPr>
      <w:r w:rsidRPr="00265098">
        <w:t xml:space="preserve">FOIP has </w:t>
      </w:r>
      <w:r w:rsidRPr="00265098">
        <w:t>a number of</w:t>
      </w:r>
      <w:r w:rsidRPr="00265098">
        <w:t xml:space="preserve"> pillars</w:t>
      </w:r>
      <w:r w:rsidRPr="00265098" w:rsidR="00011C61">
        <w:t xml:space="preserve">. </w:t>
      </w:r>
      <w:r w:rsidRPr="00265098">
        <w:t>One is the rule of law</w:t>
      </w:r>
      <w:r w:rsidRPr="00265098" w:rsidR="00294089">
        <w:t>. T</w:t>
      </w:r>
      <w:r w:rsidRPr="00265098">
        <w:t>his is its framework.</w:t>
      </w:r>
      <w:r w:rsidRPr="00265098" w:rsidR="002F75F7">
        <w:t xml:space="preserve"> </w:t>
      </w:r>
      <w:r w:rsidRPr="00265098">
        <w:t>One is the pursuit of economic prosperity</w:t>
      </w:r>
      <w:r w:rsidRPr="00265098" w:rsidR="00294089">
        <w:t>. T</w:t>
      </w:r>
      <w:r w:rsidRPr="00265098">
        <w:t>hat is connectivity</w:t>
      </w:r>
      <w:r w:rsidRPr="00265098" w:rsidR="00011C61">
        <w:t xml:space="preserve">. </w:t>
      </w:r>
      <w:r w:rsidRPr="00265098" w:rsidR="00294089">
        <w:t>T</w:t>
      </w:r>
      <w:r w:rsidRPr="00265098">
        <w:t>he other one is commitment to peace and stability</w:t>
      </w:r>
      <w:r w:rsidRPr="00265098" w:rsidR="00011C61">
        <w:t xml:space="preserve">. </w:t>
      </w:r>
      <w:r w:rsidRPr="00265098" w:rsidR="00294089">
        <w:t>T</w:t>
      </w:r>
      <w:r w:rsidRPr="00265098">
        <w:t xml:space="preserve">his is basically a shorthand for </w:t>
      </w:r>
      <w:r w:rsidR="00422FC7">
        <w:t xml:space="preserve">a </w:t>
      </w:r>
      <w:r w:rsidRPr="00265098">
        <w:t>rules-based order, keeping the sea lanes of communication in the region open and so on</w:t>
      </w:r>
      <w:r w:rsidRPr="00265098" w:rsidR="00011C61">
        <w:t xml:space="preserve">. </w:t>
      </w:r>
      <w:r w:rsidRPr="00265098">
        <w:t>Japan</w:t>
      </w:r>
      <w:r w:rsidRPr="00265098" w:rsidR="00294089">
        <w:t xml:space="preserve"> is </w:t>
      </w:r>
      <w:r w:rsidRPr="00265098">
        <w:t xml:space="preserve">trying to engage </w:t>
      </w:r>
      <w:r w:rsidRPr="00265098">
        <w:t>China, but</w:t>
      </w:r>
      <w:r w:rsidRPr="00265098">
        <w:t xml:space="preserve"> put down these red lines that China must behave within the rules-based order</w:t>
      </w:r>
      <w:r w:rsidRPr="00265098" w:rsidR="00011C61">
        <w:t xml:space="preserve">. </w:t>
      </w:r>
      <w:r w:rsidRPr="00265098" w:rsidR="00294089">
        <w:t>O</w:t>
      </w:r>
      <w:r w:rsidRPr="00265098">
        <w:t>f course, given China</w:t>
      </w:r>
      <w:r w:rsidRPr="00265098" w:rsidR="006A5DA3">
        <w:t>’</w:t>
      </w:r>
      <w:r w:rsidRPr="00265098">
        <w:t>s si</w:t>
      </w:r>
      <w:r w:rsidRPr="00265098" w:rsidR="00294089">
        <w:t>z</w:t>
      </w:r>
      <w:r w:rsidRPr="00265098">
        <w:t>e and influence within the region, this is obviously</w:t>
      </w:r>
      <w:r w:rsidRPr="00265098" w:rsidR="00294089">
        <w:t xml:space="preserve"> </w:t>
      </w:r>
      <w:r w:rsidRPr="00265098">
        <w:t>not as easy as it looks, but this is how Japan</w:t>
      </w:r>
      <w:r w:rsidRPr="00265098" w:rsidR="00294089">
        <w:t xml:space="preserve"> is </w:t>
      </w:r>
      <w:r w:rsidRPr="00265098">
        <w:t>thinking about it</w:t>
      </w:r>
      <w:r w:rsidRPr="00265098" w:rsidR="00011C61">
        <w:t>.</w:t>
      </w:r>
    </w:p>
    <w:p w:rsidR="00BA3D60" w:rsidRPr="00265098" w:rsidP="00BA3D60">
      <w:pPr>
        <w:pStyle w:val="Question"/>
      </w:pPr>
      <w:sdt>
        <w:sdtPr>
          <w:alias w:val="Member"/>
          <w:tag w:val="&lt;Member mnisId='4942' dodsId='149110'&gt;"/>
          <w:id w:val="-1098707354"/>
          <w:placeholder>
            <w:docPart w:val="DefaultPlaceholder_-1854013440"/>
          </w:placeholder>
          <w:richText/>
        </w:sdtPr>
        <w:sdtContent>
          <w:r w:rsidRPr="00265098" w:rsidR="00294089">
            <w:rPr>
              <w:b/>
            </w:rPr>
            <w:t>Richard Foord:</w:t>
          </w:r>
        </w:sdtContent>
      </w:sdt>
      <w:r w:rsidRPr="00265098" w:rsidR="00294089">
        <w:t xml:space="preserve"> Mr </w:t>
      </w:r>
      <w:r w:rsidRPr="00265098">
        <w:t>Ward, how does Japan balance the prosperity agenda with the national security agenda</w:t>
      </w:r>
      <w:r w:rsidRPr="00265098" w:rsidR="00011C61">
        <w:t xml:space="preserve">? </w:t>
      </w:r>
      <w:r w:rsidRPr="00265098">
        <w:t>How does it balance its trade and investments with national security?</w:t>
      </w:r>
    </w:p>
    <w:p w:rsidR="00BA3D60" w:rsidRPr="00265098" w:rsidP="00BA3D60">
      <w:pPr>
        <w:pStyle w:val="Answer"/>
      </w:pPr>
      <w:sdt>
        <w:sdtPr>
          <w:alias w:val="Witness"/>
          <w:id w:val="-43056743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Robert Ward:</w:t>
          </w:r>
          <w:r w:rsidRPr="00265098" w:rsidR="00294089">
            <w:rPr>
              <w:b/>
            </w:rPr>
            <w:t xml:space="preserve"> </w:t>
          </w:r>
        </w:sdtContent>
      </w:sdt>
      <w:r w:rsidRPr="00265098" w:rsidR="00294089">
        <w:t xml:space="preserve">Japan’s thinking </w:t>
      </w:r>
      <w:r w:rsidRPr="00265098">
        <w:t>on China has moved</w:t>
      </w:r>
      <w:r w:rsidRPr="00265098" w:rsidR="00294089">
        <w:t>. Y</w:t>
      </w:r>
      <w:r w:rsidRPr="00265098">
        <w:t>ou can put it into two broad buckets</w:t>
      </w:r>
      <w:r w:rsidRPr="00265098" w:rsidR="00011C61">
        <w:t xml:space="preserve">. </w:t>
      </w:r>
      <w:r w:rsidRPr="00265098">
        <w:t xml:space="preserve">One is 1972, when </w:t>
      </w:r>
      <w:r w:rsidRPr="00265098">
        <w:t>Japanese-Chinese</w:t>
      </w:r>
      <w:r w:rsidRPr="00265098">
        <w:t xml:space="preserve"> relations normalised</w:t>
      </w:r>
      <w:r w:rsidRPr="00265098" w:rsidR="00294089">
        <w:t xml:space="preserve">, </w:t>
      </w:r>
      <w:r w:rsidRPr="00265098">
        <w:t>until the early 2000s, particularly 2010, when there was a big disagreement between Japan and China over the Senkaku Islands</w:t>
      </w:r>
      <w:r w:rsidRPr="00265098" w:rsidR="00011C61">
        <w:t xml:space="preserve">. </w:t>
      </w:r>
      <w:r w:rsidRPr="00265098" w:rsidR="00294089">
        <w:t>O</w:t>
      </w:r>
      <w:r w:rsidRPr="00265098">
        <w:t>bviously</w:t>
      </w:r>
      <w:r w:rsidRPr="00265098">
        <w:t xml:space="preserve"> that was the year that China overtook Japan to be the </w:t>
      </w:r>
      <w:r w:rsidR="00422FC7">
        <w:t>No. 2</w:t>
      </w:r>
      <w:r w:rsidRPr="00265098">
        <w:t xml:space="preserve"> economy in the world as well</w:t>
      </w:r>
      <w:r w:rsidRPr="00265098" w:rsidR="00011C61">
        <w:t xml:space="preserve">. </w:t>
      </w:r>
      <w:r w:rsidRPr="00265098" w:rsidR="00294089">
        <w:t>T</w:t>
      </w:r>
      <w:r w:rsidRPr="00265098">
        <w:t>hat era was basically economics first, investment, the primacy of growth</w:t>
      </w:r>
      <w:r w:rsidRPr="00265098" w:rsidR="00294089">
        <w:t xml:space="preserve"> </w:t>
      </w:r>
      <w:r w:rsidRPr="00265098">
        <w:t>and so on.</w:t>
      </w:r>
    </w:p>
    <w:p w:rsidR="00633BF0" w:rsidRPr="00265098" w:rsidP="00BA3D60">
      <w:pPr>
        <w:pStyle w:val="Answer"/>
      </w:pPr>
      <w:r w:rsidRPr="00265098">
        <w:t>F</w:t>
      </w:r>
      <w:r w:rsidRPr="00265098" w:rsidR="00BA3D60">
        <w:t>rom 2010</w:t>
      </w:r>
      <w:r w:rsidRPr="00265098" w:rsidR="001F076B">
        <w:t xml:space="preserve">, </w:t>
      </w:r>
      <w:r w:rsidRPr="00265098" w:rsidR="00BA3D60">
        <w:t xml:space="preserve">but particularly from 2012, when Shinzo </w:t>
      </w:r>
      <w:r w:rsidRPr="00265098">
        <w:t xml:space="preserve">Abe </w:t>
      </w:r>
      <w:r w:rsidRPr="00265098" w:rsidR="00BA3D60">
        <w:t>came back to power</w:t>
      </w:r>
      <w:r w:rsidRPr="00265098" w:rsidR="001F076B">
        <w:t xml:space="preserve">, </w:t>
      </w:r>
      <w:r w:rsidRPr="00265098" w:rsidR="00BA3D60">
        <w:t>the economics</w:t>
      </w:r>
      <w:r w:rsidRPr="00265098">
        <w:t>-</w:t>
      </w:r>
      <w:r w:rsidRPr="00265098" w:rsidR="00BA3D60">
        <w:t>first agenda was replaced with what I would call engagement through</w:t>
      </w:r>
      <w:r w:rsidRPr="00265098">
        <w:t xml:space="preserve"> </w:t>
      </w:r>
      <w:r w:rsidRPr="00265098" w:rsidR="00BA3D60">
        <w:t>engagement and deterrence, and</w:t>
      </w:r>
      <w:r w:rsidRPr="00265098">
        <w:t xml:space="preserve">, </w:t>
      </w:r>
      <w:r w:rsidRPr="00265098" w:rsidR="00BA3D60">
        <w:t>within that</w:t>
      </w:r>
      <w:r w:rsidRPr="00265098">
        <w:t xml:space="preserve">, </w:t>
      </w:r>
      <w:r w:rsidRPr="00265098" w:rsidR="00BA3D60">
        <w:t>risk mitigation</w:t>
      </w:r>
      <w:r w:rsidRPr="00265098" w:rsidR="00011C61">
        <w:t>.</w:t>
      </w:r>
      <w:r w:rsidRPr="00265098">
        <w:t xml:space="preserve"> O</w:t>
      </w:r>
      <w:r w:rsidRPr="00265098" w:rsidR="00BA3D60">
        <w:t xml:space="preserve">f course, given the primacy of economic relations with China for Japan, that engagement element is </w:t>
      </w:r>
      <w:r w:rsidRPr="00265098" w:rsidR="00BA3D60">
        <w:t>really important</w:t>
      </w:r>
      <w:r w:rsidRPr="00265098">
        <w:t xml:space="preserve">, but </w:t>
      </w:r>
      <w:r w:rsidRPr="00265098" w:rsidR="00BA3D60">
        <w:t>that is coming under stress, partly because of the importance of economic security, partly because of Sino-US tensions as well.</w:t>
      </w:r>
    </w:p>
    <w:p w:rsidR="00BA3D60" w:rsidRPr="00265098" w:rsidP="00BA3D60">
      <w:pPr>
        <w:pStyle w:val="Answer"/>
      </w:pPr>
      <w:r w:rsidRPr="00265098">
        <w:t xml:space="preserve">The </w:t>
      </w:r>
      <w:r w:rsidRPr="00265098">
        <w:t>important change there is this emphasis on deterrence</w:t>
      </w:r>
      <w:r w:rsidRPr="00265098" w:rsidR="00011C61">
        <w:t xml:space="preserve">. </w:t>
      </w:r>
      <w:r w:rsidRPr="00265098">
        <w:t>Japan is strengthening its own military capabilities, its own deterre</w:t>
      </w:r>
      <w:r w:rsidRPr="00265098">
        <w:t>n</w:t>
      </w:r>
      <w:r w:rsidRPr="00265098" w:rsidR="001F076B">
        <w:t>ce</w:t>
      </w:r>
      <w:r w:rsidRPr="00265098">
        <w:t xml:space="preserve"> and defen</w:t>
      </w:r>
      <w:r w:rsidRPr="00265098">
        <w:t>c</w:t>
      </w:r>
      <w:r w:rsidRPr="00265098">
        <w:t>e security capabilities</w:t>
      </w:r>
      <w:r w:rsidRPr="00265098" w:rsidR="00011C61">
        <w:t xml:space="preserve">. </w:t>
      </w:r>
      <w:r w:rsidRPr="00265098">
        <w:t>T</w:t>
      </w:r>
      <w:r w:rsidRPr="00265098">
        <w:t xml:space="preserve">his is, of course, also an important part of Japan keeping the US on board as well, given the </w:t>
      </w:r>
      <w:r w:rsidRPr="00265098">
        <w:t>unpredictabilities</w:t>
      </w:r>
      <w:r w:rsidRPr="00265098">
        <w:t xml:space="preserve"> that we see </w:t>
      </w:r>
      <w:r w:rsidRPr="00265098">
        <w:t>at the moment</w:t>
      </w:r>
      <w:r w:rsidRPr="00265098">
        <w:t>.</w:t>
      </w:r>
    </w:p>
    <w:p w:rsidR="00BA3D60" w:rsidRPr="00265098" w:rsidP="00BA3D60">
      <w:pPr>
        <w:pStyle w:val="Question"/>
      </w:pPr>
      <w:sdt>
        <w:sdtPr>
          <w:alias w:val="Member"/>
          <w:tag w:val="&lt;Member mnisId='4942' dodsId='149110'&gt;"/>
          <w:id w:val="-2037580998"/>
          <w:placeholder>
            <w:docPart w:val="DefaultPlaceholder_-1854013440"/>
          </w:placeholder>
          <w:richText/>
        </w:sdtPr>
        <w:sdtContent>
          <w:r w:rsidRPr="00265098" w:rsidR="00633BF0">
            <w:rPr>
              <w:b/>
            </w:rPr>
            <w:t>Richard Foord:</w:t>
          </w:r>
        </w:sdtContent>
      </w:sdt>
      <w:r w:rsidRPr="00265098" w:rsidR="00633BF0">
        <w:t xml:space="preserve"> T</w:t>
      </w:r>
      <w:r w:rsidRPr="00265098">
        <w:t>urning to you, Professor Delamotte, how successful has Japan been at diversifying its supply chains</w:t>
      </w:r>
      <w:r w:rsidRPr="00265098" w:rsidR="00633BF0">
        <w:t xml:space="preserve"> and its </w:t>
      </w:r>
      <w:r w:rsidRPr="00265098">
        <w:t>investments</w:t>
      </w:r>
      <w:r w:rsidRPr="00265098" w:rsidR="00011C61">
        <w:t xml:space="preserve">? </w:t>
      </w:r>
      <w:r w:rsidRPr="00265098">
        <w:t xml:space="preserve">I am thinking about this both from the state point of view, but also from the point of view of Japanese companies that also </w:t>
      </w:r>
      <w:r w:rsidRPr="00265098">
        <w:t>have to</w:t>
      </w:r>
      <w:r w:rsidRPr="00265098">
        <w:t xml:space="preserve"> think about diversifying supply chains and investments.</w:t>
      </w:r>
    </w:p>
    <w:p w:rsidR="00530A00" w:rsidRPr="00265098" w:rsidP="00BA3D60">
      <w:pPr>
        <w:pStyle w:val="Answer"/>
      </w:pPr>
      <w:sdt>
        <w:sdtPr>
          <w:alias w:val="Witness"/>
          <w:id w:val="1744607868"/>
          <w:placeholder>
            <w:docPart w:val="DefaultPlaceholder_-1854013440"/>
          </w:placeholder>
          <w:richText/>
        </w:sdtPr>
        <w:sdtContent>
          <w:r w:rsidRPr="00265098" w:rsidR="00D92090">
            <w:rPr>
              <w:b/>
              <w:i/>
              <w:iCs/>
            </w:rPr>
            <w:t>Professor Delamotte:</w:t>
          </w:r>
          <w:r w:rsidRPr="00265098" w:rsidR="00BE68FF">
            <w:rPr>
              <w:b/>
            </w:rPr>
            <w:t xml:space="preserve"> </w:t>
          </w:r>
        </w:sdtContent>
      </w:sdt>
      <w:r w:rsidRPr="00265098" w:rsidR="00BA3D60">
        <w:t xml:space="preserve">The supply chains for Japan are integrated into </w:t>
      </w:r>
      <w:r w:rsidRPr="00265098" w:rsidR="00BE68FF">
        <w:t>s</w:t>
      </w:r>
      <w:r w:rsidRPr="00265098" w:rsidR="00BA3D60">
        <w:t>outh</w:t>
      </w:r>
      <w:r w:rsidRPr="00265098" w:rsidR="00BE68FF">
        <w:t>-</w:t>
      </w:r>
      <w:r w:rsidRPr="00265098" w:rsidR="00BA3D60">
        <w:t>east Asia and China</w:t>
      </w:r>
      <w:r w:rsidRPr="00265098" w:rsidR="00011C61">
        <w:t xml:space="preserve">. </w:t>
      </w:r>
      <w:r w:rsidRPr="00265098" w:rsidR="00BE68FF">
        <w:t>T</w:t>
      </w:r>
      <w:r w:rsidRPr="00265098" w:rsidR="00BA3D60">
        <w:t>hat is as far as production goes</w:t>
      </w:r>
      <w:r w:rsidRPr="00265098" w:rsidR="00011C61">
        <w:t xml:space="preserve">. </w:t>
      </w:r>
      <w:r w:rsidRPr="00265098" w:rsidR="00BE68FF">
        <w:t>I</w:t>
      </w:r>
      <w:r w:rsidRPr="00265098" w:rsidR="00BA3D60">
        <w:t xml:space="preserve">t is very much integrated in the whole of </w:t>
      </w:r>
      <w:r w:rsidRPr="00265098" w:rsidR="00BE68FF">
        <w:t>s</w:t>
      </w:r>
      <w:r w:rsidRPr="00265098" w:rsidR="00BA3D60">
        <w:t>outh</w:t>
      </w:r>
      <w:r w:rsidRPr="00265098" w:rsidR="00BE68FF">
        <w:t>-</w:t>
      </w:r>
      <w:r w:rsidRPr="00265098" w:rsidR="00BA3D60">
        <w:t>east Asia</w:t>
      </w:r>
      <w:r w:rsidRPr="00265098" w:rsidR="00BE68FF">
        <w:t xml:space="preserve"> and </w:t>
      </w:r>
      <w:r w:rsidRPr="00265098" w:rsidR="00BA3D60">
        <w:t>China</w:t>
      </w:r>
      <w:r w:rsidRPr="00265098" w:rsidR="00BE68FF">
        <w:t xml:space="preserve">. </w:t>
      </w:r>
      <w:r w:rsidRPr="00265098" w:rsidR="00BE68FF">
        <w:t>I</w:t>
      </w:r>
      <w:r w:rsidRPr="00265098" w:rsidR="00BA3D60">
        <w:t>n order to</w:t>
      </w:r>
      <w:r w:rsidRPr="00265098" w:rsidR="00BA3D60">
        <w:t xml:space="preserve"> </w:t>
      </w:r>
      <w:r w:rsidRPr="00265098" w:rsidR="00BA3D60">
        <w:t>strengthen regional supply chains, Japan has encouraged free trade agreements</w:t>
      </w:r>
      <w:r w:rsidRPr="00265098" w:rsidR="00011C61">
        <w:t xml:space="preserve">. </w:t>
      </w:r>
      <w:r w:rsidRPr="00265098" w:rsidR="00BA3D60">
        <w:t>That is of late</w:t>
      </w:r>
      <w:r w:rsidRPr="00265098" w:rsidR="00F219EF">
        <w:t xml:space="preserve">, </w:t>
      </w:r>
      <w:r w:rsidRPr="00265098" w:rsidR="00BA3D60">
        <w:t>actually, because</w:t>
      </w:r>
      <w:r w:rsidRPr="00265098" w:rsidR="00BA3D60">
        <w:t xml:space="preserve"> Japan was not a strong promoter of free trade agreements to begin with.</w:t>
      </w:r>
      <w:r w:rsidRPr="00265098" w:rsidR="00F219EF">
        <w:t xml:space="preserve"> It </w:t>
      </w:r>
      <w:r w:rsidRPr="00265098" w:rsidR="00BA3D60">
        <w:t xml:space="preserve">very much </w:t>
      </w:r>
      <w:r w:rsidRPr="00265098" w:rsidR="00F219EF">
        <w:t xml:space="preserve">sees </w:t>
      </w:r>
      <w:r w:rsidRPr="00265098" w:rsidR="00BA3D60">
        <w:t>the CPTPP</w:t>
      </w:r>
      <w:r w:rsidRPr="00265098" w:rsidR="00F219EF">
        <w:t>—</w:t>
      </w:r>
      <w:r w:rsidRPr="00265098" w:rsidR="00BA3D60">
        <w:t>this very broad treaty to which the UK is now a party</w:t>
      </w:r>
      <w:r w:rsidRPr="00265098">
        <w:t xml:space="preserve">, </w:t>
      </w:r>
      <w:r w:rsidRPr="00265098" w:rsidR="00BA3D60">
        <w:t>as well as another one</w:t>
      </w:r>
      <w:r w:rsidRPr="00265098" w:rsidR="00F219EF">
        <w:t xml:space="preserve"> called RCEP, </w:t>
      </w:r>
      <w:r w:rsidRPr="00265098" w:rsidR="00BA3D60">
        <w:t xml:space="preserve">of which China is </w:t>
      </w:r>
      <w:r w:rsidRPr="00265098" w:rsidR="00BA3D60">
        <w:t>actually a</w:t>
      </w:r>
      <w:r w:rsidRPr="00265098" w:rsidR="00BA3D60">
        <w:t xml:space="preserve"> party</w:t>
      </w:r>
      <w:r w:rsidRPr="00265098">
        <w:t>—</w:t>
      </w:r>
      <w:r w:rsidRPr="00265098" w:rsidR="00F219EF">
        <w:t>as</w:t>
      </w:r>
      <w:r w:rsidRPr="00265098" w:rsidR="00BA3D60">
        <w:t xml:space="preserve"> serving that purpose of strengthening supply chains</w:t>
      </w:r>
      <w:r w:rsidRPr="00265098" w:rsidR="00011C61">
        <w:t>.</w:t>
      </w:r>
    </w:p>
    <w:p w:rsidR="00530A00" w:rsidRPr="00265098" w:rsidP="00422FC7">
      <w:pPr>
        <w:pStyle w:val="Answer"/>
      </w:pPr>
      <w:r w:rsidRPr="00265098">
        <w:t>One</w:t>
      </w:r>
      <w:r w:rsidRPr="00265098" w:rsidR="00BA3D60">
        <w:t xml:space="preserve"> area that is </w:t>
      </w:r>
      <w:r w:rsidRPr="00265098">
        <w:t xml:space="preserve">really </w:t>
      </w:r>
      <w:r w:rsidRPr="00265098" w:rsidR="00BA3D60">
        <w:t>crucial</w:t>
      </w:r>
      <w:r w:rsidRPr="00265098" w:rsidR="00BA3D60">
        <w:t>, which Robert was mentioning, is economic security</w:t>
      </w:r>
      <w:r w:rsidRPr="00265098" w:rsidR="00011C61">
        <w:t xml:space="preserve">. </w:t>
      </w:r>
      <w:r w:rsidRPr="00265098">
        <w:t>I</w:t>
      </w:r>
      <w:r w:rsidRPr="00265098" w:rsidR="00BA3D60">
        <w:t xml:space="preserve">n that respect, it is not </w:t>
      </w:r>
      <w:r w:rsidRPr="00265098" w:rsidR="00BA3D60">
        <w:t>supply</w:t>
      </w:r>
      <w:r w:rsidRPr="00265098" w:rsidR="00BA3D60">
        <w:t xml:space="preserve"> chains in general</w:t>
      </w:r>
      <w:r w:rsidRPr="00265098" w:rsidR="00011C61">
        <w:t xml:space="preserve">. </w:t>
      </w:r>
      <w:r w:rsidRPr="00265098">
        <w:t xml:space="preserve">One </w:t>
      </w:r>
      <w:r w:rsidRPr="00265098" w:rsidR="00BA3D60">
        <w:t>aspect of those is particularly problematic</w:t>
      </w:r>
      <w:r w:rsidRPr="00265098">
        <w:t xml:space="preserve">: </w:t>
      </w:r>
      <w:r w:rsidRPr="00265098" w:rsidR="00BA3D60">
        <w:t>critical minerals and rare earth</w:t>
      </w:r>
      <w:r w:rsidRPr="00265098">
        <w:t xml:space="preserve"> minerals. R</w:t>
      </w:r>
      <w:r w:rsidRPr="00265098" w:rsidR="00BA3D60">
        <w:t>are earth</w:t>
      </w:r>
      <w:r w:rsidRPr="00265098">
        <w:t xml:space="preserve"> minerals are </w:t>
      </w:r>
      <w:r w:rsidRPr="00265098" w:rsidR="00BA3D60">
        <w:t xml:space="preserve">not </w:t>
      </w:r>
      <w:r w:rsidRPr="00265098" w:rsidR="00BA3D60">
        <w:t>really rare</w:t>
      </w:r>
      <w:r w:rsidR="00422FC7">
        <w:t>—t</w:t>
      </w:r>
      <w:r w:rsidRPr="00265098">
        <w:t xml:space="preserve">hat </w:t>
      </w:r>
      <w:r w:rsidRPr="00265098" w:rsidR="00BA3D60">
        <w:t>is quite a well</w:t>
      </w:r>
      <w:r w:rsidRPr="00265098">
        <w:noBreakHyphen/>
      </w:r>
      <w:r w:rsidRPr="00265098" w:rsidR="00BA3D60">
        <w:t>known fact by now</w:t>
      </w:r>
      <w:r w:rsidR="00422FC7">
        <w:t>—</w:t>
      </w:r>
      <w:r w:rsidRPr="00265098" w:rsidR="00BA3D60">
        <w:t>but they are difficult to extract and they pollute highly</w:t>
      </w:r>
      <w:r w:rsidRPr="00265098">
        <w:t xml:space="preserve">, </w:t>
      </w:r>
      <w:r w:rsidRPr="00265098" w:rsidR="00BA3D60">
        <w:t>in order to</w:t>
      </w:r>
      <w:r w:rsidRPr="00265098" w:rsidR="00BA3D60">
        <w:t xml:space="preserve"> be used in manufacturing processes</w:t>
      </w:r>
      <w:r w:rsidRPr="00265098" w:rsidR="00011C61">
        <w:t xml:space="preserve">. </w:t>
      </w:r>
      <w:r w:rsidRPr="00265098" w:rsidR="00BA3D60">
        <w:t xml:space="preserve">China knows to what extent Japan still </w:t>
      </w:r>
      <w:r w:rsidRPr="00265098">
        <w:t xml:space="preserve">relies </w:t>
      </w:r>
      <w:r w:rsidRPr="00265098" w:rsidR="00BA3D60">
        <w:t>on China for supplying those</w:t>
      </w:r>
      <w:r w:rsidRPr="00265098">
        <w:t>, and therefore i</w:t>
      </w:r>
      <w:r w:rsidRPr="00265098" w:rsidR="00BA3D60">
        <w:t>t uses rare earth whenever it wants to pressurise Japan</w:t>
      </w:r>
      <w:r w:rsidRPr="00265098" w:rsidR="00011C61">
        <w:t xml:space="preserve">. </w:t>
      </w:r>
      <w:r w:rsidRPr="00265098">
        <w:t xml:space="preserve">It did that in </w:t>
      </w:r>
      <w:r w:rsidRPr="00265098" w:rsidR="00BA3D60">
        <w:t>2010 for the first time, and again</w:t>
      </w:r>
      <w:r w:rsidRPr="00265098">
        <w:t xml:space="preserve"> </w:t>
      </w:r>
      <w:r w:rsidRPr="00265098" w:rsidR="00BA3D60">
        <w:t>at the moment</w:t>
      </w:r>
      <w:r w:rsidRPr="00265098" w:rsidR="00011C61">
        <w:t>.</w:t>
      </w:r>
    </w:p>
    <w:p w:rsidR="00BA3D60" w:rsidRPr="00265098" w:rsidP="00BA3D60">
      <w:pPr>
        <w:pStyle w:val="Answer"/>
      </w:pPr>
      <w:r w:rsidRPr="00265098">
        <w:t xml:space="preserve">Japan </w:t>
      </w:r>
      <w:r w:rsidRPr="00265098">
        <w:t>actually has</w:t>
      </w:r>
      <w:r w:rsidRPr="00265098">
        <w:t xml:space="preserve"> managed to reduce its reliance on China for rare earth quite a bit. </w:t>
      </w:r>
      <w:r w:rsidRPr="00265098" w:rsidR="00530A00">
        <w:t>At one point before 2010, or around 2010, t</w:t>
      </w:r>
      <w:r w:rsidRPr="00265098">
        <w:t>he dependence rate was higher than 90%</w:t>
      </w:r>
      <w:r w:rsidRPr="00265098" w:rsidR="00530A00">
        <w:t xml:space="preserve">, and </w:t>
      </w:r>
      <w:r w:rsidRPr="00265098">
        <w:t>then it went down</w:t>
      </w:r>
      <w:r w:rsidRPr="00265098" w:rsidR="00011C61">
        <w:t xml:space="preserve">. </w:t>
      </w:r>
      <w:r w:rsidRPr="00265098">
        <w:t>It is now down to</w:t>
      </w:r>
      <w:r w:rsidRPr="00265098" w:rsidR="00530A00">
        <w:t xml:space="preserve"> </w:t>
      </w:r>
      <w:r w:rsidRPr="00265098">
        <w:t xml:space="preserve">70%, </w:t>
      </w:r>
      <w:r w:rsidRPr="00265098" w:rsidR="00A5276F">
        <w:t xml:space="preserve">I believe, </w:t>
      </w:r>
      <w:r w:rsidRPr="00265098">
        <w:t xml:space="preserve">which is still quite high, but </w:t>
      </w:r>
      <w:r w:rsidRPr="00265098" w:rsidR="00A5276F">
        <w:t xml:space="preserve">it has </w:t>
      </w:r>
      <w:r w:rsidRPr="00265098">
        <w:t>sign</w:t>
      </w:r>
      <w:r w:rsidRPr="00265098" w:rsidR="00A5276F">
        <w:t xml:space="preserve">ed </w:t>
      </w:r>
      <w:r w:rsidRPr="00265098">
        <w:t>partnerships with Australia</w:t>
      </w:r>
      <w:r w:rsidRPr="00265098" w:rsidR="00A5276F">
        <w:t xml:space="preserve"> and </w:t>
      </w:r>
      <w:r w:rsidRPr="00265098">
        <w:t>India</w:t>
      </w:r>
      <w:r>
        <w:rPr>
          <w:rStyle w:val="FootnoteReference"/>
        </w:rPr>
        <w:footnoteReference w:id="2"/>
      </w:r>
      <w:r w:rsidRPr="00265098" w:rsidR="00A5276F">
        <w:t xml:space="preserve">. It is </w:t>
      </w:r>
      <w:r w:rsidRPr="00265098">
        <w:t>also trying to find some very deep into the ocean</w:t>
      </w:r>
      <w:r w:rsidRPr="00265098" w:rsidR="00011C61">
        <w:t xml:space="preserve">. </w:t>
      </w:r>
      <w:r w:rsidRPr="00265098" w:rsidR="00A5276F">
        <w:t xml:space="preserve">The </w:t>
      </w:r>
      <w:r w:rsidRPr="00265098">
        <w:t xml:space="preserve">latest experiment was </w:t>
      </w:r>
      <w:r w:rsidRPr="00265098" w:rsidR="00460B43">
        <w:t>6,000</w:t>
      </w:r>
      <w:r w:rsidRPr="00265098">
        <w:t xml:space="preserve"> met</w:t>
      </w:r>
      <w:r w:rsidR="00422FC7">
        <w:t>res</w:t>
      </w:r>
      <w:r w:rsidRPr="00265098">
        <w:t xml:space="preserve"> deep, I believe</w:t>
      </w:r>
      <w:r w:rsidRPr="00265098" w:rsidR="00011C61">
        <w:t xml:space="preserve">. </w:t>
      </w:r>
      <w:r w:rsidRPr="00265098" w:rsidR="00A5276F">
        <w:t xml:space="preserve">It is </w:t>
      </w:r>
      <w:r w:rsidRPr="00265098">
        <w:t>also setting up plants for recycling</w:t>
      </w:r>
      <w:r w:rsidRPr="00265098" w:rsidR="00011C61">
        <w:t xml:space="preserve">. </w:t>
      </w:r>
      <w:r w:rsidRPr="00265098">
        <w:t>There is one example of that in France</w:t>
      </w:r>
      <w:r w:rsidRPr="00265098" w:rsidR="00A5276F">
        <w:t xml:space="preserve">. </w:t>
      </w:r>
      <w:r w:rsidRPr="00265098">
        <w:t xml:space="preserve">Japan hopes to reduce </w:t>
      </w:r>
      <w:r w:rsidRPr="00265098" w:rsidR="00A5276F">
        <w:t xml:space="preserve">its </w:t>
      </w:r>
      <w:r w:rsidRPr="00265098">
        <w:t>reliance on rare earth</w:t>
      </w:r>
      <w:r w:rsidRPr="00265098" w:rsidR="00A5276F">
        <w:t xml:space="preserve"> through those measures.</w:t>
      </w:r>
    </w:p>
    <w:p w:rsidR="008F10A6" w:rsidRPr="00265098" w:rsidP="00422FC7">
      <w:pPr>
        <w:pStyle w:val="Answer"/>
        <w:jc w:val="center"/>
        <w:rPr>
          <w:i/>
          <w:iCs/>
        </w:rPr>
      </w:pPr>
      <w:r w:rsidRPr="00265098">
        <w:rPr>
          <w:i/>
          <w:iCs/>
        </w:rPr>
        <w:t>[</w:t>
      </w:r>
      <w:r w:rsidRPr="00265098">
        <w:rPr>
          <w:i/>
          <w:iCs/>
        </w:rPr>
        <w:t>Sir John Whittingdale took the Chair</w:t>
      </w:r>
      <w:r w:rsidRPr="00265098">
        <w:rPr>
          <w:i/>
          <w:iCs/>
        </w:rPr>
        <w:t>]</w:t>
      </w:r>
    </w:p>
    <w:p w:rsidR="008F10A6" w:rsidRPr="00265098" w:rsidP="00BA3D60">
      <w:pPr>
        <w:pStyle w:val="Question"/>
      </w:pPr>
      <w:sdt>
        <w:sdtPr>
          <w:alias w:val="Member"/>
          <w:tag w:val="&lt;Member mnisId='4942' dodsId='149110'&gt;"/>
          <w:id w:val="697050063"/>
          <w:placeholder>
            <w:docPart w:val="DefaultPlaceholder_-1854013440"/>
          </w:placeholder>
          <w:richText/>
        </w:sdtPr>
        <w:sdtContent>
          <w:r w:rsidRPr="00265098">
            <w:rPr>
              <w:b/>
            </w:rPr>
            <w:t>Richard Foord:</w:t>
          </w:r>
        </w:sdtContent>
      </w:sdt>
      <w:r w:rsidRPr="00265098">
        <w:t xml:space="preserve"> </w:t>
      </w:r>
      <w:r w:rsidRPr="00265098" w:rsidR="00BA3D60">
        <w:t xml:space="preserve">Professor Hosoya, I wonder if you have anything to add </w:t>
      </w:r>
      <w:r w:rsidRPr="00265098" w:rsidR="00BA3D60">
        <w:t>on the subject of how</w:t>
      </w:r>
      <w:r w:rsidRPr="00265098" w:rsidR="00BA3D60">
        <w:t xml:space="preserve"> successful Japan has been at diversifying its investments and its supply chains</w:t>
      </w:r>
      <w:r w:rsidRPr="00265098">
        <w:t>.</w:t>
      </w:r>
    </w:p>
    <w:p w:rsidR="00BA3D60" w:rsidRPr="00265098" w:rsidP="00BA3D60">
      <w:pPr>
        <w:pStyle w:val="Answer"/>
      </w:pPr>
      <w:sdt>
        <w:sdtPr>
          <w:alias w:val="Witness"/>
          <w:id w:val="51434582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Professor Hosoya:</w:t>
          </w:r>
          <w:r w:rsidRPr="00265098" w:rsidR="008F10A6">
            <w:rPr>
              <w:b/>
            </w:rPr>
            <w:t xml:space="preserve"> </w:t>
          </w:r>
        </w:sdtContent>
      </w:sdt>
      <w:r w:rsidRPr="00265098" w:rsidR="008F10A6">
        <w:t>A</w:t>
      </w:r>
      <w:r w:rsidRPr="00265098">
        <w:t xml:space="preserve">s Robert mentioned, </w:t>
      </w:r>
      <w:r w:rsidRPr="00265098" w:rsidR="008F10A6">
        <w:t xml:space="preserve">it is correct to say </w:t>
      </w:r>
      <w:r w:rsidRPr="00265098">
        <w:t xml:space="preserve">that 2010 was </w:t>
      </w:r>
      <w:r w:rsidRPr="00265098" w:rsidR="008F10A6">
        <w:t xml:space="preserve">a </w:t>
      </w:r>
      <w:r w:rsidRPr="00265098">
        <w:t>turning point</w:t>
      </w:r>
      <w:r w:rsidRPr="00265098" w:rsidR="008F10A6">
        <w:t xml:space="preserve">, </w:t>
      </w:r>
      <w:r w:rsidRPr="00265098">
        <w:t xml:space="preserve">because China began to </w:t>
      </w:r>
      <w:r w:rsidRPr="00265098">
        <w:t>weaponise</w:t>
      </w:r>
      <w:r w:rsidRPr="00265098">
        <w:t xml:space="preserve"> its economic interdependence relationship with Japan</w:t>
      </w:r>
      <w:r w:rsidRPr="00265098" w:rsidR="00011C61">
        <w:t xml:space="preserve">. </w:t>
      </w:r>
      <w:r w:rsidRPr="00265098">
        <w:t>Previously, whenever there w</w:t>
      </w:r>
      <w:r w:rsidRPr="00265098" w:rsidR="003C3D56">
        <w:t>as</w:t>
      </w:r>
      <w:r w:rsidRPr="00265098">
        <w:t xml:space="preserve"> tension between the two countries</w:t>
      </w:r>
      <w:r w:rsidRPr="00265098" w:rsidR="00460B43">
        <w:t xml:space="preserve">, </w:t>
      </w:r>
      <w:r w:rsidRPr="00265098">
        <w:t>particularly political tensions</w:t>
      </w:r>
      <w:r w:rsidRPr="00265098" w:rsidR="00460B43">
        <w:t xml:space="preserve">, </w:t>
      </w:r>
      <w:r w:rsidRPr="00265098">
        <w:t xml:space="preserve">it seemed that the Chinese </w:t>
      </w:r>
      <w:r w:rsidRPr="00265098" w:rsidR="00854CF9">
        <w:t>Government</w:t>
      </w:r>
      <w:r w:rsidRPr="00265098">
        <w:t xml:space="preserve"> had been carefully trying to avoid damag</w:t>
      </w:r>
      <w:r w:rsidRPr="00265098" w:rsidR="008F10A6">
        <w:t xml:space="preserve">ing </w:t>
      </w:r>
      <w:r w:rsidRPr="00265098">
        <w:t>its economic relationship with Japan</w:t>
      </w:r>
      <w:r w:rsidRPr="00265098" w:rsidR="00011C61">
        <w:t xml:space="preserve">. </w:t>
      </w:r>
      <w:r w:rsidRPr="00265098" w:rsidR="003C3D56">
        <w:t>S</w:t>
      </w:r>
      <w:r w:rsidRPr="00265098">
        <w:t xml:space="preserve">ince 2010, </w:t>
      </w:r>
      <w:r w:rsidRPr="00265098" w:rsidR="003C3D56">
        <w:t xml:space="preserve">the </w:t>
      </w:r>
      <w:r w:rsidRPr="00265098">
        <w:t xml:space="preserve">Chinese </w:t>
      </w:r>
      <w:r w:rsidRPr="00265098" w:rsidR="00854CF9">
        <w:t>Government</w:t>
      </w:r>
      <w:r w:rsidRPr="00265098">
        <w:t xml:space="preserve"> began to </w:t>
      </w:r>
      <w:r w:rsidRPr="00265098">
        <w:t>weaponise</w:t>
      </w:r>
      <w:r w:rsidRPr="00265098">
        <w:t xml:space="preserve"> its economic relationship with Japan</w:t>
      </w:r>
      <w:r w:rsidRPr="00265098" w:rsidR="00011C61">
        <w:t xml:space="preserve">. </w:t>
      </w:r>
      <w:r w:rsidRPr="00265098" w:rsidR="003C3D56">
        <w:t>T</w:t>
      </w:r>
      <w:r w:rsidRPr="00265098">
        <w:t>hat is why, little by little, Japan needed to adapt to the new situation</w:t>
      </w:r>
      <w:r w:rsidRPr="00265098" w:rsidR="00011C61">
        <w:t xml:space="preserve">. </w:t>
      </w:r>
      <w:r w:rsidRPr="00265098" w:rsidR="003C3D56">
        <w:t>T</w:t>
      </w:r>
      <w:r w:rsidRPr="00265098">
        <w:t>his is the new phase.</w:t>
      </w:r>
    </w:p>
    <w:p w:rsidR="00BA3D60" w:rsidRPr="00265098" w:rsidP="00BA3D60">
      <w:pPr>
        <w:pStyle w:val="Answer"/>
      </w:pPr>
      <w:r w:rsidRPr="00265098">
        <w:t xml:space="preserve">As mentioned by Professor </w:t>
      </w:r>
      <w:r w:rsidRPr="00265098" w:rsidR="003C3D56">
        <w:t xml:space="preserve">Delamotte, </w:t>
      </w:r>
      <w:r w:rsidRPr="00265098">
        <w:t xml:space="preserve">it is correct to say that Japan has been successfully diversifying its economic relationship with China, particularly by enlarging its economic relationship with ASEAN, India and </w:t>
      </w:r>
      <w:r w:rsidRPr="00265098" w:rsidR="003C3D56">
        <w:t>e</w:t>
      </w:r>
      <w:r w:rsidRPr="00265098">
        <w:t>ast African countr</w:t>
      </w:r>
      <w:r w:rsidRPr="00265098" w:rsidR="003C3D56">
        <w:t xml:space="preserve">ies </w:t>
      </w:r>
      <w:r w:rsidRPr="00265098">
        <w:t>as well</w:t>
      </w:r>
      <w:r w:rsidRPr="00265098" w:rsidR="00011C61">
        <w:t xml:space="preserve">. </w:t>
      </w:r>
      <w:r w:rsidRPr="00265098">
        <w:t>Based upon that, as Robert mention</w:t>
      </w:r>
      <w:r w:rsidRPr="00265098" w:rsidR="003C3D56">
        <w:t>ed</w:t>
      </w:r>
      <w:r w:rsidRPr="00265098">
        <w:t xml:space="preserve">, Japan has been promoting </w:t>
      </w:r>
      <w:r w:rsidRPr="00265098" w:rsidR="003C3D56">
        <w:t xml:space="preserve">the </w:t>
      </w:r>
      <w:r w:rsidRPr="00265098" w:rsidR="00460B43">
        <w:t>f</w:t>
      </w:r>
      <w:r w:rsidRPr="00265098">
        <w:t xml:space="preserve">ree and </w:t>
      </w:r>
      <w:r w:rsidRPr="00265098" w:rsidR="00460B43">
        <w:t>o</w:t>
      </w:r>
      <w:r w:rsidRPr="00265098">
        <w:t xml:space="preserve">pen Indo-Pacific strategy by </w:t>
      </w:r>
      <w:r w:rsidRPr="00265098">
        <w:t xml:space="preserve">focusing more upon </w:t>
      </w:r>
      <w:r w:rsidRPr="00265098" w:rsidR="003C3D56">
        <w:t>s</w:t>
      </w:r>
      <w:r w:rsidRPr="00265098">
        <w:t xml:space="preserve">outh Asian countries as well as </w:t>
      </w:r>
      <w:r w:rsidRPr="00265098" w:rsidR="00A25583">
        <w:t>e</w:t>
      </w:r>
      <w:r w:rsidRPr="00265098">
        <w:t>ast African countries, where the population and economic growth are quite vivid in coming years.</w:t>
      </w:r>
    </w:p>
    <w:p w:rsidR="00BA3D60" w:rsidRPr="00265098" w:rsidP="00BA3D60">
      <w:pPr>
        <w:pStyle w:val="Question"/>
      </w:pPr>
      <w:sdt>
        <w:sdtPr>
          <w:alias w:val="Member"/>
          <w:tag w:val="&lt;Member mnisId='4942' dodsId='149110'&gt;"/>
          <w:id w:val="1841418169"/>
          <w:placeholder>
            <w:docPart w:val="DefaultPlaceholder_-1854013440"/>
          </w:placeholder>
          <w:richText/>
        </w:sdtPr>
        <w:sdtEndPr>
          <w:rPr>
            <w:b/>
          </w:rPr>
        </w:sdtEndPr>
        <w:sdtContent>
          <w:r w:rsidRPr="00265098" w:rsidR="00A25583">
            <w:rPr>
              <w:b/>
            </w:rPr>
            <w:t>Richard Foord:</w:t>
          </w:r>
        </w:sdtContent>
      </w:sdt>
      <w:r w:rsidRPr="00265098" w:rsidR="00A25583">
        <w:rPr>
          <w:b/>
        </w:rPr>
        <w:t xml:space="preserve"> </w:t>
      </w:r>
      <w:r w:rsidRPr="00265098">
        <w:t>I wonder if we could now look at the example of climate change</w:t>
      </w:r>
      <w:r w:rsidRPr="00265098" w:rsidR="00011C61">
        <w:t xml:space="preserve">. </w:t>
      </w:r>
      <w:r w:rsidRPr="00265098">
        <w:t xml:space="preserve">I do not know who is best placed to answer this, but the British </w:t>
      </w:r>
      <w:r w:rsidRPr="00265098" w:rsidR="00854CF9">
        <w:t>Government</w:t>
      </w:r>
      <w:r w:rsidRPr="00265098">
        <w:t xml:space="preserve"> h</w:t>
      </w:r>
      <w:r w:rsidRPr="00265098" w:rsidR="00460B43">
        <w:t>ave</w:t>
      </w:r>
      <w:r w:rsidRPr="00265098">
        <w:t xml:space="preserve"> pointed </w:t>
      </w:r>
      <w:r w:rsidRPr="00265098" w:rsidR="00313986">
        <w:t xml:space="preserve">to </w:t>
      </w:r>
      <w:r w:rsidRPr="00265098" w:rsidR="00460B43">
        <w:t xml:space="preserve">the area of </w:t>
      </w:r>
      <w:r w:rsidRPr="00265098" w:rsidR="00313986">
        <w:t xml:space="preserve">climate change </w:t>
      </w:r>
      <w:r w:rsidRPr="00265098">
        <w:t>as an example of where we need co</w:t>
      </w:r>
      <w:r w:rsidRPr="00265098" w:rsidR="00313986">
        <w:noBreakHyphen/>
      </w:r>
      <w:r w:rsidRPr="00265098">
        <w:t>operat</w:t>
      </w:r>
      <w:r w:rsidRPr="00265098" w:rsidR="00313986">
        <w:t xml:space="preserve">ion </w:t>
      </w:r>
      <w:r w:rsidRPr="00265098">
        <w:t>between the UK and China</w:t>
      </w:r>
      <w:r w:rsidRPr="00265098" w:rsidR="00313986">
        <w:t>.</w:t>
      </w:r>
      <w:r w:rsidRPr="00265098">
        <w:t xml:space="preserve"> </w:t>
      </w:r>
      <w:r w:rsidRPr="00265098" w:rsidR="00460B43">
        <w:t>Do you regard</w:t>
      </w:r>
      <w:r w:rsidR="00422FC7">
        <w:t xml:space="preserve"> this</w:t>
      </w:r>
      <w:r w:rsidRPr="00265098" w:rsidR="00460B43">
        <w:t xml:space="preserve">, from </w:t>
      </w:r>
      <w:r w:rsidRPr="00265098" w:rsidR="00313986">
        <w:t xml:space="preserve">the </w:t>
      </w:r>
      <w:r w:rsidRPr="00265098">
        <w:t>Japanese experience</w:t>
      </w:r>
      <w:r w:rsidRPr="00265098" w:rsidR="00460B43">
        <w:t xml:space="preserve">, </w:t>
      </w:r>
      <w:r w:rsidRPr="00265098" w:rsidR="00313986">
        <w:t xml:space="preserve">as </w:t>
      </w:r>
      <w:r w:rsidRPr="00265098">
        <w:t>an area of straightforward co</w:t>
      </w:r>
      <w:r w:rsidRPr="00265098" w:rsidR="00460B43">
        <w:noBreakHyphen/>
      </w:r>
      <w:r w:rsidRPr="00265098">
        <w:t>operation</w:t>
      </w:r>
      <w:r w:rsidRPr="00265098" w:rsidR="00313986">
        <w:t xml:space="preserve">, </w:t>
      </w:r>
      <w:r w:rsidRPr="00265098">
        <w:t xml:space="preserve">or </w:t>
      </w:r>
      <w:r w:rsidRPr="00265098" w:rsidR="00313986">
        <w:t xml:space="preserve">do </w:t>
      </w:r>
      <w:r w:rsidRPr="00265098">
        <w:t>you also see risks to economic security in this area</w:t>
      </w:r>
      <w:r w:rsidRPr="00265098" w:rsidR="00313986">
        <w:t>?</w:t>
      </w:r>
    </w:p>
    <w:p w:rsidR="00BA3D60" w:rsidRPr="00265098" w:rsidP="00BA3D60">
      <w:pPr>
        <w:pStyle w:val="Answer"/>
      </w:pPr>
      <w:sdt>
        <w:sdtPr>
          <w:alias w:val="Witness"/>
          <w:id w:val="2106687513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Robert Ward:</w:t>
          </w:r>
          <w:r w:rsidRPr="00265098" w:rsidR="00313986">
            <w:rPr>
              <w:b/>
            </w:rPr>
            <w:t xml:space="preserve"> </w:t>
          </w:r>
        </w:sdtContent>
      </w:sdt>
      <w:r w:rsidRPr="00265098" w:rsidR="00313986">
        <w:t xml:space="preserve">On </w:t>
      </w:r>
      <w:r w:rsidRPr="00265098">
        <w:t>the economic security aspect, there is concern in Japan about the dominance that China has in green technology</w:t>
      </w:r>
      <w:r w:rsidRPr="00265098" w:rsidR="00011C61">
        <w:t xml:space="preserve">. </w:t>
      </w:r>
      <w:r w:rsidRPr="00265098" w:rsidR="00313986">
        <w:t>O</w:t>
      </w:r>
      <w:r w:rsidRPr="00265098">
        <w:t>ne expert that I was speaking to the other day</w:t>
      </w:r>
      <w:r w:rsidRPr="00265098" w:rsidR="00313986">
        <w:t xml:space="preserve"> said that, </w:t>
      </w:r>
      <w:r w:rsidRPr="00265098">
        <w:t>in his view, China</w:t>
      </w:r>
      <w:r w:rsidRPr="00265098" w:rsidR="006A5DA3">
        <w:t>’</w:t>
      </w:r>
      <w:r w:rsidRPr="00265098">
        <w:t>s dominance of solar</w:t>
      </w:r>
      <w:r w:rsidRPr="00265098" w:rsidR="00115B51">
        <w:t xml:space="preserve">, </w:t>
      </w:r>
      <w:r w:rsidRPr="00265098">
        <w:t xml:space="preserve">wind turbines and so on was </w:t>
      </w:r>
      <w:r w:rsidRPr="00265098" w:rsidR="00313986">
        <w:t xml:space="preserve">potentially </w:t>
      </w:r>
      <w:r w:rsidRPr="00265098">
        <w:t>as much of a shock to Japan and the world as the first oil shock was in the 1970s</w:t>
      </w:r>
      <w:r w:rsidRPr="00265098" w:rsidR="00011C61">
        <w:t xml:space="preserve">. </w:t>
      </w:r>
      <w:r w:rsidRPr="00265098" w:rsidR="00115B51">
        <w:t>T</w:t>
      </w:r>
      <w:r w:rsidRPr="00265098">
        <w:t>here is concern in Japan about China</w:t>
      </w:r>
      <w:r w:rsidRPr="00265098" w:rsidR="006A5DA3">
        <w:t>’</w:t>
      </w:r>
      <w:r w:rsidRPr="00265098">
        <w:t>s dominance.</w:t>
      </w:r>
    </w:p>
    <w:p w:rsidR="00BA3D60" w:rsidRPr="00265098" w:rsidP="00BA3D60">
      <w:pPr>
        <w:pStyle w:val="Answer"/>
      </w:pPr>
      <w:r w:rsidRPr="00265098">
        <w:t>There is also concern in Japan about the leakage of some of Japan</w:t>
      </w:r>
      <w:r w:rsidRPr="00265098" w:rsidR="006A5DA3">
        <w:t>’</w:t>
      </w:r>
      <w:r w:rsidRPr="00265098">
        <w:t>s green technology to China, partly because of porous economic security regulations</w:t>
      </w:r>
      <w:r w:rsidRPr="00265098" w:rsidR="00011C61">
        <w:t xml:space="preserve">. </w:t>
      </w:r>
      <w:r w:rsidRPr="00265098" w:rsidR="00460B43">
        <w:t>Although</w:t>
      </w:r>
      <w:r w:rsidRPr="00265098" w:rsidR="00115B51">
        <w:t xml:space="preserve"> there is </w:t>
      </w:r>
      <w:r w:rsidRPr="00265098">
        <w:t>recognition</w:t>
      </w:r>
      <w:r w:rsidRPr="00265098" w:rsidR="00C22706">
        <w:t xml:space="preserve"> in Japan</w:t>
      </w:r>
      <w:r w:rsidRPr="00265098" w:rsidR="00115B51">
        <w:t xml:space="preserve">, </w:t>
      </w:r>
      <w:r w:rsidRPr="00265098">
        <w:t>given the si</w:t>
      </w:r>
      <w:r w:rsidRPr="00265098" w:rsidR="00115B51">
        <w:t>z</w:t>
      </w:r>
      <w:r w:rsidRPr="00265098">
        <w:t>e of the challenge of climate change, there is also concern about China</w:t>
      </w:r>
      <w:r w:rsidRPr="00265098" w:rsidR="006A5DA3">
        <w:t>’</w:t>
      </w:r>
      <w:r w:rsidRPr="00265098">
        <w:t>s strategic dominance in the area</w:t>
      </w:r>
      <w:r w:rsidRPr="00265098" w:rsidR="00011C61">
        <w:t xml:space="preserve">. </w:t>
      </w:r>
      <w:r w:rsidRPr="00265098" w:rsidR="00C22706">
        <w:t>O</w:t>
      </w:r>
      <w:r w:rsidRPr="00265098">
        <w:t>f course, from that, it is not that far to Japan</w:t>
      </w:r>
      <w:r w:rsidRPr="00265098" w:rsidR="006A5DA3">
        <w:t>’</w:t>
      </w:r>
      <w:r w:rsidRPr="00265098">
        <w:t>s concerns about Chinese EVs and so on</w:t>
      </w:r>
      <w:r w:rsidRPr="00265098" w:rsidR="00C22706">
        <w:t xml:space="preserve"> </w:t>
      </w:r>
      <w:r w:rsidRPr="00265098">
        <w:t>threatening its own strategically important automotive sector.</w:t>
      </w:r>
    </w:p>
    <w:p w:rsidR="00C036E1" w:rsidRPr="00265098" w:rsidP="00BA3D60">
      <w:pPr>
        <w:pStyle w:val="Answer"/>
      </w:pPr>
      <w:sdt>
        <w:sdtPr>
          <w:alias w:val="Witness"/>
          <w:id w:val="122895041"/>
          <w:placeholder>
            <w:docPart w:val="DefaultPlaceholder_-1854013440"/>
          </w:placeholder>
          <w:richText/>
        </w:sdtPr>
        <w:sdtContent>
          <w:r w:rsidRPr="00265098" w:rsidR="00D92090">
            <w:rPr>
              <w:b/>
              <w:i/>
              <w:iCs/>
            </w:rPr>
            <w:t>Professor Delamotte:</w:t>
          </w:r>
          <w:r w:rsidRPr="00265098" w:rsidR="00C22706">
            <w:rPr>
              <w:b/>
            </w:rPr>
            <w:t xml:space="preserve"> </w:t>
          </w:r>
        </w:sdtContent>
      </w:sdt>
      <w:r w:rsidRPr="00265098" w:rsidR="00C22706">
        <w:t>I</w:t>
      </w:r>
      <w:r w:rsidRPr="00265098" w:rsidR="00BA3D60">
        <w:t>t is hard to anticipate from where we stand</w:t>
      </w:r>
      <w:r w:rsidRPr="00265098" w:rsidR="00C22706">
        <w:t xml:space="preserve">, </w:t>
      </w:r>
      <w:r w:rsidRPr="00265098" w:rsidR="00BA3D60">
        <w:t>because we would like to think that</w:t>
      </w:r>
      <w:r w:rsidRPr="00265098" w:rsidR="00C22706">
        <w:t xml:space="preserve">, </w:t>
      </w:r>
      <w:r w:rsidRPr="00265098" w:rsidR="00BA3D60">
        <w:t>in the logic of free trade, China provides the lowest</w:t>
      </w:r>
      <w:r w:rsidRPr="00265098" w:rsidR="00C22706">
        <w:t>-</w:t>
      </w:r>
      <w:r w:rsidRPr="00265098" w:rsidR="00BA3D60">
        <w:t>cost technologies</w:t>
      </w:r>
      <w:r w:rsidRPr="00265098">
        <w:t xml:space="preserve">, </w:t>
      </w:r>
      <w:r w:rsidRPr="00265098" w:rsidR="00BA3D60">
        <w:t>and therefore we rely on China</w:t>
      </w:r>
      <w:r w:rsidRPr="00265098" w:rsidR="00011C61">
        <w:t xml:space="preserve">. </w:t>
      </w:r>
      <w:r w:rsidRPr="00265098">
        <w:t>The problem is, i</w:t>
      </w:r>
      <w:r w:rsidRPr="00265098" w:rsidR="00BA3D60">
        <w:t>f the whole grid is then controlled by technologies that have been supplied by China, the technologies could just as well be turned off if China needed</w:t>
      </w:r>
      <w:r w:rsidRPr="00265098" w:rsidR="00011C61">
        <w:t xml:space="preserve">. </w:t>
      </w:r>
      <w:r w:rsidRPr="00265098" w:rsidR="00BA3D60">
        <w:t>Think of wind turbines, for instance</w:t>
      </w:r>
      <w:r w:rsidRPr="00265098" w:rsidR="00011C61">
        <w:t xml:space="preserve">. </w:t>
      </w:r>
      <w:r w:rsidRPr="00265098" w:rsidR="00BA3D60">
        <w:t>If they are provided by China, how do we know what elements China might be able to control afterwards?</w:t>
      </w:r>
    </w:p>
    <w:p w:rsidR="00BA3D60" w:rsidRPr="00265098" w:rsidP="00BA3D60">
      <w:pPr>
        <w:pStyle w:val="Answer"/>
      </w:pPr>
      <w:r w:rsidRPr="00265098">
        <w:t>A</w:t>
      </w:r>
      <w:r w:rsidRPr="00265098">
        <w:t xml:space="preserve">s much as Donald Trump is difficult to talk </w:t>
      </w:r>
      <w:r w:rsidRPr="00265098" w:rsidR="00924A25">
        <w:t xml:space="preserve">to </w:t>
      </w:r>
      <w:r w:rsidRPr="00265098">
        <w:t>and deal with</w:t>
      </w:r>
      <w:r w:rsidRPr="00265098" w:rsidR="00924A25">
        <w:t>—</w:t>
      </w:r>
      <w:r w:rsidRPr="00265098" w:rsidR="00460B43">
        <w:t xml:space="preserve">I believe, </w:t>
      </w:r>
      <w:r w:rsidRPr="00265098" w:rsidR="00924A25">
        <w:t>if I were in your position—</w:t>
      </w:r>
      <w:r w:rsidRPr="00265098">
        <w:t>during his first mandate</w:t>
      </w:r>
      <w:r w:rsidRPr="00265098" w:rsidR="00924A25">
        <w:t xml:space="preserve"> </w:t>
      </w:r>
      <w:r w:rsidRPr="00265098">
        <w:t>he probably had a point in addressing the issue of Huawei and 5G technologies</w:t>
      </w:r>
      <w:r w:rsidRPr="00265098" w:rsidR="00011C61">
        <w:t xml:space="preserve">. </w:t>
      </w:r>
      <w:r w:rsidRPr="00265098" w:rsidR="00924A25">
        <w:t>W</w:t>
      </w:r>
      <w:r w:rsidRPr="00265098">
        <w:t>e can think of it in the same way</w:t>
      </w:r>
      <w:r w:rsidRPr="00265098" w:rsidR="00011C61">
        <w:t xml:space="preserve">. </w:t>
      </w:r>
      <w:r w:rsidRPr="00265098">
        <w:t>Is it safe to trust a network</w:t>
      </w:r>
      <w:r w:rsidRPr="00265098" w:rsidR="00924A25">
        <w:t xml:space="preserve"> and </w:t>
      </w:r>
      <w:r w:rsidRPr="00265098">
        <w:t>new technologies to a country that we cannot really trust</w:t>
      </w:r>
      <w:r w:rsidRPr="00265098" w:rsidR="00011C61">
        <w:t xml:space="preserve">? </w:t>
      </w:r>
      <w:r w:rsidRPr="00265098">
        <w:t>I do not think so.</w:t>
      </w:r>
    </w:p>
    <w:p w:rsidR="00BA3D60" w:rsidRPr="00265098" w:rsidP="00BA3D60">
      <w:pPr>
        <w:pStyle w:val="Question"/>
      </w:pPr>
      <w:sdt>
        <w:sdtPr>
          <w:alias w:val="Member"/>
          <w:tag w:val="&lt;Member mnisId='5128' dodsId='173114'&gt;"/>
          <w:id w:val="424459890"/>
          <w:placeholder>
            <w:docPart w:val="DefaultPlaceholder_-1854013440"/>
          </w:placeholder>
          <w:richText/>
        </w:sdtPr>
        <w:sdtContent>
          <w:r w:rsidRPr="00265098" w:rsidR="00924A25">
            <w:rPr>
              <w:b/>
            </w:rPr>
            <w:t>Phil Brickell:</w:t>
          </w:r>
        </w:sdtContent>
      </w:sdt>
      <w:r w:rsidRPr="00265098" w:rsidR="00924A25">
        <w:t xml:space="preserve"> Professor Hosoya, ha</w:t>
      </w:r>
      <w:r w:rsidR="00422FC7">
        <w:t>ve</w:t>
      </w:r>
      <w:r w:rsidRPr="00265098">
        <w:t xml:space="preserve"> Prime Minister Tak</w:t>
      </w:r>
      <w:r w:rsidRPr="00265098" w:rsidR="00924A25">
        <w:t xml:space="preserve">aichi’s </w:t>
      </w:r>
      <w:r w:rsidRPr="00265098">
        <w:t>statements on the Taiwan contingency altered Japan-China relations?</w:t>
      </w:r>
    </w:p>
    <w:p w:rsidR="00BA3D60" w:rsidRPr="00265098" w:rsidP="007B383C">
      <w:pPr>
        <w:pStyle w:val="Answer"/>
      </w:pPr>
      <w:sdt>
        <w:sdtPr>
          <w:alias w:val="Witness"/>
          <w:id w:val="292104764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Professor Hosoya:</w:t>
          </w:r>
          <w:r w:rsidRPr="00265098" w:rsidR="00AD51B5">
            <w:rPr>
              <w:b/>
            </w:rPr>
            <w:t xml:space="preserve"> </w:t>
          </w:r>
        </w:sdtContent>
      </w:sdt>
      <w:r w:rsidRPr="00265098">
        <w:t>A majority of</w:t>
      </w:r>
      <w:r w:rsidRPr="00265098">
        <w:t xml:space="preserve"> Japanese experts basically mentioned that Prime Minister </w:t>
      </w:r>
      <w:r w:rsidRPr="00265098">
        <w:t>Tak</w:t>
      </w:r>
      <w:r w:rsidRPr="00265098" w:rsidR="00AD51B5">
        <w:t>aichi</w:t>
      </w:r>
      <w:r w:rsidRPr="00265098">
        <w:t xml:space="preserve"> has not changed Japan</w:t>
      </w:r>
      <w:r w:rsidRPr="00265098" w:rsidR="006A5DA3">
        <w:t>’</w:t>
      </w:r>
      <w:r w:rsidRPr="00265098">
        <w:t>s previous position</w:t>
      </w:r>
      <w:r w:rsidRPr="00265098" w:rsidR="00011C61">
        <w:t xml:space="preserve">. </w:t>
      </w:r>
      <w:r w:rsidRPr="00265098" w:rsidR="007B383C">
        <w:t>T</w:t>
      </w:r>
      <w:r w:rsidRPr="00265098">
        <w:t>he point is that</w:t>
      </w:r>
      <w:r w:rsidRPr="00265098" w:rsidR="007B383C">
        <w:t xml:space="preserve"> </w:t>
      </w:r>
      <w:r w:rsidRPr="00265098">
        <w:t xml:space="preserve">Prime Minister </w:t>
      </w:r>
      <w:r w:rsidRPr="00265098" w:rsidR="007B383C">
        <w:t>Takaichi</w:t>
      </w:r>
      <w:r w:rsidRPr="00265098" w:rsidR="007B383C">
        <w:t xml:space="preserve"> </w:t>
      </w:r>
      <w:r w:rsidRPr="00265098">
        <w:t>clarified a larger extent of Japanese policy towards China</w:t>
      </w:r>
      <w:r w:rsidRPr="00265098" w:rsidR="00011C61">
        <w:t xml:space="preserve">. </w:t>
      </w:r>
      <w:r w:rsidRPr="00265098">
        <w:t xml:space="preserve">As I mentioned </w:t>
      </w:r>
      <w:r w:rsidRPr="00265098" w:rsidR="007B383C">
        <w:t xml:space="preserve">at </w:t>
      </w:r>
      <w:r w:rsidRPr="00265098">
        <w:t>the beginning of my statement, Japan</w:t>
      </w:r>
      <w:r w:rsidRPr="00265098" w:rsidR="006A5DA3">
        <w:t>’</w:t>
      </w:r>
      <w:r w:rsidRPr="00265098">
        <w:t>s tradition has been maintaining a kind of strategic ambiguity without clarifying its position, particularly upon Taiwan, because there are some contradictions in Japan</w:t>
      </w:r>
      <w:r w:rsidRPr="00265098" w:rsidR="006A5DA3">
        <w:t>’</w:t>
      </w:r>
      <w:r w:rsidRPr="00265098">
        <w:t>s relationship with China in that regard.</w:t>
      </w:r>
      <w:r w:rsidRPr="00265098" w:rsidR="007B383C">
        <w:t xml:space="preserve"> I</w:t>
      </w:r>
      <w:r w:rsidRPr="00265098">
        <w:t xml:space="preserve">n that way, Prime Minister </w:t>
      </w:r>
      <w:r w:rsidRPr="00265098" w:rsidR="007B383C">
        <w:t>Takaichi</w:t>
      </w:r>
      <w:r w:rsidRPr="00265098">
        <w:t xml:space="preserve"> has maintained Japan</w:t>
      </w:r>
      <w:r w:rsidRPr="00265098" w:rsidR="006A5DA3">
        <w:t>’</w:t>
      </w:r>
      <w:r w:rsidRPr="00265098">
        <w:t xml:space="preserve">s </w:t>
      </w:r>
      <w:r w:rsidRPr="00265098">
        <w:t>previous position</w:t>
      </w:r>
      <w:r w:rsidRPr="00265098" w:rsidR="007B383C">
        <w:t xml:space="preserve">, but in </w:t>
      </w:r>
      <w:r w:rsidRPr="00265098">
        <w:t xml:space="preserve">answering questions in the </w:t>
      </w:r>
      <w:r w:rsidRPr="00265098" w:rsidR="007B383C">
        <w:t>N</w:t>
      </w:r>
      <w:r w:rsidRPr="00265098">
        <w:t xml:space="preserve">ational </w:t>
      </w:r>
      <w:r w:rsidRPr="00265098" w:rsidR="007B383C">
        <w:t>D</w:t>
      </w:r>
      <w:r w:rsidRPr="00265098">
        <w:t xml:space="preserve">iet in Japan, Prime Minister </w:t>
      </w:r>
      <w:r w:rsidRPr="00265098" w:rsidR="007B383C">
        <w:t>Takaichi</w:t>
      </w:r>
      <w:r w:rsidRPr="00265098">
        <w:t xml:space="preserve"> perhaps clarified a little bit more than previous Japanese Prime Minister</w:t>
      </w:r>
      <w:r w:rsidRPr="00265098" w:rsidR="007B383C">
        <w:t xml:space="preserve">s </w:t>
      </w:r>
      <w:r w:rsidRPr="00265098">
        <w:t>have done before.</w:t>
      </w:r>
    </w:p>
    <w:p w:rsidR="00BA3D60" w:rsidRPr="00265098" w:rsidP="00BA3D60">
      <w:pPr>
        <w:pStyle w:val="Question"/>
      </w:pPr>
      <w:sdt>
        <w:sdtPr>
          <w:alias w:val="Member"/>
          <w:tag w:val="&lt;Member mnisId='5128' dodsId='173114'&gt;"/>
          <w:id w:val="-401148404"/>
          <w:placeholder>
            <w:docPart w:val="DefaultPlaceholder_-1854013440"/>
          </w:placeholder>
          <w:richText/>
        </w:sdtPr>
        <w:sdtContent>
          <w:r w:rsidRPr="00265098" w:rsidR="004C333F">
            <w:rPr>
              <w:b/>
            </w:rPr>
            <w:t>Phil Brickell:</w:t>
          </w:r>
        </w:sdtContent>
      </w:sdt>
      <w:r w:rsidRPr="00265098" w:rsidR="004C333F">
        <w:t xml:space="preserve"> Taking </w:t>
      </w:r>
      <w:r w:rsidRPr="00265098">
        <w:t xml:space="preserve">that a little bit further, I read in my briefing here that </w:t>
      </w:r>
      <w:r w:rsidRPr="00265098" w:rsidR="004C333F">
        <w:t xml:space="preserve">in November the </w:t>
      </w:r>
      <w:r w:rsidRPr="00265098">
        <w:t xml:space="preserve">Chinese </w:t>
      </w:r>
      <w:r w:rsidRPr="00265098" w:rsidR="00854CF9">
        <w:t>Government</w:t>
      </w:r>
      <w:r w:rsidRPr="00265098">
        <w:t xml:space="preserve"> announced a ban on all Japanese seafood products</w:t>
      </w:r>
      <w:r w:rsidRPr="00265098" w:rsidR="004C333F">
        <w:t xml:space="preserve"> and </w:t>
      </w:r>
      <w:r w:rsidRPr="00265098">
        <w:t>restricted the exchange of cultural products, including freezing licen</w:t>
      </w:r>
      <w:r w:rsidRPr="00265098" w:rsidR="004C333F">
        <w:t>c</w:t>
      </w:r>
      <w:r w:rsidRPr="00265098">
        <w:t>es for Japanese films</w:t>
      </w:r>
      <w:r w:rsidRPr="00265098" w:rsidR="004C333F">
        <w:t xml:space="preserve"> </w:t>
      </w:r>
      <w:r w:rsidRPr="00265098">
        <w:t>and cance</w:t>
      </w:r>
      <w:r w:rsidRPr="00265098" w:rsidR="004C333F">
        <w:t>l</w:t>
      </w:r>
      <w:r w:rsidRPr="00265098">
        <w:t>ling concerts by Japanese musicians</w:t>
      </w:r>
      <w:r w:rsidRPr="00265098" w:rsidR="00011C61">
        <w:t xml:space="preserve">. </w:t>
      </w:r>
      <w:r w:rsidRPr="00265098" w:rsidR="004C333F">
        <w:t>I</w:t>
      </w:r>
      <w:r w:rsidRPr="00265098">
        <w:t>n January, China announced an immediate ban on exporting dual-use goods, software and technology to Japan</w:t>
      </w:r>
      <w:r w:rsidRPr="00265098" w:rsidR="00011C61">
        <w:t xml:space="preserve">. </w:t>
      </w:r>
      <w:r w:rsidRPr="00265098" w:rsidR="004C333F">
        <w:t>W</w:t>
      </w:r>
      <w:r w:rsidRPr="00265098">
        <w:t>hat impact is that having on the cultural and economic relationship between the two countries?</w:t>
      </w:r>
    </w:p>
    <w:p w:rsidR="00BA3D60" w:rsidRPr="00265098" w:rsidP="00BA3D60">
      <w:pPr>
        <w:pStyle w:val="Answer"/>
      </w:pPr>
      <w:sdt>
        <w:sdtPr>
          <w:alias w:val="Witness"/>
          <w:id w:val="943038573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Professor Hosoya:</w:t>
          </w:r>
          <w:r w:rsidRPr="00265098" w:rsidR="003937EC">
            <w:rPr>
              <w:b/>
            </w:rPr>
            <w:t xml:space="preserve"> </w:t>
          </w:r>
        </w:sdtContent>
      </w:sdt>
      <w:r w:rsidRPr="00265098" w:rsidR="003937EC">
        <w:t xml:space="preserve">First of all, </w:t>
      </w:r>
      <w:r w:rsidRPr="00265098" w:rsidR="00C767CD">
        <w:t xml:space="preserve">the </w:t>
      </w:r>
      <w:r w:rsidRPr="00265098">
        <w:t>Japanese economic security policy has been developed since 2010</w:t>
      </w:r>
      <w:r w:rsidRPr="00265098" w:rsidR="00011C61">
        <w:t xml:space="preserve">. </w:t>
      </w:r>
      <w:r w:rsidRPr="00265098" w:rsidR="003937EC">
        <w:t>I</w:t>
      </w:r>
      <w:r w:rsidRPr="00265098">
        <w:t>t means that Japan is much more resilient in many fields</w:t>
      </w:r>
      <w:r w:rsidRPr="00265098" w:rsidR="00011C61">
        <w:t xml:space="preserve">. </w:t>
      </w:r>
      <w:r w:rsidRPr="00265098" w:rsidR="003937EC">
        <w:t>I</w:t>
      </w:r>
      <w:r w:rsidRPr="00265098">
        <w:t xml:space="preserve">n that way, unlike </w:t>
      </w:r>
      <w:r w:rsidRPr="00265098" w:rsidR="003937EC">
        <w:t xml:space="preserve">in </w:t>
      </w:r>
      <w:r w:rsidRPr="00265098">
        <w:t xml:space="preserve">2010, the Japanese </w:t>
      </w:r>
      <w:r w:rsidRPr="00265098" w:rsidR="00854CF9">
        <w:t>Government</w:t>
      </w:r>
      <w:r w:rsidRPr="00265098">
        <w:t xml:space="preserve"> and the Japanese people are much more confident in maintaining </w:t>
      </w:r>
      <w:r w:rsidRPr="00265098" w:rsidR="003937EC">
        <w:t xml:space="preserve">a </w:t>
      </w:r>
      <w:r w:rsidRPr="00265098">
        <w:t xml:space="preserve">larger area of the current Japanese policy without radically changing </w:t>
      </w:r>
      <w:r w:rsidRPr="00265098" w:rsidR="003937EC">
        <w:t xml:space="preserve">the </w:t>
      </w:r>
      <w:r w:rsidRPr="00265098">
        <w:t>Japanese position</w:t>
      </w:r>
      <w:r w:rsidRPr="00265098" w:rsidR="00011C61">
        <w:t>.</w:t>
      </w:r>
      <w:r w:rsidRPr="00265098" w:rsidR="00BA7D49">
        <w:t xml:space="preserve"> </w:t>
      </w:r>
    </w:p>
    <w:p w:rsidR="00BA3D60" w:rsidRPr="00265098" w:rsidP="00BA3D60">
      <w:pPr>
        <w:pStyle w:val="Answer"/>
      </w:pPr>
      <w:r w:rsidRPr="00265098">
        <w:t>I</w:t>
      </w:r>
      <w:r w:rsidRPr="00265098">
        <w:t>n addition to this, at the same time</w:t>
      </w:r>
      <w:r w:rsidRPr="00265098">
        <w:t xml:space="preserve"> </w:t>
      </w:r>
      <w:r w:rsidRPr="00265098">
        <w:t xml:space="preserve">Japan really </w:t>
      </w:r>
      <w:r w:rsidRPr="00265098">
        <w:t>has to</w:t>
      </w:r>
      <w:r w:rsidRPr="00265098">
        <w:t xml:space="preserve"> maintain a quite careful statement</w:t>
      </w:r>
      <w:r w:rsidRPr="00265098" w:rsidR="00153908">
        <w:t xml:space="preserve">, </w:t>
      </w:r>
      <w:r w:rsidRPr="00265098">
        <w:t>as well as a careful policy</w:t>
      </w:r>
      <w:r w:rsidRPr="00265098" w:rsidR="00153908">
        <w:t xml:space="preserve">, </w:t>
      </w:r>
      <w:r w:rsidRPr="00265098">
        <w:t>in its relationship with Taiwan</w:t>
      </w:r>
      <w:r w:rsidRPr="00265098" w:rsidR="003937EC">
        <w:t xml:space="preserve">, </w:t>
      </w:r>
      <w:r w:rsidRPr="00265098">
        <w:t>because Taiwan becomes much more sensitive than before</w:t>
      </w:r>
      <w:r w:rsidRPr="00265098" w:rsidR="00011C61">
        <w:t xml:space="preserve">. </w:t>
      </w:r>
      <w:r w:rsidRPr="00265098">
        <w:t>It means that China becomes much more ambitious in its relationship with Taiwan</w:t>
      </w:r>
      <w:r w:rsidRPr="00265098" w:rsidR="00011C61">
        <w:t xml:space="preserve">. </w:t>
      </w:r>
      <w:r w:rsidRPr="00265098" w:rsidR="00153908">
        <w:t>R</w:t>
      </w:r>
      <w:r w:rsidRPr="00265098">
        <w:t>esponding to these changes, Japan and other countries need to be more careful in choosing words without abusing China.</w:t>
      </w:r>
    </w:p>
    <w:p w:rsidR="00BA3D60" w:rsidRPr="00265098" w:rsidP="00BA3D60">
      <w:pPr>
        <w:pStyle w:val="Question"/>
      </w:pPr>
      <w:sdt>
        <w:sdtPr>
          <w:alias w:val="Member"/>
          <w:tag w:val="&lt;Member mnisId='5128' dodsId='173114'&gt;"/>
          <w:id w:val="-1014378488"/>
          <w:placeholder>
            <w:docPart w:val="DefaultPlaceholder_-1854013440"/>
          </w:placeholder>
          <w:richText/>
        </w:sdtPr>
        <w:sdtContent>
          <w:r w:rsidRPr="00265098" w:rsidR="004256EF">
            <w:rPr>
              <w:b/>
            </w:rPr>
            <w:t>Phil Brickell:</w:t>
          </w:r>
        </w:sdtContent>
      </w:sdt>
      <w:r w:rsidRPr="00265098" w:rsidR="004256EF">
        <w:t xml:space="preserve"> You </w:t>
      </w:r>
      <w:r w:rsidRPr="00265098">
        <w:t>talk about Japan</w:t>
      </w:r>
      <w:r w:rsidRPr="00265098" w:rsidR="006A5DA3">
        <w:t>’</w:t>
      </w:r>
      <w:r w:rsidRPr="00265098">
        <w:t>s relationship with Taiwan and Japan</w:t>
      </w:r>
      <w:r w:rsidRPr="00265098" w:rsidR="006A5DA3">
        <w:t>’</w:t>
      </w:r>
      <w:r w:rsidRPr="00265098">
        <w:t>s relationship with China</w:t>
      </w:r>
      <w:r w:rsidRPr="00265098" w:rsidR="00011C61">
        <w:t xml:space="preserve">. </w:t>
      </w:r>
      <w:r w:rsidRPr="00265098">
        <w:t xml:space="preserve">Of course, Prime Minister </w:t>
      </w:r>
      <w:r w:rsidRPr="00265098" w:rsidR="004256EF">
        <w:t>Takaichi</w:t>
      </w:r>
      <w:r w:rsidRPr="00265098" w:rsidR="004256EF">
        <w:t xml:space="preserve"> </w:t>
      </w:r>
      <w:r w:rsidRPr="00265098">
        <w:t xml:space="preserve">has called a snap early general election to take place on </w:t>
      </w:r>
      <w:r w:rsidRPr="00265098" w:rsidR="004256EF">
        <w:t xml:space="preserve">8 </w:t>
      </w:r>
      <w:r w:rsidRPr="00265098">
        <w:t>February</w:t>
      </w:r>
      <w:r w:rsidRPr="00265098" w:rsidR="00011C61">
        <w:t xml:space="preserve">. </w:t>
      </w:r>
      <w:r w:rsidRPr="00265098">
        <w:t>How prominent</w:t>
      </w:r>
      <w:r w:rsidR="00422FC7">
        <w:t>ly</w:t>
      </w:r>
      <w:r w:rsidRPr="00265098">
        <w:t xml:space="preserve"> do you think the relations with China and with Taiwan are </w:t>
      </w:r>
      <w:r w:rsidRPr="00265098" w:rsidR="004256EF">
        <w:t xml:space="preserve">going to </w:t>
      </w:r>
      <w:r w:rsidRPr="00265098">
        <w:t>feature in that general election campaign over the next few weeks?</w:t>
      </w:r>
    </w:p>
    <w:p w:rsidR="004256EF" w:rsidRPr="00265098" w:rsidP="00BA3D60">
      <w:pPr>
        <w:pStyle w:val="Answer"/>
      </w:pPr>
      <w:sdt>
        <w:sdtPr>
          <w:alias w:val="Witness"/>
          <w:id w:val="167294533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Professor Hosoya:</w:t>
          </w:r>
          <w:r w:rsidRPr="00265098">
            <w:rPr>
              <w:b/>
            </w:rPr>
            <w:t xml:space="preserve"> </w:t>
          </w:r>
        </w:sdtContent>
      </w:sdt>
      <w:r w:rsidRPr="00265098">
        <w:t>After</w:t>
      </w:r>
      <w:r w:rsidRPr="00265098" w:rsidR="00BA3D60">
        <w:t xml:space="preserve"> becoming Prime Minister, Prime Minister </w:t>
      </w:r>
      <w:r w:rsidRPr="00265098" w:rsidR="00BA3D60">
        <w:t>Tak</w:t>
      </w:r>
      <w:r w:rsidRPr="00265098">
        <w:t>a</w:t>
      </w:r>
      <w:r w:rsidRPr="00265098" w:rsidR="00BA3D60">
        <w:t>ichi</w:t>
      </w:r>
      <w:r w:rsidRPr="00265098" w:rsidR="00BA3D60">
        <w:t xml:space="preserve"> has been extremely careful in choosing words, as seen in her </w:t>
      </w:r>
      <w:r w:rsidRPr="00265098">
        <w:t xml:space="preserve">24 October </w:t>
      </w:r>
      <w:r w:rsidRPr="00265098" w:rsidR="00BA3D60">
        <w:t xml:space="preserve">statement in </w:t>
      </w:r>
      <w:r w:rsidRPr="00265098">
        <w:t xml:space="preserve">the </w:t>
      </w:r>
      <w:r w:rsidRPr="00265098" w:rsidR="00BA3D60">
        <w:t>National Diet</w:t>
      </w:r>
      <w:r w:rsidRPr="00265098" w:rsidR="00011C61">
        <w:t xml:space="preserve">. </w:t>
      </w:r>
      <w:r w:rsidRPr="00265098" w:rsidR="000516D0">
        <w:t>J</w:t>
      </w:r>
      <w:r w:rsidRPr="00265098" w:rsidR="00390654">
        <w:t xml:space="preserve">ust </w:t>
      </w:r>
      <w:r w:rsidRPr="00265098" w:rsidR="00BA3D60">
        <w:t xml:space="preserve">one week before she met with President Xi, </w:t>
      </w:r>
      <w:r w:rsidRPr="00265098" w:rsidR="00390654">
        <w:t xml:space="preserve">Prime Minister </w:t>
      </w:r>
      <w:r w:rsidRPr="00265098" w:rsidR="00390654">
        <w:t>Takaichi</w:t>
      </w:r>
      <w:r w:rsidRPr="00265098" w:rsidR="00390654">
        <w:t xml:space="preserve"> said, </w:t>
      </w:r>
      <w:r w:rsidRPr="00265098">
        <w:t>“W</w:t>
      </w:r>
      <w:r w:rsidRPr="00265098" w:rsidR="00BA3D60">
        <w:t>ith China an important neighbo</w:t>
      </w:r>
      <w:r w:rsidRPr="00265098">
        <w:t>u</w:t>
      </w:r>
      <w:r w:rsidRPr="00265098" w:rsidR="00BA3D60">
        <w:t>ring country for Japan</w:t>
      </w:r>
      <w:r w:rsidRPr="00265098">
        <w:t>, i</w:t>
      </w:r>
      <w:r w:rsidRPr="00265098" w:rsidR="00BA3D60">
        <w:t>t is necessary to establish a constructive and a stable bilateral relationship</w:t>
      </w:r>
      <w:r w:rsidRPr="00265098" w:rsidR="00011C61">
        <w:t xml:space="preserve">. </w:t>
      </w:r>
      <w:r w:rsidRPr="00265098" w:rsidR="00BA3D60">
        <w:t>At the same time, it is also a fact that there are security concerns between our two countries, including those related to economic security.</w:t>
      </w:r>
      <w:r w:rsidRPr="00265098">
        <w:t xml:space="preserve"> </w:t>
      </w:r>
      <w:r w:rsidRPr="00265098" w:rsidR="00BA3D60">
        <w:t>We will promote a mutually beneficial relationship</w:t>
      </w:r>
      <w:r w:rsidRPr="00265098">
        <w:t xml:space="preserve">, </w:t>
      </w:r>
      <w:r w:rsidRPr="00265098" w:rsidR="00BA3D60">
        <w:t>based on common strategic interests</w:t>
      </w:r>
      <w:r w:rsidRPr="00265098">
        <w:t xml:space="preserve">, </w:t>
      </w:r>
      <w:r w:rsidRPr="00265098" w:rsidR="00BA3D60">
        <w:t>through continued candid dialogue between the leaders of Japan and China</w:t>
      </w:r>
      <w:r w:rsidRPr="00265098">
        <w:t>”.</w:t>
      </w:r>
    </w:p>
    <w:p w:rsidR="00BA3D60" w:rsidRPr="00265098" w:rsidP="004256EF">
      <w:pPr>
        <w:pStyle w:val="Answer"/>
      </w:pPr>
      <w:r w:rsidRPr="00265098">
        <w:t>I</w:t>
      </w:r>
      <w:r w:rsidRPr="00265098">
        <w:t>t is clear that Prime</w:t>
      </w:r>
      <w:r w:rsidRPr="00265098">
        <w:t xml:space="preserve"> Minister </w:t>
      </w:r>
      <w:r w:rsidRPr="00265098">
        <w:t>Tak</w:t>
      </w:r>
      <w:r w:rsidRPr="00265098">
        <w:t>a</w:t>
      </w:r>
      <w:r w:rsidRPr="00265098">
        <w:t>ichi</w:t>
      </w:r>
      <w:r w:rsidRPr="00265098">
        <w:t xml:space="preserve"> was willing to collaborate more deeply with China without politici</w:t>
      </w:r>
      <w:r w:rsidRPr="00265098">
        <w:t>s</w:t>
      </w:r>
      <w:r w:rsidRPr="00265098">
        <w:t>ing the issue</w:t>
      </w:r>
      <w:r w:rsidRPr="00265098" w:rsidR="00011C61">
        <w:t xml:space="preserve">. </w:t>
      </w:r>
      <w:r w:rsidRPr="00265098">
        <w:t>Japan</w:t>
      </w:r>
      <w:r w:rsidRPr="00265098" w:rsidR="006A5DA3">
        <w:t>’</w:t>
      </w:r>
      <w:r w:rsidRPr="00265098">
        <w:t>s intention is clear</w:t>
      </w:r>
      <w:r w:rsidRPr="00265098">
        <w:t xml:space="preserve">: </w:t>
      </w:r>
      <w:r w:rsidRPr="00265098">
        <w:t>to stabilise the relationship</w:t>
      </w:r>
      <w:r w:rsidRPr="00265098" w:rsidR="00BA7D49">
        <w:t xml:space="preserve"> </w:t>
      </w:r>
      <w:r w:rsidRPr="00265098">
        <w:t xml:space="preserve">and </w:t>
      </w:r>
      <w:r w:rsidRPr="00265098">
        <w:t>to develop constructive dialogues with Chinese leaders</w:t>
      </w:r>
      <w:r w:rsidRPr="00265098" w:rsidR="00011C61">
        <w:t>.</w:t>
      </w:r>
      <w:r w:rsidRPr="00265098">
        <w:t xml:space="preserve"> A</w:t>
      </w:r>
      <w:r w:rsidRPr="00265098">
        <w:t xml:space="preserve">t the same time, </w:t>
      </w:r>
      <w:r w:rsidRPr="00265098">
        <w:t xml:space="preserve">the </w:t>
      </w:r>
      <w:r w:rsidRPr="00265098">
        <w:t>Japanese people now notice that China becomes much more assertive than before</w:t>
      </w:r>
      <w:r w:rsidRPr="00265098" w:rsidR="00011C61">
        <w:t xml:space="preserve">. </w:t>
      </w:r>
      <w:r w:rsidRPr="00265098">
        <w:t>T</w:t>
      </w:r>
      <w:r w:rsidRPr="00265098">
        <w:t xml:space="preserve">hat is why </w:t>
      </w:r>
      <w:r w:rsidRPr="00265098">
        <w:t xml:space="preserve">the </w:t>
      </w:r>
      <w:r w:rsidRPr="00265098">
        <w:t>majority of</w:t>
      </w:r>
      <w:r w:rsidRPr="00265098">
        <w:t xml:space="preserve"> Japanese people now support Prime Minister </w:t>
      </w:r>
      <w:r w:rsidRPr="00265098">
        <w:t>Takaichi</w:t>
      </w:r>
      <w:r w:rsidRPr="00265098" w:rsidR="006A5DA3">
        <w:t>’</w:t>
      </w:r>
      <w:r w:rsidRPr="00265098">
        <w:t>s stance on China in this regard.</w:t>
      </w:r>
    </w:p>
    <w:p w:rsidR="00BA3D60" w:rsidRPr="00265098" w:rsidP="00821196">
      <w:pPr>
        <w:pStyle w:val="Question"/>
      </w:pPr>
      <w:sdt>
        <w:sdtPr>
          <w:alias w:val="Member"/>
          <w:tag w:val="&lt;Member mnisId='5128' dodsId='173114'&gt;"/>
          <w:id w:val="1054893264"/>
          <w:placeholder>
            <w:docPart w:val="DefaultPlaceholder_-1854013440"/>
          </w:placeholder>
          <w:richText/>
        </w:sdtPr>
        <w:sdtContent>
          <w:r w:rsidRPr="00265098" w:rsidR="00821196">
            <w:rPr>
              <w:b/>
            </w:rPr>
            <w:t>Phil Brickell:</w:t>
          </w:r>
        </w:sdtContent>
      </w:sdt>
      <w:r w:rsidRPr="00265098" w:rsidR="00821196">
        <w:t xml:space="preserve"> Professor Delamotte,</w:t>
      </w:r>
      <w:r w:rsidRPr="00265098">
        <w:t xml:space="preserve"> I do not know if you had any reflections on what Professor Hosoya has said about the relationship.</w:t>
      </w:r>
    </w:p>
    <w:p w:rsidR="009B40A4" w:rsidRPr="00265098" w:rsidP="00BA3D60">
      <w:pPr>
        <w:pStyle w:val="Answer"/>
      </w:pPr>
      <w:sdt>
        <w:sdtPr>
          <w:alias w:val="Witness"/>
          <w:id w:val="-1370525179"/>
          <w:placeholder>
            <w:docPart w:val="DefaultPlaceholder_-1854013440"/>
          </w:placeholder>
          <w:richText/>
        </w:sdtPr>
        <w:sdtContent>
          <w:r w:rsidRPr="00265098" w:rsidR="00D92090">
            <w:rPr>
              <w:b/>
              <w:i/>
              <w:iCs/>
            </w:rPr>
            <w:t>Professor Delamotte:</w:t>
          </w:r>
          <w:r w:rsidRPr="00265098" w:rsidR="00821196">
            <w:rPr>
              <w:b/>
            </w:rPr>
            <w:t xml:space="preserve"> </w:t>
          </w:r>
        </w:sdtContent>
      </w:sdt>
      <w:r w:rsidRPr="00265098" w:rsidR="00BA3D60">
        <w:t>Yes, absolutely</w:t>
      </w:r>
      <w:r w:rsidRPr="00265098" w:rsidR="00011C61">
        <w:t xml:space="preserve">. </w:t>
      </w:r>
      <w:r w:rsidRPr="00265098" w:rsidR="00821196">
        <w:t xml:space="preserve">It </w:t>
      </w:r>
      <w:r w:rsidRPr="00265098" w:rsidR="00BA3D60">
        <w:t>was a very interesting statement</w:t>
      </w:r>
      <w:r w:rsidRPr="00265098">
        <w:t xml:space="preserve"> </w:t>
      </w:r>
      <w:r w:rsidRPr="00265098" w:rsidR="00BA3D60">
        <w:t xml:space="preserve">in the Diet </w:t>
      </w:r>
      <w:r w:rsidRPr="00265098">
        <w:t xml:space="preserve">on 7 </w:t>
      </w:r>
      <w:r w:rsidRPr="00265098" w:rsidR="00BA3D60">
        <w:t>November</w:t>
      </w:r>
      <w:r w:rsidRPr="00265098">
        <w:t>. A</w:t>
      </w:r>
      <w:r w:rsidRPr="00265098" w:rsidR="00BA3D60">
        <w:t xml:space="preserve">s you noted, the latest dual-use export ban </w:t>
      </w:r>
      <w:r w:rsidRPr="00265098">
        <w:t xml:space="preserve">only </w:t>
      </w:r>
      <w:r w:rsidRPr="00265098" w:rsidR="00BA3D60">
        <w:t>dates back to</w:t>
      </w:r>
      <w:r w:rsidRPr="00265098" w:rsidR="00BA3D60">
        <w:t xml:space="preserve"> five days ago</w:t>
      </w:r>
      <w:r>
        <w:rPr>
          <w:rStyle w:val="FootnoteReference"/>
        </w:rPr>
        <w:footnoteReference w:id="3"/>
      </w:r>
      <w:r w:rsidRPr="00265098" w:rsidR="00BA3D60">
        <w:t>, I believe</w:t>
      </w:r>
      <w:r w:rsidRPr="00265098" w:rsidR="00011C61">
        <w:t xml:space="preserve">. </w:t>
      </w:r>
      <w:r w:rsidRPr="00265098">
        <w:t xml:space="preserve">It </w:t>
      </w:r>
      <w:r w:rsidRPr="00265098" w:rsidR="00BA3D60">
        <w:t>took China more than two months to reach that point, which is really where it starts hurting Japan</w:t>
      </w:r>
      <w:r w:rsidRPr="00265098" w:rsidR="00011C61">
        <w:t xml:space="preserve">. </w:t>
      </w:r>
      <w:r w:rsidRPr="00265098">
        <w:t>T</w:t>
      </w:r>
      <w:r w:rsidRPr="00265098" w:rsidR="00BA3D60">
        <w:t>hat is quite interesting, because in my view</w:t>
      </w:r>
      <w:r w:rsidRPr="00265098">
        <w:t xml:space="preserve"> </w:t>
      </w:r>
      <w:r w:rsidRPr="00265098" w:rsidR="00BA3D60">
        <w:t>China</w:t>
      </w:r>
      <w:r w:rsidRPr="00265098" w:rsidR="006A5DA3">
        <w:t>’</w:t>
      </w:r>
      <w:r w:rsidRPr="00265098" w:rsidR="00BA3D60">
        <w:t>s reaction was quite slow</w:t>
      </w:r>
      <w:r w:rsidRPr="00265098" w:rsidR="00011C61">
        <w:t>.</w:t>
      </w:r>
    </w:p>
    <w:p w:rsidR="009B40A4" w:rsidRPr="00265098" w:rsidP="00BA3D60">
      <w:pPr>
        <w:pStyle w:val="Answer"/>
      </w:pPr>
      <w:r w:rsidRPr="00265098">
        <w:t xml:space="preserve">I believe the reason why it started reacting is because the Japanese </w:t>
      </w:r>
      <w:r w:rsidR="00422FC7">
        <w:t>O</w:t>
      </w:r>
      <w:r w:rsidRPr="00265098">
        <w:t>pposition</w:t>
      </w:r>
      <w:r w:rsidRPr="00265098">
        <w:t xml:space="preserve"> </w:t>
      </w:r>
      <w:r w:rsidRPr="00265098">
        <w:t>used the issue</w:t>
      </w:r>
      <w:r w:rsidRPr="00265098">
        <w:t>.</w:t>
      </w:r>
      <w:r w:rsidRPr="00265098">
        <w:t xml:space="preserve"> </w:t>
      </w:r>
      <w:r w:rsidRPr="00265098">
        <w:t>I</w:t>
      </w:r>
      <w:r w:rsidRPr="00265098">
        <w:t xml:space="preserve">n the Diet, Prime Minister </w:t>
      </w:r>
      <w:r w:rsidRPr="00265098" w:rsidR="004256EF">
        <w:t>Takaichi</w:t>
      </w:r>
      <w:r w:rsidRPr="00265098">
        <w:t xml:space="preserve"> did not try to appear as a hardliner against China at all</w:t>
      </w:r>
      <w:r w:rsidRPr="00265098" w:rsidR="00011C61">
        <w:t xml:space="preserve">. </w:t>
      </w:r>
      <w:r w:rsidRPr="00265098">
        <w:t>As Hosoya-sensei was saying, she appears as a hardline</w:t>
      </w:r>
      <w:r w:rsidRPr="00265098">
        <w:t>r</w:t>
      </w:r>
      <w:r>
        <w:rPr>
          <w:rStyle w:val="FootnoteReference"/>
        </w:rPr>
        <w:footnoteReference w:id="4"/>
      </w:r>
      <w:r w:rsidRPr="00265098">
        <w:t xml:space="preserve">, but </w:t>
      </w:r>
      <w:r w:rsidRPr="00265098">
        <w:t>really</w:t>
      </w:r>
      <w:r w:rsidRPr="00265098">
        <w:t xml:space="preserve"> she </w:t>
      </w:r>
      <w:r w:rsidRPr="00265098">
        <w:t xml:space="preserve">has </w:t>
      </w:r>
      <w:r w:rsidRPr="00265098">
        <w:t xml:space="preserve">been extremely cautious in the language she </w:t>
      </w:r>
      <w:r w:rsidRPr="00265098">
        <w:t xml:space="preserve">has </w:t>
      </w:r>
      <w:r w:rsidRPr="00265098">
        <w:t>used</w:t>
      </w:r>
      <w:r w:rsidRPr="00265098" w:rsidR="00011C61">
        <w:t xml:space="preserve">. </w:t>
      </w:r>
      <w:r w:rsidRPr="00265098">
        <w:t>S</w:t>
      </w:r>
      <w:r w:rsidRPr="00265098">
        <w:t xml:space="preserve">he </w:t>
      </w:r>
      <w:r w:rsidRPr="00265098">
        <w:t xml:space="preserve">has </w:t>
      </w:r>
      <w:r w:rsidRPr="00265098">
        <w:t>actually showed</w:t>
      </w:r>
      <w:r w:rsidRPr="00265098">
        <w:t xml:space="preserve"> great willingness to work with China, which is very sensible</w:t>
      </w:r>
      <w:r w:rsidRPr="00265098" w:rsidR="00011C61">
        <w:t xml:space="preserve">. </w:t>
      </w:r>
      <w:r w:rsidRPr="00265098">
        <w:t xml:space="preserve">You </w:t>
      </w:r>
      <w:r w:rsidRPr="00265098">
        <w:t>get elected on a hard</w:t>
      </w:r>
      <w:r w:rsidRPr="00265098">
        <w:t xml:space="preserve"> </w:t>
      </w:r>
      <w:r w:rsidRPr="00265098">
        <w:t>line</w:t>
      </w:r>
      <w:r w:rsidRPr="00265098">
        <w:t xml:space="preserve"> and </w:t>
      </w:r>
      <w:r w:rsidRPr="00265098">
        <w:t>then you move to the centr</w:t>
      </w:r>
      <w:r w:rsidRPr="00265098">
        <w:t>e</w:t>
      </w:r>
      <w:r w:rsidRPr="00265098" w:rsidR="00E26E1A">
        <w:t>.</w:t>
      </w:r>
    </w:p>
    <w:p w:rsidR="004E093D" w:rsidRPr="00265098" w:rsidP="00BA3D60">
      <w:pPr>
        <w:pStyle w:val="Answer"/>
      </w:pPr>
      <w:r w:rsidRPr="00265098">
        <w:t>I</w:t>
      </w:r>
      <w:r w:rsidRPr="00265098" w:rsidR="00BA3D60">
        <w:t xml:space="preserve">n the Diet, what she was trying to do was just answer the question as honestly as she could to the </w:t>
      </w:r>
      <w:r w:rsidR="00422FC7">
        <w:t>O</w:t>
      </w:r>
      <w:r w:rsidRPr="00265098" w:rsidR="00BA3D60">
        <w:t>pposition, which pressed her on and on and on</w:t>
      </w:r>
      <w:r w:rsidRPr="00265098" w:rsidR="00011C61">
        <w:t xml:space="preserve">. </w:t>
      </w:r>
      <w:r w:rsidRPr="00265098">
        <w:t>I</w:t>
      </w:r>
      <w:r w:rsidRPr="00265098" w:rsidR="00BA3D60">
        <w:t xml:space="preserve">n the end, she expressed </w:t>
      </w:r>
      <w:r w:rsidRPr="00265098" w:rsidR="00BA3D60">
        <w:t>a personal opinion</w:t>
      </w:r>
      <w:r w:rsidRPr="00265098" w:rsidR="00BA3D60">
        <w:t>, which is directly an interpretation of the law</w:t>
      </w:r>
      <w:r w:rsidRPr="00265098" w:rsidR="00885099">
        <w:t xml:space="preserve">. It was </w:t>
      </w:r>
      <w:r w:rsidRPr="00265098" w:rsidR="00BA3D60">
        <w:t>such a hypothetical</w:t>
      </w:r>
      <w:r w:rsidRPr="00265098" w:rsidR="00BA7D49">
        <w:t xml:space="preserve"> </w:t>
      </w:r>
      <w:r w:rsidRPr="00265098" w:rsidR="00885099">
        <w:t xml:space="preserve">that it </w:t>
      </w:r>
      <w:r w:rsidRPr="00265098" w:rsidR="00BA3D60">
        <w:t>should not have been an issue at all</w:t>
      </w:r>
      <w:r w:rsidRPr="00265098" w:rsidR="00011C61">
        <w:t>.</w:t>
      </w:r>
      <w:r w:rsidRPr="00265098" w:rsidR="00885099">
        <w:t xml:space="preserve"> T</w:t>
      </w:r>
      <w:r w:rsidRPr="00265098" w:rsidR="00BA3D60">
        <w:t xml:space="preserve">he </w:t>
      </w:r>
      <w:r w:rsidR="00422FC7">
        <w:t>O</w:t>
      </w:r>
      <w:r w:rsidRPr="00265098" w:rsidR="00BA3D60">
        <w:t>pposition then pretended they were surprised by the fact that Taiwan could trigger any kind of reaction on the part of Japan</w:t>
      </w:r>
      <w:r w:rsidRPr="00265098">
        <w:t xml:space="preserve">, so </w:t>
      </w:r>
      <w:r w:rsidRPr="00265098" w:rsidR="00BA3D60">
        <w:t>that was unfortunate</w:t>
      </w:r>
      <w:r w:rsidRPr="00265098" w:rsidR="00011C61">
        <w:t>.</w:t>
      </w:r>
    </w:p>
    <w:p w:rsidR="00BA3D60" w:rsidRPr="00265098" w:rsidP="00422FC7">
      <w:pPr>
        <w:pStyle w:val="Answer"/>
      </w:pPr>
      <w:r w:rsidRPr="00265098">
        <w:t>I</w:t>
      </w:r>
      <w:r w:rsidRPr="00265098">
        <w:t>f you could draw some kind of lesson there, I would suggest that</w:t>
      </w:r>
      <w:r w:rsidRPr="00265098" w:rsidR="00BA7D49">
        <w:t>,</w:t>
      </w:r>
      <w:r w:rsidRPr="00265098">
        <w:t xml:space="preserve"> </w:t>
      </w:r>
      <w:r w:rsidRPr="00265098">
        <w:t>on such serious issues as China and national security, you need to be able to have open conversations together that will not be politicised</w:t>
      </w:r>
      <w:r w:rsidRPr="00265098">
        <w:t xml:space="preserve">, </w:t>
      </w:r>
      <w:r w:rsidRPr="00265098">
        <w:t>if possibl</w:t>
      </w:r>
      <w:r w:rsidRPr="00265098">
        <w:t xml:space="preserve">e. You </w:t>
      </w:r>
      <w:r w:rsidRPr="00265098">
        <w:t>also need closed-door meetings</w:t>
      </w:r>
      <w:r w:rsidRPr="00265098" w:rsidR="00BA7D49">
        <w:t xml:space="preserve">, </w:t>
      </w:r>
      <w:r w:rsidRPr="00265098">
        <w:t>which I hope you do have</w:t>
      </w:r>
      <w:r w:rsidRPr="00265098" w:rsidR="00BA7D49">
        <w:t xml:space="preserve">, </w:t>
      </w:r>
      <w:r w:rsidRPr="00265098">
        <w:t>rather than</w:t>
      </w:r>
      <w:r w:rsidRPr="00265098">
        <w:t xml:space="preserve"> </w:t>
      </w:r>
      <w:r w:rsidRPr="00265098">
        <w:t xml:space="preserve">completely open meetings. </w:t>
      </w:r>
      <w:r w:rsidRPr="00265098">
        <w:t>I</w:t>
      </w:r>
      <w:r w:rsidRPr="00265098">
        <w:t>n this instance, in any case, any closed</w:t>
      </w:r>
      <w:r w:rsidRPr="00265098">
        <w:noBreakHyphen/>
      </w:r>
      <w:r w:rsidRPr="00265098">
        <w:t>door meeting would have made no difference</w:t>
      </w:r>
      <w:r w:rsidRPr="00265098">
        <w:t xml:space="preserve">, </w:t>
      </w:r>
      <w:r w:rsidRPr="00265098">
        <w:t xml:space="preserve">because the </w:t>
      </w:r>
      <w:r w:rsidR="00422FC7">
        <w:t>O</w:t>
      </w:r>
      <w:r w:rsidRPr="00265098">
        <w:t>pposition knew exactly what they were doing and what they were headed for</w:t>
      </w:r>
      <w:r w:rsidRPr="00265098" w:rsidR="00011C61">
        <w:t xml:space="preserve">. </w:t>
      </w:r>
      <w:r w:rsidRPr="00265098">
        <w:t>T</w:t>
      </w:r>
      <w:r w:rsidRPr="00265098">
        <w:t>hey got what they wanted, which is a shame.</w:t>
      </w:r>
    </w:p>
    <w:p w:rsidR="00BA3D60" w:rsidRPr="00265098" w:rsidP="00BA3D60">
      <w:pPr>
        <w:pStyle w:val="Question"/>
      </w:pPr>
      <w:sdt>
        <w:sdtPr>
          <w:alias w:val="Member"/>
          <w:tag w:val="&lt;Member mnisId='5128' dodsId='173114'&gt;"/>
          <w:id w:val="526991442"/>
          <w:placeholder>
            <w:docPart w:val="DefaultPlaceholder_-1854013440"/>
          </w:placeholder>
          <w:richText/>
        </w:sdtPr>
        <w:sdtContent>
          <w:r w:rsidRPr="00265098" w:rsidR="004E093D">
            <w:rPr>
              <w:b/>
            </w:rPr>
            <w:t>Phil Brickell:</w:t>
          </w:r>
        </w:sdtContent>
      </w:sdt>
      <w:r w:rsidRPr="00265098" w:rsidR="004E093D">
        <w:t xml:space="preserve"> Mr </w:t>
      </w:r>
      <w:r w:rsidRPr="00265098">
        <w:t>Ward, is there something to be learned from t</w:t>
      </w:r>
      <w:r w:rsidR="00422FC7">
        <w:t>he</w:t>
      </w:r>
      <w:r w:rsidRPr="00265098">
        <w:t xml:space="preserve"> point that Professor </w:t>
      </w:r>
      <w:r w:rsidRPr="00265098" w:rsidR="00BA7D49">
        <w:t>Delamotte</w:t>
      </w:r>
      <w:r w:rsidRPr="00265098">
        <w:t xml:space="preserve"> was making about not over</w:t>
      </w:r>
      <w:r w:rsidRPr="00265098" w:rsidR="004E093D">
        <w:t>-</w:t>
      </w:r>
      <w:r w:rsidRPr="00265098">
        <w:t>politici</w:t>
      </w:r>
      <w:r w:rsidRPr="00265098" w:rsidR="004E093D">
        <w:t>s</w:t>
      </w:r>
      <w:r w:rsidRPr="00265098">
        <w:t>ing the debate</w:t>
      </w:r>
      <w:r w:rsidRPr="00265098" w:rsidR="00BA7D49">
        <w:t xml:space="preserve"> </w:t>
      </w:r>
      <w:r w:rsidRPr="00265098">
        <w:t>and having a serious conversation about national security behind closed doors?</w:t>
      </w:r>
    </w:p>
    <w:p w:rsidR="000904D8" w:rsidRPr="00265098" w:rsidP="00BA3D60">
      <w:pPr>
        <w:pStyle w:val="Answer"/>
      </w:pPr>
      <w:sdt>
        <w:sdtPr>
          <w:alias w:val="Witness"/>
          <w:id w:val="-2108333573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Robert Ward:</w:t>
          </w:r>
          <w:r w:rsidRPr="00265098" w:rsidR="004E093D">
            <w:rPr>
              <w:b/>
            </w:rPr>
            <w:t xml:space="preserve"> </w:t>
          </w:r>
        </w:sdtContent>
      </w:sdt>
      <w:r w:rsidRPr="00265098" w:rsidR="004E093D">
        <w:t>Yes. That</w:t>
      </w:r>
      <w:r w:rsidRPr="00265098" w:rsidR="00BA3D60">
        <w:t xml:space="preserve"> fits with the points we were making at the start of this about Japan not wanting to call China out directly</w:t>
      </w:r>
      <w:r w:rsidRPr="00265098" w:rsidR="00011C61">
        <w:t xml:space="preserve">. </w:t>
      </w:r>
      <w:r w:rsidRPr="00265098" w:rsidR="00BA3D60">
        <w:t xml:space="preserve">That said, the security threats to Japan from what is going on in the region are </w:t>
      </w:r>
      <w:r w:rsidRPr="00265098" w:rsidR="00BA3D60">
        <w:t>really quite</w:t>
      </w:r>
      <w:r w:rsidRPr="00265098" w:rsidR="00BA3D60">
        <w:t xml:space="preserve"> intense.</w:t>
      </w:r>
    </w:p>
    <w:p w:rsidR="00BA3D60" w:rsidRPr="00265098" w:rsidP="00BA3D60">
      <w:pPr>
        <w:pStyle w:val="Answer"/>
      </w:pPr>
      <w:r w:rsidRPr="00265098">
        <w:t xml:space="preserve">On </w:t>
      </w:r>
      <w:r w:rsidRPr="00265098">
        <w:t>Yuichi</w:t>
      </w:r>
      <w:r w:rsidRPr="00265098" w:rsidR="006A5DA3">
        <w:t>’</w:t>
      </w:r>
      <w:r w:rsidRPr="00265098">
        <w:t xml:space="preserve">s comments on Prime Minister </w:t>
      </w:r>
      <w:r w:rsidRPr="00265098" w:rsidR="007B383C">
        <w:t>Takaichi</w:t>
      </w:r>
      <w:r w:rsidRPr="00265098" w:rsidR="006A5DA3">
        <w:t>’</w:t>
      </w:r>
      <w:r w:rsidRPr="00265098">
        <w:t xml:space="preserve">s Taiwan comments in </w:t>
      </w:r>
      <w:r w:rsidRPr="00265098" w:rsidR="004E093D">
        <w:t>P</w:t>
      </w:r>
      <w:r w:rsidRPr="00265098">
        <w:t xml:space="preserve">arliament, one of the things that has not been mentioned yet, which </w:t>
      </w:r>
      <w:r w:rsidRPr="00265098">
        <w:t>throws light on just how serious the threat is</w:t>
      </w:r>
      <w:r w:rsidRPr="00265098">
        <w:t xml:space="preserve">, is </w:t>
      </w:r>
      <w:r w:rsidRPr="00265098">
        <w:t>China</w:t>
      </w:r>
      <w:r w:rsidRPr="00265098" w:rsidR="006A5DA3">
        <w:t>’</w:t>
      </w:r>
      <w:r w:rsidRPr="00265098">
        <w:t>s narrative towards Japan and towards the Prime Minister after she said that</w:t>
      </w:r>
      <w:r w:rsidRPr="00265098" w:rsidR="00011C61">
        <w:t xml:space="preserve">. </w:t>
      </w:r>
      <w:r w:rsidRPr="00265098">
        <w:t>O</w:t>
      </w:r>
      <w:r w:rsidRPr="00265098">
        <w:t>ne of the things that I look at quite closely is the tensions around the Senkaku Islands</w:t>
      </w:r>
      <w:r w:rsidRPr="00265098" w:rsidR="00BA7D49">
        <w:t>.</w:t>
      </w:r>
      <w:r w:rsidRPr="00265098">
        <w:t xml:space="preserve"> </w:t>
      </w:r>
      <w:r w:rsidRPr="00265098" w:rsidR="00BA7D49">
        <w:t>T</w:t>
      </w:r>
      <w:r w:rsidRPr="00265098">
        <w:t>hey have remained elevated</w:t>
      </w:r>
      <w:r w:rsidRPr="00265098" w:rsidR="00011C61">
        <w:t xml:space="preserve">. </w:t>
      </w:r>
      <w:r w:rsidRPr="00265098">
        <w:t>They have become elevated since Xi Jinping rose to power in 2012</w:t>
      </w:r>
      <w:r w:rsidRPr="00265098" w:rsidR="00BA7D49">
        <w:t>-13</w:t>
      </w:r>
      <w:r w:rsidRPr="00265098">
        <w:t>, and they remain very intensely so.</w:t>
      </w:r>
    </w:p>
    <w:p w:rsidR="00BA3D60" w:rsidRPr="00265098" w:rsidP="00BA3D60">
      <w:pPr>
        <w:pStyle w:val="Answer"/>
      </w:pPr>
      <w:r w:rsidRPr="00265098">
        <w:t>The other point</w:t>
      </w:r>
      <w:r w:rsidRPr="00265098" w:rsidR="00BA7D49">
        <w:t xml:space="preserve">, </w:t>
      </w:r>
      <w:r w:rsidRPr="00265098">
        <w:t>which</w:t>
      </w:r>
      <w:r w:rsidRPr="00265098" w:rsidR="00395E97">
        <w:t xml:space="preserve"> again</w:t>
      </w:r>
      <w:r w:rsidRPr="00265098" w:rsidR="00BA7D49">
        <w:t xml:space="preserve"> </w:t>
      </w:r>
      <w:r w:rsidRPr="00265098">
        <w:t>we have not mentioned</w:t>
      </w:r>
      <w:r w:rsidRPr="00265098" w:rsidR="00BA7D49">
        <w:t xml:space="preserve"> </w:t>
      </w:r>
      <w:r w:rsidRPr="00265098">
        <w:t>but is important</w:t>
      </w:r>
      <w:r w:rsidRPr="00265098" w:rsidR="00BA7D49">
        <w:t xml:space="preserve">, </w:t>
      </w:r>
      <w:r w:rsidRPr="00265098" w:rsidR="00395E97">
        <w:t xml:space="preserve">is </w:t>
      </w:r>
      <w:r w:rsidRPr="00265098">
        <w:t>China</w:t>
      </w:r>
      <w:r w:rsidRPr="00265098" w:rsidR="006A5DA3">
        <w:t>’</w:t>
      </w:r>
      <w:r w:rsidRPr="00265098">
        <w:t>s efforts to destabilise Okinawa</w:t>
      </w:r>
      <w:r w:rsidRPr="00265098" w:rsidR="00011C61">
        <w:t xml:space="preserve">. </w:t>
      </w:r>
      <w:r w:rsidRPr="00265098" w:rsidR="00395E97">
        <w:t>T</w:t>
      </w:r>
      <w:r w:rsidRPr="00265098">
        <w:t>here is a lot of disinformation going on in Okinawa</w:t>
      </w:r>
      <w:r w:rsidRPr="00265098" w:rsidR="00395E97">
        <w:t xml:space="preserve">, </w:t>
      </w:r>
      <w:r w:rsidRPr="00265098">
        <w:t>trying to undermine the status of Okinawa</w:t>
      </w:r>
      <w:r w:rsidRPr="00265098" w:rsidR="00011C61">
        <w:t xml:space="preserve">. </w:t>
      </w:r>
      <w:r w:rsidRPr="00265098" w:rsidR="00395E97">
        <w:t>O</w:t>
      </w:r>
      <w:r w:rsidRPr="00265098">
        <w:t xml:space="preserve">ne of the interesting things about the way China has reacted to this is </w:t>
      </w:r>
      <w:r w:rsidR="00422FC7">
        <w:t xml:space="preserve">that </w:t>
      </w:r>
      <w:r w:rsidRPr="00265098">
        <w:t>China has, if you like, expanded the theatr</w:t>
      </w:r>
      <w:r w:rsidRPr="00265098" w:rsidR="00395E97">
        <w:t>e</w:t>
      </w:r>
      <w:r w:rsidRPr="00265098">
        <w:t xml:space="preserve"> beyond just Taiwan</w:t>
      </w:r>
      <w:r w:rsidRPr="00265098" w:rsidR="00011C61">
        <w:t xml:space="preserve">. </w:t>
      </w:r>
      <w:r w:rsidRPr="00265098" w:rsidR="00395E97">
        <w:t>A</w:t>
      </w:r>
      <w:r w:rsidRPr="00265098">
        <w:t>fter the Prime Minister made her comment, you see intensification of the Okinawa activity and the Senkaku activity, and of course broader military activity around Taiwan</w:t>
      </w:r>
      <w:r w:rsidRPr="00265098" w:rsidR="00395E97">
        <w:t xml:space="preserve"> as well.</w:t>
      </w:r>
    </w:p>
    <w:p w:rsidR="00BA3D60" w:rsidRPr="00265098" w:rsidP="00BA3D60">
      <w:pPr>
        <w:pStyle w:val="Question"/>
      </w:pPr>
      <w:sdt>
        <w:sdtPr>
          <w:alias w:val="Member"/>
          <w:tag w:val="&lt;Member mnisId='4788' dodsId='118490'&gt;"/>
          <w:id w:val="647786066"/>
          <w:placeholder>
            <w:docPart w:val="DefaultPlaceholder_-1854013440"/>
          </w:placeholder>
          <w:richText/>
        </w:sdtPr>
        <w:sdtContent>
          <w:r w:rsidRPr="00265098" w:rsidR="00395E97">
            <w:rPr>
              <w:b/>
            </w:rPr>
            <w:t>Fleur Anderson:</w:t>
          </w:r>
        </w:sdtContent>
      </w:sdt>
      <w:r w:rsidRPr="00265098" w:rsidR="00395E97">
        <w:t xml:space="preserve"> As a </w:t>
      </w:r>
      <w:r w:rsidRPr="00265098" w:rsidR="00395E97">
        <w:t>Committee</w:t>
      </w:r>
      <w:r w:rsidRPr="00265098" w:rsidR="00395E97">
        <w:t xml:space="preserve">, we are also </w:t>
      </w:r>
      <w:r w:rsidRPr="00265098">
        <w:t>conducting an inquiry into disinformation and misinformation</w:t>
      </w:r>
      <w:r w:rsidRPr="00265098" w:rsidR="00011C61">
        <w:t xml:space="preserve">. </w:t>
      </w:r>
      <w:r w:rsidRPr="00265098">
        <w:t xml:space="preserve">I do not know which one of you would be able to answer this, but is there evidence of China using disinformation and misinformation to the </w:t>
      </w:r>
      <w:r w:rsidRPr="00265098">
        <w:t>general public</w:t>
      </w:r>
      <w:r w:rsidRPr="00265098">
        <w:t xml:space="preserve"> using social media or other aspects of communication in Japan</w:t>
      </w:r>
      <w:r w:rsidRPr="00265098" w:rsidR="00011C61">
        <w:t xml:space="preserve">? </w:t>
      </w:r>
      <w:r w:rsidRPr="00265098">
        <w:t>Is that part of the threats that you have been referring to?</w:t>
      </w:r>
    </w:p>
    <w:p w:rsidR="00285F9F" w:rsidRPr="00265098" w:rsidP="00285F9F">
      <w:pPr>
        <w:pStyle w:val="Answer"/>
      </w:pPr>
      <w:sdt>
        <w:sdtPr>
          <w:alias w:val="Witness"/>
          <w:id w:val="1893922833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Robert Ward:</w:t>
          </w:r>
          <w:r w:rsidRPr="00265098">
            <w:rPr>
              <w:b/>
            </w:rPr>
            <w:t xml:space="preserve"> </w:t>
          </w:r>
        </w:sdtContent>
      </w:sdt>
      <w:r w:rsidRPr="00265098">
        <w:t>Yes.</w:t>
      </w:r>
      <w:r w:rsidRPr="00265098" w:rsidR="00BA3D60">
        <w:t xml:space="preserve"> </w:t>
      </w:r>
      <w:r w:rsidRPr="00265098">
        <w:t>I</w:t>
      </w:r>
      <w:r w:rsidRPr="00265098" w:rsidR="00BA3D60">
        <w:t>f you look at Okinawa</w:t>
      </w:r>
      <w:r w:rsidRPr="00265098">
        <w:t xml:space="preserve"> and </w:t>
      </w:r>
      <w:r w:rsidRPr="00265098" w:rsidR="00BA3D60">
        <w:t>if you look at some of the social media that you can see around trying to</w:t>
      </w:r>
      <w:r w:rsidRPr="00265098">
        <w:t xml:space="preserve"> </w:t>
      </w:r>
      <w:r w:rsidRPr="00265098" w:rsidR="00BA3D60">
        <w:t>cast doubt on Okinawa</w:t>
      </w:r>
      <w:r w:rsidRPr="00265098" w:rsidR="006A5DA3">
        <w:t>’</w:t>
      </w:r>
      <w:r w:rsidRPr="00265098" w:rsidR="00BA3D60">
        <w:t>s</w:t>
      </w:r>
      <w:r w:rsidR="00422FC7">
        <w:t xml:space="preserve"> </w:t>
      </w:r>
      <w:r w:rsidRPr="00265098" w:rsidR="00BA3D60">
        <w:t>legal status</w:t>
      </w:r>
      <w:r w:rsidR="00422FC7">
        <w:t>,</w:t>
      </w:r>
      <w:r w:rsidRPr="00265098" w:rsidR="00BA3D60">
        <w:t xml:space="preserve"> </w:t>
      </w:r>
      <w:r w:rsidR="00422FC7">
        <w:t xml:space="preserve">on </w:t>
      </w:r>
      <w:r w:rsidRPr="00265098" w:rsidR="00BA3D60">
        <w:t>Japan</w:t>
      </w:r>
      <w:r w:rsidRPr="00265098" w:rsidR="006A5DA3">
        <w:t>’</w:t>
      </w:r>
      <w:r w:rsidRPr="00265098" w:rsidR="00BA3D60">
        <w:t>s sovereignty, there is a lot of influence</w:t>
      </w:r>
      <w:r w:rsidRPr="00265098" w:rsidR="00265098">
        <w:t xml:space="preserve">, and </w:t>
      </w:r>
      <w:r w:rsidRPr="00265098" w:rsidR="00BA3D60">
        <w:t>presumably bots</w:t>
      </w:r>
      <w:r w:rsidRPr="00265098" w:rsidR="00265098">
        <w:t xml:space="preserve"> </w:t>
      </w:r>
      <w:r w:rsidRPr="00265098" w:rsidR="00BA3D60">
        <w:t>as well</w:t>
      </w:r>
      <w:r w:rsidRPr="00265098" w:rsidR="00265098">
        <w:t xml:space="preserve"> </w:t>
      </w:r>
      <w:r w:rsidRPr="00265098" w:rsidR="00BA3D60">
        <w:t>that are doing that work too</w:t>
      </w:r>
      <w:r w:rsidRPr="00265098" w:rsidR="00011C61">
        <w:t xml:space="preserve">. </w:t>
      </w:r>
      <w:r w:rsidRPr="00265098">
        <w:t>W</w:t>
      </w:r>
      <w:r w:rsidRPr="00265098" w:rsidR="00BA3D60">
        <w:t>ith Okinawa, the purpose is to seed discord within society</w:t>
      </w:r>
      <w:r w:rsidRPr="00265098" w:rsidR="00011C61">
        <w:t xml:space="preserve">. </w:t>
      </w:r>
      <w:r w:rsidRPr="00265098">
        <w:t>In Okinawa t</w:t>
      </w:r>
      <w:r w:rsidRPr="00265098" w:rsidR="00BA3D60">
        <w:t>here is quite a lot of antipathy in some quarters towards the US troop presence there</w:t>
      </w:r>
      <w:r w:rsidRPr="00265098" w:rsidR="00011C61">
        <w:t xml:space="preserve">. </w:t>
      </w:r>
      <w:r w:rsidRPr="00265098" w:rsidR="00BA3D60">
        <w:t>Tokyo</w:t>
      </w:r>
      <w:r w:rsidRPr="00265098">
        <w:t xml:space="preserve"> is </w:t>
      </w:r>
      <w:r w:rsidRPr="00265098" w:rsidR="00BA3D60">
        <w:t>obviously a long way away.</w:t>
      </w:r>
    </w:p>
    <w:p w:rsidR="00BA3D60" w:rsidRPr="00265098" w:rsidP="00285F9F">
      <w:pPr>
        <w:pStyle w:val="Answer"/>
      </w:pPr>
      <w:r w:rsidRPr="00265098">
        <w:t>A</w:t>
      </w:r>
      <w:r w:rsidRPr="00265098">
        <w:t>ll of that</w:t>
      </w:r>
      <w:r w:rsidRPr="00265098">
        <w:t xml:space="preserve"> </w:t>
      </w:r>
      <w:r w:rsidRPr="00265098">
        <w:t>presumably works in China</w:t>
      </w:r>
      <w:r w:rsidRPr="00265098" w:rsidR="006A5DA3">
        <w:t>’</w:t>
      </w:r>
      <w:r w:rsidRPr="00265098">
        <w:t>s favour</w:t>
      </w:r>
      <w:r w:rsidRPr="00265098">
        <w:t>, but</w:t>
      </w:r>
      <w:r w:rsidR="00422FC7">
        <w:t xml:space="preserve"> </w:t>
      </w:r>
      <w:r w:rsidRPr="00265098">
        <w:t xml:space="preserve">of </w:t>
      </w:r>
      <w:r w:rsidRPr="00265098">
        <w:t>course</w:t>
      </w:r>
      <w:r w:rsidRPr="00265098">
        <w:t xml:space="preserve"> </w:t>
      </w:r>
      <w:r w:rsidRPr="00265098">
        <w:t>there is quite a big Chinese community inside Japan</w:t>
      </w:r>
      <w:r w:rsidRPr="00265098" w:rsidR="00011C61">
        <w:t xml:space="preserve">. </w:t>
      </w:r>
      <w:r w:rsidRPr="00265098">
        <w:t>There is a big continge</w:t>
      </w:r>
      <w:r w:rsidR="00422FC7">
        <w:t>nt</w:t>
      </w:r>
      <w:r w:rsidRPr="00265098">
        <w:t xml:space="preserve"> of Chinese students at Japanese universities and so on</w:t>
      </w:r>
      <w:r w:rsidRPr="00265098" w:rsidR="00011C61">
        <w:t xml:space="preserve">. </w:t>
      </w:r>
      <w:r w:rsidRPr="00265098">
        <w:t>T</w:t>
      </w:r>
      <w:r w:rsidRPr="00265098">
        <w:t xml:space="preserve">he whole </w:t>
      </w:r>
      <w:r w:rsidR="00422FC7">
        <w:t xml:space="preserve">of the </w:t>
      </w:r>
      <w:r w:rsidRPr="00265098">
        <w:t>information</w:t>
      </w:r>
      <w:r w:rsidRPr="00265098">
        <w:t xml:space="preserve"> </w:t>
      </w:r>
      <w:r w:rsidRPr="00265098">
        <w:t>that comes from China into Japan</w:t>
      </w:r>
      <w:r w:rsidRPr="00265098">
        <w:t xml:space="preserve"> </w:t>
      </w:r>
      <w:r w:rsidRPr="00265098">
        <w:t>gives cause for concern.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1343129160"/>
          <w:placeholder>
            <w:docPart w:val="DefaultPlaceholder_-1854013440"/>
          </w:placeholder>
          <w:richText/>
        </w:sdtPr>
        <w:sdtContent>
          <w:r w:rsidRPr="00265098" w:rsidR="00FF1C20">
            <w:rPr>
              <w:b/>
            </w:rPr>
            <w:t>Chair:</w:t>
          </w:r>
        </w:sdtContent>
      </w:sdt>
      <w:r w:rsidRPr="00265098" w:rsidR="00FF1C20">
        <w:t xml:space="preserve"> We</w:t>
      </w:r>
      <w:r w:rsidRPr="00265098">
        <w:t xml:space="preserve"> began with Professor Hosoya talking about a deliberate ambiguity</w:t>
      </w:r>
      <w:r w:rsidRPr="00265098" w:rsidR="00FF1C20">
        <w:t xml:space="preserve">. </w:t>
      </w:r>
      <w:r w:rsidRPr="00265098">
        <w:t xml:space="preserve">Professor </w:t>
      </w:r>
      <w:r w:rsidRPr="00265098" w:rsidR="00FF1C20">
        <w:t xml:space="preserve">Delamotte, </w:t>
      </w:r>
      <w:r w:rsidRPr="00265098">
        <w:t>you talked about behind closed doors and not having a very vocal public debate</w:t>
      </w:r>
      <w:r w:rsidRPr="00265098" w:rsidR="00011C61">
        <w:t xml:space="preserve">. </w:t>
      </w:r>
      <w:r w:rsidRPr="00265098" w:rsidR="00FF1C20">
        <w:t>I</w:t>
      </w:r>
      <w:r w:rsidRPr="00265098">
        <w:t xml:space="preserve">n this country, as you are probably aware, very strong concerns </w:t>
      </w:r>
      <w:r w:rsidR="00422FC7">
        <w:t xml:space="preserve">have been </w:t>
      </w:r>
      <w:r w:rsidRPr="00265098">
        <w:t>expressed in Parliament and elsewhere about Chinese espionage activities</w:t>
      </w:r>
      <w:r w:rsidRPr="00265098" w:rsidR="00FF1C20">
        <w:t xml:space="preserve"> and </w:t>
      </w:r>
      <w:r w:rsidRPr="00265098">
        <w:t>human rights issues</w:t>
      </w:r>
      <w:r w:rsidRPr="00265098" w:rsidR="00011C61">
        <w:t xml:space="preserve">. </w:t>
      </w:r>
      <w:r w:rsidRPr="00265098">
        <w:t xml:space="preserve">I understand that those are concerns equally shared in Japan, but they are </w:t>
      </w:r>
      <w:r w:rsidRPr="00265098" w:rsidR="00FF1C20">
        <w:t xml:space="preserve">perhaps </w:t>
      </w:r>
      <w:r w:rsidRPr="00265098">
        <w:t>not articulated in the same way. Is that a fair statement</w:t>
      </w:r>
      <w:r w:rsidRPr="00265098" w:rsidR="00FF1C20">
        <w:t>? D</w:t>
      </w:r>
      <w:r w:rsidRPr="00265098">
        <w:t>o these issues feature as strongly in Japan</w:t>
      </w:r>
      <w:r w:rsidRPr="00265098" w:rsidR="006A5DA3">
        <w:t>’</w:t>
      </w:r>
      <w:r w:rsidRPr="00265098">
        <w:t>s debates as they do here</w:t>
      </w:r>
      <w:r w:rsidRPr="00265098" w:rsidR="00FF1C20">
        <w:t xml:space="preserve">, </w:t>
      </w:r>
      <w:r w:rsidRPr="00265098">
        <w:t>or are they just not spoken of in the same way</w:t>
      </w:r>
      <w:r w:rsidRPr="00265098" w:rsidR="00011C61">
        <w:t xml:space="preserve">? </w:t>
      </w:r>
    </w:p>
    <w:p w:rsidR="00BA3D60" w:rsidRPr="00265098" w:rsidP="00BA3D60">
      <w:pPr>
        <w:pStyle w:val="Answer"/>
      </w:pPr>
      <w:sdt>
        <w:sdtPr>
          <w:alias w:val="Witness"/>
          <w:id w:val="1840655332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Robert Ward:</w:t>
          </w:r>
          <w:r w:rsidRPr="00265098" w:rsidR="0027264D">
            <w:rPr>
              <w:b/>
            </w:rPr>
            <w:t xml:space="preserve"> </w:t>
          </w:r>
        </w:sdtContent>
      </w:sdt>
      <w:r w:rsidR="00422FC7">
        <w:t xml:space="preserve">I think you could </w:t>
      </w:r>
      <w:r w:rsidRPr="00265098">
        <w:t>characterise</w:t>
      </w:r>
      <w:r w:rsidR="00422FC7">
        <w:t xml:space="preserve"> Japan’s</w:t>
      </w:r>
      <w:r w:rsidRPr="00265098">
        <w:t xml:space="preserve"> approach as cautious</w:t>
      </w:r>
      <w:r w:rsidRPr="00265098" w:rsidR="0027264D">
        <w:t xml:space="preserve">, </w:t>
      </w:r>
      <w:r w:rsidRPr="00265098">
        <w:t>diplomatic and indirect</w:t>
      </w:r>
      <w:r w:rsidRPr="00265098" w:rsidR="00011C61">
        <w:t xml:space="preserve">. </w:t>
      </w:r>
      <w:r w:rsidRPr="00265098" w:rsidR="0027264D">
        <w:t>I</w:t>
      </w:r>
      <w:r w:rsidRPr="00265098">
        <w:t>t advocates for universal values, but it prefers to deal with human rights concerns and so on within multilateral frameworks, co</w:t>
      </w:r>
      <w:r w:rsidRPr="00265098" w:rsidR="0027264D">
        <w:noBreakHyphen/>
      </w:r>
      <w:r w:rsidRPr="00265098">
        <w:t xml:space="preserve">ordinating with G7, for example, </w:t>
      </w:r>
      <w:r w:rsidRPr="00265098" w:rsidR="0027264D">
        <w:t xml:space="preserve">and </w:t>
      </w:r>
      <w:r w:rsidRPr="00265098">
        <w:t>co</w:t>
      </w:r>
      <w:r w:rsidRPr="00265098" w:rsidR="0027264D">
        <w:noBreakHyphen/>
      </w:r>
      <w:r w:rsidRPr="00265098">
        <w:t xml:space="preserve">ordinating with the relevant UN bodies and so on. </w:t>
      </w:r>
      <w:r w:rsidRPr="00265098" w:rsidR="0027264D">
        <w:t>G</w:t>
      </w:r>
      <w:r w:rsidRPr="00265098">
        <w:t xml:space="preserve">iven that economic interdependence and the need to work with China, my sense is that Tokyo prefers a more discreet approach, </w:t>
      </w:r>
      <w:r w:rsidRPr="00265098">
        <w:t xml:space="preserve">but it </w:t>
      </w:r>
      <w:r w:rsidRPr="00265098" w:rsidR="004643CC">
        <w:t xml:space="preserve">also </w:t>
      </w:r>
      <w:r w:rsidRPr="00265098">
        <w:t>obviously wants to give its views about the universal values that it supports</w:t>
      </w:r>
      <w:r w:rsidRPr="00265098" w:rsidR="00011C61">
        <w:t>.</w:t>
      </w:r>
    </w:p>
    <w:p w:rsidR="00BA3D60" w:rsidRPr="00265098" w:rsidP="00BA3D60">
      <w:pPr>
        <w:pStyle w:val="Question"/>
      </w:pPr>
      <w:sdt>
        <w:sdtPr>
          <w:alias w:val="Member"/>
          <w:tag w:val="&lt;Member mnisId='1536' dodsId='35925'&gt;"/>
          <w:id w:val="1224881166"/>
          <w:placeholder>
            <w:docPart w:val="DefaultPlaceholder_-1854013440"/>
          </w:placeholder>
          <w:richText/>
        </w:sdtPr>
        <w:sdtContent>
          <w:r w:rsidRPr="00265098" w:rsidR="004643CC">
            <w:rPr>
              <w:b/>
            </w:rPr>
            <w:t>Chair:</w:t>
          </w:r>
        </w:sdtContent>
      </w:sdt>
      <w:r w:rsidRPr="00265098" w:rsidR="004643CC">
        <w:t xml:space="preserve"> If </w:t>
      </w:r>
      <w:r w:rsidRPr="00265098">
        <w:t xml:space="preserve">I </w:t>
      </w:r>
      <w:r w:rsidR="00422FC7">
        <w:t xml:space="preserve">may </w:t>
      </w:r>
      <w:r w:rsidRPr="00265098">
        <w:t>just turn to the other two</w:t>
      </w:r>
      <w:r w:rsidRPr="00265098" w:rsidR="004643CC">
        <w:t xml:space="preserve">, </w:t>
      </w:r>
      <w:r w:rsidRPr="00265098">
        <w:t>your evidence</w:t>
      </w:r>
      <w:r w:rsidRPr="00265098" w:rsidR="004643CC">
        <w:t xml:space="preserve">, as </w:t>
      </w:r>
      <w:r w:rsidRPr="00265098">
        <w:t>I understand it</w:t>
      </w:r>
      <w:r w:rsidRPr="00265098" w:rsidR="00265098">
        <w:t xml:space="preserve">, </w:t>
      </w:r>
      <w:r w:rsidRPr="00265098">
        <w:t>despite some suggestions elsewhere</w:t>
      </w:r>
      <w:r w:rsidRPr="00265098" w:rsidR="00265098">
        <w:t xml:space="preserve">, </w:t>
      </w:r>
      <w:r w:rsidRPr="00265098">
        <w:t xml:space="preserve">is that essentially Prime Minister </w:t>
      </w:r>
      <w:r w:rsidRPr="00265098" w:rsidR="007B383C">
        <w:t>Takaichi</w:t>
      </w:r>
      <w:r w:rsidRPr="00265098">
        <w:t xml:space="preserve"> is pursuing precisely the same approach</w:t>
      </w:r>
      <w:r w:rsidRPr="00265098" w:rsidR="004643CC">
        <w:t xml:space="preserve">, </w:t>
      </w:r>
      <w:r w:rsidRPr="00265098">
        <w:t>but her attitude towards China is very much still as Mr</w:t>
      </w:r>
      <w:r w:rsidRPr="00265098" w:rsidR="004643CC">
        <w:t xml:space="preserve"> </w:t>
      </w:r>
      <w:r w:rsidRPr="00265098">
        <w:t>Ward has just described.</w:t>
      </w:r>
    </w:p>
    <w:p w:rsidR="00BA3D60" w:rsidRPr="00265098" w:rsidP="00BA3D60">
      <w:pPr>
        <w:pStyle w:val="Answer"/>
      </w:pPr>
      <w:sdt>
        <w:sdtPr>
          <w:alias w:val="Witness"/>
          <w:id w:val="-1998104578"/>
          <w:placeholder>
            <w:docPart w:val="DefaultPlaceholder_-1854013440"/>
          </w:placeholder>
          <w:richText/>
        </w:sdtPr>
        <w:sdtContent>
          <w:r w:rsidRPr="00265098" w:rsidR="00B908AF">
            <w:rPr>
              <w:b/>
              <w:i/>
              <w:iCs/>
            </w:rPr>
            <w:t>Professor Hosoya:</w:t>
          </w:r>
          <w:r w:rsidRPr="00265098" w:rsidR="004643CC">
            <w:rPr>
              <w:b/>
            </w:rPr>
            <w:t xml:space="preserve"> </w:t>
          </w:r>
        </w:sdtContent>
      </w:sdt>
      <w:r w:rsidRPr="00265098" w:rsidR="004643CC">
        <w:t>I</w:t>
      </w:r>
      <w:r w:rsidRPr="00265098">
        <w:t xml:space="preserve"> agree with what Robert already mentioned</w:t>
      </w:r>
      <w:r w:rsidRPr="00265098" w:rsidR="00011C61">
        <w:t xml:space="preserve">. </w:t>
      </w:r>
      <w:r w:rsidRPr="00265098">
        <w:t xml:space="preserve">Both </w:t>
      </w:r>
      <w:r w:rsidR="00422FC7">
        <w:t xml:space="preserve">the </w:t>
      </w:r>
      <w:r w:rsidRPr="00265098">
        <w:t>Japan</w:t>
      </w:r>
      <w:r w:rsidR="00422FC7">
        <w:t>ese</w:t>
      </w:r>
      <w:r w:rsidRPr="00265098">
        <w:t xml:space="preserve"> and UK </w:t>
      </w:r>
      <w:r w:rsidRPr="00265098" w:rsidR="004643CC">
        <w:t>G</w:t>
      </w:r>
      <w:r w:rsidRPr="00265098">
        <w:t xml:space="preserve">overnments are sharing </w:t>
      </w:r>
      <w:r w:rsidR="00422FC7">
        <w:t xml:space="preserve">an </w:t>
      </w:r>
      <w:r w:rsidRPr="00265098">
        <w:t>important approach to China</w:t>
      </w:r>
      <w:r w:rsidRPr="00265098" w:rsidR="00011C61">
        <w:t xml:space="preserve">. </w:t>
      </w:r>
      <w:r w:rsidRPr="00265098" w:rsidR="004643CC">
        <w:t>I</w:t>
      </w:r>
      <w:r w:rsidRPr="00265098">
        <w:t xml:space="preserve">n the last several years, </w:t>
      </w:r>
      <w:r w:rsidRPr="00265098" w:rsidR="004643CC">
        <w:t xml:space="preserve">the </w:t>
      </w:r>
      <w:r w:rsidRPr="00265098">
        <w:t xml:space="preserve">Japanese and UK </w:t>
      </w:r>
      <w:r w:rsidRPr="00265098" w:rsidR="00854CF9">
        <w:t>Government</w:t>
      </w:r>
      <w:r w:rsidRPr="00265098" w:rsidR="004643CC">
        <w:t xml:space="preserve">s </w:t>
      </w:r>
      <w:r w:rsidRPr="00265098">
        <w:t xml:space="preserve">have </w:t>
      </w:r>
      <w:r w:rsidRPr="00265098">
        <w:t>actually shared</w:t>
      </w:r>
      <w:r w:rsidRPr="00265098">
        <w:t xml:space="preserve"> </w:t>
      </w:r>
      <w:r w:rsidRPr="00265098" w:rsidR="00DD5C7C">
        <w:t xml:space="preserve">a lot of </w:t>
      </w:r>
      <w:r w:rsidRPr="00265098">
        <w:t>important information regarding China and Taiwan</w:t>
      </w:r>
      <w:r w:rsidRPr="00265098" w:rsidR="00011C61">
        <w:t xml:space="preserve">. </w:t>
      </w:r>
      <w:r w:rsidRPr="00265098" w:rsidR="00DD5C7C">
        <w:t>I</w:t>
      </w:r>
      <w:r w:rsidRPr="00265098">
        <w:t>t is essential</w:t>
      </w:r>
      <w:r w:rsidRPr="00265098" w:rsidR="00DD5C7C">
        <w:t xml:space="preserve"> that </w:t>
      </w:r>
      <w:r w:rsidRPr="00265098">
        <w:t>both Japan and the UK have different advantag</w:t>
      </w:r>
      <w:r w:rsidRPr="00265098" w:rsidR="00DD5C7C">
        <w:t>es</w:t>
      </w:r>
      <w:r w:rsidRPr="00265098">
        <w:t xml:space="preserve"> in gathering information or disinformation</w:t>
      </w:r>
      <w:r w:rsidRPr="00265098" w:rsidR="00DD5C7C">
        <w:t xml:space="preserve"> that Chin</w:t>
      </w:r>
      <w:r w:rsidR="00422FC7">
        <w:t xml:space="preserve">ese </w:t>
      </w:r>
      <w:r w:rsidRPr="00422FC7" w:rsidR="00422FC7">
        <w:rPr>
          <w:i/>
          <w:iCs/>
        </w:rPr>
        <w:t>[Inaudible]</w:t>
      </w:r>
      <w:r w:rsidRPr="00265098" w:rsidR="00DD5C7C">
        <w:t xml:space="preserve"> </w:t>
      </w:r>
      <w:r w:rsidRPr="00265098">
        <w:t xml:space="preserve">has </w:t>
      </w:r>
      <w:r w:rsidRPr="00265098" w:rsidR="00DD5C7C">
        <w:t xml:space="preserve">perhaps </w:t>
      </w:r>
      <w:r w:rsidRPr="00265098">
        <w:t>been bringing to our countr</w:t>
      </w:r>
      <w:r w:rsidRPr="00265098" w:rsidR="00DD5C7C">
        <w:t>ies</w:t>
      </w:r>
      <w:r w:rsidRPr="00265098">
        <w:t>.</w:t>
      </w:r>
      <w:r w:rsidRPr="00265098" w:rsidR="00DD5C7C">
        <w:t xml:space="preserve"> In </w:t>
      </w:r>
      <w:r w:rsidRPr="00265098">
        <w:t>that way, both within the framework of the G7 and within the framework of the bilateral collaboration, it is essential to deepen those collaboration</w:t>
      </w:r>
      <w:r w:rsidRPr="00265098" w:rsidR="00DD5C7C">
        <w:t xml:space="preserve">s </w:t>
      </w:r>
      <w:r w:rsidRPr="00265098">
        <w:t>in the field of disinformation</w:t>
      </w:r>
      <w:r w:rsidRPr="00265098" w:rsidR="00265098">
        <w:t>,</w:t>
      </w:r>
      <w:r w:rsidRPr="00265098">
        <w:t xml:space="preserve"> to tackle this problem</w:t>
      </w:r>
      <w:r w:rsidRPr="00265098" w:rsidR="00011C61">
        <w:t xml:space="preserve">. </w:t>
      </w:r>
      <w:r w:rsidRPr="00265098">
        <w:t>Japan and NATO have also been collaborating in this area as well</w:t>
      </w:r>
      <w:r w:rsidRPr="00265098" w:rsidR="00DD5C7C">
        <w:t xml:space="preserve">. It has been </w:t>
      </w:r>
      <w:r w:rsidRPr="00265098">
        <w:t>really quite</w:t>
      </w:r>
      <w:r w:rsidRPr="00265098">
        <w:t xml:space="preserve"> effective so far.</w:t>
      </w:r>
    </w:p>
    <w:p w:rsidR="00BA3D60" w:rsidRPr="00265098" w:rsidP="00BA3D60">
      <w:pPr>
        <w:pStyle w:val="Answer"/>
      </w:pPr>
      <w:sdt>
        <w:sdtPr>
          <w:alias w:val="Witness"/>
          <w:id w:val="1732033820"/>
          <w:placeholder>
            <w:docPart w:val="DefaultPlaceholder_-1854013440"/>
          </w:placeholder>
          <w:richText/>
        </w:sdtPr>
        <w:sdtContent>
          <w:r w:rsidRPr="00265098" w:rsidR="00D92090">
            <w:rPr>
              <w:b/>
              <w:i/>
              <w:iCs/>
            </w:rPr>
            <w:t>Professor Delamotte:</w:t>
          </w:r>
          <w:r w:rsidRPr="00265098" w:rsidR="00DD5C7C">
            <w:rPr>
              <w:b/>
            </w:rPr>
            <w:t xml:space="preserve"> </w:t>
          </w:r>
        </w:sdtContent>
      </w:sdt>
      <w:r w:rsidRPr="00265098" w:rsidR="00DD5C7C">
        <w:t>Essentially,</w:t>
      </w:r>
      <w:r w:rsidRPr="00265098">
        <w:t xml:space="preserve"> Prime Minister </w:t>
      </w:r>
      <w:r w:rsidRPr="00265098" w:rsidR="004256EF">
        <w:t>Takaichi</w:t>
      </w:r>
      <w:r w:rsidRPr="00265098">
        <w:t xml:space="preserve"> will remain on the same line, although she is a bit cornered now with that Taiwan declaration and the situation</w:t>
      </w:r>
      <w:r w:rsidRPr="00265098" w:rsidR="00011C61">
        <w:t xml:space="preserve">. </w:t>
      </w:r>
      <w:r w:rsidRPr="00265098" w:rsidR="00265098">
        <w:t>I think w</w:t>
      </w:r>
      <w:r w:rsidRPr="00265098">
        <w:t>hat will happen is that it will depend on how relations between China and the US evolve</w:t>
      </w:r>
      <w:r w:rsidRPr="00265098" w:rsidR="00DD5C7C">
        <w:t xml:space="preserve">, </w:t>
      </w:r>
      <w:r w:rsidRPr="00265098">
        <w:t>to some extent</w:t>
      </w:r>
      <w:r w:rsidRPr="00265098" w:rsidR="00011C61">
        <w:t xml:space="preserve">. </w:t>
      </w:r>
      <w:r w:rsidRPr="00265098">
        <w:t xml:space="preserve">If some </w:t>
      </w:r>
      <w:r w:rsidRPr="00265098">
        <w:t>tension</w:t>
      </w:r>
      <w:r w:rsidRPr="00265098">
        <w:t xml:space="preserve"> were to arise between China and the US</w:t>
      </w:r>
      <w:r w:rsidRPr="00265098" w:rsidR="00265098">
        <w:t xml:space="preserve">, </w:t>
      </w:r>
      <w:r w:rsidRPr="00265098">
        <w:t>China would no doubt back down and try to make up with Japan very fast.</w:t>
      </w:r>
    </w:p>
    <w:p w:rsidR="00B47842" w:rsidRPr="00265098" w:rsidP="00BA3D60">
      <w:pPr>
        <w:pStyle w:val="Answer"/>
      </w:pPr>
      <w:r w:rsidRPr="00265098">
        <w:t>As it is, if she has greater legitimacy</w:t>
      </w:r>
      <w:r w:rsidRPr="00265098" w:rsidR="00DD5C7C">
        <w:t xml:space="preserve"> </w:t>
      </w:r>
      <w:r w:rsidRPr="00265098">
        <w:t>and a better majority in the Diet</w:t>
      </w:r>
      <w:r w:rsidRPr="00265098" w:rsidR="00265098">
        <w:t xml:space="preserve">, </w:t>
      </w:r>
      <w:r w:rsidRPr="00265098">
        <w:t xml:space="preserve">which she is hoping to get in the lower </w:t>
      </w:r>
      <w:r w:rsidRPr="00265098" w:rsidR="00AB5A02">
        <w:t>H</w:t>
      </w:r>
      <w:r w:rsidRPr="00265098" w:rsidR="0068774D">
        <w:t xml:space="preserve">ouse </w:t>
      </w:r>
      <w:r w:rsidRPr="00265098" w:rsidR="00DD5C7C">
        <w:t xml:space="preserve">with </w:t>
      </w:r>
      <w:r w:rsidRPr="00265098">
        <w:t>the coming elections</w:t>
      </w:r>
      <w:r w:rsidRPr="00265098" w:rsidR="00265098">
        <w:t>,</w:t>
      </w:r>
      <w:r w:rsidRPr="00265098" w:rsidR="00DD5C7C">
        <w:t xml:space="preserve"> </w:t>
      </w:r>
      <w:r w:rsidRPr="00265098">
        <w:t>we might see a bit more of her China policy</w:t>
      </w:r>
      <w:r w:rsidRPr="00265098" w:rsidR="00011C61">
        <w:t xml:space="preserve">. </w:t>
      </w:r>
      <w:r w:rsidRPr="00265098" w:rsidR="00AB5A02">
        <w:t>S</w:t>
      </w:r>
      <w:r w:rsidRPr="00265098">
        <w:t>he keeps going</w:t>
      </w:r>
      <w:r w:rsidRPr="00265098" w:rsidR="00AB5A02">
        <w:t xml:space="preserve">, </w:t>
      </w:r>
      <w:r w:rsidRPr="00265098">
        <w:t xml:space="preserve">in the sense that she </w:t>
      </w:r>
      <w:r w:rsidRPr="00265098" w:rsidR="00AB5A02">
        <w:t xml:space="preserve">has </w:t>
      </w:r>
      <w:r w:rsidRPr="00265098">
        <w:t>the same diplomatic line so far with respect to FOIP and the Indo-Pacific</w:t>
      </w:r>
      <w:r w:rsidRPr="00265098" w:rsidR="00011C61">
        <w:t xml:space="preserve">. </w:t>
      </w:r>
      <w:r w:rsidRPr="00265098" w:rsidR="00AB5A02">
        <w:t>T</w:t>
      </w:r>
      <w:r w:rsidRPr="00265098">
        <w:t>hat is very good</w:t>
      </w:r>
      <w:r w:rsidRPr="00265098" w:rsidR="00AB5A02">
        <w:t xml:space="preserve">, </w:t>
      </w:r>
      <w:r w:rsidRPr="00265098">
        <w:t xml:space="preserve">because that targets the </w:t>
      </w:r>
      <w:r w:rsidR="00422FC7">
        <w:t>G</w:t>
      </w:r>
      <w:r w:rsidRPr="00265098">
        <w:t xml:space="preserve">lobal </w:t>
      </w:r>
      <w:r w:rsidR="00422FC7">
        <w:t>S</w:t>
      </w:r>
      <w:r w:rsidRPr="00265098">
        <w:t xml:space="preserve">outh, developing countries, as well as security issues around groupings </w:t>
      </w:r>
      <w:r w:rsidRPr="00265098" w:rsidR="00265098">
        <w:t xml:space="preserve">such as </w:t>
      </w:r>
      <w:r w:rsidRPr="00265098">
        <w:t xml:space="preserve">the Quadrilateral Security </w:t>
      </w:r>
      <w:r w:rsidRPr="00265098">
        <w:t>Dialogue</w:t>
      </w:r>
      <w:r w:rsidRPr="00265098" w:rsidR="00265098">
        <w:t xml:space="preserve"> initiated </w:t>
      </w:r>
      <w:r w:rsidRPr="00265098">
        <w:t>with the US</w:t>
      </w:r>
      <w:r w:rsidRPr="00265098">
        <w:t xml:space="preserve">, India and </w:t>
      </w:r>
      <w:r w:rsidRPr="00265098">
        <w:t>Australia</w:t>
      </w:r>
      <w:r w:rsidRPr="00265098">
        <w:t xml:space="preserve">. That </w:t>
      </w:r>
      <w:r w:rsidRPr="00265098">
        <w:t>is to do with capacity building.</w:t>
      </w:r>
      <w:r w:rsidRPr="00265098">
        <w:t xml:space="preserve"> That </w:t>
      </w:r>
      <w:r w:rsidRPr="00265098">
        <w:t>is co</w:t>
      </w:r>
      <w:r w:rsidRPr="00265098">
        <w:noBreakHyphen/>
      </w:r>
      <w:r w:rsidRPr="00265098">
        <w:t>operation between like</w:t>
      </w:r>
      <w:r w:rsidRPr="00265098">
        <w:noBreakHyphen/>
      </w:r>
      <w:r w:rsidRPr="00265098">
        <w:t>minded countries,</w:t>
      </w:r>
    </w:p>
    <w:p w:rsidR="004D1FFB" w:rsidRPr="00265098" w:rsidP="00BA3D60">
      <w:pPr>
        <w:pStyle w:val="Answer"/>
      </w:pPr>
      <w:r w:rsidRPr="00265098">
        <w:t xml:space="preserve">Also, she has </w:t>
      </w:r>
      <w:r w:rsidRPr="00265098" w:rsidR="00BA3D60">
        <w:t>been advocating greater defence spending</w:t>
      </w:r>
      <w:r w:rsidRPr="00265098" w:rsidR="00011C61">
        <w:t xml:space="preserve">. </w:t>
      </w:r>
      <w:r w:rsidRPr="00265098">
        <w:t xml:space="preserve">The </w:t>
      </w:r>
      <w:r w:rsidRPr="00265098" w:rsidR="00BA3D60">
        <w:t>US likes that</w:t>
      </w:r>
      <w:r w:rsidRPr="00265098" w:rsidR="00011C61">
        <w:t xml:space="preserve">. </w:t>
      </w:r>
      <w:r w:rsidRPr="00265098">
        <w:t>T</w:t>
      </w:r>
      <w:r w:rsidRPr="00265098" w:rsidR="00BA3D60">
        <w:t xml:space="preserve">hat is quite favourable in terms of partnerships with countries </w:t>
      </w:r>
      <w:r w:rsidRPr="00265098" w:rsidR="00265098">
        <w:t>such as</w:t>
      </w:r>
      <w:r w:rsidRPr="00265098" w:rsidR="00BA3D60">
        <w:t xml:space="preserve"> the UK</w:t>
      </w:r>
      <w:r w:rsidRPr="00265098" w:rsidR="00011C61">
        <w:t xml:space="preserve">. </w:t>
      </w:r>
      <w:r w:rsidRPr="00265098">
        <w:t xml:space="preserve">She will </w:t>
      </w:r>
      <w:r w:rsidRPr="00265098" w:rsidR="00BA3D60">
        <w:t>keep going</w:t>
      </w:r>
      <w:r w:rsidRPr="00265098" w:rsidR="00011C61">
        <w:t xml:space="preserve">. </w:t>
      </w:r>
      <w:r w:rsidRPr="00265098" w:rsidR="00BA3D60">
        <w:t xml:space="preserve">These were the lines </w:t>
      </w:r>
      <w:r w:rsidRPr="00265098" w:rsidR="00115B15">
        <w:t xml:space="preserve">that </w:t>
      </w:r>
      <w:r w:rsidRPr="00265098" w:rsidR="00BA3D60">
        <w:t>were really led by her predecessor</w:t>
      </w:r>
      <w:r w:rsidRPr="00265098">
        <w:t>—</w:t>
      </w:r>
      <w:r w:rsidRPr="00265098" w:rsidR="00BA3D60">
        <w:t>actually</w:t>
      </w:r>
      <w:r w:rsidRPr="00265098">
        <w:t xml:space="preserve">, a </w:t>
      </w:r>
      <w:r w:rsidRPr="00265098" w:rsidR="00BA3D60">
        <w:t>few predecessors back</w:t>
      </w:r>
      <w:r w:rsidRPr="00265098">
        <w:t>—Shinzo Abe</w:t>
      </w:r>
      <w:r w:rsidRPr="00265098" w:rsidR="00011C61">
        <w:t xml:space="preserve">. </w:t>
      </w:r>
      <w:r w:rsidRPr="00265098">
        <w:t xml:space="preserve">She </w:t>
      </w:r>
      <w:r w:rsidRPr="00265098" w:rsidR="00BA3D60">
        <w:t>is very much along those lines</w:t>
      </w:r>
      <w:r w:rsidRPr="00265098">
        <w:t xml:space="preserve">, </w:t>
      </w:r>
      <w:r w:rsidRPr="00265098" w:rsidR="00BA3D60">
        <w:t>because they are good guidelines, really</w:t>
      </w:r>
      <w:r w:rsidRPr="00265098" w:rsidR="00011C61">
        <w:t xml:space="preserve">. </w:t>
      </w:r>
      <w:r w:rsidRPr="00265098">
        <w:t>T</w:t>
      </w:r>
      <w:r w:rsidRPr="00265098" w:rsidR="00BA3D60">
        <w:t>hey are strong guidelines</w:t>
      </w:r>
      <w:r w:rsidRPr="00265098">
        <w:t xml:space="preserve">, </w:t>
      </w:r>
      <w:r w:rsidRPr="00265098" w:rsidR="00BA3D60">
        <w:t>and</w:t>
      </w:r>
      <w:r w:rsidRPr="00265098" w:rsidR="00265098">
        <w:t xml:space="preserve"> I think </w:t>
      </w:r>
      <w:r w:rsidRPr="00265098">
        <w:t xml:space="preserve">she will </w:t>
      </w:r>
      <w:r w:rsidRPr="00265098" w:rsidR="00BA3D60">
        <w:t xml:space="preserve">stick to them. </w:t>
      </w:r>
      <w:r w:rsidRPr="00265098" w:rsidR="00265098">
        <w:t xml:space="preserve">She will not </w:t>
      </w:r>
      <w:r w:rsidRPr="00265098" w:rsidR="00BA3D60">
        <w:t>depart massively from there</w:t>
      </w:r>
      <w:r w:rsidRPr="00265098" w:rsidR="00011C61">
        <w:t>.</w:t>
      </w:r>
    </w:p>
    <w:p w:rsidR="00C6264E" w:rsidRPr="00265098" w:rsidP="00C6264E">
      <w:pPr>
        <w:pStyle w:val="Answer"/>
      </w:pPr>
      <w:r w:rsidRPr="00265098">
        <w:t>T</w:t>
      </w:r>
      <w:r w:rsidRPr="00265098" w:rsidR="004D1FFB">
        <w:t xml:space="preserve">he </w:t>
      </w:r>
      <w:r w:rsidRPr="00265098" w:rsidR="00BA3D60">
        <w:t>fact that you have been very vocal on human rights and critical of China</w:t>
      </w:r>
      <w:r w:rsidRPr="00265098" w:rsidR="004737BA">
        <w:t xml:space="preserve">, particularly </w:t>
      </w:r>
      <w:r w:rsidRPr="00265098" w:rsidR="00BA3D60">
        <w:t>during the Hong Kong crisis</w:t>
      </w:r>
      <w:r w:rsidRPr="00265098" w:rsidR="004737BA">
        <w:t xml:space="preserve">, </w:t>
      </w:r>
      <w:r w:rsidRPr="00265098" w:rsidR="00BA3D60">
        <w:t>has really drawn the UK to Japan</w:t>
      </w:r>
      <w:r w:rsidRPr="00265098" w:rsidR="006A5DA3">
        <w:t>’</w:t>
      </w:r>
      <w:r w:rsidRPr="00265098" w:rsidR="00BA3D60">
        <w:t>s attention</w:t>
      </w:r>
      <w:r w:rsidRPr="00265098" w:rsidR="004D1FFB">
        <w:t xml:space="preserve"> </w:t>
      </w:r>
      <w:r w:rsidRPr="00265098" w:rsidR="00BA3D60">
        <w:t>and really helped a great deal, I believe, in building the strong Japan-UK links we now see</w:t>
      </w:r>
      <w:r w:rsidRPr="00265098" w:rsidR="00011C61">
        <w:t xml:space="preserve">. </w:t>
      </w:r>
      <w:r w:rsidRPr="00265098" w:rsidR="004D1FFB">
        <w:t>T</w:t>
      </w:r>
      <w:r w:rsidRPr="00265098" w:rsidR="00BA3D60">
        <w:t>hese are things you can keep</w:t>
      </w:r>
      <w:r w:rsidRPr="00265098" w:rsidR="00011C61">
        <w:t xml:space="preserve">. </w:t>
      </w:r>
      <w:r w:rsidRPr="00265098" w:rsidR="004D1FFB">
        <w:t>T</w:t>
      </w:r>
      <w:r w:rsidRPr="00265098" w:rsidR="00BA3D60">
        <w:t>hat works rather well with Japan</w:t>
      </w:r>
      <w:r w:rsidRPr="00265098" w:rsidR="004D1FFB">
        <w:t xml:space="preserve">, </w:t>
      </w:r>
      <w:r w:rsidRPr="00265098" w:rsidR="00BA3D60">
        <w:t xml:space="preserve">because these are </w:t>
      </w:r>
      <w:r w:rsidRPr="00265098" w:rsidR="004737BA">
        <w:t xml:space="preserve">precisely the </w:t>
      </w:r>
      <w:r w:rsidRPr="00265098" w:rsidR="00BA3D60">
        <w:t>things that Japan does not feel quite so free to speak openly about.</w:t>
      </w:r>
      <w:r w:rsidRPr="00265098">
        <w:t xml:space="preserve"> </w:t>
      </w:r>
      <w:r w:rsidRPr="00265098" w:rsidR="004D1FFB">
        <w:t xml:space="preserve">Indeed, given </w:t>
      </w:r>
      <w:r w:rsidRPr="00265098" w:rsidR="00BA3D60">
        <w:t xml:space="preserve">the </w:t>
      </w:r>
      <w:r w:rsidRPr="00265098" w:rsidR="00BA3D60">
        <w:t>tensions that Robert was mentioning, there are some issues that it prefers to keep a little bit low</w:t>
      </w:r>
      <w:r w:rsidRPr="00265098" w:rsidR="004D1FFB">
        <w:t>-</w:t>
      </w:r>
      <w:r w:rsidRPr="00265098" w:rsidR="00BA3D60">
        <w:t>key</w:t>
      </w:r>
      <w:r w:rsidRPr="00265098" w:rsidR="00011C61">
        <w:t>.</w:t>
      </w:r>
    </w:p>
    <w:p w:rsidR="00BA3D60" w:rsidRPr="00265098" w:rsidP="00C6264E">
      <w:pPr>
        <w:pStyle w:val="Answer"/>
      </w:pPr>
      <w:r w:rsidRPr="00265098">
        <w:t xml:space="preserve">In terms of hearing </w:t>
      </w:r>
      <w:r w:rsidRPr="00265098">
        <w:t xml:space="preserve">that a country </w:t>
      </w:r>
      <w:r w:rsidRPr="00265098">
        <w:t>such as</w:t>
      </w:r>
      <w:r w:rsidRPr="00265098">
        <w:t xml:space="preserve"> the UK </w:t>
      </w:r>
      <w:r w:rsidRPr="00265098" w:rsidR="00AE1E27">
        <w:t>r</w:t>
      </w:r>
      <w:r w:rsidRPr="00265098">
        <w:t>emains aligned on the United States</w:t>
      </w:r>
      <w:r w:rsidRPr="00265098" w:rsidR="00C678A3">
        <w:t xml:space="preserve">, </w:t>
      </w:r>
      <w:r w:rsidRPr="00265098">
        <w:t>has similar partners as it does</w:t>
      </w:r>
      <w:r w:rsidRPr="00265098">
        <w:t xml:space="preserve">, such as </w:t>
      </w:r>
      <w:r w:rsidRPr="00265098">
        <w:t>Australia</w:t>
      </w:r>
      <w:r w:rsidRPr="00265098" w:rsidR="00BC1F73">
        <w:t xml:space="preserve"> and </w:t>
      </w:r>
      <w:r w:rsidRPr="00265098">
        <w:t>Canada</w:t>
      </w:r>
      <w:r w:rsidRPr="00265098">
        <w:t xml:space="preserve">, </w:t>
      </w:r>
      <w:r w:rsidRPr="00265098" w:rsidR="00C678A3">
        <w:t xml:space="preserve">and </w:t>
      </w:r>
      <w:r w:rsidRPr="00265098">
        <w:t xml:space="preserve">that it is strong </w:t>
      </w:r>
      <w:r w:rsidRPr="00265098" w:rsidR="00C64207">
        <w:t xml:space="preserve">and vocal </w:t>
      </w:r>
      <w:r w:rsidRPr="00265098">
        <w:t>on China when it needs to be</w:t>
      </w:r>
      <w:r w:rsidRPr="00265098">
        <w:t xml:space="preserve">, these are </w:t>
      </w:r>
      <w:r w:rsidRPr="00265098">
        <w:t xml:space="preserve">really the elements </w:t>
      </w:r>
      <w:r w:rsidRPr="00265098" w:rsidR="00C944B8">
        <w:t xml:space="preserve">that </w:t>
      </w:r>
      <w:r w:rsidRPr="00265098">
        <w:t>have drawn Japan towards the UK</w:t>
      </w:r>
      <w:r w:rsidRPr="00265098" w:rsidR="00011C61">
        <w:t xml:space="preserve">. </w:t>
      </w:r>
      <w:r w:rsidRPr="00265098" w:rsidR="00424D05">
        <w:t xml:space="preserve">You </w:t>
      </w:r>
      <w:r w:rsidRPr="00265098">
        <w:t>might want to contrast that with France</w:t>
      </w:r>
      <w:r w:rsidRPr="00265098" w:rsidR="006A5DA3">
        <w:t>’</w:t>
      </w:r>
      <w:r w:rsidRPr="00265098">
        <w:t>s</w:t>
      </w:r>
      <w:r w:rsidRPr="00265098" w:rsidR="00424D05">
        <w:t xml:space="preserve"> </w:t>
      </w:r>
      <w:r w:rsidRPr="00265098">
        <w:t>situation, which has been much more ambivalent.</w:t>
      </w:r>
      <w:r>
        <w:rPr>
          <w:rStyle w:val="FootnoteReference"/>
        </w:rPr>
        <w:footnoteReference w:id="5"/>
      </w:r>
    </w:p>
    <w:p w:rsidR="001935C4" w:rsidRPr="006177DF" w:rsidP="0007544A">
      <w:pPr>
        <w:pStyle w:val="Remark"/>
      </w:pPr>
      <w:sdt>
        <w:sdtPr>
          <w:alias w:val="Member"/>
          <w:tag w:val="&lt;Member mnisId='1536' dodsId='35925'&gt;"/>
          <w:id w:val="-921253650"/>
          <w:placeholder>
            <w:docPart w:val="DefaultPlaceholder_-1854013440"/>
          </w:placeholder>
          <w:richText/>
        </w:sdtPr>
        <w:sdtContent>
          <w:r w:rsidRPr="00265098" w:rsidR="00424D05">
            <w:rPr>
              <w:b/>
            </w:rPr>
            <w:t>Chair:</w:t>
          </w:r>
        </w:sdtContent>
      </w:sdt>
      <w:r w:rsidRPr="00265098" w:rsidR="00424D05">
        <w:t xml:space="preserve"> </w:t>
      </w:r>
      <w:r w:rsidR="00422FC7">
        <w:t xml:space="preserve">May </w:t>
      </w:r>
      <w:r w:rsidRPr="00265098" w:rsidR="00265098">
        <w:t xml:space="preserve">I </w:t>
      </w:r>
      <w:r w:rsidRPr="00265098" w:rsidR="00BA3D60">
        <w:t>thank the three of you very much for giving us your knowledge and your time</w:t>
      </w:r>
      <w:r w:rsidRPr="00265098" w:rsidR="00265098">
        <w:t>?</w:t>
      </w:r>
      <w:r w:rsidRPr="00265098" w:rsidR="00011C61">
        <w:t xml:space="preserve"> </w:t>
      </w:r>
      <w:r w:rsidRPr="00265098" w:rsidR="00BA3D60">
        <w:t xml:space="preserve">We </w:t>
      </w:r>
      <w:r w:rsidR="00422FC7">
        <w:t xml:space="preserve">Will </w:t>
      </w:r>
      <w:r w:rsidRPr="00265098" w:rsidR="00BA3D60">
        <w:t>continue to monitor what is happening with the relation with China</w:t>
      </w:r>
      <w:r w:rsidR="00422FC7">
        <w:t>, so</w:t>
      </w:r>
      <w:r w:rsidRPr="00265098" w:rsidR="00265098">
        <w:t xml:space="preserve"> </w:t>
      </w:r>
      <w:r w:rsidR="00422FC7">
        <w:t>i</w:t>
      </w:r>
      <w:r w:rsidRPr="00265098" w:rsidR="00BA3D60">
        <w:t>f you have further thoughts</w:t>
      </w:r>
      <w:r w:rsidRPr="00265098" w:rsidR="00424D05">
        <w:t xml:space="preserve">, </w:t>
      </w:r>
      <w:r w:rsidRPr="00265098" w:rsidR="00BA3D60">
        <w:t>please do not hesitate to let us know</w:t>
      </w:r>
      <w:r w:rsidRPr="00265098" w:rsidR="00011C61">
        <w:t xml:space="preserve">. </w:t>
      </w:r>
      <w:r w:rsidRPr="00265098" w:rsidR="00424D05">
        <w:t>I</w:t>
      </w:r>
      <w:r w:rsidRPr="00265098" w:rsidR="00BA3D60">
        <w:t>n the meantime, thank you very much</w:t>
      </w:r>
      <w:r w:rsidRPr="00265098" w:rsidR="00424D05">
        <w:t>.</w:t>
      </w:r>
    </w:p>
    <w:sectPr w:rsidSect="008351F9">
      <w:headerReference w:type="default" r:id="rId6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5F3470" w:rsidP="008143FA">
      <w:pPr>
        <w:spacing w:after="0"/>
      </w:pPr>
      <w:r>
        <w:separator/>
      </w:r>
    </w:p>
  </w:footnote>
  <w:footnote w:type="continuationSeparator" w:id="1">
    <w:p w:rsidR="005F3470" w:rsidP="008143FA">
      <w:pPr>
        <w:spacing w:after="0"/>
      </w:pPr>
      <w:r>
        <w:continuationSeparator/>
      </w:r>
    </w:p>
  </w:footnote>
  <w:footnote w:id="2">
    <w:p w:rsidR="006D0C2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C4697" w:rsidR="005C4697">
        <w:t>The witness wished to provide the following additional information after the session:</w:t>
      </w:r>
      <w:r w:rsidR="00626E47">
        <w:t xml:space="preserve"> adding Vietnam to this list of countries. </w:t>
      </w:r>
    </w:p>
  </w:footnote>
  <w:footnote w:id="3">
    <w:p w:rsidR="0078345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C4697" w:rsidR="00D265EB">
        <w:t xml:space="preserve">The witness wished to provide the following </w:t>
      </w:r>
      <w:r w:rsidR="00D265EB">
        <w:t>clarification</w:t>
      </w:r>
      <w:r w:rsidRPr="005C4697" w:rsidR="00D265EB">
        <w:t xml:space="preserve"> after the session:</w:t>
      </w:r>
      <w:r w:rsidR="00D265EB">
        <w:t xml:space="preserve"> </w:t>
      </w:r>
      <w:r w:rsidRPr="00783454">
        <w:t xml:space="preserve">the latest dual-use export ban only </w:t>
      </w:r>
      <w:r w:rsidRPr="00783454">
        <w:t>dates back to</w:t>
      </w:r>
      <w:r w:rsidR="00D265EB">
        <w:t xml:space="preserve"> 8 January</w:t>
      </w:r>
      <w:r w:rsidR="00622F24">
        <w:t>.</w:t>
      </w:r>
    </w:p>
  </w:footnote>
  <w:footnote w:id="4">
    <w:p w:rsidR="00A9242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5C4697" w:rsidR="00B5200E">
        <w:t xml:space="preserve">The witness wished to </w:t>
      </w:r>
      <w:r w:rsidR="00D25AD6">
        <w:t>make</w:t>
      </w:r>
      <w:r w:rsidRPr="005C4697" w:rsidR="00B5200E">
        <w:t xml:space="preserve"> the following </w:t>
      </w:r>
      <w:r w:rsidR="00070304">
        <w:t>alteration</w:t>
      </w:r>
      <w:r w:rsidRPr="005C4697" w:rsidR="00B5200E">
        <w:t xml:space="preserve"> after the session:</w:t>
      </w:r>
      <w:r w:rsidR="00B5200E">
        <w:t xml:space="preserve"> </w:t>
      </w:r>
      <w:r w:rsidRPr="00265098" w:rsidR="00B5200E">
        <w:t xml:space="preserve">she </w:t>
      </w:r>
      <w:r w:rsidR="00B5200E">
        <w:t xml:space="preserve">is </w:t>
      </w:r>
      <w:r w:rsidR="00070304">
        <w:t>“</w:t>
      </w:r>
      <w:r w:rsidR="00B5200E">
        <w:t>portrayed</w:t>
      </w:r>
      <w:r w:rsidR="00070304">
        <w:t>”</w:t>
      </w:r>
      <w:r w:rsidRPr="00265098" w:rsidR="00B5200E">
        <w:t xml:space="preserve"> as a hardliner</w:t>
      </w:r>
      <w:r w:rsidR="00B57CE5">
        <w:t>.</w:t>
      </w:r>
    </w:p>
  </w:footnote>
  <w:footnote w:id="5">
    <w:p w:rsidR="00E60B8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C85327">
        <w:t xml:space="preserve">The witness wished to provide the following clarification after the session: </w:t>
      </w:r>
      <w:r w:rsidR="000F0252">
        <w:t xml:space="preserve">that </w:t>
      </w:r>
      <w:r w:rsidR="0044317A">
        <w:t>“</w:t>
      </w:r>
      <w:r w:rsidR="000F0252">
        <w:t>France</w:t>
      </w:r>
      <w:r w:rsidR="0044317A">
        <w:t xml:space="preserve"> </w:t>
      </w:r>
      <w:r w:rsidR="006C47A8">
        <w:t>has been ambivalent</w:t>
      </w:r>
      <w:r w:rsidR="000F0252">
        <w:t xml:space="preserve"> </w:t>
      </w:r>
      <w:r w:rsidR="005043A1">
        <w:t>vis-à-vis China.</w:t>
      </w:r>
      <w:r w:rsidR="0044317A">
        <w:t>”</w:t>
      </w:r>
      <w:r w:rsidR="005043A1"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C7F50B44A3DE4B3BBDE556BCAADBAA0C"/>
      </w:placeholder>
      <w:richText/>
    </w:sdtPr>
    <w:sdtContent>
      <w:p w:rsidR="003736A1" w:rsidP="009277D8">
        <w:pPr>
          <w:pStyle w:val="Para"/>
          <w:rPr>
            <w:color w:val="808080"/>
          </w:rPr>
        </w:pPr>
        <w:r w:rsidRPr="00A27949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8A2516CCDDA04C2DBDE7B05AADA3D727"/>
      </w:placeholder>
      <w:richText/>
    </w:sdtPr>
    <w:sdtContent>
      <w:p w:rsidR="003736A1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1BA28AF0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2E2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8A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8A8"/>
    <w:rPr>
      <w:rFonts w:ascii="Tahoma" w:hAnsi="Tahoma" w:cs="Tahoma"/>
      <w:sz w:val="16"/>
      <w:szCs w:val="16"/>
    </w:rPr>
  </w:style>
  <w:style w:type="paragraph" w:customStyle="1" w:styleId="QuestionCont">
    <w:name w:val="Question Cont"/>
    <w:basedOn w:val="Question"/>
    <w:qFormat/>
    <w:rsid w:val="0064555A"/>
    <w:pPr>
      <w:numPr>
        <w:numId w:val="0"/>
      </w:numPr>
      <w:ind w:left="794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79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9582F"/>
    <w:pPr>
      <w:spacing w:after="0" w:line="240" w:lineRule="auto"/>
    </w:pPr>
    <w:rPr>
      <w:rFonts w:ascii="Verdana" w:hAnsi="Verdan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D0C20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D0C20"/>
    <w:rPr>
      <w:rFonts w:ascii="Verdana" w:hAnsi="Verdan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D0C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cwalsh\OneDrive%20-%20ACOLAD\Documents\Hansard\Select%20Committee%20Template%202018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C7F50B44A3DE4B3BBDE556BCAADBA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BA59B-FCA8-4974-B7DC-53688C970AB8}"/>
      </w:docPartPr>
      <w:docPartBody>
        <w:p w:rsidR="00241614" w:rsidP="00253F7C">
          <w:pPr>
            <w:pStyle w:val="C7F50B44A3DE4B3BBDE556BCAADBAA0C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77C87EE15DCF4D1F8D66CDAEEBFAB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024BCC-2B3A-4B77-8396-DB0E9F8DED48}"/>
      </w:docPartPr>
      <w:docPartBody>
        <w:p w:rsidR="00241614" w:rsidP="00253F7C">
          <w:pPr>
            <w:pStyle w:val="77C87EE15DCF4D1F8D66CDAEEBFAB9B1"/>
          </w:pPr>
          <w:r w:rsidRPr="002B3926">
            <w:rPr>
              <w:rStyle w:val="PlaceholderText"/>
            </w:rPr>
            <w:t>Click here to enter text.</w:t>
          </w:r>
        </w:p>
      </w:docPartBody>
    </w:docPart>
    <w:docPart>
      <w:docPartPr>
        <w:name w:val="8A2516CCDDA04C2DBDE7B05AADA3D7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C97EB3-FF79-4319-B4CC-93B24DAE370F}"/>
      </w:docPartPr>
      <w:docPartBody>
        <w:p w:rsidR="00241614" w:rsidP="00253F7C">
          <w:pPr>
            <w:pStyle w:val="8A2516CCDDA04C2DBDE7B05AADA3D727"/>
          </w:pPr>
          <w:r w:rsidRPr="00D2074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E7EA1F-716D-4D28-8EF8-3534E5A6CED2}"/>
      </w:docPartPr>
      <w:docPartBody>
        <w:p w:rsidR="00241614">
          <w:r w:rsidRPr="006051A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44440950DB443CADE8C05FFAA95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C1C69-70B5-4255-AB95-CDF1B4247116}"/>
      </w:docPartPr>
      <w:docPartBody>
        <w:p w:rsidR="00903469" w:rsidP="00C304A5">
          <w:pPr>
            <w:pStyle w:val="C044440950DB443CADE8C05FFAA95BE2"/>
          </w:pPr>
          <w:r w:rsidRPr="002B392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20"/>
  <w:characterSpacingControl w:val="doNotCompress"/>
  <w:footnotePr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304A5"/>
  </w:style>
  <w:style w:type="paragraph" w:customStyle="1" w:styleId="C7F50B44A3DE4B3BBDE556BCAADBAA0C">
    <w:name w:val="C7F50B44A3DE4B3BBDE556BCAADBAA0C"/>
    <w:rsid w:val="00253F7C"/>
  </w:style>
  <w:style w:type="paragraph" w:customStyle="1" w:styleId="77C87EE15DCF4D1F8D66CDAEEBFAB9B1">
    <w:name w:val="77C87EE15DCF4D1F8D66CDAEEBFAB9B1"/>
    <w:rsid w:val="00253F7C"/>
  </w:style>
  <w:style w:type="paragraph" w:customStyle="1" w:styleId="8A2516CCDDA04C2DBDE7B05AADA3D727">
    <w:name w:val="8A2516CCDDA04C2DBDE7B05AADA3D727"/>
    <w:rsid w:val="00253F7C"/>
  </w:style>
  <w:style w:type="paragraph" w:customStyle="1" w:styleId="C044440950DB443CADE8C05FFAA95BE2">
    <w:name w:val="C044440950DB443CADE8C05FFAA95BE2"/>
    <w:rsid w:val="00C304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09E6D-93E9-4D67-9ACA-EC7D3F83B09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8f77787-5df4-43b6-a2a8-8d8b678a318b}" enabled="1" method="Standard" siteId="{1ce6dd9e-b337-4088-be5e-8dbbec04b34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Oral evidence - 20 Jan 2026</dc:title>
  <cp:revision>0</cp:revision>
</cp:coreProperties>
</file>