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273B2" w:rsidRPr="00FC75F1">
      <w:pPr>
        <w:pStyle w:val="TitleCommittee0"/>
      </w:pPr>
      <w:sdt>
        <w:sdtPr>
          <w:alias w:val="CommitteeName"/>
          <w:tag w:val="CommitteeName"/>
          <w:id w:val="1869951332"/>
          <w:placeholder>
            <w:docPart w:val="003270140F254E96ADCCBC46D6C867DE"/>
          </w:placeholder>
          <w:richText/>
        </w:sdtPr>
        <w:sdtContent>
          <w:r w:rsidRPr="00FC75F1" w:rsidR="00B5204A">
            <w:t>Scottish Affairs Committee</w:t>
          </w:r>
        </w:sdtContent>
      </w:sdt>
    </w:p>
    <w:p w:rsidR="00E273B2" w:rsidRPr="00FC75F1">
      <w:pPr>
        <w:pStyle w:val="TitleInquiry0"/>
      </w:pPr>
      <w:r w:rsidRPr="00FC75F1">
        <w:t xml:space="preserve">Oral evidence: </w:t>
      </w:r>
      <w:r>
        <w:fldChar w:fldCharType="begin"/>
      </w:r>
      <w:r>
        <w:instrText xml:space="preserve"> HYPERLINK "https://committees.parliament.uk/work/9408/securing-scotlands-future-defence-skills-and-jobs" </w:instrText>
      </w:r>
      <w:r>
        <w:fldChar w:fldCharType="separate"/>
      </w:r>
      <w:sdt>
        <w:sdtPr>
          <w:rPr>
            <w:rStyle w:val="Hyperlink"/>
          </w:rPr>
          <w:alias w:val="InquiryName"/>
          <w:tag w:val="InquiryName"/>
          <w:id w:val="377371847"/>
          <w:placeholder>
            <w:docPart w:val="003270140F254E96ADCCBC46D6C867DE"/>
          </w:placeholder>
          <w:richText/>
        </w:sdtPr>
        <w:sdtEndPr>
          <w:rPr>
            <w:rStyle w:val="Hyperlink"/>
          </w:rPr>
        </w:sdtEndPr>
        <w:sdtContent>
          <w:r w:rsidRPr="00880E35" w:rsidR="00D904DE">
            <w:rPr>
              <w:rStyle w:val="Hyperlink"/>
            </w:rPr>
            <w:t>Securing Scotland</w:t>
          </w:r>
          <w:r w:rsidRPr="00880E35" w:rsidR="00E44147">
            <w:rPr>
              <w:rStyle w:val="Hyperlink"/>
            </w:rPr>
            <w:t>’</w:t>
          </w:r>
          <w:r w:rsidRPr="00880E35" w:rsidR="00D904DE">
            <w:rPr>
              <w:rStyle w:val="Hyperlink"/>
            </w:rPr>
            <w:t>s Future: Defence Skills and Jobs</w:t>
          </w:r>
        </w:sdtContent>
      </w:sdt>
      <w:r w:rsidRPr="00880E35">
        <w:rPr>
          <w:rStyle w:val="Hyperlink"/>
        </w:rPr>
        <w:t xml:space="preserve">, HC </w:t>
      </w:r>
      <w:sdt>
        <w:sdtPr>
          <w:rPr>
            <w:rStyle w:val="Hyperlink"/>
            <w:highlight w:val="yellow"/>
          </w:rPr>
          <w:alias w:val="InquiryRefNo"/>
          <w:tag w:val="InquiryRefNo"/>
          <w:id w:val="-281725174"/>
          <w:placeholder>
            <w:docPart w:val="003270140F254E96ADCCBC46D6C867DE"/>
          </w:placeholder>
          <w:richText/>
        </w:sdtPr>
        <w:sdtEndPr>
          <w:rPr>
            <w:rStyle w:val="Hyperlink"/>
            <w:highlight w:val="none"/>
          </w:rPr>
        </w:sdtEndPr>
        <w:sdtContent>
          <w:r w:rsidRPr="00880E35" w:rsidR="00D733F7">
            <w:rPr>
              <w:rStyle w:val="Hyperlink"/>
            </w:rPr>
            <w:t>1442</w:t>
          </w:r>
        </w:sdtContent>
      </w:sdt>
      <w:r>
        <w:fldChar w:fldCharType="end"/>
      </w:r>
    </w:p>
    <w:sdt>
      <w:sdtPr>
        <w:alias w:val="SittingDate"/>
        <w:tag w:val="SittingDate"/>
        <w:id w:val="-1160222926"/>
        <w:placeholder>
          <w:docPart w:val="003270140F254E96ADCCBC46D6C867DE"/>
        </w:placeholder>
        <w:richText/>
      </w:sdtPr>
      <w:sdtContent>
        <w:p w:rsidR="00E273B2" w:rsidRPr="00FC75F1">
          <w:pPr>
            <w:pStyle w:val="Para"/>
          </w:pPr>
          <w:r w:rsidRPr="00FC75F1">
            <w:t xml:space="preserve">Wednesday </w:t>
          </w:r>
          <w:r w:rsidRPr="00FC75F1">
            <w:t>1</w:t>
          </w:r>
          <w:r w:rsidRPr="00FC75F1">
            <w:t xml:space="preserve">4 January </w:t>
          </w:r>
          <w:r w:rsidRPr="00FC75F1">
            <w:t>20</w:t>
          </w:r>
          <w:r w:rsidRPr="00FC75F1">
            <w:t>26</w:t>
          </w:r>
        </w:p>
      </w:sdtContent>
    </w:sdt>
    <w:p w:rsidR="00E273B2" w:rsidRPr="00FC75F1">
      <w:pPr>
        <w:pStyle w:val="Para"/>
      </w:pPr>
      <w:r w:rsidRPr="00FC75F1">
        <w:t xml:space="preserve">Ordered by the House of </w:t>
      </w:r>
      <w:sdt>
        <w:sdtPr>
          <w:alias w:val="House"/>
          <w:tag w:val="House"/>
          <w:id w:val="809213435"/>
          <w:placeholder>
            <w:docPart w:val="003270140F254E96ADCCBC46D6C867DE"/>
          </w:placeholder>
          <w:richText/>
        </w:sdtPr>
        <w:sdtContent>
          <w:r w:rsidRPr="00FC75F1">
            <w:t>Commons</w:t>
          </w:r>
        </w:sdtContent>
      </w:sdt>
      <w:r w:rsidRPr="00FC75F1">
        <w:t xml:space="preserve"> to be published on </w:t>
      </w:r>
      <w:sdt>
        <w:sdtPr>
          <w:alias w:val="PublishDate"/>
          <w:tag w:val="PublishDate"/>
          <w:id w:val="217021599"/>
          <w:placeholder>
            <w:docPart w:val="003270140F254E96ADCCBC46D6C867DE"/>
          </w:placeholder>
          <w:richText/>
        </w:sdtPr>
        <w:sdtContent>
          <w:r w:rsidRPr="00FC75F1" w:rsidR="00C02956">
            <w:t>14 January 2026</w:t>
          </w:r>
        </w:sdtContent>
      </w:sdt>
      <w:r w:rsidRPr="00FC75F1">
        <w:t>.</w:t>
      </w:r>
    </w:p>
    <w:p w:rsidR="00E273B2" w:rsidRPr="00FC75F1">
      <w:sdt>
        <w:sdtPr>
          <w:alias w:val="VideoHyperlink"/>
          <w:tag w:val="VideoHyperlink"/>
          <w:id w:val="703995351"/>
          <w:placeholder>
            <w:docPart w:val="003270140F254E96ADCCBC46D6C867DE"/>
          </w:placeholder>
          <w:richText/>
        </w:sdtPr>
        <w:sdtContent>
          <w:r>
            <w:fldChar w:fldCharType="begin"/>
          </w:r>
          <w:r>
            <w:instrText xml:space="preserve"> HYPERLINK "https://parliamentlive.tv/event/index/d2a4ddaa-1437-4c30-9559-344c35eca988" </w:instrText>
          </w:r>
          <w:r>
            <w:fldChar w:fldCharType="separate"/>
          </w:r>
          <w:r w:rsidRPr="007E68BD">
            <w:rPr>
              <w:rStyle w:val="Hyperlink"/>
            </w:rPr>
            <w:t>Watch the meeting</w:t>
          </w:r>
          <w:r>
            <w:fldChar w:fldCharType="end"/>
          </w:r>
        </w:sdtContent>
      </w:sdt>
    </w:p>
    <w:p w:rsidR="00E273B2" w:rsidRPr="00FC75F1">
      <w:r w:rsidRPr="00FC75F1">
        <w:t xml:space="preserve">Members present: </w:t>
      </w:r>
      <w:sdt>
        <w:sdtPr>
          <w:alias w:val="MembersPresent"/>
          <w:tag w:val="MembersPresent"/>
          <w:id w:val="366340316"/>
          <w:placeholder>
            <w:docPart w:val="003270140F254E96ADCCBC46D6C867DE"/>
          </w:placeholder>
          <w:richText/>
        </w:sdtPr>
        <w:sdtContent>
          <w:r w:rsidRPr="00FC75F1" w:rsidR="00381A08">
            <w:t>Patricia Ferguson</w:t>
          </w:r>
          <w:r w:rsidRPr="00FC75F1">
            <w:t xml:space="preserve"> (Chair); </w:t>
          </w:r>
          <w:r w:rsidRPr="00FC75F1" w:rsidR="00AD029D">
            <w:t xml:space="preserve">Dave Doogan; Mr Angus MacDonald; Douglas McAllister; </w:t>
          </w:r>
          <w:r w:rsidRPr="00FC75F1" w:rsidR="00313826">
            <w:t>Susan Murray;</w:t>
          </w:r>
          <w:r w:rsidRPr="00977F24" w:rsidR="00313826">
            <w:t xml:space="preserve"> </w:t>
          </w:r>
          <w:r w:rsidRPr="00FC75F1" w:rsidR="00313826">
            <w:t>Jack Rankin; Elaine Stewart; Kirsteen Sullivan</w:t>
          </w:r>
          <w:r w:rsidRPr="00FC75F1" w:rsidR="00151D4A">
            <w:t>.</w:t>
          </w:r>
        </w:sdtContent>
      </w:sdt>
    </w:p>
    <w:p w:rsidR="00E273B2" w:rsidRPr="00B0515F">
      <w:pPr>
        <w:pStyle w:val="ParaCentre"/>
      </w:pPr>
      <w:r w:rsidRPr="00B0515F">
        <w:t xml:space="preserve">Questions </w:t>
      </w:r>
      <w:sdt>
        <w:sdtPr>
          <w:alias w:val="QuestionNumbers"/>
          <w:tag w:val="QuestionNumbers"/>
          <w:id w:val="-1223666168"/>
          <w:placeholder>
            <w:docPart w:val="003270140F254E96ADCCBC46D6C867DE"/>
          </w:placeholder>
          <w:richText/>
        </w:sdtPr>
        <w:sdtContent>
          <w:r w:rsidRPr="00B0515F" w:rsidR="00C02956">
            <w:t>1</w:t>
          </w:r>
          <w:r w:rsidRPr="00B0515F" w:rsidR="00F74D2E">
            <w:t>-</w:t>
          </w:r>
          <w:r w:rsidR="00AF55FE">
            <w:t>46</w:t>
          </w:r>
        </w:sdtContent>
      </w:sdt>
    </w:p>
    <w:p w:rsidR="00E273B2" w:rsidRPr="00FC75F1">
      <w:pPr>
        <w:pStyle w:val="TitleWitnesses0"/>
      </w:pPr>
      <w:r w:rsidRPr="00B0515F">
        <w:t>Witnesses</w:t>
      </w:r>
    </w:p>
    <w:sdt>
      <w:sdtPr>
        <w:alias w:val="WitnessSet"/>
        <w:tag w:val="WitnessSet"/>
        <w:id w:val="-368373484"/>
        <w:placeholder>
          <w:docPart w:val="69B416E2102F40A5B78C522E60BBAD10"/>
        </w:placeholder>
        <w:richText/>
      </w:sdtPr>
      <w:sdtContent>
        <w:p w:rsidR="00E273B2" w:rsidRPr="00FC75F1">
          <w:pPr>
            <w:pStyle w:val="Para"/>
          </w:pPr>
          <w:r>
            <w:fldChar w:fldCharType="begin"/>
          </w:r>
          <w:r>
            <w:instrText xml:space="preserve"> HYPERLINK \l "Panel1" </w:instrText>
          </w:r>
          <w:r>
            <w:fldChar w:fldCharType="separate"/>
          </w:r>
          <w:r w:rsidRPr="007E68BD">
            <w:rPr>
              <w:rStyle w:val="Hyperlink"/>
            </w:rPr>
            <w:t>I</w:t>
          </w:r>
          <w:r>
            <w:fldChar w:fldCharType="end"/>
          </w:r>
          <w:r w:rsidRPr="00FC75F1">
            <w:t>:</w:t>
          </w:r>
          <w:r w:rsidR="00193453">
            <w:t xml:space="preserve"> </w:t>
          </w:r>
          <w:r w:rsidRPr="00FC75F1">
            <w:t>Warrick Malcolm, Director, ADS Scotland; Andrew Kinniburgh, Director</w:t>
          </w:r>
          <w:r w:rsidR="000B6C3D">
            <w:t xml:space="preserve"> </w:t>
          </w:r>
          <w:r w:rsidRPr="00FC75F1">
            <w:t>General, Make UK Defen</w:t>
          </w:r>
          <w:r w:rsidRPr="00FC75F1" w:rsidR="00095D49">
            <w:t>c</w:t>
          </w:r>
          <w:r w:rsidRPr="00FC75F1">
            <w:t>e.</w:t>
          </w:r>
        </w:p>
      </w:sdtContent>
    </w:sdt>
    <w:p w:rsidR="00E273B2" w:rsidRPr="00FC75F1">
      <w:pPr>
        <w:pStyle w:val="Para"/>
      </w:pPr>
    </w:p>
    <w:p w:rsidR="00E273B2" w:rsidRPr="00FC75F1">
      <w:pPr>
        <w:rPr>
          <w:rFonts w:eastAsia="Times New Roman"/>
          <w:szCs w:val="20"/>
        </w:rPr>
      </w:pPr>
      <w:r w:rsidRPr="00FC75F1">
        <w:br w:type="page"/>
      </w:r>
    </w:p>
    <w:sdt>
      <w:sdtPr>
        <w:rPr>
          <w:sz w:val="22"/>
        </w:rPr>
        <w:alias w:val="WitnessExamination"/>
        <w:tag w:val="WitnessExamination"/>
        <w:id w:val="2003463402"/>
        <w:placeholder>
          <w:docPart w:val="69B416E2102F40A5B78C522E60BBAD10"/>
        </w:placeholder>
        <w:richText/>
      </w:sdtPr>
      <w:sdtEndPr>
        <w:rPr>
          <w:sz w:val="28"/>
          <w:szCs w:val="28"/>
        </w:rPr>
      </w:sdtEndPr>
      <w:sdtContent>
        <w:p w:rsidR="00E273B2" w:rsidRPr="00FC75F1" w:rsidP="002D0B2E">
          <w:pPr>
            <w:pStyle w:val="TitlePanel0"/>
            <w:rPr>
              <w:szCs w:val="28"/>
            </w:rPr>
          </w:pPr>
          <w:bookmarkStart w:id="0" w:name="Panel1"/>
          <w:r w:rsidRPr="00FC75F1">
            <w:rPr>
              <w:szCs w:val="28"/>
            </w:rPr>
            <w:t>Examination of witnesses</w:t>
          </w:r>
        </w:p>
        <w:p w:rsidR="00E273B2" w:rsidRPr="00FC75F1" w:rsidP="003A3D5D">
          <w:pPr>
            <w:pStyle w:val="TitlePanel0"/>
            <w:jc w:val="both"/>
          </w:pPr>
          <w:r w:rsidRPr="00FC75F1">
            <w:rPr>
              <w:sz w:val="22"/>
            </w:rPr>
            <w:t xml:space="preserve">Witnesses: Warrick Malcolm and </w:t>
          </w:r>
          <w:r w:rsidRPr="00FC75F1" w:rsidR="005857F8">
            <w:rPr>
              <w:sz w:val="22"/>
            </w:rPr>
            <w:t>Andrew Kinniburgh.</w:t>
          </w:r>
        </w:p>
      </w:sdtContent>
    </w:sdt>
    <w:p w:rsidR="002257E6" w:rsidRPr="00FC75F1" w:rsidP="00437F7A">
      <w:pPr>
        <w:pStyle w:val="Question"/>
      </w:pPr>
      <w:bookmarkEnd w:id="0"/>
      <w:sdt>
        <w:sdtPr>
          <w:alias w:val="Member"/>
          <w:tag w:val="&lt;Member mnisId='5190' dodsId='32638'&gt;"/>
          <w:id w:val="1096591769"/>
          <w:placeholder>
            <w:docPart w:val="DefaultPlaceholder_-1854013440"/>
          </w:placeholder>
          <w:richText/>
        </w:sdtPr>
        <w:sdtContent>
          <w:r w:rsidRPr="00FC75F1" w:rsidR="003A3D5D">
            <w:rPr>
              <w:b/>
            </w:rPr>
            <w:t>Chair:</w:t>
          </w:r>
        </w:sdtContent>
      </w:sdt>
      <w:r w:rsidRPr="00FC75F1" w:rsidR="003A3D5D">
        <w:t xml:space="preserve"> </w:t>
      </w:r>
      <w:r w:rsidR="00291E5A">
        <w:t xml:space="preserve">Good </w:t>
      </w:r>
      <w:r w:rsidR="000B6C3D">
        <w:t xml:space="preserve">morning </w:t>
      </w:r>
      <w:r w:rsidR="00291E5A">
        <w:t xml:space="preserve">and welcome to this meeting of the </w:t>
      </w:r>
      <w:r w:rsidR="003127FA">
        <w:t>Scottish Affairs Committee,</w:t>
      </w:r>
      <w:r w:rsidRPr="00291E5A" w:rsidR="00F6293C">
        <w:t xml:space="preserve"> on </w:t>
      </w:r>
      <w:r w:rsidRPr="00291E5A" w:rsidR="00B30D71">
        <w:t>securing Scotland</w:t>
      </w:r>
      <w:r w:rsidRPr="00291E5A" w:rsidR="00E44147">
        <w:t>’</w:t>
      </w:r>
      <w:r w:rsidRPr="00291E5A" w:rsidR="00B30D71">
        <w:t>s future</w:t>
      </w:r>
      <w:r w:rsidR="00BE299E">
        <w:t xml:space="preserve"> and </w:t>
      </w:r>
      <w:r w:rsidRPr="00291E5A" w:rsidR="00B30D71">
        <w:t>defence skills and jobs</w:t>
      </w:r>
      <w:r w:rsidRPr="00291E5A" w:rsidR="00BB21AD">
        <w:t>.</w:t>
      </w:r>
      <w:r w:rsidRPr="00291E5A" w:rsidR="00193453">
        <w:t xml:space="preserve"> </w:t>
      </w:r>
      <w:r w:rsidRPr="00291E5A" w:rsidR="00B30D71">
        <w:t>W</w:t>
      </w:r>
      <w:r w:rsidRPr="00291E5A" w:rsidR="00F6293C">
        <w:t>elcome</w:t>
      </w:r>
      <w:r w:rsidR="00F6293C">
        <w:t xml:space="preserve"> to our witnesses</w:t>
      </w:r>
      <w:r w:rsidR="00BE299E">
        <w:t xml:space="preserve">; will you both please </w:t>
      </w:r>
      <w:r w:rsidR="00F6293C">
        <w:t>briefly say your names and your job titles or roles?</w:t>
      </w:r>
    </w:p>
    <w:p w:rsidR="002257E6" w:rsidRPr="00FC75F1" w:rsidP="00437F7A">
      <w:pPr>
        <w:pStyle w:val="Answer"/>
      </w:pPr>
      <w:sdt>
        <w:sdtPr>
          <w:alias w:val="Witness"/>
          <w:id w:val="517514462"/>
          <w:placeholder>
            <w:docPart w:val="DefaultPlaceholder_-1854013440"/>
          </w:placeholder>
          <w:richText/>
        </w:sdtPr>
        <w:sdtContent>
          <w:r w:rsidRPr="00FC75F1">
            <w:rPr>
              <w:b/>
              <w:i/>
              <w:iCs/>
            </w:rPr>
            <w:t>Warrick Malcolm:</w:t>
          </w:r>
          <w:r w:rsidRPr="00FC75F1">
            <w:rPr>
              <w:b/>
            </w:rPr>
            <w:t xml:space="preserve"> </w:t>
          </w:r>
        </w:sdtContent>
      </w:sdt>
      <w:r w:rsidRPr="00FC75F1">
        <w:t>My name is War</w:t>
      </w:r>
      <w:r w:rsidR="00B30D71">
        <w:t>r</w:t>
      </w:r>
      <w:r w:rsidRPr="00FC75F1">
        <w:t xml:space="preserve">ick </w:t>
      </w:r>
      <w:r w:rsidR="00326530">
        <w:t>Malcolm</w:t>
      </w:r>
      <w:r w:rsidR="00326530">
        <w:t xml:space="preserve"> and </w:t>
      </w:r>
      <w:r w:rsidR="00B30D71">
        <w:t>I am ADS Scotland director. ADS has just shy of 2,000 members across the whole of the UK. In Scotland, we have about 180 members, give or take. Those members include all the well-known primes that you know and love</w:t>
      </w:r>
      <w:r w:rsidR="00BB21AD">
        <w:t>, including</w:t>
      </w:r>
      <w:r w:rsidR="00B30D71">
        <w:t xml:space="preserve"> BAE Systems and Leonardo</w:t>
      </w:r>
      <w:r w:rsidR="008B0E41">
        <w:t>, but</w:t>
      </w:r>
      <w:r w:rsidR="00B30D71">
        <w:t xml:space="preserve"> 95% of our members are in fact SMEs</w:t>
      </w:r>
      <w:r w:rsidR="008B0E41">
        <w:t>,</w:t>
      </w:r>
      <w:r w:rsidR="00B30D71">
        <w:t xml:space="preserve"> and we are very lucky to also have a whole bunch of colleges and universities in membership as well</w:t>
      </w:r>
      <w:r w:rsidRPr="00FC75F1">
        <w:t>.</w:t>
      </w:r>
    </w:p>
    <w:p w:rsidR="002257E6" w:rsidRPr="00FC75F1" w:rsidP="002257E6">
      <w:pPr>
        <w:pStyle w:val="Answer"/>
      </w:pPr>
      <w:sdt>
        <w:sdtPr>
          <w:alias w:val="Witness"/>
          <w:id w:val="-1627230312"/>
          <w:placeholder>
            <w:docPart w:val="DefaultPlaceholder_-1854013440"/>
          </w:placeholder>
          <w:richText/>
        </w:sdtPr>
        <w:sdtEndPr>
          <w:rPr>
            <w:b/>
            <w:i/>
            <w:iCs/>
          </w:rPr>
        </w:sdtEndPr>
        <w:sdtContent>
          <w:r w:rsidRPr="00FC75F1">
            <w:rPr>
              <w:b/>
              <w:i/>
              <w:iCs/>
            </w:rPr>
            <w:t>Andrew Kinniburgh:</w:t>
          </w:r>
        </w:sdtContent>
      </w:sdt>
      <w:r w:rsidRPr="00FC75F1">
        <w:rPr>
          <w:b/>
        </w:rPr>
        <w:t xml:space="preserve"> </w:t>
      </w:r>
      <w:r w:rsidR="00B30D71">
        <w:t xml:space="preserve">Good morning. My name is Andrew </w:t>
      </w:r>
      <w:r w:rsidR="00B30D71">
        <w:t>Kinniburgh</w:t>
      </w:r>
      <w:r w:rsidR="00B42DFA">
        <w:t xml:space="preserve"> and </w:t>
      </w:r>
      <w:r w:rsidR="00B30D71">
        <w:t>I am director gener</w:t>
      </w:r>
      <w:r w:rsidRPr="00BB21AD" w:rsidR="00B30D71">
        <w:t>al of Make UK Defence.</w:t>
      </w:r>
      <w:r w:rsidR="00B30D71">
        <w:t xml:space="preserve"> We are part of Make UK, which is the voice of British manufacturing</w:t>
      </w:r>
      <w:r w:rsidR="006D0DDF">
        <w:t xml:space="preserve"> and</w:t>
      </w:r>
      <w:r w:rsidR="00B30D71">
        <w:t xml:space="preserve"> a national business group that represents the whole of manufacturing across the UK. Make UK Defence has 800 members right across the UK.</w:t>
      </w:r>
      <w:r w:rsidR="00193453">
        <w:t xml:space="preserve"> </w:t>
      </w:r>
      <w:r w:rsidR="00B30D71">
        <w:t xml:space="preserve">We have a large regional team, based </w:t>
      </w:r>
      <w:r w:rsidR="00B30D71">
        <w:t>from</w:t>
      </w:r>
      <w:r w:rsidR="00B30D71">
        <w:t xml:space="preserve"> Perthshire down to Cornwall. </w:t>
      </w:r>
      <w:r w:rsidR="00B30D71">
        <w:t>Similar to</w:t>
      </w:r>
      <w:r w:rsidR="00B30D71">
        <w:t xml:space="preserve"> ADS we have a wide range of members from the very largest, such as BAE Systems, Babcock and Rolls-Royce, down to a huge number of SMEs across the whole country. We have about 50 members in Scotland. I am a very passionate supporter, even though I live in Hampshire.</w:t>
      </w:r>
    </w:p>
    <w:p w:rsidR="00537A8B" w:rsidRPr="00FC75F1" w:rsidP="00A33D9A">
      <w:pPr>
        <w:pStyle w:val="Question"/>
      </w:pPr>
      <w:sdt>
        <w:sdtPr>
          <w:alias w:val="Member"/>
          <w:tag w:val="&lt;Member mnisId='5190' dodsId='32638'&gt;"/>
          <w:id w:val="669445612"/>
          <w:placeholder>
            <w:docPart w:val="DefaultPlaceholder_-1854013440"/>
          </w:placeholder>
          <w:richText/>
        </w:sdtPr>
        <w:sdtContent>
          <w:r w:rsidRPr="00FC75F1" w:rsidR="00A620BB">
            <w:rPr>
              <w:b/>
            </w:rPr>
            <w:t>Chair:</w:t>
          </w:r>
        </w:sdtContent>
      </w:sdt>
      <w:r w:rsidRPr="00FC75F1" w:rsidR="00A620BB">
        <w:t xml:space="preserve"> </w:t>
      </w:r>
      <w:r w:rsidR="00B30D71">
        <w:t>We will forgive you that one, Mr Kinniburgh. How would you characterise the significance of the defence sector to Scotland?</w:t>
      </w:r>
    </w:p>
    <w:p w:rsidR="00295A50" w:rsidP="00B30D71">
      <w:pPr>
        <w:pStyle w:val="Answer"/>
      </w:pPr>
      <w:sdt>
        <w:sdtPr>
          <w:alias w:val="Witness"/>
          <w:id w:val="-2092386563"/>
          <w:placeholder>
            <w:docPart w:val="DefaultPlaceholder_-1854013440"/>
          </w:placeholder>
          <w:richText/>
        </w:sdtPr>
        <w:sdtEndPr>
          <w:rPr>
            <w:b/>
            <w:i/>
            <w:iCs/>
          </w:rPr>
        </w:sdtEndPr>
        <w:sdtContent>
          <w:r w:rsidRPr="00FC75F1" w:rsidR="00537A8B">
            <w:rPr>
              <w:b/>
              <w:i/>
              <w:iCs/>
            </w:rPr>
            <w:t>Warrick Malcolm:</w:t>
          </w:r>
        </w:sdtContent>
      </w:sdt>
      <w:r w:rsidRPr="00FC75F1" w:rsidR="00537A8B">
        <w:rPr>
          <w:b/>
        </w:rPr>
        <w:t xml:space="preserve"> </w:t>
      </w:r>
      <w:r w:rsidRPr="00F91AEA" w:rsidR="00B30D71">
        <w:t xml:space="preserve">I </w:t>
      </w:r>
      <w:r w:rsidR="00B30D71">
        <w:t>have been in this role within ADS in Scotland for 20 years and I have never seen a more buoyant time for all our sectors</w:t>
      </w:r>
      <w:r w:rsidR="00A83F47">
        <w:t>.</w:t>
      </w:r>
      <w:r w:rsidR="00193453">
        <w:t xml:space="preserve"> </w:t>
      </w:r>
      <w:r w:rsidR="00A83F47">
        <w:t>I</w:t>
      </w:r>
      <w:r w:rsidR="00B30D71">
        <w:t>t is important to talk about aerospace, defence, security and space</w:t>
      </w:r>
      <w:r w:rsidR="00A83F47">
        <w:t>,</w:t>
      </w:r>
      <w:r w:rsidR="00B30D71">
        <w:t xml:space="preserve"> because</w:t>
      </w:r>
      <w:r w:rsidR="00A83F47">
        <w:t xml:space="preserve">, as </w:t>
      </w:r>
      <w:r w:rsidR="00B30D71">
        <w:t>I am sure you appreciate</w:t>
      </w:r>
      <w:r w:rsidR="00A83F47">
        <w:t xml:space="preserve">, </w:t>
      </w:r>
      <w:r w:rsidR="00B30D71">
        <w:t xml:space="preserve">defence invariably </w:t>
      </w:r>
      <w:r w:rsidR="00A83F47">
        <w:t xml:space="preserve">is </w:t>
      </w:r>
      <w:r w:rsidR="00B30D71">
        <w:t xml:space="preserve">active in each of those sectors and </w:t>
      </w:r>
      <w:r w:rsidR="004166A7">
        <w:t xml:space="preserve">in </w:t>
      </w:r>
      <w:r w:rsidR="00B30D71">
        <w:t>the companies across all those sectors</w:t>
      </w:r>
      <w:r w:rsidR="00A83F47">
        <w:t>. W</w:t>
      </w:r>
      <w:r w:rsidR="00B30D71">
        <w:t>e are very fortunate that</w:t>
      </w:r>
      <w:r w:rsidR="00A83F47">
        <w:t xml:space="preserve"> </w:t>
      </w:r>
      <w:r w:rsidR="00B30D71">
        <w:t>in the run-up to DSEI</w:t>
      </w:r>
      <w:r w:rsidR="00A83F47">
        <w:t xml:space="preserve">, </w:t>
      </w:r>
      <w:r w:rsidR="00B30D71">
        <w:t>we produced our latest facts and figures</w:t>
      </w:r>
      <w:r w:rsidR="00A83F47">
        <w:t xml:space="preserve">, </w:t>
      </w:r>
      <w:r w:rsidR="00B30D71">
        <w:t xml:space="preserve">so I can bombard you with as many stats as you want. </w:t>
      </w:r>
      <w:r w:rsidR="00A83F47">
        <w:t>W</w:t>
      </w:r>
      <w:r w:rsidR="00B30D71">
        <w:t>e are looking at £3.7 billion in value</w:t>
      </w:r>
      <w:r w:rsidR="00A83F47">
        <w:t>-</w:t>
      </w:r>
      <w:r w:rsidR="00B30D71">
        <w:t>add to the economy.</w:t>
      </w:r>
      <w:r w:rsidR="00193453">
        <w:t xml:space="preserve"> </w:t>
      </w:r>
      <w:r w:rsidR="00B30D71">
        <w:t>We are looking at 55% growth between 2020 and 2024, £9 billion in turnover</w:t>
      </w:r>
      <w:r>
        <w:t xml:space="preserve"> and</w:t>
      </w:r>
      <w:r w:rsidR="00B30D71">
        <w:t xml:space="preserve"> 29% growth over five years.</w:t>
      </w:r>
    </w:p>
    <w:p w:rsidR="00295A50" w:rsidP="00B30D71">
      <w:pPr>
        <w:pStyle w:val="Answer"/>
      </w:pPr>
      <w:r>
        <w:t>A</w:t>
      </w:r>
      <w:r w:rsidR="00B30D71">
        <w:t>cross all measures</w:t>
      </w:r>
      <w:r>
        <w:t xml:space="preserve">, </w:t>
      </w:r>
      <w:r w:rsidR="00B30D71">
        <w:t>I have never seen a more buoyant sector</w:t>
      </w:r>
      <w:r>
        <w:t xml:space="preserve">, </w:t>
      </w:r>
      <w:r w:rsidR="00B30D71">
        <w:t xml:space="preserve">and </w:t>
      </w:r>
      <w:r w:rsidR="00B30D71">
        <w:t>not only looking</w:t>
      </w:r>
      <w:r w:rsidR="00B30D71">
        <w:t xml:space="preserve"> back</w:t>
      </w:r>
      <w:r>
        <w:t>. I</w:t>
      </w:r>
      <w:r w:rsidR="00B30D71">
        <w:t>f we look forward</w:t>
      </w:r>
      <w:r>
        <w:t xml:space="preserve">, </w:t>
      </w:r>
      <w:r w:rsidR="00B30D71">
        <w:t xml:space="preserve">in anecdotal conversations with companies the growth projections they are all looking </w:t>
      </w:r>
      <w:r>
        <w:t xml:space="preserve">at </w:t>
      </w:r>
      <w:r w:rsidR="00B30D71">
        <w:t>on current trends are fantastic</w:t>
      </w:r>
      <w:r>
        <w:t xml:space="preserve">—there </w:t>
      </w:r>
      <w:r w:rsidR="00B30D71">
        <w:t>is no doubt about it</w:t>
      </w:r>
      <w:r>
        <w:t>—</w:t>
      </w:r>
      <w:r w:rsidR="00B30D71">
        <w:t>across all those sectors</w:t>
      </w:r>
      <w:r>
        <w:t>. T</w:t>
      </w:r>
      <w:r w:rsidR="00B30D71">
        <w:t xml:space="preserve">hat is before you even start looking at the potential impact of going to 3.5% of GDP </w:t>
      </w:r>
      <w:r w:rsidR="008B0E41">
        <w:t>as</w:t>
      </w:r>
      <w:r w:rsidR="00B30D71">
        <w:t xml:space="preserve"> defence spend</w:t>
      </w:r>
      <w:r>
        <w:t xml:space="preserve">. </w:t>
      </w:r>
      <w:r w:rsidR="00B30D71">
        <w:t>ADS has modelled what that could potentially look like in terms of jobs</w:t>
      </w:r>
      <w:r w:rsidR="00C511A0">
        <w:t>, and t</w:t>
      </w:r>
      <w:r w:rsidR="00B30D71">
        <w:t>hat alone could look like 85,000 new jobs within defence</w:t>
      </w:r>
      <w:r>
        <w:t>,</w:t>
      </w:r>
      <w:r w:rsidR="00B30D71">
        <w:t xml:space="preserve"> and Scotland is uniquely placed to benefit from that</w:t>
      </w:r>
      <w:r>
        <w:t>.</w:t>
      </w:r>
      <w:r w:rsidR="00193453">
        <w:t xml:space="preserve"> </w:t>
      </w:r>
      <w:r>
        <w:t>W</w:t>
      </w:r>
      <w:r w:rsidR="00B30D71">
        <w:t xml:space="preserve">e would be </w:t>
      </w:r>
      <w:r w:rsidR="00B30D71">
        <w:t>at the higher end of the benefit and that would mean</w:t>
      </w:r>
      <w:r>
        <w:t xml:space="preserve">, </w:t>
      </w:r>
      <w:r w:rsidR="00B30D71">
        <w:t>for Scotland</w:t>
      </w:r>
      <w:r>
        <w:t xml:space="preserve">, </w:t>
      </w:r>
      <w:r w:rsidR="00B30D71">
        <w:t>13,000 new jobs.</w:t>
      </w:r>
    </w:p>
    <w:p w:rsidR="00426D49" w:rsidRPr="00FC75F1" w:rsidP="00B30D71">
      <w:pPr>
        <w:pStyle w:val="Answer"/>
      </w:pPr>
      <w:r>
        <w:t xml:space="preserve">There is </w:t>
      </w:r>
      <w:r w:rsidR="00B30D71">
        <w:t xml:space="preserve">a fantastic baseline already in </w:t>
      </w:r>
      <w:r w:rsidR="001172FA">
        <w:t>Scotland,</w:t>
      </w:r>
      <w:r w:rsidR="00B30D71">
        <w:t xml:space="preserve"> </w:t>
      </w:r>
      <w:r>
        <w:t xml:space="preserve">and </w:t>
      </w:r>
      <w:r w:rsidR="00B30D71">
        <w:t>growth over the past five years that would be the envy of anybody</w:t>
      </w:r>
      <w:r>
        <w:t>. P</w:t>
      </w:r>
      <w:r w:rsidR="00B30D71">
        <w:t>rojections going forward</w:t>
      </w:r>
      <w:r>
        <w:t xml:space="preserve">, </w:t>
      </w:r>
      <w:r w:rsidR="00B30D71">
        <w:t>even on current trends</w:t>
      </w:r>
      <w:r>
        <w:t xml:space="preserve">, </w:t>
      </w:r>
      <w:r w:rsidR="00B30D71">
        <w:t>are fantastic across all the sectors</w:t>
      </w:r>
      <w:r>
        <w:t>. I</w:t>
      </w:r>
      <w:r w:rsidR="00B30D71">
        <w:t>f we also get that uplift</w:t>
      </w:r>
      <w:r w:rsidR="00DD3A1E">
        <w:t>,</w:t>
      </w:r>
      <w:r w:rsidR="00B30D71">
        <w:t xml:space="preserve"> </w:t>
      </w:r>
      <w:r>
        <w:t xml:space="preserve">there is an </w:t>
      </w:r>
      <w:r w:rsidR="00B30D71">
        <w:t>even better story to tell.</w:t>
      </w:r>
    </w:p>
    <w:p w:rsidR="00295A50" w:rsidP="00295A50">
      <w:pPr>
        <w:pStyle w:val="Answer"/>
      </w:pPr>
      <w:sdt>
        <w:sdtPr>
          <w:alias w:val="Witness"/>
          <w:id w:val="1403099759"/>
          <w:placeholder>
            <w:docPart w:val="DefaultPlaceholder_-1854013440"/>
          </w:placeholder>
          <w:richText/>
        </w:sdtPr>
        <w:sdtEndPr>
          <w:rPr>
            <w:b/>
            <w:i/>
            <w:iCs/>
          </w:rPr>
        </w:sdtEndPr>
        <w:sdtContent>
          <w:r w:rsidRPr="00FC75F1" w:rsidR="00426D49">
            <w:rPr>
              <w:b/>
              <w:i/>
              <w:iCs/>
            </w:rPr>
            <w:t>Andrew Kinniburgh:</w:t>
          </w:r>
        </w:sdtContent>
      </w:sdt>
      <w:r w:rsidRPr="00FC75F1" w:rsidR="00426D49">
        <w:rPr>
          <w:b/>
        </w:rPr>
        <w:t xml:space="preserve"> </w:t>
      </w:r>
      <w:r>
        <w:t xml:space="preserve">I certainly will not try to out-nerd Warrick on the numbers, because he has a great set of statistics there. I will focus on a couple of specifics. If you look at a company called </w:t>
      </w:r>
      <w:r w:rsidRPr="00295A50">
        <w:t>QinetiQ</w:t>
      </w:r>
      <w:r>
        <w:t xml:space="preserve">, just outside the FTSE 100 on the stock exchange, it is running </w:t>
      </w:r>
      <w:r>
        <w:t>a number of</w:t>
      </w:r>
      <w:r>
        <w:t xml:space="preserve"> ranges, which I am sure you are aware of, all around Scotland. I believe it is the largest employer in the </w:t>
      </w:r>
      <w:r w:rsidR="0016334E">
        <w:t>Hebrides</w:t>
      </w:r>
      <w:r>
        <w:t xml:space="preserve"> group of islands. We have a great set of SMEs in Scotland.</w:t>
      </w:r>
      <w:r w:rsidR="00193453">
        <w:t xml:space="preserve"> </w:t>
      </w:r>
      <w:r>
        <w:t>We have members in Aberdeen that are supplying down to Plymouth and all over the country.</w:t>
      </w:r>
    </w:p>
    <w:p w:rsidR="00F031DD" w:rsidP="00295A50">
      <w:pPr>
        <w:pStyle w:val="Answer"/>
      </w:pPr>
      <w:r>
        <w:t xml:space="preserve">The key thing for us is to focus on the SMEs and the performance of the prime contractors, so the BAE Systems, Babcocks and </w:t>
      </w:r>
      <w:r w:rsidRPr="00295A50">
        <w:t>QinetiQ</w:t>
      </w:r>
      <w:r>
        <w:t xml:space="preserve">s of this world. We are seeing some </w:t>
      </w:r>
      <w:r>
        <w:t>really strong</w:t>
      </w:r>
      <w:r>
        <w:t xml:space="preserve"> and committed growth in terms of SME spend and commitment to using SMEs</w:t>
      </w:r>
      <w:r>
        <w:t>. F</w:t>
      </w:r>
      <w:r>
        <w:t>rom our perspective</w:t>
      </w:r>
      <w:r>
        <w:t xml:space="preserve">—and </w:t>
      </w:r>
      <w:r>
        <w:t>I am sure War</w:t>
      </w:r>
      <w:r>
        <w:t>r</w:t>
      </w:r>
      <w:r>
        <w:t>ick would agree with me on this</w:t>
      </w:r>
      <w:r>
        <w:t xml:space="preserve">—the </w:t>
      </w:r>
      <w:r>
        <w:t>rural economy in Scotland clearly needs as much support as it can get</w:t>
      </w:r>
      <w:r>
        <w:t xml:space="preserve">. </w:t>
      </w:r>
    </w:p>
    <w:p w:rsidR="005602F5" w:rsidRPr="00FC75F1" w:rsidP="00295A50">
      <w:pPr>
        <w:pStyle w:val="Answer"/>
      </w:pPr>
      <w:r>
        <w:t xml:space="preserve">There </w:t>
      </w:r>
      <w:r w:rsidR="0037729A">
        <w:t>has been</w:t>
      </w:r>
      <w:r>
        <w:t xml:space="preserve"> </w:t>
      </w:r>
      <w:r w:rsidR="00295A50">
        <w:t>further concentration by the big primes on the SME world</w:t>
      </w:r>
      <w:r>
        <w:t xml:space="preserve">, </w:t>
      </w:r>
      <w:r w:rsidR="00295A50">
        <w:t xml:space="preserve">and certainly my own organisation runs </w:t>
      </w:r>
      <w:r w:rsidR="00295A50">
        <w:t>a number of</w:t>
      </w:r>
      <w:r w:rsidR="00295A50">
        <w:t xml:space="preserve"> </w:t>
      </w:r>
      <w:r w:rsidR="00AA7618">
        <w:t>“</w:t>
      </w:r>
      <w:r w:rsidR="00295A50">
        <w:t>meet</w:t>
      </w:r>
      <w:r w:rsidR="00AA7618">
        <w:t xml:space="preserve"> </w:t>
      </w:r>
      <w:r w:rsidR="00295A50">
        <w:t>the</w:t>
      </w:r>
      <w:r w:rsidR="00AA7618">
        <w:t xml:space="preserve"> </w:t>
      </w:r>
      <w:r w:rsidR="00295A50">
        <w:t>buyer</w:t>
      </w:r>
      <w:r w:rsidR="00AA7618">
        <w:t>”</w:t>
      </w:r>
      <w:r w:rsidR="00295A50">
        <w:t xml:space="preserve"> events during the year</w:t>
      </w:r>
      <w:r>
        <w:t xml:space="preserve">, </w:t>
      </w:r>
      <w:r w:rsidR="00295A50">
        <w:t>which are like speed dating for SMEs</w:t>
      </w:r>
      <w:r>
        <w:t xml:space="preserve">. We </w:t>
      </w:r>
      <w:r w:rsidR="00295A50">
        <w:t xml:space="preserve">get the buyers from </w:t>
      </w:r>
      <w:r w:rsidR="00295A50">
        <w:t>a number of</w:t>
      </w:r>
      <w:r w:rsidR="00295A50">
        <w:t xml:space="preserve"> large companies</w:t>
      </w:r>
      <w:r w:rsidR="00AA7618">
        <w:t>, t</w:t>
      </w:r>
      <w:r w:rsidR="00295A50">
        <w:t>hey will publish their requirements in advance</w:t>
      </w:r>
      <w:r w:rsidR="00AA7618">
        <w:t>,</w:t>
      </w:r>
      <w:r w:rsidR="00295A50">
        <w:t xml:space="preserve"> and our SMEs pitch for a 15-minute meeting with them.</w:t>
      </w:r>
      <w:r w:rsidR="00193453">
        <w:t xml:space="preserve"> </w:t>
      </w:r>
      <w:r>
        <w:t>M</w:t>
      </w:r>
      <w:r w:rsidR="00295A50">
        <w:t>ore encouragement of that within the sector</w:t>
      </w:r>
      <w:r>
        <w:t xml:space="preserve">, </w:t>
      </w:r>
      <w:r w:rsidR="00295A50">
        <w:t>across the UK but certainly in Scotland</w:t>
      </w:r>
      <w:r>
        <w:t xml:space="preserve">, </w:t>
      </w:r>
      <w:r w:rsidR="00295A50">
        <w:t xml:space="preserve">would be </w:t>
      </w:r>
      <w:r w:rsidR="00295A50">
        <w:t>really helpful</w:t>
      </w:r>
      <w:r w:rsidR="00295A50">
        <w:t>.</w:t>
      </w:r>
    </w:p>
    <w:p w:rsidR="003679B9" w:rsidRPr="00FC75F1" w:rsidP="00D1308F">
      <w:pPr>
        <w:pStyle w:val="Question"/>
      </w:pPr>
      <w:sdt>
        <w:sdtPr>
          <w:alias w:val="Member"/>
          <w:tag w:val="&lt;Member mnisId='5190' dodsId='32638'&gt;"/>
          <w:id w:val="-641653008"/>
          <w:placeholder>
            <w:docPart w:val="DefaultPlaceholder_-1854013440"/>
          </w:placeholder>
          <w:richText/>
        </w:sdtPr>
        <w:sdtContent>
          <w:r w:rsidRPr="00FC75F1">
            <w:rPr>
              <w:b/>
            </w:rPr>
            <w:t>Chair:</w:t>
          </w:r>
        </w:sdtContent>
      </w:sdt>
      <w:r w:rsidRPr="00FC75F1">
        <w:t xml:space="preserve"> </w:t>
      </w:r>
      <w:r w:rsidR="00F031DD">
        <w:t>Thank you both. Can I dig into that a little deeper</w:t>
      </w:r>
      <w:r w:rsidR="00B42862">
        <w:t>?</w:t>
      </w:r>
      <w:r w:rsidR="00193453">
        <w:t xml:space="preserve"> </w:t>
      </w:r>
      <w:r w:rsidR="00B42862">
        <w:t>C</w:t>
      </w:r>
      <w:r w:rsidR="00F031DD">
        <w:t>ould you be a little more specific about the contribution the sector makes to employment and skills</w:t>
      </w:r>
      <w:r w:rsidR="00B42862">
        <w:t xml:space="preserve">, </w:t>
      </w:r>
      <w:r w:rsidR="00F031DD">
        <w:t xml:space="preserve">which we are very interested in </w:t>
      </w:r>
      <w:r w:rsidR="00260C25">
        <w:t>o</w:t>
      </w:r>
      <w:r w:rsidR="00F031DD">
        <w:t xml:space="preserve">n this </w:t>
      </w:r>
      <w:r w:rsidR="00B42862">
        <w:t>C</w:t>
      </w:r>
      <w:r w:rsidR="00F031DD">
        <w:t>ommittee</w:t>
      </w:r>
      <w:r w:rsidR="00B42862">
        <w:t xml:space="preserve">, </w:t>
      </w:r>
      <w:r w:rsidR="00F031DD">
        <w:t>across Scotland</w:t>
      </w:r>
      <w:r w:rsidR="00B42862">
        <w:t xml:space="preserve">, </w:t>
      </w:r>
      <w:r w:rsidR="00D925C3">
        <w:t>and</w:t>
      </w:r>
      <w:r w:rsidR="00F031DD">
        <w:t xml:space="preserve"> perhaps </w:t>
      </w:r>
      <w:r w:rsidR="00D925C3">
        <w:t xml:space="preserve">also </w:t>
      </w:r>
      <w:r w:rsidR="00F031DD">
        <w:t>talk a little about regional variations</w:t>
      </w:r>
      <w:r w:rsidR="00B42862">
        <w:t xml:space="preserve">? It would </w:t>
      </w:r>
      <w:r w:rsidR="00F031DD">
        <w:t xml:space="preserve">be very helpful to </w:t>
      </w:r>
      <w:r w:rsidR="00B42862">
        <w:t>the C</w:t>
      </w:r>
      <w:r w:rsidR="00F031DD">
        <w:t>ommittee if you could do that.</w:t>
      </w:r>
    </w:p>
    <w:p w:rsidR="009F2FB4" w:rsidRPr="00FC75F1" w:rsidP="009F2FB4">
      <w:pPr>
        <w:pStyle w:val="Answer"/>
      </w:pPr>
      <w:sdt>
        <w:sdtPr>
          <w:alias w:val="Witness"/>
          <w:id w:val="-1803144076"/>
          <w:placeholder>
            <w:docPart w:val="DefaultPlaceholder_-1854013440"/>
          </w:placeholder>
          <w:richText/>
        </w:sdtPr>
        <w:sdtContent>
          <w:r w:rsidRPr="00FC75F1">
            <w:rPr>
              <w:b/>
              <w:i/>
              <w:iCs/>
            </w:rPr>
            <w:t>Andrew Kinniburgh:</w:t>
          </w:r>
          <w:r w:rsidRPr="00FC75F1">
            <w:rPr>
              <w:b/>
            </w:rPr>
            <w:t xml:space="preserve"> </w:t>
          </w:r>
        </w:sdtContent>
      </w:sdt>
      <w:r w:rsidR="00B42862">
        <w:t>Do you mean w</w:t>
      </w:r>
      <w:r w:rsidRPr="00FC75F1">
        <w:t>ithin a Scottish context</w:t>
      </w:r>
      <w:r w:rsidR="00B42862">
        <w:t xml:space="preserve"> or within the UK?</w:t>
      </w:r>
    </w:p>
    <w:p w:rsidR="009F2FB4" w:rsidRPr="00FC75F1" w:rsidP="00932EDF">
      <w:pPr>
        <w:pStyle w:val="Question"/>
        <w:numPr>
          <w:ilvl w:val="0"/>
          <w:numId w:val="0"/>
        </w:numPr>
        <w:ind w:left="794"/>
      </w:pPr>
      <w:sdt>
        <w:sdtPr>
          <w:alias w:val="Member"/>
          <w:tag w:val="&lt;Member mnisId='5190' dodsId='32638'&gt;"/>
          <w:id w:val="-332690774"/>
          <w:placeholder>
            <w:docPart w:val="DefaultPlaceholder_-1854013440"/>
          </w:placeholder>
          <w:richText/>
        </w:sdtPr>
        <w:sdtContent>
          <w:r w:rsidRPr="00FC75F1">
            <w:rPr>
              <w:b/>
            </w:rPr>
            <w:t>Chair:</w:t>
          </w:r>
        </w:sdtContent>
      </w:sdt>
      <w:r w:rsidRPr="00FC75F1">
        <w:t xml:space="preserve"> </w:t>
      </w:r>
      <w:r w:rsidR="00932EDF">
        <w:t>W</w:t>
      </w:r>
      <w:r w:rsidRPr="00FC75F1" w:rsidR="00932EDF">
        <w:t xml:space="preserve">ithin </w:t>
      </w:r>
      <w:r w:rsidR="00B42862">
        <w:t xml:space="preserve">the </w:t>
      </w:r>
      <w:r w:rsidRPr="00FC75F1">
        <w:t>Scottish</w:t>
      </w:r>
      <w:r w:rsidR="00B42862">
        <w:t xml:space="preserve"> context</w:t>
      </w:r>
      <w:r w:rsidRPr="00FC75F1">
        <w:t>.</w:t>
      </w:r>
    </w:p>
    <w:p w:rsidR="009F2FB4" w:rsidRPr="00FC75F1" w:rsidP="009F2FB4">
      <w:pPr>
        <w:pStyle w:val="Answer"/>
      </w:pPr>
      <w:sdt>
        <w:sdtPr>
          <w:alias w:val="Witness"/>
          <w:id w:val="-99412172"/>
          <w:placeholder>
            <w:docPart w:val="DefaultPlaceholder_-1854013440"/>
          </w:placeholder>
          <w:richText/>
        </w:sdtPr>
        <w:sdtContent>
          <w:r w:rsidRPr="00FC75F1">
            <w:rPr>
              <w:b/>
              <w:i/>
              <w:iCs/>
            </w:rPr>
            <w:t>Andrew Kinniburgh:</w:t>
          </w:r>
          <w:r w:rsidRPr="00FC75F1">
            <w:rPr>
              <w:b/>
            </w:rPr>
            <w:t xml:space="preserve"> </w:t>
          </w:r>
        </w:sdtContent>
      </w:sdt>
      <w:r w:rsidR="00B42862">
        <w:t>I am going to b</w:t>
      </w:r>
      <w:r w:rsidRPr="00FC75F1">
        <w:t>ow to War</w:t>
      </w:r>
      <w:r w:rsidR="00B42862">
        <w:t>r</w:t>
      </w:r>
      <w:r w:rsidRPr="00FC75F1">
        <w:t>ick</w:t>
      </w:r>
      <w:r w:rsidR="00E44147">
        <w:t>’</w:t>
      </w:r>
      <w:r w:rsidRPr="00FC75F1">
        <w:t>s superior knowledge</w:t>
      </w:r>
      <w:r w:rsidR="00B42862">
        <w:t xml:space="preserve"> on that, if I may, but I will happily come in afterwards</w:t>
      </w:r>
      <w:r w:rsidRPr="00FC75F1">
        <w:t>.</w:t>
      </w:r>
    </w:p>
    <w:p w:rsidR="008C6B51" w:rsidP="008C6B51">
      <w:pPr>
        <w:pStyle w:val="Answer"/>
      </w:pPr>
      <w:sdt>
        <w:sdtPr>
          <w:alias w:val="Witness"/>
          <w:id w:val="-340851039"/>
          <w:placeholder>
            <w:docPart w:val="DefaultPlaceholder_-1854013440"/>
          </w:placeholder>
          <w:richText/>
        </w:sdtPr>
        <w:sdtEndPr>
          <w:rPr>
            <w:b/>
            <w:i/>
            <w:iCs/>
          </w:rPr>
        </w:sdtEndPr>
        <w:sdtContent>
          <w:r w:rsidRPr="00FC75F1" w:rsidR="009F2FB4">
            <w:rPr>
              <w:b/>
              <w:i/>
              <w:iCs/>
            </w:rPr>
            <w:t>Warrick Malcolm:</w:t>
          </w:r>
        </w:sdtContent>
      </w:sdt>
      <w:r w:rsidRPr="00FC75F1" w:rsidR="009F2FB4">
        <w:rPr>
          <w:b/>
        </w:rPr>
        <w:t xml:space="preserve"> </w:t>
      </w:r>
      <w:r>
        <w:t xml:space="preserve">Happily, again, we have done some analysis of the impact </w:t>
      </w:r>
      <w:r w:rsidR="005F1CB2">
        <w:t xml:space="preserve">of </w:t>
      </w:r>
      <w:r>
        <w:t>the sector.</w:t>
      </w:r>
      <w:r w:rsidR="00193453">
        <w:t xml:space="preserve"> </w:t>
      </w:r>
      <w:r>
        <w:t>At the moment</w:t>
      </w:r>
      <w:r>
        <w:t xml:space="preserve"> 36,900 people are directly employed in Scotland. That represents a growth of 20% over five years. As a membership organisation, like Make UK we have members all the way from Aberdeen to Carlisle and up on the Western Isles as well, so we are acutely aware of those companies being all over Scotland, with </w:t>
      </w:r>
      <w:r>
        <w:t>particular centres</w:t>
      </w:r>
      <w:r>
        <w:t xml:space="preserve"> </w:t>
      </w:r>
      <w:r>
        <w:t xml:space="preserve">of excellence. Members will already be aware that we have a fantastic aerospace sector around Ayrshire and Prestwick </w:t>
      </w:r>
      <w:r w:rsidR="00932EDF">
        <w:t>airport</w:t>
      </w:r>
      <w:r>
        <w:t>. We have a fantastic shipbuilding sector on both the west and the east coast, and all the way up to the far north as well.</w:t>
      </w:r>
    </w:p>
    <w:p w:rsidR="0051526E" w:rsidP="008C6B51">
      <w:pPr>
        <w:pStyle w:val="Answer"/>
      </w:pPr>
      <w:r>
        <w:t xml:space="preserve">I would highlight </w:t>
      </w:r>
      <w:r w:rsidR="00932EDF">
        <w:t xml:space="preserve">one thing </w:t>
      </w:r>
      <w:r>
        <w:t>in terms of the contribution to the economy</w:t>
      </w:r>
      <w:r w:rsidR="00672955">
        <w:t>: w</w:t>
      </w:r>
      <w:r w:rsidR="00932EDF">
        <w:t xml:space="preserve">e </w:t>
      </w:r>
      <w:r>
        <w:t xml:space="preserve">have all the skills. I was </w:t>
      </w:r>
      <w:r>
        <w:t>listening</w:t>
      </w:r>
      <w:r>
        <w:t xml:space="preserve"> this morning to some of the immediate response to the Scottish Budget that I am sure everyone was tuning in</w:t>
      </w:r>
      <w:r w:rsidR="00672955">
        <w:t xml:space="preserve"> </w:t>
      </w:r>
      <w:r>
        <w:t>to. When asked about the challenges Scotland faces, the thing that was highlighted was productivity</w:t>
      </w:r>
      <w:r>
        <w:t xml:space="preserve">. If </w:t>
      </w:r>
      <w:r>
        <w:t>you look at our sectors</w:t>
      </w:r>
      <w:r>
        <w:t xml:space="preserve">, </w:t>
      </w:r>
      <w:r>
        <w:t xml:space="preserve">we have fantastic stories to tell. </w:t>
      </w:r>
      <w:r>
        <w:t>A</w:t>
      </w:r>
      <w:r>
        <w:t xml:space="preserve">erospace sector productivity grew 93% in the five years to 2024. </w:t>
      </w:r>
      <w:r>
        <w:t>O</w:t>
      </w:r>
      <w:r>
        <w:t>ur productivity across all four sect</w:t>
      </w:r>
      <w:r w:rsidRPr="00F91AEA">
        <w:t xml:space="preserve">ors is 49% higher than the UK average and the output per worker in 2024 was </w:t>
      </w:r>
      <w:r w:rsidRPr="00F91AEA">
        <w:t>£</w:t>
      </w:r>
      <w:r w:rsidRPr="00F91AEA">
        <w:t>100,</w:t>
      </w:r>
      <w:r>
        <w:t>000.</w:t>
      </w:r>
      <w:r w:rsidR="00193453">
        <w:t xml:space="preserve"> </w:t>
      </w:r>
      <w:r>
        <w:t>O</w:t>
      </w:r>
      <w:r>
        <w:t xml:space="preserve">verall productivity within our sectors grew by 28% between 2020 and 2024. </w:t>
      </w:r>
    </w:p>
    <w:p w:rsidR="0009723D" w:rsidRPr="00FC75F1" w:rsidP="008C6B51">
      <w:pPr>
        <w:pStyle w:val="Answer"/>
      </w:pPr>
      <w:r>
        <w:t>W</w:t>
      </w:r>
      <w:r w:rsidR="008C6B51">
        <w:t>e have the stats to back up the contribution the sector makes</w:t>
      </w:r>
      <w:r>
        <w:t>.</w:t>
      </w:r>
      <w:r w:rsidR="00193453">
        <w:t xml:space="preserve"> </w:t>
      </w:r>
      <w:r>
        <w:t>O</w:t>
      </w:r>
      <w:r w:rsidR="008C6B51">
        <w:t>ver and above that</w:t>
      </w:r>
      <w:r>
        <w:t xml:space="preserve">, </w:t>
      </w:r>
      <w:r w:rsidR="008C6B51">
        <w:t>to</w:t>
      </w:r>
      <w:r>
        <w:t xml:space="preserve"> </w:t>
      </w:r>
      <w:r w:rsidR="008C6B51">
        <w:t>personalise it</w:t>
      </w:r>
      <w:r>
        <w:t xml:space="preserve">, </w:t>
      </w:r>
      <w:r w:rsidR="008C6B51">
        <w:t>when we are going into the companies and meeting them</w:t>
      </w:r>
      <w:r>
        <w:t xml:space="preserve"> </w:t>
      </w:r>
      <w:r w:rsidR="008C6B51">
        <w:t>day</w:t>
      </w:r>
      <w:r w:rsidR="002B722F">
        <w:t xml:space="preserve"> </w:t>
      </w:r>
      <w:r w:rsidR="008C6B51">
        <w:t>in</w:t>
      </w:r>
      <w:r w:rsidR="002B722F">
        <w:t>,</w:t>
      </w:r>
      <w:r w:rsidR="008C6B51">
        <w:t xml:space="preserve"> day</w:t>
      </w:r>
      <w:r w:rsidR="002B722F">
        <w:t xml:space="preserve"> </w:t>
      </w:r>
      <w:r w:rsidR="008C6B51">
        <w:t>out, the companies are the very employers that Scotland needs and want</w:t>
      </w:r>
      <w:r>
        <w:t>s, with h</w:t>
      </w:r>
      <w:r w:rsidR="008C6B51">
        <w:t>ighly</w:t>
      </w:r>
      <w:r w:rsidR="00932EDF">
        <w:t xml:space="preserve"> </w:t>
      </w:r>
      <w:r w:rsidR="008C6B51">
        <w:t>skilled, highly</w:t>
      </w:r>
      <w:r w:rsidR="00932EDF">
        <w:t xml:space="preserve"> </w:t>
      </w:r>
      <w:r w:rsidR="008C6B51">
        <w:t>paid, long-term jobs that are generating a huge return both for the Scottish economy and for our local economies throughout Scotland</w:t>
      </w:r>
      <w:r w:rsidRPr="00FC75F1" w:rsidR="004B161A">
        <w:t>.</w:t>
      </w:r>
    </w:p>
    <w:p w:rsidR="005A6C6B" w:rsidRPr="00FC75F1" w:rsidP="005A6C6B">
      <w:pPr>
        <w:pStyle w:val="Question"/>
      </w:pPr>
      <w:sdt>
        <w:sdtPr>
          <w:alias w:val="Member"/>
          <w:tag w:val="&lt;Member mnisId='5190' dodsId='32638'&gt;"/>
          <w:id w:val="-652980280"/>
          <w:placeholder>
            <w:docPart w:val="DefaultPlaceholder_-1854013440"/>
          </w:placeholder>
          <w:richText/>
        </w:sdtPr>
        <w:sdtContent>
          <w:r w:rsidRPr="00FC75F1">
            <w:rPr>
              <w:b/>
            </w:rPr>
            <w:t>Chair:</w:t>
          </w:r>
        </w:sdtContent>
      </w:sdt>
      <w:r w:rsidRPr="00FC75F1">
        <w:t xml:space="preserve"> Mr Kinniburgh, I will ask you to comment</w:t>
      </w:r>
      <w:r w:rsidR="0051526E">
        <w:t>,</w:t>
      </w:r>
      <w:r w:rsidRPr="0051526E" w:rsidR="0051526E">
        <w:t xml:space="preserve"> </w:t>
      </w:r>
      <w:r w:rsidR="0051526E">
        <w:t xml:space="preserve">but I am going to ask Mr Malcolm </w:t>
      </w:r>
      <w:r w:rsidR="006A1720">
        <w:t>first</w:t>
      </w:r>
      <w:r w:rsidR="0051526E">
        <w:t>. Are there any factors that limit what we can do in defence in Scotland? Is there anything more that needs to be done?</w:t>
      </w:r>
    </w:p>
    <w:p w:rsidR="003C0D52" w:rsidP="003C0D52">
      <w:pPr>
        <w:pStyle w:val="Answer"/>
      </w:pPr>
      <w:sdt>
        <w:sdtPr>
          <w:alias w:val="Witness"/>
          <w:id w:val="134603345"/>
          <w:placeholder>
            <w:docPart w:val="DefaultPlaceholder_-1854013440"/>
          </w:placeholder>
          <w:richText/>
        </w:sdtPr>
        <w:sdtEndPr>
          <w:rPr>
            <w:b/>
            <w:i/>
            <w:iCs/>
          </w:rPr>
        </w:sdtEndPr>
        <w:sdtContent>
          <w:r w:rsidRPr="00FC75F1" w:rsidR="008B7F17">
            <w:rPr>
              <w:b/>
              <w:i/>
              <w:iCs/>
            </w:rPr>
            <w:t>Warrick Malcolm:</w:t>
          </w:r>
        </w:sdtContent>
      </w:sdt>
      <w:r w:rsidRPr="00FC75F1" w:rsidR="008B7F17">
        <w:rPr>
          <w:b/>
        </w:rPr>
        <w:t xml:space="preserve"> </w:t>
      </w:r>
      <w:r>
        <w:t xml:space="preserve">From an ADS perspective, we are acutely aware that we are months away from a Scottish election. We take our relationship and responsibilities very seriously in terms of building the relationship with the Scottish Parliament and the Scottish Government. For example, for the first time ADS has published its manifesto for </w:t>
      </w:r>
      <w:r w:rsidR="007735ED">
        <w:t>Scotland—</w:t>
      </w:r>
      <w:r>
        <w:t>available from no good bookshops but freely available on our website, should anybody want to have a look at it. We are acutely aware that the levers for our sector exist both at Westminster and at Holyrood.</w:t>
      </w:r>
      <w:r w:rsidR="00193453">
        <w:t xml:space="preserve"> </w:t>
      </w:r>
      <w:r>
        <w:t xml:space="preserve">It is </w:t>
      </w:r>
      <w:r>
        <w:t>really important</w:t>
      </w:r>
      <w:r>
        <w:t xml:space="preserve"> for our sector that we get the support that we need in order to meet those growth targets. </w:t>
      </w:r>
    </w:p>
    <w:p w:rsidR="003C0D52" w:rsidP="003C0D52">
      <w:pPr>
        <w:pStyle w:val="Answer"/>
      </w:pPr>
      <w:r>
        <w:t>The growth will not come just automatically. We cannot be complacent; we need to work hard to secure that growth. What does that mean?</w:t>
      </w:r>
      <w:r w:rsidR="00193453">
        <w:t xml:space="preserve"> </w:t>
      </w:r>
      <w:r>
        <w:t xml:space="preserve">That means, in a Scottish context, that there is a huge amount that could be done. The most obvious one—and I know that this is part of the inquiry—is on skills, whether that is apprenticeships or making sure our universities are supportive of R&amp;D and graduates coming out of university. </w:t>
      </w:r>
    </w:p>
    <w:p w:rsidR="00403FB4" w:rsidP="003C0D52">
      <w:pPr>
        <w:pStyle w:val="Answer"/>
      </w:pPr>
      <w:r>
        <w:t xml:space="preserve">Also, we </w:t>
      </w:r>
      <w:r>
        <w:t>have to</w:t>
      </w:r>
      <w:r>
        <w:t xml:space="preserve"> be clear that we need the environment that our companies work in to be one that supports what they do and what they contribute, both to the economy and to UK national security. It is an extraordinarily challenging environment for some of our companies to operate in, whether that is the competitive environment or </w:t>
      </w:r>
      <w:r>
        <w:t>that involves</w:t>
      </w:r>
      <w:r>
        <w:t xml:space="preserve"> some of the attention from protesters that they face as well.</w:t>
      </w:r>
      <w:r w:rsidR="00193453">
        <w:t xml:space="preserve"> </w:t>
      </w:r>
      <w:r>
        <w:t xml:space="preserve">We need to support those companies to make sure that they can contribute to national security and grow. That </w:t>
      </w:r>
      <w:r>
        <w:t xml:space="preserve">means we need both </w:t>
      </w:r>
      <w:r w:rsidR="001F2C75">
        <w:t xml:space="preserve">the </w:t>
      </w:r>
      <w:r>
        <w:t xml:space="preserve">UK and </w:t>
      </w:r>
      <w:r w:rsidR="001F2C75">
        <w:t xml:space="preserve">the </w:t>
      </w:r>
      <w:r>
        <w:t>Scottish Government to recognise, support and collaborate with the sector.</w:t>
      </w:r>
    </w:p>
    <w:p w:rsidR="003C0D52" w:rsidRPr="00FC75F1" w:rsidP="008A0A95">
      <w:pPr>
        <w:pStyle w:val="Question"/>
        <w:numPr>
          <w:ilvl w:val="0"/>
          <w:numId w:val="0"/>
        </w:numPr>
        <w:ind w:left="794"/>
      </w:pPr>
      <w:sdt>
        <w:sdtPr>
          <w:alias w:val="Member"/>
          <w:tag w:val="&lt;Member mnisId='5190' dodsId='32638'&gt;"/>
          <w:id w:val="40185582"/>
          <w:placeholder>
            <w:docPart w:val="DA7A170D59A744A0AB29E74AFD47C1C0"/>
          </w:placeholder>
          <w:richText/>
        </w:sdtPr>
        <w:sdtContent>
          <w:r w:rsidRPr="00FC75F1">
            <w:rPr>
              <w:b/>
            </w:rPr>
            <w:t>Chair:</w:t>
          </w:r>
        </w:sdtContent>
      </w:sdt>
      <w:r w:rsidRPr="00FC75F1">
        <w:t xml:space="preserve"> </w:t>
      </w:r>
      <w:r>
        <w:t>Mr Kinniburgh, would you like to add to those two points?</w:t>
      </w:r>
    </w:p>
    <w:p w:rsidR="001D366B" w:rsidP="003C0D52">
      <w:pPr>
        <w:pStyle w:val="Answer"/>
      </w:pPr>
      <w:sdt>
        <w:sdtPr>
          <w:alias w:val="Witness"/>
          <w:id w:val="433721145"/>
          <w:placeholder>
            <w:docPart w:val="DefaultPlaceholder_-1854013440"/>
          </w:placeholder>
          <w:richText/>
        </w:sdtPr>
        <w:sdtEndPr>
          <w:rPr>
            <w:b/>
            <w:i/>
            <w:iCs/>
          </w:rPr>
        </w:sdtEndPr>
        <w:sdtContent>
          <w:r w:rsidRPr="00FC75F1" w:rsidR="00E454C6">
            <w:rPr>
              <w:b/>
              <w:i/>
              <w:iCs/>
            </w:rPr>
            <w:t>Andrew Kinniburgh:</w:t>
          </w:r>
        </w:sdtContent>
      </w:sdt>
      <w:r w:rsidRPr="00FC75F1" w:rsidR="00E454C6">
        <w:rPr>
          <w:b/>
          <w:i/>
          <w:iCs/>
        </w:rPr>
        <w:t xml:space="preserve"> </w:t>
      </w:r>
      <w:r>
        <w:t>L</w:t>
      </w:r>
      <w:r w:rsidR="003C0D52">
        <w:t>ooking at apprenticeships</w:t>
      </w:r>
      <w:r>
        <w:t xml:space="preserve">, </w:t>
      </w:r>
      <w:r w:rsidR="003C0D52">
        <w:t xml:space="preserve">for instance, </w:t>
      </w:r>
      <w:r>
        <w:t xml:space="preserve">a huge proportion—almost </w:t>
      </w:r>
      <w:r w:rsidR="003C0D52">
        <w:t>the majority</w:t>
      </w:r>
      <w:r>
        <w:t xml:space="preserve">—of </w:t>
      </w:r>
      <w:r w:rsidR="003C0D52">
        <w:t xml:space="preserve">apprenticeships in Scotland in engineering and manufacturing are generated by the defence industry. Without that, it would be a </w:t>
      </w:r>
      <w:r w:rsidR="003C0D52">
        <w:t>fairly sorry</w:t>
      </w:r>
      <w:r w:rsidR="003C0D52">
        <w:t xml:space="preserve"> tale</w:t>
      </w:r>
      <w:r>
        <w:t>,</w:t>
      </w:r>
      <w:r w:rsidR="003C0D52">
        <w:t xml:space="preserve"> I suspect</w:t>
      </w:r>
      <w:r>
        <w:t xml:space="preserve">, </w:t>
      </w:r>
      <w:r w:rsidR="003C0D52">
        <w:t xml:space="preserve">in terms of engineering apprenticeships. </w:t>
      </w:r>
      <w:r>
        <w:t>I</w:t>
      </w:r>
      <w:r w:rsidR="003C0D52">
        <w:t xml:space="preserve">t is hugely important for the Scottish economy. </w:t>
      </w:r>
    </w:p>
    <w:p w:rsidR="001D366B" w:rsidP="003C0D52">
      <w:pPr>
        <w:pStyle w:val="Answer"/>
      </w:pPr>
      <w:r>
        <w:t>T</w:t>
      </w:r>
      <w:r w:rsidR="003C0D52">
        <w:t xml:space="preserve">he other thing to point </w:t>
      </w:r>
      <w:r w:rsidR="00F6021B">
        <w:t xml:space="preserve">out </w:t>
      </w:r>
      <w:r w:rsidR="003C0D52">
        <w:t>is that salaries in the defence industry are about 40% above the median across the UK</w:t>
      </w:r>
      <w:r>
        <w:t xml:space="preserve">. They really are </w:t>
      </w:r>
      <w:r w:rsidR="003C0D52">
        <w:t>well-paid jobs</w:t>
      </w:r>
      <w:r>
        <w:t>.</w:t>
      </w:r>
      <w:r w:rsidR="00193453">
        <w:t xml:space="preserve"> </w:t>
      </w:r>
      <w:r>
        <w:t>O</w:t>
      </w:r>
      <w:r w:rsidR="003C0D52">
        <w:t>n the big programmes</w:t>
      </w:r>
      <w:r>
        <w:t xml:space="preserve">, such as the </w:t>
      </w:r>
      <w:r w:rsidR="003C0D52">
        <w:t>BAE Systems</w:t>
      </w:r>
      <w:r>
        <w:t xml:space="preserve"> and </w:t>
      </w:r>
      <w:r w:rsidR="003C0D52">
        <w:t>Babcocks of this world, these are long programmes that are running for 10, 15</w:t>
      </w:r>
      <w:r>
        <w:t xml:space="preserve"> or </w:t>
      </w:r>
      <w:r w:rsidR="003C0D52">
        <w:t xml:space="preserve">20 years. </w:t>
      </w:r>
      <w:r>
        <w:t>Y</w:t>
      </w:r>
      <w:r w:rsidR="003C0D52">
        <w:t>ou genuinely have a career for a very long time in these businesses.</w:t>
      </w:r>
      <w:r w:rsidR="00193453">
        <w:t xml:space="preserve"> </w:t>
      </w:r>
      <w:r>
        <w:t>T</w:t>
      </w:r>
      <w:r w:rsidR="003C0D52">
        <w:t>hey are hugely important</w:t>
      </w:r>
      <w:r>
        <w:t xml:space="preserve"> and </w:t>
      </w:r>
      <w:r w:rsidR="003C0D52">
        <w:t>well</w:t>
      </w:r>
      <w:r>
        <w:t xml:space="preserve"> </w:t>
      </w:r>
      <w:r w:rsidR="003C0D52">
        <w:t>paid</w:t>
      </w:r>
      <w:r>
        <w:t>. T</w:t>
      </w:r>
      <w:r w:rsidR="003C0D52">
        <w:t>hey are in sometimes quite difficult places to access</w:t>
      </w:r>
      <w:r>
        <w:t xml:space="preserve">, so </w:t>
      </w:r>
      <w:r w:rsidR="003C0D52">
        <w:t>there are</w:t>
      </w:r>
      <w:r>
        <w:t xml:space="preserve"> </w:t>
      </w:r>
      <w:r w:rsidR="003C0D52">
        <w:t>some quite remote sites</w:t>
      </w:r>
      <w:r>
        <w:t xml:space="preserve">, </w:t>
      </w:r>
      <w:r w:rsidR="003C0D52">
        <w:t>which are</w:t>
      </w:r>
      <w:r>
        <w:t xml:space="preserve"> </w:t>
      </w:r>
      <w:r w:rsidR="003C0D52">
        <w:t>really helpful</w:t>
      </w:r>
      <w:r>
        <w:t xml:space="preserve">, and </w:t>
      </w:r>
      <w:r w:rsidR="003C0D52">
        <w:t xml:space="preserve">we see that across the UK. </w:t>
      </w:r>
      <w:r>
        <w:t>T</w:t>
      </w:r>
      <w:r w:rsidR="003C0D52">
        <w:t xml:space="preserve">hat is hugely important. </w:t>
      </w:r>
    </w:p>
    <w:p w:rsidR="001D366B" w:rsidP="003C0D52">
      <w:pPr>
        <w:pStyle w:val="Answer"/>
      </w:pPr>
      <w:r>
        <w:t xml:space="preserve">If </w:t>
      </w:r>
      <w:r w:rsidR="003C0D52">
        <w:t>I may</w:t>
      </w:r>
      <w:r w:rsidR="00F6021B">
        <w:t>,</w:t>
      </w:r>
      <w:r w:rsidR="003C0D52">
        <w:t xml:space="preserve"> Chair, </w:t>
      </w:r>
      <w:r>
        <w:t xml:space="preserve">I will </w:t>
      </w:r>
      <w:r w:rsidR="003C0D52">
        <w:t xml:space="preserve">highlight a programme that we are involved in called the </w:t>
      </w:r>
      <w:r>
        <w:t>defence welding employment programme</w:t>
      </w:r>
      <w:r w:rsidR="003C0D52">
        <w:t xml:space="preserve">, </w:t>
      </w:r>
      <w:r w:rsidR="004C6933">
        <w:t xml:space="preserve">on </w:t>
      </w:r>
      <w:r w:rsidR="003C0D52">
        <w:t xml:space="preserve">which we are working with the Ministry of Defence and the Ministry of Justice. The idea is to pick up younger people who are either at risk of offending or are already in the criminal justice system. </w:t>
      </w:r>
      <w:r>
        <w:t>W</w:t>
      </w:r>
      <w:r w:rsidR="003C0D52">
        <w:t>e are working with BAE, Babcock</w:t>
      </w:r>
      <w:r>
        <w:t xml:space="preserve"> and </w:t>
      </w:r>
      <w:r w:rsidR="003C0D52">
        <w:t>a couple of other companies</w:t>
      </w:r>
      <w:r>
        <w:t>.</w:t>
      </w:r>
      <w:r w:rsidR="00193453">
        <w:t xml:space="preserve"> </w:t>
      </w:r>
      <w:r>
        <w:t>T</w:t>
      </w:r>
      <w:r w:rsidR="003C0D52">
        <w:t xml:space="preserve">hey still need to be good people </w:t>
      </w:r>
      <w:r>
        <w:t xml:space="preserve">who </w:t>
      </w:r>
      <w:r w:rsidR="003C0D52">
        <w:t>are capable of doing</w:t>
      </w:r>
      <w:r w:rsidR="003C0D52">
        <w:t xml:space="preserve"> the job</w:t>
      </w:r>
      <w:r>
        <w:t>, b</w:t>
      </w:r>
      <w:r w:rsidR="003C0D52">
        <w:t xml:space="preserve">ut the idea would be that the defence industry can swing in behind some of these initiatives. </w:t>
      </w:r>
    </w:p>
    <w:p w:rsidR="00C615B4" w:rsidRPr="00FC75F1" w:rsidP="003C0D52">
      <w:pPr>
        <w:pStyle w:val="Answer"/>
      </w:pPr>
      <w:r>
        <w:t>W</w:t>
      </w:r>
      <w:r w:rsidR="003C0D52">
        <w:t xml:space="preserve">e are working with an organisation called the Fair Chance Business Alliance, which is modelled on the US Second Chance Foundation. </w:t>
      </w:r>
      <w:r>
        <w:t>T</w:t>
      </w:r>
      <w:r w:rsidR="003C0D52">
        <w:t>he idea of that is to pick up some of the 9.6 million people in the UK with a criminal record</w:t>
      </w:r>
      <w:r w:rsidR="00DC1517">
        <w:t xml:space="preserve">, which </w:t>
      </w:r>
      <w:r w:rsidR="003C0D52">
        <w:t>is mind-boggling</w:t>
      </w:r>
      <w:r w:rsidR="00DC1517">
        <w:t xml:space="preserve">. Fifty per cent </w:t>
      </w:r>
      <w:r w:rsidR="003C0D52">
        <w:t xml:space="preserve">of employers in the UK </w:t>
      </w:r>
      <w:r>
        <w:t>will not</w:t>
      </w:r>
      <w:r w:rsidR="003C0D52">
        <w:t xml:space="preserve"> touch someone with a criminal record. </w:t>
      </w:r>
      <w:r>
        <w:t>W</w:t>
      </w:r>
      <w:r w:rsidR="003C0D52">
        <w:t>ith the defence industry</w:t>
      </w:r>
      <w:r>
        <w:t xml:space="preserve">, we </w:t>
      </w:r>
      <w:r w:rsidR="003C0D52">
        <w:t>and the MOD</w:t>
      </w:r>
      <w:r>
        <w:t xml:space="preserve"> </w:t>
      </w:r>
      <w:r w:rsidR="003C0D52">
        <w:t>are working hard</w:t>
      </w:r>
      <w:r>
        <w:t>.</w:t>
      </w:r>
      <w:r w:rsidR="00193453">
        <w:t xml:space="preserve"> </w:t>
      </w:r>
      <w:r>
        <w:t>I</w:t>
      </w:r>
      <w:r w:rsidR="003C0D52">
        <w:t>t is not going to solve everything, but it is another step forward in terms of helping young people in Scotland.</w:t>
      </w:r>
    </w:p>
    <w:p w:rsidR="00483585" w:rsidRPr="00FC75F1" w:rsidP="00B6379F">
      <w:pPr>
        <w:pStyle w:val="Question"/>
      </w:pPr>
      <w:sdt>
        <w:sdtPr>
          <w:alias w:val="Member"/>
          <w:tag w:val="&lt;Member mnisId='5362' dodsId='173189'&gt;"/>
          <w:id w:val="348069390"/>
          <w:placeholder>
            <w:docPart w:val="DefaultPlaceholder_-1854013440"/>
          </w:placeholder>
          <w:richText/>
        </w:sdtPr>
        <w:sdtContent>
          <w:r w:rsidRPr="00FC75F1" w:rsidR="00B6379F">
            <w:rPr>
              <w:b/>
            </w:rPr>
            <w:t>Mr MacDonald:</w:t>
          </w:r>
        </w:sdtContent>
      </w:sdt>
      <w:r w:rsidRPr="00FC75F1" w:rsidR="00B6379F">
        <w:t xml:space="preserve"> </w:t>
      </w:r>
      <w:r w:rsidR="001D366B">
        <w:t xml:space="preserve">You have painted a very positive picture. Having said that, if you look at the numbers of MOD expenditure </w:t>
      </w:r>
      <w:r w:rsidR="009013E3">
        <w:t xml:space="preserve">in </w:t>
      </w:r>
      <w:r w:rsidR="001D366B">
        <w:t xml:space="preserve">the UK industry, Scotland gets </w:t>
      </w:r>
      <w:r w:rsidR="009013E3">
        <w:t>£</w:t>
      </w:r>
      <w:r w:rsidR="001D366B">
        <w:t xml:space="preserve">2.1 billion out of </w:t>
      </w:r>
      <w:r w:rsidR="009013E3">
        <w:t>£</w:t>
      </w:r>
      <w:r w:rsidR="001D366B">
        <w:t>31.7</w:t>
      </w:r>
      <w:r w:rsidR="009013E3">
        <w:t xml:space="preserve"> billion</w:t>
      </w:r>
      <w:r w:rsidR="001D366B">
        <w:t xml:space="preserve">, so we do not have our share. We are basically a third behind our share. </w:t>
      </w:r>
      <w:r w:rsidR="009013E3">
        <w:t>Y</w:t>
      </w:r>
      <w:r w:rsidR="001D366B">
        <w:t>ou</w:t>
      </w:r>
      <w:r w:rsidR="009013E3">
        <w:t xml:space="preserve">, </w:t>
      </w:r>
      <w:r w:rsidR="001D366B">
        <w:t>very politically</w:t>
      </w:r>
      <w:r w:rsidR="009013E3">
        <w:t xml:space="preserve"> and </w:t>
      </w:r>
      <w:r w:rsidR="001D366B">
        <w:t>sensitively</w:t>
      </w:r>
      <w:r w:rsidR="009013E3">
        <w:t xml:space="preserve">, </w:t>
      </w:r>
      <w:r w:rsidR="001D366B">
        <w:t>skirted round the fact that the Scottish Government ha</w:t>
      </w:r>
      <w:r w:rsidR="009013E3">
        <w:t xml:space="preserve">ve </w:t>
      </w:r>
      <w:r w:rsidR="001D366B">
        <w:t>not stepped forward and been positive about the defence sector. Do you believe they are moving towards being positive about helping defence and the nuclear sector, and therefore we can start</w:t>
      </w:r>
      <w:r w:rsidR="00CF6BC1">
        <w:t xml:space="preserve"> to get </w:t>
      </w:r>
      <w:r w:rsidR="001D366B">
        <w:t>our place back as a percentage of what we should be getting in the UK defence spend?</w:t>
      </w:r>
    </w:p>
    <w:p w:rsidR="00C226DF" w:rsidP="00C226DF">
      <w:pPr>
        <w:pStyle w:val="Answer"/>
      </w:pPr>
      <w:sdt>
        <w:sdtPr>
          <w:alias w:val="Witness"/>
          <w:id w:val="-407003202"/>
          <w:placeholder>
            <w:docPart w:val="DefaultPlaceholder_-1854013440"/>
          </w:placeholder>
          <w:richText/>
        </w:sdtPr>
        <w:sdtEndPr>
          <w:rPr>
            <w:b/>
            <w:i/>
            <w:iCs/>
          </w:rPr>
        </w:sdtEndPr>
        <w:sdtContent>
          <w:r w:rsidRPr="00FC75F1" w:rsidR="00783765">
            <w:rPr>
              <w:b/>
              <w:i/>
              <w:iCs/>
            </w:rPr>
            <w:t>Warrick Malcolm:</w:t>
          </w:r>
        </w:sdtContent>
      </w:sdt>
      <w:r w:rsidRPr="00FC75F1" w:rsidR="00783765">
        <w:rPr>
          <w:b/>
        </w:rPr>
        <w:t xml:space="preserve"> </w:t>
      </w:r>
      <w:r w:rsidR="001B4033">
        <w:t xml:space="preserve">I will quickly </w:t>
      </w:r>
      <w:r w:rsidR="001B4033">
        <w:t>start</w:t>
      </w:r>
      <w:r w:rsidR="001B4033">
        <w:t xml:space="preserve"> and Andrew can come in after. In terms of the MOD spend, the vast majority of the companies that are active within our sector, as Andrew and I have both said, will be SMEs, so they </w:t>
      </w:r>
      <w:r w:rsidR="001B4033">
        <w:t xml:space="preserve">will not contract </w:t>
      </w:r>
      <w:r w:rsidR="001B4033">
        <w:t>direct</w:t>
      </w:r>
      <w:r w:rsidR="001B4033">
        <w:t xml:space="preserve"> with the MOD. They will be part of the supply chain. There are still fantastic opportunities for those companies to benefit from the defence dividend, as it is being called, if they can get part of th</w:t>
      </w:r>
      <w:r w:rsidR="007A18C7">
        <w:t>e</w:t>
      </w:r>
      <w:r w:rsidR="001B4033">
        <w:t xml:space="preserve"> supply chain. </w:t>
      </w:r>
      <w:r w:rsidR="00255F2B">
        <w:t xml:space="preserve">That is not to be </w:t>
      </w:r>
      <w:r w:rsidR="001B4033">
        <w:t>complacent</w:t>
      </w:r>
      <w:r w:rsidR="007C1994">
        <w:t>:</w:t>
      </w:r>
      <w:r w:rsidR="001B4033">
        <w:t xml:space="preserve"> we want to increase the MOD </w:t>
      </w:r>
      <w:r w:rsidR="007C1994">
        <w:t xml:space="preserve">direct </w:t>
      </w:r>
      <w:r w:rsidR="001B4033">
        <w:t xml:space="preserve">spend in Scotland. We have a great relationship with organisations such as DASA, </w:t>
      </w:r>
      <w:r>
        <w:t>which is</w:t>
      </w:r>
      <w:r w:rsidR="001B4033">
        <w:t xml:space="preserve"> investing direct into SMEs doing R&amp;D</w:t>
      </w:r>
      <w:r w:rsidR="00255F2B">
        <w:t>, and t</w:t>
      </w:r>
      <w:r w:rsidR="001B4033">
        <w:t xml:space="preserve">here is a good story to tell, but </w:t>
      </w:r>
      <w:r w:rsidR="00BA1F98">
        <w:t xml:space="preserve">there’s </w:t>
      </w:r>
      <w:r w:rsidR="001B4033">
        <w:t>more to be done on that.</w:t>
      </w:r>
    </w:p>
    <w:p w:rsidR="00C226DF" w:rsidP="00C226DF">
      <w:pPr>
        <w:pStyle w:val="Answer"/>
      </w:pPr>
      <w:r>
        <w:t xml:space="preserve">In terms of the Scottish Government defence policy, I have been in this role 20 years, so in that time we have been on a journey, it is fair to say. I go back so far that I remember when a First Minister described the main trade show for defence in the UK as an abomination. </w:t>
      </w:r>
      <w:r w:rsidR="0017519E">
        <w:t>W</w:t>
      </w:r>
      <w:r>
        <w:t>e</w:t>
      </w:r>
      <w:r w:rsidR="0017519E">
        <w:t xml:space="preserve"> </w:t>
      </w:r>
      <w:r>
        <w:t xml:space="preserve">hope we are </w:t>
      </w:r>
      <w:r w:rsidR="0017519E">
        <w:t xml:space="preserve">now </w:t>
      </w:r>
      <w:r>
        <w:t xml:space="preserve">in a better place, but we cannot have a conversation </w:t>
      </w:r>
      <w:r>
        <w:t xml:space="preserve">about </w:t>
      </w:r>
      <w:r>
        <w:t xml:space="preserve">defence where we do not refer to some of the policies we have. </w:t>
      </w:r>
    </w:p>
    <w:p w:rsidR="00C226DF" w:rsidP="00C226DF">
      <w:pPr>
        <w:pStyle w:val="Answer"/>
      </w:pPr>
      <w:r>
        <w:t>W</w:t>
      </w:r>
      <w:r w:rsidR="001B4033">
        <w:t xml:space="preserve">e have had struggles over things </w:t>
      </w:r>
      <w:r>
        <w:t>such as</w:t>
      </w:r>
      <w:r w:rsidR="001B4033">
        <w:t xml:space="preserve"> the munitions policy, which has now changed</w:t>
      </w:r>
      <w:r>
        <w:t xml:space="preserve">, </w:t>
      </w:r>
      <w:r w:rsidR="001B4033">
        <w:t>as of September</w:t>
      </w:r>
      <w:r>
        <w:t>.</w:t>
      </w:r>
      <w:r w:rsidR="00193453">
        <w:t xml:space="preserve"> </w:t>
      </w:r>
      <w:r>
        <w:t xml:space="preserve">We </w:t>
      </w:r>
      <w:r w:rsidR="001B4033">
        <w:t>have a new policy</w:t>
      </w:r>
      <w:r>
        <w:t xml:space="preserve">, </w:t>
      </w:r>
      <w:r w:rsidR="001B4033">
        <w:t xml:space="preserve">which was announced on </w:t>
      </w:r>
      <w:r>
        <w:t xml:space="preserve">3 </w:t>
      </w:r>
      <w:r w:rsidR="001B4033">
        <w:t>September</w:t>
      </w:r>
      <w:r>
        <w:t xml:space="preserve">, </w:t>
      </w:r>
      <w:r w:rsidR="001B4033">
        <w:t>with immediate effect. As we sit here today, it is only now</w:t>
      </w:r>
      <w:r>
        <w:t xml:space="preserve">, </w:t>
      </w:r>
      <w:r w:rsidR="001B4033">
        <w:t>in the past few weeks</w:t>
      </w:r>
      <w:r>
        <w:t xml:space="preserve">, </w:t>
      </w:r>
      <w:r w:rsidR="001B4033">
        <w:t>that we have reached the final implementation guidance.</w:t>
      </w:r>
      <w:r w:rsidR="00193453">
        <w:t xml:space="preserve"> </w:t>
      </w:r>
      <w:r>
        <w:t>W</w:t>
      </w:r>
      <w:r w:rsidR="001B4033">
        <w:t xml:space="preserve">e have spent four months trying to work out how the new defence policy in Scotland will be implemented. </w:t>
      </w:r>
      <w:r>
        <w:t xml:space="preserve">While </w:t>
      </w:r>
      <w:r w:rsidR="001B4033">
        <w:t xml:space="preserve">we have been discussing with the Scottish Government </w:t>
      </w:r>
      <w:r>
        <w:t xml:space="preserve">their </w:t>
      </w:r>
      <w:r w:rsidR="001B4033">
        <w:t>policy</w:t>
      </w:r>
      <w:r>
        <w:t xml:space="preserve">, </w:t>
      </w:r>
      <w:r w:rsidR="001B4033">
        <w:t>which will restrict defence opportunities</w:t>
      </w:r>
      <w:r>
        <w:t xml:space="preserve">, the </w:t>
      </w:r>
      <w:r w:rsidR="001B4033">
        <w:t xml:space="preserve">other parts of the UK have been discussing how to maximise the defence dividend. </w:t>
      </w:r>
    </w:p>
    <w:p w:rsidR="00F0647E" w:rsidRPr="00FC75F1" w:rsidP="00C226DF">
      <w:pPr>
        <w:pStyle w:val="Answer"/>
      </w:pPr>
      <w:r>
        <w:t>W</w:t>
      </w:r>
      <w:r w:rsidR="001B4033">
        <w:t>e are in a difficult position</w:t>
      </w:r>
      <w:r>
        <w:t>. W</w:t>
      </w:r>
      <w:r w:rsidR="001B4033">
        <w:t xml:space="preserve">e are hearing positive noises from the Scottish Government. It is for others to determine whether the positive phrases about the defence industry are supported by the actions. </w:t>
      </w:r>
      <w:r>
        <w:t>T</w:t>
      </w:r>
      <w:r w:rsidR="001B4033">
        <w:t>here is more to be done on that</w:t>
      </w:r>
      <w:r w:rsidR="00B0515F">
        <w:t>.</w:t>
      </w:r>
    </w:p>
    <w:p w:rsidR="00C63058" w:rsidP="0008232E">
      <w:pPr>
        <w:pStyle w:val="Answer"/>
      </w:pPr>
      <w:sdt>
        <w:sdtPr>
          <w:alias w:val="Witness"/>
          <w:id w:val="51203878"/>
          <w:placeholder>
            <w:docPart w:val="DefaultPlaceholder_-1854013440"/>
          </w:placeholder>
          <w:richText/>
        </w:sdtPr>
        <w:sdtEndPr>
          <w:rPr>
            <w:b/>
            <w:i/>
            <w:iCs/>
          </w:rPr>
        </w:sdtEndPr>
        <w:sdtContent>
          <w:r w:rsidRPr="00FC75F1" w:rsidR="00EE34EC">
            <w:rPr>
              <w:b/>
              <w:i/>
              <w:iCs/>
            </w:rPr>
            <w:t>Andrew Kinniburgh:</w:t>
          </w:r>
        </w:sdtContent>
      </w:sdt>
      <w:r w:rsidRPr="00FC75F1" w:rsidR="00EE34EC">
        <w:rPr>
          <w:b/>
          <w:i/>
          <w:iCs/>
        </w:rPr>
        <w:t xml:space="preserve"> </w:t>
      </w:r>
      <w:r w:rsidR="0008232E">
        <w:t>Without courting too much controversy, the suggestions from</w:t>
      </w:r>
      <w:r w:rsidR="008B69DE">
        <w:t xml:space="preserve"> the</w:t>
      </w:r>
      <w:r w:rsidR="0008232E">
        <w:t xml:space="preserve"> SNP that the anti-genocide or counter-genocide policy would potentially remove Scottish Government funding from companies involved in defence and</w:t>
      </w:r>
      <w:r>
        <w:t xml:space="preserve"> aerospace</w:t>
      </w:r>
      <w:r w:rsidR="0008232E">
        <w:t xml:space="preserve"> is of concern. We are worried about that. </w:t>
      </w:r>
    </w:p>
    <w:p w:rsidR="00C63058" w:rsidP="0008232E">
      <w:pPr>
        <w:pStyle w:val="Answer"/>
      </w:pPr>
      <w:r>
        <w:t xml:space="preserve">If I take another example, a company called </w:t>
      </w:r>
      <w:r w:rsidRPr="00C63058">
        <w:t>Aeralis</w:t>
      </w:r>
      <w:r>
        <w:t xml:space="preserve"> is </w:t>
      </w:r>
      <w:r>
        <w:t>based in Bristol but want</w:t>
      </w:r>
      <w:r>
        <w:t xml:space="preserve">s </w:t>
      </w:r>
      <w:r>
        <w:t xml:space="preserve">to design and build </w:t>
      </w:r>
      <w:r>
        <w:t xml:space="preserve">its </w:t>
      </w:r>
      <w:r>
        <w:t>new fast</w:t>
      </w:r>
      <w:r w:rsidR="00422725">
        <w:t>-</w:t>
      </w:r>
      <w:r>
        <w:t>jet training aircraft at Prestwick airport.</w:t>
      </w:r>
      <w:r w:rsidR="00193453">
        <w:t xml:space="preserve"> </w:t>
      </w:r>
      <w:r>
        <w:t xml:space="preserve">It </w:t>
      </w:r>
      <w:r>
        <w:t>feel</w:t>
      </w:r>
      <w:r>
        <w:t xml:space="preserve">s </w:t>
      </w:r>
      <w:r>
        <w:t>welcome</w:t>
      </w:r>
      <w:r>
        <w:t xml:space="preserve">d </w:t>
      </w:r>
      <w:r>
        <w:t>at the moment</w:t>
      </w:r>
      <w:r>
        <w:t xml:space="preserve"> by the Scottish Government and by the local MPs</w:t>
      </w:r>
      <w:r>
        <w:t xml:space="preserve">, </w:t>
      </w:r>
      <w:r>
        <w:t xml:space="preserve">who have given incredible support to </w:t>
      </w:r>
      <w:r w:rsidR="00E7554A">
        <w:t>it</w:t>
      </w:r>
      <w:r>
        <w:t>, b</w:t>
      </w:r>
      <w:r>
        <w:t xml:space="preserve">ut we need to encourage the Scottish Government to make sure </w:t>
      </w:r>
      <w:r w:rsidR="00E7554A">
        <w:t xml:space="preserve">that </w:t>
      </w:r>
      <w:r>
        <w:t xml:space="preserve">it is a welcome that </w:t>
      </w:r>
      <w:r>
        <w:t>it gets.</w:t>
      </w:r>
      <w:r w:rsidR="00193453">
        <w:t xml:space="preserve"> </w:t>
      </w:r>
      <w:r>
        <w:t xml:space="preserve">Of course there </w:t>
      </w:r>
      <w:r>
        <w:t xml:space="preserve">is the </w:t>
      </w:r>
      <w:r>
        <w:t>ethical, legal and moral side of the defence industry</w:t>
      </w:r>
      <w:r>
        <w:t xml:space="preserve">, but </w:t>
      </w:r>
      <w:r>
        <w:t xml:space="preserve">we want companies from overseas and down south to locate themselves in Scotland. </w:t>
      </w:r>
    </w:p>
    <w:p w:rsidR="00E51102" w:rsidRPr="00FC75F1" w:rsidP="0008232E">
      <w:pPr>
        <w:pStyle w:val="Answer"/>
      </w:pPr>
      <w:r>
        <w:t>Prestwick is a fantastic example of a highly</w:t>
      </w:r>
      <w:r w:rsidR="00CC0541">
        <w:t xml:space="preserve"> </w:t>
      </w:r>
      <w:r>
        <w:t xml:space="preserve">skilled workforce </w:t>
      </w:r>
      <w:r w:rsidR="00C63058">
        <w:t xml:space="preserve">that is </w:t>
      </w:r>
      <w:r>
        <w:t>already there and could be busier. We want to create hundreds of new jobs at Prestwick.</w:t>
      </w:r>
      <w:r w:rsidR="00193453">
        <w:t xml:space="preserve"> </w:t>
      </w:r>
      <w:r w:rsidR="00C63058">
        <w:t xml:space="preserve">We </w:t>
      </w:r>
      <w:r>
        <w:t>need to encourage the Scottish Government to welcome that kind of inward investment</w:t>
      </w:r>
      <w:r w:rsidR="00C63058">
        <w:t xml:space="preserve">. I </w:t>
      </w:r>
      <w:r>
        <w:t xml:space="preserve">completely get the whole ethical, legal </w:t>
      </w:r>
      <w:r w:rsidR="00C63058">
        <w:t xml:space="preserve">and </w:t>
      </w:r>
      <w:r>
        <w:t xml:space="preserve">moral side of the genocide paper that the Scottish Government </w:t>
      </w:r>
      <w:r w:rsidR="00C63058">
        <w:t xml:space="preserve">have </w:t>
      </w:r>
      <w:r>
        <w:t>produced</w:t>
      </w:r>
      <w:r w:rsidR="00C63058">
        <w:t xml:space="preserve">, but </w:t>
      </w:r>
      <w:r>
        <w:t>we need to be careful not to scare the horses whil</w:t>
      </w:r>
      <w:r w:rsidR="00C63058">
        <w:t xml:space="preserve">e </w:t>
      </w:r>
      <w:r>
        <w:t>we are doing that.</w:t>
      </w:r>
    </w:p>
    <w:p w:rsidR="00EF0151" w:rsidP="00BA35E8">
      <w:pPr>
        <w:pStyle w:val="Answer"/>
      </w:pPr>
      <w:sdt>
        <w:sdtPr>
          <w:alias w:val="Witness"/>
          <w:id w:val="-1511598634"/>
          <w:placeholder>
            <w:docPart w:val="DefaultPlaceholder_-1854013440"/>
          </w:placeholder>
          <w:richText/>
        </w:sdtPr>
        <w:sdtEndPr>
          <w:rPr>
            <w:b/>
            <w:i/>
            <w:iCs/>
          </w:rPr>
        </w:sdtEndPr>
        <w:sdtContent>
          <w:r w:rsidRPr="00FC75F1" w:rsidR="00BA35E8">
            <w:rPr>
              <w:b/>
              <w:i/>
              <w:iCs/>
            </w:rPr>
            <w:t>Warrick Malcolm:</w:t>
          </w:r>
        </w:sdtContent>
      </w:sdt>
      <w:r w:rsidRPr="00FC75F1" w:rsidR="00BA35E8">
        <w:rPr>
          <w:b/>
        </w:rPr>
        <w:t xml:space="preserve"> </w:t>
      </w:r>
      <w:r w:rsidR="00C63058">
        <w:t xml:space="preserve">As someone who has been active in this sector for 20 years, in those 20 years we will have seen 10 Farnborough </w:t>
      </w:r>
      <w:r w:rsidR="00CC0541">
        <w:t>international air</w:t>
      </w:r>
      <w:r w:rsidR="00C63058">
        <w:t xml:space="preserve">shows, 10 Paris </w:t>
      </w:r>
      <w:r w:rsidR="00CC0541">
        <w:t>airshows</w:t>
      </w:r>
      <w:r w:rsidR="00C63058">
        <w:t xml:space="preserve">, 10 DSEI exhibitions and multiple trade missions specifically for the defence sector. It is not unfair to say that Scottish public sector support for those events has been negligible. </w:t>
      </w:r>
    </w:p>
    <w:p w:rsidR="000E1510" w:rsidRPr="00FC75F1" w:rsidP="00BA35E8">
      <w:pPr>
        <w:pStyle w:val="Answer"/>
      </w:pPr>
      <w:r>
        <w:t xml:space="preserve">We are in a place where we are hearing a much more positive story within the constraints of the new defence policy. </w:t>
      </w:r>
      <w:r w:rsidR="00EF0151">
        <w:t>F</w:t>
      </w:r>
      <w:r>
        <w:t>or us</w:t>
      </w:r>
      <w:r w:rsidR="00EF0151">
        <w:t xml:space="preserve">, </w:t>
      </w:r>
      <w:r>
        <w:t>the conversation is about</w:t>
      </w:r>
      <w:r w:rsidRPr="00CA4816" w:rsidR="00CA4816">
        <w:t xml:space="preserve"> </w:t>
      </w:r>
      <w:r w:rsidR="00CA4816">
        <w:t>recognising</w:t>
      </w:r>
      <w:r w:rsidR="00EF0151">
        <w:t xml:space="preserve">, </w:t>
      </w:r>
      <w:r>
        <w:t xml:space="preserve">if there is </w:t>
      </w:r>
      <w:r w:rsidR="00A47CD7">
        <w:t xml:space="preserve">now </w:t>
      </w:r>
      <w:r>
        <w:t>support for defence in Scotland</w:t>
      </w:r>
      <w:r w:rsidR="00EF0151">
        <w:t xml:space="preserve">, </w:t>
      </w:r>
      <w:r>
        <w:t>where we are</w:t>
      </w:r>
      <w:r w:rsidR="006660B8">
        <w:t xml:space="preserve"> and w</w:t>
      </w:r>
      <w:r>
        <w:t xml:space="preserve">hat the appetite </w:t>
      </w:r>
      <w:r w:rsidR="00EF0151">
        <w:t xml:space="preserve">is </w:t>
      </w:r>
      <w:r>
        <w:t xml:space="preserve">from the Scottish Government and </w:t>
      </w:r>
      <w:r w:rsidR="00EF0151">
        <w:t xml:space="preserve">their </w:t>
      </w:r>
      <w:r>
        <w:t xml:space="preserve">agencies to support the success that we know companies </w:t>
      </w:r>
      <w:r>
        <w:t>are able to</w:t>
      </w:r>
      <w:r>
        <w:t xml:space="preserve"> secure at the moment</w:t>
      </w:r>
      <w:r w:rsidR="00EF0151">
        <w:t>.</w:t>
      </w:r>
      <w:r w:rsidR="00193453">
        <w:t xml:space="preserve"> </w:t>
      </w:r>
      <w:r w:rsidR="00EF0151">
        <w:t xml:space="preserve">We have a </w:t>
      </w:r>
      <w:r>
        <w:t>long list of missed opportunities.</w:t>
      </w:r>
    </w:p>
    <w:p w:rsidR="00892027" w:rsidRPr="00FC75F1" w:rsidP="00892027">
      <w:pPr>
        <w:pStyle w:val="Question"/>
      </w:pPr>
      <w:sdt>
        <w:sdtPr>
          <w:alias w:val="Member"/>
          <w:tag w:val="&lt;Member mnisId='4736' dodsId='143043'&gt;"/>
          <w:id w:val="879831186"/>
          <w:placeholder>
            <w:docPart w:val="DefaultPlaceholder_-1854013440"/>
          </w:placeholder>
          <w:richText/>
        </w:sdtPr>
        <w:sdtContent>
          <w:r w:rsidRPr="00FC75F1">
            <w:rPr>
              <w:b/>
            </w:rPr>
            <w:t>Dave Doogan:</w:t>
          </w:r>
        </w:sdtContent>
      </w:sdt>
      <w:r w:rsidRPr="00FC75F1">
        <w:t xml:space="preserve"> </w:t>
      </w:r>
      <w:r w:rsidR="00EF0151">
        <w:t xml:space="preserve">It is worth acknowledging, Mr Malcolm, that in </w:t>
      </w:r>
      <w:r w:rsidR="00933EAB">
        <w:t>the</w:t>
      </w:r>
      <w:r w:rsidR="00EF0151">
        <w:t xml:space="preserve"> list of reserved competences there is very little as reserved as defence. Would that be fair to say?</w:t>
      </w:r>
    </w:p>
    <w:p w:rsidR="00892027" w:rsidRPr="00FC75F1" w:rsidP="00892027">
      <w:pPr>
        <w:pStyle w:val="Answer"/>
      </w:pPr>
      <w:sdt>
        <w:sdtPr>
          <w:alias w:val="Witness"/>
          <w:id w:val="-1752264605"/>
          <w:placeholder>
            <w:docPart w:val="DefaultPlaceholder_-1854013440"/>
          </w:placeholder>
          <w:richText/>
        </w:sdtPr>
        <w:sdtContent>
          <w:r w:rsidRPr="00FC75F1">
            <w:rPr>
              <w:b/>
              <w:i/>
              <w:iCs/>
            </w:rPr>
            <w:t>Warrick Malcolm:</w:t>
          </w:r>
          <w:r w:rsidRPr="00FC75F1">
            <w:rPr>
              <w:b/>
            </w:rPr>
            <w:t xml:space="preserve"> </w:t>
          </w:r>
        </w:sdtContent>
      </w:sdt>
      <w:r w:rsidRPr="00FC75F1">
        <w:t xml:space="preserve">I am sure </w:t>
      </w:r>
      <w:r w:rsidR="00EF0151">
        <w:t xml:space="preserve">that </w:t>
      </w:r>
      <w:r w:rsidRPr="00FC75F1">
        <w:t>is accurate</w:t>
      </w:r>
      <w:r w:rsidRPr="00EF0151" w:rsidR="00EF0151">
        <w:t xml:space="preserve"> </w:t>
      </w:r>
      <w:r w:rsidR="00EF0151">
        <w:t>but, as our manifesto for the May election goes into, there is a huge amount that the Scottish Government can and should be doing to support.</w:t>
      </w:r>
    </w:p>
    <w:p w:rsidR="00892027" w:rsidRPr="00FC75F1" w:rsidP="00892027">
      <w:pPr>
        <w:pStyle w:val="Question"/>
      </w:pPr>
      <w:sdt>
        <w:sdtPr>
          <w:alias w:val="Member"/>
          <w:tag w:val="&lt;Member mnisId='4736' dodsId='143043'&gt;"/>
          <w:id w:val="-362055306"/>
          <w:placeholder>
            <w:docPart w:val="DefaultPlaceholder_-1854013440"/>
          </w:placeholder>
          <w:richText/>
        </w:sdtPr>
        <w:sdtContent>
          <w:r w:rsidRPr="00FC75F1">
            <w:rPr>
              <w:b/>
            </w:rPr>
            <w:t>Dave Doogan:</w:t>
          </w:r>
        </w:sdtContent>
      </w:sdt>
      <w:r w:rsidRPr="00FC75F1">
        <w:t xml:space="preserve"> </w:t>
      </w:r>
      <w:r w:rsidR="00EF0151">
        <w:t xml:space="preserve">Indeed, and a lot of that is around the economic development and skills development base. </w:t>
      </w:r>
      <w:r w:rsidR="00EF0151">
        <w:t>Certainly</w:t>
      </w:r>
      <w:r w:rsidR="00EF0151">
        <w:t xml:space="preserve"> my understanding, speaking to primes in defence in Scotland, is that prior to the situation in Gaza there was a quite positive and productive relationship between defence manufacturing in Scotland and the Scottish Government</w:t>
      </w:r>
      <w:r w:rsidR="00E44147">
        <w:t>’</w:t>
      </w:r>
      <w:r w:rsidR="00EF0151">
        <w:t>s agencies. Is that not your understanding?</w:t>
      </w:r>
    </w:p>
    <w:p w:rsidR="00B61F3C" w:rsidRPr="00FC75F1" w:rsidP="00B61F3C">
      <w:pPr>
        <w:pStyle w:val="Answer"/>
      </w:pPr>
      <w:sdt>
        <w:sdtPr>
          <w:alias w:val="Witness"/>
          <w:id w:val="533548245"/>
          <w:placeholder>
            <w:docPart w:val="DefaultPlaceholder_-1854013440"/>
          </w:placeholder>
          <w:richText/>
        </w:sdtPr>
        <w:sdtEndPr>
          <w:rPr>
            <w:b/>
            <w:i/>
            <w:iCs/>
          </w:rPr>
        </w:sdtEndPr>
        <w:sdtContent>
          <w:r w:rsidRPr="00FC75F1">
            <w:rPr>
              <w:b/>
              <w:i/>
              <w:iCs/>
            </w:rPr>
            <w:t>Warrick Malcolm:</w:t>
          </w:r>
        </w:sdtContent>
      </w:sdt>
      <w:r w:rsidRPr="00FC75F1">
        <w:rPr>
          <w:b/>
        </w:rPr>
        <w:t xml:space="preserve"> </w:t>
      </w:r>
      <w:r w:rsidR="00EF0151">
        <w:t>There are pockets of good practice, absolutely. If you talk to the primes</w:t>
      </w:r>
      <w:r w:rsidR="00D471F6">
        <w:t>,</w:t>
      </w:r>
      <w:r w:rsidR="00EF0151">
        <w:t xml:space="preserve"> they have the capability and scale to foster a good dialogue. They will be account managed by Scottish Enterprise, invariably, so there are good relationships. Once you go down through the supply chain, it is more mixed.</w:t>
      </w:r>
    </w:p>
    <w:p w:rsidR="009D017C" w:rsidRPr="00FC75F1" w:rsidP="009D017C">
      <w:pPr>
        <w:pStyle w:val="Question"/>
      </w:pPr>
      <w:sdt>
        <w:sdtPr>
          <w:alias w:val="Member"/>
          <w:tag w:val="&lt;Member mnisId='4736' dodsId='143043'&gt;"/>
          <w:id w:val="-558398734"/>
          <w:placeholder>
            <w:docPart w:val="DefaultPlaceholder_-1854013440"/>
          </w:placeholder>
          <w:richText/>
        </w:sdtPr>
        <w:sdtContent>
          <w:r w:rsidRPr="00FC75F1">
            <w:rPr>
              <w:b/>
            </w:rPr>
            <w:t>Dave Doogan:</w:t>
          </w:r>
        </w:sdtContent>
      </w:sdt>
      <w:r w:rsidRPr="00FC75F1">
        <w:t xml:space="preserve"> </w:t>
      </w:r>
      <w:r w:rsidR="00EF0151">
        <w:t>In terms of the broader political rhetoric that I think you are concerned about, can I check whether you have noticed a discernible shift in the Scottish Government</w:t>
      </w:r>
      <w:r w:rsidR="00E44147">
        <w:t>’</w:t>
      </w:r>
      <w:r w:rsidR="00EF0151">
        <w:t xml:space="preserve">s position </w:t>
      </w:r>
      <w:r w:rsidR="00CC0541">
        <w:t>and</w:t>
      </w:r>
      <w:r w:rsidR="00EF0151">
        <w:t xml:space="preserve"> approach to the opportunities of defence manufacturing in Scotland in recent times, such as the £9.2 million Scottish Government investment in BAE?</w:t>
      </w:r>
    </w:p>
    <w:p w:rsidR="00CC7C06" w:rsidRPr="00FC75F1" w:rsidP="00CC7C06">
      <w:pPr>
        <w:pStyle w:val="Answer"/>
      </w:pPr>
      <w:sdt>
        <w:sdtPr>
          <w:alias w:val="Witness"/>
          <w:id w:val="2039384720"/>
          <w:placeholder>
            <w:docPart w:val="DefaultPlaceholder_-1854013440"/>
          </w:placeholder>
          <w:richText/>
        </w:sdtPr>
        <w:sdtEndPr>
          <w:rPr>
            <w:b/>
            <w:i/>
            <w:iCs/>
          </w:rPr>
        </w:sdtEndPr>
        <w:sdtContent>
          <w:r w:rsidRPr="00FC75F1">
            <w:rPr>
              <w:b/>
              <w:i/>
              <w:iCs/>
            </w:rPr>
            <w:t>Warrick Malcolm:</w:t>
          </w:r>
        </w:sdtContent>
      </w:sdt>
      <w:r w:rsidRPr="00FC75F1">
        <w:rPr>
          <w:b/>
        </w:rPr>
        <w:t xml:space="preserve"> </w:t>
      </w:r>
      <w:r w:rsidR="00EF0151">
        <w:t>The feedback from our members is that there is still a long way to go on that.</w:t>
      </w:r>
    </w:p>
    <w:p w:rsidR="0068367B" w:rsidRPr="00FC75F1" w:rsidP="00654FEA">
      <w:pPr>
        <w:pStyle w:val="Question"/>
        <w:numPr>
          <w:ilvl w:val="0"/>
          <w:numId w:val="0"/>
        </w:numPr>
        <w:ind w:left="794"/>
      </w:pPr>
      <w:sdt>
        <w:sdtPr>
          <w:alias w:val="Member"/>
          <w:tag w:val="&lt;Member mnisId='4736' dodsId='143043'&gt;"/>
          <w:id w:val="-1591158091"/>
          <w:placeholder>
            <w:docPart w:val="DefaultPlaceholder_-1854013440"/>
          </w:placeholder>
          <w:richText/>
        </w:sdtPr>
        <w:sdtContent>
          <w:r w:rsidRPr="00FC75F1">
            <w:rPr>
              <w:b/>
            </w:rPr>
            <w:t>Dave Doogan:</w:t>
          </w:r>
        </w:sdtContent>
      </w:sdt>
      <w:r w:rsidRPr="00FC75F1">
        <w:t xml:space="preserve"> Is that evidence</w:t>
      </w:r>
      <w:r w:rsidR="00CC0541">
        <w:t>-</w:t>
      </w:r>
      <w:r w:rsidRPr="00FC75F1">
        <w:t>based</w:t>
      </w:r>
      <w:r w:rsidR="00EF0151">
        <w:t xml:space="preserve"> or perception</w:t>
      </w:r>
      <w:r w:rsidR="00CC0541">
        <w:t>-</w:t>
      </w:r>
      <w:r w:rsidR="00EF0151">
        <w:t>based</w:t>
      </w:r>
      <w:r w:rsidRPr="00FC75F1">
        <w:t>?</w:t>
      </w:r>
    </w:p>
    <w:p w:rsidR="0068367B" w:rsidRPr="00FC75F1" w:rsidP="0068367B">
      <w:pPr>
        <w:pStyle w:val="Answer"/>
      </w:pPr>
      <w:sdt>
        <w:sdtPr>
          <w:alias w:val="Witness"/>
          <w:id w:val="207536296"/>
          <w:placeholder>
            <w:docPart w:val="DefaultPlaceholder_-1854013440"/>
          </w:placeholder>
          <w:richText/>
        </w:sdtPr>
        <w:sdtContent>
          <w:r w:rsidRPr="00FC75F1">
            <w:rPr>
              <w:b/>
              <w:i/>
              <w:iCs/>
            </w:rPr>
            <w:t>Warrick Malcolm:</w:t>
          </w:r>
          <w:r w:rsidRPr="00FC75F1">
            <w:rPr>
              <w:b/>
            </w:rPr>
            <w:t xml:space="preserve"> </w:t>
          </w:r>
        </w:sdtContent>
      </w:sdt>
      <w:r w:rsidR="00EF0151">
        <w:t>We are s</w:t>
      </w:r>
      <w:r w:rsidRPr="00FC75F1">
        <w:t xml:space="preserve">till waiting to see the </w:t>
      </w:r>
      <w:r w:rsidRPr="00FC75F1" w:rsidR="00C34843">
        <w:t>action to support</w:t>
      </w:r>
      <w:r w:rsidR="00EF0151">
        <w:t xml:space="preserve"> the rhetoric</w:t>
      </w:r>
      <w:r w:rsidRPr="00FC75F1" w:rsidR="00C34843">
        <w:t>.</w:t>
      </w:r>
    </w:p>
    <w:p w:rsidR="00C34843" w:rsidRPr="00FC75F1" w:rsidP="00C34843">
      <w:pPr>
        <w:pStyle w:val="Question"/>
      </w:pPr>
      <w:sdt>
        <w:sdtPr>
          <w:alias w:val="Member"/>
          <w:tag w:val="&lt;Member mnisId='4736' dodsId='143043'&gt;"/>
          <w:id w:val="717865285"/>
          <w:placeholder>
            <w:docPart w:val="DefaultPlaceholder_-1854013440"/>
          </w:placeholder>
          <w:richText/>
        </w:sdtPr>
        <w:sdtContent>
          <w:r w:rsidRPr="00FC75F1">
            <w:rPr>
              <w:b/>
            </w:rPr>
            <w:t>Dave Doogan:</w:t>
          </w:r>
        </w:sdtContent>
      </w:sdt>
      <w:r w:rsidRPr="00FC75F1">
        <w:t xml:space="preserve"> </w:t>
      </w:r>
      <w:r w:rsidR="00FF6D68">
        <w:t>Mr Kinniburgh,</w:t>
      </w:r>
      <w:r w:rsidR="00EF0151">
        <w:t xml:space="preserve"> you said earlier</w:t>
      </w:r>
      <w:r w:rsidR="00FF6D68">
        <w:t>—</w:t>
      </w:r>
      <w:r w:rsidR="00EF0151">
        <w:t>sorry</w:t>
      </w:r>
      <w:r w:rsidR="00CC0541">
        <w:t>,</w:t>
      </w:r>
      <w:r w:rsidR="00FF6D68">
        <w:t xml:space="preserve"> </w:t>
      </w:r>
      <w:r w:rsidR="00EF0151">
        <w:t>I am paraphrasing</w:t>
      </w:r>
      <w:r w:rsidR="00CC0541">
        <w:t>;</w:t>
      </w:r>
      <w:r w:rsidR="00FF6D68">
        <w:t xml:space="preserve"> </w:t>
      </w:r>
      <w:r w:rsidR="00CC0541">
        <w:t xml:space="preserve">it </w:t>
      </w:r>
      <w:r w:rsidR="00FF6D68">
        <w:t>ha</w:t>
      </w:r>
      <w:r w:rsidR="00EF0151">
        <w:t>s been a while since you said it</w:t>
      </w:r>
      <w:r w:rsidR="00FF6D68">
        <w:t xml:space="preserve"> </w:t>
      </w:r>
      <w:r w:rsidR="00EF0151">
        <w:t xml:space="preserve">so I </w:t>
      </w:r>
      <w:r w:rsidR="00FF6D68">
        <w:t xml:space="preserve">might </w:t>
      </w:r>
      <w:r w:rsidR="00EF0151">
        <w:t xml:space="preserve">not get your words quite </w:t>
      </w:r>
      <w:r w:rsidR="00EF0151">
        <w:t>right</w:t>
      </w:r>
      <w:r w:rsidR="00CC0541">
        <w:t>—</w:t>
      </w:r>
      <w:r w:rsidR="00FF6D68">
        <w:t xml:space="preserve">that </w:t>
      </w:r>
      <w:r w:rsidR="00EF0151">
        <w:t xml:space="preserve">there is a very buoyant situation with defence manufacturing and </w:t>
      </w:r>
      <w:r w:rsidR="001A6BD8">
        <w:t>its</w:t>
      </w:r>
      <w:r w:rsidR="00EF0151">
        <w:t xml:space="preserve"> role in providing apprenticeships in Scotland. I </w:t>
      </w:r>
      <w:r w:rsidR="00FF6D68">
        <w:t>fully</w:t>
      </w:r>
      <w:r w:rsidR="00EF0151">
        <w:t xml:space="preserve"> agree with that. You then followed that up </w:t>
      </w:r>
      <w:r w:rsidR="00FF6D68">
        <w:t xml:space="preserve">by saying—again, </w:t>
      </w:r>
      <w:r w:rsidR="00EF0151">
        <w:t>I am paraphrasing</w:t>
      </w:r>
      <w:r w:rsidR="00FF6D68">
        <w:t xml:space="preserve">—that that is </w:t>
      </w:r>
      <w:r w:rsidR="00EF0151">
        <w:t>just as well</w:t>
      </w:r>
      <w:r w:rsidR="00FF6D68">
        <w:t xml:space="preserve">, </w:t>
      </w:r>
      <w:r w:rsidR="00EF0151">
        <w:t>because without defence apprenticeship</w:t>
      </w:r>
      <w:r w:rsidR="00FF6D68">
        <w:t xml:space="preserve">s there </w:t>
      </w:r>
      <w:r w:rsidR="00EF0151">
        <w:t xml:space="preserve">would be a </w:t>
      </w:r>
      <w:r w:rsidR="00EF0151">
        <w:t>pretty dire</w:t>
      </w:r>
      <w:r w:rsidR="00EF0151">
        <w:t xml:space="preserve"> situation in Scotland</w:t>
      </w:r>
      <w:r w:rsidR="00FF6D68">
        <w:t xml:space="preserve">, </w:t>
      </w:r>
      <w:r w:rsidR="00EF0151">
        <w:t>or words to that effect. What</w:t>
      </w:r>
      <w:r w:rsidR="00FF6D68">
        <w:t xml:space="preserve"> i</w:t>
      </w:r>
      <w:r w:rsidR="00EF0151">
        <w:t>s the evidence for that?</w:t>
      </w:r>
    </w:p>
    <w:p w:rsidR="0096286A" w:rsidRPr="00FC75F1" w:rsidP="0096286A">
      <w:pPr>
        <w:pStyle w:val="Answer"/>
      </w:pPr>
      <w:sdt>
        <w:sdtPr>
          <w:alias w:val="Witness"/>
          <w:id w:val="-948314795"/>
          <w:placeholder>
            <w:docPart w:val="DefaultPlaceholder_-1854013440"/>
          </w:placeholder>
          <w:richText/>
        </w:sdtPr>
        <w:sdtEndPr>
          <w:rPr>
            <w:b/>
            <w:i/>
            <w:iCs/>
          </w:rPr>
        </w:sdtEndPr>
        <w:sdtContent>
          <w:r w:rsidRPr="00FC75F1">
            <w:rPr>
              <w:b/>
              <w:i/>
              <w:iCs/>
            </w:rPr>
            <w:t>Andrew Kinniburgh:</w:t>
          </w:r>
        </w:sdtContent>
      </w:sdt>
      <w:r w:rsidRPr="00FC75F1">
        <w:rPr>
          <w:b/>
        </w:rPr>
        <w:t xml:space="preserve"> </w:t>
      </w:r>
      <w:r w:rsidR="00E4120A">
        <w:t xml:space="preserve">It is sheer numbers. It is thousands of apprentices every year coming through, or hundreds of apprentices. </w:t>
      </w:r>
    </w:p>
    <w:p w:rsidR="00C90CFE" w:rsidRPr="00FC75F1" w:rsidP="00700CAE">
      <w:pPr>
        <w:pStyle w:val="Question"/>
        <w:numPr>
          <w:ilvl w:val="0"/>
          <w:numId w:val="0"/>
        </w:numPr>
        <w:ind w:left="794"/>
      </w:pPr>
      <w:sdt>
        <w:sdtPr>
          <w:alias w:val="Member"/>
          <w:tag w:val="&lt;Member mnisId='4736' dodsId='143043'&gt;"/>
          <w:id w:val="-1713872391"/>
          <w:placeholder>
            <w:docPart w:val="DefaultPlaceholder_-1854013440"/>
          </w:placeholder>
          <w:richText/>
        </w:sdtPr>
        <w:sdtContent>
          <w:r w:rsidRPr="00FC75F1">
            <w:rPr>
              <w:b/>
            </w:rPr>
            <w:t>Dave Doogan:</w:t>
          </w:r>
        </w:sdtContent>
      </w:sdt>
      <w:r w:rsidRPr="00FC75F1">
        <w:t xml:space="preserve"> </w:t>
      </w:r>
      <w:r w:rsidR="004D5430">
        <w:t xml:space="preserve">Sorry—I don’t </w:t>
      </w:r>
      <w:r w:rsidR="00E4120A">
        <w:t>mean for the positive bit. I am in full accord with the positive</w:t>
      </w:r>
      <w:r w:rsidR="00CC0541">
        <w:t xml:space="preserve"> bit</w:t>
      </w:r>
      <w:r w:rsidR="00E4120A">
        <w:t>. I</w:t>
      </w:r>
      <w:r w:rsidR="00700CAE">
        <w:t xml:space="preserve"> was asking about </w:t>
      </w:r>
      <w:r w:rsidR="00E4120A">
        <w:t>the implication that without defence there would be no engineering opportunities in Scotland.</w:t>
      </w:r>
    </w:p>
    <w:p w:rsidR="00C90CFE" w:rsidRPr="00FC75F1" w:rsidP="00C90CFE">
      <w:pPr>
        <w:pStyle w:val="Answer"/>
      </w:pPr>
      <w:sdt>
        <w:sdtPr>
          <w:alias w:val="Witness"/>
          <w:id w:val="-306017131"/>
          <w:placeholder>
            <w:docPart w:val="DefaultPlaceholder_-1854013440"/>
          </w:placeholder>
          <w:richText/>
        </w:sdtPr>
        <w:sdtContent>
          <w:r w:rsidRPr="00FC75F1">
            <w:rPr>
              <w:b/>
              <w:i/>
              <w:iCs/>
            </w:rPr>
            <w:t>Andrew Kinniburgh:</w:t>
          </w:r>
          <w:r w:rsidRPr="00FC75F1">
            <w:rPr>
              <w:b/>
            </w:rPr>
            <w:t xml:space="preserve"> </w:t>
          </w:r>
        </w:sdtContent>
      </w:sdt>
      <w:r w:rsidRPr="00FC75F1">
        <w:t>I am certainly not saying that</w:t>
      </w:r>
      <w:r w:rsidR="00E4120A">
        <w:t>, of course not.</w:t>
      </w:r>
      <w:r w:rsidR="00193453">
        <w:t xml:space="preserve"> </w:t>
      </w:r>
      <w:r w:rsidR="00E4120A">
        <w:t xml:space="preserve">No, </w:t>
      </w:r>
      <w:r w:rsidR="00E4120A">
        <w:t>absolutely not</w:t>
      </w:r>
      <w:r w:rsidR="00E4120A">
        <w:t>.</w:t>
      </w:r>
    </w:p>
    <w:p w:rsidR="00C90CFE" w:rsidRPr="00FC75F1" w:rsidP="00962EB8">
      <w:pPr>
        <w:pStyle w:val="Question"/>
      </w:pPr>
      <w:sdt>
        <w:sdtPr>
          <w:alias w:val="Member"/>
          <w:tag w:val="&lt;Member mnisId='5179' dodsId='164030'&gt;"/>
          <w:id w:val="-733311344"/>
          <w:placeholder>
            <w:docPart w:val="DefaultPlaceholder_-1854013440"/>
          </w:placeholder>
          <w:richText/>
        </w:sdtPr>
        <w:sdtContent>
          <w:r w:rsidRPr="00FC75F1" w:rsidR="00962EB8">
            <w:rPr>
              <w:b/>
            </w:rPr>
            <w:t>Kirsteen Sullivan:</w:t>
          </w:r>
        </w:sdtContent>
      </w:sdt>
      <w:r w:rsidRPr="00FC75F1" w:rsidR="00962EB8">
        <w:t xml:space="preserve"> </w:t>
      </w:r>
      <w:r w:rsidR="00E4120A">
        <w:t>I am sure you are having many ongoing discussions with Scottish Government given, as you mentioned, the upcoming elections</w:t>
      </w:r>
      <w:r w:rsidR="008F7123">
        <w:t>,</w:t>
      </w:r>
      <w:r w:rsidR="00E4120A">
        <w:t xml:space="preserve"> but also current international events. Do you get a sense that there is a tension between what is going on in the world and long-held Scottish Government policy positions?</w:t>
      </w:r>
      <w:r w:rsidR="00193453">
        <w:t xml:space="preserve"> </w:t>
      </w:r>
      <w:r w:rsidR="00E4120A">
        <w:t>Do you have the expectation that there is perhaps a shift, or an opportunity for a shift, that will allow Scottish workers, particularly young people, to tap into the defence dividend, as workers are able to elsewhere in the UK?</w:t>
      </w:r>
    </w:p>
    <w:p w:rsidR="00D43126" w:rsidP="00E4120A">
      <w:pPr>
        <w:pStyle w:val="Answer"/>
      </w:pPr>
      <w:sdt>
        <w:sdtPr>
          <w:rPr>
            <w:i/>
            <w:iCs/>
          </w:rPr>
          <w:alias w:val="Witness"/>
          <w:id w:val="-1834131349"/>
          <w:placeholder>
            <w:docPart w:val="DefaultPlaceholder_-1854013440"/>
          </w:placeholder>
          <w:richText/>
        </w:sdtPr>
        <w:sdtEndPr>
          <w:rPr>
            <w:b/>
          </w:rPr>
        </w:sdtEndPr>
        <w:sdtContent>
          <w:r w:rsidRPr="00FC75F1" w:rsidR="00FC4991">
            <w:rPr>
              <w:b/>
              <w:i/>
              <w:iCs/>
            </w:rPr>
            <w:t>Warrick Malcolm:</w:t>
          </w:r>
        </w:sdtContent>
      </w:sdt>
      <w:r w:rsidRPr="00FC75F1" w:rsidR="00FC4991">
        <w:rPr>
          <w:b/>
        </w:rPr>
        <w:t xml:space="preserve"> </w:t>
      </w:r>
      <w:r w:rsidR="00E4120A">
        <w:t>In terms of youngsters wanting to enjoy the opportunities within the sector</w:t>
      </w:r>
      <w:r>
        <w:t xml:space="preserve">, we </w:t>
      </w:r>
      <w:r w:rsidR="00E4120A">
        <w:t xml:space="preserve">see from individual companies </w:t>
      </w:r>
      <w:r>
        <w:t xml:space="preserve">that </w:t>
      </w:r>
      <w:r w:rsidR="00E4120A">
        <w:t xml:space="preserve">there is no lack of demand from young people to work in the sector. </w:t>
      </w:r>
      <w:r>
        <w:t>T</w:t>
      </w:r>
      <w:r w:rsidR="00E4120A">
        <w:t>he most obvious feedback we get is around apprenticeships</w:t>
      </w:r>
      <w:r>
        <w:t>. F</w:t>
      </w:r>
      <w:r w:rsidR="00E4120A">
        <w:t>or example</w:t>
      </w:r>
      <w:r>
        <w:t xml:space="preserve">, </w:t>
      </w:r>
      <w:r w:rsidR="00E4120A">
        <w:t xml:space="preserve">a company advertising 10 apprenticeships would expect somewhere in the region of 900 applications for those 10 apprenticeships. </w:t>
      </w:r>
      <w:r>
        <w:t>T</w:t>
      </w:r>
      <w:r w:rsidR="00E4120A">
        <w:t xml:space="preserve">here is absolutely no problem </w:t>
      </w:r>
      <w:r w:rsidR="00E4120A">
        <w:t>at the moment</w:t>
      </w:r>
      <w:r w:rsidR="00E4120A">
        <w:t xml:space="preserve"> with demand</w:t>
      </w:r>
      <w:r>
        <w:t xml:space="preserve"> </w:t>
      </w:r>
      <w:r w:rsidR="00CC0541">
        <w:t>and, indeed,</w:t>
      </w:r>
      <w:r w:rsidR="00E4120A">
        <w:t xml:space="preserve"> the companies want to take on more apprenticeships.</w:t>
      </w:r>
    </w:p>
    <w:p w:rsidR="00D43126" w:rsidP="00D43126">
      <w:pPr>
        <w:pStyle w:val="Answer"/>
      </w:pPr>
      <w:r>
        <w:t>We should</w:t>
      </w:r>
      <w:r>
        <w:t xml:space="preserve"> no</w:t>
      </w:r>
      <w:r>
        <w:t>t be complacent</w:t>
      </w:r>
      <w:r w:rsidR="00641A14">
        <w:t>—w</w:t>
      </w:r>
      <w:r>
        <w:t xml:space="preserve">e should make sure </w:t>
      </w:r>
      <w:r>
        <w:t xml:space="preserve">that </w:t>
      </w:r>
      <w:r>
        <w:t>we are still doing the outreach to schools</w:t>
      </w:r>
      <w:r w:rsidR="00CC0541">
        <w:t>,</w:t>
      </w:r>
      <w:r>
        <w:t xml:space="preserve"> and so on and so forth</w:t>
      </w:r>
      <w:r w:rsidR="00641A14">
        <w:t>—</w:t>
      </w:r>
      <w:r>
        <w:t xml:space="preserve">but the story </w:t>
      </w:r>
      <w:r>
        <w:t>at the moment</w:t>
      </w:r>
      <w:r>
        <w:t xml:space="preserve"> is a positive one. The problem is the apprenticeship funding and the infrastructure that sits behind apprenticeships in Scotland. We would like to see some changes there. </w:t>
      </w:r>
    </w:p>
    <w:p w:rsidR="00D43126" w:rsidP="00D43126">
      <w:pPr>
        <w:pStyle w:val="Answer"/>
      </w:pPr>
      <w:r>
        <w:t xml:space="preserve">In terms of the geopolitical situation and whether that is provoking a change, clearly there is a change. I mentioned the change to the munitions policy. </w:t>
      </w:r>
      <w:r>
        <w:t>O</w:t>
      </w:r>
      <w:r>
        <w:t>n the one hand</w:t>
      </w:r>
      <w:r>
        <w:t xml:space="preserve">, </w:t>
      </w:r>
      <w:r>
        <w:t xml:space="preserve">we have a change to the munitions policy, but we also </w:t>
      </w:r>
      <w:r>
        <w:t xml:space="preserve">have </w:t>
      </w:r>
      <w:r>
        <w:t xml:space="preserve">the introduction of the new policy with respect to genocide. </w:t>
      </w:r>
      <w:r>
        <w:t>N</w:t>
      </w:r>
      <w:r>
        <w:t>ot to question the policy, but the policy</w:t>
      </w:r>
      <w:r w:rsidR="00E44147">
        <w:t>’</w:t>
      </w:r>
      <w:r>
        <w:t>s implementation was done with no prior discussion with industry whatsoever</w:t>
      </w:r>
      <w:r w:rsidR="00CC0541">
        <w:t>, so</w:t>
      </w:r>
      <w:r>
        <w:t xml:space="preserve"> </w:t>
      </w:r>
      <w:r>
        <w:t xml:space="preserve">3 </w:t>
      </w:r>
      <w:r>
        <w:t xml:space="preserve">September came </w:t>
      </w:r>
      <w:r w:rsidR="00CC0541">
        <w:t xml:space="preserve">as a bolt </w:t>
      </w:r>
      <w:r>
        <w:t>out of the blue for the industry.</w:t>
      </w:r>
      <w:r w:rsidR="00193453">
        <w:t xml:space="preserve"> </w:t>
      </w:r>
      <w:r>
        <w:t>The policy was introduced with immediate effect, but civil servants</w:t>
      </w:r>
      <w:r>
        <w:t xml:space="preserve">, </w:t>
      </w:r>
      <w:r>
        <w:t xml:space="preserve">Scottish Enterprise and </w:t>
      </w:r>
      <w:r>
        <w:t xml:space="preserve">the </w:t>
      </w:r>
      <w:r>
        <w:t>other enterprise agencies had no implementation guidance whatsoever</w:t>
      </w:r>
      <w:r>
        <w:t xml:space="preserve">, so </w:t>
      </w:r>
      <w:r>
        <w:t xml:space="preserve">we have spent </w:t>
      </w:r>
      <w:r>
        <w:t xml:space="preserve">three to four </w:t>
      </w:r>
      <w:r>
        <w:t xml:space="preserve">months working out how </w:t>
      </w:r>
      <w:r w:rsidR="00641A14">
        <w:t>the</w:t>
      </w:r>
      <w:r>
        <w:t xml:space="preserve"> policy will be implemented. </w:t>
      </w:r>
      <w:r>
        <w:t>F</w:t>
      </w:r>
      <w:r>
        <w:t xml:space="preserve">or companies, we have basically been paused for </w:t>
      </w:r>
      <w:r>
        <w:t xml:space="preserve">three to four </w:t>
      </w:r>
      <w:r>
        <w:t xml:space="preserve">months in </w:t>
      </w:r>
      <w:r>
        <w:t xml:space="preserve">terms of that relationship with the agencies while that has been worked out. </w:t>
      </w:r>
    </w:p>
    <w:p w:rsidR="00D43126" w:rsidP="00D43126">
      <w:pPr>
        <w:pStyle w:val="Answer"/>
      </w:pPr>
      <w:r>
        <w:t>One key thing</w:t>
      </w:r>
      <w:r>
        <w:t xml:space="preserve"> </w:t>
      </w:r>
      <w:r>
        <w:t xml:space="preserve">to come back to is the apprenticeship funding as well. The First Minister said that this would not affect existing apprentices, but he did not say anything about future apprentices. It took us </w:t>
      </w:r>
      <w:r>
        <w:t>three</w:t>
      </w:r>
      <w:r>
        <w:t xml:space="preserve"> months to get clarity about whether apprentices would be caught within the policy.</w:t>
      </w:r>
      <w:r w:rsidR="00193453">
        <w:t xml:space="preserve"> </w:t>
      </w:r>
      <w:r>
        <w:t xml:space="preserve">We have had confirmation that apprentices will not be caught in the policy, which is welcome, but </w:t>
      </w:r>
      <w:r>
        <w:t>it took three</w:t>
      </w:r>
      <w:r>
        <w:t xml:space="preserve"> months to get to that stage. </w:t>
      </w:r>
    </w:p>
    <w:p w:rsidR="008E2018" w:rsidRPr="00FC75F1" w:rsidP="00D43126">
      <w:pPr>
        <w:pStyle w:val="Answer"/>
      </w:pPr>
      <w:r>
        <w:t>I</w:t>
      </w:r>
      <w:r w:rsidR="00E4120A">
        <w:t xml:space="preserve">n terms of the new deal for business and all the stuff about how the Scottish Government wanted to reset </w:t>
      </w:r>
      <w:r w:rsidR="00360EC5">
        <w:t>their</w:t>
      </w:r>
      <w:r w:rsidR="00E4120A">
        <w:t xml:space="preserve"> relationship with business, here</w:t>
      </w:r>
      <w:r>
        <w:t xml:space="preserve"> i</w:t>
      </w:r>
      <w:r w:rsidR="00E4120A">
        <w:t>s an example where they did not follow their own best practice</w:t>
      </w:r>
      <w:r w:rsidR="00360EC5">
        <w:t>.</w:t>
      </w:r>
      <w:r w:rsidR="00E4120A">
        <w:t xml:space="preserve"> </w:t>
      </w:r>
      <w:r w:rsidR="00360EC5">
        <w:t xml:space="preserve">At </w:t>
      </w:r>
      <w:r w:rsidR="00E4120A">
        <w:t>a time when everybody is looking to ramp up defence spend</w:t>
      </w:r>
      <w:r>
        <w:t xml:space="preserve">, defence </w:t>
      </w:r>
      <w:r w:rsidR="00E4120A">
        <w:t>investment</w:t>
      </w:r>
      <w:r>
        <w:t xml:space="preserve"> and the </w:t>
      </w:r>
      <w:r w:rsidR="00E4120A">
        <w:t>response from defence</w:t>
      </w:r>
      <w:r w:rsidR="003E5143">
        <w:t>—</w:t>
      </w:r>
      <w:r w:rsidR="00E4120A">
        <w:t>for obvious reasons</w:t>
      </w:r>
      <w:r w:rsidR="003E5143">
        <w:t>—</w:t>
      </w:r>
      <w:r w:rsidR="00360EC5">
        <w:t xml:space="preserve">that </w:t>
      </w:r>
      <w:r w:rsidR="00E4120A">
        <w:t xml:space="preserve">was not the </w:t>
      </w:r>
      <w:r w:rsidR="00E4120A">
        <w:t>story</w:t>
      </w:r>
      <w:r>
        <w:t xml:space="preserve">, </w:t>
      </w:r>
      <w:r w:rsidR="00E4120A">
        <w:t>and</w:t>
      </w:r>
      <w:r w:rsidR="00E4120A">
        <w:t xml:space="preserve"> has not been the story for the past </w:t>
      </w:r>
      <w:r>
        <w:t xml:space="preserve">three to four </w:t>
      </w:r>
      <w:r w:rsidR="00E4120A">
        <w:t>months</w:t>
      </w:r>
      <w:r>
        <w:t xml:space="preserve"> </w:t>
      </w:r>
      <w:r w:rsidR="00E4120A">
        <w:t>in Scotland.</w:t>
      </w:r>
    </w:p>
    <w:p w:rsidR="00962EB8" w:rsidRPr="00FC75F1" w:rsidP="00F800A7">
      <w:pPr>
        <w:pStyle w:val="Question"/>
      </w:pPr>
      <w:sdt>
        <w:sdtPr>
          <w:alias w:val="Member"/>
          <w:tag w:val="&lt;Member mnisId='5206' dodsId='173106'&gt;"/>
          <w:id w:val="-1776935176"/>
          <w:placeholder>
            <w:docPart w:val="DefaultPlaceholder_-1854013440"/>
          </w:placeholder>
          <w:richText/>
        </w:sdtPr>
        <w:sdtContent>
          <w:r w:rsidRPr="00FC75F1" w:rsidR="00F800A7">
            <w:rPr>
              <w:b/>
            </w:rPr>
            <w:t>Elaine Stewart:</w:t>
          </w:r>
        </w:sdtContent>
      </w:sdt>
      <w:r w:rsidRPr="00FC75F1" w:rsidR="00F800A7">
        <w:t xml:space="preserve"> </w:t>
      </w:r>
      <w:r w:rsidR="00D43126">
        <w:t>It is great to hear you talking about the Prestwick cluster, because I am an MP in that area</w:t>
      </w:r>
      <w:r w:rsidR="001A596A">
        <w:t xml:space="preserve">. </w:t>
      </w:r>
      <w:r w:rsidR="001A596A">
        <w:t>Obviously</w:t>
      </w:r>
      <w:r w:rsidR="001A596A">
        <w:t xml:space="preserve"> </w:t>
      </w:r>
      <w:r w:rsidR="00D43126">
        <w:t xml:space="preserve">the airport is owned by </w:t>
      </w:r>
      <w:r w:rsidR="003E5143">
        <w:t xml:space="preserve">the </w:t>
      </w:r>
      <w:r w:rsidR="00D43126">
        <w:t xml:space="preserve">Scottish Government. I would really love to see Aeralis coming on board with us, because it has spoken about apprenticeships and how it is going to train up our young workforce. Bringing these companies to that area is not just about defending the </w:t>
      </w:r>
      <w:r w:rsidR="001A596A">
        <w:t>UK; i</w:t>
      </w:r>
      <w:r w:rsidR="00D43126">
        <w:t>t is about making sure that there are meaningful and well-paid jobs coming into Ayrshire that would be great for th</w:t>
      </w:r>
      <w:r w:rsidR="002E7BA9">
        <w:t>e</w:t>
      </w:r>
      <w:r w:rsidR="00D43126">
        <w:t xml:space="preserve"> economy. Would you agree with that?</w:t>
      </w:r>
    </w:p>
    <w:p w:rsidR="00683BB9" w:rsidP="00580333">
      <w:pPr>
        <w:pStyle w:val="Answer"/>
      </w:pPr>
      <w:sdt>
        <w:sdtPr>
          <w:alias w:val="Witness"/>
          <w:id w:val="937185465"/>
          <w:placeholder>
            <w:docPart w:val="DefaultPlaceholder_-1854013440"/>
          </w:placeholder>
          <w:richText/>
        </w:sdtPr>
        <w:sdtEndPr>
          <w:rPr>
            <w:b/>
            <w:i/>
            <w:iCs/>
          </w:rPr>
        </w:sdtEndPr>
        <w:sdtContent>
          <w:r w:rsidRPr="00FC75F1" w:rsidR="00580333">
            <w:rPr>
              <w:b/>
              <w:i/>
              <w:iCs/>
            </w:rPr>
            <w:t>Warrick Malcolm:</w:t>
          </w:r>
        </w:sdtContent>
      </w:sdt>
      <w:r w:rsidRPr="00FC75F1" w:rsidR="00580333">
        <w:rPr>
          <w:b/>
        </w:rPr>
        <w:t xml:space="preserve"> </w:t>
      </w:r>
      <w:r>
        <w:t xml:space="preserve">Absolutely, </w:t>
      </w:r>
      <w:r w:rsidR="00360EC5">
        <w:t>and</w:t>
      </w:r>
      <w:r>
        <w:t xml:space="preserve"> </w:t>
      </w:r>
      <w:r w:rsidR="00360EC5">
        <w:t xml:space="preserve">as </w:t>
      </w:r>
      <w:r>
        <w:t xml:space="preserve">I mentioned in my introductory comments, Ayrshire is one of the jewels in the crown for our sector in Scotland. For example, that MRO cluster—maintenance, repair and overhaul—is something that Scotland should be shouting about. It has an immediate opportunity within aerospace, but also, with the DIS looking for neighbouring sectors and what they can be doing in the defence realm, the MRO cluster there clearly has an obvious opportunity to extend into the defence sector. There is a fantastic story to tell. </w:t>
      </w:r>
    </w:p>
    <w:p w:rsidR="00580333" w:rsidRPr="00FC75F1" w:rsidP="00580333">
      <w:pPr>
        <w:pStyle w:val="Answer"/>
      </w:pPr>
      <w:r>
        <w:t>If you speak to colleagues in Scottish Enterprise, we have not done a great job at supporting that cluster in terms of winning new business. The companies there have been there for decades.</w:t>
      </w:r>
      <w:r w:rsidR="00193453">
        <w:t xml:space="preserve"> </w:t>
      </w:r>
      <w:r>
        <w:t>If you speak to the people who run Woodward, they are what we would call good actors. They have invested</w:t>
      </w:r>
      <w:r w:rsidR="00FB29AD">
        <w:t xml:space="preserve">, </w:t>
      </w:r>
      <w:r>
        <w:t>over many decades</w:t>
      </w:r>
      <w:r w:rsidR="00FB29AD">
        <w:t xml:space="preserve">, </w:t>
      </w:r>
      <w:r>
        <w:t>into the local community, paying well, doing their outreach, doing community activity</w:t>
      </w:r>
      <w:r w:rsidR="00FB29AD">
        <w:t xml:space="preserve"> and </w:t>
      </w:r>
      <w:r>
        <w:t>providing apprenticeships</w:t>
      </w:r>
      <w:r w:rsidR="00FB29AD">
        <w:t xml:space="preserve">. </w:t>
      </w:r>
      <w:r>
        <w:t xml:space="preserve">I was lucky enough to be at one of </w:t>
      </w:r>
      <w:r w:rsidR="00FB29AD">
        <w:t xml:space="preserve">its </w:t>
      </w:r>
      <w:r>
        <w:t xml:space="preserve">anniversaries and </w:t>
      </w:r>
      <w:r w:rsidR="00FB29AD">
        <w:t xml:space="preserve">there were about </w:t>
      </w:r>
      <w:r>
        <w:t xml:space="preserve">three generations of one family </w:t>
      </w:r>
      <w:r w:rsidR="00360EC5">
        <w:t>who</w:t>
      </w:r>
      <w:r>
        <w:t xml:space="preserve"> were working </w:t>
      </w:r>
      <w:r w:rsidR="00FB29AD">
        <w:t>out</w:t>
      </w:r>
      <w:r>
        <w:t xml:space="preserve"> there. </w:t>
      </w:r>
      <w:r w:rsidR="00FB29AD">
        <w:t>I</w:t>
      </w:r>
      <w:r>
        <w:t>t is a fantastic story</w:t>
      </w:r>
      <w:r w:rsidR="00FB29AD">
        <w:t xml:space="preserve"> but, </w:t>
      </w:r>
      <w:r>
        <w:t xml:space="preserve">once again, </w:t>
      </w:r>
      <w:r w:rsidR="00FB29AD">
        <w:t xml:space="preserve">we </w:t>
      </w:r>
      <w:r>
        <w:t>do not do the best job at selling it.</w:t>
      </w:r>
    </w:p>
    <w:p w:rsidR="00E754BD" w:rsidRPr="00FC75F1" w:rsidP="00B94BC3">
      <w:pPr>
        <w:pStyle w:val="Question"/>
        <w:numPr>
          <w:ilvl w:val="0"/>
          <w:numId w:val="0"/>
        </w:numPr>
        <w:ind w:left="794"/>
      </w:pPr>
      <w:sdt>
        <w:sdtPr>
          <w:alias w:val="Member"/>
          <w:tag w:val="&lt;Member mnisId='5206' dodsId='173106'&gt;"/>
          <w:id w:val="1711836604"/>
          <w:placeholder>
            <w:docPart w:val="DefaultPlaceholder_-1854013440"/>
          </w:placeholder>
          <w:richText/>
        </w:sdtPr>
        <w:sdtContent>
          <w:r w:rsidRPr="00FC75F1" w:rsidR="006B4CD4">
            <w:rPr>
              <w:b/>
            </w:rPr>
            <w:t>Elaine Stewart:</w:t>
          </w:r>
        </w:sdtContent>
      </w:sdt>
      <w:r w:rsidRPr="00FC75F1" w:rsidR="006B4CD4">
        <w:t xml:space="preserve"> It is also a</w:t>
      </w:r>
      <w:r w:rsidR="00FB29AD">
        <w:t xml:space="preserve"> prime area for a tech college.</w:t>
      </w:r>
    </w:p>
    <w:p w:rsidR="00FB29AD" w:rsidP="00FB29AD">
      <w:pPr>
        <w:pStyle w:val="Answer"/>
      </w:pPr>
      <w:sdt>
        <w:sdtPr>
          <w:alias w:val="Witness"/>
          <w:id w:val="-556396166"/>
          <w:placeholder>
            <w:docPart w:val="DefaultPlaceholder_-1854013440"/>
          </w:placeholder>
          <w:richText/>
        </w:sdtPr>
        <w:sdtEndPr>
          <w:rPr>
            <w:b/>
            <w:i/>
            <w:iCs/>
          </w:rPr>
        </w:sdtEndPr>
        <w:sdtContent>
          <w:r w:rsidRPr="00FC75F1" w:rsidR="006B4CD4">
            <w:rPr>
              <w:b/>
              <w:i/>
              <w:iCs/>
            </w:rPr>
            <w:t>Andrew Kinniburgh:</w:t>
          </w:r>
        </w:sdtContent>
      </w:sdt>
      <w:r w:rsidRPr="00FC75F1" w:rsidR="006B4CD4">
        <w:rPr>
          <w:b/>
        </w:rPr>
        <w:t xml:space="preserve"> </w:t>
      </w:r>
      <w:r>
        <w:t xml:space="preserve">I was at the Ayrshire </w:t>
      </w:r>
      <w:r w:rsidR="00360EC5">
        <w:t>chamber of commerce</w:t>
      </w:r>
      <w:r>
        <w:t xml:space="preserve"> event in Westminster a couple of months ago and it was fantastic. The local college is so integrated with local business, which is exactly what we need </w:t>
      </w:r>
      <w:r>
        <w:t>from an industrial perspective,</w:t>
      </w:r>
      <w:r w:rsidR="00360EC5">
        <w:t xml:space="preserve"> so that</w:t>
      </w:r>
      <w:r>
        <w:t xml:space="preserve"> is fantastic. When you join all those up, it becomes a </w:t>
      </w:r>
      <w:r>
        <w:t>really powerful</w:t>
      </w:r>
      <w:r>
        <w:t xml:space="preserve"> thing. </w:t>
      </w:r>
    </w:p>
    <w:p w:rsidR="00FB29AD" w:rsidP="00FB29AD">
      <w:pPr>
        <w:pStyle w:val="Answer"/>
      </w:pPr>
      <w:r>
        <w:t xml:space="preserve">To back up what Warrick was saying in terms of maintenance, repair and overhaul, the Aeralis example, as you know, is starting to design and build whole aircraft, not just for the first time in Scotland for many years, but </w:t>
      </w:r>
      <w:r w:rsidR="00360EC5">
        <w:t xml:space="preserve">for </w:t>
      </w:r>
      <w:r>
        <w:t xml:space="preserve">the first time in the UK for about 50 years. That </w:t>
      </w:r>
      <w:r>
        <w:t>has to</w:t>
      </w:r>
      <w:r>
        <w:t xml:space="preserve"> be something we embrace as Scotland, as a nation, and the UK as well.</w:t>
      </w:r>
      <w:r w:rsidR="00193453">
        <w:t xml:space="preserve"> </w:t>
      </w:r>
      <w:r>
        <w:t xml:space="preserve">We are bringing that capability </w:t>
      </w:r>
      <w:r w:rsidR="00360EC5">
        <w:t xml:space="preserve">back </w:t>
      </w:r>
      <w:r>
        <w:t>into the UK.</w:t>
      </w:r>
    </w:p>
    <w:p w:rsidR="00724AC0" w:rsidRPr="00FC75F1" w:rsidP="00FB29AD">
      <w:pPr>
        <w:pStyle w:val="Answer"/>
      </w:pPr>
      <w:r>
        <w:t xml:space="preserve">If </w:t>
      </w:r>
      <w:r w:rsidR="00360EC5">
        <w:t>you will indulge me, Chair</w:t>
      </w:r>
      <w:r>
        <w:t xml:space="preserve">, I wanted to give another example of a </w:t>
      </w:r>
      <w:r>
        <w:t>really strong</w:t>
      </w:r>
      <w:r>
        <w:t xml:space="preserve"> regional response within Scotland.</w:t>
      </w:r>
      <w:r w:rsidR="00193453">
        <w:t xml:space="preserve"> </w:t>
      </w:r>
      <w:r>
        <w:t xml:space="preserve">Fife </w:t>
      </w:r>
      <w:r w:rsidR="00360EC5">
        <w:t>council has</w:t>
      </w:r>
      <w:r>
        <w:t xml:space="preserve"> another big cluster of defence companies with Babcock</w:t>
      </w:r>
      <w:r w:rsidR="00B549B5">
        <w:t xml:space="preserve">, </w:t>
      </w:r>
      <w:r>
        <w:t>Raytheon and others in Fife</w:t>
      </w:r>
      <w:r w:rsidR="00B549B5">
        <w:t xml:space="preserve">. </w:t>
      </w:r>
      <w:r w:rsidR="00BC0330">
        <w:t>The</w:t>
      </w:r>
      <w:r w:rsidR="003D23EB">
        <w:t xml:space="preserve"> council </w:t>
      </w:r>
      <w:r>
        <w:t>sponsor</w:t>
      </w:r>
      <w:r w:rsidR="003D23EB">
        <w:t>s</w:t>
      </w:r>
      <w:r>
        <w:t xml:space="preserve"> around 10 companies every couple of years to go through a small programme that we run called the </w:t>
      </w:r>
      <w:r w:rsidR="00E44147">
        <w:t>F</w:t>
      </w:r>
      <w:r w:rsidR="00B549B5">
        <w:t xml:space="preserve">it for </w:t>
      </w:r>
      <w:r w:rsidR="00E44147">
        <w:t>D</w:t>
      </w:r>
      <w:r w:rsidR="00B549B5">
        <w:t>efence</w:t>
      </w:r>
      <w:r>
        <w:t xml:space="preserve"> programme, which is a little business improvement programme looking at your business through a defence lens</w:t>
      </w:r>
      <w:r w:rsidR="00B549B5">
        <w:t>.</w:t>
      </w:r>
      <w:r w:rsidR="00193453">
        <w:t xml:space="preserve"> </w:t>
      </w:r>
      <w:r w:rsidR="003D23EB">
        <w:t xml:space="preserve">Fife sponsors those </w:t>
      </w:r>
      <w:r>
        <w:t>companies</w:t>
      </w:r>
      <w:r w:rsidR="003D23EB">
        <w:t>, which</w:t>
      </w:r>
      <w:r>
        <w:t xml:space="preserve"> go through a small programme</w:t>
      </w:r>
      <w:r w:rsidR="00B549B5">
        <w:t xml:space="preserve"> with </w:t>
      </w:r>
      <w:r>
        <w:t>a number of</w:t>
      </w:r>
      <w:r>
        <w:t xml:space="preserve"> days of intervention, education</w:t>
      </w:r>
      <w:r w:rsidR="00B549B5">
        <w:t xml:space="preserve"> and </w:t>
      </w:r>
      <w:r>
        <w:t>consultancy work</w:t>
      </w:r>
      <w:r w:rsidR="003D23EB">
        <w:t>,</w:t>
      </w:r>
      <w:r w:rsidR="00193453">
        <w:t xml:space="preserve"> </w:t>
      </w:r>
      <w:r w:rsidR="003D23EB">
        <w:t xml:space="preserve">then </w:t>
      </w:r>
      <w:r>
        <w:t>fl</w:t>
      </w:r>
      <w:r w:rsidR="003D23EB">
        <w:t>ies</w:t>
      </w:r>
      <w:r>
        <w:t xml:space="preserve"> them down to DSEI, which is the big biannual defence show in London</w:t>
      </w:r>
      <w:r w:rsidR="00B549B5">
        <w:t xml:space="preserve">, </w:t>
      </w:r>
      <w:r>
        <w:t>and we host them at the show.</w:t>
      </w:r>
      <w:r w:rsidR="00193453">
        <w:t xml:space="preserve"> </w:t>
      </w:r>
      <w:r w:rsidR="00B549B5">
        <w:t>T</w:t>
      </w:r>
      <w:r>
        <w:t xml:space="preserve">here </w:t>
      </w:r>
      <w:r w:rsidR="00B549B5">
        <w:t xml:space="preserve">are </w:t>
      </w:r>
      <w:r>
        <w:t xml:space="preserve">some </w:t>
      </w:r>
      <w:r>
        <w:t>really good</w:t>
      </w:r>
      <w:r>
        <w:t xml:space="preserve"> examples of local interaction with the regional governments in Scotland, which is fantastic</w:t>
      </w:r>
      <w:r w:rsidR="00B549B5">
        <w:t>.</w:t>
      </w:r>
      <w:r w:rsidR="00193453">
        <w:t xml:space="preserve"> </w:t>
      </w:r>
      <w:r w:rsidR="00B549B5">
        <w:t>T</w:t>
      </w:r>
      <w:r>
        <w:t>hat is all about the SMEs</w:t>
      </w:r>
      <w:r w:rsidR="00B549B5">
        <w:t xml:space="preserve">, </w:t>
      </w:r>
      <w:r>
        <w:t>and then you have the big guys in the background supporting as well.</w:t>
      </w:r>
    </w:p>
    <w:p w:rsidR="00A24053" w:rsidRPr="00FC75F1" w:rsidP="00C06516">
      <w:pPr>
        <w:pStyle w:val="Question"/>
      </w:pPr>
      <w:sdt>
        <w:sdtPr>
          <w:alias w:val="Member"/>
          <w:tag w:val="&lt;Member mnisId='4736' dodsId='143043'&gt;"/>
          <w:id w:val="-1277089275"/>
          <w:placeholder>
            <w:docPart w:val="DefaultPlaceholder_-1854013440"/>
          </w:placeholder>
          <w:richText/>
        </w:sdtPr>
        <w:sdtContent>
          <w:r w:rsidRPr="00FC75F1" w:rsidR="00724AC0">
            <w:rPr>
              <w:b/>
            </w:rPr>
            <w:t>Dave Doogan:</w:t>
          </w:r>
        </w:sdtContent>
      </w:sdt>
      <w:r w:rsidRPr="00FC75F1" w:rsidR="00724AC0">
        <w:t xml:space="preserve"> </w:t>
      </w:r>
      <w:r w:rsidR="00B549B5">
        <w:t xml:space="preserve">Mr Malcolm, </w:t>
      </w:r>
      <w:r w:rsidR="001538C4">
        <w:t>to move on slightly to</w:t>
      </w:r>
      <w:r w:rsidR="00B549B5">
        <w:t xml:space="preserve"> the policy th</w:t>
      </w:r>
      <w:r w:rsidR="00467024">
        <w:t>e</w:t>
      </w:r>
      <w:r w:rsidR="00B549B5">
        <w:t xml:space="preserve"> Scottish Government have just introduced in terms of public money investment in defence in </w:t>
      </w:r>
      <w:r w:rsidR="001538C4">
        <w:t>Scotland,</w:t>
      </w:r>
      <w:r w:rsidR="00B549B5">
        <w:t xml:space="preserve"> and trying to ensure that Scottish taxpayers</w:t>
      </w:r>
      <w:r w:rsidR="00E44147">
        <w:t>’</w:t>
      </w:r>
      <w:r w:rsidR="00B549B5">
        <w:t xml:space="preserve"> money is not spent on that which could be connected down the supply chain to genocidal activity in </w:t>
      </w:r>
      <w:r w:rsidR="00B934EA">
        <w:t xml:space="preserve">Gaza—a policy that </w:t>
      </w:r>
      <w:r w:rsidR="00B549B5">
        <w:t>the vast majority of our constituents support</w:t>
      </w:r>
      <w:r w:rsidR="00B934EA">
        <w:t>—</w:t>
      </w:r>
      <w:r w:rsidR="00B549B5">
        <w:t>what is your assessment of the material los</w:t>
      </w:r>
      <w:r w:rsidR="00F610BD">
        <w:t>s</w:t>
      </w:r>
      <w:r w:rsidR="00B549B5">
        <w:t xml:space="preserve"> to defence in Scotland </w:t>
      </w:r>
      <w:r w:rsidR="007421ED">
        <w:t xml:space="preserve">during the period </w:t>
      </w:r>
      <w:r w:rsidR="00B549B5">
        <w:t>while that policy was enacted by the Scottish Government, given that it was an emergent policy</w:t>
      </w:r>
      <w:r w:rsidR="00F610BD">
        <w:t>?</w:t>
      </w:r>
      <w:r w:rsidR="00B549B5">
        <w:t xml:space="preserve"> It is not a long-term policy that was planned to be introduced</w:t>
      </w:r>
      <w:r w:rsidR="003B7542">
        <w:t>; i</w:t>
      </w:r>
      <w:r w:rsidR="00B549B5">
        <w:t>t was a response to a situation that was, broadly speaking, the failure of defence export regulation in the UK.</w:t>
      </w:r>
      <w:r w:rsidR="00193453">
        <w:t xml:space="preserve"> </w:t>
      </w:r>
      <w:r w:rsidR="00B549B5">
        <w:t>To control that situation, the Scottish Government had to step in, from a Scottish perspective, to resolve it. I can totally understand the frustration within the sector while that unwound but, in quantitative terms, what is the loss?</w:t>
      </w:r>
    </w:p>
    <w:p w:rsidR="00C06516" w:rsidRPr="00FC75F1" w:rsidP="00C06516">
      <w:pPr>
        <w:pStyle w:val="Answer"/>
      </w:pPr>
      <w:sdt>
        <w:sdtPr>
          <w:alias w:val="Witness"/>
          <w:id w:val="-1486553534"/>
          <w:placeholder>
            <w:docPart w:val="DefaultPlaceholder_-1854013440"/>
          </w:placeholder>
          <w:richText/>
        </w:sdtPr>
        <w:sdtEndPr>
          <w:rPr>
            <w:b/>
            <w:i/>
            <w:iCs/>
          </w:rPr>
        </w:sdtEndPr>
        <w:sdtContent>
          <w:r w:rsidRPr="00FC75F1">
            <w:rPr>
              <w:b/>
              <w:i/>
              <w:iCs/>
            </w:rPr>
            <w:t>Warrick Malcolm:</w:t>
          </w:r>
        </w:sdtContent>
      </w:sdt>
      <w:r w:rsidRPr="00FC75F1">
        <w:rPr>
          <w:b/>
        </w:rPr>
        <w:t xml:space="preserve"> </w:t>
      </w:r>
      <w:r w:rsidR="00B549B5">
        <w:t>It is interesting.</w:t>
      </w:r>
      <w:r w:rsidR="00193453">
        <w:t xml:space="preserve"> </w:t>
      </w:r>
      <w:r w:rsidR="00B549B5">
        <w:t>Our position when the policy was announced was to ask the Scottish Government, “What do you currently assess to be the intended consequence of this policy</w:t>
      </w:r>
      <w:r w:rsidR="00BC0330">
        <w:t>?</w:t>
      </w:r>
      <w:r w:rsidR="00B549B5">
        <w:t xml:space="preserve"> What is your assessment? Have you done an impact assessment and can you share it with industry so that we can check it for accuracy?” We have not, as I sit here today, seen that impact assessment, so we have no idea what the Scottish Government</w:t>
      </w:r>
      <w:r w:rsidR="00E44147">
        <w:t>’</w:t>
      </w:r>
      <w:r w:rsidR="00B549B5">
        <w:t>s own assessment of the impact of the policy currently is.</w:t>
      </w:r>
    </w:p>
    <w:p w:rsidR="00592E0E" w:rsidRPr="00FC75F1" w:rsidP="00592E0E">
      <w:pPr>
        <w:pStyle w:val="Question"/>
      </w:pPr>
      <w:sdt>
        <w:sdtPr>
          <w:alias w:val="Member"/>
          <w:tag w:val="&lt;Member mnisId='4736' dodsId='143043'&gt;"/>
          <w:id w:val="1772900501"/>
          <w:placeholder>
            <w:docPart w:val="DefaultPlaceholder_-1854013440"/>
          </w:placeholder>
          <w:richText/>
        </w:sdtPr>
        <w:sdtContent>
          <w:r w:rsidRPr="00FC75F1">
            <w:rPr>
              <w:b/>
            </w:rPr>
            <w:t>Dave Doogan:</w:t>
          </w:r>
        </w:sdtContent>
      </w:sdt>
      <w:r w:rsidRPr="00FC75F1">
        <w:t xml:space="preserve"> What is your assessment?</w:t>
      </w:r>
    </w:p>
    <w:p w:rsidR="00066677" w:rsidP="0084573E">
      <w:pPr>
        <w:pStyle w:val="Answer"/>
      </w:pPr>
      <w:sdt>
        <w:sdtPr>
          <w:alias w:val="Witness"/>
          <w:id w:val="611404374"/>
          <w:placeholder>
            <w:docPart w:val="DefaultPlaceholder_-1854013440"/>
          </w:placeholder>
          <w:richText/>
        </w:sdtPr>
        <w:sdtEndPr>
          <w:rPr>
            <w:b/>
            <w:i/>
            <w:iCs/>
          </w:rPr>
        </w:sdtEndPr>
        <w:sdtContent>
          <w:r w:rsidRPr="00FC75F1" w:rsidR="00592E0E">
            <w:rPr>
              <w:b/>
              <w:i/>
              <w:iCs/>
            </w:rPr>
            <w:t>Warrick Malcolm:</w:t>
          </w:r>
        </w:sdtContent>
      </w:sdt>
      <w:r w:rsidRPr="00FC75F1" w:rsidR="00592E0E">
        <w:rPr>
          <w:b/>
        </w:rPr>
        <w:t xml:space="preserve"> </w:t>
      </w:r>
      <w:r w:rsidR="0084573E">
        <w:t>We were unable to do an assessment because there was no implementation guide until a few weeks ago.</w:t>
      </w:r>
      <w:r w:rsidR="00193453">
        <w:t xml:space="preserve"> </w:t>
      </w:r>
      <w:r w:rsidR="0084573E">
        <w:t xml:space="preserve">It is very difficult to assess the impact when you have not been told how the policy will be enacted. From the first draft to the final implementation </w:t>
      </w:r>
      <w:r w:rsidR="0084573E">
        <w:t>policy</w:t>
      </w:r>
      <w:r w:rsidR="0084573E">
        <w:t xml:space="preserve"> it changed, so any assessment we would have made on the first draft would have been wrong for the final draft. We are still at a point where we are looking to see the Scottish Government tell us what their current impact assessment is.</w:t>
      </w:r>
      <w:r w:rsidR="00193453">
        <w:t xml:space="preserve"> </w:t>
      </w:r>
      <w:r w:rsidR="0084573E">
        <w:t>We are liaising with our members, as the policy gets rolled out through the enterprise agencies, to work out what that impact will be.</w:t>
      </w:r>
    </w:p>
    <w:p w:rsidR="00CD7B31" w:rsidRPr="00FC75F1" w:rsidP="002E7605">
      <w:pPr>
        <w:pStyle w:val="Answer"/>
      </w:pPr>
      <w:r>
        <w:t>T</w:t>
      </w:r>
      <w:r w:rsidR="0084573E">
        <w:t>he only thing we</w:t>
      </w:r>
      <w:r>
        <w:t xml:space="preserve"> woul</w:t>
      </w:r>
      <w:r w:rsidR="0084573E">
        <w:t xml:space="preserve">d say is </w:t>
      </w:r>
      <w:r>
        <w:t xml:space="preserve">that </w:t>
      </w:r>
      <w:r w:rsidR="0084573E">
        <w:t xml:space="preserve">we are not critiquing the </w:t>
      </w:r>
      <w:r w:rsidR="0084573E">
        <w:t>policy</w:t>
      </w:r>
      <w:r w:rsidR="0084573E">
        <w:t xml:space="preserve"> and we entirely understand what sits behind the policy</w:t>
      </w:r>
      <w:r w:rsidR="001367B7">
        <w:t>,</w:t>
      </w:r>
      <w:r w:rsidR="0084573E">
        <w:t xml:space="preserve"> </w:t>
      </w:r>
      <w:r w:rsidR="001367B7">
        <w:t>but</w:t>
      </w:r>
      <w:r>
        <w:t xml:space="preserve"> </w:t>
      </w:r>
      <w:r w:rsidR="0084573E">
        <w:t xml:space="preserve">at a time when we are being told that the Scottish Government supports defence, why </w:t>
      </w:r>
      <w:r w:rsidR="002E7605">
        <w:t xml:space="preserve">does </w:t>
      </w:r>
      <w:r w:rsidR="0084573E">
        <w:t>a policy about genocide target</w:t>
      </w:r>
      <w:r w:rsidR="002E7605">
        <w:t xml:space="preserve"> </w:t>
      </w:r>
      <w:r w:rsidR="0084573E">
        <w:t xml:space="preserve">defence? If the problem is genocide, why is it not a policy that applies across all sectors? Why target defence? </w:t>
      </w:r>
      <w:r w:rsidR="002E7605">
        <w:t xml:space="preserve">Why they are being uniquely targeted </w:t>
      </w:r>
      <w:r w:rsidR="0084573E">
        <w:t>is quite a difficult message to discuss with the member companies</w:t>
      </w:r>
      <w:r w:rsidR="00F610BD">
        <w:t xml:space="preserve"> and</w:t>
      </w:r>
      <w:r w:rsidR="0084573E">
        <w:t xml:space="preserve"> defence companies.</w:t>
      </w:r>
    </w:p>
    <w:p w:rsidR="00CD7B31" w:rsidRPr="00FC75F1" w:rsidP="00CD7B31">
      <w:pPr>
        <w:pStyle w:val="Question"/>
      </w:pPr>
      <w:sdt>
        <w:sdtPr>
          <w:alias w:val="Member"/>
          <w:tag w:val="&lt;Member mnisId='4736' dodsId='143043'&gt;"/>
          <w:id w:val="-776798494"/>
          <w:placeholder>
            <w:docPart w:val="DefaultPlaceholder_-1854013440"/>
          </w:placeholder>
          <w:richText/>
        </w:sdtPr>
        <w:sdtContent>
          <w:r w:rsidRPr="00FC75F1">
            <w:rPr>
              <w:b/>
            </w:rPr>
            <w:t>Dave Doogan:</w:t>
          </w:r>
        </w:sdtContent>
      </w:sdt>
      <w:r w:rsidRPr="00FC75F1">
        <w:t xml:space="preserve"> </w:t>
      </w:r>
      <w:r w:rsidR="002E7605">
        <w:t xml:space="preserve">How confident is industry in the </w:t>
      </w:r>
      <w:r w:rsidR="00B20E21">
        <w:t xml:space="preserve">UK Government’s </w:t>
      </w:r>
      <w:r w:rsidR="002E7605">
        <w:t>ambition to get defence expenditure up to 3% by 2030?</w:t>
      </w:r>
      <w:r w:rsidR="00193453">
        <w:t xml:space="preserve"> </w:t>
      </w:r>
    </w:p>
    <w:p w:rsidR="00F46A3E" w:rsidRPr="00FC75F1" w:rsidP="00F46A3E">
      <w:pPr>
        <w:pStyle w:val="Answer"/>
      </w:pPr>
      <w:sdt>
        <w:sdtPr>
          <w:alias w:val="Witness"/>
          <w:id w:val="-468591932"/>
          <w:placeholder>
            <w:docPart w:val="DefaultPlaceholder_-1854013440"/>
          </w:placeholder>
          <w:richText/>
        </w:sdtPr>
        <w:sdtEndPr>
          <w:rPr>
            <w:b/>
            <w:i/>
            <w:iCs/>
          </w:rPr>
        </w:sdtEndPr>
        <w:sdtContent>
          <w:r w:rsidRPr="00FC75F1" w:rsidR="00CD7B31">
            <w:rPr>
              <w:b/>
              <w:i/>
              <w:iCs/>
            </w:rPr>
            <w:t>Warrick Malcolm:</w:t>
          </w:r>
        </w:sdtContent>
      </w:sdt>
      <w:r w:rsidRPr="00FC75F1" w:rsidR="00CD7B31">
        <w:rPr>
          <w:b/>
        </w:rPr>
        <w:t xml:space="preserve"> </w:t>
      </w:r>
      <w:r w:rsidR="002E7605">
        <w:t>I would not be able to comment on the level of confidence in that.</w:t>
      </w:r>
      <w:r w:rsidR="00193453">
        <w:t xml:space="preserve"> </w:t>
      </w:r>
      <w:r w:rsidR="002E7605">
        <w:t xml:space="preserve">We have certainly analysed what the impact would be, but I would not be able to comment on </w:t>
      </w:r>
      <w:r w:rsidR="006713A1">
        <w:t>the</w:t>
      </w:r>
      <w:r w:rsidR="002E7605">
        <w:t xml:space="preserve"> level of confidence within companies on that.</w:t>
      </w:r>
    </w:p>
    <w:p w:rsidR="002E7605" w:rsidP="00F46A3E">
      <w:pPr>
        <w:pStyle w:val="Answer"/>
      </w:pPr>
      <w:sdt>
        <w:sdtPr>
          <w:alias w:val="Witness"/>
          <w:id w:val="-495105013"/>
          <w:placeholder>
            <w:docPart w:val="DefaultPlaceholder_-1854013440"/>
          </w:placeholder>
          <w:richText/>
        </w:sdtPr>
        <w:sdtEndPr>
          <w:rPr>
            <w:b/>
            <w:i/>
            <w:iCs/>
          </w:rPr>
        </w:sdtEndPr>
        <w:sdtContent>
          <w:r w:rsidRPr="00FC75F1" w:rsidR="00F46A3E">
            <w:rPr>
              <w:b/>
              <w:i/>
              <w:iCs/>
            </w:rPr>
            <w:t>Andrew Kinniburgh:</w:t>
          </w:r>
        </w:sdtContent>
      </w:sdt>
      <w:r w:rsidRPr="00FC75F1" w:rsidR="00F46A3E">
        <w:rPr>
          <w:b/>
        </w:rPr>
        <w:t xml:space="preserve"> </w:t>
      </w:r>
      <w:r>
        <w:t xml:space="preserve">We have confidence that the Government will get there. The big question is when. That is the big question. It is when and how quickly. </w:t>
      </w:r>
    </w:p>
    <w:p w:rsidR="00F46A3E" w:rsidRPr="00FC75F1" w:rsidP="00F46A3E">
      <w:pPr>
        <w:pStyle w:val="Answer"/>
      </w:pPr>
      <w:r>
        <w:t>On the genocide side of things, it is very difficult to quantify, as Warrick said, but it has an impact on the sentiment of global investors from a defence and aerospace background.</w:t>
      </w:r>
      <w:r w:rsidR="00193453">
        <w:t xml:space="preserve"> </w:t>
      </w:r>
      <w:r>
        <w:t>Make no bones about it: the UK and Scotland are in a global competition for investment from defence companies, aerospace companies and others.</w:t>
      </w:r>
      <w:r w:rsidR="00193453">
        <w:t xml:space="preserve"> </w:t>
      </w:r>
      <w:r>
        <w:t>The change in sentiment and the risk analysis of investing in Scotland, if you are not sure exactly what the impact will be</w:t>
      </w:r>
      <w:r w:rsidR="00607B82">
        <w:t>,</w:t>
      </w:r>
      <w:r>
        <w:t xml:space="preserve"> is impossible to quantify, but it is likely to have had an impact and perhaps slowed down some investment decisions.</w:t>
      </w:r>
    </w:p>
    <w:p w:rsidR="008C7068" w:rsidRPr="00FC75F1" w:rsidP="00E52EDD">
      <w:pPr>
        <w:pStyle w:val="Question"/>
      </w:pPr>
      <w:sdt>
        <w:sdtPr>
          <w:alias w:val="Member"/>
          <w:tag w:val="&lt;Member mnisId='4736' dodsId='143043'&gt;"/>
          <w:id w:val="-2072186890"/>
          <w:placeholder>
            <w:docPart w:val="DefaultPlaceholder_-1854013440"/>
          </w:placeholder>
          <w:richText/>
        </w:sdtPr>
        <w:sdtContent>
          <w:r w:rsidRPr="00FC75F1" w:rsidR="00E52EDD">
            <w:rPr>
              <w:b/>
            </w:rPr>
            <w:t>Dave Doogan:</w:t>
          </w:r>
        </w:sdtContent>
      </w:sdt>
      <w:r w:rsidRPr="00FC75F1" w:rsidR="00E52EDD">
        <w:t xml:space="preserve"> </w:t>
      </w:r>
      <w:r w:rsidR="002E7605">
        <w:t xml:space="preserve">By extension, Mr Kinniburgh, </w:t>
      </w:r>
      <w:r w:rsidR="005B491E">
        <w:t xml:space="preserve">can we focus on </w:t>
      </w:r>
      <w:r w:rsidR="002E7605">
        <w:t>the shipbuilding sector, if you are able to speak to that</w:t>
      </w:r>
      <w:r w:rsidR="005B491E">
        <w:t>? I</w:t>
      </w:r>
      <w:r w:rsidR="002E7605">
        <w:t xml:space="preserve">n big handfuls, complex warship manufacturing in the United Kingdom happens </w:t>
      </w:r>
      <w:r w:rsidR="001367B7">
        <w:t>at</w:t>
      </w:r>
      <w:r w:rsidR="002E7605">
        <w:t xml:space="preserve"> either end of the M8.</w:t>
      </w:r>
      <w:r w:rsidR="00193453">
        <w:t xml:space="preserve"> </w:t>
      </w:r>
      <w:r w:rsidR="002E7605">
        <w:t xml:space="preserve">That is where the skills are now. </w:t>
      </w:r>
      <w:r w:rsidR="00F033A4">
        <w:t>C</w:t>
      </w:r>
      <w:r w:rsidR="002E7605">
        <w:t xml:space="preserve">ould you help the </w:t>
      </w:r>
      <w:r w:rsidR="00607B82">
        <w:t>C</w:t>
      </w:r>
      <w:r w:rsidR="002E7605">
        <w:t xml:space="preserve">ommittee </w:t>
      </w:r>
      <w:r w:rsidR="00057B5D">
        <w:t xml:space="preserve">to </w:t>
      </w:r>
      <w:r w:rsidR="002E7605">
        <w:t>understand</w:t>
      </w:r>
      <w:r w:rsidR="00F033A4">
        <w:t>?</w:t>
      </w:r>
      <w:r w:rsidR="00193453">
        <w:t xml:space="preserve"> </w:t>
      </w:r>
      <w:r w:rsidR="00F033A4">
        <w:t>I</w:t>
      </w:r>
      <w:r w:rsidR="002E7605">
        <w:t>f, for example, there was a political decision</w:t>
      </w:r>
      <w:r w:rsidR="00F033A4">
        <w:t xml:space="preserve">—it would need </w:t>
      </w:r>
      <w:r w:rsidR="002E7605">
        <w:t>to be a political decision</w:t>
      </w:r>
      <w:r w:rsidR="00F033A4">
        <w:t xml:space="preserve">—by </w:t>
      </w:r>
      <w:r w:rsidR="002E7605">
        <w:t xml:space="preserve">a fictitious </w:t>
      </w:r>
      <w:r w:rsidR="001B75EF">
        <w:t xml:space="preserve">future </w:t>
      </w:r>
      <w:r w:rsidR="00F033A4">
        <w:t>G</w:t>
      </w:r>
      <w:r w:rsidR="002E7605">
        <w:t>overnment that they wanted to start building ships somewhere else</w:t>
      </w:r>
      <w:r w:rsidR="00F033A4">
        <w:t xml:space="preserve">, how </w:t>
      </w:r>
      <w:r w:rsidR="002E7605">
        <w:t>would you describe the scale of that challenge to stand up what we have in Govan, Scotstoun and Rosyth somewhere else?</w:t>
      </w:r>
    </w:p>
    <w:p w:rsidR="00F254D6" w:rsidRPr="00FC75F1" w:rsidP="00F254D6">
      <w:pPr>
        <w:pStyle w:val="Answer"/>
      </w:pPr>
      <w:sdt>
        <w:sdtPr>
          <w:alias w:val="Witness"/>
          <w:id w:val="-110442136"/>
          <w:placeholder>
            <w:docPart w:val="DefaultPlaceholder_-1854013440"/>
          </w:placeholder>
          <w:richText/>
        </w:sdtPr>
        <w:sdtContent>
          <w:r w:rsidRPr="00FC75F1">
            <w:rPr>
              <w:b/>
              <w:i/>
              <w:iCs/>
            </w:rPr>
            <w:t>Andrew Kinniburgh:</w:t>
          </w:r>
          <w:r w:rsidRPr="00FC75F1">
            <w:rPr>
              <w:b/>
            </w:rPr>
            <w:t xml:space="preserve"> </w:t>
          </w:r>
        </w:sdtContent>
      </w:sdt>
      <w:r w:rsidR="00F033A4">
        <w:t xml:space="preserve">It would be </w:t>
      </w:r>
      <w:r w:rsidR="00F033A4">
        <w:t>an a</w:t>
      </w:r>
      <w:r w:rsidRPr="00FC75F1">
        <w:t>bsolutely huge</w:t>
      </w:r>
      <w:r w:rsidRPr="00FC75F1">
        <w:t xml:space="preserve"> mountain to climb to recreate that</w:t>
      </w:r>
      <w:r w:rsidR="00F033A4">
        <w:t>, I would say</w:t>
      </w:r>
      <w:r w:rsidRPr="00FC75F1">
        <w:t>.</w:t>
      </w:r>
    </w:p>
    <w:p w:rsidR="00F033A4" w:rsidP="00F254D6">
      <w:pPr>
        <w:pStyle w:val="Question"/>
      </w:pPr>
      <w:sdt>
        <w:sdtPr>
          <w:alias w:val="Member"/>
          <w:tag w:val="&lt;Member mnisId='4736' dodsId='143043'&gt;"/>
          <w:id w:val="1698270358"/>
          <w:placeholder>
            <w:docPart w:val="DefaultPlaceholder_-1854013440"/>
          </w:placeholder>
          <w:richText/>
        </w:sdtPr>
        <w:sdtContent>
          <w:r w:rsidRPr="00FC75F1" w:rsidR="00F254D6">
            <w:rPr>
              <w:b/>
            </w:rPr>
            <w:t>Dave Doogan:</w:t>
          </w:r>
        </w:sdtContent>
      </w:sdt>
      <w:r w:rsidRPr="00FC75F1" w:rsidR="00F254D6">
        <w:t xml:space="preserve"> </w:t>
      </w:r>
      <w:r>
        <w:t xml:space="preserve">That is a positive thing for Scotland, but that is concentrated in the </w:t>
      </w:r>
      <w:r w:rsidR="00607B82">
        <w:t>central belt</w:t>
      </w:r>
      <w:r>
        <w:t>.</w:t>
      </w:r>
      <w:r w:rsidR="00193453">
        <w:t xml:space="preserve"> </w:t>
      </w:r>
      <w:r>
        <w:t>A lot of Scotland</w:t>
      </w:r>
      <w:r w:rsidR="00E44147">
        <w:t>’</w:t>
      </w:r>
      <w:r>
        <w:t xml:space="preserve">s population exists in the </w:t>
      </w:r>
      <w:r w:rsidR="00607B82">
        <w:t>central belt</w:t>
      </w:r>
      <w:r>
        <w:t xml:space="preserve">, so that is, nevertheless, a </w:t>
      </w:r>
      <w:r>
        <w:t>really valuable</w:t>
      </w:r>
      <w:r>
        <w:t xml:space="preserve"> opportunity for those communities in and around the </w:t>
      </w:r>
      <w:r w:rsidR="00607B82">
        <w:t>central belt</w:t>
      </w:r>
      <w:r>
        <w:t xml:space="preserve">. </w:t>
      </w:r>
    </w:p>
    <w:p w:rsidR="00F254D6" w:rsidRPr="00FC75F1" w:rsidP="00F033A4">
      <w:pPr>
        <w:pStyle w:val="Question"/>
        <w:numPr>
          <w:ilvl w:val="0"/>
          <w:numId w:val="0"/>
        </w:numPr>
        <w:ind w:left="794"/>
      </w:pPr>
      <w:r>
        <w:t xml:space="preserve">There is a definite challenge with SMEs in Scotland. Defence spending with SMEs in Scotland is terribly low. It is an interesting point Mr Malcolm makes that SMEs might be </w:t>
      </w:r>
      <w:r w:rsidRPr="001367B7">
        <w:t>working for primes elsewhere in the UK, and that is what that figure is masking. We need to get underneath that analysis. It would be better if</w:t>
      </w:r>
      <w:r>
        <w:t xml:space="preserve"> we could get some of that multiplier effect to radiate out from the </w:t>
      </w:r>
      <w:r w:rsidR="00607B82">
        <w:t>central belt</w:t>
      </w:r>
      <w:r>
        <w:t>.</w:t>
      </w:r>
      <w:r w:rsidR="00193453">
        <w:t xml:space="preserve"> </w:t>
      </w:r>
      <w:r>
        <w:t>Are there any examples elsewhere in the UK where that has worked—perhaps you know, Mr Malcolm, as well—that Scotland could learn a lesson from?</w:t>
      </w:r>
    </w:p>
    <w:p w:rsidR="002C7191" w:rsidP="00F033A4">
      <w:pPr>
        <w:pStyle w:val="Answer"/>
      </w:pPr>
      <w:sdt>
        <w:sdtPr>
          <w:alias w:val="Witness"/>
          <w:id w:val="-424729219"/>
          <w:placeholder>
            <w:docPart w:val="DefaultPlaceholder_-1854013440"/>
          </w:placeholder>
          <w:richText/>
        </w:sdtPr>
        <w:sdtEndPr>
          <w:rPr>
            <w:b/>
            <w:i/>
            <w:iCs/>
          </w:rPr>
        </w:sdtEndPr>
        <w:sdtContent>
          <w:r w:rsidRPr="00FC75F1" w:rsidR="00112C27">
            <w:rPr>
              <w:b/>
              <w:i/>
              <w:iCs/>
            </w:rPr>
            <w:t>Andrew Kinniburgh:</w:t>
          </w:r>
        </w:sdtContent>
      </w:sdt>
      <w:r w:rsidRPr="00FC75F1" w:rsidR="00112C27">
        <w:rPr>
          <w:b/>
        </w:rPr>
        <w:t xml:space="preserve"> </w:t>
      </w:r>
      <w:r w:rsidR="00F033A4">
        <w:t>A good example in a very sophisticated maritime kind of environment would be Barrow-in-Furness and Team Barrow, where the local council, the college, the University of Cumbria and BAE Systems, which is by far the predominant employer in Barrow, have all come together</w:t>
      </w:r>
      <w:r w:rsidR="00491CC1">
        <w:t xml:space="preserve">. </w:t>
      </w:r>
      <w:r w:rsidR="00F033A4">
        <w:t xml:space="preserve">ADS and Make UK Defence are both very involved in that as well, in trying to encourage </w:t>
      </w:r>
      <w:r w:rsidR="00D60C33">
        <w:t xml:space="preserve">the </w:t>
      </w:r>
      <w:r w:rsidR="00F033A4">
        <w:t>greater use of SMEs, not just in the Barrow-in-Furness area</w:t>
      </w:r>
      <w:r w:rsidR="00491CC1">
        <w:t>.</w:t>
      </w:r>
      <w:r w:rsidR="00193453">
        <w:t xml:space="preserve"> </w:t>
      </w:r>
      <w:r w:rsidR="00491CC1">
        <w:t>T</w:t>
      </w:r>
      <w:r w:rsidR="00F033A4">
        <w:t xml:space="preserve">hat is a hard place to operate in the </w:t>
      </w:r>
      <w:r w:rsidR="00563053">
        <w:t xml:space="preserve">Lake district </w:t>
      </w:r>
      <w:r w:rsidR="00F033A4">
        <w:t>of England</w:t>
      </w:r>
      <w:r w:rsidR="00491CC1">
        <w:t xml:space="preserve">, </w:t>
      </w:r>
      <w:r w:rsidR="00F033A4">
        <w:t xml:space="preserve">when you are pushing up against hoteliers and </w:t>
      </w:r>
      <w:r w:rsidR="0078629D">
        <w:t>restaurateurs</w:t>
      </w:r>
      <w:r w:rsidR="00491CC1">
        <w:t>.</w:t>
      </w:r>
      <w:r w:rsidR="00193453">
        <w:t xml:space="preserve"> </w:t>
      </w:r>
      <w:r w:rsidR="00491CC1">
        <w:t xml:space="preserve">You </w:t>
      </w:r>
      <w:r w:rsidR="00F033A4">
        <w:t>are in a real race to bring talented young people in and hang on to them.</w:t>
      </w:r>
      <w:r w:rsidR="00193453">
        <w:t xml:space="preserve"> </w:t>
      </w:r>
      <w:r w:rsidR="00491CC1">
        <w:t>T</w:t>
      </w:r>
      <w:r w:rsidR="00F033A4">
        <w:t>hat perhaps would be a good example of a regional community coming together</w:t>
      </w:r>
      <w:r>
        <w:t>.</w:t>
      </w:r>
    </w:p>
    <w:p w:rsidR="009307D0" w:rsidRPr="00FC75F1" w:rsidP="00F033A4">
      <w:pPr>
        <w:pStyle w:val="Answer"/>
      </w:pPr>
      <w:r>
        <w:t>A</w:t>
      </w:r>
      <w:r w:rsidR="00F033A4">
        <w:t>s I sa</w:t>
      </w:r>
      <w:r>
        <w:t xml:space="preserve">id </w:t>
      </w:r>
      <w:r w:rsidR="00F033A4">
        <w:t>before</w:t>
      </w:r>
      <w:r>
        <w:t xml:space="preserve">, </w:t>
      </w:r>
      <w:r w:rsidR="00F033A4">
        <w:t xml:space="preserve">companies </w:t>
      </w:r>
      <w:r>
        <w:t xml:space="preserve">such as </w:t>
      </w:r>
      <w:r w:rsidR="00F033A4">
        <w:t>BAE</w:t>
      </w:r>
      <w:r>
        <w:t xml:space="preserve">, </w:t>
      </w:r>
      <w:r w:rsidR="00F033A4">
        <w:t>Babcock and others still need to do more</w:t>
      </w:r>
      <w:r>
        <w:t xml:space="preserve">, </w:t>
      </w:r>
      <w:r w:rsidR="00F033A4">
        <w:t>but they are doing a lot in terms of engaging SMEs</w:t>
      </w:r>
      <w:r>
        <w:t>.</w:t>
      </w:r>
      <w:r w:rsidR="00193453">
        <w:t xml:space="preserve"> </w:t>
      </w:r>
      <w:r>
        <w:t>B</w:t>
      </w:r>
      <w:r w:rsidR="00F033A4">
        <w:t>oth of us are encouraging best practice on that</w:t>
      </w:r>
      <w:r>
        <w:t>.</w:t>
      </w:r>
      <w:r w:rsidR="00193453">
        <w:t xml:space="preserve"> </w:t>
      </w:r>
      <w:r>
        <w:t xml:space="preserve">The </w:t>
      </w:r>
      <w:r w:rsidR="00F033A4">
        <w:t>nature of a big warship</w:t>
      </w:r>
      <w:r>
        <w:t>,</w:t>
      </w:r>
      <w:r w:rsidR="00B35F20">
        <w:t xml:space="preserve"> </w:t>
      </w:r>
      <w:r w:rsidR="00F033A4">
        <w:t>as you know</w:t>
      </w:r>
      <w:r w:rsidRPr="00B35F20" w:rsidR="00B35F20">
        <w:t xml:space="preserve"> </w:t>
      </w:r>
      <w:r w:rsidR="00B35F20">
        <w:t>very well</w:t>
      </w:r>
      <w:r>
        <w:t xml:space="preserve">, </w:t>
      </w:r>
      <w:r w:rsidR="00F033A4">
        <w:t>Mr D</w:t>
      </w:r>
      <w:r>
        <w:t>oo</w:t>
      </w:r>
      <w:r w:rsidR="00F033A4">
        <w:t>gan</w:t>
      </w:r>
      <w:r>
        <w:t xml:space="preserve">, </w:t>
      </w:r>
      <w:r w:rsidR="00F033A4">
        <w:t>I am sure</w:t>
      </w:r>
      <w:r>
        <w:t xml:space="preserve">, </w:t>
      </w:r>
      <w:r w:rsidR="00F033A4">
        <w:t xml:space="preserve">is </w:t>
      </w:r>
      <w:r>
        <w:t xml:space="preserve">that it is </w:t>
      </w:r>
      <w:r w:rsidR="00F033A4">
        <w:t>a series of relatively small subsystems that all come together into one great big warship</w:t>
      </w:r>
      <w:r>
        <w:t>.</w:t>
      </w:r>
      <w:r w:rsidR="00193453">
        <w:t xml:space="preserve"> </w:t>
      </w:r>
      <w:r>
        <w:t xml:space="preserve">It </w:t>
      </w:r>
      <w:r w:rsidR="00F033A4">
        <w:t xml:space="preserve">is </w:t>
      </w:r>
      <w:r w:rsidR="00CB2D76">
        <w:t xml:space="preserve">about </w:t>
      </w:r>
      <w:r w:rsidR="00F033A4">
        <w:t>trying to encourage</w:t>
      </w:r>
      <w:r>
        <w:t xml:space="preserve">, </w:t>
      </w:r>
      <w:r w:rsidR="00F033A4">
        <w:t>either through regional investment or through national investment</w:t>
      </w:r>
      <w:r>
        <w:t xml:space="preserve">, </w:t>
      </w:r>
      <w:r w:rsidR="00F033A4">
        <w:t xml:space="preserve">those pockets of expertise perhaps </w:t>
      </w:r>
      <w:r w:rsidR="00B35F20">
        <w:t xml:space="preserve">to </w:t>
      </w:r>
      <w:r w:rsidR="00F033A4">
        <w:t xml:space="preserve">be broadened out from beyond the </w:t>
      </w:r>
      <w:r w:rsidR="00607B82">
        <w:t>central belt</w:t>
      </w:r>
      <w:r>
        <w:t>.</w:t>
      </w:r>
      <w:r w:rsidR="00193453">
        <w:t xml:space="preserve"> </w:t>
      </w:r>
    </w:p>
    <w:p w:rsidR="00CE3915" w:rsidRPr="00FC75F1" w:rsidP="00B26118">
      <w:pPr>
        <w:pStyle w:val="Question"/>
      </w:pPr>
      <w:sdt>
        <w:sdtPr>
          <w:alias w:val="Member"/>
          <w:tag w:val="&lt;Member mnisId='5157' dodsId='157361'&gt;"/>
          <w:id w:val="1941168517"/>
          <w:placeholder>
            <w:docPart w:val="DefaultPlaceholder_-1854013440"/>
          </w:placeholder>
          <w:richText/>
        </w:sdtPr>
        <w:sdtContent>
          <w:r w:rsidRPr="00FC75F1" w:rsidR="00B26118">
            <w:rPr>
              <w:b/>
            </w:rPr>
            <w:t>Susan Murray:</w:t>
          </w:r>
        </w:sdtContent>
      </w:sdt>
      <w:r w:rsidRPr="00FC75F1" w:rsidR="00B26118">
        <w:t xml:space="preserve"> </w:t>
      </w:r>
      <w:r w:rsidR="002C7191">
        <w:t>What opportunities do you see the defence industrial strategy bringing to Scotland specifically?</w:t>
      </w:r>
    </w:p>
    <w:p w:rsidR="002C7191" w:rsidP="002C7191">
      <w:pPr>
        <w:pStyle w:val="Answer"/>
      </w:pPr>
      <w:sdt>
        <w:sdtPr>
          <w:alias w:val="Witness"/>
          <w:id w:val="1820686379"/>
          <w:placeholder>
            <w:docPart w:val="DefaultPlaceholder_-1854013440"/>
          </w:placeholder>
          <w:richText/>
        </w:sdtPr>
        <w:sdtEndPr>
          <w:rPr>
            <w:b/>
            <w:i/>
            <w:iCs/>
          </w:rPr>
        </w:sdtEndPr>
        <w:sdtContent>
          <w:r w:rsidRPr="00FC75F1" w:rsidR="009552BB">
            <w:rPr>
              <w:b/>
              <w:i/>
              <w:iCs/>
            </w:rPr>
            <w:t>Andrew Kinniburgh:</w:t>
          </w:r>
        </w:sdtContent>
      </w:sdt>
      <w:r w:rsidRPr="00FC75F1" w:rsidR="009552BB">
        <w:rPr>
          <w:b/>
        </w:rPr>
        <w:t xml:space="preserve"> </w:t>
      </w:r>
      <w:r>
        <w:t xml:space="preserve">It is </w:t>
      </w:r>
      <w:r w:rsidR="00B53CD8">
        <w:t xml:space="preserve">about </w:t>
      </w:r>
      <w:r>
        <w:t xml:space="preserve">building on what we have today. The export order book for surface vessels is incredible. I do not think it has been as strong as this for many a long year, which is wonderful, as Mr Doogan said, for both ends of the M8 and going beyond that. </w:t>
      </w:r>
    </w:p>
    <w:p w:rsidR="002C7191" w:rsidP="002C7191">
      <w:pPr>
        <w:pStyle w:val="Answer"/>
      </w:pPr>
      <w:r>
        <w:t xml:space="preserve">With our focus on small and medium-sized enterprises, </w:t>
      </w:r>
      <w:r w:rsidR="00B53CD8">
        <w:t xml:space="preserve">we </w:t>
      </w:r>
      <w:r>
        <w:t xml:space="preserve">are really encouraged by some of the developments within the Ministry of Defence. It has established now a </w:t>
      </w:r>
      <w:r w:rsidR="00FE275C">
        <w:t>Defence Office for Small Business Growth</w:t>
      </w:r>
      <w:r>
        <w:t xml:space="preserve">, which is specifically to help </w:t>
      </w:r>
      <w:r w:rsidR="000C28B0">
        <w:t>SMEs to</w:t>
      </w:r>
      <w:r>
        <w:t xml:space="preserve"> flourish a bit more in that world. We are encouraged by that.</w:t>
      </w:r>
    </w:p>
    <w:p w:rsidR="002C7191" w:rsidP="002C7191">
      <w:pPr>
        <w:pStyle w:val="Answer"/>
      </w:pPr>
      <w:r>
        <w:t xml:space="preserve">There is a real commitment from the UK </w:t>
      </w:r>
      <w:r w:rsidR="00081B85">
        <w:t>G</w:t>
      </w:r>
      <w:r>
        <w:t xml:space="preserve">overnment to spend more with SMEs, both directly and indirectly. There is a challenge of spending directly, because the way the MOD procures equipment </w:t>
      </w:r>
      <w:r>
        <w:t>at the moment</w:t>
      </w:r>
      <w:r>
        <w:t xml:space="preserve"> does not </w:t>
      </w:r>
      <w:r>
        <w:t xml:space="preserve">really lend itself to having thousands of SMEs being used directly by MOD. </w:t>
      </w:r>
      <w:r w:rsidR="00B35F20">
        <w:t xml:space="preserve">In </w:t>
      </w:r>
      <w:r>
        <w:t>contrast</w:t>
      </w:r>
      <w:r w:rsidR="00B35F20">
        <w:t>,</w:t>
      </w:r>
      <w:r>
        <w:t xml:space="preserve"> the US, for instance, has </w:t>
      </w:r>
      <w:r>
        <w:t>really strong</w:t>
      </w:r>
      <w:r>
        <w:t xml:space="preserve"> legislation that forces the DOD or the DOW to use many more SMEs directly. </w:t>
      </w:r>
      <w:r w:rsidR="0081451E">
        <w:t>It</w:t>
      </w:r>
      <w:r>
        <w:t xml:space="preserve"> will direct that procurement around female-led, veteran-led and indigenous peoples-led businesses and that kind of thing.</w:t>
      </w:r>
      <w:r w:rsidR="00193453">
        <w:t xml:space="preserve"> </w:t>
      </w:r>
      <w:r>
        <w:t xml:space="preserve">We do not have those federal underpinnings in terms of forcing companies to use more SMEs. </w:t>
      </w:r>
    </w:p>
    <w:p w:rsidR="000D35D0" w:rsidRPr="00FC75F1" w:rsidP="002C7191">
      <w:pPr>
        <w:pStyle w:val="Answer"/>
      </w:pPr>
      <w:r>
        <w:t>For us, t</w:t>
      </w:r>
      <w:r w:rsidR="002C7191">
        <w:t xml:space="preserve">he DIS is </w:t>
      </w:r>
      <w:r>
        <w:t xml:space="preserve">about </w:t>
      </w:r>
      <w:r w:rsidR="002C7191">
        <w:t xml:space="preserve">building on what we have today. It is </w:t>
      </w:r>
      <w:r>
        <w:t xml:space="preserve">about </w:t>
      </w:r>
      <w:r w:rsidR="002C7191">
        <w:t xml:space="preserve">continuing to invest in things such as the global combat air programme, many parts of </w:t>
      </w:r>
      <w:r w:rsidR="00DF6FEE">
        <w:t xml:space="preserve">which are </w:t>
      </w:r>
      <w:r w:rsidR="002C7191">
        <w:t xml:space="preserve">being designed in Scotland, particularly in Edinburgh with Leonardo, Northrop Grumman and others. It is building on where we are already. </w:t>
      </w:r>
      <w:r w:rsidR="00DF6FEE">
        <w:t xml:space="preserve">To go </w:t>
      </w:r>
      <w:r w:rsidR="002C7191">
        <w:t>back to the point, it is</w:t>
      </w:r>
      <w:r w:rsidR="008C313D">
        <w:t xml:space="preserve"> about asking</w:t>
      </w:r>
      <w:r w:rsidR="0081451E">
        <w:t>,</w:t>
      </w:r>
      <w:r w:rsidR="002C7191">
        <w:t xml:space="preserve"> “When are we going to make this investment? When are we going to see the defence investment p</w:t>
      </w:r>
      <w:r w:rsidRPr="00BA7470" w:rsidR="002C7191">
        <w:t>rogramme? How quickly are we going to get to 3% and then up to 3.5%?”</w:t>
      </w:r>
    </w:p>
    <w:p w:rsidR="00330EBB" w:rsidRPr="00FC75F1" w:rsidP="00330EBB">
      <w:pPr>
        <w:pStyle w:val="Question"/>
      </w:pPr>
      <w:sdt>
        <w:sdtPr>
          <w:alias w:val="Member"/>
          <w:tag w:val="&lt;Member mnisId='5157' dodsId='157361'&gt;"/>
          <w:id w:val="-1007978511"/>
          <w:placeholder>
            <w:docPart w:val="DefaultPlaceholder_-1854013440"/>
          </w:placeholder>
          <w:richText/>
        </w:sdtPr>
        <w:sdtContent>
          <w:r w:rsidRPr="00FC75F1">
            <w:rPr>
              <w:b/>
            </w:rPr>
            <w:t>Susan Murray:</w:t>
          </w:r>
        </w:sdtContent>
      </w:sdt>
      <w:r w:rsidRPr="00FC75F1">
        <w:t xml:space="preserve"> </w:t>
      </w:r>
      <w:r w:rsidR="00D846AF">
        <w:t xml:space="preserve">Mr Malcolm, you have spoken before about the influence of the Scottish Government in this sector and the situation as it exists just now. After the Scottish election, if there is </w:t>
      </w:r>
      <w:r w:rsidR="006A0E65">
        <w:t xml:space="preserve">perhaps </w:t>
      </w:r>
      <w:r w:rsidR="00D846AF">
        <w:t>a coalition between the SNP and the Greens, what impact do you think that will have on the confidence of defence companies to come into Scotland?</w:t>
      </w:r>
    </w:p>
    <w:p w:rsidR="00D846AF" w:rsidP="00D846AF">
      <w:pPr>
        <w:pStyle w:val="Answer"/>
      </w:pPr>
      <w:sdt>
        <w:sdtPr>
          <w:alias w:val="Witness"/>
          <w:id w:val="1430012949"/>
          <w:placeholder>
            <w:docPart w:val="DefaultPlaceholder_-1854013440"/>
          </w:placeholder>
          <w:richText/>
        </w:sdtPr>
        <w:sdtEndPr>
          <w:rPr>
            <w:b/>
            <w:i/>
            <w:iCs/>
          </w:rPr>
        </w:sdtEndPr>
        <w:sdtContent>
          <w:r w:rsidRPr="00FC75F1" w:rsidR="002B7623">
            <w:rPr>
              <w:b/>
              <w:i/>
              <w:iCs/>
            </w:rPr>
            <w:t>Warrick Malcolm:</w:t>
          </w:r>
        </w:sdtContent>
      </w:sdt>
      <w:r w:rsidRPr="00FC75F1" w:rsidR="002B7623">
        <w:rPr>
          <w:b/>
        </w:rPr>
        <w:t xml:space="preserve"> </w:t>
      </w:r>
      <w:r>
        <w:t>In terms of predicting the Scottish election, it would probably be better to get Professor</w:t>
      </w:r>
      <w:r w:rsidRPr="00D846AF">
        <w:t xml:space="preserve"> Curtice </w:t>
      </w:r>
      <w:r>
        <w:t xml:space="preserve">here to answer those questions. I do not think I would step on his toes by trying to predict that. </w:t>
      </w:r>
    </w:p>
    <w:p w:rsidR="0046486F" w:rsidP="00D846AF">
      <w:pPr>
        <w:pStyle w:val="Answer"/>
      </w:pPr>
      <w:r>
        <w:t xml:space="preserve">As I was </w:t>
      </w:r>
      <w:r w:rsidR="00D846AF">
        <w:t xml:space="preserve">trying to highlight in response to one of the questions Dave asked </w:t>
      </w:r>
      <w:r w:rsidR="00C77E3A">
        <w:t>about</w:t>
      </w:r>
      <w:r w:rsidR="00D846AF">
        <w:t xml:space="preserve"> SMEs, there is a positive story. We do not always need to look outside Scotland for the positive story. If you look at the Scottish space sector, it is an example where we have had wholehearted support for the sector from Scottish Government, Scottish Enterprise and industry. Space is a defence sector now</w:t>
      </w:r>
      <w:r>
        <w:t>.</w:t>
      </w:r>
      <w:r w:rsidR="00193453">
        <w:t xml:space="preserve"> </w:t>
      </w:r>
      <w:r>
        <w:t>I</w:t>
      </w:r>
      <w:r w:rsidR="00D846AF">
        <w:t xml:space="preserve">t shows the potential of what we can do if we get our communications right and get industry, academia, </w:t>
      </w:r>
      <w:r>
        <w:t>G</w:t>
      </w:r>
      <w:r w:rsidR="00D846AF">
        <w:t>overnment and the enterprise agencies working together.</w:t>
      </w:r>
    </w:p>
    <w:p w:rsidR="00422429" w:rsidRPr="00FC75F1" w:rsidP="00D846AF">
      <w:pPr>
        <w:pStyle w:val="Answer"/>
      </w:pPr>
      <w:r>
        <w:t>DIS offers that opportunity for the entire sector. Any one of the primes would be a jewel in a geography</w:t>
      </w:r>
      <w:r w:rsidR="00E44147">
        <w:t>’</w:t>
      </w:r>
      <w:r>
        <w:t>s crown. We have all the primes in Scotland</w:t>
      </w:r>
      <w:r w:rsidR="0046486F">
        <w:t xml:space="preserve"> and</w:t>
      </w:r>
      <w:r>
        <w:t xml:space="preserve"> all centres of excellence. We have centres of excellence such as </w:t>
      </w:r>
      <w:r w:rsidR="0046486F">
        <w:t xml:space="preserve">the </w:t>
      </w:r>
      <w:r w:rsidRPr="0046486F" w:rsidR="0046486F">
        <w:t>National Manufacturing Institute Scotland</w:t>
      </w:r>
      <w:r>
        <w:t xml:space="preserve">. We have the </w:t>
      </w:r>
      <w:r w:rsidR="00A37360">
        <w:t>robotarium</w:t>
      </w:r>
      <w:r>
        <w:t xml:space="preserve">. We have excellence within Edinburgh University on data processing and so on. We have an oil and gas sector </w:t>
      </w:r>
      <w:r w:rsidR="0046486F">
        <w:t>that</w:t>
      </w:r>
      <w:r>
        <w:t xml:space="preserve"> has a huge amount of expertise </w:t>
      </w:r>
      <w:r w:rsidR="0046486F">
        <w:t>that</w:t>
      </w:r>
      <w:r>
        <w:t xml:space="preserve"> is directly relevant to our sectors. Any one of those opportunities would be jealously sought by any other UK geograph</w:t>
      </w:r>
      <w:r w:rsidR="001F5798">
        <w:t>y</w:t>
      </w:r>
      <w:r>
        <w:t xml:space="preserve">. We have them all in Scotland. </w:t>
      </w:r>
      <w:r w:rsidR="0046486F">
        <w:t>B</w:t>
      </w:r>
      <w:r>
        <w:t>ack to the analysis in terms of the contribution of jobs and so on, it is a fantastic opportunity.</w:t>
      </w:r>
      <w:r w:rsidR="00193453">
        <w:t xml:space="preserve"> </w:t>
      </w:r>
      <w:r>
        <w:t>DIS could act as a catalyst for Scotland to take advantage of that and</w:t>
      </w:r>
      <w:r w:rsidR="0046486F">
        <w:t>,</w:t>
      </w:r>
      <w:r>
        <w:t xml:space="preserve"> as I say, secure that defence dividend for Scotland.</w:t>
      </w:r>
    </w:p>
    <w:p w:rsidR="00276BE3" w:rsidRPr="00FC75F1" w:rsidP="00276BE3">
      <w:pPr>
        <w:pStyle w:val="Question"/>
      </w:pPr>
      <w:sdt>
        <w:sdtPr>
          <w:alias w:val="Member"/>
          <w:tag w:val="&lt;Member mnisId='5206' dodsId='173106'&gt;"/>
          <w:id w:val="702592542"/>
          <w:placeholder>
            <w:docPart w:val="DefaultPlaceholder_-1854013440"/>
          </w:placeholder>
          <w:richText/>
        </w:sdtPr>
        <w:sdtContent>
          <w:r w:rsidRPr="00FC75F1">
            <w:rPr>
              <w:b/>
            </w:rPr>
            <w:t>Elaine Stewart:</w:t>
          </w:r>
        </w:sdtContent>
      </w:sdt>
      <w:r w:rsidRPr="00FC75F1">
        <w:t xml:space="preserve"> </w:t>
      </w:r>
      <w:r w:rsidR="0046486F">
        <w:t>What do you hope to see included in Scotland</w:t>
      </w:r>
      <w:r w:rsidR="00E44147">
        <w:t>’</w:t>
      </w:r>
      <w:r w:rsidR="0046486F">
        <w:t>s defence growth deal</w:t>
      </w:r>
      <w:r w:rsidR="009E3286">
        <w:t>?</w:t>
      </w:r>
      <w:r w:rsidR="0046486F">
        <w:t xml:space="preserve"> </w:t>
      </w:r>
      <w:r w:rsidR="009E3286">
        <w:t>W</w:t>
      </w:r>
      <w:r w:rsidR="0046486F">
        <w:t>hat</w:t>
      </w:r>
      <w:r w:rsidR="009E3286">
        <w:t xml:space="preserve"> </w:t>
      </w:r>
      <w:r w:rsidR="0046486F">
        <w:t>needs to be done within local economies to maximise the benefits?</w:t>
      </w:r>
    </w:p>
    <w:p w:rsidR="0046486F" w:rsidP="003D632F">
      <w:pPr>
        <w:pStyle w:val="Answer"/>
      </w:pPr>
      <w:sdt>
        <w:sdtPr>
          <w:alias w:val="Witness"/>
          <w:id w:val="-1011757195"/>
          <w:placeholder>
            <w:docPart w:val="DefaultPlaceholder_-1854013440"/>
          </w:placeholder>
          <w:richText/>
        </w:sdtPr>
        <w:sdtEndPr>
          <w:rPr>
            <w:b/>
            <w:i/>
            <w:iCs/>
          </w:rPr>
        </w:sdtEndPr>
        <w:sdtContent>
          <w:r w:rsidRPr="00FC75F1" w:rsidR="003D632F">
            <w:rPr>
              <w:b/>
              <w:i/>
              <w:iCs/>
            </w:rPr>
            <w:t>Andrew Kinniburgh:</w:t>
          </w:r>
        </w:sdtContent>
      </w:sdt>
      <w:r w:rsidRPr="00FC75F1" w:rsidR="003D632F">
        <w:rPr>
          <w:b/>
        </w:rPr>
        <w:t xml:space="preserve"> </w:t>
      </w:r>
      <w:r>
        <w:t xml:space="preserve">Going back to my previous point, if the sentiment is there from a national perspective, taking the Fife example again or the Ayrshire example, you are basically supporting your local regional governments to develop those. We would like to see </w:t>
      </w:r>
      <w:r w:rsidR="00B45FFE">
        <w:t xml:space="preserve">the </w:t>
      </w:r>
      <w:r>
        <w:t xml:space="preserve">Fife </w:t>
      </w:r>
      <w:r w:rsidR="00B45FFE">
        <w:t>c</w:t>
      </w:r>
      <w:r>
        <w:t xml:space="preserve">ouncil </w:t>
      </w:r>
      <w:r w:rsidR="00B45FFE">
        <w:t xml:space="preserve">model </w:t>
      </w:r>
      <w:r>
        <w:t xml:space="preserve">multiplied, really across the whole of the UK, because it is a brilliant model and very SME focused. </w:t>
      </w:r>
    </w:p>
    <w:p w:rsidR="00276BE3" w:rsidRPr="00FC75F1" w:rsidP="003D632F">
      <w:pPr>
        <w:pStyle w:val="Answer"/>
      </w:pPr>
      <w:r>
        <w:t>We need the national sentiment to be in support as well and to make sure investors feel welcome to invest in Scotland, because we have such an incredible legacy.</w:t>
      </w:r>
      <w:r w:rsidR="00193453">
        <w:t xml:space="preserve"> </w:t>
      </w:r>
      <w:r>
        <w:t>Today, our engineering capabilities are next to nobody</w:t>
      </w:r>
      <w:r w:rsidR="00E44147">
        <w:t>’</w:t>
      </w:r>
      <w:r>
        <w:t>s and better than anybody</w:t>
      </w:r>
      <w:r w:rsidR="00E44147">
        <w:t>’</w:t>
      </w:r>
      <w:r>
        <w:t>s. We need national sentiment, regional support perhaps and regional encouragement to help each of those councils in their own way to develop their local economies.</w:t>
      </w:r>
    </w:p>
    <w:p w:rsidR="0070613C" w:rsidRPr="00FC75F1" w:rsidP="0070613C">
      <w:pPr>
        <w:pStyle w:val="Answer"/>
      </w:pPr>
      <w:sdt>
        <w:sdtPr>
          <w:alias w:val="Witness"/>
          <w:id w:val="-1862277059"/>
          <w:placeholder>
            <w:docPart w:val="DefaultPlaceholder_-1854013440"/>
          </w:placeholder>
          <w:richText/>
        </w:sdtPr>
        <w:sdtEndPr>
          <w:rPr>
            <w:b/>
            <w:i/>
            <w:iCs/>
          </w:rPr>
        </w:sdtEndPr>
        <w:sdtContent>
          <w:r w:rsidRPr="00FC75F1">
            <w:rPr>
              <w:b/>
              <w:i/>
              <w:iCs/>
            </w:rPr>
            <w:t>Warrick Malcolm:</w:t>
          </w:r>
        </w:sdtContent>
      </w:sdt>
      <w:r w:rsidRPr="00FC75F1">
        <w:rPr>
          <w:b/>
        </w:rPr>
        <w:t xml:space="preserve"> </w:t>
      </w:r>
      <w:r w:rsidR="0046486F">
        <w:t>The only thing I would add is that we have had the experience of the regional growth deals.</w:t>
      </w:r>
      <w:r w:rsidR="00193453">
        <w:t xml:space="preserve"> </w:t>
      </w:r>
      <w:r w:rsidR="0046486F">
        <w:t>You will be aware of the scale of the regional growth deal that was put in place for Ayrshire. The defence growth deal itself is not even of that order, so it is not a huge amount of money. From our perspective, it is important that it acts as a catalyst or multiplier. That is what we want to see from the defence growth deal, because the money in and of itself is not a huge amount. Let us see how we can turn the £10 million per year into £100 million per year. That is wher</w:t>
      </w:r>
      <w:r w:rsidR="00BA7470">
        <w:t>e</w:t>
      </w:r>
      <w:r w:rsidR="0046486F">
        <w:t xml:space="preserve"> those partnerships with banks and other investors, such as the Scottish National Investment Bank, are </w:t>
      </w:r>
      <w:r w:rsidR="0046486F">
        <w:t>absolutely crucial</w:t>
      </w:r>
      <w:r w:rsidR="0046486F">
        <w:t>.</w:t>
      </w:r>
    </w:p>
    <w:p w:rsidR="006F65FC" w:rsidP="003B5603">
      <w:pPr>
        <w:pStyle w:val="Question"/>
      </w:pPr>
      <w:sdt>
        <w:sdtPr>
          <w:alias w:val="Member"/>
          <w:tag w:val="&lt;Member mnisId='5362' dodsId='173189'&gt;"/>
          <w:id w:val="2094670984"/>
          <w:placeholder>
            <w:docPart w:val="DefaultPlaceholder_-1854013440"/>
          </w:placeholder>
          <w:richText/>
        </w:sdtPr>
        <w:sdtContent>
          <w:r w:rsidRPr="00FC75F1" w:rsidR="0070613C">
            <w:rPr>
              <w:b/>
            </w:rPr>
            <w:t>Mr MacDonald:</w:t>
          </w:r>
        </w:sdtContent>
      </w:sdt>
      <w:r w:rsidRPr="00FC75F1" w:rsidR="0070613C">
        <w:t xml:space="preserve"> </w:t>
      </w:r>
      <w:r w:rsidR="00531D54">
        <w:t>Mr Malcolm, you should be a politician</w:t>
      </w:r>
      <w:r w:rsidR="00D54FCE">
        <w:t>,</w:t>
      </w:r>
      <w:r w:rsidR="00531D54">
        <w:t xml:space="preserve"> because you are not answering the question from my colleague. The Scottish Greens</w:t>
      </w:r>
      <w:r w:rsidR="00E44147">
        <w:t>’</w:t>
      </w:r>
      <w:r w:rsidR="00531D54">
        <w:t xml:space="preserve"> defence policy centres on peace, nuclear disarmament</w:t>
      </w:r>
      <w:r w:rsidR="00126F5C">
        <w:t>—</w:t>
      </w:r>
      <w:r w:rsidR="00531D54">
        <w:t>especially moving Trident</w:t>
      </w:r>
      <w:r w:rsidR="00126F5C">
        <w:t>—</w:t>
      </w:r>
      <w:r w:rsidR="00531D54">
        <w:t>and shifting focus from military spending. Mr Curtice would say that a Green-SNP alliance is the most likely</w:t>
      </w:r>
      <w:r w:rsidR="00126F5C">
        <w:t xml:space="preserve"> outcome</w:t>
      </w:r>
      <w:r w:rsidR="00531D54">
        <w:t>. Do you think that will hit our defence industry</w:t>
      </w:r>
      <w:r w:rsidR="00E44147">
        <w:t>’</w:t>
      </w:r>
      <w:r w:rsidR="00531D54">
        <w:t>s confidence?</w:t>
      </w:r>
    </w:p>
    <w:p w:rsidR="003818BB" w:rsidP="003C0B2E">
      <w:pPr>
        <w:pStyle w:val="Question"/>
        <w:numPr>
          <w:ilvl w:val="0"/>
          <w:numId w:val="0"/>
        </w:numPr>
        <w:ind w:left="794"/>
      </w:pPr>
      <w:r w:rsidRPr="006F65FC">
        <w:rPr>
          <w:b/>
        </w:rPr>
        <w:t>Chair:</w:t>
      </w:r>
      <w:r w:rsidRPr="00FC75F1">
        <w:t xml:space="preserve"> </w:t>
      </w:r>
      <w:r w:rsidR="00531D54">
        <w:t>Y</w:t>
      </w:r>
      <w:r w:rsidRPr="00FC75F1">
        <w:t>ou are asking Mr Malcom to speculate</w:t>
      </w:r>
      <w:r w:rsidR="00531D54">
        <w:t xml:space="preserve"> a little bit</w:t>
      </w:r>
      <w:r w:rsidRPr="00FC75F1">
        <w:t>.</w:t>
      </w:r>
    </w:p>
    <w:p w:rsidR="009971C0" w:rsidP="003E2BE2">
      <w:pPr>
        <w:pStyle w:val="Question"/>
        <w:numPr>
          <w:ilvl w:val="0"/>
          <w:numId w:val="0"/>
        </w:numPr>
        <w:ind w:left="794"/>
      </w:pPr>
      <w:r w:rsidRPr="00FC75F1">
        <w:rPr>
          <w:b/>
        </w:rPr>
        <w:t>Dave Doogan:</w:t>
      </w:r>
      <w:r>
        <w:t xml:space="preserve"> You are asking him to predict the election.</w:t>
      </w:r>
    </w:p>
    <w:p w:rsidR="003818BB" w:rsidRPr="00FC75F1" w:rsidP="001E2AD3">
      <w:pPr>
        <w:pStyle w:val="Question"/>
        <w:numPr>
          <w:ilvl w:val="0"/>
          <w:numId w:val="0"/>
        </w:numPr>
        <w:ind w:left="794"/>
      </w:pPr>
      <w:r w:rsidRPr="00FC75F1">
        <w:rPr>
          <w:b/>
        </w:rPr>
        <w:t>Mr MacDonald:</w:t>
      </w:r>
      <w:r w:rsidRPr="00FC75F1">
        <w:t xml:space="preserve"> </w:t>
      </w:r>
      <w:r w:rsidR="00531D54">
        <w:t>No</w:t>
      </w:r>
      <w:r w:rsidR="00B73B9C">
        <w:t>—</w:t>
      </w:r>
      <w:r w:rsidR="00531D54">
        <w:t>i</w:t>
      </w:r>
      <w:r w:rsidRPr="00FC75F1">
        <w:t xml:space="preserve">t is a likely event, in my </w:t>
      </w:r>
      <w:r w:rsidR="00531D54">
        <w:t>opinion</w:t>
      </w:r>
      <w:r w:rsidRPr="00FC75F1">
        <w:t>.</w:t>
      </w:r>
    </w:p>
    <w:p w:rsidR="003818BB" w:rsidRPr="00FC75F1" w:rsidP="00B07247">
      <w:pPr>
        <w:pStyle w:val="Answer"/>
      </w:pPr>
      <w:sdt>
        <w:sdtPr>
          <w:alias w:val="Witness"/>
          <w:id w:val="-1230378839"/>
          <w:placeholder>
            <w:docPart w:val="DefaultPlaceholder_-1854013440"/>
          </w:placeholder>
          <w:richText/>
        </w:sdtPr>
        <w:sdtContent>
          <w:r w:rsidRPr="00FC75F1">
            <w:rPr>
              <w:b/>
              <w:i/>
              <w:iCs/>
            </w:rPr>
            <w:t>Warrick Malcolm:</w:t>
          </w:r>
          <w:r w:rsidRPr="00FC75F1">
            <w:rPr>
              <w:b/>
            </w:rPr>
            <w:t xml:space="preserve"> </w:t>
          </w:r>
        </w:sdtContent>
      </w:sdt>
      <w:r w:rsidRPr="00FC75F1" w:rsidR="00E70961">
        <w:t>I</w:t>
      </w:r>
      <w:r w:rsidR="00531D54">
        <w:t xml:space="preserve"> neglected to bring my crystal ball</w:t>
      </w:r>
      <w:r w:rsidR="001922D1">
        <w:t>,</w:t>
      </w:r>
      <w:r w:rsidR="00531D54">
        <w:t xml:space="preserve"> so if it</w:t>
      </w:r>
      <w:r w:rsidR="00B73B9C">
        <w:t>’</w:t>
      </w:r>
      <w:r w:rsidR="00531D54">
        <w:t>s okay, I</w:t>
      </w:r>
      <w:r w:rsidRPr="00FC75F1" w:rsidR="00E70961">
        <w:t xml:space="preserve"> will duck that question.</w:t>
      </w:r>
    </w:p>
    <w:p w:rsidR="00E70961" w:rsidRPr="00FC75F1" w:rsidP="00123223">
      <w:pPr>
        <w:pStyle w:val="Question"/>
        <w:numPr>
          <w:ilvl w:val="0"/>
          <w:numId w:val="0"/>
        </w:numPr>
        <w:ind w:left="794"/>
      </w:pPr>
      <w:r w:rsidRPr="00FC75F1">
        <w:rPr>
          <w:b/>
        </w:rPr>
        <w:t>Chair:</w:t>
      </w:r>
      <w:r w:rsidRPr="00FC75F1">
        <w:t xml:space="preserve"> It is not a scenario </w:t>
      </w:r>
      <w:r w:rsidR="00531D54">
        <w:t xml:space="preserve">many of us are </w:t>
      </w:r>
      <w:r w:rsidRPr="00FC75F1">
        <w:t>planning for anyway. Would you like to move on</w:t>
      </w:r>
      <w:r w:rsidR="00531D54">
        <w:t xml:space="preserve"> to your next question, Angus</w:t>
      </w:r>
      <w:r w:rsidRPr="00FC75F1">
        <w:t>?</w:t>
      </w:r>
    </w:p>
    <w:p w:rsidR="00E70961" w:rsidRPr="00FC75F1" w:rsidP="00E70961">
      <w:pPr>
        <w:pStyle w:val="Question"/>
      </w:pPr>
      <w:sdt>
        <w:sdtPr>
          <w:alias w:val="Member"/>
          <w:tag w:val="&lt;Member mnisId='5362' dodsId='173189'&gt;"/>
          <w:id w:val="540948652"/>
          <w:placeholder>
            <w:docPart w:val="DefaultPlaceholder_-1854013440"/>
          </w:placeholder>
          <w:richText/>
        </w:sdtPr>
        <w:sdtContent>
          <w:r w:rsidRPr="00FC75F1">
            <w:rPr>
              <w:b/>
            </w:rPr>
            <w:t>Mr MacDonald:</w:t>
          </w:r>
        </w:sdtContent>
      </w:sdt>
      <w:r w:rsidRPr="00FC75F1">
        <w:t xml:space="preserve"> </w:t>
      </w:r>
      <w:r w:rsidR="00531D54">
        <w:t xml:space="preserve">What barriers do small and medium-sized enterprises face when seeking to work with the Ministry of Defence? You have outlined, for example, what Fife is doing and what happens in America. Do you see any move to address those barriers by the Ministry of Defence or the British </w:t>
      </w:r>
      <w:r w:rsidR="00D03865">
        <w:t>G</w:t>
      </w:r>
      <w:r w:rsidR="00531D54">
        <w:t>overnment?</w:t>
      </w:r>
    </w:p>
    <w:p w:rsidR="00387694" w:rsidP="00D03865">
      <w:pPr>
        <w:pStyle w:val="Answer"/>
      </w:pPr>
      <w:sdt>
        <w:sdtPr>
          <w:alias w:val="Witness"/>
          <w:id w:val="618034916"/>
          <w:placeholder>
            <w:docPart w:val="DefaultPlaceholder_-1854013440"/>
          </w:placeholder>
          <w:richText/>
        </w:sdtPr>
        <w:sdtEndPr>
          <w:rPr>
            <w:b/>
            <w:i/>
            <w:iCs/>
          </w:rPr>
        </w:sdtEndPr>
        <w:sdtContent>
          <w:r w:rsidRPr="00FC75F1" w:rsidR="00AB5CAB">
            <w:rPr>
              <w:b/>
              <w:i/>
              <w:iCs/>
            </w:rPr>
            <w:t>Andrew Kinniburgh:</w:t>
          </w:r>
        </w:sdtContent>
      </w:sdt>
      <w:r w:rsidRPr="00FC75F1" w:rsidR="00AB5CAB">
        <w:rPr>
          <w:b/>
        </w:rPr>
        <w:t xml:space="preserve"> </w:t>
      </w:r>
      <w:r w:rsidR="00D03865">
        <w:t xml:space="preserve">Yes, I do. I go back to my previous answer about the </w:t>
      </w:r>
      <w:r w:rsidR="00FE275C">
        <w:t xml:space="preserve">Defence Office </w:t>
      </w:r>
      <w:r w:rsidR="00D03865">
        <w:t xml:space="preserve">for </w:t>
      </w:r>
      <w:r w:rsidR="00FE275C">
        <w:t>Small Business Growth</w:t>
      </w:r>
      <w:r w:rsidR="00D03865">
        <w:t xml:space="preserve">. It is not the panacea for all ills. It is not going to suddenly transform the entire sector. We absolutely </w:t>
      </w:r>
      <w:r w:rsidR="00D03865">
        <w:t xml:space="preserve">need to wean ourselves off a little bit from what is nearly 50% of the defence equipment budget going to non-competed providers. That is BAE Systems, Babcock, Rolls-Royce, Leonardo and some others. We would like to see a more competitive element to the increasing defence budget. </w:t>
      </w:r>
      <w:r>
        <w:t>T</w:t>
      </w:r>
      <w:r w:rsidR="00D03865">
        <w:t xml:space="preserve">hat is </w:t>
      </w:r>
      <w:r w:rsidR="00D03865">
        <w:t>absolutely not</w:t>
      </w:r>
      <w:r w:rsidR="00D03865">
        <w:t xml:space="preserve"> to say </w:t>
      </w:r>
      <w:r>
        <w:t xml:space="preserve">that </w:t>
      </w:r>
      <w:r w:rsidR="00D03865">
        <w:t xml:space="preserve">we </w:t>
      </w:r>
      <w:r>
        <w:t xml:space="preserve">do not </w:t>
      </w:r>
      <w:r w:rsidR="00D03865">
        <w:t>need really strong prime contractors in the UK and Scotland, because we do. You cannot build a nuclear submarine with a couple of SMEs.</w:t>
      </w:r>
      <w:r w:rsidR="00193453">
        <w:t xml:space="preserve"> </w:t>
      </w:r>
      <w:r w:rsidR="00D03865">
        <w:t xml:space="preserve">It needs an awful lot of capability and a big balance sheet to be able to handle that. </w:t>
      </w:r>
    </w:p>
    <w:p w:rsidR="005628D7" w:rsidP="00D03865">
      <w:pPr>
        <w:pStyle w:val="Answer"/>
      </w:pPr>
      <w:r>
        <w:t xml:space="preserve">There are </w:t>
      </w:r>
      <w:r w:rsidR="00D03865">
        <w:t>definitely encouraging</w:t>
      </w:r>
      <w:r w:rsidR="00D03865">
        <w:t xml:space="preserve"> signs. </w:t>
      </w:r>
      <w:r>
        <w:t xml:space="preserve">Collectively, we, the </w:t>
      </w:r>
      <w:r w:rsidR="00D03865">
        <w:t>trade associations in the UK</w:t>
      </w:r>
      <w:r>
        <w:t xml:space="preserve">, </w:t>
      </w:r>
      <w:r w:rsidR="00D03865">
        <w:t>need to encourage and</w:t>
      </w:r>
      <w:r>
        <w:t xml:space="preserve">, </w:t>
      </w:r>
      <w:r w:rsidR="00D03865">
        <w:t>to some extent</w:t>
      </w:r>
      <w:r>
        <w:t xml:space="preserve">, </w:t>
      </w:r>
      <w:r w:rsidR="00D03865">
        <w:t xml:space="preserve">cajole some of these bigger businesses to do more </w:t>
      </w:r>
      <w:r w:rsidR="00D03865">
        <w:t>with regard to</w:t>
      </w:r>
      <w:r w:rsidR="00D03865">
        <w:t xml:space="preserve"> SMEs. There is an organisation called He</w:t>
      </w:r>
      <w:r w:rsidR="00FE275C">
        <w:t>l</w:t>
      </w:r>
      <w:r w:rsidR="00D03865">
        <w:t xml:space="preserve">lios </w:t>
      </w:r>
      <w:r>
        <w:t>Information</w:t>
      </w:r>
      <w:r w:rsidR="00D03865">
        <w:t xml:space="preserve"> </w:t>
      </w:r>
      <w:r>
        <w:t>that runs</w:t>
      </w:r>
      <w:r w:rsidR="00D03865">
        <w:t xml:space="preserve"> a programme called the </w:t>
      </w:r>
      <w:r>
        <w:t>joint supply chain accreditation register</w:t>
      </w:r>
      <w:r w:rsidR="00D03865">
        <w:t>,</w:t>
      </w:r>
      <w:r w:rsidR="00FE275C">
        <w:t xml:space="preserve"> or</w:t>
      </w:r>
      <w:r w:rsidR="00D03865">
        <w:t xml:space="preserve"> JOSCAR. </w:t>
      </w:r>
      <w:r>
        <w:t>T</w:t>
      </w:r>
      <w:r w:rsidR="00D03865">
        <w:t>hat is a compliance database to help the defence industry</w:t>
      </w:r>
      <w:r w:rsidR="001459CA">
        <w:t xml:space="preserve"> to</w:t>
      </w:r>
      <w:r w:rsidR="00D03865">
        <w:t xml:space="preserve"> find good companies</w:t>
      </w:r>
      <w:r>
        <w:t xml:space="preserve">, </w:t>
      </w:r>
      <w:r w:rsidR="00D03865">
        <w:t>register them and make sure that they are compliant in terms of their quality and the way they operate.</w:t>
      </w:r>
      <w:r>
        <w:t xml:space="preserve"> </w:t>
      </w:r>
      <w:r w:rsidR="00D03865">
        <w:t>JOSCAR</w:t>
      </w:r>
      <w:r>
        <w:t xml:space="preserve"> </w:t>
      </w:r>
      <w:r w:rsidR="00D03865">
        <w:t xml:space="preserve">now </w:t>
      </w:r>
      <w:r>
        <w:t xml:space="preserve">has 6,500 </w:t>
      </w:r>
      <w:r w:rsidR="00D03865">
        <w:t xml:space="preserve">companies in that database. It is by far the biggest repository of data in the defence industry in the UK. </w:t>
      </w:r>
      <w:r>
        <w:t>T</w:t>
      </w:r>
      <w:r w:rsidR="00D03865">
        <w:t xml:space="preserve">here are many hundreds of Scottish companies on that JOSCAR accreditation database. </w:t>
      </w:r>
    </w:p>
    <w:p w:rsidR="00A50988" w:rsidRPr="00FC75F1" w:rsidP="00D03865">
      <w:pPr>
        <w:pStyle w:val="Answer"/>
      </w:pPr>
      <w:r>
        <w:t>T</w:t>
      </w:r>
      <w:r w:rsidR="00D03865">
        <w:t>hat kind of thing, encouraging the MOD</w:t>
      </w:r>
      <w:r>
        <w:t xml:space="preserve"> and the </w:t>
      </w:r>
      <w:r w:rsidR="00D03865">
        <w:t>big primes to use those tools more effectively</w:t>
      </w:r>
      <w:r w:rsidR="00FE275C">
        <w:t>,</w:t>
      </w:r>
      <w:r w:rsidR="00D03865">
        <w:t xml:space="preserve"> and to look to push out more of their work to the SME communities and not try </w:t>
      </w:r>
      <w:r>
        <w:t xml:space="preserve">to </w:t>
      </w:r>
      <w:r w:rsidR="00D03865">
        <w:t>do everything themselves</w:t>
      </w:r>
      <w:r w:rsidR="00FE275C">
        <w:t>,</w:t>
      </w:r>
      <w:r w:rsidR="00D03865">
        <w:t xml:space="preserve"> is the way forward.</w:t>
      </w:r>
      <w:r>
        <w:t xml:space="preserve"> T</w:t>
      </w:r>
      <w:r w:rsidR="00D03865">
        <w:t xml:space="preserve">he </w:t>
      </w:r>
      <w:r w:rsidR="00FE275C">
        <w:t>defence industrial strategy</w:t>
      </w:r>
      <w:r w:rsidR="00D03865">
        <w:t xml:space="preserve"> is underpinning that. It </w:t>
      </w:r>
      <w:r>
        <w:t xml:space="preserve">will not </w:t>
      </w:r>
      <w:r w:rsidR="00D03865">
        <w:t>change it overnight but</w:t>
      </w:r>
      <w:r>
        <w:t xml:space="preserve">, </w:t>
      </w:r>
      <w:r w:rsidR="00D03865">
        <w:t>with encouragement and a bit of cajoling</w:t>
      </w:r>
      <w:r>
        <w:t xml:space="preserve">, I hope </w:t>
      </w:r>
      <w:r w:rsidR="00D03865">
        <w:t>we will move forward.</w:t>
      </w:r>
    </w:p>
    <w:p w:rsidR="005628D7" w:rsidP="00340F0A">
      <w:pPr>
        <w:pStyle w:val="Question"/>
      </w:pPr>
      <w:sdt>
        <w:sdtPr>
          <w:alias w:val="Member"/>
          <w:tag w:val="&lt;Member mnisId='4736' dodsId='143043'&gt;"/>
          <w:id w:val="-2110107549"/>
          <w:placeholder>
            <w:docPart w:val="DefaultPlaceholder_-1854013440"/>
          </w:placeholder>
          <w:richText/>
        </w:sdtPr>
        <w:sdtContent>
          <w:r w:rsidRPr="00FC75F1" w:rsidR="00A50988">
            <w:rPr>
              <w:b/>
            </w:rPr>
            <w:t>Dave Doogan:</w:t>
          </w:r>
        </w:sdtContent>
      </w:sdt>
      <w:r w:rsidRPr="00FC75F1" w:rsidR="00A50988">
        <w:t xml:space="preserve"> </w:t>
      </w:r>
      <w:r>
        <w:t>Mr Malcolm, we have very competitive SMEs that are doing a great job in the defence space in Scotland. I take your point that we should not be overly pessimistic about that. Nevertheless, it is one of the lowest SME success rates within defence in all 12—and I use the term advisedly—regions of the UK. It must be a function of economies of scale.</w:t>
      </w:r>
    </w:p>
    <w:p w:rsidR="00CB5F4A" w:rsidRPr="00FC75F1" w:rsidP="005628D7">
      <w:pPr>
        <w:pStyle w:val="Question"/>
        <w:numPr>
          <w:ilvl w:val="0"/>
          <w:numId w:val="0"/>
        </w:numPr>
        <w:ind w:left="794"/>
      </w:pPr>
      <w:r>
        <w:t>For Scotland, Wales and Northern Ireland, we have the reality where the UK spends more in one region of England, in the south-west, than it spends in Wales, Scotland and Northern Ireland put together.</w:t>
      </w:r>
      <w:r w:rsidR="00193453">
        <w:t xml:space="preserve"> </w:t>
      </w:r>
      <w:r>
        <w:t xml:space="preserve">SMEs in the south-west of England will be doing a lot better than SMEs in Scotland, not because they are any more dynamic, capable, efficient or competitive, but just because they are in among where all the defence spend is. That is what Scottish SMEs </w:t>
      </w:r>
      <w:r>
        <w:t>have to</w:t>
      </w:r>
      <w:r>
        <w:t xml:space="preserve"> overcome before they reach what could be considered a competitive position. Is that a fair assessment?</w:t>
      </w:r>
    </w:p>
    <w:p w:rsidR="005628D7" w:rsidP="005628D7">
      <w:pPr>
        <w:pStyle w:val="Answer"/>
      </w:pPr>
      <w:sdt>
        <w:sdtPr>
          <w:alias w:val="Witness"/>
          <w:id w:val="1512727755"/>
          <w:placeholder>
            <w:docPart w:val="DefaultPlaceholder_-1854013440"/>
          </w:placeholder>
          <w:richText/>
        </w:sdtPr>
        <w:sdtEndPr>
          <w:rPr>
            <w:i/>
            <w:iCs/>
          </w:rPr>
        </w:sdtEndPr>
        <w:sdtContent>
          <w:r w:rsidRPr="00FC75F1" w:rsidR="00340F0A">
            <w:rPr>
              <w:b/>
              <w:i/>
              <w:iCs/>
            </w:rPr>
            <w:t xml:space="preserve">Warrick Malcolm: </w:t>
          </w:r>
        </w:sdtContent>
      </w:sdt>
      <w:r w:rsidRPr="00FC75F1" w:rsidR="00340F0A">
        <w:t>I</w:t>
      </w:r>
      <w:r>
        <w:t xml:space="preserve"> do not disagree that there is a real challenge there. As a trade association, we are acutely aware that 95% of our members are SMEs, so we have a real interest in supporting them. As a trade association, we invest </w:t>
      </w:r>
      <w:r>
        <w:t>really heavily</w:t>
      </w:r>
      <w:r>
        <w:t xml:space="preserve"> in business development managers. We have an SME champion within ADS as well. At every one of our events, we try to design a part of it to involve business opportunity for those SMEs and foster those conversations, but the barrier to entry is </w:t>
      </w:r>
      <w:r>
        <w:t>pretty high</w:t>
      </w:r>
      <w:r>
        <w:t xml:space="preserve">. There is no doubt about it. </w:t>
      </w:r>
    </w:p>
    <w:p w:rsidR="005628D7" w:rsidP="005628D7">
      <w:pPr>
        <w:pStyle w:val="Answer"/>
      </w:pPr>
      <w:r>
        <w:t xml:space="preserve">I remember that, many years ago, when </w:t>
      </w:r>
      <w:r w:rsidR="00BA7470">
        <w:t xml:space="preserve">we </w:t>
      </w:r>
      <w:r>
        <w:t>held an event with a prime</w:t>
      </w:r>
      <w:r w:rsidR="00BA7470">
        <w:t xml:space="preserve"> that </w:t>
      </w:r>
      <w:r>
        <w:t>I will not name, specifically for SMEs, the prime opened the event by saying, “Put your hand up if you have Cyber Essentials</w:t>
      </w:r>
      <w:r w:rsidR="00060BED">
        <w:t>.</w:t>
      </w:r>
      <w:r>
        <w:t>”</w:t>
      </w:r>
      <w:r w:rsidR="00193453">
        <w:t xml:space="preserve"> </w:t>
      </w:r>
      <w:r>
        <w:t>The next phrase was, “Those of you who did not put your hand up can leave the room. You are not getting into my supply chain</w:t>
      </w:r>
      <w:r w:rsidR="00060BED">
        <w:t>.</w:t>
      </w:r>
      <w:r>
        <w:t>” That was about two</w:t>
      </w:r>
      <w:r w:rsidR="00FE275C">
        <w:t>-</w:t>
      </w:r>
      <w:r>
        <w:t xml:space="preserve">thirds of the audience. It is quite tough to get in. There are knowledge barriers, challenges and so on and so forth. </w:t>
      </w:r>
    </w:p>
    <w:p w:rsidR="00557CB7" w:rsidP="005628D7">
      <w:pPr>
        <w:pStyle w:val="Answer"/>
      </w:pPr>
      <w:r>
        <w:t xml:space="preserve">We </w:t>
      </w:r>
      <w:r>
        <w:t>have to</w:t>
      </w:r>
      <w:r>
        <w:t xml:space="preserve"> work with partners. I mentioned DASA, </w:t>
      </w:r>
      <w:r w:rsidR="00F27733">
        <w:t>which has</w:t>
      </w:r>
      <w:r>
        <w:t xml:space="preserve"> people in Scotland working 24</w:t>
      </w:r>
      <w:r w:rsidR="00F27733">
        <w:t>/7</w:t>
      </w:r>
      <w:r>
        <w:t xml:space="preserve"> on helping SMEs. We have started conversations with an organisation called B</w:t>
      </w:r>
      <w:r w:rsidR="00F27733">
        <w:t>i</w:t>
      </w:r>
      <w:r>
        <w:t xml:space="preserve">P Solutions to bring a big defence supply chain event to Scotland as well, called DPRTE. </w:t>
      </w:r>
      <w:r w:rsidR="00F27733">
        <w:t xml:space="preserve">We </w:t>
      </w:r>
      <w:r>
        <w:t xml:space="preserve">will be working with </w:t>
      </w:r>
      <w:r w:rsidR="00F27733">
        <w:t xml:space="preserve">it </w:t>
      </w:r>
      <w:r>
        <w:t xml:space="preserve">on a dedicated supplier event for defence in Glasgow this year. </w:t>
      </w:r>
    </w:p>
    <w:p w:rsidR="001A667E" w:rsidRPr="00FC75F1" w:rsidP="005628D7">
      <w:pPr>
        <w:pStyle w:val="Answer"/>
      </w:pPr>
      <w:r>
        <w:t>W</w:t>
      </w:r>
      <w:r w:rsidR="005628D7">
        <w:t>e cannot be complacent.</w:t>
      </w:r>
      <w:r>
        <w:t xml:space="preserve"> We </w:t>
      </w:r>
      <w:r>
        <w:t>have</w:t>
      </w:r>
      <w:r w:rsidR="005628D7">
        <w:t xml:space="preserve"> to</w:t>
      </w:r>
      <w:r w:rsidR="005628D7">
        <w:t xml:space="preserve"> recognise that as a challenge. </w:t>
      </w:r>
      <w:r>
        <w:t>W</w:t>
      </w:r>
      <w:r w:rsidR="005628D7">
        <w:t xml:space="preserve">e want to bring more of those conversations to Scotland to encourage </w:t>
      </w:r>
      <w:r>
        <w:t xml:space="preserve">an </w:t>
      </w:r>
      <w:r w:rsidR="005628D7">
        <w:t>uptick in that spend.</w:t>
      </w:r>
    </w:p>
    <w:p w:rsidR="004B486B" w:rsidRPr="00FC75F1" w:rsidP="007D045D">
      <w:pPr>
        <w:pStyle w:val="Question"/>
      </w:pPr>
      <w:sdt>
        <w:sdtPr>
          <w:alias w:val="Member"/>
          <w:tag w:val="&lt;Member mnisId='5362' dodsId='173189'&gt;"/>
          <w:id w:val="-999656225"/>
          <w:placeholder>
            <w:docPart w:val="DefaultPlaceholder_-1854013440"/>
          </w:placeholder>
          <w:richText/>
        </w:sdtPr>
        <w:sdtContent>
          <w:r w:rsidRPr="00FC75F1" w:rsidR="007D045D">
            <w:rPr>
              <w:b/>
            </w:rPr>
            <w:t>Mr MacDonald:</w:t>
          </w:r>
        </w:sdtContent>
      </w:sdt>
      <w:r w:rsidRPr="00FC75F1" w:rsidR="007D045D">
        <w:t xml:space="preserve"> </w:t>
      </w:r>
      <w:r w:rsidR="00F27733">
        <w:t>I am the MP for Inverness,</w:t>
      </w:r>
      <w:r w:rsidR="0068141F">
        <w:t xml:space="preserve"> </w:t>
      </w:r>
      <w:r w:rsidRPr="005418EF" w:rsidR="005418EF">
        <w:t>Skye and West Ross-shire</w:t>
      </w:r>
      <w:r w:rsidR="00F27733">
        <w:t>. Statistically, I suspect we have zero revenue from the defence sector. Our colleges down the west coast in the University of the Highlands and Islands in, say, Fort William, Portree and almost certainly Stornoway and Oban do not teach STEM subjects. Not only do we not have any defence sector, but we have no chance of having any defence sector unless things change.</w:t>
      </w:r>
      <w:r w:rsidR="00193453">
        <w:t xml:space="preserve"> </w:t>
      </w:r>
      <w:r w:rsidR="00F27733">
        <w:t xml:space="preserve">Do you think there is any move afoot at any </w:t>
      </w:r>
      <w:r w:rsidR="00557CB7">
        <w:t xml:space="preserve">government </w:t>
      </w:r>
      <w:r w:rsidR="00F27733">
        <w:t>level that can really help these areas to skill up and enter the defence sector, which is likely to be one of the fast-growing sectors in the country</w:t>
      </w:r>
      <w:r w:rsidRPr="00FC75F1" w:rsidR="00FF7563">
        <w:t>?</w:t>
      </w:r>
    </w:p>
    <w:p w:rsidR="00F27733" w:rsidP="00F27733">
      <w:pPr>
        <w:pStyle w:val="Answer"/>
      </w:pPr>
      <w:sdt>
        <w:sdtPr>
          <w:alias w:val="Witness"/>
          <w:id w:val="-478384806"/>
          <w:placeholder>
            <w:docPart w:val="DefaultPlaceholder_-1854013440"/>
          </w:placeholder>
          <w:richText/>
        </w:sdtPr>
        <w:sdtEndPr>
          <w:rPr>
            <w:b/>
            <w:i/>
            <w:iCs/>
          </w:rPr>
        </w:sdtEndPr>
        <w:sdtContent>
          <w:r w:rsidRPr="00FC75F1" w:rsidR="00FF7563">
            <w:rPr>
              <w:b/>
              <w:i/>
              <w:iCs/>
            </w:rPr>
            <w:t>Warrick Malcolm:</w:t>
          </w:r>
        </w:sdtContent>
      </w:sdt>
      <w:r w:rsidRPr="00FC75F1" w:rsidR="00FF7563">
        <w:rPr>
          <w:b/>
        </w:rPr>
        <w:t xml:space="preserve"> </w:t>
      </w:r>
      <w:r>
        <w:t xml:space="preserve">From my perspective, I remember, very early doors when I started in this role, being at an event at the Scottish Parliament where there was a launch of the new curriculum for excellence. The SQA started the event by saying, “The world of work is </w:t>
      </w:r>
      <w:r>
        <w:t>changing</w:t>
      </w:r>
      <w:r>
        <w:t xml:space="preserve"> and education needs to change to reflect that. We do not need shipbuilders </w:t>
      </w:r>
      <w:r w:rsidR="00557CB7">
        <w:t>any more</w:t>
      </w:r>
      <w:r>
        <w:t>, so we do not need to teach the skills that are required for shipbuilding</w:t>
      </w:r>
      <w:r w:rsidR="00C4637B">
        <w:t>.</w:t>
      </w:r>
      <w:r>
        <w:t xml:space="preserve">” Here we are—cause and effect—where we are now seeing the consequence of that. </w:t>
      </w:r>
    </w:p>
    <w:p w:rsidR="00F27733" w:rsidP="00F27733">
      <w:pPr>
        <w:pStyle w:val="Answer"/>
      </w:pPr>
      <w:r>
        <w:t>From a sectoral position, we want the education system to reflect what industry needs and will need going forward: evidence-based skills in Scotland.</w:t>
      </w:r>
      <w:r w:rsidR="00193453">
        <w:t xml:space="preserve"> </w:t>
      </w:r>
      <w:r>
        <w:t xml:space="preserve">The Withers review, for the people who are aware of that, suggested that we are going to go for an agile and responsive education system in Scotland. We still have a long way to go before we see that. </w:t>
      </w:r>
    </w:p>
    <w:p w:rsidR="007B2878" w:rsidRPr="00FC75F1" w:rsidP="00F27733">
      <w:pPr>
        <w:pStyle w:val="Answer"/>
      </w:pPr>
      <w:r>
        <w:t>The i</w:t>
      </w:r>
      <w:r w:rsidR="00F27733">
        <w:t>ndustry and its trade association take our responsibilities incredibly seriously in this, so we are doing everything we can. We do STEM outreach activity. The companies do STEM outreach activity throughout Scotland. I know that the armed forces, similarly, do STEM activity throughout Scotland, I am sure even as far north as Inverness and beyond. There is an enormous amount going on. We have a rocketry competition to encourage kids to come into our sector.</w:t>
      </w:r>
      <w:r w:rsidR="00193453">
        <w:t xml:space="preserve"> </w:t>
      </w:r>
      <w:r w:rsidR="00F27733">
        <w:t>There is more that is going on, but, going back to th</w:t>
      </w:r>
      <w:r w:rsidR="006816A0">
        <w:t>e</w:t>
      </w:r>
      <w:r w:rsidR="00F27733">
        <w:t xml:space="preserve"> Withers review, as a sector, we want to see that </w:t>
      </w:r>
      <w:r w:rsidR="00F27733">
        <w:t>deliver the responsive education system that we need. That review has taken a very long time to get not very far.</w:t>
      </w:r>
    </w:p>
    <w:p w:rsidR="00A00C1A" w:rsidP="00A00C1A">
      <w:pPr>
        <w:pStyle w:val="Answer"/>
      </w:pPr>
      <w:sdt>
        <w:sdtPr>
          <w:alias w:val="Witness"/>
          <w:id w:val="1965074519"/>
          <w:placeholder>
            <w:docPart w:val="DefaultPlaceholder_-1854013440"/>
          </w:placeholder>
          <w:richText/>
        </w:sdtPr>
        <w:sdtEndPr>
          <w:rPr>
            <w:b/>
            <w:i/>
            <w:iCs/>
          </w:rPr>
        </w:sdtEndPr>
        <w:sdtContent>
          <w:r w:rsidRPr="00FC75F1" w:rsidR="00D91478">
            <w:rPr>
              <w:b/>
              <w:i/>
              <w:iCs/>
            </w:rPr>
            <w:t>Andrew Kinniburgh:</w:t>
          </w:r>
        </w:sdtContent>
      </w:sdt>
      <w:r w:rsidRPr="00FC75F1" w:rsidR="00D91478">
        <w:rPr>
          <w:b/>
        </w:rPr>
        <w:t xml:space="preserve"> </w:t>
      </w:r>
      <w:r>
        <w:t xml:space="preserve">As a half Invernesian, I would be very keen to see lots of defence companies in that area. I would chime with what Warrick has said, but the key thing is for further education colleges and universities to really plug into the employers, work out what they want and then invest along those lines. </w:t>
      </w:r>
    </w:p>
    <w:p w:rsidR="00C83634" w:rsidP="00C83634">
      <w:pPr>
        <w:pStyle w:val="Answer"/>
      </w:pPr>
      <w:r>
        <w:t xml:space="preserve">On the STEM side of things, Make UK runs a large apprentice training centre in the </w:t>
      </w:r>
      <w:r w:rsidR="0081198D">
        <w:t>west midlands</w:t>
      </w:r>
      <w:r>
        <w:t>. We have something like 250</w:t>
      </w:r>
      <w:r>
        <w:t xml:space="preserve"> to </w:t>
      </w:r>
      <w:r>
        <w:t>300 apprentices a year come through our doors. We lose money on every single one of those. That is our gift to the sector.</w:t>
      </w:r>
      <w:r w:rsidR="00193453">
        <w:t xml:space="preserve"> </w:t>
      </w:r>
      <w:r>
        <w:t>That is part of what we give back to UK manufacturing, because the apprentice levy in England and Wales means that teaching STEM subjects is inherently a loss-making activity, which is absolutely nuts.</w:t>
      </w:r>
      <w:r w:rsidR="00193453">
        <w:t xml:space="preserve"> </w:t>
      </w:r>
      <w:r>
        <w:t>H</w:t>
      </w:r>
      <w:r>
        <w:t>onestly, I do not know the situation in Scotland as well</w:t>
      </w:r>
      <w:r w:rsidR="00D91E01">
        <w:t>—</w:t>
      </w:r>
      <w:r>
        <w:t>forgive me for that</w:t>
      </w:r>
      <w:r>
        <w:t>.</w:t>
      </w:r>
      <w:r w:rsidR="00193453">
        <w:t xml:space="preserve"> </w:t>
      </w:r>
    </w:p>
    <w:p w:rsidR="00686A9F" w:rsidRPr="00FC75F1" w:rsidP="00A00C1A">
      <w:pPr>
        <w:pStyle w:val="Answer"/>
      </w:pPr>
      <w:r>
        <w:t xml:space="preserve">We </w:t>
      </w:r>
      <w:r w:rsidR="00A00C1A">
        <w:t xml:space="preserve">have to try, from a national and a regional perspective, </w:t>
      </w:r>
      <w:r>
        <w:t xml:space="preserve">to </w:t>
      </w:r>
      <w:r w:rsidR="00A00C1A">
        <w:t xml:space="preserve">encourage further education colleges and universities to invest in STEM </w:t>
      </w:r>
      <w:r w:rsidR="00A00C1A">
        <w:t>subjects, but</w:t>
      </w:r>
      <w:r w:rsidR="00A00C1A">
        <w:t xml:space="preserve"> linking it directly to employers. </w:t>
      </w:r>
      <w:r>
        <w:t>Going</w:t>
      </w:r>
      <w:r w:rsidR="00A00C1A">
        <w:t xml:space="preserve"> back to </w:t>
      </w:r>
      <w:r w:rsidRPr="00C83634">
        <w:t>QinetiQ</w:t>
      </w:r>
      <w:r w:rsidR="00A00C1A">
        <w:t xml:space="preserve"> and the ranges in the Hebrides</w:t>
      </w:r>
      <w:r>
        <w:t xml:space="preserve">, </w:t>
      </w:r>
      <w:r w:rsidR="00A00C1A">
        <w:t>can we somehow plug into what they need?</w:t>
      </w:r>
      <w:r w:rsidR="00193453">
        <w:t xml:space="preserve"> </w:t>
      </w:r>
      <w:r>
        <w:t>T</w:t>
      </w:r>
      <w:r w:rsidR="00A00C1A">
        <w:t>hen can we start training some of their staff locally</w:t>
      </w:r>
      <w:r>
        <w:t>?</w:t>
      </w:r>
      <w:r w:rsidR="00193453">
        <w:t xml:space="preserve"> </w:t>
      </w:r>
      <w:r>
        <w:t>T</w:t>
      </w:r>
      <w:r w:rsidR="00A00C1A">
        <w:t>hen you start building that ecosystem</w:t>
      </w:r>
      <w:r>
        <w:t>.</w:t>
      </w:r>
      <w:r w:rsidR="00193453">
        <w:t xml:space="preserve"> </w:t>
      </w:r>
      <w:r>
        <w:t xml:space="preserve">You </w:t>
      </w:r>
      <w:r w:rsidR="00A00C1A">
        <w:t>start seeing entrepreneurs coming out of the universities and colleges</w:t>
      </w:r>
      <w:r>
        <w:t>.</w:t>
      </w:r>
      <w:r w:rsidR="00193453">
        <w:t xml:space="preserve"> </w:t>
      </w:r>
      <w:r>
        <w:t>L</w:t>
      </w:r>
      <w:r w:rsidR="00A00C1A">
        <w:t xml:space="preserve">ittle companies spring up. </w:t>
      </w:r>
      <w:r>
        <w:t>W</w:t>
      </w:r>
      <w:r w:rsidR="00A00C1A">
        <w:t xml:space="preserve">e need to find </w:t>
      </w:r>
      <w:r>
        <w:t xml:space="preserve">this </w:t>
      </w:r>
      <w:r w:rsidR="00A00C1A">
        <w:t>groundswell, perhaps existing or new ones</w:t>
      </w:r>
      <w:r w:rsidR="0087228B">
        <w:t>—</w:t>
      </w:r>
      <w:r w:rsidR="00A00C1A">
        <w:t>the space centres and that sort of thing</w:t>
      </w:r>
      <w:r w:rsidR="0087228B">
        <w:t>—</w:t>
      </w:r>
      <w:r w:rsidR="00A00C1A">
        <w:t xml:space="preserve">and encourage the colleges and universities to invest. </w:t>
      </w:r>
      <w:r>
        <w:t>I</w:t>
      </w:r>
      <w:r w:rsidR="00A00C1A">
        <w:t>t is tough</w:t>
      </w:r>
      <w:r>
        <w:t xml:space="preserve">, </w:t>
      </w:r>
      <w:r w:rsidR="00A00C1A">
        <w:t>because you lose money on these things</w:t>
      </w:r>
      <w:r>
        <w:t xml:space="preserve">. We </w:t>
      </w:r>
      <w:r w:rsidR="00A00C1A">
        <w:t>have a national problem</w:t>
      </w:r>
      <w:r>
        <w:t xml:space="preserve"> </w:t>
      </w:r>
      <w:r w:rsidR="00A00C1A">
        <w:t>with apprenticeship training.</w:t>
      </w:r>
    </w:p>
    <w:p w:rsidR="00135FD3" w:rsidP="00BC6B1B">
      <w:pPr>
        <w:pStyle w:val="Answer"/>
      </w:pPr>
      <w:sdt>
        <w:sdtPr>
          <w:alias w:val="Witness"/>
          <w:id w:val="-929048236"/>
          <w:placeholder>
            <w:docPart w:val="DefaultPlaceholder_-1854013440"/>
          </w:placeholder>
          <w:richText/>
        </w:sdtPr>
        <w:sdtEndPr>
          <w:rPr>
            <w:b/>
            <w:i/>
            <w:iCs/>
          </w:rPr>
        </w:sdtEndPr>
        <w:sdtContent>
          <w:r w:rsidRPr="00FC75F1" w:rsidR="00B10345">
            <w:rPr>
              <w:b/>
              <w:i/>
              <w:iCs/>
            </w:rPr>
            <w:t>Warrick Malcolm:</w:t>
          </w:r>
        </w:sdtContent>
      </w:sdt>
      <w:r w:rsidRPr="00FC75F1" w:rsidR="00B10345">
        <w:rPr>
          <w:b/>
        </w:rPr>
        <w:t xml:space="preserve"> </w:t>
      </w:r>
      <w:r w:rsidR="00555837">
        <w:t xml:space="preserve">At the risk of solidifying my reputation as a nerd and a geek, I have more stats on this. We work with Scottish Engineering specifically because some of the pushback we get from </w:t>
      </w:r>
      <w:r>
        <w:t xml:space="preserve">the </w:t>
      </w:r>
      <w:r w:rsidR="00555837">
        <w:t xml:space="preserve">Scottish Government is </w:t>
      </w:r>
      <w:r w:rsidR="00555837">
        <w:t>that</w:t>
      </w:r>
      <w:r w:rsidR="00D219A7">
        <w:t>,</w:t>
      </w:r>
      <w:r w:rsidR="00D219A7">
        <w:t xml:space="preserve"> “This </w:t>
      </w:r>
      <w:r w:rsidR="00555837">
        <w:t>is anecdotal</w:t>
      </w:r>
      <w:r w:rsidR="00D219A7">
        <w:t xml:space="preserve">. You </w:t>
      </w:r>
      <w:r w:rsidR="00555837">
        <w:t>need to give us the evidence</w:t>
      </w:r>
      <w:r w:rsidR="001C78B0">
        <w:t>.</w:t>
      </w:r>
      <w:r w:rsidR="00D219A7">
        <w:t>”</w:t>
      </w:r>
    </w:p>
    <w:p w:rsidR="00135FD3" w:rsidP="00BC6B1B">
      <w:pPr>
        <w:pStyle w:val="Answer"/>
      </w:pPr>
      <w:r>
        <w:t>T</w:t>
      </w:r>
      <w:r w:rsidR="00555837">
        <w:t xml:space="preserve">aking </w:t>
      </w:r>
      <w:r>
        <w:t xml:space="preserve">the </w:t>
      </w:r>
      <w:r w:rsidR="00555837">
        <w:t xml:space="preserve">responsibility seriously, </w:t>
      </w:r>
      <w:r>
        <w:t xml:space="preserve">we </w:t>
      </w:r>
      <w:r w:rsidR="00555837">
        <w:t>worked with Scottish Engineering on some research into what we were calling a skills crisis in engineering in Scotland. That found that the business level of intent to train is less than half the actual replacement level needed to cover</w:t>
      </w:r>
      <w:r>
        <w:t xml:space="preserve"> the</w:t>
      </w:r>
      <w:r w:rsidR="00555837">
        <w:t xml:space="preserve"> upcoming retirement</w:t>
      </w:r>
      <w:r>
        <w:t xml:space="preserve"> wave </w:t>
      </w:r>
      <w:r w:rsidR="00555837">
        <w:t>and growth.</w:t>
      </w:r>
      <w:r w:rsidR="00193453">
        <w:t xml:space="preserve"> </w:t>
      </w:r>
      <w:r>
        <w:t xml:space="preserve">We have an </w:t>
      </w:r>
      <w:r w:rsidR="00555837">
        <w:t xml:space="preserve">8% replacement rate planned versus </w:t>
      </w:r>
      <w:r w:rsidR="007E1CD2">
        <w:t xml:space="preserve">a </w:t>
      </w:r>
      <w:r w:rsidR="00555837">
        <w:t>17% replacement rate required.</w:t>
      </w:r>
      <w:r>
        <w:t xml:space="preserve"> </w:t>
      </w:r>
      <w:r w:rsidR="00555837">
        <w:t xml:space="preserve">What does that mean in reality? Scottish Engineering </w:t>
      </w:r>
      <w:r>
        <w:t>is</w:t>
      </w:r>
      <w:r w:rsidR="00555837">
        <w:t xml:space="preserve"> estimating 10,000 unfulfilled engineering positions compounding in Scotland per annum</w:t>
      </w:r>
      <w:r>
        <w:t xml:space="preserve">, so we have </w:t>
      </w:r>
      <w:r w:rsidR="00555837">
        <w:t>10,000 engineering positions going free in Scotland. The companies need the engineers.</w:t>
      </w:r>
    </w:p>
    <w:p w:rsidR="00D23402" w:rsidRPr="00FC75F1" w:rsidP="00BC6B1B">
      <w:pPr>
        <w:pStyle w:val="Answer"/>
      </w:pPr>
      <w:r>
        <w:t xml:space="preserve">As mentioned, we have 800 applications for 10 apprenticeships. The demand is there from the youngsters to become engineers. </w:t>
      </w:r>
      <w:r w:rsidR="00D219A7">
        <w:t>I</w:t>
      </w:r>
      <w:r>
        <w:t xml:space="preserve">f I look at Ayrshire College, </w:t>
      </w:r>
      <w:r w:rsidR="00D219A7">
        <w:t>it is</w:t>
      </w:r>
      <w:r>
        <w:t xml:space="preserve"> extraordinarily close to the companies and extremely keen to support their growth. It comes down to budgetary decisions</w:t>
      </w:r>
      <w:r w:rsidR="00D219A7">
        <w:t xml:space="preserve">, </w:t>
      </w:r>
      <w:r>
        <w:t>ultimately.</w:t>
      </w:r>
    </w:p>
    <w:p w:rsidR="00BC6B1B" w:rsidRPr="00FC75F1" w:rsidP="00BC6B1B">
      <w:pPr>
        <w:pStyle w:val="Question"/>
      </w:pPr>
      <w:sdt>
        <w:sdtPr>
          <w:alias w:val="Member"/>
          <w:tag w:val="&lt;Member mnisId='5190' dodsId='32638'&gt;"/>
          <w:id w:val="1756636718"/>
          <w:placeholder>
            <w:docPart w:val="DefaultPlaceholder_-1854013440"/>
          </w:placeholder>
          <w:richText/>
        </w:sdtPr>
        <w:sdtContent>
          <w:r w:rsidRPr="00FC75F1">
            <w:rPr>
              <w:b/>
            </w:rPr>
            <w:t>Chair:</w:t>
          </w:r>
        </w:sdtContent>
      </w:sdt>
      <w:r w:rsidRPr="00FC75F1">
        <w:t xml:space="preserve"> </w:t>
      </w:r>
      <w:r w:rsidR="001E3921">
        <w:t xml:space="preserve">Before I forget, Mr Malcolm, would you mind sending in some copies of your manifesto for the </w:t>
      </w:r>
      <w:r w:rsidR="003A2D8D">
        <w:t>C</w:t>
      </w:r>
      <w:r w:rsidR="001E3921">
        <w:t xml:space="preserve">ommittee? </w:t>
      </w:r>
    </w:p>
    <w:p w:rsidR="00BC6B1B" w:rsidP="00BC6B1B">
      <w:pPr>
        <w:pStyle w:val="Answer"/>
      </w:pPr>
      <w:sdt>
        <w:sdtPr>
          <w:alias w:val="Witness"/>
          <w:id w:val="-338392275"/>
          <w:placeholder>
            <w:docPart w:val="DefaultPlaceholder_-1854013440"/>
          </w:placeholder>
          <w:richText/>
        </w:sdtPr>
        <w:sdtContent>
          <w:r w:rsidRPr="00FC75F1">
            <w:rPr>
              <w:b/>
              <w:i/>
              <w:iCs/>
            </w:rPr>
            <w:t>Warrick Malcolm:</w:t>
          </w:r>
          <w:r w:rsidRPr="00FC75F1">
            <w:rPr>
              <w:b/>
            </w:rPr>
            <w:t xml:space="preserve"> </w:t>
          </w:r>
        </w:sdtContent>
      </w:sdt>
      <w:r w:rsidRPr="00FC75F1">
        <w:t>I would be happy to.</w:t>
      </w:r>
    </w:p>
    <w:p w:rsidR="003A2D8D" w:rsidRPr="00FC75F1" w:rsidP="00674F76">
      <w:pPr>
        <w:pStyle w:val="Question"/>
        <w:numPr>
          <w:ilvl w:val="0"/>
          <w:numId w:val="0"/>
        </w:numPr>
        <w:ind w:left="794"/>
      </w:pPr>
      <w:sdt>
        <w:sdtPr>
          <w:alias w:val="Member"/>
          <w:tag w:val="&lt;Member mnisId='5190' dodsId='32638'&gt;"/>
          <w:id w:val="1410186355"/>
          <w:placeholder>
            <w:docPart w:val="24582D90ECFF425CB3F9B51DABFA6C5C"/>
          </w:placeholder>
          <w:richText/>
        </w:sdtPr>
        <w:sdtContent>
          <w:r w:rsidRPr="00FC75F1">
            <w:rPr>
              <w:b/>
            </w:rPr>
            <w:t>Chair:</w:t>
          </w:r>
        </w:sdtContent>
      </w:sdt>
      <w:r>
        <w:t xml:space="preserve"> I am sure we would find it very interesting reading.</w:t>
      </w:r>
      <w:r w:rsidR="00193453">
        <w:t xml:space="preserve"> </w:t>
      </w:r>
    </w:p>
    <w:p w:rsidR="00BC6B1B" w:rsidRPr="00FC75F1" w:rsidP="00D251AA">
      <w:pPr>
        <w:pStyle w:val="Question"/>
      </w:pPr>
      <w:sdt>
        <w:sdtPr>
          <w:alias w:val="Member"/>
          <w:tag w:val="&lt;Member mnisId='5179' dodsId='164030'&gt;"/>
          <w:id w:val="1579329312"/>
          <w:placeholder>
            <w:docPart w:val="DefaultPlaceholder_-1854013440"/>
          </w:placeholder>
          <w:richText/>
        </w:sdtPr>
        <w:sdtContent>
          <w:r w:rsidRPr="00FC75F1" w:rsidR="00D251AA">
            <w:rPr>
              <w:b/>
            </w:rPr>
            <w:t>Kirsteen Sullivan:</w:t>
          </w:r>
        </w:sdtContent>
      </w:sdt>
      <w:r w:rsidRPr="00FC75F1" w:rsidR="00D251AA">
        <w:t xml:space="preserve"> </w:t>
      </w:r>
      <w:r w:rsidR="003A2D8D">
        <w:t xml:space="preserve">You have mentioned some of the perhaps failures of the </w:t>
      </w:r>
      <w:r w:rsidR="00FD01A9">
        <w:t>curriculum for excellence</w:t>
      </w:r>
      <w:r w:rsidR="003A2D8D">
        <w:t xml:space="preserve"> in terms of us now having a mismatch between the skills of the young people coming out of school, looking to go into the workforce</w:t>
      </w:r>
      <w:r w:rsidR="00635293">
        <w:t xml:space="preserve">, </w:t>
      </w:r>
      <w:r w:rsidR="003A2D8D">
        <w:t xml:space="preserve">and what industry needs </w:t>
      </w:r>
      <w:r w:rsidR="003A2D8D">
        <w:t>at this point in time</w:t>
      </w:r>
      <w:r w:rsidR="003A2D8D">
        <w:t xml:space="preserve">. </w:t>
      </w:r>
      <w:r w:rsidR="00FD01A9">
        <w:t xml:space="preserve">You </w:t>
      </w:r>
      <w:r w:rsidR="003A2D8D">
        <w:t xml:space="preserve">have also touched on engineering, which has been a common theme before this </w:t>
      </w:r>
      <w:r w:rsidR="00635293">
        <w:t>C</w:t>
      </w:r>
      <w:r w:rsidR="003A2D8D">
        <w:t>ommittee. Can you tell me about some of the other most significant skills gaps in Scotland</w:t>
      </w:r>
      <w:r w:rsidR="00E44147">
        <w:t>’</w:t>
      </w:r>
      <w:r w:rsidR="003A2D8D">
        <w:t xml:space="preserve">s defence sector? </w:t>
      </w:r>
      <w:r w:rsidR="00635293">
        <w:t>Do</w:t>
      </w:r>
      <w:r w:rsidR="003A2D8D">
        <w:t xml:space="preserve"> you believe there is sufficient understanding in both </w:t>
      </w:r>
      <w:r w:rsidR="00635293">
        <w:t>G</w:t>
      </w:r>
      <w:r w:rsidR="003A2D8D">
        <w:t>overnments of what gaps exist in the sector?</w:t>
      </w:r>
    </w:p>
    <w:p w:rsidR="0003019E" w:rsidP="00635293">
      <w:pPr>
        <w:pStyle w:val="Answer"/>
      </w:pPr>
      <w:sdt>
        <w:sdtPr>
          <w:alias w:val="Witness"/>
          <w:id w:val="-390741102"/>
          <w:placeholder>
            <w:docPart w:val="DefaultPlaceholder_-1854013440"/>
          </w:placeholder>
          <w:richText/>
        </w:sdtPr>
        <w:sdtEndPr>
          <w:rPr>
            <w:b/>
            <w:i/>
            <w:iCs/>
          </w:rPr>
        </w:sdtEndPr>
        <w:sdtContent>
          <w:r w:rsidRPr="00FC75F1" w:rsidR="002D4F3D">
            <w:rPr>
              <w:b/>
              <w:i/>
              <w:iCs/>
            </w:rPr>
            <w:t>Andrew Kinniburgh:</w:t>
          </w:r>
        </w:sdtContent>
      </w:sdt>
      <w:r w:rsidRPr="00FC75F1" w:rsidR="002D4F3D">
        <w:rPr>
          <w:b/>
        </w:rPr>
        <w:t xml:space="preserve"> </w:t>
      </w:r>
      <w:r>
        <w:t>I will</w:t>
      </w:r>
      <w:r w:rsidR="00635293">
        <w:t xml:space="preserve"> give you an anecdotal response</w:t>
      </w:r>
      <w:r w:rsidR="00FD01A9">
        <w:t>,</w:t>
      </w:r>
      <w:r w:rsidR="00635293">
        <w:t xml:space="preserve"> and then Warrick can get his stats out and blow everyone</w:t>
      </w:r>
      <w:r w:rsidR="00E44147">
        <w:t>’</w:t>
      </w:r>
      <w:r w:rsidR="00635293">
        <w:t>s brains out. If we take welding, for instance, that is an absolute classic case in point</w:t>
      </w:r>
      <w:r w:rsidR="00FD01A9">
        <w:t>.</w:t>
      </w:r>
      <w:r>
        <w:t xml:space="preserve"> </w:t>
      </w:r>
      <w:r w:rsidR="00635293">
        <w:t>Babcock</w:t>
      </w:r>
      <w:r>
        <w:t xml:space="preserve"> has </w:t>
      </w:r>
      <w:r w:rsidR="00635293">
        <w:t xml:space="preserve">just imported 300 welders from the Philippines to cover a short-term gap in </w:t>
      </w:r>
      <w:r>
        <w:t xml:space="preserve">its </w:t>
      </w:r>
      <w:r w:rsidR="00635293">
        <w:t xml:space="preserve">skills. </w:t>
      </w:r>
      <w:r>
        <w:t>W</w:t>
      </w:r>
      <w:r w:rsidR="00635293">
        <w:t xml:space="preserve">e would argue very strongly that that probably needs to be supplied from local labour. </w:t>
      </w:r>
    </w:p>
    <w:p w:rsidR="0003019E" w:rsidP="00635293">
      <w:pPr>
        <w:pStyle w:val="Answer"/>
      </w:pPr>
      <w:r>
        <w:t>W</w:t>
      </w:r>
      <w:r w:rsidR="00635293">
        <w:t>e need to be thinking way ahead. This is the challenge</w:t>
      </w:r>
      <w:r w:rsidR="00FC4B86">
        <w:t>,</w:t>
      </w:r>
      <w:r w:rsidR="00635293">
        <w:t xml:space="preserve"> and Mr</w:t>
      </w:r>
      <w:r>
        <w:t xml:space="preserve"> </w:t>
      </w:r>
      <w:r w:rsidR="00635293">
        <w:t>D</w:t>
      </w:r>
      <w:r>
        <w:t>oo</w:t>
      </w:r>
      <w:r w:rsidR="00635293">
        <w:t>gan touched on this in terms of the long</w:t>
      </w:r>
      <w:r>
        <w:t>-</w:t>
      </w:r>
      <w:r w:rsidR="00635293">
        <w:t>term</w:t>
      </w:r>
      <w:r>
        <w:t xml:space="preserve"> </w:t>
      </w:r>
      <w:r w:rsidR="00635293">
        <w:t>way the defence industry works. You are designing and developing a big, complex platform. You are probably designing it for 10 years before you cut any metal</w:t>
      </w:r>
      <w:r>
        <w:t xml:space="preserve"> or </w:t>
      </w:r>
      <w:r w:rsidR="00635293">
        <w:t>start doing any actual work.</w:t>
      </w:r>
      <w:r w:rsidR="00193453">
        <w:t xml:space="preserve"> </w:t>
      </w:r>
      <w:r>
        <w:t xml:space="preserve">We </w:t>
      </w:r>
      <w:r>
        <w:t>have to</w:t>
      </w:r>
      <w:r>
        <w:t xml:space="preserve"> </w:t>
      </w:r>
      <w:r w:rsidR="00635293">
        <w:t>get ahead of the curve in terms of bringing young people through in time</w:t>
      </w:r>
      <w:r>
        <w:t xml:space="preserve">, </w:t>
      </w:r>
      <w:r w:rsidR="00635293">
        <w:t>so that we are not having to import 300 welders from the Philippines</w:t>
      </w:r>
      <w:r>
        <w:t>.</w:t>
      </w:r>
    </w:p>
    <w:p w:rsidR="0003019E" w:rsidP="00635293">
      <w:pPr>
        <w:pStyle w:val="Answer"/>
      </w:pPr>
      <w:r>
        <w:t>F</w:t>
      </w:r>
      <w:r w:rsidR="00635293">
        <w:t>rankly, I have great sympathy for Babcock</w:t>
      </w:r>
      <w:r>
        <w:t xml:space="preserve">, </w:t>
      </w:r>
      <w:r w:rsidR="00635293">
        <w:t xml:space="preserve">because it is </w:t>
      </w:r>
      <w:r w:rsidR="00635293">
        <w:t>really difficult</w:t>
      </w:r>
      <w:r>
        <w:t>.</w:t>
      </w:r>
      <w:r w:rsidR="00193453">
        <w:t xml:space="preserve"> </w:t>
      </w:r>
      <w:r>
        <w:t xml:space="preserve">It is not </w:t>
      </w:r>
      <w:r w:rsidR="00635293">
        <w:t xml:space="preserve">getting the regular demand signals from the UK </w:t>
      </w:r>
      <w:r>
        <w:t>G</w:t>
      </w:r>
      <w:r w:rsidR="00635293">
        <w:t>overnment</w:t>
      </w:r>
      <w:r>
        <w:t xml:space="preserve"> or the </w:t>
      </w:r>
      <w:r w:rsidR="00635293">
        <w:t xml:space="preserve">MOD to enable </w:t>
      </w:r>
      <w:r>
        <w:t xml:space="preserve">it </w:t>
      </w:r>
      <w:r w:rsidR="00635293">
        <w:t>to invest and recruit in time.</w:t>
      </w:r>
      <w:r>
        <w:t xml:space="preserve"> We </w:t>
      </w:r>
      <w:r w:rsidR="00635293">
        <w:t xml:space="preserve">need to encourage, </w:t>
      </w:r>
      <w:r>
        <w:t xml:space="preserve">cajole </w:t>
      </w:r>
      <w:r w:rsidR="00635293">
        <w:t xml:space="preserve">and many other things to get the MOD, if it is five ships, </w:t>
      </w:r>
      <w:r w:rsidR="00FD01A9">
        <w:t xml:space="preserve">to </w:t>
      </w:r>
      <w:r w:rsidR="00635293">
        <w:t>commit to those five ships up</w:t>
      </w:r>
      <w:r w:rsidR="007A5415">
        <w:t xml:space="preserve"> </w:t>
      </w:r>
      <w:r w:rsidR="00635293">
        <w:t>front and not release them in single ships</w:t>
      </w:r>
      <w:r>
        <w:t xml:space="preserve">, </w:t>
      </w:r>
      <w:r w:rsidR="00635293">
        <w:t>because it drives the wrong behaviours from the employers</w:t>
      </w:r>
      <w:r>
        <w:t>.</w:t>
      </w:r>
      <w:r w:rsidR="00193453">
        <w:t xml:space="preserve"> </w:t>
      </w:r>
      <w:r>
        <w:t>They a</w:t>
      </w:r>
      <w:r w:rsidR="00635293">
        <w:t xml:space="preserve">re not going to take the risk of employing 300 new welders when they </w:t>
      </w:r>
      <w:r>
        <w:t xml:space="preserve">have </w:t>
      </w:r>
      <w:r w:rsidR="00635293">
        <w:t xml:space="preserve">an order for </w:t>
      </w:r>
      <w:r w:rsidR="00F5454B">
        <w:t xml:space="preserve">only </w:t>
      </w:r>
      <w:r w:rsidR="00635293">
        <w:t xml:space="preserve">one ship. </w:t>
      </w:r>
    </w:p>
    <w:p w:rsidR="002A28FB" w:rsidRPr="00FC75F1" w:rsidP="00635293">
      <w:pPr>
        <w:pStyle w:val="Answer"/>
      </w:pPr>
      <w:r>
        <w:t xml:space="preserve">We </w:t>
      </w:r>
      <w:r w:rsidR="00635293">
        <w:t>need to change those behaviours within MOD</w:t>
      </w:r>
      <w:r>
        <w:t>. W</w:t>
      </w:r>
      <w:r w:rsidR="00635293">
        <w:t xml:space="preserve">elding would be a classic one, and that is all around the country. I know </w:t>
      </w:r>
      <w:r>
        <w:t xml:space="preserve">that, at </w:t>
      </w:r>
      <w:r w:rsidR="00635293">
        <w:t>BAE and others</w:t>
      </w:r>
      <w:r>
        <w:t xml:space="preserve">, as </w:t>
      </w:r>
      <w:r w:rsidR="00635293">
        <w:t xml:space="preserve">Warrick very clearly said, </w:t>
      </w:r>
      <w:r>
        <w:t xml:space="preserve">there is </w:t>
      </w:r>
      <w:r w:rsidR="00635293">
        <w:t>this huge oversupply of young people wanting to do these jobs.</w:t>
      </w:r>
      <w:r>
        <w:t xml:space="preserve"> T</w:t>
      </w:r>
      <w:r w:rsidR="00635293">
        <w:t xml:space="preserve">hen there </w:t>
      </w:r>
      <w:r>
        <w:t xml:space="preserve">are </w:t>
      </w:r>
      <w:r w:rsidR="00635293">
        <w:t>pockets, for instance in Barrow-in-Furness and other regions in England and Wales</w:t>
      </w:r>
      <w:r>
        <w:t>, that</w:t>
      </w:r>
      <w:r w:rsidR="00635293">
        <w:t xml:space="preserve"> are desperate for welders and cannot get hold of them.</w:t>
      </w:r>
      <w:r>
        <w:t xml:space="preserve"> That</w:t>
      </w:r>
      <w:r w:rsidR="00635293">
        <w:t xml:space="preserve"> would be the example I would give.</w:t>
      </w:r>
    </w:p>
    <w:p w:rsidR="00C97F4E" w:rsidP="00C97F4E">
      <w:pPr>
        <w:pStyle w:val="Answer"/>
      </w:pPr>
      <w:sdt>
        <w:sdtPr>
          <w:alias w:val="Witness"/>
          <w:id w:val="-655993106"/>
          <w:placeholder>
            <w:docPart w:val="DefaultPlaceholder_-1854013440"/>
          </w:placeholder>
          <w:richText/>
        </w:sdtPr>
        <w:sdtEndPr>
          <w:rPr>
            <w:b/>
            <w:i/>
            <w:iCs/>
          </w:rPr>
        </w:sdtEndPr>
        <w:sdtContent>
          <w:r w:rsidRPr="00FC75F1" w:rsidR="002A28FB">
            <w:rPr>
              <w:b/>
              <w:i/>
              <w:iCs/>
            </w:rPr>
            <w:t>Warrick Malcolm:</w:t>
          </w:r>
        </w:sdtContent>
      </w:sdt>
      <w:r w:rsidRPr="00FC75F1" w:rsidR="002A28FB">
        <w:rPr>
          <w:b/>
          <w:i/>
          <w:iCs/>
        </w:rPr>
        <w:t xml:space="preserve"> </w:t>
      </w:r>
      <w:r>
        <w:t>I will not bore you with a long list of actual job titles</w:t>
      </w:r>
      <w:r w:rsidR="00941FDD">
        <w:t>;</w:t>
      </w:r>
      <w:r w:rsidR="00193453">
        <w:t xml:space="preserve"> </w:t>
      </w:r>
      <w:r>
        <w:t>I will just pick a couple of examples from that Scottish Engineering work that we can share separately. We</w:t>
      </w:r>
      <w:r w:rsidR="00941FDD">
        <w:t>’</w:t>
      </w:r>
      <w:r>
        <w:t xml:space="preserve">ll work with Scottish Engineering and submit some more details around this, but I will just pick two. Instrumentation </w:t>
      </w:r>
      <w:r>
        <w:t>and control engineer</w:t>
      </w:r>
      <w:r w:rsidR="00F5454B">
        <w:t xml:space="preserve"> has</w:t>
      </w:r>
      <w:r>
        <w:t xml:space="preserve"> 134% demand, but 32% plan to train. Electrical and electronic technician</w:t>
      </w:r>
      <w:r w:rsidR="00F5454B">
        <w:t xml:space="preserve"> has</w:t>
      </w:r>
      <w:r>
        <w:t xml:space="preserve"> 147% demand</w:t>
      </w:r>
      <w:r w:rsidR="00F81B3E">
        <w:t xml:space="preserve">, but </w:t>
      </w:r>
      <w:r>
        <w:t xml:space="preserve">24% plan to train. The demand is far and away outstripping the current supply. </w:t>
      </w:r>
    </w:p>
    <w:p w:rsidR="00CC57AA" w:rsidP="00C97F4E">
      <w:pPr>
        <w:pStyle w:val="Answer"/>
      </w:pPr>
      <w:r>
        <w:t xml:space="preserve">The </w:t>
      </w:r>
      <w:r w:rsidR="00C97F4E">
        <w:t>companies themselves take their responsibilities extremely seriously and recognise that it is in their interest to do everything they can to train.</w:t>
      </w:r>
      <w:r w:rsidR="00193453">
        <w:t xml:space="preserve"> </w:t>
      </w:r>
      <w:r>
        <w:t xml:space="preserve">The </w:t>
      </w:r>
      <w:r w:rsidR="00C97F4E">
        <w:t>feedback I get</w:t>
      </w:r>
      <w:r>
        <w:t xml:space="preserve"> is that </w:t>
      </w:r>
      <w:r w:rsidR="00C97F4E">
        <w:t xml:space="preserve">they are not necessarily looking for oven-ready employees. They are happy to train, but they need a basic level of understanding and skills that they can then turn into the bespoke skillset they need. Companies speak to me and say </w:t>
      </w:r>
      <w:r>
        <w:t xml:space="preserve">that </w:t>
      </w:r>
      <w:r w:rsidR="00C97F4E">
        <w:t>they are even happy to overtrain</w:t>
      </w:r>
      <w:r w:rsidR="005C6D6E">
        <w:t>—</w:t>
      </w:r>
      <w:r w:rsidR="00C97F4E">
        <w:t>so take on more apprentices than their own company may need</w:t>
      </w:r>
      <w:r w:rsidR="005C6D6E">
        <w:t>—</w:t>
      </w:r>
      <w:r w:rsidR="00F5454B">
        <w:t>in order to</w:t>
      </w:r>
      <w:r w:rsidR="00C97F4E">
        <w:t xml:space="preserve"> build the pool. </w:t>
      </w:r>
    </w:p>
    <w:p w:rsidR="007E3233" w:rsidRPr="00FC75F1" w:rsidP="00C97F4E">
      <w:pPr>
        <w:pStyle w:val="Answer"/>
      </w:pPr>
      <w:r>
        <w:t xml:space="preserve">As our sectors are growing, I am sure </w:t>
      </w:r>
      <w:r w:rsidR="00CC57AA">
        <w:t xml:space="preserve">that </w:t>
      </w:r>
      <w:r>
        <w:t xml:space="preserve">if you speak to other engineering sectors, they are seeing similar levels of demand. </w:t>
      </w:r>
      <w:r w:rsidR="00CC57AA">
        <w:t>Y</w:t>
      </w:r>
      <w:r>
        <w:t>ou have renewables</w:t>
      </w:r>
      <w:r w:rsidR="00CC57AA">
        <w:t xml:space="preserve"> and </w:t>
      </w:r>
      <w:r>
        <w:t>infrastructure. The NHS is one of the biggest employers of engineers</w:t>
      </w:r>
      <w:r w:rsidR="00474232">
        <w:t>,</w:t>
      </w:r>
      <w:r w:rsidR="00CC57AA">
        <w:t xml:space="preserve"> s</w:t>
      </w:r>
      <w:r>
        <w:t>omeone was telling me</w:t>
      </w:r>
      <w:r w:rsidR="00CC57AA">
        <w:t>. A</w:t>
      </w:r>
      <w:r>
        <w:t>ll those sectors are growing</w:t>
      </w:r>
      <w:r w:rsidR="00CC57AA">
        <w:t xml:space="preserve"> and </w:t>
      </w:r>
      <w:r>
        <w:t>recruiting in the same pool for engineers.</w:t>
      </w:r>
      <w:r w:rsidR="00193453">
        <w:t xml:space="preserve"> </w:t>
      </w:r>
      <w:r w:rsidR="00CC57AA">
        <w:t>W</w:t>
      </w:r>
      <w:r>
        <w:t>hatever we need, they will be saying a similar thing. We need very many more engineers. We mentioned MRO</w:t>
      </w:r>
      <w:r w:rsidR="004F7DBA">
        <w:t>; o</w:t>
      </w:r>
      <w:r>
        <w:t xml:space="preserve">ne of the </w:t>
      </w:r>
      <w:r w:rsidR="00CC57AA">
        <w:t xml:space="preserve">stats </w:t>
      </w:r>
      <w:r>
        <w:t>I saw recently said that</w:t>
      </w:r>
      <w:r w:rsidR="00CC57AA">
        <w:t xml:space="preserve">, </w:t>
      </w:r>
      <w:r>
        <w:t xml:space="preserve">globally, the requirement for MRO engineers is somewhere in the region of </w:t>
      </w:r>
      <w:r w:rsidR="00CC57AA">
        <w:t>750,000.</w:t>
      </w:r>
      <w:r w:rsidR="00193453">
        <w:t xml:space="preserve"> </w:t>
      </w:r>
      <w:r w:rsidR="00CC57AA">
        <w:t>T</w:t>
      </w:r>
      <w:r>
        <w:t xml:space="preserve">he </w:t>
      </w:r>
      <w:r w:rsidR="00CC57AA">
        <w:t xml:space="preserve">Woodwards </w:t>
      </w:r>
      <w:r>
        <w:t>of this world are competing in a global market for MRO engineers.</w:t>
      </w:r>
    </w:p>
    <w:p w:rsidR="00B67B95" w:rsidRPr="00FC75F1" w:rsidP="00EB6AF1">
      <w:pPr>
        <w:pStyle w:val="Question"/>
      </w:pPr>
      <w:sdt>
        <w:sdtPr>
          <w:alias w:val="Member"/>
          <w:tag w:val="&lt;Member mnisId='5179' dodsId='164030'&gt;"/>
          <w:id w:val="2022273191"/>
          <w:placeholder>
            <w:docPart w:val="DefaultPlaceholder_-1854013440"/>
          </w:placeholder>
          <w:richText/>
        </w:sdtPr>
        <w:sdtContent>
          <w:r w:rsidRPr="00FC75F1" w:rsidR="00EB6AF1">
            <w:rPr>
              <w:b/>
            </w:rPr>
            <w:t>Kirsteen Sullivan:</w:t>
          </w:r>
        </w:sdtContent>
      </w:sdt>
      <w:r w:rsidRPr="00FC75F1" w:rsidR="00EB6AF1">
        <w:t xml:space="preserve"> </w:t>
      </w:r>
      <w:r w:rsidR="00CC57AA">
        <w:t xml:space="preserve">I do not imagine that any of this will be a surprise to Skills Development Scotland or other </w:t>
      </w:r>
      <w:r w:rsidR="00AE0900">
        <w:t>G</w:t>
      </w:r>
      <w:r w:rsidR="00474232">
        <w:t xml:space="preserve">overnment </w:t>
      </w:r>
      <w:r w:rsidR="00CC57AA">
        <w:t>agencies. Are we starting to see the move towards a framework or plan for skills that are required in the short to medium term and for the long term?</w:t>
      </w:r>
    </w:p>
    <w:p w:rsidR="00EB6AF1" w:rsidRPr="00FC75F1" w:rsidP="00EB6AF1">
      <w:pPr>
        <w:pStyle w:val="Answer"/>
      </w:pPr>
      <w:sdt>
        <w:sdtPr>
          <w:alias w:val="Witness"/>
          <w:id w:val="-1553917111"/>
          <w:placeholder>
            <w:docPart w:val="DefaultPlaceholder_-1854013440"/>
          </w:placeholder>
          <w:richText/>
        </w:sdtPr>
        <w:sdtEndPr>
          <w:rPr>
            <w:b/>
            <w:i/>
            <w:iCs/>
          </w:rPr>
        </w:sdtEndPr>
        <w:sdtContent>
          <w:r w:rsidRPr="00FC75F1">
            <w:rPr>
              <w:b/>
              <w:i/>
              <w:iCs/>
            </w:rPr>
            <w:t>Warrick Malcolm:</w:t>
          </w:r>
        </w:sdtContent>
      </w:sdt>
      <w:r w:rsidRPr="00FC75F1">
        <w:rPr>
          <w:b/>
        </w:rPr>
        <w:t xml:space="preserve"> </w:t>
      </w:r>
      <w:r w:rsidR="00CC57AA">
        <w:t xml:space="preserve">The feedback we have </w:t>
      </w:r>
      <w:r w:rsidR="00474232">
        <w:t>given</w:t>
      </w:r>
      <w:r w:rsidR="00CC57AA">
        <w:t xml:space="preserve"> specifically on this is that we needed a review. We were supportive of the idea of a review</w:t>
      </w:r>
      <w:r w:rsidR="00D367F3">
        <w:t>—</w:t>
      </w:r>
      <w:r w:rsidR="00CC57AA">
        <w:t>the Withers review</w:t>
      </w:r>
      <w:r w:rsidR="00D367F3">
        <w:t>—</w:t>
      </w:r>
      <w:r w:rsidR="00CC57AA">
        <w:t xml:space="preserve">and its intended </w:t>
      </w:r>
      <w:r w:rsidR="00CC57AA">
        <w:t>outcome, but</w:t>
      </w:r>
      <w:r w:rsidR="00CC57AA">
        <w:t xml:space="preserve"> dismayed at how long it is taking and pretty unhappy at the direction of travel and time it is taking. We do not feel that we are getting that agile and responsive system yet.</w:t>
      </w:r>
    </w:p>
    <w:p w:rsidR="000D6DA7" w:rsidRPr="00FC75F1" w:rsidP="00CC57AA">
      <w:pPr>
        <w:pStyle w:val="Question"/>
      </w:pPr>
      <w:sdt>
        <w:sdtPr>
          <w:alias w:val="Member"/>
          <w:tag w:val="&lt;Member mnisId='5179' dodsId='164030'&gt;"/>
          <w:id w:val="-2107565192"/>
          <w:placeholder>
            <w:docPart w:val="DefaultPlaceholder_-1854013440"/>
          </w:placeholder>
          <w:richText/>
        </w:sdtPr>
        <w:sdtContent>
          <w:r w:rsidRPr="00FC75F1">
            <w:rPr>
              <w:b/>
            </w:rPr>
            <w:t>Kirsteen Sullivan:</w:t>
          </w:r>
        </w:sdtContent>
      </w:sdt>
      <w:r w:rsidRPr="00FC75F1">
        <w:t xml:space="preserve"> </w:t>
      </w:r>
      <w:r w:rsidR="00CC57AA">
        <w:t>You see a need for some kind of industry view of what is required from the short, medium and long term.</w:t>
      </w:r>
      <w:r w:rsidR="00193453">
        <w:t xml:space="preserve"> </w:t>
      </w:r>
      <w:r w:rsidR="00CC57AA">
        <w:t xml:space="preserve">That ties in with your point, Andrew, about being able to </w:t>
      </w:r>
      <w:r w:rsidR="00CC57AA">
        <w:t>plan ahead</w:t>
      </w:r>
      <w:r w:rsidR="00CC57AA">
        <w:t xml:space="preserve"> for the workforce, because a lot of these skills are not acquired overnight, so there is going to be a degree of planning there.</w:t>
      </w:r>
    </w:p>
    <w:p w:rsidR="00973A12" w:rsidRPr="00FC75F1" w:rsidP="00973A12">
      <w:pPr>
        <w:pStyle w:val="Answer"/>
      </w:pPr>
      <w:sdt>
        <w:sdtPr>
          <w:alias w:val="Witness"/>
          <w:id w:val="-1362422968"/>
          <w:placeholder>
            <w:docPart w:val="DefaultPlaceholder_-1854013440"/>
          </w:placeholder>
          <w:richText/>
        </w:sdtPr>
        <w:sdtEndPr>
          <w:rPr>
            <w:b/>
            <w:i/>
            <w:iCs/>
          </w:rPr>
        </w:sdtEndPr>
        <w:sdtContent>
          <w:r w:rsidRPr="00FC75F1">
            <w:rPr>
              <w:b/>
              <w:i/>
              <w:iCs/>
            </w:rPr>
            <w:t>Andrew Kinniburgh:</w:t>
          </w:r>
        </w:sdtContent>
      </w:sdt>
      <w:r w:rsidRPr="00FC75F1">
        <w:rPr>
          <w:b/>
        </w:rPr>
        <w:t xml:space="preserve"> </w:t>
      </w:r>
      <w:r w:rsidRPr="00244CE4" w:rsidR="00CC57AA">
        <w:t xml:space="preserve">If you are </w:t>
      </w:r>
      <w:r w:rsidR="00CC57AA">
        <w:t>a highly</w:t>
      </w:r>
      <w:r w:rsidR="00CC0541">
        <w:t xml:space="preserve"> </w:t>
      </w:r>
      <w:r w:rsidR="00CC57AA">
        <w:t>rated nuclear welder, you will be seven or eight years before your time is served and you have all your certificates, but then you can make a great deal of money. You will be paid £70 or £80 an hour for some of these highly</w:t>
      </w:r>
      <w:r w:rsidR="00CC0541">
        <w:t xml:space="preserve"> </w:t>
      </w:r>
      <w:r w:rsidR="00CC57AA">
        <w:t xml:space="preserve">skilled jobs. Then, of course, as Warrick said, you are into that global scrap for talent. Civil nuclear, for instance, is hoovering up a lot of </w:t>
      </w:r>
      <w:r w:rsidR="00CC57AA">
        <w:t>really good</w:t>
      </w:r>
      <w:r w:rsidR="00CC57AA">
        <w:t xml:space="preserve"> people from the defence industry. You also sometimes get the primes hoovering up good welders and</w:t>
      </w:r>
      <w:r w:rsidR="00193453">
        <w:t xml:space="preserve"> </w:t>
      </w:r>
      <w:r w:rsidR="00CC57AA">
        <w:t>electricians from the SMEs.</w:t>
      </w:r>
      <w:r w:rsidR="00193453">
        <w:t xml:space="preserve"> </w:t>
      </w:r>
      <w:r w:rsidR="00CC57AA">
        <w:t xml:space="preserve">That is in their own supply chain, which is ironic, because they are </w:t>
      </w:r>
      <w:r w:rsidR="00CC57AA">
        <w:t>actually recruiting</w:t>
      </w:r>
      <w:r w:rsidR="00CC57AA">
        <w:t xml:space="preserve"> out of the businesses that they are using as suppliers themselves. It is a tricky one. It</w:t>
      </w:r>
      <w:r w:rsidR="00D52FA8">
        <w:t>’</w:t>
      </w:r>
      <w:r w:rsidR="00CC57AA">
        <w:t xml:space="preserve">s </w:t>
      </w:r>
      <w:r w:rsidR="00CC57AA">
        <w:t>really tricky</w:t>
      </w:r>
      <w:r w:rsidR="00CC57AA">
        <w:t>.</w:t>
      </w:r>
    </w:p>
    <w:p w:rsidR="000B6C3D" w:rsidRPr="003F5F96" w:rsidP="00535EB5">
      <w:pPr>
        <w:pStyle w:val="Question"/>
      </w:pPr>
      <w:sdt>
        <w:sdtPr>
          <w:alias w:val="Member"/>
          <w:tag w:val="&lt;Member mnisId='4736' dodsId='143043'&gt;"/>
          <w:id w:val="-1260901400"/>
          <w:placeholder>
            <w:docPart w:val="DefaultPlaceholder_-1854013440"/>
          </w:placeholder>
          <w:richText/>
        </w:sdtPr>
        <w:sdtContent>
          <w:r w:rsidRPr="00FC75F1" w:rsidR="00F7081C">
            <w:rPr>
              <w:b/>
            </w:rPr>
            <w:t>Dave Doogan:</w:t>
          </w:r>
        </w:sdtContent>
      </w:sdt>
      <w:r w:rsidRPr="00FC75F1" w:rsidR="00F7081C">
        <w:t xml:space="preserve"> </w:t>
      </w:r>
      <w:r w:rsidR="00CC57AA">
        <w:t>To ho</w:t>
      </w:r>
      <w:r w:rsidR="00244CE4">
        <w:t>m</w:t>
      </w:r>
      <w:r w:rsidR="00CC57AA">
        <w:t xml:space="preserve">e in on the horizon planning, which industry really needs, it would be more helpful if orders came in larger numbers </w:t>
      </w:r>
      <w:r w:rsidR="000A4600">
        <w:t xml:space="preserve">rather </w:t>
      </w:r>
      <w:r w:rsidR="00CC57AA">
        <w:t xml:space="preserve">than smaller tranches. We saw that on Type 26. </w:t>
      </w:r>
      <w:r>
        <w:t xml:space="preserve">We see that </w:t>
      </w:r>
      <w:r w:rsidR="0078629D">
        <w:t xml:space="preserve">the </w:t>
      </w:r>
      <w:r>
        <w:t xml:space="preserve">Type 31’s successor, which was coming at the back of 31, has now gone into the long grass. </w:t>
      </w:r>
      <w:r w:rsidRPr="003F5F96">
        <w:t xml:space="preserve">We just heard this week that Royal Navy </w:t>
      </w:r>
      <w:r>
        <w:t xml:space="preserve">tugs, </w:t>
      </w:r>
      <w:r w:rsidRPr="003F5F96">
        <w:t xml:space="preserve">barges and pontoons are </w:t>
      </w:r>
      <w:r>
        <w:t xml:space="preserve">now going to be manufactured elsewhere, other than the UK, which must be a </w:t>
      </w:r>
      <w:r w:rsidRPr="003F5F96">
        <w:t>huge disappointment</w:t>
      </w:r>
      <w:r>
        <w:t xml:space="preserve"> to the industry, is it not?</w:t>
      </w:r>
    </w:p>
    <w:p w:rsidR="000B6C3D" w:rsidP="000B6C3D">
      <w:pPr>
        <w:pStyle w:val="Answer"/>
      </w:pPr>
      <w:sdt>
        <w:sdtPr>
          <w:rPr>
            <w:i/>
            <w:iCs/>
          </w:rPr>
          <w:alias w:val="Witness"/>
          <w:id w:val="-1163694921"/>
          <w:placeholder>
            <w:docPart w:val="C66B6D30490347D6B7DA07C30F534663"/>
          </w:placeholder>
          <w:richText/>
        </w:sdtPr>
        <w:sdtEndPr>
          <w:rPr>
            <w:i w:val="0"/>
            <w:iCs w:val="0"/>
          </w:rPr>
        </w:sdtEndPr>
        <w:sdtContent>
          <w:r w:rsidRPr="00FC75F1">
            <w:rPr>
              <w:b/>
              <w:i/>
              <w:iCs/>
            </w:rPr>
            <w:t>Andrew Kinniburgh:</w:t>
          </w:r>
          <w:r w:rsidRPr="00FC75F1">
            <w:rPr>
              <w:b/>
            </w:rPr>
            <w:t xml:space="preserve"> </w:t>
          </w:r>
        </w:sdtContent>
      </w:sdt>
      <w:r w:rsidRPr="00FC75F1">
        <w:t xml:space="preserve">It is an absolutely huge </w:t>
      </w:r>
      <w:r w:rsidRPr="00FC75F1">
        <w:t>disappointment</w:t>
      </w:r>
      <w:r w:rsidRPr="00FC75F1">
        <w:t xml:space="preserve"> and </w:t>
      </w:r>
      <w:r>
        <w:t xml:space="preserve">it is </w:t>
      </w:r>
      <w:r w:rsidRPr="00FC75F1">
        <w:t xml:space="preserve">lazy thinking, frankly. </w:t>
      </w:r>
      <w:r>
        <w:t xml:space="preserve">It should have a buy UK policy. </w:t>
      </w:r>
      <w:r w:rsidRPr="00FC75F1">
        <w:t>This Government ha</w:t>
      </w:r>
      <w:r>
        <w:t xml:space="preserve">ve </w:t>
      </w:r>
      <w:r w:rsidRPr="00FC75F1">
        <w:t xml:space="preserve">committed to </w:t>
      </w:r>
      <w:r w:rsidRPr="00FC75F1">
        <w:t>that</w:t>
      </w:r>
      <w:r w:rsidRPr="00FC75F1">
        <w:t xml:space="preserve"> and we have </w:t>
      </w:r>
      <w:r>
        <w:t xml:space="preserve">seen </w:t>
      </w:r>
      <w:r w:rsidRPr="00FC75F1">
        <w:t>some changes</w:t>
      </w:r>
      <w:r>
        <w:t xml:space="preserve"> in procurement, </w:t>
      </w:r>
      <w:r w:rsidRPr="00FC75F1">
        <w:t>but we are not seeing that groundswell</w:t>
      </w:r>
      <w:r>
        <w:t xml:space="preserve"> of, “We will use UK-based businesses wherever possible</w:t>
      </w:r>
      <w:r w:rsidR="00356760">
        <w:t>.</w:t>
      </w:r>
      <w:r>
        <w:t>”</w:t>
      </w:r>
    </w:p>
    <w:p w:rsidR="000B6C3D" w:rsidRPr="00FC75F1" w:rsidP="000B6C3D">
      <w:pPr>
        <w:pStyle w:val="Answer"/>
      </w:pPr>
      <w:r w:rsidRPr="00FC75F1">
        <w:t xml:space="preserve">In defence, </w:t>
      </w:r>
      <w:r>
        <w:t xml:space="preserve">as you know very well, </w:t>
      </w:r>
      <w:r w:rsidRPr="00FC75F1">
        <w:t xml:space="preserve">we are never going to make everything in the UK </w:t>
      </w:r>
      <w:r>
        <w:t>or in Scotland that we need</w:t>
      </w:r>
      <w:r w:rsidR="0009147A">
        <w:t>,</w:t>
      </w:r>
      <w:r>
        <w:t xml:space="preserve"> </w:t>
      </w:r>
      <w:r w:rsidRPr="00FC75F1">
        <w:t xml:space="preserve">and we simply do not buy enough </w:t>
      </w:r>
      <w:r>
        <w:t xml:space="preserve">of many bits of equipment </w:t>
      </w:r>
      <w:r w:rsidRPr="00FC75F1">
        <w:t>to justify building our own fighter</w:t>
      </w:r>
      <w:r>
        <w:t xml:space="preserve"> jet for Scotland, let us say, but</w:t>
      </w:r>
      <w:r w:rsidR="001E0846">
        <w:t xml:space="preserve"> for building small ships,</w:t>
      </w:r>
      <w:r>
        <w:t xml:space="preserve"> </w:t>
      </w:r>
      <w:r w:rsidRPr="00FC75F1">
        <w:t xml:space="preserve">I would say </w:t>
      </w:r>
      <w:r>
        <w:t xml:space="preserve">this </w:t>
      </w:r>
      <w:r w:rsidRPr="00FC75F1">
        <w:t>is a disgrace, frankly.</w:t>
      </w:r>
      <w:r>
        <w:t xml:space="preserve"> </w:t>
      </w:r>
      <w:r w:rsidR="00452324">
        <w:t>But t</w:t>
      </w:r>
      <w:r>
        <w:t>here we are.</w:t>
      </w:r>
    </w:p>
    <w:p w:rsidR="000B6C3D" w:rsidRPr="00FC75F1" w:rsidP="000B6C3D">
      <w:pPr>
        <w:pStyle w:val="Answer"/>
      </w:pPr>
      <w:sdt>
        <w:sdtPr>
          <w:alias w:val="Witness"/>
          <w:id w:val="102084319"/>
          <w:placeholder>
            <w:docPart w:val="C66B6D30490347D6B7DA07C30F534663"/>
          </w:placeholder>
          <w:richText/>
        </w:sdtPr>
        <w:sdtContent>
          <w:r w:rsidRPr="00FC75F1">
            <w:rPr>
              <w:b/>
              <w:i/>
              <w:iCs/>
            </w:rPr>
            <w:t>Warrick Malcolm:</w:t>
          </w:r>
          <w:r w:rsidRPr="00FC75F1">
            <w:rPr>
              <w:b/>
            </w:rPr>
            <w:t xml:space="preserve"> </w:t>
          </w:r>
        </w:sdtContent>
      </w:sdt>
      <w:r>
        <w:t xml:space="preserve">The only thing I would add is </w:t>
      </w:r>
      <w:r w:rsidR="001E0846">
        <w:t>that</w:t>
      </w:r>
      <w:r w:rsidR="00452324">
        <w:t xml:space="preserve"> </w:t>
      </w:r>
      <w:r>
        <w:t>from an ADS perspective, we are very k</w:t>
      </w:r>
      <w:r w:rsidRPr="00FC75F1">
        <w:t xml:space="preserve">een to see some reforms </w:t>
      </w:r>
      <w:r>
        <w:t xml:space="preserve">to the way we </w:t>
      </w:r>
      <w:r w:rsidRPr="00FC75F1">
        <w:t xml:space="preserve">procure in defence. </w:t>
      </w:r>
      <w:r>
        <w:t xml:space="preserve">There are certainly things that we could do that would alleviate some of the pressures on both SMEs and rural SMEs. We have some suggestions that, again, we can </w:t>
      </w:r>
      <w:r w:rsidRPr="00FC75F1">
        <w:t xml:space="preserve">share </w:t>
      </w:r>
      <w:r>
        <w:t xml:space="preserve">separately </w:t>
      </w:r>
      <w:r w:rsidRPr="00FC75F1">
        <w:t xml:space="preserve">with </w:t>
      </w:r>
      <w:r>
        <w:t xml:space="preserve">the </w:t>
      </w:r>
      <w:r w:rsidRPr="00FC75F1">
        <w:t>Committee afterwards.</w:t>
      </w:r>
    </w:p>
    <w:p w:rsidR="000B6C3D" w:rsidRPr="00FC75F1" w:rsidP="000B6C3D">
      <w:pPr>
        <w:pStyle w:val="Question"/>
        <w:numPr>
          <w:ilvl w:val="0"/>
          <w:numId w:val="9"/>
        </w:numPr>
      </w:pPr>
      <w:sdt>
        <w:sdtPr>
          <w:alias w:val="Member"/>
          <w:tag w:val="&lt;Member mnisId='5340' dodsId='147996'&gt;"/>
          <w:id w:val="-807165777"/>
          <w:placeholder>
            <w:docPart w:val="C66B6D30490347D6B7DA07C30F534663"/>
          </w:placeholder>
          <w:richText/>
        </w:sdtPr>
        <w:sdtContent>
          <w:r w:rsidRPr="00BA2383">
            <w:rPr>
              <w:b/>
            </w:rPr>
            <w:t>Jack Rankin:</w:t>
          </w:r>
        </w:sdtContent>
      </w:sdt>
      <w:r w:rsidRPr="00FC75F1">
        <w:t xml:space="preserve"> On the same theme, </w:t>
      </w:r>
      <w:r>
        <w:t xml:space="preserve">on our visits and in our oral and written evidence, </w:t>
      </w:r>
      <w:r w:rsidR="00C81364">
        <w:t xml:space="preserve">the </w:t>
      </w:r>
      <w:r w:rsidRPr="00FC75F1">
        <w:t xml:space="preserve">pipeline issue </w:t>
      </w:r>
      <w:r w:rsidRPr="00FC75F1" w:rsidR="00C81364">
        <w:t xml:space="preserve">often </w:t>
      </w:r>
      <w:r w:rsidRPr="00FC75F1">
        <w:t xml:space="preserve">comes up. </w:t>
      </w:r>
      <w:r>
        <w:t>I think particularly of the comment from the Society of Maritime Industr</w:t>
      </w:r>
      <w:r w:rsidR="001E0846">
        <w:t>ies</w:t>
      </w:r>
      <w:r>
        <w:t xml:space="preserve"> that the industry needs </w:t>
      </w:r>
      <w:r w:rsidR="001B5193">
        <w:t>“</w:t>
      </w:r>
      <w:r>
        <w:t>predictable pipeline visibility</w:t>
      </w:r>
      <w:r w:rsidR="001B5193">
        <w:t>”</w:t>
      </w:r>
      <w:r>
        <w:t xml:space="preserve">. That is key to attracting and retaining skilled workers. </w:t>
      </w:r>
      <w:r w:rsidRPr="00FC75F1">
        <w:t xml:space="preserve">Does the industry </w:t>
      </w:r>
      <w:r>
        <w:t>at the moment</w:t>
      </w:r>
      <w:r>
        <w:t xml:space="preserve"> </w:t>
      </w:r>
      <w:r w:rsidRPr="00FC75F1">
        <w:t>have that visibility?</w:t>
      </w:r>
      <w:r>
        <w:t xml:space="preserve"> Do you have any comments on that?</w:t>
      </w:r>
    </w:p>
    <w:p w:rsidR="000B6C3D" w:rsidP="000B6C3D">
      <w:pPr>
        <w:pStyle w:val="Answer"/>
      </w:pPr>
      <w:sdt>
        <w:sdtPr>
          <w:alias w:val="Witness"/>
          <w:id w:val="-2040811690"/>
          <w:placeholder>
            <w:docPart w:val="C66B6D30490347D6B7DA07C30F534663"/>
          </w:placeholder>
          <w:richText/>
        </w:sdtPr>
        <w:sdtContent>
          <w:r w:rsidRPr="00BA2383">
            <w:rPr>
              <w:b/>
              <w:i/>
              <w:iCs/>
            </w:rPr>
            <w:t>Warrick Malcolm:</w:t>
          </w:r>
          <w:r w:rsidRPr="00BA2383">
            <w:rPr>
              <w:b/>
            </w:rPr>
            <w:t xml:space="preserve"> </w:t>
          </w:r>
        </w:sdtContent>
      </w:sdt>
      <w:r>
        <w:t>One thing that we recognise, certainly f</w:t>
      </w:r>
      <w:r w:rsidRPr="00FC75F1">
        <w:t xml:space="preserve">rom an SME perspective, </w:t>
      </w:r>
      <w:r>
        <w:t xml:space="preserve">is </w:t>
      </w:r>
      <w:r w:rsidR="001E0846">
        <w:t xml:space="preserve">that </w:t>
      </w:r>
      <w:r w:rsidRPr="00FC75F1">
        <w:t xml:space="preserve">you do not </w:t>
      </w:r>
      <w:r>
        <w:t xml:space="preserve">really </w:t>
      </w:r>
      <w:r w:rsidRPr="00FC75F1">
        <w:t xml:space="preserve">have ownership of </w:t>
      </w:r>
      <w:r>
        <w:t xml:space="preserve">your </w:t>
      </w:r>
      <w:r w:rsidRPr="00FC75F1">
        <w:t xml:space="preserve">future. You are making decisions </w:t>
      </w:r>
      <w:r>
        <w:t>almost on a week</w:t>
      </w:r>
      <w:r w:rsidR="001E0846">
        <w:t>-</w:t>
      </w:r>
      <w:r>
        <w:t>by</w:t>
      </w:r>
      <w:r w:rsidR="001E0846">
        <w:t>-</w:t>
      </w:r>
      <w:r>
        <w:t xml:space="preserve">week, </w:t>
      </w:r>
      <w:r w:rsidRPr="00FC75F1">
        <w:t>month</w:t>
      </w:r>
      <w:r w:rsidR="001E0846">
        <w:t>-</w:t>
      </w:r>
      <w:r w:rsidRPr="00FC75F1">
        <w:t>by</w:t>
      </w:r>
      <w:r w:rsidR="001E0846">
        <w:t>-</w:t>
      </w:r>
      <w:r w:rsidRPr="00FC75F1">
        <w:t xml:space="preserve">month basis. </w:t>
      </w:r>
      <w:r>
        <w:t>You are w</w:t>
      </w:r>
      <w:r w:rsidRPr="00FC75F1">
        <w:t>anting to be a good employer</w:t>
      </w:r>
      <w:r>
        <w:t xml:space="preserve">. You are wanting to </w:t>
      </w:r>
      <w:r w:rsidRPr="00FC75F1">
        <w:t xml:space="preserve">develop </w:t>
      </w:r>
      <w:r>
        <w:t xml:space="preserve">your </w:t>
      </w:r>
      <w:r w:rsidRPr="00FC75F1">
        <w:t>workforce</w:t>
      </w:r>
      <w:r>
        <w:t>. T</w:t>
      </w:r>
      <w:r w:rsidRPr="00FC75F1">
        <w:t xml:space="preserve">hings </w:t>
      </w:r>
      <w:r w:rsidR="001E0846">
        <w:t>such as</w:t>
      </w:r>
      <w:r w:rsidRPr="00FC75F1">
        <w:t xml:space="preserve"> apprenticeship funding could be more flexible to </w:t>
      </w:r>
      <w:r>
        <w:t xml:space="preserve">allow them to </w:t>
      </w:r>
      <w:r w:rsidRPr="00FC75F1">
        <w:t xml:space="preserve">respond </w:t>
      </w:r>
      <w:r>
        <w:t xml:space="preserve">more quickly </w:t>
      </w:r>
      <w:r w:rsidRPr="00FC75F1">
        <w:t xml:space="preserve">to </w:t>
      </w:r>
      <w:r>
        <w:t xml:space="preserve">that </w:t>
      </w:r>
      <w:r w:rsidRPr="00FC75F1">
        <w:t>lack of long-term visibility.</w:t>
      </w:r>
    </w:p>
    <w:p w:rsidR="000B6C3D" w:rsidRPr="00FC75F1" w:rsidP="000B6C3D">
      <w:pPr>
        <w:pStyle w:val="Answer"/>
      </w:pPr>
      <w:r>
        <w:t xml:space="preserve">There are things that we could do to alleviate that. </w:t>
      </w:r>
      <w:r w:rsidRPr="00FC75F1">
        <w:t xml:space="preserve">Longer sightlines on future orders </w:t>
      </w:r>
      <w:r w:rsidRPr="00FC75F1">
        <w:t>is</w:t>
      </w:r>
      <w:r w:rsidRPr="00FC75F1">
        <w:t xml:space="preserve"> always helpful</w:t>
      </w:r>
      <w:r>
        <w:t>, to help with that planning</w:t>
      </w:r>
      <w:r w:rsidRPr="00FC75F1">
        <w:t>.</w:t>
      </w:r>
      <w:r>
        <w:t xml:space="preserve"> It always could be better.</w:t>
      </w:r>
    </w:p>
    <w:p w:rsidR="000B6C3D" w:rsidP="000B6C3D">
      <w:pPr>
        <w:pStyle w:val="Answer"/>
      </w:pPr>
      <w:sdt>
        <w:sdtPr>
          <w:alias w:val="Witness"/>
          <w:id w:val="-2055763834"/>
          <w:placeholder>
            <w:docPart w:val="C66B6D30490347D6B7DA07C30F534663"/>
          </w:placeholder>
          <w:richText/>
        </w:sdtPr>
        <w:sdtContent>
          <w:r w:rsidRPr="00FC75F1">
            <w:rPr>
              <w:b/>
              <w:i/>
              <w:iCs/>
            </w:rPr>
            <w:t>Andrew Kinniburgh:</w:t>
          </w:r>
          <w:r w:rsidRPr="00FC75F1">
            <w:rPr>
              <w:b/>
            </w:rPr>
            <w:t xml:space="preserve"> </w:t>
          </w:r>
        </w:sdtContent>
      </w:sdt>
      <w:r>
        <w:t>If I give you an example, l</w:t>
      </w:r>
      <w:r w:rsidRPr="00FC75F1">
        <w:t>ook at the AUKUS submarines</w:t>
      </w:r>
      <w:r>
        <w:t xml:space="preserve"> that Australia, the UK and </w:t>
      </w:r>
      <w:r w:rsidR="001E0846">
        <w:t xml:space="preserve">the </w:t>
      </w:r>
      <w:r>
        <w:t xml:space="preserve">US have </w:t>
      </w:r>
      <w:r w:rsidRPr="00FC75F1">
        <w:t>jointly designed</w:t>
      </w:r>
      <w:r>
        <w:t>. T</w:t>
      </w:r>
      <w:r w:rsidRPr="00FC75F1">
        <w:t>he</w:t>
      </w:r>
      <w:r>
        <w:t>y are nuclear</w:t>
      </w:r>
      <w:r w:rsidR="001E0846">
        <w:noBreakHyphen/>
      </w:r>
      <w:r>
        <w:t>powered but not</w:t>
      </w:r>
      <w:r w:rsidR="001E0846">
        <w:t xml:space="preserve"> </w:t>
      </w:r>
      <w:r>
        <w:t>nuclear</w:t>
      </w:r>
      <w:r w:rsidR="001E0846">
        <w:noBreakHyphen/>
      </w:r>
      <w:r>
        <w:t xml:space="preserve">armed submarines. The </w:t>
      </w:r>
      <w:r w:rsidRPr="00FC75F1">
        <w:t xml:space="preserve">contract </w:t>
      </w:r>
      <w:r>
        <w:t xml:space="preserve">for those </w:t>
      </w:r>
      <w:r w:rsidRPr="00FC75F1">
        <w:t>is being let in single boats.</w:t>
      </w:r>
      <w:r>
        <w:t xml:space="preserve"> What happens t</w:t>
      </w:r>
      <w:r w:rsidRPr="00FC75F1">
        <w:t xml:space="preserve">hen </w:t>
      </w:r>
      <w:r>
        <w:t xml:space="preserve">is </w:t>
      </w:r>
      <w:r w:rsidR="001E0846">
        <w:t xml:space="preserve">that </w:t>
      </w:r>
      <w:r w:rsidRPr="00FC75F1">
        <w:t>you get an order for one</w:t>
      </w:r>
      <w:r>
        <w:t>. Y</w:t>
      </w:r>
      <w:r w:rsidRPr="00FC75F1">
        <w:t>ou make whatever you are making for one boat.</w:t>
      </w:r>
      <w:r>
        <w:t xml:space="preserve"> </w:t>
      </w:r>
      <w:r w:rsidRPr="00FC75F1">
        <w:t xml:space="preserve">Then you get another </w:t>
      </w:r>
      <w:r>
        <w:t xml:space="preserve">order </w:t>
      </w:r>
      <w:r w:rsidRPr="00FC75F1">
        <w:t>a year later</w:t>
      </w:r>
      <w:r>
        <w:t xml:space="preserve"> and you make another boat.</w:t>
      </w:r>
    </w:p>
    <w:p w:rsidR="000B6C3D" w:rsidP="000B6C3D">
      <w:pPr>
        <w:pStyle w:val="Answer"/>
      </w:pPr>
      <w:r w:rsidRPr="00FC75F1">
        <w:t xml:space="preserve">The problem for the </w:t>
      </w:r>
      <w:r>
        <w:t xml:space="preserve">defence </w:t>
      </w:r>
      <w:r w:rsidRPr="00FC75F1">
        <w:t xml:space="preserve">industry is </w:t>
      </w:r>
      <w:r>
        <w:t xml:space="preserve">that </w:t>
      </w:r>
      <w:r w:rsidRPr="00FC75F1">
        <w:t xml:space="preserve">then you have </w:t>
      </w:r>
      <w:r>
        <w:t xml:space="preserve">very </w:t>
      </w:r>
      <w:r w:rsidRPr="00FC75F1">
        <w:t>small, incremental improvements in productivity</w:t>
      </w:r>
      <w:r>
        <w:t>. Y</w:t>
      </w:r>
      <w:r w:rsidRPr="00FC75F1">
        <w:t>ou simply cannot invest</w:t>
      </w:r>
      <w:r>
        <w:t xml:space="preserve">, because you are getting a single order for one submarine, one Type 31 or one Type 26. </w:t>
      </w:r>
      <w:r w:rsidRPr="00FC75F1">
        <w:t>It drives all the wrong behaviours.</w:t>
      </w:r>
      <w:r>
        <w:t xml:space="preserve"> </w:t>
      </w:r>
      <w:r w:rsidRPr="00FC75F1">
        <w:t xml:space="preserve">It might help </w:t>
      </w:r>
      <w:r w:rsidR="00005F72">
        <w:t xml:space="preserve">the </w:t>
      </w:r>
      <w:r w:rsidRPr="00FC75F1">
        <w:t xml:space="preserve">Treasury in balancing the books, but it certainly reduces our ability </w:t>
      </w:r>
      <w:r>
        <w:t xml:space="preserve">in the defence industry </w:t>
      </w:r>
      <w:r w:rsidRPr="00FC75F1">
        <w:t xml:space="preserve">to improve </w:t>
      </w:r>
      <w:r>
        <w:t xml:space="preserve">our </w:t>
      </w:r>
      <w:r w:rsidRPr="00FC75F1">
        <w:t xml:space="preserve">productivity. If you </w:t>
      </w:r>
      <w:r>
        <w:t xml:space="preserve">had </w:t>
      </w:r>
      <w:r w:rsidRPr="00FC75F1">
        <w:t>an order for</w:t>
      </w:r>
      <w:r>
        <w:t xml:space="preserve"> </w:t>
      </w:r>
      <w:r w:rsidRPr="00FC75F1">
        <w:t>10</w:t>
      </w:r>
      <w:r>
        <w:t xml:space="preserve"> boats or five ships</w:t>
      </w:r>
      <w:r w:rsidR="00005F72">
        <w:t>—</w:t>
      </w:r>
      <w:r>
        <w:t>whatever it might be</w:t>
      </w:r>
      <w:r w:rsidR="00005F72">
        <w:t>—</w:t>
      </w:r>
      <w:r w:rsidRPr="00FC75F1">
        <w:t xml:space="preserve">right through the supply chain, </w:t>
      </w:r>
      <w:r>
        <w:t xml:space="preserve">as Warrick says, right </w:t>
      </w:r>
      <w:r w:rsidRPr="00FC75F1">
        <w:t>down to the smallest SMEs</w:t>
      </w:r>
      <w:r>
        <w:t xml:space="preserve">, there </w:t>
      </w:r>
      <w:r w:rsidRPr="00FC75F1">
        <w:t xml:space="preserve">would </w:t>
      </w:r>
      <w:r>
        <w:t xml:space="preserve">be </w:t>
      </w:r>
      <w:r w:rsidRPr="00FC75F1">
        <w:t>that longevity</w:t>
      </w:r>
      <w:r>
        <w:t xml:space="preserve"> of contract.</w:t>
      </w:r>
    </w:p>
    <w:p w:rsidR="000B6C3D" w:rsidRPr="00FC75F1" w:rsidP="000B6C3D">
      <w:pPr>
        <w:pStyle w:val="Answer"/>
      </w:pPr>
      <w:r>
        <w:t xml:space="preserve">They would then be able to </w:t>
      </w:r>
      <w:r w:rsidRPr="00FC75F1">
        <w:t>invest in robotics</w:t>
      </w:r>
      <w:r>
        <w:t>, in improving their productivity</w:t>
      </w:r>
      <w:r w:rsidR="006725B3">
        <w:t>,</w:t>
      </w:r>
      <w:r>
        <w:t xml:space="preserve"> in </w:t>
      </w:r>
      <w:r w:rsidRPr="00FC75F1">
        <w:t>buy</w:t>
      </w:r>
      <w:r>
        <w:t xml:space="preserve">ing a </w:t>
      </w:r>
      <w:r w:rsidRPr="00FC75F1">
        <w:t xml:space="preserve">new </w:t>
      </w:r>
      <w:r w:rsidR="006725B3">
        <w:t>five</w:t>
      </w:r>
      <w:r w:rsidR="006725B3">
        <w:noBreakHyphen/>
      </w:r>
      <w:r>
        <w:t xml:space="preserve">axis </w:t>
      </w:r>
      <w:r w:rsidRPr="00FC75F1">
        <w:t xml:space="preserve">milling machine or something like that. Because it is </w:t>
      </w:r>
      <w:r>
        <w:t xml:space="preserve">all </w:t>
      </w:r>
      <w:r w:rsidRPr="00FC75F1">
        <w:t xml:space="preserve">incremental, </w:t>
      </w:r>
      <w:r>
        <w:t xml:space="preserve">the </w:t>
      </w:r>
      <w:r w:rsidRPr="00FC75F1">
        <w:t>improvements in productivity</w:t>
      </w:r>
      <w:r>
        <w:t xml:space="preserve"> and, arguably, the improvements in </w:t>
      </w:r>
      <w:r w:rsidRPr="00FC75F1">
        <w:t xml:space="preserve">science and technology are </w:t>
      </w:r>
      <w:r>
        <w:t xml:space="preserve">quite </w:t>
      </w:r>
      <w:r w:rsidRPr="00FC75F1">
        <w:t xml:space="preserve">incremental and </w:t>
      </w:r>
      <w:r>
        <w:t xml:space="preserve">quite </w:t>
      </w:r>
      <w:r w:rsidRPr="00FC75F1">
        <w:t>small.</w:t>
      </w:r>
      <w:r>
        <w:t xml:space="preserve"> Right through the supply chain, it d</w:t>
      </w:r>
      <w:r w:rsidRPr="00FC75F1">
        <w:t>rives the wrong behaviours.</w:t>
      </w:r>
    </w:p>
    <w:p w:rsidR="000B6C3D" w:rsidRPr="00FC75F1" w:rsidP="00EC5B5F">
      <w:pPr>
        <w:pStyle w:val="Question"/>
        <w:numPr>
          <w:ilvl w:val="0"/>
          <w:numId w:val="0"/>
        </w:numPr>
        <w:ind w:left="794"/>
      </w:pPr>
      <w:sdt>
        <w:sdtPr>
          <w:alias w:val="Member"/>
          <w:tag w:val="&lt;Member mnisId='5340' dodsId='147996'&gt;"/>
          <w:id w:val="-1863575954"/>
          <w:placeholder>
            <w:docPart w:val="C66B6D30490347D6B7DA07C30F534663"/>
          </w:placeholder>
          <w:richText/>
        </w:sdtPr>
        <w:sdtContent>
          <w:r w:rsidRPr="00FC75F1">
            <w:rPr>
              <w:b/>
            </w:rPr>
            <w:t>Jack Rankin:</w:t>
          </w:r>
        </w:sdtContent>
      </w:sdt>
      <w:r w:rsidRPr="00FC75F1">
        <w:t xml:space="preserve"> </w:t>
      </w:r>
      <w:r>
        <w:t>This is a comment rather than a question, but t</w:t>
      </w:r>
      <w:r w:rsidRPr="00FC75F1">
        <w:t xml:space="preserve">hat is a point </w:t>
      </w:r>
      <w:r>
        <w:t xml:space="preserve">we should make </w:t>
      </w:r>
      <w:r w:rsidRPr="00FC75F1">
        <w:t xml:space="preserve">to Treasury. </w:t>
      </w:r>
      <w:r>
        <w:t>You can u</w:t>
      </w:r>
      <w:r w:rsidRPr="00FC75F1">
        <w:t xml:space="preserve">nderstand why </w:t>
      </w:r>
      <w:r>
        <w:t xml:space="preserve">these things </w:t>
      </w:r>
      <w:r w:rsidRPr="00FC75F1">
        <w:t>come in dribs and drabs but, if you want to drive</w:t>
      </w:r>
      <w:r>
        <w:t xml:space="preserve"> the cost per bolt of these things down and drive productivity, this seems to me to be a </w:t>
      </w:r>
      <w:r w:rsidRPr="00FC75F1">
        <w:t>much more sensible approach, not just for skills</w:t>
      </w:r>
      <w:r>
        <w:t xml:space="preserve">, but for </w:t>
      </w:r>
      <w:r w:rsidR="004D20B5">
        <w:t xml:space="preserve">the </w:t>
      </w:r>
      <w:r>
        <w:t>Treasury</w:t>
      </w:r>
      <w:r w:rsidRPr="00FC75F1">
        <w:t>.</w:t>
      </w:r>
    </w:p>
    <w:p w:rsidR="000B6C3D" w:rsidRPr="00FC75F1" w:rsidP="000B6C3D">
      <w:pPr>
        <w:pStyle w:val="Question"/>
        <w:numPr>
          <w:ilvl w:val="0"/>
          <w:numId w:val="9"/>
        </w:numPr>
      </w:pPr>
      <w:sdt>
        <w:sdtPr>
          <w:alias w:val="Member"/>
          <w:tag w:val="&lt;Member mnisId='5190' dodsId='32638'&gt;"/>
          <w:id w:val="1863862030"/>
          <w:placeholder>
            <w:docPart w:val="C66B6D30490347D6B7DA07C30F534663"/>
          </w:placeholder>
          <w:richText/>
        </w:sdtPr>
        <w:sdtContent>
          <w:r w:rsidRPr="00FF480F">
            <w:rPr>
              <w:b/>
            </w:rPr>
            <w:t>Chair:</w:t>
          </w:r>
        </w:sdtContent>
      </w:sdt>
      <w:r w:rsidRPr="00FC75F1">
        <w:t xml:space="preserve"> I</w:t>
      </w:r>
      <w:r>
        <w:t xml:space="preserve">n that </w:t>
      </w:r>
      <w:r>
        <w:t>particular example</w:t>
      </w:r>
      <w:r>
        <w:t xml:space="preserve"> of the submarine, it is </w:t>
      </w:r>
      <w:r w:rsidRPr="00FC75F1">
        <w:t>being built as part of a joint effort by three countries. Does that complicate the chronology of how it is produced?</w:t>
      </w:r>
    </w:p>
    <w:p w:rsidR="000B6C3D" w:rsidP="000B6C3D">
      <w:pPr>
        <w:pStyle w:val="Answer"/>
      </w:pPr>
      <w:sdt>
        <w:sdtPr>
          <w:alias w:val="Witness"/>
          <w:id w:val="-948470871"/>
          <w:placeholder>
            <w:docPart w:val="C66B6D30490347D6B7DA07C30F534663"/>
          </w:placeholder>
          <w:richText/>
        </w:sdtPr>
        <w:sdtContent>
          <w:r w:rsidRPr="00FC75F1">
            <w:rPr>
              <w:b/>
              <w:i/>
              <w:iCs/>
            </w:rPr>
            <w:t>Andrew Kinniburgh:</w:t>
          </w:r>
          <w:r w:rsidRPr="00FC75F1">
            <w:rPr>
              <w:b/>
            </w:rPr>
            <w:t xml:space="preserve"> </w:t>
          </w:r>
        </w:sdtContent>
      </w:sdt>
      <w:r w:rsidRPr="00FC75F1">
        <w:t>Inevitably it does</w:t>
      </w:r>
      <w:r>
        <w:t xml:space="preserve">, because you are dealing with three different </w:t>
      </w:r>
      <w:r w:rsidR="006725B3">
        <w:t>Governments</w:t>
      </w:r>
      <w:r>
        <w:t xml:space="preserve">, three different cultures and three slightly different approaches. </w:t>
      </w:r>
      <w:r w:rsidRPr="00FC75F1">
        <w:t xml:space="preserve">The US, </w:t>
      </w:r>
      <w:r w:rsidR="00FD4C96">
        <w:t xml:space="preserve">the </w:t>
      </w:r>
      <w:r w:rsidRPr="00FC75F1">
        <w:t xml:space="preserve">UK and Australia are </w:t>
      </w:r>
      <w:r w:rsidRPr="00FC75F1">
        <w:t>fairly well</w:t>
      </w:r>
      <w:r w:rsidRPr="00FC75F1">
        <w:t xml:space="preserve"> aligned in the way they buy stuff</w:t>
      </w:r>
      <w:r>
        <w:t xml:space="preserve"> and probably the way they </w:t>
      </w:r>
      <w:r w:rsidRPr="00FC75F1">
        <w:t>design</w:t>
      </w:r>
      <w:r>
        <w:t xml:space="preserve"> </w:t>
      </w:r>
      <w:r w:rsidRPr="00FC75F1">
        <w:t>and buil</w:t>
      </w:r>
      <w:r>
        <w:t>d defence equipment, so it is not too bad</w:t>
      </w:r>
      <w:r w:rsidRPr="00FC75F1">
        <w:t>.</w:t>
      </w:r>
      <w:r>
        <w:t xml:space="preserve"> There are very w</w:t>
      </w:r>
      <w:r w:rsidRPr="00FC75F1">
        <w:t>ell-established links between the countries.</w:t>
      </w:r>
    </w:p>
    <w:p w:rsidR="000B6C3D" w:rsidRPr="00FC75F1" w:rsidP="000B6C3D">
      <w:pPr>
        <w:pStyle w:val="Answer"/>
      </w:pPr>
      <w:r>
        <w:t>Something that t</w:t>
      </w:r>
      <w:r w:rsidRPr="00FC75F1">
        <w:t xml:space="preserve">he UK Government have done well </w:t>
      </w:r>
      <w:r>
        <w:t xml:space="preserve">is </w:t>
      </w:r>
      <w:r w:rsidRPr="00FC75F1">
        <w:t xml:space="preserve">relaxing </w:t>
      </w:r>
      <w:r>
        <w:t xml:space="preserve">the ITAR </w:t>
      </w:r>
      <w:r w:rsidRPr="00FC75F1">
        <w:t>restrictions</w:t>
      </w:r>
      <w:r w:rsidR="0045727E">
        <w:t>—</w:t>
      </w:r>
      <w:r>
        <w:t xml:space="preserve">the </w:t>
      </w:r>
      <w:r w:rsidRPr="00FC75F1">
        <w:t>need to have very tight restrictions in terms of sharing data</w:t>
      </w:r>
      <w:r>
        <w:t xml:space="preserve"> and moving </w:t>
      </w:r>
      <w:r w:rsidRPr="00FC75F1">
        <w:t xml:space="preserve">engineering drawings </w:t>
      </w:r>
      <w:r>
        <w:t xml:space="preserve">and things like that </w:t>
      </w:r>
      <w:r w:rsidRPr="00FC75F1">
        <w:t xml:space="preserve">between </w:t>
      </w:r>
      <w:r>
        <w:t xml:space="preserve">the </w:t>
      </w:r>
      <w:r w:rsidRPr="00FC75F1">
        <w:t>three countries. There has been some oiling of the wheels</w:t>
      </w:r>
      <w:r>
        <w:t>. There is n</w:t>
      </w:r>
      <w:r w:rsidRPr="00FC75F1">
        <w:t xml:space="preserve">o question </w:t>
      </w:r>
      <w:r>
        <w:t xml:space="preserve">that it must </w:t>
      </w:r>
      <w:r w:rsidRPr="00FC75F1">
        <w:t>add</w:t>
      </w:r>
      <w:r>
        <w:t xml:space="preserve"> </w:t>
      </w:r>
      <w:r w:rsidRPr="00FC75F1">
        <w:t xml:space="preserve">complexity, but </w:t>
      </w:r>
      <w:r>
        <w:t xml:space="preserve">it hopefully also </w:t>
      </w:r>
      <w:r w:rsidRPr="00FC75F1">
        <w:t>adds strengths</w:t>
      </w:r>
      <w:r>
        <w:t xml:space="preserve"> that would outweigh that added complexity</w:t>
      </w:r>
      <w:r w:rsidRPr="00FC75F1">
        <w:t>.</w:t>
      </w:r>
    </w:p>
    <w:p w:rsidR="000B6C3D" w:rsidRPr="00FC75F1" w:rsidP="000B6C3D">
      <w:pPr>
        <w:pStyle w:val="Question"/>
        <w:numPr>
          <w:ilvl w:val="0"/>
          <w:numId w:val="9"/>
        </w:numPr>
      </w:pPr>
      <w:sdt>
        <w:sdtPr>
          <w:alias w:val="Member"/>
          <w:tag w:val="&lt;Member mnisId='5190' dodsId='32638'&gt;"/>
          <w:id w:val="126516443"/>
          <w:placeholder>
            <w:docPart w:val="C66B6D30490347D6B7DA07C30F534663"/>
          </w:placeholder>
          <w:richText/>
        </w:sdtPr>
        <w:sdtContent>
          <w:r w:rsidRPr="00FC75F1">
            <w:rPr>
              <w:b/>
            </w:rPr>
            <w:t>Chair:</w:t>
          </w:r>
        </w:sdtContent>
      </w:sdt>
      <w:r w:rsidRPr="00FC75F1">
        <w:t xml:space="preserve"> Conversely, </w:t>
      </w:r>
      <w:r w:rsidR="00D0630F">
        <w:t>I suppose</w:t>
      </w:r>
      <w:r>
        <w:t xml:space="preserve"> the fact that there are more </w:t>
      </w:r>
      <w:r w:rsidRPr="00FC75F1">
        <w:t xml:space="preserve">submarines being built </w:t>
      </w:r>
      <w:r>
        <w:t>as a result of</w:t>
      </w:r>
      <w:r>
        <w:t xml:space="preserve"> countries working together </w:t>
      </w:r>
      <w:r w:rsidRPr="00FC75F1">
        <w:t xml:space="preserve">should make it easier to roll </w:t>
      </w:r>
      <w:r>
        <w:t xml:space="preserve">those </w:t>
      </w:r>
      <w:r w:rsidRPr="00FC75F1">
        <w:t>out in a more organised way.</w:t>
      </w:r>
    </w:p>
    <w:p w:rsidR="000B6C3D" w:rsidP="000B6C3D">
      <w:pPr>
        <w:pStyle w:val="Answer"/>
      </w:pPr>
      <w:sdt>
        <w:sdtPr>
          <w:alias w:val="Witness"/>
          <w:id w:val="-1478993637"/>
          <w:placeholder>
            <w:docPart w:val="C66B6D30490347D6B7DA07C30F534663"/>
          </w:placeholder>
          <w:richText/>
        </w:sdtPr>
        <w:sdtContent>
          <w:r w:rsidRPr="00FC75F1">
            <w:rPr>
              <w:b/>
              <w:i/>
              <w:iCs/>
            </w:rPr>
            <w:t>Andrew Kinniburgh:</w:t>
          </w:r>
          <w:r w:rsidRPr="00FC75F1">
            <w:rPr>
              <w:b/>
            </w:rPr>
            <w:t xml:space="preserve"> </w:t>
          </w:r>
        </w:sdtContent>
      </w:sdt>
      <w:r w:rsidRPr="00FC75F1">
        <w:t>Yes, absolutely. There will be quite a transition</w:t>
      </w:r>
      <w:r>
        <w:t xml:space="preserve">. </w:t>
      </w:r>
      <w:r w:rsidRPr="00FC75F1">
        <w:t>The UK is building nuclear submarines all the time.</w:t>
      </w:r>
      <w:r>
        <w:t xml:space="preserve"> </w:t>
      </w:r>
      <w:r w:rsidRPr="00FC75F1">
        <w:t>They are not simple</w:t>
      </w:r>
      <w:r>
        <w:t xml:space="preserve"> things to make</w:t>
      </w:r>
      <w:r w:rsidRPr="00FC75F1">
        <w:t xml:space="preserve">, </w:t>
      </w:r>
      <w:r>
        <w:t xml:space="preserve">but we have a </w:t>
      </w:r>
      <w:r w:rsidRPr="00FC75F1">
        <w:t>well-established production line.</w:t>
      </w:r>
      <w:r>
        <w:t xml:space="preserve"> </w:t>
      </w:r>
      <w:r w:rsidRPr="00FC75F1">
        <w:t xml:space="preserve">For Australia, </w:t>
      </w:r>
      <w:r>
        <w:t>to switch from diesel electric to nuclear</w:t>
      </w:r>
      <w:r w:rsidR="004F0627">
        <w:t>-</w:t>
      </w:r>
      <w:r>
        <w:t xml:space="preserve">powered submarines is </w:t>
      </w:r>
      <w:r w:rsidRPr="00FC75F1">
        <w:t>quite a big step</w:t>
      </w:r>
      <w:r>
        <w:t xml:space="preserve"> and there will certainly be a learning curve for the first few boats. </w:t>
      </w:r>
      <w:r w:rsidRPr="00FC75F1">
        <w:t>There will be a lot of support from the UK</w:t>
      </w:r>
      <w:r>
        <w:t xml:space="preserve"> to help the Australians build up their skillset, once they are up and running.</w:t>
      </w:r>
    </w:p>
    <w:p w:rsidR="000B6C3D" w:rsidP="000B6C3D">
      <w:pPr>
        <w:pStyle w:val="Answer"/>
      </w:pPr>
      <w:r>
        <w:t>You are quite right that t</w:t>
      </w:r>
      <w:r w:rsidRPr="00FC75F1">
        <w:t>he more we make</w:t>
      </w:r>
      <w:r>
        <w:t xml:space="preserve">, the better we get at making them, hopefully. If we could order them in </w:t>
      </w:r>
      <w:r w:rsidRPr="00FC75F1">
        <w:t xml:space="preserve">one batch, </w:t>
      </w:r>
      <w:r>
        <w:t xml:space="preserve">we would be in </w:t>
      </w:r>
      <w:r w:rsidRPr="00FC75F1">
        <w:t>even better shape.</w:t>
      </w:r>
    </w:p>
    <w:p w:rsidR="000B6C3D" w:rsidRPr="00FC75F1" w:rsidP="000B6C3D">
      <w:pPr>
        <w:pStyle w:val="Question"/>
        <w:numPr>
          <w:ilvl w:val="0"/>
          <w:numId w:val="9"/>
        </w:numPr>
      </w:pPr>
      <w:sdt>
        <w:sdtPr>
          <w:alias w:val="Member"/>
          <w:tag w:val="&lt;Member mnisId='5057' dodsId='118053'&gt;"/>
          <w:id w:val="95302194"/>
          <w:placeholder>
            <w:docPart w:val="C66B6D30490347D6B7DA07C30F534663"/>
          </w:placeholder>
          <w:richText/>
        </w:sdtPr>
        <w:sdtContent>
          <w:r w:rsidRPr="00797F20">
            <w:rPr>
              <w:b/>
            </w:rPr>
            <w:t>Douglas McAllister:</w:t>
          </w:r>
        </w:sdtContent>
      </w:sdt>
      <w:r>
        <w:t xml:space="preserve"> I was hoping to hear your views on the Norwegian Government naval </w:t>
      </w:r>
      <w:r w:rsidRPr="00FC75F1">
        <w:t>contract</w:t>
      </w:r>
      <w:r>
        <w:t xml:space="preserve"> </w:t>
      </w:r>
      <w:r w:rsidRPr="00FC75F1">
        <w:t xml:space="preserve">secured by the UK Government, </w:t>
      </w:r>
      <w:r>
        <w:t xml:space="preserve">which will provide that </w:t>
      </w:r>
      <w:r w:rsidRPr="00FC75F1">
        <w:t xml:space="preserve">long-term type of work </w:t>
      </w:r>
      <w:r>
        <w:t xml:space="preserve">that </w:t>
      </w:r>
      <w:r w:rsidRPr="00FC75F1">
        <w:t>you are referring to on the Clyde. What is your view on that?</w:t>
      </w:r>
    </w:p>
    <w:p w:rsidR="000B6C3D" w:rsidRPr="00FC75F1" w:rsidP="000B6C3D">
      <w:pPr>
        <w:pStyle w:val="Answer"/>
      </w:pPr>
      <w:sdt>
        <w:sdtPr>
          <w:alias w:val="Witness"/>
          <w:id w:val="1004091651"/>
          <w:placeholder>
            <w:docPart w:val="C66B6D30490347D6B7DA07C30F534663"/>
          </w:placeholder>
          <w:richText/>
        </w:sdtPr>
        <w:sdtContent>
          <w:r w:rsidRPr="00FC75F1">
            <w:rPr>
              <w:b/>
              <w:i/>
              <w:iCs/>
            </w:rPr>
            <w:t>Warrick Malcolm:</w:t>
          </w:r>
          <w:r w:rsidRPr="00FC75F1">
            <w:rPr>
              <w:b/>
            </w:rPr>
            <w:t xml:space="preserve"> </w:t>
          </w:r>
        </w:sdtContent>
      </w:sdt>
      <w:r w:rsidRPr="00FC75F1">
        <w:t>It is a fantastic win for Scotland</w:t>
      </w:r>
      <w:r>
        <w:t xml:space="preserve"> that, again, </w:t>
      </w:r>
      <w:r w:rsidRPr="00FC75F1">
        <w:t>underlines everything we have said prior</w:t>
      </w:r>
      <w:r>
        <w:t xml:space="preserve"> to this. It is a fantastic opportunity, with a huge scale for s</w:t>
      </w:r>
      <w:r w:rsidRPr="00FC75F1">
        <w:t>ecuring jobs and so on.</w:t>
      </w:r>
      <w:r>
        <w:t xml:space="preserve"> </w:t>
      </w:r>
      <w:r w:rsidRPr="00FC75F1">
        <w:t>It is a wholly positive story for Scotland</w:t>
      </w:r>
      <w:r>
        <w:t xml:space="preserve">. There is a great opportunity to </w:t>
      </w:r>
      <w:r w:rsidRPr="00FC75F1">
        <w:t>use that to act as a catalyst</w:t>
      </w:r>
      <w:r>
        <w:t xml:space="preserve">, again, </w:t>
      </w:r>
      <w:r w:rsidRPr="00FC75F1">
        <w:t xml:space="preserve">for </w:t>
      </w:r>
      <w:r>
        <w:t xml:space="preserve">that </w:t>
      </w:r>
      <w:r w:rsidRPr="00FC75F1">
        <w:t>supply chain</w:t>
      </w:r>
      <w:r>
        <w:t xml:space="preserve"> and </w:t>
      </w:r>
      <w:r w:rsidRPr="00FC75F1">
        <w:t>centre of excellence</w:t>
      </w:r>
      <w:r w:rsidR="004F0627">
        <w:t>.</w:t>
      </w:r>
      <w:r w:rsidRPr="00FC75F1">
        <w:t xml:space="preserve"> </w:t>
      </w:r>
      <w:r w:rsidR="004F0627">
        <w:t xml:space="preserve">We </w:t>
      </w:r>
      <w:r w:rsidRPr="00FC75F1">
        <w:t xml:space="preserve">look forward to future </w:t>
      </w:r>
      <w:r>
        <w:t xml:space="preserve">export </w:t>
      </w:r>
      <w:r w:rsidRPr="00FC75F1">
        <w:t>orders</w:t>
      </w:r>
      <w:r>
        <w:t xml:space="preserve"> on the back of it as well</w:t>
      </w:r>
      <w:r w:rsidRPr="00FC75F1">
        <w:t>.</w:t>
      </w:r>
    </w:p>
    <w:p w:rsidR="000B6C3D" w:rsidP="000B6C3D">
      <w:pPr>
        <w:pStyle w:val="Answer"/>
      </w:pPr>
      <w:sdt>
        <w:sdtPr>
          <w:alias w:val="Witness"/>
          <w:id w:val="1289008878"/>
          <w:placeholder>
            <w:docPart w:val="C66B6D30490347D6B7DA07C30F534663"/>
          </w:placeholder>
          <w:richText/>
        </w:sdtPr>
        <w:sdtContent>
          <w:r w:rsidRPr="00FC75F1">
            <w:rPr>
              <w:b/>
              <w:i/>
              <w:iCs/>
            </w:rPr>
            <w:t>Andrew Kinniburgh:</w:t>
          </w:r>
          <w:r w:rsidRPr="00FC75F1">
            <w:rPr>
              <w:b/>
            </w:rPr>
            <w:t xml:space="preserve"> </w:t>
          </w:r>
        </w:sdtContent>
      </w:sdt>
      <w:r w:rsidRPr="00FC75F1">
        <w:t xml:space="preserve">I can only mirror that. </w:t>
      </w:r>
      <w:r>
        <w:t xml:space="preserve">It is a fantastic win for Scotland and for the UK. </w:t>
      </w:r>
      <w:r w:rsidRPr="00FC75F1">
        <w:t>We would love to see a greater focus on the UK content o</w:t>
      </w:r>
      <w:r>
        <w:t xml:space="preserve">n those </w:t>
      </w:r>
      <w:r w:rsidRPr="00FC75F1">
        <w:t>Norwegian ships.</w:t>
      </w:r>
      <w:r>
        <w:t xml:space="preserve"> That might be British-made naval guns, for instance, or a British-made helicopter on the back of the ship. </w:t>
      </w:r>
      <w:r w:rsidRPr="00FC75F1">
        <w:t>We need to make sure that gets nailed down</w:t>
      </w:r>
      <w:r>
        <w:t>.</w:t>
      </w:r>
    </w:p>
    <w:p w:rsidR="000B6C3D" w:rsidP="000B6C3D">
      <w:pPr>
        <w:pStyle w:val="Answer"/>
      </w:pPr>
      <w:r w:rsidRPr="00FC75F1">
        <w:t xml:space="preserve">There is a bit of speculation about whether the Norwegians will </w:t>
      </w:r>
      <w:r w:rsidR="004F0627">
        <w:t xml:space="preserve">go </w:t>
      </w:r>
      <w:r>
        <w:t xml:space="preserve">with a </w:t>
      </w:r>
      <w:r w:rsidRPr="00FC75F1">
        <w:t>Leonardo helicopter</w:t>
      </w:r>
      <w:r>
        <w:t xml:space="preserve">, built in Yeovil, or whether </w:t>
      </w:r>
      <w:r w:rsidR="008B7477">
        <w:t>they</w:t>
      </w:r>
      <w:r>
        <w:t xml:space="preserve"> will go down another road</w:t>
      </w:r>
      <w:r w:rsidRPr="00FC75F1">
        <w:t>.</w:t>
      </w:r>
      <w:r>
        <w:t xml:space="preserve"> </w:t>
      </w:r>
      <w:r w:rsidRPr="00FC75F1">
        <w:t xml:space="preserve">We need to see the </w:t>
      </w:r>
      <w:r>
        <w:t xml:space="preserve">British </w:t>
      </w:r>
      <w:r w:rsidRPr="00FC75F1">
        <w:t>Government</w:t>
      </w:r>
      <w:r>
        <w:t xml:space="preserve">, BAE Systems and others really </w:t>
      </w:r>
      <w:r w:rsidRPr="00FC75F1">
        <w:t xml:space="preserve">focusing in on, “These need to be made in the </w:t>
      </w:r>
      <w:r w:rsidR="001B0C41">
        <w:t>UK—</w:t>
      </w:r>
      <w:r>
        <w:t>made in Britain</w:t>
      </w:r>
      <w:r w:rsidR="001B0C41">
        <w:t>.”</w:t>
      </w:r>
    </w:p>
    <w:p w:rsidR="000B6C3D" w:rsidRPr="00FC75F1" w:rsidP="000B6C3D">
      <w:pPr>
        <w:pStyle w:val="Question"/>
        <w:numPr>
          <w:ilvl w:val="0"/>
          <w:numId w:val="9"/>
        </w:numPr>
      </w:pPr>
      <w:sdt>
        <w:sdtPr>
          <w:alias w:val="Member"/>
          <w:tag w:val="&lt;Member mnisId='5057' dodsId='118053'&gt;"/>
          <w:id w:val="1433163918"/>
          <w:placeholder>
            <w:docPart w:val="C66B6D30490347D6B7DA07C30F534663"/>
          </w:placeholder>
          <w:richText/>
        </w:sdtPr>
        <w:sdtContent>
          <w:r w:rsidRPr="00856BB4">
            <w:rPr>
              <w:b/>
            </w:rPr>
            <w:t>Douglas McAllister:</w:t>
          </w:r>
        </w:sdtContent>
      </w:sdt>
      <w:r>
        <w:t xml:space="preserve"> Is that Norwegian contract not g</w:t>
      </w:r>
      <w:r w:rsidRPr="00FC75F1">
        <w:t xml:space="preserve">ood news for SMEs? </w:t>
      </w:r>
      <w:r>
        <w:t>I think there is a statistic that o</w:t>
      </w:r>
      <w:r w:rsidRPr="00FC75F1">
        <w:t>ver 100 SMEs are supported by the two</w:t>
      </w:r>
      <w:r>
        <w:t xml:space="preserve"> yards on the Clyde at Govan and Scotstoun. Some of them are </w:t>
      </w:r>
      <w:r w:rsidRPr="00FC75F1">
        <w:t xml:space="preserve">in my </w:t>
      </w:r>
      <w:r>
        <w:t xml:space="preserve">West Dunbartonshire </w:t>
      </w:r>
      <w:r w:rsidRPr="00FC75F1">
        <w:t>constituency.</w:t>
      </w:r>
    </w:p>
    <w:p w:rsidR="000B6C3D" w:rsidP="000B6C3D">
      <w:pPr>
        <w:pStyle w:val="Answer"/>
      </w:pPr>
      <w:sdt>
        <w:sdtPr>
          <w:alias w:val="Witness"/>
          <w:id w:val="1905945046"/>
          <w:placeholder>
            <w:docPart w:val="C66B6D30490347D6B7DA07C30F534663"/>
          </w:placeholder>
          <w:richText/>
        </w:sdtPr>
        <w:sdtContent>
          <w:r w:rsidRPr="00FC75F1">
            <w:rPr>
              <w:b/>
              <w:i/>
              <w:iCs/>
            </w:rPr>
            <w:t>Andrew Kinniburgh:</w:t>
          </w:r>
          <w:r w:rsidRPr="00FC75F1">
            <w:rPr>
              <w:b/>
            </w:rPr>
            <w:t xml:space="preserve"> </w:t>
          </w:r>
        </w:sdtContent>
      </w:sdt>
      <w:r w:rsidRPr="00FC75F1">
        <w:t xml:space="preserve">It is </w:t>
      </w:r>
      <w:r>
        <w:t xml:space="preserve">hugely good news. It is </w:t>
      </w:r>
      <w:r w:rsidRPr="00FC75F1">
        <w:t xml:space="preserve">fantastic. </w:t>
      </w:r>
      <w:r w:rsidR="00D72D75">
        <w:t xml:space="preserve">To go </w:t>
      </w:r>
      <w:r w:rsidRPr="00FC75F1">
        <w:t xml:space="preserve">back to my point, if we can encourage </w:t>
      </w:r>
      <w:r>
        <w:t xml:space="preserve">BAE and </w:t>
      </w:r>
      <w:r w:rsidRPr="00FC75F1">
        <w:t xml:space="preserve">others to spread the love </w:t>
      </w:r>
      <w:r>
        <w:t xml:space="preserve">a bit </w:t>
      </w:r>
      <w:r w:rsidRPr="00FC75F1">
        <w:t>more in terms of SMEs</w:t>
      </w:r>
      <w:r w:rsidR="008B7477">
        <w:t>,</w:t>
      </w:r>
      <w:r w:rsidRPr="00FC75F1">
        <w:t xml:space="preserve"> then certainly it is hugely important for every level of defence, </w:t>
      </w:r>
      <w:r>
        <w:t xml:space="preserve">right </w:t>
      </w:r>
      <w:r w:rsidRPr="00FC75F1">
        <w:t xml:space="preserve">down to the 10-person company </w:t>
      </w:r>
      <w:r>
        <w:t xml:space="preserve">in Cardross or </w:t>
      </w:r>
      <w:r w:rsidRPr="00FC75F1">
        <w:t>wherever it might be.</w:t>
      </w:r>
    </w:p>
    <w:p w:rsidR="000B6C3D" w:rsidRPr="00FC75F1" w:rsidP="000B6C3D">
      <w:pPr>
        <w:pStyle w:val="Question"/>
        <w:numPr>
          <w:ilvl w:val="0"/>
          <w:numId w:val="9"/>
        </w:numPr>
      </w:pPr>
      <w:sdt>
        <w:sdtPr>
          <w:alias w:val="Member"/>
          <w:tag w:val="&lt;Member mnisId='5057' dodsId='118053'&gt;"/>
          <w:id w:val="-1973517212"/>
          <w:placeholder>
            <w:docPart w:val="C66B6D30490347D6B7DA07C30F534663"/>
          </w:placeholder>
          <w:richText/>
        </w:sdtPr>
        <w:sdtContent>
          <w:r w:rsidRPr="00B0330F">
            <w:rPr>
              <w:b/>
            </w:rPr>
            <w:t>Douglas McAllister:</w:t>
          </w:r>
        </w:sdtContent>
      </w:sdt>
      <w:r>
        <w:t xml:space="preserve"> Can I ask both of you h</w:t>
      </w:r>
      <w:r w:rsidRPr="00FC75F1">
        <w:t>ow effective</w:t>
      </w:r>
      <w:r>
        <w:t xml:space="preserve"> </w:t>
      </w:r>
      <w:r w:rsidRPr="00FC75F1">
        <w:t xml:space="preserve">UK Government measures </w:t>
      </w:r>
      <w:r>
        <w:t xml:space="preserve">have </w:t>
      </w:r>
      <w:r w:rsidRPr="00FC75F1">
        <w:t xml:space="preserve">been in tackling </w:t>
      </w:r>
      <w:r>
        <w:t xml:space="preserve">the </w:t>
      </w:r>
      <w:r w:rsidRPr="00FC75F1">
        <w:t>skills shortages in Scotland’s defence sector?</w:t>
      </w:r>
    </w:p>
    <w:p w:rsidR="000B6C3D" w:rsidRPr="00FC75F1" w:rsidP="000B6C3D">
      <w:pPr>
        <w:pStyle w:val="Answer"/>
      </w:pPr>
      <w:sdt>
        <w:sdtPr>
          <w:alias w:val="Witness"/>
          <w:id w:val="-123694187"/>
          <w:placeholder>
            <w:docPart w:val="C66B6D30490347D6B7DA07C30F534663"/>
          </w:placeholder>
          <w:richText/>
        </w:sdtPr>
        <w:sdtContent>
          <w:r w:rsidRPr="00FC75F1">
            <w:rPr>
              <w:b/>
              <w:i/>
              <w:iCs/>
            </w:rPr>
            <w:t>Warrick Malcolm:</w:t>
          </w:r>
          <w:r w:rsidRPr="00FC75F1">
            <w:rPr>
              <w:b/>
            </w:rPr>
            <w:t xml:space="preserve"> </w:t>
          </w:r>
        </w:sdtContent>
      </w:sdt>
      <w:r>
        <w:t xml:space="preserve">Looking at some of the most recent activity, I mentioned the </w:t>
      </w:r>
      <w:r w:rsidRPr="00FC75F1">
        <w:t>regional growth deals</w:t>
      </w:r>
      <w:r>
        <w:t xml:space="preserve">. A lot of those regional growth deals </w:t>
      </w:r>
      <w:r w:rsidRPr="00FC75F1">
        <w:t>have skills bits to them</w:t>
      </w:r>
      <w:r>
        <w:t xml:space="preserve"> as well</w:t>
      </w:r>
      <w:r w:rsidRPr="00FC75F1">
        <w:t xml:space="preserve">. </w:t>
      </w:r>
      <w:r>
        <w:t xml:space="preserve">There are skills initiatives around the Ayrshire cluster, which we are very keen to see. We look at the defence growth deals and there is a clear direction of travel. They could get involved in some of the skills activity as well. </w:t>
      </w:r>
      <w:r w:rsidRPr="00FC75F1">
        <w:t>There is a role to be played there.</w:t>
      </w:r>
      <w:r w:rsidR="00BC4F02">
        <w:t xml:space="preserve"> </w:t>
      </w:r>
      <w:r w:rsidRPr="00FC75F1">
        <w:t xml:space="preserve">We are keen to discuss with the </w:t>
      </w:r>
      <w:r w:rsidR="008B7477">
        <w:t>MOD,</w:t>
      </w:r>
      <w:r w:rsidRPr="00FC75F1">
        <w:t xml:space="preserve"> and </w:t>
      </w:r>
      <w:r>
        <w:t xml:space="preserve">with colleagues in Skills Development Scotland and </w:t>
      </w:r>
      <w:r w:rsidRPr="00FC75F1">
        <w:t>other</w:t>
      </w:r>
      <w:r>
        <w:t>s</w:t>
      </w:r>
      <w:r w:rsidR="008B7477">
        <w:t>,</w:t>
      </w:r>
      <w:r>
        <w:t xml:space="preserve"> how we can use those, as I mentioned earlier, </w:t>
      </w:r>
      <w:r w:rsidRPr="00FC75F1">
        <w:t xml:space="preserve">as a catalyst </w:t>
      </w:r>
      <w:r w:rsidR="008B7477">
        <w:t>and make</w:t>
      </w:r>
      <w:r>
        <w:t xml:space="preserve"> sure that we are </w:t>
      </w:r>
      <w:r w:rsidRPr="00FC75F1">
        <w:t xml:space="preserve">supplying those skills. </w:t>
      </w:r>
      <w:r>
        <w:t>There is s</w:t>
      </w:r>
      <w:r w:rsidRPr="00FC75F1">
        <w:t xml:space="preserve">ome good work, </w:t>
      </w:r>
      <w:r>
        <w:t xml:space="preserve">but </w:t>
      </w:r>
      <w:r w:rsidR="00526383">
        <w:t xml:space="preserve">there is </w:t>
      </w:r>
      <w:r>
        <w:t xml:space="preserve">certainly </w:t>
      </w:r>
      <w:r w:rsidRPr="00FC75F1">
        <w:t>more to</w:t>
      </w:r>
      <w:r>
        <w:t xml:space="preserve"> be done</w:t>
      </w:r>
      <w:r w:rsidRPr="00FC75F1">
        <w:t>.</w:t>
      </w:r>
    </w:p>
    <w:p w:rsidR="000B6C3D" w:rsidP="000B6C3D">
      <w:pPr>
        <w:pStyle w:val="Answer"/>
      </w:pPr>
      <w:sdt>
        <w:sdtPr>
          <w:alias w:val="Witness"/>
          <w:id w:val="1082417180"/>
          <w:placeholder>
            <w:docPart w:val="C66B6D30490347D6B7DA07C30F534663"/>
          </w:placeholder>
          <w:richText/>
        </w:sdtPr>
        <w:sdtEndPr>
          <w:rPr>
            <w:i/>
            <w:iCs/>
          </w:rPr>
        </w:sdtEndPr>
        <w:sdtContent>
          <w:r w:rsidRPr="00FC75F1">
            <w:rPr>
              <w:b/>
              <w:i/>
              <w:iCs/>
            </w:rPr>
            <w:t xml:space="preserve">Andrew Kinniburgh: </w:t>
          </w:r>
        </w:sdtContent>
      </w:sdt>
      <w:r w:rsidRPr="00FC75F1">
        <w:t xml:space="preserve">We would </w:t>
      </w:r>
      <w:r>
        <w:t xml:space="preserve">really </w:t>
      </w:r>
      <w:r w:rsidRPr="00FC75F1">
        <w:t xml:space="preserve">like to see those </w:t>
      </w:r>
      <w:r>
        <w:t xml:space="preserve">defence technical excellence </w:t>
      </w:r>
      <w:r w:rsidRPr="00FC75F1">
        <w:t xml:space="preserve">colleges. We want to see Scotland </w:t>
      </w:r>
      <w:r>
        <w:t xml:space="preserve">really </w:t>
      </w:r>
      <w:r w:rsidRPr="00FC75F1">
        <w:t>standing up and bidding for at least one</w:t>
      </w:r>
      <w:r>
        <w:t xml:space="preserve"> of those</w:t>
      </w:r>
      <w:r w:rsidRPr="00FC75F1">
        <w:t>, if not a couple</w:t>
      </w:r>
      <w:r>
        <w:t xml:space="preserve"> of them</w:t>
      </w:r>
      <w:r w:rsidRPr="00FC75F1">
        <w:t xml:space="preserve">. Maybe, Mr MacDonald, we </w:t>
      </w:r>
      <w:r>
        <w:t xml:space="preserve">could </w:t>
      </w:r>
      <w:r w:rsidRPr="00FC75F1">
        <w:t>get one in Inverness.</w:t>
      </w:r>
    </w:p>
    <w:p w:rsidR="000B6C3D" w:rsidRPr="00FC75F1" w:rsidP="000B6C3D">
      <w:pPr>
        <w:pStyle w:val="Question"/>
        <w:numPr>
          <w:ilvl w:val="0"/>
          <w:numId w:val="9"/>
        </w:numPr>
      </w:pPr>
      <w:sdt>
        <w:sdtPr>
          <w:alias w:val="Member"/>
          <w:tag w:val="&lt;Member mnisId='5057' dodsId='118053'&gt;"/>
          <w:id w:val="444041898"/>
          <w:placeholder>
            <w:docPart w:val="C66B6D30490347D6B7DA07C30F534663"/>
          </w:placeholder>
          <w:richText/>
        </w:sdtPr>
        <w:sdtContent>
          <w:r w:rsidRPr="00086A66">
            <w:rPr>
              <w:b/>
            </w:rPr>
            <w:t>Douglas McAllister:</w:t>
          </w:r>
        </w:sdtContent>
      </w:sdt>
      <w:r>
        <w:t xml:space="preserve"> </w:t>
      </w:r>
      <w:r w:rsidRPr="00FC75F1">
        <w:t>I did want to ask about that</w:t>
      </w:r>
      <w:r w:rsidR="00E8580D">
        <w:t xml:space="preserve">, so we </w:t>
      </w:r>
      <w:r>
        <w:t xml:space="preserve">will move on. </w:t>
      </w:r>
      <w:r w:rsidRPr="00FC75F1">
        <w:t>Further education is devolved</w:t>
      </w:r>
      <w:r>
        <w:t xml:space="preserve"> to the </w:t>
      </w:r>
      <w:r w:rsidR="00503993">
        <w:t>Scottish Parliament,</w:t>
      </w:r>
      <w:r>
        <w:t xml:space="preserve"> </w:t>
      </w:r>
      <w:r w:rsidRPr="00FC75F1">
        <w:t>but R&amp;D</w:t>
      </w:r>
      <w:r>
        <w:t xml:space="preserve"> is not</w:t>
      </w:r>
      <w:r w:rsidRPr="00FC75F1">
        <w:t>. Do you support the introduction</w:t>
      </w:r>
      <w:r>
        <w:t xml:space="preserve"> of defence technical excellence colleges in Scotland</w:t>
      </w:r>
      <w:r w:rsidRPr="00FC75F1">
        <w:t>?</w:t>
      </w:r>
    </w:p>
    <w:p w:rsidR="000B6C3D" w:rsidRPr="00FC75F1" w:rsidP="000B6C3D">
      <w:pPr>
        <w:pStyle w:val="Answer"/>
      </w:pPr>
      <w:sdt>
        <w:sdtPr>
          <w:alias w:val="Witness"/>
          <w:id w:val="-708563529"/>
          <w:placeholder>
            <w:docPart w:val="C66B6D30490347D6B7DA07C30F534663"/>
          </w:placeholder>
          <w:richText/>
        </w:sdtPr>
        <w:sdtContent>
          <w:r w:rsidRPr="00FC75F1">
            <w:rPr>
              <w:b/>
              <w:i/>
              <w:iCs/>
            </w:rPr>
            <w:t>Andrew Kinniburgh:</w:t>
          </w:r>
          <w:r w:rsidRPr="00FC75F1">
            <w:rPr>
              <w:b/>
            </w:rPr>
            <w:t xml:space="preserve"> </w:t>
          </w:r>
        </w:sdtContent>
      </w:sdt>
      <w:r w:rsidRPr="00FC75F1">
        <w:t xml:space="preserve">From my perspective, absolutely. It would </w:t>
      </w:r>
      <w:r>
        <w:t xml:space="preserve">be fantastic and would </w:t>
      </w:r>
      <w:r w:rsidRPr="00FC75F1">
        <w:t>provide that all-important link</w:t>
      </w:r>
      <w:r w:rsidR="008B7477">
        <w:t xml:space="preserve">, </w:t>
      </w:r>
      <w:r w:rsidRPr="00FC75F1">
        <w:t xml:space="preserve">which </w:t>
      </w:r>
      <w:r>
        <w:t xml:space="preserve">is not missing but </w:t>
      </w:r>
      <w:r w:rsidRPr="00FC75F1">
        <w:t>could be stronger</w:t>
      </w:r>
      <w:r w:rsidR="008B7477">
        <w:t xml:space="preserve">, </w:t>
      </w:r>
      <w:r w:rsidRPr="00FC75F1">
        <w:t xml:space="preserve">between </w:t>
      </w:r>
      <w:r>
        <w:t xml:space="preserve">the </w:t>
      </w:r>
      <w:r w:rsidRPr="00FC75F1">
        <w:t xml:space="preserve">Scottish universities </w:t>
      </w:r>
      <w:r>
        <w:t xml:space="preserve">pumping out hundreds of </w:t>
      </w:r>
      <w:r>
        <w:t>really bright</w:t>
      </w:r>
      <w:r>
        <w:t xml:space="preserve"> engineers every year, the </w:t>
      </w:r>
      <w:r w:rsidRPr="00FC75F1">
        <w:t xml:space="preserve">further education system and </w:t>
      </w:r>
      <w:r>
        <w:t xml:space="preserve">then </w:t>
      </w:r>
      <w:r w:rsidRPr="00FC75F1">
        <w:t xml:space="preserve">back down into </w:t>
      </w:r>
      <w:r>
        <w:t xml:space="preserve">the </w:t>
      </w:r>
      <w:r w:rsidRPr="00FC75F1">
        <w:t xml:space="preserve">vocational training. </w:t>
      </w:r>
      <w:r w:rsidR="008B7477">
        <w:t>If w</w:t>
      </w:r>
      <w:r>
        <w:t xml:space="preserve">e </w:t>
      </w:r>
      <w:r w:rsidRPr="00FC75F1">
        <w:t>could somehow link those together</w:t>
      </w:r>
      <w:r>
        <w:t xml:space="preserve">, get a defence technical excellence college in Scotland and maybe </w:t>
      </w:r>
      <w:r w:rsidRPr="00FC75F1">
        <w:t>move it out of the central belt</w:t>
      </w:r>
      <w:r w:rsidR="008B7477">
        <w:t>,</w:t>
      </w:r>
      <w:r>
        <w:t xml:space="preserve"> maybe into Cardross or Helensburgh</w:t>
      </w:r>
      <w:r w:rsidR="008B7477">
        <w:t xml:space="preserve">, </w:t>
      </w:r>
      <w:r w:rsidR="0072220F">
        <w:t xml:space="preserve">then </w:t>
      </w:r>
      <w:r w:rsidR="008B7477">
        <w:t>yes</w:t>
      </w:r>
      <w:r>
        <w:t>, absolutely, we would support that.</w:t>
      </w:r>
    </w:p>
    <w:p w:rsidR="00024F02" w:rsidP="00024F02">
      <w:pPr>
        <w:pStyle w:val="Answer"/>
      </w:pPr>
      <w:sdt>
        <w:sdtPr>
          <w:alias w:val="Witness"/>
          <w:id w:val="1889222093"/>
          <w:placeholder>
            <w:docPart w:val="C66B6D30490347D6B7DA07C30F534663"/>
          </w:placeholder>
          <w:richText/>
        </w:sdtPr>
        <w:sdtContent>
          <w:r w:rsidRPr="00FC75F1" w:rsidR="000B6C3D">
            <w:rPr>
              <w:b/>
              <w:i/>
              <w:iCs/>
            </w:rPr>
            <w:t>Warrick Malcolm:</w:t>
          </w:r>
          <w:r w:rsidRPr="00FC75F1" w:rsidR="000B6C3D">
            <w:rPr>
              <w:b/>
            </w:rPr>
            <w:t xml:space="preserve"> </w:t>
          </w:r>
        </w:sdtContent>
      </w:sdt>
      <w:r w:rsidRPr="00FC75F1" w:rsidR="000B6C3D">
        <w:t xml:space="preserve">We would </w:t>
      </w:r>
      <w:r w:rsidR="000B6C3D">
        <w:t xml:space="preserve">absolutely </w:t>
      </w:r>
      <w:r w:rsidRPr="00FC75F1" w:rsidR="000B6C3D">
        <w:t xml:space="preserve">love to see more investment in this area. We do have already some excellent examples. </w:t>
      </w:r>
      <w:r w:rsidR="000B6C3D">
        <w:t xml:space="preserve">I mentioned the </w:t>
      </w:r>
      <w:r w:rsidR="00A37360">
        <w:t xml:space="preserve">robotarium </w:t>
      </w:r>
      <w:r w:rsidR="000B6C3D">
        <w:t xml:space="preserve">over on the Heriot-Watt campus. </w:t>
      </w:r>
      <w:r w:rsidRPr="00FC75F1" w:rsidR="00C35BBB">
        <w:t xml:space="preserve">As </w:t>
      </w:r>
      <w:r w:rsidRPr="00FC75F1" w:rsidR="000B6C3D">
        <w:t xml:space="preserve">ADS, </w:t>
      </w:r>
      <w:r w:rsidR="00C35BBB">
        <w:t xml:space="preserve">we are </w:t>
      </w:r>
      <w:r w:rsidRPr="00FC75F1" w:rsidR="000B6C3D">
        <w:t>seeing companies spinning out from R&amp;D initiatives</w:t>
      </w:r>
      <w:r w:rsidR="000B6C3D">
        <w:t xml:space="preserve"> at the robotarium</w:t>
      </w:r>
      <w:r w:rsidR="007971B5">
        <w:t xml:space="preserve"> and </w:t>
      </w:r>
      <w:r w:rsidR="000B6C3D">
        <w:t xml:space="preserve">becoming </w:t>
      </w:r>
      <w:r w:rsidRPr="00FC75F1" w:rsidR="000B6C3D">
        <w:t>private companies</w:t>
      </w:r>
      <w:r w:rsidR="007971B5">
        <w:t>,</w:t>
      </w:r>
      <w:r w:rsidR="00A43957">
        <w:t xml:space="preserve"> which are</w:t>
      </w:r>
      <w:r w:rsidR="000B6C3D">
        <w:t xml:space="preserve"> already in discussion with us about how they can enter the defence sector</w:t>
      </w:r>
      <w:r w:rsidRPr="00FC75F1" w:rsidR="000B6C3D">
        <w:t xml:space="preserve">. It demonstrates </w:t>
      </w:r>
      <w:r w:rsidR="000B6C3D">
        <w:t xml:space="preserve">that </w:t>
      </w:r>
      <w:r w:rsidRPr="00FC75F1" w:rsidR="000B6C3D">
        <w:t>it does work</w:t>
      </w:r>
      <w:r w:rsidR="000B6C3D">
        <w:t>.</w:t>
      </w:r>
      <w:r>
        <w:t xml:space="preserve"> </w:t>
      </w:r>
      <w:r w:rsidR="000B6C3D">
        <w:t xml:space="preserve">There is </w:t>
      </w:r>
      <w:r w:rsidRPr="00FC75F1" w:rsidR="000B6C3D">
        <w:t>more we could and should do</w:t>
      </w:r>
      <w:r>
        <w:t>, I have</w:t>
      </w:r>
      <w:r w:rsidR="000B6C3D">
        <w:t xml:space="preserve"> no doubt. </w:t>
      </w:r>
      <w:r w:rsidRPr="00FC75F1" w:rsidR="000B6C3D">
        <w:t xml:space="preserve">Yes, we would love to see that. </w:t>
      </w:r>
    </w:p>
    <w:p w:rsidR="000B6C3D" w:rsidP="000B6C3D">
      <w:pPr>
        <w:pStyle w:val="Answer"/>
      </w:pPr>
      <w:r>
        <w:t xml:space="preserve">I </w:t>
      </w:r>
      <w:r w:rsidR="00532112">
        <w:t xml:space="preserve">have </w:t>
      </w:r>
      <w:r>
        <w:t>mentioned DASA a few times</w:t>
      </w:r>
      <w:r w:rsidR="00532112">
        <w:t>,</w:t>
      </w:r>
      <w:r>
        <w:t xml:space="preserve"> and DASA is s</w:t>
      </w:r>
      <w:r w:rsidRPr="00FC75F1">
        <w:t>pecifically investing in SMEs that have R&amp;D projects.</w:t>
      </w:r>
      <w:r>
        <w:t xml:space="preserve"> </w:t>
      </w:r>
      <w:r w:rsidRPr="00FC75F1">
        <w:t xml:space="preserve">They have a great story to tell and </w:t>
      </w:r>
      <w:r>
        <w:t xml:space="preserve">have been extremely successful in Scotland. They </w:t>
      </w:r>
      <w:r w:rsidRPr="00FC75F1">
        <w:t xml:space="preserve">are networked with </w:t>
      </w:r>
      <w:r w:rsidR="00024F02">
        <w:t>us</w:t>
      </w:r>
      <w:r w:rsidRPr="00FC75F1">
        <w:t xml:space="preserve"> and </w:t>
      </w:r>
      <w:r>
        <w:t xml:space="preserve">with </w:t>
      </w:r>
      <w:r w:rsidRPr="00FC75F1">
        <w:t xml:space="preserve">other </w:t>
      </w:r>
      <w:r>
        <w:t xml:space="preserve">trade </w:t>
      </w:r>
      <w:r w:rsidRPr="00FC75F1">
        <w:t>associations.</w:t>
      </w:r>
      <w:r w:rsidR="00532112">
        <w:t xml:space="preserve"> </w:t>
      </w:r>
      <w:r>
        <w:t xml:space="preserve">They also </w:t>
      </w:r>
      <w:r w:rsidRPr="00FC75F1">
        <w:t>have projects</w:t>
      </w:r>
      <w:r>
        <w:t xml:space="preserve"> they call </w:t>
      </w:r>
      <w:r w:rsidR="00024F02">
        <w:t>“</w:t>
      </w:r>
      <w:r w:rsidRPr="00FC75F1">
        <w:t>fundable but unfunded</w:t>
      </w:r>
      <w:r w:rsidR="00024F02">
        <w:t>”</w:t>
      </w:r>
      <w:r w:rsidRPr="00FC75F1">
        <w:t xml:space="preserve">. </w:t>
      </w:r>
      <w:r>
        <w:t xml:space="preserve">That is a civil servant way of saying, </w:t>
      </w:r>
      <w:r w:rsidRPr="00FC75F1">
        <w:t>“We have run out of money</w:t>
      </w:r>
      <w:r w:rsidR="001B0C41">
        <w:t>.”</w:t>
      </w:r>
      <w:r>
        <w:t xml:space="preserve"> </w:t>
      </w:r>
      <w:r w:rsidRPr="00FC75F1">
        <w:t xml:space="preserve">There are R&amp;D projects </w:t>
      </w:r>
      <w:r>
        <w:t xml:space="preserve">that DASA would </w:t>
      </w:r>
      <w:r w:rsidRPr="00FC75F1">
        <w:t>like to fund</w:t>
      </w:r>
      <w:r>
        <w:t xml:space="preserve"> but, frankly, there is </w:t>
      </w:r>
      <w:r w:rsidRPr="00FC75F1">
        <w:t xml:space="preserve">not enough money. </w:t>
      </w:r>
      <w:r w:rsidR="005336F4">
        <w:t xml:space="preserve">Some </w:t>
      </w:r>
      <w:r>
        <w:t>of these i</w:t>
      </w:r>
      <w:r w:rsidRPr="00FC75F1">
        <w:t xml:space="preserve">nitiatives </w:t>
      </w:r>
      <w:r>
        <w:t xml:space="preserve">could allow money to </w:t>
      </w:r>
      <w:r w:rsidRPr="00FC75F1">
        <w:t>flow directly</w:t>
      </w:r>
      <w:r>
        <w:t xml:space="preserve"> to Scottish SMEs that are already doing R&amp;D, which would benefit our sector.</w:t>
      </w:r>
      <w:r w:rsidR="00870C15">
        <w:t xml:space="preserve"> To go b</w:t>
      </w:r>
      <w:r>
        <w:t xml:space="preserve">ack to Dave’s point, </w:t>
      </w:r>
      <w:r w:rsidRPr="00FC75F1">
        <w:t xml:space="preserve">it is </w:t>
      </w:r>
      <w:r>
        <w:t xml:space="preserve">about </w:t>
      </w:r>
      <w:r w:rsidRPr="00FC75F1">
        <w:t>how you can get more direct funding to SMEs in Scotland.</w:t>
      </w:r>
      <w:r>
        <w:t xml:space="preserve"> We have the mechanism already in place.</w:t>
      </w:r>
    </w:p>
    <w:p w:rsidR="000B6C3D" w:rsidRPr="00FC75F1" w:rsidP="000B6C3D">
      <w:pPr>
        <w:pStyle w:val="Question"/>
        <w:numPr>
          <w:ilvl w:val="0"/>
          <w:numId w:val="9"/>
        </w:numPr>
      </w:pPr>
      <w:sdt>
        <w:sdtPr>
          <w:alias w:val="Member"/>
          <w:tag w:val="&lt;Member mnisId='5057' dodsId='118053'&gt;"/>
          <w:id w:val="-361518095"/>
          <w:placeholder>
            <w:docPart w:val="C66B6D30490347D6B7DA07C30F534663"/>
          </w:placeholder>
          <w:richText/>
        </w:sdtPr>
        <w:sdtContent>
          <w:r w:rsidRPr="00EC6482">
            <w:rPr>
              <w:b/>
            </w:rPr>
            <w:t>Douglas McAllister:</w:t>
          </w:r>
        </w:sdtContent>
      </w:sdt>
      <w:r>
        <w:t xml:space="preserve"> </w:t>
      </w:r>
      <w:r w:rsidR="00870C15">
        <w:t>Some</w:t>
      </w:r>
      <w:r>
        <w:t xml:space="preserve"> </w:t>
      </w:r>
      <w:r w:rsidRPr="00FC75F1">
        <w:t>£20</w:t>
      </w:r>
      <w:r w:rsidR="00184DFF">
        <w:t xml:space="preserve"> </w:t>
      </w:r>
      <w:r w:rsidRPr="00FC75F1">
        <w:t xml:space="preserve">million </w:t>
      </w:r>
      <w:r>
        <w:t xml:space="preserve">of the UK Government’s defence industry skills package </w:t>
      </w:r>
      <w:r w:rsidRPr="00FC75F1">
        <w:t xml:space="preserve">will be directed towards skills initiatives in </w:t>
      </w:r>
      <w:r>
        <w:t xml:space="preserve">the </w:t>
      </w:r>
      <w:r w:rsidRPr="00FC75F1">
        <w:t>devolved nations</w:t>
      </w:r>
      <w:r w:rsidR="00870C15">
        <w:t>—</w:t>
      </w:r>
      <w:r>
        <w:t>Scotland, Wales and Northern Ireland</w:t>
      </w:r>
      <w:r w:rsidRPr="00FC75F1">
        <w:t>. How should Scotland’s share of that money be spent?</w:t>
      </w:r>
    </w:p>
    <w:p w:rsidR="000B6C3D" w:rsidP="000B6C3D">
      <w:pPr>
        <w:pStyle w:val="Answer"/>
      </w:pPr>
      <w:sdt>
        <w:sdtPr>
          <w:alias w:val="Witness"/>
          <w:id w:val="243696464"/>
          <w:placeholder>
            <w:docPart w:val="C66B6D30490347D6B7DA07C30F534663"/>
          </w:placeholder>
          <w:richText/>
        </w:sdtPr>
        <w:sdtContent>
          <w:r w:rsidRPr="00FC75F1">
            <w:rPr>
              <w:b/>
              <w:i/>
              <w:iCs/>
            </w:rPr>
            <w:t>Warrick Malcolm:</w:t>
          </w:r>
          <w:r w:rsidRPr="00FC75F1">
            <w:rPr>
              <w:b/>
            </w:rPr>
            <w:t xml:space="preserve"> </w:t>
          </w:r>
        </w:sdtContent>
      </w:sdt>
      <w:r w:rsidRPr="00FC75F1">
        <w:t xml:space="preserve">From our perspective, it is </w:t>
      </w:r>
      <w:r>
        <w:t xml:space="preserve">about getting it to </w:t>
      </w:r>
      <w:r w:rsidRPr="00FC75F1">
        <w:t>the frontline</w:t>
      </w:r>
      <w:r w:rsidR="008B743D">
        <w:t>,</w:t>
      </w:r>
      <w:r>
        <w:t xml:space="preserve"> and not more infrastructure. </w:t>
      </w:r>
      <w:r w:rsidRPr="00FC75F1">
        <w:t>I spend a lot of time in strategy meetings and all that sort of good stuff</w:t>
      </w:r>
      <w:r>
        <w:t xml:space="preserve">. </w:t>
      </w:r>
      <w:r w:rsidRPr="00FC75F1">
        <w:t>I can understand</w:t>
      </w:r>
      <w:r>
        <w:t xml:space="preserve"> </w:t>
      </w:r>
      <w:r w:rsidR="006C514D">
        <w:t>that—w</w:t>
      </w:r>
      <w:r>
        <w:t>e need to make sure we are co</w:t>
      </w:r>
      <w:r w:rsidR="00184DFF">
        <w:t>-</w:t>
      </w:r>
      <w:r>
        <w:t>ordinating the work</w:t>
      </w:r>
      <w:r w:rsidR="006C514D">
        <w:t>—</w:t>
      </w:r>
      <w:r w:rsidRPr="00FC75F1">
        <w:t xml:space="preserve">but </w:t>
      </w:r>
      <w:r>
        <w:t xml:space="preserve">the </w:t>
      </w:r>
      <w:r w:rsidRPr="00FC75F1">
        <w:t xml:space="preserve">more money </w:t>
      </w:r>
      <w:r>
        <w:t xml:space="preserve">that we can get into </w:t>
      </w:r>
      <w:r w:rsidRPr="00FC75F1">
        <w:t xml:space="preserve">funding </w:t>
      </w:r>
      <w:r>
        <w:t xml:space="preserve">the </w:t>
      </w:r>
      <w:r w:rsidRPr="00FC75F1">
        <w:t xml:space="preserve">R&amp;D, </w:t>
      </w:r>
      <w:r>
        <w:t xml:space="preserve">funding the </w:t>
      </w:r>
      <w:r w:rsidRPr="00FC75F1">
        <w:t>skills development</w:t>
      </w:r>
      <w:r w:rsidR="00184DFF">
        <w:t>,</w:t>
      </w:r>
      <w:r w:rsidRPr="00FC75F1">
        <w:t xml:space="preserve"> and not wasting it on more admin</w:t>
      </w:r>
      <w:r>
        <w:t xml:space="preserve"> and more meetings for meetings’ sake, the </w:t>
      </w:r>
      <w:r>
        <w:t>better. Get it to the frontline. Get it to where it can make the most difference.</w:t>
      </w:r>
    </w:p>
    <w:p w:rsidR="000B6C3D" w:rsidRPr="00FC75F1" w:rsidP="000B6C3D">
      <w:pPr>
        <w:pStyle w:val="Question"/>
        <w:numPr>
          <w:ilvl w:val="0"/>
          <w:numId w:val="9"/>
        </w:numPr>
      </w:pPr>
      <w:sdt>
        <w:sdtPr>
          <w:alias w:val="Member"/>
          <w:tag w:val="&lt;Member mnisId='5057' dodsId='118053'&gt;"/>
          <w:id w:val="2130887816"/>
          <w:placeholder>
            <w:docPart w:val="C66B6D30490347D6B7DA07C30F534663"/>
          </w:placeholder>
          <w:richText/>
        </w:sdtPr>
        <w:sdtContent>
          <w:r w:rsidRPr="00633B8F">
            <w:rPr>
              <w:b/>
            </w:rPr>
            <w:t>Douglas McAllister:</w:t>
          </w:r>
        </w:sdtContent>
      </w:sdt>
      <w:r>
        <w:t xml:space="preserve"> </w:t>
      </w:r>
      <w:r w:rsidRPr="00FC75F1">
        <w:t xml:space="preserve">Do you think </w:t>
      </w:r>
      <w:r w:rsidR="00184DFF">
        <w:t xml:space="preserve">our </w:t>
      </w:r>
      <w:r w:rsidRPr="00FC75F1">
        <w:t>college</w:t>
      </w:r>
      <w:r w:rsidR="00184DFF">
        <w:t>s</w:t>
      </w:r>
      <w:r w:rsidRPr="00FC75F1">
        <w:t xml:space="preserve"> </w:t>
      </w:r>
      <w:r w:rsidR="00184DFF">
        <w:t>are</w:t>
      </w:r>
      <w:r>
        <w:t xml:space="preserve"> </w:t>
      </w:r>
      <w:r w:rsidRPr="00FC75F1">
        <w:t>best place</w:t>
      </w:r>
      <w:r w:rsidR="00184DFF">
        <w:t>d</w:t>
      </w:r>
      <w:r>
        <w:t xml:space="preserve"> to receive that money</w:t>
      </w:r>
      <w:r w:rsidRPr="00FC75F1">
        <w:t>?</w:t>
      </w:r>
    </w:p>
    <w:p w:rsidR="000B6C3D" w:rsidRPr="00FC75F1" w:rsidP="000B6C3D">
      <w:pPr>
        <w:pStyle w:val="Answer"/>
        <w:rPr>
          <w:i/>
          <w:iCs/>
        </w:rPr>
      </w:pPr>
      <w:sdt>
        <w:sdtPr>
          <w:alias w:val="Witness"/>
          <w:id w:val="-340092928"/>
          <w:placeholder>
            <w:docPart w:val="C66B6D30490347D6B7DA07C30F534663"/>
          </w:placeholder>
          <w:richText/>
        </w:sdtPr>
        <w:sdtContent>
          <w:r w:rsidRPr="00FC75F1">
            <w:rPr>
              <w:b/>
              <w:i/>
              <w:iCs/>
            </w:rPr>
            <w:t>Warrick Malcolm:</w:t>
          </w:r>
          <w:r w:rsidRPr="00FC75F1">
            <w:rPr>
              <w:b/>
            </w:rPr>
            <w:t xml:space="preserve"> </w:t>
          </w:r>
        </w:sdtContent>
      </w:sdt>
      <w:r>
        <w:t>Our experience is that the c</w:t>
      </w:r>
      <w:r w:rsidRPr="00FC75F1">
        <w:t xml:space="preserve">olleges </w:t>
      </w:r>
      <w:r>
        <w:t xml:space="preserve">are </w:t>
      </w:r>
      <w:r w:rsidRPr="00FC75F1">
        <w:t>extremely supportive of the sector.</w:t>
      </w:r>
      <w:r>
        <w:t xml:space="preserve"> As anybody understands, Scottish colleges are in a difficult financial position. They are k</w:t>
      </w:r>
      <w:r w:rsidRPr="00FC75F1">
        <w:t xml:space="preserve">een to support the </w:t>
      </w:r>
      <w:r w:rsidRPr="00FC75F1">
        <w:t>sector</w:t>
      </w:r>
      <w:r w:rsidRPr="00FC75F1">
        <w:t xml:space="preserve"> and </w:t>
      </w:r>
      <w:r>
        <w:t xml:space="preserve">we would very much </w:t>
      </w:r>
      <w:r w:rsidRPr="00FC75F1">
        <w:t>welcome</w:t>
      </w:r>
      <w:r>
        <w:t xml:space="preserve"> that</w:t>
      </w:r>
      <w:r w:rsidRPr="00FC75F1">
        <w:t xml:space="preserve">. </w:t>
      </w:r>
      <w:r>
        <w:t>We do not see a</w:t>
      </w:r>
      <w:r w:rsidRPr="00FC75F1">
        <w:t>ny reticence from Scottish colleges to invest and support</w:t>
      </w:r>
      <w:r>
        <w:t xml:space="preserve"> our sector</w:t>
      </w:r>
      <w:r w:rsidRPr="00FC75F1">
        <w:t>.</w:t>
      </w:r>
    </w:p>
    <w:p w:rsidR="00B35130" w:rsidP="000B6C3D">
      <w:pPr>
        <w:pStyle w:val="Answer"/>
      </w:pPr>
      <w:sdt>
        <w:sdtPr>
          <w:rPr>
            <w:i/>
            <w:iCs/>
          </w:rPr>
          <w:alias w:val="Witness"/>
          <w:id w:val="728891759"/>
          <w:placeholder>
            <w:docPart w:val="C66B6D30490347D6B7DA07C30F534663"/>
          </w:placeholder>
          <w:richText/>
        </w:sdtPr>
        <w:sdtContent>
          <w:r w:rsidRPr="00FC75F1" w:rsidR="000B6C3D">
            <w:rPr>
              <w:b/>
              <w:i/>
              <w:iCs/>
            </w:rPr>
            <w:t xml:space="preserve">Andrew Kinniburgh: </w:t>
          </w:r>
        </w:sdtContent>
      </w:sdt>
      <w:r w:rsidR="000B6C3D">
        <w:t xml:space="preserve">I mentioned QinetiQ before, which is running a couple of big ranges, </w:t>
      </w:r>
      <w:r w:rsidR="002216E6">
        <w:t xml:space="preserve">at </w:t>
      </w:r>
      <w:r w:rsidRPr="00C8778D" w:rsidR="00C8778D">
        <w:t xml:space="preserve">Garelochhead </w:t>
      </w:r>
      <w:r w:rsidR="000B6C3D">
        <w:t xml:space="preserve">and </w:t>
      </w:r>
      <w:r w:rsidR="00C8778D">
        <w:t>up</w:t>
      </w:r>
      <w:r w:rsidR="000B6C3D">
        <w:t xml:space="preserve"> in the Hebrides. </w:t>
      </w:r>
      <w:r w:rsidR="00C8778D">
        <w:t>It has</w:t>
      </w:r>
      <w:r w:rsidR="000B6C3D">
        <w:t xml:space="preserve"> just become fr</w:t>
      </w:r>
      <w:r w:rsidRPr="00FC75F1" w:rsidR="000B6C3D">
        <w:t xml:space="preserve">eer to offer </w:t>
      </w:r>
      <w:r w:rsidR="00C8778D">
        <w:t>its</w:t>
      </w:r>
      <w:r w:rsidR="000B6C3D">
        <w:t xml:space="preserve"> test and evaluation ranges </w:t>
      </w:r>
      <w:r w:rsidRPr="00FC75F1" w:rsidR="000B6C3D">
        <w:t xml:space="preserve">to SMEs, which is really encouraging. </w:t>
      </w:r>
    </w:p>
    <w:p w:rsidR="00C8778D" w:rsidP="00B35130">
      <w:pPr>
        <w:pStyle w:val="Answer"/>
      </w:pPr>
      <w:r>
        <w:t xml:space="preserve">We are </w:t>
      </w:r>
      <w:r w:rsidR="000B6C3D">
        <w:t>plug</w:t>
      </w:r>
      <w:r w:rsidR="00B35130">
        <w:t>ging</w:t>
      </w:r>
      <w:r w:rsidR="000B6C3D">
        <w:t xml:space="preserve"> into DASA</w:t>
      </w:r>
      <w:r w:rsidR="00B35130">
        <w:t>—</w:t>
      </w:r>
      <w:r w:rsidR="000B6C3D">
        <w:t xml:space="preserve">the </w:t>
      </w:r>
      <w:r w:rsidRPr="00FC75F1">
        <w:t xml:space="preserve">defence </w:t>
      </w:r>
      <w:r>
        <w:t xml:space="preserve">and </w:t>
      </w:r>
      <w:r w:rsidRPr="00FC75F1">
        <w:t>security accelerator</w:t>
      </w:r>
      <w:r w:rsidR="00B35130">
        <w:t>—</w:t>
      </w:r>
      <w:r w:rsidR="000B6C3D">
        <w:t>and defence innovation more generally</w:t>
      </w:r>
      <w:r>
        <w:t xml:space="preserve">, </w:t>
      </w:r>
      <w:r w:rsidR="000B6C3D">
        <w:t>which now, as you are probably aware, has become a m</w:t>
      </w:r>
      <w:r w:rsidRPr="00FC75F1" w:rsidR="000B6C3D">
        <w:t>uch larger</w:t>
      </w:r>
      <w:r w:rsidR="000B6C3D">
        <w:t xml:space="preserve">, hopefully </w:t>
      </w:r>
      <w:r w:rsidRPr="00FC75F1" w:rsidR="000B6C3D">
        <w:t>more co</w:t>
      </w:r>
      <w:r>
        <w:noBreakHyphen/>
      </w:r>
      <w:r w:rsidRPr="00FC75F1" w:rsidR="000B6C3D">
        <w:t>ordinated picture of defence</w:t>
      </w:r>
      <w:r w:rsidR="000B6C3D">
        <w:t xml:space="preserve"> innovation, science and technology</w:t>
      </w:r>
      <w:r>
        <w:t>.</w:t>
      </w:r>
      <w:r w:rsidR="000B6C3D">
        <w:t xml:space="preserve"> </w:t>
      </w:r>
      <w:r w:rsidR="00B35130">
        <w:t xml:space="preserve">We can harness that and use organisations </w:t>
      </w:r>
      <w:r>
        <w:t>such as</w:t>
      </w:r>
      <w:r w:rsidR="000B6C3D">
        <w:t xml:space="preserve"> QinetiQ</w:t>
      </w:r>
      <w:r w:rsidR="00B35130">
        <w:t>, which</w:t>
      </w:r>
      <w:r w:rsidR="000B6C3D">
        <w:t xml:space="preserve"> are now able to </w:t>
      </w:r>
      <w:r w:rsidRPr="00FC75F1" w:rsidR="000B6C3D">
        <w:t xml:space="preserve">offer </w:t>
      </w:r>
      <w:r w:rsidR="000B6C3D">
        <w:t xml:space="preserve">their test and evaluation </w:t>
      </w:r>
      <w:r w:rsidRPr="00FC75F1" w:rsidR="000B6C3D">
        <w:t>capabilities and facilities for SMEs at less eye</w:t>
      </w:r>
      <w:r w:rsidR="00DA1DB8">
        <w:noBreakHyphen/>
      </w:r>
      <w:r w:rsidRPr="00FC75F1" w:rsidR="000B6C3D">
        <w:t xml:space="preserve">watering cost than they did, because they were bound up by an </w:t>
      </w:r>
      <w:r w:rsidR="008B7477">
        <w:t>MOD</w:t>
      </w:r>
      <w:r w:rsidRPr="00FC75F1" w:rsidR="000B6C3D">
        <w:t xml:space="preserve"> contract</w:t>
      </w:r>
      <w:r w:rsidR="000B6C3D">
        <w:t>, from which they have now been liberated, in effect</w:t>
      </w:r>
      <w:r w:rsidRPr="00FC75F1" w:rsidR="000B6C3D">
        <w:t>.</w:t>
      </w:r>
      <w:r w:rsidR="000B6C3D">
        <w:t xml:space="preserve"> </w:t>
      </w:r>
      <w:r w:rsidRPr="00FC75F1" w:rsidR="000B6C3D">
        <w:t xml:space="preserve">They are now able to do </w:t>
      </w:r>
      <w:r w:rsidR="000B6C3D">
        <w:t xml:space="preserve">much </w:t>
      </w:r>
      <w:r w:rsidRPr="00FC75F1" w:rsidR="000B6C3D">
        <w:t xml:space="preserve">more of that. </w:t>
      </w:r>
    </w:p>
    <w:p w:rsidR="000B6C3D" w:rsidRPr="00FC75F1" w:rsidP="00133BF0">
      <w:pPr>
        <w:pStyle w:val="Answer"/>
      </w:pPr>
      <w:r>
        <w:t xml:space="preserve">Scotland is uniquely well placed for </w:t>
      </w:r>
      <w:r w:rsidR="00133BF0">
        <w:t xml:space="preserve">the test and evaluation of defence equipment </w:t>
      </w:r>
      <w:r>
        <w:t xml:space="preserve">because of the geography of the place. There are not many places where you can send a missile out 3,000 miles into the Atlantic and </w:t>
      </w:r>
      <w:r w:rsidRPr="00FC75F1">
        <w:t>have th</w:t>
      </w:r>
      <w:r w:rsidR="00D101BC">
        <w:t>e</w:t>
      </w:r>
      <w:r w:rsidRPr="00FC75F1">
        <w:t xml:space="preserve"> shipping lane cleared.</w:t>
      </w:r>
      <w:r>
        <w:t xml:space="preserve"> That is what happens in the Hebrides and other places.</w:t>
      </w:r>
      <w:r w:rsidR="00133BF0">
        <w:t xml:space="preserve"> </w:t>
      </w:r>
      <w:r>
        <w:t xml:space="preserve">It would be </w:t>
      </w:r>
      <w:r w:rsidRPr="00FC75F1">
        <w:t xml:space="preserve">wonderful to </w:t>
      </w:r>
      <w:r w:rsidRPr="00FC75F1" w:rsidR="00224248">
        <w:t xml:space="preserve">have </w:t>
      </w:r>
      <w:r>
        <w:t xml:space="preserve">not only </w:t>
      </w:r>
      <w:r w:rsidR="00133BF0">
        <w:t>that</w:t>
      </w:r>
      <w:r w:rsidRPr="00FC75F1">
        <w:t xml:space="preserve"> </w:t>
      </w:r>
      <w:r>
        <w:t xml:space="preserve">test and evaluation but the </w:t>
      </w:r>
      <w:r w:rsidRPr="00FC75F1">
        <w:t>fundamental science</w:t>
      </w:r>
      <w:r w:rsidR="00224248">
        <w:t xml:space="preserve"> </w:t>
      </w:r>
      <w:r w:rsidRPr="00FC75F1">
        <w:t>and technology being done in Scotland as well, perhaps co-located</w:t>
      </w:r>
      <w:r>
        <w:t xml:space="preserve"> with the test and evaluation centres.</w:t>
      </w:r>
    </w:p>
    <w:p w:rsidR="000B6C3D" w:rsidP="000B6C3D">
      <w:pPr>
        <w:pStyle w:val="Answer"/>
      </w:pPr>
      <w:sdt>
        <w:sdtPr>
          <w:alias w:val="Witness"/>
          <w:id w:val="-569492340"/>
          <w:placeholder>
            <w:docPart w:val="C66B6D30490347D6B7DA07C30F534663"/>
          </w:placeholder>
          <w:richText/>
        </w:sdtPr>
        <w:sdtContent>
          <w:r w:rsidRPr="00FC75F1">
            <w:rPr>
              <w:b/>
              <w:i/>
              <w:iCs/>
            </w:rPr>
            <w:t>Warrick Malcolm:</w:t>
          </w:r>
          <w:r w:rsidRPr="00FC75F1">
            <w:rPr>
              <w:b/>
            </w:rPr>
            <w:t xml:space="preserve"> </w:t>
          </w:r>
        </w:sdtContent>
      </w:sdt>
      <w:r>
        <w:t xml:space="preserve">One thing I would come back on is </w:t>
      </w:r>
      <w:r w:rsidRPr="00FC75F1">
        <w:t>skills support</w:t>
      </w:r>
      <w:r>
        <w:t xml:space="preserve"> and </w:t>
      </w:r>
      <w:r w:rsidRPr="00FC75F1">
        <w:t>development</w:t>
      </w:r>
      <w:r>
        <w:t xml:space="preserve">. I confess </w:t>
      </w:r>
      <w:r w:rsidR="00224248">
        <w:t xml:space="preserve">that </w:t>
      </w:r>
      <w:r w:rsidRPr="00FC75F1">
        <w:t xml:space="preserve">there is no area </w:t>
      </w:r>
      <w:r>
        <w:t xml:space="preserve">that is </w:t>
      </w:r>
      <w:r w:rsidRPr="00FC75F1">
        <w:t xml:space="preserve">more </w:t>
      </w:r>
      <w:r>
        <w:t>oversubscribed</w:t>
      </w:r>
      <w:r w:rsidR="00261623">
        <w:t xml:space="preserve"> </w:t>
      </w:r>
      <w:r>
        <w:t xml:space="preserve">in terms of </w:t>
      </w:r>
      <w:r w:rsidRPr="00FC75F1">
        <w:t>initiative</w:t>
      </w:r>
      <w:r>
        <w:t xml:space="preserve">s </w:t>
      </w:r>
      <w:r w:rsidRPr="00FC75F1">
        <w:t xml:space="preserve">than this. </w:t>
      </w:r>
      <w:r>
        <w:t xml:space="preserve">There are so many initiatives in the skills world. Speaking to one of the primes about </w:t>
      </w:r>
      <w:r w:rsidR="00C471B9">
        <w:t>its</w:t>
      </w:r>
      <w:r>
        <w:t xml:space="preserve"> skills interactions and how </w:t>
      </w:r>
      <w:r w:rsidRPr="00FC75F1">
        <w:t>many different bodies</w:t>
      </w:r>
      <w:r w:rsidR="00C471B9">
        <w:t xml:space="preserve"> or</w:t>
      </w:r>
      <w:r>
        <w:t xml:space="preserve"> </w:t>
      </w:r>
      <w:r w:rsidRPr="00FC75F1">
        <w:t xml:space="preserve">initiatives </w:t>
      </w:r>
      <w:r w:rsidR="00C471B9">
        <w:t>it</w:t>
      </w:r>
      <w:r w:rsidRPr="00FC75F1">
        <w:t xml:space="preserve"> </w:t>
      </w:r>
      <w:r w:rsidR="00C471B9">
        <w:t>was</w:t>
      </w:r>
      <w:r w:rsidRPr="00FC75F1">
        <w:t xml:space="preserve"> engaged in</w:t>
      </w:r>
      <w:r w:rsidR="00C471B9">
        <w:t xml:space="preserve"> for</w:t>
      </w:r>
      <w:r>
        <w:t xml:space="preserve"> skills development</w:t>
      </w:r>
      <w:r w:rsidRPr="00FC75F1">
        <w:t xml:space="preserve">, there </w:t>
      </w:r>
      <w:r>
        <w:t xml:space="preserve">was </w:t>
      </w:r>
      <w:r w:rsidRPr="00FC75F1">
        <w:t xml:space="preserve">a cross-section </w:t>
      </w:r>
      <w:r>
        <w:t xml:space="preserve">of an Aero bar </w:t>
      </w:r>
      <w:r w:rsidRPr="00FC75F1">
        <w:t xml:space="preserve">that had hundreds of bubbles on it in terms of </w:t>
      </w:r>
      <w:r>
        <w:t xml:space="preserve">all the things </w:t>
      </w:r>
      <w:r w:rsidR="00C471B9">
        <w:t>it</w:t>
      </w:r>
      <w:r>
        <w:t xml:space="preserve"> had to be </w:t>
      </w:r>
      <w:r w:rsidRPr="00FC75F1">
        <w:t>involved</w:t>
      </w:r>
      <w:r>
        <w:t xml:space="preserve"> in to develop </w:t>
      </w:r>
      <w:r w:rsidR="00C471B9">
        <w:t>its</w:t>
      </w:r>
      <w:r>
        <w:t xml:space="preserve"> workforce</w:t>
      </w:r>
      <w:r w:rsidRPr="00FC75F1">
        <w:t>.</w:t>
      </w:r>
    </w:p>
    <w:p w:rsidR="000B6C3D" w:rsidRPr="00FC75F1" w:rsidP="000B6C3D">
      <w:pPr>
        <w:pStyle w:val="Answer"/>
      </w:pPr>
      <w:r w:rsidRPr="00FC75F1">
        <w:t>At a time when we all know how pressed budgets are, do we need another initiative? We need fewer</w:t>
      </w:r>
      <w:r>
        <w:t xml:space="preserve"> initiatives </w:t>
      </w:r>
      <w:r w:rsidRPr="00FC75F1">
        <w:t>with more money backing them.</w:t>
      </w:r>
      <w:r>
        <w:t xml:space="preserve"> That is how it feels, from an industry perspective. </w:t>
      </w:r>
      <w:r w:rsidRPr="00FC75F1">
        <w:t xml:space="preserve">For an SME, it can be bewildering </w:t>
      </w:r>
      <w:r>
        <w:t xml:space="preserve">trying to work out how to </w:t>
      </w:r>
      <w:r w:rsidRPr="00FC75F1">
        <w:t xml:space="preserve">negotiate </w:t>
      </w:r>
      <w:r>
        <w:t xml:space="preserve">your way </w:t>
      </w:r>
      <w:r w:rsidRPr="00FC75F1">
        <w:t>through</w:t>
      </w:r>
      <w:r>
        <w:t xml:space="preserve"> those initiatives. They have a reasonably </w:t>
      </w:r>
      <w:r w:rsidRPr="00FC75F1">
        <w:t xml:space="preserve">simple ask, </w:t>
      </w:r>
      <w:r>
        <w:t xml:space="preserve">but they are at the whim of </w:t>
      </w:r>
      <w:r w:rsidRPr="00FC75F1">
        <w:t>timetables of agencies and entry requirements for this</w:t>
      </w:r>
      <w:r>
        <w:t xml:space="preserve"> initiative</w:t>
      </w:r>
      <w:r w:rsidRPr="00FC75F1">
        <w:t>, that one</w:t>
      </w:r>
      <w:r>
        <w:t xml:space="preserve"> </w:t>
      </w:r>
      <w:r>
        <w:t>and</w:t>
      </w:r>
      <w:r w:rsidRPr="00FC75F1">
        <w:t xml:space="preserve"> so on</w:t>
      </w:r>
      <w:r>
        <w:t xml:space="preserve"> and so forth</w:t>
      </w:r>
      <w:r w:rsidRPr="00FC75F1">
        <w:t xml:space="preserve">. Fewer initiatives, </w:t>
      </w:r>
      <w:r>
        <w:t xml:space="preserve">with </w:t>
      </w:r>
      <w:r w:rsidRPr="00FC75F1">
        <w:t>more money backing them, would help everybody</w:t>
      </w:r>
      <w:r>
        <w:t xml:space="preserve"> in skills</w:t>
      </w:r>
      <w:r w:rsidRPr="00FC75F1">
        <w:t>.</w:t>
      </w:r>
    </w:p>
    <w:p w:rsidR="000B6C3D" w:rsidRPr="00FC75F1" w:rsidP="000B6C3D">
      <w:pPr>
        <w:pStyle w:val="Question"/>
        <w:numPr>
          <w:ilvl w:val="0"/>
          <w:numId w:val="9"/>
        </w:numPr>
      </w:pPr>
      <w:sdt>
        <w:sdtPr>
          <w:alias w:val="Member"/>
          <w:tag w:val="&lt;Member mnisId='5179' dodsId='164030'&gt;"/>
          <w:id w:val="721485303"/>
          <w:placeholder>
            <w:docPart w:val="C66B6D30490347D6B7DA07C30F534663"/>
          </w:placeholder>
          <w:richText/>
        </w:sdtPr>
        <w:sdtContent>
          <w:r w:rsidRPr="00FC75F1">
            <w:rPr>
              <w:b/>
            </w:rPr>
            <w:t>Kirsteen Sullivan:</w:t>
          </w:r>
        </w:sdtContent>
      </w:sdt>
      <w:r w:rsidRPr="00FC75F1">
        <w:t xml:space="preserve"> We have already touched on the 300 workers from the Philippines</w:t>
      </w:r>
      <w:r>
        <w:t xml:space="preserve"> </w:t>
      </w:r>
      <w:r w:rsidR="00AC2DB3">
        <w:t xml:space="preserve">that </w:t>
      </w:r>
      <w:r>
        <w:t xml:space="preserve">Babcock had to bring over. </w:t>
      </w:r>
      <w:r w:rsidRPr="00FC75F1">
        <w:t>What role</w:t>
      </w:r>
      <w:r>
        <w:t xml:space="preserve"> do you see overseas workers playing in Scotland’s defence sector in the coming years?</w:t>
      </w:r>
    </w:p>
    <w:p w:rsidR="000B6C3D" w:rsidRPr="00FC75F1" w:rsidP="000B6C3D">
      <w:pPr>
        <w:pStyle w:val="Answer"/>
      </w:pPr>
      <w:sdt>
        <w:sdtPr>
          <w:alias w:val="Witness"/>
          <w:id w:val="1111098754"/>
          <w:placeholder>
            <w:docPart w:val="C66B6D30490347D6B7DA07C30F534663"/>
          </w:placeholder>
          <w:richText/>
        </w:sdtPr>
        <w:sdtContent>
          <w:r w:rsidRPr="00FC75F1">
            <w:rPr>
              <w:b/>
              <w:i/>
              <w:iCs/>
            </w:rPr>
            <w:t>Andrew Kinniburgh:</w:t>
          </w:r>
          <w:r w:rsidRPr="00FC75F1">
            <w:rPr>
              <w:b/>
            </w:rPr>
            <w:t xml:space="preserve"> </w:t>
          </w:r>
        </w:sdtContent>
      </w:sdt>
      <w:r w:rsidRPr="00FC75F1">
        <w:t>A shrinking</w:t>
      </w:r>
      <w:r>
        <w:t xml:space="preserve"> </w:t>
      </w:r>
      <w:r w:rsidR="00D07620">
        <w:t>one</w:t>
      </w:r>
      <w:r w:rsidRPr="00FC75F1">
        <w:t xml:space="preserve">, </w:t>
      </w:r>
      <w:r w:rsidR="00C471B9">
        <w:t xml:space="preserve">I </w:t>
      </w:r>
      <w:r w:rsidRPr="00FC75F1">
        <w:t xml:space="preserve">hope. </w:t>
      </w:r>
      <w:r>
        <w:t xml:space="preserve">That is not said in any “little Britain” or “little Scotland” kind of a way. </w:t>
      </w:r>
      <w:r w:rsidRPr="00FC75F1">
        <w:t>We need to reduce our reliance on cheap overseas labour.</w:t>
      </w:r>
      <w:r>
        <w:t xml:space="preserve"> </w:t>
      </w:r>
      <w:r w:rsidRPr="00FC75F1">
        <w:t xml:space="preserve">It is </w:t>
      </w:r>
      <w:r w:rsidRPr="00FC75F1">
        <w:t>really important</w:t>
      </w:r>
      <w:r w:rsidRPr="00FC75F1">
        <w:t xml:space="preserve"> that we invest</w:t>
      </w:r>
      <w:r w:rsidR="00F9653E">
        <w:t>—</w:t>
      </w:r>
      <w:r>
        <w:t xml:space="preserve">we </w:t>
      </w:r>
      <w:r w:rsidRPr="00FC75F1">
        <w:t>are back to the skills</w:t>
      </w:r>
      <w:r>
        <w:t xml:space="preserve"> debate, really</w:t>
      </w:r>
      <w:r w:rsidRPr="00FC75F1">
        <w:t xml:space="preserve">. </w:t>
      </w:r>
      <w:r>
        <w:t>They will hopefully play a smaller part. T</w:t>
      </w:r>
      <w:r w:rsidRPr="00FC75F1">
        <w:t xml:space="preserve">hey will always play a part, because we do not have all the skills </w:t>
      </w:r>
      <w:r>
        <w:t xml:space="preserve">that we need </w:t>
      </w:r>
      <w:r w:rsidRPr="00FC75F1">
        <w:t>immediately available.</w:t>
      </w:r>
      <w:r>
        <w:t xml:space="preserve"> Agency labour from overseas </w:t>
      </w:r>
      <w:r w:rsidRPr="00FC75F1">
        <w:t xml:space="preserve">is </w:t>
      </w:r>
      <w:r w:rsidR="00F9653E">
        <w:t>s</w:t>
      </w:r>
      <w:r w:rsidRPr="00FC75F1" w:rsidR="00F9653E">
        <w:t xml:space="preserve">ometimes </w:t>
      </w:r>
      <w:r w:rsidRPr="00FC75F1">
        <w:t>useful</w:t>
      </w:r>
      <w:r>
        <w:t xml:space="preserve">. There should be </w:t>
      </w:r>
      <w:r w:rsidRPr="00FC75F1">
        <w:t>a shrinking role</w:t>
      </w:r>
      <w:r>
        <w:t>, but not in a jingoistic “little Britain” kind of a way</w:t>
      </w:r>
      <w:r w:rsidRPr="00FC75F1">
        <w:t>.</w:t>
      </w:r>
    </w:p>
    <w:p w:rsidR="000B6C3D" w:rsidRPr="00FC75F1" w:rsidP="0056136C">
      <w:pPr>
        <w:pStyle w:val="Question"/>
        <w:numPr>
          <w:ilvl w:val="0"/>
          <w:numId w:val="0"/>
        </w:numPr>
        <w:ind w:left="794"/>
      </w:pPr>
      <w:sdt>
        <w:sdtPr>
          <w:alias w:val="Member"/>
          <w:tag w:val="&lt;Member mnisId='5179' dodsId='164030'&gt;"/>
          <w:id w:val="-441909063"/>
          <w:placeholder>
            <w:docPart w:val="C66B6D30490347D6B7DA07C30F534663"/>
          </w:placeholder>
          <w:richText/>
        </w:sdtPr>
        <w:sdtContent>
          <w:r w:rsidRPr="00FC75F1">
            <w:rPr>
              <w:b/>
            </w:rPr>
            <w:t>Kirsteen Sullivan:</w:t>
          </w:r>
        </w:sdtContent>
      </w:sdt>
      <w:r>
        <w:t xml:space="preserve"> We need to i</w:t>
      </w:r>
      <w:r w:rsidRPr="00FC75F1">
        <w:t xml:space="preserve">nvest in </w:t>
      </w:r>
      <w:r>
        <w:t xml:space="preserve">our </w:t>
      </w:r>
      <w:r w:rsidRPr="00FC75F1">
        <w:t>home</w:t>
      </w:r>
      <w:r w:rsidR="00DA1DB8">
        <w:t>-</w:t>
      </w:r>
      <w:r w:rsidRPr="00FC75F1">
        <w:t>grown talent.</w:t>
      </w:r>
    </w:p>
    <w:p w:rsidR="000B6C3D" w:rsidRPr="00FC75F1" w:rsidP="000B6C3D">
      <w:pPr>
        <w:pStyle w:val="Answer"/>
      </w:pPr>
      <w:sdt>
        <w:sdtPr>
          <w:alias w:val="Witness"/>
          <w:id w:val="326873368"/>
          <w:placeholder>
            <w:docPart w:val="C66B6D30490347D6B7DA07C30F534663"/>
          </w:placeholder>
          <w:richText/>
        </w:sdtPr>
        <w:sdtContent>
          <w:r w:rsidRPr="00FC75F1">
            <w:rPr>
              <w:b/>
              <w:i/>
              <w:iCs/>
            </w:rPr>
            <w:t>Andrew Kinniburgh:</w:t>
          </w:r>
          <w:r w:rsidRPr="00FC75F1">
            <w:rPr>
              <w:b/>
            </w:rPr>
            <w:t xml:space="preserve"> </w:t>
          </w:r>
        </w:sdtContent>
      </w:sdt>
      <w:r w:rsidRPr="00FC75F1">
        <w:t>Exactly</w:t>
      </w:r>
      <w:r>
        <w:t>.</w:t>
      </w:r>
    </w:p>
    <w:p w:rsidR="000B6C3D" w:rsidRPr="00FC75F1" w:rsidP="000B6C3D">
      <w:pPr>
        <w:pStyle w:val="Question"/>
        <w:numPr>
          <w:ilvl w:val="0"/>
          <w:numId w:val="9"/>
        </w:numPr>
      </w:pPr>
      <w:sdt>
        <w:sdtPr>
          <w:alias w:val="Member"/>
          <w:tag w:val="&lt;Member mnisId='5179' dodsId='164030'&gt;"/>
          <w:id w:val="-277105767"/>
          <w:placeholder>
            <w:docPart w:val="C66B6D30490347D6B7DA07C30F534663"/>
          </w:placeholder>
          <w:richText/>
        </w:sdtPr>
        <w:sdtContent>
          <w:r w:rsidRPr="00FC75F1">
            <w:rPr>
              <w:b/>
            </w:rPr>
            <w:t>Kirsteen Sullivan:</w:t>
          </w:r>
        </w:sdtContent>
      </w:sdt>
      <w:r w:rsidRPr="00FC75F1">
        <w:t xml:space="preserve"> Are SMEs facing the same challenges</w:t>
      </w:r>
      <w:r>
        <w:t xml:space="preserve"> and needing to bring people over</w:t>
      </w:r>
      <w:r w:rsidR="00700C73">
        <w:t>,</w:t>
      </w:r>
      <w:r>
        <w:t xml:space="preserve"> </w:t>
      </w:r>
      <w:r>
        <w:t>at the moment</w:t>
      </w:r>
      <w:r>
        <w:t>, to fill gaps</w:t>
      </w:r>
      <w:r w:rsidRPr="00FC75F1">
        <w:t>?</w:t>
      </w:r>
    </w:p>
    <w:p w:rsidR="00942942" w:rsidP="000B6C3D">
      <w:pPr>
        <w:pStyle w:val="Answer"/>
      </w:pPr>
      <w:sdt>
        <w:sdtPr>
          <w:alias w:val="Witness"/>
          <w:id w:val="-1309552269"/>
          <w:placeholder>
            <w:docPart w:val="C66B6D30490347D6B7DA07C30F534663"/>
          </w:placeholder>
          <w:richText/>
        </w:sdtPr>
        <w:sdtContent>
          <w:r w:rsidRPr="00FC75F1" w:rsidR="000B6C3D">
            <w:rPr>
              <w:b/>
              <w:i/>
              <w:iCs/>
            </w:rPr>
            <w:t>Andrew Kinniburgh:</w:t>
          </w:r>
          <w:r w:rsidRPr="00FC75F1" w:rsidR="000B6C3D">
            <w:rPr>
              <w:b/>
            </w:rPr>
            <w:t xml:space="preserve"> </w:t>
          </w:r>
        </w:sdtContent>
      </w:sdt>
      <w:r w:rsidRPr="00FC75F1" w:rsidR="000B6C3D">
        <w:t>In my experience</w:t>
      </w:r>
      <w:r w:rsidR="000B6C3D">
        <w:t>—this is more anecdotal than any great detailed research—</w:t>
      </w:r>
      <w:r w:rsidRPr="00FC75F1" w:rsidR="000B6C3D">
        <w:t xml:space="preserve">the SMEs </w:t>
      </w:r>
      <w:r w:rsidR="000B6C3D">
        <w:t xml:space="preserve">generally </w:t>
      </w:r>
      <w:r w:rsidRPr="00FC75F1" w:rsidR="000B6C3D">
        <w:t>are not using overseas labour. It is generally more local</w:t>
      </w:r>
      <w:r w:rsidR="000B6C3D">
        <w:t xml:space="preserve">. </w:t>
      </w:r>
      <w:r w:rsidRPr="00FC75F1" w:rsidR="000B6C3D">
        <w:t>They are fishing in the local pond for people, unless they are extremely specialist</w:t>
      </w:r>
      <w:r w:rsidR="000B6C3D">
        <w:t xml:space="preserve">, perhaps </w:t>
      </w:r>
      <w:r w:rsidRPr="00FC75F1" w:rsidR="000B6C3D">
        <w:t>in nuclear</w:t>
      </w:r>
      <w:r w:rsidR="000B6C3D">
        <w:t xml:space="preserve">, very specialist </w:t>
      </w:r>
      <w:r w:rsidRPr="00FC75F1" w:rsidR="000B6C3D">
        <w:t xml:space="preserve">electronic warfare or something like that. Generally, </w:t>
      </w:r>
      <w:r w:rsidR="000B6C3D">
        <w:t xml:space="preserve">they </w:t>
      </w:r>
      <w:r w:rsidRPr="00FC75F1" w:rsidR="000B6C3D">
        <w:t>will generate their own</w:t>
      </w:r>
      <w:r w:rsidR="000B6C3D">
        <w:t xml:space="preserve">, hence the need, </w:t>
      </w:r>
      <w:r w:rsidRPr="00FC75F1" w:rsidR="000B6C3D">
        <w:t xml:space="preserve">as we talked about before, </w:t>
      </w:r>
      <w:r w:rsidR="000B6C3D">
        <w:t xml:space="preserve">for the </w:t>
      </w:r>
      <w:r w:rsidRPr="00FC75F1" w:rsidR="000B6C3D">
        <w:t>longevity of contract</w:t>
      </w:r>
      <w:r w:rsidR="000B6C3D">
        <w:t>.</w:t>
      </w:r>
      <w:r>
        <w:t xml:space="preserve"> </w:t>
      </w:r>
      <w:r w:rsidR="000B6C3D">
        <w:t xml:space="preserve">That </w:t>
      </w:r>
      <w:r w:rsidRPr="00FC75F1" w:rsidR="000B6C3D">
        <w:t>becomes key</w:t>
      </w:r>
      <w:r w:rsidR="000B6C3D">
        <w:t>, because then you can grow your own. You can e</w:t>
      </w:r>
      <w:r w:rsidRPr="00FC75F1" w:rsidR="000B6C3D">
        <w:t>mploy</w:t>
      </w:r>
      <w:r w:rsidR="000B6C3D">
        <w:t xml:space="preserve"> </w:t>
      </w:r>
      <w:r w:rsidR="00700C73">
        <w:t xml:space="preserve">people with </w:t>
      </w:r>
      <w:r w:rsidRPr="00FC75F1" w:rsidR="000B6C3D">
        <w:t>P</w:t>
      </w:r>
      <w:r w:rsidR="00700C73">
        <w:t>h</w:t>
      </w:r>
      <w:r w:rsidRPr="00FC75F1" w:rsidR="000B6C3D">
        <w:t>Ds</w:t>
      </w:r>
      <w:r w:rsidR="00700C73">
        <w:t xml:space="preserve"> or</w:t>
      </w:r>
      <w:r w:rsidR="000B6C3D">
        <w:t xml:space="preserve"> </w:t>
      </w:r>
      <w:r>
        <w:t xml:space="preserve">master’s degree </w:t>
      </w:r>
      <w:r w:rsidR="00386FAF">
        <w:t>or</w:t>
      </w:r>
      <w:r w:rsidR="00700C73">
        <w:t xml:space="preserve"> </w:t>
      </w:r>
      <w:r w:rsidRPr="00FC75F1" w:rsidR="00700C73">
        <w:t>vocationally skilled people</w:t>
      </w:r>
      <w:r w:rsidR="00700C73">
        <w:t xml:space="preserve"> </w:t>
      </w:r>
      <w:r w:rsidR="000B6C3D">
        <w:t>in SMEs, which is amazing</w:t>
      </w:r>
      <w:r w:rsidRPr="00FC75F1" w:rsidR="000B6C3D">
        <w:t>.</w:t>
      </w:r>
    </w:p>
    <w:p w:rsidR="000B6C3D" w:rsidRPr="00FC75F1" w:rsidP="000B6C3D">
      <w:pPr>
        <w:pStyle w:val="Answer"/>
      </w:pPr>
      <w:r>
        <w:t xml:space="preserve">As we talked about earlier, Chair, it can take </w:t>
      </w:r>
      <w:r w:rsidRPr="00FC75F1">
        <w:t>many</w:t>
      </w:r>
      <w:r>
        <w:t xml:space="preserve">, many </w:t>
      </w:r>
      <w:r w:rsidRPr="00FC75F1">
        <w:t xml:space="preserve">years to </w:t>
      </w:r>
      <w:r>
        <w:t>build up experience</w:t>
      </w:r>
      <w:r w:rsidR="007C13C3">
        <w:t xml:space="preserve"> and</w:t>
      </w:r>
      <w:r>
        <w:t xml:space="preserve"> become truly expert in what you do</w:t>
      </w:r>
      <w:r w:rsidRPr="00FC75F1">
        <w:t>.</w:t>
      </w:r>
      <w:r>
        <w:t xml:space="preserve"> The </w:t>
      </w:r>
      <w:r w:rsidRPr="00FC75F1">
        <w:t xml:space="preserve">SMEs are </w:t>
      </w:r>
      <w:r w:rsidRPr="00FC75F1">
        <w:t>really good</w:t>
      </w:r>
      <w:r w:rsidRPr="00FC75F1">
        <w:t xml:space="preserve"> at that, but they have a smaller problem</w:t>
      </w:r>
      <w:r>
        <w:t>, if you like, than the big primes</w:t>
      </w:r>
      <w:r w:rsidRPr="00FC75F1">
        <w:t>. It is less of an issue</w:t>
      </w:r>
      <w:r>
        <w:t xml:space="preserve"> in SME land</w:t>
      </w:r>
      <w:r w:rsidRPr="00FC75F1">
        <w:t>.</w:t>
      </w:r>
    </w:p>
    <w:p w:rsidR="000B6C3D" w:rsidP="000B6C3D">
      <w:pPr>
        <w:pStyle w:val="Answer"/>
      </w:pPr>
      <w:sdt>
        <w:sdtPr>
          <w:alias w:val="Witness"/>
          <w:id w:val="601068611"/>
          <w:placeholder>
            <w:docPart w:val="C66B6D30490347D6B7DA07C30F534663"/>
          </w:placeholder>
          <w:richText/>
        </w:sdtPr>
        <w:sdtContent>
          <w:r w:rsidRPr="00FC75F1">
            <w:rPr>
              <w:b/>
              <w:i/>
              <w:iCs/>
            </w:rPr>
            <w:t>Warrick Malcolm:</w:t>
          </w:r>
          <w:r w:rsidRPr="00FC75F1">
            <w:rPr>
              <w:b/>
            </w:rPr>
            <w:t xml:space="preserve"> </w:t>
          </w:r>
        </w:sdtContent>
      </w:sdt>
      <w:r w:rsidRPr="00FC75F1">
        <w:t>From our perspective, it is not an overreliance</w:t>
      </w:r>
      <w:r>
        <w:t xml:space="preserve"> on overseas labour, </w:t>
      </w:r>
      <w:r w:rsidRPr="00FC75F1">
        <w:t xml:space="preserve">but </w:t>
      </w:r>
      <w:r>
        <w:t xml:space="preserve">it is that </w:t>
      </w:r>
      <w:r w:rsidRPr="00FC75F1">
        <w:t xml:space="preserve">misalignment between </w:t>
      </w:r>
      <w:r>
        <w:t xml:space="preserve">industry </w:t>
      </w:r>
      <w:r w:rsidRPr="00FC75F1">
        <w:t>demand and availability.</w:t>
      </w:r>
      <w:r>
        <w:t xml:space="preserve"> </w:t>
      </w:r>
      <w:r w:rsidRPr="00FC75F1" w:rsidR="007C13C3">
        <w:t xml:space="preserve">International </w:t>
      </w:r>
      <w:r w:rsidRPr="00FC75F1">
        <w:t>talent will always play a</w:t>
      </w:r>
      <w:r>
        <w:t xml:space="preserve">n important </w:t>
      </w:r>
      <w:r w:rsidRPr="00FC75F1">
        <w:t>role</w:t>
      </w:r>
      <w:r>
        <w:t xml:space="preserve"> in addressing short-term skills gaps for us, </w:t>
      </w:r>
      <w:r w:rsidRPr="00FC75F1">
        <w:t xml:space="preserve">but we need </w:t>
      </w:r>
      <w:r>
        <w:t xml:space="preserve">immigration </w:t>
      </w:r>
      <w:r w:rsidRPr="00FC75F1">
        <w:t>policies that recognise</w:t>
      </w:r>
      <w:r>
        <w:t xml:space="preserve"> defence </w:t>
      </w:r>
      <w:r w:rsidRPr="00FC75F1">
        <w:t>and advance</w:t>
      </w:r>
      <w:r>
        <w:t xml:space="preserve">d manufacturing </w:t>
      </w:r>
      <w:r w:rsidRPr="00FC75F1">
        <w:t>as a strategic</w:t>
      </w:r>
      <w:r>
        <w:t xml:space="preserve">ally critical </w:t>
      </w:r>
      <w:r w:rsidRPr="00FC75F1">
        <w:t>sector.</w:t>
      </w:r>
      <w:r>
        <w:t xml:space="preserve"> There is more that can be done.</w:t>
      </w:r>
    </w:p>
    <w:p w:rsidR="000B6C3D" w:rsidRPr="00FC75F1" w:rsidP="000B6C3D">
      <w:pPr>
        <w:pStyle w:val="Answer"/>
      </w:pPr>
      <w:r w:rsidRPr="00FC75F1">
        <w:t xml:space="preserve">It does affect </w:t>
      </w:r>
      <w:r w:rsidR="00215B8D">
        <w:t>SMEs.</w:t>
      </w:r>
      <w:r>
        <w:t xml:space="preserve"> Andrew is </w:t>
      </w:r>
      <w:r>
        <w:t>absolutely right</w:t>
      </w:r>
      <w:r w:rsidR="00215B8D">
        <w:t>: w</w:t>
      </w:r>
      <w:r>
        <w:t>here there are p</w:t>
      </w:r>
      <w:r w:rsidRPr="00FC75F1">
        <w:t xml:space="preserve">articular areas of expertise, </w:t>
      </w:r>
      <w:r>
        <w:t xml:space="preserve">they have to </w:t>
      </w:r>
      <w:r w:rsidRPr="00FC75F1">
        <w:t>go to that global pool</w:t>
      </w:r>
      <w:r>
        <w:t xml:space="preserve"> for expertise</w:t>
      </w:r>
      <w:r w:rsidRPr="00FC75F1">
        <w:t xml:space="preserve">. </w:t>
      </w:r>
      <w:r>
        <w:t>We know an SME i</w:t>
      </w:r>
      <w:r w:rsidRPr="00FC75F1">
        <w:t>n Edinburgh</w:t>
      </w:r>
      <w:r>
        <w:t xml:space="preserve"> that has particular expertise in </w:t>
      </w:r>
      <w:r w:rsidRPr="00FC75F1">
        <w:t xml:space="preserve">advanced </w:t>
      </w:r>
      <w:r w:rsidRPr="00FC75F1">
        <w:t>mathematics</w:t>
      </w:r>
      <w:r>
        <w:t xml:space="preserve"> and </w:t>
      </w:r>
      <w:r w:rsidR="007C13C3">
        <w:t>it has</w:t>
      </w:r>
      <w:r>
        <w:t xml:space="preserve"> to </w:t>
      </w:r>
      <w:r w:rsidRPr="00FC75F1">
        <w:t>recruit globally for that.</w:t>
      </w:r>
      <w:r>
        <w:t xml:space="preserve"> </w:t>
      </w:r>
      <w:r w:rsidRPr="00FC75F1">
        <w:t xml:space="preserve">There are global marketplaces for some </w:t>
      </w:r>
      <w:r>
        <w:t xml:space="preserve">of those </w:t>
      </w:r>
      <w:r w:rsidRPr="00FC75F1">
        <w:t>skills</w:t>
      </w:r>
      <w:r>
        <w:t xml:space="preserve"> and, again, that is why we need immigration policy to </w:t>
      </w:r>
      <w:r w:rsidRPr="00FC75F1">
        <w:t xml:space="preserve">reflect the needs of </w:t>
      </w:r>
      <w:r>
        <w:t xml:space="preserve">a </w:t>
      </w:r>
      <w:r w:rsidRPr="00FC75F1">
        <w:t>critically important sector.</w:t>
      </w:r>
    </w:p>
    <w:p w:rsidR="000B6C3D" w:rsidRPr="00FC75F1" w:rsidP="002B1925">
      <w:pPr>
        <w:pStyle w:val="Question"/>
        <w:numPr>
          <w:ilvl w:val="0"/>
          <w:numId w:val="0"/>
        </w:numPr>
        <w:ind w:left="794"/>
      </w:pPr>
      <w:sdt>
        <w:sdtPr>
          <w:alias w:val="Member"/>
          <w:tag w:val="&lt;Member mnisId='5179' dodsId='164030'&gt;"/>
          <w:id w:val="-1749643035"/>
          <w:placeholder>
            <w:docPart w:val="C66B6D30490347D6B7DA07C30F534663"/>
          </w:placeholder>
          <w:richText/>
        </w:sdtPr>
        <w:sdtContent>
          <w:r w:rsidRPr="00FC75F1">
            <w:rPr>
              <w:b/>
            </w:rPr>
            <w:t>Kirsteen Sullivan:</w:t>
          </w:r>
        </w:sdtContent>
      </w:sdt>
      <w:r w:rsidRPr="00FC75F1">
        <w:t xml:space="preserve"> Thank you</w:t>
      </w:r>
      <w:r>
        <w:t xml:space="preserve">. You have </w:t>
      </w:r>
      <w:r w:rsidRPr="00FC75F1">
        <w:t xml:space="preserve">answered </w:t>
      </w:r>
      <w:r>
        <w:t xml:space="preserve">my </w:t>
      </w:r>
      <w:r w:rsidRPr="00FC75F1">
        <w:t>next question.</w:t>
      </w:r>
    </w:p>
    <w:p w:rsidR="000B6C3D" w:rsidRPr="00FC75F1" w:rsidP="000B6C3D">
      <w:pPr>
        <w:pStyle w:val="Question"/>
        <w:numPr>
          <w:ilvl w:val="0"/>
          <w:numId w:val="9"/>
        </w:numPr>
      </w:pPr>
      <w:sdt>
        <w:sdtPr>
          <w:alias w:val="Member"/>
          <w:tag w:val="&lt;Member mnisId='5206' dodsId='173106'&gt;"/>
          <w:id w:val="1899542774"/>
          <w:placeholder>
            <w:docPart w:val="C66B6D30490347D6B7DA07C30F534663"/>
          </w:placeholder>
          <w:richText/>
        </w:sdtPr>
        <w:sdtContent>
          <w:r w:rsidRPr="00FC75F1">
            <w:rPr>
              <w:b/>
            </w:rPr>
            <w:t>Elaine Stewart:</w:t>
          </w:r>
        </w:sdtContent>
      </w:sdt>
      <w:r w:rsidRPr="00FC75F1">
        <w:t xml:space="preserve"> </w:t>
      </w:r>
      <w:r>
        <w:t xml:space="preserve">Last year, </w:t>
      </w:r>
      <w:r w:rsidRPr="007C13C3">
        <w:t>800 young people were turned away from Ayrshire College</w:t>
      </w:r>
      <w:r>
        <w:t xml:space="preserve"> and a lot of that was t</w:t>
      </w:r>
      <w:r w:rsidRPr="00FC75F1">
        <w:t>ech and engineering.</w:t>
      </w:r>
      <w:r>
        <w:t xml:space="preserve"> </w:t>
      </w:r>
      <w:r w:rsidRPr="00FC75F1">
        <w:t xml:space="preserve">Would you say that </w:t>
      </w:r>
      <w:r>
        <w:t xml:space="preserve">Skills Development Scotland </w:t>
      </w:r>
      <w:r w:rsidR="0023357A">
        <w:t>has</w:t>
      </w:r>
      <w:r w:rsidRPr="00FC75F1">
        <w:t xml:space="preserve"> </w:t>
      </w:r>
      <w:r>
        <w:t xml:space="preserve">lost the </w:t>
      </w:r>
      <w:r w:rsidRPr="00FC75F1">
        <w:t>long-term view</w:t>
      </w:r>
      <w:r>
        <w:t xml:space="preserve"> </w:t>
      </w:r>
      <w:r w:rsidR="00C11426">
        <w:t>of</w:t>
      </w:r>
      <w:r>
        <w:t xml:space="preserve"> how we are developing our young workforce</w:t>
      </w:r>
      <w:r w:rsidRPr="00FC75F1">
        <w:t>?</w:t>
      </w:r>
    </w:p>
    <w:p w:rsidR="000B6C3D" w:rsidRPr="00FC75F1" w:rsidP="000B6C3D">
      <w:pPr>
        <w:pStyle w:val="Answer"/>
      </w:pPr>
      <w:sdt>
        <w:sdtPr>
          <w:alias w:val="Witness"/>
          <w:id w:val="1864249819"/>
          <w:placeholder>
            <w:docPart w:val="C66B6D30490347D6B7DA07C30F534663"/>
          </w:placeholder>
          <w:richText/>
        </w:sdtPr>
        <w:sdtContent>
          <w:r w:rsidRPr="00FC75F1">
            <w:rPr>
              <w:b/>
              <w:i/>
              <w:iCs/>
            </w:rPr>
            <w:t>Andrew Kinniburgh:</w:t>
          </w:r>
          <w:r w:rsidRPr="00FC75F1">
            <w:rPr>
              <w:b/>
            </w:rPr>
            <w:t xml:space="preserve"> </w:t>
          </w:r>
        </w:sdtContent>
      </w:sdt>
      <w:r>
        <w:t>I am going to bow to the e</w:t>
      </w:r>
      <w:r w:rsidRPr="00FC75F1">
        <w:t xml:space="preserve">xpert </w:t>
      </w:r>
      <w:r w:rsidR="00C11426">
        <w:t>on</w:t>
      </w:r>
      <w:r w:rsidRPr="00FC75F1">
        <w:t xml:space="preserve"> my right.</w:t>
      </w:r>
    </w:p>
    <w:p w:rsidR="000B6C3D" w:rsidP="000B6C3D">
      <w:pPr>
        <w:pStyle w:val="Answer"/>
      </w:pPr>
      <w:sdt>
        <w:sdtPr>
          <w:alias w:val="Witness"/>
          <w:id w:val="1829788042"/>
          <w:placeholder>
            <w:docPart w:val="C66B6D30490347D6B7DA07C30F534663"/>
          </w:placeholder>
          <w:richText/>
        </w:sdtPr>
        <w:sdtContent>
          <w:r w:rsidRPr="00FC75F1">
            <w:rPr>
              <w:b/>
              <w:i/>
              <w:iCs/>
            </w:rPr>
            <w:t>Warrick Malcolm:</w:t>
          </w:r>
          <w:r w:rsidRPr="00FC75F1">
            <w:rPr>
              <w:b/>
            </w:rPr>
            <w:t xml:space="preserve"> </w:t>
          </w:r>
        </w:sdtContent>
      </w:sdt>
      <w:r>
        <w:t>We have always had a very good r</w:t>
      </w:r>
      <w:r w:rsidRPr="00FC75F1">
        <w:t xml:space="preserve">elationship </w:t>
      </w:r>
      <w:r>
        <w:t>with Skills Development Scotland</w:t>
      </w:r>
      <w:r w:rsidRPr="00FC75F1">
        <w:t xml:space="preserve"> and felt </w:t>
      </w:r>
      <w:r>
        <w:t xml:space="preserve">that </w:t>
      </w:r>
      <w:r w:rsidR="0023357A">
        <w:t>it</w:t>
      </w:r>
      <w:r w:rsidRPr="00FC75F1">
        <w:t xml:space="preserve"> </w:t>
      </w:r>
      <w:r w:rsidR="0023357A">
        <w:t>has</w:t>
      </w:r>
      <w:r w:rsidRPr="00FC75F1">
        <w:t xml:space="preserve"> the ear of industry.</w:t>
      </w:r>
      <w:r>
        <w:t xml:space="preserve"> </w:t>
      </w:r>
      <w:r w:rsidRPr="00FC75F1">
        <w:t xml:space="preserve">We recognise that </w:t>
      </w:r>
      <w:r w:rsidR="0023357A">
        <w:t>its</w:t>
      </w:r>
      <w:r w:rsidRPr="00FC75F1">
        <w:t xml:space="preserve"> budget has been </w:t>
      </w:r>
      <w:r>
        <w:t xml:space="preserve">extremely </w:t>
      </w:r>
      <w:r w:rsidRPr="00FC75F1">
        <w:t xml:space="preserve">tight. </w:t>
      </w:r>
      <w:r w:rsidR="0023357A">
        <w:t>It is</w:t>
      </w:r>
      <w:r w:rsidRPr="00FC75F1">
        <w:t xml:space="preserve"> close to </w:t>
      </w:r>
      <w:r>
        <w:t xml:space="preserve">the </w:t>
      </w:r>
      <w:r w:rsidRPr="00FC75F1">
        <w:t xml:space="preserve">companies. </w:t>
      </w:r>
      <w:r w:rsidR="0023357A">
        <w:t>Its</w:t>
      </w:r>
      <w:r>
        <w:t xml:space="preserve"> p</w:t>
      </w:r>
      <w:r w:rsidRPr="00FC75F1">
        <w:t>rojections of need</w:t>
      </w:r>
      <w:r>
        <w:t xml:space="preserve"> in our sector are </w:t>
      </w:r>
      <w:r w:rsidRPr="00FC75F1">
        <w:t>not always</w:t>
      </w:r>
      <w:r>
        <w:t xml:space="preserve"> as accurate</w:t>
      </w:r>
      <w:r w:rsidRPr="00FC75F1">
        <w:t xml:space="preserve">, </w:t>
      </w:r>
      <w:r>
        <w:t xml:space="preserve">because </w:t>
      </w:r>
      <w:r w:rsidR="0023357A">
        <w:t>it has</w:t>
      </w:r>
      <w:r>
        <w:t xml:space="preserve"> </w:t>
      </w:r>
      <w:r w:rsidRPr="00FC75F1">
        <w:t xml:space="preserve">not </w:t>
      </w:r>
      <w:r w:rsidRPr="00FC75F1">
        <w:t>taken into account</w:t>
      </w:r>
      <w:r w:rsidRPr="00FC75F1">
        <w:t xml:space="preserve"> </w:t>
      </w:r>
      <w:r>
        <w:t xml:space="preserve">the growth </w:t>
      </w:r>
      <w:r w:rsidRPr="00FC75F1">
        <w:t>projections.</w:t>
      </w:r>
      <w:r>
        <w:t xml:space="preserve"> </w:t>
      </w:r>
      <w:r w:rsidR="0023357A">
        <w:t>It</w:t>
      </w:r>
      <w:r>
        <w:t xml:space="preserve"> invariably </w:t>
      </w:r>
      <w:r w:rsidR="0023357A">
        <w:t>has</w:t>
      </w:r>
      <w:r w:rsidRPr="00FC75F1">
        <w:t xml:space="preserve"> underestimated</w:t>
      </w:r>
      <w:r>
        <w:t xml:space="preserve"> the demand signals.</w:t>
      </w:r>
    </w:p>
    <w:p w:rsidR="000B6C3D" w:rsidRPr="00FC75F1" w:rsidP="000B6C3D">
      <w:pPr>
        <w:pStyle w:val="Answer"/>
      </w:pPr>
      <w:r w:rsidRPr="00FC75F1">
        <w:t>Our issue has never been with S</w:t>
      </w:r>
      <w:r>
        <w:t>D</w:t>
      </w:r>
      <w:r w:rsidRPr="00FC75F1">
        <w:t>S</w:t>
      </w:r>
      <w:r>
        <w:t>. It is n</w:t>
      </w:r>
      <w:r w:rsidRPr="00FC75F1">
        <w:t xml:space="preserve">ot that we have any nervousness about changing </w:t>
      </w:r>
      <w:r>
        <w:t xml:space="preserve">the </w:t>
      </w:r>
      <w:r w:rsidRPr="00FC75F1">
        <w:t>structures</w:t>
      </w:r>
      <w:r>
        <w:t xml:space="preserve"> in </w:t>
      </w:r>
      <w:r w:rsidR="00C238F2">
        <w:t>Scotland—</w:t>
      </w:r>
      <w:r>
        <w:t xml:space="preserve">it is </w:t>
      </w:r>
      <w:r w:rsidR="00BE1772">
        <w:t xml:space="preserve">about </w:t>
      </w:r>
      <w:r>
        <w:t>what works for industry and what works for the economy</w:t>
      </w:r>
      <w:r w:rsidR="002B722F">
        <w:t xml:space="preserve">, </w:t>
      </w:r>
      <w:r w:rsidRPr="00FC75F1">
        <w:t xml:space="preserve">but that has never been </w:t>
      </w:r>
      <w:r>
        <w:t xml:space="preserve">our </w:t>
      </w:r>
      <w:r w:rsidRPr="00FC75F1">
        <w:t xml:space="preserve">issue. </w:t>
      </w:r>
      <w:r>
        <w:t>Our i</w:t>
      </w:r>
      <w:r w:rsidRPr="00FC75F1">
        <w:t xml:space="preserve">ssue has just been </w:t>
      </w:r>
      <w:r>
        <w:t xml:space="preserve">the </w:t>
      </w:r>
      <w:r w:rsidRPr="00FC75F1">
        <w:t xml:space="preserve">funding </w:t>
      </w:r>
      <w:r>
        <w:t xml:space="preserve">that has been </w:t>
      </w:r>
      <w:r w:rsidRPr="00FC75F1">
        <w:t>made available</w:t>
      </w:r>
      <w:r>
        <w:t xml:space="preserve">. We have a good relationship with SDS, as well as </w:t>
      </w:r>
      <w:r w:rsidR="00C238F2">
        <w:t xml:space="preserve">with </w:t>
      </w:r>
      <w:r w:rsidRPr="00FC75F1">
        <w:t>the Scottish Apprentice</w:t>
      </w:r>
      <w:r>
        <w:t>ship</w:t>
      </w:r>
      <w:r w:rsidRPr="00FC75F1">
        <w:t xml:space="preserve"> Advisory </w:t>
      </w:r>
      <w:r>
        <w:t xml:space="preserve">Board and </w:t>
      </w:r>
      <w:r w:rsidRPr="00FC75F1" w:rsidR="002B722F">
        <w:t xml:space="preserve">organisations </w:t>
      </w:r>
      <w:r>
        <w:t>like that. There are structures i</w:t>
      </w:r>
      <w:r w:rsidRPr="00FC75F1">
        <w:t>n place that we would support</w:t>
      </w:r>
      <w:r w:rsidR="0027454A">
        <w:t>,</w:t>
      </w:r>
      <w:r>
        <w:t xml:space="preserve"> but </w:t>
      </w:r>
      <w:r>
        <w:t>at the moment</w:t>
      </w:r>
      <w:r>
        <w:t xml:space="preserve"> the skills review has just thrown them all </w:t>
      </w:r>
      <w:r w:rsidRPr="00FC75F1">
        <w:t>up in the air.</w:t>
      </w:r>
    </w:p>
    <w:p w:rsidR="000B6C3D" w:rsidRPr="00FC75F1" w:rsidP="00855A87">
      <w:pPr>
        <w:pStyle w:val="Question"/>
        <w:numPr>
          <w:ilvl w:val="0"/>
          <w:numId w:val="9"/>
        </w:numPr>
      </w:pPr>
      <w:sdt>
        <w:sdtPr>
          <w:alias w:val="Member"/>
          <w:tag w:val="&lt;Member mnisId='5340' dodsId='147996'&gt;"/>
          <w:id w:val="361022690"/>
          <w:placeholder>
            <w:docPart w:val="C66B6D30490347D6B7DA07C30F534663"/>
          </w:placeholder>
          <w:richText/>
        </w:sdtPr>
        <w:sdtContent>
          <w:r w:rsidRPr="001E0900">
            <w:rPr>
              <w:b/>
            </w:rPr>
            <w:t>Jack Rankin:</w:t>
          </w:r>
        </w:sdtContent>
      </w:sdt>
      <w:r w:rsidRPr="00FC75F1">
        <w:t xml:space="preserve"> </w:t>
      </w:r>
      <w:r>
        <w:t>You were both understandably diplomatic, but there was i</w:t>
      </w:r>
      <w:r w:rsidRPr="00FC75F1">
        <w:t xml:space="preserve">mplied criticism </w:t>
      </w:r>
      <w:r w:rsidR="00634B88">
        <w:t>of</w:t>
      </w:r>
      <w:r>
        <w:t xml:space="preserve"> at least the effect </w:t>
      </w:r>
      <w:r w:rsidR="002B722F">
        <w:t xml:space="preserve">on public sentiment </w:t>
      </w:r>
      <w:r>
        <w:t>of the Scottish Government’s posturing on the Israeli Government’s robust response to Hamas’</w:t>
      </w:r>
      <w:r w:rsidR="002B722F">
        <w:t>s</w:t>
      </w:r>
      <w:r>
        <w:t xml:space="preserve"> 7 October pogroms. I want to ask about </w:t>
      </w:r>
      <w:r w:rsidRPr="00FC75F1">
        <w:t>broader public perception.</w:t>
      </w:r>
      <w:r w:rsidR="001E0900">
        <w:t xml:space="preserve"> </w:t>
      </w:r>
      <w:r w:rsidRPr="00FC75F1">
        <w:t>Babcock</w:t>
      </w:r>
      <w:r>
        <w:t xml:space="preserve">, Thales </w:t>
      </w:r>
      <w:r w:rsidRPr="00FC75F1">
        <w:t xml:space="preserve">and others have said </w:t>
      </w:r>
      <w:r>
        <w:t xml:space="preserve">that poor public perception of the defence sector has </w:t>
      </w:r>
      <w:r w:rsidRPr="00FC75F1">
        <w:t xml:space="preserve">limited </w:t>
      </w:r>
      <w:r>
        <w:t xml:space="preserve">the </w:t>
      </w:r>
      <w:r w:rsidRPr="00FC75F1">
        <w:t>competitiveness</w:t>
      </w:r>
      <w:r>
        <w:t xml:space="preserve"> of defence as an employer</w:t>
      </w:r>
      <w:r w:rsidRPr="00FC75F1">
        <w:t xml:space="preserve">. Is that something </w:t>
      </w:r>
      <w:r>
        <w:t xml:space="preserve">that </w:t>
      </w:r>
      <w:r w:rsidRPr="00FC75F1">
        <w:t xml:space="preserve">you </w:t>
      </w:r>
      <w:r>
        <w:t xml:space="preserve">might </w:t>
      </w:r>
      <w:r w:rsidRPr="00FC75F1">
        <w:t>recognise?</w:t>
      </w:r>
    </w:p>
    <w:p w:rsidR="000B6C3D" w:rsidP="000B6C3D">
      <w:pPr>
        <w:pStyle w:val="Answer"/>
      </w:pPr>
      <w:sdt>
        <w:sdtPr>
          <w:alias w:val="Witness"/>
          <w:id w:val="-1905443311"/>
          <w:placeholder>
            <w:docPart w:val="C66B6D30490347D6B7DA07C30F534663"/>
          </w:placeholder>
          <w:richText/>
        </w:sdtPr>
        <w:sdtContent>
          <w:r w:rsidRPr="00FC75F1">
            <w:rPr>
              <w:b/>
              <w:i/>
              <w:iCs/>
            </w:rPr>
            <w:t>Warrick Malcolm:</w:t>
          </w:r>
          <w:r w:rsidRPr="00FC75F1">
            <w:rPr>
              <w:b/>
            </w:rPr>
            <w:t xml:space="preserve"> </w:t>
          </w:r>
        </w:sdtContent>
      </w:sdt>
      <w:r w:rsidRPr="00FC75F1">
        <w:t xml:space="preserve">Personally, </w:t>
      </w:r>
      <w:r>
        <w:t xml:space="preserve">on the frontline of this, it is an </w:t>
      </w:r>
      <w:r w:rsidRPr="00FC75F1">
        <w:t>enormous</w:t>
      </w:r>
      <w:r>
        <w:t xml:space="preserve"> issue</w:t>
      </w:r>
      <w:r w:rsidRPr="00FC75F1">
        <w:t>. We cannot skirt around i</w:t>
      </w:r>
      <w:r w:rsidR="003644D7">
        <w:t>t</w:t>
      </w:r>
      <w:r w:rsidRPr="00FC75F1">
        <w:t>.</w:t>
      </w:r>
      <w:r>
        <w:t xml:space="preserve"> I will </w:t>
      </w:r>
      <w:r w:rsidRPr="00FC75F1">
        <w:t>give some practical examples</w:t>
      </w:r>
      <w:r>
        <w:t xml:space="preserve"> of the impact. I</w:t>
      </w:r>
      <w:r w:rsidRPr="00FC75F1">
        <w:t xml:space="preserve">t is not a criticism of </w:t>
      </w:r>
      <w:r>
        <w:t xml:space="preserve">some of the </w:t>
      </w:r>
      <w:r w:rsidRPr="00FC75F1">
        <w:t>views</w:t>
      </w:r>
      <w:r>
        <w:t xml:space="preserve"> that are being expressed</w:t>
      </w:r>
      <w:r w:rsidRPr="00FC75F1">
        <w:t>,</w:t>
      </w:r>
      <w:r>
        <w:t xml:space="preserve"> but rather a focus on </w:t>
      </w:r>
      <w:r w:rsidRPr="00FC75F1">
        <w:t>what is factually happening to companies</w:t>
      </w:r>
      <w:r>
        <w:t xml:space="preserve"> and to organisations </w:t>
      </w:r>
      <w:r w:rsidR="002B722F">
        <w:t>such as</w:t>
      </w:r>
      <w:r>
        <w:t xml:space="preserve"> ours</w:t>
      </w:r>
      <w:r w:rsidRPr="00FC75F1">
        <w:t>.</w:t>
      </w:r>
    </w:p>
    <w:p w:rsidR="001E1563" w:rsidP="000B6C3D">
      <w:pPr>
        <w:pStyle w:val="Answer"/>
      </w:pPr>
      <w:r w:rsidRPr="00FC75F1">
        <w:t xml:space="preserve">For example, we held a Scottish </w:t>
      </w:r>
      <w:r w:rsidRPr="00FC75F1" w:rsidR="002B722F">
        <w:t xml:space="preserve">parliamentary </w:t>
      </w:r>
      <w:r w:rsidRPr="00FC75F1">
        <w:t>reception</w:t>
      </w:r>
      <w:r>
        <w:t xml:space="preserve"> to highlight the role of apprentices for the STEM sector. It was not purely the defence sector</w:t>
      </w:r>
      <w:r w:rsidR="00C94F6A">
        <w:t>; i</w:t>
      </w:r>
      <w:r>
        <w:t xml:space="preserve">t </w:t>
      </w:r>
      <w:r w:rsidRPr="00FC75F1">
        <w:t>was about STEM sectors and apprenticeships.</w:t>
      </w:r>
      <w:r>
        <w:t xml:space="preserve"> </w:t>
      </w:r>
      <w:r w:rsidRPr="00FC75F1">
        <w:t xml:space="preserve">We had 200 </w:t>
      </w:r>
      <w:r w:rsidR="00C94F6A">
        <w:t>protester</w:t>
      </w:r>
      <w:r w:rsidRPr="00FC75F1">
        <w:t>s turn up</w:t>
      </w:r>
      <w:r>
        <w:t xml:space="preserve"> in front of the Scottish Parliament. They s</w:t>
      </w:r>
      <w:r w:rsidRPr="00FC75F1">
        <w:t>hut down the Scottish Parliament. Nobody was getting in</w:t>
      </w:r>
      <w:r>
        <w:t xml:space="preserve">to the Scottish </w:t>
      </w:r>
      <w:r>
        <w:t>Parliament</w:t>
      </w:r>
      <w:r>
        <w:t xml:space="preserve"> and nobody was getting </w:t>
      </w:r>
      <w:r w:rsidRPr="00FC75F1">
        <w:t xml:space="preserve">out </w:t>
      </w:r>
      <w:r>
        <w:t xml:space="preserve">of the Scottish Parliament </w:t>
      </w:r>
      <w:r w:rsidRPr="00FC75F1">
        <w:t>during</w:t>
      </w:r>
      <w:r>
        <w:t xml:space="preserve"> that reception, so that was a lot of our attendees.</w:t>
      </w:r>
    </w:p>
    <w:p w:rsidR="000B6C3D" w:rsidP="000B6C3D">
      <w:pPr>
        <w:pStyle w:val="Answer"/>
      </w:pPr>
      <w:r>
        <w:t xml:space="preserve">We made that reception such that </w:t>
      </w:r>
      <w:r w:rsidRPr="00FC75F1">
        <w:t xml:space="preserve">50% </w:t>
      </w:r>
      <w:r>
        <w:t xml:space="preserve">of those </w:t>
      </w:r>
      <w:r w:rsidRPr="00FC75F1">
        <w:t xml:space="preserve">attending </w:t>
      </w:r>
      <w:r w:rsidRPr="00FC75F1">
        <w:t>were</w:t>
      </w:r>
      <w:r w:rsidRPr="00FC75F1">
        <w:t xml:space="preserve"> apprentices themselves.</w:t>
      </w:r>
      <w:r>
        <w:t xml:space="preserve"> They got involved in the usual </w:t>
      </w:r>
      <w:r w:rsidRPr="00FC75F1">
        <w:t>200-person scrum</w:t>
      </w:r>
      <w:r>
        <w:t xml:space="preserve"> outside the Parliament</w:t>
      </w:r>
      <w:r w:rsidRPr="00FC75F1">
        <w:t>. People were coming into the Parliament in tears. They were not defence employees</w:t>
      </w:r>
      <w:r w:rsidR="0089109E">
        <w:t xml:space="preserve">—a </w:t>
      </w:r>
      <w:r>
        <w:t>lot of them were civil aerospace employees</w:t>
      </w:r>
      <w:r w:rsidR="0089109E">
        <w:t>—</w:t>
      </w:r>
      <w:r w:rsidRPr="00FC75F1">
        <w:t xml:space="preserve">and </w:t>
      </w:r>
      <w:r w:rsidR="002B722F">
        <w:t xml:space="preserve">they </w:t>
      </w:r>
      <w:r w:rsidRPr="00FC75F1">
        <w:t xml:space="preserve">were being subject to the usual abuse that </w:t>
      </w:r>
      <w:r>
        <w:t xml:space="preserve">we </w:t>
      </w:r>
      <w:r w:rsidRPr="00FC75F1">
        <w:t xml:space="preserve">see. That was us in </w:t>
      </w:r>
      <w:r>
        <w:t xml:space="preserve">the </w:t>
      </w:r>
      <w:r w:rsidRPr="00FC75F1">
        <w:t>Scottish Parliament</w:t>
      </w:r>
      <w:r>
        <w:t>.</w:t>
      </w:r>
    </w:p>
    <w:p w:rsidR="000B6C3D" w:rsidRPr="00FC75F1" w:rsidP="000B6C3D">
      <w:pPr>
        <w:pStyle w:val="Answer"/>
      </w:pPr>
      <w:r>
        <w:t xml:space="preserve">That </w:t>
      </w:r>
      <w:r w:rsidR="002B722F">
        <w:t xml:space="preserve">parliamentary </w:t>
      </w:r>
      <w:r>
        <w:t xml:space="preserve">reception was </w:t>
      </w:r>
      <w:r w:rsidRPr="00FC75F1">
        <w:t xml:space="preserve">supported by </w:t>
      </w:r>
      <w:r w:rsidR="002B722F">
        <w:t>o</w:t>
      </w:r>
      <w:r w:rsidRPr="00FC75F1" w:rsidR="002B722F">
        <w:t xml:space="preserve">nly </w:t>
      </w:r>
      <w:r w:rsidRPr="00FC75F1">
        <w:t xml:space="preserve">one </w:t>
      </w:r>
      <w:r>
        <w:t xml:space="preserve">of the Scottish political </w:t>
      </w:r>
      <w:r w:rsidRPr="00FC75F1">
        <w:t>part</w:t>
      </w:r>
      <w:r>
        <w:t xml:space="preserve">ies. The Scottish Conservatives supported that. </w:t>
      </w:r>
      <w:r w:rsidRPr="00FC75F1">
        <w:t xml:space="preserve">Nobody else turned up. Companies noticed that. </w:t>
      </w:r>
      <w:r>
        <w:t xml:space="preserve">The people who were there noticed that. </w:t>
      </w:r>
      <w:r w:rsidRPr="00FC75F1">
        <w:t>Their local MSPs were not there</w:t>
      </w:r>
      <w:r>
        <w:t xml:space="preserve"> supporting that event. </w:t>
      </w:r>
      <w:r w:rsidRPr="00FC75F1">
        <w:t xml:space="preserve">That </w:t>
      </w:r>
      <w:r>
        <w:t xml:space="preserve">is one thing that happened to us. That </w:t>
      </w:r>
      <w:r w:rsidRPr="00FC75F1">
        <w:t>has an impact.</w:t>
      </w:r>
    </w:p>
    <w:p w:rsidR="000B6C3D" w:rsidP="000B6C3D">
      <w:pPr>
        <w:pStyle w:val="Answer"/>
      </w:pPr>
      <w:r w:rsidRPr="00FC75F1">
        <w:t xml:space="preserve">We have already seen this year </w:t>
      </w:r>
      <w:r>
        <w:t xml:space="preserve">one of our </w:t>
      </w:r>
      <w:r w:rsidRPr="00FC75F1">
        <w:t xml:space="preserve">member companies </w:t>
      </w:r>
      <w:r>
        <w:t xml:space="preserve">being </w:t>
      </w:r>
      <w:r w:rsidRPr="00FC75F1">
        <w:t xml:space="preserve">subject to vandalism. To give </w:t>
      </w:r>
      <w:r>
        <w:t xml:space="preserve">you </w:t>
      </w:r>
      <w:r w:rsidRPr="00FC75F1">
        <w:t>an example</w:t>
      </w:r>
      <w:r>
        <w:t xml:space="preserve"> of what that means</w:t>
      </w:r>
      <w:r w:rsidRPr="00FC75F1">
        <w:t xml:space="preserve">, </w:t>
      </w:r>
      <w:r w:rsidR="002B722F">
        <w:t>it has</w:t>
      </w:r>
      <w:r w:rsidRPr="00FC75F1">
        <w:t xml:space="preserve"> lost 75% of </w:t>
      </w:r>
      <w:r w:rsidR="002B722F">
        <w:t>its</w:t>
      </w:r>
      <w:r>
        <w:t xml:space="preserve"> </w:t>
      </w:r>
      <w:r w:rsidRPr="00FC75F1">
        <w:t xml:space="preserve">capacity after </w:t>
      </w:r>
      <w:r>
        <w:t xml:space="preserve">a </w:t>
      </w:r>
      <w:r w:rsidRPr="00FC75F1">
        <w:t>half-hour rampage</w:t>
      </w:r>
      <w:r>
        <w:t xml:space="preserve"> through </w:t>
      </w:r>
      <w:r w:rsidR="002B722F">
        <w:t>its</w:t>
      </w:r>
      <w:r>
        <w:t xml:space="preserve"> facility</w:t>
      </w:r>
      <w:r w:rsidR="002B722F">
        <w:t>, so</w:t>
      </w:r>
      <w:r>
        <w:t xml:space="preserve"> </w:t>
      </w:r>
      <w:r w:rsidRPr="00FC75F1">
        <w:t xml:space="preserve">75% of </w:t>
      </w:r>
      <w:r w:rsidR="002B722F">
        <w:t>its</w:t>
      </w:r>
      <w:r>
        <w:t xml:space="preserve"> </w:t>
      </w:r>
      <w:r w:rsidRPr="00FC75F1">
        <w:t xml:space="preserve">capacity is gone. </w:t>
      </w:r>
      <w:r w:rsidR="002B722F">
        <w:t>It is</w:t>
      </w:r>
      <w:r w:rsidRPr="00FC75F1">
        <w:t xml:space="preserve"> </w:t>
      </w:r>
      <w:r>
        <w:t xml:space="preserve">part of a supply chain. </w:t>
      </w:r>
      <w:r w:rsidR="002B722F">
        <w:t>It is</w:t>
      </w:r>
      <w:r>
        <w:t xml:space="preserve"> </w:t>
      </w:r>
      <w:r w:rsidRPr="00FC75F1">
        <w:t xml:space="preserve">not sure when </w:t>
      </w:r>
      <w:r w:rsidR="002B722F">
        <w:t>it</w:t>
      </w:r>
      <w:r>
        <w:t xml:space="preserve"> will be able to get that capacity </w:t>
      </w:r>
      <w:r w:rsidRPr="00FC75F1">
        <w:t>back up and running.</w:t>
      </w:r>
    </w:p>
    <w:p w:rsidR="000B6C3D" w:rsidRPr="00FC75F1" w:rsidP="000B6C3D">
      <w:pPr>
        <w:pStyle w:val="Answer"/>
      </w:pPr>
      <w:r>
        <w:t xml:space="preserve">As you will appreciate, </w:t>
      </w:r>
      <w:r>
        <w:t>a</w:t>
      </w:r>
      <w:r w:rsidRPr="00FC75F1">
        <w:t xml:space="preserve">ll </w:t>
      </w:r>
      <w:r>
        <w:t>of</w:t>
      </w:r>
      <w:r>
        <w:t xml:space="preserve"> our companies are </w:t>
      </w:r>
      <w:r w:rsidRPr="00FC75F1">
        <w:t xml:space="preserve">working to </w:t>
      </w:r>
      <w:r>
        <w:t xml:space="preserve">pretty </w:t>
      </w:r>
      <w:r w:rsidRPr="00FC75F1">
        <w:t>tight deadlines. If you are an SME</w:t>
      </w:r>
      <w:r>
        <w:t xml:space="preserve"> in a large company’s supply chain and </w:t>
      </w:r>
      <w:r w:rsidRPr="00FC75F1">
        <w:t>your response</w:t>
      </w:r>
      <w:r>
        <w:t xml:space="preserve"> is</w:t>
      </w:r>
      <w:r w:rsidRPr="00FC75F1">
        <w:t>, “I can</w:t>
      </w:r>
      <w:r w:rsidR="002B722F">
        <w:t>’t</w:t>
      </w:r>
      <w:r w:rsidRPr="00FC75F1">
        <w:t xml:space="preserve"> be confident</w:t>
      </w:r>
      <w:r>
        <w:t xml:space="preserve"> that I will be able to supply you with the equipment within the next four to six months</w:t>
      </w:r>
      <w:r w:rsidR="00A82DC6">
        <w:t>,</w:t>
      </w:r>
      <w:r w:rsidRPr="00FC75F1">
        <w:t xml:space="preserve">” that half-hour rampage becomes existential </w:t>
      </w:r>
      <w:r w:rsidR="00A82DC6">
        <w:t>for</w:t>
      </w:r>
      <w:r w:rsidRPr="00FC75F1">
        <w:t xml:space="preserve"> that company.</w:t>
      </w:r>
      <w:r>
        <w:t xml:space="preserve"> </w:t>
      </w:r>
      <w:r w:rsidRPr="00FC75F1">
        <w:t xml:space="preserve">That is </w:t>
      </w:r>
      <w:r w:rsidRPr="00FC75F1">
        <w:t>pretty tough</w:t>
      </w:r>
      <w:r w:rsidRPr="00FC75F1">
        <w:t xml:space="preserve">. </w:t>
      </w:r>
      <w:r>
        <w:t>I am sure everybody appreciates how d</w:t>
      </w:r>
      <w:r w:rsidRPr="00FC75F1">
        <w:t xml:space="preserve">ifficult </w:t>
      </w:r>
      <w:r>
        <w:t xml:space="preserve">it is </w:t>
      </w:r>
      <w:r w:rsidRPr="00FC75F1">
        <w:t xml:space="preserve">to run any company. To run an SME, </w:t>
      </w:r>
      <w:r>
        <w:t xml:space="preserve">when you have been doing all the </w:t>
      </w:r>
      <w:r w:rsidRPr="00FC75F1">
        <w:t>hard miles</w:t>
      </w:r>
      <w:r>
        <w:t xml:space="preserve">, </w:t>
      </w:r>
      <w:r w:rsidRPr="00FC75F1">
        <w:t>year in</w:t>
      </w:r>
      <w:r>
        <w:t xml:space="preserve">, </w:t>
      </w:r>
      <w:r w:rsidRPr="00FC75F1">
        <w:t xml:space="preserve">year out, </w:t>
      </w:r>
      <w:r w:rsidR="007C46C8">
        <w:t xml:space="preserve">and </w:t>
      </w:r>
      <w:r w:rsidRPr="00FC75F1">
        <w:t>to see all that</w:t>
      </w:r>
      <w:r>
        <w:t xml:space="preserve"> hard work, all </w:t>
      </w:r>
      <w:r w:rsidRPr="00FC75F1">
        <w:t xml:space="preserve">those livelihoods, </w:t>
      </w:r>
      <w:r>
        <w:t xml:space="preserve">all those </w:t>
      </w:r>
      <w:r w:rsidRPr="00FC75F1">
        <w:t xml:space="preserve">mortgages jeopardised </w:t>
      </w:r>
      <w:r>
        <w:t xml:space="preserve">by a half-hour rampage </w:t>
      </w:r>
      <w:r w:rsidRPr="00FC75F1">
        <w:t xml:space="preserve">is </w:t>
      </w:r>
      <w:r>
        <w:t xml:space="preserve">quite </w:t>
      </w:r>
      <w:r w:rsidRPr="00FC75F1">
        <w:t>difficult to take.</w:t>
      </w:r>
    </w:p>
    <w:p w:rsidR="000B6C3D" w:rsidP="000B6C3D">
      <w:pPr>
        <w:pStyle w:val="Answer"/>
      </w:pPr>
      <w:r>
        <w:t xml:space="preserve">We </w:t>
      </w:r>
      <w:r>
        <w:t>are facing</w:t>
      </w:r>
      <w:r>
        <w:t xml:space="preserve"> other things.</w:t>
      </w:r>
      <w:r>
        <w:t xml:space="preserve"> </w:t>
      </w:r>
      <w:r w:rsidRPr="00FC75F1">
        <w:t xml:space="preserve">Careers </w:t>
      </w:r>
      <w:r w:rsidRPr="00FC75F1">
        <w:t xml:space="preserve">fairs </w:t>
      </w:r>
      <w:r>
        <w:t xml:space="preserve">at universities are </w:t>
      </w:r>
      <w:r w:rsidRPr="00FC75F1">
        <w:t xml:space="preserve">invariably being shut down. All you need to do is go </w:t>
      </w:r>
      <w:r>
        <w:t xml:space="preserve">to a university for a meeting, as a defence company, </w:t>
      </w:r>
      <w:r w:rsidRPr="00FC75F1">
        <w:t xml:space="preserve">and </w:t>
      </w:r>
      <w:r>
        <w:t xml:space="preserve">the </w:t>
      </w:r>
      <w:r w:rsidRPr="00FC75F1">
        <w:t>security level goes up.</w:t>
      </w:r>
      <w:r>
        <w:t xml:space="preserve"> </w:t>
      </w:r>
      <w:r w:rsidRPr="00FC75F1">
        <w:t xml:space="preserve">That </w:t>
      </w:r>
      <w:r>
        <w:t xml:space="preserve">makes a difference. That </w:t>
      </w:r>
      <w:r w:rsidRPr="00FC75F1">
        <w:t>does have an impact in terms of the attractiveness of the jobs. Even your ability to highlight the opportunity is impaired</w:t>
      </w:r>
      <w:r>
        <w:t xml:space="preserve"> in that situation</w:t>
      </w:r>
      <w:r w:rsidRPr="00FC75F1">
        <w:t>.</w:t>
      </w:r>
      <w:r>
        <w:t xml:space="preserve"> </w:t>
      </w:r>
      <w:r w:rsidRPr="00FC75F1">
        <w:t>There are real-life consequences</w:t>
      </w:r>
      <w:r>
        <w:t xml:space="preserve"> of some of this</w:t>
      </w:r>
      <w:r w:rsidRPr="00FC75F1">
        <w:t>.</w:t>
      </w:r>
    </w:p>
    <w:p w:rsidR="000B6C3D" w:rsidP="000B6C3D">
      <w:pPr>
        <w:pStyle w:val="Answer"/>
      </w:pPr>
      <w:r>
        <w:t>One of the companies was happy to share with me s</w:t>
      </w:r>
      <w:r w:rsidRPr="00FC75F1">
        <w:t>ome of the statistics</w:t>
      </w:r>
      <w:r>
        <w:t xml:space="preserve"> in terms of the </w:t>
      </w:r>
      <w:r w:rsidRPr="00FC75F1">
        <w:t>financial implications</w:t>
      </w:r>
      <w:r>
        <w:t xml:space="preserve"> </w:t>
      </w:r>
      <w:r w:rsidR="00F50B2F">
        <w:t xml:space="preserve">of </w:t>
      </w:r>
      <w:r>
        <w:t xml:space="preserve">a protest. </w:t>
      </w:r>
      <w:r w:rsidR="002B722F">
        <w:t>It</w:t>
      </w:r>
      <w:r>
        <w:t xml:space="preserve"> had an i</w:t>
      </w:r>
      <w:r w:rsidRPr="00FC75F1">
        <w:t>mmediate impact to the tune of about £150,000 to £200,000 in physical changes</w:t>
      </w:r>
      <w:r>
        <w:t xml:space="preserve"> </w:t>
      </w:r>
      <w:r w:rsidR="002B722F">
        <w:t>it</w:t>
      </w:r>
      <w:r>
        <w:t xml:space="preserve"> had to make to </w:t>
      </w:r>
      <w:r w:rsidR="002B722F">
        <w:t>its</w:t>
      </w:r>
      <w:r>
        <w:t xml:space="preserve"> site</w:t>
      </w:r>
      <w:r w:rsidRPr="00FC75F1">
        <w:t xml:space="preserve">. </w:t>
      </w:r>
      <w:r>
        <w:t>You then have a k</w:t>
      </w:r>
      <w:r w:rsidRPr="00FC75F1">
        <w:t xml:space="preserve">nock-on impact in terms of </w:t>
      </w:r>
      <w:r w:rsidR="00F50B2F">
        <w:t xml:space="preserve">the </w:t>
      </w:r>
      <w:r w:rsidRPr="00FC75F1">
        <w:t>annual cost</w:t>
      </w:r>
      <w:r>
        <w:t xml:space="preserve"> to </w:t>
      </w:r>
      <w:r w:rsidRPr="00FC75F1">
        <w:t>increase</w:t>
      </w:r>
      <w:r>
        <w:t xml:space="preserve"> </w:t>
      </w:r>
      <w:r w:rsidR="002B722F">
        <w:t>its</w:t>
      </w:r>
      <w:r w:rsidRPr="00FC75F1">
        <w:t xml:space="preserve"> security.</w:t>
      </w:r>
      <w:r>
        <w:t xml:space="preserve"> </w:t>
      </w:r>
      <w:r w:rsidRPr="00FC75F1">
        <w:t xml:space="preserve">It has a knock-on impact </w:t>
      </w:r>
      <w:r w:rsidR="00F50B2F">
        <w:t>on</w:t>
      </w:r>
      <w:r>
        <w:t xml:space="preserve"> your </w:t>
      </w:r>
      <w:r w:rsidRPr="00FC75F1">
        <w:t>insurance</w:t>
      </w:r>
      <w:r>
        <w:t xml:space="preserve">. It has a knock-on impact for the </w:t>
      </w:r>
      <w:r w:rsidRPr="00FC75F1">
        <w:t>staff</w:t>
      </w:r>
      <w:r>
        <w:t xml:space="preserve">, in terms of their </w:t>
      </w:r>
      <w:r w:rsidRPr="00FC75F1">
        <w:t>personal safety.</w:t>
      </w:r>
    </w:p>
    <w:p w:rsidR="000B6C3D" w:rsidP="000B6C3D">
      <w:pPr>
        <w:pStyle w:val="Answer"/>
      </w:pPr>
      <w:r>
        <w:t>You see v</w:t>
      </w:r>
      <w:r w:rsidRPr="00FC75F1">
        <w:t xml:space="preserve">ery few </w:t>
      </w:r>
      <w:r>
        <w:t xml:space="preserve">of our companies now are </w:t>
      </w:r>
      <w:r w:rsidRPr="00FC75F1">
        <w:t xml:space="preserve">willing to put staff photographs on </w:t>
      </w:r>
      <w:r>
        <w:t xml:space="preserve">their own </w:t>
      </w:r>
      <w:r w:rsidRPr="00FC75F1">
        <w:t xml:space="preserve">websites. </w:t>
      </w:r>
      <w:r>
        <w:t xml:space="preserve">You are seeing companies </w:t>
      </w:r>
      <w:r>
        <w:t>actually a</w:t>
      </w:r>
      <w:r w:rsidRPr="00FC75F1">
        <w:t>sking</w:t>
      </w:r>
      <w:r w:rsidRPr="00FC75F1">
        <w:t xml:space="preserve"> ADS to take their address off our website</w:t>
      </w:r>
      <w:r>
        <w:t>, because they fear it will attract the wrong attention</w:t>
      </w:r>
      <w:r w:rsidRPr="00FC75F1">
        <w:t>.</w:t>
      </w:r>
      <w:r>
        <w:t xml:space="preserve"> </w:t>
      </w:r>
      <w:r w:rsidRPr="00FC75F1">
        <w:t xml:space="preserve">It is an extraordinarily difficult environment </w:t>
      </w:r>
      <w:r>
        <w:t xml:space="preserve">for Scotland </w:t>
      </w:r>
      <w:r w:rsidRPr="00FC75F1">
        <w:t>at the moment</w:t>
      </w:r>
      <w:r w:rsidRPr="00FC75F1">
        <w:t xml:space="preserve">. It is extremely difficult, </w:t>
      </w:r>
      <w:r w:rsidR="003B40F4">
        <w:t>which</w:t>
      </w:r>
      <w:r>
        <w:t xml:space="preserve"> is why </w:t>
      </w:r>
      <w:r w:rsidRPr="00FC75F1">
        <w:t xml:space="preserve">part of </w:t>
      </w:r>
      <w:r>
        <w:t xml:space="preserve">our </w:t>
      </w:r>
      <w:r w:rsidRPr="00FC75F1">
        <w:t xml:space="preserve">manifesto </w:t>
      </w:r>
      <w:r>
        <w:t xml:space="preserve">for the Scottish elections says </w:t>
      </w:r>
      <w:r w:rsidR="003B40F4">
        <w:t xml:space="preserve">that </w:t>
      </w:r>
      <w:r>
        <w:t xml:space="preserve">we </w:t>
      </w:r>
      <w:r w:rsidRPr="00FC75F1">
        <w:t xml:space="preserve">all need to play a part in </w:t>
      </w:r>
      <w:r>
        <w:t xml:space="preserve">terms of </w:t>
      </w:r>
      <w:r w:rsidRPr="00FC75F1">
        <w:t xml:space="preserve">changing </w:t>
      </w:r>
      <w:r>
        <w:t xml:space="preserve">that </w:t>
      </w:r>
      <w:r w:rsidRPr="00FC75F1">
        <w:t xml:space="preserve">environment and </w:t>
      </w:r>
      <w:r>
        <w:t xml:space="preserve">that </w:t>
      </w:r>
      <w:r w:rsidRPr="00FC75F1">
        <w:t xml:space="preserve">dialogue. </w:t>
      </w:r>
      <w:r>
        <w:t>We have never needed those companies more than we do right now.</w:t>
      </w:r>
    </w:p>
    <w:p w:rsidR="000B6C3D" w:rsidRPr="00FC75F1" w:rsidP="000B6C3D">
      <w:pPr>
        <w:pStyle w:val="Answer"/>
      </w:pPr>
      <w:r w:rsidRPr="00FC75F1">
        <w:t xml:space="preserve">I asked one company, </w:t>
      </w:r>
      <w:r>
        <w:t xml:space="preserve">which was </w:t>
      </w:r>
      <w:r w:rsidRPr="00FC75F1">
        <w:t xml:space="preserve">subject to some of this attention, “What about your local MSP?” and </w:t>
      </w:r>
      <w:r w:rsidR="002B722F">
        <w:t>it</w:t>
      </w:r>
      <w:r w:rsidRPr="00FC75F1">
        <w:t xml:space="preserve"> said, “I</w:t>
      </w:r>
      <w:r w:rsidR="003B40F4">
        <w:t>’</w:t>
      </w:r>
      <w:r w:rsidRPr="00FC75F1">
        <w:t>ve never heard</w:t>
      </w:r>
      <w:r>
        <w:t xml:space="preserve"> from my local MSP, </w:t>
      </w:r>
      <w:r>
        <w:t xml:space="preserve">apart from one letter when they asked me, during </w:t>
      </w:r>
      <w:r w:rsidR="002B722F">
        <w:t>covid</w:t>
      </w:r>
      <w:r>
        <w:t>, why I was open. When I explained</w:t>
      </w:r>
      <w:r w:rsidR="009F2643">
        <w:t xml:space="preserve"> that</w:t>
      </w:r>
      <w:r>
        <w:t xml:space="preserve"> it was because I was part of critical national infrastructure and was specifically requested by the </w:t>
      </w:r>
      <w:r w:rsidR="008B7477">
        <w:t>MOD</w:t>
      </w:r>
      <w:r>
        <w:t xml:space="preserve"> to remain open, I got no response</w:t>
      </w:r>
      <w:r w:rsidR="001B0C41">
        <w:t>.”</w:t>
      </w:r>
      <w:r>
        <w:t xml:space="preserve"> That is the context our companies are working in.</w:t>
      </w:r>
    </w:p>
    <w:p w:rsidR="00AC15D2" w:rsidP="000B6C3D">
      <w:pPr>
        <w:pStyle w:val="Answer"/>
      </w:pPr>
      <w:sdt>
        <w:sdtPr>
          <w:alias w:val="Witness"/>
          <w:id w:val="1303495085"/>
          <w:placeholder>
            <w:docPart w:val="C66B6D30490347D6B7DA07C30F534663"/>
          </w:placeholder>
          <w:richText/>
        </w:sdtPr>
        <w:sdtContent>
          <w:r w:rsidRPr="00FC75F1" w:rsidR="000B6C3D">
            <w:rPr>
              <w:b/>
              <w:i/>
              <w:iCs/>
            </w:rPr>
            <w:t>Andrew Kinniburgh:</w:t>
          </w:r>
          <w:r w:rsidRPr="00FC75F1" w:rsidR="000B6C3D">
            <w:rPr>
              <w:b/>
            </w:rPr>
            <w:t xml:space="preserve"> </w:t>
          </w:r>
        </w:sdtContent>
      </w:sdt>
      <w:r w:rsidRPr="00FC75F1" w:rsidR="000B6C3D">
        <w:t>We have a mid-tier member</w:t>
      </w:r>
      <w:r w:rsidR="000B6C3D">
        <w:t xml:space="preserve">—not an SME, but certainly not a big prime—that has had to </w:t>
      </w:r>
      <w:r w:rsidRPr="00FC75F1" w:rsidR="000B6C3D">
        <w:t>spend £1</w:t>
      </w:r>
      <w:r w:rsidR="002B722F">
        <w:t xml:space="preserve"> </w:t>
      </w:r>
      <w:r w:rsidRPr="00FC75F1" w:rsidR="000B6C3D">
        <w:t xml:space="preserve">million on </w:t>
      </w:r>
      <w:r w:rsidR="002B722F">
        <w:t>its</w:t>
      </w:r>
      <w:r w:rsidR="000B6C3D">
        <w:t xml:space="preserve"> </w:t>
      </w:r>
      <w:r w:rsidRPr="00FC75F1" w:rsidR="000B6C3D">
        <w:t>physical security</w:t>
      </w:r>
      <w:r w:rsidR="000B6C3D">
        <w:t xml:space="preserve">, with a 24/7 security team of something like </w:t>
      </w:r>
      <w:r w:rsidRPr="00FC75F1" w:rsidR="000B6C3D">
        <w:t>25 security guards.</w:t>
      </w:r>
      <w:r w:rsidR="000B6C3D">
        <w:t xml:space="preserve"> It is a big site. </w:t>
      </w:r>
      <w:r w:rsidR="002B722F">
        <w:t>Ninety per cent</w:t>
      </w:r>
      <w:r w:rsidRPr="00FC75F1" w:rsidR="000B6C3D">
        <w:t xml:space="preserve"> </w:t>
      </w:r>
      <w:r w:rsidR="000B6C3D">
        <w:t xml:space="preserve">or so </w:t>
      </w:r>
      <w:r w:rsidRPr="00FC75F1" w:rsidR="000B6C3D">
        <w:t xml:space="preserve">of </w:t>
      </w:r>
      <w:r w:rsidR="002B722F">
        <w:t>its</w:t>
      </w:r>
      <w:r w:rsidRPr="00FC75F1" w:rsidR="000B6C3D">
        <w:t xml:space="preserve"> work is for Ukraine. That is not a political statement</w:t>
      </w:r>
      <w:r w:rsidR="00F97BE6">
        <w:t>:</w:t>
      </w:r>
      <w:r w:rsidR="000B6C3D">
        <w:t xml:space="preserve"> </w:t>
      </w:r>
      <w:r w:rsidRPr="00FC75F1" w:rsidR="002B722F">
        <w:t xml:space="preserve">it </w:t>
      </w:r>
      <w:r w:rsidRPr="00FC75F1" w:rsidR="000B6C3D">
        <w:t>is a statement of fact.</w:t>
      </w:r>
      <w:r w:rsidR="000B6C3D">
        <w:t xml:space="preserve"> </w:t>
      </w:r>
      <w:r w:rsidR="002B722F">
        <w:t>It</w:t>
      </w:r>
      <w:r w:rsidR="000B6C3D">
        <w:t xml:space="preserve"> </w:t>
      </w:r>
      <w:r w:rsidR="002B722F">
        <w:t>is</w:t>
      </w:r>
      <w:r w:rsidR="000B6C3D">
        <w:t xml:space="preserve"> struggling to recruit because of t</w:t>
      </w:r>
      <w:r w:rsidRPr="00FC75F1" w:rsidR="000B6C3D">
        <w:t>he perception locally</w:t>
      </w:r>
      <w:r w:rsidR="000B6C3D">
        <w:t xml:space="preserve"> and</w:t>
      </w:r>
      <w:r w:rsidR="005377A9">
        <w:t xml:space="preserve"> in</w:t>
      </w:r>
      <w:r w:rsidR="000B6C3D">
        <w:t xml:space="preserve"> the </w:t>
      </w:r>
      <w:r w:rsidRPr="00FC75F1" w:rsidR="000B6C3D">
        <w:t>local newspaper</w:t>
      </w:r>
      <w:r w:rsidR="000B6C3D">
        <w:t>.</w:t>
      </w:r>
    </w:p>
    <w:p w:rsidR="005377A9" w:rsidP="000B6C3D">
      <w:pPr>
        <w:pStyle w:val="Answer"/>
      </w:pPr>
      <w:r>
        <w:t>It is</w:t>
      </w:r>
      <w:r w:rsidR="000B6C3D">
        <w:t xml:space="preserve"> seeing </w:t>
      </w:r>
      <w:r w:rsidR="00AC15D2">
        <w:t xml:space="preserve">protesters </w:t>
      </w:r>
      <w:r w:rsidRPr="00FC75F1" w:rsidR="000B6C3D">
        <w:t>on the roof</w:t>
      </w:r>
      <w:r w:rsidR="000B6C3D">
        <w:t>, smashing through into the factory.</w:t>
      </w:r>
      <w:r w:rsidR="00AC15D2">
        <w:t xml:space="preserve"> </w:t>
      </w:r>
      <w:r>
        <w:t>This</w:t>
      </w:r>
      <w:r w:rsidRPr="00FC75F1" w:rsidR="000B6C3D">
        <w:t xml:space="preserve"> is affecting all sorts of things</w:t>
      </w:r>
      <w:r w:rsidR="000B6C3D">
        <w:t xml:space="preserve"> that </w:t>
      </w:r>
      <w:r>
        <w:t>it</w:t>
      </w:r>
      <w:r w:rsidR="000B6C3D">
        <w:t xml:space="preserve"> do</w:t>
      </w:r>
      <w:r>
        <w:t>es</w:t>
      </w:r>
      <w:r w:rsidRPr="00FC75F1" w:rsidR="000B6C3D">
        <w:t xml:space="preserve">, </w:t>
      </w:r>
      <w:r>
        <w:t>including</w:t>
      </w:r>
      <w:r w:rsidRPr="00FC75F1" w:rsidR="000B6C3D">
        <w:t xml:space="preserve"> </w:t>
      </w:r>
      <w:r>
        <w:t>its</w:t>
      </w:r>
      <w:r w:rsidRPr="00FC75F1" w:rsidR="000B6C3D">
        <w:t xml:space="preserve"> ability to provide equipment into Ukraine. It is not a weapons system</w:t>
      </w:r>
      <w:r w:rsidR="000B6C3D">
        <w:t xml:space="preserve">. It is a defensive piece of equipment, but it is </w:t>
      </w:r>
      <w:r w:rsidRPr="00FC75F1" w:rsidR="000B6C3D">
        <w:t>a consumable item</w:t>
      </w:r>
      <w:r w:rsidR="000B6C3D">
        <w:t>. I</w:t>
      </w:r>
      <w:r w:rsidRPr="00FC75F1" w:rsidR="000B6C3D">
        <w:t>t gets used up</w:t>
      </w:r>
      <w:r w:rsidR="000B6C3D">
        <w:t xml:space="preserve"> and you need to keep manufacturing. It is having a huge impact. </w:t>
      </w:r>
    </w:p>
    <w:p w:rsidR="000B6C3D" w:rsidRPr="00FC75F1" w:rsidP="000B6C3D">
      <w:pPr>
        <w:pStyle w:val="Answer"/>
      </w:pPr>
      <w:r>
        <w:t xml:space="preserve">I can only mirror what Warrick said. </w:t>
      </w:r>
      <w:r w:rsidRPr="00FC75F1">
        <w:t xml:space="preserve">We run about 60 events a year. We do not publish </w:t>
      </w:r>
      <w:r>
        <w:t xml:space="preserve">the </w:t>
      </w:r>
      <w:r w:rsidRPr="00FC75F1">
        <w:t>address of those now</w:t>
      </w:r>
      <w:r>
        <w:t xml:space="preserve">. We cannot put it online </w:t>
      </w:r>
      <w:r w:rsidRPr="00FC75F1">
        <w:t xml:space="preserve">because of </w:t>
      </w:r>
      <w:r w:rsidR="00AC15D2">
        <w:t>protesters</w:t>
      </w:r>
      <w:r w:rsidRPr="00FC75F1">
        <w:t>.</w:t>
      </w:r>
      <w:r>
        <w:t xml:space="preserve"> We all face similar issues.</w:t>
      </w:r>
    </w:p>
    <w:p w:rsidR="000B6C3D" w:rsidP="000B6C3D">
      <w:pPr>
        <w:pStyle w:val="Question"/>
        <w:numPr>
          <w:ilvl w:val="0"/>
          <w:numId w:val="9"/>
        </w:numPr>
      </w:pPr>
      <w:sdt>
        <w:sdtPr>
          <w:alias w:val="Member"/>
          <w:tag w:val="&lt;Member mnisId='5340' dodsId='147996'&gt;"/>
          <w:id w:val="2116168516"/>
          <w:placeholder>
            <w:docPart w:val="C66B6D30490347D6B7DA07C30F534663"/>
          </w:placeholder>
          <w:richText/>
        </w:sdtPr>
        <w:sdtContent>
          <w:r w:rsidRPr="00FC75F1">
            <w:rPr>
              <w:b/>
            </w:rPr>
            <w:t>Jack Rankin:</w:t>
          </w:r>
        </w:sdtContent>
      </w:sdt>
      <w:r w:rsidRPr="00FC75F1">
        <w:t xml:space="preserve"> </w:t>
      </w:r>
      <w:r>
        <w:t xml:space="preserve">I am afraid you paint quite a depressing picture there. </w:t>
      </w:r>
      <w:r w:rsidRPr="00FC75F1">
        <w:t xml:space="preserve">Can I just say, at least </w:t>
      </w:r>
      <w:r>
        <w:t xml:space="preserve">for </w:t>
      </w:r>
      <w:r w:rsidRPr="00FC75F1">
        <w:t xml:space="preserve">my part, </w:t>
      </w:r>
      <w:r>
        <w:t xml:space="preserve">how sorry I am to hear that? The defence industry is </w:t>
      </w:r>
      <w:r w:rsidRPr="00FC75F1">
        <w:t xml:space="preserve">the core of defending the democratic values </w:t>
      </w:r>
      <w:r>
        <w:t xml:space="preserve">that </w:t>
      </w:r>
      <w:r w:rsidR="005377A9">
        <w:t>the west</w:t>
      </w:r>
      <w:r>
        <w:t xml:space="preserve"> </w:t>
      </w:r>
      <w:r w:rsidRPr="00FC75F1">
        <w:t xml:space="preserve">needs. </w:t>
      </w:r>
      <w:r>
        <w:t>For anyone who wants to get on their high horse about this stuff, y</w:t>
      </w:r>
      <w:r w:rsidRPr="00FC75F1">
        <w:t xml:space="preserve">ou guys are </w:t>
      </w:r>
      <w:r>
        <w:t xml:space="preserve">on </w:t>
      </w:r>
      <w:r w:rsidRPr="00FC75F1">
        <w:t>the frontline</w:t>
      </w:r>
      <w:r>
        <w:t>, so t</w:t>
      </w:r>
      <w:r w:rsidRPr="00FC75F1">
        <w:t xml:space="preserve">hank you for </w:t>
      </w:r>
      <w:r>
        <w:t xml:space="preserve">all you do and all </w:t>
      </w:r>
      <w:r w:rsidR="00283486">
        <w:t xml:space="preserve">that </w:t>
      </w:r>
      <w:r w:rsidRPr="00FC75F1">
        <w:t>your members</w:t>
      </w:r>
      <w:r>
        <w:t xml:space="preserve"> do</w:t>
      </w:r>
      <w:r w:rsidRPr="00FC75F1">
        <w:t>.</w:t>
      </w:r>
    </w:p>
    <w:p w:rsidR="000B6C3D" w:rsidRPr="00FC75F1" w:rsidP="000B6C3D">
      <w:pPr>
        <w:pStyle w:val="Question"/>
        <w:numPr>
          <w:ilvl w:val="0"/>
          <w:numId w:val="0"/>
        </w:numPr>
        <w:ind w:left="794"/>
      </w:pPr>
      <w:r>
        <w:t>I was going to ask w</w:t>
      </w:r>
      <w:r w:rsidRPr="00FC75F1">
        <w:t xml:space="preserve">hether </w:t>
      </w:r>
      <w:r>
        <w:t xml:space="preserve">the British Government’s Destination Defence communication plan was </w:t>
      </w:r>
      <w:r w:rsidRPr="00FC75F1">
        <w:t xml:space="preserve">helping with regards to </w:t>
      </w:r>
      <w:r>
        <w:t xml:space="preserve">the </w:t>
      </w:r>
      <w:r w:rsidRPr="00FC75F1">
        <w:t>attractiveness of your industry.</w:t>
      </w:r>
      <w:r>
        <w:t xml:space="preserve"> </w:t>
      </w:r>
      <w:r w:rsidRPr="00FC75F1">
        <w:t>I will let you comment on that, but I also want to ask something broad</w:t>
      </w:r>
      <w:r w:rsidR="00AC70C6">
        <w:t>er</w:t>
      </w:r>
      <w:r w:rsidRPr="00FC75F1">
        <w:t xml:space="preserve">. </w:t>
      </w:r>
      <w:r>
        <w:t>It sounds like the c</w:t>
      </w:r>
      <w:r w:rsidRPr="00FC75F1">
        <w:t xml:space="preserve">hallenges </w:t>
      </w:r>
      <w:r>
        <w:t xml:space="preserve">you have outlined </w:t>
      </w:r>
      <w:r w:rsidRPr="00FC75F1">
        <w:t>go way beyond that.</w:t>
      </w:r>
      <w:r>
        <w:t xml:space="preserve"> </w:t>
      </w:r>
      <w:r w:rsidRPr="00FC75F1">
        <w:t>What is it you need from the British state</w:t>
      </w:r>
      <w:r>
        <w:t xml:space="preserve">? What is it you need from </w:t>
      </w:r>
      <w:r w:rsidRPr="00FC75F1">
        <w:t>the Scottish Government?</w:t>
      </w:r>
      <w:r w:rsidR="00C353A6">
        <w:t xml:space="preserve"> </w:t>
      </w:r>
      <w:r w:rsidRPr="00FC75F1">
        <w:t xml:space="preserve">Do the police take this seriously? </w:t>
      </w:r>
      <w:r>
        <w:t>Are there cultural problems in universities, where you need f</w:t>
      </w:r>
      <w:r w:rsidRPr="00FC75F1">
        <w:t>ree speech protections</w:t>
      </w:r>
      <w:r>
        <w:t xml:space="preserve"> on university campuses? </w:t>
      </w:r>
      <w:r w:rsidRPr="00FC75F1">
        <w:t xml:space="preserve">What </w:t>
      </w:r>
      <w:r w:rsidR="000E7B6C">
        <w:t xml:space="preserve">kind of </w:t>
      </w:r>
      <w:r>
        <w:t xml:space="preserve">different </w:t>
      </w:r>
      <w:r w:rsidRPr="00FC75F1">
        <w:t xml:space="preserve">arms can </w:t>
      </w:r>
      <w:r>
        <w:t xml:space="preserve">perhaps </w:t>
      </w:r>
      <w:r w:rsidRPr="00FC75F1">
        <w:t xml:space="preserve">get rid of </w:t>
      </w:r>
      <w:r>
        <w:t xml:space="preserve">some of </w:t>
      </w:r>
      <w:r w:rsidRPr="00FC75F1">
        <w:t>this sentiment around defence</w:t>
      </w:r>
      <w:r>
        <w:t>, which is key for us all</w:t>
      </w:r>
      <w:r w:rsidRPr="00FC75F1">
        <w:t>?</w:t>
      </w:r>
    </w:p>
    <w:p w:rsidR="000B6C3D" w:rsidRPr="00FC75F1" w:rsidP="000B6C3D">
      <w:pPr>
        <w:pStyle w:val="Answer"/>
      </w:pPr>
      <w:sdt>
        <w:sdtPr>
          <w:alias w:val="Witness"/>
          <w:id w:val="1175003167"/>
          <w:placeholder>
            <w:docPart w:val="C66B6D30490347D6B7DA07C30F534663"/>
          </w:placeholder>
          <w:richText/>
        </w:sdtPr>
        <w:sdtContent>
          <w:r w:rsidRPr="00FC75F1">
            <w:rPr>
              <w:b/>
              <w:i/>
              <w:iCs/>
            </w:rPr>
            <w:t>Andrew Kinniburgh:</w:t>
          </w:r>
          <w:r w:rsidRPr="00FC75F1">
            <w:rPr>
              <w:b/>
            </w:rPr>
            <w:t xml:space="preserve"> </w:t>
          </w:r>
        </w:sdtContent>
      </w:sdt>
      <w:r w:rsidRPr="00FC75F1">
        <w:t>That is a big question.</w:t>
      </w:r>
      <w:r>
        <w:t xml:space="preserve"> Political commentary on the universities, freedom of speech and that sort of thing is </w:t>
      </w:r>
      <w:r w:rsidRPr="00FC75F1">
        <w:t>not our territory</w:t>
      </w:r>
      <w:r>
        <w:t>, I would suggest.</w:t>
      </w:r>
    </w:p>
    <w:p w:rsidR="000B6C3D" w:rsidRPr="00FC75F1" w:rsidP="00737CE3">
      <w:pPr>
        <w:pStyle w:val="Question"/>
        <w:numPr>
          <w:ilvl w:val="0"/>
          <w:numId w:val="0"/>
        </w:numPr>
        <w:ind w:left="794"/>
      </w:pPr>
      <w:sdt>
        <w:sdtPr>
          <w:alias w:val="Member"/>
          <w:tag w:val="&lt;Member mnisId='5340' dodsId='147996'&gt;"/>
          <w:id w:val="178784027"/>
          <w:placeholder>
            <w:docPart w:val="C66B6D30490347D6B7DA07C30F534663"/>
          </w:placeholder>
          <w:richText/>
        </w:sdtPr>
        <w:sdtContent>
          <w:r w:rsidRPr="00FC75F1">
            <w:rPr>
              <w:b/>
            </w:rPr>
            <w:t>Jack Rankin:</w:t>
          </w:r>
        </w:sdtContent>
      </w:sdt>
      <w:r w:rsidRPr="00FC75F1">
        <w:t xml:space="preserve"> I was tempting you.</w:t>
      </w:r>
    </w:p>
    <w:p w:rsidR="000B6C3D" w:rsidP="000B6C3D">
      <w:pPr>
        <w:pStyle w:val="Answer"/>
      </w:pPr>
      <w:sdt>
        <w:sdtPr>
          <w:alias w:val="Witness"/>
          <w:id w:val="-1282028749"/>
          <w:placeholder>
            <w:docPart w:val="C66B6D30490347D6B7DA07C30F534663"/>
          </w:placeholder>
          <w:richText/>
        </w:sdtPr>
        <w:sdtContent>
          <w:r w:rsidRPr="00FC75F1">
            <w:rPr>
              <w:b/>
              <w:i/>
              <w:iCs/>
            </w:rPr>
            <w:t>Andrew Kinniburgh:</w:t>
          </w:r>
          <w:r w:rsidRPr="00FC75F1">
            <w:rPr>
              <w:b/>
            </w:rPr>
            <w:t xml:space="preserve"> </w:t>
          </w:r>
        </w:sdtContent>
      </w:sdt>
      <w:r>
        <w:t>As a trade association, w</w:t>
      </w:r>
      <w:r w:rsidRPr="00FC75F1">
        <w:t>e are not going to weigh into that.</w:t>
      </w:r>
      <w:r>
        <w:t xml:space="preserve"> </w:t>
      </w:r>
      <w:r w:rsidRPr="00FC75F1">
        <w:t>The police do take it seriously, but often these sites will get hit at random and, if you are in quite a rural place, you do not have the resources to respond in terms of policing and covering those sites.</w:t>
      </w:r>
      <w:r>
        <w:t xml:space="preserve"> Putting in physical security measures and employing a workforce to protect your facility also takes time. As Warrick said, if you can get in that door and c</w:t>
      </w:r>
      <w:r w:rsidRPr="00FC75F1">
        <w:t>reate havoc, it is dangerous.</w:t>
      </w:r>
    </w:p>
    <w:p w:rsidR="000B6C3D" w:rsidRPr="00FC75F1" w:rsidP="000B6C3D">
      <w:pPr>
        <w:pStyle w:val="Answer"/>
      </w:pPr>
      <w:r>
        <w:t xml:space="preserve">Destination Defence </w:t>
      </w:r>
      <w:r w:rsidRPr="00FC75F1">
        <w:t>is great, but it comes back</w:t>
      </w:r>
      <w:r>
        <w:t xml:space="preserve">, again, </w:t>
      </w:r>
      <w:r w:rsidRPr="00FC75F1">
        <w:t xml:space="preserve">to that investment in defence, that longevity, </w:t>
      </w:r>
      <w:r>
        <w:t xml:space="preserve">that ability to </w:t>
      </w:r>
      <w:r w:rsidRPr="00FC75F1">
        <w:t>invest in the long term. Physical security measures</w:t>
      </w:r>
      <w:r>
        <w:t xml:space="preserve">, for instance, then </w:t>
      </w:r>
      <w:r w:rsidRPr="00FC75F1">
        <w:t>become less of an issue, because you have a 10</w:t>
      </w:r>
      <w:r w:rsidR="00AC70C6">
        <w:t xml:space="preserve"> or</w:t>
      </w:r>
      <w:r w:rsidRPr="00FC75F1">
        <w:t xml:space="preserve"> 15-year programme</w:t>
      </w:r>
      <w:r>
        <w:t xml:space="preserve"> that you are working on</w:t>
      </w:r>
      <w:r w:rsidRPr="00FC75F1">
        <w:t>.</w:t>
      </w:r>
      <w:r>
        <w:t xml:space="preserve"> You can invest more slowly and perhaps more deliberately, rather than having to react to events on the ground.</w:t>
      </w:r>
    </w:p>
    <w:p w:rsidR="00AC70C6" w:rsidP="000B6C3D">
      <w:pPr>
        <w:pStyle w:val="Answer"/>
      </w:pPr>
      <w:sdt>
        <w:sdtPr>
          <w:alias w:val="Witness"/>
          <w:id w:val="-1467575909"/>
          <w:placeholder>
            <w:docPart w:val="C66B6D30490347D6B7DA07C30F534663"/>
          </w:placeholder>
          <w:richText/>
        </w:sdtPr>
        <w:sdtContent>
          <w:r w:rsidRPr="00FC75F1" w:rsidR="000B6C3D">
            <w:rPr>
              <w:b/>
              <w:i/>
              <w:iCs/>
            </w:rPr>
            <w:t>Warrick Malcolm:</w:t>
          </w:r>
          <w:r w:rsidRPr="00FC75F1" w:rsidR="000B6C3D">
            <w:rPr>
              <w:b/>
            </w:rPr>
            <w:t xml:space="preserve"> </w:t>
          </w:r>
        </w:sdtContent>
      </w:sdt>
      <w:r w:rsidR="000B6C3D">
        <w:t>From our perspective, w</w:t>
      </w:r>
      <w:r w:rsidRPr="00FC75F1" w:rsidR="000B6C3D">
        <w:t xml:space="preserve">e are used to robust challenge. </w:t>
      </w:r>
      <w:r w:rsidR="000B6C3D">
        <w:t xml:space="preserve">Nobody has any difficulty with robust challenge. </w:t>
      </w:r>
      <w:r w:rsidRPr="00FC75F1" w:rsidR="000B6C3D">
        <w:t>The current environment has moved beyond that</w:t>
      </w:r>
      <w:r w:rsidR="000B6C3D">
        <w:t xml:space="preserve"> to </w:t>
      </w:r>
      <w:r w:rsidR="000B6C3D">
        <w:t>actually be</w:t>
      </w:r>
      <w:r w:rsidR="000B6C3D">
        <w:t xml:space="preserve"> a real existential problem for some of the companies</w:t>
      </w:r>
      <w:r w:rsidRPr="00FC75F1" w:rsidR="000B6C3D">
        <w:t xml:space="preserve">. </w:t>
      </w:r>
      <w:r w:rsidR="000B6C3D">
        <w:t xml:space="preserve">It makes it a </w:t>
      </w:r>
      <w:r w:rsidR="000B6C3D">
        <w:t>pretty d</w:t>
      </w:r>
      <w:r w:rsidRPr="00FC75F1" w:rsidR="000B6C3D">
        <w:t>ifficult</w:t>
      </w:r>
      <w:r w:rsidRPr="00FC75F1" w:rsidR="000B6C3D">
        <w:t xml:space="preserve"> environment. </w:t>
      </w:r>
      <w:r w:rsidR="000B6C3D">
        <w:t xml:space="preserve">Everybody is </w:t>
      </w:r>
      <w:r w:rsidRPr="00FC75F1" w:rsidR="000B6C3D">
        <w:t>absolutely fine</w:t>
      </w:r>
      <w:r w:rsidRPr="00FC75F1" w:rsidR="000B6C3D">
        <w:t xml:space="preserve"> with</w:t>
      </w:r>
      <w:r w:rsidR="000B6C3D">
        <w:t xml:space="preserve"> robust challenge</w:t>
      </w:r>
      <w:r w:rsidRPr="00FC75F1" w:rsidR="000B6C3D">
        <w:t>.</w:t>
      </w:r>
      <w:r w:rsidR="000B6C3D">
        <w:t xml:space="preserve"> </w:t>
      </w:r>
    </w:p>
    <w:p w:rsidR="00346FBF" w:rsidP="00AC70C6">
      <w:pPr>
        <w:pStyle w:val="Answer"/>
      </w:pPr>
      <w:r w:rsidRPr="00FC75F1">
        <w:t xml:space="preserve">ADS </w:t>
      </w:r>
      <w:r>
        <w:t xml:space="preserve">is </w:t>
      </w:r>
      <w:r w:rsidRPr="00FC75F1">
        <w:t xml:space="preserve">working with </w:t>
      </w:r>
      <w:r>
        <w:t xml:space="preserve">the </w:t>
      </w:r>
      <w:r w:rsidR="008B7477">
        <w:t>MOD</w:t>
      </w:r>
      <w:r w:rsidRPr="00FC75F1">
        <w:t xml:space="preserve"> and others on </w:t>
      </w:r>
      <w:r>
        <w:t xml:space="preserve">the </w:t>
      </w:r>
      <w:r w:rsidRPr="00FC75F1">
        <w:t xml:space="preserve">Destination Defence campaign. </w:t>
      </w:r>
      <w:r>
        <w:t xml:space="preserve">It is </w:t>
      </w:r>
      <w:r>
        <w:t>really important</w:t>
      </w:r>
      <w:r>
        <w:t xml:space="preserve"> for us to not be complacent</w:t>
      </w:r>
      <w:r w:rsidR="00AC70C6">
        <w:t xml:space="preserve"> and</w:t>
      </w:r>
      <w:r>
        <w:t xml:space="preserve"> to make sure we are doing all that good stuff.</w:t>
      </w:r>
      <w:r w:rsidR="00AC70C6">
        <w:t xml:space="preserve"> </w:t>
      </w:r>
      <w:r w:rsidRPr="00FC75F1">
        <w:t xml:space="preserve">For </w:t>
      </w:r>
      <w:r>
        <w:t xml:space="preserve">Scotland, we are </w:t>
      </w:r>
      <w:r w:rsidRPr="00FC75F1">
        <w:t xml:space="preserve">looking for </w:t>
      </w:r>
      <w:r>
        <w:t xml:space="preserve">a little bit of </w:t>
      </w:r>
      <w:r w:rsidRPr="00FC75F1">
        <w:t xml:space="preserve">leadership </w:t>
      </w:r>
      <w:r>
        <w:t xml:space="preserve">from Scottish </w:t>
      </w:r>
      <w:r w:rsidR="00AC70C6">
        <w:t xml:space="preserve">parliamentarians </w:t>
      </w:r>
      <w:r>
        <w:t xml:space="preserve">and from </w:t>
      </w:r>
      <w:r>
        <w:t xml:space="preserve">the </w:t>
      </w:r>
      <w:r>
        <w:t xml:space="preserve">Scottish Government </w:t>
      </w:r>
      <w:r w:rsidRPr="00FC75F1">
        <w:t xml:space="preserve">to challenge some of those views and </w:t>
      </w:r>
      <w:r>
        <w:t xml:space="preserve">to </w:t>
      </w:r>
      <w:r w:rsidRPr="00FC75F1">
        <w:t>offer an informed alternative.</w:t>
      </w:r>
    </w:p>
    <w:p w:rsidR="000B6C3D" w:rsidRPr="00FC75F1" w:rsidP="000B6C3D">
      <w:pPr>
        <w:pStyle w:val="Answer"/>
      </w:pPr>
      <w:r w:rsidRPr="00FC75F1">
        <w:t>I mentioned the challenge</w:t>
      </w:r>
      <w:r>
        <w:t xml:space="preserve">s around our </w:t>
      </w:r>
      <w:r w:rsidR="00AC70C6">
        <w:t>parliamentary</w:t>
      </w:r>
      <w:r>
        <w:t xml:space="preserve"> reception with 200 </w:t>
      </w:r>
      <w:r w:rsidR="00346FBF">
        <w:t>protesters</w:t>
      </w:r>
      <w:r w:rsidRPr="00FC75F1">
        <w:t xml:space="preserve">. There were MSPs outside the Parliament supporting the </w:t>
      </w:r>
      <w:r w:rsidR="00346FBF">
        <w:t>protesters</w:t>
      </w:r>
      <w:r w:rsidRPr="00FC75F1">
        <w:t xml:space="preserve">. </w:t>
      </w:r>
      <w:r>
        <w:t>From our perspective, t</w:t>
      </w:r>
      <w:r w:rsidRPr="00FC75F1">
        <w:t>hat is quite difficult</w:t>
      </w:r>
      <w:r>
        <w:t xml:space="preserve">. Again, if you are an apprentice, and you see one of your </w:t>
      </w:r>
      <w:r w:rsidR="00AC70C6">
        <w:t>parliamentary</w:t>
      </w:r>
      <w:r>
        <w:t xml:space="preserve"> representatives out there encouraging the </w:t>
      </w:r>
      <w:r w:rsidR="00346FBF">
        <w:t>protesters</w:t>
      </w:r>
      <w:r>
        <w:t>, that is quite difficult.</w:t>
      </w:r>
      <w:r w:rsidR="00346FBF">
        <w:t xml:space="preserve"> </w:t>
      </w:r>
      <w:r w:rsidRPr="00FC75F1">
        <w:t xml:space="preserve">That was not an informed debate. That was not moving anybody’s understanding forward. We need </w:t>
      </w:r>
      <w:r>
        <w:t xml:space="preserve">a little bit of </w:t>
      </w:r>
      <w:r w:rsidRPr="00FC75F1">
        <w:t>leadership</w:t>
      </w:r>
      <w:r>
        <w:t xml:space="preserve"> and a little bit of </w:t>
      </w:r>
      <w:r w:rsidRPr="00FC75F1">
        <w:t>maturity</w:t>
      </w:r>
      <w:r>
        <w:t xml:space="preserve"> in terms of how we address some of these issues</w:t>
      </w:r>
      <w:r w:rsidRPr="00FC75F1">
        <w:t xml:space="preserve">. </w:t>
      </w:r>
      <w:r>
        <w:t>A bit of l</w:t>
      </w:r>
      <w:r w:rsidRPr="00FC75F1">
        <w:t xml:space="preserve">eadership would be great and </w:t>
      </w:r>
      <w:r>
        <w:t xml:space="preserve">would </w:t>
      </w:r>
      <w:r w:rsidRPr="00FC75F1">
        <w:t xml:space="preserve">help </w:t>
      </w:r>
      <w:r w:rsidR="00AC70C6">
        <w:t>us</w:t>
      </w:r>
      <w:r>
        <w:t xml:space="preserve"> </w:t>
      </w:r>
      <w:r w:rsidR="00BF5781">
        <w:t xml:space="preserve">to </w:t>
      </w:r>
      <w:r w:rsidRPr="00FC75F1">
        <w:t xml:space="preserve">tell </w:t>
      </w:r>
      <w:r>
        <w:t xml:space="preserve">that </w:t>
      </w:r>
      <w:r w:rsidRPr="00FC75F1">
        <w:t>positive story.</w:t>
      </w:r>
    </w:p>
    <w:p w:rsidR="000B6C3D" w:rsidRPr="00FC75F1" w:rsidP="000B6C3D">
      <w:pPr>
        <w:pStyle w:val="Question"/>
        <w:numPr>
          <w:ilvl w:val="0"/>
          <w:numId w:val="9"/>
        </w:numPr>
      </w:pPr>
      <w:sdt>
        <w:sdtPr>
          <w:alias w:val="Member"/>
          <w:tag w:val="&lt;Member mnisId='5206' dodsId='173106'&gt;"/>
          <w:id w:val="1631357495"/>
          <w:placeholder>
            <w:docPart w:val="C66B6D30490347D6B7DA07C30F534663"/>
          </w:placeholder>
          <w:richText/>
        </w:sdtPr>
        <w:sdtContent>
          <w:r w:rsidRPr="00FC75F1">
            <w:rPr>
              <w:b/>
            </w:rPr>
            <w:t>Elaine Stewart:</w:t>
          </w:r>
        </w:sdtContent>
      </w:sdt>
      <w:r w:rsidRPr="00FC75F1">
        <w:t xml:space="preserve"> </w:t>
      </w:r>
      <w:r>
        <w:t>The Society of M</w:t>
      </w:r>
      <w:r w:rsidRPr="00FC75F1">
        <w:t xml:space="preserve">aritime </w:t>
      </w:r>
      <w:r>
        <w:t>I</w:t>
      </w:r>
      <w:r w:rsidRPr="00FC75F1">
        <w:t xml:space="preserve">ndustries </w:t>
      </w:r>
      <w:r>
        <w:t xml:space="preserve">has cited competition from the </w:t>
      </w:r>
      <w:r w:rsidRPr="00FC75F1">
        <w:t xml:space="preserve">energy and construction sectors </w:t>
      </w:r>
      <w:r>
        <w:t xml:space="preserve">as </w:t>
      </w:r>
      <w:r w:rsidRPr="00FC75F1">
        <w:t xml:space="preserve">a barrier to attracting </w:t>
      </w:r>
      <w:r>
        <w:t xml:space="preserve">and retaining </w:t>
      </w:r>
      <w:r w:rsidRPr="00FC75F1">
        <w:t>skills. Is that something your members recognise</w:t>
      </w:r>
      <w:r w:rsidR="00BF5781">
        <w:t>?</w:t>
      </w:r>
      <w:r w:rsidRPr="00FC75F1">
        <w:t xml:space="preserve"> </w:t>
      </w:r>
      <w:r w:rsidRPr="00FC75F1" w:rsidR="00BF5781">
        <w:t>W</w:t>
      </w:r>
      <w:r w:rsidRPr="00FC75F1">
        <w:t>hat</w:t>
      </w:r>
      <w:r w:rsidR="00BF5781">
        <w:t xml:space="preserve"> </w:t>
      </w:r>
      <w:r w:rsidRPr="00FC75F1">
        <w:t>can be done</w:t>
      </w:r>
      <w:r>
        <w:t xml:space="preserve"> to improve the competitiveness of the sector</w:t>
      </w:r>
      <w:r w:rsidRPr="00FC75F1">
        <w:t>?</w:t>
      </w:r>
    </w:p>
    <w:p w:rsidR="00F13D16" w:rsidP="000B6C3D">
      <w:pPr>
        <w:pStyle w:val="Answer"/>
      </w:pPr>
      <w:sdt>
        <w:sdtPr>
          <w:alias w:val="Witness"/>
          <w:id w:val="1392229713"/>
          <w:placeholder>
            <w:docPart w:val="C66B6D30490347D6B7DA07C30F534663"/>
          </w:placeholder>
          <w:richText/>
        </w:sdtPr>
        <w:sdtContent>
          <w:r w:rsidRPr="00FC75F1" w:rsidR="000B6C3D">
            <w:rPr>
              <w:b/>
              <w:i/>
              <w:iCs/>
            </w:rPr>
            <w:t>Andrew Kinniburgh:</w:t>
          </w:r>
          <w:r w:rsidRPr="00FC75F1" w:rsidR="000B6C3D">
            <w:rPr>
              <w:b/>
            </w:rPr>
            <w:t xml:space="preserve"> </w:t>
          </w:r>
        </w:sdtContent>
      </w:sdt>
      <w:r w:rsidRPr="00FC75F1" w:rsidR="000B6C3D">
        <w:t xml:space="preserve">Yes, absolutely. </w:t>
      </w:r>
      <w:r w:rsidR="000B6C3D">
        <w:t>As Warrick said—and I think I did as well—w</w:t>
      </w:r>
      <w:r w:rsidRPr="00FC75F1" w:rsidR="000B6C3D">
        <w:t xml:space="preserve">e are all fishing in the same pond, particularly </w:t>
      </w:r>
      <w:r w:rsidR="000B6C3D">
        <w:t xml:space="preserve">locally </w:t>
      </w:r>
      <w:r w:rsidRPr="00FC75F1" w:rsidR="000B6C3D">
        <w:t xml:space="preserve">in Scotland or </w:t>
      </w:r>
      <w:r w:rsidR="000B6C3D">
        <w:t xml:space="preserve">in </w:t>
      </w:r>
      <w:r w:rsidRPr="00FC75F1" w:rsidR="000B6C3D">
        <w:t xml:space="preserve">some of the English and Welsh regions. </w:t>
      </w:r>
      <w:r w:rsidR="000B6C3D">
        <w:t>Yes, i</w:t>
      </w:r>
      <w:r w:rsidRPr="00FC75F1" w:rsidR="000B6C3D">
        <w:t xml:space="preserve">t is </w:t>
      </w:r>
      <w:r w:rsidR="000B6C3D">
        <w:t xml:space="preserve">definitely </w:t>
      </w:r>
      <w:r w:rsidRPr="00FC75F1" w:rsidR="000B6C3D">
        <w:t>a</w:t>
      </w:r>
      <w:r w:rsidRPr="00FC75F1" w:rsidR="000B6C3D">
        <w:t xml:space="preserve"> problem</w:t>
      </w:r>
      <w:r w:rsidR="000B6C3D">
        <w:t xml:space="preserve">. </w:t>
      </w:r>
      <w:r w:rsidR="00C76534">
        <w:t xml:space="preserve">Things </w:t>
      </w:r>
      <w:r w:rsidR="00220EDE">
        <w:t xml:space="preserve">like </w:t>
      </w:r>
      <w:r w:rsidR="000B6C3D">
        <w:t>the c</w:t>
      </w:r>
      <w:r w:rsidRPr="00FC75F1" w:rsidR="000B6C3D">
        <w:t xml:space="preserve">ivil nuclear </w:t>
      </w:r>
      <w:r w:rsidR="00C76534">
        <w:t>programme</w:t>
      </w:r>
      <w:r w:rsidR="000B6C3D">
        <w:t xml:space="preserve"> </w:t>
      </w:r>
      <w:r w:rsidRPr="00FC75F1" w:rsidR="000B6C3D">
        <w:t xml:space="preserve">can throw money at these things. </w:t>
      </w:r>
      <w:r w:rsidR="000B6C3D">
        <w:t>They almost feel like they have an i</w:t>
      </w:r>
      <w:r w:rsidRPr="00FC75F1" w:rsidR="000B6C3D">
        <w:t>nfinite budget</w:t>
      </w:r>
      <w:r w:rsidR="000B6C3D">
        <w:t>. P</w:t>
      </w:r>
      <w:r w:rsidRPr="00FC75F1" w:rsidR="000B6C3D">
        <w:t xml:space="preserve">erhaps that is a statement too far, but they can pay </w:t>
      </w:r>
      <w:r w:rsidR="000B6C3D">
        <w:t xml:space="preserve">really </w:t>
      </w:r>
      <w:r w:rsidRPr="00FC75F1" w:rsidR="000B6C3D">
        <w:t>top</w:t>
      </w:r>
      <w:r w:rsidRPr="00FC75F1" w:rsidR="000B6C3D">
        <w:t xml:space="preserve"> dollar</w:t>
      </w:r>
      <w:r w:rsidR="000B6C3D">
        <w:t>.</w:t>
      </w:r>
      <w:r>
        <w:t xml:space="preserve"> </w:t>
      </w:r>
      <w:r w:rsidR="000B6C3D">
        <w:t>I</w:t>
      </w:r>
      <w:r w:rsidRPr="00FC75F1" w:rsidR="000B6C3D">
        <w:t xml:space="preserve">f you are a young guy or girl coming through </w:t>
      </w:r>
      <w:r w:rsidR="000B6C3D">
        <w:t xml:space="preserve">in your </w:t>
      </w:r>
      <w:r w:rsidRPr="00FC75F1" w:rsidR="000B6C3D">
        <w:t>early career</w:t>
      </w:r>
      <w:r w:rsidR="000B6C3D">
        <w:t xml:space="preserve"> and someone offers you 10</w:t>
      </w:r>
      <w:r w:rsidR="006F5F5D">
        <w:t xml:space="preserve"> quid</w:t>
      </w:r>
      <w:r w:rsidR="000B6C3D">
        <w:t xml:space="preserve"> more an hour, </w:t>
      </w:r>
      <w:r w:rsidRPr="00FC75F1" w:rsidR="000B6C3D">
        <w:t xml:space="preserve">it is very tempting, is it not? </w:t>
      </w:r>
      <w:r w:rsidR="000B6C3D">
        <w:t>You might want to go there, e</w:t>
      </w:r>
      <w:r w:rsidRPr="00FC75F1" w:rsidR="000B6C3D">
        <w:t>ven though the</w:t>
      </w:r>
      <w:r w:rsidR="000B6C3D">
        <w:t xml:space="preserve"> </w:t>
      </w:r>
      <w:r w:rsidRPr="00FC75F1" w:rsidR="000B6C3D">
        <w:t>pride in building a ship</w:t>
      </w:r>
      <w:r w:rsidR="000B6C3D">
        <w:t xml:space="preserve">, a submarine or whatever it might be </w:t>
      </w:r>
      <w:r w:rsidRPr="00FC75F1" w:rsidR="000B6C3D">
        <w:t xml:space="preserve">is enormous and you have a </w:t>
      </w:r>
      <w:r w:rsidR="000B6C3D">
        <w:t xml:space="preserve">very </w:t>
      </w:r>
      <w:r w:rsidRPr="00FC75F1" w:rsidR="000B6C3D">
        <w:t>long career ahead</w:t>
      </w:r>
      <w:r w:rsidR="000B6C3D">
        <w:t xml:space="preserve"> of you.</w:t>
      </w:r>
    </w:p>
    <w:p w:rsidR="000B6C3D" w:rsidRPr="00FC75F1" w:rsidP="000B6C3D">
      <w:pPr>
        <w:pStyle w:val="Answer"/>
      </w:pPr>
      <w:r>
        <w:t xml:space="preserve">It is </w:t>
      </w:r>
      <w:r>
        <w:t>definitely a</w:t>
      </w:r>
      <w:r>
        <w:t xml:space="preserve"> problem.</w:t>
      </w:r>
      <w:r w:rsidR="00F13D16">
        <w:t xml:space="preserve"> </w:t>
      </w:r>
      <w:r w:rsidRPr="00FC75F1">
        <w:t>Defence does pay quite well. It is not like we are underpaying</w:t>
      </w:r>
      <w:r>
        <w:t xml:space="preserve"> and then losing talent because of that</w:t>
      </w:r>
      <w:r w:rsidRPr="00FC75F1">
        <w:t>. It is just the shortage of supply</w:t>
      </w:r>
      <w:r w:rsidR="00C1043C">
        <w:t>,</w:t>
      </w:r>
      <w:r w:rsidRPr="00FC75F1">
        <w:t xml:space="preserve"> and then we are back to the old issue of vocational skills in the UK</w:t>
      </w:r>
      <w:r>
        <w:t xml:space="preserve"> and the ability to bring big numbers of </w:t>
      </w:r>
      <w:r w:rsidRPr="00FC75F1">
        <w:t>young people through.</w:t>
      </w:r>
    </w:p>
    <w:p w:rsidR="000B6C3D" w:rsidRPr="00FC75F1" w:rsidP="000B6C3D">
      <w:pPr>
        <w:pStyle w:val="Answer"/>
      </w:pPr>
      <w:sdt>
        <w:sdtPr>
          <w:alias w:val="Witness"/>
          <w:id w:val="-1160316151"/>
          <w:placeholder>
            <w:docPart w:val="C66B6D30490347D6B7DA07C30F534663"/>
          </w:placeholder>
          <w:richText/>
        </w:sdtPr>
        <w:sdtContent>
          <w:r w:rsidRPr="00FC75F1">
            <w:rPr>
              <w:b/>
              <w:i/>
              <w:iCs/>
            </w:rPr>
            <w:t>Warrick Malcolm:</w:t>
          </w:r>
          <w:r w:rsidRPr="00FC75F1">
            <w:rPr>
              <w:b/>
            </w:rPr>
            <w:t xml:space="preserve"> </w:t>
          </w:r>
        </w:sdtContent>
      </w:sdt>
      <w:r w:rsidRPr="00FC75F1">
        <w:t>I</w:t>
      </w:r>
      <w:r>
        <w:t xml:space="preserve"> completely agree. I</w:t>
      </w:r>
      <w:r w:rsidRPr="00FC75F1">
        <w:t>f anything, the situation is getting worse</w:t>
      </w:r>
      <w:r>
        <w:t xml:space="preserve"> as new technologies come in. Everybody is thinking about AI </w:t>
      </w:r>
      <w:r>
        <w:t>at the moment</w:t>
      </w:r>
      <w:r>
        <w:t xml:space="preserve">. That is a technology that will apply to absolutely every sector </w:t>
      </w:r>
      <w:r>
        <w:t>at the moment</w:t>
      </w:r>
      <w:r>
        <w:t>. D</w:t>
      </w:r>
      <w:r w:rsidRPr="00FC75F1">
        <w:t>efence is</w:t>
      </w:r>
      <w:r>
        <w:t xml:space="preserve"> </w:t>
      </w:r>
      <w:r w:rsidRPr="00FC75F1">
        <w:t xml:space="preserve">looking to see </w:t>
      </w:r>
      <w:r>
        <w:t xml:space="preserve">how it can adopt </w:t>
      </w:r>
      <w:r w:rsidRPr="00FC75F1">
        <w:t>AI technologies</w:t>
      </w:r>
      <w:r>
        <w:t xml:space="preserve">. You are now </w:t>
      </w:r>
      <w:r w:rsidRPr="00FC75F1">
        <w:t>competing with banks, lawyers</w:t>
      </w:r>
      <w:r>
        <w:t>—</w:t>
      </w:r>
      <w:r w:rsidRPr="00FC75F1">
        <w:t>you name it.</w:t>
      </w:r>
      <w:r>
        <w:t xml:space="preserve"> </w:t>
      </w:r>
      <w:r w:rsidRPr="00FC75F1">
        <w:t xml:space="preserve">It is extremely </w:t>
      </w:r>
      <w:r>
        <w:t>challenging and, again, goes b</w:t>
      </w:r>
      <w:r w:rsidRPr="00FC75F1">
        <w:t>ack to that point</w:t>
      </w:r>
      <w:r>
        <w:t xml:space="preserve"> about the skills system and making sure we are </w:t>
      </w:r>
      <w:r w:rsidRPr="00FC75F1">
        <w:t xml:space="preserve">doing enough </w:t>
      </w:r>
      <w:r>
        <w:t xml:space="preserve">to </w:t>
      </w:r>
      <w:r w:rsidRPr="00FC75F1">
        <w:t xml:space="preserve">supply </w:t>
      </w:r>
      <w:r>
        <w:t xml:space="preserve">the right people </w:t>
      </w:r>
      <w:r w:rsidRPr="00FC75F1">
        <w:t>at the right time.</w:t>
      </w:r>
    </w:p>
    <w:p w:rsidR="000B6C3D" w:rsidRPr="00FC75F1" w:rsidP="00384498">
      <w:pPr>
        <w:pStyle w:val="Question"/>
        <w:numPr>
          <w:ilvl w:val="0"/>
          <w:numId w:val="0"/>
        </w:numPr>
        <w:ind w:left="794"/>
      </w:pPr>
      <w:sdt>
        <w:sdtPr>
          <w:alias w:val="Member"/>
          <w:tag w:val="&lt;Member mnisId='5206' dodsId='173106'&gt;"/>
          <w:id w:val="129839980"/>
          <w:placeholder>
            <w:docPart w:val="C66B6D30490347D6B7DA07C30F534663"/>
          </w:placeholder>
          <w:richText/>
        </w:sdtPr>
        <w:sdtContent>
          <w:r w:rsidRPr="00FC75F1">
            <w:rPr>
              <w:b/>
            </w:rPr>
            <w:t>Elaine Stewart:</w:t>
          </w:r>
        </w:sdtContent>
      </w:sdt>
      <w:r w:rsidRPr="00FC75F1">
        <w:t xml:space="preserve"> </w:t>
      </w:r>
      <w:r>
        <w:t xml:space="preserve">That </w:t>
      </w:r>
      <w:r w:rsidRPr="00FC75F1">
        <w:t>is why</w:t>
      </w:r>
      <w:r>
        <w:t xml:space="preserve"> we really need a defence college somewhere in Ayrshire. </w:t>
      </w:r>
    </w:p>
    <w:p w:rsidR="000B6C3D" w:rsidRPr="00FC75F1" w:rsidP="000B6C3D">
      <w:pPr>
        <w:pStyle w:val="Answer"/>
      </w:pPr>
      <w:sdt>
        <w:sdtPr>
          <w:alias w:val="Witness"/>
          <w:id w:val="-1120989679"/>
          <w:placeholder>
            <w:docPart w:val="C66B6D30490347D6B7DA07C30F534663"/>
          </w:placeholder>
          <w:richText/>
        </w:sdtPr>
        <w:sdtContent>
          <w:r w:rsidRPr="00FC75F1">
            <w:rPr>
              <w:b/>
              <w:i/>
              <w:iCs/>
            </w:rPr>
            <w:t>Andrew Kinniburgh:</w:t>
          </w:r>
          <w:r w:rsidRPr="00FC75F1">
            <w:rPr>
              <w:b/>
            </w:rPr>
            <w:t xml:space="preserve"> </w:t>
          </w:r>
        </w:sdtContent>
      </w:sdt>
      <w:r>
        <w:t xml:space="preserve">Absolutely—and in </w:t>
      </w:r>
      <w:r w:rsidRPr="00FC75F1">
        <w:t>Inverness, obviously.</w:t>
      </w:r>
    </w:p>
    <w:p w:rsidR="000B6C3D" w:rsidRPr="00FC75F1" w:rsidP="0078672E">
      <w:pPr>
        <w:pStyle w:val="Question"/>
        <w:numPr>
          <w:ilvl w:val="0"/>
          <w:numId w:val="0"/>
        </w:numPr>
        <w:ind w:left="794"/>
      </w:pPr>
      <w:sdt>
        <w:sdtPr>
          <w:alias w:val="Member"/>
          <w:tag w:val="&lt;Member mnisId='5190' dodsId='32638'&gt;"/>
          <w:id w:val="-1585605402"/>
          <w:placeholder>
            <w:docPart w:val="C66B6D30490347D6B7DA07C30F534663"/>
          </w:placeholder>
          <w:richText/>
        </w:sdtPr>
        <w:sdtContent>
          <w:r w:rsidRPr="00FC75F1">
            <w:rPr>
              <w:b/>
            </w:rPr>
            <w:t>Chair:</w:t>
          </w:r>
        </w:sdtContent>
      </w:sdt>
      <w:r w:rsidRPr="00FC75F1">
        <w:t xml:space="preserve"> </w:t>
      </w:r>
      <w:r>
        <w:t>That could be a very c</w:t>
      </w:r>
      <w:r w:rsidRPr="00FC75F1">
        <w:t>ontroversial</w:t>
      </w:r>
      <w:r>
        <w:t xml:space="preserve"> subject.</w:t>
      </w:r>
    </w:p>
    <w:p w:rsidR="000B6C3D" w:rsidP="000B6C3D">
      <w:pPr>
        <w:pStyle w:val="Question"/>
        <w:numPr>
          <w:ilvl w:val="0"/>
          <w:numId w:val="9"/>
        </w:numPr>
      </w:pPr>
      <w:sdt>
        <w:sdtPr>
          <w:alias w:val="Member"/>
          <w:tag w:val="&lt;Member mnisId='5362' dodsId='173189'&gt;"/>
          <w:id w:val="419992195"/>
          <w:placeholder>
            <w:docPart w:val="C66B6D30490347D6B7DA07C30F534663"/>
          </w:placeholder>
          <w:richText/>
        </w:sdtPr>
        <w:sdtContent>
          <w:r w:rsidRPr="00FC75F1">
            <w:rPr>
              <w:b/>
            </w:rPr>
            <w:t>Mr MacDonald:</w:t>
          </w:r>
        </w:sdtContent>
      </w:sdt>
      <w:r w:rsidRPr="00FC75F1">
        <w:t xml:space="preserve"> </w:t>
      </w:r>
      <w:r>
        <w:t>On the bit about p</w:t>
      </w:r>
      <w:r w:rsidRPr="00FC75F1">
        <w:t>oliticians being support</w:t>
      </w:r>
      <w:r>
        <w:t xml:space="preserve">ive, I am a Liberal Democrat and </w:t>
      </w:r>
      <w:r w:rsidRPr="00FC75F1">
        <w:t xml:space="preserve">a former </w:t>
      </w:r>
      <w:r w:rsidR="00384498">
        <w:t>A</w:t>
      </w:r>
      <w:r>
        <w:t xml:space="preserve">rmy officer. I am incredibly </w:t>
      </w:r>
      <w:r>
        <w:t>supportive</w:t>
      </w:r>
      <w:r>
        <w:t xml:space="preserve"> and I have already messaged the head of the Lib Dems in Scotland. He </w:t>
      </w:r>
      <w:r w:rsidRPr="00FC75F1">
        <w:t>has come back saying, “Absolutely</w:t>
      </w:r>
      <w:r w:rsidR="001B0C41">
        <w:t>.”</w:t>
      </w:r>
      <w:r w:rsidRPr="00FC75F1">
        <w:t xml:space="preserve"> It is something </w:t>
      </w:r>
      <w:r>
        <w:t xml:space="preserve">I really </w:t>
      </w:r>
      <w:r w:rsidRPr="00FC75F1">
        <w:t xml:space="preserve">understand and will </w:t>
      </w:r>
      <w:r>
        <w:t xml:space="preserve">really </w:t>
      </w:r>
      <w:r w:rsidRPr="00FC75F1">
        <w:t>push</w:t>
      </w:r>
      <w:r>
        <w:t xml:space="preserve">, to </w:t>
      </w:r>
      <w:r w:rsidR="005C0765">
        <w:t xml:space="preserve">help to </w:t>
      </w:r>
      <w:r>
        <w:t>support on that</w:t>
      </w:r>
      <w:r w:rsidRPr="00FC75F1">
        <w:t>.</w:t>
      </w:r>
    </w:p>
    <w:p w:rsidR="000B6C3D" w:rsidRPr="00FC75F1" w:rsidP="000B6C3D">
      <w:pPr>
        <w:pStyle w:val="Question"/>
        <w:numPr>
          <w:ilvl w:val="0"/>
          <w:numId w:val="0"/>
        </w:numPr>
        <w:ind w:left="794"/>
      </w:pPr>
      <w:r>
        <w:t xml:space="preserve">My </w:t>
      </w:r>
      <w:r w:rsidRPr="00FC75F1">
        <w:t xml:space="preserve">question </w:t>
      </w:r>
      <w:r>
        <w:t xml:space="preserve">is </w:t>
      </w:r>
      <w:r>
        <w:t xml:space="preserve">about </w:t>
      </w:r>
      <w:r w:rsidRPr="00FC75F1">
        <w:t xml:space="preserve">utilising </w:t>
      </w:r>
      <w:r>
        <w:t>the skills in the oil sector in Aberdeen. We clearly have a lot of engineering skill</w:t>
      </w:r>
      <w:r w:rsidR="00FE3071">
        <w:t>s</w:t>
      </w:r>
      <w:r>
        <w:t xml:space="preserve"> in Aberdeen </w:t>
      </w:r>
      <w:r w:rsidRPr="00FC75F1">
        <w:t>and a concern about loss of jobs. Is that a sector you can work wit</w:t>
      </w:r>
      <w:r>
        <w:t xml:space="preserve">h to </w:t>
      </w:r>
      <w:r>
        <w:t xml:space="preserve">help to </w:t>
      </w:r>
      <w:r>
        <w:t>build our defence industry</w:t>
      </w:r>
      <w:r w:rsidRPr="00FC75F1">
        <w:t>?</w:t>
      </w:r>
    </w:p>
    <w:p w:rsidR="000B6C3D" w:rsidP="000B6C3D">
      <w:pPr>
        <w:pStyle w:val="Answer"/>
      </w:pPr>
      <w:sdt>
        <w:sdtPr>
          <w:alias w:val="Witness"/>
          <w:id w:val="-983852720"/>
          <w:placeholder>
            <w:docPart w:val="C66B6D30490347D6B7DA07C30F534663"/>
          </w:placeholder>
          <w:richText/>
        </w:sdtPr>
        <w:sdtContent>
          <w:r w:rsidRPr="00FC75F1">
            <w:rPr>
              <w:b/>
              <w:i/>
              <w:iCs/>
            </w:rPr>
            <w:t>Warrick Malcolm:</w:t>
          </w:r>
          <w:r w:rsidRPr="00FC75F1">
            <w:rPr>
              <w:b/>
            </w:rPr>
            <w:t xml:space="preserve"> </w:t>
          </w:r>
        </w:sdtContent>
      </w:sdt>
      <w:r>
        <w:t>A</w:t>
      </w:r>
      <w:r w:rsidRPr="00FC75F1">
        <w:t>bsolutel</w:t>
      </w:r>
      <w:r>
        <w:t>y</w:t>
      </w:r>
      <w:r w:rsidR="00FE3071">
        <w:t>,</w:t>
      </w:r>
      <w:r>
        <w:t xml:space="preserve"> and w</w:t>
      </w:r>
      <w:r w:rsidRPr="00FC75F1">
        <w:t xml:space="preserve">e </w:t>
      </w:r>
      <w:r>
        <w:t xml:space="preserve">already do. We </w:t>
      </w:r>
      <w:r w:rsidRPr="00FC75F1">
        <w:t xml:space="preserve">have a relationship with </w:t>
      </w:r>
      <w:r>
        <w:t xml:space="preserve">some of the </w:t>
      </w:r>
      <w:r w:rsidRPr="00FC75F1">
        <w:t xml:space="preserve">trade associations </w:t>
      </w:r>
      <w:r>
        <w:t xml:space="preserve">already based </w:t>
      </w:r>
      <w:r w:rsidRPr="00FC75F1">
        <w:t>in Aberdeen</w:t>
      </w:r>
      <w:r>
        <w:t xml:space="preserve"> and</w:t>
      </w:r>
      <w:r w:rsidR="005F7F70">
        <w:t xml:space="preserve"> we</w:t>
      </w:r>
      <w:r>
        <w:t xml:space="preserve"> have traditionally worked with the oil and gas and subsea</w:t>
      </w:r>
      <w:r w:rsidR="005F7F70">
        <w:t xml:space="preserve"> </w:t>
      </w:r>
      <w:r>
        <w:t xml:space="preserve">sector. </w:t>
      </w:r>
      <w:r w:rsidRPr="00FC75F1">
        <w:t xml:space="preserve">We ran an event a while back </w:t>
      </w:r>
      <w:r>
        <w:t xml:space="preserve">with Thales </w:t>
      </w:r>
      <w:r w:rsidRPr="00FC75F1">
        <w:t xml:space="preserve">in </w:t>
      </w:r>
      <w:r w:rsidR="005F7F70">
        <w:t xml:space="preserve">Glasgow, which </w:t>
      </w:r>
      <w:r>
        <w:t>is responsible for the periscopes, continu</w:t>
      </w:r>
      <w:r w:rsidR="00FE3071">
        <w:t>ous at-</w:t>
      </w:r>
      <w:r>
        <w:t>sea deterrent and a whole lot more besides. The subsea sector is o</w:t>
      </w:r>
      <w:r w:rsidRPr="00FC75F1">
        <w:t>ne area where Scotland has a huge amount of expertise</w:t>
      </w:r>
      <w:r w:rsidR="00FE3071">
        <w:t xml:space="preserve"> and could be</w:t>
      </w:r>
      <w:r>
        <w:t xml:space="preserve"> </w:t>
      </w:r>
      <w:r w:rsidR="00FE3071">
        <w:t>a</w:t>
      </w:r>
      <w:r>
        <w:t xml:space="preserve"> centre of excellence.</w:t>
      </w:r>
    </w:p>
    <w:p w:rsidR="000B6C3D" w:rsidRPr="00FC75F1" w:rsidP="000B6C3D">
      <w:pPr>
        <w:pStyle w:val="Answer"/>
      </w:pPr>
      <w:r>
        <w:t>We have the submarines based at Faslane. We are a</w:t>
      </w:r>
      <w:r w:rsidRPr="00FC75F1">
        <w:t>lready working.</w:t>
      </w:r>
      <w:r>
        <w:t xml:space="preserve"> We had about </w:t>
      </w:r>
      <w:r w:rsidRPr="00FC75F1">
        <w:t xml:space="preserve">100 companies at that event all talking about </w:t>
      </w:r>
      <w:r>
        <w:t xml:space="preserve">either </w:t>
      </w:r>
      <w:r w:rsidRPr="00FC75F1">
        <w:t xml:space="preserve">existing technologies </w:t>
      </w:r>
      <w:r>
        <w:t xml:space="preserve">that are being used </w:t>
      </w:r>
      <w:r w:rsidRPr="00FC75F1">
        <w:t>in oil and gas or R&amp;D</w:t>
      </w:r>
      <w:r>
        <w:t xml:space="preserve"> that could be used within our sectors</w:t>
      </w:r>
      <w:r w:rsidRPr="00FC75F1">
        <w:t>. That is something we are incredibly alive to</w:t>
      </w:r>
      <w:r>
        <w:t xml:space="preserve"> and keen to do more of. Indeed, DIS mentions that we should be doing more of that.</w:t>
      </w:r>
    </w:p>
    <w:p w:rsidR="000B6C3D" w:rsidP="000B6C3D">
      <w:pPr>
        <w:pStyle w:val="Answer"/>
      </w:pPr>
      <w:sdt>
        <w:sdtPr>
          <w:alias w:val="Witness"/>
          <w:id w:val="-56252286"/>
          <w:placeholder>
            <w:docPart w:val="C66B6D30490347D6B7DA07C30F534663"/>
          </w:placeholder>
          <w:richText/>
        </w:sdtPr>
        <w:sdtContent>
          <w:r w:rsidRPr="00FC75F1">
            <w:rPr>
              <w:b/>
              <w:i/>
              <w:iCs/>
            </w:rPr>
            <w:t>Andrew Kinniburgh:</w:t>
          </w:r>
          <w:r w:rsidRPr="00FC75F1">
            <w:rPr>
              <w:b/>
            </w:rPr>
            <w:t xml:space="preserve"> </w:t>
          </w:r>
        </w:sdtContent>
      </w:sdt>
      <w:r w:rsidRPr="00FC75F1">
        <w:t xml:space="preserve">We are </w:t>
      </w:r>
      <w:r w:rsidRPr="00FC75F1">
        <w:t>exactly the same</w:t>
      </w:r>
      <w:r w:rsidRPr="00FC75F1">
        <w:t xml:space="preserve">. </w:t>
      </w:r>
      <w:r>
        <w:t xml:space="preserve">These are the two main sectors where we are seeing the biggest demand for membership. I suspect ADS </w:t>
      </w:r>
      <w:r w:rsidR="00FE3071">
        <w:t>is</w:t>
      </w:r>
      <w:r>
        <w:t xml:space="preserve"> similar in this, because membership is growing quite quickly </w:t>
      </w:r>
      <w:r>
        <w:t>at the moment</w:t>
      </w:r>
      <w:r>
        <w:t xml:space="preserve"> for all the defence trade associations. </w:t>
      </w:r>
      <w:r w:rsidRPr="00FC75F1">
        <w:t>We need to be careful not to overhype the sector</w:t>
      </w:r>
      <w:r>
        <w:t xml:space="preserve"> and say the streets are paved with gold because, as we know, they are not yet. Whether they ever will be, we do not know.</w:t>
      </w:r>
    </w:p>
    <w:p w:rsidR="000B6C3D" w:rsidRPr="00FC75F1" w:rsidP="000B6C3D">
      <w:pPr>
        <w:pStyle w:val="Answer"/>
      </w:pPr>
      <w:r w:rsidRPr="00FC75F1">
        <w:t xml:space="preserve">We have </w:t>
      </w:r>
      <w:r>
        <w:t xml:space="preserve">quite </w:t>
      </w:r>
      <w:r w:rsidRPr="00FC75F1">
        <w:t>a cluster of members in Aberdeen</w:t>
      </w:r>
      <w:r>
        <w:t xml:space="preserve">, which bring </w:t>
      </w:r>
      <w:r w:rsidRPr="00FC75F1">
        <w:t xml:space="preserve">that </w:t>
      </w:r>
      <w:r>
        <w:t xml:space="preserve">amazing </w:t>
      </w:r>
      <w:r w:rsidRPr="00FC75F1">
        <w:t xml:space="preserve">capability in rugged, safety-critical, highly complex </w:t>
      </w:r>
      <w:r>
        <w:t>and very high</w:t>
      </w:r>
      <w:r w:rsidR="00FE3071">
        <w:t>-</w:t>
      </w:r>
      <w:r>
        <w:t xml:space="preserve">tolerance precision </w:t>
      </w:r>
      <w:r w:rsidRPr="00FC75F1">
        <w:t>engineering</w:t>
      </w:r>
      <w:r w:rsidR="00FE3071">
        <w:t>.</w:t>
      </w:r>
      <w:r w:rsidRPr="00FC75F1">
        <w:t xml:space="preserve"> </w:t>
      </w:r>
      <w:r w:rsidRPr="00FC75F1" w:rsidR="00FE3071">
        <w:t xml:space="preserve">These </w:t>
      </w:r>
      <w:r w:rsidRPr="00FC75F1">
        <w:t xml:space="preserve">are exactly the </w:t>
      </w:r>
      <w:r>
        <w:t xml:space="preserve">kind of </w:t>
      </w:r>
      <w:r w:rsidRPr="00FC75F1">
        <w:t xml:space="preserve">skills </w:t>
      </w:r>
      <w:r>
        <w:t xml:space="preserve">and capability </w:t>
      </w:r>
      <w:r w:rsidRPr="00FC75F1">
        <w:t xml:space="preserve">we </w:t>
      </w:r>
      <w:r>
        <w:t xml:space="preserve">need </w:t>
      </w:r>
      <w:r w:rsidRPr="00FC75F1">
        <w:t>in defence.</w:t>
      </w:r>
      <w:r>
        <w:t xml:space="preserve"> We have probably had </w:t>
      </w:r>
      <w:r w:rsidRPr="00FC75F1">
        <w:t>15 or 20 companies join from a pure oil and gas perspective.</w:t>
      </w:r>
    </w:p>
    <w:p w:rsidR="000B6C3D" w:rsidRPr="00FC75F1" w:rsidP="000B6C3D">
      <w:pPr>
        <w:pStyle w:val="Answer"/>
      </w:pPr>
      <w:r w:rsidRPr="00FC75F1">
        <w:t xml:space="preserve">The challenge is </w:t>
      </w:r>
      <w:r>
        <w:t>that it takes quite a while. Y</w:t>
      </w:r>
      <w:r w:rsidRPr="00FC75F1">
        <w:t xml:space="preserve">ou have the engineering skills, </w:t>
      </w:r>
      <w:r>
        <w:t xml:space="preserve">you have the capability, </w:t>
      </w:r>
      <w:r w:rsidRPr="00FC75F1">
        <w:t xml:space="preserve">but then it is talking about Cyber Essentials Plus and </w:t>
      </w:r>
      <w:r>
        <w:t xml:space="preserve">all those </w:t>
      </w:r>
      <w:r w:rsidRPr="00FC75F1">
        <w:t>defence-type capabilities</w:t>
      </w:r>
      <w:r>
        <w:t xml:space="preserve"> that you need to then develop within that very capable engineering business. </w:t>
      </w:r>
      <w:r w:rsidRPr="00FC75F1">
        <w:t xml:space="preserve">That takes a wee bit longer. </w:t>
      </w:r>
      <w:r>
        <w:t xml:space="preserve">You are probably looking at </w:t>
      </w:r>
      <w:r w:rsidRPr="00FC75F1">
        <w:t>18 months</w:t>
      </w:r>
      <w:r>
        <w:t xml:space="preserve"> to </w:t>
      </w:r>
      <w:r w:rsidRPr="00FC75F1">
        <w:t>a couple of years</w:t>
      </w:r>
      <w:r>
        <w:t xml:space="preserve"> before you can go </w:t>
      </w:r>
      <w:r w:rsidRPr="00FC75F1">
        <w:t xml:space="preserve">from </w:t>
      </w:r>
      <w:r>
        <w:t xml:space="preserve">a </w:t>
      </w:r>
      <w:r w:rsidRPr="00FC75F1">
        <w:t xml:space="preserve">pure oil and gas </w:t>
      </w:r>
      <w:r>
        <w:t xml:space="preserve">play </w:t>
      </w:r>
      <w:r w:rsidRPr="00FC75F1">
        <w:t>into a credible defence company, unless you are lucky.</w:t>
      </w:r>
    </w:p>
    <w:p w:rsidR="000B6C3D" w:rsidRPr="00FC75F1" w:rsidP="000B6C3D">
      <w:pPr>
        <w:pStyle w:val="Question"/>
        <w:numPr>
          <w:ilvl w:val="0"/>
          <w:numId w:val="9"/>
        </w:numPr>
      </w:pPr>
      <w:sdt>
        <w:sdtPr>
          <w:alias w:val="Member"/>
          <w:tag w:val="&lt;Member mnisId='4736' dodsId='143043'&gt;"/>
          <w:id w:val="1546333948"/>
          <w:placeholder>
            <w:docPart w:val="C66B6D30490347D6B7DA07C30F534663"/>
          </w:placeholder>
          <w:richText/>
        </w:sdtPr>
        <w:sdtContent>
          <w:r w:rsidRPr="00FC75F1">
            <w:rPr>
              <w:b/>
            </w:rPr>
            <w:t>Dave Doogan:</w:t>
          </w:r>
        </w:sdtContent>
      </w:sdt>
      <w:r w:rsidRPr="00FC75F1">
        <w:t xml:space="preserve"> </w:t>
      </w:r>
      <w:r w:rsidR="008C518D">
        <w:t>W</w:t>
      </w:r>
      <w:r>
        <w:t xml:space="preserve">hat you say </w:t>
      </w:r>
      <w:r w:rsidRPr="00FC75F1" w:rsidR="008C518D">
        <w:t>is very interesting</w:t>
      </w:r>
      <w:r w:rsidR="008C518D">
        <w:t xml:space="preserve"> </w:t>
      </w:r>
      <w:r>
        <w:t xml:space="preserve">Mr Kinniburgh. </w:t>
      </w:r>
      <w:r w:rsidRPr="00FC75F1">
        <w:t xml:space="preserve">In </w:t>
      </w:r>
      <w:r>
        <w:t xml:space="preserve">the </w:t>
      </w:r>
      <w:r w:rsidRPr="00FC75F1">
        <w:t xml:space="preserve">defence space, </w:t>
      </w:r>
      <w:r>
        <w:t xml:space="preserve">the subsea environment is </w:t>
      </w:r>
      <w:r w:rsidRPr="00FC75F1">
        <w:t xml:space="preserve">increasingly </w:t>
      </w:r>
      <w:r w:rsidRPr="00FC75F1">
        <w:t>contested</w:t>
      </w:r>
      <w:r w:rsidRPr="00FC75F1">
        <w:t xml:space="preserve"> and </w:t>
      </w:r>
      <w:r>
        <w:t xml:space="preserve">the </w:t>
      </w:r>
      <w:r w:rsidRPr="00FC75F1">
        <w:t>defence of that realm</w:t>
      </w:r>
      <w:r>
        <w:t xml:space="preserve"> will rely on subsea technology and capability</w:t>
      </w:r>
      <w:r w:rsidRPr="00FC75F1">
        <w:t>. Is it your contention that</w:t>
      </w:r>
      <w:r>
        <w:t xml:space="preserve"> the </w:t>
      </w:r>
      <w:r w:rsidRPr="00FC75F1">
        <w:t>just transition</w:t>
      </w:r>
      <w:r>
        <w:t xml:space="preserve"> for oil and gas workers should </w:t>
      </w:r>
      <w:r w:rsidRPr="00FC75F1">
        <w:t xml:space="preserve">go beyond transitioning from one form of energy to another and </w:t>
      </w:r>
      <w:r>
        <w:t>actually transition</w:t>
      </w:r>
      <w:r>
        <w:t xml:space="preserve"> from </w:t>
      </w:r>
      <w:r w:rsidRPr="00FC75F1">
        <w:t xml:space="preserve">one form of </w:t>
      </w:r>
      <w:r>
        <w:t xml:space="preserve">engineering, science and technology, and the </w:t>
      </w:r>
      <w:r w:rsidRPr="00FC75F1">
        <w:t xml:space="preserve">practical application </w:t>
      </w:r>
      <w:r>
        <w:t xml:space="preserve">of it, </w:t>
      </w:r>
      <w:r w:rsidRPr="00FC75F1">
        <w:t>to another, including defence?</w:t>
      </w:r>
    </w:p>
    <w:p w:rsidR="000B6C3D" w:rsidRPr="00FC75F1" w:rsidP="000B6C3D">
      <w:pPr>
        <w:pStyle w:val="Answer"/>
      </w:pPr>
      <w:sdt>
        <w:sdtPr>
          <w:alias w:val="Witness"/>
          <w:id w:val="656572248"/>
          <w:placeholder>
            <w:docPart w:val="C66B6D30490347D6B7DA07C30F534663"/>
          </w:placeholder>
          <w:richText/>
        </w:sdtPr>
        <w:sdtContent>
          <w:r w:rsidRPr="00FC75F1">
            <w:rPr>
              <w:b/>
              <w:i/>
              <w:iCs/>
            </w:rPr>
            <w:t>Andrew Kinniburgh:</w:t>
          </w:r>
          <w:r w:rsidRPr="00FC75F1">
            <w:rPr>
              <w:b/>
            </w:rPr>
            <w:t xml:space="preserve"> </w:t>
          </w:r>
        </w:sdtContent>
      </w:sdt>
      <w:r>
        <w:t>Yes, a</w:t>
      </w:r>
      <w:r w:rsidRPr="00FC75F1">
        <w:t xml:space="preserve">bsolutely. </w:t>
      </w:r>
      <w:r>
        <w:t xml:space="preserve">It is a very good point. Look at Saab, which is based out of Fareham down near Southampton. </w:t>
      </w:r>
      <w:r w:rsidR="00394B5F">
        <w:t>It has</w:t>
      </w:r>
      <w:r w:rsidRPr="00FC75F1">
        <w:t xml:space="preserve"> acquired an oil and gas </w:t>
      </w:r>
      <w:r>
        <w:t xml:space="preserve">subsea </w:t>
      </w:r>
      <w:r w:rsidRPr="00FC75F1">
        <w:t xml:space="preserve">business, </w:t>
      </w:r>
      <w:r>
        <w:t>but</w:t>
      </w:r>
      <w:r>
        <w:t xml:space="preserve"> obviously </w:t>
      </w:r>
      <w:r w:rsidR="00394B5F">
        <w:t>has</w:t>
      </w:r>
      <w:r>
        <w:t xml:space="preserve"> a big </w:t>
      </w:r>
      <w:r w:rsidRPr="00FC75F1">
        <w:t xml:space="preserve">defence business as well. It would be amazing to see </w:t>
      </w:r>
      <w:r>
        <w:t xml:space="preserve">maybe that </w:t>
      </w:r>
      <w:r w:rsidRPr="00FC75F1">
        <w:t xml:space="preserve">centre of excellence </w:t>
      </w:r>
      <w:r>
        <w:t>in Aberdeen</w:t>
      </w:r>
      <w:r w:rsidR="008A535B">
        <w:t>,</w:t>
      </w:r>
      <w:r>
        <w:t xml:space="preserve"> or around that area</w:t>
      </w:r>
      <w:r w:rsidR="008A535B">
        <w:t>,</w:t>
      </w:r>
      <w:r>
        <w:t xml:space="preserve"> </w:t>
      </w:r>
      <w:r w:rsidRPr="00FC75F1">
        <w:t>using that capability</w:t>
      </w:r>
      <w:r>
        <w:t>. It is also about using the t</w:t>
      </w:r>
      <w:r w:rsidRPr="00FC75F1">
        <w:t xml:space="preserve">est and evaluation ranges for </w:t>
      </w:r>
      <w:r>
        <w:t xml:space="preserve">undersea </w:t>
      </w:r>
      <w:r w:rsidRPr="00FC75F1">
        <w:t>testing of defence equipment</w:t>
      </w:r>
      <w:r>
        <w:t xml:space="preserve"> and</w:t>
      </w:r>
      <w:r w:rsidR="00394B5F">
        <w:t xml:space="preserve"> using</w:t>
      </w:r>
      <w:r>
        <w:t xml:space="preserve"> the capabilities at Faslane, with the </w:t>
      </w:r>
      <w:r w:rsidRPr="00FC75F1">
        <w:t xml:space="preserve">nuclear submarine base </w:t>
      </w:r>
      <w:r>
        <w:t xml:space="preserve">there </w:t>
      </w:r>
      <w:r w:rsidRPr="00FC75F1">
        <w:t>as well.</w:t>
      </w:r>
    </w:p>
    <w:p w:rsidR="000B6C3D" w:rsidRPr="00FC75F1" w:rsidP="000B6C3D">
      <w:pPr>
        <w:pStyle w:val="Question"/>
        <w:numPr>
          <w:ilvl w:val="0"/>
          <w:numId w:val="9"/>
        </w:numPr>
      </w:pPr>
      <w:sdt>
        <w:sdtPr>
          <w:alias w:val="Member"/>
          <w:tag w:val="&lt;Member mnisId='5190' dodsId='32638'&gt;"/>
          <w:id w:val="1598668053"/>
          <w:placeholder>
            <w:docPart w:val="C66B6D30490347D6B7DA07C30F534663"/>
          </w:placeholder>
          <w:richText/>
        </w:sdtPr>
        <w:sdtContent>
          <w:r w:rsidRPr="00FC75F1">
            <w:rPr>
              <w:b/>
            </w:rPr>
            <w:t>Chair:</w:t>
          </w:r>
        </w:sdtContent>
      </w:sdt>
      <w:r w:rsidRPr="00FC75F1">
        <w:t xml:space="preserve"> </w:t>
      </w:r>
      <w:r>
        <w:t xml:space="preserve">Can I ask you very briefly about the </w:t>
      </w:r>
      <w:r w:rsidR="00394B5F">
        <w:t xml:space="preserve">defence </w:t>
      </w:r>
      <w:r>
        <w:t>s</w:t>
      </w:r>
      <w:r w:rsidRPr="00FC75F1">
        <w:t>kills</w:t>
      </w:r>
      <w:r>
        <w:t xml:space="preserve"> passport? Is that going to h</w:t>
      </w:r>
      <w:r w:rsidRPr="00FC75F1">
        <w:t xml:space="preserve">elp us </w:t>
      </w:r>
      <w:r w:rsidR="000D01D7">
        <w:t xml:space="preserve">to </w:t>
      </w:r>
      <w:r w:rsidRPr="00FC75F1">
        <w:t>fill the gaps?</w:t>
      </w:r>
    </w:p>
    <w:p w:rsidR="000B6C3D" w:rsidP="000B6C3D">
      <w:pPr>
        <w:pStyle w:val="Answer"/>
      </w:pPr>
      <w:sdt>
        <w:sdtPr>
          <w:alias w:val="Witness"/>
          <w:id w:val="-1747489486"/>
          <w:placeholder>
            <w:docPart w:val="C66B6D30490347D6B7DA07C30F534663"/>
          </w:placeholder>
          <w:richText/>
        </w:sdtPr>
        <w:sdtContent>
          <w:r w:rsidRPr="00FC75F1">
            <w:rPr>
              <w:b/>
              <w:i/>
              <w:iCs/>
            </w:rPr>
            <w:t>Andrew Kinniburgh:</w:t>
          </w:r>
          <w:r w:rsidRPr="00FC75F1">
            <w:rPr>
              <w:b/>
            </w:rPr>
            <w:t xml:space="preserve"> </w:t>
          </w:r>
        </w:sdtContent>
      </w:sdt>
      <w:r w:rsidRPr="00FC75F1">
        <w:t>We hope it will.</w:t>
      </w:r>
      <w:r>
        <w:t xml:space="preserve"> The c</w:t>
      </w:r>
      <w:r w:rsidRPr="00FC75F1">
        <w:t xml:space="preserve">hallenge </w:t>
      </w:r>
      <w:r>
        <w:t xml:space="preserve">we have had in defence </w:t>
      </w:r>
      <w:r w:rsidRPr="00FC75F1">
        <w:t xml:space="preserve">is </w:t>
      </w:r>
      <w:r>
        <w:t xml:space="preserve">the </w:t>
      </w:r>
      <w:r w:rsidRPr="00FC75F1">
        <w:t xml:space="preserve">lack of </w:t>
      </w:r>
      <w:r>
        <w:t xml:space="preserve">a </w:t>
      </w:r>
      <w:r w:rsidRPr="00FC75F1">
        <w:t xml:space="preserve">common language. I remember a few years ago chairing a session on skills. </w:t>
      </w:r>
      <w:r>
        <w:t xml:space="preserve">It was an event the </w:t>
      </w:r>
      <w:r w:rsidR="008B7477">
        <w:t>MOD</w:t>
      </w:r>
      <w:r>
        <w:t xml:space="preserve"> was </w:t>
      </w:r>
      <w:r>
        <w:t>running</w:t>
      </w:r>
      <w:r>
        <w:t xml:space="preserve"> and I chaired the session. T</w:t>
      </w:r>
      <w:r w:rsidRPr="00FC75F1">
        <w:t xml:space="preserve">here was a programme running in the </w:t>
      </w:r>
      <w:r w:rsidR="008B7477">
        <w:t>MOD</w:t>
      </w:r>
      <w:r w:rsidRPr="00FC75F1">
        <w:t xml:space="preserve"> trying to align the language between </w:t>
      </w:r>
      <w:r>
        <w:t xml:space="preserve">the </w:t>
      </w:r>
      <w:r w:rsidRPr="00FC75F1" w:rsidR="00394B5F">
        <w:t>Army</w:t>
      </w:r>
      <w:r w:rsidRPr="00FC75F1">
        <w:t xml:space="preserve">, </w:t>
      </w:r>
      <w:r>
        <w:t xml:space="preserve">the </w:t>
      </w:r>
      <w:r w:rsidRPr="00FC75F1" w:rsidR="00394B5F">
        <w:t xml:space="preserve">Navy </w:t>
      </w:r>
      <w:r w:rsidRPr="00FC75F1">
        <w:t xml:space="preserve">and </w:t>
      </w:r>
      <w:r>
        <w:t xml:space="preserve">the </w:t>
      </w:r>
      <w:r w:rsidRPr="00FC75F1" w:rsidR="00394B5F">
        <w:t>Air Force</w:t>
      </w:r>
      <w:r w:rsidRPr="00FC75F1">
        <w:t>.</w:t>
      </w:r>
      <w:r>
        <w:t xml:space="preserve"> </w:t>
      </w:r>
      <w:r w:rsidRPr="00FC75F1">
        <w:t>When you hear that, you feel a bit depressed.</w:t>
      </w:r>
      <w:r>
        <w:t xml:space="preserve"> </w:t>
      </w:r>
      <w:r w:rsidRPr="00FC75F1">
        <w:t xml:space="preserve">We need a common language between </w:t>
      </w:r>
      <w:r>
        <w:t xml:space="preserve">the </w:t>
      </w:r>
      <w:r w:rsidRPr="00FC75F1">
        <w:t xml:space="preserve">military, </w:t>
      </w:r>
      <w:r>
        <w:t xml:space="preserve">the </w:t>
      </w:r>
      <w:r w:rsidRPr="00FC75F1">
        <w:t>civil service and industry</w:t>
      </w:r>
      <w:r>
        <w:t>.</w:t>
      </w:r>
    </w:p>
    <w:p w:rsidR="000B6C3D" w:rsidRPr="00FC75F1" w:rsidP="000B6C3D">
      <w:pPr>
        <w:pStyle w:val="Answer"/>
      </w:pPr>
      <w:r>
        <w:t xml:space="preserve">We need to use common terms. You have probably come across the </w:t>
      </w:r>
      <w:r w:rsidR="001D14F7">
        <w:t xml:space="preserve">zig-zag </w:t>
      </w:r>
      <w:r>
        <w:t xml:space="preserve">career concept of people moving from industry into the </w:t>
      </w:r>
      <w:r w:rsidR="008B7477">
        <w:t>MOD</w:t>
      </w:r>
      <w:r>
        <w:t xml:space="preserve">, either as a civilian or military, and back out again. We desperately need that </w:t>
      </w:r>
      <w:r w:rsidRPr="00FC75F1">
        <w:t>common language.</w:t>
      </w:r>
      <w:r>
        <w:t xml:space="preserve"> The defence skills passport is a b</w:t>
      </w:r>
      <w:r w:rsidRPr="00FC75F1">
        <w:t xml:space="preserve">ig step forward, but </w:t>
      </w:r>
      <w:r>
        <w:t xml:space="preserve">we still </w:t>
      </w:r>
      <w:r w:rsidRPr="00FC75F1">
        <w:t xml:space="preserve">need to work </w:t>
      </w:r>
      <w:r>
        <w:t xml:space="preserve">really </w:t>
      </w:r>
      <w:r w:rsidRPr="00FC75F1">
        <w:t>hard</w:t>
      </w:r>
      <w:r w:rsidRPr="00FC75F1">
        <w:t xml:space="preserve"> </w:t>
      </w:r>
      <w:r>
        <w:t>on creating that common language</w:t>
      </w:r>
      <w:r w:rsidR="001D14F7">
        <w:t>—</w:t>
      </w:r>
      <w:r>
        <w:t>that common dictionary</w:t>
      </w:r>
      <w:r w:rsidR="001D14F7">
        <w:t>—</w:t>
      </w:r>
      <w:r w:rsidRPr="00FC75F1">
        <w:t xml:space="preserve">across all </w:t>
      </w:r>
      <w:r>
        <w:t xml:space="preserve">of the </w:t>
      </w:r>
      <w:r w:rsidRPr="00FC75F1">
        <w:t>defence sector from beginning to end.</w:t>
      </w:r>
      <w:r>
        <w:t xml:space="preserve"> </w:t>
      </w:r>
      <w:r w:rsidRPr="00FC75F1">
        <w:t xml:space="preserve">That would </w:t>
      </w:r>
      <w:r>
        <w:t xml:space="preserve">probably </w:t>
      </w:r>
      <w:r w:rsidRPr="00FC75F1">
        <w:t xml:space="preserve">make life </w:t>
      </w:r>
      <w:r>
        <w:t xml:space="preserve">a whole lot </w:t>
      </w:r>
      <w:r w:rsidRPr="00FC75F1">
        <w:t>easier.</w:t>
      </w:r>
    </w:p>
    <w:p w:rsidR="000B6C3D" w:rsidRPr="00FC75F1" w:rsidP="000B6C3D">
      <w:pPr>
        <w:pStyle w:val="Answer"/>
      </w:pPr>
      <w:sdt>
        <w:sdtPr>
          <w:alias w:val="Witness"/>
          <w:id w:val="-1020931166"/>
          <w:placeholder>
            <w:docPart w:val="C66B6D30490347D6B7DA07C30F534663"/>
          </w:placeholder>
          <w:richText/>
        </w:sdtPr>
        <w:sdtContent>
          <w:r w:rsidRPr="00FC75F1">
            <w:rPr>
              <w:b/>
              <w:i/>
              <w:iCs/>
            </w:rPr>
            <w:t>Warrick Malcolm:</w:t>
          </w:r>
          <w:r w:rsidRPr="00FC75F1">
            <w:rPr>
              <w:b/>
            </w:rPr>
            <w:t xml:space="preserve"> </w:t>
          </w:r>
        </w:sdtContent>
      </w:sdt>
      <w:r>
        <w:t>We are extremely supportive of the idea. N</w:t>
      </w:r>
      <w:r w:rsidRPr="00FC75F1">
        <w:t xml:space="preserve">ot to underestimate the challenges </w:t>
      </w:r>
      <w:r>
        <w:t xml:space="preserve">in making it work across sectors, making it work across regions and trying </w:t>
      </w:r>
      <w:r w:rsidRPr="00FC75F1">
        <w:t xml:space="preserve">to avoid any </w:t>
      </w:r>
      <w:r>
        <w:t xml:space="preserve">commercial </w:t>
      </w:r>
      <w:r w:rsidRPr="00FC75F1">
        <w:t>sensitivities</w:t>
      </w:r>
      <w:r>
        <w:t xml:space="preserve"> </w:t>
      </w:r>
      <w:r w:rsidR="00394B5F">
        <w:t>where</w:t>
      </w:r>
      <w:r>
        <w:t xml:space="preserve"> people </w:t>
      </w:r>
      <w:r w:rsidR="00394B5F">
        <w:t>move</w:t>
      </w:r>
      <w:r>
        <w:t xml:space="preserve"> from one company to another, but i</w:t>
      </w:r>
      <w:r w:rsidRPr="00FC75F1">
        <w:t xml:space="preserve">t could be a way to </w:t>
      </w:r>
      <w:r w:rsidRPr="00FC75F1">
        <w:t xml:space="preserve">address </w:t>
      </w:r>
      <w:r>
        <w:t xml:space="preserve">some of the </w:t>
      </w:r>
      <w:r w:rsidRPr="00FC75F1">
        <w:t xml:space="preserve">skills </w:t>
      </w:r>
      <w:r>
        <w:t xml:space="preserve">problems that organisations such as </w:t>
      </w:r>
      <w:r w:rsidRPr="00FC75F1">
        <w:t xml:space="preserve">SMEs face. </w:t>
      </w:r>
      <w:r>
        <w:t xml:space="preserve">There are a lot of challenges in it, but we are </w:t>
      </w:r>
      <w:r>
        <w:t>r</w:t>
      </w:r>
      <w:r w:rsidRPr="00FC75F1">
        <w:t>eally supportive</w:t>
      </w:r>
      <w:r w:rsidRPr="00FC75F1">
        <w:t>.</w:t>
      </w:r>
    </w:p>
    <w:p w:rsidR="000A6B2C" w:rsidRPr="00FC75F1" w:rsidP="00F867D0">
      <w:pPr>
        <w:pStyle w:val="Question"/>
        <w:numPr>
          <w:ilvl w:val="0"/>
          <w:numId w:val="0"/>
        </w:numPr>
        <w:ind w:left="794"/>
      </w:pPr>
      <w:sdt>
        <w:sdtPr>
          <w:alias w:val="Member"/>
          <w:tag w:val="&lt;Member mnisId='5190' dodsId='32638'&gt;"/>
          <w:id w:val="784461396"/>
          <w:placeholder>
            <w:docPart w:val="C66B6D30490347D6B7DA07C30F534663"/>
          </w:placeholder>
          <w:richText/>
        </w:sdtPr>
        <w:sdtContent>
          <w:r w:rsidRPr="00FC75F1" w:rsidR="000B6C3D">
            <w:rPr>
              <w:b/>
            </w:rPr>
            <w:t>Chair:</w:t>
          </w:r>
        </w:sdtContent>
      </w:sdt>
      <w:r w:rsidRPr="00FC75F1" w:rsidR="000B6C3D">
        <w:t xml:space="preserve"> Mr Malcolm</w:t>
      </w:r>
      <w:r w:rsidR="00473756">
        <w:t xml:space="preserve"> and</w:t>
      </w:r>
      <w:r w:rsidRPr="00FC75F1" w:rsidR="000B6C3D">
        <w:t xml:space="preserve"> </w:t>
      </w:r>
      <w:r w:rsidR="000B6C3D">
        <w:t xml:space="preserve">Mr Kinniburgh, </w:t>
      </w:r>
      <w:r w:rsidRPr="00FC75F1" w:rsidR="000B6C3D">
        <w:t xml:space="preserve">thank you </w:t>
      </w:r>
      <w:r w:rsidR="000B6C3D">
        <w:t xml:space="preserve">both </w:t>
      </w:r>
      <w:r w:rsidRPr="00FC75F1" w:rsidR="000B6C3D">
        <w:t>very much</w:t>
      </w:r>
      <w:r w:rsidR="000B6C3D">
        <w:t xml:space="preserve"> for your evidence this morning</w:t>
      </w:r>
      <w:r w:rsidRPr="00FC75F1" w:rsidR="000B6C3D">
        <w:t xml:space="preserve">. It has been very interesting. I know we have been tempting you to predict the outcome </w:t>
      </w:r>
      <w:r w:rsidR="000B6C3D">
        <w:t xml:space="preserve">of elections </w:t>
      </w:r>
      <w:r w:rsidRPr="00FC75F1" w:rsidR="000B6C3D">
        <w:t>and all sorts of other things</w:t>
      </w:r>
      <w:r w:rsidR="000B6C3D">
        <w:t xml:space="preserve">, so we are grateful to you for your forbearance as well. It has been a very interesting session. </w:t>
      </w:r>
      <w:r w:rsidRPr="00FC75F1" w:rsidR="000B6C3D">
        <w:t>Thank you very much</w:t>
      </w:r>
      <w:r w:rsidR="000B6C3D">
        <w: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03270140F254E96ADCCBC46D6C867DE"/>
      </w:placeholder>
      <w:richText/>
    </w:sdtPr>
    <w:sdtEndPr>
      <w:rPr>
        <w:color w:val="808080" w:themeColor="background1" w:themeShade="80"/>
      </w:rPr>
    </w:sdtEndPr>
    <w:sdtContent>
      <w:p w:rsidR="003736A1" w:rsidP="009277D8">
        <w:pPr>
          <w:pStyle w:val="Para"/>
          <w:rPr>
            <w:color w:val="808080"/>
          </w:rPr>
        </w:pPr>
        <w:r w:rsidRPr="00E273B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04889BBA83B45248421787CBF2BB236"/>
      </w:placeholder>
      <w:richText/>
    </w:sdtPr>
    <w:sdtEndPr>
      <w:rPr>
        <w:color w:val="808080" w:themeColor="background1" w:themeShade="80"/>
      </w:rPr>
    </w:sdtEnd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E273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raustin\Documents\Resources\Hansard\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03270140F254E96ADCCBC46D6C867DE"/>
        <w:category>
          <w:name w:val="General"/>
          <w:gallery w:val="placeholder"/>
        </w:category>
        <w:types>
          <w:type w:val="bbPlcHdr"/>
        </w:types>
        <w:behaviors>
          <w:behavior w:val="content"/>
        </w:behaviors>
        <w:guid w:val="{0F4B734C-1DFF-440B-A05C-543A70930A66}"/>
      </w:docPartPr>
      <w:docPartBody>
        <w:p w:rsidR="007D7995" w:rsidP="00A62647">
          <w:pPr>
            <w:pStyle w:val="003270140F254E96ADCCBC46D6C867DE"/>
          </w:pPr>
          <w:r w:rsidRPr="000753FC">
            <w:rPr>
              <w:rStyle w:val="PlaceholderText"/>
            </w:rPr>
            <w:t>Click here to enter text.</w:t>
          </w:r>
        </w:p>
      </w:docPartBody>
    </w:docPart>
    <w:docPart>
      <w:docPartPr>
        <w:name w:val="69B416E2102F40A5B78C522E60BBAD10"/>
        <w:category>
          <w:name w:val="General"/>
          <w:gallery w:val="placeholder"/>
        </w:category>
        <w:types>
          <w:type w:val="bbPlcHdr"/>
        </w:types>
        <w:behaviors>
          <w:behavior w:val="content"/>
        </w:behaviors>
        <w:guid w:val="{07545F49-5F4E-408F-BF25-184165F3944E}"/>
      </w:docPartPr>
      <w:docPartBody>
        <w:p w:rsidR="007D7995" w:rsidP="00A62647">
          <w:pPr>
            <w:pStyle w:val="69B416E2102F40A5B78C522E60BBAD10"/>
          </w:pPr>
          <w:r w:rsidRPr="002B3926">
            <w:rPr>
              <w:rStyle w:val="PlaceholderText"/>
            </w:rPr>
            <w:t>Click here to enter text.</w:t>
          </w:r>
        </w:p>
      </w:docPartBody>
    </w:docPart>
    <w:docPart>
      <w:docPartPr>
        <w:name w:val="004889BBA83B45248421787CBF2BB236"/>
        <w:category>
          <w:name w:val="General"/>
          <w:gallery w:val="placeholder"/>
        </w:category>
        <w:types>
          <w:type w:val="bbPlcHdr"/>
        </w:types>
        <w:behaviors>
          <w:behavior w:val="content"/>
        </w:behaviors>
        <w:guid w:val="{DC95F12B-8AA7-4080-A07B-6A8EDC544318}"/>
      </w:docPartPr>
      <w:docPartBody>
        <w:p w:rsidR="007D7995" w:rsidP="00A62647">
          <w:pPr>
            <w:pStyle w:val="004889BBA83B45248421787CBF2BB236"/>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95A1EE9-C90A-49CD-8FED-B8D4001B170E}"/>
      </w:docPartPr>
      <w:docPartBody>
        <w:p w:rsidR="00A7774B">
          <w:r w:rsidRPr="00353893">
            <w:rPr>
              <w:rStyle w:val="PlaceholderText"/>
            </w:rPr>
            <w:t>Click or tap here to enter text.</w:t>
          </w:r>
        </w:p>
      </w:docPartBody>
    </w:docPart>
    <w:docPart>
      <w:docPartPr>
        <w:name w:val="DA7A170D59A744A0AB29E74AFD47C1C0"/>
        <w:category>
          <w:name w:val="General"/>
          <w:gallery w:val="placeholder"/>
        </w:category>
        <w:types>
          <w:type w:val="bbPlcHdr"/>
        </w:types>
        <w:behaviors>
          <w:behavior w:val="content"/>
        </w:behaviors>
        <w:guid w:val="{3D034924-5A6F-4EA8-A6D9-C272B2F42108}"/>
      </w:docPartPr>
      <w:docPartBody>
        <w:p w:rsidR="006B634A" w:rsidP="00442355">
          <w:pPr>
            <w:pStyle w:val="DA7A170D59A744A0AB29E74AFD47C1C0"/>
          </w:pPr>
          <w:r w:rsidRPr="00353893">
            <w:rPr>
              <w:rStyle w:val="PlaceholderText"/>
            </w:rPr>
            <w:t>Click or tap here to enter text.</w:t>
          </w:r>
        </w:p>
      </w:docPartBody>
    </w:docPart>
    <w:docPart>
      <w:docPartPr>
        <w:name w:val="24582D90ECFF425CB3F9B51DABFA6C5C"/>
        <w:category>
          <w:name w:val="General"/>
          <w:gallery w:val="placeholder"/>
        </w:category>
        <w:types>
          <w:type w:val="bbPlcHdr"/>
        </w:types>
        <w:behaviors>
          <w:behavior w:val="content"/>
        </w:behaviors>
        <w:guid w:val="{CEE1DE6F-894B-477B-8A68-04379CF942C1}"/>
      </w:docPartPr>
      <w:docPartBody>
        <w:p w:rsidR="006B634A" w:rsidP="00442355">
          <w:pPr>
            <w:pStyle w:val="24582D90ECFF425CB3F9B51DABFA6C5C"/>
          </w:pPr>
          <w:r w:rsidRPr="00353893">
            <w:rPr>
              <w:rStyle w:val="PlaceholderText"/>
            </w:rPr>
            <w:t>Click or tap here to enter text.</w:t>
          </w:r>
        </w:p>
      </w:docPartBody>
    </w:docPart>
    <w:docPart>
      <w:docPartPr>
        <w:name w:val="C66B6D30490347D6B7DA07C30F534663"/>
        <w:category>
          <w:name w:val="General"/>
          <w:gallery w:val="placeholder"/>
        </w:category>
        <w:types>
          <w:type w:val="bbPlcHdr"/>
        </w:types>
        <w:behaviors>
          <w:behavior w:val="content"/>
        </w:behaviors>
        <w:guid w:val="{EF6966E4-DC4B-4D6B-ACF6-254D4C6F64D9}"/>
      </w:docPartPr>
      <w:docPartBody>
        <w:p w:rsidR="00A03A6D" w:rsidP="006F7E0C">
          <w:pPr>
            <w:pStyle w:val="C66B6D30490347D6B7DA07C30F534663"/>
          </w:pPr>
          <w:r w:rsidRPr="0035389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3A6D"/>
    <w:rPr>
      <w:color w:val="808080"/>
    </w:rPr>
  </w:style>
  <w:style w:type="paragraph" w:customStyle="1" w:styleId="003270140F254E96ADCCBC46D6C867DE">
    <w:name w:val="003270140F254E96ADCCBC46D6C867DE"/>
    <w:rsid w:val="00A62647"/>
  </w:style>
  <w:style w:type="paragraph" w:customStyle="1" w:styleId="69B416E2102F40A5B78C522E60BBAD10">
    <w:name w:val="69B416E2102F40A5B78C522E60BBAD10"/>
    <w:rsid w:val="00A62647"/>
  </w:style>
  <w:style w:type="paragraph" w:customStyle="1" w:styleId="004889BBA83B45248421787CBF2BB236">
    <w:name w:val="004889BBA83B45248421787CBF2BB236"/>
    <w:rsid w:val="00A62647"/>
  </w:style>
  <w:style w:type="paragraph" w:customStyle="1" w:styleId="DA7A170D59A744A0AB29E74AFD47C1C0">
    <w:name w:val="DA7A170D59A744A0AB29E74AFD47C1C0"/>
    <w:rsid w:val="00442355"/>
  </w:style>
  <w:style w:type="paragraph" w:customStyle="1" w:styleId="24582D90ECFF425CB3F9B51DABFA6C5C">
    <w:name w:val="24582D90ECFF425CB3F9B51DABFA6C5C"/>
    <w:rsid w:val="00442355"/>
  </w:style>
  <w:style w:type="paragraph" w:customStyle="1" w:styleId="C66B6D30490347D6B7DA07C30F534663">
    <w:name w:val="C66B6D30490347D6B7DA07C30F534663"/>
    <w:rsid w:val="006F7E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