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B47E9B" w:rsidP="00E04F6D">
      <w:pPr>
        <w:pStyle w:val="TitleCommittee0"/>
      </w:pPr>
      <w:sdt>
        <w:sdtPr>
          <w:alias w:val="CommitteeName"/>
          <w:tag w:val="CommitteeName"/>
          <w:id w:val="1869951332"/>
          <w:placeholder>
            <w:docPart w:val="2692C6FDD595418582B589AE96003EE0"/>
          </w:placeholder>
          <w:richText/>
        </w:sdtPr>
        <w:sdtContent>
          <w:r>
            <w:t>Northern Ireland Affairs Committee</w:t>
          </w:r>
        </w:sdtContent>
      </w:sdt>
    </w:p>
    <w:p w:rsidR="00B47E9B" w:rsidP="00E04F6D">
      <w:pPr>
        <w:pStyle w:val="TitleInquiry0"/>
      </w:pPr>
      <w:r>
        <w:t xml:space="preserve">Oral evidence: </w:t>
      </w:r>
      <w:sdt>
        <w:sdtPr>
          <w:alias w:val="InquiryName"/>
          <w:tag w:val="InquiryName"/>
          <w:id w:val="377371847"/>
          <w:placeholder>
            <w:docPart w:val="2692C6FDD595418582B589AE96003EE0"/>
          </w:placeholder>
          <w:richText/>
        </w:sdtPr>
        <w:sdtContent>
          <w:r>
            <w:t>Policing and security in Northern Ireland</w:t>
          </w:r>
        </w:sdtContent>
      </w:sdt>
      <w:r>
        <w:t xml:space="preserve">, HC </w:t>
      </w:r>
      <w:sdt>
        <w:sdtPr>
          <w:alias w:val="InquiryRefNo"/>
          <w:tag w:val="InquiryRefNo"/>
          <w:id w:val="-281725174"/>
          <w:placeholder>
            <w:docPart w:val="2692C6FDD595418582B589AE96003EE0"/>
          </w:placeholder>
          <w:richText/>
        </w:sdtPr>
        <w:sdtContent>
          <w:r>
            <w:t>1341</w:t>
          </w:r>
        </w:sdtContent>
      </w:sdt>
    </w:p>
    <w:sdt>
      <w:sdtPr>
        <w:alias w:val="SittingDate"/>
        <w:tag w:val="SittingDate"/>
        <w:id w:val="-1160222926"/>
        <w:placeholder>
          <w:docPart w:val="2692C6FDD595418582B589AE96003EE0"/>
        </w:placeholder>
        <w:richText/>
      </w:sdtPr>
      <w:sdtContent>
        <w:p w:rsidR="00B47E9B" w:rsidP="00E04F6D">
          <w:pPr>
            <w:pStyle w:val="Para"/>
          </w:pPr>
          <w:r>
            <w:t>Wednesday 10 December 2025</w:t>
          </w:r>
        </w:p>
      </w:sdtContent>
    </w:sdt>
    <w:p w:rsidR="00B47E9B" w:rsidP="00E04F6D">
      <w:pPr>
        <w:pStyle w:val="Para"/>
      </w:pPr>
      <w:r>
        <w:t xml:space="preserve">Ordered by the House of </w:t>
      </w:r>
      <w:sdt>
        <w:sdtPr>
          <w:alias w:val="House"/>
          <w:tag w:val="House"/>
          <w:id w:val="809213435"/>
          <w:placeholder>
            <w:docPart w:val="2692C6FDD595418582B589AE96003EE0"/>
          </w:placeholder>
          <w:richText/>
        </w:sdtPr>
        <w:sdtContent>
          <w:r w:rsidRPr="00615759">
            <w:t>Commons</w:t>
          </w:r>
        </w:sdtContent>
      </w:sdt>
      <w:r w:rsidRPr="00615759">
        <w:t xml:space="preserve"> to be published on </w:t>
      </w:r>
      <w:sdt>
        <w:sdtPr>
          <w:alias w:val="PublishDate"/>
          <w:tag w:val="PublishDate"/>
          <w:id w:val="217021599"/>
          <w:placeholder>
            <w:docPart w:val="2692C6FDD595418582B589AE96003EE0"/>
          </w:placeholder>
          <w:richText/>
        </w:sdtPr>
        <w:sdtContent>
          <w:r>
            <w:t>10 December 2025</w:t>
          </w:r>
        </w:sdtContent>
      </w:sdt>
      <w:r w:rsidRPr="00615759">
        <w:t>.</w:t>
      </w:r>
    </w:p>
    <w:p w:rsidR="00B47E9B" w:rsidP="00E04F6D">
      <w:sdt>
        <w:sdtPr>
          <w:alias w:val="VideoHyperlink"/>
          <w:tag w:val="VideoHyperlink"/>
          <w:id w:val="703995351"/>
          <w:placeholder>
            <w:docPart w:val="2692C6FDD595418582B589AE96003EE0"/>
          </w:placeholder>
          <w:richText/>
        </w:sdtPr>
        <w:sdtContent>
          <w:r>
            <w:fldChar w:fldCharType="begin"/>
          </w:r>
          <w:r>
            <w:instrText xml:space="preserve"> HYPERLINK "https://parliamentlive.tv/Event/Index/d1a6c71a-73bd-4391-a102-492a7cc7ea98" </w:instrText>
          </w:r>
          <w:r>
            <w:fldChar w:fldCharType="separate"/>
          </w:r>
          <w:r w:rsidRPr="00C67688">
            <w:rPr>
              <w:rStyle w:val="Hyperlink"/>
            </w:rPr>
            <w:t>Watch the meeting</w:t>
          </w:r>
          <w:r>
            <w:fldChar w:fldCharType="end"/>
          </w:r>
        </w:sdtContent>
      </w:sdt>
    </w:p>
    <w:p w:rsidR="00B47E9B" w:rsidRPr="00E33D0E" w:rsidP="00E04F6D">
      <w:r>
        <w:t xml:space="preserve">Members present: </w:t>
      </w:r>
      <w:sdt>
        <w:sdtPr>
          <w:alias w:val="MembersPresent"/>
          <w:tag w:val="MembersPresent"/>
          <w:id w:val="366340316"/>
          <w:placeholder>
            <w:docPart w:val="2692C6FDD595418582B589AE96003EE0"/>
          </w:placeholder>
          <w:richText/>
        </w:sdtPr>
        <w:sdtContent>
          <w:r w:rsidR="00527D2C">
            <w:t>Tonia Antoniazzi</w:t>
          </w:r>
          <w:r>
            <w:t xml:space="preserve"> (Chair); </w:t>
          </w:r>
          <w:r w:rsidR="00527D2C">
            <w:t xml:space="preserve">Claire Hanna; Simon Hoare; Mike </w:t>
          </w:r>
          <w:r w:rsidRPr="00E33D0E" w:rsidR="00527D2C">
            <w:t>Kane; Mr Paul Kohler; Katrina Murray; Gavin Robinson; David Smith.</w:t>
          </w:r>
        </w:sdtContent>
      </w:sdt>
    </w:p>
    <w:p w:rsidR="00B47E9B" w:rsidRPr="00E33D0E" w:rsidP="00E04F6D">
      <w:pPr>
        <w:pStyle w:val="ParaCentre"/>
      </w:pPr>
      <w:r w:rsidRPr="00E33D0E">
        <w:t xml:space="preserve">Questions </w:t>
      </w:r>
      <w:sdt>
        <w:sdtPr>
          <w:alias w:val="QuestionNumbers"/>
          <w:tag w:val="QuestionNumbers"/>
          <w:id w:val="-1223666168"/>
          <w:placeholder>
            <w:docPart w:val="2692C6FDD595418582B589AE96003EE0"/>
          </w:placeholder>
          <w:richText/>
        </w:sdtPr>
        <w:sdtContent>
          <w:r w:rsidRPr="00E33D0E">
            <w:t>1 -</w:t>
          </w:r>
          <w:r w:rsidRPr="00E33D0E" w:rsidR="00E33D0E">
            <w:t xml:space="preserve"> 54</w:t>
          </w:r>
        </w:sdtContent>
      </w:sdt>
    </w:p>
    <w:p w:rsidR="00B47E9B" w:rsidRPr="00E33D0E" w:rsidP="00E04F6D">
      <w:pPr>
        <w:pStyle w:val="TitleWitnesses0"/>
      </w:pPr>
      <w:r w:rsidRPr="00E33D0E">
        <w:t>Witnesses</w:t>
      </w:r>
    </w:p>
    <w:sdt>
      <w:sdtPr>
        <w:alias w:val="WitnessSet"/>
        <w:tag w:val="WitnessSet"/>
        <w:id w:val="-368373484"/>
        <w:placeholder>
          <w:docPart w:val="1697B851C70644A9A107CB3CCBEAB647"/>
        </w:placeholder>
        <w:richText/>
      </w:sdtPr>
      <w:sdtContent>
        <w:p w:rsidR="00B47E9B" w:rsidP="00E04F6D">
          <w:pPr>
            <w:pStyle w:val="Para"/>
          </w:pPr>
          <w:r w:rsidRPr="00E33D0E">
            <w:t xml:space="preserve">I: Professor Marie Breen-Smyth, International Peace Education Resources; Dr Jonny Byrne, </w:t>
          </w:r>
          <w:r w:rsidRPr="00E33D0E" w:rsidR="00E33D0E">
            <w:t xml:space="preserve">Independent Reviewer </w:t>
          </w:r>
          <w:r w:rsidRPr="00E33D0E">
            <w:t xml:space="preserve">of the </w:t>
          </w:r>
          <w:r w:rsidRPr="00E33D0E" w:rsidR="00E33D0E">
            <w:t xml:space="preserve">Exercised Powers </w:t>
          </w:r>
          <w:r w:rsidRPr="00E33D0E">
            <w:t>under the Justice and Security (Northern Ireland) Act 2007 and National Security Arrangements.</w:t>
          </w:r>
        </w:p>
      </w:sdtContent>
    </w:sdt>
    <w:p w:rsidR="00B47E9B" w:rsidP="00E04F6D">
      <w:pPr>
        <w:pStyle w:val="Para"/>
      </w:pPr>
    </w:p>
    <w:p w:rsidR="00B47E9B" w:rsidP="00E04F6D">
      <w:pPr>
        <w:pStyle w:val="Para"/>
      </w:pPr>
      <w:r>
        <w:t>Written evidence from witnesses:</w:t>
      </w:r>
    </w:p>
    <w:p w:rsidR="00B47E9B" w:rsidP="00CC3F78">
      <w:pPr>
        <w:pStyle w:val="Witnesssubmission"/>
        <w:numPr>
          <w:ilvl w:val="0"/>
          <w:numId w:val="12"/>
        </w:numPr>
      </w:pPr>
      <w:r w:rsidRPr="00CC3F78">
        <w:t>Dr Jonny Byrne</w:t>
      </w:r>
      <w:r>
        <w:t xml:space="preserve">, </w:t>
      </w:r>
      <w:r w:rsidRPr="00CC3F78">
        <w:t>Independent Reviewer of the exercised powers under the Justice and Security (Northern Ireland) Act 2007 and of National Security Arrangements</w:t>
      </w:r>
      <w:r>
        <w:t xml:space="preserve"> [</w:t>
      </w:r>
      <w:r>
        <w:fldChar w:fldCharType="begin"/>
      </w:r>
      <w:r>
        <w:instrText xml:space="preserve"> HYPERLINK "https://committees.parliament.uk/writtenevidence/151741/pdf/" </w:instrText>
      </w:r>
      <w:r>
        <w:fldChar w:fldCharType="separate"/>
      </w:r>
      <w:r w:rsidRPr="001135F1">
        <w:rPr>
          <w:rStyle w:val="Hyperlink"/>
        </w:rPr>
        <w:t>PSNI0013</w:t>
      </w:r>
      <w:r>
        <w:fldChar w:fldCharType="end"/>
      </w:r>
      <w:r>
        <w:t>]</w:t>
      </w:r>
    </w:p>
    <w:p w:rsidR="00B47E9B" w:rsidRPr="00CC3F78" w:rsidP="00CC3F78">
      <w:pPr>
        <w:pStyle w:val="ListParagraph"/>
        <w:numPr>
          <w:ilvl w:val="0"/>
          <w:numId w:val="13"/>
        </w:numPr>
        <w:rPr>
          <w:rFonts w:eastAsia="Times New Roman"/>
          <w:szCs w:val="20"/>
        </w:rPr>
      </w:pPr>
      <w:r w:rsidRPr="00CC3F78">
        <w:t>Professor Marie Breen-Smyth</w:t>
      </w:r>
      <w:r>
        <w:t xml:space="preserve">, </w:t>
      </w:r>
      <w:r w:rsidRPr="00CC3F78">
        <w:t>International Peace Education Resources</w:t>
      </w:r>
      <w:r>
        <w:t xml:space="preserve"> [</w:t>
      </w:r>
      <w:r>
        <w:fldChar w:fldCharType="begin"/>
      </w:r>
      <w:r>
        <w:instrText xml:space="preserve"> HYPERLINK "https://committees.parliament.uk/writtenevidence/151849/pdf/" </w:instrText>
      </w:r>
      <w:r>
        <w:fldChar w:fldCharType="separate"/>
      </w:r>
      <w:r w:rsidRPr="001135F1">
        <w:rPr>
          <w:rStyle w:val="Hyperlink"/>
        </w:rPr>
        <w:t>PSNI0020</w:t>
      </w:r>
      <w:r>
        <w:fldChar w:fldCharType="end"/>
      </w:r>
      <w:r>
        <w:t>]</w:t>
      </w:r>
      <w:r>
        <w:br w:type="page"/>
      </w:r>
    </w:p>
    <w:sdt>
      <w:sdtPr>
        <w:rPr>
          <w:sz w:val="22"/>
        </w:rPr>
        <w:alias w:val="WitnessExamination"/>
        <w:tag w:val="WitnessExamination"/>
        <w:id w:val="2003463402"/>
        <w:placeholder>
          <w:docPart w:val="1697B851C70644A9A107CB3CCBEAB647"/>
        </w:placeholder>
        <w:richText/>
      </w:sdtPr>
      <w:sdtEndPr>
        <w:rPr>
          <w:sz w:val="28"/>
        </w:rPr>
      </w:sdtEndPr>
      <w:sdtContent>
        <w:p w:rsidR="00B47E9B" w:rsidRPr="00527D2C" w:rsidP="00527D2C">
          <w:pPr>
            <w:pStyle w:val="TitlePanel0"/>
            <w:rPr>
              <w:szCs w:val="28"/>
            </w:rPr>
          </w:pPr>
          <w:bookmarkStart w:id="0" w:name="Panel1"/>
          <w:r w:rsidRPr="00527D2C">
            <w:rPr>
              <w:szCs w:val="28"/>
            </w:rPr>
            <w:t>Examination of witnesses</w:t>
          </w:r>
        </w:p>
        <w:p w:rsidR="00527D2C" w:rsidP="00527D2C">
          <w:pPr>
            <w:pStyle w:val="TitlePanel0"/>
            <w:jc w:val="both"/>
          </w:pPr>
          <w:r>
            <w:rPr>
              <w:sz w:val="22"/>
            </w:rPr>
            <w:t xml:space="preserve">Witnesses: </w:t>
          </w:r>
          <w:r>
            <w:rPr>
              <w:sz w:val="22"/>
            </w:rPr>
            <w:t>Professor Marie Breen-Smyth and Dr Jonny Byrne.</w:t>
          </w:r>
        </w:p>
      </w:sdtContent>
    </w:sdt>
    <w:p w:rsidR="00527D2C" w:rsidP="00527D2C">
      <w:pPr>
        <w:pStyle w:val="Question"/>
      </w:pPr>
      <w:sdt>
        <w:sdtPr>
          <w:alias w:val="Member"/>
          <w:tag w:val="&lt;Member mnisId='4623' dodsId='143230'&gt;"/>
          <w:id w:val="-2102708997"/>
          <w:placeholder>
            <w:docPart w:val="DefaultPlaceholder_-1854013440"/>
          </w:placeholder>
          <w:richText/>
        </w:sdtPr>
        <w:sdtContent>
          <w:r w:rsidRPr="00527D2C">
            <w:rPr>
              <w:b/>
            </w:rPr>
            <w:t>Chair:</w:t>
          </w:r>
        </w:sdtContent>
      </w:sdt>
      <w:r>
        <w:t xml:space="preserve"> Welcome to the Northern Ireland Affairs Select Committee. This is our first session on policing and security in Northern Ireland. Welcome to Dr Jonny Byrne and Professor Marie Breen-Smyth, and thank you both</w:t>
      </w:r>
      <w:r w:rsidR="000437A6">
        <w:t xml:space="preserve"> for joining us</w:t>
      </w:r>
      <w:r>
        <w:t>. To what extent have the ambitions and recommendations of the Patten reforms on policing been realised, 25 years on from the PSNI’s establishment?</w:t>
      </w:r>
    </w:p>
    <w:p w:rsidR="00527D2C" w:rsidP="00527D2C">
      <w:pPr>
        <w:pStyle w:val="Answer"/>
      </w:pPr>
      <w:sdt>
        <w:sdtPr>
          <w:alias w:val="Witness"/>
          <w:id w:val="-993176804"/>
          <w:placeholder>
            <w:docPart w:val="DefaultPlaceholder_-1854013440"/>
          </w:placeholder>
          <w:richText/>
        </w:sdtPr>
        <w:sdtContent>
          <w:r w:rsidRPr="00A76B60" w:rsidR="00A76B60">
            <w:rPr>
              <w:b/>
              <w:i/>
            </w:rPr>
            <w:t>Professor Breen-Smyth:</w:t>
          </w:r>
        </w:sdtContent>
      </w:sdt>
      <w:r>
        <w:t xml:space="preserve"> </w:t>
      </w:r>
      <w:r w:rsidR="00AF693C">
        <w:t>Between</w:t>
      </w:r>
      <w:r>
        <w:t xml:space="preserve"> where we were when Patten was introduced and where we are now, there is a world of difference. We have a largely reformed police service. We have systems of accountability that we did not have before. </w:t>
      </w:r>
      <w:r w:rsidR="00A76B60">
        <w:t>We a</w:t>
      </w:r>
      <w:r>
        <w:t xml:space="preserve">lso, of course, have a transformed security situation. The whole ethos, the whole situation and the whole circumstances are remarkably </w:t>
      </w:r>
      <w:r w:rsidR="00AF693C">
        <w:t>different from</w:t>
      </w:r>
      <w:r>
        <w:t xml:space="preserve"> when Patten was introduced.</w:t>
      </w:r>
    </w:p>
    <w:p w:rsidR="00527D2C" w:rsidP="00527D2C">
      <w:pPr>
        <w:pStyle w:val="Answer"/>
      </w:pPr>
      <w:r>
        <w:t xml:space="preserve">In the paper that I sent you, I have mapped out some things that are significant in terms of where we still have to go. The system is wonderful in design and looks great on paper, but the implementation has fallen somewhat short, largely because of the human frailties that we all have, but also in terms of the focus on the purpose of policing, the delivery to communities and, indeed, the engagement between the poorest communities, which are the ones that I am most concerned about, and the police as well as other state agencies. That gap </w:t>
      </w:r>
      <w:r w:rsidR="00A76B60">
        <w:t xml:space="preserve">in engagement </w:t>
      </w:r>
      <w:r>
        <w:t>between state agencies and the poorest communities is something that preoccupies me greatly.</w:t>
      </w:r>
    </w:p>
    <w:p w:rsidR="00527D2C" w:rsidP="00527D2C">
      <w:pPr>
        <w:pStyle w:val="Question"/>
      </w:pPr>
      <w:sdt>
        <w:sdtPr>
          <w:alias w:val="Member"/>
          <w:tag w:val="&lt;Member mnisId='4623' dodsId='143230'&gt;"/>
          <w:id w:val="-2027081617"/>
          <w:placeholder>
            <w:docPart w:val="DefaultPlaceholder_-1854013440"/>
          </w:placeholder>
          <w:richText/>
        </w:sdtPr>
        <w:sdtContent>
          <w:r w:rsidRPr="00527D2C">
            <w:rPr>
              <w:b/>
            </w:rPr>
            <w:t>Chair:</w:t>
          </w:r>
        </w:sdtContent>
      </w:sdt>
      <w:r>
        <w:t xml:space="preserve"> Those are the key parts</w:t>
      </w:r>
      <w:r w:rsidRPr="00AF693C" w:rsidR="00AF693C">
        <w:t xml:space="preserve"> </w:t>
      </w:r>
      <w:r w:rsidR="00AF693C">
        <w:t>of Patten</w:t>
      </w:r>
      <w:r>
        <w:t xml:space="preserve"> </w:t>
      </w:r>
      <w:r w:rsidR="00AF693C">
        <w:t>that</w:t>
      </w:r>
      <w:r>
        <w:t>, for you, remain outstanding. What are the things that should be revisited?</w:t>
      </w:r>
    </w:p>
    <w:p w:rsidR="00527D2C" w:rsidP="00527D2C">
      <w:pPr>
        <w:pStyle w:val="Answer"/>
      </w:pPr>
      <w:sdt>
        <w:sdtPr>
          <w:alias w:val="Witness"/>
          <w:id w:val="-1239783901"/>
          <w:placeholder>
            <w:docPart w:val="DefaultPlaceholder_-1854013440"/>
          </w:placeholder>
          <w:richText/>
        </w:sdtPr>
        <w:sdtContent>
          <w:r w:rsidRPr="00A76B60" w:rsidR="00A76B60">
            <w:rPr>
              <w:b/>
              <w:i/>
            </w:rPr>
            <w:t>Professor Breen-Smyth:</w:t>
          </w:r>
        </w:sdtContent>
      </w:sdt>
      <w:r>
        <w:t xml:space="preserve"> I would see that in terms of the systems of accountability. </w:t>
      </w:r>
      <w:r w:rsidR="000437A6">
        <w:t xml:space="preserve">In the paper that I sent you, </w:t>
      </w:r>
      <w:r>
        <w:t xml:space="preserve">I referred to some of the reviews that there have been of those systems. In his review specifically of the </w:t>
      </w:r>
      <w:r w:rsidR="008E427A">
        <w:t>Policing Board</w:t>
      </w:r>
      <w:r>
        <w:t>, Sweeney points to the dominance of elected political representatives in that process, at the expense of some of the other community representatives.</w:t>
      </w:r>
    </w:p>
    <w:p w:rsidR="00527D2C" w:rsidP="00527D2C">
      <w:pPr>
        <w:pStyle w:val="Answer"/>
      </w:pPr>
      <w:r>
        <w:t xml:space="preserve">Also, the dynamics within the </w:t>
      </w:r>
      <w:r w:rsidR="008E427A">
        <w:t>Policing Board</w:t>
      </w:r>
      <w:r>
        <w:t xml:space="preserve"> really detract from the seriousness of purpose of delivery of policing in Northern Ireland, which is to do with the existing political tensions in Northern Ireland, and the tendency for those to leak into other business.</w:t>
      </w:r>
    </w:p>
    <w:p w:rsidR="007C2BBA" w:rsidP="00527D2C">
      <w:pPr>
        <w:pStyle w:val="Answer"/>
      </w:pPr>
      <w:r>
        <w:t xml:space="preserve">The other thing </w:t>
      </w:r>
      <w:r>
        <w:t xml:space="preserve">is police community safety partnerships, which </w:t>
      </w:r>
      <w:r>
        <w:t xml:space="preserve">I have looked </w:t>
      </w:r>
      <w:r w:rsidR="00A76B60">
        <w:t xml:space="preserve">at </w:t>
      </w:r>
      <w:r>
        <w:t>extensively</w:t>
      </w:r>
      <w:r>
        <w:t>.</w:t>
      </w:r>
      <w:r>
        <w:t xml:space="preserve"> </w:t>
      </w:r>
      <w:r>
        <w:t>T</w:t>
      </w:r>
      <w:r>
        <w:t>hey are very good</w:t>
      </w:r>
      <w:r>
        <w:t xml:space="preserve"> in design and</w:t>
      </w:r>
      <w:r>
        <w:t xml:space="preserve"> should work, but the</w:t>
      </w:r>
      <w:r>
        <w:t>y</w:t>
      </w:r>
      <w:r>
        <w:t xml:space="preserve"> work </w:t>
      </w:r>
      <w:r>
        <w:t xml:space="preserve">only </w:t>
      </w:r>
      <w:r>
        <w:t>where you have political and community representatives who are deeply engaged in their constituencies, bringing the concerns of those constituencies to the PCSP, engaging with the police on those, problem</w:t>
      </w:r>
      <w:r w:rsidR="00AF693C">
        <w:t xml:space="preserve"> </w:t>
      </w:r>
      <w:r>
        <w:t>solving at that level, and then going back to their constituencies and reporting back</w:t>
      </w:r>
      <w:r w:rsidR="00AF693C">
        <w:t>.</w:t>
      </w:r>
      <w:r>
        <w:t xml:space="preserve"> </w:t>
      </w:r>
      <w:r w:rsidR="00AF693C">
        <w:t xml:space="preserve">That </w:t>
      </w:r>
      <w:r>
        <w:t>is not happening</w:t>
      </w:r>
      <w:r>
        <w:t>, to be honest.</w:t>
      </w:r>
    </w:p>
    <w:p w:rsidR="00527D2C" w:rsidP="00527D2C">
      <w:pPr>
        <w:pStyle w:val="Answer"/>
      </w:pPr>
      <w:r>
        <w:t xml:space="preserve">People </w:t>
      </w:r>
      <w:r w:rsidR="007C2BBA">
        <w:t xml:space="preserve">such as </w:t>
      </w:r>
      <w:r>
        <w:t xml:space="preserve">me who are volunteering at the community level </w:t>
      </w:r>
      <w:r w:rsidR="007C2BBA">
        <w:t xml:space="preserve">and </w:t>
      </w:r>
      <w:r>
        <w:t>are engaged in these communities</w:t>
      </w:r>
      <w:r w:rsidR="007C2BBA">
        <w:t xml:space="preserve"> </w:t>
      </w:r>
      <w:r>
        <w:t>are constantly faced with people in the community complaining that nobody</w:t>
      </w:r>
      <w:r w:rsidR="00A76B60">
        <w:t xml:space="preserve"> i</w:t>
      </w:r>
      <w:r>
        <w:t xml:space="preserve">s listening to them, that they do not have a voice, </w:t>
      </w:r>
      <w:r w:rsidR="007C2BBA">
        <w:t xml:space="preserve">and </w:t>
      </w:r>
      <w:r>
        <w:t xml:space="preserve">that they do not have anybody to represent their views. </w:t>
      </w:r>
      <w:r w:rsidR="007C2BBA">
        <w:t>O</w:t>
      </w:r>
      <w:r>
        <w:t xml:space="preserve">ne of the jobs that I </w:t>
      </w:r>
      <w:r w:rsidR="00A76B60">
        <w:t xml:space="preserve">have </w:t>
      </w:r>
      <w:r>
        <w:t xml:space="preserve">in my work is to try to connect particularly the police with those communities. </w:t>
      </w:r>
      <w:r w:rsidR="007C2BBA">
        <w:t>I</w:t>
      </w:r>
      <w:r>
        <w:t>t can be done, and the police are more than willing to do it, but there is a job to be done that is not being done</w:t>
      </w:r>
      <w:r w:rsidR="007C2BBA">
        <w:t xml:space="preserve"> currently</w:t>
      </w:r>
      <w:r>
        <w:t>, particularly in the most marginalised communities.</w:t>
      </w:r>
    </w:p>
    <w:p w:rsidR="00527D2C" w:rsidP="007C2BBA">
      <w:pPr>
        <w:pStyle w:val="Question"/>
      </w:pPr>
      <w:sdt>
        <w:sdtPr>
          <w:alias w:val="Member"/>
          <w:tag w:val="&lt;Member mnisId='4827' dodsId='63910'&gt;"/>
          <w:id w:val="-1754809897"/>
          <w:placeholder>
            <w:docPart w:val="DefaultPlaceholder_-1854013440"/>
          </w:placeholder>
          <w:richText/>
        </w:sdtPr>
        <w:sdtContent>
          <w:r w:rsidRPr="007C2BBA" w:rsidR="007C2BBA">
            <w:rPr>
              <w:b/>
            </w:rPr>
            <w:t>Claire Hanna:</w:t>
          </w:r>
        </w:sdtContent>
      </w:sdt>
      <w:r w:rsidR="007C2BBA">
        <w:t xml:space="preserve"> </w:t>
      </w:r>
      <w:r>
        <w:t xml:space="preserve">You said </w:t>
      </w:r>
      <w:r w:rsidR="007C2BBA">
        <w:t>“</w:t>
      </w:r>
      <w:r>
        <w:t>where they are working</w:t>
      </w:r>
      <w:r w:rsidR="007C2BBA">
        <w:t>”</w:t>
      </w:r>
      <w:r w:rsidR="00B93B09">
        <w:t>.</w:t>
      </w:r>
      <w:r w:rsidR="007C2BBA">
        <w:t xml:space="preserve"> </w:t>
      </w:r>
      <w:r>
        <w:t xml:space="preserve">I do not know </w:t>
      </w:r>
      <w:r w:rsidR="00B93B09">
        <w:t>whether</w:t>
      </w:r>
      <w:r>
        <w:t xml:space="preserve"> </w:t>
      </w:r>
      <w:r w:rsidR="007C2BBA">
        <w:t>this is</w:t>
      </w:r>
      <w:r>
        <w:t xml:space="preserve"> appropriate</w:t>
      </w:r>
      <w:r w:rsidR="007C2BBA">
        <w:t>,</w:t>
      </w:r>
      <w:r>
        <w:t xml:space="preserve"> </w:t>
      </w:r>
      <w:r w:rsidR="007C2BBA">
        <w:t>but c</w:t>
      </w:r>
      <w:r>
        <w:t xml:space="preserve">an you point to a PCSP somewhere that is </w:t>
      </w:r>
      <w:r w:rsidR="00A76B60">
        <w:t xml:space="preserve">an example of </w:t>
      </w:r>
      <w:r>
        <w:t>good practice? I am not trying to put you on the spot, because my analysis of them</w:t>
      </w:r>
      <w:r w:rsidR="007C2BBA">
        <w:t>—</w:t>
      </w:r>
      <w:r>
        <w:t>and</w:t>
      </w:r>
      <w:r w:rsidR="007C2BBA">
        <w:t xml:space="preserve"> </w:t>
      </w:r>
      <w:r>
        <w:t>I have served on one</w:t>
      </w:r>
      <w:r w:rsidR="007C2BBA">
        <w:t>—</w:t>
      </w:r>
      <w:r>
        <w:t>is</w:t>
      </w:r>
      <w:r w:rsidR="007C2BBA">
        <w:t xml:space="preserve"> </w:t>
      </w:r>
      <w:r>
        <w:t>not a million miles away from that. Is there one that is working well?</w:t>
      </w:r>
    </w:p>
    <w:p w:rsidR="007C2BBA" w:rsidP="007C2BBA">
      <w:pPr>
        <w:pStyle w:val="Answer"/>
      </w:pPr>
      <w:sdt>
        <w:sdtPr>
          <w:alias w:val="Witness"/>
          <w:id w:val="37491678"/>
          <w:placeholder>
            <w:docPart w:val="DefaultPlaceholder_-1854013440"/>
          </w:placeholder>
          <w:richText/>
        </w:sdtPr>
        <w:sdtContent>
          <w:r w:rsidRPr="00A76B60" w:rsidR="00A76B60">
            <w:rPr>
              <w:b/>
              <w:i/>
            </w:rPr>
            <w:t>Professor Breen-Smyth:</w:t>
          </w:r>
        </w:sdtContent>
      </w:sdt>
      <w:r>
        <w:t xml:space="preserve"> W</w:t>
      </w:r>
      <w:r w:rsidR="00527D2C">
        <w:t xml:space="preserve">hen I was touring around </w:t>
      </w:r>
      <w:r>
        <w:t xml:space="preserve">and </w:t>
      </w:r>
      <w:r w:rsidR="00527D2C">
        <w:t xml:space="preserve">looking for one, the best of them was probably Derry City and Strabane. </w:t>
      </w:r>
      <w:r>
        <w:t xml:space="preserve">I would say, </w:t>
      </w:r>
      <w:r w:rsidR="00527D2C">
        <w:t>almost counterintuitively, that it is in the loyalist areas that we have the most difficulty</w:t>
      </w:r>
      <w:r w:rsidR="009E7224">
        <w:t>, and t</w:t>
      </w:r>
      <w:r w:rsidR="00527D2C">
        <w:t>hat alienation between working</w:t>
      </w:r>
      <w:r w:rsidR="00B93B09">
        <w:t>-</w:t>
      </w:r>
      <w:r w:rsidR="00527D2C">
        <w:t>class loyalism and very poor loyalist areas is the thing that concerns me most.</w:t>
      </w:r>
    </w:p>
    <w:p w:rsidR="00527D2C" w:rsidP="00CC7BC0">
      <w:pPr>
        <w:pStyle w:val="Question"/>
      </w:pPr>
      <w:sdt>
        <w:sdtPr>
          <w:alias w:val="Member"/>
          <w:tag w:val="&lt;Member mnisId='4360' dodsId='121653'&gt;"/>
          <w:id w:val="-640885960"/>
          <w:placeholder>
            <w:docPart w:val="DefaultPlaceholder_-1854013440"/>
          </w:placeholder>
          <w:richText/>
        </w:sdtPr>
        <w:sdtContent>
          <w:r w:rsidRPr="00CC7BC0" w:rsidR="00CC7BC0">
            <w:rPr>
              <w:b/>
            </w:rPr>
            <w:t>Gavin Robinson:</w:t>
          </w:r>
        </w:sdtContent>
      </w:sdt>
      <w:r w:rsidR="00CC7BC0">
        <w:t xml:space="preserve"> </w:t>
      </w:r>
      <w:r w:rsidR="00AA6181">
        <w:t>T</w:t>
      </w:r>
      <w:r>
        <w:t>hat</w:t>
      </w:r>
      <w:r w:rsidR="00CC7BC0">
        <w:t xml:space="preserve"> </w:t>
      </w:r>
      <w:r>
        <w:t>is interesting, I agree with your perceptions of PCSPs</w:t>
      </w:r>
      <w:r w:rsidR="00CC7BC0">
        <w:t>.</w:t>
      </w:r>
      <w:r>
        <w:t xml:space="preserve"> </w:t>
      </w:r>
      <w:r w:rsidR="00CC7BC0">
        <w:t>I</w:t>
      </w:r>
      <w:r>
        <w:t>n Belfast</w:t>
      </w:r>
      <w:r w:rsidR="00CC7BC0">
        <w:t>,</w:t>
      </w:r>
      <w:r>
        <w:t xml:space="preserve"> we have DPCSPs</w:t>
      </w:r>
      <w:r w:rsidR="00CC7BC0">
        <w:t xml:space="preserve"> </w:t>
      </w:r>
      <w:r>
        <w:t>and</w:t>
      </w:r>
      <w:r w:rsidR="00CC7BC0">
        <w:t>,</w:t>
      </w:r>
      <w:r>
        <w:t xml:space="preserve"> before</w:t>
      </w:r>
      <w:r w:rsidR="00CC7BC0">
        <w:t>,</w:t>
      </w:r>
      <w:r>
        <w:t xml:space="preserve"> we were on DPPs. My experience from </w:t>
      </w:r>
      <w:r w:rsidR="00B93B09">
        <w:t xml:space="preserve">the perspective of </w:t>
      </w:r>
      <w:r w:rsidR="00CC7BC0">
        <w:t>e</w:t>
      </w:r>
      <w:r>
        <w:t>ast Belfast, which</w:t>
      </w:r>
      <w:r w:rsidR="00CC7BC0">
        <w:t>, as you know</w:t>
      </w:r>
      <w:r>
        <w:t>, has loyalist working</w:t>
      </w:r>
      <w:r w:rsidR="00B93B09">
        <w:t>-</w:t>
      </w:r>
      <w:r>
        <w:t xml:space="preserve">class areas, </w:t>
      </w:r>
      <w:r w:rsidR="001A1B17">
        <w:t xml:space="preserve">is </w:t>
      </w:r>
      <w:r>
        <w:t>that we had a separate</w:t>
      </w:r>
      <w:r w:rsidR="00CC7BC0">
        <w:t>,</w:t>
      </w:r>
      <w:r>
        <w:t xml:space="preserve"> distinct</w:t>
      </w:r>
      <w:r w:rsidR="00CC7BC0">
        <w:t xml:space="preserve"> and</w:t>
      </w:r>
      <w:r>
        <w:t xml:space="preserve"> more voluntary organisation called PACT</w:t>
      </w:r>
      <w:r w:rsidR="00B93B09">
        <w:t>—</w:t>
      </w:r>
      <w:r w:rsidR="00CC7BC0">
        <w:t>Police and C</w:t>
      </w:r>
      <w:r>
        <w:t xml:space="preserve">ommunities </w:t>
      </w:r>
      <w:r w:rsidR="00CC7BC0">
        <w:t>T</w:t>
      </w:r>
      <w:r>
        <w:t>ogether</w:t>
      </w:r>
      <w:r w:rsidR="00CC7BC0">
        <w:t>.</w:t>
      </w:r>
      <w:r>
        <w:t xml:space="preserve"> </w:t>
      </w:r>
      <w:r w:rsidR="00CC7BC0">
        <w:t xml:space="preserve">It was much </w:t>
      </w:r>
      <w:r>
        <w:t xml:space="preserve">more effective, and you could have had hundreds </w:t>
      </w:r>
      <w:r w:rsidR="001A1B17">
        <w:t xml:space="preserve">of people </w:t>
      </w:r>
      <w:r w:rsidR="00CC7BC0">
        <w:t xml:space="preserve">at </w:t>
      </w:r>
      <w:r>
        <w:t xml:space="preserve">those meetings, </w:t>
      </w:r>
      <w:r w:rsidR="00CC7BC0">
        <w:t xml:space="preserve">but </w:t>
      </w:r>
      <w:r>
        <w:t>nobody at PCSPs</w:t>
      </w:r>
      <w:r w:rsidR="00CC7BC0">
        <w:t>.</w:t>
      </w:r>
      <w:r>
        <w:t xml:space="preserve"> PCSPs have become a stovepipe for funding. People would go if you </w:t>
      </w:r>
      <w:r w:rsidR="00B93B09">
        <w:t xml:space="preserve">could </w:t>
      </w:r>
      <w:r>
        <w:t xml:space="preserve">get five grand for this, </w:t>
      </w:r>
      <w:r w:rsidR="00B93B09">
        <w:t xml:space="preserve">for </w:t>
      </w:r>
      <w:r>
        <w:t xml:space="preserve">a rape alarm or a door lock, </w:t>
      </w:r>
      <w:r w:rsidR="00B93B09">
        <w:t>or to do</w:t>
      </w:r>
      <w:r w:rsidR="00CC7BC0">
        <w:t xml:space="preserve"> </w:t>
      </w:r>
      <w:r>
        <w:t>an initiative</w:t>
      </w:r>
      <w:r w:rsidR="00CC7BC0">
        <w:t>,</w:t>
      </w:r>
      <w:r>
        <w:t xml:space="preserve"> </w:t>
      </w:r>
      <w:r w:rsidR="00CC7BC0">
        <w:t>b</w:t>
      </w:r>
      <w:r>
        <w:t>ut</w:t>
      </w:r>
      <w:r w:rsidR="00B93B09">
        <w:t>,</w:t>
      </w:r>
      <w:r>
        <w:t xml:space="preserve"> as for actual engagement, it does not work.</w:t>
      </w:r>
      <w:r w:rsidR="00CC7BC0">
        <w:t xml:space="preserve"> T</w:t>
      </w:r>
      <w:r>
        <w:t xml:space="preserve">he old CPLCs and the PACTs </w:t>
      </w:r>
      <w:r w:rsidR="00CC7BC0">
        <w:t xml:space="preserve">were </w:t>
      </w:r>
      <w:r>
        <w:t>much more effective, in my experience, than the over</w:t>
      </w:r>
      <w:r w:rsidR="00AA6181">
        <w:t>-</w:t>
      </w:r>
      <w:r>
        <w:t>bureaucratic partnerships that are coming from DOJ.</w:t>
      </w:r>
    </w:p>
    <w:p w:rsidR="00CC7BC0" w:rsidP="00CC7BC0">
      <w:pPr>
        <w:pStyle w:val="Answer"/>
      </w:pPr>
      <w:sdt>
        <w:sdtPr>
          <w:alias w:val="Witness"/>
          <w:id w:val="430708325"/>
          <w:placeholder>
            <w:docPart w:val="DefaultPlaceholder_-1854013440"/>
          </w:placeholder>
          <w:richText/>
        </w:sdtPr>
        <w:sdtContent>
          <w:r w:rsidRPr="00A76B60" w:rsidR="00A76B60">
            <w:rPr>
              <w:b/>
              <w:i/>
            </w:rPr>
            <w:t>Dr Byrne:</w:t>
          </w:r>
        </w:sdtContent>
      </w:sdt>
      <w:r>
        <w:t xml:space="preserve"> </w:t>
      </w:r>
      <w:r w:rsidR="00527D2C">
        <w:t xml:space="preserve">Thank you, </w:t>
      </w:r>
      <w:r>
        <w:t>C</w:t>
      </w:r>
      <w:r w:rsidR="00527D2C">
        <w:t xml:space="preserve">ommittee, for the opportunity to be here today. </w:t>
      </w:r>
      <w:r>
        <w:t>I</w:t>
      </w:r>
      <w:r w:rsidR="00527D2C">
        <w:t xml:space="preserve">f you take the helicopter view and look down </w:t>
      </w:r>
      <w:r>
        <w:t xml:space="preserve">from </w:t>
      </w:r>
      <w:r w:rsidR="00527D2C">
        <w:t xml:space="preserve">where we were in the late </w:t>
      </w:r>
      <w:r>
        <w:t>19</w:t>
      </w:r>
      <w:r w:rsidR="00527D2C">
        <w:t xml:space="preserve">90s to where we are now, it is unrecognisable. Policing reform is one of the showpieces of the peace process. It is one of the good news stories in terms of where we were </w:t>
      </w:r>
      <w:r>
        <w:t xml:space="preserve">and </w:t>
      </w:r>
      <w:r w:rsidR="00527D2C">
        <w:t>where we are, and that is really important.</w:t>
      </w:r>
      <w:r>
        <w:t xml:space="preserve"> Patten </w:t>
      </w:r>
      <w:r w:rsidR="00527D2C">
        <w:t xml:space="preserve">was groundbreaking in what it set out to do and </w:t>
      </w:r>
      <w:r>
        <w:t xml:space="preserve">tried </w:t>
      </w:r>
      <w:r w:rsidR="00527D2C">
        <w:t xml:space="preserve">to achieve </w:t>
      </w:r>
      <w:r w:rsidR="00B93B09">
        <w:t>in terms of</w:t>
      </w:r>
      <w:r w:rsidR="00527D2C">
        <w:t xml:space="preserve"> </w:t>
      </w:r>
      <w:r w:rsidR="00B93B09">
        <w:t>building</w:t>
      </w:r>
      <w:r w:rsidR="00527D2C">
        <w:t xml:space="preserve"> legitimacy in policing as an institution, in a society </w:t>
      </w:r>
      <w:r>
        <w:t>where</w:t>
      </w:r>
      <w:r w:rsidR="00527D2C">
        <w:t>, regardless of your political beliefs, there was a disconnect around the legitimacy of what the police represented</w:t>
      </w:r>
      <w:r>
        <w:t>,</w:t>
      </w:r>
      <w:r w:rsidR="00527D2C">
        <w:t xml:space="preserve"> for various reasons and </w:t>
      </w:r>
      <w:r>
        <w:t xml:space="preserve">due to </w:t>
      </w:r>
      <w:r w:rsidR="00527D2C">
        <w:t>various issues.</w:t>
      </w:r>
    </w:p>
    <w:p w:rsidR="00A9696C" w:rsidP="00CC7BC0">
      <w:pPr>
        <w:pStyle w:val="Answer"/>
      </w:pPr>
      <w:r>
        <w:t xml:space="preserve">What Patten </w:t>
      </w:r>
      <w:r w:rsidR="00527D2C">
        <w:t xml:space="preserve">and policing reform did was cement the peace process to a certain extent. I do not think </w:t>
      </w:r>
      <w:r>
        <w:t xml:space="preserve">that </w:t>
      </w:r>
      <w:r w:rsidR="00527D2C">
        <w:t>there would have been a peace process without policing reform. As unpalatable as that may have been for some people, it was important for the context of where Northern Ireland was going.</w:t>
      </w:r>
      <w:r>
        <w:t xml:space="preserve"> S</w:t>
      </w:r>
      <w:r w:rsidR="00527D2C">
        <w:t>tructurally, institutionally, culturally</w:t>
      </w:r>
      <w:r>
        <w:t xml:space="preserve">, </w:t>
      </w:r>
      <w:r w:rsidR="00527D2C">
        <w:t xml:space="preserve">aesthetically </w:t>
      </w:r>
      <w:r>
        <w:t xml:space="preserve">and in </w:t>
      </w:r>
      <w:r w:rsidR="00527D2C">
        <w:t xml:space="preserve">its tactics, it is fundamentally different </w:t>
      </w:r>
      <w:r w:rsidR="00F2535F">
        <w:t>from</w:t>
      </w:r>
      <w:r>
        <w:t xml:space="preserve"> </w:t>
      </w:r>
      <w:r w:rsidR="00527D2C">
        <w:t xml:space="preserve">where it was previously </w:t>
      </w:r>
      <w:r w:rsidR="00F2535F">
        <w:t xml:space="preserve">to </w:t>
      </w:r>
      <w:r w:rsidR="00527D2C">
        <w:t xml:space="preserve">where it is </w:t>
      </w:r>
      <w:r w:rsidR="00527D2C">
        <w:t xml:space="preserve">now. </w:t>
      </w:r>
      <w:r>
        <w:t>I</w:t>
      </w:r>
      <w:r w:rsidR="00527D2C">
        <w:t xml:space="preserve">n that sense, it </w:t>
      </w:r>
      <w:r>
        <w:t>has,</w:t>
      </w:r>
      <w:r w:rsidR="00527D2C">
        <w:t xml:space="preserve"> by and large</w:t>
      </w:r>
      <w:r>
        <w:t>,</w:t>
      </w:r>
      <w:r w:rsidR="00527D2C">
        <w:t xml:space="preserve"> lived up to what </w:t>
      </w:r>
      <w:r>
        <w:t xml:space="preserve">Patten </w:t>
      </w:r>
      <w:r w:rsidR="00527D2C">
        <w:t>set out to achieve in terms of build</w:t>
      </w:r>
      <w:r>
        <w:t>ing</w:t>
      </w:r>
      <w:r w:rsidR="00527D2C">
        <w:t xml:space="preserve"> an organisation that could command the confidence of society.</w:t>
      </w:r>
      <w:r>
        <w:t xml:space="preserve"> </w:t>
      </w:r>
      <w:r>
        <w:t>I</w:t>
      </w:r>
      <w:r w:rsidR="00527D2C">
        <w:t xml:space="preserve">t is not perfect. There are geographical areas, </w:t>
      </w:r>
      <w:r>
        <w:t xml:space="preserve">which Marie has </w:t>
      </w:r>
      <w:r w:rsidR="00527D2C">
        <w:t xml:space="preserve">alluded to, </w:t>
      </w:r>
      <w:r>
        <w:t xml:space="preserve">where </w:t>
      </w:r>
      <w:r w:rsidR="00527D2C">
        <w:t>there are disconnects.</w:t>
      </w:r>
    </w:p>
    <w:p w:rsidR="00A9696C" w:rsidP="00CC7BC0">
      <w:pPr>
        <w:pStyle w:val="Answer"/>
      </w:pPr>
      <w:r>
        <w:t>T</w:t>
      </w:r>
      <w:r w:rsidR="00527D2C">
        <w:t>he other bit to think about when we talk about policing reform is policing internationally, policing in the UK and policing in Ireland. We are struggling in terms of what we want the police to do as an institution.</w:t>
      </w:r>
      <w:r>
        <w:t xml:space="preserve"> I</w:t>
      </w:r>
      <w:r w:rsidR="00527D2C">
        <w:t>f we want the police to be key to preventing crime, our expectations are that that is what the police will do</w:t>
      </w:r>
      <w:r>
        <w:t xml:space="preserve"> and</w:t>
      </w:r>
      <w:r w:rsidR="00527D2C">
        <w:t xml:space="preserve"> </w:t>
      </w:r>
      <w:r>
        <w:t>w</w:t>
      </w:r>
      <w:r w:rsidR="00527D2C">
        <w:t xml:space="preserve">e will measure them against that accordingly. If we want the police to </w:t>
      </w:r>
      <w:r>
        <w:t xml:space="preserve">just </w:t>
      </w:r>
      <w:r w:rsidR="00527D2C">
        <w:t>find criminals and lock people up, we will measure them against those outcomes.</w:t>
      </w:r>
    </w:p>
    <w:p w:rsidR="00A9696C" w:rsidP="00CC7BC0">
      <w:pPr>
        <w:pStyle w:val="Answer"/>
      </w:pPr>
      <w:r>
        <w:t>W</w:t>
      </w:r>
      <w:r w:rsidR="00527D2C">
        <w:t xml:space="preserve">hen we talk about policing reform and what has been achieved in the context of the political process and the peace process, </w:t>
      </w:r>
      <w:r>
        <w:t xml:space="preserve">it is </w:t>
      </w:r>
      <w:r w:rsidR="00527D2C">
        <w:t xml:space="preserve">unbelievable. It is in a different place. </w:t>
      </w:r>
      <w:r>
        <w:t>W</w:t>
      </w:r>
      <w:r w:rsidR="00527D2C">
        <w:t>e also have to caveat that with</w:t>
      </w:r>
      <w:r w:rsidR="00F2535F">
        <w:t>,</w:t>
      </w:r>
      <w:r w:rsidR="00527D2C">
        <w:t xml:space="preserve"> </w:t>
      </w:r>
      <w:r w:rsidR="00F2535F">
        <w:t xml:space="preserve">“What do </w:t>
      </w:r>
      <w:r w:rsidR="00527D2C">
        <w:t>we want the police to do</w:t>
      </w:r>
      <w:r>
        <w:t xml:space="preserve"> now, in 2025</w:t>
      </w:r>
      <w:r w:rsidR="00F2535F">
        <w:t>?”</w:t>
      </w:r>
      <w:r>
        <w:t xml:space="preserve">, because </w:t>
      </w:r>
      <w:r w:rsidR="00527D2C">
        <w:t xml:space="preserve">that is really important. </w:t>
      </w:r>
      <w:r>
        <w:t>I</w:t>
      </w:r>
      <w:r w:rsidR="00527D2C">
        <w:t>f we do not have a really clear understanding of why we fund the police and what we expect them to do</w:t>
      </w:r>
      <w:r>
        <w:t>—</w:t>
      </w:r>
      <w:r w:rsidR="00527D2C">
        <w:t>and</w:t>
      </w:r>
      <w:r>
        <w:t xml:space="preserve"> </w:t>
      </w:r>
      <w:r w:rsidR="00527D2C">
        <w:t xml:space="preserve">that is not </w:t>
      </w:r>
      <w:r>
        <w:t xml:space="preserve">just </w:t>
      </w:r>
      <w:r w:rsidR="00527D2C">
        <w:t>a Northern Ireland question</w:t>
      </w:r>
      <w:r>
        <w:t xml:space="preserve"> but one </w:t>
      </w:r>
      <w:r w:rsidR="00527D2C">
        <w:t>for everybody</w:t>
      </w:r>
      <w:r>
        <w:t>—</w:t>
      </w:r>
      <w:r w:rsidR="00527D2C">
        <w:t>we</w:t>
      </w:r>
      <w:r>
        <w:t xml:space="preserve"> </w:t>
      </w:r>
      <w:r w:rsidR="00527D2C">
        <w:t xml:space="preserve">will not know how to measure success against </w:t>
      </w:r>
      <w:r w:rsidR="001A1B17">
        <w:t>that</w:t>
      </w:r>
      <w:r>
        <w:t>.</w:t>
      </w:r>
    </w:p>
    <w:p w:rsidR="00527D2C" w:rsidP="00CC7BC0">
      <w:pPr>
        <w:pStyle w:val="Answer"/>
      </w:pPr>
      <w:r>
        <w:t>I have</w:t>
      </w:r>
      <w:r w:rsidR="00A9696C">
        <w:t xml:space="preserve"> been </w:t>
      </w:r>
      <w:r>
        <w:t xml:space="preserve">involved in police training, </w:t>
      </w:r>
      <w:r w:rsidR="001A1B17">
        <w:t xml:space="preserve">on </w:t>
      </w:r>
      <w:r>
        <w:t>the community side</w:t>
      </w:r>
      <w:r w:rsidR="00A9696C">
        <w:t xml:space="preserve"> and</w:t>
      </w:r>
      <w:r>
        <w:t xml:space="preserve"> as an academic</w:t>
      </w:r>
      <w:r>
        <w:t>.</w:t>
      </w:r>
      <w:r>
        <w:t xml:space="preserve"> </w:t>
      </w:r>
      <w:r>
        <w:t>T</w:t>
      </w:r>
      <w:r>
        <w:t xml:space="preserve">he changes that have taken place </w:t>
      </w:r>
      <w:r w:rsidR="00A9696C">
        <w:t xml:space="preserve">are unbelievable </w:t>
      </w:r>
      <w:r>
        <w:t>in terms of partnership, engagement, accountability</w:t>
      </w:r>
      <w:r w:rsidR="00A9696C">
        <w:t xml:space="preserve"> and</w:t>
      </w:r>
      <w:r>
        <w:t xml:space="preserve"> legitimacy. </w:t>
      </w:r>
      <w:r w:rsidR="00A9696C">
        <w:t>T</w:t>
      </w:r>
      <w:r>
        <w:t xml:space="preserve">he questions that we are </w:t>
      </w:r>
      <w:r w:rsidR="00A9696C">
        <w:t xml:space="preserve">now </w:t>
      </w:r>
      <w:r>
        <w:t xml:space="preserve">struggling with in Northern Ireland </w:t>
      </w:r>
      <w:r w:rsidR="00A9696C">
        <w:t xml:space="preserve">are </w:t>
      </w:r>
      <w:r>
        <w:t>around</w:t>
      </w:r>
      <w:r w:rsidR="00A9696C">
        <w:t xml:space="preserve"> what is next. I </w:t>
      </w:r>
      <w:r>
        <w:t xml:space="preserve">do not mean a </w:t>
      </w:r>
      <w:r w:rsidR="00A9696C">
        <w:t>Patten II</w:t>
      </w:r>
      <w:r w:rsidR="00F2535F">
        <w:t xml:space="preserve">; </w:t>
      </w:r>
      <w:r>
        <w:t xml:space="preserve">I am </w:t>
      </w:r>
      <w:r w:rsidR="00A9696C">
        <w:t xml:space="preserve">in no </w:t>
      </w:r>
      <w:r>
        <w:t xml:space="preserve">way advocating that. What </w:t>
      </w:r>
      <w:r w:rsidR="00A9696C">
        <w:t xml:space="preserve">I mean </w:t>
      </w:r>
      <w:r>
        <w:t>is</w:t>
      </w:r>
      <w:r w:rsidR="00A9696C">
        <w:t>,</w:t>
      </w:r>
      <w:r>
        <w:t xml:space="preserve"> </w:t>
      </w:r>
      <w:r w:rsidR="00A9696C">
        <w:t>“W</w:t>
      </w:r>
      <w:r>
        <w:t xml:space="preserve">hat </w:t>
      </w:r>
      <w:r w:rsidR="00A9696C">
        <w:t xml:space="preserve">does </w:t>
      </w:r>
      <w:r>
        <w:t>normalisation look</w:t>
      </w:r>
      <w:r w:rsidR="00A9696C">
        <w:t xml:space="preserve"> like</w:t>
      </w:r>
      <w:r>
        <w:t xml:space="preserve"> beyond physical normalisation? </w:t>
      </w:r>
      <w:r w:rsidR="00A9696C">
        <w:t>W</w:t>
      </w:r>
      <w:r>
        <w:t>hat comes next in terms of policing in Northern Ireland?</w:t>
      </w:r>
      <w:r w:rsidR="00A9696C">
        <w:t>”</w:t>
      </w:r>
      <w:r>
        <w:t xml:space="preserve"> </w:t>
      </w:r>
      <w:r w:rsidR="00A9696C">
        <w:t xml:space="preserve">Those are </w:t>
      </w:r>
      <w:r>
        <w:t xml:space="preserve">some of the big questions </w:t>
      </w:r>
      <w:r w:rsidR="00A9696C">
        <w:t xml:space="preserve">that </w:t>
      </w:r>
      <w:r>
        <w:t>we need to start to consider</w:t>
      </w:r>
      <w:r w:rsidR="00A9696C">
        <w:t>,</w:t>
      </w:r>
      <w:r>
        <w:t xml:space="preserve"> </w:t>
      </w:r>
      <w:r w:rsidR="00A9696C">
        <w:t>b</w:t>
      </w:r>
      <w:r>
        <w:t>ut</w:t>
      </w:r>
      <w:r w:rsidR="00A9696C">
        <w:t>,</w:t>
      </w:r>
      <w:r>
        <w:t xml:space="preserve"> in answer to your question, it is black and white.</w:t>
      </w:r>
    </w:p>
    <w:p w:rsidR="00527D2C" w:rsidP="00A9696C">
      <w:pPr>
        <w:pStyle w:val="Question"/>
      </w:pPr>
      <w:sdt>
        <w:sdtPr>
          <w:alias w:val="Member"/>
          <w:tag w:val="&lt;Member mnisId='4623' dodsId='143230'&gt;"/>
          <w:id w:val="1159114256"/>
          <w:placeholder>
            <w:docPart w:val="DefaultPlaceholder_-1854013440"/>
          </w:placeholder>
          <w:richText/>
        </w:sdtPr>
        <w:sdtContent>
          <w:r w:rsidRPr="00A9696C" w:rsidR="00A9696C">
            <w:rPr>
              <w:b/>
            </w:rPr>
            <w:t>Chair:</w:t>
          </w:r>
        </w:sdtContent>
      </w:sdt>
      <w:r w:rsidR="00A9696C">
        <w:t xml:space="preserve"> It </w:t>
      </w:r>
      <w:r>
        <w:t>is black and white</w:t>
      </w:r>
      <w:r w:rsidR="00A9696C">
        <w:t>, so</w:t>
      </w:r>
      <w:r>
        <w:t xml:space="preserve"> </w:t>
      </w:r>
      <w:r w:rsidR="00A9696C">
        <w:t xml:space="preserve">how have </w:t>
      </w:r>
      <w:r>
        <w:t>the community perceptions of and support for policing changed since 2001?</w:t>
      </w:r>
    </w:p>
    <w:p w:rsidR="00A9696C" w:rsidP="00A9696C">
      <w:pPr>
        <w:pStyle w:val="Answer"/>
      </w:pPr>
      <w:sdt>
        <w:sdtPr>
          <w:alias w:val="Witness"/>
          <w:id w:val="755257567"/>
          <w:placeholder>
            <w:docPart w:val="DefaultPlaceholder_-1854013440"/>
          </w:placeholder>
          <w:richText/>
        </w:sdtPr>
        <w:sdtContent>
          <w:r w:rsidRPr="00A76B60" w:rsidR="00A76B60">
            <w:rPr>
              <w:b/>
              <w:i/>
            </w:rPr>
            <w:t>Dr Byrne:</w:t>
          </w:r>
        </w:sdtContent>
      </w:sdt>
      <w:r>
        <w:t xml:space="preserve"> </w:t>
      </w:r>
      <w:r w:rsidR="00527D2C">
        <w:t xml:space="preserve">Again, </w:t>
      </w:r>
      <w:r>
        <w:t>it</w:t>
      </w:r>
      <w:r w:rsidR="0091761D">
        <w:t xml:space="preserve"> is</w:t>
      </w:r>
      <w:r>
        <w:t xml:space="preserve"> like </w:t>
      </w:r>
      <w:r w:rsidR="00527D2C">
        <w:t>put</w:t>
      </w:r>
      <w:r>
        <w:t>ting</w:t>
      </w:r>
      <w:r w:rsidR="00527D2C">
        <w:t xml:space="preserve"> your finger in the air and tak</w:t>
      </w:r>
      <w:r>
        <w:t>ing</w:t>
      </w:r>
      <w:r w:rsidR="00527D2C">
        <w:t xml:space="preserve"> a straw poll. It depends </w:t>
      </w:r>
      <w:r w:rsidR="001A1B17">
        <w:t xml:space="preserve">on </w:t>
      </w:r>
      <w:r w:rsidR="00527D2C">
        <w:t>who you are</w:t>
      </w:r>
      <w:r>
        <w:t xml:space="preserve"> and</w:t>
      </w:r>
      <w:r w:rsidR="00527D2C">
        <w:t xml:space="preserve"> where you are in your experience of policing. The statistics from the Department </w:t>
      </w:r>
      <w:r>
        <w:t xml:space="preserve">of </w:t>
      </w:r>
      <w:r w:rsidR="00527D2C">
        <w:t>Justice</w:t>
      </w:r>
      <w:r>
        <w:t xml:space="preserve"> and</w:t>
      </w:r>
      <w:r w:rsidR="00527D2C">
        <w:t xml:space="preserve"> the </w:t>
      </w:r>
      <w:r w:rsidR="008E427A">
        <w:t>Policing Board</w:t>
      </w:r>
      <w:r w:rsidR="00527D2C">
        <w:t xml:space="preserve"> look at around 80% </w:t>
      </w:r>
      <w:r>
        <w:t xml:space="preserve">having </w:t>
      </w:r>
      <w:r w:rsidR="00527D2C">
        <w:t xml:space="preserve">confidence in policing. </w:t>
      </w:r>
      <w:r>
        <w:t>I</w:t>
      </w:r>
      <w:r w:rsidR="00527D2C">
        <w:t xml:space="preserve">f I took those same questions and put them into, say, a staunchly </w:t>
      </w:r>
      <w:r w:rsidR="00F9096C">
        <w:t>republican</w:t>
      </w:r>
      <w:r w:rsidR="00527D2C">
        <w:t xml:space="preserve"> area</w:t>
      </w:r>
      <w:r>
        <w:t>,</w:t>
      </w:r>
      <w:r w:rsidR="00527D2C">
        <w:t xml:space="preserve"> or a loyalist area </w:t>
      </w:r>
      <w:r>
        <w:t xml:space="preserve">where there is </w:t>
      </w:r>
      <w:r w:rsidR="00527D2C">
        <w:t xml:space="preserve">a disconnect with the police, those figures would decrease significantly. </w:t>
      </w:r>
      <w:r>
        <w:t>I</w:t>
      </w:r>
      <w:r w:rsidR="00527D2C">
        <w:t xml:space="preserve">t depends very much </w:t>
      </w:r>
      <w:r>
        <w:t xml:space="preserve">on </w:t>
      </w:r>
      <w:r w:rsidR="00527D2C">
        <w:t>where you live</w:t>
      </w:r>
      <w:r>
        <w:t xml:space="preserve"> and</w:t>
      </w:r>
      <w:r w:rsidR="00527D2C">
        <w:t xml:space="preserve"> what your previous experiences are of policing, which is not unique </w:t>
      </w:r>
      <w:r>
        <w:t xml:space="preserve">just </w:t>
      </w:r>
      <w:r w:rsidR="00527D2C">
        <w:t>to Northern Ireland. Again, that is an issue that lots of communities and societies are dealing with.</w:t>
      </w:r>
    </w:p>
    <w:p w:rsidR="00A9696C" w:rsidP="00A9696C">
      <w:pPr>
        <w:pStyle w:val="Answer"/>
      </w:pPr>
      <w:r>
        <w:t>T</w:t>
      </w:r>
      <w:r w:rsidR="00527D2C">
        <w:t>he difference in Northern Ireland is the issues around legacy</w:t>
      </w:r>
      <w:r>
        <w:t xml:space="preserve"> and</w:t>
      </w:r>
      <w:r w:rsidR="00527D2C">
        <w:t xml:space="preserve"> funding. They are so prominent</w:t>
      </w:r>
      <w:r>
        <w:t>, a</w:t>
      </w:r>
      <w:r w:rsidR="00527D2C">
        <w:t xml:space="preserve">nd policing is still so political, even though the whole purpose of </w:t>
      </w:r>
      <w:r>
        <w:t xml:space="preserve">Patten </w:t>
      </w:r>
      <w:r w:rsidR="00527D2C">
        <w:t>was to take politics out of policing</w:t>
      </w:r>
      <w:r>
        <w:t>.</w:t>
      </w:r>
      <w:r w:rsidR="00527D2C">
        <w:t xml:space="preserve"> </w:t>
      </w:r>
      <w:r>
        <w:t>T</w:t>
      </w:r>
      <w:r w:rsidR="00527D2C">
        <w:t>here is this connection that continues to exist there</w:t>
      </w:r>
      <w:r>
        <w:t>,</w:t>
      </w:r>
      <w:r w:rsidR="00527D2C">
        <w:t xml:space="preserve"> </w:t>
      </w:r>
      <w:r>
        <w:t xml:space="preserve">which </w:t>
      </w:r>
      <w:r w:rsidR="00527D2C">
        <w:t>sometimes affects levels of confidence in policing.</w:t>
      </w:r>
    </w:p>
    <w:p w:rsidR="00C20F9D" w:rsidP="00A9696C">
      <w:pPr>
        <w:pStyle w:val="Answer"/>
      </w:pPr>
      <w:r>
        <w:t>I</w:t>
      </w:r>
      <w:r w:rsidR="00527D2C">
        <w:t xml:space="preserve">f you </w:t>
      </w:r>
      <w:r>
        <w:t xml:space="preserve">were to </w:t>
      </w:r>
      <w:r w:rsidR="00527D2C">
        <w:t>ask me where they are now</w:t>
      </w:r>
      <w:r>
        <w:t>,</w:t>
      </w:r>
      <w:r w:rsidR="00527D2C">
        <w:t xml:space="preserve"> more people are reporting crime</w:t>
      </w:r>
      <w:r>
        <w:t xml:space="preserve"> and</w:t>
      </w:r>
      <w:r w:rsidR="00527D2C">
        <w:t xml:space="preserve"> engaging with the police. There are more partnerships with the police. There is more </w:t>
      </w:r>
      <w:r>
        <w:t xml:space="preserve">of a </w:t>
      </w:r>
      <w:r w:rsidR="00527D2C">
        <w:t>normality in terms of the police relationships with the public before and after 2001. That is irrefutable. Whether it is consistent across all areas is where you start to get into the bigger question.</w:t>
      </w:r>
    </w:p>
    <w:p w:rsidR="00527D2C" w:rsidP="00A9696C">
      <w:pPr>
        <w:pStyle w:val="Answer"/>
      </w:pPr>
      <w:r>
        <w:t>T</w:t>
      </w:r>
      <w:r>
        <w:t>hen you get into the question that I want to really consider in my own work</w:t>
      </w:r>
      <w:r>
        <w:t>,</w:t>
      </w:r>
      <w:r>
        <w:t xml:space="preserve"> </w:t>
      </w:r>
      <w:r>
        <w:t xml:space="preserve">which </w:t>
      </w:r>
      <w:r>
        <w:t xml:space="preserve">is </w:t>
      </w:r>
      <w:r>
        <w:t xml:space="preserve">around </w:t>
      </w:r>
      <w:r>
        <w:t xml:space="preserve">effectiveness. I really want to get to the bottom of how effective policing </w:t>
      </w:r>
      <w:r>
        <w:t xml:space="preserve">is </w:t>
      </w:r>
      <w:r>
        <w:t>as opposed to</w:t>
      </w:r>
      <w:r>
        <w:t>,</w:t>
      </w:r>
      <w:r>
        <w:t xml:space="preserve"> </w:t>
      </w:r>
      <w:r>
        <w:t>“I</w:t>
      </w:r>
      <w:r>
        <w:t>s policing legitimate? Is policing representative? Is policing dealing with the past?</w:t>
      </w:r>
      <w:r>
        <w:t>”</w:t>
      </w:r>
      <w:r>
        <w:t xml:space="preserve"> To me, the key issues are around, </w:t>
      </w:r>
      <w:r>
        <w:t>“A</w:t>
      </w:r>
      <w:r>
        <w:t>re the police delivering a service that meet</w:t>
      </w:r>
      <w:r w:rsidR="0091761D">
        <w:t>s</w:t>
      </w:r>
      <w:r>
        <w:t xml:space="preserve"> the needs of the population?</w:t>
      </w:r>
      <w:r>
        <w:t>”</w:t>
      </w:r>
    </w:p>
    <w:p w:rsidR="00527D2C" w:rsidP="00C20F9D">
      <w:pPr>
        <w:pStyle w:val="Question"/>
      </w:pPr>
      <w:sdt>
        <w:sdtPr>
          <w:alias w:val="Member"/>
          <w:tag w:val="&lt;Member mnisId='4827' dodsId='63910'&gt;"/>
          <w:id w:val="1095826866"/>
          <w:placeholder>
            <w:docPart w:val="DefaultPlaceholder_-1854013440"/>
          </w:placeholder>
          <w:richText/>
        </w:sdtPr>
        <w:sdtContent>
          <w:r w:rsidRPr="00C20F9D" w:rsidR="00C20F9D">
            <w:rPr>
              <w:b/>
            </w:rPr>
            <w:t>Claire Hanna:</w:t>
          </w:r>
        </w:sdtContent>
      </w:sdt>
      <w:r w:rsidR="00C20F9D">
        <w:t xml:space="preserve"> </w:t>
      </w:r>
      <w:r>
        <w:t>Jonny, you said there</w:t>
      </w:r>
      <w:r w:rsidR="001A1B17">
        <w:t xml:space="preserve"> that</w:t>
      </w:r>
      <w:r>
        <w:t xml:space="preserve"> </w:t>
      </w:r>
      <w:r w:rsidR="001A1B17">
        <w:t xml:space="preserve">you were </w:t>
      </w:r>
      <w:r>
        <w:t xml:space="preserve">not suggesting a </w:t>
      </w:r>
      <w:r w:rsidR="00C20F9D">
        <w:t xml:space="preserve">Patten II and that it is perhaps a </w:t>
      </w:r>
      <w:r>
        <w:t>catc</w:t>
      </w:r>
      <w:r w:rsidR="00C20F9D">
        <w:t>h-</w:t>
      </w:r>
      <w:r>
        <w:t xml:space="preserve">all term for </w:t>
      </w:r>
      <w:r w:rsidR="00C20F9D">
        <w:t xml:space="preserve">a </w:t>
      </w:r>
      <w:r>
        <w:t xml:space="preserve">review. Do you see the need for a check-in or a review? </w:t>
      </w:r>
      <w:r w:rsidR="00C20F9D">
        <w:t>Y</w:t>
      </w:r>
      <w:r>
        <w:t xml:space="preserve">ou have both </w:t>
      </w:r>
      <w:r w:rsidR="00C20F9D">
        <w:t xml:space="preserve">rightly </w:t>
      </w:r>
      <w:r>
        <w:t xml:space="preserve">indicated that policing has been one of the relative successes when you see where some of the other institutions are. </w:t>
      </w:r>
      <w:r w:rsidR="0091761D">
        <w:t xml:space="preserve">How do </w:t>
      </w:r>
      <w:r>
        <w:t xml:space="preserve">we get the political leadership that is needed to pull that back on track if there is not some </w:t>
      </w:r>
      <w:r w:rsidR="00C20F9D">
        <w:t xml:space="preserve">sort of </w:t>
      </w:r>
      <w:r>
        <w:t>review?</w:t>
      </w:r>
    </w:p>
    <w:p w:rsidR="000400EA" w:rsidP="00C20F9D">
      <w:pPr>
        <w:pStyle w:val="Answer"/>
      </w:pPr>
      <w:sdt>
        <w:sdtPr>
          <w:alias w:val="Witness"/>
          <w:id w:val="-1487467876"/>
          <w:placeholder>
            <w:docPart w:val="DefaultPlaceholder_-1854013440"/>
          </w:placeholder>
          <w:richText/>
        </w:sdtPr>
        <w:sdtContent>
          <w:r w:rsidRPr="00A76B60" w:rsidR="00A76B60">
            <w:rPr>
              <w:b/>
              <w:i/>
            </w:rPr>
            <w:t>Dr Byrne:</w:t>
          </w:r>
        </w:sdtContent>
      </w:sdt>
      <w:r w:rsidR="00C20F9D">
        <w:t xml:space="preserve"> I know that this </w:t>
      </w:r>
      <w:r w:rsidR="00527D2C">
        <w:t xml:space="preserve">topic is important to you and your party. </w:t>
      </w:r>
      <w:r w:rsidR="00C20F9D">
        <w:t>L</w:t>
      </w:r>
      <w:r w:rsidR="00527D2C">
        <w:t xml:space="preserve">ike most things in life, </w:t>
      </w:r>
      <w:r w:rsidR="00C20F9D">
        <w:t xml:space="preserve">it </w:t>
      </w:r>
      <w:r w:rsidR="00527D2C">
        <w:t>looks amazing</w:t>
      </w:r>
      <w:r w:rsidR="00C20F9D">
        <w:t xml:space="preserve"> in theory</w:t>
      </w:r>
      <w:r w:rsidR="00527D2C">
        <w:t xml:space="preserve">. The architecture </w:t>
      </w:r>
      <w:r>
        <w:t xml:space="preserve">and implementation </w:t>
      </w:r>
      <w:r w:rsidR="00527D2C">
        <w:t xml:space="preserve">around policing reform and new policing is fantastic. </w:t>
      </w:r>
      <w:r>
        <w:t>W</w:t>
      </w:r>
      <w:r w:rsidR="00527D2C">
        <w:t>he</w:t>
      </w:r>
      <w:r>
        <w:t>n</w:t>
      </w:r>
      <w:r w:rsidR="00527D2C">
        <w:t xml:space="preserve"> the rubber hits the road is where we know </w:t>
      </w:r>
      <w:r w:rsidR="00C20F9D">
        <w:t xml:space="preserve">over </w:t>
      </w:r>
      <w:r w:rsidR="00527D2C">
        <w:t>time</w:t>
      </w:r>
      <w:r w:rsidR="00C20F9D">
        <w:t>.</w:t>
      </w:r>
      <w:r w:rsidR="00527D2C">
        <w:t xml:space="preserve"> </w:t>
      </w:r>
      <w:r w:rsidR="00C20F9D">
        <w:t>T</w:t>
      </w:r>
      <w:r w:rsidR="00527D2C">
        <w:t>he board could be better</w:t>
      </w:r>
      <w:r w:rsidR="00C20F9D">
        <w:t>.</w:t>
      </w:r>
      <w:r w:rsidR="00527D2C">
        <w:t xml:space="preserve"> PCSPs could be better</w:t>
      </w:r>
      <w:r w:rsidR="00C20F9D">
        <w:t>.</w:t>
      </w:r>
      <w:r w:rsidR="00527D2C">
        <w:t xml:space="preserve"> </w:t>
      </w:r>
      <w:r w:rsidR="00C20F9D">
        <w:t xml:space="preserve">The </w:t>
      </w:r>
      <w:r w:rsidR="00527D2C">
        <w:t>DOJ</w:t>
      </w:r>
      <w:r w:rsidR="00C20F9D">
        <w:t xml:space="preserve"> and </w:t>
      </w:r>
      <w:r w:rsidR="00527D2C">
        <w:t xml:space="preserve">committees could be better. </w:t>
      </w:r>
      <w:r w:rsidR="00C20F9D">
        <w:t>W</w:t>
      </w:r>
      <w:r w:rsidR="00527D2C">
        <w:t xml:space="preserve">e </w:t>
      </w:r>
      <w:r w:rsidR="00C20F9D">
        <w:t xml:space="preserve">do not </w:t>
      </w:r>
      <w:r w:rsidR="00527D2C">
        <w:t>need an independent</w:t>
      </w:r>
      <w:r w:rsidR="00C20F9D">
        <w:t>,</w:t>
      </w:r>
      <w:r w:rsidR="00527D2C">
        <w:t xml:space="preserve"> </w:t>
      </w:r>
      <w:r w:rsidR="0091761D">
        <w:t xml:space="preserve">all-singing, all-dancing </w:t>
      </w:r>
      <w:r w:rsidR="00527D2C">
        <w:t xml:space="preserve">review </w:t>
      </w:r>
      <w:r w:rsidR="00C20F9D">
        <w:t xml:space="preserve">or </w:t>
      </w:r>
      <w:r w:rsidR="00527D2C">
        <w:t>stocktake.</w:t>
      </w:r>
    </w:p>
    <w:p w:rsidR="00527D2C" w:rsidP="00C20F9D">
      <w:pPr>
        <w:pStyle w:val="Answer"/>
      </w:pPr>
      <w:r>
        <w:t xml:space="preserve">I know that the </w:t>
      </w:r>
      <w:r w:rsidR="00C20F9D">
        <w:t>c</w:t>
      </w:r>
      <w:r>
        <w:t xml:space="preserve">hief </w:t>
      </w:r>
      <w:r w:rsidR="00C20F9D">
        <w:t>c</w:t>
      </w:r>
      <w:r>
        <w:t>onstable</w:t>
      </w:r>
      <w:r w:rsidR="00C20F9D">
        <w:t xml:space="preserve"> has</w:t>
      </w:r>
      <w:r>
        <w:t xml:space="preserve"> commissioned a cultural audit.</w:t>
      </w:r>
      <w:r w:rsidR="00C20F9D">
        <w:t xml:space="preserve"> </w:t>
      </w:r>
      <w:r>
        <w:t xml:space="preserve">If people did their jobs, </w:t>
      </w:r>
      <w:r w:rsidR="00C20F9D">
        <w:t xml:space="preserve">and </w:t>
      </w:r>
      <w:r>
        <w:t>if the institutions around accountability had meaningful interactions around addressing effectiveness in terms of building a policing institution that is fit for purpose, it would work.</w:t>
      </w:r>
      <w:r w:rsidR="000400EA">
        <w:t xml:space="preserve"> </w:t>
      </w:r>
      <w:r w:rsidR="00C20F9D">
        <w:t>W</w:t>
      </w:r>
      <w:r>
        <w:t xml:space="preserve">e </w:t>
      </w:r>
      <w:r w:rsidR="00C20F9D">
        <w:t xml:space="preserve">do not </w:t>
      </w:r>
      <w:r>
        <w:t xml:space="preserve">need </w:t>
      </w:r>
      <w:r w:rsidR="00C20F9D">
        <w:t xml:space="preserve">an </w:t>
      </w:r>
      <w:r>
        <w:t xml:space="preserve">independent to come in and redress </w:t>
      </w:r>
      <w:r w:rsidR="00C20F9D">
        <w:t xml:space="preserve">a </w:t>
      </w:r>
      <w:r>
        <w:t xml:space="preserve">stocktake of where we are. </w:t>
      </w:r>
      <w:r w:rsidR="00C20F9D">
        <w:t>I</w:t>
      </w:r>
      <w:r>
        <w:t xml:space="preserve">t is basically </w:t>
      </w:r>
      <w:r w:rsidR="00C20F9D">
        <w:t xml:space="preserve">about </w:t>
      </w:r>
      <w:r w:rsidR="000400EA">
        <w:t xml:space="preserve">better </w:t>
      </w:r>
      <w:r>
        <w:t xml:space="preserve">using the institutions that we </w:t>
      </w:r>
      <w:r w:rsidR="00C20F9D">
        <w:t xml:space="preserve">already </w:t>
      </w:r>
      <w:r>
        <w:t>have and focusing on the effectiveness piece as opposed to the legitimacy piece.</w:t>
      </w:r>
    </w:p>
    <w:p w:rsidR="00C20F9D" w:rsidP="00C20F9D">
      <w:pPr>
        <w:pStyle w:val="Question"/>
      </w:pPr>
      <w:sdt>
        <w:sdtPr>
          <w:alias w:val="Member"/>
          <w:tag w:val="&lt;Member mnisId='4827' dodsId='63910'&gt;"/>
          <w:id w:val="-1937203983"/>
          <w:placeholder>
            <w:docPart w:val="DefaultPlaceholder_-1854013440"/>
          </w:placeholder>
          <w:richText/>
        </w:sdtPr>
        <w:sdtContent>
          <w:r w:rsidRPr="00C20F9D">
            <w:rPr>
              <w:b/>
            </w:rPr>
            <w:t>Claire Hanna:</w:t>
          </w:r>
        </w:sdtContent>
      </w:sdt>
      <w:r>
        <w:t xml:space="preserve"> </w:t>
      </w:r>
      <w:r w:rsidR="00527D2C">
        <w:t xml:space="preserve">For what it is worth, we </w:t>
      </w:r>
      <w:r>
        <w:t xml:space="preserve">do not </w:t>
      </w:r>
      <w:r w:rsidR="00527D2C">
        <w:t xml:space="preserve">want a whole external thing. </w:t>
      </w:r>
      <w:r>
        <w:t>W</w:t>
      </w:r>
      <w:r w:rsidR="00527D2C">
        <w:t xml:space="preserve">e </w:t>
      </w:r>
      <w:r>
        <w:t xml:space="preserve">do not </w:t>
      </w:r>
      <w:r w:rsidR="00527D2C">
        <w:t>want to start again and rebuild, but there is a vacuum of political leadership in terms of people just watching the confidence ebb away and not doing anything about it.</w:t>
      </w:r>
    </w:p>
    <w:p w:rsidR="00527D2C" w:rsidP="00C20F9D">
      <w:pPr>
        <w:pStyle w:val="Answer"/>
      </w:pPr>
      <w:sdt>
        <w:sdtPr>
          <w:alias w:val="Witness"/>
          <w:id w:val="562609083"/>
          <w:placeholder>
            <w:docPart w:val="DefaultPlaceholder_-1854013440"/>
          </w:placeholder>
          <w:richText/>
        </w:sdtPr>
        <w:sdtContent>
          <w:r w:rsidRPr="00A76B60" w:rsidR="00A76B60">
            <w:rPr>
              <w:b/>
              <w:i/>
            </w:rPr>
            <w:t>Dr Byrne:</w:t>
          </w:r>
        </w:sdtContent>
      </w:sdt>
      <w:r w:rsidR="00C20F9D">
        <w:t xml:space="preserve"> </w:t>
      </w:r>
      <w:r>
        <w:t>In Northern Ireland, it takes a crisis to create a conversation. The big crisis could be around recruitment and Catholic representation 25 years after it</w:t>
      </w:r>
      <w:r w:rsidR="00C20F9D">
        <w:t>.</w:t>
      </w:r>
      <w:r>
        <w:t xml:space="preserve"> I know </w:t>
      </w:r>
      <w:r w:rsidR="00C20F9D">
        <w:t xml:space="preserve">that </w:t>
      </w:r>
      <w:r>
        <w:t xml:space="preserve">we will probably </w:t>
      </w:r>
      <w:r w:rsidR="00C20F9D">
        <w:t xml:space="preserve">cover </w:t>
      </w:r>
      <w:r>
        <w:t xml:space="preserve">that, but that is the type of issue </w:t>
      </w:r>
      <w:r w:rsidR="00C20F9D">
        <w:t xml:space="preserve">where, </w:t>
      </w:r>
      <w:r>
        <w:t>all of a sudden</w:t>
      </w:r>
      <w:r w:rsidR="00C20F9D">
        <w:t>,</w:t>
      </w:r>
      <w:r>
        <w:t xml:space="preserve"> the balloon goes up and everybody then focuses on the institution.</w:t>
      </w:r>
    </w:p>
    <w:p w:rsidR="00C20F9D" w:rsidP="00C20F9D">
      <w:pPr>
        <w:pStyle w:val="Question"/>
      </w:pPr>
      <w:sdt>
        <w:sdtPr>
          <w:alias w:val="Member"/>
          <w:tag w:val="&lt;Member mnisId='4827' dodsId='63910'&gt;"/>
          <w:id w:val="-862596564"/>
          <w:placeholder>
            <w:docPart w:val="DefaultPlaceholder_-1854013440"/>
          </w:placeholder>
          <w:richText/>
        </w:sdtPr>
        <w:sdtContent>
          <w:r w:rsidRPr="00C20F9D">
            <w:rPr>
              <w:b/>
            </w:rPr>
            <w:t>Claire Hanna:</w:t>
          </w:r>
        </w:sdtContent>
      </w:sdt>
      <w:r>
        <w:t xml:space="preserve"> W</w:t>
      </w:r>
      <w:r w:rsidR="00527D2C">
        <w:t>e are moving into failings that are not related to legacy issues</w:t>
      </w:r>
      <w:r>
        <w:t xml:space="preserve">, </w:t>
      </w:r>
      <w:r w:rsidR="0091761D">
        <w:t>such as</w:t>
      </w:r>
      <w:r>
        <w:t xml:space="preserve"> </w:t>
      </w:r>
      <w:r w:rsidR="00527D2C">
        <w:t>gender-based issues.</w:t>
      </w:r>
    </w:p>
    <w:p w:rsidR="00527D2C" w:rsidP="00C20F9D">
      <w:pPr>
        <w:pStyle w:val="Question"/>
        <w:numPr>
          <w:ilvl w:val="0"/>
          <w:numId w:val="0"/>
        </w:numPr>
        <w:ind w:left="794"/>
      </w:pPr>
      <w:r>
        <w:t>Y</w:t>
      </w:r>
      <w:r>
        <w:t xml:space="preserve">ou rightly use the term </w:t>
      </w:r>
      <w:r>
        <w:t>“</w:t>
      </w:r>
      <w:r>
        <w:t>shock absorbers</w:t>
      </w:r>
      <w:r>
        <w:t>”</w:t>
      </w:r>
      <w:r>
        <w:t xml:space="preserve"> </w:t>
      </w:r>
      <w:r>
        <w:t>and</w:t>
      </w:r>
      <w:r w:rsidR="0091761D">
        <w:t xml:space="preserve"> spoke about </w:t>
      </w:r>
      <w:r>
        <w:t>the PSNI having to</w:t>
      </w:r>
      <w:r>
        <w:t>,</w:t>
      </w:r>
      <w:r>
        <w:t xml:space="preserve"> essentially</w:t>
      </w:r>
      <w:r>
        <w:t>,</w:t>
      </w:r>
      <w:r>
        <w:t xml:space="preserve"> police our way out of political failures. Can you </w:t>
      </w:r>
      <w:r>
        <w:t>expand a bit on that and how you might bridge the disconnect?</w:t>
      </w:r>
    </w:p>
    <w:p w:rsidR="006140CF" w:rsidP="00C20F9D">
      <w:pPr>
        <w:pStyle w:val="Answer"/>
      </w:pPr>
      <w:sdt>
        <w:sdtPr>
          <w:alias w:val="Witness"/>
          <w:id w:val="478042528"/>
          <w:placeholder>
            <w:docPart w:val="DefaultPlaceholder_-1854013440"/>
          </w:placeholder>
          <w:richText/>
        </w:sdtPr>
        <w:sdtContent>
          <w:r w:rsidRPr="00A76B60" w:rsidR="00A76B60">
            <w:rPr>
              <w:b/>
              <w:i/>
            </w:rPr>
            <w:t>Dr Byrne:</w:t>
          </w:r>
        </w:sdtContent>
      </w:sdt>
      <w:r w:rsidR="00527D2C">
        <w:t xml:space="preserve"> </w:t>
      </w:r>
      <w:r w:rsidR="00C20F9D">
        <w:t>I</w:t>
      </w:r>
      <w:r w:rsidR="00527D2C">
        <w:t>t is a good news story</w:t>
      </w:r>
      <w:r w:rsidR="00C20F9D">
        <w:t>.</w:t>
      </w:r>
      <w:r w:rsidR="00527D2C">
        <w:t xml:space="preserve"> I know </w:t>
      </w:r>
      <w:r w:rsidR="00C20F9D">
        <w:t xml:space="preserve">that </w:t>
      </w:r>
      <w:r w:rsidR="00527D2C">
        <w:t xml:space="preserve">we have had public order issues in the last two years, but nowhere </w:t>
      </w:r>
      <w:r w:rsidR="00C20F9D">
        <w:t xml:space="preserve">near </w:t>
      </w:r>
      <w:r w:rsidR="00527D2C">
        <w:t xml:space="preserve">the levels that we had in the first decade of new policing. </w:t>
      </w:r>
      <w:r w:rsidR="00C20F9D">
        <w:t>T</w:t>
      </w:r>
      <w:r w:rsidR="00527D2C">
        <w:t xml:space="preserve">he PSNI came into existence on </w:t>
      </w:r>
      <w:r w:rsidR="00C20F9D">
        <w:t xml:space="preserve">4 </w:t>
      </w:r>
      <w:r w:rsidR="00527D2C">
        <w:t>November in the middle of Holy Cross</w:t>
      </w:r>
      <w:r w:rsidR="00C20F9D">
        <w:t>.</w:t>
      </w:r>
      <w:r w:rsidR="00527D2C">
        <w:t xml:space="preserve"> </w:t>
      </w:r>
      <w:r w:rsidR="00C20F9D">
        <w:t>F</w:t>
      </w:r>
      <w:r w:rsidR="00527D2C">
        <w:t>rom Holy Cross</w:t>
      </w:r>
      <w:r w:rsidR="00C20F9D">
        <w:t>,</w:t>
      </w:r>
      <w:r w:rsidR="00527D2C">
        <w:t xml:space="preserve"> we had significant public order events in </w:t>
      </w:r>
      <w:r>
        <w:t>e</w:t>
      </w:r>
      <w:r w:rsidR="00527D2C">
        <w:t xml:space="preserve">ast Belfast between </w:t>
      </w:r>
      <w:r>
        <w:t>Short Strand and Cluan Place.</w:t>
      </w:r>
      <w:r w:rsidR="00527D2C">
        <w:t xml:space="preserve"> </w:t>
      </w:r>
      <w:r>
        <w:t>W</w:t>
      </w:r>
      <w:r w:rsidR="00527D2C">
        <w:t>e had White</w:t>
      </w:r>
      <w:r>
        <w:t>r</w:t>
      </w:r>
      <w:r w:rsidR="00527D2C">
        <w:t>ock</w:t>
      </w:r>
      <w:r>
        <w:t>.</w:t>
      </w:r>
      <w:r w:rsidR="00527D2C">
        <w:t xml:space="preserve"> </w:t>
      </w:r>
      <w:r>
        <w:t>W</w:t>
      </w:r>
      <w:r w:rsidR="00527D2C">
        <w:t>e had the flag protests</w:t>
      </w:r>
      <w:r>
        <w:t>.</w:t>
      </w:r>
      <w:r w:rsidR="00527D2C">
        <w:t xml:space="preserve"> </w:t>
      </w:r>
      <w:r>
        <w:t>W</w:t>
      </w:r>
      <w:r w:rsidR="00527D2C">
        <w:t>e have had lots of public order issues and inciden</w:t>
      </w:r>
      <w:r w:rsidR="0091761D">
        <w:t>t</w:t>
      </w:r>
      <w:r w:rsidR="00527D2C">
        <w:t>s.</w:t>
      </w:r>
    </w:p>
    <w:p w:rsidR="006140CF" w:rsidP="00C20F9D">
      <w:pPr>
        <w:pStyle w:val="Answer"/>
      </w:pPr>
      <w:r>
        <w:t>What I am getting at is that</w:t>
      </w:r>
      <w:r>
        <w:t>,</w:t>
      </w:r>
      <w:r>
        <w:t xml:space="preserve"> in the last 25 years</w:t>
      </w:r>
      <w:r>
        <w:t>,</w:t>
      </w:r>
      <w:r>
        <w:t xml:space="preserve"> </w:t>
      </w:r>
      <w:r w:rsidR="0091761D">
        <w:t xml:space="preserve">where </w:t>
      </w:r>
      <w:r>
        <w:t>we</w:t>
      </w:r>
      <w:r>
        <w:t xml:space="preserve">, as a society, </w:t>
      </w:r>
      <w:r w:rsidR="0091761D">
        <w:t xml:space="preserve">have </w:t>
      </w:r>
      <w:r>
        <w:t>sometimes</w:t>
      </w:r>
      <w:r>
        <w:t xml:space="preserve"> not been able to address issues around cultu</w:t>
      </w:r>
      <w:r>
        <w:t>re,</w:t>
      </w:r>
      <w:r>
        <w:t xml:space="preserve"> identity</w:t>
      </w:r>
      <w:r>
        <w:t xml:space="preserve"> and</w:t>
      </w:r>
      <w:r>
        <w:t xml:space="preserve"> tradition</w:t>
      </w:r>
      <w:r w:rsidR="0091761D">
        <w:t xml:space="preserve">, they </w:t>
      </w:r>
      <w:r>
        <w:t xml:space="preserve">have manifested themselves </w:t>
      </w:r>
      <w:r>
        <w:t xml:space="preserve">in </w:t>
      </w:r>
      <w:r>
        <w:t>public order disputes</w:t>
      </w:r>
      <w:r w:rsidR="0091761D">
        <w:t>.</w:t>
      </w:r>
      <w:r>
        <w:t xml:space="preserve"> </w:t>
      </w:r>
      <w:r w:rsidR="0091761D">
        <w:t xml:space="preserve">The </w:t>
      </w:r>
      <w:r>
        <w:t xml:space="preserve">police </w:t>
      </w:r>
      <w:r>
        <w:t xml:space="preserve">then </w:t>
      </w:r>
      <w:r>
        <w:t>become</w:t>
      </w:r>
      <w:r>
        <w:t>,</w:t>
      </w:r>
      <w:r>
        <w:t xml:space="preserve"> essentially</w:t>
      </w:r>
      <w:r>
        <w:t>,</w:t>
      </w:r>
      <w:r>
        <w:t xml:space="preserve"> the meat in the sandwich and have literally held the line in those situations.</w:t>
      </w:r>
    </w:p>
    <w:p w:rsidR="00527D2C" w:rsidP="00C20F9D">
      <w:pPr>
        <w:pStyle w:val="Answer"/>
      </w:pPr>
      <w:r>
        <w:t>I think b</w:t>
      </w:r>
      <w:r>
        <w:t xml:space="preserve">ack to being part of the </w:t>
      </w:r>
      <w:r>
        <w:t>Cardiff talks</w:t>
      </w:r>
      <w:r>
        <w:t xml:space="preserve">, where the police even had to commission talks to bring various people together to try to address issues around public order. We have not seen that in </w:t>
      </w:r>
      <w:r>
        <w:t xml:space="preserve">probably </w:t>
      </w:r>
      <w:r>
        <w:t>the last seven years, which is a good thing in terms</w:t>
      </w:r>
      <w:r>
        <w:t xml:space="preserve"> of</w:t>
      </w:r>
      <w:r>
        <w:t xml:space="preserve"> the scales that we would have had prior to that. I am not saying </w:t>
      </w:r>
      <w:r>
        <w:t xml:space="preserve">that </w:t>
      </w:r>
      <w:r>
        <w:t xml:space="preserve">it is not there, or </w:t>
      </w:r>
      <w:r>
        <w:t xml:space="preserve">that </w:t>
      </w:r>
      <w:r>
        <w:t xml:space="preserve">the potential is not there, but the use of the term </w:t>
      </w:r>
      <w:r>
        <w:t>“</w:t>
      </w:r>
      <w:r>
        <w:t>shock absorbers</w:t>
      </w:r>
      <w:r>
        <w:t>”</w:t>
      </w:r>
      <w:r>
        <w:t xml:space="preserve">, which has been used by others as well, is </w:t>
      </w:r>
      <w:r>
        <w:t xml:space="preserve">around the fact that, </w:t>
      </w:r>
      <w:r>
        <w:t>essentially</w:t>
      </w:r>
      <w:r>
        <w:t>,</w:t>
      </w:r>
      <w:r>
        <w:t xml:space="preserve"> they held the line in the absence of any political community agreement on toxic issues</w:t>
      </w:r>
      <w:r>
        <w:t xml:space="preserve"> </w:t>
      </w:r>
      <w:r>
        <w:t xml:space="preserve">relating </w:t>
      </w:r>
      <w:r>
        <w:t xml:space="preserve">particularly </w:t>
      </w:r>
      <w:r>
        <w:t>to cultur</w:t>
      </w:r>
      <w:r>
        <w:t>e,</w:t>
      </w:r>
      <w:r>
        <w:t xml:space="preserve"> identity and tradition.</w:t>
      </w:r>
    </w:p>
    <w:p w:rsidR="00527D2C" w:rsidP="006140CF">
      <w:pPr>
        <w:pStyle w:val="Question"/>
      </w:pPr>
      <w:sdt>
        <w:sdtPr>
          <w:alias w:val="Member"/>
          <w:tag w:val="&lt;Member mnisId='4827' dodsId='63910'&gt;"/>
          <w:id w:val="1540542970"/>
          <w:placeholder>
            <w:docPart w:val="DefaultPlaceholder_-1854013440"/>
          </w:placeholder>
          <w:richText/>
        </w:sdtPr>
        <w:sdtContent>
          <w:r w:rsidRPr="006140CF" w:rsidR="006140CF">
            <w:rPr>
              <w:b/>
            </w:rPr>
            <w:t>Claire Hanna:</w:t>
          </w:r>
        </w:sdtContent>
      </w:sdt>
      <w:r w:rsidR="006140CF">
        <w:t xml:space="preserve"> </w:t>
      </w:r>
      <w:r>
        <w:t>FICT is a big commission to try to address issues around markers of identity</w:t>
      </w:r>
      <w:r w:rsidR="006140CF">
        <w:t xml:space="preserve"> such as</w:t>
      </w:r>
      <w:r>
        <w:t xml:space="preserve"> flags, emblems</w:t>
      </w:r>
      <w:r w:rsidR="006140CF">
        <w:t xml:space="preserve"> and</w:t>
      </w:r>
      <w:r>
        <w:t xml:space="preserve"> murals</w:t>
      </w:r>
      <w:r w:rsidR="006140CF">
        <w:t>.</w:t>
      </w:r>
      <w:r>
        <w:t xml:space="preserve"> </w:t>
      </w:r>
      <w:r w:rsidR="006140CF">
        <w:t>B</w:t>
      </w:r>
      <w:r>
        <w:t>asically</w:t>
      </w:r>
      <w:r w:rsidR="006140CF">
        <w:t xml:space="preserve">, </w:t>
      </w:r>
      <w:r>
        <w:t xml:space="preserve">we have left it on a shelf and not implemented it. </w:t>
      </w:r>
      <w:r w:rsidR="00977539">
        <w:t>Something like</w:t>
      </w:r>
      <w:r w:rsidR="006140CF">
        <w:t xml:space="preserve"> </w:t>
      </w:r>
      <w:r>
        <w:t>that</w:t>
      </w:r>
      <w:r w:rsidR="006140CF">
        <w:t>,</w:t>
      </w:r>
      <w:r>
        <w:t xml:space="preserve"> </w:t>
      </w:r>
      <w:r w:rsidR="006140CF">
        <w:t xml:space="preserve">as well as </w:t>
      </w:r>
      <w:r>
        <w:t>guidance around flag flying and paramilitary emblems</w:t>
      </w:r>
      <w:r w:rsidR="006140CF">
        <w:t>,</w:t>
      </w:r>
      <w:r>
        <w:t xml:space="preserve"> would make the police’s job a lot easier.</w:t>
      </w:r>
    </w:p>
    <w:p w:rsidR="006140CF" w:rsidP="006140CF">
      <w:pPr>
        <w:pStyle w:val="Answer"/>
      </w:pPr>
      <w:sdt>
        <w:sdtPr>
          <w:alias w:val="Witness"/>
          <w:id w:val="1123121460"/>
          <w:placeholder>
            <w:docPart w:val="DefaultPlaceholder_-1854013440"/>
          </w:placeholder>
          <w:richText/>
        </w:sdtPr>
        <w:sdtContent>
          <w:r w:rsidRPr="00A76B60" w:rsidR="00A76B60">
            <w:rPr>
              <w:b/>
              <w:i/>
            </w:rPr>
            <w:t>Dr Byrne:</w:t>
          </w:r>
        </w:sdtContent>
      </w:sdt>
      <w:r>
        <w:t xml:space="preserve"> </w:t>
      </w:r>
      <w:r w:rsidR="00527D2C">
        <w:t>To an extent, yes. I just want to say one thing</w:t>
      </w:r>
      <w:r>
        <w:t>.</w:t>
      </w:r>
      <w:r w:rsidR="00527D2C">
        <w:t xml:space="preserve"> </w:t>
      </w:r>
      <w:r>
        <w:t>I</w:t>
      </w:r>
      <w:r w:rsidR="00527D2C">
        <w:t xml:space="preserve">t depends on what you are looking at. I use bonfires as the example. There </w:t>
      </w:r>
      <w:r>
        <w:t xml:space="preserve">are </w:t>
      </w:r>
      <w:r w:rsidR="00527D2C">
        <w:t>lots of issues around bonfires, but</w:t>
      </w:r>
      <w:r>
        <w:t>,</w:t>
      </w:r>
      <w:r w:rsidR="00527D2C">
        <w:t xml:space="preserve"> if you look </w:t>
      </w:r>
      <w:r>
        <w:t xml:space="preserve">at </w:t>
      </w:r>
      <w:r w:rsidR="00527D2C">
        <w:t xml:space="preserve">where we are now </w:t>
      </w:r>
      <w:r>
        <w:t xml:space="preserve">compared to where we </w:t>
      </w:r>
      <w:r w:rsidR="00527D2C">
        <w:t xml:space="preserve">were 20 years ago, it is different. It </w:t>
      </w:r>
      <w:r>
        <w:t xml:space="preserve">has </w:t>
      </w:r>
      <w:r w:rsidR="00527D2C">
        <w:t xml:space="preserve">completely transformed. </w:t>
      </w:r>
      <w:r>
        <w:t>In terms of p</w:t>
      </w:r>
      <w:r w:rsidR="00527D2C">
        <w:t>ublic order issues around cultur</w:t>
      </w:r>
      <w:r>
        <w:t>e and</w:t>
      </w:r>
      <w:r w:rsidR="00527D2C">
        <w:t xml:space="preserve"> identity, we are in a different place </w:t>
      </w:r>
      <w:r w:rsidR="00977539">
        <w:t>from</w:t>
      </w:r>
      <w:r w:rsidR="00527D2C">
        <w:t xml:space="preserve"> where we were. I am not saying </w:t>
      </w:r>
      <w:r>
        <w:t xml:space="preserve">that </w:t>
      </w:r>
      <w:r w:rsidR="00527D2C">
        <w:t>it is perfect</w:t>
      </w:r>
      <w:r>
        <w:t>,</w:t>
      </w:r>
      <w:r w:rsidR="00527D2C">
        <w:t xml:space="preserve"> and the potential is still there, but we are slowly making progress.</w:t>
      </w:r>
    </w:p>
    <w:p w:rsidR="00527D2C" w:rsidP="006140CF">
      <w:pPr>
        <w:pStyle w:val="Answer"/>
      </w:pPr>
      <w:r>
        <w:t>I</w:t>
      </w:r>
      <w:r>
        <w:t>f we could agree these issues politically, if they could be implemented</w:t>
      </w:r>
      <w:r>
        <w:t>,</w:t>
      </w:r>
      <w:r>
        <w:t xml:space="preserve"> and if there could be buy-in from the communities around public disorder and managing </w:t>
      </w:r>
      <w:r>
        <w:t xml:space="preserve">it </w:t>
      </w:r>
      <w:r>
        <w:t>through issues around culture, tradition</w:t>
      </w:r>
      <w:r>
        <w:t xml:space="preserve"> and</w:t>
      </w:r>
      <w:r>
        <w:t xml:space="preserve"> identity</w:t>
      </w:r>
      <w:r w:rsidR="00977539">
        <w:t>, that</w:t>
      </w:r>
      <w:r>
        <w:t xml:space="preserve"> would make a significant difference to resources </w:t>
      </w:r>
      <w:r w:rsidR="000400EA">
        <w:t xml:space="preserve">as well as to </w:t>
      </w:r>
      <w:r>
        <w:t>confidence in policing</w:t>
      </w:r>
      <w:r w:rsidR="00034E90">
        <w:t>,</w:t>
      </w:r>
      <w:r>
        <w:t xml:space="preserve"> because it </w:t>
      </w:r>
      <w:r w:rsidR="00034E90">
        <w:t xml:space="preserve">then </w:t>
      </w:r>
      <w:r>
        <w:t>means that you are not creating environments where the police may use particular tactics</w:t>
      </w:r>
      <w:r w:rsidR="00977539">
        <w:t>,</w:t>
      </w:r>
      <w:r>
        <w:t xml:space="preserve"> </w:t>
      </w:r>
      <w:r w:rsidR="00977539">
        <w:t>which</w:t>
      </w:r>
      <w:r w:rsidR="000400EA">
        <w:t xml:space="preserve"> </w:t>
      </w:r>
      <w:r>
        <w:t>may then alienate the community.</w:t>
      </w:r>
    </w:p>
    <w:p w:rsidR="00527D2C" w:rsidP="00034E90">
      <w:pPr>
        <w:pStyle w:val="Question"/>
      </w:pPr>
      <w:sdt>
        <w:sdtPr>
          <w:alias w:val="Member"/>
          <w:tag w:val="&lt;Member mnisId='4827' dodsId='63910'&gt;"/>
          <w:id w:val="344458135"/>
          <w:placeholder>
            <w:docPart w:val="DefaultPlaceholder_-1854013440"/>
          </w:placeholder>
          <w:richText/>
        </w:sdtPr>
        <w:sdtContent>
          <w:r w:rsidRPr="00034E90" w:rsidR="00034E90">
            <w:rPr>
              <w:b/>
            </w:rPr>
            <w:t>Claire Hanna:</w:t>
          </w:r>
        </w:sdtContent>
      </w:sdt>
      <w:r w:rsidR="00034E90">
        <w:t xml:space="preserve"> </w:t>
      </w:r>
      <w:r>
        <w:t xml:space="preserve">Marie, is there anything </w:t>
      </w:r>
      <w:r w:rsidR="00034E90">
        <w:t xml:space="preserve">that </w:t>
      </w:r>
      <w:r>
        <w:t xml:space="preserve">you wanted to add to that, specifically </w:t>
      </w:r>
      <w:r w:rsidR="00034E90">
        <w:t xml:space="preserve">on </w:t>
      </w:r>
      <w:r>
        <w:t>that concept of shock absorbing and the police having to address political failures?</w:t>
      </w:r>
    </w:p>
    <w:p w:rsidR="00034E90" w:rsidP="00034E90">
      <w:pPr>
        <w:pStyle w:val="Answer"/>
      </w:pPr>
      <w:sdt>
        <w:sdtPr>
          <w:alias w:val="Witness"/>
          <w:id w:val="-450935742"/>
          <w:placeholder>
            <w:docPart w:val="DefaultPlaceholder_-1854013440"/>
          </w:placeholder>
          <w:richText/>
        </w:sdtPr>
        <w:sdtContent>
          <w:r w:rsidRPr="00A76B60" w:rsidR="00A76B60">
            <w:rPr>
              <w:b/>
              <w:i/>
            </w:rPr>
            <w:t>Professor Breen-Smyth:</w:t>
          </w:r>
        </w:sdtContent>
      </w:sdt>
      <w:r>
        <w:t xml:space="preserve"> In </w:t>
      </w:r>
      <w:r w:rsidR="00527D2C">
        <w:t xml:space="preserve">the work that I do, the </w:t>
      </w:r>
      <w:r>
        <w:t xml:space="preserve">most pressing </w:t>
      </w:r>
      <w:r w:rsidR="00527D2C">
        <w:t xml:space="preserve">things that I see facing the police are not so much those things. In fact, I get quite frustrated </w:t>
      </w:r>
      <w:r>
        <w:t xml:space="preserve">with </w:t>
      </w:r>
      <w:r w:rsidR="00527D2C">
        <w:t>the amount of police resources that are going into flags and all that stuff</w:t>
      </w:r>
      <w:r>
        <w:t>,</w:t>
      </w:r>
      <w:r w:rsidR="00527D2C">
        <w:t xml:space="preserve"> when we have enormous issues </w:t>
      </w:r>
      <w:r>
        <w:t xml:space="preserve">around </w:t>
      </w:r>
      <w:r w:rsidR="00527D2C">
        <w:t>domestic violence</w:t>
      </w:r>
      <w:r>
        <w:t xml:space="preserve"> and</w:t>
      </w:r>
      <w:r w:rsidR="00527D2C">
        <w:t xml:space="preserve"> huge issues facing communities in terms of drug misuse, drug trafficking</w:t>
      </w:r>
      <w:r>
        <w:t xml:space="preserve"> and</w:t>
      </w:r>
      <w:r w:rsidR="00527D2C">
        <w:t xml:space="preserve"> organised crime gangs, who are polluting and poisoning the poorest communities. To me, those are the things that </w:t>
      </w:r>
      <w:r>
        <w:t xml:space="preserve">seize </w:t>
      </w:r>
      <w:r w:rsidR="00527D2C">
        <w:t>me most in the communities.</w:t>
      </w:r>
    </w:p>
    <w:p w:rsidR="00034E90" w:rsidP="00034E90">
      <w:pPr>
        <w:pStyle w:val="Answer"/>
      </w:pPr>
      <w:r>
        <w:t>T</w:t>
      </w:r>
      <w:r w:rsidR="00527D2C">
        <w:t xml:space="preserve">he other thing to say is that we police Northern Ireland as if there is one Northern Ireland, </w:t>
      </w:r>
      <w:r>
        <w:t xml:space="preserve">which </w:t>
      </w:r>
      <w:r w:rsidR="00527D2C">
        <w:t>there is not.</w:t>
      </w:r>
      <w:r>
        <w:t xml:space="preserve"> O</w:t>
      </w:r>
      <w:r w:rsidR="00527D2C">
        <w:t xml:space="preserve">ne </w:t>
      </w:r>
      <w:r w:rsidR="002F2E67">
        <w:t xml:space="preserve">of the </w:t>
      </w:r>
      <w:r w:rsidR="00527D2C">
        <w:t xml:space="preserve">things that I have done over the last period of time is </w:t>
      </w:r>
      <w:r w:rsidR="00977539">
        <w:t xml:space="preserve">that I have </w:t>
      </w:r>
      <w:r w:rsidR="00527D2C">
        <w:t>take</w:t>
      </w:r>
      <w:r w:rsidR="00977539">
        <w:t>n</w:t>
      </w:r>
      <w:r w:rsidR="00527D2C">
        <w:t xml:space="preserve"> the database, which is available on the PSNI website, of all paramilitary crime from 1998 right up until 2023</w:t>
      </w:r>
      <w:r>
        <w:t>.</w:t>
      </w:r>
      <w:r w:rsidR="00527D2C">
        <w:t xml:space="preserve"> I have distributed that across the geography of Northern Ireland. We discover that it is chalk and cheese. The levels of violence in the postcodes around the Belfast area</w:t>
      </w:r>
      <w:r>
        <w:t xml:space="preserve"> </w:t>
      </w:r>
      <w:r w:rsidR="00527D2C">
        <w:t>are two to three times higher than they are in the rest of the country, yet we deal with it as if it is one big entity.</w:t>
      </w:r>
    </w:p>
    <w:p w:rsidR="00527D2C" w:rsidP="00034E90">
      <w:pPr>
        <w:pStyle w:val="Answer"/>
      </w:pPr>
      <w:r>
        <w:t>T</w:t>
      </w:r>
      <w:r>
        <w:t xml:space="preserve">he issues facing poor rural communities are completely </w:t>
      </w:r>
      <w:r w:rsidR="002F2E67">
        <w:t>different from</w:t>
      </w:r>
      <w:r>
        <w:t xml:space="preserve"> those facing urban areas. It is almost as if you need two completely distinct approaches to policing. </w:t>
      </w:r>
      <w:r w:rsidR="002F2E67">
        <w:t xml:space="preserve">To </w:t>
      </w:r>
      <w:r>
        <w:t xml:space="preserve">be honest, I get quite frustrated </w:t>
      </w:r>
      <w:r>
        <w:t xml:space="preserve">with </w:t>
      </w:r>
      <w:r>
        <w:t>people worrying about flags and all that stuff</w:t>
      </w:r>
      <w:r>
        <w:t>.</w:t>
      </w:r>
      <w:r>
        <w:t xml:space="preserve"> </w:t>
      </w:r>
      <w:r>
        <w:t>W</w:t>
      </w:r>
      <w:r>
        <w:t>hen people are dying in these communities, people are worrying about flags. To me, it is not</w:t>
      </w:r>
      <w:r>
        <w:t xml:space="preserve"> on</w:t>
      </w:r>
      <w:r>
        <w:t>.</w:t>
      </w:r>
    </w:p>
    <w:p w:rsidR="00034E90" w:rsidP="00034E90">
      <w:pPr>
        <w:pStyle w:val="Question"/>
        <w:numPr>
          <w:ilvl w:val="0"/>
          <w:numId w:val="0"/>
        </w:numPr>
        <w:ind w:left="794"/>
      </w:pPr>
      <w:sdt>
        <w:sdtPr>
          <w:alias w:val="Member"/>
          <w:tag w:val="&lt;Member mnisId='4827' dodsId='63910'&gt;"/>
          <w:id w:val="-986251349"/>
          <w:placeholder>
            <w:docPart w:val="DefaultPlaceholder_-1854013440"/>
          </w:placeholder>
          <w:richText/>
        </w:sdtPr>
        <w:sdtContent>
          <w:r w:rsidRPr="00034E90">
            <w:rPr>
              <w:b/>
            </w:rPr>
            <w:t>Claire Hanna:</w:t>
          </w:r>
        </w:sdtContent>
      </w:sdt>
      <w:r>
        <w:t xml:space="preserve"> </w:t>
      </w:r>
      <w:r w:rsidR="00527D2C">
        <w:t xml:space="preserve">Yes, that </w:t>
      </w:r>
      <w:r>
        <w:t>is entirely the point that it makes.</w:t>
      </w:r>
    </w:p>
    <w:p w:rsidR="00034E90" w:rsidP="00034E90">
      <w:pPr>
        <w:pStyle w:val="Question"/>
      </w:pPr>
      <w:sdt>
        <w:sdtPr>
          <w:alias w:val="Member"/>
          <w:tag w:val="&lt;Member mnisId='4494' dodsId='72275'&gt;"/>
          <w:id w:val="596750235"/>
          <w:placeholder>
            <w:docPart w:val="DefaultPlaceholder_-1854013440"/>
          </w:placeholder>
          <w:richText/>
        </w:sdtPr>
        <w:sdtContent>
          <w:r w:rsidRPr="00034E90">
            <w:rPr>
              <w:b/>
            </w:rPr>
            <w:t>Simon Hoare:</w:t>
          </w:r>
        </w:sdtContent>
      </w:sdt>
      <w:r>
        <w:t xml:space="preserve"> </w:t>
      </w:r>
      <w:r w:rsidR="00527D2C">
        <w:t>Let us set aside finance</w:t>
      </w:r>
      <w:r w:rsidR="000400EA">
        <w:t>,</w:t>
      </w:r>
      <w:r w:rsidR="00527D2C">
        <w:t xml:space="preserve"> and recruitment </w:t>
      </w:r>
      <w:r>
        <w:t xml:space="preserve">and </w:t>
      </w:r>
      <w:r w:rsidR="00527D2C">
        <w:t xml:space="preserve">retention issues, because colleagues will deal with those directly. I just wondered </w:t>
      </w:r>
      <w:r w:rsidR="002F2E67">
        <w:t>whether</w:t>
      </w:r>
      <w:r w:rsidR="00527D2C">
        <w:t xml:space="preserve"> you could summarise, if you had a media microphone stuffed under your noses, what the key challenge facing the PSNI today is.</w:t>
      </w:r>
    </w:p>
    <w:p w:rsidR="00527D2C" w:rsidP="00034E90">
      <w:pPr>
        <w:pStyle w:val="Answer"/>
      </w:pPr>
      <w:sdt>
        <w:sdtPr>
          <w:alias w:val="Witness"/>
          <w:id w:val="1753855867"/>
          <w:placeholder>
            <w:docPart w:val="DefaultPlaceholder_-1854013440"/>
          </w:placeholder>
          <w:richText/>
        </w:sdtPr>
        <w:sdtContent>
          <w:r w:rsidRPr="00A76B60" w:rsidR="00A76B60">
            <w:rPr>
              <w:b/>
              <w:i/>
            </w:rPr>
            <w:t>Dr Byrne:</w:t>
          </w:r>
        </w:sdtContent>
      </w:sdt>
      <w:r w:rsidR="00034E90">
        <w:t xml:space="preserve"> J</w:t>
      </w:r>
      <w:r>
        <w:t>ust one?</w:t>
      </w:r>
    </w:p>
    <w:p w:rsidR="00034E90" w:rsidP="000400EA">
      <w:pPr>
        <w:pStyle w:val="Question"/>
        <w:numPr>
          <w:ilvl w:val="0"/>
          <w:numId w:val="0"/>
        </w:numPr>
        <w:ind w:left="794"/>
      </w:pPr>
      <w:sdt>
        <w:sdtPr>
          <w:alias w:val="Member"/>
          <w:tag w:val="&lt;Member mnisId='4494' dodsId='72275'&gt;"/>
          <w:id w:val="-1095856002"/>
          <w:placeholder>
            <w:docPart w:val="DefaultPlaceholder_-1854013440"/>
          </w:placeholder>
          <w:richText/>
        </w:sdtPr>
        <w:sdtContent>
          <w:r w:rsidRPr="00034E90">
            <w:rPr>
              <w:b/>
            </w:rPr>
            <w:t>Simon Hoare:</w:t>
          </w:r>
        </w:sdtContent>
      </w:sdt>
      <w:r>
        <w:t xml:space="preserve"> </w:t>
      </w:r>
      <w:r w:rsidR="00527D2C">
        <w:t>As it is the Christmas season, I may give you two</w:t>
      </w:r>
      <w:r>
        <w:t>.</w:t>
      </w:r>
    </w:p>
    <w:p w:rsidR="00034E90" w:rsidP="00034E90">
      <w:pPr>
        <w:pStyle w:val="Answer"/>
      </w:pPr>
      <w:sdt>
        <w:sdtPr>
          <w:alias w:val="Witness"/>
          <w:id w:val="-1952541458"/>
          <w:placeholder>
            <w:docPart w:val="DefaultPlaceholder_-1854013440"/>
          </w:placeholder>
          <w:richText/>
        </w:sdtPr>
        <w:sdtContent>
          <w:r w:rsidRPr="00A76B60" w:rsidR="00A76B60">
            <w:rPr>
              <w:b/>
              <w:i/>
            </w:rPr>
            <w:t>Dr Byrne:</w:t>
          </w:r>
        </w:sdtContent>
      </w:sdt>
      <w:r>
        <w:t xml:space="preserve"> </w:t>
      </w:r>
      <w:r w:rsidR="00527D2C">
        <w:t xml:space="preserve">If the </w:t>
      </w:r>
      <w:r>
        <w:t>c</w:t>
      </w:r>
      <w:r w:rsidR="00527D2C">
        <w:t xml:space="preserve">hief </w:t>
      </w:r>
      <w:r>
        <w:t>c</w:t>
      </w:r>
      <w:r w:rsidR="00527D2C">
        <w:t>onstable was here, he would say money.</w:t>
      </w:r>
    </w:p>
    <w:p w:rsidR="00034E90" w:rsidP="00034E90">
      <w:pPr>
        <w:pStyle w:val="Question"/>
        <w:numPr>
          <w:ilvl w:val="0"/>
          <w:numId w:val="0"/>
        </w:numPr>
        <w:ind w:left="794"/>
      </w:pPr>
      <w:sdt>
        <w:sdtPr>
          <w:alias w:val="Member"/>
          <w:tag w:val="&lt;Member mnisId='4494' dodsId='72275'&gt;"/>
          <w:id w:val="-1042207943"/>
          <w:placeholder>
            <w:docPart w:val="DefaultPlaceholder_-1854013440"/>
          </w:placeholder>
          <w:richText/>
        </w:sdtPr>
        <w:sdtContent>
          <w:r w:rsidRPr="00034E90">
            <w:rPr>
              <w:b/>
            </w:rPr>
            <w:t>Simon Hoare:</w:t>
          </w:r>
        </w:sdtContent>
      </w:sdt>
      <w:r>
        <w:t xml:space="preserve"> </w:t>
      </w:r>
      <w:r w:rsidR="00527D2C">
        <w:t>I want to set aside money and retention, because we will come on to that.</w:t>
      </w:r>
    </w:p>
    <w:p w:rsidR="00034E90" w:rsidP="00034E90">
      <w:pPr>
        <w:pStyle w:val="Answer"/>
      </w:pPr>
      <w:sdt>
        <w:sdtPr>
          <w:alias w:val="Witness"/>
          <w:id w:val="110401033"/>
          <w:placeholder>
            <w:docPart w:val="DefaultPlaceholder_-1854013440"/>
          </w:placeholder>
          <w:richText/>
        </w:sdtPr>
        <w:sdtContent>
          <w:r w:rsidRPr="00A76B60" w:rsidR="00A76B60">
            <w:rPr>
              <w:b/>
              <w:i/>
            </w:rPr>
            <w:t>Dr Byrne:</w:t>
          </w:r>
        </w:sdtContent>
      </w:sdt>
      <w:r>
        <w:t xml:space="preserve"> </w:t>
      </w:r>
      <w:r w:rsidR="00527D2C">
        <w:t>I know, and I would maybe disagree as well</w:t>
      </w:r>
      <w:r>
        <w:t>.</w:t>
      </w:r>
      <w:r w:rsidR="00527D2C">
        <w:t xml:space="preserve"> </w:t>
      </w:r>
      <w:r w:rsidR="002F2E67">
        <w:t xml:space="preserve">The </w:t>
      </w:r>
      <w:r w:rsidR="00527D2C">
        <w:t>obvious challenge is still the terrorist threat, which starts here</w:t>
      </w:r>
      <w:r>
        <w:t xml:space="preserve"> </w:t>
      </w:r>
      <w:r w:rsidR="00527D2C">
        <w:t>but then impacts everything else in terms of recruitment</w:t>
      </w:r>
      <w:r>
        <w:t>.</w:t>
      </w:r>
      <w:r w:rsidR="00527D2C">
        <w:t xml:space="preserve"> </w:t>
      </w:r>
      <w:r>
        <w:t xml:space="preserve">Money </w:t>
      </w:r>
      <w:r w:rsidR="00527D2C">
        <w:t xml:space="preserve">impacts </w:t>
      </w:r>
      <w:r>
        <w:t xml:space="preserve">the </w:t>
      </w:r>
      <w:r w:rsidR="00527D2C">
        <w:t>ability to deliver policing</w:t>
      </w:r>
      <w:r>
        <w:t xml:space="preserve"> and</w:t>
      </w:r>
      <w:r w:rsidR="00527D2C">
        <w:t xml:space="preserve"> security</w:t>
      </w:r>
      <w:r>
        <w:t>.</w:t>
      </w:r>
      <w:r w:rsidR="00527D2C">
        <w:t xml:space="preserve"> </w:t>
      </w:r>
      <w:r>
        <w:t>E</w:t>
      </w:r>
      <w:r w:rsidR="00527D2C">
        <w:t>verything</w:t>
      </w:r>
      <w:r>
        <w:t xml:space="preserve"> is </w:t>
      </w:r>
      <w:r w:rsidR="00527D2C">
        <w:t>wrapped up in that.</w:t>
      </w:r>
      <w:r>
        <w:t xml:space="preserve"> </w:t>
      </w:r>
      <w:r w:rsidR="00527D2C">
        <w:t>That, to me, is the first thing</w:t>
      </w:r>
      <w:r>
        <w:t>.</w:t>
      </w:r>
    </w:p>
    <w:p w:rsidR="00034E90" w:rsidP="00034E90">
      <w:pPr>
        <w:pStyle w:val="Answer"/>
      </w:pPr>
      <w:r>
        <w:t>Linked to that, t</w:t>
      </w:r>
      <w:r w:rsidR="00527D2C">
        <w:t>he second thing</w:t>
      </w:r>
      <w:r>
        <w:t>—and I struggle with this—</w:t>
      </w:r>
      <w:r w:rsidR="00527D2C">
        <w:t>is</w:t>
      </w:r>
      <w:r>
        <w:t xml:space="preserve"> </w:t>
      </w:r>
      <w:r w:rsidR="00527D2C">
        <w:t xml:space="preserve">national security </w:t>
      </w:r>
      <w:r>
        <w:t>incidents</w:t>
      </w:r>
      <w:r w:rsidR="00527D2C">
        <w:t xml:space="preserve">, paramilitary </w:t>
      </w:r>
      <w:r>
        <w:t>incidents</w:t>
      </w:r>
      <w:r w:rsidR="00527D2C">
        <w:t>, shootings</w:t>
      </w:r>
      <w:r>
        <w:t xml:space="preserve"> and</w:t>
      </w:r>
      <w:r w:rsidR="00527D2C">
        <w:t xml:space="preserve"> bombings</w:t>
      </w:r>
      <w:r>
        <w:t>.</w:t>
      </w:r>
      <w:r w:rsidR="00527D2C">
        <w:t xml:space="preserve"> </w:t>
      </w:r>
      <w:r>
        <w:t>T</w:t>
      </w:r>
      <w:r w:rsidR="00527D2C">
        <w:t xml:space="preserve">he </w:t>
      </w:r>
      <w:r w:rsidR="002F2E67">
        <w:t>incidence</w:t>
      </w:r>
      <w:r w:rsidR="00527D2C">
        <w:t xml:space="preserve"> of those is </w:t>
      </w:r>
      <w:r w:rsidR="002F2E67">
        <w:t>on a significantly</w:t>
      </w:r>
      <w:r w:rsidRPr="002F2E67" w:rsidR="002F2E67">
        <w:t xml:space="preserve"> </w:t>
      </w:r>
      <w:r w:rsidR="00527D2C">
        <w:t xml:space="preserve">decreasing </w:t>
      </w:r>
      <w:r w:rsidR="002F2E67">
        <w:t>trajectory</w:t>
      </w:r>
      <w:r w:rsidR="00527D2C">
        <w:t xml:space="preserve">. Recorded crime is decreasing, so where there is a challenge for the police in the years to come is </w:t>
      </w:r>
      <w:r>
        <w:t xml:space="preserve">around </w:t>
      </w:r>
      <w:r w:rsidR="00527D2C">
        <w:t xml:space="preserve">normalisation and what </w:t>
      </w:r>
      <w:r>
        <w:t xml:space="preserve">that </w:t>
      </w:r>
      <w:r w:rsidR="00527D2C">
        <w:t>look</w:t>
      </w:r>
      <w:r>
        <w:t>s</w:t>
      </w:r>
      <w:r w:rsidR="00527D2C">
        <w:t xml:space="preserve"> like</w:t>
      </w:r>
      <w:r>
        <w:t>.</w:t>
      </w:r>
      <w:r w:rsidR="00527D2C">
        <w:t xml:space="preserve"> </w:t>
      </w:r>
      <w:r>
        <w:t>B</w:t>
      </w:r>
      <w:r w:rsidR="00527D2C">
        <w:t>asically</w:t>
      </w:r>
      <w:r>
        <w:t>, it</w:t>
      </w:r>
      <w:r w:rsidR="00527D2C">
        <w:t xml:space="preserve"> </w:t>
      </w:r>
      <w:r w:rsidR="00527D2C">
        <w:t xml:space="preserve">comes down to the simple </w:t>
      </w:r>
      <w:r>
        <w:t xml:space="preserve">question </w:t>
      </w:r>
      <w:r w:rsidR="00527D2C">
        <w:t>of where we move from perceived risk to actual risk in terms of how we police</w:t>
      </w:r>
      <w:r>
        <w:t>.</w:t>
      </w:r>
    </w:p>
    <w:p w:rsidR="00527D2C" w:rsidP="00034E90">
      <w:pPr>
        <w:pStyle w:val="Answer"/>
      </w:pPr>
      <w:r>
        <w:t>I</w:t>
      </w:r>
      <w:r>
        <w:t>t is easy for me to say that, because I am not a police officer and I do not have to manage those tensions, but</w:t>
      </w:r>
      <w:r>
        <w:t>,</w:t>
      </w:r>
      <w:r>
        <w:t xml:space="preserve"> 25 years on, there is</w:t>
      </w:r>
      <w:r w:rsidR="000400EA">
        <w:t xml:space="preserve"> now</w:t>
      </w:r>
      <w:r>
        <w:t xml:space="preserve"> this challenge </w:t>
      </w:r>
      <w:r>
        <w:t xml:space="preserve">for </w:t>
      </w:r>
      <w:r>
        <w:t>society around moving from perceived to actual</w:t>
      </w:r>
      <w:r>
        <w:t>.</w:t>
      </w:r>
      <w:r>
        <w:t xml:space="preserve"> </w:t>
      </w:r>
      <w:r>
        <w:t>W</w:t>
      </w:r>
      <w:r>
        <w:t xml:space="preserve">hat </w:t>
      </w:r>
      <w:r>
        <w:t xml:space="preserve">I mean </w:t>
      </w:r>
      <w:r>
        <w:t>is normalisation in the sense of</w:t>
      </w:r>
      <w:r>
        <w:t>,</w:t>
      </w:r>
      <w:r>
        <w:t xml:space="preserve"> </w:t>
      </w:r>
      <w:r>
        <w:t>“W</w:t>
      </w:r>
      <w:r>
        <w:t>hat does a normal policing service in a society look like?</w:t>
      </w:r>
      <w:r>
        <w:t>”</w:t>
      </w:r>
      <w:r>
        <w:t xml:space="preserve"> </w:t>
      </w:r>
      <w:r>
        <w:t>T</w:t>
      </w:r>
      <w:r>
        <w:t>hat is going to be the big challenge for the police</w:t>
      </w:r>
      <w:r w:rsidR="002F2E67">
        <w:t>.</w:t>
      </w:r>
      <w:r>
        <w:t xml:space="preserve"> </w:t>
      </w:r>
      <w:r w:rsidR="002F2E67">
        <w:t xml:space="preserve">How do </w:t>
      </w:r>
      <w:r>
        <w:t xml:space="preserve">you deal </w:t>
      </w:r>
      <w:r>
        <w:t xml:space="preserve">with </w:t>
      </w:r>
      <w:r>
        <w:t xml:space="preserve">that and then how </w:t>
      </w:r>
      <w:r w:rsidR="002F2E67">
        <w:t xml:space="preserve">do </w:t>
      </w:r>
      <w:r>
        <w:t>you deliver policing in that environment</w:t>
      </w:r>
      <w:r w:rsidR="002F2E67">
        <w:t>?</w:t>
      </w:r>
    </w:p>
    <w:p w:rsidR="00102185" w:rsidP="00034E90">
      <w:pPr>
        <w:pStyle w:val="Answer"/>
      </w:pPr>
      <w:sdt>
        <w:sdtPr>
          <w:alias w:val="Member"/>
          <w:tag w:val="&lt;Member mnisId='4494' dodsId='72275'&gt;"/>
          <w:id w:val="2070155417"/>
          <w:placeholder>
            <w:docPart w:val="B6FBA515495B4259B196F4E95C8790D7"/>
          </w:placeholder>
          <w:richText/>
        </w:sdtPr>
        <w:sdtContent>
          <w:r w:rsidRPr="00034E90">
            <w:rPr>
              <w:b/>
            </w:rPr>
            <w:t>Simon Hoare:</w:t>
          </w:r>
        </w:sdtContent>
      </w:sdt>
      <w:r>
        <w:t xml:space="preserve"> That is helpful. Thank you.</w:t>
      </w:r>
    </w:p>
    <w:p w:rsidR="00034E90" w:rsidP="00034E90">
      <w:pPr>
        <w:pStyle w:val="Answer"/>
      </w:pPr>
      <w:sdt>
        <w:sdtPr>
          <w:alias w:val="Witness"/>
          <w:id w:val="-65723008"/>
          <w:placeholder>
            <w:docPart w:val="DefaultPlaceholder_-1854013440"/>
          </w:placeholder>
          <w:richText/>
        </w:sdtPr>
        <w:sdtContent>
          <w:r w:rsidRPr="00A76B60" w:rsidR="00A76B60">
            <w:rPr>
              <w:b/>
              <w:i/>
            </w:rPr>
            <w:t>Professor Breen-Smyth:</w:t>
          </w:r>
        </w:sdtContent>
      </w:sdt>
      <w:r>
        <w:t xml:space="preserve"> </w:t>
      </w:r>
      <w:r w:rsidR="00527D2C">
        <w:t xml:space="preserve">I would like to say that it is </w:t>
      </w:r>
      <w:r w:rsidR="00D3617E">
        <w:t xml:space="preserve">about </w:t>
      </w:r>
      <w:r w:rsidR="00527D2C">
        <w:t>the use of resources more broadly</w:t>
      </w:r>
      <w:r>
        <w:t xml:space="preserve">, </w:t>
      </w:r>
      <w:r w:rsidR="00527D2C">
        <w:t xml:space="preserve">by </w:t>
      </w:r>
      <w:r>
        <w:t xml:space="preserve">which I mean that </w:t>
      </w:r>
      <w:r w:rsidR="00527D2C">
        <w:t xml:space="preserve">there are demands on police resources that are onerous and detract from the job that they ought to be doing. </w:t>
      </w:r>
      <w:r>
        <w:t>F</w:t>
      </w:r>
      <w:r w:rsidR="00527D2C">
        <w:t xml:space="preserve">or example, </w:t>
      </w:r>
      <w:r>
        <w:t>t</w:t>
      </w:r>
      <w:r w:rsidR="00527D2C">
        <w:t>he whole legacy business is a huge drain on police resources, which is unprecedented for other police forces in England and Wales, and</w:t>
      </w:r>
      <w:r>
        <w:t>,</w:t>
      </w:r>
      <w:r w:rsidR="00527D2C">
        <w:t xml:space="preserve"> indeed</w:t>
      </w:r>
      <w:r>
        <w:t>,</w:t>
      </w:r>
      <w:r w:rsidR="00527D2C">
        <w:t xml:space="preserve"> in Scotland.</w:t>
      </w:r>
    </w:p>
    <w:p w:rsidR="00034E90" w:rsidP="00034E90">
      <w:pPr>
        <w:pStyle w:val="Answer"/>
      </w:pPr>
      <w:r>
        <w:t xml:space="preserve">The second thing </w:t>
      </w:r>
      <w:r>
        <w:t xml:space="preserve">that </w:t>
      </w:r>
      <w:r>
        <w:t>I would point to is the £11 million per annum that is used in close protection</w:t>
      </w:r>
      <w:r>
        <w:t>.</w:t>
      </w:r>
      <w:r>
        <w:t xml:space="preserve"> </w:t>
      </w:r>
      <w:r>
        <w:t>W</w:t>
      </w:r>
      <w:r>
        <w:t>e talk about people facing the future and normalising, but it is not just the police who need to normalise</w:t>
      </w:r>
      <w:r>
        <w:t>.</w:t>
      </w:r>
      <w:r>
        <w:t xml:space="preserve"> </w:t>
      </w:r>
      <w:r>
        <w:t>O</w:t>
      </w:r>
      <w:r>
        <w:t>ther members of society need to get used to the idea that this is largely a peaceful society</w:t>
      </w:r>
      <w:r>
        <w:t>,</w:t>
      </w:r>
      <w:r>
        <w:t xml:space="preserve"> and close protection is associated with past dangers, not present </w:t>
      </w:r>
      <w:r w:rsidR="00102185">
        <w:t>dangers</w:t>
      </w:r>
      <w:r>
        <w:t>.</w:t>
      </w:r>
    </w:p>
    <w:p w:rsidR="000400EA" w:rsidP="00034E90">
      <w:pPr>
        <w:pStyle w:val="Answer"/>
      </w:pPr>
      <w:r>
        <w:t>T</w:t>
      </w:r>
      <w:r w:rsidR="00527D2C">
        <w:t xml:space="preserve">he other thing in terms of the use of resources would be about seeing the community as a resource. In the paper that I sent you, I talk about policing with </w:t>
      </w:r>
      <w:r>
        <w:t xml:space="preserve">and </w:t>
      </w:r>
      <w:r w:rsidR="00527D2C">
        <w:t xml:space="preserve">alongside communities, </w:t>
      </w:r>
      <w:r w:rsidR="00343530">
        <w:t xml:space="preserve">and </w:t>
      </w:r>
      <w:r w:rsidR="00527D2C">
        <w:t>involving communities in community safety work at the grassroots level</w:t>
      </w:r>
      <w:r w:rsidR="00343530">
        <w:t>,</w:t>
      </w:r>
      <w:r w:rsidR="00527D2C">
        <w:t xml:space="preserve"> </w:t>
      </w:r>
      <w:r w:rsidR="00343530">
        <w:t xml:space="preserve">which </w:t>
      </w:r>
      <w:r w:rsidR="00527D2C">
        <w:t>is happening in some areas</w:t>
      </w:r>
      <w:r w:rsidR="00343530">
        <w:t>.</w:t>
      </w:r>
      <w:r w:rsidR="00527D2C">
        <w:t xml:space="preserve"> </w:t>
      </w:r>
      <w:r w:rsidR="00343530">
        <w:t>Y</w:t>
      </w:r>
      <w:r w:rsidR="00527D2C">
        <w:t>ou have people working as volunteers alongside the police around</w:t>
      </w:r>
      <w:r w:rsidR="00343530">
        <w:t>, for example,</w:t>
      </w:r>
      <w:r w:rsidR="00527D2C">
        <w:t xml:space="preserve"> city centre safety in Derry </w:t>
      </w:r>
      <w:r>
        <w:t>c</w:t>
      </w:r>
      <w:r w:rsidR="00527D2C">
        <w:t xml:space="preserve">ity, where people are going out as volunteers and making sure that young women who are drunk are getting home safely, </w:t>
      </w:r>
      <w:r w:rsidR="00343530">
        <w:t xml:space="preserve">and that </w:t>
      </w:r>
      <w:r w:rsidR="00527D2C">
        <w:t xml:space="preserve">defibrillation </w:t>
      </w:r>
      <w:r w:rsidR="00343530">
        <w:t xml:space="preserve">is </w:t>
      </w:r>
      <w:r w:rsidR="00527D2C">
        <w:t>available for emergencies in the street</w:t>
      </w:r>
      <w:r w:rsidR="00343530">
        <w:t>.</w:t>
      </w:r>
    </w:p>
    <w:p w:rsidR="00343530" w:rsidP="00034E90">
      <w:pPr>
        <w:pStyle w:val="Answer"/>
      </w:pPr>
      <w:r>
        <w:t>T</w:t>
      </w:r>
      <w:r w:rsidR="00527D2C">
        <w:t>hose are volunteers who are working closely with the community</w:t>
      </w:r>
      <w:r>
        <w:t xml:space="preserve"> and</w:t>
      </w:r>
      <w:r w:rsidR="00527D2C">
        <w:t xml:space="preserve"> with the police. Those are resources that are untapped</w:t>
      </w:r>
      <w:r>
        <w:t>.</w:t>
      </w:r>
      <w:r w:rsidR="00527D2C">
        <w:t xml:space="preserve"> </w:t>
      </w:r>
      <w:r>
        <w:t>W</w:t>
      </w:r>
      <w:r w:rsidR="00527D2C">
        <w:t>e have people in the community who are willing to do that work</w:t>
      </w:r>
      <w:r>
        <w:t>.</w:t>
      </w:r>
      <w:r w:rsidR="00527D2C">
        <w:t xml:space="preserve"> </w:t>
      </w:r>
      <w:r>
        <w:t>T</w:t>
      </w:r>
      <w:r w:rsidR="00527D2C">
        <w:t xml:space="preserve">here is kudos </w:t>
      </w:r>
      <w:r>
        <w:t xml:space="preserve">and </w:t>
      </w:r>
      <w:r w:rsidR="00527D2C">
        <w:t>status associated with doing that work, yet those are resources that are largely untapped.</w:t>
      </w:r>
      <w:r w:rsidR="000400EA">
        <w:t xml:space="preserve"> </w:t>
      </w:r>
      <w:r>
        <w:t>I</w:t>
      </w:r>
      <w:r w:rsidR="00527D2C">
        <w:t xml:space="preserve">t is really </w:t>
      </w:r>
      <w:r>
        <w:t xml:space="preserve">about </w:t>
      </w:r>
      <w:r w:rsidR="00527D2C">
        <w:t xml:space="preserve">relooking at how police resources are used </w:t>
      </w:r>
      <w:r>
        <w:t xml:space="preserve">and </w:t>
      </w:r>
      <w:r w:rsidR="00527D2C">
        <w:t>at the things that, frankly, are draining police resources at the moment</w:t>
      </w:r>
      <w:r>
        <w:t>.</w:t>
      </w:r>
    </w:p>
    <w:p w:rsidR="00527D2C" w:rsidP="00034E90">
      <w:pPr>
        <w:pStyle w:val="Answer"/>
      </w:pPr>
      <w:r>
        <w:t xml:space="preserve">The </w:t>
      </w:r>
      <w:r>
        <w:t>other issue that I point to in the paper is</w:t>
      </w:r>
      <w:r>
        <w:t xml:space="preserve"> that</w:t>
      </w:r>
      <w:r>
        <w:t xml:space="preserve"> there are certain anomalies within the structure of the PS</w:t>
      </w:r>
      <w:r>
        <w:t>N</w:t>
      </w:r>
      <w:r>
        <w:t xml:space="preserve">I and the way </w:t>
      </w:r>
      <w:r>
        <w:t xml:space="preserve">that </w:t>
      </w:r>
      <w:r>
        <w:t xml:space="preserve">it is divided into units at the moment, </w:t>
      </w:r>
      <w:r>
        <w:t xml:space="preserve">which </w:t>
      </w:r>
      <w:r>
        <w:t>is also wasteful.</w:t>
      </w:r>
    </w:p>
    <w:p w:rsidR="00527D2C" w:rsidP="00343530">
      <w:pPr>
        <w:pStyle w:val="Question"/>
      </w:pPr>
      <w:sdt>
        <w:sdtPr>
          <w:alias w:val="Member"/>
          <w:tag w:val="&lt;Member mnisId='4494' dodsId='72275'&gt;"/>
          <w:id w:val="991449047"/>
          <w:placeholder>
            <w:docPart w:val="DefaultPlaceholder_-1854013440"/>
          </w:placeholder>
          <w:richText/>
        </w:sdtPr>
        <w:sdtContent>
          <w:r w:rsidRPr="00343530" w:rsidR="00343530">
            <w:rPr>
              <w:b/>
            </w:rPr>
            <w:t>Simon Hoare:</w:t>
          </w:r>
        </w:sdtContent>
      </w:sdt>
      <w:r w:rsidR="00343530">
        <w:t xml:space="preserve"> A</w:t>
      </w:r>
      <w:r>
        <w:t>s a quick follow-up on what you have both said</w:t>
      </w:r>
      <w:r w:rsidR="00343530">
        <w:t>,</w:t>
      </w:r>
      <w:r>
        <w:t xml:space="preserve"> </w:t>
      </w:r>
      <w:r w:rsidR="00343530">
        <w:t>t</w:t>
      </w:r>
      <w:r>
        <w:t>here is clearly considerable merit in ending the psychology of exceptionalism, if you will</w:t>
      </w:r>
      <w:r w:rsidR="00102185">
        <w:t xml:space="preserve">: </w:t>
      </w:r>
      <w:r w:rsidR="00343530">
        <w:t>“A</w:t>
      </w:r>
      <w:r>
        <w:t>h, but it</w:t>
      </w:r>
      <w:r w:rsidR="00102185">
        <w:t xml:space="preserve"> is</w:t>
      </w:r>
      <w:r w:rsidR="00343530">
        <w:t>”</w:t>
      </w:r>
      <w:r w:rsidR="00102185">
        <w:t>;</w:t>
      </w:r>
      <w:r>
        <w:t xml:space="preserve"> </w:t>
      </w:r>
      <w:r w:rsidR="00343530">
        <w:t>“O</w:t>
      </w:r>
      <w:r>
        <w:t xml:space="preserve">h, but </w:t>
      </w:r>
      <w:r w:rsidRPr="00F507FC" w:rsidR="00102185">
        <w:t>don’t</w:t>
      </w:r>
      <w:r>
        <w:t xml:space="preserve"> forget</w:t>
      </w:r>
      <w:r w:rsidR="00343530">
        <w:t>”</w:t>
      </w:r>
      <w:r w:rsidR="00102185">
        <w:t>.</w:t>
      </w:r>
      <w:r>
        <w:t xml:space="preserve"> Do the authorities, </w:t>
      </w:r>
      <w:r w:rsidR="00343530">
        <w:t xml:space="preserve">this </w:t>
      </w:r>
      <w:r>
        <w:t xml:space="preserve">place, Stormont </w:t>
      </w:r>
      <w:r w:rsidR="00343530">
        <w:t xml:space="preserve">or </w:t>
      </w:r>
      <w:r>
        <w:t>other service providers in the policing and security arena have the antennae and</w:t>
      </w:r>
      <w:r w:rsidR="00343530">
        <w:t>,</w:t>
      </w:r>
      <w:r>
        <w:t xml:space="preserve"> allied to that</w:t>
      </w:r>
      <w:r w:rsidR="00343530">
        <w:t>,</w:t>
      </w:r>
      <w:r>
        <w:t xml:space="preserve"> the bravery to say, </w:t>
      </w:r>
      <w:r w:rsidR="00343530">
        <w:t>“I</w:t>
      </w:r>
      <w:r>
        <w:t xml:space="preserve">n the evaluation of a whole series of </w:t>
      </w:r>
      <w:r w:rsidR="00102185">
        <w:t>metrics</w:t>
      </w:r>
      <w:r>
        <w:t xml:space="preserve">, we have now arrived at a position whereby the exceptionalism narrative and set-aside can be concluded, </w:t>
      </w:r>
      <w:r w:rsidR="00343530">
        <w:t xml:space="preserve">and </w:t>
      </w:r>
      <w:r>
        <w:t>we are just a normal, functioning civil society</w:t>
      </w:r>
      <w:r w:rsidR="00343530">
        <w:t>”?</w:t>
      </w:r>
    </w:p>
    <w:p w:rsidR="00527D2C" w:rsidP="00343530">
      <w:pPr>
        <w:pStyle w:val="Answer"/>
      </w:pPr>
      <w:sdt>
        <w:sdtPr>
          <w:alias w:val="Witness"/>
          <w:id w:val="-2107260477"/>
          <w:placeholder>
            <w:docPart w:val="DefaultPlaceholder_-1854013440"/>
          </w:placeholder>
          <w:richText/>
        </w:sdtPr>
        <w:sdtContent>
          <w:r w:rsidRPr="00A76B60" w:rsidR="00A76B60">
            <w:rPr>
              <w:b/>
              <w:i/>
            </w:rPr>
            <w:t>Professor Breen-Smyth:</w:t>
          </w:r>
        </w:sdtContent>
      </w:sdt>
      <w:r w:rsidR="00343530">
        <w:t xml:space="preserve"> </w:t>
      </w:r>
      <w:r w:rsidR="009E7224">
        <w:t>I think n</w:t>
      </w:r>
      <w:r>
        <w:t xml:space="preserve">obody in Northern Ireland would concede that we are a normal, functioning society. </w:t>
      </w:r>
      <w:r w:rsidR="00343530">
        <w:t>A</w:t>
      </w:r>
      <w:r>
        <w:t xml:space="preserve">s somebody who </w:t>
      </w:r>
      <w:r w:rsidR="00343530">
        <w:t xml:space="preserve">has </w:t>
      </w:r>
      <w:r>
        <w:t xml:space="preserve">lived </w:t>
      </w:r>
      <w:r w:rsidR="00343530">
        <w:t xml:space="preserve">for </w:t>
      </w:r>
      <w:r>
        <w:t xml:space="preserve">a great deal </w:t>
      </w:r>
      <w:r w:rsidR="00343530">
        <w:t xml:space="preserve">of time </w:t>
      </w:r>
      <w:r>
        <w:t>outside of Northern Ireland and had this groundhog day experience when I came back, the secret is not necessarily to try to persuade people that they are normal</w:t>
      </w:r>
      <w:r w:rsidR="00343530">
        <w:t>—</w:t>
      </w:r>
      <w:r>
        <w:t>becaus</w:t>
      </w:r>
      <w:r w:rsidR="00343530">
        <w:t>e,</w:t>
      </w:r>
      <w:r>
        <w:t xml:space="preserve"> let</w:t>
      </w:r>
      <w:r w:rsidR="009E7224">
        <w:t>’</w:t>
      </w:r>
      <w:r>
        <w:t xml:space="preserve">s face it, none of us </w:t>
      </w:r>
      <w:r w:rsidR="009E7224">
        <w:t>are</w:t>
      </w:r>
      <w:r w:rsidR="00343530">
        <w:t>—</w:t>
      </w:r>
      <w:r>
        <w:t>but</w:t>
      </w:r>
      <w:r w:rsidR="00343530">
        <w:t xml:space="preserve"> </w:t>
      </w:r>
      <w:r>
        <w:t xml:space="preserve">maybe we need to expose people to the conditions under which other societies struggle with the same issues. </w:t>
      </w:r>
      <w:r w:rsidR="00343530">
        <w:t>T</w:t>
      </w:r>
      <w:r>
        <w:t>here is a great deal of parochialism</w:t>
      </w:r>
      <w:r w:rsidR="00102185">
        <w:t xml:space="preserve">, </w:t>
      </w:r>
      <w:r>
        <w:t>not just in Northern Ireland, by the way, but here as well.</w:t>
      </w:r>
      <w:r w:rsidR="00343530">
        <w:t xml:space="preserve"> T</w:t>
      </w:r>
      <w:r>
        <w:t>he experience of comparison</w:t>
      </w:r>
      <w:r w:rsidR="009A50D0">
        <w:t>,</w:t>
      </w:r>
      <w:r>
        <w:t xml:space="preserve"> and being able to look into other societies and have that flow of ideas between places</w:t>
      </w:r>
      <w:r w:rsidR="009A50D0">
        <w:t>,</w:t>
      </w:r>
      <w:r>
        <w:t xml:space="preserve"> is very useful.</w:t>
      </w:r>
    </w:p>
    <w:p w:rsidR="00527D2C" w:rsidP="00343530">
      <w:pPr>
        <w:pStyle w:val="Answer"/>
      </w:pPr>
      <w:sdt>
        <w:sdtPr>
          <w:alias w:val="Witness"/>
          <w:id w:val="590748255"/>
          <w:placeholder>
            <w:docPart w:val="DefaultPlaceholder_-1854013440"/>
          </w:placeholder>
          <w:richText/>
        </w:sdtPr>
        <w:sdtContent>
          <w:r w:rsidRPr="00A76B60" w:rsidR="00A76B60">
            <w:rPr>
              <w:b/>
              <w:i/>
            </w:rPr>
            <w:t>Dr Byrne:</w:t>
          </w:r>
        </w:sdtContent>
      </w:sdt>
      <w:r w:rsidR="00343530">
        <w:t xml:space="preserve"> </w:t>
      </w:r>
      <w:r>
        <w:t xml:space="preserve">Briefly, there is no right or wrong answer, but finances will drive the change. </w:t>
      </w:r>
      <w:r w:rsidR="00343530">
        <w:t>T</w:t>
      </w:r>
      <w:r>
        <w:t>his will come down to money as opposed to an evidence-based</w:t>
      </w:r>
      <w:r w:rsidR="00343530">
        <w:t>,</w:t>
      </w:r>
      <w:r>
        <w:t xml:space="preserve"> mature thought process. </w:t>
      </w:r>
      <w:r w:rsidR="00343530">
        <w:t>M</w:t>
      </w:r>
      <w:r>
        <w:t>oney will drive change in terms of policy</w:t>
      </w:r>
      <w:r w:rsidR="00343530">
        <w:t>.</w:t>
      </w:r>
      <w:r>
        <w:t xml:space="preserve"> </w:t>
      </w:r>
      <w:r w:rsidR="00343530">
        <w:t>A</w:t>
      </w:r>
      <w:r>
        <w:t>t some point</w:t>
      </w:r>
      <w:r w:rsidR="00343530">
        <w:t>,</w:t>
      </w:r>
      <w:r>
        <w:t xml:space="preserve"> we will not be considered a place apart. </w:t>
      </w:r>
      <w:r w:rsidR="00343530">
        <w:t>T</w:t>
      </w:r>
      <w:r>
        <w:t xml:space="preserve">hat is not because we are not, </w:t>
      </w:r>
      <w:r w:rsidR="00343530">
        <w:t xml:space="preserve">but </w:t>
      </w:r>
      <w:r>
        <w:t xml:space="preserve">because finances will drive change. </w:t>
      </w:r>
      <w:r w:rsidR="00343530">
        <w:t>T</w:t>
      </w:r>
      <w:r>
        <w:t>hat will then affect how we manage risk, because a lot of this comes down to the management of risk in Northern Ireland, and the finances will dictate where we put our risk.</w:t>
      </w:r>
    </w:p>
    <w:p w:rsidR="00527D2C" w:rsidP="00343530">
      <w:pPr>
        <w:pStyle w:val="Question"/>
      </w:pPr>
      <w:sdt>
        <w:sdtPr>
          <w:alias w:val="Member"/>
          <w:tag w:val="&lt;Member mnisId='4494' dodsId='72275'&gt;"/>
          <w:id w:val="-1726129779"/>
          <w:placeholder>
            <w:docPart w:val="DefaultPlaceholder_-1854013440"/>
          </w:placeholder>
          <w:richText/>
        </w:sdtPr>
        <w:sdtContent>
          <w:r w:rsidRPr="00343530" w:rsidR="00343530">
            <w:rPr>
              <w:b/>
            </w:rPr>
            <w:t>Simon Hoare:</w:t>
          </w:r>
        </w:sdtContent>
      </w:sdt>
      <w:r w:rsidR="00343530">
        <w:t xml:space="preserve"> I j</w:t>
      </w:r>
      <w:r>
        <w:t xml:space="preserve">ust </w:t>
      </w:r>
      <w:r w:rsidR="00343530">
        <w:t xml:space="preserve">have </w:t>
      </w:r>
      <w:r>
        <w:t xml:space="preserve">a very quick challenge on that, if I may. Studies </w:t>
      </w:r>
      <w:r w:rsidR="00343530">
        <w:t xml:space="preserve">of </w:t>
      </w:r>
      <w:r>
        <w:t xml:space="preserve">the </w:t>
      </w:r>
      <w:r w:rsidR="009A50D0">
        <w:t>national health service</w:t>
      </w:r>
      <w:r>
        <w:t xml:space="preserve"> </w:t>
      </w:r>
      <w:r w:rsidR="00343530">
        <w:t xml:space="preserve">would show </w:t>
      </w:r>
      <w:r>
        <w:t xml:space="preserve">that </w:t>
      </w:r>
      <w:r w:rsidR="00343530">
        <w:t xml:space="preserve">it </w:t>
      </w:r>
      <w:r>
        <w:t xml:space="preserve">is more innovative and increases productivity when money is scarce. Pumping </w:t>
      </w:r>
      <w:r w:rsidR="009A50D0">
        <w:t xml:space="preserve">additional funds </w:t>
      </w:r>
      <w:r>
        <w:t>into something often just allows the norm to perpetuate</w:t>
      </w:r>
      <w:r w:rsidR="00343530">
        <w:t>,</w:t>
      </w:r>
      <w:r>
        <w:t xml:space="preserve"> because innovative thinking is off the agenda. Do you have any sympathy with that approach, rather than just</w:t>
      </w:r>
      <w:r w:rsidR="009A50D0">
        <w:t>,</w:t>
      </w:r>
      <w:r>
        <w:t xml:space="preserve"> </w:t>
      </w:r>
      <w:r w:rsidR="009A50D0">
        <w:t xml:space="preserve">“Pump </w:t>
      </w:r>
      <w:r>
        <w:t xml:space="preserve">money in and the money </w:t>
      </w:r>
      <w:r w:rsidR="009A50D0">
        <w:t xml:space="preserve">will drive </w:t>
      </w:r>
      <w:r>
        <w:t>change</w:t>
      </w:r>
      <w:r w:rsidR="009A50D0">
        <w:t>”</w:t>
      </w:r>
      <w:r>
        <w:t>?</w:t>
      </w:r>
    </w:p>
    <w:p w:rsidR="0059299D" w:rsidP="0059299D">
      <w:pPr>
        <w:pStyle w:val="Answer"/>
      </w:pPr>
      <w:sdt>
        <w:sdtPr>
          <w:alias w:val="Witness"/>
          <w:id w:val="-205262279"/>
          <w:placeholder>
            <w:docPart w:val="DefaultPlaceholder_-1854013440"/>
          </w:placeholder>
          <w:richText/>
        </w:sdtPr>
        <w:sdtContent>
          <w:r w:rsidRPr="00A76B60" w:rsidR="00A76B60">
            <w:rPr>
              <w:b/>
              <w:i/>
            </w:rPr>
            <w:t>Dr Byrne:</w:t>
          </w:r>
        </w:sdtContent>
      </w:sdt>
      <w:r>
        <w:t xml:space="preserve"> We are turning </w:t>
      </w:r>
      <w:r w:rsidR="00527D2C">
        <w:t>the money off.</w:t>
      </w:r>
    </w:p>
    <w:p w:rsidR="0059299D" w:rsidP="0059299D">
      <w:pPr>
        <w:pStyle w:val="Question"/>
        <w:numPr>
          <w:ilvl w:val="0"/>
          <w:numId w:val="0"/>
        </w:numPr>
        <w:ind w:left="794"/>
      </w:pPr>
      <w:sdt>
        <w:sdtPr>
          <w:alias w:val="Member"/>
          <w:tag w:val="&lt;Member mnisId='4494' dodsId='72275'&gt;"/>
          <w:id w:val="-343939366"/>
          <w:placeholder>
            <w:docPart w:val="DefaultPlaceholder_-1854013440"/>
          </w:placeholder>
          <w:richText/>
        </w:sdtPr>
        <w:sdtContent>
          <w:r w:rsidRPr="0059299D">
            <w:rPr>
              <w:b/>
            </w:rPr>
            <w:t>Simon Hoare:</w:t>
          </w:r>
        </w:sdtContent>
      </w:sdt>
      <w:r>
        <w:t xml:space="preserve"> T</w:t>
      </w:r>
      <w:r w:rsidR="00527D2C">
        <w:t>hank you for that clarification.</w:t>
      </w:r>
    </w:p>
    <w:p w:rsidR="00527D2C" w:rsidP="0059299D">
      <w:pPr>
        <w:pStyle w:val="Answer"/>
      </w:pPr>
      <w:sdt>
        <w:sdtPr>
          <w:alias w:val="Witness"/>
          <w:id w:val="-2014606039"/>
          <w:placeholder>
            <w:docPart w:val="DefaultPlaceholder_-1854013440"/>
          </w:placeholder>
          <w:richText/>
        </w:sdtPr>
        <w:sdtContent>
          <w:r w:rsidRPr="00A76B60" w:rsidR="00A76B60">
            <w:rPr>
              <w:b/>
              <w:i/>
            </w:rPr>
            <w:t>Dr Byrne:</w:t>
          </w:r>
        </w:sdtContent>
      </w:sdt>
      <w:r w:rsidR="0059299D">
        <w:t xml:space="preserve"> I am saying that, if there is </w:t>
      </w:r>
      <w:r>
        <w:t>no magic money tree</w:t>
      </w:r>
      <w:r w:rsidR="0059299D">
        <w:t>,</w:t>
      </w:r>
      <w:r>
        <w:t xml:space="preserve"> the lack of money will drive change.</w:t>
      </w:r>
    </w:p>
    <w:p w:rsidR="00527D2C" w:rsidP="0059299D">
      <w:pPr>
        <w:pStyle w:val="Question"/>
        <w:numPr>
          <w:ilvl w:val="0"/>
          <w:numId w:val="0"/>
        </w:numPr>
        <w:ind w:left="794"/>
      </w:pPr>
      <w:sdt>
        <w:sdtPr>
          <w:alias w:val="Member"/>
          <w:tag w:val="&lt;Member mnisId='4494' dodsId='72275'&gt;"/>
          <w:id w:val="113259457"/>
          <w:placeholder>
            <w:docPart w:val="DefaultPlaceholder_-1854013440"/>
          </w:placeholder>
          <w:richText/>
        </w:sdtPr>
        <w:sdtContent>
          <w:r w:rsidRPr="0059299D" w:rsidR="0059299D">
            <w:rPr>
              <w:b/>
            </w:rPr>
            <w:t>Simon Hoare:</w:t>
          </w:r>
        </w:sdtContent>
      </w:sdt>
      <w:r w:rsidR="0059299D">
        <w:t xml:space="preserve"> T</w:t>
      </w:r>
      <w:r>
        <w:t>hat is very helpful</w:t>
      </w:r>
      <w:r w:rsidR="0059299D">
        <w:t>.</w:t>
      </w:r>
      <w:r>
        <w:t xml:space="preserve"> </w:t>
      </w:r>
      <w:r w:rsidR="0059299D">
        <w:t>F</w:t>
      </w:r>
      <w:r>
        <w:t>orgive me.</w:t>
      </w:r>
      <w:r w:rsidR="0059299D">
        <w:t xml:space="preserve"> I misunderstood.</w:t>
      </w:r>
    </w:p>
    <w:p w:rsidR="00527D2C" w:rsidP="0059299D">
      <w:pPr>
        <w:pStyle w:val="Answer"/>
      </w:pPr>
      <w:sdt>
        <w:sdtPr>
          <w:alias w:val="Witness"/>
          <w:id w:val="-656155553"/>
          <w:placeholder>
            <w:docPart w:val="DefaultPlaceholder_-1854013440"/>
          </w:placeholder>
          <w:richText/>
        </w:sdtPr>
        <w:sdtContent>
          <w:r w:rsidRPr="00A76B60" w:rsidR="00A76B60">
            <w:rPr>
              <w:b/>
              <w:i/>
            </w:rPr>
            <w:t>Dr Byrne:</w:t>
          </w:r>
        </w:sdtContent>
      </w:sdt>
      <w:r w:rsidR="0059299D">
        <w:t xml:space="preserve"> T</w:t>
      </w:r>
      <w:r>
        <w:t>he lack of money will change how we manage risk.</w:t>
      </w:r>
    </w:p>
    <w:p w:rsidR="00527D2C" w:rsidP="0059299D">
      <w:pPr>
        <w:pStyle w:val="Question"/>
        <w:numPr>
          <w:ilvl w:val="0"/>
          <w:numId w:val="0"/>
        </w:numPr>
        <w:ind w:left="794"/>
      </w:pPr>
      <w:sdt>
        <w:sdtPr>
          <w:alias w:val="Member"/>
          <w:tag w:val="&lt;Member mnisId='4494' dodsId='72275'&gt;"/>
          <w:id w:val="591821137"/>
          <w:placeholder>
            <w:docPart w:val="DefaultPlaceholder_-1854013440"/>
          </w:placeholder>
          <w:richText/>
        </w:sdtPr>
        <w:sdtContent>
          <w:r w:rsidRPr="0059299D" w:rsidR="0059299D">
            <w:rPr>
              <w:b/>
            </w:rPr>
            <w:t>Simon Hoare:</w:t>
          </w:r>
        </w:sdtContent>
      </w:sdt>
      <w:r w:rsidR="0059299D">
        <w:t xml:space="preserve"> T</w:t>
      </w:r>
      <w:r>
        <w:t>hank you very much.</w:t>
      </w:r>
    </w:p>
    <w:p w:rsidR="00527D2C" w:rsidP="0059299D">
      <w:pPr>
        <w:pStyle w:val="Answer"/>
      </w:pPr>
      <w:sdt>
        <w:sdtPr>
          <w:alias w:val="Witness"/>
          <w:id w:val="1176922074"/>
          <w:placeholder>
            <w:docPart w:val="DefaultPlaceholder_-1854013440"/>
          </w:placeholder>
          <w:richText/>
        </w:sdtPr>
        <w:sdtContent>
          <w:r w:rsidRPr="00A76B60" w:rsidR="00A76B60">
            <w:rPr>
              <w:b/>
              <w:i/>
            </w:rPr>
            <w:t>Professor Breen-Smyth:</w:t>
          </w:r>
        </w:sdtContent>
      </w:sdt>
      <w:r w:rsidR="0059299D">
        <w:t xml:space="preserve"> </w:t>
      </w:r>
      <w:r w:rsidR="00603C58">
        <w:t xml:space="preserve">There </w:t>
      </w:r>
      <w:r>
        <w:t>is another issue here</w:t>
      </w:r>
      <w:r w:rsidR="00E12DC5">
        <w:t>.</w:t>
      </w:r>
      <w:r>
        <w:t xml:space="preserve"> </w:t>
      </w:r>
      <w:r w:rsidR="00E12DC5">
        <w:t xml:space="preserve">In </w:t>
      </w:r>
      <w:r>
        <w:t>many instances</w:t>
      </w:r>
      <w:r w:rsidR="0059299D">
        <w:t>,</w:t>
      </w:r>
      <w:r>
        <w:t xml:space="preserve"> the police are the agency of last resort</w:t>
      </w:r>
      <w:r w:rsidR="0059299D">
        <w:t>.</w:t>
      </w:r>
      <w:r>
        <w:t xml:space="preserve"> </w:t>
      </w:r>
      <w:r w:rsidR="0059299D">
        <w:t>F</w:t>
      </w:r>
      <w:r>
        <w:t xml:space="preserve">or example, </w:t>
      </w:r>
      <w:r w:rsidR="0059299D">
        <w:t xml:space="preserve">there is a lack of </w:t>
      </w:r>
      <w:r>
        <w:t>emergency mental health first responders in Northern Ireland</w:t>
      </w:r>
      <w:r w:rsidR="0059299D">
        <w:t>.</w:t>
      </w:r>
      <w:r>
        <w:t xml:space="preserve"> </w:t>
      </w:r>
      <w:r w:rsidR="0059299D">
        <w:t>T</w:t>
      </w:r>
      <w:r>
        <w:t>here are none</w:t>
      </w:r>
      <w:r w:rsidR="0059299D">
        <w:t>.</w:t>
      </w:r>
      <w:r>
        <w:t xml:space="preserve"> </w:t>
      </w:r>
      <w:r w:rsidR="0059299D">
        <w:t>T</w:t>
      </w:r>
      <w:r>
        <w:t>here have been in other societies where I have worked</w:t>
      </w:r>
      <w:r w:rsidR="0059299D">
        <w:t>.</w:t>
      </w:r>
      <w:r>
        <w:t xml:space="preserve"> </w:t>
      </w:r>
      <w:r w:rsidR="0059299D">
        <w:t>T</w:t>
      </w:r>
      <w:r>
        <w:t>he police are ending up being the emergency first responders in mental health cases, completely inappropriately, completely untrained and</w:t>
      </w:r>
      <w:r w:rsidR="0059299D">
        <w:t>,</w:t>
      </w:r>
      <w:r>
        <w:t xml:space="preserve"> quite often</w:t>
      </w:r>
      <w:r w:rsidR="0059299D">
        <w:t>,</w:t>
      </w:r>
      <w:r>
        <w:t xml:space="preserve"> doing more damage than good. </w:t>
      </w:r>
      <w:r w:rsidR="00B9121A">
        <w:t>W</w:t>
      </w:r>
      <w:r>
        <w:t xml:space="preserve">e have an expectation of the police that they </w:t>
      </w:r>
      <w:r>
        <w:t xml:space="preserve">will do this, </w:t>
      </w:r>
      <w:r w:rsidR="0059299D">
        <w:t xml:space="preserve">but </w:t>
      </w:r>
      <w:r>
        <w:t xml:space="preserve">there is no expectation </w:t>
      </w:r>
      <w:r w:rsidR="0059299D">
        <w:t xml:space="preserve">on </w:t>
      </w:r>
      <w:r>
        <w:t xml:space="preserve">the health service </w:t>
      </w:r>
      <w:r w:rsidR="00603C58">
        <w:t xml:space="preserve">to </w:t>
      </w:r>
      <w:r w:rsidR="0059299D">
        <w:t xml:space="preserve">do </w:t>
      </w:r>
      <w:r>
        <w:t>this.</w:t>
      </w:r>
      <w:r w:rsidR="0059299D">
        <w:t xml:space="preserve"> W</w:t>
      </w:r>
      <w:r>
        <w:t>e have come to that stage, and that is really problematic</w:t>
      </w:r>
      <w:r w:rsidR="0059299D">
        <w:t xml:space="preserve"> and </w:t>
      </w:r>
      <w:r>
        <w:t>needs to be redressed.</w:t>
      </w:r>
    </w:p>
    <w:p w:rsidR="00527D2C" w:rsidP="0059299D">
      <w:pPr>
        <w:pStyle w:val="Question"/>
      </w:pPr>
      <w:sdt>
        <w:sdtPr>
          <w:alias w:val="Member"/>
          <w:tag w:val="&lt;Member mnisId='4360' dodsId='121653'&gt;"/>
          <w:id w:val="1686166260"/>
          <w:placeholder>
            <w:docPart w:val="DefaultPlaceholder_-1854013440"/>
          </w:placeholder>
          <w:richText/>
        </w:sdtPr>
        <w:sdtContent>
          <w:r w:rsidRPr="0059299D" w:rsidR="0059299D">
            <w:rPr>
              <w:b/>
            </w:rPr>
            <w:t>Gavin Robinson:</w:t>
          </w:r>
        </w:sdtContent>
      </w:sdt>
      <w:r w:rsidR="0059299D">
        <w:t xml:space="preserve"> G</w:t>
      </w:r>
      <w:r>
        <w:t>ood morning to you both. I wanted to ask</w:t>
      </w:r>
      <w:r w:rsidR="0059299D">
        <w:t>,</w:t>
      </w:r>
      <w:r>
        <w:t xml:space="preserve"> on the back of some of the </w:t>
      </w:r>
      <w:r w:rsidR="0059299D">
        <w:t>C</w:t>
      </w:r>
      <w:r>
        <w:t xml:space="preserve">hair’s comments around the </w:t>
      </w:r>
      <w:r w:rsidR="0059299D">
        <w:t xml:space="preserve">Patten </w:t>
      </w:r>
      <w:r>
        <w:t>report</w:t>
      </w:r>
      <w:r w:rsidR="0059299D">
        <w:t>,</w:t>
      </w:r>
      <w:r>
        <w:t xml:space="preserve"> </w:t>
      </w:r>
      <w:r w:rsidR="0059299D">
        <w:t xml:space="preserve">how many </w:t>
      </w:r>
      <w:r>
        <w:t>of the 175 recommendations have yet to be implemented</w:t>
      </w:r>
      <w:r w:rsidR="0059299D">
        <w:t>.</w:t>
      </w:r>
      <w:r w:rsidRPr="00603C58" w:rsidR="00603C58">
        <w:t xml:space="preserve"> </w:t>
      </w:r>
      <w:r w:rsidR="00603C58">
        <w:t>Do we know?</w:t>
      </w:r>
    </w:p>
    <w:p w:rsidR="00527D2C" w:rsidP="0059299D">
      <w:pPr>
        <w:pStyle w:val="Answer"/>
      </w:pPr>
      <w:sdt>
        <w:sdtPr>
          <w:alias w:val="Witness"/>
          <w:id w:val="1446040500"/>
          <w:placeholder>
            <w:docPart w:val="DefaultPlaceholder_-1854013440"/>
          </w:placeholder>
          <w:richText/>
        </w:sdtPr>
        <w:sdtContent>
          <w:r w:rsidRPr="00A76B60" w:rsidR="00A76B60">
            <w:rPr>
              <w:b/>
              <w:i/>
            </w:rPr>
            <w:t>Dr Byrne:</w:t>
          </w:r>
        </w:sdtContent>
      </w:sdt>
      <w:r w:rsidR="0059299D">
        <w:t xml:space="preserve"> </w:t>
      </w:r>
      <w:r>
        <w:t xml:space="preserve">On the back of the police response, </w:t>
      </w:r>
      <w:r w:rsidR="0059299D">
        <w:t xml:space="preserve">it </w:t>
      </w:r>
      <w:r>
        <w:t>is about 15 or 16.</w:t>
      </w:r>
      <w:r w:rsidR="0059299D">
        <w:t xml:space="preserve"> </w:t>
      </w:r>
      <w:r w:rsidR="00603C58">
        <w:t>One of those is</w:t>
      </w:r>
      <w:r w:rsidR="0059299D">
        <w:t xml:space="preserve"> </w:t>
      </w:r>
      <w:r>
        <w:t>the new training college. Some refer to the disarming of police officers</w:t>
      </w:r>
      <w:r w:rsidR="0059299D">
        <w:t>,</w:t>
      </w:r>
      <w:r>
        <w:t xml:space="preserve"> </w:t>
      </w:r>
      <w:r w:rsidR="0059299D">
        <w:t xml:space="preserve">or the </w:t>
      </w:r>
      <w:r>
        <w:t>de</w:t>
      </w:r>
      <w:r w:rsidR="0059299D">
        <w:t>-</w:t>
      </w:r>
      <w:r>
        <w:t xml:space="preserve">fortification of police stations. </w:t>
      </w:r>
      <w:r w:rsidR="0059299D">
        <w:t>A</w:t>
      </w:r>
      <w:r>
        <w:t xml:space="preserve"> lot of those are driven by finances and by the security situation.</w:t>
      </w:r>
    </w:p>
    <w:p w:rsidR="00527D2C" w:rsidP="0059299D">
      <w:pPr>
        <w:pStyle w:val="Question"/>
      </w:pPr>
      <w:sdt>
        <w:sdtPr>
          <w:alias w:val="Member"/>
          <w:tag w:val="&lt;Member mnisId='4360' dodsId='121653'&gt;"/>
          <w:id w:val="-518768868"/>
          <w:placeholder>
            <w:docPart w:val="DefaultPlaceholder_-1854013440"/>
          </w:placeholder>
          <w:richText/>
        </w:sdtPr>
        <w:sdtContent>
          <w:r w:rsidRPr="0059299D" w:rsidR="0059299D">
            <w:rPr>
              <w:b/>
            </w:rPr>
            <w:t>Gavin Robinson:</w:t>
          </w:r>
        </w:sdtContent>
      </w:sdt>
      <w:r w:rsidR="0059299D">
        <w:t xml:space="preserve"> </w:t>
      </w:r>
      <w:r>
        <w:t xml:space="preserve">One </w:t>
      </w:r>
      <w:r w:rsidR="0059299D">
        <w:t xml:space="preserve">that </w:t>
      </w:r>
      <w:r>
        <w:t xml:space="preserve">they never want to refer to is the deletion of the rank of chief superintendent, which was recommended. It never seems to get much traction among policing colleagues. </w:t>
      </w:r>
      <w:r w:rsidR="0059299D">
        <w:t>T</w:t>
      </w:r>
      <w:r>
        <w:t xml:space="preserve">here </w:t>
      </w:r>
      <w:r w:rsidR="0059299D">
        <w:t xml:space="preserve">are </w:t>
      </w:r>
      <w:r>
        <w:t xml:space="preserve">two that touch on the question </w:t>
      </w:r>
      <w:r w:rsidR="0059299D">
        <w:t xml:space="preserve">that </w:t>
      </w:r>
      <w:r>
        <w:t>I am going to ask around challenges to recruitment. We know</w:t>
      </w:r>
      <w:r w:rsidR="0059299D">
        <w:t xml:space="preserve"> of</w:t>
      </w:r>
      <w:r>
        <w:t>, and you very often</w:t>
      </w:r>
      <w:r w:rsidR="00E70EAD">
        <w:t xml:space="preserve"> hear</w:t>
      </w:r>
      <w:r>
        <w:t xml:space="preserve">, the figure </w:t>
      </w:r>
      <w:r w:rsidR="0059299D">
        <w:t xml:space="preserve">of 7,500 </w:t>
      </w:r>
      <w:r>
        <w:t xml:space="preserve">that was in Patten and replicated in New Decade, New Approach. We know </w:t>
      </w:r>
      <w:r w:rsidR="0059299D">
        <w:t xml:space="preserve">that </w:t>
      </w:r>
      <w:r>
        <w:t xml:space="preserve">the figure is sitting </w:t>
      </w:r>
      <w:r w:rsidR="00E70EAD">
        <w:t xml:space="preserve">at </w:t>
      </w:r>
      <w:r>
        <w:t>6,200</w:t>
      </w:r>
      <w:r w:rsidR="0059299D">
        <w:t xml:space="preserve"> at the moment</w:t>
      </w:r>
      <w:r>
        <w:t xml:space="preserve">. </w:t>
      </w:r>
      <w:r w:rsidR="0059299D">
        <w:t>T</w:t>
      </w:r>
      <w:r>
        <w:t xml:space="preserve">here was also a recommendation for the enlargement of the part-time reserve to 2,500. </w:t>
      </w:r>
      <w:r w:rsidR="0059299D">
        <w:t xml:space="preserve">Do you have </w:t>
      </w:r>
      <w:r>
        <w:t xml:space="preserve">any reflections on </w:t>
      </w:r>
      <w:r w:rsidR="00E70EAD">
        <w:t xml:space="preserve">the </w:t>
      </w:r>
      <w:r>
        <w:t>part-time reserve or</w:t>
      </w:r>
      <w:r w:rsidR="0059299D">
        <w:t>,</w:t>
      </w:r>
      <w:r>
        <w:t xml:space="preserve"> indeed</w:t>
      </w:r>
      <w:r w:rsidR="0059299D">
        <w:t>,</w:t>
      </w:r>
      <w:r>
        <w:t xml:space="preserve"> the recommendation that there should be the establishment of a cadet scheme to assist with recruitment?</w:t>
      </w:r>
    </w:p>
    <w:p w:rsidR="0059299D" w:rsidP="0059299D">
      <w:pPr>
        <w:pStyle w:val="Answer"/>
      </w:pPr>
      <w:sdt>
        <w:sdtPr>
          <w:alias w:val="Witness"/>
          <w:id w:val="899476525"/>
          <w:placeholder>
            <w:docPart w:val="DefaultPlaceholder_-1854013440"/>
          </w:placeholder>
          <w:richText/>
        </w:sdtPr>
        <w:sdtContent>
          <w:r w:rsidRPr="00A76B60" w:rsidR="00A76B60">
            <w:rPr>
              <w:b/>
              <w:i/>
            </w:rPr>
            <w:t>Professor Breen-Smyth:</w:t>
          </w:r>
        </w:sdtContent>
      </w:sdt>
      <w:r>
        <w:t xml:space="preserve"> </w:t>
      </w:r>
      <w:r w:rsidR="00527D2C">
        <w:t>Of recent times, I have been working in some of the most marginalised loyalist communities and chairing, to begin with, quite fractious meetings between the police on the one hand and the community on the other. Over time, that changes and trust builds up.</w:t>
      </w:r>
    </w:p>
    <w:p w:rsidR="0059299D" w:rsidP="0059299D">
      <w:pPr>
        <w:pStyle w:val="Answer"/>
      </w:pPr>
      <w:r>
        <w:t>My colleague behind me, Delaney Wallace, who is an intern from the University of Chicago, has been working with me on this. I benefit from one of my board members being the director of program</w:t>
      </w:r>
      <w:r>
        <w:t>me</w:t>
      </w:r>
      <w:r>
        <w:t xml:space="preserve">s in the </w:t>
      </w:r>
      <w:r>
        <w:t xml:space="preserve">Corrymeela </w:t>
      </w:r>
      <w:r>
        <w:t xml:space="preserve">community, </w:t>
      </w:r>
      <w:r w:rsidR="00FE28CF">
        <w:t>so</w:t>
      </w:r>
      <w:r>
        <w:t xml:space="preserve"> </w:t>
      </w:r>
      <w:r>
        <w:t xml:space="preserve">I can use </w:t>
      </w:r>
      <w:r w:rsidR="00FE28CF">
        <w:t xml:space="preserve">it </w:t>
      </w:r>
      <w:r>
        <w:t>as a residential facility.</w:t>
      </w:r>
      <w:r>
        <w:t xml:space="preserve"> </w:t>
      </w:r>
      <w:r>
        <w:t xml:space="preserve">We send the cops off with the young people for a weekend, and you can begin to see the young people in these communities seeing police officers as something that they might want to be in the future. </w:t>
      </w:r>
    </w:p>
    <w:p w:rsidR="0059299D" w:rsidP="0059299D">
      <w:pPr>
        <w:pStyle w:val="Answer"/>
      </w:pPr>
      <w:r>
        <w:t>T</w:t>
      </w:r>
      <w:r w:rsidR="00527D2C">
        <w:t>hat is transformative. That is not something that we started out with. To begin with, police officers were the enemy. They were people who drove around their areas</w:t>
      </w:r>
      <w:r>
        <w:t>,</w:t>
      </w:r>
      <w:r w:rsidR="00527D2C">
        <w:t xml:space="preserve"> did not get out of </w:t>
      </w:r>
      <w:r>
        <w:t xml:space="preserve">their squad </w:t>
      </w:r>
      <w:r w:rsidR="00527D2C">
        <w:t>cars</w:t>
      </w:r>
      <w:r>
        <w:t>,</w:t>
      </w:r>
      <w:r w:rsidR="00527D2C">
        <w:t xml:space="preserve"> </w:t>
      </w:r>
      <w:r>
        <w:t xml:space="preserve">and </w:t>
      </w:r>
      <w:r w:rsidR="00527D2C">
        <w:t>drove straight out again.</w:t>
      </w:r>
    </w:p>
    <w:p w:rsidR="00527D2C" w:rsidP="0059299D">
      <w:pPr>
        <w:pStyle w:val="Answer"/>
      </w:pPr>
      <w:r>
        <w:t>T</w:t>
      </w:r>
      <w:r>
        <w:t>here is an issue here about recruitment in terms of the relationship between the police on the one hand and the communities on the other. Let</w:t>
      </w:r>
      <w:r w:rsidR="00FE28CF">
        <w:t>’</w:t>
      </w:r>
      <w:r>
        <w:t>s face it</w:t>
      </w:r>
      <w:r w:rsidR="00FE28CF">
        <w:t>:</w:t>
      </w:r>
      <w:r>
        <w:t xml:space="preserve"> </w:t>
      </w:r>
      <w:r w:rsidR="00FE28CF">
        <w:t>young</w:t>
      </w:r>
      <w:r w:rsidR="00E70EAD">
        <w:t xml:space="preserve"> m</w:t>
      </w:r>
      <w:r>
        <w:t>iddle-class people have all sorts of career opportunities, but we have young people who are really struggling to figure out their path in life.</w:t>
      </w:r>
      <w:r>
        <w:t xml:space="preserve"> </w:t>
      </w:r>
      <w:r>
        <w:t>If we can encourage those young people to think more broadly about what they might do and how they might serve their communities through, for example, joining the police, that is all to the benefit.</w:t>
      </w:r>
      <w:r w:rsidR="00E70EAD">
        <w:t xml:space="preserve"> </w:t>
      </w:r>
      <w:r>
        <w:t xml:space="preserve">It is almost as if I am tying up police-community relations with the </w:t>
      </w:r>
      <w:r>
        <w:t xml:space="preserve">issue of recruitment, because I do think </w:t>
      </w:r>
      <w:r w:rsidR="0094341A">
        <w:t xml:space="preserve">that </w:t>
      </w:r>
      <w:r>
        <w:t>the two things are completely and inextricably bound up with one another.</w:t>
      </w:r>
    </w:p>
    <w:p w:rsidR="00527D2C" w:rsidP="0094341A">
      <w:pPr>
        <w:pStyle w:val="Question"/>
      </w:pPr>
      <w:sdt>
        <w:sdtPr>
          <w:alias w:val="Member"/>
          <w:tag w:val="&lt;Member mnisId='4360' dodsId='121653'&gt;"/>
          <w:id w:val="-1048369876"/>
          <w:placeholder>
            <w:docPart w:val="DefaultPlaceholder_-1854013440"/>
          </w:placeholder>
          <w:richText/>
        </w:sdtPr>
        <w:sdtContent>
          <w:r w:rsidRPr="0094341A" w:rsidR="0094341A">
            <w:rPr>
              <w:b/>
            </w:rPr>
            <w:t>Gavin Robinson:</w:t>
          </w:r>
        </w:sdtContent>
      </w:sdt>
      <w:r w:rsidR="0094341A">
        <w:t xml:space="preserve"> </w:t>
      </w:r>
      <w:r>
        <w:t xml:space="preserve">Do you not think that the pendulum </w:t>
      </w:r>
      <w:r w:rsidR="0094341A">
        <w:t xml:space="preserve">has </w:t>
      </w:r>
      <w:r>
        <w:t>swung the other way</w:t>
      </w:r>
      <w:r w:rsidR="00FE28CF">
        <w:t>?</w:t>
      </w:r>
      <w:r>
        <w:t xml:space="preserve"> </w:t>
      </w:r>
      <w:r w:rsidR="00FE28CF">
        <w:t xml:space="preserve">Recruitment </w:t>
      </w:r>
      <w:r>
        <w:t>to the RUC used to be very much within the working-class community</w:t>
      </w:r>
      <w:r w:rsidR="00FE28CF">
        <w:t>.</w:t>
      </w:r>
      <w:r>
        <w:t xml:space="preserve"> Now, because of </w:t>
      </w:r>
      <w:r w:rsidR="0094341A">
        <w:t xml:space="preserve">University </w:t>
      </w:r>
      <w:r w:rsidR="00FE28CF">
        <w:t xml:space="preserve">of Ulster </w:t>
      </w:r>
      <w:r>
        <w:t>requirements and the admission procedure, it is the preserve of higher levels of social status. Is that right?</w:t>
      </w:r>
    </w:p>
    <w:p w:rsidR="00FE28CF" w:rsidP="0094341A">
      <w:pPr>
        <w:pStyle w:val="Answer"/>
      </w:pPr>
      <w:sdt>
        <w:sdtPr>
          <w:alias w:val="Witness"/>
          <w:id w:val="1214857694"/>
          <w:placeholder>
            <w:docPart w:val="DefaultPlaceholder_-1854013440"/>
          </w:placeholder>
          <w:richText/>
        </w:sdtPr>
        <w:sdtContent>
          <w:r w:rsidRPr="00A76B60" w:rsidR="00A76B60">
            <w:rPr>
              <w:b/>
              <w:i/>
            </w:rPr>
            <w:t>Professor Breen-Smyth:</w:t>
          </w:r>
        </w:sdtContent>
      </w:sdt>
      <w:r w:rsidR="0094341A">
        <w:t xml:space="preserve"> T</w:t>
      </w:r>
      <w:r w:rsidR="00527D2C">
        <w:t>hat is right, and that has two implications</w:t>
      </w:r>
      <w:r w:rsidR="0094341A">
        <w:t xml:space="preserve">. The first is </w:t>
      </w:r>
      <w:r w:rsidR="00527D2C">
        <w:t xml:space="preserve">in terms of recruitment and being able to enter the profession. </w:t>
      </w:r>
      <w:r w:rsidR="0094341A">
        <w:t xml:space="preserve">On the other side, </w:t>
      </w:r>
      <w:r w:rsidR="00527D2C">
        <w:t>I engage with police officers at different levels, and I will never forget conversations that I had with police officers who were nice middle-class boys doing a really good job</w:t>
      </w:r>
      <w:r w:rsidR="0094341A">
        <w:t>.</w:t>
      </w:r>
      <w:r w:rsidR="00527D2C">
        <w:t xml:space="preserve"> I talked about my experience of working in working-class communities and the kinds of things that I was dealing with, and the horror on their faces was palpable. </w:t>
      </w:r>
    </w:p>
    <w:p w:rsidR="00527D2C" w:rsidP="0094341A">
      <w:pPr>
        <w:pStyle w:val="Answer"/>
      </w:pPr>
      <w:r>
        <w:t>T</w:t>
      </w:r>
      <w:r>
        <w:t>hese were people who had no experience of this</w:t>
      </w:r>
      <w:r>
        <w:t>.</w:t>
      </w:r>
      <w:r>
        <w:t xml:space="preserve"> </w:t>
      </w:r>
      <w:r>
        <w:t xml:space="preserve">They </w:t>
      </w:r>
      <w:r>
        <w:t>did not know working-class communities</w:t>
      </w:r>
      <w:r>
        <w:t>.</w:t>
      </w:r>
      <w:r>
        <w:t xml:space="preserve"> </w:t>
      </w:r>
      <w:r>
        <w:t xml:space="preserve">They </w:t>
      </w:r>
      <w:r>
        <w:t>did not speak working-class.</w:t>
      </w:r>
      <w:r>
        <w:t xml:space="preserve"> </w:t>
      </w:r>
      <w:r>
        <w:t xml:space="preserve">When they sent them into working-class communities, they had a limited ability to engage, </w:t>
      </w:r>
      <w:r>
        <w:t xml:space="preserve">and </w:t>
      </w:r>
      <w:r>
        <w:t>that whole business of being able to engage at community level is so crucial. It is the hill that I will die on.</w:t>
      </w:r>
    </w:p>
    <w:p w:rsidR="0094341A" w:rsidP="0094341A">
      <w:pPr>
        <w:pStyle w:val="Question"/>
      </w:pPr>
      <w:sdt>
        <w:sdtPr>
          <w:alias w:val="Member"/>
          <w:tag w:val="&lt;Member mnisId='4360' dodsId='121653'&gt;"/>
          <w:id w:val="1796026425"/>
          <w:placeholder>
            <w:docPart w:val="DefaultPlaceholder_-1854013440"/>
          </w:placeholder>
          <w:richText/>
        </w:sdtPr>
        <w:sdtContent>
          <w:r w:rsidRPr="0094341A">
            <w:rPr>
              <w:b/>
            </w:rPr>
            <w:t>Gavin Robinson:</w:t>
          </w:r>
        </w:sdtContent>
      </w:sdt>
      <w:r>
        <w:t xml:space="preserve"> </w:t>
      </w:r>
      <w:r w:rsidR="00527D2C">
        <w:t xml:space="preserve">It is </w:t>
      </w:r>
      <w:r>
        <w:t xml:space="preserve">a steep </w:t>
      </w:r>
      <w:r w:rsidR="00527D2C">
        <w:t xml:space="preserve">learning curve for some. Jonny, you are smiling at me, but what about cadets as a proposition that was there in </w:t>
      </w:r>
      <w:r>
        <w:t xml:space="preserve">Patten </w:t>
      </w:r>
      <w:r w:rsidR="00527D2C">
        <w:t xml:space="preserve">and could be a mechanism so that people could be engaged for recruitment? </w:t>
      </w:r>
      <w:r>
        <w:t>T</w:t>
      </w:r>
      <w:r w:rsidR="00527D2C">
        <w:t>hen I want to move on to the 30%.</w:t>
      </w:r>
    </w:p>
    <w:p w:rsidR="0094341A" w:rsidP="0094341A">
      <w:pPr>
        <w:pStyle w:val="Answer"/>
      </w:pPr>
      <w:sdt>
        <w:sdtPr>
          <w:alias w:val="Witness"/>
          <w:id w:val="-1761906463"/>
          <w:placeholder>
            <w:docPart w:val="DefaultPlaceholder_-1854013440"/>
          </w:placeholder>
          <w:richText/>
        </w:sdtPr>
        <w:sdtContent>
          <w:r w:rsidRPr="00A76B60" w:rsidR="00A76B60">
            <w:rPr>
              <w:b/>
              <w:i/>
            </w:rPr>
            <w:t>Dr Byrne:</w:t>
          </w:r>
        </w:sdtContent>
      </w:sdt>
      <w:r>
        <w:t xml:space="preserve"> If I can quickly </w:t>
      </w:r>
      <w:r w:rsidR="00527D2C">
        <w:t>allude to the requirements</w:t>
      </w:r>
      <w:r>
        <w:t>,</w:t>
      </w:r>
      <w:r w:rsidR="00527D2C">
        <w:t xml:space="preserve"> </w:t>
      </w:r>
      <w:r>
        <w:t xml:space="preserve">you need </w:t>
      </w:r>
      <w:r w:rsidR="00527D2C">
        <w:t>four GCSEs to join the PSNI</w:t>
      </w:r>
      <w:r>
        <w:t>.</w:t>
      </w:r>
      <w:r w:rsidR="00527D2C">
        <w:t xml:space="preserve"> </w:t>
      </w:r>
      <w:r>
        <w:t xml:space="preserve">It is a partnership between </w:t>
      </w:r>
      <w:r w:rsidR="00FE28CF">
        <w:t xml:space="preserve">the University of </w:t>
      </w:r>
      <w:r w:rsidR="00527D2C">
        <w:t>Ulster and the PSNI</w:t>
      </w:r>
      <w:r>
        <w:t>,</w:t>
      </w:r>
      <w:r w:rsidR="00527D2C">
        <w:t xml:space="preserve"> so it is not necessarily a university guideline. </w:t>
      </w:r>
      <w:r>
        <w:t>E</w:t>
      </w:r>
      <w:r w:rsidR="00527D2C">
        <w:t>ssentially, you get a full bachelor’s degree with the four GCSEs</w:t>
      </w:r>
      <w:r>
        <w:t>.</w:t>
      </w:r>
    </w:p>
    <w:p w:rsidR="00527D2C" w:rsidP="0094341A">
      <w:pPr>
        <w:pStyle w:val="Answer"/>
      </w:pPr>
      <w:r>
        <w:t>T</w:t>
      </w:r>
      <w:r>
        <w:t>aking your point in terms of the perception of policing</w:t>
      </w:r>
      <w:r>
        <w:t>,</w:t>
      </w:r>
      <w:r>
        <w:t xml:space="preserve"> </w:t>
      </w:r>
      <w:r>
        <w:t>it is</w:t>
      </w:r>
      <w:r>
        <w:t xml:space="preserve"> very simple.</w:t>
      </w:r>
      <w:r>
        <w:t xml:space="preserve"> I do not think that t</w:t>
      </w:r>
      <w:r>
        <w:t xml:space="preserve">he term </w:t>
      </w:r>
      <w:r>
        <w:t>“</w:t>
      </w:r>
      <w:r>
        <w:t>cadet scheme</w:t>
      </w:r>
      <w:r>
        <w:t>”</w:t>
      </w:r>
      <w:r>
        <w:t xml:space="preserve"> would fly as a title, but </w:t>
      </w:r>
      <w:r w:rsidR="00FE28CF">
        <w:t xml:space="preserve">what </w:t>
      </w:r>
      <w:r>
        <w:t xml:space="preserve">a cadet scheme </w:t>
      </w:r>
      <w:r>
        <w:t>stands for</w:t>
      </w:r>
      <w:r w:rsidR="00FE28CF">
        <w:t>, in terms of</w:t>
      </w:r>
      <w:r>
        <w:t xml:space="preserve"> </w:t>
      </w:r>
      <w:r>
        <w:t xml:space="preserve">principles around internships, developing young people, breaking down that knowledge </w:t>
      </w:r>
      <w:r>
        <w:t xml:space="preserve">and that </w:t>
      </w:r>
      <w:r>
        <w:t xml:space="preserve">institutional stigma, cultural issues, </w:t>
      </w:r>
      <w:r>
        <w:t xml:space="preserve">and </w:t>
      </w:r>
      <w:r>
        <w:t xml:space="preserve">a pathway into joining the police, </w:t>
      </w:r>
      <w:r>
        <w:t xml:space="preserve">is something that I </w:t>
      </w:r>
      <w:r>
        <w:t>absolutely</w:t>
      </w:r>
      <w:r w:rsidR="00E70EAD">
        <w:t>, 100%</w:t>
      </w:r>
      <w:r>
        <w:t xml:space="preserve"> </w:t>
      </w:r>
      <w:r>
        <w:t>agree with</w:t>
      </w:r>
      <w:r>
        <w:t xml:space="preserve">. </w:t>
      </w:r>
      <w:r>
        <w:t>I</w:t>
      </w:r>
      <w:r>
        <w:t>t would be something imaginative</w:t>
      </w:r>
      <w:r>
        <w:t xml:space="preserve"> and</w:t>
      </w:r>
      <w:r>
        <w:t xml:space="preserve"> innovative, </w:t>
      </w:r>
      <w:r>
        <w:t xml:space="preserve">which </w:t>
      </w:r>
      <w:r>
        <w:t xml:space="preserve">we could all design and develop together. </w:t>
      </w:r>
      <w:r>
        <w:t>I</w:t>
      </w:r>
      <w:r>
        <w:t xml:space="preserve">f it </w:t>
      </w:r>
      <w:r w:rsidR="000265FD">
        <w:t>i</w:t>
      </w:r>
      <w:r>
        <w:t xml:space="preserve">s a way of increasing representation from marginalised communities and communities that did not necessarily aspire to be in the police, it should </w:t>
      </w:r>
      <w:r w:rsidR="00E70EAD">
        <w:t xml:space="preserve">100% </w:t>
      </w:r>
      <w:r>
        <w:t>be on the table.</w:t>
      </w:r>
    </w:p>
    <w:p w:rsidR="00527D2C" w:rsidP="0094341A">
      <w:pPr>
        <w:pStyle w:val="Question"/>
      </w:pPr>
      <w:sdt>
        <w:sdtPr>
          <w:alias w:val="Member"/>
          <w:tag w:val="&lt;Member mnisId='4360' dodsId='121653'&gt;"/>
          <w:id w:val="966937781"/>
          <w:placeholder>
            <w:docPart w:val="DefaultPlaceholder_-1854013440"/>
          </w:placeholder>
          <w:richText/>
        </w:sdtPr>
        <w:sdtContent>
          <w:r w:rsidRPr="0094341A" w:rsidR="0094341A">
            <w:rPr>
              <w:b/>
            </w:rPr>
            <w:t>Gavin Robinson:</w:t>
          </w:r>
        </w:sdtContent>
      </w:sdt>
      <w:r w:rsidR="0094341A">
        <w:t xml:space="preserve"> </w:t>
      </w:r>
      <w:r>
        <w:t xml:space="preserve">Just to be clear, it is not a slight on </w:t>
      </w:r>
      <w:r w:rsidR="000265FD">
        <w:t xml:space="preserve">the University of </w:t>
      </w:r>
      <w:r>
        <w:t>Ulster, nor is there anything wrong with trying to professionalise or put academic rigour in</w:t>
      </w:r>
      <w:r w:rsidR="00E70EAD">
        <w:t>to</w:t>
      </w:r>
      <w:r>
        <w:t xml:space="preserve"> training. Nursing is exactly the same</w:t>
      </w:r>
      <w:r w:rsidR="0094341A">
        <w:t>.</w:t>
      </w:r>
      <w:r>
        <w:t xml:space="preserve"> </w:t>
      </w:r>
      <w:r w:rsidR="0094341A">
        <w:t xml:space="preserve">You </w:t>
      </w:r>
      <w:r>
        <w:t>did not require a degree</w:t>
      </w:r>
      <w:r w:rsidR="0094341A">
        <w:t>.</w:t>
      </w:r>
      <w:r>
        <w:t xml:space="preserve"> </w:t>
      </w:r>
      <w:r w:rsidR="0094341A">
        <w:t>N</w:t>
      </w:r>
      <w:r>
        <w:t xml:space="preserve">ow a degree comes </w:t>
      </w:r>
      <w:r w:rsidR="0094341A">
        <w:t xml:space="preserve">at </w:t>
      </w:r>
      <w:r>
        <w:t>the end of the process</w:t>
      </w:r>
      <w:r w:rsidR="0094341A">
        <w:t xml:space="preserve">. </w:t>
      </w:r>
      <w:r>
        <w:t xml:space="preserve">I suspect </w:t>
      </w:r>
      <w:r w:rsidR="0094341A">
        <w:t xml:space="preserve">that </w:t>
      </w:r>
      <w:r>
        <w:t xml:space="preserve">there are very few recruits coming through </w:t>
      </w:r>
      <w:r w:rsidR="0094341A">
        <w:t xml:space="preserve">who </w:t>
      </w:r>
      <w:r>
        <w:t xml:space="preserve">have </w:t>
      </w:r>
      <w:r w:rsidR="0094341A">
        <w:t xml:space="preserve">only </w:t>
      </w:r>
      <w:r>
        <w:t>four GCSEs.</w:t>
      </w:r>
    </w:p>
    <w:p w:rsidR="0094341A" w:rsidP="0094341A">
      <w:pPr>
        <w:pStyle w:val="Answer"/>
      </w:pPr>
      <w:sdt>
        <w:sdtPr>
          <w:alias w:val="Witness"/>
          <w:id w:val="2127893211"/>
          <w:placeholder>
            <w:docPart w:val="DefaultPlaceholder_-1854013440"/>
          </w:placeholder>
          <w:richText/>
        </w:sdtPr>
        <w:sdtContent>
          <w:r w:rsidRPr="00A76B60" w:rsidR="00A76B60">
            <w:rPr>
              <w:b/>
              <w:i/>
            </w:rPr>
            <w:t>Dr Byrne:</w:t>
          </w:r>
        </w:sdtContent>
      </w:sdt>
      <w:r w:rsidR="00527D2C">
        <w:t xml:space="preserve"> I will come back to the </w:t>
      </w:r>
      <w:r>
        <w:t>C</w:t>
      </w:r>
      <w:r w:rsidR="00527D2C">
        <w:t>ommittee on that</w:t>
      </w:r>
      <w:r>
        <w:t>.</w:t>
      </w:r>
      <w:r w:rsidR="00527D2C">
        <w:t xml:space="preserve"> I can check.</w:t>
      </w:r>
    </w:p>
    <w:p w:rsidR="0094341A" w:rsidP="0094341A">
      <w:pPr>
        <w:pStyle w:val="Question"/>
        <w:numPr>
          <w:ilvl w:val="0"/>
          <w:numId w:val="0"/>
        </w:numPr>
        <w:ind w:left="794"/>
      </w:pPr>
      <w:sdt>
        <w:sdtPr>
          <w:alias w:val="Member"/>
          <w:tag w:val="&lt;Member mnisId='4360' dodsId='121653'&gt;"/>
          <w:id w:val="706528534"/>
          <w:placeholder>
            <w:docPart w:val="DefaultPlaceholder_-1854013440"/>
          </w:placeholder>
          <w:richText/>
        </w:sdtPr>
        <w:sdtContent>
          <w:r w:rsidRPr="0094341A">
            <w:rPr>
              <w:b/>
            </w:rPr>
            <w:t>Gavin Robinson:</w:t>
          </w:r>
        </w:sdtContent>
      </w:sdt>
      <w:r>
        <w:t xml:space="preserve"> I</w:t>
      </w:r>
      <w:r w:rsidR="00527D2C">
        <w:t>t is worth checking.</w:t>
      </w:r>
    </w:p>
    <w:p w:rsidR="00527D2C" w:rsidP="0094341A">
      <w:pPr>
        <w:pStyle w:val="Answer"/>
      </w:pPr>
      <w:sdt>
        <w:sdtPr>
          <w:alias w:val="Witness"/>
          <w:id w:val="2065057636"/>
          <w:placeholder>
            <w:docPart w:val="DefaultPlaceholder_-1854013440"/>
          </w:placeholder>
          <w:richText/>
        </w:sdtPr>
        <w:sdtContent>
          <w:r w:rsidRPr="00A76B60" w:rsidR="00A76B60">
            <w:rPr>
              <w:b/>
              <w:i/>
            </w:rPr>
            <w:t>Dr Byrne:</w:t>
          </w:r>
        </w:sdtContent>
      </w:sdt>
      <w:r w:rsidR="0094341A">
        <w:t xml:space="preserve"> Yes, a</w:t>
      </w:r>
      <w:r>
        <w:t>bsolutely.</w:t>
      </w:r>
    </w:p>
    <w:p w:rsidR="00527D2C" w:rsidP="00527D2C">
      <w:pPr>
        <w:pStyle w:val="Question"/>
      </w:pPr>
      <w:sdt>
        <w:sdtPr>
          <w:alias w:val="Member"/>
          <w:tag w:val="&lt;Member mnisId='4360' dodsId='121653'&gt;"/>
          <w:id w:val="51587245"/>
          <w:placeholder>
            <w:docPart w:val="DefaultPlaceholder_-1854013440"/>
          </w:placeholder>
          <w:richText/>
        </w:sdtPr>
        <w:sdtContent>
          <w:r w:rsidRPr="0094341A" w:rsidR="0094341A">
            <w:rPr>
              <w:b/>
            </w:rPr>
            <w:t>Gavin Robinson:</w:t>
          </w:r>
        </w:sdtContent>
      </w:sdt>
      <w:r w:rsidR="0094341A">
        <w:t xml:space="preserve"> </w:t>
      </w:r>
      <w:r>
        <w:t>Because of the nature of the process, you can apply. Getting out the other side is not aided if you have a lower level of education</w:t>
      </w:r>
      <w:r w:rsidR="0094341A">
        <w:t>.</w:t>
      </w:r>
      <w:r>
        <w:t xml:space="preserve"> </w:t>
      </w:r>
      <w:r w:rsidR="0094341A">
        <w:t>L</w:t>
      </w:r>
      <w:r>
        <w:t>et me put it that way.</w:t>
      </w:r>
      <w:r w:rsidR="000265FD">
        <w:t xml:space="preserve"> </w:t>
      </w:r>
    </w:p>
    <w:p w:rsidR="00527D2C" w:rsidP="0094341A">
      <w:pPr>
        <w:pStyle w:val="Answer"/>
      </w:pPr>
      <w:sdt>
        <w:sdtPr>
          <w:alias w:val="Witness"/>
          <w:id w:val="1891300902"/>
          <w:placeholder>
            <w:docPart w:val="DefaultPlaceholder_-1854013440"/>
          </w:placeholder>
          <w:richText/>
        </w:sdtPr>
        <w:sdtContent>
          <w:r w:rsidRPr="00A76B60" w:rsidR="00A76B60">
            <w:rPr>
              <w:b/>
              <w:i/>
            </w:rPr>
            <w:t>Dr Byrne:</w:t>
          </w:r>
        </w:sdtContent>
      </w:sdt>
      <w:r w:rsidR="0094341A">
        <w:t xml:space="preserve"> </w:t>
      </w:r>
      <w:r>
        <w:t xml:space="preserve">Can I say one thing to you? </w:t>
      </w:r>
      <w:r w:rsidR="0094341A">
        <w:t>I</w:t>
      </w:r>
      <w:r>
        <w:t>n terms of recruitment, the cadet</w:t>
      </w:r>
      <w:r w:rsidR="000265FD">
        <w:t xml:space="preserve"> scheme</w:t>
      </w:r>
      <w:r>
        <w:t xml:space="preserve"> is something that</w:t>
      </w:r>
      <w:r w:rsidR="0094341A">
        <w:t>, 100%,</w:t>
      </w:r>
      <w:r>
        <w:t xml:space="preserve"> </w:t>
      </w:r>
      <w:r w:rsidR="000265FD">
        <w:t xml:space="preserve">should be looked at as </w:t>
      </w:r>
      <w:r>
        <w:t>a pathway. The reality</w:t>
      </w:r>
      <w:r w:rsidR="0094341A">
        <w:t>,</w:t>
      </w:r>
      <w:r>
        <w:t xml:space="preserve"> </w:t>
      </w:r>
      <w:r w:rsidR="0094341A">
        <w:t xml:space="preserve">which is, </w:t>
      </w:r>
      <w:r>
        <w:t>again</w:t>
      </w:r>
      <w:r w:rsidR="0094341A">
        <w:t>,</w:t>
      </w:r>
      <w:r>
        <w:t xml:space="preserve"> not unique to Northern Ireland, </w:t>
      </w:r>
      <w:r w:rsidR="0094341A">
        <w:t xml:space="preserve">is that </w:t>
      </w:r>
      <w:r>
        <w:t>the current narrative around policing is not very attractive</w:t>
      </w:r>
      <w:r w:rsidR="000265FD">
        <w:t>,</w:t>
      </w:r>
      <w:r>
        <w:t xml:space="preserve"> </w:t>
      </w:r>
      <w:r w:rsidR="000265FD">
        <w:t xml:space="preserve">given </w:t>
      </w:r>
      <w:r>
        <w:t xml:space="preserve">what they are dealing with </w:t>
      </w:r>
      <w:r w:rsidR="0094341A">
        <w:t xml:space="preserve">in terms of </w:t>
      </w:r>
      <w:r>
        <w:t>pay, resources</w:t>
      </w:r>
      <w:r w:rsidR="0094341A">
        <w:t xml:space="preserve"> and</w:t>
      </w:r>
      <w:r>
        <w:t xml:space="preserve"> </w:t>
      </w:r>
      <w:r w:rsidR="0094341A">
        <w:t>overwork,</w:t>
      </w:r>
      <w:r>
        <w:t xml:space="preserve"> </w:t>
      </w:r>
      <w:r w:rsidR="0094341A">
        <w:t>r</w:t>
      </w:r>
      <w:r>
        <w:t>egardless of your background and academic standing</w:t>
      </w:r>
      <w:r w:rsidR="0094341A">
        <w:t>. T</w:t>
      </w:r>
      <w:r>
        <w:t xml:space="preserve">he general perception around policing </w:t>
      </w:r>
      <w:r w:rsidR="0094341A">
        <w:t xml:space="preserve">as a career </w:t>
      </w:r>
      <w:r>
        <w:t>is something that we need to change.</w:t>
      </w:r>
    </w:p>
    <w:p w:rsidR="001930CC" w:rsidP="0094341A">
      <w:pPr>
        <w:pStyle w:val="Question"/>
      </w:pPr>
      <w:sdt>
        <w:sdtPr>
          <w:alias w:val="Member"/>
          <w:tag w:val="&lt;Member mnisId='4360' dodsId='121653'&gt;"/>
          <w:id w:val="-1666934719"/>
          <w:placeholder>
            <w:docPart w:val="DefaultPlaceholder_-1854013440"/>
          </w:placeholder>
          <w:richText/>
        </w:sdtPr>
        <w:sdtContent>
          <w:r w:rsidRPr="0094341A" w:rsidR="0094341A">
            <w:rPr>
              <w:b/>
            </w:rPr>
            <w:t>Gavin Robinson:</w:t>
          </w:r>
        </w:sdtContent>
      </w:sdt>
      <w:r w:rsidR="0094341A">
        <w:t xml:space="preserve"> </w:t>
      </w:r>
      <w:r w:rsidR="00527D2C">
        <w:t>Some of the perceptions do cloud people’s view as to whether it is an appropriate</w:t>
      </w:r>
      <w:r w:rsidR="0094341A">
        <w:t>,</w:t>
      </w:r>
      <w:r w:rsidR="00527D2C">
        <w:t xml:space="preserve"> safe or exciting prospect as a lifetime career. Some of the commentary around the recent recruitment drive talked about 27% of applicants </w:t>
      </w:r>
      <w:r w:rsidR="0094341A">
        <w:t xml:space="preserve">coming </w:t>
      </w:r>
      <w:r w:rsidR="00527D2C">
        <w:t xml:space="preserve">from a Catholic community. </w:t>
      </w:r>
      <w:r w:rsidR="0094341A">
        <w:t>S</w:t>
      </w:r>
      <w:r w:rsidR="00527D2C">
        <w:t>ome of the negativity around that was driven by the fact that the focus was on the applicant numbers, not the output</w:t>
      </w:r>
      <w:r w:rsidR="0094341A">
        <w:t xml:space="preserve"> or the </w:t>
      </w:r>
      <w:r w:rsidR="00527D2C">
        <w:t xml:space="preserve">outcome. We do not know what that outcome figure was. We do not know </w:t>
      </w:r>
      <w:r w:rsidR="000265FD">
        <w:t>whether</w:t>
      </w:r>
      <w:r w:rsidR="00527D2C">
        <w:t xml:space="preserve"> that outcome figure was 50</w:t>
      </w:r>
      <w:r w:rsidR="000265FD">
        <w:t>:</w:t>
      </w:r>
      <w:r w:rsidR="00527D2C">
        <w:t>50</w:t>
      </w:r>
      <w:r w:rsidR="000265FD">
        <w:t xml:space="preserve">, </w:t>
      </w:r>
      <w:r w:rsidR="00527D2C">
        <w:t>60</w:t>
      </w:r>
      <w:r w:rsidR="000265FD">
        <w:t>:</w:t>
      </w:r>
      <w:r w:rsidR="00527D2C">
        <w:t>40</w:t>
      </w:r>
      <w:r w:rsidR="000265FD">
        <w:t xml:space="preserve"> or </w:t>
      </w:r>
      <w:r w:rsidR="00527D2C">
        <w:t>40</w:t>
      </w:r>
      <w:r w:rsidR="000265FD">
        <w:t>:</w:t>
      </w:r>
      <w:r w:rsidR="00527D2C">
        <w:t>60</w:t>
      </w:r>
      <w:r w:rsidR="000265FD">
        <w:t>, but</w:t>
      </w:r>
      <w:r w:rsidR="00527D2C">
        <w:t xml:space="preserve"> </w:t>
      </w:r>
      <w:r w:rsidR="000265FD">
        <w:t xml:space="preserve">the </w:t>
      </w:r>
      <w:r w:rsidR="0094341A">
        <w:t>f</w:t>
      </w:r>
      <w:r w:rsidR="00527D2C">
        <w:t>igure out there was 27%.</w:t>
      </w:r>
    </w:p>
    <w:p w:rsidR="00527D2C" w:rsidP="001930CC">
      <w:pPr>
        <w:pStyle w:val="Question"/>
        <w:numPr>
          <w:ilvl w:val="0"/>
          <w:numId w:val="0"/>
        </w:numPr>
        <w:ind w:left="794"/>
      </w:pPr>
      <w:r>
        <w:t>W</w:t>
      </w:r>
      <w:r>
        <w:t>hat are the main inhibitors now, 25 years on, to people from a Catholic background apply</w:t>
      </w:r>
      <w:r>
        <w:t>ing</w:t>
      </w:r>
      <w:r>
        <w:t xml:space="preserve"> to </w:t>
      </w:r>
      <w:r>
        <w:t xml:space="preserve">the </w:t>
      </w:r>
      <w:r>
        <w:t xml:space="preserve">PSNI? </w:t>
      </w:r>
      <w:r w:rsidR="001930CC">
        <w:t>W</w:t>
      </w:r>
      <w:r>
        <w:t xml:space="preserve">hat steps should be taken to encourage </w:t>
      </w:r>
      <w:r w:rsidR="001930CC">
        <w:t>them? T</w:t>
      </w:r>
      <w:r>
        <w:t xml:space="preserve">here is </w:t>
      </w:r>
      <w:r>
        <w:t xml:space="preserve">a </w:t>
      </w:r>
      <w:r>
        <w:t xml:space="preserve">lethargy </w:t>
      </w:r>
      <w:r w:rsidR="000265FD">
        <w:t>among</w:t>
      </w:r>
      <w:r>
        <w:t xml:space="preserve"> some of the political representatives </w:t>
      </w:r>
      <w:r>
        <w:t xml:space="preserve">around </w:t>
      </w:r>
      <w:r>
        <w:t>encouraging engagement and applications</w:t>
      </w:r>
      <w:r w:rsidR="001930CC">
        <w:t>,</w:t>
      </w:r>
      <w:r>
        <w:t xml:space="preserve"> </w:t>
      </w:r>
      <w:r w:rsidR="001930CC">
        <w:t>a</w:t>
      </w:r>
      <w:r>
        <w:t xml:space="preserve">nd still we have parts of Northern Ireland where recruitment fairs and so on are marred by protests and all the rest. </w:t>
      </w:r>
      <w:r w:rsidR="001930CC">
        <w:t>W</w:t>
      </w:r>
      <w:r>
        <w:t>hat do you see as the barriers to recruitment?</w:t>
      </w:r>
    </w:p>
    <w:p w:rsidR="001930CC" w:rsidP="001930CC">
      <w:pPr>
        <w:pStyle w:val="Answer"/>
      </w:pPr>
      <w:sdt>
        <w:sdtPr>
          <w:alias w:val="Witness"/>
          <w:id w:val="-1597326469"/>
          <w:placeholder>
            <w:docPart w:val="DefaultPlaceholder_-1854013440"/>
          </w:placeholder>
          <w:richText/>
        </w:sdtPr>
        <w:sdtContent>
          <w:r w:rsidRPr="00A76B60" w:rsidR="00A76B60">
            <w:rPr>
              <w:b/>
              <w:i/>
            </w:rPr>
            <w:t>Professor Breen-Smyth:</w:t>
          </w:r>
        </w:sdtContent>
      </w:sdt>
      <w:r>
        <w:t xml:space="preserve"> </w:t>
      </w:r>
      <w:r w:rsidR="00527D2C">
        <w:t xml:space="preserve">First, we have come a long way. </w:t>
      </w:r>
      <w:r>
        <w:t>T</w:t>
      </w:r>
      <w:r w:rsidR="00527D2C">
        <w:t xml:space="preserve">his is a legacy issue. </w:t>
      </w:r>
      <w:r>
        <w:t xml:space="preserve">It </w:t>
      </w:r>
      <w:r w:rsidR="00527D2C">
        <w:t xml:space="preserve">is </w:t>
      </w:r>
      <w:r>
        <w:t xml:space="preserve">not </w:t>
      </w:r>
      <w:r w:rsidR="00527D2C">
        <w:t xml:space="preserve">solvable in one generation. </w:t>
      </w:r>
      <w:r>
        <w:t>T</w:t>
      </w:r>
      <w:r w:rsidR="00527D2C">
        <w:t>here are things that can be done. I keep going back to this business of the relationship with the community. If I may say a little more about that in terms of policing as a career</w:t>
      </w:r>
      <w:r w:rsidR="000265FD">
        <w:t xml:space="preserve">—as </w:t>
      </w:r>
      <w:r w:rsidR="00E70EAD">
        <w:t xml:space="preserve">an </w:t>
      </w:r>
      <w:r w:rsidR="00527D2C">
        <w:t xml:space="preserve">attractive </w:t>
      </w:r>
      <w:r w:rsidR="000265FD">
        <w:t>career—</w:t>
      </w:r>
      <w:r w:rsidR="00527D2C">
        <w:t>and</w:t>
      </w:r>
      <w:r w:rsidR="00E70EAD">
        <w:t xml:space="preserve"> </w:t>
      </w:r>
      <w:r w:rsidR="00527D2C">
        <w:t>what that means</w:t>
      </w:r>
      <w:r>
        <w:t>,</w:t>
      </w:r>
      <w:r w:rsidR="00527D2C">
        <w:t xml:space="preserve"> </w:t>
      </w:r>
      <w:r>
        <w:t>i</w:t>
      </w:r>
      <w:r w:rsidR="00527D2C">
        <w:t xml:space="preserve">t </w:t>
      </w:r>
      <w:r>
        <w:t xml:space="preserve">has </w:t>
      </w:r>
      <w:r w:rsidR="00527D2C">
        <w:t xml:space="preserve">come to mean that you have a nice job </w:t>
      </w:r>
      <w:r>
        <w:t xml:space="preserve">that is </w:t>
      </w:r>
      <w:r w:rsidR="00527D2C">
        <w:t xml:space="preserve">associated </w:t>
      </w:r>
      <w:r>
        <w:t>with a lot of power</w:t>
      </w:r>
      <w:r w:rsidR="000265FD">
        <w:t>,</w:t>
      </w:r>
      <w:r>
        <w:t xml:space="preserve"> </w:t>
      </w:r>
      <w:r w:rsidR="00527D2C">
        <w:t>a nice salary</w:t>
      </w:r>
      <w:r>
        <w:t>,</w:t>
      </w:r>
      <w:r w:rsidR="00527D2C">
        <w:t xml:space="preserve"> and all the rest of it.</w:t>
      </w:r>
      <w:r>
        <w:t xml:space="preserve"> </w:t>
      </w:r>
      <w:r w:rsidR="00527D2C">
        <w:t xml:space="preserve">It </w:t>
      </w:r>
      <w:r>
        <w:t xml:space="preserve">is not </w:t>
      </w:r>
      <w:r w:rsidR="00527D2C">
        <w:t>really taken as a public service role</w:t>
      </w:r>
      <w:r w:rsidR="000265FD">
        <w:t>.</w:t>
      </w:r>
      <w:r w:rsidR="00527D2C">
        <w:t xml:space="preserve"> </w:t>
      </w:r>
      <w:r w:rsidR="000265FD">
        <w:t xml:space="preserve">We </w:t>
      </w:r>
      <w:r w:rsidR="00527D2C">
        <w:t>really ought to focus on</w:t>
      </w:r>
      <w:r>
        <w:t xml:space="preserve"> the </w:t>
      </w:r>
      <w:r w:rsidR="00527D2C">
        <w:t>idea that police officers are public servants, as</w:t>
      </w:r>
      <w:r>
        <w:t>,</w:t>
      </w:r>
      <w:r w:rsidR="00527D2C">
        <w:t xml:space="preserve"> indeed</w:t>
      </w:r>
      <w:r>
        <w:t>,</w:t>
      </w:r>
      <w:r w:rsidR="00527D2C">
        <w:t xml:space="preserve"> I consider myself to be, </w:t>
      </w:r>
      <w:r>
        <w:t xml:space="preserve">and </w:t>
      </w:r>
      <w:r w:rsidR="00527D2C">
        <w:t xml:space="preserve">that we serve </w:t>
      </w:r>
      <w:r>
        <w:t xml:space="preserve">and </w:t>
      </w:r>
      <w:r w:rsidR="00527D2C">
        <w:t xml:space="preserve">stay with the public. </w:t>
      </w:r>
      <w:r>
        <w:t>U</w:t>
      </w:r>
      <w:r w:rsidR="00527D2C">
        <w:t xml:space="preserve">nfortunately, </w:t>
      </w:r>
      <w:r w:rsidR="00901321">
        <w:t xml:space="preserve">as </w:t>
      </w:r>
      <w:r w:rsidR="00527D2C">
        <w:t>in all careers, your status in that career is in inverse proportion to your close proximity to poor people.</w:t>
      </w:r>
    </w:p>
    <w:p w:rsidR="00527D2C" w:rsidP="001930CC">
      <w:pPr>
        <w:pStyle w:val="Answer"/>
      </w:pPr>
      <w:r>
        <w:t>Jock McTo</w:t>
      </w:r>
      <w:r w:rsidR="001930CC">
        <w:t>a</w:t>
      </w:r>
      <w:r>
        <w:t xml:space="preserve">l in Ballymena strikes me as </w:t>
      </w:r>
      <w:r w:rsidR="001930CC">
        <w:t xml:space="preserve">an </w:t>
      </w:r>
      <w:r>
        <w:t>absolute genius at working with working</w:t>
      </w:r>
      <w:r w:rsidR="00901321">
        <w:t>-</w:t>
      </w:r>
      <w:r>
        <w:t>class communities</w:t>
      </w:r>
      <w:r w:rsidR="001930CC">
        <w:t>, but,</w:t>
      </w:r>
      <w:r>
        <w:t xml:space="preserve"> </w:t>
      </w:r>
      <w:r w:rsidR="001930CC">
        <w:t>i</w:t>
      </w:r>
      <w:r>
        <w:t xml:space="preserve">f Jock wants to climb the career ladder, </w:t>
      </w:r>
      <w:r w:rsidR="001930CC">
        <w:t xml:space="preserve">he is </w:t>
      </w:r>
      <w:r>
        <w:t>going to have to leave that behind. That is all wrong to me. There has to be career advancement for people</w:t>
      </w:r>
      <w:r w:rsidR="00901321">
        <w:t>,</w:t>
      </w:r>
      <w:r>
        <w:t xml:space="preserve"> </w:t>
      </w:r>
      <w:r w:rsidR="001930CC">
        <w:t xml:space="preserve">such as </w:t>
      </w:r>
      <w:r>
        <w:t xml:space="preserve">Jock, who are absolutely expert. </w:t>
      </w:r>
      <w:r w:rsidR="001930CC">
        <w:t>T</w:t>
      </w:r>
      <w:r>
        <w:t xml:space="preserve">hat </w:t>
      </w:r>
      <w:r w:rsidR="001930CC">
        <w:t xml:space="preserve">kind of expertise </w:t>
      </w:r>
      <w:r>
        <w:t>needs to be honoured and celebrated</w:t>
      </w:r>
      <w:r w:rsidR="001930CC">
        <w:t>,</w:t>
      </w:r>
      <w:r>
        <w:t xml:space="preserve"> </w:t>
      </w:r>
      <w:r w:rsidR="001930CC">
        <w:t>a</w:t>
      </w:r>
      <w:r>
        <w:t>nd we really have got that wrong.</w:t>
      </w:r>
      <w:r w:rsidR="00E70EAD">
        <w:t xml:space="preserve"> </w:t>
      </w:r>
      <w:r>
        <w:t xml:space="preserve">The desk job in police headquarters, talking </w:t>
      </w:r>
      <w:r w:rsidR="00901321">
        <w:t xml:space="preserve">about policy issues </w:t>
      </w:r>
      <w:r>
        <w:t xml:space="preserve">to people </w:t>
      </w:r>
      <w:r w:rsidR="001930CC">
        <w:t xml:space="preserve">such as </w:t>
      </w:r>
      <w:r>
        <w:t>me or Jonny when we go in</w:t>
      </w:r>
      <w:r w:rsidR="001930CC">
        <w:t xml:space="preserve">, </w:t>
      </w:r>
      <w:r>
        <w:t xml:space="preserve">is more </w:t>
      </w:r>
      <w:r>
        <w:t xml:space="preserve">prestigious than doing the </w:t>
      </w:r>
      <w:r w:rsidR="001930CC">
        <w:t xml:space="preserve">kind of </w:t>
      </w:r>
      <w:r>
        <w:t>work that is absolutely invaluable in our communities</w:t>
      </w:r>
      <w:r w:rsidR="00901321">
        <w:t>.</w:t>
      </w:r>
      <w:r>
        <w:t xml:space="preserve"> </w:t>
      </w:r>
      <w:r w:rsidR="00901321">
        <w:t xml:space="preserve">That </w:t>
      </w:r>
      <w:r>
        <w:t>all needs to be turned around.</w:t>
      </w:r>
    </w:p>
    <w:p w:rsidR="001930CC" w:rsidP="001930CC">
      <w:pPr>
        <w:pStyle w:val="Answer"/>
      </w:pPr>
      <w:sdt>
        <w:sdtPr>
          <w:alias w:val="Witness"/>
          <w:id w:val="-111674625"/>
          <w:placeholder>
            <w:docPart w:val="DefaultPlaceholder_-1854013440"/>
          </w:placeholder>
          <w:richText/>
        </w:sdtPr>
        <w:sdtContent>
          <w:r w:rsidRPr="00A76B60" w:rsidR="00A76B60">
            <w:rPr>
              <w:b/>
              <w:i/>
            </w:rPr>
            <w:t>Dr Byrne:</w:t>
          </w:r>
        </w:sdtContent>
      </w:sdt>
      <w:r>
        <w:t xml:space="preserve"> </w:t>
      </w:r>
      <w:r w:rsidR="00527D2C">
        <w:t>In terms of recruitment</w:t>
      </w:r>
      <w:r>
        <w:t>,</w:t>
      </w:r>
      <w:r w:rsidR="00527D2C">
        <w:t xml:space="preserve"> </w:t>
      </w:r>
      <w:r>
        <w:t xml:space="preserve">nothing has </w:t>
      </w:r>
      <w:r w:rsidR="00527D2C">
        <w:t xml:space="preserve">changed. </w:t>
      </w:r>
      <w:r>
        <w:t>T</w:t>
      </w:r>
      <w:r w:rsidR="00527D2C">
        <w:t xml:space="preserve">he last piece of research </w:t>
      </w:r>
      <w:r>
        <w:t xml:space="preserve">that was </w:t>
      </w:r>
      <w:r w:rsidR="00527D2C">
        <w:t xml:space="preserve">done </w:t>
      </w:r>
      <w:r>
        <w:t xml:space="preserve">was </w:t>
      </w:r>
      <w:r w:rsidR="00527D2C">
        <w:t>by Deloitte in 2016</w:t>
      </w:r>
      <w:r>
        <w:t>,</w:t>
      </w:r>
      <w:r w:rsidR="00527D2C">
        <w:t xml:space="preserve"> </w:t>
      </w:r>
      <w:r>
        <w:t>so a</w:t>
      </w:r>
      <w:r w:rsidR="00527D2C">
        <w:t xml:space="preserve">ny recommendation around trying to look at this again would be worth looking at. </w:t>
      </w:r>
      <w:r>
        <w:t>T</w:t>
      </w:r>
      <w:r w:rsidR="00527D2C">
        <w:t xml:space="preserve">he obvious one </w:t>
      </w:r>
      <w:r w:rsidR="00901321">
        <w:t>would be</w:t>
      </w:r>
      <w:r>
        <w:t xml:space="preserve"> the </w:t>
      </w:r>
      <w:r w:rsidR="00527D2C">
        <w:t>terrorist threat</w:t>
      </w:r>
      <w:r w:rsidR="00901321">
        <w:t xml:space="preserve"> and</w:t>
      </w:r>
      <w:r w:rsidR="00527D2C">
        <w:t xml:space="preserve"> the targeting of Catholic families and members</w:t>
      </w:r>
      <w:r w:rsidR="00901321">
        <w:t>.</w:t>
      </w:r>
      <w:r w:rsidR="00527D2C">
        <w:t xml:space="preserve"> </w:t>
      </w:r>
      <w:r w:rsidR="00901321">
        <w:t xml:space="preserve">The </w:t>
      </w:r>
      <w:r w:rsidR="00527D2C">
        <w:t>implications</w:t>
      </w:r>
      <w:r w:rsidR="00901321">
        <w:t>,</w:t>
      </w:r>
      <w:r w:rsidR="00527D2C">
        <w:t xml:space="preserve"> </w:t>
      </w:r>
      <w:r w:rsidR="00901321">
        <w:t>such as</w:t>
      </w:r>
      <w:r w:rsidR="00527D2C">
        <w:t xml:space="preserve"> having to leave</w:t>
      </w:r>
      <w:r>
        <w:t xml:space="preserve"> or</w:t>
      </w:r>
      <w:r w:rsidR="00527D2C">
        <w:t xml:space="preserve"> delete WhatsApp groups</w:t>
      </w:r>
      <w:r>
        <w:t xml:space="preserve"> or</w:t>
      </w:r>
      <w:r w:rsidR="00527D2C">
        <w:t xml:space="preserve"> change your lifestyle</w:t>
      </w:r>
      <w:r w:rsidR="00901321">
        <w:t>, are</w:t>
      </w:r>
      <w:r w:rsidR="00527D2C">
        <w:t xml:space="preserve"> greater in that side of the community, </w:t>
      </w:r>
      <w:r w:rsidR="00901321">
        <w:t xml:space="preserve">as </w:t>
      </w:r>
      <w:r w:rsidR="00527D2C">
        <w:t xml:space="preserve">we have seen </w:t>
      </w:r>
      <w:r>
        <w:t xml:space="preserve">in </w:t>
      </w:r>
      <w:r w:rsidR="00527D2C">
        <w:t xml:space="preserve">TV programmes. </w:t>
      </w:r>
      <w:r>
        <w:t>“</w:t>
      </w:r>
      <w:r w:rsidR="00527D2C">
        <w:t>Blue Lights</w:t>
      </w:r>
      <w:r>
        <w:t>”</w:t>
      </w:r>
      <w:r w:rsidR="00527D2C">
        <w:t xml:space="preserve"> covered it as well. It is there</w:t>
      </w:r>
      <w:r>
        <w:t xml:space="preserve"> and</w:t>
      </w:r>
      <w:r w:rsidR="00527D2C">
        <w:t xml:space="preserve"> a consistent narrative.</w:t>
      </w:r>
    </w:p>
    <w:p w:rsidR="005B6934" w:rsidP="001930CC">
      <w:pPr>
        <w:pStyle w:val="Answer"/>
      </w:pPr>
      <w:r>
        <w:t>I</w:t>
      </w:r>
      <w:r w:rsidR="00527D2C">
        <w:t xml:space="preserve">f I could capture it </w:t>
      </w:r>
      <w:r>
        <w:t xml:space="preserve">in </w:t>
      </w:r>
      <w:r w:rsidR="00527D2C">
        <w:t xml:space="preserve">this way, it is still </w:t>
      </w:r>
      <w:r>
        <w:t>“</w:t>
      </w:r>
      <w:r w:rsidR="00527D2C">
        <w:t>the police</w:t>
      </w:r>
      <w:r>
        <w:t>”</w:t>
      </w:r>
      <w:r w:rsidR="00527D2C">
        <w:t xml:space="preserve">, not </w:t>
      </w:r>
      <w:r>
        <w:t>“</w:t>
      </w:r>
      <w:r w:rsidR="00527D2C">
        <w:t>my police</w:t>
      </w:r>
      <w:r>
        <w:t>”,</w:t>
      </w:r>
      <w:r w:rsidR="00527D2C">
        <w:t xml:space="preserve"> </w:t>
      </w:r>
      <w:r>
        <w:t>and t</w:t>
      </w:r>
      <w:r w:rsidR="00527D2C">
        <w:t xml:space="preserve">hat is the challenge for us all. </w:t>
      </w:r>
      <w:r>
        <w:t>Sometimes t</w:t>
      </w:r>
      <w:r w:rsidR="00527D2C">
        <w:t xml:space="preserve">he narrative from the senior team around how difficult the job is </w:t>
      </w:r>
      <w:r>
        <w:t>does not help</w:t>
      </w:r>
      <w:r w:rsidR="00901321">
        <w:t>; nor does</w:t>
      </w:r>
      <w:r>
        <w:t xml:space="preserve"> t</w:t>
      </w:r>
      <w:r w:rsidR="00527D2C">
        <w:t>he narrative around police pa</w:t>
      </w:r>
      <w:r>
        <w:t>y</w:t>
      </w:r>
      <w:r w:rsidR="00527D2C">
        <w:t xml:space="preserve"> </w:t>
      </w:r>
      <w:r>
        <w:t xml:space="preserve">and </w:t>
      </w:r>
      <w:r w:rsidR="00527D2C">
        <w:t>conditions</w:t>
      </w:r>
      <w:r>
        <w:t>.</w:t>
      </w:r>
      <w:r w:rsidR="00527D2C">
        <w:t xml:space="preserve"> </w:t>
      </w:r>
      <w:r>
        <w:t>As s</w:t>
      </w:r>
      <w:r w:rsidR="00527D2C">
        <w:t>omebody</w:t>
      </w:r>
      <w:r w:rsidR="002A4C47">
        <w:t xml:space="preserve"> who</w:t>
      </w:r>
      <w:r w:rsidR="00527D2C">
        <w:t xml:space="preserve"> comes from that community, it is still whispered</w:t>
      </w:r>
      <w:r>
        <w:t>.</w:t>
      </w:r>
      <w:r w:rsidR="00527D2C">
        <w:t xml:space="preserve"> </w:t>
      </w:r>
      <w:r>
        <w:t>W</w:t>
      </w:r>
      <w:r w:rsidR="00527D2C">
        <w:t xml:space="preserve">e still whisper, </w:t>
      </w:r>
      <w:r>
        <w:t>“D</w:t>
      </w:r>
      <w:r w:rsidR="00527D2C">
        <w:t xml:space="preserve">o you </w:t>
      </w:r>
      <w:r>
        <w:t xml:space="preserve">want to join the police?” </w:t>
      </w:r>
      <w:r w:rsidR="00901321">
        <w:t xml:space="preserve">Wanting to be a police officer </w:t>
      </w:r>
      <w:r w:rsidR="00527D2C">
        <w:t>is still whispered about</w:t>
      </w:r>
      <w:r w:rsidR="00901321">
        <w:t>,</w:t>
      </w:r>
      <w:r w:rsidR="00527D2C">
        <w:t xml:space="preserve"> as opposed to talked about as a career option </w:t>
      </w:r>
      <w:r w:rsidR="00901321">
        <w:t>like</w:t>
      </w:r>
      <w:r>
        <w:t xml:space="preserve"> </w:t>
      </w:r>
      <w:r w:rsidR="00527D2C">
        <w:t>being a paramedic. That is sad</w:t>
      </w:r>
      <w:r w:rsidR="00901321">
        <w:t>.</w:t>
      </w:r>
      <w:r w:rsidR="00527D2C">
        <w:t xml:space="preserve"> We do not have it on the same pedestal as all those other emergency organisations, and that is the challenge that we face.</w:t>
      </w:r>
    </w:p>
    <w:p w:rsidR="00527D2C" w:rsidP="001930CC">
      <w:pPr>
        <w:pStyle w:val="Answer"/>
      </w:pPr>
      <w:r>
        <w:t>It is a lot better than it was 10 years ago, and this is the bit that we all struggle with. At what point do you criticise, and at what point do you recognise that we are making progress</w:t>
      </w:r>
      <w:r w:rsidR="005B6934">
        <w:t>?</w:t>
      </w:r>
      <w:r>
        <w:t xml:space="preserve"> </w:t>
      </w:r>
      <w:r w:rsidR="005B6934">
        <w:t>T</w:t>
      </w:r>
      <w:r>
        <w:t>hat is the difficulty. Stepping back, we are in a better place around recruitment, but the reality is</w:t>
      </w:r>
      <w:r w:rsidR="005B6934">
        <w:t xml:space="preserve"> that</w:t>
      </w:r>
      <w:r>
        <w:t xml:space="preserve">, as in the police submission, the stats have plateaued </w:t>
      </w:r>
      <w:r w:rsidR="005B6934">
        <w:t xml:space="preserve">at </w:t>
      </w:r>
      <w:r>
        <w:t xml:space="preserve">30%. The difficulty is that we are now seeing </w:t>
      </w:r>
      <w:r w:rsidR="005B6934">
        <w:t xml:space="preserve">that </w:t>
      </w:r>
      <w:r>
        <w:t xml:space="preserve">Catholic officers who have met the threshold will be leaving, </w:t>
      </w:r>
      <w:r w:rsidR="005B6934">
        <w:t xml:space="preserve">which </w:t>
      </w:r>
      <w:r>
        <w:t xml:space="preserve">means that the numbers will </w:t>
      </w:r>
      <w:r w:rsidR="005B6934">
        <w:t xml:space="preserve">now </w:t>
      </w:r>
      <w:r>
        <w:t xml:space="preserve">start to decrease </w:t>
      </w:r>
      <w:r w:rsidR="00901321">
        <w:t xml:space="preserve">and </w:t>
      </w:r>
      <w:r>
        <w:t xml:space="preserve">the composition will start to change over the next </w:t>
      </w:r>
      <w:r w:rsidR="005B6934">
        <w:t xml:space="preserve">five to 10 </w:t>
      </w:r>
      <w:r>
        <w:t xml:space="preserve">years in terms of who is leaving and who is coming in. </w:t>
      </w:r>
      <w:r w:rsidR="005B6934">
        <w:t>T</w:t>
      </w:r>
      <w:r>
        <w:t>he issue is not going to go away.</w:t>
      </w:r>
    </w:p>
    <w:p w:rsidR="00527D2C" w:rsidP="005B6934">
      <w:pPr>
        <w:pStyle w:val="Question"/>
      </w:pPr>
      <w:sdt>
        <w:sdtPr>
          <w:alias w:val="Member"/>
          <w:tag w:val="&lt;Member mnisId='5309' dodsId='78680'&gt;"/>
          <w:id w:val="-764544001"/>
          <w:placeholder>
            <w:docPart w:val="DefaultPlaceholder_-1854013440"/>
          </w:placeholder>
          <w:richText/>
        </w:sdtPr>
        <w:sdtContent>
          <w:r w:rsidRPr="005B6934" w:rsidR="005B6934">
            <w:rPr>
              <w:b/>
            </w:rPr>
            <w:t>Katrina Murray:</w:t>
          </w:r>
        </w:sdtContent>
      </w:sdt>
      <w:r w:rsidR="005B6934">
        <w:t xml:space="preserve"> </w:t>
      </w:r>
      <w:r>
        <w:t xml:space="preserve">I just want to expand a bit on that. </w:t>
      </w:r>
      <w:r w:rsidR="005B6934">
        <w:t>W</w:t>
      </w:r>
      <w:r>
        <w:t xml:space="preserve">e are very clear that we are talking purely about police officers. However, police officers do not make up the whole police workforce. Police staff are just as important as police officers. </w:t>
      </w:r>
      <w:r w:rsidR="005B6934">
        <w:t>L</w:t>
      </w:r>
      <w:r>
        <w:t>ooking at the workforce composition statistics</w:t>
      </w:r>
      <w:r w:rsidR="005B6934">
        <w:t>,</w:t>
      </w:r>
      <w:r>
        <w:t xml:space="preserve"> </w:t>
      </w:r>
      <w:r w:rsidR="005B6934">
        <w:t xml:space="preserve">the </w:t>
      </w:r>
      <w:r>
        <w:t>30% statistic would be wonderful if it was looking at police staff</w:t>
      </w:r>
      <w:r w:rsidR="00901321">
        <w:t>.</w:t>
      </w:r>
      <w:r>
        <w:t xml:space="preserve"> </w:t>
      </w:r>
      <w:r w:rsidR="00901321">
        <w:t xml:space="preserve">Less </w:t>
      </w:r>
      <w:r>
        <w:t xml:space="preserve">than a fifth of all police staff identify as being from the Catholic community. </w:t>
      </w:r>
      <w:r w:rsidR="005B6934">
        <w:t>W</w:t>
      </w:r>
      <w:r>
        <w:t>hat would your views be on the challenges with that, recognising that there is a wide aspect of the non-police officer workforce within all levels of policing?</w:t>
      </w:r>
    </w:p>
    <w:p w:rsidR="00527D2C" w:rsidP="005B6934">
      <w:pPr>
        <w:pStyle w:val="Answer"/>
      </w:pPr>
      <w:sdt>
        <w:sdtPr>
          <w:alias w:val="Witness"/>
          <w:id w:val="-577134522"/>
          <w:placeholder>
            <w:docPart w:val="DefaultPlaceholder_-1854013440"/>
          </w:placeholder>
          <w:richText/>
        </w:sdtPr>
        <w:sdtContent>
          <w:r w:rsidRPr="00A76B60" w:rsidR="00A76B60">
            <w:rPr>
              <w:b/>
              <w:i/>
            </w:rPr>
            <w:t>Professor Breen-Smyth:</w:t>
          </w:r>
        </w:sdtContent>
      </w:sdt>
      <w:r w:rsidR="005B6934">
        <w:t xml:space="preserve"> </w:t>
      </w:r>
      <w:r>
        <w:t>I hesitate to say it, but</w:t>
      </w:r>
      <w:r w:rsidR="00F26059">
        <w:t>,</w:t>
      </w:r>
      <w:r>
        <w:t xml:space="preserve"> within any workforce</w:t>
      </w:r>
      <w:r w:rsidR="00F26059">
        <w:t>,</w:t>
      </w:r>
      <w:r>
        <w:t xml:space="preserve"> there is a culture </w:t>
      </w:r>
      <w:r w:rsidR="00F26059">
        <w:t>a</w:t>
      </w:r>
      <w:r>
        <w:t xml:space="preserve">nd a history. </w:t>
      </w:r>
      <w:r w:rsidR="00F26059">
        <w:t>I</w:t>
      </w:r>
      <w:r>
        <w:t xml:space="preserve">t would </w:t>
      </w:r>
      <w:r w:rsidR="002A4C47">
        <w:t xml:space="preserve">be worth looking at </w:t>
      </w:r>
      <w:r>
        <w:t>whether there are cultural and historical aspects of the civilian support staff that could bear examination and adjustment. Certainly</w:t>
      </w:r>
      <w:r w:rsidR="00F26059">
        <w:t>,</w:t>
      </w:r>
      <w:r>
        <w:t xml:space="preserve"> as somebody who </w:t>
      </w:r>
      <w:r w:rsidR="00F26059">
        <w:t xml:space="preserve">has </w:t>
      </w:r>
      <w:r>
        <w:t xml:space="preserve">moved in and out of those </w:t>
      </w:r>
      <w:r w:rsidR="00F26059">
        <w:t xml:space="preserve">kinds of </w:t>
      </w:r>
      <w:r>
        <w:t>circles, there are pockets that do not always seem comfortable to people coming into them</w:t>
      </w:r>
      <w:r w:rsidR="00F26059">
        <w:t>,</w:t>
      </w:r>
      <w:r>
        <w:t xml:space="preserve"> </w:t>
      </w:r>
      <w:r w:rsidR="00F26059">
        <w:t>a</w:t>
      </w:r>
      <w:r>
        <w:t xml:space="preserve">nd that </w:t>
      </w:r>
      <w:r w:rsidR="00F26059">
        <w:t xml:space="preserve">needs </w:t>
      </w:r>
      <w:r>
        <w:t>to be examined. It needs fresh eyes</w:t>
      </w:r>
      <w:r w:rsidR="00F26059">
        <w:t>.</w:t>
      </w:r>
      <w:r>
        <w:t xml:space="preserve"> </w:t>
      </w:r>
      <w:r w:rsidR="00F26059">
        <w:t>I</w:t>
      </w:r>
      <w:r>
        <w:t>t needs people coming in from the outside</w:t>
      </w:r>
      <w:r w:rsidR="00F26059">
        <w:t>.</w:t>
      </w:r>
      <w:r>
        <w:t xml:space="preserve"> </w:t>
      </w:r>
      <w:r w:rsidR="00F26059">
        <w:t>I</w:t>
      </w:r>
      <w:r>
        <w:t xml:space="preserve">t needs an exposure to the fresh air and daylight, </w:t>
      </w:r>
      <w:r w:rsidR="00F26059">
        <w:t xml:space="preserve">which is sometimes </w:t>
      </w:r>
      <w:r>
        <w:t xml:space="preserve">not </w:t>
      </w:r>
      <w:r>
        <w:t>as easily achieved as it could be.</w:t>
      </w:r>
      <w:r w:rsidR="00F26059">
        <w:t xml:space="preserve"> T</w:t>
      </w:r>
      <w:r>
        <w:t xml:space="preserve">he historical practices about how you end up in these </w:t>
      </w:r>
      <w:r w:rsidR="00F26059">
        <w:t xml:space="preserve">kinds of </w:t>
      </w:r>
      <w:r>
        <w:t>roles</w:t>
      </w:r>
      <w:r w:rsidR="00F26059">
        <w:t xml:space="preserve"> and </w:t>
      </w:r>
      <w:r>
        <w:t>jobs merit re-examination as well.</w:t>
      </w:r>
    </w:p>
    <w:p w:rsidR="00F26059" w:rsidP="00F26059">
      <w:pPr>
        <w:pStyle w:val="Answer"/>
      </w:pPr>
      <w:sdt>
        <w:sdtPr>
          <w:alias w:val="Witness"/>
          <w:id w:val="-1669245958"/>
          <w:placeholder>
            <w:docPart w:val="DefaultPlaceholder_-1854013440"/>
          </w:placeholder>
          <w:richText/>
        </w:sdtPr>
        <w:sdtContent>
          <w:r w:rsidRPr="00A76B60" w:rsidR="00A76B60">
            <w:rPr>
              <w:b/>
              <w:i/>
            </w:rPr>
            <w:t>Dr Byrne:</w:t>
          </w:r>
        </w:sdtContent>
      </w:sdt>
      <w:r>
        <w:t xml:space="preserve"> </w:t>
      </w:r>
      <w:r w:rsidR="00527D2C">
        <w:t>It is not a surprise</w:t>
      </w:r>
      <w:r>
        <w:t>.</w:t>
      </w:r>
      <w:r w:rsidR="00527D2C">
        <w:t xml:space="preserve"> </w:t>
      </w:r>
      <w:r>
        <w:t>I</w:t>
      </w:r>
      <w:r w:rsidR="00527D2C">
        <w:t>t is like whack-a-mole</w:t>
      </w:r>
      <w:r>
        <w:t>.</w:t>
      </w:r>
      <w:r w:rsidR="00527D2C">
        <w:t xml:space="preserve"> </w:t>
      </w:r>
      <w:r>
        <w:t>T</w:t>
      </w:r>
      <w:r w:rsidR="00527D2C">
        <w:t xml:space="preserve">he reality is </w:t>
      </w:r>
      <w:r>
        <w:t xml:space="preserve">that </w:t>
      </w:r>
      <w:r w:rsidR="00527D2C">
        <w:t>you have to see policing in its entirety</w:t>
      </w:r>
      <w:r>
        <w:t>.</w:t>
      </w:r>
      <w:r w:rsidR="00527D2C">
        <w:t xml:space="preserve"> </w:t>
      </w:r>
      <w:r>
        <w:t>O</w:t>
      </w:r>
      <w:r w:rsidR="00527D2C">
        <w:t>ne of the things that Pat</w:t>
      </w:r>
      <w:r>
        <w:t>ten</w:t>
      </w:r>
      <w:r w:rsidR="00527D2C">
        <w:t xml:space="preserve"> talked about was that policing and civilian relationships would become stronger</w:t>
      </w:r>
      <w:r w:rsidR="00177B3E">
        <w:t>, and</w:t>
      </w:r>
      <w:r w:rsidR="00527D2C">
        <w:t xml:space="preserve"> </w:t>
      </w:r>
      <w:r w:rsidR="00177B3E">
        <w:t>y</w:t>
      </w:r>
      <w:r w:rsidR="00527D2C">
        <w:t xml:space="preserve">ou </w:t>
      </w:r>
      <w:r>
        <w:t xml:space="preserve">would </w:t>
      </w:r>
      <w:r w:rsidR="00527D2C">
        <w:t>draw in expertise, whether it be cyber</w:t>
      </w:r>
      <w:r w:rsidR="006157F0">
        <w:t>,</w:t>
      </w:r>
      <w:r w:rsidR="00527D2C">
        <w:t xml:space="preserve"> young people </w:t>
      </w:r>
      <w:r>
        <w:t xml:space="preserve">or </w:t>
      </w:r>
      <w:r w:rsidR="00527D2C">
        <w:t xml:space="preserve">whatever, but it still </w:t>
      </w:r>
      <w:r>
        <w:t>ha</w:t>
      </w:r>
      <w:r w:rsidR="00177B3E">
        <w:t>s</w:t>
      </w:r>
      <w:r>
        <w:t xml:space="preserve"> </w:t>
      </w:r>
      <w:r w:rsidR="00527D2C">
        <w:t xml:space="preserve">that historical baggage of the police. </w:t>
      </w:r>
      <w:r>
        <w:t>T</w:t>
      </w:r>
      <w:r w:rsidR="00527D2C">
        <w:t>he civilian role is just a caricature of that in terms of what it looks like</w:t>
      </w:r>
      <w:r>
        <w:t>.</w:t>
      </w:r>
    </w:p>
    <w:p w:rsidR="00527D2C" w:rsidP="00F26059">
      <w:pPr>
        <w:pStyle w:val="Answer"/>
      </w:pPr>
      <w:r>
        <w:t>I</w:t>
      </w:r>
      <w:r>
        <w:t xml:space="preserve">f we were to normalise policing, </w:t>
      </w:r>
      <w:r w:rsidR="008E427A">
        <w:t>we</w:t>
      </w:r>
      <w:r>
        <w:t xml:space="preserve"> would see that the civilian element of it would increase, because it would just be another job</w:t>
      </w:r>
      <w:r>
        <w:t xml:space="preserve"> and</w:t>
      </w:r>
      <w:r>
        <w:t xml:space="preserve"> another place to work, as opposed to, </w:t>
      </w:r>
      <w:r>
        <w:t>“I</w:t>
      </w:r>
      <w:r>
        <w:t>t</w:t>
      </w:r>
      <w:r w:rsidR="008E427A">
        <w:t>’</w:t>
      </w:r>
      <w:r>
        <w:t>s the police</w:t>
      </w:r>
      <w:r>
        <w:t>”</w:t>
      </w:r>
      <w:r>
        <w:t xml:space="preserve">. </w:t>
      </w:r>
      <w:r>
        <w:t>T</w:t>
      </w:r>
      <w:r>
        <w:t>hat is the difficulty</w:t>
      </w:r>
      <w:r>
        <w:t xml:space="preserve"> and,</w:t>
      </w:r>
      <w:r>
        <w:t xml:space="preserve"> 25 years later, it is still an issue.</w:t>
      </w:r>
    </w:p>
    <w:p w:rsidR="00527D2C" w:rsidP="00F26059">
      <w:pPr>
        <w:pStyle w:val="Question"/>
      </w:pPr>
      <w:sdt>
        <w:sdtPr>
          <w:alias w:val="Member"/>
          <w:tag w:val="&lt;Member mnisId='5321' dodsId='157207'&gt;"/>
          <w:id w:val="852850657"/>
          <w:placeholder>
            <w:docPart w:val="DefaultPlaceholder_-1854013440"/>
          </w:placeholder>
          <w:richText/>
        </w:sdtPr>
        <w:sdtContent>
          <w:r w:rsidRPr="00F26059" w:rsidR="00F26059">
            <w:rPr>
              <w:b/>
            </w:rPr>
            <w:t xml:space="preserve">Mr </w:t>
          </w:r>
          <w:r w:rsidR="00A76B60">
            <w:rPr>
              <w:b/>
            </w:rPr>
            <w:t>Kohler:</w:t>
          </w:r>
        </w:sdtContent>
      </w:sdt>
      <w:r w:rsidR="00F26059">
        <w:t xml:space="preserve"> W</w:t>
      </w:r>
      <w:r>
        <w:t xml:space="preserve">elcome. I would like to turn to the </w:t>
      </w:r>
      <w:r w:rsidR="008E427A">
        <w:t>Policing Board</w:t>
      </w:r>
      <w:r>
        <w:t xml:space="preserve">, which clearly has an important role in holding the </w:t>
      </w:r>
      <w:r w:rsidR="00F26059">
        <w:t>c</w:t>
      </w:r>
      <w:r>
        <w:t xml:space="preserve">hief </w:t>
      </w:r>
      <w:r w:rsidR="00F26059">
        <w:t>c</w:t>
      </w:r>
      <w:r>
        <w:t xml:space="preserve">onstable and </w:t>
      </w:r>
      <w:r w:rsidR="00F26059">
        <w:t xml:space="preserve">the </w:t>
      </w:r>
      <w:r>
        <w:t xml:space="preserve">PSNI to account. I have read some </w:t>
      </w:r>
      <w:r w:rsidR="00F26059">
        <w:t xml:space="preserve">really </w:t>
      </w:r>
      <w:r>
        <w:t xml:space="preserve">trenchant criticism from both of you, from the Police Federation, from the </w:t>
      </w:r>
      <w:r w:rsidR="00F26059">
        <w:t>i</w:t>
      </w:r>
      <w:r>
        <w:t xml:space="preserve">ndependent </w:t>
      </w:r>
      <w:r w:rsidR="00F26059">
        <w:t>r</w:t>
      </w:r>
      <w:r>
        <w:t>eview</w:t>
      </w:r>
      <w:r w:rsidR="00F26059">
        <w:t xml:space="preserve"> and</w:t>
      </w:r>
      <w:r>
        <w:t xml:space="preserve"> </w:t>
      </w:r>
      <w:r w:rsidR="008E427A">
        <w:t xml:space="preserve">from </w:t>
      </w:r>
      <w:r>
        <w:t xml:space="preserve">the National Black Police Association. Could you, for the </w:t>
      </w:r>
      <w:r w:rsidR="00F26059">
        <w:t xml:space="preserve">benefit of </w:t>
      </w:r>
      <w:r w:rsidR="008E427A">
        <w:t xml:space="preserve">members </w:t>
      </w:r>
      <w:r>
        <w:t xml:space="preserve">of the </w:t>
      </w:r>
      <w:r w:rsidR="00F26059">
        <w:t>C</w:t>
      </w:r>
      <w:r>
        <w:t xml:space="preserve">ommittee, summarise the problems that the </w:t>
      </w:r>
      <w:r w:rsidR="008E427A">
        <w:t>Policing Board</w:t>
      </w:r>
      <w:r>
        <w:t xml:space="preserve"> has and</w:t>
      </w:r>
      <w:r w:rsidR="008E427A">
        <w:t>,</w:t>
      </w:r>
      <w:r>
        <w:t xml:space="preserve"> perhaps</w:t>
      </w:r>
      <w:r w:rsidR="008E427A">
        <w:t>,</w:t>
      </w:r>
      <w:r>
        <w:t xml:space="preserve"> its strengths as well?</w:t>
      </w:r>
    </w:p>
    <w:p w:rsidR="00F26059" w:rsidP="00F26059">
      <w:pPr>
        <w:pStyle w:val="Answer"/>
      </w:pPr>
      <w:sdt>
        <w:sdtPr>
          <w:alias w:val="Witness"/>
          <w:id w:val="-1306856716"/>
          <w:placeholder>
            <w:docPart w:val="DefaultPlaceholder_-1854013440"/>
          </w:placeholder>
          <w:richText/>
        </w:sdtPr>
        <w:sdtContent>
          <w:r w:rsidRPr="00A76B60" w:rsidR="00A76B60">
            <w:rPr>
              <w:b/>
              <w:i/>
            </w:rPr>
            <w:t>Professor Breen-Smyth:</w:t>
          </w:r>
        </w:sdtContent>
      </w:sdt>
      <w:r>
        <w:t xml:space="preserve"> In my paper to you, </w:t>
      </w:r>
      <w:r w:rsidR="00527D2C">
        <w:t xml:space="preserve">I referred to the Sweeney </w:t>
      </w:r>
      <w:r>
        <w:t>r</w:t>
      </w:r>
      <w:r w:rsidR="00527D2C">
        <w:t>eview</w:t>
      </w:r>
      <w:r>
        <w:t>,</w:t>
      </w:r>
      <w:r w:rsidR="00527D2C">
        <w:t xml:space="preserve"> </w:t>
      </w:r>
      <w:r>
        <w:t xml:space="preserve">which was </w:t>
      </w:r>
      <w:r w:rsidR="00527D2C">
        <w:t xml:space="preserve">a very comprehensive review of the </w:t>
      </w:r>
      <w:r w:rsidR="008E427A">
        <w:t>Policing Board</w:t>
      </w:r>
      <w:r>
        <w:t>.</w:t>
      </w:r>
      <w:r w:rsidR="00527D2C">
        <w:t xml:space="preserve"> </w:t>
      </w:r>
      <w:r>
        <w:t>A</w:t>
      </w:r>
      <w:r w:rsidR="00527D2C">
        <w:t xml:space="preserve">s I said earlier, </w:t>
      </w:r>
      <w:r>
        <w:t xml:space="preserve">he pointed to </w:t>
      </w:r>
      <w:r w:rsidR="00527D2C">
        <w:t>some of the problems around the dominance of the elected political representatives, with all the talents and opportunities that they bring, but also the dysfunction that there is between them</w:t>
      </w:r>
      <w:r w:rsidR="008E427A">
        <w:t>.</w:t>
      </w:r>
      <w:r w:rsidR="00527D2C">
        <w:t xml:space="preserve"> </w:t>
      </w:r>
      <w:r w:rsidR="008E427A">
        <w:t xml:space="preserve">That has </w:t>
      </w:r>
      <w:r w:rsidR="00527D2C">
        <w:t>becom</w:t>
      </w:r>
      <w:r w:rsidR="008E427A">
        <w:t>e</w:t>
      </w:r>
      <w:r w:rsidR="00527D2C">
        <w:t xml:space="preserve"> a focus of activity at the </w:t>
      </w:r>
      <w:r w:rsidR="008E427A">
        <w:t>Policing Board</w:t>
      </w:r>
      <w:r w:rsidR="00527D2C">
        <w:t xml:space="preserve">, which, in my view, is not what the </w:t>
      </w:r>
      <w:r w:rsidR="008E427A">
        <w:t>Policing Board</w:t>
      </w:r>
      <w:r w:rsidR="00527D2C">
        <w:t xml:space="preserve"> is supposed to be about.</w:t>
      </w:r>
    </w:p>
    <w:p w:rsidR="00760F49" w:rsidP="00F26059">
      <w:pPr>
        <w:pStyle w:val="Answer"/>
      </w:pPr>
      <w:r>
        <w:t xml:space="preserve">I completely support </w:t>
      </w:r>
      <w:r w:rsidR="00527D2C">
        <w:t xml:space="preserve">the idea of the </w:t>
      </w:r>
      <w:r w:rsidR="008E427A">
        <w:t>Policing Board</w:t>
      </w:r>
      <w:r>
        <w:t>.</w:t>
      </w:r>
      <w:r w:rsidR="00527D2C">
        <w:t xml:space="preserve"> </w:t>
      </w:r>
      <w:r>
        <w:t>I</w:t>
      </w:r>
      <w:r w:rsidR="00527D2C">
        <w:t xml:space="preserve">t is wonderful. </w:t>
      </w:r>
      <w:r>
        <w:t>I</w:t>
      </w:r>
      <w:r w:rsidR="00527D2C">
        <w:t xml:space="preserve">t would be great if we could get it to work </w:t>
      </w:r>
      <w:r>
        <w:t xml:space="preserve">in </w:t>
      </w:r>
      <w:r w:rsidR="00527D2C">
        <w:t>the way that Patten intended</w:t>
      </w:r>
      <w:r>
        <w:t xml:space="preserve"> and</w:t>
      </w:r>
      <w:r w:rsidR="00527D2C">
        <w:t xml:space="preserve"> that it was designed to work. For me, t</w:t>
      </w:r>
      <w:r>
        <w:t xml:space="preserve">he job </w:t>
      </w:r>
      <w:r w:rsidR="00527D2C">
        <w:t>of any representative, whether political or community, is to oversee the police, but also to ground the police in the community, to bring policing issues back to their constituents</w:t>
      </w:r>
      <w:r>
        <w:t>,</w:t>
      </w:r>
      <w:r w:rsidR="00527D2C">
        <w:t xml:space="preserve"> and to go back so that there is some </w:t>
      </w:r>
      <w:r>
        <w:t xml:space="preserve">kind of </w:t>
      </w:r>
      <w:r w:rsidR="00527D2C">
        <w:t xml:space="preserve">participation. To me, that </w:t>
      </w:r>
      <w:r>
        <w:t xml:space="preserve">has </w:t>
      </w:r>
      <w:r w:rsidR="00527D2C">
        <w:t>been lost along the way</w:t>
      </w:r>
      <w:r>
        <w:t>.</w:t>
      </w:r>
      <w:r w:rsidR="00527D2C">
        <w:t xml:space="preserve"> </w:t>
      </w:r>
      <w:r>
        <w:t>P</w:t>
      </w:r>
      <w:r w:rsidR="00527D2C">
        <w:t>eople go to these meetings</w:t>
      </w:r>
      <w:r>
        <w:t>.</w:t>
      </w:r>
      <w:r w:rsidR="00527D2C">
        <w:t xml:space="preserve"> </w:t>
      </w:r>
      <w:r>
        <w:t>T</w:t>
      </w:r>
      <w:r w:rsidR="00527D2C">
        <w:t>hey get their attendance money</w:t>
      </w:r>
      <w:r>
        <w:t>.</w:t>
      </w:r>
      <w:r w:rsidR="00527D2C">
        <w:t xml:space="preserve"> </w:t>
      </w:r>
      <w:r>
        <w:t>T</w:t>
      </w:r>
      <w:r w:rsidR="00527D2C">
        <w:t>hey sign on the dotted line</w:t>
      </w:r>
      <w:r>
        <w:t>.</w:t>
      </w:r>
      <w:r w:rsidR="00527D2C">
        <w:t xml:space="preserve"> </w:t>
      </w:r>
      <w:r>
        <w:t>T</w:t>
      </w:r>
      <w:r w:rsidR="00527D2C">
        <w:t>hey get the agenda</w:t>
      </w:r>
      <w:r>
        <w:t>.</w:t>
      </w:r>
      <w:r w:rsidR="00527D2C">
        <w:t xml:space="preserve"> </w:t>
      </w:r>
      <w:r>
        <w:t>T</w:t>
      </w:r>
      <w:r w:rsidR="00527D2C">
        <w:t>hey read the papers</w:t>
      </w:r>
      <w:r>
        <w:t>.</w:t>
      </w:r>
      <w:r w:rsidR="00527D2C">
        <w:t xml:space="preserve"> </w:t>
      </w:r>
      <w:r>
        <w:t>T</w:t>
      </w:r>
      <w:r w:rsidR="00527D2C">
        <w:t>hey participate in the meeting</w:t>
      </w:r>
      <w:r>
        <w:t>. Then t</w:t>
      </w:r>
      <w:r w:rsidR="00527D2C">
        <w:t>hey go away and wait for the next meeting.</w:t>
      </w:r>
    </w:p>
    <w:p w:rsidR="00760F49" w:rsidP="00F26059">
      <w:pPr>
        <w:pStyle w:val="Answer"/>
      </w:pPr>
      <w:r>
        <w:t>T</w:t>
      </w:r>
      <w:r w:rsidR="00527D2C">
        <w:t>here is a whole other piece of work behind that</w:t>
      </w:r>
      <w:r>
        <w:t>,</w:t>
      </w:r>
      <w:r w:rsidR="00527D2C">
        <w:t xml:space="preserve"> </w:t>
      </w:r>
      <w:r>
        <w:t xml:space="preserve">which </w:t>
      </w:r>
      <w:r w:rsidR="00527D2C">
        <w:t>is about taking the news about what is going on in policing to the community</w:t>
      </w:r>
      <w:r>
        <w:t>,</w:t>
      </w:r>
      <w:r w:rsidR="00527D2C">
        <w:t xml:space="preserve"> and bringing back from the community to the </w:t>
      </w:r>
      <w:r w:rsidR="008E427A">
        <w:t>Policing Board</w:t>
      </w:r>
      <w:r w:rsidR="00527D2C">
        <w:t xml:space="preserve"> what the community expects of them. </w:t>
      </w:r>
      <w:r>
        <w:t>T</w:t>
      </w:r>
      <w:r w:rsidR="00527D2C">
        <w:t xml:space="preserve">hat whole joined-upness of the function of the systems of accountability in general, but the </w:t>
      </w:r>
      <w:r w:rsidR="008E427A">
        <w:t>Policing Board</w:t>
      </w:r>
      <w:r w:rsidR="00527D2C">
        <w:t xml:space="preserve"> in particular, really needs attention.</w:t>
      </w:r>
    </w:p>
    <w:p w:rsidR="00527D2C" w:rsidP="00F26059">
      <w:pPr>
        <w:pStyle w:val="Answer"/>
      </w:pPr>
      <w:r>
        <w:t xml:space="preserve">How you overcome that, I am not quite sure. I have made some suggestions in the paper in terms of accountability systems, training, </w:t>
      </w:r>
      <w:r w:rsidR="00760F49">
        <w:t xml:space="preserve">and </w:t>
      </w:r>
      <w:r>
        <w:t xml:space="preserve">requiring people to make reports from their constituencies. I am not sure how you legislate for that. To some extent, legislating for it is the last thing </w:t>
      </w:r>
      <w:r w:rsidR="00760F49">
        <w:t xml:space="preserve">that </w:t>
      </w:r>
      <w:r>
        <w:t xml:space="preserve">we want to do. We want people to get it. We want people to enter into the spirit of that </w:t>
      </w:r>
      <w:r w:rsidR="00760F49">
        <w:t xml:space="preserve">kind of </w:t>
      </w:r>
      <w:r>
        <w:t>accountability.</w:t>
      </w:r>
    </w:p>
    <w:p w:rsidR="00527D2C" w:rsidP="00760F49">
      <w:pPr>
        <w:pStyle w:val="Question"/>
      </w:pPr>
      <w:sdt>
        <w:sdtPr>
          <w:alias w:val="Member"/>
          <w:tag w:val="&lt;Member mnisId='5321' dodsId='157207'&gt;"/>
          <w:id w:val="-1598861444"/>
          <w:placeholder>
            <w:docPart w:val="DefaultPlaceholder_-1854013440"/>
          </w:placeholder>
          <w:richText/>
        </w:sdtPr>
        <w:sdtContent>
          <w:r w:rsidRPr="00760F49" w:rsidR="00760F49">
            <w:rPr>
              <w:b/>
            </w:rPr>
            <w:t xml:space="preserve">Mr </w:t>
          </w:r>
          <w:r w:rsidR="00A76B60">
            <w:rPr>
              <w:b/>
            </w:rPr>
            <w:t>Kohler:</w:t>
          </w:r>
        </w:sdtContent>
      </w:sdt>
      <w:r w:rsidR="00760F49">
        <w:t xml:space="preserve"> </w:t>
      </w:r>
      <w:r>
        <w:t xml:space="preserve">On that point, the Police Federation </w:t>
      </w:r>
      <w:r w:rsidR="00760F49">
        <w:t xml:space="preserve">has </w:t>
      </w:r>
      <w:r>
        <w:t>argued for fewer political members. Would that work or would that affect its legitimacy?</w:t>
      </w:r>
    </w:p>
    <w:p w:rsidR="00760F49" w:rsidP="00760F49">
      <w:pPr>
        <w:pStyle w:val="Answer"/>
      </w:pPr>
      <w:sdt>
        <w:sdtPr>
          <w:alias w:val="Witness"/>
          <w:id w:val="530227183"/>
          <w:placeholder>
            <w:docPart w:val="DefaultPlaceholder_-1854013440"/>
          </w:placeholder>
          <w:richText/>
        </w:sdtPr>
        <w:sdtContent>
          <w:r w:rsidRPr="00A76B60" w:rsidR="00A76B60">
            <w:rPr>
              <w:b/>
              <w:i/>
            </w:rPr>
            <w:t>Professor Breen-Smyth:</w:t>
          </w:r>
        </w:sdtContent>
      </w:sdt>
      <w:r>
        <w:t xml:space="preserve"> </w:t>
      </w:r>
      <w:r w:rsidR="00527D2C">
        <w:t xml:space="preserve">I am not sure </w:t>
      </w:r>
      <w:r>
        <w:t xml:space="preserve">that it </w:t>
      </w:r>
      <w:r w:rsidR="00527D2C">
        <w:t>would</w:t>
      </w:r>
      <w:r w:rsidR="008E427A">
        <w:t xml:space="preserve"> affect—</w:t>
      </w:r>
      <w:r w:rsidR="00527D2C">
        <w:t>I hesitate to say this in a room full of politicians.</w:t>
      </w:r>
    </w:p>
    <w:p w:rsidR="00760F49" w:rsidP="00760F49">
      <w:pPr>
        <w:pStyle w:val="Question"/>
        <w:numPr>
          <w:ilvl w:val="0"/>
          <w:numId w:val="0"/>
        </w:numPr>
        <w:ind w:left="794"/>
      </w:pPr>
      <w:sdt>
        <w:sdtPr>
          <w:alias w:val="Member"/>
          <w:tag w:val="&lt;Member mnisId='4494' dodsId='72275'&gt;"/>
          <w:id w:val="1256719122"/>
          <w:placeholder>
            <w:docPart w:val="DefaultPlaceholder_-1854013440"/>
          </w:placeholder>
          <w:richText/>
        </w:sdtPr>
        <w:sdtContent>
          <w:r w:rsidRPr="00760F49">
            <w:rPr>
              <w:b/>
            </w:rPr>
            <w:t>Simon Hoare:</w:t>
          </w:r>
        </w:sdtContent>
      </w:sdt>
      <w:r>
        <w:t xml:space="preserve"> </w:t>
      </w:r>
      <w:r w:rsidR="00527D2C">
        <w:t>Go on</w:t>
      </w:r>
      <w:r>
        <w:t>.</w:t>
      </w:r>
      <w:r w:rsidR="00527D2C">
        <w:t xml:space="preserve"> </w:t>
      </w:r>
      <w:r>
        <w:t>B</w:t>
      </w:r>
      <w:r w:rsidR="00527D2C">
        <w:t>e brave.</w:t>
      </w:r>
    </w:p>
    <w:p w:rsidR="00527D2C" w:rsidP="00760F49">
      <w:pPr>
        <w:pStyle w:val="Answer"/>
      </w:pPr>
      <w:sdt>
        <w:sdtPr>
          <w:alias w:val="Witness"/>
          <w:id w:val="-697466291"/>
          <w:placeholder>
            <w:docPart w:val="DefaultPlaceholder_-1854013440"/>
          </w:placeholder>
          <w:richText/>
        </w:sdtPr>
        <w:sdtContent>
          <w:r w:rsidRPr="00A76B60" w:rsidR="00A76B60">
            <w:rPr>
              <w:b/>
              <w:i/>
            </w:rPr>
            <w:t>Professor Breen-Smyth:</w:t>
          </w:r>
        </w:sdtContent>
      </w:sdt>
      <w:r w:rsidR="00760F49">
        <w:t xml:space="preserve"> </w:t>
      </w:r>
      <w:r>
        <w:t xml:space="preserve">I do not think </w:t>
      </w:r>
      <w:r w:rsidR="00760F49">
        <w:t xml:space="preserve">that </w:t>
      </w:r>
      <w:r>
        <w:t xml:space="preserve">it would. </w:t>
      </w:r>
      <w:r w:rsidR="00760F49">
        <w:t>T</w:t>
      </w:r>
      <w:r>
        <w:t xml:space="preserve">here are people in the community who represent their communities very well and who are not elected politicians. </w:t>
      </w:r>
      <w:r w:rsidR="00760F49">
        <w:t>T</w:t>
      </w:r>
      <w:r>
        <w:t xml:space="preserve">hat would be worth looking at. </w:t>
      </w:r>
      <w:r w:rsidR="00760F49">
        <w:t>T</w:t>
      </w:r>
      <w:r>
        <w:t xml:space="preserve">alented and wonderful as our political representatives are, they </w:t>
      </w:r>
      <w:r w:rsidR="00760F49">
        <w:t xml:space="preserve">sometimes </w:t>
      </w:r>
      <w:r>
        <w:t xml:space="preserve">get caught up in their own agendas. </w:t>
      </w:r>
      <w:r w:rsidR="00760F49">
        <w:t>F</w:t>
      </w:r>
      <w:r>
        <w:t>or me, as somebody who chairs another body, the agenda has to be about policing. It cannot be about anything else</w:t>
      </w:r>
      <w:r w:rsidR="00760F49">
        <w:t>, and that</w:t>
      </w:r>
      <w:r>
        <w:t xml:space="preserve"> </w:t>
      </w:r>
      <w:r w:rsidR="00760F49">
        <w:t xml:space="preserve">is </w:t>
      </w:r>
      <w:r>
        <w:t>sometimes lost.</w:t>
      </w:r>
    </w:p>
    <w:p w:rsidR="00760F49" w:rsidP="00760F49">
      <w:pPr>
        <w:pStyle w:val="Question"/>
      </w:pPr>
      <w:sdt>
        <w:sdtPr>
          <w:alias w:val="Member"/>
          <w:tag w:val="&lt;Member mnisId='5321' dodsId='157207'&gt;"/>
          <w:id w:val="1500854587"/>
          <w:placeholder>
            <w:docPart w:val="DefaultPlaceholder_-1854013440"/>
          </w:placeholder>
          <w:richText/>
        </w:sdtPr>
        <w:sdtContent>
          <w:r w:rsidRPr="00760F49">
            <w:rPr>
              <w:b/>
            </w:rPr>
            <w:t xml:space="preserve">Mr </w:t>
          </w:r>
          <w:r w:rsidR="00A76B60">
            <w:rPr>
              <w:b/>
            </w:rPr>
            <w:t>Kohler:</w:t>
          </w:r>
        </w:sdtContent>
      </w:sdt>
      <w:r>
        <w:t xml:space="preserve"> </w:t>
      </w:r>
      <w:r w:rsidR="008E427A">
        <w:t xml:space="preserve">Just </w:t>
      </w:r>
      <w:r>
        <w:t xml:space="preserve">to </w:t>
      </w:r>
      <w:r w:rsidR="00527D2C">
        <w:t>push you a little further</w:t>
      </w:r>
      <w:r>
        <w:t>,</w:t>
      </w:r>
      <w:r w:rsidR="00527D2C">
        <w:t xml:space="preserve"> </w:t>
      </w:r>
      <w:r>
        <w:t>d</w:t>
      </w:r>
      <w:r w:rsidR="00527D2C">
        <w:t>o you have that conversation with the political parties in Northern Ireland?</w:t>
      </w:r>
    </w:p>
    <w:p w:rsidR="00760F49" w:rsidP="00760F49">
      <w:pPr>
        <w:pStyle w:val="Answer"/>
      </w:pPr>
      <w:sdt>
        <w:sdtPr>
          <w:alias w:val="Witness"/>
          <w:id w:val="-1821485902"/>
          <w:placeholder>
            <w:docPart w:val="DefaultPlaceholder_-1854013440"/>
          </w:placeholder>
          <w:richText/>
        </w:sdtPr>
        <w:sdtContent>
          <w:r w:rsidRPr="00A76B60" w:rsidR="00A76B60">
            <w:rPr>
              <w:b/>
              <w:i/>
            </w:rPr>
            <w:t>Professor Breen-Smyth:</w:t>
          </w:r>
        </w:sdtContent>
      </w:sdt>
      <w:r>
        <w:t xml:space="preserve"> Y</w:t>
      </w:r>
      <w:r w:rsidR="00527D2C">
        <w:t>es.</w:t>
      </w:r>
    </w:p>
    <w:p w:rsidR="00527D2C" w:rsidP="00760F49">
      <w:pPr>
        <w:pStyle w:val="Question"/>
      </w:pPr>
      <w:sdt>
        <w:sdtPr>
          <w:alias w:val="Member"/>
          <w:tag w:val="&lt;Member mnisId='5321' dodsId='157207'&gt;"/>
          <w:id w:val="-464591351"/>
          <w:placeholder>
            <w:docPart w:val="DefaultPlaceholder_-1854013440"/>
          </w:placeholder>
          <w:richText/>
        </w:sdtPr>
        <w:sdtContent>
          <w:r w:rsidRPr="00760F49" w:rsidR="00760F49">
            <w:rPr>
              <w:b/>
            </w:rPr>
            <w:t xml:space="preserve">Mr </w:t>
          </w:r>
          <w:r w:rsidR="00A76B60">
            <w:rPr>
              <w:b/>
            </w:rPr>
            <w:t>Kohler:</w:t>
          </w:r>
        </w:sdtContent>
      </w:sdt>
      <w:r w:rsidR="00760F49">
        <w:t xml:space="preserve"> W</w:t>
      </w:r>
      <w:r>
        <w:t>hat is the response?</w:t>
      </w:r>
    </w:p>
    <w:p w:rsidR="00527D2C" w:rsidP="00760F49">
      <w:pPr>
        <w:pStyle w:val="Answer"/>
      </w:pPr>
      <w:sdt>
        <w:sdtPr>
          <w:alias w:val="Witness"/>
          <w:id w:val="-1096325928"/>
          <w:placeholder>
            <w:docPart w:val="DefaultPlaceholder_-1854013440"/>
          </w:placeholder>
          <w:richText/>
        </w:sdtPr>
        <w:sdtContent>
          <w:r w:rsidRPr="00A76B60" w:rsidR="00A76B60">
            <w:rPr>
              <w:b/>
              <w:i/>
            </w:rPr>
            <w:t>Professor Breen-Smyth:</w:t>
          </w:r>
        </w:sdtContent>
      </w:sdt>
      <w:r w:rsidR="00760F49">
        <w:t xml:space="preserve"> </w:t>
      </w:r>
      <w:r>
        <w:t xml:space="preserve">I talk to political parties from time to time, but I mostly talk to individual politicians. </w:t>
      </w:r>
      <w:r w:rsidR="00760F49">
        <w:t>T</w:t>
      </w:r>
      <w:r>
        <w:t xml:space="preserve">he people I work most frequently with now are independents, not party members. </w:t>
      </w:r>
      <w:r w:rsidR="00760F49">
        <w:t>T</w:t>
      </w:r>
      <w:r>
        <w:t xml:space="preserve">here are </w:t>
      </w:r>
      <w:r w:rsidR="00760F49">
        <w:t xml:space="preserve">now </w:t>
      </w:r>
      <w:r>
        <w:t>small numbers of people who are leaving political parties. I have never really had a detailed conversation about why they have done that</w:t>
      </w:r>
      <w:r w:rsidR="00760F49">
        <w:t>,</w:t>
      </w:r>
      <w:r>
        <w:t xml:space="preserve"> </w:t>
      </w:r>
      <w:r w:rsidR="00760F49">
        <w:t>b</w:t>
      </w:r>
      <w:r>
        <w:t xml:space="preserve">ut I suspect that some of it is </w:t>
      </w:r>
      <w:r w:rsidR="004B57A1">
        <w:t xml:space="preserve">due to their </w:t>
      </w:r>
      <w:r>
        <w:t xml:space="preserve">frustration </w:t>
      </w:r>
      <w:r w:rsidR="002A4C47">
        <w:t xml:space="preserve">with </w:t>
      </w:r>
      <w:r w:rsidR="00760F49">
        <w:t xml:space="preserve">the </w:t>
      </w:r>
      <w:r>
        <w:t>cut and thrust, shall we say, which</w:t>
      </w:r>
      <w:r w:rsidR="00760F49">
        <w:t>,</w:t>
      </w:r>
      <w:r>
        <w:t xml:space="preserve"> to be honest, for those of us who have been watching this all our lives, is exceptionally boring at this stage.</w:t>
      </w:r>
    </w:p>
    <w:p w:rsidR="00760F49" w:rsidP="00760F49">
      <w:pPr>
        <w:pStyle w:val="Answer"/>
      </w:pPr>
      <w:sdt>
        <w:sdtPr>
          <w:alias w:val="Witness"/>
          <w:id w:val="511876236"/>
          <w:placeholder>
            <w:docPart w:val="DefaultPlaceholder_-1854013440"/>
          </w:placeholder>
          <w:richText/>
        </w:sdtPr>
        <w:sdtContent>
          <w:r w:rsidRPr="00A76B60" w:rsidR="00A76B60">
            <w:rPr>
              <w:b/>
              <w:i/>
            </w:rPr>
            <w:t>Dr Byrne:</w:t>
          </w:r>
        </w:sdtContent>
      </w:sdt>
      <w:r>
        <w:t xml:space="preserve"> </w:t>
      </w:r>
      <w:r w:rsidR="00527D2C">
        <w:t>One of the strengths is the fact that it is still here</w:t>
      </w:r>
      <w:r>
        <w:t>.</w:t>
      </w:r>
      <w:r w:rsidR="00527D2C">
        <w:t xml:space="preserve"> </w:t>
      </w:r>
      <w:r>
        <w:t xml:space="preserve">That </w:t>
      </w:r>
      <w:r w:rsidR="00527D2C">
        <w:t xml:space="preserve">it </w:t>
      </w:r>
      <w:r>
        <w:t xml:space="preserve">has </w:t>
      </w:r>
      <w:r w:rsidR="00527D2C">
        <w:t xml:space="preserve">managed to survive 25 years is a feat in itself. </w:t>
      </w:r>
      <w:r>
        <w:t xml:space="preserve">Without repeating </w:t>
      </w:r>
      <w:r w:rsidR="00527D2C">
        <w:t xml:space="preserve">what </w:t>
      </w:r>
      <w:r>
        <w:t xml:space="preserve">Marie has </w:t>
      </w:r>
      <w:r w:rsidR="00527D2C">
        <w:t xml:space="preserve">said, the theory and the architecture is first-class. </w:t>
      </w:r>
      <w:r>
        <w:t>Having p</w:t>
      </w:r>
      <w:r w:rsidR="00527D2C">
        <w:t>oliticians</w:t>
      </w:r>
      <w:r>
        <w:t xml:space="preserve"> and</w:t>
      </w:r>
      <w:r w:rsidR="00527D2C">
        <w:t xml:space="preserve"> non-politicians, </w:t>
      </w:r>
      <w:r>
        <w:t xml:space="preserve">and an </w:t>
      </w:r>
      <w:r w:rsidR="00527D2C">
        <w:t xml:space="preserve">independent chair </w:t>
      </w:r>
      <w:r>
        <w:t xml:space="preserve">and </w:t>
      </w:r>
      <w:r w:rsidR="00527D2C">
        <w:t xml:space="preserve">vice-chair, makes sense. </w:t>
      </w:r>
      <w:r>
        <w:t>W</w:t>
      </w:r>
      <w:r w:rsidR="00527D2C">
        <w:t xml:space="preserve">e have seen that even in terms of the </w:t>
      </w:r>
      <w:r>
        <w:t>p</w:t>
      </w:r>
      <w:r w:rsidR="00527D2C">
        <w:t xml:space="preserve">olice and </w:t>
      </w:r>
      <w:r>
        <w:t>c</w:t>
      </w:r>
      <w:r w:rsidR="00527D2C">
        <w:t xml:space="preserve">rime </w:t>
      </w:r>
      <w:r>
        <w:t>c</w:t>
      </w:r>
      <w:r w:rsidR="00527D2C">
        <w:t>ommissioners model not necessarily working</w:t>
      </w:r>
      <w:r>
        <w:t>,</w:t>
      </w:r>
      <w:r w:rsidR="00527D2C">
        <w:t xml:space="preserve"> and this idea of what the board can do.</w:t>
      </w:r>
    </w:p>
    <w:p w:rsidR="00760F49" w:rsidP="00760F49">
      <w:pPr>
        <w:pStyle w:val="Answer"/>
      </w:pPr>
      <w:r>
        <w:t xml:space="preserve">Despite </w:t>
      </w:r>
      <w:r w:rsidR="00527D2C">
        <w:t>the fact that it is still there</w:t>
      </w:r>
      <w:r>
        <w:t xml:space="preserve"> and </w:t>
      </w:r>
      <w:r w:rsidR="00527D2C">
        <w:t>that</w:t>
      </w:r>
      <w:r>
        <w:t>,</w:t>
      </w:r>
      <w:r w:rsidR="00527D2C">
        <w:t xml:space="preserve"> on paper</w:t>
      </w:r>
      <w:r>
        <w:t>,</w:t>
      </w:r>
      <w:r w:rsidR="00527D2C">
        <w:t xml:space="preserve"> it should deliver</w:t>
      </w:r>
      <w:r>
        <w:t>, t</w:t>
      </w:r>
      <w:r w:rsidR="00527D2C">
        <w:t>he</w:t>
      </w:r>
      <w:r w:rsidR="007C15D9">
        <w:t>re are</w:t>
      </w:r>
      <w:r w:rsidR="00527D2C">
        <w:t xml:space="preserve"> problem</w:t>
      </w:r>
      <w:r>
        <w:t>s</w:t>
      </w:r>
      <w:r w:rsidR="00527D2C">
        <w:t xml:space="preserve"> </w:t>
      </w:r>
      <w:r w:rsidR="007C15D9">
        <w:t>arising from</w:t>
      </w:r>
      <w:r>
        <w:t xml:space="preserve"> </w:t>
      </w:r>
      <w:r w:rsidR="00527D2C">
        <w:t xml:space="preserve">a couple of things. </w:t>
      </w:r>
      <w:r w:rsidR="007C15D9">
        <w:t>First,</w:t>
      </w:r>
      <w:r>
        <w:t xml:space="preserve"> </w:t>
      </w:r>
      <w:r w:rsidR="00527D2C">
        <w:t xml:space="preserve">it is not resourced enough to do what it should be able to do in terms of </w:t>
      </w:r>
      <w:r>
        <w:t xml:space="preserve">an </w:t>
      </w:r>
      <w:r w:rsidR="00527D2C">
        <w:t>over-reliance on the set piece and the optics of the 19 members</w:t>
      </w:r>
      <w:r>
        <w:t>,</w:t>
      </w:r>
      <w:r w:rsidR="00527D2C">
        <w:t xml:space="preserve"> </w:t>
      </w:r>
      <w:r>
        <w:t>s</w:t>
      </w:r>
      <w:r w:rsidR="00527D2C">
        <w:t>o the background stuff does not get done.</w:t>
      </w:r>
    </w:p>
    <w:p w:rsidR="00527D2C" w:rsidP="00760F49">
      <w:pPr>
        <w:pStyle w:val="Answer"/>
      </w:pPr>
      <w:r>
        <w:t>Secondly, it does not necessarily problem</w:t>
      </w:r>
      <w:r w:rsidR="007C15D9">
        <w:t xml:space="preserve"> </w:t>
      </w:r>
      <w:r>
        <w:t>solve or advocate. It is more about accountability. I would love to see more problem</w:t>
      </w:r>
      <w:r w:rsidR="007C15D9">
        <w:t xml:space="preserve"> </w:t>
      </w:r>
      <w:r>
        <w:t xml:space="preserve">solving and more </w:t>
      </w:r>
      <w:r>
        <w:t xml:space="preserve">advocacy for policing as opposed to just holding the police to account. </w:t>
      </w:r>
      <w:r w:rsidR="00760F49">
        <w:t>H</w:t>
      </w:r>
      <w:r>
        <w:t xml:space="preserve">istorically, in Northern Ireland, when the </w:t>
      </w:r>
      <w:r w:rsidR="00760F49">
        <w:t>E</w:t>
      </w:r>
      <w:r>
        <w:t>xecutive was not there, the board became one of the only political platforms for politicians</w:t>
      </w:r>
      <w:r w:rsidR="00760F49">
        <w:t>,</w:t>
      </w:r>
      <w:r>
        <w:t xml:space="preserve"> </w:t>
      </w:r>
      <w:r w:rsidR="00760F49">
        <w:t>s</w:t>
      </w:r>
      <w:r>
        <w:t>o it became slightly caught up in broader macro-societal</w:t>
      </w:r>
      <w:r w:rsidR="002A4C47">
        <w:t xml:space="preserve"> and</w:t>
      </w:r>
      <w:r>
        <w:t xml:space="preserve"> political issues as opposed to just policing.</w:t>
      </w:r>
      <w:r w:rsidR="002A4C47">
        <w:t xml:space="preserve"> </w:t>
      </w:r>
      <w:r w:rsidR="00760F49">
        <w:t>T</w:t>
      </w:r>
      <w:r>
        <w:t>hat is the sense</w:t>
      </w:r>
      <w:r w:rsidR="00760F49">
        <w:t>, b</w:t>
      </w:r>
      <w:r>
        <w:t xml:space="preserve">ut </w:t>
      </w:r>
      <w:r w:rsidR="00760F49">
        <w:t xml:space="preserve">it </w:t>
      </w:r>
      <w:r>
        <w:t xml:space="preserve">is not to say that it cannot be fixed. It is not to say that it cannot deliver what it should do moving forward. </w:t>
      </w:r>
      <w:r w:rsidR="00760F49">
        <w:t>T</w:t>
      </w:r>
      <w:r>
        <w:t>he architecture is there. It is just about getting it to work better.</w:t>
      </w:r>
    </w:p>
    <w:p w:rsidR="00527D2C" w:rsidP="00760F49">
      <w:pPr>
        <w:pStyle w:val="Question"/>
      </w:pPr>
      <w:sdt>
        <w:sdtPr>
          <w:alias w:val="Member"/>
          <w:tag w:val="&lt;Member mnisId='5321' dodsId='157207'&gt;"/>
          <w:id w:val="-1764908856"/>
          <w:placeholder>
            <w:docPart w:val="DefaultPlaceholder_-1854013440"/>
          </w:placeholder>
          <w:richText/>
        </w:sdtPr>
        <w:sdtContent>
          <w:r w:rsidRPr="00760F49" w:rsidR="00760F49">
            <w:rPr>
              <w:b/>
            </w:rPr>
            <w:t xml:space="preserve">Mr </w:t>
          </w:r>
          <w:r w:rsidR="00A76B60">
            <w:rPr>
              <w:b/>
            </w:rPr>
            <w:t>Kohler:</w:t>
          </w:r>
        </w:sdtContent>
      </w:sdt>
      <w:r w:rsidR="00760F49">
        <w:t xml:space="preserve"> I</w:t>
      </w:r>
      <w:r>
        <w:t xml:space="preserve">f it was less parochial and more strategic, how would that improve things </w:t>
      </w:r>
      <w:r w:rsidR="00760F49">
        <w:t xml:space="preserve">practically for </w:t>
      </w:r>
      <w:r>
        <w:t>the PSNI? How would it change things in Northern Ireland?</w:t>
      </w:r>
    </w:p>
    <w:p w:rsidR="002A4C47" w:rsidP="00760F49">
      <w:pPr>
        <w:pStyle w:val="Answer"/>
      </w:pPr>
      <w:sdt>
        <w:sdtPr>
          <w:alias w:val="Witness"/>
          <w:id w:val="965313416"/>
          <w:placeholder>
            <w:docPart w:val="DefaultPlaceholder_-1854013440"/>
          </w:placeholder>
          <w:richText/>
        </w:sdtPr>
        <w:sdtContent>
          <w:r w:rsidRPr="00A76B60" w:rsidR="00A76B60">
            <w:rPr>
              <w:b/>
              <w:i/>
            </w:rPr>
            <w:t>Dr Byrne:</w:t>
          </w:r>
        </w:sdtContent>
      </w:sdt>
      <w:r w:rsidR="00760F49">
        <w:t xml:space="preserve"> Let us take a</w:t>
      </w:r>
      <w:r w:rsidR="00527D2C">
        <w:t xml:space="preserve"> practical example</w:t>
      </w:r>
      <w:r w:rsidR="00760F49">
        <w:t>.</w:t>
      </w:r>
      <w:r w:rsidR="00527D2C">
        <w:t xml:space="preserve"> </w:t>
      </w:r>
      <w:r w:rsidR="00760F49">
        <w:t xml:space="preserve">In 2014-15, </w:t>
      </w:r>
      <w:r w:rsidR="00527D2C">
        <w:t xml:space="preserve">the PSNI took a decision to radically reduce neighbourhood policing. </w:t>
      </w:r>
      <w:r w:rsidR="00760F49">
        <w:t>T</w:t>
      </w:r>
      <w:r w:rsidR="00527D2C">
        <w:t>hat was</w:t>
      </w:r>
      <w:r w:rsidR="00760F49">
        <w:t>,</w:t>
      </w:r>
      <w:r w:rsidR="00527D2C">
        <w:t xml:space="preserve"> essentially</w:t>
      </w:r>
      <w:r w:rsidR="00760F49">
        <w:t>,</w:t>
      </w:r>
      <w:r w:rsidR="00527D2C">
        <w:t xml:space="preserve"> just given </w:t>
      </w:r>
      <w:r w:rsidR="007C15D9">
        <w:t xml:space="preserve">as </w:t>
      </w:r>
      <w:r w:rsidR="00527D2C">
        <w:t xml:space="preserve">what would happen. I would </w:t>
      </w:r>
      <w:r w:rsidR="00760F49">
        <w:t xml:space="preserve">have </w:t>
      </w:r>
      <w:r w:rsidR="00527D2C">
        <w:t>like</w:t>
      </w:r>
      <w:r w:rsidR="00760F49">
        <w:t>d</w:t>
      </w:r>
      <w:r w:rsidR="00527D2C">
        <w:t xml:space="preserve"> to see the board push back on that and ask, </w:t>
      </w:r>
      <w:r w:rsidR="00760F49">
        <w:t>“T</w:t>
      </w:r>
      <w:r w:rsidR="00527D2C">
        <w:t>he police are making a tactical decision to reduce neighbourhood policing because of budget issues, but why?</w:t>
      </w:r>
      <w:r w:rsidR="00760F49">
        <w:t>”</w:t>
      </w:r>
      <w:r w:rsidR="00527D2C">
        <w:t xml:space="preserve"> </w:t>
      </w:r>
      <w:r w:rsidR="00760F49">
        <w:t>E</w:t>
      </w:r>
      <w:r w:rsidR="00527D2C">
        <w:t>ven now, neighbourhood policing is being decimated in Northern Ireland.</w:t>
      </w:r>
    </w:p>
    <w:p w:rsidR="00527D2C" w:rsidP="00760F49">
      <w:pPr>
        <w:pStyle w:val="Answer"/>
      </w:pPr>
      <w:r>
        <w:t>T</w:t>
      </w:r>
      <w:r>
        <w:t>o me, there should be more of a pushback around</w:t>
      </w:r>
      <w:r>
        <w:t>,</w:t>
      </w:r>
      <w:r>
        <w:t xml:space="preserve"> </w:t>
      </w:r>
      <w:r>
        <w:t>“W</w:t>
      </w:r>
      <w:r>
        <w:t xml:space="preserve">hy are you making that conscious decision to take your resources out of there and put </w:t>
      </w:r>
      <w:r w:rsidR="002A4C47">
        <w:t xml:space="preserve">them </w:t>
      </w:r>
      <w:r>
        <w:t>there?</w:t>
      </w:r>
      <w:r>
        <w:t>”</w:t>
      </w:r>
      <w:r>
        <w:t xml:space="preserve"> </w:t>
      </w:r>
      <w:r>
        <w:t>T</w:t>
      </w:r>
      <w:r>
        <w:t>hat is where I would like to see the conversation go. I am not saying that the</w:t>
      </w:r>
      <w:r w:rsidR="006157F0">
        <w:t xml:space="preserve"> police</w:t>
      </w:r>
      <w:r>
        <w:t xml:space="preserve"> should not</w:t>
      </w:r>
      <w:r w:rsidR="006157F0">
        <w:t xml:space="preserve"> do such things</w:t>
      </w:r>
      <w:r>
        <w:t>, but I would like to see more of a problem-solving approach</w:t>
      </w:r>
      <w:r w:rsidR="006E55A0">
        <w:t>—</w:t>
      </w:r>
      <w:r w:rsidR="00AA713B">
        <w:t>“Y</w:t>
      </w:r>
      <w:r>
        <w:t>our response needs to be increased</w:t>
      </w:r>
      <w:r w:rsidR="00AA713B">
        <w:t>.</w:t>
      </w:r>
      <w:r>
        <w:t xml:space="preserve"> </w:t>
      </w:r>
      <w:r w:rsidR="00AA713B">
        <w:t>Y</w:t>
      </w:r>
      <w:r>
        <w:t>ou are reducing neighbourhood, but why are you reducing neighbourhood and what is the justification for that?</w:t>
      </w:r>
      <w:r w:rsidR="00AA713B">
        <w:t>”</w:t>
      </w:r>
      <w:r w:rsidR="006E55A0">
        <w:t>,</w:t>
      </w:r>
      <w:r>
        <w:t xml:space="preserve"> </w:t>
      </w:r>
      <w:r w:rsidR="00AA713B">
        <w:t>a</w:t>
      </w:r>
      <w:r>
        <w:t xml:space="preserve">s opposed to, </w:t>
      </w:r>
      <w:r w:rsidR="00AA713B">
        <w:t>“W</w:t>
      </w:r>
      <w:r>
        <w:t>e are just cutting neighbourhood policing</w:t>
      </w:r>
      <w:r w:rsidR="00AA713B">
        <w:t>”</w:t>
      </w:r>
      <w:r>
        <w:t>.</w:t>
      </w:r>
    </w:p>
    <w:p w:rsidR="00AA713B" w:rsidP="00AA713B">
      <w:pPr>
        <w:pStyle w:val="Answer"/>
      </w:pPr>
      <w:sdt>
        <w:sdtPr>
          <w:alias w:val="Witness"/>
          <w:id w:val="-1431356"/>
          <w:placeholder>
            <w:docPart w:val="DefaultPlaceholder_-1854013440"/>
          </w:placeholder>
          <w:richText/>
        </w:sdtPr>
        <w:sdtContent>
          <w:r w:rsidRPr="00A76B60" w:rsidR="00A76B60">
            <w:rPr>
              <w:b/>
              <w:i/>
            </w:rPr>
            <w:t>Professor Breen-Smyth:</w:t>
          </w:r>
        </w:sdtContent>
      </w:sdt>
      <w:r>
        <w:t xml:space="preserve"> I</w:t>
      </w:r>
      <w:r w:rsidR="00527D2C">
        <w:t>f I might come in there</w:t>
      </w:r>
      <w:r>
        <w:t>,</w:t>
      </w:r>
      <w:r w:rsidR="00527D2C">
        <w:t xml:space="preserve"> that decision makes absolutely no sense in terms of what we are finding at community level. </w:t>
      </w:r>
      <w:r>
        <w:t>W</w:t>
      </w:r>
      <w:r w:rsidR="00527D2C">
        <w:t xml:space="preserve">hy </w:t>
      </w:r>
      <w:r>
        <w:t xml:space="preserve">do </w:t>
      </w:r>
      <w:r w:rsidR="00527D2C">
        <w:t xml:space="preserve">political representatives not feel empowered to say, </w:t>
      </w:r>
      <w:r>
        <w:t>“H</w:t>
      </w:r>
      <w:r w:rsidR="00527D2C">
        <w:t>ang on a minute</w:t>
      </w:r>
      <w:r>
        <w:t>.</w:t>
      </w:r>
      <w:r w:rsidR="00527D2C">
        <w:t xml:space="preserve"> </w:t>
      </w:r>
      <w:r>
        <w:t>T</w:t>
      </w:r>
      <w:r w:rsidR="00527D2C">
        <w:t xml:space="preserve">he last thing </w:t>
      </w:r>
      <w:r>
        <w:t xml:space="preserve">that </w:t>
      </w:r>
      <w:r w:rsidR="00527D2C">
        <w:t>you want to do is reduce neighbourhood policing</w:t>
      </w:r>
      <w:r>
        <w:t>”</w:t>
      </w:r>
      <w:r w:rsidR="006E55A0">
        <w:t>?</w:t>
      </w:r>
      <w:r w:rsidR="00527D2C">
        <w:t xml:space="preserve"> </w:t>
      </w:r>
      <w:r w:rsidR="006E55A0">
        <w:t xml:space="preserve">Neighbourhood </w:t>
      </w:r>
      <w:r w:rsidR="00527D2C">
        <w:t xml:space="preserve">policing is the backbone of our relationship at community level with the people who are policed and who require policing services. </w:t>
      </w:r>
      <w:r>
        <w:t>T</w:t>
      </w:r>
      <w:r w:rsidR="00527D2C">
        <w:t xml:space="preserve">he ethos of policing </w:t>
      </w:r>
      <w:r>
        <w:t xml:space="preserve">and </w:t>
      </w:r>
      <w:r w:rsidR="00527D2C">
        <w:t xml:space="preserve">the idea of policing as a public service cannot </w:t>
      </w:r>
      <w:r>
        <w:t xml:space="preserve">sit </w:t>
      </w:r>
      <w:r w:rsidR="00527D2C">
        <w:t xml:space="preserve">with </w:t>
      </w:r>
      <w:r>
        <w:t xml:space="preserve">just </w:t>
      </w:r>
      <w:r w:rsidR="00527D2C">
        <w:t>the police. It has to sit with our public representatives as well.</w:t>
      </w:r>
    </w:p>
    <w:p w:rsidR="00527D2C" w:rsidP="00AA713B">
      <w:pPr>
        <w:pStyle w:val="Answer"/>
      </w:pPr>
      <w:r>
        <w:t>S</w:t>
      </w:r>
      <w:r>
        <w:t>ome of the systems of accountability can be about</w:t>
      </w:r>
      <w:r w:rsidR="006E55A0">
        <w:t xml:space="preserve"> not</w:t>
      </w:r>
      <w:r>
        <w:t>,</w:t>
      </w:r>
      <w:r>
        <w:t xml:space="preserve"> </w:t>
      </w:r>
      <w:r>
        <w:t>“H</w:t>
      </w:r>
      <w:r>
        <w:t>ow did you spend the money and why did you not arrest more people</w:t>
      </w:r>
      <w:r>
        <w:t>?”</w:t>
      </w:r>
      <w:r>
        <w:t xml:space="preserve"> but</w:t>
      </w:r>
      <w:r>
        <w:t>,</w:t>
      </w:r>
      <w:r>
        <w:t xml:space="preserve"> </w:t>
      </w:r>
      <w:r>
        <w:t>“H</w:t>
      </w:r>
      <w:r>
        <w:t xml:space="preserve">ow are you serving my community? How are you delivering things on the ground? What are </w:t>
      </w:r>
      <w:r w:rsidR="002A4C47">
        <w:t xml:space="preserve">the </w:t>
      </w:r>
      <w:r>
        <w:t>relationships like between you and this local community and that local community?</w:t>
      </w:r>
      <w:r>
        <w:t>”</w:t>
      </w:r>
      <w:r>
        <w:t xml:space="preserve"> </w:t>
      </w:r>
      <w:r>
        <w:t>T</w:t>
      </w:r>
      <w:r>
        <w:t>hose are the kinds of questions that need to be discussed in a much broader way</w:t>
      </w:r>
      <w:r>
        <w:t>,</w:t>
      </w:r>
      <w:r>
        <w:t xml:space="preserve"> rather than the tick-box exercise that accountability has come to mean.</w:t>
      </w:r>
    </w:p>
    <w:p w:rsidR="00527D2C" w:rsidP="002A4C47">
      <w:pPr>
        <w:pStyle w:val="Question"/>
      </w:pPr>
      <w:sdt>
        <w:sdtPr>
          <w:alias w:val="Member"/>
          <w:tag w:val="&lt;Member mnisId='5218' dodsId='173221'&gt;"/>
          <w:id w:val="-193768263"/>
          <w:placeholder>
            <w:docPart w:val="DefaultPlaceholder_-1854013440"/>
          </w:placeholder>
          <w:richText/>
        </w:sdtPr>
        <w:sdtContent>
          <w:r w:rsidRPr="00AA713B" w:rsidR="00AA713B">
            <w:rPr>
              <w:b/>
            </w:rPr>
            <w:t>David Smith:</w:t>
          </w:r>
        </w:sdtContent>
      </w:sdt>
      <w:r w:rsidR="00AA713B">
        <w:t xml:space="preserve"> </w:t>
      </w:r>
      <w:r>
        <w:t>Good morning to you both. I want to circle back a bit to the security situation. I have heard what you said about normalisation, the massive strides that have taken place in the last 25 years</w:t>
      </w:r>
      <w:r w:rsidR="00AA713B">
        <w:t>,</w:t>
      </w:r>
      <w:r>
        <w:t xml:space="preserve"> and the need to get to a more normalised situation. </w:t>
      </w:r>
      <w:r w:rsidR="00AA713B">
        <w:t>H</w:t>
      </w:r>
      <w:r>
        <w:t>appily</w:t>
      </w:r>
      <w:r w:rsidR="00AA713B">
        <w:t>,</w:t>
      </w:r>
      <w:r>
        <w:t xml:space="preserve"> 2023 was the first year that there were no deaths in relation to the security situation, but </w:t>
      </w:r>
      <w:r w:rsidR="00AA713B">
        <w:t xml:space="preserve">bombings </w:t>
      </w:r>
      <w:r w:rsidR="00AA713B">
        <w:t xml:space="preserve">and </w:t>
      </w:r>
      <w:r>
        <w:t>shootings continued, et cetera</w:t>
      </w:r>
      <w:r w:rsidR="00AA713B">
        <w:t>,</w:t>
      </w:r>
      <w:r>
        <w:t xml:space="preserve"> </w:t>
      </w:r>
      <w:r w:rsidR="00AA713B">
        <w:t>s</w:t>
      </w:r>
      <w:r>
        <w:t>o that is still there in the ether.</w:t>
      </w:r>
      <w:r w:rsidR="00AA713B">
        <w:t xml:space="preserve"> W</w:t>
      </w:r>
      <w:r>
        <w:t xml:space="preserve">hat impact has that security situation had on officer recruitment and morale? </w:t>
      </w:r>
      <w:r w:rsidR="00AA713B">
        <w:t xml:space="preserve">Could you </w:t>
      </w:r>
      <w:r>
        <w:t>especially take into consideration in your answer the situation of the data breach in 2023, where 9</w:t>
      </w:r>
      <w:r w:rsidR="00AA713B">
        <w:t>,</w:t>
      </w:r>
      <w:r>
        <w:t>000 officers had some of their data leaked</w:t>
      </w:r>
      <w:r w:rsidR="00AA713B">
        <w:t>?</w:t>
      </w:r>
    </w:p>
    <w:p w:rsidR="00AA713B" w:rsidP="00AA713B">
      <w:pPr>
        <w:pStyle w:val="Answer"/>
      </w:pPr>
      <w:sdt>
        <w:sdtPr>
          <w:alias w:val="Witness"/>
          <w:id w:val="-2126150810"/>
          <w:placeholder>
            <w:docPart w:val="DefaultPlaceholder_-1854013440"/>
          </w:placeholder>
          <w:richText/>
        </w:sdtPr>
        <w:sdtContent>
          <w:r w:rsidRPr="00A76B60" w:rsidR="00A76B60">
            <w:rPr>
              <w:b/>
              <w:i/>
            </w:rPr>
            <w:t>Professor Breen-Smyth:</w:t>
          </w:r>
        </w:sdtContent>
      </w:sdt>
      <w:r>
        <w:t xml:space="preserve"> F</w:t>
      </w:r>
      <w:r w:rsidR="00527D2C">
        <w:t xml:space="preserve">irst, the security situation is day and night compared to what it was when I was a young woman working in Belfast in the 1970s. </w:t>
      </w:r>
      <w:r>
        <w:t>T</w:t>
      </w:r>
      <w:r w:rsidR="00527D2C">
        <w:t>hat is the overall picture that I hold in my head</w:t>
      </w:r>
      <w:r>
        <w:t>,</w:t>
      </w:r>
      <w:r w:rsidR="00527D2C">
        <w:t xml:space="preserve"> </w:t>
      </w:r>
      <w:r w:rsidR="006E55A0">
        <w:t>which</w:t>
      </w:r>
      <w:r w:rsidR="00527D2C">
        <w:t xml:space="preserve"> is not one that is available to many of the younger people in Northern Ireland, and certainly most of the officers in the PSNI currently.</w:t>
      </w:r>
    </w:p>
    <w:p w:rsidR="00527D2C" w:rsidP="00AA713B">
      <w:pPr>
        <w:pStyle w:val="Answer"/>
      </w:pPr>
      <w:r>
        <w:t>T</w:t>
      </w:r>
      <w:r>
        <w:t>he data breach has huge security implications and all the rest of it</w:t>
      </w:r>
      <w:r>
        <w:t>,</w:t>
      </w:r>
      <w:r>
        <w:t xml:space="preserve"> </w:t>
      </w:r>
      <w:r>
        <w:t>b</w:t>
      </w:r>
      <w:r>
        <w:t>ut none of us lead</w:t>
      </w:r>
      <w:r w:rsidR="0071029E">
        <w:t>s</w:t>
      </w:r>
      <w:r>
        <w:t xml:space="preserve"> </w:t>
      </w:r>
      <w:r w:rsidR="001527DE">
        <w:t xml:space="preserve">a </w:t>
      </w:r>
      <w:r>
        <w:t>risk-free li</w:t>
      </w:r>
      <w:r w:rsidR="001527DE">
        <w:t>fe</w:t>
      </w:r>
      <w:r>
        <w:t xml:space="preserve"> and none of us live</w:t>
      </w:r>
      <w:r w:rsidR="0071029E">
        <w:t>s</w:t>
      </w:r>
      <w:r>
        <w:t xml:space="preserve"> in </w:t>
      </w:r>
      <w:r w:rsidR="0071029E">
        <w:t xml:space="preserve">a </w:t>
      </w:r>
      <w:r>
        <w:t>societ</w:t>
      </w:r>
      <w:r w:rsidR="0071029E">
        <w:t>y</w:t>
      </w:r>
      <w:r>
        <w:t xml:space="preserve"> that </w:t>
      </w:r>
      <w:r w:rsidR="0071029E">
        <w:t>is</w:t>
      </w:r>
      <w:r>
        <w:t xml:space="preserve"> entirely 100% safe</w:t>
      </w:r>
      <w:r>
        <w:t>.</w:t>
      </w:r>
      <w:r>
        <w:t xml:space="preserve"> </w:t>
      </w:r>
      <w:r>
        <w:t>G</w:t>
      </w:r>
      <w:r>
        <w:t>iven where I have lived in the world more recently, Northern Ireland is a very safe society</w:t>
      </w:r>
      <w:r>
        <w:t xml:space="preserve"> in terms of security.</w:t>
      </w:r>
      <w:r>
        <w:t xml:space="preserve"> I lived in the United States for 20 years, and I worked in policing alongside police officers in the United States. This is a completely different ballgame</w:t>
      </w:r>
      <w:r>
        <w:t>. T</w:t>
      </w:r>
      <w:r>
        <w:t>here is a sense of expectation that we must be 100% safe, when</w:t>
      </w:r>
      <w:r>
        <w:t>,</w:t>
      </w:r>
      <w:r>
        <w:t xml:space="preserve"> really</w:t>
      </w:r>
      <w:r>
        <w:t>,</w:t>
      </w:r>
      <w:r>
        <w:t xml:space="preserve"> that is unrealistic.</w:t>
      </w:r>
    </w:p>
    <w:p w:rsidR="00527D2C" w:rsidP="00AA713B">
      <w:pPr>
        <w:pStyle w:val="Question"/>
      </w:pPr>
      <w:sdt>
        <w:sdtPr>
          <w:alias w:val="Member"/>
          <w:tag w:val="&lt;Member mnisId='5218' dodsId='173221'&gt;"/>
          <w:id w:val="1374039499"/>
          <w:placeholder>
            <w:docPart w:val="DefaultPlaceholder_-1854013440"/>
          </w:placeholder>
          <w:richText/>
        </w:sdtPr>
        <w:sdtContent>
          <w:r w:rsidRPr="00AA713B" w:rsidR="00AA713B">
            <w:rPr>
              <w:b/>
            </w:rPr>
            <w:t>David Smith:</w:t>
          </w:r>
        </w:sdtContent>
      </w:sdt>
      <w:r w:rsidR="00AA713B">
        <w:t xml:space="preserve"> </w:t>
      </w:r>
      <w:r>
        <w:t>Can I just slightly push back against that? I recognise the description that you are giving</w:t>
      </w:r>
      <w:r w:rsidR="00AA713B">
        <w:t>.</w:t>
      </w:r>
      <w:r>
        <w:t xml:space="preserve"> I have lived in Northern Ireland and spen</w:t>
      </w:r>
      <w:r w:rsidR="00542773">
        <w:t>d</w:t>
      </w:r>
      <w:r>
        <w:t xml:space="preserve"> a lot of time there</w:t>
      </w:r>
      <w:r w:rsidR="00AA713B">
        <w:t>.</w:t>
      </w:r>
      <w:r>
        <w:t xml:space="preserve"> </w:t>
      </w:r>
      <w:r w:rsidR="00AA713B">
        <w:t xml:space="preserve">As Jonny </w:t>
      </w:r>
      <w:r>
        <w:t xml:space="preserve">was saying earlier, and </w:t>
      </w:r>
      <w:r w:rsidR="00AA713B">
        <w:t xml:space="preserve">as </w:t>
      </w:r>
      <w:r>
        <w:t xml:space="preserve">you </w:t>
      </w:r>
      <w:r w:rsidR="00AA713B">
        <w:t xml:space="preserve">have </w:t>
      </w:r>
      <w:r>
        <w:t>said</w:t>
      </w:r>
      <w:r w:rsidR="00AA713B">
        <w:t>,</w:t>
      </w:r>
      <w:r>
        <w:t xml:space="preserve"> there </w:t>
      </w:r>
      <w:r w:rsidR="00AA713B">
        <w:t xml:space="preserve">has </w:t>
      </w:r>
      <w:r>
        <w:t xml:space="preserve">been a massive change, and that absolutely applies to the general population. </w:t>
      </w:r>
      <w:r w:rsidR="00AA713B">
        <w:t>W</w:t>
      </w:r>
      <w:r>
        <w:t xml:space="preserve">hat I am </w:t>
      </w:r>
      <w:r w:rsidR="00AA713B">
        <w:t>saying</w:t>
      </w:r>
      <w:r>
        <w:t xml:space="preserve">, though, </w:t>
      </w:r>
      <w:r w:rsidR="00AA713B">
        <w:t xml:space="preserve">is that </w:t>
      </w:r>
      <w:r>
        <w:t xml:space="preserve">it does not apply </w:t>
      </w:r>
      <w:r w:rsidR="00AA713B">
        <w:t xml:space="preserve">in </w:t>
      </w:r>
      <w:r>
        <w:t xml:space="preserve">quite the same way to police officers or police staff, does it? </w:t>
      </w:r>
      <w:r w:rsidR="00AA713B">
        <w:t>I</w:t>
      </w:r>
      <w:r>
        <w:t>n the end, they are the ones with targets, potentially, on their back.</w:t>
      </w:r>
    </w:p>
    <w:p w:rsidR="00527D2C" w:rsidP="00F469CA">
      <w:pPr>
        <w:pStyle w:val="Answer"/>
      </w:pPr>
      <w:sdt>
        <w:sdtPr>
          <w:alias w:val="Witness"/>
          <w:id w:val="97615886"/>
          <w:placeholder>
            <w:docPart w:val="DefaultPlaceholder_-1854013440"/>
          </w:placeholder>
          <w:richText/>
        </w:sdtPr>
        <w:sdtContent>
          <w:r w:rsidRPr="00A76B60" w:rsidR="00A76B60">
            <w:rPr>
              <w:b/>
              <w:i/>
            </w:rPr>
            <w:t>Professor Breen-Smyth:</w:t>
          </w:r>
        </w:sdtContent>
      </w:sdt>
      <w:r w:rsidR="00F469CA">
        <w:t xml:space="preserve"> I</w:t>
      </w:r>
      <w:r>
        <w:t xml:space="preserve">t does not, but there is also an issue about fear and the proliferation of </w:t>
      </w:r>
      <w:r w:rsidR="002A4C47">
        <w:t>it</w:t>
      </w:r>
      <w:r w:rsidR="00F469CA">
        <w:t>.</w:t>
      </w:r>
      <w:r>
        <w:t xml:space="preserve"> </w:t>
      </w:r>
      <w:r w:rsidR="00F469CA">
        <w:t xml:space="preserve">It is </w:t>
      </w:r>
      <w:r>
        <w:t xml:space="preserve">also </w:t>
      </w:r>
      <w:r w:rsidR="00F469CA">
        <w:t xml:space="preserve">about </w:t>
      </w:r>
      <w:r>
        <w:t>being realistic about the risks that are facing us in terms of the numbers of attacks on officers, where they take place</w:t>
      </w:r>
      <w:r w:rsidR="00F469CA">
        <w:t xml:space="preserve"> and</w:t>
      </w:r>
      <w:r>
        <w:t xml:space="preserve"> how often they happen, and looking at and positioning yourself in the middle of that. </w:t>
      </w:r>
      <w:r w:rsidR="00F469CA">
        <w:t>I</w:t>
      </w:r>
      <w:r>
        <w:t xml:space="preserve">t </w:t>
      </w:r>
      <w:r w:rsidR="00F469CA">
        <w:t xml:space="preserve">absolutely </w:t>
      </w:r>
      <w:r>
        <w:t xml:space="preserve">is a fearful thing to be a police officer in Northern Ireland, because there is a threat emanating from dissident </w:t>
      </w:r>
      <w:r w:rsidR="00F9096C">
        <w:t>republican</w:t>
      </w:r>
      <w:r>
        <w:t>s</w:t>
      </w:r>
      <w:r w:rsidR="00F469CA">
        <w:t>,</w:t>
      </w:r>
      <w:r>
        <w:t xml:space="preserve"> </w:t>
      </w:r>
      <w:r w:rsidR="00F469CA">
        <w:t>b</w:t>
      </w:r>
      <w:r>
        <w:t xml:space="preserve">ut that risk is very localised, is diminishing, </w:t>
      </w:r>
      <w:r w:rsidR="00F469CA">
        <w:t xml:space="preserve">and has </w:t>
      </w:r>
      <w:r>
        <w:t>been successfully policed in many ways, through all sorts of operations that have locked up scores of these people</w:t>
      </w:r>
      <w:r w:rsidR="00F469CA">
        <w:t>. W</w:t>
      </w:r>
      <w:r>
        <w:t>hat I am saying is that the risk is there, but we need to keep it in perspective, and I am not sure that that always happens.</w:t>
      </w:r>
    </w:p>
    <w:p w:rsidR="00527D2C" w:rsidP="002A4C47">
      <w:pPr>
        <w:pStyle w:val="Question"/>
      </w:pPr>
      <w:sdt>
        <w:sdtPr>
          <w:alias w:val="Member"/>
          <w:tag w:val="&lt;Member mnisId='5218' dodsId='173221'&gt;"/>
          <w:id w:val="-169492731"/>
          <w:placeholder>
            <w:docPart w:val="DefaultPlaceholder_-1854013440"/>
          </w:placeholder>
          <w:richText/>
        </w:sdtPr>
        <w:sdtContent>
          <w:r w:rsidRPr="00F469CA" w:rsidR="00F469CA">
            <w:rPr>
              <w:b/>
            </w:rPr>
            <w:t>David Smith:</w:t>
          </w:r>
        </w:sdtContent>
      </w:sdt>
      <w:r w:rsidR="00F469CA">
        <w:t xml:space="preserve"> </w:t>
      </w:r>
      <w:r>
        <w:t xml:space="preserve">Thank you. Can I bring Jonny in on </w:t>
      </w:r>
      <w:r w:rsidR="00F469CA">
        <w:t xml:space="preserve">the </w:t>
      </w:r>
      <w:r>
        <w:t>same question?</w:t>
      </w:r>
    </w:p>
    <w:p w:rsidR="00F469CA" w:rsidP="00F469CA">
      <w:pPr>
        <w:pStyle w:val="Answer"/>
      </w:pPr>
      <w:sdt>
        <w:sdtPr>
          <w:alias w:val="Witness"/>
          <w:id w:val="-1000893159"/>
          <w:placeholder>
            <w:docPart w:val="DefaultPlaceholder_-1854013440"/>
          </w:placeholder>
          <w:richText/>
        </w:sdtPr>
        <w:sdtContent>
          <w:r w:rsidRPr="00A76B60" w:rsidR="00A76B60">
            <w:rPr>
              <w:b/>
              <w:i/>
            </w:rPr>
            <w:t>Dr Byrne:</w:t>
          </w:r>
        </w:sdtContent>
      </w:sdt>
      <w:r>
        <w:t xml:space="preserve"> </w:t>
      </w:r>
      <w:r w:rsidR="00527D2C">
        <w:t>You would not want to, but we could talk all day about this</w:t>
      </w:r>
      <w:r>
        <w:t>.</w:t>
      </w:r>
      <w:r w:rsidR="00527D2C">
        <w:t xml:space="preserve"> </w:t>
      </w:r>
      <w:r>
        <w:t>A w</w:t>
      </w:r>
      <w:r w:rsidR="00527D2C">
        <w:t>ine would probably help in terms of trying to understand the context of it. This is a dilemma that we are all facing</w:t>
      </w:r>
      <w:r>
        <w:t>.</w:t>
      </w:r>
      <w:r w:rsidR="00527D2C">
        <w:t xml:space="preserve"> </w:t>
      </w:r>
      <w:r>
        <w:t>I</w:t>
      </w:r>
      <w:r w:rsidR="00527D2C">
        <w:t>t is about managing risk</w:t>
      </w:r>
      <w:r>
        <w:t>.</w:t>
      </w:r>
      <w:r w:rsidR="00527D2C">
        <w:t xml:space="preserve"> </w:t>
      </w:r>
      <w:r>
        <w:t>I</w:t>
      </w:r>
      <w:r w:rsidR="00527D2C">
        <w:t>t is easy for me to say, because I do not have to check under my car in the morning</w:t>
      </w:r>
      <w:r>
        <w:t>, yet</w:t>
      </w:r>
      <w:r w:rsidR="00527D2C">
        <w:t xml:space="preserve"> I have a six-year-old girl </w:t>
      </w:r>
      <w:r>
        <w:t xml:space="preserve">and </w:t>
      </w:r>
      <w:r w:rsidR="00527D2C">
        <w:t xml:space="preserve">I want to believe that </w:t>
      </w:r>
      <w:r>
        <w:t xml:space="preserve">she is </w:t>
      </w:r>
      <w:r w:rsidR="00527D2C">
        <w:t xml:space="preserve">going to be brought up in a society that is completely </w:t>
      </w:r>
      <w:r w:rsidR="00D8577F">
        <w:t>different from</w:t>
      </w:r>
      <w:r w:rsidR="00527D2C">
        <w:t xml:space="preserve"> </w:t>
      </w:r>
      <w:r>
        <w:t xml:space="preserve">the one that </w:t>
      </w:r>
      <w:r w:rsidR="00527D2C">
        <w:t>I grew up in</w:t>
      </w:r>
      <w:r>
        <w:t>,</w:t>
      </w:r>
      <w:r w:rsidR="00527D2C">
        <w:t xml:space="preserve"> </w:t>
      </w:r>
      <w:r>
        <w:t xml:space="preserve">in </w:t>
      </w:r>
      <w:r w:rsidR="00D8577F">
        <w:t>the way</w:t>
      </w:r>
      <w:r w:rsidR="00527D2C">
        <w:t xml:space="preserve"> we understand risk and threat.</w:t>
      </w:r>
    </w:p>
    <w:p w:rsidR="00F469CA" w:rsidP="00F469CA">
      <w:pPr>
        <w:pStyle w:val="Answer"/>
      </w:pPr>
      <w:r>
        <w:t xml:space="preserve">There </w:t>
      </w:r>
      <w:r>
        <w:t xml:space="preserve">are </w:t>
      </w:r>
      <w:r>
        <w:t>a couple of things here</w:t>
      </w:r>
      <w:r>
        <w:t>.</w:t>
      </w:r>
      <w:r>
        <w:t xml:space="preserve"> </w:t>
      </w:r>
      <w:r>
        <w:t>I</w:t>
      </w:r>
      <w:r>
        <w:t xml:space="preserve">n terms of recruitment, the threat </w:t>
      </w:r>
      <w:r>
        <w:t xml:space="preserve">absolutely </w:t>
      </w:r>
      <w:r>
        <w:t>is an issue, but more so for the parents and siblings of, say, an individual officer</w:t>
      </w:r>
      <w:r>
        <w:t>.</w:t>
      </w:r>
      <w:r>
        <w:t xml:space="preserve"> I speak to young people in university</w:t>
      </w:r>
      <w:r>
        <w:t xml:space="preserve"> about</w:t>
      </w:r>
      <w:r>
        <w:t xml:space="preserve"> </w:t>
      </w:r>
      <w:r>
        <w:t xml:space="preserve">whether </w:t>
      </w:r>
      <w:r>
        <w:t xml:space="preserve">they are interested in joining the police, and it is their mummies or their daddies </w:t>
      </w:r>
      <w:r>
        <w:t xml:space="preserve">who </w:t>
      </w:r>
      <w:r>
        <w:t xml:space="preserve">have said, </w:t>
      </w:r>
      <w:r>
        <w:t>“Y</w:t>
      </w:r>
      <w:r>
        <w:t>ou have to be careful</w:t>
      </w:r>
      <w:r>
        <w:t>”,</w:t>
      </w:r>
      <w:r>
        <w:t xml:space="preserve"> because that is where the memory sits in Northern Ireland</w:t>
      </w:r>
      <w:r>
        <w:t>. It is</w:t>
      </w:r>
      <w:r>
        <w:t xml:space="preserve"> not the 18</w:t>
      </w:r>
      <w:r w:rsidR="00D8577F">
        <w:t xml:space="preserve"> </w:t>
      </w:r>
      <w:r>
        <w:t>to</w:t>
      </w:r>
      <w:r w:rsidR="00D8577F">
        <w:t xml:space="preserve"> </w:t>
      </w:r>
      <w:r>
        <w:t>21-year-old</w:t>
      </w:r>
      <w:r>
        <w:t>,</w:t>
      </w:r>
      <w:r>
        <w:t xml:space="preserve"> </w:t>
      </w:r>
      <w:r>
        <w:t xml:space="preserve">but </w:t>
      </w:r>
      <w:r>
        <w:t>the mother</w:t>
      </w:r>
      <w:r w:rsidR="00244FAE">
        <w:t>,</w:t>
      </w:r>
      <w:r>
        <w:t xml:space="preserve"> father or grandparent who see</w:t>
      </w:r>
      <w:r w:rsidR="00D8577F">
        <w:t>s</w:t>
      </w:r>
      <w:r>
        <w:t xml:space="preserve"> the past as the present</w:t>
      </w:r>
      <w:r>
        <w:t>.</w:t>
      </w:r>
      <w:r>
        <w:t xml:space="preserve"> </w:t>
      </w:r>
      <w:r>
        <w:t xml:space="preserve">Regardless of how residual and suppressed </w:t>
      </w:r>
      <w:r>
        <w:t>the terrorist threat</w:t>
      </w:r>
      <w:r>
        <w:t xml:space="preserve"> is</w:t>
      </w:r>
      <w:r>
        <w:t xml:space="preserve">, </w:t>
      </w:r>
      <w:r>
        <w:t xml:space="preserve">it </w:t>
      </w:r>
      <w:r>
        <w:t>is still the elephant in the room in terms of those conversations</w:t>
      </w:r>
      <w:r>
        <w:t>.</w:t>
      </w:r>
      <w:r>
        <w:t xml:space="preserve"> </w:t>
      </w:r>
      <w:r>
        <w:t>W</w:t>
      </w:r>
      <w:r>
        <w:t>hen you com</w:t>
      </w:r>
      <w:r w:rsidR="00244FAE">
        <w:t>e</w:t>
      </w:r>
      <w:r>
        <w:t xml:space="preserve"> home </w:t>
      </w:r>
      <w:r w:rsidR="00244FAE">
        <w:t xml:space="preserve">and </w:t>
      </w:r>
      <w:r>
        <w:t>say</w:t>
      </w:r>
      <w:r>
        <w:t>, “</w:t>
      </w:r>
      <w:r>
        <w:t>I am going to join the police</w:t>
      </w:r>
      <w:r>
        <w:t>”</w:t>
      </w:r>
      <w:r>
        <w:t>, their automatic default is Northern Ireland 30 years ago</w:t>
      </w:r>
      <w:r>
        <w:t>,</w:t>
      </w:r>
      <w:r>
        <w:t xml:space="preserve"> so that is the first thing that you are dealing with.</w:t>
      </w:r>
    </w:p>
    <w:p w:rsidR="00DB2B7C" w:rsidP="00F469CA">
      <w:pPr>
        <w:pStyle w:val="Answer"/>
      </w:pPr>
      <w:r>
        <w:t>S</w:t>
      </w:r>
      <w:r w:rsidR="00527D2C">
        <w:t>econd</w:t>
      </w:r>
      <w:r w:rsidR="00244FAE">
        <w:t>ly</w:t>
      </w:r>
      <w:r>
        <w:t>,</w:t>
      </w:r>
      <w:r w:rsidR="00527D2C">
        <w:t xml:space="preserve"> I was looking at this</w:t>
      </w:r>
      <w:r>
        <w:t>,</w:t>
      </w:r>
      <w:r w:rsidR="00527D2C">
        <w:t xml:space="preserve"> and it is schi</w:t>
      </w:r>
      <w:r>
        <w:t>z</w:t>
      </w:r>
      <w:r w:rsidR="00527D2C">
        <w:t>ophrenic in terms of Northern Ireland</w:t>
      </w:r>
      <w:r>
        <w:t>.</w:t>
      </w:r>
      <w:r w:rsidR="00527D2C">
        <w:t xml:space="preserve"> </w:t>
      </w:r>
      <w:r>
        <w:t xml:space="preserve">This </w:t>
      </w:r>
      <w:r w:rsidR="00527D2C">
        <w:t>year</w:t>
      </w:r>
      <w:r>
        <w:t>,</w:t>
      </w:r>
      <w:r w:rsidR="00527D2C">
        <w:t xml:space="preserve"> the recorded crime statistics are down</w:t>
      </w:r>
      <w:r>
        <w:t>. T</w:t>
      </w:r>
      <w:r w:rsidR="00527D2C">
        <w:t xml:space="preserve">hey have been going down </w:t>
      </w:r>
      <w:r>
        <w:t xml:space="preserve">in </w:t>
      </w:r>
      <w:r w:rsidR="00527D2C">
        <w:t>the last number of years</w:t>
      </w:r>
      <w:r>
        <w:t>.</w:t>
      </w:r>
      <w:r w:rsidR="00527D2C">
        <w:t xml:space="preserve"> </w:t>
      </w:r>
      <w:r>
        <w:t>T</w:t>
      </w:r>
      <w:r w:rsidR="00527D2C">
        <w:t xml:space="preserve">he deputy chief constable said </w:t>
      </w:r>
      <w:r>
        <w:t xml:space="preserve">that </w:t>
      </w:r>
      <w:r w:rsidR="00527D2C">
        <w:t>Northern Ireland is one of the safest places to live</w:t>
      </w:r>
      <w:r>
        <w:t>,</w:t>
      </w:r>
      <w:r w:rsidR="00527D2C">
        <w:t xml:space="preserve"> work and raise a family</w:t>
      </w:r>
      <w:r>
        <w:t>,</w:t>
      </w:r>
      <w:r w:rsidR="00527D2C">
        <w:t xml:space="preserve"> yet</w:t>
      </w:r>
      <w:r>
        <w:t>,</w:t>
      </w:r>
      <w:r w:rsidR="00527D2C">
        <w:t xml:space="preserve"> if you read their submission to the </w:t>
      </w:r>
      <w:r w:rsidR="00E764AD">
        <w:t>C</w:t>
      </w:r>
      <w:r w:rsidR="00527D2C">
        <w:t>ommittee</w:t>
      </w:r>
      <w:r>
        <w:t>,</w:t>
      </w:r>
      <w:r w:rsidR="00527D2C">
        <w:t xml:space="preserve"> they say</w:t>
      </w:r>
      <w:r>
        <w:t>,</w:t>
      </w:r>
      <w:r w:rsidR="00527D2C">
        <w:t xml:space="preserve"> </w:t>
      </w:r>
      <w:r>
        <w:t>“I</w:t>
      </w:r>
      <w:r w:rsidR="00527D2C">
        <w:t xml:space="preserve">t will take years of continued progress </w:t>
      </w:r>
      <w:r>
        <w:t xml:space="preserve">in driving </w:t>
      </w:r>
      <w:r w:rsidR="00527D2C">
        <w:t>down the threat and degrad</w:t>
      </w:r>
      <w:r>
        <w:t>ing</w:t>
      </w:r>
      <w:r w:rsidR="00527D2C">
        <w:t xml:space="preserve"> terrorist capabilities </w:t>
      </w:r>
      <w:r>
        <w:t xml:space="preserve">before </w:t>
      </w:r>
      <w:r w:rsidR="00244FAE">
        <w:t xml:space="preserve">… </w:t>
      </w:r>
      <w:r w:rsidR="00E05B41">
        <w:t>t</w:t>
      </w:r>
      <w:r w:rsidR="00527D2C">
        <w:t xml:space="preserve">he police service </w:t>
      </w:r>
      <w:r>
        <w:t xml:space="preserve">is able to </w:t>
      </w:r>
      <w:r w:rsidR="00527D2C">
        <w:t xml:space="preserve">make significant changes to how it operates </w:t>
      </w:r>
      <w:r w:rsidR="00244FAE">
        <w:t>to</w:t>
      </w:r>
      <w:r w:rsidR="00527D2C">
        <w:t xml:space="preserve"> keep people </w:t>
      </w:r>
      <w:r w:rsidR="00244FAE">
        <w:t>in Northern Ireland</w:t>
      </w:r>
      <w:r>
        <w:t xml:space="preserve"> </w:t>
      </w:r>
      <w:r w:rsidR="00527D2C">
        <w:t>safe</w:t>
      </w:r>
      <w:r>
        <w:t>”.</w:t>
      </w:r>
    </w:p>
    <w:p w:rsidR="00DB2B7C" w:rsidP="00F469CA">
      <w:pPr>
        <w:pStyle w:val="Answer"/>
      </w:pPr>
      <w:r>
        <w:t>A</w:t>
      </w:r>
      <w:r w:rsidR="00527D2C">
        <w:t>t this level</w:t>
      </w:r>
      <w:r>
        <w:t>,</w:t>
      </w:r>
      <w:r w:rsidR="00527D2C">
        <w:t xml:space="preserve"> you have the Northern Ireland that </w:t>
      </w:r>
      <w:r>
        <w:t xml:space="preserve">has </w:t>
      </w:r>
      <w:r w:rsidR="00527D2C">
        <w:t>been articulated</w:t>
      </w:r>
      <w:r>
        <w:t>.</w:t>
      </w:r>
      <w:r w:rsidR="00527D2C">
        <w:t xml:space="preserve"> </w:t>
      </w:r>
      <w:r>
        <w:t>A</w:t>
      </w:r>
      <w:r w:rsidR="00527D2C">
        <w:t>t this level</w:t>
      </w:r>
      <w:r>
        <w:t>,</w:t>
      </w:r>
      <w:r w:rsidR="00527D2C">
        <w:t xml:space="preserve"> you have the suppression of </w:t>
      </w:r>
      <w:r>
        <w:t xml:space="preserve">the </w:t>
      </w:r>
      <w:r w:rsidR="00527D2C">
        <w:t>terrorist threat</w:t>
      </w:r>
      <w:r>
        <w:t>,</w:t>
      </w:r>
      <w:r w:rsidR="00527D2C">
        <w:t xml:space="preserve"> the money that is involved in that</w:t>
      </w:r>
      <w:r>
        <w:t>,</w:t>
      </w:r>
      <w:r w:rsidR="00527D2C">
        <w:t xml:space="preserve"> </w:t>
      </w:r>
      <w:r w:rsidR="00244FAE">
        <w:t xml:space="preserve">and </w:t>
      </w:r>
      <w:r>
        <w:t xml:space="preserve">the </w:t>
      </w:r>
      <w:r w:rsidR="00527D2C">
        <w:t xml:space="preserve">processes </w:t>
      </w:r>
      <w:r>
        <w:t xml:space="preserve">and </w:t>
      </w:r>
      <w:r w:rsidR="00527D2C">
        <w:t>procedures</w:t>
      </w:r>
      <w:r>
        <w:t>.</w:t>
      </w:r>
      <w:r w:rsidR="00527D2C">
        <w:t xml:space="preserve"> </w:t>
      </w:r>
      <w:r>
        <w:t>T</w:t>
      </w:r>
      <w:r w:rsidR="00527D2C">
        <w:t xml:space="preserve">hat </w:t>
      </w:r>
      <w:r>
        <w:t xml:space="preserve">is </w:t>
      </w:r>
      <w:r w:rsidR="00527D2C">
        <w:t>what makes</w:t>
      </w:r>
      <w:r w:rsidR="009B6A61">
        <w:t xml:space="preserve"> it</w:t>
      </w:r>
      <w:r w:rsidR="00527D2C">
        <w:t xml:space="preserve"> </w:t>
      </w:r>
      <w:r w:rsidR="009B6A61">
        <w:t xml:space="preserve">really difficult to articulate what </w:t>
      </w:r>
      <w:r w:rsidR="00527D2C">
        <w:t xml:space="preserve">Northern Ireland is </w:t>
      </w:r>
      <w:r>
        <w:t xml:space="preserve">in </w:t>
      </w:r>
      <w:r w:rsidR="00527D2C">
        <w:t>security</w:t>
      </w:r>
      <w:r w:rsidR="00244FAE">
        <w:t xml:space="preserve"> terms</w:t>
      </w:r>
      <w:r>
        <w:t>.</w:t>
      </w:r>
      <w:r w:rsidR="00527D2C">
        <w:t xml:space="preserve"> </w:t>
      </w:r>
      <w:r>
        <w:t>While b</w:t>
      </w:r>
      <w:r w:rsidR="00527D2C">
        <w:t>oth narratives are true</w:t>
      </w:r>
      <w:r>
        <w:t>,</w:t>
      </w:r>
      <w:r w:rsidR="00527D2C">
        <w:t xml:space="preserve"> when you try to reconcile both narratives</w:t>
      </w:r>
      <w:r>
        <w:t>,</w:t>
      </w:r>
      <w:r w:rsidR="00527D2C">
        <w:t xml:space="preserve"> it becomes really complicated and difficult</w:t>
      </w:r>
      <w:r>
        <w:t>.</w:t>
      </w:r>
      <w:r w:rsidR="00527D2C">
        <w:t xml:space="preserve"> </w:t>
      </w:r>
      <w:r>
        <w:t>Y</w:t>
      </w:r>
      <w:r w:rsidR="00527D2C">
        <w:t xml:space="preserve">ou </w:t>
      </w:r>
      <w:r>
        <w:t xml:space="preserve">then </w:t>
      </w:r>
      <w:r w:rsidR="00527D2C">
        <w:t>feed that into</w:t>
      </w:r>
      <w:r>
        <w:t>,</w:t>
      </w:r>
      <w:r w:rsidR="00527D2C">
        <w:t xml:space="preserve"> </w:t>
      </w:r>
      <w:r>
        <w:t>“J</w:t>
      </w:r>
      <w:r w:rsidR="00527D2C">
        <w:t>oin the police</w:t>
      </w:r>
      <w:r>
        <w:t>”</w:t>
      </w:r>
      <w:r w:rsidR="009B6A61">
        <w:t>.</w:t>
      </w:r>
      <w:r w:rsidR="00527D2C">
        <w:t xml:space="preserve"> </w:t>
      </w:r>
      <w:r w:rsidR="009B6A61">
        <w:t xml:space="preserve">If </w:t>
      </w:r>
      <w:r w:rsidR="00527D2C">
        <w:t>you are going to join the police</w:t>
      </w:r>
      <w:r>
        <w:t>,</w:t>
      </w:r>
      <w:r w:rsidR="00527D2C">
        <w:t xml:space="preserve"> which narrative is it</w:t>
      </w:r>
      <w:r>
        <w:t>?</w:t>
      </w:r>
      <w:r w:rsidR="00527D2C">
        <w:t xml:space="preserve"> </w:t>
      </w:r>
      <w:r>
        <w:t>I</w:t>
      </w:r>
      <w:r w:rsidR="00527D2C">
        <w:t>s it</w:t>
      </w:r>
      <w:r>
        <w:t>,</w:t>
      </w:r>
      <w:r w:rsidR="00527D2C">
        <w:t xml:space="preserve"> </w:t>
      </w:r>
      <w:r>
        <w:t>“T</w:t>
      </w:r>
      <w:r w:rsidR="00527D2C">
        <w:t>he suppression of the terrorist threat for the next number of years will keep us safe</w:t>
      </w:r>
      <w:r>
        <w:t>”</w:t>
      </w:r>
      <w:r w:rsidR="00527D2C">
        <w:t xml:space="preserve"> or is it</w:t>
      </w:r>
      <w:r>
        <w:t>,</w:t>
      </w:r>
      <w:r w:rsidR="00527D2C">
        <w:t xml:space="preserve"> </w:t>
      </w:r>
      <w:r>
        <w:t>“C</w:t>
      </w:r>
      <w:r w:rsidR="00527D2C">
        <w:t>ome and live in Northern Ireland</w:t>
      </w:r>
      <w:r>
        <w:t>.</w:t>
      </w:r>
      <w:r w:rsidR="00527D2C">
        <w:t xml:space="preserve"> </w:t>
      </w:r>
      <w:r>
        <w:t xml:space="preserve">It </w:t>
      </w:r>
      <w:r w:rsidR="00527D2C">
        <w:t>is the safest place to raise a family</w:t>
      </w:r>
      <w:r>
        <w:t>”</w:t>
      </w:r>
      <w:r w:rsidR="00E05B41">
        <w:t>?</w:t>
      </w:r>
    </w:p>
    <w:p w:rsidR="00527D2C" w:rsidP="00DB2B7C">
      <w:pPr>
        <w:pStyle w:val="Question"/>
      </w:pPr>
      <w:sdt>
        <w:sdtPr>
          <w:alias w:val="Member"/>
          <w:tag w:val="&lt;Member mnisId='5218' dodsId='173221'&gt;"/>
          <w:id w:val="-1007902161"/>
          <w:placeholder>
            <w:docPart w:val="DefaultPlaceholder_-1854013440"/>
          </w:placeholder>
          <w:richText/>
        </w:sdtPr>
        <w:sdtContent>
          <w:r w:rsidRPr="00DB2B7C" w:rsidR="00DB2B7C">
            <w:rPr>
              <w:b/>
            </w:rPr>
            <w:t>David Smith:</w:t>
          </w:r>
        </w:sdtContent>
      </w:sdt>
      <w:r w:rsidR="00DB2B7C">
        <w:t xml:space="preserve"> If I could push back</w:t>
      </w:r>
      <w:r w:rsidR="009B6A61">
        <w:t>,</w:t>
      </w:r>
      <w:r w:rsidR="00DB2B7C">
        <w:t xml:space="preserve"> </w:t>
      </w:r>
      <w:r>
        <w:t>in the same way that I did with Marie</w:t>
      </w:r>
      <w:r w:rsidR="00DB2B7C">
        <w:t>,</w:t>
      </w:r>
      <w:r>
        <w:t xml:space="preserve"> </w:t>
      </w:r>
      <w:r w:rsidR="009B6A61">
        <w:t>on</w:t>
      </w:r>
      <w:r w:rsidR="00DB2B7C">
        <w:t xml:space="preserve"> </w:t>
      </w:r>
      <w:r>
        <w:t>that dichotomy</w:t>
      </w:r>
      <w:r w:rsidR="00DB2B7C">
        <w:t>,</w:t>
      </w:r>
      <w:r>
        <w:t xml:space="preserve"> are we not really talking about</w:t>
      </w:r>
      <w:r w:rsidR="009B6A61">
        <w:t>, on the one hand,</w:t>
      </w:r>
      <w:r>
        <w:t xml:space="preserve"> how the general population experiences the security situation in Northern Ireland</w:t>
      </w:r>
      <w:r w:rsidR="00E05B41">
        <w:t xml:space="preserve"> and </w:t>
      </w:r>
      <w:r>
        <w:t xml:space="preserve">all the things </w:t>
      </w:r>
      <w:r w:rsidR="00DB2B7C">
        <w:t xml:space="preserve">that </w:t>
      </w:r>
      <w:r>
        <w:t>you have just said</w:t>
      </w:r>
      <w:r w:rsidR="00E05B41">
        <w:t>?</w:t>
      </w:r>
      <w:r>
        <w:t xml:space="preserve"> </w:t>
      </w:r>
      <w:r w:rsidR="00DB2B7C">
        <w:t>O</w:t>
      </w:r>
      <w:r>
        <w:t xml:space="preserve">n the other </w:t>
      </w:r>
      <w:r w:rsidR="00E05B41">
        <w:t xml:space="preserve">hand, there </w:t>
      </w:r>
      <w:r w:rsidR="00DB2B7C">
        <w:t xml:space="preserve">are </w:t>
      </w:r>
      <w:r w:rsidR="00E05B41">
        <w:t xml:space="preserve">those </w:t>
      </w:r>
      <w:r>
        <w:t xml:space="preserve">people whose job it is to ensure that </w:t>
      </w:r>
      <w:r w:rsidR="00DB2B7C">
        <w:t xml:space="preserve">it </w:t>
      </w:r>
      <w:r>
        <w:t>is a peaceful society</w:t>
      </w:r>
      <w:r w:rsidR="00DB2B7C">
        <w:t>.</w:t>
      </w:r>
      <w:r>
        <w:t xml:space="preserve"> </w:t>
      </w:r>
      <w:r w:rsidR="00DB2B7C">
        <w:t>I</w:t>
      </w:r>
      <w:r>
        <w:t xml:space="preserve">t is </w:t>
      </w:r>
      <w:r w:rsidR="00DB2B7C">
        <w:t xml:space="preserve">the responsibility of all of us, </w:t>
      </w:r>
      <w:r>
        <w:t>but</w:t>
      </w:r>
      <w:r w:rsidR="00E05B41">
        <w:t>,</w:t>
      </w:r>
      <w:r>
        <w:t xml:space="preserve"> when it comes to security, they</w:t>
      </w:r>
      <w:r w:rsidR="00DB2B7C">
        <w:t>,</w:t>
      </w:r>
      <w:r>
        <w:t xml:space="preserve"> peculiarly</w:t>
      </w:r>
      <w:r w:rsidR="00DB2B7C">
        <w:t>,</w:t>
      </w:r>
      <w:r>
        <w:t xml:space="preserve"> are the targets of that same thing, especially perhaps</w:t>
      </w:r>
      <w:r w:rsidR="001721C4">
        <w:t>, within</w:t>
      </w:r>
      <w:r w:rsidR="00DB2B7C">
        <w:t xml:space="preserve"> </w:t>
      </w:r>
      <w:r w:rsidR="001721C4">
        <w:t xml:space="preserve">the </w:t>
      </w:r>
      <w:r>
        <w:t>recruitment</w:t>
      </w:r>
      <w:r w:rsidR="001721C4">
        <w:t xml:space="preserve"> situation, </w:t>
      </w:r>
      <w:r>
        <w:t xml:space="preserve">Catholic nationalist </w:t>
      </w:r>
      <w:r w:rsidR="001721C4">
        <w:t xml:space="preserve">families, or </w:t>
      </w:r>
      <w:r>
        <w:t>recruits to the police.</w:t>
      </w:r>
    </w:p>
    <w:p w:rsidR="00DB2B7C" w:rsidP="00DB2B7C">
      <w:pPr>
        <w:pStyle w:val="Answer"/>
      </w:pPr>
      <w:sdt>
        <w:sdtPr>
          <w:alias w:val="Witness"/>
          <w:id w:val="-1775708954"/>
          <w:placeholder>
            <w:docPart w:val="DefaultPlaceholder_-1854013440"/>
          </w:placeholder>
          <w:richText/>
        </w:sdtPr>
        <w:sdtContent>
          <w:r w:rsidRPr="00A76B60" w:rsidR="00A76B60">
            <w:rPr>
              <w:b/>
              <w:i/>
            </w:rPr>
            <w:t>Dr Byrne:</w:t>
          </w:r>
        </w:sdtContent>
      </w:sdt>
      <w:r>
        <w:t xml:space="preserve"> Yes, a</w:t>
      </w:r>
      <w:r w:rsidR="00527D2C">
        <w:t>bsolutely.</w:t>
      </w:r>
      <w:r>
        <w:t xml:space="preserve"> T</w:t>
      </w:r>
      <w:r w:rsidR="00527D2C">
        <w:t>he</w:t>
      </w:r>
      <w:r>
        <w:t>re</w:t>
      </w:r>
      <w:r w:rsidR="00527D2C">
        <w:t xml:space="preserve"> </w:t>
      </w:r>
      <w:r>
        <w:t xml:space="preserve">is a </w:t>
      </w:r>
      <w:r w:rsidR="00527D2C">
        <w:t xml:space="preserve">dilemma </w:t>
      </w:r>
      <w:r>
        <w:t xml:space="preserve">that </w:t>
      </w:r>
      <w:r w:rsidR="00527D2C">
        <w:t>you face here</w:t>
      </w:r>
      <w:r>
        <w:t>,</w:t>
      </w:r>
      <w:r w:rsidR="00527D2C">
        <w:t xml:space="preserve"> and I do not know the answer to this question</w:t>
      </w:r>
      <w:r>
        <w:t>.</w:t>
      </w:r>
      <w:r w:rsidR="00527D2C">
        <w:t xml:space="preserve"> </w:t>
      </w:r>
      <w:r>
        <w:t>I</w:t>
      </w:r>
      <w:r w:rsidR="00527D2C">
        <w:t>nternally</w:t>
      </w:r>
      <w:r>
        <w:t>,</w:t>
      </w:r>
      <w:r w:rsidR="00527D2C">
        <w:t xml:space="preserve"> if you start to minimise to the point that there is no threat</w:t>
      </w:r>
      <w:r>
        <w:t>,</w:t>
      </w:r>
      <w:r w:rsidR="00527D2C">
        <w:t xml:space="preserve"> and then an incident happens, what happens? </w:t>
      </w:r>
      <w:r>
        <w:t>H</w:t>
      </w:r>
      <w:r w:rsidR="00527D2C">
        <w:t xml:space="preserve">ow do you manage and deal with that? </w:t>
      </w:r>
      <w:r>
        <w:t>F</w:t>
      </w:r>
      <w:r w:rsidR="00527D2C">
        <w:t>or me</w:t>
      </w:r>
      <w:r>
        <w:t>,</w:t>
      </w:r>
      <w:r w:rsidR="00527D2C">
        <w:t xml:space="preserve"> this comes back to the management of risk </w:t>
      </w:r>
      <w:r>
        <w:t xml:space="preserve">and </w:t>
      </w:r>
      <w:r w:rsidR="00527D2C">
        <w:t xml:space="preserve">how we start to recalibrate our risk assessment </w:t>
      </w:r>
      <w:r w:rsidR="00E05B41">
        <w:t xml:space="preserve">in </w:t>
      </w:r>
      <w:r w:rsidR="00527D2C">
        <w:t>Northern Ireland</w:t>
      </w:r>
      <w:r>
        <w:t>,</w:t>
      </w:r>
      <w:r w:rsidR="00527D2C">
        <w:t xml:space="preserve"> and </w:t>
      </w:r>
      <w:r>
        <w:t xml:space="preserve">to </w:t>
      </w:r>
      <w:r w:rsidR="00527D2C">
        <w:t>look at it particularly from the PSNI perspective</w:t>
      </w:r>
      <w:r>
        <w:t xml:space="preserve"> and then </w:t>
      </w:r>
      <w:r w:rsidR="00527D2C">
        <w:t>from the public’s perspective.</w:t>
      </w:r>
    </w:p>
    <w:p w:rsidR="00527D2C" w:rsidP="00DB2B7C">
      <w:pPr>
        <w:pStyle w:val="Answer"/>
      </w:pPr>
      <w:r>
        <w:t>T</w:t>
      </w:r>
      <w:r>
        <w:t xml:space="preserve">here is no easy answer to this. </w:t>
      </w:r>
      <w:r>
        <w:t>W</w:t>
      </w:r>
      <w:r>
        <w:t xml:space="preserve">here I get slightly frustrated is where the PSNI will say that there </w:t>
      </w:r>
      <w:r>
        <w:t xml:space="preserve">have </w:t>
      </w:r>
      <w:r>
        <w:t>been no national security incidents this year or last year.</w:t>
      </w:r>
      <w:r>
        <w:t xml:space="preserve"> </w:t>
      </w:r>
      <w:r>
        <w:t xml:space="preserve">The director of MI5 said </w:t>
      </w:r>
      <w:r>
        <w:t xml:space="preserve">that </w:t>
      </w:r>
      <w:r>
        <w:t xml:space="preserve">this is the longest period in Northern Ireland’s history where there </w:t>
      </w:r>
      <w:r>
        <w:t>ha</w:t>
      </w:r>
      <w:r w:rsidR="00E05B41">
        <w:t>ve</w:t>
      </w:r>
      <w:r>
        <w:t xml:space="preserve"> </w:t>
      </w:r>
      <w:r>
        <w:t>been no national security inciden</w:t>
      </w:r>
      <w:r w:rsidR="00E05B41">
        <w:t>t</w:t>
      </w:r>
      <w:r>
        <w:t>s</w:t>
      </w:r>
      <w:r w:rsidR="00EC64D0">
        <w:t>.</w:t>
      </w:r>
      <w:r>
        <w:t xml:space="preserve"> </w:t>
      </w:r>
      <w:r w:rsidR="00EC64D0">
        <w:t xml:space="preserve">You </w:t>
      </w:r>
      <w:r>
        <w:t>go</w:t>
      </w:r>
      <w:r>
        <w:t>,</w:t>
      </w:r>
      <w:r>
        <w:t xml:space="preserve"> </w:t>
      </w:r>
      <w:r>
        <w:t>“R</w:t>
      </w:r>
      <w:r>
        <w:t>ight</w:t>
      </w:r>
      <w:r w:rsidR="00EC64D0">
        <w:t>,</w:t>
      </w:r>
      <w:r>
        <w:t xml:space="preserve"> </w:t>
      </w:r>
      <w:r w:rsidR="00EC64D0">
        <w:t xml:space="preserve">this </w:t>
      </w:r>
      <w:r>
        <w:t>is great</w:t>
      </w:r>
      <w:r w:rsidR="00EC64D0">
        <w:t>”</w:t>
      </w:r>
      <w:r>
        <w:t xml:space="preserve">. I can look at my daughter and go, </w:t>
      </w:r>
      <w:r w:rsidR="00EC64D0">
        <w:t>“</w:t>
      </w:r>
      <w:r>
        <w:t>D</w:t>
      </w:r>
      <w:r>
        <w:t>o you know what</w:t>
      </w:r>
      <w:r>
        <w:t>?</w:t>
      </w:r>
      <w:r>
        <w:t xml:space="preserve"> </w:t>
      </w:r>
      <w:r>
        <w:t>I</w:t>
      </w:r>
      <w:r>
        <w:t>t is going to be different</w:t>
      </w:r>
      <w:r>
        <w:t>.</w:t>
      </w:r>
      <w:r>
        <w:t xml:space="preserve"> </w:t>
      </w:r>
      <w:r>
        <w:t>T</w:t>
      </w:r>
      <w:r>
        <w:t>he security apparatus is going to be different</w:t>
      </w:r>
      <w:r>
        <w:t>.</w:t>
      </w:r>
      <w:r>
        <w:t xml:space="preserve"> </w:t>
      </w:r>
      <w:r>
        <w:t>H</w:t>
      </w:r>
      <w:r>
        <w:t>ow we understand Northern Ireland is going to be different</w:t>
      </w:r>
      <w:r>
        <w:t>”.</w:t>
      </w:r>
      <w:r>
        <w:t xml:space="preserve"> </w:t>
      </w:r>
      <w:r>
        <w:t>T</w:t>
      </w:r>
      <w:r>
        <w:t xml:space="preserve">he counter-narrative to that is </w:t>
      </w:r>
      <w:r>
        <w:t xml:space="preserve">that </w:t>
      </w:r>
      <w:r>
        <w:t xml:space="preserve">it takes a lot of money and a lot of resources to suppress the threat, and we cannot say when that is going to stop, so we have to keep doing the same thing. </w:t>
      </w:r>
      <w:r>
        <w:t>I</w:t>
      </w:r>
      <w:r>
        <w:t xml:space="preserve">t is easy for me to say, </w:t>
      </w:r>
      <w:r>
        <w:t xml:space="preserve">but </w:t>
      </w:r>
      <w:r>
        <w:t>I would love to know when that end</w:t>
      </w:r>
      <w:r>
        <w:t>s.</w:t>
      </w:r>
    </w:p>
    <w:p w:rsidR="00DB2B7C" w:rsidP="00DB2B7C">
      <w:pPr>
        <w:pStyle w:val="Question"/>
      </w:pPr>
      <w:sdt>
        <w:sdtPr>
          <w:alias w:val="Member"/>
          <w:tag w:val="&lt;Member mnisId='5309' dodsId='78680'&gt;"/>
          <w:id w:val="-102120146"/>
          <w:placeholder>
            <w:docPart w:val="DefaultPlaceholder_-1854013440"/>
          </w:placeholder>
          <w:richText/>
        </w:sdtPr>
        <w:sdtContent>
          <w:r w:rsidRPr="00DB2B7C">
            <w:rPr>
              <w:b/>
            </w:rPr>
            <w:t>Katrina Murray:</w:t>
          </w:r>
        </w:sdtContent>
      </w:sdt>
      <w:r>
        <w:t xml:space="preserve"> B</w:t>
      </w:r>
      <w:r w:rsidR="00527D2C">
        <w:t>uilding on that, what are the main security threats facing Northern Ireland today</w:t>
      </w:r>
      <w:r>
        <w:t>?</w:t>
      </w:r>
      <w:r w:rsidR="00527D2C">
        <w:t xml:space="preserve"> </w:t>
      </w:r>
      <w:r>
        <w:t>H</w:t>
      </w:r>
      <w:r w:rsidR="00527D2C">
        <w:t xml:space="preserve">ow have they evolved over the lifetime of </w:t>
      </w:r>
      <w:r>
        <w:t xml:space="preserve">the </w:t>
      </w:r>
      <w:r w:rsidR="00527D2C">
        <w:t>PSNI?</w:t>
      </w:r>
    </w:p>
    <w:p w:rsidR="00DB2B7C" w:rsidRPr="00EC64D0" w:rsidP="00DB2B7C">
      <w:pPr>
        <w:pStyle w:val="Answer"/>
      </w:pPr>
      <w:sdt>
        <w:sdtPr>
          <w:alias w:val="Witness"/>
          <w:id w:val="-1671015804"/>
          <w:placeholder>
            <w:docPart w:val="DefaultPlaceholder_-1854013440"/>
          </w:placeholder>
          <w:richText/>
        </w:sdtPr>
        <w:sdtContent>
          <w:r w:rsidRPr="00A76B60" w:rsidR="00A76B60">
            <w:rPr>
              <w:b/>
              <w:i/>
            </w:rPr>
            <w:t>Professor Breen-Smyth:</w:t>
          </w:r>
        </w:sdtContent>
      </w:sdt>
      <w:r>
        <w:t xml:space="preserve"> I</w:t>
      </w:r>
      <w:r w:rsidR="00527D2C">
        <w:t xml:space="preserve">t depends </w:t>
      </w:r>
      <w:r>
        <w:t xml:space="preserve">on </w:t>
      </w:r>
      <w:r w:rsidR="00527D2C">
        <w:t xml:space="preserve">what you mean by </w:t>
      </w:r>
      <w:r>
        <w:t>“</w:t>
      </w:r>
      <w:r w:rsidRPr="00EC64D0" w:rsidR="00527D2C">
        <w:t>security</w:t>
      </w:r>
      <w:r w:rsidRPr="00EC64D0">
        <w:t>”</w:t>
      </w:r>
      <w:r w:rsidRPr="00EC64D0" w:rsidR="00527D2C">
        <w:t>.</w:t>
      </w:r>
    </w:p>
    <w:p w:rsidR="00527D2C" w:rsidP="00DB2B7C">
      <w:pPr>
        <w:pStyle w:val="Question"/>
        <w:numPr>
          <w:ilvl w:val="0"/>
          <w:numId w:val="0"/>
        </w:numPr>
        <w:ind w:left="794"/>
      </w:pPr>
      <w:sdt>
        <w:sdtPr>
          <w:alias w:val="Member"/>
          <w:tag w:val="&lt;Member mnisId='5309' dodsId='78680'&gt;"/>
          <w:id w:val="119962277"/>
          <w:placeholder>
            <w:docPart w:val="DefaultPlaceholder_-1854013440"/>
          </w:placeholder>
          <w:richText/>
        </w:sdtPr>
        <w:sdtContent>
          <w:r w:rsidRPr="00EC64D0" w:rsidR="00DB2B7C">
            <w:rPr>
              <w:b/>
            </w:rPr>
            <w:t>Katrina Murray:</w:t>
          </w:r>
        </w:sdtContent>
      </w:sdt>
      <w:r w:rsidRPr="00EC64D0" w:rsidR="00DB2B7C">
        <w:t xml:space="preserve"> </w:t>
      </w:r>
      <w:r w:rsidR="00EC64D0">
        <w:t>That</w:t>
      </w:r>
      <w:r w:rsidRPr="00EC64D0" w:rsidR="00EC64D0">
        <w:t xml:space="preserve"> is effectively my question to you.</w:t>
      </w:r>
    </w:p>
    <w:p w:rsidR="001E1FB9" w:rsidP="00DB2B7C">
      <w:pPr>
        <w:pStyle w:val="Answer"/>
      </w:pPr>
      <w:sdt>
        <w:sdtPr>
          <w:alias w:val="Witness"/>
          <w:id w:val="1473869002"/>
          <w:placeholder>
            <w:docPart w:val="DefaultPlaceholder_-1854013440"/>
          </w:placeholder>
          <w:richText/>
        </w:sdtPr>
        <w:sdtContent>
          <w:r w:rsidRPr="00A76B60" w:rsidR="00A76B60">
            <w:rPr>
              <w:b/>
              <w:i/>
            </w:rPr>
            <w:t>Professor Breen-Smyth:</w:t>
          </w:r>
          <w:r w:rsidRPr="00DB2B7C" w:rsidR="00DB2B7C">
            <w:rPr>
              <w:b/>
            </w:rPr>
            <w:t xml:space="preserve"> </w:t>
          </w:r>
        </w:sdtContent>
      </w:sdt>
      <w:r w:rsidR="00DB2B7C">
        <w:t xml:space="preserve">In the UK, we have typically had a </w:t>
      </w:r>
      <w:r w:rsidR="00527D2C">
        <w:t xml:space="preserve">very narrow definition of </w:t>
      </w:r>
      <w:r w:rsidR="00DB2B7C">
        <w:t>“</w:t>
      </w:r>
      <w:r w:rsidR="00527D2C">
        <w:t>security</w:t>
      </w:r>
      <w:r w:rsidR="00DB2B7C">
        <w:t>”.</w:t>
      </w:r>
      <w:r w:rsidR="00527D2C">
        <w:t xml:space="preserve"> </w:t>
      </w:r>
      <w:r w:rsidR="00DB2B7C">
        <w:t xml:space="preserve">It has </w:t>
      </w:r>
      <w:r w:rsidR="00527D2C">
        <w:t>been focused on national security, which, by the way, in Northern Ireland</w:t>
      </w:r>
      <w:r w:rsidR="00DB2B7C">
        <w:t>,</w:t>
      </w:r>
      <w:r w:rsidR="00527D2C">
        <w:t xml:space="preserve"> refers only to dissident </w:t>
      </w:r>
      <w:r w:rsidR="00F9096C">
        <w:t>republican</w:t>
      </w:r>
      <w:r w:rsidR="00527D2C">
        <w:t xml:space="preserve"> threats, not to loyalism, unless loyalism becomes involved in the </w:t>
      </w:r>
      <w:r>
        <w:t xml:space="preserve">Coveney </w:t>
      </w:r>
      <w:r w:rsidR="00527D2C">
        <w:t>attack or whatever, and then it becomes a national security threat</w:t>
      </w:r>
      <w:r>
        <w:t>.</w:t>
      </w:r>
      <w:r w:rsidR="00527D2C">
        <w:t xml:space="preserve"> </w:t>
      </w:r>
      <w:r>
        <w:t>I</w:t>
      </w:r>
      <w:r w:rsidR="00527D2C">
        <w:t>n general terms, loyalist paramilitarism, for example, is not a national security threat</w:t>
      </w:r>
      <w:r>
        <w:t>,</w:t>
      </w:r>
      <w:r w:rsidR="00527D2C">
        <w:t xml:space="preserve"> </w:t>
      </w:r>
      <w:r>
        <w:t xml:space="preserve">so </w:t>
      </w:r>
      <w:r w:rsidR="00527D2C">
        <w:t xml:space="preserve">we have a very narrow definition of </w:t>
      </w:r>
      <w:r>
        <w:t>“</w:t>
      </w:r>
      <w:r w:rsidR="00527D2C">
        <w:t>security</w:t>
      </w:r>
      <w:r>
        <w:t>”</w:t>
      </w:r>
      <w:r w:rsidR="00527D2C">
        <w:t>, which is wrong.</w:t>
      </w:r>
    </w:p>
    <w:p w:rsidR="001E1FB9" w:rsidP="00DB2B7C">
      <w:pPr>
        <w:pStyle w:val="Answer"/>
      </w:pPr>
      <w:r>
        <w:t>S</w:t>
      </w:r>
      <w:r w:rsidR="00527D2C">
        <w:t>ecurity has to be about the ability for citi</w:t>
      </w:r>
      <w:r>
        <w:t>z</w:t>
      </w:r>
      <w:r w:rsidR="00527D2C">
        <w:t>ens to live safe lives</w:t>
      </w:r>
      <w:r>
        <w:t>.</w:t>
      </w:r>
      <w:r w:rsidR="00527D2C">
        <w:t xml:space="preserve"> </w:t>
      </w:r>
      <w:r>
        <w:t>T</w:t>
      </w:r>
      <w:r w:rsidR="00527D2C">
        <w:t>hat includes women and children</w:t>
      </w:r>
      <w:r>
        <w:t>.</w:t>
      </w:r>
      <w:r w:rsidR="00527D2C">
        <w:t xml:space="preserve"> </w:t>
      </w:r>
      <w:r>
        <w:t>T</w:t>
      </w:r>
      <w:r w:rsidR="00527D2C">
        <w:t xml:space="preserve">hat includes all sorts of people in various communities across the board. </w:t>
      </w:r>
      <w:r>
        <w:t>I</w:t>
      </w:r>
      <w:r w:rsidR="00527D2C">
        <w:t xml:space="preserve">n terms of the threat to security in Northern Ireland, if you look at the </w:t>
      </w:r>
      <w:r>
        <w:t xml:space="preserve">kinds of </w:t>
      </w:r>
      <w:r w:rsidR="00527D2C">
        <w:t>things that the police are sei</w:t>
      </w:r>
      <w:r>
        <w:t>z</w:t>
      </w:r>
      <w:r w:rsidR="00527D2C">
        <w:t xml:space="preserve">ed of and responding to all the time, they are very ordinary threats at community level. They are the things that I referred to earlier, </w:t>
      </w:r>
      <w:r>
        <w:t xml:space="preserve">such as </w:t>
      </w:r>
      <w:r w:rsidR="00527D2C">
        <w:t xml:space="preserve">domestic violence, mental health, </w:t>
      </w:r>
      <w:r>
        <w:t xml:space="preserve">or </w:t>
      </w:r>
      <w:r w:rsidR="00527D2C">
        <w:t>drugs.</w:t>
      </w:r>
    </w:p>
    <w:p w:rsidR="001E1FB9" w:rsidP="00DB2B7C">
      <w:pPr>
        <w:pStyle w:val="Answer"/>
      </w:pPr>
      <w:r>
        <w:t>All of those things are the meat and potatoes of what constitutes a threat to everyday security in Northern Ireland, bearing in mind</w:t>
      </w:r>
      <w:r w:rsidRPr="0016496D" w:rsidR="0016496D">
        <w:t xml:space="preserve"> </w:t>
      </w:r>
      <w:r w:rsidR="0016496D">
        <w:t>that</w:t>
      </w:r>
      <w:r w:rsidR="00EC64D0">
        <w:t>, as</w:t>
      </w:r>
      <w:r>
        <w:t xml:space="preserve"> Jo</w:t>
      </w:r>
      <w:r w:rsidR="00A76B60">
        <w:t>n</w:t>
      </w:r>
      <w:r>
        <w:t>ny has said</w:t>
      </w:r>
      <w:r>
        <w:t>,</w:t>
      </w:r>
      <w:r w:rsidR="00E05B41">
        <w:t xml:space="preserve"> generally</w:t>
      </w:r>
      <w:r w:rsidR="00EC64D0">
        <w:t>,</w:t>
      </w:r>
      <w:r>
        <w:t xml:space="preserve"> </w:t>
      </w:r>
      <w:r w:rsidR="00EC64D0">
        <w:t xml:space="preserve">Northern Ireland </w:t>
      </w:r>
      <w:r>
        <w:t>is</w:t>
      </w:r>
      <w:r w:rsidR="00E05B41">
        <w:t xml:space="preserve"> </w:t>
      </w:r>
      <w:r>
        <w:t xml:space="preserve">a very safe society to live in. </w:t>
      </w:r>
      <w:r>
        <w:t>Of course, i</w:t>
      </w:r>
      <w:r>
        <w:t xml:space="preserve">f you are the chief constable arguing for a budget, </w:t>
      </w:r>
      <w:r>
        <w:t xml:space="preserve">that </w:t>
      </w:r>
      <w:r>
        <w:t>may not be the narrative that is going to attract an enhancement on your budget figure if you are simply talking about threats that exist everywhere else</w:t>
      </w:r>
      <w:r w:rsidR="0016496D">
        <w:t>.</w:t>
      </w:r>
      <w:r>
        <w:t xml:space="preserve"> </w:t>
      </w:r>
      <w:r w:rsidR="0016496D">
        <w:t xml:space="preserve">There </w:t>
      </w:r>
      <w:r>
        <w:t>is a premium</w:t>
      </w:r>
      <w:r w:rsidR="0016496D">
        <w:t xml:space="preserve"> and there </w:t>
      </w:r>
      <w:r>
        <w:t>is a payback for arguing up certain kinds of threats and not others in terms of their ability to attract resources.</w:t>
      </w:r>
    </w:p>
    <w:p w:rsidR="00527D2C" w:rsidP="00DB2B7C">
      <w:pPr>
        <w:pStyle w:val="Answer"/>
      </w:pPr>
      <w:r>
        <w:t>T</w:t>
      </w:r>
      <w:r>
        <w:t xml:space="preserve">hat </w:t>
      </w:r>
      <w:r>
        <w:t xml:space="preserve">then </w:t>
      </w:r>
      <w:r>
        <w:t>has implications for the narratives that we have about policing</w:t>
      </w:r>
      <w:r>
        <w:t xml:space="preserve"> and</w:t>
      </w:r>
      <w:r>
        <w:t xml:space="preserve"> about the culture that we attribute to </w:t>
      </w:r>
      <w:r w:rsidR="00E05B41">
        <w:t>it</w:t>
      </w:r>
      <w:r>
        <w:t>.</w:t>
      </w:r>
      <w:r>
        <w:t xml:space="preserve"> </w:t>
      </w:r>
      <w:r>
        <w:t>I</w:t>
      </w:r>
      <w:r>
        <w:t xml:space="preserve">n the end, </w:t>
      </w:r>
      <w:r>
        <w:t xml:space="preserve">that </w:t>
      </w:r>
      <w:r>
        <w:t>is feeding back into that fear factor that we talked about earlier. If you keep talking about the security threat, it is a self-fulfilling prophecy.</w:t>
      </w:r>
      <w:r>
        <w:t xml:space="preserve"> </w:t>
      </w:r>
      <w:r>
        <w:t>You create</w:t>
      </w:r>
      <w:r w:rsidR="00E05B41">
        <w:t>,</w:t>
      </w:r>
      <w:r>
        <w:t xml:space="preserve"> generate </w:t>
      </w:r>
      <w:r w:rsidR="00E05B41">
        <w:t xml:space="preserve">and </w:t>
      </w:r>
      <w:r>
        <w:t>spread fear</w:t>
      </w:r>
      <w:r>
        <w:t>.</w:t>
      </w:r>
      <w:r>
        <w:t xml:space="preserve"> </w:t>
      </w:r>
      <w:r>
        <w:t xml:space="preserve">While </w:t>
      </w:r>
      <w:r>
        <w:t xml:space="preserve">there is a risk, in the long-term perspective, </w:t>
      </w:r>
      <w:r w:rsidR="0016496D">
        <w:t xml:space="preserve">out of </w:t>
      </w:r>
      <w:r>
        <w:t xml:space="preserve">all the risks that face us, these are much diminished </w:t>
      </w:r>
      <w:r>
        <w:t>from what they were in the past</w:t>
      </w:r>
      <w:r w:rsidR="0016496D">
        <w:t xml:space="preserve">. Other </w:t>
      </w:r>
      <w:r>
        <w:t xml:space="preserve">kinds of threats, such as organised crime, drug trafficking, and people losing their lives on a </w:t>
      </w:r>
      <w:r>
        <w:t xml:space="preserve">large </w:t>
      </w:r>
      <w:r>
        <w:t>scale through suicide and all sorts of other things in communities</w:t>
      </w:r>
      <w:r w:rsidR="0016496D">
        <w:t>,</w:t>
      </w:r>
      <w:r>
        <w:t xml:space="preserve"> </w:t>
      </w:r>
      <w:r>
        <w:t xml:space="preserve">really </w:t>
      </w:r>
      <w:r>
        <w:t>are the threats to everyday security for ordinary people.</w:t>
      </w:r>
    </w:p>
    <w:p w:rsidR="00527D2C" w:rsidP="001E1FB9">
      <w:pPr>
        <w:pStyle w:val="Answer"/>
      </w:pPr>
      <w:sdt>
        <w:sdtPr>
          <w:alias w:val="Witness"/>
          <w:id w:val="1655793188"/>
          <w:placeholder>
            <w:docPart w:val="DefaultPlaceholder_-1854013440"/>
          </w:placeholder>
          <w:richText/>
        </w:sdtPr>
        <w:sdtContent>
          <w:r w:rsidRPr="00A76B60" w:rsidR="00A76B60">
            <w:rPr>
              <w:b/>
              <w:i/>
            </w:rPr>
            <w:t>Dr Byrne:</w:t>
          </w:r>
        </w:sdtContent>
      </w:sdt>
      <w:r w:rsidR="001E1FB9">
        <w:t xml:space="preserve"> </w:t>
      </w:r>
      <w:r>
        <w:t xml:space="preserve">Very briefly, the obvious one is </w:t>
      </w:r>
      <w:r w:rsidR="001E1FB9">
        <w:t xml:space="preserve">violent dissident </w:t>
      </w:r>
      <w:r w:rsidR="00F9096C">
        <w:t>republican</w:t>
      </w:r>
      <w:r>
        <w:t xml:space="preserve">s in terms of the threats. </w:t>
      </w:r>
      <w:r w:rsidR="001E1FB9">
        <w:t xml:space="preserve">Marie is right in terms of national security being looked at through a very narrow lens. </w:t>
      </w:r>
      <w:r>
        <w:t xml:space="preserve">I have one concern, </w:t>
      </w:r>
      <w:r w:rsidR="001E1FB9">
        <w:t xml:space="preserve">which </w:t>
      </w:r>
      <w:r>
        <w:t xml:space="preserve">is that we do not </w:t>
      </w:r>
      <w:r w:rsidR="001E1FB9">
        <w:t xml:space="preserve">really </w:t>
      </w:r>
      <w:r>
        <w:t xml:space="preserve">talk about national security in Northern Ireland. </w:t>
      </w:r>
      <w:r w:rsidR="001E1FB9">
        <w:t>T</w:t>
      </w:r>
      <w:r>
        <w:t xml:space="preserve">here is a sense that the Northern Ireland-related terrorism strategy is the only show in town. </w:t>
      </w:r>
      <w:r w:rsidR="001E1FB9">
        <w:t>I</w:t>
      </w:r>
      <w:r>
        <w:t xml:space="preserve">t should be published. </w:t>
      </w:r>
      <w:r w:rsidR="001E1FB9">
        <w:t>W</w:t>
      </w:r>
      <w:r>
        <w:t>e should have a more open</w:t>
      </w:r>
      <w:r w:rsidR="001E1FB9">
        <w:t>,</w:t>
      </w:r>
      <w:r>
        <w:t xml:space="preserve"> honest </w:t>
      </w:r>
      <w:r w:rsidR="001E1FB9">
        <w:t xml:space="preserve">and </w:t>
      </w:r>
      <w:r>
        <w:t>transparent conversation about what the threats to Northern Ireland</w:t>
      </w:r>
      <w:r w:rsidR="001E1FB9">
        <w:t xml:space="preserve"> are</w:t>
      </w:r>
      <w:r w:rsidR="00735728">
        <w:t>, be they right</w:t>
      </w:r>
      <w:r>
        <w:t>-wing</w:t>
      </w:r>
      <w:r w:rsidR="001E1FB9">
        <w:t xml:space="preserve"> or</w:t>
      </w:r>
      <w:r>
        <w:t xml:space="preserve"> Islamic</w:t>
      </w:r>
      <w:r w:rsidR="00735728">
        <w:t>.</w:t>
      </w:r>
      <w:r>
        <w:t xml:space="preserve"> </w:t>
      </w:r>
      <w:r w:rsidR="00735728">
        <w:t xml:space="preserve">We </w:t>
      </w:r>
      <w:r>
        <w:t>are still very much in the narrow lane of Northern Ireland-related terrorism</w:t>
      </w:r>
      <w:r w:rsidR="001E1FB9">
        <w:t xml:space="preserve">, and </w:t>
      </w:r>
      <w:r>
        <w:t xml:space="preserve">we have the potential to create a risk that we take our eye off the ball in terms of where we are moving forward. </w:t>
      </w:r>
      <w:r w:rsidR="001E1FB9">
        <w:t>T</w:t>
      </w:r>
      <w:r>
        <w:t xml:space="preserve">hat is why it is important that we have </w:t>
      </w:r>
      <w:r w:rsidR="001E1FB9">
        <w:t xml:space="preserve">a </w:t>
      </w:r>
      <w:r>
        <w:t>broader conversation about this.</w:t>
      </w:r>
    </w:p>
    <w:p w:rsidR="001E1FB9" w:rsidP="001E1FB9">
      <w:pPr>
        <w:pStyle w:val="Question"/>
      </w:pPr>
      <w:sdt>
        <w:sdtPr>
          <w:alias w:val="Member"/>
          <w:tag w:val="&lt;Member mnisId='4827' dodsId='63910'&gt;"/>
          <w:id w:val="1978874856"/>
          <w:placeholder>
            <w:docPart w:val="DefaultPlaceholder_-1854013440"/>
          </w:placeholder>
          <w:richText/>
        </w:sdtPr>
        <w:sdtContent>
          <w:r w:rsidRPr="001E1FB9">
            <w:rPr>
              <w:b/>
            </w:rPr>
            <w:t>Claire Hanna:</w:t>
          </w:r>
        </w:sdtContent>
      </w:sdt>
      <w:r>
        <w:t xml:space="preserve"> </w:t>
      </w:r>
      <w:r w:rsidR="00527D2C">
        <w:t xml:space="preserve">You will know that the two </w:t>
      </w:r>
      <w:r>
        <w:t>G</w:t>
      </w:r>
      <w:r w:rsidR="00527D2C">
        <w:t xml:space="preserve">overnments recently appointed an independent expert to scope paramilitary </w:t>
      </w:r>
      <w:r>
        <w:t xml:space="preserve">group </w:t>
      </w:r>
      <w:r w:rsidR="00527D2C">
        <w:t xml:space="preserve">transition </w:t>
      </w:r>
      <w:r>
        <w:t xml:space="preserve">to </w:t>
      </w:r>
      <w:r w:rsidR="00527D2C">
        <w:t xml:space="preserve">disbandment. I want to ask </w:t>
      </w:r>
      <w:r>
        <w:t xml:space="preserve">for </w:t>
      </w:r>
      <w:r w:rsidR="00527D2C">
        <w:t xml:space="preserve">your views on this. </w:t>
      </w:r>
      <w:r>
        <w:t>A</w:t>
      </w:r>
      <w:r w:rsidR="00527D2C">
        <w:t xml:space="preserve">re we doing enough within the current criminal justice system? </w:t>
      </w:r>
      <w:r>
        <w:t>T</w:t>
      </w:r>
      <w:r w:rsidR="00527D2C">
        <w:t xml:space="preserve">here is </w:t>
      </w:r>
      <w:r>
        <w:t xml:space="preserve">the </w:t>
      </w:r>
      <w:r w:rsidR="00527D2C">
        <w:t>narrative</w:t>
      </w:r>
      <w:r>
        <w:t xml:space="preserve"> of</w:t>
      </w:r>
      <w:r w:rsidR="00527D2C">
        <w:t xml:space="preserve">, </w:t>
      </w:r>
      <w:r>
        <w:t>“O</w:t>
      </w:r>
      <w:r w:rsidR="00527D2C">
        <w:t>h</w:t>
      </w:r>
      <w:r>
        <w:t>,</w:t>
      </w:r>
      <w:r w:rsidR="00527D2C">
        <w:t xml:space="preserve"> jeez, nothing else has worked</w:t>
      </w:r>
      <w:r>
        <w:t>.</w:t>
      </w:r>
      <w:r w:rsidR="00527D2C">
        <w:t xml:space="preserve"> </w:t>
      </w:r>
      <w:r>
        <w:t>W</w:t>
      </w:r>
      <w:r w:rsidR="00527D2C">
        <w:t>e will have to pay them again to go away</w:t>
      </w:r>
      <w:r>
        <w:t>”</w:t>
      </w:r>
      <w:r w:rsidR="00527D2C">
        <w:t xml:space="preserve">. Have we </w:t>
      </w:r>
      <w:r>
        <w:t xml:space="preserve">used </w:t>
      </w:r>
      <w:r w:rsidR="00527D2C">
        <w:t>the tools at our disposal</w:t>
      </w:r>
      <w:r>
        <w:t>,</w:t>
      </w:r>
      <w:r w:rsidR="00527D2C">
        <w:t xml:space="preserve"> </w:t>
      </w:r>
      <w:r w:rsidR="00735728">
        <w:t xml:space="preserve">such as criminal justice mechanisms, </w:t>
      </w:r>
      <w:r w:rsidR="00527D2C">
        <w:t>or legislated for additional tools</w:t>
      </w:r>
      <w:r>
        <w:t>,</w:t>
      </w:r>
      <w:r w:rsidR="00527D2C">
        <w:t xml:space="preserve"> to tackle these people who have been in existence </w:t>
      </w:r>
      <w:r w:rsidR="00735728">
        <w:t xml:space="preserve">post the ceasefires </w:t>
      </w:r>
      <w:r w:rsidR="00E05B41">
        <w:t xml:space="preserve">for </w:t>
      </w:r>
      <w:r w:rsidR="00527D2C">
        <w:t xml:space="preserve">longer than the </w:t>
      </w:r>
      <w:r>
        <w:t>T</w:t>
      </w:r>
      <w:r w:rsidR="00527D2C">
        <w:t>roubles lasted?</w:t>
      </w:r>
    </w:p>
    <w:p w:rsidR="001E1FB9" w:rsidP="001E1FB9">
      <w:pPr>
        <w:pStyle w:val="Question"/>
        <w:numPr>
          <w:ilvl w:val="0"/>
          <w:numId w:val="0"/>
        </w:numPr>
        <w:ind w:left="794"/>
      </w:pPr>
      <w:r>
        <w:t xml:space="preserve">Is there a genuine willingness from paramilitary groups </w:t>
      </w:r>
      <w:r>
        <w:t xml:space="preserve">or individuals </w:t>
      </w:r>
      <w:r>
        <w:t>to undertake disbandment</w:t>
      </w:r>
      <w:r w:rsidR="001648A6">
        <w:t>?</w:t>
      </w:r>
      <w:r>
        <w:t xml:space="preserve"> </w:t>
      </w:r>
      <w:r w:rsidR="001648A6">
        <w:t xml:space="preserve">Will </w:t>
      </w:r>
      <w:r>
        <w:t xml:space="preserve">we </w:t>
      </w:r>
      <w:r>
        <w:t xml:space="preserve">finish this process with the groups being gone? </w:t>
      </w:r>
      <w:r>
        <w:t>W</w:t>
      </w:r>
      <w:r>
        <w:t xml:space="preserve">hat would the process best look like and what are the barriers? I know </w:t>
      </w:r>
      <w:r>
        <w:t xml:space="preserve">that </w:t>
      </w:r>
      <w:r>
        <w:t>they are four big questions, but maybe you could just give us a flavour of your thinking. I am particularly interested in whether we have turned over every stone within our current powers, including within the Assembly.</w:t>
      </w:r>
    </w:p>
    <w:p w:rsidR="00AD11A5" w:rsidP="001E1FB9">
      <w:pPr>
        <w:pStyle w:val="Answer"/>
      </w:pPr>
      <w:sdt>
        <w:sdtPr>
          <w:alias w:val="Witness"/>
          <w:id w:val="987817032"/>
          <w:placeholder>
            <w:docPart w:val="DefaultPlaceholder_-1854013440"/>
          </w:placeholder>
          <w:richText/>
        </w:sdtPr>
        <w:sdtContent>
          <w:r w:rsidRPr="00A76B60" w:rsidR="00A76B60">
            <w:rPr>
              <w:b/>
              <w:i/>
            </w:rPr>
            <w:t>Professor Breen-Smyth:</w:t>
          </w:r>
        </w:sdtContent>
      </w:sdt>
      <w:r w:rsidR="001E1FB9">
        <w:t xml:space="preserve"> </w:t>
      </w:r>
      <w:r w:rsidR="00527D2C">
        <w:t xml:space="preserve">I do not think </w:t>
      </w:r>
      <w:r w:rsidR="001E1FB9">
        <w:t xml:space="preserve">that </w:t>
      </w:r>
      <w:r w:rsidR="00527D2C">
        <w:t xml:space="preserve">we have turned over every possibility. This is something that I work </w:t>
      </w:r>
      <w:r>
        <w:t xml:space="preserve">on </w:t>
      </w:r>
      <w:r w:rsidR="00527D2C">
        <w:t xml:space="preserve">very closely with the PSNI on an ongoing basis. I also work with people close to the armed groups. I work </w:t>
      </w:r>
      <w:r>
        <w:t xml:space="preserve">only </w:t>
      </w:r>
      <w:r w:rsidR="00527D2C">
        <w:t xml:space="preserve">with those in the armed groups </w:t>
      </w:r>
      <w:r w:rsidR="00115D26">
        <w:t>who</w:t>
      </w:r>
      <w:r>
        <w:t xml:space="preserve"> </w:t>
      </w:r>
      <w:r w:rsidR="00527D2C">
        <w:t xml:space="preserve">are interested and have declared themselves willing to transition out of paramilitarism. </w:t>
      </w:r>
      <w:r w:rsidR="00E764AD">
        <w:t>Over the years that I have been doing it, t</w:t>
      </w:r>
      <w:r w:rsidR="00527D2C">
        <w:t xml:space="preserve">hat has become a more focused work than it was in the past, </w:t>
      </w:r>
      <w:r w:rsidR="00115D26">
        <w:t>in so far</w:t>
      </w:r>
      <w:r w:rsidR="00527D2C">
        <w:t xml:space="preserve"> as there are people who</w:t>
      </w:r>
      <w:r>
        <w:t>,</w:t>
      </w:r>
      <w:r w:rsidR="00527D2C">
        <w:t xml:space="preserve"> in the past</w:t>
      </w:r>
      <w:r>
        <w:t>,</w:t>
      </w:r>
      <w:r w:rsidR="00527D2C">
        <w:t xml:space="preserve"> have declared themselves interested in transition, but</w:t>
      </w:r>
      <w:r>
        <w:t>,</w:t>
      </w:r>
      <w:r w:rsidR="00527D2C">
        <w:t xml:space="preserve"> for reasons to do with my antenna</w:t>
      </w:r>
      <w:r>
        <w:t>e</w:t>
      </w:r>
      <w:r w:rsidR="00527D2C">
        <w:t>, I concluded were not</w:t>
      </w:r>
      <w:r>
        <w:t>,</w:t>
      </w:r>
      <w:r w:rsidR="00527D2C">
        <w:t xml:space="preserve"> in fact</w:t>
      </w:r>
      <w:r>
        <w:t>,</w:t>
      </w:r>
      <w:r w:rsidR="00527D2C">
        <w:t xml:space="preserve"> sincere and therefore have disengaged with. I do engage with people who are close to some of the armed groups</w:t>
      </w:r>
      <w:r>
        <w:t>,</w:t>
      </w:r>
      <w:r w:rsidR="00527D2C">
        <w:t xml:space="preserve"> and I work with them</w:t>
      </w:r>
      <w:r>
        <w:t>,</w:t>
      </w:r>
      <w:r w:rsidR="00527D2C">
        <w:t xml:space="preserve"> alongside the police.</w:t>
      </w:r>
    </w:p>
    <w:p w:rsidR="00AD11A5" w:rsidP="001E1FB9">
      <w:pPr>
        <w:pStyle w:val="Answer"/>
      </w:pPr>
      <w:r>
        <w:t xml:space="preserve">Those people are </w:t>
      </w:r>
      <w:r>
        <w:t xml:space="preserve">increasingly </w:t>
      </w:r>
      <w:r>
        <w:t xml:space="preserve">engaged with the police directly. </w:t>
      </w:r>
      <w:r>
        <w:t>T</w:t>
      </w:r>
      <w:r>
        <w:t>he police have, over a period of time, worked closely with me and with communities</w:t>
      </w:r>
      <w:r>
        <w:t>,</w:t>
      </w:r>
      <w:r>
        <w:t xml:space="preserve"> to the point where there is a credible possibility of a transition process</w:t>
      </w:r>
      <w:r>
        <w:t>,</w:t>
      </w:r>
      <w:r>
        <w:t xml:space="preserve"> </w:t>
      </w:r>
      <w:r>
        <w:t xml:space="preserve">whereby </w:t>
      </w:r>
      <w:r>
        <w:t xml:space="preserve">there are people in the armed groups who understand what would be required of them to transition and who are more than willing to do that. </w:t>
      </w:r>
    </w:p>
    <w:p w:rsidR="00853A64" w:rsidP="001E1FB9">
      <w:pPr>
        <w:pStyle w:val="Answer"/>
      </w:pPr>
      <w:r>
        <w:t>T</w:t>
      </w:r>
      <w:r w:rsidR="00527D2C">
        <w:t xml:space="preserve">hat is not to say that that is true for all paramilitary groups. </w:t>
      </w:r>
      <w:r>
        <w:t>H</w:t>
      </w:r>
      <w:r w:rsidR="00527D2C">
        <w:t xml:space="preserve">owever, we are much further down the line than we were the last time I came to this </w:t>
      </w:r>
      <w:r>
        <w:t>C</w:t>
      </w:r>
      <w:r w:rsidR="00527D2C">
        <w:t xml:space="preserve">ommittee, </w:t>
      </w:r>
      <w:r>
        <w:t xml:space="preserve">when </w:t>
      </w:r>
      <w:r w:rsidR="00527D2C">
        <w:t>I talk</w:t>
      </w:r>
      <w:r>
        <w:t>ed</w:t>
      </w:r>
      <w:r w:rsidR="00527D2C">
        <w:t xml:space="preserve"> extensively about paramilitary transition and provided an additional paper to the </w:t>
      </w:r>
      <w:r>
        <w:t>C</w:t>
      </w:r>
      <w:r w:rsidR="00527D2C">
        <w:t xml:space="preserve">ommittee at </w:t>
      </w:r>
      <w:r>
        <w:t xml:space="preserve">its </w:t>
      </w:r>
      <w:r w:rsidR="00527D2C">
        <w:t>request.</w:t>
      </w:r>
    </w:p>
    <w:p w:rsidR="00AD11A5" w:rsidP="001E1FB9">
      <w:pPr>
        <w:pStyle w:val="Answer"/>
      </w:pPr>
      <w:r>
        <w:t xml:space="preserve">We now </w:t>
      </w:r>
      <w:r>
        <w:t xml:space="preserve">have </w:t>
      </w:r>
      <w:r>
        <w:t xml:space="preserve">a situation where the police have understood what would be required in terms of policing a transition process, which is a new departure, and that the route offered to paramilitaries has to be a </w:t>
      </w:r>
      <w:r w:rsidR="00115D26">
        <w:t xml:space="preserve">Robert Frostian </w:t>
      </w:r>
      <w:r>
        <w:t>parting of ways</w:t>
      </w:r>
      <w:r w:rsidR="00115D26">
        <w:t>.</w:t>
      </w:r>
      <w:r>
        <w:t xml:space="preserve"> </w:t>
      </w:r>
      <w:r w:rsidR="00115D26">
        <w:t xml:space="preserve">There </w:t>
      </w:r>
      <w:r>
        <w:t>is the high road, which is the road to transition in which they must submit themselves to certain processes</w:t>
      </w:r>
      <w:r>
        <w:t>,</w:t>
      </w:r>
      <w:r>
        <w:t xml:space="preserve"> </w:t>
      </w:r>
      <w:r>
        <w:t xml:space="preserve">and </w:t>
      </w:r>
      <w:r>
        <w:t xml:space="preserve">then there is the low road, which is </w:t>
      </w:r>
      <w:r>
        <w:t xml:space="preserve">where the </w:t>
      </w:r>
      <w:r>
        <w:t>full force of the law is pointed at them and they are arrested.</w:t>
      </w:r>
    </w:p>
    <w:p w:rsidR="00AD11A5" w:rsidP="001E1FB9">
      <w:pPr>
        <w:pStyle w:val="Answer"/>
      </w:pPr>
      <w:r>
        <w:t>T</w:t>
      </w:r>
      <w:r w:rsidR="00527D2C">
        <w:t>he difficulty</w:t>
      </w:r>
      <w:r>
        <w:t xml:space="preserve"> at the minute</w:t>
      </w:r>
      <w:r w:rsidR="00527D2C">
        <w:t xml:space="preserve">, of course, is </w:t>
      </w:r>
      <w:r>
        <w:t xml:space="preserve">that </w:t>
      </w:r>
      <w:r w:rsidR="00527D2C">
        <w:t>we cannot arrest people unless we can find that they have been doing something wrong, assemble evidence</w:t>
      </w:r>
      <w:r>
        <w:t>,</w:t>
      </w:r>
      <w:r w:rsidR="00527D2C">
        <w:t xml:space="preserve"> and prosecute them. </w:t>
      </w:r>
      <w:r>
        <w:t>F</w:t>
      </w:r>
      <w:r w:rsidR="00527D2C">
        <w:t>or many of these people, you cannot do that</w:t>
      </w:r>
      <w:r>
        <w:t>,</w:t>
      </w:r>
      <w:r w:rsidR="00527D2C">
        <w:t xml:space="preserve"> </w:t>
      </w:r>
      <w:r>
        <w:t>so t</w:t>
      </w:r>
      <w:r w:rsidR="00527D2C">
        <w:t>he law is</w:t>
      </w:r>
      <w:r>
        <w:t xml:space="preserve">, in many instances, </w:t>
      </w:r>
      <w:r w:rsidR="00527D2C">
        <w:t xml:space="preserve">an inadequate mechanism to deal with the current situation in terms of paramilitary transition. It is also an inelegant mechanism </w:t>
      </w:r>
      <w:r w:rsidR="00115D26">
        <w:t>in so far</w:t>
      </w:r>
      <w:r w:rsidR="00527D2C">
        <w:t xml:space="preserve"> as it requires a great deal of effort on the part of law enforcement</w:t>
      </w:r>
      <w:r>
        <w:t>,</w:t>
      </w:r>
      <w:r w:rsidR="00527D2C">
        <w:t xml:space="preserve"> and very little on the part of the paramilitaries. </w:t>
      </w:r>
      <w:r>
        <w:t>I</w:t>
      </w:r>
      <w:r w:rsidR="00527D2C">
        <w:t>f you look at transition as a path that you open up for people, they must put the energy into demonstrating their bona fides and embark on the path in a way that moves us forward</w:t>
      </w:r>
      <w:r>
        <w:t>.</w:t>
      </w:r>
    </w:p>
    <w:p w:rsidR="00527D2C" w:rsidP="001E1FB9">
      <w:pPr>
        <w:pStyle w:val="Answer"/>
      </w:pPr>
      <w:r>
        <w:t>T</w:t>
      </w:r>
      <w:r>
        <w:t>here is a great deal of willingness on the part of some. The groups are highly fragmented</w:t>
      </w:r>
      <w:r>
        <w:t>.</w:t>
      </w:r>
      <w:r>
        <w:t xml:space="preserve"> </w:t>
      </w:r>
      <w:r>
        <w:t>W</w:t>
      </w:r>
      <w:r>
        <w:t xml:space="preserve">e have the UVF, for example, but there is not one UVF </w:t>
      </w:r>
      <w:r w:rsidR="00115D26">
        <w:t>any more</w:t>
      </w:r>
      <w:r>
        <w:t>. There are many UVFs. There is not one UVF in terms of Belfast and the rest of the country</w:t>
      </w:r>
      <w:r>
        <w:t>.</w:t>
      </w:r>
      <w:r>
        <w:t xml:space="preserve"> </w:t>
      </w:r>
      <w:r>
        <w:t>A</w:t>
      </w:r>
      <w:r>
        <w:t xml:space="preserve">s I have said, I have crunched the numbers, </w:t>
      </w:r>
      <w:r>
        <w:t xml:space="preserve">which </w:t>
      </w:r>
      <w:r>
        <w:t>are included in the paper that I sent you</w:t>
      </w:r>
      <w:r>
        <w:t>,</w:t>
      </w:r>
      <w:r>
        <w:t xml:space="preserve"> about the distribution of violence across the territory of Northern Ireland. It is a very differentiated picture</w:t>
      </w:r>
      <w:r>
        <w:t>.</w:t>
      </w:r>
      <w:r>
        <w:t xml:space="preserve"> </w:t>
      </w:r>
      <w:r w:rsidR="00115D26">
        <w:t>As I point out</w:t>
      </w:r>
      <w:r>
        <w:t xml:space="preserve"> in the paper that I sent</w:t>
      </w:r>
      <w:r>
        <w:t>,</w:t>
      </w:r>
      <w:r>
        <w:t xml:space="preserve"> </w:t>
      </w:r>
      <w:r w:rsidR="00115D26">
        <w:t xml:space="preserve">based on my work with the police, </w:t>
      </w:r>
      <w:r>
        <w:t>all policing is local policing. All policing has to be driven at district level.</w:t>
      </w:r>
    </w:p>
    <w:p w:rsidR="00527D2C" w:rsidP="00AD11A5">
      <w:pPr>
        <w:pStyle w:val="Question"/>
      </w:pPr>
      <w:sdt>
        <w:sdtPr>
          <w:alias w:val="Member"/>
          <w:tag w:val="&lt;Member mnisId='4827' dodsId='63910'&gt;"/>
          <w:id w:val="237914094"/>
          <w:placeholder>
            <w:docPart w:val="DefaultPlaceholder_-1854013440"/>
          </w:placeholder>
          <w:richText/>
        </w:sdtPr>
        <w:sdtContent>
          <w:r w:rsidRPr="00AD11A5" w:rsidR="00AD11A5">
            <w:rPr>
              <w:b/>
            </w:rPr>
            <w:t>Claire Hanna:</w:t>
          </w:r>
        </w:sdtContent>
      </w:sdt>
      <w:r w:rsidR="00AD11A5">
        <w:t xml:space="preserve"> </w:t>
      </w:r>
      <w:r>
        <w:t xml:space="preserve">In summary, there are individuals </w:t>
      </w:r>
      <w:r w:rsidR="00AD11A5">
        <w:t xml:space="preserve">who </w:t>
      </w:r>
      <w:r>
        <w:t>might want to have this part of their life written off, but the structures</w:t>
      </w:r>
      <w:r w:rsidR="00853A64">
        <w:t>,</w:t>
      </w:r>
      <w:r>
        <w:t xml:space="preserve"> the organisations and the </w:t>
      </w:r>
      <w:r w:rsidR="00115D26">
        <w:t>concepts</w:t>
      </w:r>
      <w:r>
        <w:t xml:space="preserve"> are not going to disappear</w:t>
      </w:r>
      <w:r w:rsidR="00AD11A5">
        <w:t>.</w:t>
      </w:r>
    </w:p>
    <w:p w:rsidR="00AD11A5" w:rsidP="00AD11A5">
      <w:pPr>
        <w:pStyle w:val="Answer"/>
      </w:pPr>
      <w:sdt>
        <w:sdtPr>
          <w:alias w:val="Witness"/>
          <w:id w:val="-960488200"/>
          <w:placeholder>
            <w:docPart w:val="DefaultPlaceholder_-1854013440"/>
          </w:placeholder>
          <w:richText/>
        </w:sdtPr>
        <w:sdtContent>
          <w:r w:rsidRPr="00A76B60" w:rsidR="00A76B60">
            <w:rPr>
              <w:b/>
              <w:i/>
            </w:rPr>
            <w:t>Professor Breen-Smyth:</w:t>
          </w:r>
        </w:sdtContent>
      </w:sdt>
      <w:r>
        <w:t xml:space="preserve"> </w:t>
      </w:r>
      <w:r w:rsidR="00527D2C">
        <w:t xml:space="preserve">I am not talking about individuals. I am not talking about an individual process. I am talking about groups and subgroups. </w:t>
      </w:r>
      <w:r>
        <w:t>T</w:t>
      </w:r>
      <w:r w:rsidR="00527D2C">
        <w:t xml:space="preserve">he people I am engaged </w:t>
      </w:r>
      <w:r w:rsidR="00853A64">
        <w:t xml:space="preserve">with </w:t>
      </w:r>
      <w:r w:rsidR="00527D2C">
        <w:t>have a leadership capacity and can bring people with them.</w:t>
      </w:r>
    </w:p>
    <w:p w:rsidR="00AD11A5" w:rsidP="00AD11A5">
      <w:pPr>
        <w:pStyle w:val="Question"/>
      </w:pPr>
      <w:sdt>
        <w:sdtPr>
          <w:alias w:val="Member"/>
          <w:tag w:val="&lt;Member mnisId='4827' dodsId='63910'&gt;"/>
          <w:id w:val="1952355300"/>
          <w:placeholder>
            <w:docPart w:val="DefaultPlaceholder_-1854013440"/>
          </w:placeholder>
          <w:richText/>
        </w:sdtPr>
        <w:sdtContent>
          <w:r w:rsidRPr="00AD11A5">
            <w:rPr>
              <w:b/>
            </w:rPr>
            <w:t>Claire Hanna:</w:t>
          </w:r>
        </w:sdtContent>
      </w:sdt>
      <w:r>
        <w:t xml:space="preserve"> </w:t>
      </w:r>
      <w:r w:rsidR="00527D2C">
        <w:t xml:space="preserve">Residue and remnants will be </w:t>
      </w:r>
      <w:r w:rsidR="00115D26">
        <w:t>left</w:t>
      </w:r>
      <w:r w:rsidR="00527D2C">
        <w:t xml:space="preserve"> and will fill the space.</w:t>
      </w:r>
    </w:p>
    <w:p w:rsidR="00527D2C" w:rsidP="00AD11A5">
      <w:pPr>
        <w:pStyle w:val="Answer"/>
      </w:pPr>
      <w:sdt>
        <w:sdtPr>
          <w:alias w:val="Witness"/>
          <w:id w:val="-1019774586"/>
          <w:placeholder>
            <w:docPart w:val="DefaultPlaceholder_-1854013440"/>
          </w:placeholder>
          <w:richText/>
        </w:sdtPr>
        <w:sdtContent>
          <w:r w:rsidRPr="00A76B60" w:rsidR="00A76B60">
            <w:rPr>
              <w:b/>
              <w:i/>
            </w:rPr>
            <w:t>Professor Breen-Smyth:</w:t>
          </w:r>
        </w:sdtContent>
      </w:sdt>
      <w:r>
        <w:t xml:space="preserve"> </w:t>
      </w:r>
      <w:r w:rsidR="00AD11A5">
        <w:t>Yes, a</w:t>
      </w:r>
      <w:r>
        <w:t xml:space="preserve">lways. We know this from the past. We know this from the IRA. We have dissident </w:t>
      </w:r>
      <w:r w:rsidR="00F9096C">
        <w:t>republican</w:t>
      </w:r>
      <w:r>
        <w:t xml:space="preserve">s as a result of </w:t>
      </w:r>
      <w:r w:rsidR="00115D26">
        <w:t xml:space="preserve">exactly </w:t>
      </w:r>
      <w:r>
        <w:t xml:space="preserve">that process. </w:t>
      </w:r>
      <w:r w:rsidR="00AD11A5">
        <w:t>T</w:t>
      </w:r>
      <w:r>
        <w:t>here is no coun</w:t>
      </w:r>
      <w:r w:rsidR="00115D26">
        <w:t>sel</w:t>
      </w:r>
      <w:r>
        <w:t xml:space="preserve"> of perfection here, Cla</w:t>
      </w:r>
      <w:r w:rsidR="00AD11A5">
        <w:t>i</w:t>
      </w:r>
      <w:r>
        <w:t xml:space="preserve">re. Basically, we do the best we can, using the resources available elegantly, and clearing </w:t>
      </w:r>
      <w:r>
        <w:t>up as much as we can</w:t>
      </w:r>
      <w:r w:rsidR="00AD11A5">
        <w:t>.</w:t>
      </w:r>
      <w:r>
        <w:t xml:space="preserve"> </w:t>
      </w:r>
      <w:r w:rsidR="00AD11A5">
        <w:t>T</w:t>
      </w:r>
      <w:r>
        <w:t>he residue, which there will be, needs to be dealt with in a different way.</w:t>
      </w:r>
      <w:r w:rsidR="00115D26">
        <w:t xml:space="preserve"> </w:t>
      </w:r>
    </w:p>
    <w:p w:rsidR="00527D2C" w:rsidP="00AD11A5">
      <w:pPr>
        <w:pStyle w:val="Question"/>
      </w:pPr>
      <w:sdt>
        <w:sdtPr>
          <w:alias w:val="Member"/>
          <w:tag w:val="&lt;Member mnisId='4827' dodsId='63910'&gt;"/>
          <w:id w:val="1103689619"/>
          <w:placeholder>
            <w:docPart w:val="DefaultPlaceholder_-1854013440"/>
          </w:placeholder>
          <w:richText/>
        </w:sdtPr>
        <w:sdtContent>
          <w:r w:rsidRPr="00AD11A5" w:rsidR="00AD11A5">
            <w:rPr>
              <w:b/>
            </w:rPr>
            <w:t>Claire Hanna:</w:t>
          </w:r>
        </w:sdtContent>
      </w:sdt>
      <w:r w:rsidR="00AD11A5">
        <w:t xml:space="preserve"> T</w:t>
      </w:r>
      <w:r>
        <w:t>he decision has been made, and I am now trying to engage</w:t>
      </w:r>
      <w:r w:rsidR="00AD11A5">
        <w:t>.</w:t>
      </w:r>
      <w:r>
        <w:t xml:space="preserve"> </w:t>
      </w:r>
      <w:r w:rsidR="00AD11A5">
        <w:t>I</w:t>
      </w:r>
      <w:r>
        <w:t xml:space="preserve">f we are doing this, let us do it as well as possible. </w:t>
      </w:r>
      <w:r w:rsidR="00AD11A5">
        <w:t>Jonny</w:t>
      </w:r>
      <w:r>
        <w:t xml:space="preserve">, what criminal justice mechanisms are left undelivered by the Northern Ireland Assembly? Again, we </w:t>
      </w:r>
      <w:r w:rsidR="00AD11A5">
        <w:t xml:space="preserve">probably </w:t>
      </w:r>
      <w:r>
        <w:t>do not have enough time</w:t>
      </w:r>
      <w:r w:rsidR="00AD11A5">
        <w:t>,</w:t>
      </w:r>
      <w:r>
        <w:t xml:space="preserve"> or wine, to get into all </w:t>
      </w:r>
      <w:r w:rsidR="00C8310D">
        <w:t xml:space="preserve">those </w:t>
      </w:r>
      <w:r>
        <w:t>issue</w:t>
      </w:r>
      <w:r w:rsidR="00C8310D">
        <w:t>s</w:t>
      </w:r>
      <w:r w:rsidR="000C2DB8">
        <w:t xml:space="preserve"> about the space vacated</w:t>
      </w:r>
      <w:r w:rsidR="008A7A19">
        <w:t>,</w:t>
      </w:r>
      <w:r>
        <w:t xml:space="preserve"> </w:t>
      </w:r>
      <w:r w:rsidR="008A7A19">
        <w:t xml:space="preserve">but </w:t>
      </w:r>
      <w:r>
        <w:t xml:space="preserve">are </w:t>
      </w:r>
      <w:r w:rsidR="008A7A19">
        <w:t xml:space="preserve">there </w:t>
      </w:r>
      <w:r>
        <w:t>lessons that have been learn</w:t>
      </w:r>
      <w:r w:rsidR="008A7A19">
        <w:t>ed</w:t>
      </w:r>
      <w:r>
        <w:t xml:space="preserve"> about the transition and the deficits in the transition of the provisional IRA</w:t>
      </w:r>
      <w:r w:rsidR="008A7A19">
        <w:t xml:space="preserve">—i.e. </w:t>
      </w:r>
      <w:r>
        <w:t xml:space="preserve">are the </w:t>
      </w:r>
      <w:r w:rsidR="008A7A19">
        <w:t>G</w:t>
      </w:r>
      <w:r>
        <w:t>overnments going to go after assets, and are they going to let these groups maintain their structures?</w:t>
      </w:r>
    </w:p>
    <w:p w:rsidR="008A7A19" w:rsidP="008A7A19">
      <w:pPr>
        <w:pStyle w:val="Answer"/>
      </w:pPr>
      <w:sdt>
        <w:sdtPr>
          <w:alias w:val="Witness"/>
          <w:id w:val="1725793231"/>
          <w:placeholder>
            <w:docPart w:val="DefaultPlaceholder_-1854013440"/>
          </w:placeholder>
          <w:richText/>
        </w:sdtPr>
        <w:sdtContent>
          <w:r w:rsidRPr="00A76B60" w:rsidR="00A76B60">
            <w:rPr>
              <w:b/>
              <w:i/>
            </w:rPr>
            <w:t>Dr Byrne:</w:t>
          </w:r>
        </w:sdtContent>
      </w:sdt>
      <w:r>
        <w:t xml:space="preserve"> </w:t>
      </w:r>
      <w:r w:rsidR="00541C5F">
        <w:t>This</w:t>
      </w:r>
      <w:r w:rsidR="00527D2C">
        <w:t xml:space="preserve"> is a really exhausting conversation. I am slightly different</w:t>
      </w:r>
      <w:r>
        <w:t xml:space="preserve"> </w:t>
      </w:r>
      <w:r w:rsidR="00E764AD">
        <w:t>from</w:t>
      </w:r>
      <w:r>
        <w:t xml:space="preserve"> Marie.</w:t>
      </w:r>
      <w:r w:rsidR="00527D2C">
        <w:t xml:space="preserve"> At the end of the day, </w:t>
      </w:r>
      <w:r>
        <w:t xml:space="preserve">we have </w:t>
      </w:r>
      <w:r w:rsidR="00527D2C">
        <w:t xml:space="preserve">an expert in place. </w:t>
      </w:r>
      <w:r>
        <w:t xml:space="preserve">Her </w:t>
      </w:r>
      <w:r w:rsidR="00527D2C">
        <w:t>report will be published in August</w:t>
      </w:r>
      <w:r>
        <w:t xml:space="preserve"> or</w:t>
      </w:r>
      <w:r w:rsidR="00527D2C">
        <w:t xml:space="preserve"> September. </w:t>
      </w:r>
      <w:r>
        <w:t>T</w:t>
      </w:r>
      <w:r w:rsidR="00527D2C">
        <w:t xml:space="preserve">hat is the best situation we can get to. It is an ecosystem. This is a culture. This is not just something </w:t>
      </w:r>
      <w:r w:rsidR="00572BF7">
        <w:t>like</w:t>
      </w:r>
      <w:r>
        <w:t xml:space="preserve"> cancer that </w:t>
      </w:r>
      <w:r w:rsidR="00527D2C">
        <w:t xml:space="preserve">you can cut out. My fear is that it becomes like the </w:t>
      </w:r>
      <w:r>
        <w:t>wild west</w:t>
      </w:r>
      <w:r w:rsidR="00527D2C">
        <w:t xml:space="preserve">, where everybody says </w:t>
      </w:r>
      <w:r>
        <w:t xml:space="preserve">that </w:t>
      </w:r>
      <w:r w:rsidR="00527D2C">
        <w:t>they can do transition</w:t>
      </w:r>
      <w:r>
        <w:t>, and where e</w:t>
      </w:r>
      <w:r w:rsidR="00527D2C">
        <w:t>verybody has an idea of what this means and</w:t>
      </w:r>
      <w:r>
        <w:t>,</w:t>
      </w:r>
      <w:r w:rsidR="00527D2C">
        <w:t xml:space="preserve"> all of a sudden, it is a mess.</w:t>
      </w:r>
    </w:p>
    <w:p w:rsidR="008A7A19" w:rsidP="008A7A19">
      <w:pPr>
        <w:pStyle w:val="Answer"/>
      </w:pPr>
      <w:r>
        <w:t>T</w:t>
      </w:r>
      <w:r w:rsidR="00527D2C">
        <w:t>his is just an area that I am very uncomfortable with in terms of how it is being presented</w:t>
      </w:r>
      <w:r>
        <w:t xml:space="preserve">, so </w:t>
      </w:r>
      <w:r w:rsidR="00527D2C">
        <w:t xml:space="preserve">I am hoping that this expert produces something that </w:t>
      </w:r>
      <w:r>
        <w:t xml:space="preserve">brings </w:t>
      </w:r>
      <w:r w:rsidR="00527D2C">
        <w:t xml:space="preserve">clarity for all of us, so that we can either put the conversation away or get excited about generating a conversation about a process. </w:t>
      </w:r>
      <w:r>
        <w:t xml:space="preserve">This conversation </w:t>
      </w:r>
      <w:r w:rsidR="00527D2C">
        <w:t xml:space="preserve">is </w:t>
      </w:r>
      <w:r>
        <w:t xml:space="preserve">not </w:t>
      </w:r>
      <w:r w:rsidR="00527D2C">
        <w:t>healthy for Northern Ireland</w:t>
      </w:r>
      <w:r>
        <w:t>,</w:t>
      </w:r>
      <w:r w:rsidR="00527D2C">
        <w:t xml:space="preserve"> because it </w:t>
      </w:r>
      <w:r>
        <w:t xml:space="preserve">has </w:t>
      </w:r>
      <w:r w:rsidR="00527D2C">
        <w:t xml:space="preserve">been going on </w:t>
      </w:r>
      <w:r>
        <w:t xml:space="preserve">for </w:t>
      </w:r>
      <w:r w:rsidR="00527D2C">
        <w:t>10 years now.</w:t>
      </w:r>
    </w:p>
    <w:p w:rsidR="008A7A19" w:rsidP="008A7A19">
      <w:pPr>
        <w:pStyle w:val="Answer"/>
      </w:pPr>
      <w:r>
        <w:t>On t</w:t>
      </w:r>
      <w:r w:rsidR="00527D2C">
        <w:t xml:space="preserve">he law and order piece, </w:t>
      </w:r>
      <w:r>
        <w:t xml:space="preserve">what did you mean </w:t>
      </w:r>
      <w:r w:rsidR="00527D2C">
        <w:t>in terms of assets</w:t>
      </w:r>
      <w:r>
        <w:t>?</w:t>
      </w:r>
    </w:p>
    <w:p w:rsidR="00527D2C" w:rsidP="008A7A19">
      <w:pPr>
        <w:pStyle w:val="Question"/>
      </w:pPr>
      <w:sdt>
        <w:sdtPr>
          <w:alias w:val="Member"/>
          <w:tag w:val="&lt;Member mnisId='4827' dodsId='63910'&gt;"/>
          <w:id w:val="985896396"/>
          <w:placeholder>
            <w:docPart w:val="DefaultPlaceholder_-1854013440"/>
          </w:placeholder>
          <w:richText/>
        </w:sdtPr>
        <w:sdtContent>
          <w:r w:rsidRPr="008A7A19" w:rsidR="008A7A19">
            <w:rPr>
              <w:b/>
            </w:rPr>
            <w:t>Claire Hanna:</w:t>
          </w:r>
        </w:sdtContent>
      </w:sdt>
      <w:r w:rsidR="008A7A19">
        <w:t xml:space="preserve"> A</w:t>
      </w:r>
      <w:r>
        <w:t>re there mechanisms and tools that we are not deploying or have not legislated for within our current competence?</w:t>
      </w:r>
    </w:p>
    <w:p w:rsidR="00527D2C" w:rsidP="008A7A19">
      <w:pPr>
        <w:pStyle w:val="Answer"/>
      </w:pPr>
      <w:sdt>
        <w:sdtPr>
          <w:alias w:val="Witness"/>
          <w:id w:val="-2057612863"/>
          <w:placeholder>
            <w:docPart w:val="DefaultPlaceholder_-1854013440"/>
          </w:placeholder>
          <w:richText/>
        </w:sdtPr>
        <w:sdtContent>
          <w:r w:rsidRPr="00A76B60" w:rsidR="00A76B60">
            <w:rPr>
              <w:b/>
              <w:i/>
            </w:rPr>
            <w:t>Dr Byrne:</w:t>
          </w:r>
        </w:sdtContent>
      </w:sdt>
      <w:r w:rsidR="008A7A19">
        <w:t xml:space="preserve"> </w:t>
      </w:r>
      <w:r>
        <w:t xml:space="preserve">They have reduced their thresholds, so there are ways </w:t>
      </w:r>
      <w:r w:rsidR="008A7A19">
        <w:t xml:space="preserve">of </w:t>
      </w:r>
      <w:r>
        <w:t xml:space="preserve">moving forward. At the end of the day, it is moving towards organised crime. There are a lot of models down south, and a lot </w:t>
      </w:r>
      <w:r w:rsidR="00572BF7">
        <w:t xml:space="preserve">of models </w:t>
      </w:r>
      <w:r>
        <w:t>here</w:t>
      </w:r>
      <w:r w:rsidR="008A7A19">
        <w:t>,</w:t>
      </w:r>
      <w:r>
        <w:t xml:space="preserve"> that we could adopt in Northern Ireland, because</w:t>
      </w:r>
      <w:r w:rsidR="008A7A19">
        <w:t>,</w:t>
      </w:r>
      <w:r>
        <w:t xml:space="preserve"> ultimately, this has become about organised crime gangs.</w:t>
      </w:r>
    </w:p>
    <w:p w:rsidR="00527D2C" w:rsidP="008A7A19">
      <w:pPr>
        <w:pStyle w:val="Question"/>
        <w:numPr>
          <w:ilvl w:val="0"/>
          <w:numId w:val="0"/>
        </w:numPr>
        <w:ind w:left="794"/>
      </w:pPr>
      <w:sdt>
        <w:sdtPr>
          <w:alias w:val="Member"/>
          <w:tag w:val="&lt;Member mnisId='4827' dodsId='63910'&gt;"/>
          <w:id w:val="1008325382"/>
          <w:placeholder>
            <w:docPart w:val="DefaultPlaceholder_-1854013440"/>
          </w:placeholder>
          <w:richText/>
        </w:sdtPr>
        <w:sdtContent>
          <w:r w:rsidRPr="008A7A19" w:rsidR="008A7A19">
            <w:rPr>
              <w:b/>
            </w:rPr>
            <w:t>Claire Hanna:</w:t>
          </w:r>
        </w:sdtContent>
      </w:sdt>
      <w:r w:rsidR="008A7A19">
        <w:t xml:space="preserve"> </w:t>
      </w:r>
      <w:r>
        <w:t>Thank you</w:t>
      </w:r>
      <w:r w:rsidR="008A7A19">
        <w:t>.</w:t>
      </w:r>
      <w:r>
        <w:t xml:space="preserve"> </w:t>
      </w:r>
      <w:r w:rsidR="008A7A19">
        <w:t>W</w:t>
      </w:r>
      <w:r>
        <w:t>e are going to get the expert in at some point.</w:t>
      </w:r>
    </w:p>
    <w:p w:rsidR="00527D2C" w:rsidP="008A7A19">
      <w:pPr>
        <w:pStyle w:val="Question"/>
      </w:pPr>
      <w:sdt>
        <w:sdtPr>
          <w:alias w:val="Member"/>
          <w:tag w:val="&lt;Member mnisId='4360' dodsId='121653'&gt;"/>
          <w:id w:val="-1181043752"/>
          <w:placeholder>
            <w:docPart w:val="DefaultPlaceholder_-1854013440"/>
          </w:placeholder>
          <w:richText/>
        </w:sdtPr>
        <w:sdtContent>
          <w:r w:rsidRPr="008A7A19" w:rsidR="008A7A19">
            <w:rPr>
              <w:b/>
            </w:rPr>
            <w:t>Gavin Robinson:</w:t>
          </w:r>
        </w:sdtContent>
      </w:sdt>
      <w:r w:rsidR="008A7A19">
        <w:t xml:space="preserve"> Just on this</w:t>
      </w:r>
      <w:r>
        <w:t xml:space="preserve">, one of the frustrations that I have picked up from my conversations with folks </w:t>
      </w:r>
      <w:r w:rsidR="008A7A19">
        <w:t xml:space="preserve">who </w:t>
      </w:r>
      <w:r>
        <w:t>are keenly interested in transition is the lack of impetus and the timescale associated with the work that Mrs Ravensb</w:t>
      </w:r>
      <w:r w:rsidR="008A7A19">
        <w:t>ergen</w:t>
      </w:r>
      <w:r>
        <w:t xml:space="preserve"> has been given. </w:t>
      </w:r>
      <w:r w:rsidR="008A7A19">
        <w:t>D</w:t>
      </w:r>
      <w:r>
        <w:t>o</w:t>
      </w:r>
      <w:r w:rsidR="008A7A19">
        <w:t xml:space="preserve"> yo</w:t>
      </w:r>
      <w:r>
        <w:t xml:space="preserve">u detect that? I know of a significant group </w:t>
      </w:r>
      <w:r w:rsidR="00572BF7">
        <w:t>who</w:t>
      </w:r>
      <w:r>
        <w:t xml:space="preserve"> said </w:t>
      </w:r>
      <w:r w:rsidR="008A7A19">
        <w:t xml:space="preserve">that </w:t>
      </w:r>
      <w:r>
        <w:t xml:space="preserve">they wanted to go, but they needed the process to assist them in doing that. Their plan was before the summer, and this </w:t>
      </w:r>
      <w:r w:rsidR="008A7A19">
        <w:t xml:space="preserve">now </w:t>
      </w:r>
      <w:r>
        <w:t>has to wait nine</w:t>
      </w:r>
      <w:r w:rsidR="00A76B60">
        <w:t xml:space="preserve"> </w:t>
      </w:r>
      <w:r w:rsidR="008A7A19">
        <w:t xml:space="preserve">or 12 </w:t>
      </w:r>
      <w:r>
        <w:t>months before they conceptualise what that means</w:t>
      </w:r>
      <w:r w:rsidR="008A7A19">
        <w:t>.</w:t>
      </w:r>
      <w:r>
        <w:t xml:space="preserve"> </w:t>
      </w:r>
      <w:r w:rsidR="008A7A19">
        <w:t>T</w:t>
      </w:r>
      <w:r>
        <w:t>he process of bringing people with them, of challenging detractors</w:t>
      </w:r>
      <w:r w:rsidR="008A7A19">
        <w:t xml:space="preserve"> </w:t>
      </w:r>
      <w:r>
        <w:t xml:space="preserve">and </w:t>
      </w:r>
      <w:r w:rsidR="008A7A19">
        <w:t xml:space="preserve">of </w:t>
      </w:r>
      <w:r>
        <w:t>getting to the end point is now further down the tracks, and there is quite a bit of disappointment.</w:t>
      </w:r>
    </w:p>
    <w:p w:rsidR="00527D2C" w:rsidP="008A7A19">
      <w:pPr>
        <w:pStyle w:val="Answer"/>
      </w:pPr>
      <w:sdt>
        <w:sdtPr>
          <w:alias w:val="Witness"/>
          <w:id w:val="-1269778959"/>
          <w:placeholder>
            <w:docPart w:val="DefaultPlaceholder_-1854013440"/>
          </w:placeholder>
          <w:richText/>
        </w:sdtPr>
        <w:sdtContent>
          <w:r w:rsidRPr="00A76B60" w:rsidR="00A76B60">
            <w:rPr>
              <w:b/>
              <w:i/>
            </w:rPr>
            <w:t>Professor Breen-Smyth:</w:t>
          </w:r>
        </w:sdtContent>
      </w:sdt>
      <w:r w:rsidR="008A7A19">
        <w:t xml:space="preserve"> W</w:t>
      </w:r>
      <w:r>
        <w:t>hat I would say is that</w:t>
      </w:r>
      <w:r w:rsidR="00596342">
        <w:t>, while</w:t>
      </w:r>
      <w:r>
        <w:t xml:space="preserve"> there may be a group </w:t>
      </w:r>
      <w:r w:rsidR="00596342">
        <w:t>who</w:t>
      </w:r>
      <w:r>
        <w:t xml:space="preserve"> wis</w:t>
      </w:r>
      <w:r w:rsidR="008A7A19">
        <w:t>h</w:t>
      </w:r>
      <w:r>
        <w:t xml:space="preserve"> to go and </w:t>
      </w:r>
      <w:r w:rsidR="008A7A19">
        <w:t xml:space="preserve">are </w:t>
      </w:r>
      <w:r>
        <w:t>frustrated that they cannot go right away</w:t>
      </w:r>
      <w:r w:rsidR="00596342">
        <w:t xml:space="preserve">, the </w:t>
      </w:r>
      <w:r>
        <w:t xml:space="preserve">difficulty for </w:t>
      </w:r>
      <w:r w:rsidR="008A7A19">
        <w:t>G</w:t>
      </w:r>
      <w:r>
        <w:t xml:space="preserve">overnment is </w:t>
      </w:r>
      <w:r w:rsidR="008A7A19">
        <w:t xml:space="preserve">that </w:t>
      </w:r>
      <w:r>
        <w:t xml:space="preserve">we cannot design a process for one group. We have to try to take as many groups as possible with us </w:t>
      </w:r>
      <w:r w:rsidR="00596342">
        <w:t>through</w:t>
      </w:r>
      <w:r>
        <w:t xml:space="preserve"> one process.</w:t>
      </w:r>
    </w:p>
    <w:p w:rsidR="00527D2C" w:rsidP="008A7A19">
      <w:pPr>
        <w:pStyle w:val="Question"/>
      </w:pPr>
      <w:sdt>
        <w:sdtPr>
          <w:alias w:val="Member"/>
          <w:tag w:val="&lt;Member mnisId='4360' dodsId='121653'&gt;"/>
          <w:id w:val="438953030"/>
          <w:placeholder>
            <w:docPart w:val="DefaultPlaceholder_-1854013440"/>
          </w:placeholder>
          <w:richText/>
        </w:sdtPr>
        <w:sdtContent>
          <w:r w:rsidRPr="008A7A19" w:rsidR="008A7A19">
            <w:rPr>
              <w:b/>
            </w:rPr>
            <w:t>Gavin Robinson:</w:t>
          </w:r>
        </w:sdtContent>
      </w:sdt>
      <w:r w:rsidR="008A7A19">
        <w:t xml:space="preserve"> </w:t>
      </w:r>
      <w:r>
        <w:t xml:space="preserve">Does it need to happen in tandem? Why is it that you cannot progress when progression can be made in individual circumstances, as has </w:t>
      </w:r>
      <w:r w:rsidR="008A7A19">
        <w:t xml:space="preserve">already </w:t>
      </w:r>
      <w:r>
        <w:t>happened with other groups?</w:t>
      </w:r>
    </w:p>
    <w:p w:rsidR="00527D2C" w:rsidP="008A7A19">
      <w:pPr>
        <w:pStyle w:val="Answer"/>
      </w:pPr>
      <w:sdt>
        <w:sdtPr>
          <w:alias w:val="Witness"/>
          <w:id w:val="-1261749291"/>
          <w:placeholder>
            <w:docPart w:val="DefaultPlaceholder_-1854013440"/>
          </w:placeholder>
          <w:richText/>
        </w:sdtPr>
        <w:sdtContent>
          <w:r w:rsidRPr="00A76B60" w:rsidR="00A76B60">
            <w:rPr>
              <w:b/>
              <w:i/>
            </w:rPr>
            <w:t>Professor Breen-Smyth:</w:t>
          </w:r>
        </w:sdtContent>
      </w:sdt>
      <w:r w:rsidR="008A7A19">
        <w:t xml:space="preserve"> I</w:t>
      </w:r>
      <w:r>
        <w:t xml:space="preserve">t depends </w:t>
      </w:r>
      <w:r w:rsidR="008A7A19">
        <w:t xml:space="preserve">on </w:t>
      </w:r>
      <w:r>
        <w:t xml:space="preserve">what you mean by </w:t>
      </w:r>
      <w:r w:rsidR="008A7A19">
        <w:t>“</w:t>
      </w:r>
      <w:r>
        <w:t>transition</w:t>
      </w:r>
      <w:r w:rsidR="008A7A19">
        <w:t>”</w:t>
      </w:r>
      <w:r>
        <w:t xml:space="preserve">. </w:t>
      </w:r>
      <w:r w:rsidR="008A7A19">
        <w:t>It could be</w:t>
      </w:r>
      <w:r>
        <w:t xml:space="preserve">, for example, that the group as a whole </w:t>
      </w:r>
      <w:r w:rsidR="000C2DB8">
        <w:t xml:space="preserve">would </w:t>
      </w:r>
      <w:r>
        <w:t xml:space="preserve">move as a piece and bring as many people as </w:t>
      </w:r>
      <w:r w:rsidR="00596342">
        <w:t>they</w:t>
      </w:r>
      <w:r>
        <w:t xml:space="preserve"> can with </w:t>
      </w:r>
      <w:r w:rsidR="00596342">
        <w:t>them</w:t>
      </w:r>
      <w:r>
        <w:t xml:space="preserve">, </w:t>
      </w:r>
      <w:r w:rsidR="000C2DB8">
        <w:t>or</w:t>
      </w:r>
      <w:r>
        <w:t xml:space="preserve"> </w:t>
      </w:r>
      <w:r w:rsidR="00596342">
        <w:t xml:space="preserve">that </w:t>
      </w:r>
      <w:r>
        <w:t xml:space="preserve">it resolves issues such as legacy, which </w:t>
      </w:r>
      <w:r w:rsidR="00853A64">
        <w:t xml:space="preserve">is </w:t>
      </w:r>
      <w:r>
        <w:t>an issue for many of the groups</w:t>
      </w:r>
      <w:r w:rsidR="003A6523">
        <w:t>.</w:t>
      </w:r>
      <w:r w:rsidR="008A7A19">
        <w:t xml:space="preserve"> </w:t>
      </w:r>
      <w:r w:rsidR="003A6523">
        <w:t xml:space="preserve">Are </w:t>
      </w:r>
      <w:r>
        <w:t>their members going to be charged with historic crimes</w:t>
      </w:r>
      <w:r w:rsidR="003A6523">
        <w:t>?</w:t>
      </w:r>
      <w:r>
        <w:t xml:space="preserve"> There </w:t>
      </w:r>
      <w:r w:rsidR="008A7A19">
        <w:t xml:space="preserve">are </w:t>
      </w:r>
      <w:r>
        <w:t xml:space="preserve">all those issues </w:t>
      </w:r>
      <w:r w:rsidR="008A7A19">
        <w:t xml:space="preserve">that </w:t>
      </w:r>
      <w:r>
        <w:t xml:space="preserve">we cannot sort out for one group, with all due respect, without sorting </w:t>
      </w:r>
      <w:r w:rsidR="003A6523">
        <w:t>them</w:t>
      </w:r>
      <w:r>
        <w:t xml:space="preserve"> out for everybody. </w:t>
      </w:r>
      <w:r w:rsidR="008A7A19">
        <w:t>I</w:t>
      </w:r>
      <w:r>
        <w:t xml:space="preserve">t is like herding cats. There </w:t>
      </w:r>
      <w:r w:rsidR="008A7A19">
        <w:t xml:space="preserve">are </w:t>
      </w:r>
      <w:r>
        <w:t>all sorts of these groups, and they are competitive with one another.</w:t>
      </w:r>
    </w:p>
    <w:p w:rsidR="00605C44" w:rsidP="008A7A19">
      <w:pPr>
        <w:pStyle w:val="Question"/>
      </w:pPr>
      <w:sdt>
        <w:sdtPr>
          <w:alias w:val="Member"/>
          <w:tag w:val="&lt;Member mnisId='4360' dodsId='121653'&gt;"/>
          <w:id w:val="-443072949"/>
          <w:placeholder>
            <w:docPart w:val="DefaultPlaceholder_-1854013440"/>
          </w:placeholder>
          <w:richText/>
        </w:sdtPr>
        <w:sdtContent>
          <w:r w:rsidRPr="008A7A19" w:rsidR="008A7A19">
            <w:rPr>
              <w:b/>
            </w:rPr>
            <w:t>Gavin Robinson:</w:t>
          </w:r>
        </w:sdtContent>
      </w:sdt>
      <w:r w:rsidR="008A7A19">
        <w:t xml:space="preserve"> </w:t>
      </w:r>
      <w:r w:rsidR="00527D2C">
        <w:t>The best way to herd cats is to pick one at a time and stick them in a sack, rather than try</w:t>
      </w:r>
      <w:r w:rsidR="008A7A19">
        <w:t>ing</w:t>
      </w:r>
      <w:r w:rsidR="00527D2C">
        <w:t xml:space="preserve"> to keep herding them. </w:t>
      </w:r>
      <w:r w:rsidR="008A7A19">
        <w:t>W</w:t>
      </w:r>
      <w:r w:rsidR="00527D2C">
        <w:t xml:space="preserve">e have had transition. </w:t>
      </w:r>
      <w:r w:rsidR="008A7A19">
        <w:t>Y</w:t>
      </w:r>
      <w:r w:rsidR="00527D2C">
        <w:t xml:space="preserve">ou mentioned the </w:t>
      </w:r>
      <w:r w:rsidR="00F9096C">
        <w:t>republican</w:t>
      </w:r>
      <w:r w:rsidR="00527D2C">
        <w:t xml:space="preserve"> group. I might disagree with you as to whether </w:t>
      </w:r>
      <w:r w:rsidR="008A7A19">
        <w:t xml:space="preserve">it has </w:t>
      </w:r>
      <w:r w:rsidR="00527D2C">
        <w:t xml:space="preserve">transitioned successfully. Red Hand is in a much different situation </w:t>
      </w:r>
      <w:r w:rsidR="006017A6">
        <w:t>from</w:t>
      </w:r>
      <w:r w:rsidR="00527D2C">
        <w:t xml:space="preserve"> the UVF, and the </w:t>
      </w:r>
      <w:r>
        <w:t>U</w:t>
      </w:r>
      <w:r w:rsidR="00527D2C">
        <w:t>DA is much more d</w:t>
      </w:r>
      <w:r>
        <w:t>i</w:t>
      </w:r>
      <w:r w:rsidR="00527D2C">
        <w:t>sp</w:t>
      </w:r>
      <w:r>
        <w:t>a</w:t>
      </w:r>
      <w:r w:rsidR="00527D2C">
        <w:t>rate than the UVF. There are complexities.</w:t>
      </w:r>
    </w:p>
    <w:p w:rsidR="00527D2C" w:rsidP="00605C44">
      <w:pPr>
        <w:pStyle w:val="Question"/>
        <w:numPr>
          <w:ilvl w:val="0"/>
          <w:numId w:val="0"/>
        </w:numPr>
        <w:ind w:left="794"/>
      </w:pPr>
      <w:r>
        <w:t xml:space="preserve">Why </w:t>
      </w:r>
      <w:r w:rsidR="00605C44">
        <w:t xml:space="preserve">is there </w:t>
      </w:r>
      <w:r>
        <w:t xml:space="preserve">this desire to say </w:t>
      </w:r>
      <w:r w:rsidR="00605C44">
        <w:t xml:space="preserve">that </w:t>
      </w:r>
      <w:r>
        <w:t xml:space="preserve">it all needs to be a job lot and </w:t>
      </w:r>
      <w:r w:rsidR="00305E94">
        <w:t xml:space="preserve">in </w:t>
      </w:r>
      <w:r>
        <w:t>another year</w:t>
      </w:r>
      <w:r w:rsidR="00605C44">
        <w:t>, potentially,</w:t>
      </w:r>
      <w:r>
        <w:t xml:space="preserve"> we can see whether there is progress? </w:t>
      </w:r>
      <w:r w:rsidR="00605C44">
        <w:t>T</w:t>
      </w:r>
      <w:r>
        <w:t>his speaks to veracity, because all of us have engaged with people who will say one thing and</w:t>
      </w:r>
      <w:r w:rsidR="00605C44">
        <w:t>,</w:t>
      </w:r>
      <w:r>
        <w:t xml:space="preserve"> perhaps</w:t>
      </w:r>
      <w:r w:rsidR="00605C44">
        <w:t>,</w:t>
      </w:r>
      <w:r>
        <w:t xml:space="preserve"> </w:t>
      </w:r>
      <w:r w:rsidR="00305E94">
        <w:t>do</w:t>
      </w:r>
      <w:r w:rsidR="00605C44">
        <w:t xml:space="preserve"> </w:t>
      </w:r>
      <w:r>
        <w:t>another.</w:t>
      </w:r>
      <w:r w:rsidR="00605C44">
        <w:t xml:space="preserve"> </w:t>
      </w:r>
      <w:r>
        <w:t xml:space="preserve">If they were saying </w:t>
      </w:r>
      <w:r w:rsidR="00605C44">
        <w:t xml:space="preserve">that </w:t>
      </w:r>
      <w:r>
        <w:t xml:space="preserve">they were ready to go, why the lack of willingness on </w:t>
      </w:r>
      <w:r w:rsidR="00605C44">
        <w:t>the G</w:t>
      </w:r>
      <w:r>
        <w:t>overnment’s part to test them?</w:t>
      </w:r>
    </w:p>
    <w:p w:rsidR="00527D2C" w:rsidP="00605C44">
      <w:pPr>
        <w:pStyle w:val="Answer"/>
      </w:pPr>
      <w:sdt>
        <w:sdtPr>
          <w:alias w:val="Witness"/>
          <w:id w:val="805203128"/>
          <w:placeholder>
            <w:docPart w:val="DefaultPlaceholder_-1854013440"/>
          </w:placeholder>
          <w:richText/>
        </w:sdtPr>
        <w:sdtContent>
          <w:r w:rsidRPr="00A76B60" w:rsidR="00A76B60">
            <w:rPr>
              <w:b/>
              <w:i/>
            </w:rPr>
            <w:t>Professor Breen-Smyth:</w:t>
          </w:r>
        </w:sdtContent>
      </w:sdt>
      <w:r w:rsidR="00605C44">
        <w:t xml:space="preserve"> T</w:t>
      </w:r>
      <w:r>
        <w:t xml:space="preserve">here are those in </w:t>
      </w:r>
      <w:r w:rsidR="00605C44">
        <w:t>G</w:t>
      </w:r>
      <w:r>
        <w:t xml:space="preserve">overnment, of course, who would say, </w:t>
      </w:r>
      <w:r w:rsidR="00605C44">
        <w:t>“I</w:t>
      </w:r>
      <w:r>
        <w:t>f they want to go, let them go</w:t>
      </w:r>
      <w:r w:rsidR="00605C44">
        <w:t>. Off they go”.</w:t>
      </w:r>
    </w:p>
    <w:p w:rsidR="00527D2C" w:rsidP="00605C44">
      <w:pPr>
        <w:pStyle w:val="Question"/>
      </w:pPr>
      <w:sdt>
        <w:sdtPr>
          <w:alias w:val="Member"/>
          <w:tag w:val="&lt;Member mnisId='4360' dodsId='121653'&gt;"/>
          <w:id w:val="-889110247"/>
          <w:placeholder>
            <w:docPart w:val="DefaultPlaceholder_-1854013440"/>
          </w:placeholder>
          <w:richText/>
        </w:sdtPr>
        <w:sdtContent>
          <w:r w:rsidRPr="00605C44" w:rsidR="00605C44">
            <w:rPr>
              <w:b/>
            </w:rPr>
            <w:t>Gavin Robinson:</w:t>
          </w:r>
        </w:sdtContent>
      </w:sdt>
      <w:r w:rsidR="00605C44">
        <w:t xml:space="preserve"> </w:t>
      </w:r>
      <w:r>
        <w:t>That is okay on an individual basis, but it does not work when you are trying to bring folk along with you.</w:t>
      </w:r>
    </w:p>
    <w:p w:rsidR="00527D2C" w:rsidP="00605C44">
      <w:pPr>
        <w:pStyle w:val="Answer"/>
      </w:pPr>
      <w:sdt>
        <w:sdtPr>
          <w:alias w:val="Witness"/>
          <w:id w:val="623279045"/>
          <w:placeholder>
            <w:docPart w:val="DefaultPlaceholder_-1854013440"/>
          </w:placeholder>
          <w:richText/>
        </w:sdtPr>
        <w:sdtContent>
          <w:r w:rsidRPr="00A76B60" w:rsidR="00A76B60">
            <w:rPr>
              <w:b/>
              <w:i/>
            </w:rPr>
            <w:t>Professor Breen-Smyth:</w:t>
          </w:r>
        </w:sdtContent>
      </w:sdt>
      <w:r w:rsidR="00605C44">
        <w:t xml:space="preserve"> Yes</w:t>
      </w:r>
      <w:r>
        <w:t xml:space="preserve">, exactly. That is exactly my point. </w:t>
      </w:r>
      <w:r w:rsidR="00605C44">
        <w:t>G</w:t>
      </w:r>
      <w:r>
        <w:t>iven that the groups are competitive with one another, there are, dare I suggest, people in this arena who wish to be seen as the boy in the big picture and to leave everybody else behind</w:t>
      </w:r>
      <w:r w:rsidR="00605C44">
        <w:t>.</w:t>
      </w:r>
      <w:r>
        <w:t xml:space="preserve"> </w:t>
      </w:r>
      <w:r w:rsidR="00605C44">
        <w:t>T</w:t>
      </w:r>
      <w:r>
        <w:t xml:space="preserve">hey want the kudos and all the rest of it. </w:t>
      </w:r>
      <w:r w:rsidR="00605C44">
        <w:t>T</w:t>
      </w:r>
      <w:r>
        <w:t xml:space="preserve">hat is to be avoided. </w:t>
      </w:r>
      <w:r w:rsidR="00605C44">
        <w:t>T</w:t>
      </w:r>
      <w:r>
        <w:t>his is a security problem</w:t>
      </w:r>
      <w:r w:rsidR="00305E94">
        <w:t xml:space="preserve">, </w:t>
      </w:r>
      <w:r>
        <w:t>not a male ego issue, and we have to deal with it accordingly.</w:t>
      </w:r>
    </w:p>
    <w:p w:rsidR="00605C44" w:rsidP="00605C44">
      <w:pPr>
        <w:pStyle w:val="Answer"/>
      </w:pPr>
      <w:sdt>
        <w:sdtPr>
          <w:alias w:val="Witness"/>
          <w:id w:val="-394354825"/>
          <w:placeholder>
            <w:docPart w:val="DefaultPlaceholder_-1854013440"/>
          </w:placeholder>
          <w:richText/>
        </w:sdtPr>
        <w:sdtContent>
          <w:r w:rsidRPr="00A76B60" w:rsidR="00A76B60">
            <w:rPr>
              <w:b/>
              <w:i/>
            </w:rPr>
            <w:t>Dr Byrne:</w:t>
          </w:r>
        </w:sdtContent>
      </w:sdt>
      <w:r>
        <w:t xml:space="preserve"> </w:t>
      </w:r>
      <w:r w:rsidR="00527D2C">
        <w:t>We could have a conversation for an hour</w:t>
      </w:r>
      <w:r>
        <w:t>.</w:t>
      </w:r>
      <w:r w:rsidR="00527D2C">
        <w:t xml:space="preserve"> </w:t>
      </w:r>
      <w:r>
        <w:t>W</w:t>
      </w:r>
      <w:r w:rsidR="00527D2C">
        <w:t xml:space="preserve">e could leave the conversation </w:t>
      </w:r>
      <w:r>
        <w:t xml:space="preserve">on </w:t>
      </w:r>
      <w:r w:rsidR="00527D2C">
        <w:t>this theme and go back to our respective people and talk</w:t>
      </w:r>
      <w:r>
        <w:t>.</w:t>
      </w:r>
      <w:r w:rsidR="00527D2C">
        <w:t xml:space="preserve"> </w:t>
      </w:r>
      <w:r>
        <w:t>B</w:t>
      </w:r>
      <w:r w:rsidR="00527D2C">
        <w:t>asically</w:t>
      </w:r>
      <w:r>
        <w:t>,</w:t>
      </w:r>
      <w:r w:rsidR="00527D2C">
        <w:t xml:space="preserve"> </w:t>
      </w:r>
      <w:r>
        <w:t xml:space="preserve">we could think that </w:t>
      </w:r>
      <w:r w:rsidR="00527D2C">
        <w:t xml:space="preserve">we have talked about two different things. </w:t>
      </w:r>
      <w:r>
        <w:t>M</w:t>
      </w:r>
      <w:r w:rsidR="00527D2C">
        <w:t xml:space="preserve">y fear is </w:t>
      </w:r>
      <w:r>
        <w:t xml:space="preserve">that </w:t>
      </w:r>
      <w:r w:rsidR="00527D2C">
        <w:t>even this conversation here around transition and go</w:t>
      </w:r>
      <w:r>
        <w:t>ing</w:t>
      </w:r>
      <w:r w:rsidR="00527D2C">
        <w:t xml:space="preserve"> is so nebulous</w:t>
      </w:r>
      <w:r>
        <w:t>,</w:t>
      </w:r>
      <w:r w:rsidR="00527D2C">
        <w:t xml:space="preserve"> </w:t>
      </w:r>
      <w:r>
        <w:t xml:space="preserve">if that is the right word. </w:t>
      </w:r>
      <w:r w:rsidR="00527D2C">
        <w:t>It is such a fluid thing</w:t>
      </w:r>
      <w:r>
        <w:t>.</w:t>
      </w:r>
      <w:r w:rsidR="00527D2C">
        <w:t xml:space="preserve"> </w:t>
      </w:r>
      <w:r>
        <w:t xml:space="preserve">What </w:t>
      </w:r>
      <w:r w:rsidR="00527D2C">
        <w:t xml:space="preserve">worries me is that there is no consistency across anything here, and that </w:t>
      </w:r>
      <w:r>
        <w:t xml:space="preserve">then </w:t>
      </w:r>
      <w:r w:rsidR="00527D2C">
        <w:t>means that we cannot even get to the point to have the conversation</w:t>
      </w:r>
      <w:r>
        <w:t>,</w:t>
      </w:r>
      <w:r w:rsidR="00527D2C">
        <w:t xml:space="preserve"> </w:t>
      </w:r>
      <w:r w:rsidR="00527D2C">
        <w:t xml:space="preserve">because we could then think </w:t>
      </w:r>
      <w:r>
        <w:t xml:space="preserve">that </w:t>
      </w:r>
      <w:r w:rsidR="00527D2C">
        <w:t>we have agreed something</w:t>
      </w:r>
      <w:r>
        <w:t>,</w:t>
      </w:r>
      <w:r w:rsidR="00527D2C">
        <w:t xml:space="preserve"> </w:t>
      </w:r>
      <w:r>
        <w:t>wh</w:t>
      </w:r>
      <w:r w:rsidR="00305E94">
        <w:t>en</w:t>
      </w:r>
      <w:r>
        <w:t xml:space="preserve"> </w:t>
      </w:r>
      <w:r w:rsidR="00527D2C">
        <w:t xml:space="preserve">we have agreed to </w:t>
      </w:r>
      <w:r>
        <w:t xml:space="preserve">totally </w:t>
      </w:r>
      <w:r w:rsidR="00527D2C">
        <w:t>different things.</w:t>
      </w:r>
    </w:p>
    <w:p w:rsidR="00527D2C" w:rsidP="00605C44">
      <w:pPr>
        <w:pStyle w:val="Answer"/>
      </w:pPr>
      <w:r>
        <w:t>J</w:t>
      </w:r>
      <w:r>
        <w:t>ust very briefly</w:t>
      </w:r>
      <w:r>
        <w:t>,</w:t>
      </w:r>
      <w:r>
        <w:t xml:space="preserve"> </w:t>
      </w:r>
      <w:r>
        <w:t xml:space="preserve">without meaning </w:t>
      </w:r>
      <w:r>
        <w:t xml:space="preserve">to be flippant, if we have been waiting since 1994, I </w:t>
      </w:r>
      <w:r>
        <w:t xml:space="preserve">can </w:t>
      </w:r>
      <w:r>
        <w:t xml:space="preserve">wait a few more months to find out what this looks like, if this is a legitimate process that </w:t>
      </w:r>
      <w:r>
        <w:t xml:space="preserve">Fleur </w:t>
      </w:r>
      <w:r>
        <w:t>is involved in.</w:t>
      </w:r>
    </w:p>
    <w:p w:rsidR="00605C44" w:rsidP="00605C44">
      <w:pPr>
        <w:pStyle w:val="Question"/>
        <w:numPr>
          <w:ilvl w:val="0"/>
          <w:numId w:val="0"/>
        </w:numPr>
        <w:ind w:left="794"/>
      </w:pPr>
      <w:sdt>
        <w:sdtPr>
          <w:alias w:val="Member"/>
          <w:tag w:val="&lt;Member mnisId='4360' dodsId='121653'&gt;"/>
          <w:id w:val="-648127426"/>
          <w:placeholder>
            <w:docPart w:val="DefaultPlaceholder_-1854013440"/>
          </w:placeholder>
          <w:richText/>
        </w:sdtPr>
        <w:sdtContent>
          <w:r w:rsidRPr="00605C44">
            <w:rPr>
              <w:b/>
            </w:rPr>
            <w:t>Gavin Robinson:</w:t>
          </w:r>
        </w:sdtContent>
      </w:sdt>
      <w:r>
        <w:t xml:space="preserve"> </w:t>
      </w:r>
      <w:r w:rsidR="00527D2C">
        <w:t xml:space="preserve">There will be a few more blogs coming out of it too, </w:t>
      </w:r>
      <w:r>
        <w:t>Jonny</w:t>
      </w:r>
      <w:r w:rsidR="00527D2C">
        <w:t>.</w:t>
      </w:r>
    </w:p>
    <w:p w:rsidR="00605C44" w:rsidP="00605C44">
      <w:pPr>
        <w:pStyle w:val="Answer"/>
      </w:pPr>
      <w:sdt>
        <w:sdtPr>
          <w:alias w:val="Witness"/>
          <w:id w:val="2126953631"/>
          <w:placeholder>
            <w:docPart w:val="DefaultPlaceholder_-1854013440"/>
          </w:placeholder>
          <w:richText/>
        </w:sdtPr>
        <w:sdtContent>
          <w:r w:rsidRPr="00A76B60" w:rsidR="00A76B60">
            <w:rPr>
              <w:b/>
              <w:i/>
            </w:rPr>
            <w:t>Dr Byrne:</w:t>
          </w:r>
        </w:sdtContent>
      </w:sdt>
      <w:r>
        <w:t xml:space="preserve"> </w:t>
      </w:r>
      <w:r w:rsidR="00527D2C">
        <w:t>Now, now.</w:t>
      </w:r>
    </w:p>
    <w:p w:rsidR="00527D2C" w:rsidP="00605C44">
      <w:pPr>
        <w:pStyle w:val="Question"/>
      </w:pPr>
      <w:sdt>
        <w:sdtPr>
          <w:alias w:val="Member"/>
          <w:tag w:val="&lt;Member mnisId='4360' dodsId='121653'&gt;"/>
          <w:id w:val="-1247183643"/>
          <w:placeholder>
            <w:docPart w:val="DefaultPlaceholder_-1854013440"/>
          </w:placeholder>
          <w:richText/>
        </w:sdtPr>
        <w:sdtContent>
          <w:r w:rsidRPr="00605C44" w:rsidR="00605C44">
            <w:rPr>
              <w:b/>
            </w:rPr>
            <w:t>Gavin Robinson:</w:t>
          </w:r>
        </w:sdtContent>
      </w:sdt>
      <w:r w:rsidR="00605C44">
        <w:t xml:space="preserve"> L</w:t>
      </w:r>
      <w:r>
        <w:t>et me go back to what I was supposed to ask you</w:t>
      </w:r>
      <w:r w:rsidR="00605C44">
        <w:t>, which is about</w:t>
      </w:r>
      <w:r>
        <w:t xml:space="preserve"> </w:t>
      </w:r>
      <w:r w:rsidR="00605C44">
        <w:t>n</w:t>
      </w:r>
      <w:r>
        <w:t xml:space="preserve">ational security arrangements. </w:t>
      </w:r>
      <w:r w:rsidR="00605C44">
        <w:t>Y</w:t>
      </w:r>
      <w:r>
        <w:t>ou did touch on</w:t>
      </w:r>
      <w:r w:rsidR="00305E94">
        <w:t>,</w:t>
      </w:r>
      <w:r>
        <w:t xml:space="preserve"> with David Smith there</w:t>
      </w:r>
      <w:r w:rsidR="00605C44">
        <w:t>,</w:t>
      </w:r>
      <w:r>
        <w:t xml:space="preserve"> your concerns as to how national security is assessed</w:t>
      </w:r>
      <w:r w:rsidR="00605C44">
        <w:t>,</w:t>
      </w:r>
      <w:r>
        <w:t xml:space="preserve"> measured and monitored. Do you want to just briefly </w:t>
      </w:r>
      <w:r w:rsidR="00605C44">
        <w:t xml:space="preserve">give the Committee your evidence around </w:t>
      </w:r>
      <w:r>
        <w:t>what your concerns are?</w:t>
      </w:r>
    </w:p>
    <w:p w:rsidR="00605C44" w:rsidP="00605C44">
      <w:pPr>
        <w:pStyle w:val="Answer"/>
      </w:pPr>
      <w:sdt>
        <w:sdtPr>
          <w:alias w:val="Witness"/>
          <w:id w:val="-2071343927"/>
          <w:placeholder>
            <w:docPart w:val="DefaultPlaceholder_-1854013440"/>
          </w:placeholder>
          <w:richText/>
        </w:sdtPr>
        <w:sdtContent>
          <w:r w:rsidRPr="00A76B60" w:rsidR="00A76B60">
            <w:rPr>
              <w:b/>
              <w:i/>
            </w:rPr>
            <w:t>Dr Byrne:</w:t>
          </w:r>
        </w:sdtContent>
      </w:sdt>
      <w:r>
        <w:t xml:space="preserve"> The PSNI </w:t>
      </w:r>
      <w:r w:rsidR="00527D2C">
        <w:t xml:space="preserve">may have read my mind, but my concern is that the threat level has </w:t>
      </w:r>
      <w:r>
        <w:t xml:space="preserve">gone </w:t>
      </w:r>
      <w:r w:rsidR="00527D2C">
        <w:t xml:space="preserve">from substantial to severe. God willing, it will go to moderate at some point next year. </w:t>
      </w:r>
      <w:r>
        <w:t>T</w:t>
      </w:r>
      <w:r w:rsidR="00527D2C">
        <w:t xml:space="preserve">here must be an economic impact </w:t>
      </w:r>
      <w:r>
        <w:t xml:space="preserve">from </w:t>
      </w:r>
      <w:r w:rsidR="00527D2C">
        <w:t>that. If the threat level is decreasing, there should be a proportionate link to how much it is costing to do security</w:t>
      </w:r>
      <w:r>
        <w:t>,</w:t>
      </w:r>
      <w:r w:rsidR="00527D2C">
        <w:t xml:space="preserve"> in a simplistic sense.</w:t>
      </w:r>
    </w:p>
    <w:p w:rsidR="00E94FAE" w:rsidP="00605C44">
      <w:pPr>
        <w:pStyle w:val="Answer"/>
      </w:pPr>
      <w:r>
        <w:t xml:space="preserve">At some point, </w:t>
      </w:r>
      <w:r w:rsidR="00527D2C">
        <w:t>the public must see some tangible aesthetical difference to how we police and what security looks like if the threat level is following the current trajectory.</w:t>
      </w:r>
      <w:r>
        <w:t xml:space="preserve"> </w:t>
      </w:r>
      <w:r>
        <w:t>That is the first thing.</w:t>
      </w:r>
    </w:p>
    <w:p w:rsidR="00605C44" w:rsidP="00605C44">
      <w:pPr>
        <w:pStyle w:val="Answer"/>
      </w:pPr>
      <w:r>
        <w:t>Second</w:t>
      </w:r>
      <w:r w:rsidR="00E94FAE">
        <w:t>ly</w:t>
      </w:r>
      <w:r w:rsidR="00527D2C">
        <w:t>, I am glad to see</w:t>
      </w:r>
      <w:r>
        <w:t xml:space="preserve"> that</w:t>
      </w:r>
      <w:r w:rsidR="00527D2C">
        <w:t xml:space="preserve"> the additional security funding that the PS</w:t>
      </w:r>
      <w:r>
        <w:t>N</w:t>
      </w:r>
      <w:r w:rsidR="00527D2C">
        <w:t>I get</w:t>
      </w:r>
      <w:r>
        <w:t>s</w:t>
      </w:r>
      <w:r w:rsidR="00527D2C">
        <w:t xml:space="preserve"> is now not focusing </w:t>
      </w:r>
      <w:r>
        <w:t xml:space="preserve">just </w:t>
      </w:r>
      <w:r w:rsidR="00527D2C">
        <w:t xml:space="preserve">on </w:t>
      </w:r>
      <w:r>
        <w:t>NIR</w:t>
      </w:r>
      <w:r w:rsidR="00E94FAE">
        <w:t>T</w:t>
      </w:r>
      <w:r>
        <w:t xml:space="preserve"> but </w:t>
      </w:r>
      <w:r w:rsidR="00527D2C">
        <w:t xml:space="preserve">looking at other areas of vulnerability and harm in terms of national security. </w:t>
      </w:r>
      <w:r>
        <w:t>T</w:t>
      </w:r>
      <w:r w:rsidR="00527D2C">
        <w:t>hat can be a good thing.</w:t>
      </w:r>
    </w:p>
    <w:p w:rsidR="00527D2C" w:rsidP="00605C44">
      <w:pPr>
        <w:pStyle w:val="Answer"/>
      </w:pPr>
      <w:r>
        <w:t>W</w:t>
      </w:r>
      <w:r>
        <w:t>hat I am saying here in terms of national security</w:t>
      </w:r>
      <w:r>
        <w:t xml:space="preserve"> is that</w:t>
      </w:r>
      <w:r>
        <w:t xml:space="preserve">, given </w:t>
      </w:r>
      <w:r>
        <w:t xml:space="preserve">that </w:t>
      </w:r>
      <w:r>
        <w:t xml:space="preserve">the </w:t>
      </w:r>
      <w:r>
        <w:t>NIR</w:t>
      </w:r>
      <w:r w:rsidR="00E94FAE">
        <w:t>T</w:t>
      </w:r>
      <w:r>
        <w:t xml:space="preserve"> </w:t>
      </w:r>
      <w:r>
        <w:t xml:space="preserve">strategy runs to 2030, </w:t>
      </w:r>
      <w:r>
        <w:t xml:space="preserve">and </w:t>
      </w:r>
      <w:r>
        <w:t>given the three years</w:t>
      </w:r>
      <w:r w:rsidR="00E94FAE">
        <w:t>’</w:t>
      </w:r>
      <w:r>
        <w:t xml:space="preserve"> agreed additional security funding of about £38.7 million per annum, there is an opportunity to have a fresh debate and conversation about what the funding </w:t>
      </w:r>
      <w:r>
        <w:t xml:space="preserve">is </w:t>
      </w:r>
      <w:r>
        <w:t xml:space="preserve">doing, how we </w:t>
      </w:r>
      <w:r>
        <w:t xml:space="preserve">are </w:t>
      </w:r>
      <w:r>
        <w:t xml:space="preserve">measuring success in that national security arena, and what upcoming threats and harms are affecting Northern Ireland, </w:t>
      </w:r>
      <w:r>
        <w:t xml:space="preserve">and </w:t>
      </w:r>
      <w:r>
        <w:t>not</w:t>
      </w:r>
      <w:r w:rsidR="00E94FAE">
        <w:t xml:space="preserve"> to</w:t>
      </w:r>
      <w:r>
        <w:t xml:space="preserve"> focus purely on the </w:t>
      </w:r>
      <w:r>
        <w:t>NIR</w:t>
      </w:r>
      <w:r w:rsidR="00E94FAE">
        <w:t>T</w:t>
      </w:r>
      <w:r>
        <w:t xml:space="preserve"> </w:t>
      </w:r>
      <w:r>
        <w:t>element.</w:t>
      </w:r>
    </w:p>
    <w:p w:rsidR="00E94FAE" w:rsidP="00605C44">
      <w:pPr>
        <w:pStyle w:val="Question"/>
      </w:pPr>
      <w:sdt>
        <w:sdtPr>
          <w:alias w:val="Member"/>
          <w:tag w:val="&lt;Member mnisId='4360' dodsId='121653'&gt;"/>
          <w:id w:val="-51624425"/>
          <w:placeholder>
            <w:docPart w:val="DefaultPlaceholder_-1854013440"/>
          </w:placeholder>
          <w:richText/>
        </w:sdtPr>
        <w:sdtContent>
          <w:r w:rsidRPr="00605C44" w:rsidR="00605C44">
            <w:rPr>
              <w:b/>
            </w:rPr>
            <w:t>Gavin Robinson:</w:t>
          </w:r>
        </w:sdtContent>
      </w:sdt>
      <w:r w:rsidR="00605C44">
        <w:t xml:space="preserve"> </w:t>
      </w:r>
      <w:r w:rsidR="00A76B60">
        <w:t xml:space="preserve">I am going to ask you to give me a sense of what </w:t>
      </w:r>
      <w:r w:rsidR="00527D2C">
        <w:t>normalisation from a security perspective</w:t>
      </w:r>
      <w:r w:rsidR="00A76B60">
        <w:t xml:space="preserve"> looks like for you.</w:t>
      </w:r>
      <w:r w:rsidR="00527D2C">
        <w:t xml:space="preserve"> I went to the Troubles exhibition in the Imperial War Museum two summers ago</w:t>
      </w:r>
      <w:r w:rsidR="00A76B60">
        <w:t>.</w:t>
      </w:r>
      <w:r w:rsidR="00527D2C">
        <w:t xml:space="preserve"> </w:t>
      </w:r>
      <w:r w:rsidR="00A76B60">
        <w:t>W</w:t>
      </w:r>
      <w:r w:rsidR="00527D2C">
        <w:t xml:space="preserve">hen I walked in, two people came out and said, </w:t>
      </w:r>
      <w:r w:rsidR="00A76B60">
        <w:t>“</w:t>
      </w:r>
      <w:r w:rsidRPr="00F507FC">
        <w:t>Don’t</w:t>
      </w:r>
      <w:r w:rsidR="00527D2C">
        <w:t xml:space="preserve"> worry about that</w:t>
      </w:r>
      <w:r w:rsidR="00A76B60">
        <w:t>.</w:t>
      </w:r>
      <w:r w:rsidR="00527D2C">
        <w:t xml:space="preserve"> </w:t>
      </w:r>
      <w:r w:rsidR="00A76B60">
        <w:t>I</w:t>
      </w:r>
      <w:r w:rsidR="00527D2C">
        <w:t>t is rubbish</w:t>
      </w:r>
      <w:r w:rsidR="00A76B60">
        <w:t>”</w:t>
      </w:r>
      <w:r w:rsidR="00527D2C">
        <w:t>. I walked in</w:t>
      </w:r>
      <w:r w:rsidR="00A76B60">
        <w:t xml:space="preserve"> and</w:t>
      </w:r>
      <w:r w:rsidR="00527D2C">
        <w:t xml:space="preserve"> saw this video, </w:t>
      </w:r>
      <w:r w:rsidR="00A76B60">
        <w:t xml:space="preserve">which </w:t>
      </w:r>
      <w:r w:rsidR="00527D2C">
        <w:t xml:space="preserve">was narrated by some individuals, one of </w:t>
      </w:r>
      <w:r w:rsidR="0020422C">
        <w:t xml:space="preserve">whom I recognised by their </w:t>
      </w:r>
      <w:r w:rsidR="00FA2E48">
        <w:t xml:space="preserve">voice </w:t>
      </w:r>
      <w:r w:rsidR="00527D2C">
        <w:t xml:space="preserve">as somebody who is about 15 </w:t>
      </w:r>
      <w:r w:rsidR="00A76B60">
        <w:t xml:space="preserve">or </w:t>
      </w:r>
      <w:r w:rsidR="00527D2C">
        <w:t xml:space="preserve">20 years younger than </w:t>
      </w:r>
      <w:r>
        <w:t>I am</w:t>
      </w:r>
      <w:r w:rsidR="00527D2C">
        <w:t xml:space="preserve"> and has no experience of the Troubles. At the time, in the image, they said, </w:t>
      </w:r>
      <w:r w:rsidR="00A76B60">
        <w:t>“L</w:t>
      </w:r>
      <w:r w:rsidR="00527D2C">
        <w:t xml:space="preserve">ook </w:t>
      </w:r>
      <w:r w:rsidR="00FA2E48">
        <w:t xml:space="preserve">at </w:t>
      </w:r>
      <w:r w:rsidR="00527D2C">
        <w:t>how awful this is</w:t>
      </w:r>
      <w:r w:rsidR="00A76B60">
        <w:t>. S</w:t>
      </w:r>
      <w:r w:rsidR="00527D2C">
        <w:t>ociety has not changed</w:t>
      </w:r>
      <w:r w:rsidR="00A76B60">
        <w:t>”</w:t>
      </w:r>
      <w:r w:rsidR="00527D2C">
        <w:t xml:space="preserve">, and they showed a picture of Portrush </w:t>
      </w:r>
      <w:r w:rsidR="00A76B60">
        <w:t>p</w:t>
      </w:r>
      <w:r w:rsidR="00527D2C">
        <w:t xml:space="preserve">olice </w:t>
      </w:r>
      <w:r w:rsidR="00A76B60">
        <w:t>s</w:t>
      </w:r>
      <w:r w:rsidR="00527D2C">
        <w:t xml:space="preserve">tation. </w:t>
      </w:r>
    </w:p>
    <w:p w:rsidR="00AF693C" w:rsidRPr="006022D6" w:rsidP="00E94FAE">
      <w:pPr>
        <w:pStyle w:val="Question"/>
        <w:numPr>
          <w:ilvl w:val="0"/>
          <w:numId w:val="0"/>
        </w:numPr>
        <w:ind w:left="794"/>
      </w:pPr>
      <w:r>
        <w:t xml:space="preserve">Portrush </w:t>
      </w:r>
      <w:r w:rsidR="00A76B60">
        <w:t>p</w:t>
      </w:r>
      <w:r>
        <w:t xml:space="preserve">olice </w:t>
      </w:r>
      <w:r w:rsidR="00A76B60">
        <w:t>s</w:t>
      </w:r>
      <w:r>
        <w:t>tation is one of the least fortified police stations in Northern Ireland.</w:t>
      </w:r>
      <w:bookmarkEnd w:id="0"/>
      <w:r w:rsidR="00E94FAE">
        <w:t xml:space="preserve"> </w:t>
      </w:r>
      <w:r w:rsidRPr="006022D6">
        <w:t>There are basketball courts that have stronger wire</w:t>
      </w:r>
      <w:r>
        <w:t>-</w:t>
      </w:r>
      <w:r w:rsidRPr="006022D6">
        <w:t>mesh fencing around them than Portrush police station</w:t>
      </w:r>
      <w:r>
        <w:t xml:space="preserve">. Yet </w:t>
      </w:r>
      <w:r w:rsidRPr="006022D6">
        <w:t xml:space="preserve">this </w:t>
      </w:r>
      <w:r w:rsidRPr="00783241">
        <w:t>was the image of somebody who did not live during the time, who was saying, “It is awful. It has not normalised and it has not got any better”. What does the normalisation of the security</w:t>
      </w:r>
      <w:r w:rsidRPr="006022D6">
        <w:t xml:space="preserve"> situation look like to you, John?</w:t>
      </w:r>
    </w:p>
    <w:p w:rsidR="00AF693C" w:rsidP="00AF693C">
      <w:pPr>
        <w:pStyle w:val="Answer"/>
      </w:pPr>
      <w:sdt>
        <w:sdtPr>
          <w:alias w:val="Witness"/>
          <w:id w:val="-1195153056"/>
          <w:placeholder>
            <w:docPart w:val="C5BBF928B5DF44E083CE8FC99CABA837"/>
          </w:placeholder>
          <w:richText/>
        </w:sdtPr>
        <w:sdtContent>
          <w:r w:rsidRPr="00A44556">
            <w:rPr>
              <w:b/>
              <w:i/>
              <w:iCs/>
            </w:rPr>
            <w:t>Dr Byrne:</w:t>
          </w:r>
        </w:sdtContent>
      </w:sdt>
      <w:r w:rsidRPr="006022D6">
        <w:t xml:space="preserve"> </w:t>
      </w:r>
      <w:r>
        <w:t>It is v</w:t>
      </w:r>
      <w:r w:rsidRPr="006022D6">
        <w:t xml:space="preserve">ery simple. There </w:t>
      </w:r>
      <w:r>
        <w:t xml:space="preserve">are </w:t>
      </w:r>
      <w:r w:rsidRPr="006022D6">
        <w:t xml:space="preserve">two things. </w:t>
      </w:r>
      <w:r>
        <w:t xml:space="preserve">First, </w:t>
      </w:r>
      <w:r w:rsidRPr="006022D6">
        <w:t xml:space="preserve">we did the physical normalisation very quickly after the signing of the Good Friday </w:t>
      </w:r>
      <w:r>
        <w:t>a</w:t>
      </w:r>
      <w:r w:rsidRPr="006022D6">
        <w:t xml:space="preserve">greement in terms of the </w:t>
      </w:r>
      <w:r w:rsidRPr="006022D6" w:rsidR="00783241">
        <w:t>Army</w:t>
      </w:r>
      <w:r w:rsidRPr="006022D6">
        <w:t>, the watchtowers, the barracks</w:t>
      </w:r>
      <w:r>
        <w:t xml:space="preserve"> </w:t>
      </w:r>
      <w:r w:rsidRPr="006022D6">
        <w:t xml:space="preserve">and </w:t>
      </w:r>
      <w:r>
        <w:t xml:space="preserve">the </w:t>
      </w:r>
      <w:r w:rsidRPr="006022D6">
        <w:t xml:space="preserve">whole aesthetic piece. We have not done the psychological normalisation thing yet. </w:t>
      </w:r>
      <w:r>
        <w:t>T</w:t>
      </w:r>
      <w:r w:rsidRPr="006022D6">
        <w:t xml:space="preserve">hat is an issue. </w:t>
      </w:r>
    </w:p>
    <w:p w:rsidR="00AF693C" w:rsidRPr="006022D6" w:rsidP="00AF693C">
      <w:pPr>
        <w:pStyle w:val="Answer"/>
      </w:pPr>
      <w:r>
        <w:t xml:space="preserve">It </w:t>
      </w:r>
      <w:r w:rsidRPr="006022D6">
        <w:t>may</w:t>
      </w:r>
      <w:r>
        <w:t xml:space="preserve"> </w:t>
      </w:r>
      <w:r w:rsidRPr="006022D6">
        <w:t xml:space="preserve">be controversial, but </w:t>
      </w:r>
      <w:r>
        <w:t xml:space="preserve">I would think about </w:t>
      </w:r>
      <w:r w:rsidRPr="006022D6">
        <w:t xml:space="preserve">single officer patrols. </w:t>
      </w:r>
      <w:r>
        <w:t>L</w:t>
      </w:r>
      <w:r w:rsidRPr="006022D6">
        <w:t>ook at the potential resource implications of single officer patrols as opposed to what we have at the minute</w:t>
      </w:r>
      <w:r>
        <w:t xml:space="preserve">. </w:t>
      </w:r>
      <w:r w:rsidRPr="006022D6">
        <w:t>I get the threat</w:t>
      </w:r>
      <w:r>
        <w:t xml:space="preserve">. </w:t>
      </w:r>
      <w:r w:rsidRPr="006022D6">
        <w:t>I get all that</w:t>
      </w:r>
      <w:r>
        <w:t xml:space="preserve">. </w:t>
      </w:r>
      <w:r w:rsidRPr="006022D6">
        <w:t>I am not being flippant or cavalier with people’s lives, but these are the things that I would like to push a wee bit in terms of what that look</w:t>
      </w:r>
      <w:r>
        <w:t>s</w:t>
      </w:r>
      <w:r w:rsidRPr="006022D6">
        <w:t xml:space="preserve"> like and what the implications</w:t>
      </w:r>
      <w:r>
        <w:t xml:space="preserve"> are</w:t>
      </w:r>
      <w:r w:rsidRPr="006022D6">
        <w:t>.</w:t>
      </w:r>
    </w:p>
    <w:p w:rsidR="00AF693C" w:rsidP="00AF693C">
      <w:pPr>
        <w:pStyle w:val="Answer"/>
      </w:pPr>
      <w:sdt>
        <w:sdtPr>
          <w:alias w:val="Witness"/>
          <w:id w:val="581341014"/>
          <w:placeholder>
            <w:docPart w:val="845D61D964FE49E2A5A33F59DB738336"/>
          </w:placeholder>
          <w:richText/>
        </w:sdtPr>
        <w:sdtContent>
          <w:r w:rsidRPr="009D5A21">
            <w:rPr>
              <w:b/>
              <w:i/>
              <w:iCs/>
            </w:rPr>
            <w:t>Professor Breen-Smyth:</w:t>
          </w:r>
        </w:sdtContent>
      </w:sdt>
      <w:r w:rsidRPr="006022D6">
        <w:t xml:space="preserve"> Having done </w:t>
      </w:r>
      <w:r>
        <w:t>Jonny</w:t>
      </w:r>
      <w:r w:rsidRPr="006022D6">
        <w:t xml:space="preserve">’s role prior to </w:t>
      </w:r>
      <w:r>
        <w:t>Jonny</w:t>
      </w:r>
      <w:r w:rsidRPr="006022D6">
        <w:t>, I think</w:t>
      </w:r>
      <w:r>
        <w:t xml:space="preserve"> that</w:t>
      </w:r>
      <w:r w:rsidRPr="006022D6">
        <w:t xml:space="preserve"> there is an unhelpful incentive to talk up the national security threat because of the resource implication that it has. That contributes to th</w:t>
      </w:r>
      <w:r>
        <w:t>e</w:t>
      </w:r>
      <w:r w:rsidRPr="006022D6">
        <w:t xml:space="preserve"> cultural issue that </w:t>
      </w:r>
      <w:r>
        <w:t>Jonny i</w:t>
      </w:r>
      <w:r w:rsidRPr="006022D6">
        <w:t>s talking about.</w:t>
      </w:r>
    </w:p>
    <w:p w:rsidR="00AF693C" w:rsidP="00AF693C">
      <w:pPr>
        <w:pStyle w:val="Answer"/>
      </w:pPr>
      <w:r w:rsidRPr="006022D6">
        <w:t>It is not popular</w:t>
      </w:r>
      <w:r>
        <w:t xml:space="preserve">, </w:t>
      </w:r>
      <w:r w:rsidRPr="006022D6">
        <w:t>in that context</w:t>
      </w:r>
      <w:r>
        <w:t xml:space="preserve">, </w:t>
      </w:r>
      <w:r w:rsidRPr="006022D6">
        <w:t xml:space="preserve">to say </w:t>
      </w:r>
      <w:r>
        <w:t xml:space="preserve">that </w:t>
      </w:r>
      <w:r w:rsidRPr="006022D6">
        <w:t>we live in a safe society and the Northern Ireland terrorism threat is very localised in Northern Ireland.</w:t>
      </w:r>
      <w:r>
        <w:t xml:space="preserve"> </w:t>
      </w:r>
      <w:r w:rsidRPr="006022D6">
        <w:t xml:space="preserve">You can draw a ring </w:t>
      </w:r>
      <w:r>
        <w:t>on</w:t>
      </w:r>
      <w:r w:rsidRPr="006022D6">
        <w:t xml:space="preserve"> a map and show where these people are and how they operate</w:t>
      </w:r>
      <w:r>
        <w:t>. Okay, t</w:t>
      </w:r>
      <w:r w:rsidRPr="006022D6">
        <w:t>hey can move across boundaries</w:t>
      </w:r>
      <w:r>
        <w:t>. W</w:t>
      </w:r>
      <w:r w:rsidRPr="006022D6">
        <w:t xml:space="preserve">e had all those arguments when I was in </w:t>
      </w:r>
      <w:r>
        <w:t>Jonny</w:t>
      </w:r>
      <w:r w:rsidRPr="006022D6">
        <w:t xml:space="preserve">’s role about </w:t>
      </w:r>
      <w:r>
        <w:t xml:space="preserve">whether we </w:t>
      </w:r>
      <w:r w:rsidRPr="006022D6">
        <w:t>need to have additional powers across Northern Ireland.</w:t>
      </w:r>
      <w:r>
        <w:t xml:space="preserve"> That kind of </w:t>
      </w:r>
      <w:r w:rsidRPr="006022D6">
        <w:t>resource implication is in there</w:t>
      </w:r>
      <w:r>
        <w:t>.</w:t>
      </w:r>
    </w:p>
    <w:p w:rsidR="00AF693C" w:rsidRPr="006022D6" w:rsidP="00AF693C">
      <w:pPr>
        <w:pStyle w:val="Answer"/>
      </w:pPr>
      <w:r>
        <w:t>I</w:t>
      </w:r>
      <w:r w:rsidRPr="006022D6">
        <w:t>t is necessary</w:t>
      </w:r>
      <w:r>
        <w:t>. I</w:t>
      </w:r>
      <w:r w:rsidRPr="006022D6">
        <w:t>t has to be the case</w:t>
      </w:r>
      <w:r>
        <w:t xml:space="preserve">, but, </w:t>
      </w:r>
      <w:r w:rsidRPr="006022D6">
        <w:t>when we are talking about national security</w:t>
      </w:r>
      <w:r>
        <w:t xml:space="preserve">, </w:t>
      </w:r>
      <w:r w:rsidRPr="006022D6">
        <w:t>we need to be mindful that the perverse incentive to talk it up is damaging the ordinary discourse of safety, which is the normal situation that we are living in.</w:t>
      </w:r>
    </w:p>
    <w:p w:rsidR="00AF693C" w:rsidP="00AF693C">
      <w:pPr>
        <w:pStyle w:val="Question"/>
        <w:numPr>
          <w:ilvl w:val="0"/>
          <w:numId w:val="9"/>
        </w:numPr>
      </w:pPr>
      <w:sdt>
        <w:sdtPr>
          <w:alias w:val="Member"/>
          <w:tag w:val="&lt;Member mnisId='4316' dodsId='109778'&gt;"/>
          <w:id w:val="-14001296"/>
          <w:placeholder>
            <w:docPart w:val="0317025332074385A7F4D150CD74BF5B"/>
          </w:placeholder>
          <w:richText/>
        </w:sdtPr>
        <w:sdtContent>
          <w:r w:rsidRPr="00F854EC">
            <w:rPr>
              <w:b/>
            </w:rPr>
            <w:t>Mike Kane:</w:t>
          </w:r>
        </w:sdtContent>
      </w:sdt>
      <w:r w:rsidRPr="006022D6">
        <w:t xml:space="preserve"> I suppose it is a measure of the progress that has been made that we have talked about policing issues</w:t>
      </w:r>
      <w:r w:rsidR="007B167C">
        <w:t>,</w:t>
      </w:r>
      <w:r w:rsidRPr="006022D6">
        <w:t xml:space="preserve"> possibly except for the question of community recruitment</w:t>
      </w:r>
      <w:r w:rsidR="007B167C">
        <w:t>, but</w:t>
      </w:r>
      <w:r w:rsidRPr="006022D6">
        <w:t xml:space="preserve"> I come from a city that had a terrorist attack </w:t>
      </w:r>
      <w:r>
        <w:t xml:space="preserve">on </w:t>
      </w:r>
      <w:r w:rsidRPr="006022D6">
        <w:t>a synagogue a couple of weeks ago</w:t>
      </w:r>
      <w:r>
        <w:t>. I</w:t>
      </w:r>
      <w:r w:rsidRPr="006022D6">
        <w:t>n 2017</w:t>
      </w:r>
      <w:r>
        <w:t xml:space="preserve">, we saw </w:t>
      </w:r>
      <w:r w:rsidRPr="006022D6">
        <w:t xml:space="preserve">22 lives </w:t>
      </w:r>
      <w:r>
        <w:t xml:space="preserve">lost and </w:t>
      </w:r>
      <w:r w:rsidRPr="006022D6">
        <w:t>250 injured</w:t>
      </w:r>
      <w:r>
        <w:t xml:space="preserve"> with </w:t>
      </w:r>
      <w:r w:rsidRPr="006022D6">
        <w:t>the Manchester Arena bomb</w:t>
      </w:r>
      <w:r>
        <w:t xml:space="preserve">. </w:t>
      </w:r>
      <w:r w:rsidRPr="00F854EC">
        <w:rPr>
          <w:bCs/>
        </w:rPr>
        <w:t xml:space="preserve">We </w:t>
      </w:r>
      <w:r w:rsidRPr="006022D6">
        <w:t xml:space="preserve">saw the death of </w:t>
      </w:r>
      <w:r>
        <w:t xml:space="preserve">DC </w:t>
      </w:r>
      <w:r w:rsidRPr="006022D6">
        <w:t>Stephen Oak</w:t>
      </w:r>
      <w:r>
        <w:t>e</w:t>
      </w:r>
      <w:r w:rsidRPr="006022D6">
        <w:t xml:space="preserve"> in 2003</w:t>
      </w:r>
      <w:r>
        <w:t xml:space="preserve"> to an </w:t>
      </w:r>
      <w:r w:rsidRPr="006022D6">
        <w:t>Islamic terrorist</w:t>
      </w:r>
      <w:r>
        <w:t xml:space="preserve">. We had </w:t>
      </w:r>
      <w:r w:rsidRPr="006022D6">
        <w:t>two IRA bombs, one huge</w:t>
      </w:r>
      <w:r w:rsidR="006575E2">
        <w:t>,</w:t>
      </w:r>
      <w:r>
        <w:t xml:space="preserve"> </w:t>
      </w:r>
      <w:r w:rsidRPr="006022D6">
        <w:t xml:space="preserve">in </w:t>
      </w:r>
      <w:r w:rsidR="006575E2">
        <w:t xml:space="preserve">1992 and </w:t>
      </w:r>
      <w:r w:rsidRPr="006022D6">
        <w:t>1996.</w:t>
      </w:r>
    </w:p>
    <w:p w:rsidR="00AF693C" w:rsidRPr="006022D6" w:rsidP="00AF693C">
      <w:pPr>
        <w:pStyle w:val="QuestionCont"/>
      </w:pPr>
      <w:r>
        <w:t xml:space="preserve">We </w:t>
      </w:r>
      <w:r w:rsidRPr="006022D6">
        <w:t>are all facing these problems</w:t>
      </w:r>
      <w:r>
        <w:t>. A</w:t>
      </w:r>
      <w:r w:rsidRPr="006022D6">
        <w:t xml:space="preserve">usterity took £145 million out of our budget </w:t>
      </w:r>
      <w:r w:rsidR="006575E2">
        <w:t xml:space="preserve">from </w:t>
      </w:r>
      <w:r w:rsidRPr="006022D6">
        <w:t>2010</w:t>
      </w:r>
      <w:r w:rsidR="006575E2">
        <w:t xml:space="preserve"> to 20</w:t>
      </w:r>
      <w:r w:rsidRPr="006022D6">
        <w:t>15</w:t>
      </w:r>
      <w:r>
        <w:t>. W</w:t>
      </w:r>
      <w:r w:rsidRPr="006022D6">
        <w:t>e lost 2,500 officers.</w:t>
      </w:r>
      <w:r>
        <w:t xml:space="preserve"> Y</w:t>
      </w:r>
      <w:r w:rsidRPr="006022D6">
        <w:t xml:space="preserve">ou are facing a lot of similar issues, and you get additional security funding as well. </w:t>
      </w:r>
      <w:r>
        <w:t>What is that? It is £</w:t>
      </w:r>
      <w:r w:rsidRPr="006022D6">
        <w:t>40 million</w:t>
      </w:r>
      <w:r>
        <w:t>-odd.</w:t>
      </w:r>
    </w:p>
    <w:p w:rsidR="00AF693C" w:rsidRPr="006022D6" w:rsidP="00AF693C">
      <w:pPr>
        <w:pStyle w:val="Answer"/>
      </w:pPr>
      <w:sdt>
        <w:sdtPr>
          <w:alias w:val="Witness"/>
          <w:id w:val="-2091607543"/>
          <w:placeholder>
            <w:docPart w:val="ECAA78BD07964B488165891C3AD27D0E"/>
          </w:placeholder>
          <w:richText/>
        </w:sdtPr>
        <w:sdtContent>
          <w:r w:rsidRPr="00A44556">
            <w:rPr>
              <w:b/>
              <w:i/>
              <w:iCs/>
            </w:rPr>
            <w:t>Dr Byrne:</w:t>
          </w:r>
        </w:sdtContent>
      </w:sdt>
      <w:r w:rsidRPr="006022D6">
        <w:t xml:space="preserve"> </w:t>
      </w:r>
      <w:r>
        <w:t xml:space="preserve">It is </w:t>
      </w:r>
      <w:r w:rsidRPr="006022D6">
        <w:t>£38.7 million.</w:t>
      </w:r>
    </w:p>
    <w:p w:rsidR="00AF693C" w:rsidRPr="006022D6" w:rsidP="00AF693C">
      <w:pPr>
        <w:pStyle w:val="Question"/>
        <w:numPr>
          <w:ilvl w:val="0"/>
          <w:numId w:val="9"/>
        </w:numPr>
      </w:pPr>
      <w:sdt>
        <w:sdtPr>
          <w:alias w:val="Member"/>
          <w:tag w:val="&lt;Member mnisId='4316' dodsId='109778'&gt;"/>
          <w:id w:val="-489954117"/>
          <w:placeholder>
            <w:docPart w:val="E9EE587D6ACC42F4867E64489B3B7FEC"/>
          </w:placeholder>
          <w:richText/>
        </w:sdtPr>
        <w:sdtContent>
          <w:r w:rsidRPr="00195B22">
            <w:rPr>
              <w:b/>
            </w:rPr>
            <w:t>Mike Kane:</w:t>
          </w:r>
        </w:sdtContent>
      </w:sdt>
      <w:r w:rsidRPr="006022D6">
        <w:t xml:space="preserve"> </w:t>
      </w:r>
      <w:r>
        <w:t>T</w:t>
      </w:r>
      <w:r w:rsidRPr="006022D6">
        <w:t xml:space="preserve">hank you. Is </w:t>
      </w:r>
      <w:r>
        <w:t>it</w:t>
      </w:r>
      <w:r w:rsidRPr="006022D6">
        <w:t xml:space="preserve"> focused enough? </w:t>
      </w:r>
      <w:r>
        <w:t>A</w:t>
      </w:r>
      <w:r w:rsidRPr="006022D6">
        <w:t xml:space="preserve">s you said, are the finances driving the change? </w:t>
      </w:r>
      <w:r>
        <w:t>Y</w:t>
      </w:r>
      <w:r w:rsidRPr="006022D6">
        <w:t>ou have seen community policing completely ripped away in Northern Ireland, as I have in my city</w:t>
      </w:r>
      <w:r>
        <w:t xml:space="preserve">, </w:t>
      </w:r>
      <w:r w:rsidRPr="006022D6">
        <w:t>as it happen</w:t>
      </w:r>
      <w:r>
        <w:t>s</w:t>
      </w:r>
      <w:r w:rsidRPr="006022D6">
        <w:t xml:space="preserve">. I really miss it. </w:t>
      </w:r>
      <w:r>
        <w:t xml:space="preserve">Is the additional security funding </w:t>
      </w:r>
      <w:r w:rsidRPr="006022D6">
        <w:t>focused enough?</w:t>
      </w:r>
    </w:p>
    <w:p w:rsidR="00AF693C" w:rsidP="00AF693C">
      <w:pPr>
        <w:pStyle w:val="Answer"/>
      </w:pPr>
      <w:sdt>
        <w:sdtPr>
          <w:alias w:val="Witness"/>
          <w:id w:val="802419601"/>
          <w:placeholder>
            <w:docPart w:val="AE61649BABDE4D9DAC24A39C9140BA61"/>
          </w:placeholder>
          <w:richText/>
        </w:sdtPr>
        <w:sdtContent>
          <w:r w:rsidRPr="00A44556">
            <w:rPr>
              <w:b/>
              <w:i/>
              <w:iCs/>
            </w:rPr>
            <w:t>Dr Byrne:</w:t>
          </w:r>
        </w:sdtContent>
      </w:sdt>
      <w:r w:rsidRPr="006022D6">
        <w:t xml:space="preserve"> </w:t>
      </w:r>
      <w:r>
        <w:t>T</w:t>
      </w:r>
      <w:r w:rsidRPr="006022D6">
        <w:t xml:space="preserve">his is </w:t>
      </w:r>
      <w:r>
        <w:t>a</w:t>
      </w:r>
      <w:r w:rsidRPr="006022D6">
        <w:t xml:space="preserve"> question that you can ask the police</w:t>
      </w:r>
      <w:r>
        <w:t>. T</w:t>
      </w:r>
      <w:r w:rsidRPr="006022D6">
        <w:t>here is probably no answer to</w:t>
      </w:r>
      <w:r>
        <w:t xml:space="preserve"> it. T</w:t>
      </w:r>
      <w:r w:rsidRPr="006022D6">
        <w:t>hey will say that the resource goes into suppression. Suppression is evidenced by no attacks. If you stop suppression, the</w:t>
      </w:r>
      <w:r>
        <w:t xml:space="preserve">re is the </w:t>
      </w:r>
      <w:r w:rsidRPr="006022D6">
        <w:t>potential for attacks to increase</w:t>
      </w:r>
      <w:r>
        <w:t>, and t</w:t>
      </w:r>
      <w:r w:rsidRPr="006022D6">
        <w:t>hat is dictated by the money.</w:t>
      </w:r>
      <w:r>
        <w:t xml:space="preserve"> </w:t>
      </w:r>
      <w:r w:rsidRPr="006022D6">
        <w:t xml:space="preserve">I do not know </w:t>
      </w:r>
      <w:r>
        <w:t xml:space="preserve">the </w:t>
      </w:r>
      <w:r w:rsidRPr="006022D6">
        <w:t xml:space="preserve">extent </w:t>
      </w:r>
      <w:r>
        <w:t xml:space="preserve">to which </w:t>
      </w:r>
      <w:r w:rsidRPr="006022D6">
        <w:t xml:space="preserve">the suppression must continue to the point where there </w:t>
      </w:r>
      <w:r>
        <w:t xml:space="preserve">are </w:t>
      </w:r>
      <w:r w:rsidRPr="006022D6">
        <w:t>no attacks.</w:t>
      </w:r>
      <w:r>
        <w:t xml:space="preserve"> </w:t>
      </w:r>
    </w:p>
    <w:p w:rsidR="00AF693C" w:rsidRPr="006022D6" w:rsidP="00AF693C">
      <w:pPr>
        <w:pStyle w:val="Answer"/>
      </w:pPr>
      <w:r w:rsidRPr="006022D6">
        <w:t>What is healthy is that they are now diversifying</w:t>
      </w:r>
      <w:r>
        <w:t xml:space="preserve"> and </w:t>
      </w:r>
      <w:r w:rsidRPr="006022D6">
        <w:t xml:space="preserve">looking at broader threats, not simply </w:t>
      </w:r>
      <w:r>
        <w:t xml:space="preserve">at </w:t>
      </w:r>
      <w:r w:rsidRPr="006022D6">
        <w:t>Northern Ireland</w:t>
      </w:r>
      <w:r>
        <w:t>-</w:t>
      </w:r>
      <w:r w:rsidRPr="006022D6">
        <w:t>related terrorism.</w:t>
      </w:r>
      <w:r>
        <w:t xml:space="preserve"> </w:t>
      </w:r>
      <w:r w:rsidRPr="006022D6">
        <w:t>If I am right, they cannot access Home Office counter</w:t>
      </w:r>
      <w:r w:rsidR="006575E2">
        <w:noBreakHyphen/>
      </w:r>
      <w:r w:rsidRPr="006022D6">
        <w:t>terrorism funding.</w:t>
      </w:r>
      <w:r>
        <w:t xml:space="preserve"> </w:t>
      </w:r>
      <w:r w:rsidRPr="006022D6">
        <w:t xml:space="preserve">I do not think that is available in Northern Ireland. </w:t>
      </w:r>
      <w:r>
        <w:t>T</w:t>
      </w:r>
      <w:r w:rsidRPr="006022D6">
        <w:t xml:space="preserve">he ASF is a supplement to that, in that sense. </w:t>
      </w:r>
      <w:r>
        <w:t xml:space="preserve">It </w:t>
      </w:r>
      <w:r w:rsidRPr="006022D6">
        <w:t xml:space="preserve">is clearly required, given where the trajectory of the statistics </w:t>
      </w:r>
      <w:r>
        <w:t xml:space="preserve">is </w:t>
      </w:r>
      <w:r w:rsidRPr="006022D6">
        <w:t xml:space="preserve">taking us. </w:t>
      </w:r>
      <w:r>
        <w:t xml:space="preserve">With </w:t>
      </w:r>
      <w:r w:rsidRPr="006022D6">
        <w:t xml:space="preserve">the way </w:t>
      </w:r>
      <w:r>
        <w:t xml:space="preserve">that </w:t>
      </w:r>
      <w:r w:rsidRPr="006022D6">
        <w:t xml:space="preserve">government funding is, that is </w:t>
      </w:r>
      <w:r>
        <w:t xml:space="preserve">on </w:t>
      </w:r>
      <w:r w:rsidRPr="006022D6">
        <w:t xml:space="preserve">a three-year cycle. The challenge is </w:t>
      </w:r>
      <w:r>
        <w:t xml:space="preserve">whether it will </w:t>
      </w:r>
      <w:r w:rsidRPr="006022D6">
        <w:t>be regenerated for another three years after</w:t>
      </w:r>
      <w:r>
        <w:t xml:space="preserve">wards. </w:t>
      </w:r>
    </w:p>
    <w:p w:rsidR="00AF693C" w:rsidP="00AF693C">
      <w:pPr>
        <w:pStyle w:val="Answer"/>
      </w:pPr>
      <w:sdt>
        <w:sdtPr>
          <w:alias w:val="Witness"/>
          <w:id w:val="-1074744746"/>
          <w:placeholder>
            <w:docPart w:val="0CBFF4272C364A75BB1063068C9C0FD1"/>
          </w:placeholder>
          <w:richText/>
        </w:sdtPr>
        <w:sdtContent>
          <w:r w:rsidRPr="009D5A21">
            <w:rPr>
              <w:b/>
              <w:i/>
              <w:iCs/>
            </w:rPr>
            <w:t>Professor Breen-Smyth:</w:t>
          </w:r>
        </w:sdtContent>
      </w:sdt>
      <w:r w:rsidRPr="006022D6">
        <w:t xml:space="preserve"> </w:t>
      </w:r>
      <w:r>
        <w:t>M</w:t>
      </w:r>
      <w:r w:rsidRPr="006022D6">
        <w:t xml:space="preserve">y view on that is driven largely by my experience </w:t>
      </w:r>
      <w:r>
        <w:t xml:space="preserve">of </w:t>
      </w:r>
      <w:r w:rsidRPr="006022D6">
        <w:t>working in Ballymena since July of this year</w:t>
      </w:r>
      <w:r>
        <w:t>. W</w:t>
      </w:r>
      <w:r w:rsidRPr="006022D6">
        <w:t xml:space="preserve">e saw whole-scale street disorder, the like of which we </w:t>
      </w:r>
      <w:r w:rsidR="006575E2">
        <w:t>had</w:t>
      </w:r>
      <w:r w:rsidRPr="006022D6">
        <w:t xml:space="preserve"> not seen in relatively recent times in Northern Ireland. </w:t>
      </w:r>
      <w:r>
        <w:t>T</w:t>
      </w:r>
      <w:r w:rsidRPr="006022D6">
        <w:t xml:space="preserve">hat is not a national security threat. That is disorder. </w:t>
      </w:r>
      <w:r>
        <w:t xml:space="preserve">It </w:t>
      </w:r>
      <w:r w:rsidRPr="006022D6">
        <w:t>is attacks on people’s homes.</w:t>
      </w:r>
      <w:r>
        <w:t xml:space="preserve"> It has </w:t>
      </w:r>
      <w:r w:rsidRPr="006022D6">
        <w:t>led to the whole-scale arrest of a whole bunch of young men, largely</w:t>
      </w:r>
      <w:r>
        <w:t xml:space="preserve">, </w:t>
      </w:r>
      <w:r w:rsidRPr="006022D6">
        <w:t xml:space="preserve">in Ballymena, who will now acquire criminal records for themselves at the ages of 16, 17, 18 or whatever, </w:t>
      </w:r>
      <w:r>
        <w:t xml:space="preserve">along with </w:t>
      </w:r>
      <w:r w:rsidRPr="006022D6">
        <w:t>some older people as well.</w:t>
      </w:r>
    </w:p>
    <w:p w:rsidR="00AF693C" w:rsidP="00AF693C">
      <w:pPr>
        <w:pStyle w:val="Answer"/>
      </w:pPr>
      <w:r>
        <w:t>I</w:t>
      </w:r>
      <w:r w:rsidRPr="006022D6">
        <w:t>t trouble</w:t>
      </w:r>
      <w:r>
        <w:t>s</w:t>
      </w:r>
      <w:r w:rsidRPr="006022D6">
        <w:t xml:space="preserve"> me a great deal that we have, as I said earlier, a very narrow conception of what a security threat is. In that instance, it seems to me that there is a huge issue with social media. There is also a huge issue with the far right, which we are really</w:t>
      </w:r>
      <w:r w:rsidR="006017A6">
        <w:t xml:space="preserve"> </w:t>
      </w:r>
      <w:r w:rsidRPr="006022D6">
        <w:t>not talking about enough.</w:t>
      </w:r>
      <w:r>
        <w:t xml:space="preserve"> </w:t>
      </w:r>
      <w:r w:rsidRPr="006022D6">
        <w:t>We need to engage with that because the communities that are the most vulnerable</w:t>
      </w:r>
      <w:r>
        <w:t xml:space="preserve"> and </w:t>
      </w:r>
      <w:r w:rsidRPr="006022D6">
        <w:t xml:space="preserve">most marginalised are the communities </w:t>
      </w:r>
      <w:r>
        <w:t xml:space="preserve">that </w:t>
      </w:r>
      <w:r w:rsidRPr="006022D6">
        <w:t xml:space="preserve">these people will glom </w:t>
      </w:r>
      <w:r w:rsidR="006575E2">
        <w:t>on to</w:t>
      </w:r>
      <w:r w:rsidRPr="006022D6">
        <w:t xml:space="preserve"> and exploit</w:t>
      </w:r>
      <w:r>
        <w:t xml:space="preserve">. They </w:t>
      </w:r>
      <w:r w:rsidRPr="006022D6">
        <w:t>will lead them down a path to perdition.</w:t>
      </w:r>
    </w:p>
    <w:p w:rsidR="00AF693C" w:rsidP="00AF693C">
      <w:pPr>
        <w:pStyle w:val="Answer"/>
      </w:pPr>
      <w:r>
        <w:t>W</w:t>
      </w:r>
      <w:r w:rsidRPr="006022D6">
        <w:t xml:space="preserve">e have a situation in Ballymena </w:t>
      </w:r>
      <w:r>
        <w:t xml:space="preserve">that </w:t>
      </w:r>
      <w:r w:rsidRPr="006022D6">
        <w:t>we have worked very hard to retrieve. The p</w:t>
      </w:r>
      <w:r w:rsidRPr="006575E2">
        <w:t xml:space="preserve">olice officer I </w:t>
      </w:r>
      <w:r w:rsidRPr="006575E2" w:rsidR="006575E2">
        <w:t>spoke about earlier</w:t>
      </w:r>
      <w:r w:rsidRPr="006575E2">
        <w:t>, Jock McTo</w:t>
      </w:r>
      <w:r w:rsidRPr="006575E2" w:rsidR="006575E2">
        <w:t>a</w:t>
      </w:r>
      <w:r w:rsidRPr="006575E2">
        <w:t>l, has been absolutely central to doing that. We</w:t>
      </w:r>
      <w:r w:rsidRPr="006022D6">
        <w:t xml:space="preserve"> now have moved some of the protesters away from protesting about immigration to focusing on violence against women and girls.</w:t>
      </w:r>
      <w:r>
        <w:t xml:space="preserve"> </w:t>
      </w:r>
      <w:r w:rsidRPr="006022D6">
        <w:t>We have a new group of women</w:t>
      </w:r>
      <w:r>
        <w:t xml:space="preserve">, which </w:t>
      </w:r>
      <w:r w:rsidRPr="006022D6">
        <w:t>Delaney and I have been working with</w:t>
      </w:r>
      <w:r>
        <w:t xml:space="preserve">, </w:t>
      </w:r>
      <w:r w:rsidRPr="006022D6">
        <w:t>who are focused on that. The work can be done.</w:t>
      </w:r>
    </w:p>
    <w:p w:rsidR="00AF693C" w:rsidRPr="006022D6" w:rsidP="00AF693C">
      <w:pPr>
        <w:pStyle w:val="Answer"/>
      </w:pPr>
      <w:r w:rsidRPr="006022D6">
        <w:t xml:space="preserve">I work as a volunteer, by the way. There </w:t>
      </w:r>
      <w:r>
        <w:t xml:space="preserve">are </w:t>
      </w:r>
      <w:r w:rsidRPr="006022D6">
        <w:t xml:space="preserve">no resources going from the state into this work. Attempts to get the local council to engage led to a refusal on </w:t>
      </w:r>
      <w:r w:rsidR="006575E2">
        <w:t>its</w:t>
      </w:r>
      <w:r w:rsidRPr="006022D6">
        <w:t xml:space="preserve"> part because </w:t>
      </w:r>
      <w:r w:rsidR="006575E2">
        <w:t>it</w:t>
      </w:r>
      <w:r w:rsidRPr="006022D6">
        <w:t xml:space="preserve"> thought </w:t>
      </w:r>
      <w:r w:rsidR="006575E2">
        <w:t>this</w:t>
      </w:r>
      <w:r w:rsidRPr="006022D6">
        <w:t xml:space="preserve"> was too controversial. </w:t>
      </w:r>
      <w:r>
        <w:t>W</w:t>
      </w:r>
      <w:r w:rsidRPr="006022D6">
        <w:t>e are dealing with a situation where the most dangerous</w:t>
      </w:r>
      <w:r>
        <w:t xml:space="preserve">, </w:t>
      </w:r>
      <w:r w:rsidRPr="006022D6">
        <w:t xml:space="preserve">nasty and damaging </w:t>
      </w:r>
      <w:r w:rsidRPr="006022D6">
        <w:t>events of the last while are being met by police resources but very</w:t>
      </w:r>
      <w:r>
        <w:t xml:space="preserve"> little </w:t>
      </w:r>
      <w:r w:rsidRPr="006022D6">
        <w:t>other support at community level.</w:t>
      </w:r>
    </w:p>
    <w:p w:rsidR="00AF693C" w:rsidRPr="006022D6" w:rsidP="00AF693C">
      <w:pPr>
        <w:pStyle w:val="Answer"/>
      </w:pPr>
      <w:r>
        <w:t>I</w:t>
      </w:r>
      <w:r w:rsidRPr="006022D6">
        <w:t>n terms of security</w:t>
      </w:r>
      <w:r>
        <w:t xml:space="preserve"> and </w:t>
      </w:r>
      <w:r w:rsidRPr="006022D6">
        <w:t xml:space="preserve">what is going on in the broader security picture, I refer </w:t>
      </w:r>
      <w:r>
        <w:t xml:space="preserve">you </w:t>
      </w:r>
      <w:r w:rsidRPr="006022D6">
        <w:t>to that instance in Ballymena, which looks pretty insecure to me, but it does not fall within the rubric of Northern Ireland-related terrorism.</w:t>
      </w:r>
      <w:r>
        <w:t xml:space="preserve"> </w:t>
      </w:r>
    </w:p>
    <w:p w:rsidR="00AF693C" w:rsidRPr="006022D6" w:rsidP="00AF693C">
      <w:pPr>
        <w:pStyle w:val="Question"/>
        <w:numPr>
          <w:ilvl w:val="0"/>
          <w:numId w:val="9"/>
        </w:numPr>
      </w:pPr>
      <w:sdt>
        <w:sdtPr>
          <w:alias w:val="Member"/>
          <w:tag w:val="&lt;Member mnisId='4316' dodsId='109778'&gt;"/>
          <w:id w:val="1860776438"/>
          <w:placeholder>
            <w:docPart w:val="2E29F421524B45FDB2E2E3C0D6B19FCD"/>
          </w:placeholder>
          <w:richText/>
        </w:sdtPr>
        <w:sdtContent>
          <w:r w:rsidRPr="00195B22">
            <w:rPr>
              <w:b/>
            </w:rPr>
            <w:t>Mike Kane:</w:t>
          </w:r>
        </w:sdtContent>
      </w:sdt>
      <w:r w:rsidRPr="006022D6">
        <w:t xml:space="preserve"> </w:t>
      </w:r>
      <w:r>
        <w:t>W</w:t>
      </w:r>
      <w:r w:rsidRPr="006022D6">
        <w:t xml:space="preserve">hen </w:t>
      </w:r>
      <w:r>
        <w:t xml:space="preserve">we </w:t>
      </w:r>
      <w:r w:rsidRPr="006022D6">
        <w:t xml:space="preserve">talk about additional security funding, councils are responsible for community cohesion. We did see </w:t>
      </w:r>
      <w:r>
        <w:t xml:space="preserve">wanton </w:t>
      </w:r>
      <w:r w:rsidRPr="006022D6">
        <w:t xml:space="preserve">violence in Ballymena. You also mentioned </w:t>
      </w:r>
      <w:r>
        <w:t xml:space="preserve">the </w:t>
      </w:r>
      <w:r w:rsidRPr="006022D6">
        <w:t>far</w:t>
      </w:r>
      <w:r>
        <w:t xml:space="preserve"> </w:t>
      </w:r>
      <w:r w:rsidRPr="006022D6">
        <w:t>right, which I suffer from in my white working-class constituency</w:t>
      </w:r>
      <w:r>
        <w:t xml:space="preserve">. </w:t>
      </w:r>
      <w:r w:rsidRPr="006022D6" w:rsidR="006575E2">
        <w:t xml:space="preserve">Social </w:t>
      </w:r>
      <w:r w:rsidRPr="006022D6">
        <w:t>media</w:t>
      </w:r>
      <w:r>
        <w:t xml:space="preserve"> and </w:t>
      </w:r>
      <w:r w:rsidRPr="006022D6">
        <w:t xml:space="preserve">domestic violence are issues right across the </w:t>
      </w:r>
      <w:r>
        <w:t xml:space="preserve">board in the </w:t>
      </w:r>
      <w:r w:rsidRPr="006022D6">
        <w:t xml:space="preserve">UK. Is the ASF too spread </w:t>
      </w:r>
      <w:r>
        <w:t xml:space="preserve">out? Is it just </w:t>
      </w:r>
      <w:r w:rsidRPr="006022D6">
        <w:t>being used for what is popping up in terms of crime and disorder?</w:t>
      </w:r>
    </w:p>
    <w:p w:rsidR="00AF693C" w:rsidP="00AF693C">
      <w:pPr>
        <w:pStyle w:val="Answer"/>
      </w:pPr>
      <w:sdt>
        <w:sdtPr>
          <w:alias w:val="Witness"/>
          <w:id w:val="-718898779"/>
          <w:placeholder>
            <w:docPart w:val="5B17DB5B240945E69CEA4656BF7FC855"/>
          </w:placeholder>
          <w:richText/>
        </w:sdtPr>
        <w:sdtContent>
          <w:r w:rsidRPr="00A44556">
            <w:rPr>
              <w:b/>
              <w:i/>
              <w:iCs/>
            </w:rPr>
            <w:t>Dr Byrne:</w:t>
          </w:r>
        </w:sdtContent>
      </w:sdt>
      <w:r w:rsidRPr="006022D6">
        <w:t xml:space="preserve"> You are right. This is why I </w:t>
      </w:r>
      <w:r>
        <w:t xml:space="preserve">said </w:t>
      </w:r>
      <w:r w:rsidRPr="006022D6">
        <w:t>to Simon</w:t>
      </w:r>
      <w:r>
        <w:t xml:space="preserve"> that a</w:t>
      </w:r>
      <w:r w:rsidRPr="006022D6">
        <w:t>t some point somebody</w:t>
      </w:r>
      <w:r>
        <w:t xml:space="preserve"> is</w:t>
      </w:r>
      <w:r w:rsidRPr="006022D6">
        <w:t xml:space="preserve"> going to look over and go, </w:t>
      </w:r>
      <w:r>
        <w:t>“W</w:t>
      </w:r>
      <w:r w:rsidRPr="006022D6">
        <w:t>hy are you getting that?</w:t>
      </w:r>
      <w:r>
        <w:t xml:space="preserve">” </w:t>
      </w:r>
      <w:r w:rsidRPr="006022D6">
        <w:t>We are dealing with the exact same thing here.</w:t>
      </w:r>
      <w:r>
        <w:t xml:space="preserve"> U</w:t>
      </w:r>
      <w:r w:rsidRPr="006022D6">
        <w:t>p</w:t>
      </w:r>
      <w:r>
        <w:t xml:space="preserve"> until</w:t>
      </w:r>
      <w:r w:rsidRPr="006022D6">
        <w:t xml:space="preserve"> last year, </w:t>
      </w:r>
      <w:r>
        <w:t xml:space="preserve">the ASF was for </w:t>
      </w:r>
      <w:r w:rsidRPr="006022D6">
        <w:t>Northern Ireland-related terrorism. They have broadened it now to look at right-wing</w:t>
      </w:r>
      <w:r>
        <w:t xml:space="preserve">, </w:t>
      </w:r>
      <w:r w:rsidRPr="006022D6">
        <w:t>Islamic and other national security threats.</w:t>
      </w:r>
      <w:r>
        <w:t xml:space="preserve"> A</w:t>
      </w:r>
      <w:r w:rsidRPr="006022D6">
        <w:t xml:space="preserve">s I said before, I do not think they can avail of the Home Office funding around counter-terrorism. </w:t>
      </w:r>
      <w:r>
        <w:t xml:space="preserve">It </w:t>
      </w:r>
      <w:r w:rsidRPr="006022D6">
        <w:t>is meeting that element of the resource.</w:t>
      </w:r>
    </w:p>
    <w:p w:rsidR="00AF693C" w:rsidRPr="006022D6" w:rsidP="00AF693C">
      <w:pPr>
        <w:pStyle w:val="Answer"/>
      </w:pPr>
      <w:r>
        <w:t>W</w:t>
      </w:r>
      <w:r w:rsidRPr="006022D6">
        <w:t>hether or not that is sustainable post the next few years, I do not know. That would be a decision for you.</w:t>
      </w:r>
    </w:p>
    <w:p w:rsidR="00AF693C" w:rsidP="00AF693C">
      <w:pPr>
        <w:pStyle w:val="Question"/>
        <w:numPr>
          <w:ilvl w:val="0"/>
          <w:numId w:val="9"/>
        </w:numPr>
      </w:pPr>
      <w:sdt>
        <w:sdtPr>
          <w:alias w:val="Member"/>
          <w:tag w:val="&lt;Member mnisId='4316' dodsId='109778'&gt;"/>
          <w:id w:val="-1081210739"/>
          <w:placeholder>
            <w:docPart w:val="321D6221F95E460880BF6C4F24D669E9"/>
          </w:placeholder>
          <w:richText/>
        </w:sdtPr>
        <w:sdtContent>
          <w:r w:rsidRPr="00195B22">
            <w:rPr>
              <w:b/>
            </w:rPr>
            <w:t>Mike Kane:</w:t>
          </w:r>
        </w:sdtContent>
      </w:sdt>
      <w:r w:rsidRPr="006022D6">
        <w:t xml:space="preserve"> For the record, I am not against</w:t>
      </w:r>
      <w:r>
        <w:t xml:space="preserve"> </w:t>
      </w:r>
      <w:r w:rsidR="006575E2">
        <w:t xml:space="preserve">the </w:t>
      </w:r>
      <w:r w:rsidRPr="006022D6">
        <w:t>PSNI being well</w:t>
      </w:r>
      <w:r w:rsidR="006575E2">
        <w:t xml:space="preserve"> </w:t>
      </w:r>
      <w:r w:rsidRPr="006022D6">
        <w:t xml:space="preserve">funded. </w:t>
      </w:r>
    </w:p>
    <w:p w:rsidR="00AF693C" w:rsidP="00AF693C">
      <w:pPr>
        <w:pStyle w:val="Answer"/>
      </w:pPr>
      <w:sdt>
        <w:sdtPr>
          <w:alias w:val="Witness"/>
          <w:id w:val="1749455186"/>
          <w:placeholder>
            <w:docPart w:val="C7FB9564679349939F5515869A500C1B"/>
          </w:placeholder>
          <w:richText/>
        </w:sdtPr>
        <w:sdtContent>
          <w:r w:rsidRPr="00A44556">
            <w:rPr>
              <w:b/>
              <w:i/>
              <w:iCs/>
            </w:rPr>
            <w:t>Dr Byrne:</w:t>
          </w:r>
        </w:sdtContent>
      </w:sdt>
      <w:r w:rsidRPr="006022D6">
        <w:t xml:space="preserve"> No, I agree.</w:t>
      </w:r>
    </w:p>
    <w:p w:rsidR="00AF693C" w:rsidRPr="006022D6" w:rsidP="00AF693C">
      <w:pPr>
        <w:pStyle w:val="Remark"/>
      </w:pPr>
      <w:sdt>
        <w:sdtPr>
          <w:alias w:val="Member"/>
          <w:tag w:val="&lt;Member mnisId='4316' dodsId='109778'&gt;"/>
          <w:id w:val="1755472338"/>
          <w:placeholder>
            <w:docPart w:val="FD92A0007D6E4480BBC7246F3FC08D31"/>
          </w:placeholder>
          <w:richText/>
        </w:sdtPr>
        <w:sdtContent>
          <w:r w:rsidRPr="00E15C88">
            <w:rPr>
              <w:b/>
            </w:rPr>
            <w:t>Mike Kane:</w:t>
          </w:r>
        </w:sdtContent>
      </w:sdt>
      <w:r w:rsidRPr="00E15C88">
        <w:t xml:space="preserve"> </w:t>
      </w:r>
      <w:r>
        <w:t>I</w:t>
      </w:r>
      <w:r w:rsidRPr="006022D6">
        <w:t>f we are going for that normalisation approach, that might be</w:t>
      </w:r>
      <w:r>
        <w:t>—</w:t>
      </w:r>
    </w:p>
    <w:p w:rsidR="00AF693C" w:rsidRPr="006022D6" w:rsidP="00AF693C">
      <w:pPr>
        <w:pStyle w:val="Answer"/>
      </w:pPr>
      <w:sdt>
        <w:sdtPr>
          <w:alias w:val="Witness"/>
          <w:id w:val="-1804613410"/>
          <w:placeholder>
            <w:docPart w:val="1D35C19005D74B63B6FD47196E5EA651"/>
          </w:placeholder>
          <w:richText/>
        </w:sdtPr>
        <w:sdtContent>
          <w:r w:rsidRPr="00A44556">
            <w:rPr>
              <w:b/>
              <w:i/>
              <w:iCs/>
            </w:rPr>
            <w:t>Dr Byrne:</w:t>
          </w:r>
        </w:sdtContent>
      </w:sdt>
      <w:r w:rsidRPr="006022D6">
        <w:t xml:space="preserve"> It is a question of being held to a higher degree of accountability around what you </w:t>
      </w:r>
      <w:r>
        <w:t xml:space="preserve">are </w:t>
      </w:r>
      <w:r w:rsidRPr="006022D6">
        <w:t>doing with th</w:t>
      </w:r>
      <w:r>
        <w:t>e</w:t>
      </w:r>
      <w:r w:rsidRPr="006022D6">
        <w:t xml:space="preserve"> fund. That is match</w:t>
      </w:r>
      <w:r w:rsidR="006575E2">
        <w:t xml:space="preserve"> </w:t>
      </w:r>
      <w:r w:rsidRPr="006022D6">
        <w:t xml:space="preserve">funded by the </w:t>
      </w:r>
      <w:r>
        <w:t>E</w:t>
      </w:r>
      <w:r w:rsidRPr="006022D6">
        <w:t xml:space="preserve">xecutive as well. </w:t>
      </w:r>
      <w:r>
        <w:t>I</w:t>
      </w:r>
      <w:r w:rsidRPr="006022D6">
        <w:t xml:space="preserve">t works </w:t>
      </w:r>
      <w:r>
        <w:t xml:space="preserve">out </w:t>
      </w:r>
      <w:r w:rsidRPr="006022D6">
        <w:t>at about £70 million per annum.</w:t>
      </w:r>
    </w:p>
    <w:p w:rsidR="00AF693C" w:rsidRPr="006022D6" w:rsidP="00AF693C">
      <w:pPr>
        <w:pStyle w:val="Question"/>
        <w:numPr>
          <w:ilvl w:val="0"/>
          <w:numId w:val="9"/>
        </w:numPr>
      </w:pPr>
      <w:sdt>
        <w:sdtPr>
          <w:alias w:val="Member"/>
          <w:tag w:val="&lt;Member mnisId='4494' dodsId='72275'&gt;"/>
          <w:id w:val="1777908302"/>
          <w:placeholder>
            <w:docPart w:val="E488D393FB154DF5B8A58BEB4B4EEC44"/>
          </w:placeholder>
          <w:richText/>
        </w:sdtPr>
        <w:sdtContent>
          <w:r w:rsidRPr="008A35BC">
            <w:rPr>
              <w:b/>
            </w:rPr>
            <w:t>Simon Hoare:</w:t>
          </w:r>
        </w:sdtContent>
      </w:sdt>
      <w:r w:rsidRPr="006022D6">
        <w:t xml:space="preserve"> Dr Byrne, I wanted to ask you, if I may, about the stop</w:t>
      </w:r>
      <w:r>
        <w:t xml:space="preserve"> </w:t>
      </w:r>
      <w:r w:rsidRPr="006022D6">
        <w:t>and</w:t>
      </w:r>
      <w:r>
        <w:t xml:space="preserve"> </w:t>
      </w:r>
      <w:r w:rsidRPr="006022D6">
        <w:t xml:space="preserve">search powers of the Justice and Security </w:t>
      </w:r>
      <w:r w:rsidR="00507F7F">
        <w:t xml:space="preserve">(Northern Ireland) </w:t>
      </w:r>
      <w:r w:rsidRPr="006022D6">
        <w:t>Act 2007.</w:t>
      </w:r>
      <w:r>
        <w:t xml:space="preserve"> </w:t>
      </w:r>
      <w:r w:rsidRPr="006022D6">
        <w:t xml:space="preserve">The </w:t>
      </w:r>
      <w:r>
        <w:t>C</w:t>
      </w:r>
      <w:r w:rsidRPr="006022D6">
        <w:t>ommittee would be interested to hear your main observations regarding the use of stop</w:t>
      </w:r>
      <w:r>
        <w:t xml:space="preserve"> </w:t>
      </w:r>
      <w:r w:rsidRPr="006022D6">
        <w:t>and</w:t>
      </w:r>
      <w:r>
        <w:t xml:space="preserve"> </w:t>
      </w:r>
      <w:r w:rsidRPr="006022D6">
        <w:t>search powers.</w:t>
      </w:r>
    </w:p>
    <w:p w:rsidR="00AF693C" w:rsidRPr="006022D6" w:rsidP="00AF693C">
      <w:pPr>
        <w:pStyle w:val="Answer"/>
      </w:pPr>
      <w:sdt>
        <w:sdtPr>
          <w:alias w:val="Witness"/>
          <w:id w:val="1558891046"/>
          <w:placeholder>
            <w:docPart w:val="8FB680D3CD7D417F9670CB9D030B4466"/>
          </w:placeholder>
          <w:richText/>
        </w:sdtPr>
        <w:sdtContent>
          <w:r w:rsidRPr="00A44556">
            <w:rPr>
              <w:b/>
              <w:i/>
              <w:iCs/>
            </w:rPr>
            <w:t>Dr Byrne:</w:t>
          </w:r>
        </w:sdtContent>
      </w:sdt>
      <w:r w:rsidRPr="006022D6">
        <w:t xml:space="preserve"> Their use is going down and it has been going down. There was a spike </w:t>
      </w:r>
      <w:r>
        <w:t>t</w:t>
      </w:r>
      <w:r w:rsidRPr="006022D6">
        <w:t xml:space="preserve">wo </w:t>
      </w:r>
      <w:r>
        <w:t xml:space="preserve">or </w:t>
      </w:r>
      <w:r w:rsidRPr="006022D6">
        <w:t>three years ago</w:t>
      </w:r>
      <w:r>
        <w:t xml:space="preserve">, but </w:t>
      </w:r>
      <w:r w:rsidRPr="006022D6">
        <w:t xml:space="preserve">in general, since they have been introduced, the trajectory is one of decrease. Again, my next report will show that there </w:t>
      </w:r>
      <w:r>
        <w:t xml:space="preserve">has been </w:t>
      </w:r>
      <w:r w:rsidRPr="006022D6">
        <w:t xml:space="preserve">another 28% decrease. </w:t>
      </w:r>
      <w:r>
        <w:t>T</w:t>
      </w:r>
      <w:r w:rsidRPr="006022D6">
        <w:t xml:space="preserve">here </w:t>
      </w:r>
      <w:r>
        <w:t xml:space="preserve">has been </w:t>
      </w:r>
      <w:r w:rsidRPr="006022D6">
        <w:t xml:space="preserve">a significant decrease in the </w:t>
      </w:r>
      <w:r w:rsidR="00507F7F">
        <w:t xml:space="preserve">use of </w:t>
      </w:r>
      <w:r w:rsidR="00822345">
        <w:t xml:space="preserve">these </w:t>
      </w:r>
      <w:r w:rsidRPr="006022D6">
        <w:t>powers.</w:t>
      </w:r>
    </w:p>
    <w:p w:rsidR="00AF693C" w:rsidRPr="006022D6" w:rsidP="00AF693C">
      <w:pPr>
        <w:pStyle w:val="Question"/>
        <w:numPr>
          <w:ilvl w:val="0"/>
          <w:numId w:val="9"/>
        </w:numPr>
      </w:pPr>
      <w:sdt>
        <w:sdtPr>
          <w:alias w:val="Member"/>
          <w:tag w:val="&lt;Member mnisId='4494' dodsId='72275'&gt;"/>
          <w:id w:val="-2034718554"/>
          <w:placeholder>
            <w:docPart w:val="42D14CA4A11C4A60B2DD880BFAD1B2BF"/>
          </w:placeholder>
          <w:richText/>
        </w:sdtPr>
        <w:sdtContent>
          <w:r w:rsidRPr="00EC6F56">
            <w:rPr>
              <w:b/>
            </w:rPr>
            <w:t>Simon Hoare:</w:t>
          </w:r>
        </w:sdtContent>
      </w:sdt>
      <w:r w:rsidRPr="006022D6">
        <w:t xml:space="preserve"> </w:t>
      </w:r>
      <w:r>
        <w:t>D</w:t>
      </w:r>
      <w:r w:rsidRPr="006022D6">
        <w:t>o you assess that decrease as being part of a strategic decision to reduce use or just a reduction in the requirement to use them?</w:t>
      </w:r>
    </w:p>
    <w:p w:rsidR="00AF693C" w:rsidP="00AF693C">
      <w:pPr>
        <w:pStyle w:val="Answer"/>
      </w:pPr>
      <w:sdt>
        <w:sdtPr>
          <w:alias w:val="Witness"/>
          <w:id w:val="425768932"/>
          <w:placeholder>
            <w:docPart w:val="E2A06DDF810A4D1A8768241F099E140A"/>
          </w:placeholder>
          <w:richText/>
        </w:sdtPr>
        <w:sdtContent>
          <w:r w:rsidRPr="00A44556">
            <w:rPr>
              <w:b/>
              <w:i/>
              <w:iCs/>
            </w:rPr>
            <w:t>Dr Byrne:</w:t>
          </w:r>
        </w:sdtContent>
      </w:sdt>
      <w:r w:rsidRPr="006022D6">
        <w:t xml:space="preserve"> There are </w:t>
      </w:r>
      <w:r>
        <w:t>t</w:t>
      </w:r>
      <w:r w:rsidRPr="006022D6">
        <w:t xml:space="preserve">hree things. </w:t>
      </w:r>
      <w:r>
        <w:t xml:space="preserve">First, </w:t>
      </w:r>
      <w:r w:rsidRPr="006022D6">
        <w:t>there has been an increase in the use of terrorism legislation stop</w:t>
      </w:r>
      <w:r>
        <w:t xml:space="preserve"> </w:t>
      </w:r>
      <w:r w:rsidRPr="006022D6">
        <w:t>and</w:t>
      </w:r>
      <w:r>
        <w:t xml:space="preserve"> </w:t>
      </w:r>
      <w:r w:rsidRPr="006022D6">
        <w:t xml:space="preserve">search, particularly in </w:t>
      </w:r>
      <w:r w:rsidRPr="006022D6" w:rsidR="00822345">
        <w:t xml:space="preserve">north and west </w:t>
      </w:r>
      <w:r w:rsidRPr="006022D6">
        <w:t>Belfast and in Derry</w:t>
      </w:r>
      <w:r>
        <w:t>/</w:t>
      </w:r>
      <w:r w:rsidRPr="006022D6">
        <w:t>London</w:t>
      </w:r>
      <w:r>
        <w:t>d</w:t>
      </w:r>
      <w:r w:rsidRPr="006022D6">
        <w:t xml:space="preserve">erry. </w:t>
      </w:r>
      <w:r>
        <w:t>Y</w:t>
      </w:r>
      <w:r w:rsidRPr="006022D6">
        <w:t xml:space="preserve">ou will find that the powers have increased there. </w:t>
      </w:r>
      <w:r>
        <w:t>T</w:t>
      </w:r>
      <w:r w:rsidRPr="006022D6">
        <w:t xml:space="preserve">he police are using those powers there. </w:t>
      </w:r>
    </w:p>
    <w:p w:rsidR="00AF693C" w:rsidP="00AF693C">
      <w:pPr>
        <w:pStyle w:val="Answer"/>
      </w:pPr>
      <w:r w:rsidRPr="006022D6">
        <w:t xml:space="preserve">Secondly, there is a growing awareness around the use of the powers in terms of what powers are most appropriate to use </w:t>
      </w:r>
      <w:r>
        <w:t>in a</w:t>
      </w:r>
      <w:r w:rsidR="00822345">
        <w:t xml:space="preserve"> particular</w:t>
      </w:r>
      <w:r>
        <w:t xml:space="preserve"> </w:t>
      </w:r>
      <w:r w:rsidRPr="006022D6">
        <w:t xml:space="preserve">incident. </w:t>
      </w:r>
    </w:p>
    <w:p w:rsidR="00AF693C" w:rsidRPr="006022D6" w:rsidP="00AF693C">
      <w:pPr>
        <w:pStyle w:val="Answer"/>
      </w:pPr>
      <w:r>
        <w:t xml:space="preserve">Thirdly, </w:t>
      </w:r>
      <w:r w:rsidRPr="006022D6">
        <w:t xml:space="preserve">in the police there </w:t>
      </w:r>
      <w:r>
        <w:t xml:space="preserve">are </w:t>
      </w:r>
      <w:r w:rsidRPr="006022D6">
        <w:t xml:space="preserve">different units, obviously. There </w:t>
      </w:r>
      <w:r>
        <w:t xml:space="preserve">are the </w:t>
      </w:r>
      <w:r w:rsidRPr="006022D6">
        <w:t>district support teams</w:t>
      </w:r>
      <w:r>
        <w:t xml:space="preserve">, </w:t>
      </w:r>
      <w:r w:rsidRPr="006022D6">
        <w:t xml:space="preserve">the LPTs and the specialisms. I find now </w:t>
      </w:r>
      <w:r>
        <w:t xml:space="preserve">that </w:t>
      </w:r>
      <w:r w:rsidRPr="006022D6">
        <w:t>they are being used more by specialists</w:t>
      </w:r>
      <w:r>
        <w:t xml:space="preserve"> such as </w:t>
      </w:r>
      <w:r w:rsidRPr="006022D6">
        <w:t>the district support teams</w:t>
      </w:r>
      <w:r>
        <w:t xml:space="preserve">. They </w:t>
      </w:r>
      <w:r w:rsidRPr="006022D6">
        <w:t>are working off a nominal list</w:t>
      </w:r>
      <w:r w:rsidR="00822345">
        <w:t>; t</w:t>
      </w:r>
      <w:r w:rsidRPr="006022D6" w:rsidR="00822345">
        <w:t xml:space="preserve">hey </w:t>
      </w:r>
      <w:r w:rsidRPr="006022D6">
        <w:t>are working off better evidence and information around the use of the power.</w:t>
      </w:r>
      <w:r>
        <w:t xml:space="preserve"> </w:t>
      </w:r>
      <w:r w:rsidRPr="006022D6">
        <w:t xml:space="preserve">It is interesting because they are having </w:t>
      </w:r>
      <w:r>
        <w:t xml:space="preserve">a </w:t>
      </w:r>
      <w:r w:rsidRPr="006022D6">
        <w:t xml:space="preserve">debate in England around the powers and </w:t>
      </w:r>
      <w:r>
        <w:t xml:space="preserve">the </w:t>
      </w:r>
      <w:r w:rsidRPr="006022D6">
        <w:t xml:space="preserve">increasing use of the powers. </w:t>
      </w:r>
      <w:r>
        <w:t>T</w:t>
      </w:r>
      <w:r w:rsidRPr="006022D6">
        <w:t xml:space="preserve">here </w:t>
      </w:r>
      <w:r>
        <w:t xml:space="preserve">are </w:t>
      </w:r>
      <w:r w:rsidRPr="006022D6">
        <w:t xml:space="preserve">lessons </w:t>
      </w:r>
      <w:r>
        <w:t xml:space="preserve">for </w:t>
      </w:r>
      <w:r w:rsidRPr="006022D6">
        <w:t>Northern Ireland around this.</w:t>
      </w:r>
    </w:p>
    <w:p w:rsidR="00822345" w:rsidP="00AF693C">
      <w:pPr>
        <w:pStyle w:val="Question"/>
        <w:numPr>
          <w:ilvl w:val="0"/>
          <w:numId w:val="9"/>
        </w:numPr>
      </w:pPr>
      <w:sdt>
        <w:sdtPr>
          <w:alias w:val="Member"/>
          <w:tag w:val="&lt;Member mnisId='4494' dodsId='72275'&gt;"/>
          <w:id w:val="885150451"/>
          <w:placeholder>
            <w:docPart w:val="A7872A296D364F549CA86D8989B058FA"/>
          </w:placeholder>
          <w:richText/>
        </w:sdtPr>
        <w:sdtContent>
          <w:r w:rsidRPr="00C00D23" w:rsidR="00AF693C">
            <w:rPr>
              <w:b/>
            </w:rPr>
            <w:t>Simon Hoare:</w:t>
          </w:r>
        </w:sdtContent>
      </w:sdt>
      <w:r w:rsidRPr="006022D6" w:rsidR="00AF693C">
        <w:t xml:space="preserve"> </w:t>
      </w:r>
      <w:r>
        <w:t>W</w:t>
      </w:r>
      <w:r w:rsidRPr="006022D6">
        <w:t xml:space="preserve">hat </w:t>
      </w:r>
      <w:r w:rsidRPr="006022D6" w:rsidR="00AF693C">
        <w:t>issues around the use of those powers do you, if at all, intend to interrogate specifically during your term as reviewer?</w:t>
      </w:r>
      <w:r w:rsidR="00AF693C">
        <w:t xml:space="preserve"> </w:t>
      </w:r>
    </w:p>
    <w:p w:rsidR="00822345" w:rsidP="00822345">
      <w:pPr>
        <w:pStyle w:val="Question"/>
        <w:numPr>
          <w:ilvl w:val="0"/>
          <w:numId w:val="0"/>
        </w:numPr>
        <w:ind w:left="794"/>
      </w:pPr>
      <w:sdt>
        <w:sdtPr>
          <w:alias w:val="Witness"/>
          <w:id w:val="-1700010147"/>
          <w:placeholder>
            <w:docPart w:val="7A90D66E82CA473AA40736699771F34A"/>
          </w:placeholder>
          <w:richText/>
        </w:sdtPr>
        <w:sdtContent>
          <w:r w:rsidRPr="00A44556">
            <w:rPr>
              <w:b/>
              <w:i/>
              <w:iCs/>
            </w:rPr>
            <w:t>Dr Byrne:</w:t>
          </w:r>
        </w:sdtContent>
      </w:sdt>
      <w:r>
        <w:t xml:space="preserve"> Could you expand on the question?</w:t>
      </w:r>
    </w:p>
    <w:p w:rsidR="00AF693C" w:rsidRPr="006022D6" w:rsidP="00822345">
      <w:pPr>
        <w:pStyle w:val="Question"/>
        <w:numPr>
          <w:ilvl w:val="0"/>
          <w:numId w:val="0"/>
        </w:numPr>
        <w:ind w:left="794"/>
      </w:pPr>
      <w:sdt>
        <w:sdtPr>
          <w:alias w:val="Member"/>
          <w:tag w:val="&lt;Member mnisId='4494' dodsId='72275'&gt;"/>
          <w:id w:val="1086276955"/>
          <w:placeholder>
            <w:docPart w:val="B5449BEDB8AB463DBD69A970592171F2"/>
          </w:placeholder>
          <w:richText/>
        </w:sdtPr>
        <w:sdtContent>
          <w:r w:rsidRPr="00C00D23" w:rsidR="00822345">
            <w:rPr>
              <w:b/>
            </w:rPr>
            <w:t>Simon Hoare:</w:t>
          </w:r>
        </w:sdtContent>
      </w:sdt>
      <w:r w:rsidRPr="006022D6" w:rsidR="00822345">
        <w:t xml:space="preserve"> </w:t>
      </w:r>
      <w:r w:rsidRPr="006022D6">
        <w:t xml:space="preserve">Are there any </w:t>
      </w:r>
      <w:r>
        <w:t xml:space="preserve">police powers under the Act </w:t>
      </w:r>
      <w:r w:rsidRPr="006022D6">
        <w:t>that you particularly intend to interrogate</w:t>
      </w:r>
      <w:r w:rsidR="00822345">
        <w:t>, or is it just the general application</w:t>
      </w:r>
      <w:r>
        <w:t xml:space="preserve">? </w:t>
      </w:r>
    </w:p>
    <w:p w:rsidR="00AF693C" w:rsidP="00AF693C">
      <w:pPr>
        <w:pStyle w:val="Answer"/>
      </w:pPr>
      <w:sdt>
        <w:sdtPr>
          <w:alias w:val="Witness"/>
          <w:id w:val="-1962562276"/>
          <w:placeholder>
            <w:docPart w:val="EFEE03208218408BB9B9696B82BAB6E6"/>
          </w:placeholder>
          <w:richText/>
        </w:sdtPr>
        <w:sdtContent>
          <w:r w:rsidRPr="00A44556">
            <w:rPr>
              <w:b/>
              <w:i/>
              <w:iCs/>
            </w:rPr>
            <w:t>Dr Byrne:</w:t>
          </w:r>
        </w:sdtContent>
      </w:sdt>
      <w:r w:rsidRPr="006022D6">
        <w:t xml:space="preserve"> </w:t>
      </w:r>
      <w:r>
        <w:t>I</w:t>
      </w:r>
      <w:r w:rsidRPr="006022D6">
        <w:t>n very simple terms</w:t>
      </w:r>
      <w:r>
        <w:t xml:space="preserve">, </w:t>
      </w:r>
      <w:r w:rsidRPr="006022D6">
        <w:t xml:space="preserve">I want to make sure </w:t>
      </w:r>
      <w:r>
        <w:t xml:space="preserve">that </w:t>
      </w:r>
      <w:r w:rsidRPr="006022D6">
        <w:t xml:space="preserve">they are being used appropriately. That is it. I am gathering more evidence now </w:t>
      </w:r>
      <w:r>
        <w:t xml:space="preserve">in </w:t>
      </w:r>
      <w:r w:rsidRPr="006022D6">
        <w:t>the last report and this report particularly around how many times a particular officer uses the powers</w:t>
      </w:r>
      <w:r>
        <w:t xml:space="preserve">. </w:t>
      </w:r>
      <w:r w:rsidRPr="006022D6">
        <w:t xml:space="preserve">I want to make sure </w:t>
      </w:r>
      <w:r>
        <w:t xml:space="preserve">that </w:t>
      </w:r>
      <w:r w:rsidRPr="006022D6">
        <w:t xml:space="preserve">they are not being used in an overzealous way and </w:t>
      </w:r>
      <w:r>
        <w:t xml:space="preserve">that </w:t>
      </w:r>
      <w:r w:rsidRPr="006022D6">
        <w:t xml:space="preserve">they are not being used by particular officers in particular areas. I find nothing in any way to suggest that. </w:t>
      </w:r>
    </w:p>
    <w:p w:rsidR="00AF693C" w:rsidRPr="006022D6" w:rsidP="00AF693C">
      <w:pPr>
        <w:pStyle w:val="Answer"/>
      </w:pPr>
      <w:r>
        <w:t xml:space="preserve">Are </w:t>
      </w:r>
      <w:r w:rsidRPr="006022D6">
        <w:t>they being used appropriately</w:t>
      </w:r>
      <w:r>
        <w:t>? A</w:t>
      </w:r>
      <w:r w:rsidRPr="006022D6">
        <w:t>re they having the desired effect? That is essentially it. I am having the same conversation that you are having here. At what point does the environment not lend itself to the use of the powers?</w:t>
      </w:r>
      <w:r>
        <w:t xml:space="preserve"> </w:t>
      </w:r>
      <w:r w:rsidRPr="006022D6">
        <w:t>It is a difficult one.</w:t>
      </w:r>
    </w:p>
    <w:p w:rsidR="00AF693C" w:rsidRPr="006022D6" w:rsidP="00AF693C">
      <w:pPr>
        <w:pStyle w:val="Question"/>
        <w:numPr>
          <w:ilvl w:val="0"/>
          <w:numId w:val="9"/>
        </w:numPr>
      </w:pPr>
      <w:sdt>
        <w:sdtPr>
          <w:alias w:val="Member"/>
          <w:tag w:val="&lt;Member mnisId='4494' dodsId='72275'&gt;"/>
          <w:id w:val="1534152257"/>
          <w:placeholder>
            <w:docPart w:val="8C6C2E3098874EDA863728557EB9B61E"/>
          </w:placeholder>
          <w:richText/>
        </w:sdtPr>
        <w:sdtContent>
          <w:r w:rsidRPr="00EC6F56">
            <w:rPr>
              <w:b/>
            </w:rPr>
            <w:t>Simon Hoare:</w:t>
          </w:r>
        </w:sdtContent>
      </w:sdt>
      <w:r w:rsidRPr="006022D6">
        <w:t xml:space="preserve"> Is there a particular group that you </w:t>
      </w:r>
      <w:r w:rsidR="00F9096C">
        <w:t>or, indeed,</w:t>
      </w:r>
      <w:r w:rsidRPr="006022D6">
        <w:t xml:space="preserve"> others may have identified who have a particular beef against the use of stop and search?</w:t>
      </w:r>
    </w:p>
    <w:p w:rsidR="00AF693C" w:rsidRPr="006022D6" w:rsidP="00AF693C">
      <w:pPr>
        <w:pStyle w:val="Answer"/>
      </w:pPr>
      <w:sdt>
        <w:sdtPr>
          <w:alias w:val="Witness"/>
          <w:id w:val="1704514893"/>
          <w:placeholder>
            <w:docPart w:val="BEF489A96E21483BB9D986F5606461B3"/>
          </w:placeholder>
          <w:richText/>
        </w:sdtPr>
        <w:sdtContent>
          <w:r w:rsidRPr="00A44556">
            <w:rPr>
              <w:b/>
              <w:i/>
              <w:iCs/>
            </w:rPr>
            <w:t>Dr Byrne:</w:t>
          </w:r>
        </w:sdtContent>
      </w:sdt>
      <w:r w:rsidRPr="006022D6">
        <w:t xml:space="preserve"> Anybody who is </w:t>
      </w:r>
      <w:r w:rsidR="00F9096C">
        <w:t xml:space="preserve">themselves </w:t>
      </w:r>
      <w:r w:rsidRPr="006022D6">
        <w:t>stop</w:t>
      </w:r>
      <w:r>
        <w:t xml:space="preserve">ped </w:t>
      </w:r>
      <w:r w:rsidRPr="006022D6">
        <w:t>does not like it.</w:t>
      </w:r>
    </w:p>
    <w:p w:rsidR="00AF693C" w:rsidRPr="006022D6" w:rsidP="00AF693C">
      <w:pPr>
        <w:pStyle w:val="Remark"/>
      </w:pPr>
      <w:sdt>
        <w:sdtPr>
          <w:alias w:val="Member"/>
          <w:tag w:val="&lt;Member mnisId='4494' dodsId='72275'&gt;"/>
          <w:id w:val="1737584314"/>
          <w:placeholder>
            <w:docPart w:val="1E35F5E89A2A46CBB15AECB7D10958A6"/>
          </w:placeholder>
          <w:richText/>
        </w:sdtPr>
        <w:sdtContent>
          <w:r w:rsidRPr="00EC6F56">
            <w:rPr>
              <w:b/>
            </w:rPr>
            <w:t>Simon Hoare:</w:t>
          </w:r>
        </w:sdtContent>
      </w:sdt>
      <w:r w:rsidRPr="006022D6">
        <w:t xml:space="preserve"> I was slightly taking that as a given.</w:t>
      </w:r>
    </w:p>
    <w:p w:rsidR="00AF693C" w:rsidP="00AF693C">
      <w:pPr>
        <w:pStyle w:val="Answer"/>
      </w:pPr>
      <w:sdt>
        <w:sdtPr>
          <w:alias w:val="Witness"/>
          <w:id w:val="-525561710"/>
          <w:placeholder>
            <w:docPart w:val="57BDB4DDC292471C9F6AC6D9DAFDE7C2"/>
          </w:placeholder>
          <w:richText/>
        </w:sdtPr>
        <w:sdtContent>
          <w:r w:rsidRPr="00A44556">
            <w:rPr>
              <w:b/>
              <w:i/>
              <w:iCs/>
            </w:rPr>
            <w:t>Dr Byrne:</w:t>
          </w:r>
        </w:sdtContent>
      </w:sdt>
      <w:r w:rsidRPr="006022D6">
        <w:t xml:space="preserve"> I could not resist. </w:t>
      </w:r>
      <w:r>
        <w:t>I am s</w:t>
      </w:r>
      <w:r w:rsidRPr="006022D6">
        <w:t xml:space="preserve">orry, Simon. </w:t>
      </w:r>
      <w:r>
        <w:t>T</w:t>
      </w:r>
      <w:r w:rsidRPr="006022D6">
        <w:t xml:space="preserve">he interesting thing </w:t>
      </w:r>
      <w:r>
        <w:t xml:space="preserve">is that </w:t>
      </w:r>
      <w:r w:rsidRPr="006022D6">
        <w:t xml:space="preserve">the legislation does not stipulate, but the given is that they predominantly </w:t>
      </w:r>
      <w:r>
        <w:t xml:space="preserve">will </w:t>
      </w:r>
      <w:r w:rsidRPr="006022D6">
        <w:t xml:space="preserve">be used in nationalist </w:t>
      </w:r>
      <w:r w:rsidRPr="006022D6" w:rsidR="00F9096C">
        <w:t xml:space="preserve">republican </w:t>
      </w:r>
      <w:r w:rsidRPr="006022D6">
        <w:t xml:space="preserve">areas against </w:t>
      </w:r>
      <w:r>
        <w:t xml:space="preserve">the </w:t>
      </w:r>
      <w:r w:rsidRPr="006022D6">
        <w:t xml:space="preserve">violent dissident </w:t>
      </w:r>
      <w:r w:rsidR="00F9096C">
        <w:t>republican</w:t>
      </w:r>
      <w:r w:rsidRPr="006022D6">
        <w:t xml:space="preserve">s in those areas, particularly in </w:t>
      </w:r>
      <w:r w:rsidRPr="006022D6" w:rsidR="00F9096C">
        <w:t xml:space="preserve">west </w:t>
      </w:r>
      <w:r w:rsidRPr="006022D6">
        <w:t xml:space="preserve">Belfast and in </w:t>
      </w:r>
      <w:r w:rsidRPr="006022D6" w:rsidR="00F9096C">
        <w:t xml:space="preserve">north and west </w:t>
      </w:r>
      <w:r w:rsidRPr="006022D6">
        <w:t>Derry and Strabane.</w:t>
      </w:r>
    </w:p>
    <w:p w:rsidR="00AF693C" w:rsidRPr="006022D6" w:rsidP="00AF693C">
      <w:pPr>
        <w:pStyle w:val="Answer"/>
      </w:pPr>
      <w:r>
        <w:t xml:space="preserve">I spoke to, as </w:t>
      </w:r>
      <w:r w:rsidRPr="006022D6">
        <w:t>Marie said, PCSPs</w:t>
      </w:r>
      <w:r>
        <w:t xml:space="preserve">, </w:t>
      </w:r>
      <w:r w:rsidRPr="006022D6">
        <w:t>community workers in various areas</w:t>
      </w:r>
      <w:r>
        <w:t xml:space="preserve"> and </w:t>
      </w:r>
      <w:r w:rsidRPr="006022D6">
        <w:t>police officers on the ground. There is</w:t>
      </w:r>
      <w:r>
        <w:t xml:space="preserve"> no</w:t>
      </w:r>
      <w:r w:rsidRPr="006022D6">
        <w:t xml:space="preserve"> public outcr</w:t>
      </w:r>
      <w:r>
        <w:t>y</w:t>
      </w:r>
      <w:r w:rsidRPr="006022D6">
        <w:t>. People are not protesting about the use of the powers.</w:t>
      </w:r>
    </w:p>
    <w:p w:rsidR="00AF693C" w:rsidRPr="006022D6" w:rsidP="00AF693C">
      <w:pPr>
        <w:pStyle w:val="Answer"/>
      </w:pPr>
      <w:r w:rsidRPr="006022D6">
        <w:t>The interesting thing is</w:t>
      </w:r>
      <w:r w:rsidR="00F9096C">
        <w:t xml:space="preserve"> that</w:t>
      </w:r>
      <w:r w:rsidRPr="006022D6">
        <w:t xml:space="preserve">, particularly </w:t>
      </w:r>
      <w:r>
        <w:t xml:space="preserve">in </w:t>
      </w:r>
      <w:r w:rsidRPr="006022D6">
        <w:t xml:space="preserve">some constituencies, </w:t>
      </w:r>
      <w:r>
        <w:t>t</w:t>
      </w:r>
      <w:r w:rsidRPr="006022D6">
        <w:t xml:space="preserve">he power itself is not as important as the fact that you have been stopped. The </w:t>
      </w:r>
      <w:r>
        <w:t xml:space="preserve">challenge is about the </w:t>
      </w:r>
      <w:r w:rsidRPr="006022D6">
        <w:t xml:space="preserve">impact of the stop as opposed to the power that </w:t>
      </w:r>
      <w:r>
        <w:t xml:space="preserve">is being </w:t>
      </w:r>
      <w:r w:rsidRPr="006022D6">
        <w:t>used.</w:t>
      </w:r>
    </w:p>
    <w:p w:rsidR="00AF693C" w:rsidP="00AF693C">
      <w:pPr>
        <w:pStyle w:val="Question"/>
        <w:numPr>
          <w:ilvl w:val="0"/>
          <w:numId w:val="9"/>
        </w:numPr>
      </w:pPr>
      <w:sdt>
        <w:sdtPr>
          <w:alias w:val="Member"/>
          <w:tag w:val="&lt;Member mnisId='4494' dodsId='72275'&gt;"/>
          <w:id w:val="64305850"/>
          <w:placeholder>
            <w:docPart w:val="0837EBE438B343349F2ECC467F2F5769"/>
          </w:placeholder>
          <w:richText/>
        </w:sdtPr>
        <w:sdtContent>
          <w:r w:rsidRPr="00EC6F56">
            <w:rPr>
              <w:b/>
            </w:rPr>
            <w:t>Simon Hoare:</w:t>
          </w:r>
        </w:sdtContent>
      </w:sdt>
      <w:r w:rsidRPr="006022D6">
        <w:t xml:space="preserve"> </w:t>
      </w:r>
      <w:r>
        <w:t xml:space="preserve">One </w:t>
      </w:r>
      <w:r w:rsidRPr="006022D6">
        <w:t>interesting observation on what we have heard this morning from you and the professor</w:t>
      </w:r>
      <w:r>
        <w:t xml:space="preserve"> is that there is a</w:t>
      </w:r>
      <w:r w:rsidRPr="006022D6">
        <w:t xml:space="preserve"> less good, if one can use that phrase, relationship between the police and working-class loyalist areas, but a greater use of stop and search in nationalist areas. It is quite interesting. You would almost expect the reverse</w:t>
      </w:r>
      <w:r>
        <w:t xml:space="preserve">. </w:t>
      </w:r>
    </w:p>
    <w:p w:rsidR="00AF693C" w:rsidRPr="00F9096C" w:rsidP="00AF693C">
      <w:pPr>
        <w:pStyle w:val="Answer"/>
      </w:pPr>
      <w:sdt>
        <w:sdtPr>
          <w:alias w:val="Witness"/>
          <w:id w:val="-1478062606"/>
          <w:placeholder>
            <w:docPart w:val="D8BCC7D20FAB4711AF5F604B540387F7"/>
          </w:placeholder>
          <w:richText/>
        </w:sdtPr>
        <w:sdtContent>
          <w:r w:rsidRPr="00F9096C">
            <w:rPr>
              <w:b/>
              <w:i/>
              <w:iCs/>
            </w:rPr>
            <w:t>Dr Byrne:</w:t>
          </w:r>
        </w:sdtContent>
      </w:sdt>
      <w:r w:rsidRPr="00F9096C">
        <w:t xml:space="preserve"> It depends where your threat is. </w:t>
      </w:r>
    </w:p>
    <w:p w:rsidR="00F9096C" w:rsidP="00AF693C">
      <w:pPr>
        <w:pStyle w:val="Question"/>
        <w:numPr>
          <w:ilvl w:val="0"/>
          <w:numId w:val="9"/>
        </w:numPr>
      </w:pPr>
      <w:sdt>
        <w:sdtPr>
          <w:alias w:val="Member"/>
          <w:tag w:val="&lt;Member mnisId='4494' dodsId='72275'&gt;"/>
          <w:id w:val="-591476143"/>
          <w:placeholder>
            <w:docPart w:val="7D69B604DE1D40A88EA277211294C6B4"/>
          </w:placeholder>
          <w:richText/>
        </w:sdtPr>
        <w:sdtContent>
          <w:r w:rsidRPr="00F9096C" w:rsidR="00AF693C">
            <w:rPr>
              <w:b/>
            </w:rPr>
            <w:t>Simon Hoare:</w:t>
          </w:r>
        </w:sdtContent>
      </w:sdt>
      <w:r w:rsidRPr="00F9096C" w:rsidR="00AF693C">
        <w:t xml:space="preserve"> Yes, quite. In terms of</w:t>
      </w:r>
      <w:r w:rsidRPr="006022D6" w:rsidR="00AF693C">
        <w:t xml:space="preserve"> the manifestation of the relationship, that is just an interesting counterintuitive correlation.</w:t>
      </w:r>
      <w:r w:rsidR="00AF693C">
        <w:t xml:space="preserve"> </w:t>
      </w:r>
    </w:p>
    <w:p w:rsidR="00AF693C" w:rsidRPr="006022D6" w:rsidP="00F9096C">
      <w:pPr>
        <w:pStyle w:val="Question"/>
        <w:numPr>
          <w:ilvl w:val="0"/>
          <w:numId w:val="0"/>
        </w:numPr>
        <w:ind w:left="794"/>
      </w:pPr>
      <w:r w:rsidRPr="006022D6">
        <w:t xml:space="preserve">The </w:t>
      </w:r>
      <w:r w:rsidRPr="006022D6" w:rsidR="00F9096C">
        <w:t xml:space="preserve">human rights </w:t>
      </w:r>
      <w:r w:rsidR="00F9096C">
        <w:t>adviser</w:t>
      </w:r>
      <w:r w:rsidRPr="006022D6" w:rsidR="00F9096C">
        <w:t xml:space="preserve"> </w:t>
      </w:r>
      <w:r w:rsidRPr="006022D6">
        <w:t xml:space="preserve">to the </w:t>
      </w:r>
      <w:r w:rsidR="008E427A">
        <w:t>Policing Board</w:t>
      </w:r>
      <w:r w:rsidRPr="006022D6">
        <w:t xml:space="preserve"> ha</w:t>
      </w:r>
      <w:r>
        <w:t>s</w:t>
      </w:r>
      <w:r w:rsidRPr="006022D6">
        <w:t xml:space="preserve"> recommended, as you probably know, that the PSNI and the NIO, in conjunction with </w:t>
      </w:r>
      <w:r>
        <w:t>you</w:t>
      </w:r>
      <w:r w:rsidRPr="006022D6">
        <w:t xml:space="preserve">, draft criteria to use to decide when JSA stop and search powers are no longer necessary. Do you have a view as yet on this proposal? </w:t>
      </w:r>
      <w:r>
        <w:t>I</w:t>
      </w:r>
      <w:r w:rsidRPr="006022D6">
        <w:t xml:space="preserve">f so, are you prepared to share it with the </w:t>
      </w:r>
      <w:r>
        <w:t>C</w:t>
      </w:r>
      <w:r w:rsidRPr="006022D6">
        <w:t>ommittee?</w:t>
      </w:r>
    </w:p>
    <w:p w:rsidR="00AF693C" w:rsidRPr="006022D6" w:rsidP="00AF693C">
      <w:pPr>
        <w:pStyle w:val="Answer"/>
      </w:pPr>
      <w:sdt>
        <w:sdtPr>
          <w:alias w:val="Witness"/>
          <w:id w:val="140700279"/>
          <w:placeholder>
            <w:docPart w:val="55FC7087245C483BACD7DE758717196E"/>
          </w:placeholder>
          <w:richText/>
        </w:sdtPr>
        <w:sdtContent>
          <w:r w:rsidRPr="00A44556">
            <w:rPr>
              <w:b/>
              <w:i/>
              <w:iCs/>
            </w:rPr>
            <w:t>Dr Byrne:</w:t>
          </w:r>
        </w:sdtContent>
      </w:sdt>
      <w:r w:rsidRPr="006022D6">
        <w:t xml:space="preserve"> We are meeting on 13 January </w:t>
      </w:r>
      <w:r>
        <w:t xml:space="preserve">at </w:t>
      </w:r>
      <w:r w:rsidRPr="006022D6">
        <w:t>the university</w:t>
      </w:r>
      <w:r>
        <w:t>. I will be joined by</w:t>
      </w:r>
      <w:r w:rsidRPr="006022D6">
        <w:t xml:space="preserve"> representatives from the NIO and the PSNI. </w:t>
      </w:r>
      <w:r>
        <w:t>W</w:t>
      </w:r>
      <w:r w:rsidRPr="006022D6">
        <w:t>e are having a meeting to discuss</w:t>
      </w:r>
      <w:r>
        <w:t xml:space="preserve"> that</w:t>
      </w:r>
      <w:r w:rsidRPr="006022D6">
        <w:t>.</w:t>
      </w:r>
    </w:p>
    <w:p w:rsidR="00AF693C" w:rsidRPr="006022D6" w:rsidP="00AF693C">
      <w:pPr>
        <w:pStyle w:val="Question"/>
        <w:numPr>
          <w:ilvl w:val="0"/>
          <w:numId w:val="9"/>
        </w:numPr>
      </w:pPr>
      <w:sdt>
        <w:sdtPr>
          <w:alias w:val="Member"/>
          <w:tag w:val="&lt;Member mnisId='4494' dodsId='72275'&gt;"/>
          <w:id w:val="1197896487"/>
          <w:placeholder>
            <w:docPart w:val="B93D459EE9844A0C9CFCF7B1279F1BD6"/>
          </w:placeholder>
          <w:richText/>
        </w:sdtPr>
        <w:sdtContent>
          <w:r w:rsidRPr="00EC6F56">
            <w:rPr>
              <w:b/>
            </w:rPr>
            <w:t>Simon Hoare:</w:t>
          </w:r>
        </w:sdtContent>
      </w:sdt>
      <w:r w:rsidRPr="006022D6">
        <w:t xml:space="preserve"> </w:t>
      </w:r>
      <w:r>
        <w:t xml:space="preserve">In </w:t>
      </w:r>
      <w:r w:rsidRPr="006022D6">
        <w:t xml:space="preserve">order to help the evolution of our inquiry, </w:t>
      </w:r>
      <w:r>
        <w:t xml:space="preserve">would you </w:t>
      </w:r>
      <w:r w:rsidRPr="006022D6">
        <w:t>be able to provide a written statement after that meeting with regards to where your thinking</w:t>
      </w:r>
      <w:r>
        <w:t xml:space="preserve"> is?</w:t>
      </w:r>
    </w:p>
    <w:p w:rsidR="00AF693C" w:rsidRPr="006022D6" w:rsidP="00AF693C">
      <w:pPr>
        <w:pStyle w:val="Answer"/>
      </w:pPr>
      <w:sdt>
        <w:sdtPr>
          <w:alias w:val="Witness"/>
          <w:id w:val="1256559785"/>
          <w:placeholder>
            <w:docPart w:val="2A0228B2F9FB427B9AF7DEEC79413EF3"/>
          </w:placeholder>
          <w:richText/>
        </w:sdtPr>
        <w:sdtContent>
          <w:r w:rsidRPr="00A44556">
            <w:rPr>
              <w:b/>
              <w:i/>
              <w:iCs/>
            </w:rPr>
            <w:t>Dr Byrne:</w:t>
          </w:r>
        </w:sdtContent>
      </w:sdt>
      <w:r w:rsidRPr="006022D6">
        <w:t xml:space="preserve"> We plan to have two in January. I am more than happy to write to the </w:t>
      </w:r>
      <w:r>
        <w:t>C</w:t>
      </w:r>
      <w:r w:rsidRPr="006022D6">
        <w:t>ommittee on the findings</w:t>
      </w:r>
      <w:r>
        <w:t xml:space="preserve"> or—I do not know how </w:t>
      </w:r>
      <w:r w:rsidRPr="006022D6">
        <w:t>you want to phrase that</w:t>
      </w:r>
      <w:r>
        <w:t>—</w:t>
      </w:r>
      <w:r w:rsidRPr="006022D6">
        <w:t>response to that recommendation.</w:t>
      </w:r>
    </w:p>
    <w:p w:rsidR="00AF693C" w:rsidP="00AF693C">
      <w:pPr>
        <w:pStyle w:val="Remark"/>
      </w:pPr>
      <w:sdt>
        <w:sdtPr>
          <w:alias w:val="Member"/>
          <w:tag w:val="&lt;Member mnisId='4494' dodsId='72275'&gt;"/>
          <w:id w:val="1636604587"/>
          <w:placeholder>
            <w:docPart w:val="4179ED16DEA941C8BAA0FEB50FCA8F49"/>
          </w:placeholder>
          <w:richText/>
        </w:sdtPr>
        <w:sdtContent>
          <w:r w:rsidRPr="00EC6F56">
            <w:rPr>
              <w:b/>
            </w:rPr>
            <w:t>Simon Hoare:</w:t>
          </w:r>
        </w:sdtContent>
      </w:sdt>
      <w:r w:rsidRPr="006022D6">
        <w:t xml:space="preserve"> We would probably find that helpful, Chair. </w:t>
      </w:r>
    </w:p>
    <w:p w:rsidR="00AF693C" w:rsidRPr="006022D6" w:rsidP="00AF693C">
      <w:pPr>
        <w:pStyle w:val="Remark"/>
      </w:pPr>
      <w:sdt>
        <w:sdtPr>
          <w:rPr>
            <w:b/>
            <w:bCs/>
          </w:rPr>
          <w:alias w:val="Member"/>
          <w:tag w:val="&lt;Member mnisId='4870' dodsId='143979'&gt;"/>
          <w:id w:val="-381936746"/>
          <w:placeholder>
            <w:docPart w:val="1928E393114146B093F1394F363EE047"/>
          </w:placeholder>
          <w:richText/>
        </w:sdtPr>
        <w:sdtEndPr>
          <w:rPr>
            <w:bCs w:val="0"/>
          </w:rPr>
        </w:sdtEndPr>
        <w:sdtContent>
          <w:r w:rsidRPr="00B1015C">
            <w:rPr>
              <w:b/>
            </w:rPr>
            <w:t>Chair:</w:t>
          </w:r>
        </w:sdtContent>
      </w:sdt>
      <w:r>
        <w:rPr>
          <w:b/>
        </w:rPr>
        <w:t xml:space="preserve"> </w:t>
      </w:r>
      <w:r w:rsidRPr="006022D6">
        <w:t xml:space="preserve">It would be very helpful. </w:t>
      </w:r>
      <w:r>
        <w:t>Thank you, Simon.</w:t>
      </w:r>
    </w:p>
    <w:p w:rsidR="00AF693C" w:rsidRPr="006022D6" w:rsidP="00AF693C">
      <w:pPr>
        <w:pStyle w:val="Answer"/>
      </w:pPr>
      <w:sdt>
        <w:sdtPr>
          <w:alias w:val="Witness"/>
          <w:id w:val="-1143427943"/>
          <w:placeholder>
            <w:docPart w:val="75CF28DFD5FA4B618F9890C2F1640CBD"/>
          </w:placeholder>
          <w:richText/>
        </w:sdtPr>
        <w:sdtContent>
          <w:r w:rsidRPr="009D5A21">
            <w:rPr>
              <w:b/>
              <w:i/>
              <w:iCs/>
            </w:rPr>
            <w:t>Professor Breen-Smyth:</w:t>
          </w:r>
        </w:sdtContent>
      </w:sdt>
      <w:r w:rsidRPr="006022D6">
        <w:t xml:space="preserve"> </w:t>
      </w:r>
      <w:r>
        <w:t>W</w:t>
      </w:r>
      <w:r w:rsidRPr="006022D6">
        <w:t xml:space="preserve">hen I was doing </w:t>
      </w:r>
      <w:r>
        <w:t>Jonny</w:t>
      </w:r>
      <w:r w:rsidRPr="006022D6">
        <w:t xml:space="preserve">’s role, the thing that brought people to talk to me individually as the reviewer were </w:t>
      </w:r>
      <w:r>
        <w:t xml:space="preserve">the </w:t>
      </w:r>
      <w:r w:rsidRPr="006022D6">
        <w:t>stop and search powers</w:t>
      </w:r>
      <w:r>
        <w:t>. T</w:t>
      </w:r>
      <w:r w:rsidRPr="006022D6">
        <w:t>he people who came to see me were loyalists. Whi</w:t>
      </w:r>
      <w:r>
        <w:t>le</w:t>
      </w:r>
      <w:r w:rsidRPr="006022D6">
        <w:t xml:space="preserve"> the</w:t>
      </w:r>
      <w:r>
        <w:t xml:space="preserve">re is a </w:t>
      </w:r>
      <w:r w:rsidRPr="006022D6">
        <w:t xml:space="preserve">concentration of stop and searches in </w:t>
      </w:r>
      <w:r w:rsidR="00F9096C">
        <w:t>republican</w:t>
      </w:r>
      <w:r w:rsidRPr="006022D6">
        <w:t xml:space="preserve"> communities, perhaps it is the case that they expect to be stopped and searched, whereas loyalists got very irate about being stopped and searched using the JS</w:t>
      </w:r>
      <w:r>
        <w:t>A</w:t>
      </w:r>
      <w:r w:rsidRPr="006022D6">
        <w:t xml:space="preserve"> powers.</w:t>
      </w:r>
    </w:p>
    <w:p w:rsidR="00AF693C" w:rsidRPr="006022D6" w:rsidP="00AF693C">
      <w:pPr>
        <w:pStyle w:val="Answer"/>
      </w:pPr>
      <w:r w:rsidRPr="006022D6">
        <w:t>Indeed, when I first started to review the JS</w:t>
      </w:r>
      <w:r>
        <w:t>A</w:t>
      </w:r>
      <w:r w:rsidRPr="006022D6">
        <w:t xml:space="preserve"> powers, we were in a very different place </w:t>
      </w:r>
      <w:r w:rsidR="00F9096C">
        <w:t>from</w:t>
      </w:r>
      <w:r>
        <w:t xml:space="preserve"> where </w:t>
      </w:r>
      <w:r w:rsidRPr="006022D6">
        <w:t xml:space="preserve">we are now, </w:t>
      </w:r>
      <w:r w:rsidR="00F9096C">
        <w:t>in so far</w:t>
      </w:r>
      <w:r w:rsidRPr="006022D6">
        <w:t xml:space="preserve"> as the use of the powers was, shall we say, </w:t>
      </w:r>
      <w:r>
        <w:t xml:space="preserve">a lot </w:t>
      </w:r>
      <w:r w:rsidRPr="006022D6">
        <w:t xml:space="preserve">less targeted and less appropriate than </w:t>
      </w:r>
      <w:r>
        <w:t xml:space="preserve">it is </w:t>
      </w:r>
      <w:r w:rsidRPr="006022D6">
        <w:t>nowadays. With full credit to the PS</w:t>
      </w:r>
      <w:r>
        <w:t>N</w:t>
      </w:r>
      <w:r w:rsidRPr="006022D6">
        <w:t xml:space="preserve">I, over </w:t>
      </w:r>
      <w:r>
        <w:t xml:space="preserve">the </w:t>
      </w:r>
      <w:r w:rsidRPr="006022D6">
        <w:t>period of years that I was working they did accept a lot of the recommendations in the report and became more focused on the appropriate use of the powers</w:t>
      </w:r>
      <w:r>
        <w:t>. W</w:t>
      </w:r>
      <w:r w:rsidRPr="006022D6">
        <w:t xml:space="preserve">hen I was </w:t>
      </w:r>
      <w:r w:rsidRPr="006022D6">
        <w:t xml:space="preserve">first appointed, I certainly was not convinced that the powers were all </w:t>
      </w:r>
      <w:r>
        <w:t xml:space="preserve">being </w:t>
      </w:r>
      <w:r w:rsidRPr="006022D6">
        <w:t>used appropriately</w:t>
      </w:r>
      <w:r>
        <w:t>. T</w:t>
      </w:r>
      <w:r w:rsidRPr="006022D6">
        <w:t>hat journey has been progressed down the line.</w:t>
      </w:r>
    </w:p>
    <w:p w:rsidR="00AF693C" w:rsidRPr="006022D6" w:rsidP="00AF693C">
      <w:pPr>
        <w:pStyle w:val="Question"/>
        <w:numPr>
          <w:ilvl w:val="0"/>
          <w:numId w:val="9"/>
        </w:numPr>
      </w:pPr>
      <w:sdt>
        <w:sdtPr>
          <w:alias w:val="Member"/>
          <w:tag w:val="&lt;Member mnisId='4494' dodsId='72275'&gt;"/>
          <w:id w:val="207456913"/>
          <w:placeholder>
            <w:docPart w:val="4FCB876218164A4F9D40BB683D35B0A5"/>
          </w:placeholder>
          <w:richText/>
        </w:sdtPr>
        <w:sdtContent>
          <w:r w:rsidRPr="00EC6F56">
            <w:rPr>
              <w:b/>
            </w:rPr>
            <w:t>Simon Hoare:</w:t>
          </w:r>
        </w:sdtContent>
      </w:sdt>
      <w:r w:rsidRPr="006022D6">
        <w:t xml:space="preserve"> </w:t>
      </w:r>
      <w:r>
        <w:t>Y</w:t>
      </w:r>
      <w:r w:rsidRPr="006022D6">
        <w:t>our summation</w:t>
      </w:r>
      <w:r>
        <w:t>—</w:t>
      </w:r>
      <w:r w:rsidRPr="006022D6">
        <w:t>I do not want to put words into your mouth</w:t>
      </w:r>
      <w:r>
        <w:t xml:space="preserve">—is that </w:t>
      </w:r>
      <w:r w:rsidRPr="006022D6">
        <w:t xml:space="preserve">it is a useful power for the police to have, but you are encouraged by the fact that it appears to be being used in a more </w:t>
      </w:r>
      <w:r>
        <w:t xml:space="preserve">Exocet-like </w:t>
      </w:r>
      <w:r w:rsidRPr="006022D6">
        <w:t xml:space="preserve">way rather than a </w:t>
      </w:r>
      <w:r>
        <w:t>grape</w:t>
      </w:r>
      <w:r w:rsidRPr="006022D6">
        <w:t>shot.</w:t>
      </w:r>
    </w:p>
    <w:p w:rsidR="00AF693C" w:rsidP="00AF693C">
      <w:pPr>
        <w:pStyle w:val="Answer"/>
      </w:pPr>
      <w:sdt>
        <w:sdtPr>
          <w:alias w:val="Witness"/>
          <w:id w:val="-1898354534"/>
          <w:placeholder>
            <w:docPart w:val="C5B6C82CBC3043B9AADA9EE603393267"/>
          </w:placeholder>
          <w:richText/>
        </w:sdtPr>
        <w:sdtContent>
          <w:r w:rsidRPr="009D5A21">
            <w:rPr>
              <w:b/>
              <w:i/>
              <w:iCs/>
            </w:rPr>
            <w:t>Professor Breen-Smyth:</w:t>
          </w:r>
        </w:sdtContent>
      </w:sdt>
      <w:r w:rsidRPr="006022D6">
        <w:t xml:space="preserve"> I am a bit worried about your use of the term </w:t>
      </w:r>
      <w:r>
        <w:t>“</w:t>
      </w:r>
      <w:r w:rsidRPr="006022D6">
        <w:t>useful power</w:t>
      </w:r>
      <w:r>
        <w:t>”</w:t>
      </w:r>
      <w:r w:rsidRPr="006022D6">
        <w:t xml:space="preserve"> because one of the things that I accused the police of was using it as a handy wee power</w:t>
      </w:r>
      <w:r>
        <w:t xml:space="preserve">. It </w:t>
      </w:r>
      <w:r w:rsidRPr="006022D6">
        <w:t>diminished the role of reasonable suspicion</w:t>
      </w:r>
      <w:r>
        <w:t>. Y</w:t>
      </w:r>
      <w:r w:rsidRPr="006022D6">
        <w:t xml:space="preserve">ou could </w:t>
      </w:r>
      <w:r>
        <w:t xml:space="preserve">kind of </w:t>
      </w:r>
      <w:r w:rsidRPr="006022D6">
        <w:t>use it when you could not use other powers</w:t>
      </w:r>
      <w:r>
        <w:t xml:space="preserve">. To me, that </w:t>
      </w:r>
      <w:r w:rsidRPr="006022D6">
        <w:t>was not acceptable. To me</w:t>
      </w:r>
      <w:r>
        <w:t xml:space="preserve">, </w:t>
      </w:r>
      <w:r w:rsidRPr="006022D6">
        <w:t>it had to be used appropriately.</w:t>
      </w:r>
    </w:p>
    <w:p w:rsidR="00AF693C" w:rsidRPr="006022D6" w:rsidP="00AF693C">
      <w:pPr>
        <w:pStyle w:val="Answer"/>
      </w:pPr>
      <w:r>
        <w:t>I</w:t>
      </w:r>
      <w:r w:rsidRPr="006022D6">
        <w:t>t has its place</w:t>
      </w:r>
      <w:r>
        <w:t xml:space="preserve">. </w:t>
      </w:r>
      <w:r w:rsidR="00F9096C">
        <w:t>I hope</w:t>
      </w:r>
      <w:r w:rsidRPr="006022D6">
        <w:t xml:space="preserve"> one day we can remove it entirely from the statute book because we no longer need it. At the minute</w:t>
      </w:r>
      <w:r>
        <w:t xml:space="preserve"> </w:t>
      </w:r>
      <w:r w:rsidRPr="006022D6">
        <w:t>it is deemed to be necessary</w:t>
      </w:r>
      <w:r>
        <w:t xml:space="preserve">, </w:t>
      </w:r>
      <w:r w:rsidRPr="006022D6">
        <w:t>but it must be used appropriately.</w:t>
      </w:r>
    </w:p>
    <w:p w:rsidR="00AF693C" w:rsidRPr="00AF693C" w:rsidP="00AF693C">
      <w:pPr>
        <w:pStyle w:val="QuestionCont"/>
      </w:pPr>
      <w:sdt>
        <w:sdtPr>
          <w:rPr>
            <w:b/>
            <w:bCs/>
          </w:rPr>
          <w:alias w:val="Member"/>
          <w:tag w:val="&lt;Member mnisId='4870' dodsId='143979'&gt;"/>
          <w:id w:val="1493992628"/>
          <w:placeholder>
            <w:docPart w:val="54F7B0FA9DB14CCBA8AE0F3F44B4DF55"/>
          </w:placeholder>
          <w:richText/>
        </w:sdtPr>
        <w:sdtEndPr>
          <w:rPr>
            <w:b w:val="0"/>
            <w:bCs w:val="0"/>
          </w:rPr>
        </w:sdtEndPr>
        <w:sdtContent>
          <w:r w:rsidRPr="00622D32">
            <w:rPr>
              <w:b/>
            </w:rPr>
            <w:t>Chair:</w:t>
          </w:r>
        </w:sdtContent>
      </w:sdt>
      <w:r>
        <w:t xml:space="preserve"> </w:t>
      </w:r>
      <w:r w:rsidRPr="006022D6">
        <w:t>I would like to take this opportunity to thank you both for your time today.</w:t>
      </w: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2692C6FDD595418582B589AE96003EE0"/>
      </w:placeholder>
      <w:richText/>
    </w:sdtPr>
    <w:sdtContent>
      <w:p w:rsidR="003736A1" w:rsidP="009277D8">
        <w:pPr>
          <w:pStyle w:val="Para"/>
          <w:rPr>
            <w:color w:val="808080"/>
          </w:rPr>
        </w:pPr>
        <w:r w:rsidRPr="00B47E9B">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81DA80C3A2544702B449C25B9D6A3171"/>
      </w:placeholder>
      <w:richText/>
    </w:sdtPr>
    <w:sdtContent>
      <w:p w:rsidR="003736A1"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BA28AF0"/>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218C1F94"/>
    <w:multiLevelType w:val="hybridMultilevel"/>
    <w:tmpl w:val="BF04A304"/>
    <w:lvl w:ilvl="0">
      <w:start w:val="0"/>
      <w:numFmt w:val="bullet"/>
      <w:lvlText w:val="–"/>
      <w:lvlJc w:val="left"/>
      <w:pPr>
        <w:ind w:left="1080" w:hanging="360"/>
      </w:pPr>
      <w:rPr>
        <w:rFonts w:ascii="Verdana" w:eastAsia="Times New Roman" w:hAnsi="Verdana" w:cs="Times New Roman"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
    <w:nsid w:val="46F557BC"/>
    <w:multiLevelType w:val="hybridMultilevel"/>
    <w:tmpl w:val="09A692C8"/>
    <w:lvl w:ilvl="0">
      <w:start w:val="0"/>
      <w:numFmt w:val="bullet"/>
      <w:lvlText w:val="-"/>
      <w:lvlJc w:val="left"/>
      <w:pPr>
        <w:ind w:left="1080" w:hanging="360"/>
      </w:pPr>
      <w:rPr>
        <w:rFonts w:ascii="Verdana" w:hAnsi="Verdana" w:eastAsiaTheme="minorHAnsi" w:cstheme="minorBidi"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4">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5">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4"/>
  </w:num>
  <w:num w:numId="2">
    <w:abstractNumId w:val="4"/>
  </w:num>
  <w:num w:numId="3">
    <w:abstractNumId w:val="4"/>
  </w:num>
  <w:num w:numId="4">
    <w:abstractNumId w:val="4"/>
  </w:num>
  <w:num w:numId="5">
    <w:abstractNumId w:val="4"/>
  </w:num>
  <w:num w:numId="6">
    <w:abstractNumId w:val="4"/>
  </w:num>
  <w:num w:numId="7">
    <w:abstractNumId w:val="5"/>
  </w:num>
  <w:num w:numId="8">
    <w:abstractNumId w:val="1"/>
  </w:num>
  <w:num w:numId="9">
    <w:abstractNumId w:val="0"/>
  </w:num>
  <w:num w:numId="10">
    <w:abstractNumId w:val="0"/>
  </w:num>
  <w:num w:numId="11">
    <w:abstractNumId w:val="6"/>
  </w:num>
  <w:num w:numId="12">
    <w:abstractNumId w:val="2"/>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
    <w:name w:val="Unresolved Mention"/>
    <w:basedOn w:val="DefaultParagraphFont"/>
    <w:uiPriority w:val="99"/>
    <w:semiHidden/>
    <w:unhideWhenUsed/>
    <w:rsid w:val="00B47E9B"/>
    <w:rPr>
      <w:color w:val="605E5C"/>
      <w:shd w:val="clear" w:color="auto" w:fill="E1DFDD"/>
    </w:rPr>
  </w:style>
  <w:style w:type="paragraph" w:styleId="ListParagraph">
    <w:name w:val="List Paragraph"/>
    <w:basedOn w:val="Normal"/>
    <w:uiPriority w:val="34"/>
    <w:rsid w:val="00CC3F7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mbowen\Desktop\Select%20Committee%20Template%202018.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2692C6FDD595418582B589AE96003EE0"/>
        <w:category>
          <w:name w:val="General"/>
          <w:gallery w:val="placeholder"/>
        </w:category>
        <w:types>
          <w:type w:val="bbPlcHdr"/>
        </w:types>
        <w:behaviors>
          <w:behavior w:val="content"/>
        </w:behaviors>
        <w:guid w:val="{57536474-6DC1-41A1-8DE9-BEB0FF94253B}"/>
      </w:docPartPr>
      <w:docPartBody>
        <w:p w:rsidR="009D46A9" w:rsidP="008D2D60">
          <w:pPr>
            <w:pStyle w:val="2692C6FDD595418582B589AE96003EE0"/>
          </w:pPr>
          <w:r w:rsidRPr="000753FC">
            <w:rPr>
              <w:rStyle w:val="PlaceholderText"/>
            </w:rPr>
            <w:t>Click here to enter text.</w:t>
          </w:r>
        </w:p>
      </w:docPartBody>
    </w:docPart>
    <w:docPart>
      <w:docPartPr>
        <w:name w:val="1697B851C70644A9A107CB3CCBEAB647"/>
        <w:category>
          <w:name w:val="General"/>
          <w:gallery w:val="placeholder"/>
        </w:category>
        <w:types>
          <w:type w:val="bbPlcHdr"/>
        </w:types>
        <w:behaviors>
          <w:behavior w:val="content"/>
        </w:behaviors>
        <w:guid w:val="{451DF4DD-0D5F-415D-B483-601E5E821133}"/>
      </w:docPartPr>
      <w:docPartBody>
        <w:p w:rsidR="009D46A9" w:rsidP="008D2D60">
          <w:pPr>
            <w:pStyle w:val="1697B851C70644A9A107CB3CCBEAB647"/>
          </w:pPr>
          <w:r w:rsidRPr="002B3926">
            <w:rPr>
              <w:rStyle w:val="PlaceholderText"/>
            </w:rPr>
            <w:t>Click here to enter text.</w:t>
          </w:r>
        </w:p>
      </w:docPartBody>
    </w:docPart>
    <w:docPart>
      <w:docPartPr>
        <w:name w:val="81DA80C3A2544702B449C25B9D6A3171"/>
        <w:category>
          <w:name w:val="General"/>
          <w:gallery w:val="placeholder"/>
        </w:category>
        <w:types>
          <w:type w:val="bbPlcHdr"/>
        </w:types>
        <w:behaviors>
          <w:behavior w:val="content"/>
        </w:behaviors>
        <w:guid w:val="{740D04D8-2472-49D6-BF69-DB4B640B4210}"/>
      </w:docPartPr>
      <w:docPartBody>
        <w:p w:rsidR="009D46A9" w:rsidP="008D2D60">
          <w:pPr>
            <w:pStyle w:val="81DA80C3A2544702B449C25B9D6A3171"/>
          </w:pPr>
          <w:r w:rsidRPr="00D20745">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21855282-B480-4EE8-8299-17F36C1AAC53}"/>
      </w:docPartPr>
      <w:docPartBody>
        <w:p w:rsidR="009D46A9">
          <w:r w:rsidRPr="000E0205">
            <w:rPr>
              <w:rStyle w:val="PlaceholderText"/>
            </w:rPr>
            <w:t>Click or tap here to enter text.</w:t>
          </w:r>
        </w:p>
      </w:docPartBody>
    </w:docPart>
    <w:docPart>
      <w:docPartPr>
        <w:name w:val="C5BBF928B5DF44E083CE8FC99CABA837"/>
        <w:category>
          <w:name w:val="General"/>
          <w:gallery w:val="placeholder"/>
        </w:category>
        <w:types>
          <w:type w:val="bbPlcHdr"/>
        </w:types>
        <w:behaviors>
          <w:behavior w:val="content"/>
        </w:behaviors>
        <w:guid w:val="{5DBF0B88-3E37-42CF-A793-01BD217C0E0C}"/>
      </w:docPartPr>
      <w:docPartBody>
        <w:p w:rsidR="00422D22" w:rsidP="009D46A9">
          <w:pPr>
            <w:pStyle w:val="C5BBF928B5DF44E083CE8FC99CABA837"/>
          </w:pPr>
          <w:r w:rsidRPr="009D779A">
            <w:rPr>
              <w:rStyle w:val="PlaceholderText"/>
            </w:rPr>
            <w:t>Click or tap here to enter text.</w:t>
          </w:r>
        </w:p>
      </w:docPartBody>
    </w:docPart>
    <w:docPart>
      <w:docPartPr>
        <w:name w:val="845D61D964FE49E2A5A33F59DB738336"/>
        <w:category>
          <w:name w:val="General"/>
          <w:gallery w:val="placeholder"/>
        </w:category>
        <w:types>
          <w:type w:val="bbPlcHdr"/>
        </w:types>
        <w:behaviors>
          <w:behavior w:val="content"/>
        </w:behaviors>
        <w:guid w:val="{65A50834-AFB3-480B-8294-59822215E434}"/>
      </w:docPartPr>
      <w:docPartBody>
        <w:p w:rsidR="00422D22" w:rsidP="009D46A9">
          <w:pPr>
            <w:pStyle w:val="845D61D964FE49E2A5A33F59DB738336"/>
          </w:pPr>
          <w:r w:rsidRPr="009D779A">
            <w:rPr>
              <w:rStyle w:val="PlaceholderText"/>
            </w:rPr>
            <w:t>Click or tap here to enter text.</w:t>
          </w:r>
        </w:p>
      </w:docPartBody>
    </w:docPart>
    <w:docPart>
      <w:docPartPr>
        <w:name w:val="0317025332074385A7F4D150CD74BF5B"/>
        <w:category>
          <w:name w:val="General"/>
          <w:gallery w:val="placeholder"/>
        </w:category>
        <w:types>
          <w:type w:val="bbPlcHdr"/>
        </w:types>
        <w:behaviors>
          <w:behavior w:val="content"/>
        </w:behaviors>
        <w:guid w:val="{7CC2A72D-B67E-46D5-AA06-D6E8668B7B9D}"/>
      </w:docPartPr>
      <w:docPartBody>
        <w:p w:rsidR="00422D22" w:rsidP="009D46A9">
          <w:pPr>
            <w:pStyle w:val="0317025332074385A7F4D150CD74BF5B"/>
          </w:pPr>
          <w:r w:rsidRPr="009D779A">
            <w:rPr>
              <w:rStyle w:val="PlaceholderText"/>
            </w:rPr>
            <w:t>Click or tap here to enter text.</w:t>
          </w:r>
        </w:p>
      </w:docPartBody>
    </w:docPart>
    <w:docPart>
      <w:docPartPr>
        <w:name w:val="ECAA78BD07964B488165891C3AD27D0E"/>
        <w:category>
          <w:name w:val="General"/>
          <w:gallery w:val="placeholder"/>
        </w:category>
        <w:types>
          <w:type w:val="bbPlcHdr"/>
        </w:types>
        <w:behaviors>
          <w:behavior w:val="content"/>
        </w:behaviors>
        <w:guid w:val="{DC9AA59D-BA59-42C5-964B-F97A82BE0A0B}"/>
      </w:docPartPr>
      <w:docPartBody>
        <w:p w:rsidR="00422D22" w:rsidP="009D46A9">
          <w:pPr>
            <w:pStyle w:val="ECAA78BD07964B488165891C3AD27D0E"/>
          </w:pPr>
          <w:r w:rsidRPr="009D779A">
            <w:rPr>
              <w:rStyle w:val="PlaceholderText"/>
            </w:rPr>
            <w:t>Click or tap here to enter text.</w:t>
          </w:r>
        </w:p>
      </w:docPartBody>
    </w:docPart>
    <w:docPart>
      <w:docPartPr>
        <w:name w:val="E9EE587D6ACC42F4867E64489B3B7FEC"/>
        <w:category>
          <w:name w:val="General"/>
          <w:gallery w:val="placeholder"/>
        </w:category>
        <w:types>
          <w:type w:val="bbPlcHdr"/>
        </w:types>
        <w:behaviors>
          <w:behavior w:val="content"/>
        </w:behaviors>
        <w:guid w:val="{4D678143-AE32-4A58-8AFB-00C399A7C3A5}"/>
      </w:docPartPr>
      <w:docPartBody>
        <w:p w:rsidR="00422D22" w:rsidP="009D46A9">
          <w:pPr>
            <w:pStyle w:val="E9EE587D6ACC42F4867E64489B3B7FEC"/>
          </w:pPr>
          <w:r w:rsidRPr="009D779A">
            <w:rPr>
              <w:rStyle w:val="PlaceholderText"/>
            </w:rPr>
            <w:t>Click or tap here to enter text.</w:t>
          </w:r>
        </w:p>
      </w:docPartBody>
    </w:docPart>
    <w:docPart>
      <w:docPartPr>
        <w:name w:val="AE61649BABDE4D9DAC24A39C9140BA61"/>
        <w:category>
          <w:name w:val="General"/>
          <w:gallery w:val="placeholder"/>
        </w:category>
        <w:types>
          <w:type w:val="bbPlcHdr"/>
        </w:types>
        <w:behaviors>
          <w:behavior w:val="content"/>
        </w:behaviors>
        <w:guid w:val="{0C87A077-C640-4770-8AC6-4AA829751FBA}"/>
      </w:docPartPr>
      <w:docPartBody>
        <w:p w:rsidR="00422D22" w:rsidP="009D46A9">
          <w:pPr>
            <w:pStyle w:val="AE61649BABDE4D9DAC24A39C9140BA61"/>
          </w:pPr>
          <w:r w:rsidRPr="009D779A">
            <w:rPr>
              <w:rStyle w:val="PlaceholderText"/>
            </w:rPr>
            <w:t>Click or tap here to enter text.</w:t>
          </w:r>
        </w:p>
      </w:docPartBody>
    </w:docPart>
    <w:docPart>
      <w:docPartPr>
        <w:name w:val="0CBFF4272C364A75BB1063068C9C0FD1"/>
        <w:category>
          <w:name w:val="General"/>
          <w:gallery w:val="placeholder"/>
        </w:category>
        <w:types>
          <w:type w:val="bbPlcHdr"/>
        </w:types>
        <w:behaviors>
          <w:behavior w:val="content"/>
        </w:behaviors>
        <w:guid w:val="{2C082E7E-EE9A-4472-A5DC-5EFFE2082ADA}"/>
      </w:docPartPr>
      <w:docPartBody>
        <w:p w:rsidR="00422D22" w:rsidP="009D46A9">
          <w:pPr>
            <w:pStyle w:val="0CBFF4272C364A75BB1063068C9C0FD1"/>
          </w:pPr>
          <w:r w:rsidRPr="009D779A">
            <w:rPr>
              <w:rStyle w:val="PlaceholderText"/>
            </w:rPr>
            <w:t>Click or tap here to enter text.</w:t>
          </w:r>
        </w:p>
      </w:docPartBody>
    </w:docPart>
    <w:docPart>
      <w:docPartPr>
        <w:name w:val="2E29F421524B45FDB2E2E3C0D6B19FCD"/>
        <w:category>
          <w:name w:val="General"/>
          <w:gallery w:val="placeholder"/>
        </w:category>
        <w:types>
          <w:type w:val="bbPlcHdr"/>
        </w:types>
        <w:behaviors>
          <w:behavior w:val="content"/>
        </w:behaviors>
        <w:guid w:val="{B75A28E5-50EF-44BA-835A-74D4BF36DD3E}"/>
      </w:docPartPr>
      <w:docPartBody>
        <w:p w:rsidR="00422D22" w:rsidP="009D46A9">
          <w:pPr>
            <w:pStyle w:val="2E29F421524B45FDB2E2E3C0D6B19FCD"/>
          </w:pPr>
          <w:r w:rsidRPr="009D779A">
            <w:rPr>
              <w:rStyle w:val="PlaceholderText"/>
            </w:rPr>
            <w:t>Click or tap here to enter text.</w:t>
          </w:r>
        </w:p>
      </w:docPartBody>
    </w:docPart>
    <w:docPart>
      <w:docPartPr>
        <w:name w:val="5B17DB5B240945E69CEA4656BF7FC855"/>
        <w:category>
          <w:name w:val="General"/>
          <w:gallery w:val="placeholder"/>
        </w:category>
        <w:types>
          <w:type w:val="bbPlcHdr"/>
        </w:types>
        <w:behaviors>
          <w:behavior w:val="content"/>
        </w:behaviors>
        <w:guid w:val="{3376DCA5-05A0-41A7-AC41-ADEA23E6CAF8}"/>
      </w:docPartPr>
      <w:docPartBody>
        <w:p w:rsidR="00422D22" w:rsidP="009D46A9">
          <w:pPr>
            <w:pStyle w:val="5B17DB5B240945E69CEA4656BF7FC855"/>
          </w:pPr>
          <w:r w:rsidRPr="009D779A">
            <w:rPr>
              <w:rStyle w:val="PlaceholderText"/>
            </w:rPr>
            <w:t>Click or tap here to enter text.</w:t>
          </w:r>
        </w:p>
      </w:docPartBody>
    </w:docPart>
    <w:docPart>
      <w:docPartPr>
        <w:name w:val="321D6221F95E460880BF6C4F24D669E9"/>
        <w:category>
          <w:name w:val="General"/>
          <w:gallery w:val="placeholder"/>
        </w:category>
        <w:types>
          <w:type w:val="bbPlcHdr"/>
        </w:types>
        <w:behaviors>
          <w:behavior w:val="content"/>
        </w:behaviors>
        <w:guid w:val="{B19540B2-F12C-4C35-982D-56369BF64210}"/>
      </w:docPartPr>
      <w:docPartBody>
        <w:p w:rsidR="00422D22" w:rsidP="009D46A9">
          <w:pPr>
            <w:pStyle w:val="321D6221F95E460880BF6C4F24D669E9"/>
          </w:pPr>
          <w:r w:rsidRPr="009D779A">
            <w:rPr>
              <w:rStyle w:val="PlaceholderText"/>
            </w:rPr>
            <w:t>Click or tap here to enter text.</w:t>
          </w:r>
        </w:p>
      </w:docPartBody>
    </w:docPart>
    <w:docPart>
      <w:docPartPr>
        <w:name w:val="C7FB9564679349939F5515869A500C1B"/>
        <w:category>
          <w:name w:val="General"/>
          <w:gallery w:val="placeholder"/>
        </w:category>
        <w:types>
          <w:type w:val="bbPlcHdr"/>
        </w:types>
        <w:behaviors>
          <w:behavior w:val="content"/>
        </w:behaviors>
        <w:guid w:val="{3B4959CC-71D8-4A53-98B4-85F913D73666}"/>
      </w:docPartPr>
      <w:docPartBody>
        <w:p w:rsidR="00422D22" w:rsidP="009D46A9">
          <w:pPr>
            <w:pStyle w:val="C7FB9564679349939F5515869A500C1B"/>
          </w:pPr>
          <w:r w:rsidRPr="009D779A">
            <w:rPr>
              <w:rStyle w:val="PlaceholderText"/>
            </w:rPr>
            <w:t>Click or tap here to enter text.</w:t>
          </w:r>
        </w:p>
      </w:docPartBody>
    </w:docPart>
    <w:docPart>
      <w:docPartPr>
        <w:name w:val="FD92A0007D6E4480BBC7246F3FC08D31"/>
        <w:category>
          <w:name w:val="General"/>
          <w:gallery w:val="placeholder"/>
        </w:category>
        <w:types>
          <w:type w:val="bbPlcHdr"/>
        </w:types>
        <w:behaviors>
          <w:behavior w:val="content"/>
        </w:behaviors>
        <w:guid w:val="{B8D12176-ED7E-4BEE-B94A-CFEE4ACBBCEE}"/>
      </w:docPartPr>
      <w:docPartBody>
        <w:p w:rsidR="00422D22" w:rsidP="009D46A9">
          <w:pPr>
            <w:pStyle w:val="FD92A0007D6E4480BBC7246F3FC08D31"/>
          </w:pPr>
          <w:r>
            <w:rPr>
              <w:rStyle w:val="PlaceholderText"/>
            </w:rPr>
            <w:t>Click or tap here to enter text.</w:t>
          </w:r>
        </w:p>
      </w:docPartBody>
    </w:docPart>
    <w:docPart>
      <w:docPartPr>
        <w:name w:val="1D35C19005D74B63B6FD47196E5EA651"/>
        <w:category>
          <w:name w:val="General"/>
          <w:gallery w:val="placeholder"/>
        </w:category>
        <w:types>
          <w:type w:val="bbPlcHdr"/>
        </w:types>
        <w:behaviors>
          <w:behavior w:val="content"/>
        </w:behaviors>
        <w:guid w:val="{975FC59C-75E6-49A2-B35C-52C37875F417}"/>
      </w:docPartPr>
      <w:docPartBody>
        <w:p w:rsidR="00422D22" w:rsidP="009D46A9">
          <w:pPr>
            <w:pStyle w:val="1D35C19005D74B63B6FD47196E5EA651"/>
          </w:pPr>
          <w:r w:rsidRPr="009D779A">
            <w:rPr>
              <w:rStyle w:val="PlaceholderText"/>
            </w:rPr>
            <w:t>Click or tap here to enter text.</w:t>
          </w:r>
        </w:p>
      </w:docPartBody>
    </w:docPart>
    <w:docPart>
      <w:docPartPr>
        <w:name w:val="E488D393FB154DF5B8A58BEB4B4EEC44"/>
        <w:category>
          <w:name w:val="General"/>
          <w:gallery w:val="placeholder"/>
        </w:category>
        <w:types>
          <w:type w:val="bbPlcHdr"/>
        </w:types>
        <w:behaviors>
          <w:behavior w:val="content"/>
        </w:behaviors>
        <w:guid w:val="{2C181F1F-B9DB-4135-A387-A36E609ACCBA}"/>
      </w:docPartPr>
      <w:docPartBody>
        <w:p w:rsidR="00422D22" w:rsidP="009D46A9">
          <w:pPr>
            <w:pStyle w:val="E488D393FB154DF5B8A58BEB4B4EEC44"/>
          </w:pPr>
          <w:r w:rsidRPr="009D779A">
            <w:rPr>
              <w:rStyle w:val="PlaceholderText"/>
            </w:rPr>
            <w:t>Click or tap here to enter text.</w:t>
          </w:r>
        </w:p>
      </w:docPartBody>
    </w:docPart>
    <w:docPart>
      <w:docPartPr>
        <w:name w:val="8FB680D3CD7D417F9670CB9D030B4466"/>
        <w:category>
          <w:name w:val="General"/>
          <w:gallery w:val="placeholder"/>
        </w:category>
        <w:types>
          <w:type w:val="bbPlcHdr"/>
        </w:types>
        <w:behaviors>
          <w:behavior w:val="content"/>
        </w:behaviors>
        <w:guid w:val="{C4903AD7-6D21-4F6D-9385-6213E71F7C2E}"/>
      </w:docPartPr>
      <w:docPartBody>
        <w:p w:rsidR="00422D22" w:rsidP="009D46A9">
          <w:pPr>
            <w:pStyle w:val="8FB680D3CD7D417F9670CB9D030B4466"/>
          </w:pPr>
          <w:r w:rsidRPr="009D779A">
            <w:rPr>
              <w:rStyle w:val="PlaceholderText"/>
            </w:rPr>
            <w:t>Click or tap here to enter text.</w:t>
          </w:r>
        </w:p>
      </w:docPartBody>
    </w:docPart>
    <w:docPart>
      <w:docPartPr>
        <w:name w:val="42D14CA4A11C4A60B2DD880BFAD1B2BF"/>
        <w:category>
          <w:name w:val="General"/>
          <w:gallery w:val="placeholder"/>
        </w:category>
        <w:types>
          <w:type w:val="bbPlcHdr"/>
        </w:types>
        <w:behaviors>
          <w:behavior w:val="content"/>
        </w:behaviors>
        <w:guid w:val="{65779174-EA86-4D0C-82FE-ACA63A89E08A}"/>
      </w:docPartPr>
      <w:docPartBody>
        <w:p w:rsidR="00422D22" w:rsidP="009D46A9">
          <w:pPr>
            <w:pStyle w:val="42D14CA4A11C4A60B2DD880BFAD1B2BF"/>
          </w:pPr>
          <w:r w:rsidRPr="009D779A">
            <w:rPr>
              <w:rStyle w:val="PlaceholderText"/>
            </w:rPr>
            <w:t>Click or tap here to enter text.</w:t>
          </w:r>
        </w:p>
      </w:docPartBody>
    </w:docPart>
    <w:docPart>
      <w:docPartPr>
        <w:name w:val="E2A06DDF810A4D1A8768241F099E140A"/>
        <w:category>
          <w:name w:val="General"/>
          <w:gallery w:val="placeholder"/>
        </w:category>
        <w:types>
          <w:type w:val="bbPlcHdr"/>
        </w:types>
        <w:behaviors>
          <w:behavior w:val="content"/>
        </w:behaviors>
        <w:guid w:val="{3A77C206-E632-40FE-ACA4-C4C5D737201B}"/>
      </w:docPartPr>
      <w:docPartBody>
        <w:p w:rsidR="00422D22" w:rsidP="009D46A9">
          <w:pPr>
            <w:pStyle w:val="E2A06DDF810A4D1A8768241F099E140A"/>
          </w:pPr>
          <w:r w:rsidRPr="009D779A">
            <w:rPr>
              <w:rStyle w:val="PlaceholderText"/>
            </w:rPr>
            <w:t>Click or tap here to enter text.</w:t>
          </w:r>
        </w:p>
      </w:docPartBody>
    </w:docPart>
    <w:docPart>
      <w:docPartPr>
        <w:name w:val="A7872A296D364F549CA86D8989B058FA"/>
        <w:category>
          <w:name w:val="General"/>
          <w:gallery w:val="placeholder"/>
        </w:category>
        <w:types>
          <w:type w:val="bbPlcHdr"/>
        </w:types>
        <w:behaviors>
          <w:behavior w:val="content"/>
        </w:behaviors>
        <w:guid w:val="{47C4321B-FB1F-472E-A53C-B49F75F60FA7}"/>
      </w:docPartPr>
      <w:docPartBody>
        <w:p w:rsidR="00422D22" w:rsidP="009D46A9">
          <w:pPr>
            <w:pStyle w:val="A7872A296D364F549CA86D8989B058FA"/>
          </w:pPr>
          <w:r w:rsidRPr="009D779A">
            <w:rPr>
              <w:rStyle w:val="PlaceholderText"/>
            </w:rPr>
            <w:t>Click or tap here to enter text.</w:t>
          </w:r>
        </w:p>
      </w:docPartBody>
    </w:docPart>
    <w:docPart>
      <w:docPartPr>
        <w:name w:val="EFEE03208218408BB9B9696B82BAB6E6"/>
        <w:category>
          <w:name w:val="General"/>
          <w:gallery w:val="placeholder"/>
        </w:category>
        <w:types>
          <w:type w:val="bbPlcHdr"/>
        </w:types>
        <w:behaviors>
          <w:behavior w:val="content"/>
        </w:behaviors>
        <w:guid w:val="{A30EC56A-117E-430B-B682-088B80493811}"/>
      </w:docPartPr>
      <w:docPartBody>
        <w:p w:rsidR="00422D22" w:rsidP="009D46A9">
          <w:pPr>
            <w:pStyle w:val="EFEE03208218408BB9B9696B82BAB6E6"/>
          </w:pPr>
          <w:r w:rsidRPr="009D779A">
            <w:rPr>
              <w:rStyle w:val="PlaceholderText"/>
            </w:rPr>
            <w:t>Click or tap here to enter text.</w:t>
          </w:r>
        </w:p>
      </w:docPartBody>
    </w:docPart>
    <w:docPart>
      <w:docPartPr>
        <w:name w:val="8C6C2E3098874EDA863728557EB9B61E"/>
        <w:category>
          <w:name w:val="General"/>
          <w:gallery w:val="placeholder"/>
        </w:category>
        <w:types>
          <w:type w:val="bbPlcHdr"/>
        </w:types>
        <w:behaviors>
          <w:behavior w:val="content"/>
        </w:behaviors>
        <w:guid w:val="{C78A106B-0CC3-4930-8228-FE9BF0E43095}"/>
      </w:docPartPr>
      <w:docPartBody>
        <w:p w:rsidR="00422D22" w:rsidP="009D46A9">
          <w:pPr>
            <w:pStyle w:val="8C6C2E3098874EDA863728557EB9B61E"/>
          </w:pPr>
          <w:r w:rsidRPr="009D779A">
            <w:rPr>
              <w:rStyle w:val="PlaceholderText"/>
            </w:rPr>
            <w:t>Click or tap here to enter text.</w:t>
          </w:r>
        </w:p>
      </w:docPartBody>
    </w:docPart>
    <w:docPart>
      <w:docPartPr>
        <w:name w:val="BEF489A96E21483BB9D986F5606461B3"/>
        <w:category>
          <w:name w:val="General"/>
          <w:gallery w:val="placeholder"/>
        </w:category>
        <w:types>
          <w:type w:val="bbPlcHdr"/>
        </w:types>
        <w:behaviors>
          <w:behavior w:val="content"/>
        </w:behaviors>
        <w:guid w:val="{F9A94906-331D-49DF-91BB-4606B430C11D}"/>
      </w:docPartPr>
      <w:docPartBody>
        <w:p w:rsidR="00422D22" w:rsidP="009D46A9">
          <w:pPr>
            <w:pStyle w:val="BEF489A96E21483BB9D986F5606461B3"/>
          </w:pPr>
          <w:r w:rsidRPr="009D779A">
            <w:rPr>
              <w:rStyle w:val="PlaceholderText"/>
            </w:rPr>
            <w:t>Click or tap here to enter text.</w:t>
          </w:r>
        </w:p>
      </w:docPartBody>
    </w:docPart>
    <w:docPart>
      <w:docPartPr>
        <w:name w:val="1E35F5E89A2A46CBB15AECB7D10958A6"/>
        <w:category>
          <w:name w:val="General"/>
          <w:gallery w:val="placeholder"/>
        </w:category>
        <w:types>
          <w:type w:val="bbPlcHdr"/>
        </w:types>
        <w:behaviors>
          <w:behavior w:val="content"/>
        </w:behaviors>
        <w:guid w:val="{93AC6800-83B3-4AFF-95DF-7E576A6BDA6C}"/>
      </w:docPartPr>
      <w:docPartBody>
        <w:p w:rsidR="00422D22" w:rsidP="009D46A9">
          <w:pPr>
            <w:pStyle w:val="1E35F5E89A2A46CBB15AECB7D10958A6"/>
          </w:pPr>
          <w:r w:rsidRPr="009D779A">
            <w:rPr>
              <w:rStyle w:val="PlaceholderText"/>
            </w:rPr>
            <w:t>Click or tap here to enter text.</w:t>
          </w:r>
        </w:p>
      </w:docPartBody>
    </w:docPart>
    <w:docPart>
      <w:docPartPr>
        <w:name w:val="57BDB4DDC292471C9F6AC6D9DAFDE7C2"/>
        <w:category>
          <w:name w:val="General"/>
          <w:gallery w:val="placeholder"/>
        </w:category>
        <w:types>
          <w:type w:val="bbPlcHdr"/>
        </w:types>
        <w:behaviors>
          <w:behavior w:val="content"/>
        </w:behaviors>
        <w:guid w:val="{CEE5303A-9B11-4AFE-8360-A8C241E9931C}"/>
      </w:docPartPr>
      <w:docPartBody>
        <w:p w:rsidR="00422D22" w:rsidP="009D46A9">
          <w:pPr>
            <w:pStyle w:val="57BDB4DDC292471C9F6AC6D9DAFDE7C2"/>
          </w:pPr>
          <w:r w:rsidRPr="009D779A">
            <w:rPr>
              <w:rStyle w:val="PlaceholderText"/>
            </w:rPr>
            <w:t>Click or tap here to enter text.</w:t>
          </w:r>
        </w:p>
      </w:docPartBody>
    </w:docPart>
    <w:docPart>
      <w:docPartPr>
        <w:name w:val="0837EBE438B343349F2ECC467F2F5769"/>
        <w:category>
          <w:name w:val="General"/>
          <w:gallery w:val="placeholder"/>
        </w:category>
        <w:types>
          <w:type w:val="bbPlcHdr"/>
        </w:types>
        <w:behaviors>
          <w:behavior w:val="content"/>
        </w:behaviors>
        <w:guid w:val="{8170974A-C104-44CA-8E39-4BDA6CFBAE28}"/>
      </w:docPartPr>
      <w:docPartBody>
        <w:p w:rsidR="00422D22" w:rsidP="009D46A9">
          <w:pPr>
            <w:pStyle w:val="0837EBE438B343349F2ECC467F2F5769"/>
          </w:pPr>
          <w:r w:rsidRPr="009D779A">
            <w:rPr>
              <w:rStyle w:val="PlaceholderText"/>
            </w:rPr>
            <w:t>Click or tap here to enter text.</w:t>
          </w:r>
        </w:p>
      </w:docPartBody>
    </w:docPart>
    <w:docPart>
      <w:docPartPr>
        <w:name w:val="D8BCC7D20FAB4711AF5F604B540387F7"/>
        <w:category>
          <w:name w:val="General"/>
          <w:gallery w:val="placeholder"/>
        </w:category>
        <w:types>
          <w:type w:val="bbPlcHdr"/>
        </w:types>
        <w:behaviors>
          <w:behavior w:val="content"/>
        </w:behaviors>
        <w:guid w:val="{43C84351-7B20-48CE-88E6-74777023279A}"/>
      </w:docPartPr>
      <w:docPartBody>
        <w:p w:rsidR="00422D22" w:rsidP="009D46A9">
          <w:pPr>
            <w:pStyle w:val="D8BCC7D20FAB4711AF5F604B540387F7"/>
          </w:pPr>
          <w:r>
            <w:rPr>
              <w:rStyle w:val="PlaceholderText"/>
            </w:rPr>
            <w:t>Click or tap here to enter text.</w:t>
          </w:r>
        </w:p>
      </w:docPartBody>
    </w:docPart>
    <w:docPart>
      <w:docPartPr>
        <w:name w:val="7D69B604DE1D40A88EA277211294C6B4"/>
        <w:category>
          <w:name w:val="General"/>
          <w:gallery w:val="placeholder"/>
        </w:category>
        <w:types>
          <w:type w:val="bbPlcHdr"/>
        </w:types>
        <w:behaviors>
          <w:behavior w:val="content"/>
        </w:behaviors>
        <w:guid w:val="{A9624C89-B72B-4101-A1C3-4E6389DE3941}"/>
      </w:docPartPr>
      <w:docPartBody>
        <w:p w:rsidR="00422D22" w:rsidP="009D46A9">
          <w:pPr>
            <w:pStyle w:val="7D69B604DE1D40A88EA277211294C6B4"/>
          </w:pPr>
          <w:r>
            <w:rPr>
              <w:rStyle w:val="PlaceholderText"/>
            </w:rPr>
            <w:t>Click or tap here to enter text.</w:t>
          </w:r>
        </w:p>
      </w:docPartBody>
    </w:docPart>
    <w:docPart>
      <w:docPartPr>
        <w:name w:val="55FC7087245C483BACD7DE758717196E"/>
        <w:category>
          <w:name w:val="General"/>
          <w:gallery w:val="placeholder"/>
        </w:category>
        <w:types>
          <w:type w:val="bbPlcHdr"/>
        </w:types>
        <w:behaviors>
          <w:behavior w:val="content"/>
        </w:behaviors>
        <w:guid w:val="{2F60C17B-B9C4-44AA-8AC3-98DC9D5E7B65}"/>
      </w:docPartPr>
      <w:docPartBody>
        <w:p w:rsidR="00422D22" w:rsidP="009D46A9">
          <w:pPr>
            <w:pStyle w:val="55FC7087245C483BACD7DE758717196E"/>
          </w:pPr>
          <w:r w:rsidRPr="009D779A">
            <w:rPr>
              <w:rStyle w:val="PlaceholderText"/>
            </w:rPr>
            <w:t>Click or tap here to enter text.</w:t>
          </w:r>
        </w:p>
      </w:docPartBody>
    </w:docPart>
    <w:docPart>
      <w:docPartPr>
        <w:name w:val="B93D459EE9844A0C9CFCF7B1279F1BD6"/>
        <w:category>
          <w:name w:val="General"/>
          <w:gallery w:val="placeholder"/>
        </w:category>
        <w:types>
          <w:type w:val="bbPlcHdr"/>
        </w:types>
        <w:behaviors>
          <w:behavior w:val="content"/>
        </w:behaviors>
        <w:guid w:val="{F6D4AAD8-8C08-40DA-B94B-DE34E4155705}"/>
      </w:docPartPr>
      <w:docPartBody>
        <w:p w:rsidR="00422D22" w:rsidP="009D46A9">
          <w:pPr>
            <w:pStyle w:val="B93D459EE9844A0C9CFCF7B1279F1BD6"/>
          </w:pPr>
          <w:r w:rsidRPr="009D779A">
            <w:rPr>
              <w:rStyle w:val="PlaceholderText"/>
            </w:rPr>
            <w:t>Click or tap here to enter text.</w:t>
          </w:r>
        </w:p>
      </w:docPartBody>
    </w:docPart>
    <w:docPart>
      <w:docPartPr>
        <w:name w:val="2A0228B2F9FB427B9AF7DEEC79413EF3"/>
        <w:category>
          <w:name w:val="General"/>
          <w:gallery w:val="placeholder"/>
        </w:category>
        <w:types>
          <w:type w:val="bbPlcHdr"/>
        </w:types>
        <w:behaviors>
          <w:behavior w:val="content"/>
        </w:behaviors>
        <w:guid w:val="{F6325BA4-CF3E-4895-ADEA-1E78A1EC71C2}"/>
      </w:docPartPr>
      <w:docPartBody>
        <w:p w:rsidR="00422D22" w:rsidP="009D46A9">
          <w:pPr>
            <w:pStyle w:val="2A0228B2F9FB427B9AF7DEEC79413EF3"/>
          </w:pPr>
          <w:r w:rsidRPr="009D779A">
            <w:rPr>
              <w:rStyle w:val="PlaceholderText"/>
            </w:rPr>
            <w:t>Click or tap here to enter text.</w:t>
          </w:r>
        </w:p>
      </w:docPartBody>
    </w:docPart>
    <w:docPart>
      <w:docPartPr>
        <w:name w:val="4179ED16DEA941C8BAA0FEB50FCA8F49"/>
        <w:category>
          <w:name w:val="General"/>
          <w:gallery w:val="placeholder"/>
        </w:category>
        <w:types>
          <w:type w:val="bbPlcHdr"/>
        </w:types>
        <w:behaviors>
          <w:behavior w:val="content"/>
        </w:behaviors>
        <w:guid w:val="{120268C8-5A2D-4B80-8B15-D4188C7B20E4}"/>
      </w:docPartPr>
      <w:docPartBody>
        <w:p w:rsidR="00422D22" w:rsidP="009D46A9">
          <w:pPr>
            <w:pStyle w:val="4179ED16DEA941C8BAA0FEB50FCA8F49"/>
          </w:pPr>
          <w:r w:rsidRPr="009D779A">
            <w:rPr>
              <w:rStyle w:val="PlaceholderText"/>
            </w:rPr>
            <w:t>Click or tap here to enter text.</w:t>
          </w:r>
        </w:p>
      </w:docPartBody>
    </w:docPart>
    <w:docPart>
      <w:docPartPr>
        <w:name w:val="1928E393114146B093F1394F363EE047"/>
        <w:category>
          <w:name w:val="General"/>
          <w:gallery w:val="placeholder"/>
        </w:category>
        <w:types>
          <w:type w:val="bbPlcHdr"/>
        </w:types>
        <w:behaviors>
          <w:behavior w:val="content"/>
        </w:behaviors>
        <w:guid w:val="{88888BDA-13CD-4CBC-9A64-57A1B19A04C8}"/>
      </w:docPartPr>
      <w:docPartBody>
        <w:p w:rsidR="00422D22" w:rsidP="009D46A9">
          <w:pPr>
            <w:pStyle w:val="1928E393114146B093F1394F363EE047"/>
          </w:pPr>
          <w:r w:rsidRPr="00EA3F96">
            <w:rPr>
              <w:rStyle w:val="PlaceholderText"/>
            </w:rPr>
            <w:t>Click or tap here to enter text.</w:t>
          </w:r>
        </w:p>
      </w:docPartBody>
    </w:docPart>
    <w:docPart>
      <w:docPartPr>
        <w:name w:val="75CF28DFD5FA4B618F9890C2F1640CBD"/>
        <w:category>
          <w:name w:val="General"/>
          <w:gallery w:val="placeholder"/>
        </w:category>
        <w:types>
          <w:type w:val="bbPlcHdr"/>
        </w:types>
        <w:behaviors>
          <w:behavior w:val="content"/>
        </w:behaviors>
        <w:guid w:val="{61CF3753-35A3-434A-92C5-528E7525509B}"/>
      </w:docPartPr>
      <w:docPartBody>
        <w:p w:rsidR="00422D22" w:rsidP="009D46A9">
          <w:pPr>
            <w:pStyle w:val="75CF28DFD5FA4B618F9890C2F1640CBD"/>
          </w:pPr>
          <w:r w:rsidRPr="009D779A">
            <w:rPr>
              <w:rStyle w:val="PlaceholderText"/>
            </w:rPr>
            <w:t>Click or tap here to enter text.</w:t>
          </w:r>
        </w:p>
      </w:docPartBody>
    </w:docPart>
    <w:docPart>
      <w:docPartPr>
        <w:name w:val="4FCB876218164A4F9D40BB683D35B0A5"/>
        <w:category>
          <w:name w:val="General"/>
          <w:gallery w:val="placeholder"/>
        </w:category>
        <w:types>
          <w:type w:val="bbPlcHdr"/>
        </w:types>
        <w:behaviors>
          <w:behavior w:val="content"/>
        </w:behaviors>
        <w:guid w:val="{B7F6C716-B8BB-4069-9872-808A9E72D3F4}"/>
      </w:docPartPr>
      <w:docPartBody>
        <w:p w:rsidR="00422D22" w:rsidP="009D46A9">
          <w:pPr>
            <w:pStyle w:val="4FCB876218164A4F9D40BB683D35B0A5"/>
          </w:pPr>
          <w:r w:rsidRPr="009D779A">
            <w:rPr>
              <w:rStyle w:val="PlaceholderText"/>
            </w:rPr>
            <w:t>Click or tap here to enter text.</w:t>
          </w:r>
        </w:p>
      </w:docPartBody>
    </w:docPart>
    <w:docPart>
      <w:docPartPr>
        <w:name w:val="C5B6C82CBC3043B9AADA9EE603393267"/>
        <w:category>
          <w:name w:val="General"/>
          <w:gallery w:val="placeholder"/>
        </w:category>
        <w:types>
          <w:type w:val="bbPlcHdr"/>
        </w:types>
        <w:behaviors>
          <w:behavior w:val="content"/>
        </w:behaviors>
        <w:guid w:val="{0B09AAF1-0CF6-46F9-9F62-16422470F304}"/>
      </w:docPartPr>
      <w:docPartBody>
        <w:p w:rsidR="00422D22" w:rsidP="009D46A9">
          <w:pPr>
            <w:pStyle w:val="C5B6C82CBC3043B9AADA9EE603393267"/>
          </w:pPr>
          <w:r w:rsidRPr="009D779A">
            <w:rPr>
              <w:rStyle w:val="PlaceholderText"/>
            </w:rPr>
            <w:t>Click or tap here to enter text.</w:t>
          </w:r>
        </w:p>
      </w:docPartBody>
    </w:docPart>
    <w:docPart>
      <w:docPartPr>
        <w:name w:val="54F7B0FA9DB14CCBA8AE0F3F44B4DF55"/>
        <w:category>
          <w:name w:val="General"/>
          <w:gallery w:val="placeholder"/>
        </w:category>
        <w:types>
          <w:type w:val="bbPlcHdr"/>
        </w:types>
        <w:behaviors>
          <w:behavior w:val="content"/>
        </w:behaviors>
        <w:guid w:val="{06F3CDA8-C48B-46D3-92C7-C402F4F93A1D}"/>
      </w:docPartPr>
      <w:docPartBody>
        <w:p w:rsidR="00422D22" w:rsidP="009D46A9">
          <w:pPr>
            <w:pStyle w:val="54F7B0FA9DB14CCBA8AE0F3F44B4DF55"/>
          </w:pPr>
          <w:r w:rsidRPr="00EA3F96">
            <w:rPr>
              <w:rStyle w:val="PlaceholderText"/>
            </w:rPr>
            <w:t>Click or tap here to enter text.</w:t>
          </w:r>
        </w:p>
      </w:docPartBody>
    </w:docPart>
    <w:docPart>
      <w:docPartPr>
        <w:name w:val="B6FBA515495B4259B196F4E95C8790D7"/>
        <w:category>
          <w:name w:val="General"/>
          <w:gallery w:val="placeholder"/>
        </w:category>
        <w:types>
          <w:type w:val="bbPlcHdr"/>
        </w:types>
        <w:behaviors>
          <w:behavior w:val="content"/>
        </w:behaviors>
        <w:guid w:val="{26DAE1E9-DD01-40BE-9147-82F016045FBD}"/>
      </w:docPartPr>
      <w:docPartBody>
        <w:p w:rsidR="00422D22" w:rsidP="009D46A9">
          <w:pPr>
            <w:pStyle w:val="B6FBA515495B4259B196F4E95C8790D7"/>
          </w:pPr>
          <w:r w:rsidRPr="000E0205">
            <w:rPr>
              <w:rStyle w:val="PlaceholderText"/>
            </w:rPr>
            <w:t>Click or tap here to enter text.</w:t>
          </w:r>
        </w:p>
      </w:docPartBody>
    </w:docPart>
    <w:docPart>
      <w:docPartPr>
        <w:name w:val="7A90D66E82CA473AA40736699771F34A"/>
        <w:category>
          <w:name w:val="General"/>
          <w:gallery w:val="placeholder"/>
        </w:category>
        <w:types>
          <w:type w:val="bbPlcHdr"/>
        </w:types>
        <w:behaviors>
          <w:behavior w:val="content"/>
        </w:behaviors>
        <w:guid w:val="{B69ADFC2-B9CE-4EDC-8FE5-4F8F19F8DB05}"/>
      </w:docPartPr>
      <w:docPartBody>
        <w:p w:rsidR="00422D22" w:rsidP="009D46A9">
          <w:pPr>
            <w:pStyle w:val="7A90D66E82CA473AA40736699771F34A"/>
          </w:pPr>
          <w:r w:rsidRPr="009D779A">
            <w:rPr>
              <w:rStyle w:val="PlaceholderText"/>
            </w:rPr>
            <w:t>Click or tap here to enter text.</w:t>
          </w:r>
        </w:p>
      </w:docPartBody>
    </w:docPart>
    <w:docPart>
      <w:docPartPr>
        <w:name w:val="B5449BEDB8AB463DBD69A970592171F2"/>
        <w:category>
          <w:name w:val="General"/>
          <w:gallery w:val="placeholder"/>
        </w:category>
        <w:types>
          <w:type w:val="bbPlcHdr"/>
        </w:types>
        <w:behaviors>
          <w:behavior w:val="content"/>
        </w:behaviors>
        <w:guid w:val="{D7766B5F-B191-4982-B0C0-153433C9F4A4}"/>
      </w:docPartPr>
      <w:docPartBody>
        <w:p w:rsidR="00422D22" w:rsidP="009D46A9">
          <w:pPr>
            <w:pStyle w:val="B5449BEDB8AB463DBD69A970592171F2"/>
          </w:pPr>
          <w:r w:rsidRPr="009D779A">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GB" w:eastAsia="en-GB"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D46A9"/>
    <w:rPr>
      <w:color w:val="808080"/>
    </w:rPr>
  </w:style>
  <w:style w:type="paragraph" w:customStyle="1" w:styleId="2692C6FDD595418582B589AE96003EE0">
    <w:name w:val="2692C6FDD595418582B589AE96003EE0"/>
    <w:rsid w:val="008D2D60"/>
  </w:style>
  <w:style w:type="paragraph" w:customStyle="1" w:styleId="1697B851C70644A9A107CB3CCBEAB647">
    <w:name w:val="1697B851C70644A9A107CB3CCBEAB647"/>
    <w:rsid w:val="008D2D60"/>
  </w:style>
  <w:style w:type="paragraph" w:customStyle="1" w:styleId="81DA80C3A2544702B449C25B9D6A3171">
    <w:name w:val="81DA80C3A2544702B449C25B9D6A3171"/>
    <w:rsid w:val="008D2D60"/>
  </w:style>
  <w:style w:type="paragraph" w:customStyle="1" w:styleId="C5BBF928B5DF44E083CE8FC99CABA837">
    <w:name w:val="C5BBF928B5DF44E083CE8FC99CABA837"/>
    <w:rsid w:val="009D46A9"/>
  </w:style>
  <w:style w:type="paragraph" w:customStyle="1" w:styleId="845D61D964FE49E2A5A33F59DB738336">
    <w:name w:val="845D61D964FE49E2A5A33F59DB738336"/>
    <w:rsid w:val="009D46A9"/>
  </w:style>
  <w:style w:type="paragraph" w:customStyle="1" w:styleId="0317025332074385A7F4D150CD74BF5B">
    <w:name w:val="0317025332074385A7F4D150CD74BF5B"/>
    <w:rsid w:val="009D46A9"/>
  </w:style>
  <w:style w:type="paragraph" w:customStyle="1" w:styleId="ECAA78BD07964B488165891C3AD27D0E">
    <w:name w:val="ECAA78BD07964B488165891C3AD27D0E"/>
    <w:rsid w:val="009D46A9"/>
  </w:style>
  <w:style w:type="paragraph" w:customStyle="1" w:styleId="E9EE587D6ACC42F4867E64489B3B7FEC">
    <w:name w:val="E9EE587D6ACC42F4867E64489B3B7FEC"/>
    <w:rsid w:val="009D46A9"/>
  </w:style>
  <w:style w:type="paragraph" w:customStyle="1" w:styleId="AE61649BABDE4D9DAC24A39C9140BA61">
    <w:name w:val="AE61649BABDE4D9DAC24A39C9140BA61"/>
    <w:rsid w:val="009D46A9"/>
  </w:style>
  <w:style w:type="paragraph" w:customStyle="1" w:styleId="0CBFF4272C364A75BB1063068C9C0FD1">
    <w:name w:val="0CBFF4272C364A75BB1063068C9C0FD1"/>
    <w:rsid w:val="009D46A9"/>
  </w:style>
  <w:style w:type="paragraph" w:customStyle="1" w:styleId="2E29F421524B45FDB2E2E3C0D6B19FCD">
    <w:name w:val="2E29F421524B45FDB2E2E3C0D6B19FCD"/>
    <w:rsid w:val="009D46A9"/>
  </w:style>
  <w:style w:type="paragraph" w:customStyle="1" w:styleId="5B17DB5B240945E69CEA4656BF7FC855">
    <w:name w:val="5B17DB5B240945E69CEA4656BF7FC855"/>
    <w:rsid w:val="009D46A9"/>
  </w:style>
  <w:style w:type="paragraph" w:customStyle="1" w:styleId="321D6221F95E460880BF6C4F24D669E9">
    <w:name w:val="321D6221F95E460880BF6C4F24D669E9"/>
    <w:rsid w:val="009D46A9"/>
  </w:style>
  <w:style w:type="paragraph" w:customStyle="1" w:styleId="C7FB9564679349939F5515869A500C1B">
    <w:name w:val="C7FB9564679349939F5515869A500C1B"/>
    <w:rsid w:val="009D46A9"/>
  </w:style>
  <w:style w:type="paragraph" w:customStyle="1" w:styleId="FD92A0007D6E4480BBC7246F3FC08D31">
    <w:name w:val="FD92A0007D6E4480BBC7246F3FC08D31"/>
    <w:rsid w:val="009D46A9"/>
  </w:style>
  <w:style w:type="paragraph" w:customStyle="1" w:styleId="1D35C19005D74B63B6FD47196E5EA651">
    <w:name w:val="1D35C19005D74B63B6FD47196E5EA651"/>
    <w:rsid w:val="009D46A9"/>
  </w:style>
  <w:style w:type="paragraph" w:customStyle="1" w:styleId="E488D393FB154DF5B8A58BEB4B4EEC44">
    <w:name w:val="E488D393FB154DF5B8A58BEB4B4EEC44"/>
    <w:rsid w:val="009D46A9"/>
  </w:style>
  <w:style w:type="paragraph" w:customStyle="1" w:styleId="8FB680D3CD7D417F9670CB9D030B4466">
    <w:name w:val="8FB680D3CD7D417F9670CB9D030B4466"/>
    <w:rsid w:val="009D46A9"/>
  </w:style>
  <w:style w:type="paragraph" w:customStyle="1" w:styleId="42D14CA4A11C4A60B2DD880BFAD1B2BF">
    <w:name w:val="42D14CA4A11C4A60B2DD880BFAD1B2BF"/>
    <w:rsid w:val="009D46A9"/>
  </w:style>
  <w:style w:type="paragraph" w:customStyle="1" w:styleId="E2A06DDF810A4D1A8768241F099E140A">
    <w:name w:val="E2A06DDF810A4D1A8768241F099E140A"/>
    <w:rsid w:val="009D46A9"/>
  </w:style>
  <w:style w:type="paragraph" w:customStyle="1" w:styleId="A7872A296D364F549CA86D8989B058FA">
    <w:name w:val="A7872A296D364F549CA86D8989B058FA"/>
    <w:rsid w:val="009D46A9"/>
  </w:style>
  <w:style w:type="paragraph" w:customStyle="1" w:styleId="EFEE03208218408BB9B9696B82BAB6E6">
    <w:name w:val="EFEE03208218408BB9B9696B82BAB6E6"/>
    <w:rsid w:val="009D46A9"/>
  </w:style>
  <w:style w:type="paragraph" w:customStyle="1" w:styleId="8C6C2E3098874EDA863728557EB9B61E">
    <w:name w:val="8C6C2E3098874EDA863728557EB9B61E"/>
    <w:rsid w:val="009D46A9"/>
  </w:style>
  <w:style w:type="paragraph" w:customStyle="1" w:styleId="BEF489A96E21483BB9D986F5606461B3">
    <w:name w:val="BEF489A96E21483BB9D986F5606461B3"/>
    <w:rsid w:val="009D46A9"/>
  </w:style>
  <w:style w:type="paragraph" w:customStyle="1" w:styleId="1E35F5E89A2A46CBB15AECB7D10958A6">
    <w:name w:val="1E35F5E89A2A46CBB15AECB7D10958A6"/>
    <w:rsid w:val="009D46A9"/>
  </w:style>
  <w:style w:type="paragraph" w:customStyle="1" w:styleId="57BDB4DDC292471C9F6AC6D9DAFDE7C2">
    <w:name w:val="57BDB4DDC292471C9F6AC6D9DAFDE7C2"/>
    <w:rsid w:val="009D46A9"/>
  </w:style>
  <w:style w:type="paragraph" w:customStyle="1" w:styleId="0837EBE438B343349F2ECC467F2F5769">
    <w:name w:val="0837EBE438B343349F2ECC467F2F5769"/>
    <w:rsid w:val="009D46A9"/>
  </w:style>
  <w:style w:type="paragraph" w:customStyle="1" w:styleId="D8BCC7D20FAB4711AF5F604B540387F7">
    <w:name w:val="D8BCC7D20FAB4711AF5F604B540387F7"/>
    <w:rsid w:val="009D46A9"/>
  </w:style>
  <w:style w:type="paragraph" w:customStyle="1" w:styleId="7D69B604DE1D40A88EA277211294C6B4">
    <w:name w:val="7D69B604DE1D40A88EA277211294C6B4"/>
    <w:rsid w:val="009D46A9"/>
  </w:style>
  <w:style w:type="paragraph" w:customStyle="1" w:styleId="55FC7087245C483BACD7DE758717196E">
    <w:name w:val="55FC7087245C483BACD7DE758717196E"/>
    <w:rsid w:val="009D46A9"/>
  </w:style>
  <w:style w:type="paragraph" w:customStyle="1" w:styleId="B93D459EE9844A0C9CFCF7B1279F1BD6">
    <w:name w:val="B93D459EE9844A0C9CFCF7B1279F1BD6"/>
    <w:rsid w:val="009D46A9"/>
  </w:style>
  <w:style w:type="paragraph" w:customStyle="1" w:styleId="2A0228B2F9FB427B9AF7DEEC79413EF3">
    <w:name w:val="2A0228B2F9FB427B9AF7DEEC79413EF3"/>
    <w:rsid w:val="009D46A9"/>
  </w:style>
  <w:style w:type="paragraph" w:customStyle="1" w:styleId="4179ED16DEA941C8BAA0FEB50FCA8F49">
    <w:name w:val="4179ED16DEA941C8BAA0FEB50FCA8F49"/>
    <w:rsid w:val="009D46A9"/>
  </w:style>
  <w:style w:type="paragraph" w:customStyle="1" w:styleId="1928E393114146B093F1394F363EE047">
    <w:name w:val="1928E393114146B093F1394F363EE047"/>
    <w:rsid w:val="009D46A9"/>
  </w:style>
  <w:style w:type="paragraph" w:customStyle="1" w:styleId="75CF28DFD5FA4B618F9890C2F1640CBD">
    <w:name w:val="75CF28DFD5FA4B618F9890C2F1640CBD"/>
    <w:rsid w:val="009D46A9"/>
  </w:style>
  <w:style w:type="paragraph" w:customStyle="1" w:styleId="4FCB876218164A4F9D40BB683D35B0A5">
    <w:name w:val="4FCB876218164A4F9D40BB683D35B0A5"/>
    <w:rsid w:val="009D46A9"/>
  </w:style>
  <w:style w:type="paragraph" w:customStyle="1" w:styleId="C5B6C82CBC3043B9AADA9EE603393267">
    <w:name w:val="C5B6C82CBC3043B9AADA9EE603393267"/>
    <w:rsid w:val="009D46A9"/>
  </w:style>
  <w:style w:type="paragraph" w:customStyle="1" w:styleId="54F7B0FA9DB14CCBA8AE0F3F44B4DF55">
    <w:name w:val="54F7B0FA9DB14CCBA8AE0F3F44B4DF55"/>
    <w:rsid w:val="009D46A9"/>
  </w:style>
  <w:style w:type="paragraph" w:customStyle="1" w:styleId="B6FBA515495B4259B196F4E95C8790D7">
    <w:name w:val="B6FBA515495B4259B196F4E95C8790D7"/>
    <w:rsid w:val="009D46A9"/>
  </w:style>
  <w:style w:type="paragraph" w:customStyle="1" w:styleId="7A90D66E82CA473AA40736699771F34A">
    <w:name w:val="7A90D66E82CA473AA40736699771F34A"/>
    <w:rsid w:val="009D46A9"/>
  </w:style>
  <w:style w:type="paragraph" w:customStyle="1" w:styleId="B5449BEDB8AB463DBD69A970592171F2">
    <w:name w:val="B5449BEDB8AB463DBD69A970592171F2"/>
    <w:rsid w:val="009D46A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D09E6D-93E9-4D67-9ACA-EC7D3F83B098}">
  <ds:schemaRefs>
    <ds:schemaRef ds:uri="http://schemas.openxmlformats.org/officeDocument/2006/bibliography"/>
  </ds:schemaRefs>
</ds:datastoreItem>
</file>

<file path=docMetadata/LabelInfo.xml><?xml version="1.0" encoding="utf-8"?>
<clbl:labelList xmlns:clbl="http://schemas.microsoft.com/office/2020/mipLabelMetadata">
  <clbl:label id="{a8f77787-5df4-43b6-a2a8-8d8b678a318b}" enabled="1" method="Standard" siteId="{1ce6dd9e-b337-4088-be5e-8dbbec04b34a}" contentBits="0"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