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58BB" w:rsidRPr="00DA7511" w:rsidP="00E04F6D">
      <w:pPr>
        <w:pStyle w:val="TitleCommittee0"/>
      </w:pPr>
      <w:sdt>
        <w:sdtPr>
          <w:alias w:val="CommitteeName"/>
          <w:tag w:val="CommitteeName"/>
          <w:id w:val="1869951332"/>
          <w:placeholder>
            <w:docPart w:val="14396CA7F8034AA0A7D9E98AC717E3AB"/>
          </w:placeholder>
          <w:richText/>
        </w:sdtPr>
        <w:sdtContent>
          <w:r w:rsidRPr="00DA7511">
            <w:t>Welsh Affairs Committee</w:t>
          </w:r>
        </w:sdtContent>
      </w:sdt>
    </w:p>
    <w:p w:rsidR="00B47FDA" w:rsidRPr="00DA7511" w:rsidP="00B47FDA">
      <w:pPr>
        <w:pStyle w:val="TitleInquiry0"/>
      </w:pPr>
      <w:r>
        <w:fldChar w:fldCharType="begin"/>
      </w:r>
      <w:r>
        <w:instrText xml:space="preserve"> HYPERLINK "https://committees.parliament.uk/work/8639/promoting-wales-for-inward-investment/" </w:instrText>
      </w:r>
      <w:r>
        <w:fldChar w:fldCharType="separate"/>
      </w:r>
      <w:r w:rsidRPr="00605E52">
        <w:rPr>
          <w:rStyle w:val="Hyperlink"/>
        </w:rPr>
        <w:t xml:space="preserve">Oral evidence: </w:t>
      </w:r>
      <w:sdt>
        <w:sdtPr>
          <w:rPr>
            <w:rStyle w:val="Hyperlink"/>
          </w:rPr>
          <w:alias w:val="InquiryName"/>
          <w:tag w:val="InquiryName"/>
          <w:id w:val="-380475313"/>
          <w:placeholder>
            <w:docPart w:val="A41B9E194A0C4E939548938EB6F80A4D"/>
          </w:placeholder>
          <w:richText/>
        </w:sdtPr>
        <w:sdtEndPr>
          <w:rPr>
            <w:rStyle w:val="Hyperlink"/>
          </w:rPr>
        </w:sdtEndPr>
        <w:sdtContent>
          <w:r w:rsidRPr="00605E52">
            <w:rPr>
              <w:rStyle w:val="Hyperlink"/>
            </w:rPr>
            <w:t>Promoting Wales for inward investment</w:t>
          </w:r>
        </w:sdtContent>
      </w:sdt>
      <w:r w:rsidRPr="00605E52">
        <w:rPr>
          <w:rStyle w:val="Hyperlink"/>
        </w:rPr>
        <w:t xml:space="preserve">, HC </w:t>
      </w:r>
      <w:sdt>
        <w:sdtPr>
          <w:rPr>
            <w:rStyle w:val="Hyperlink"/>
          </w:rPr>
          <w:alias w:val="InquiryRefNo"/>
          <w:tag w:val="InquiryRefNo"/>
          <w:id w:val="-4128192"/>
          <w:placeholder>
            <w:docPart w:val="A41B9E194A0C4E939548938EB6F80A4D"/>
          </w:placeholder>
          <w:richText/>
        </w:sdtPr>
        <w:sdtEndPr>
          <w:rPr>
            <w:rStyle w:val="Hyperlink"/>
          </w:rPr>
        </w:sdtEndPr>
        <w:sdtContent>
          <w:r w:rsidRPr="00605E52">
            <w:rPr>
              <w:rStyle w:val="Hyperlink"/>
            </w:rPr>
            <w:t>444</w:t>
          </w:r>
        </w:sdtContent>
      </w:sdt>
      <w:r>
        <w:fldChar w:fldCharType="end"/>
      </w:r>
    </w:p>
    <w:sdt>
      <w:sdtPr>
        <w:alias w:val="SittingDate"/>
        <w:tag w:val="SittingDate"/>
        <w:id w:val="-1160222926"/>
        <w:placeholder>
          <w:docPart w:val="14396CA7F8034AA0A7D9E98AC717E3AB"/>
        </w:placeholder>
        <w:richText/>
      </w:sdtPr>
      <w:sdtContent>
        <w:p w:rsidR="002958BB" w:rsidRPr="00DA7511" w:rsidP="00E04F6D">
          <w:pPr>
            <w:pStyle w:val="Para"/>
          </w:pPr>
          <w:r w:rsidRPr="00DA7511">
            <w:t>Wednesday 10 December 2025</w:t>
          </w:r>
        </w:p>
      </w:sdtContent>
    </w:sdt>
    <w:p w:rsidR="002958BB" w:rsidRPr="00DA7511" w:rsidP="00E04F6D">
      <w:pPr>
        <w:pStyle w:val="Para"/>
      </w:pPr>
      <w:r w:rsidRPr="00DA7511">
        <w:t xml:space="preserve">Ordered by the House of </w:t>
      </w:r>
      <w:sdt>
        <w:sdtPr>
          <w:alias w:val="House"/>
          <w:tag w:val="House"/>
          <w:id w:val="809213435"/>
          <w:placeholder>
            <w:docPart w:val="14396CA7F8034AA0A7D9E98AC717E3AB"/>
          </w:placeholder>
          <w:richText/>
        </w:sdtPr>
        <w:sdtContent>
          <w:r w:rsidRPr="00DA7511">
            <w:t>Commons</w:t>
          </w:r>
        </w:sdtContent>
      </w:sdt>
      <w:r w:rsidRPr="00DA7511">
        <w:t xml:space="preserve"> to be published on </w:t>
      </w:r>
      <w:sdt>
        <w:sdtPr>
          <w:alias w:val="PublishDate"/>
          <w:tag w:val="PublishDate"/>
          <w:id w:val="217021599"/>
          <w:placeholder>
            <w:docPart w:val="14396CA7F8034AA0A7D9E98AC717E3AB"/>
          </w:placeholder>
          <w:richText/>
        </w:sdtPr>
        <w:sdtContent>
          <w:r w:rsidRPr="00DA7511">
            <w:t>10 December 2025</w:t>
          </w:r>
        </w:sdtContent>
      </w:sdt>
      <w:r w:rsidRPr="00DA7511">
        <w:t>.</w:t>
      </w:r>
    </w:p>
    <w:p w:rsidR="002958BB" w:rsidRPr="00DA7511" w:rsidP="00E04F6D">
      <w:sdt>
        <w:sdtPr>
          <w:alias w:val="VideoHyperlink"/>
          <w:tag w:val="VideoHyperlink"/>
          <w:id w:val="703995351"/>
          <w:placeholder>
            <w:docPart w:val="14396CA7F8034AA0A7D9E98AC717E3AB"/>
          </w:placeholder>
          <w:richText/>
        </w:sdtPr>
        <w:sdtContent>
          <w:r>
            <w:fldChar w:fldCharType="begin"/>
          </w:r>
          <w:r>
            <w:instrText xml:space="preserve"> HYPERLINK "https://www.parliamentlive.tv/Event/Index/6308c098-0112-4ecf-b9b7-36095257aa86" </w:instrText>
          </w:r>
          <w:r>
            <w:fldChar w:fldCharType="separate"/>
          </w:r>
          <w:r w:rsidRPr="00B042D8">
            <w:rPr>
              <w:rStyle w:val="Hyperlink"/>
            </w:rPr>
            <w:t>Watch the meeting</w:t>
          </w:r>
          <w:r>
            <w:fldChar w:fldCharType="end"/>
          </w:r>
        </w:sdtContent>
      </w:sdt>
    </w:p>
    <w:p w:rsidR="002958BB" w:rsidRPr="00DA7511" w:rsidP="00AB6A35">
      <w:r w:rsidRPr="00DA7511">
        <w:t xml:space="preserve">Members present: </w:t>
      </w:r>
      <w:sdt>
        <w:sdtPr>
          <w:alias w:val="MembersPresent"/>
          <w:tag w:val="MembersPresent"/>
          <w:id w:val="366340316"/>
          <w:placeholder>
            <w:docPart w:val="14396CA7F8034AA0A7D9E98AC717E3AB"/>
          </w:placeholder>
          <w:richText/>
        </w:sdtPr>
        <w:sdtContent>
          <w:r w:rsidRPr="00DA7511">
            <w:t xml:space="preserve">Ruth Jones (Chair); David Chadwick; Ann Davies; </w:t>
          </w:r>
          <w:r w:rsidRPr="00DA7511" w:rsidR="00AB6A35">
            <w:t xml:space="preserve">Gill German; </w:t>
          </w:r>
          <w:r w:rsidRPr="00DA7511">
            <w:t xml:space="preserve">Gerald Jones; </w:t>
          </w:r>
          <w:r w:rsidRPr="00DA7511" w:rsidR="009F2BBD">
            <w:t xml:space="preserve">Ben Lake; </w:t>
          </w:r>
          <w:r w:rsidRPr="00DA7511">
            <w:t xml:space="preserve">Llinos Medi; </w:t>
          </w:r>
          <w:r w:rsidRPr="00DA7511" w:rsidR="009F2BBD">
            <w:t xml:space="preserve">Andrew Ranger; </w:t>
          </w:r>
          <w:r w:rsidRPr="00DA7511" w:rsidR="00F33B9D">
            <w:t xml:space="preserve">Henry Tufnell; </w:t>
          </w:r>
          <w:r w:rsidRPr="00DA7511">
            <w:t>Steve Witherden.</w:t>
          </w:r>
        </w:sdtContent>
      </w:sdt>
    </w:p>
    <w:p w:rsidR="002958BB" w:rsidRPr="00DA7511" w:rsidP="00E04F6D">
      <w:pPr>
        <w:pStyle w:val="ParaCentre"/>
      </w:pPr>
      <w:r w:rsidRPr="00DA7511">
        <w:t xml:space="preserve">Questions </w:t>
      </w:r>
      <w:sdt>
        <w:sdtPr>
          <w:alias w:val="QuestionNumbers"/>
          <w:tag w:val="QuestionNumbers"/>
          <w:id w:val="-1223666168"/>
          <w:placeholder>
            <w:docPart w:val="14396CA7F8034AA0A7D9E98AC717E3AB"/>
          </w:placeholder>
          <w:richText/>
        </w:sdtPr>
        <w:sdtContent>
          <w:r w:rsidRPr="00DA7511">
            <w:t>1</w:t>
          </w:r>
          <w:r w:rsidRPr="00DA7511" w:rsidR="00B47FDA">
            <w:t>18</w:t>
          </w:r>
          <w:r w:rsidRPr="00DA7511">
            <w:t xml:space="preserve"> </w:t>
          </w:r>
          <w:r w:rsidRPr="00DA7511" w:rsidR="009F1255">
            <w:t xml:space="preserve">- </w:t>
          </w:r>
          <w:r w:rsidRPr="00DA7511" w:rsidR="00191B1F">
            <w:t>1</w:t>
          </w:r>
          <w:r w:rsidRPr="00DA7511" w:rsidR="00DA7511">
            <w:t>46</w:t>
          </w:r>
        </w:sdtContent>
      </w:sdt>
    </w:p>
    <w:p w:rsidR="002958BB" w:rsidRPr="00DA7511" w:rsidP="00E04F6D">
      <w:pPr>
        <w:pStyle w:val="TitleWitnesses0"/>
      </w:pPr>
      <w:r w:rsidRPr="00DA7511">
        <w:t>Witnesses</w:t>
      </w:r>
    </w:p>
    <w:sdt>
      <w:sdtPr>
        <w:alias w:val="WitnessSet"/>
        <w:tag w:val="WitnessSet"/>
        <w:id w:val="-368373484"/>
        <w:placeholder>
          <w:docPart w:val="C8A91D305C4043919E81ABE0F7FEAB8A"/>
        </w:placeholder>
        <w:richText/>
      </w:sdtPr>
      <w:sdtContent>
        <w:p w:rsidR="002958BB" w:rsidRPr="00DA7511" w:rsidP="00E04F6D">
          <w:pPr>
            <w:pStyle w:val="Para"/>
          </w:pPr>
          <w:r>
            <w:fldChar w:fldCharType="begin"/>
          </w:r>
          <w:r>
            <w:instrText xml:space="preserve"> HYPERLINK \l "Panel1" </w:instrText>
          </w:r>
          <w:r>
            <w:fldChar w:fldCharType="separate"/>
          </w:r>
          <w:r w:rsidRPr="00CB5AA6">
            <w:rPr>
              <w:rStyle w:val="Hyperlink"/>
            </w:rPr>
            <w:t>I:</w:t>
          </w:r>
          <w:r>
            <w:fldChar w:fldCharType="end"/>
          </w:r>
          <w:r w:rsidRPr="00DA7511">
            <w:t xml:space="preserve"> Rebecca Evans MS, Cabinet Secretary for Economy, Energy and Planning, Welsh Government; Liz Lalley, Director, Economic Policy and Strategy, Welsh Government; Andrew Gwatkin, Director, International Relations and Trade, Welsh Government.</w:t>
          </w:r>
        </w:p>
      </w:sdtContent>
    </w:sdt>
    <w:p w:rsidR="002958BB" w:rsidRPr="00DA7511" w:rsidP="00E04F6D">
      <w:pPr>
        <w:pStyle w:val="Para"/>
      </w:pPr>
    </w:p>
    <w:p w:rsidR="002958BB" w:rsidRPr="00DA7511" w:rsidP="00E04F6D">
      <w:pPr>
        <w:rPr>
          <w:rFonts w:eastAsia="Times New Roman"/>
          <w:szCs w:val="20"/>
        </w:rPr>
      </w:pPr>
      <w:r w:rsidRPr="00DA7511">
        <w:br w:type="page"/>
      </w:r>
    </w:p>
    <w:sdt>
      <w:sdtPr>
        <w:rPr>
          <w:sz w:val="22"/>
        </w:rPr>
        <w:alias w:val="WitnessExamination"/>
        <w:tag w:val="WitnessExamination"/>
        <w:id w:val="2003463402"/>
        <w:placeholder>
          <w:docPart w:val="C8A91D305C4043919E81ABE0F7FEAB8A"/>
        </w:placeholder>
        <w:richText/>
      </w:sdtPr>
      <w:sdtEndPr>
        <w:rPr>
          <w:sz w:val="28"/>
        </w:rPr>
      </w:sdtEndPr>
      <w:sdtContent>
        <w:p w:rsidR="002958BB" w:rsidRPr="00DA7511" w:rsidP="002958BB">
          <w:pPr>
            <w:pStyle w:val="TitlePanel0"/>
            <w:rPr>
              <w:szCs w:val="28"/>
            </w:rPr>
          </w:pPr>
          <w:r w:rsidRPr="00DA7511">
            <w:rPr>
              <w:szCs w:val="28"/>
            </w:rPr>
            <w:t>Examination of witnesses</w:t>
          </w:r>
        </w:p>
        <w:p w:rsidR="002958BB" w:rsidRPr="00DA7511" w:rsidP="002958BB">
          <w:pPr>
            <w:pStyle w:val="TitlePanel0"/>
            <w:jc w:val="left"/>
          </w:pPr>
          <w:r w:rsidRPr="00DA7511">
            <w:rPr>
              <w:sz w:val="22"/>
            </w:rPr>
            <w:t>Witnesses: Rebecca Evans, Liz Lalley and Andrew Gwatkin.</w:t>
          </w:r>
        </w:p>
      </w:sdtContent>
    </w:sdt>
    <w:p w:rsidR="00901E64" w:rsidRPr="00DA7511" w:rsidP="00B47FDA">
      <w:pPr>
        <w:pStyle w:val="Question"/>
      </w:pPr>
      <w:sdt>
        <w:sdtPr>
          <w:alias w:val="Member"/>
          <w:tag w:val="&lt;Member mnisId='4716' dodsId='109478'&gt;"/>
          <w:id w:val="892166530"/>
          <w:placeholder>
            <w:docPart w:val="DefaultPlaceholder_-1854013440"/>
          </w:placeholder>
          <w:richText/>
        </w:sdtPr>
        <w:sdtContent>
          <w:bookmarkStart w:id="0" w:name="Panel1"/>
          <w:bookmarkEnd w:id="0"/>
          <w:r w:rsidRPr="00DA7511" w:rsidR="002958BB">
            <w:rPr>
              <w:b/>
            </w:rPr>
            <w:t>Chair:</w:t>
          </w:r>
        </w:sdtContent>
      </w:sdt>
      <w:r w:rsidRPr="00DA7511" w:rsidR="002958BB">
        <w:t xml:space="preserve"> </w:t>
      </w:r>
      <w:r w:rsidRPr="00DA7511" w:rsidR="000E554E">
        <w:t xml:space="preserve">Good morning, everyone, and welcome to this oral evidence session of the Welsh Affairs Select Committee. My name is Ruth Jones. I am the </w:t>
      </w:r>
      <w:r w:rsidR="00D11A12">
        <w:t>C</w:t>
      </w:r>
      <w:r w:rsidRPr="00DA7511" w:rsidR="000E554E">
        <w:t xml:space="preserve">hair of this Committee. Today is the fourth oral evidence session </w:t>
      </w:r>
      <w:r w:rsidRPr="00DA7511" w:rsidR="00B30A41">
        <w:t>in</w:t>
      </w:r>
      <w:r w:rsidRPr="00DA7511" w:rsidR="000E554E">
        <w:t xml:space="preserve"> the Committee’s inquiries into promoting Wales for inward investment and the environmental and economic legacy of Wales’ industrial past.</w:t>
      </w:r>
    </w:p>
    <w:p w:rsidR="007630BC" w:rsidRPr="00DA7511" w:rsidP="00C2521B">
      <w:pPr>
        <w:pStyle w:val="QuestionCont"/>
      </w:pPr>
      <w:r w:rsidRPr="00DA7511">
        <w:t>T</w:t>
      </w:r>
      <w:r w:rsidRPr="00DA7511" w:rsidR="000E554E">
        <w:t xml:space="preserve">oday we are hearing from Rebecca Evans, Member of the </w:t>
      </w:r>
      <w:r w:rsidRPr="00DA7511" w:rsidR="00901E64">
        <w:t>Senedd</w:t>
      </w:r>
      <w:r w:rsidRPr="00DA7511" w:rsidR="000E554E">
        <w:t>, Welsh Government Cabinet Secretary for Economy, Energy and Planning. On behalf of the Committee, Rebecca, thank you so much for joining us this morning</w:t>
      </w:r>
      <w:r w:rsidRPr="00DA7511">
        <w:t xml:space="preserve"> and giving us your time. </w:t>
      </w:r>
      <w:r w:rsidRPr="00DA7511" w:rsidR="000E554E">
        <w:t>It really is much appreciated</w:t>
      </w:r>
      <w:r w:rsidRPr="00DA7511" w:rsidR="00FE5698">
        <w:t xml:space="preserve">. </w:t>
      </w:r>
    </w:p>
    <w:p w:rsidR="00A32739" w:rsidRPr="00DA7511" w:rsidP="00C2521B">
      <w:pPr>
        <w:pStyle w:val="QuestionCont"/>
      </w:pPr>
      <w:r w:rsidRPr="00DA7511">
        <w:t>T</w:t>
      </w:r>
      <w:r w:rsidRPr="00DA7511" w:rsidR="000E554E">
        <w:t>here are no declarations of interest, but I also need to introduce Liz Lall</w:t>
      </w:r>
      <w:r w:rsidRPr="00DA7511" w:rsidR="00177059">
        <w:t>e</w:t>
      </w:r>
      <w:r w:rsidRPr="00DA7511" w:rsidR="000E554E">
        <w:t xml:space="preserve">y, who is alongside the Minister, who is </w:t>
      </w:r>
      <w:r w:rsidRPr="00DA7511" w:rsidR="00095832">
        <w:t xml:space="preserve">the director of economic policy and strategy </w:t>
      </w:r>
      <w:r w:rsidRPr="00DA7511" w:rsidR="000E554E">
        <w:t xml:space="preserve">for </w:t>
      </w:r>
      <w:r w:rsidRPr="00DA7511" w:rsidR="00177059">
        <w:t xml:space="preserve">the </w:t>
      </w:r>
      <w:r w:rsidRPr="00DA7511" w:rsidR="000E554E">
        <w:t xml:space="preserve">Welsh Government, and Andrew Gwatkin, who is the </w:t>
      </w:r>
      <w:r w:rsidRPr="00DA7511" w:rsidR="00095832">
        <w:t xml:space="preserve">director for international relations and trade </w:t>
      </w:r>
      <w:r w:rsidRPr="00DA7511" w:rsidR="000E554E">
        <w:t xml:space="preserve">from </w:t>
      </w:r>
      <w:r w:rsidRPr="00DA7511" w:rsidR="00095832">
        <w:t xml:space="preserve">the </w:t>
      </w:r>
      <w:r w:rsidRPr="00DA7511" w:rsidR="000E554E">
        <w:t>Welsh Government.</w:t>
      </w:r>
      <w:r w:rsidRPr="00DA7511" w:rsidR="000308CF">
        <w:t xml:space="preserve"> </w:t>
      </w:r>
      <w:r w:rsidRPr="00DA7511" w:rsidR="00095832">
        <w:t>T</w:t>
      </w:r>
      <w:r w:rsidRPr="00DA7511" w:rsidR="000E554E">
        <w:t>hank you</w:t>
      </w:r>
      <w:r w:rsidRPr="00DA7511" w:rsidR="000308CF">
        <w:t xml:space="preserve"> to </w:t>
      </w:r>
      <w:r w:rsidRPr="00DA7511" w:rsidR="000E554E">
        <w:t>all three of you for appearing before us this morning.</w:t>
      </w:r>
      <w:r w:rsidRPr="00DA7511">
        <w:t xml:space="preserve"> It is </w:t>
      </w:r>
      <w:r w:rsidRPr="00DA7511" w:rsidR="000E554E">
        <w:t>very helpful.</w:t>
      </w:r>
    </w:p>
    <w:p w:rsidR="000E554E" w:rsidRPr="00DA7511" w:rsidP="00292F32">
      <w:pPr>
        <w:pStyle w:val="QuestionCont"/>
      </w:pPr>
      <w:r w:rsidRPr="00DA7511">
        <w:t>L</w:t>
      </w:r>
      <w:r w:rsidRPr="00DA7511">
        <w:t>et me kick off</w:t>
      </w:r>
      <w:r w:rsidRPr="00DA7511" w:rsidR="00C2521B">
        <w:t xml:space="preserve">. </w:t>
      </w:r>
      <w:r w:rsidRPr="00DA7511">
        <w:t xml:space="preserve">Minister, you were very much involved with the Wales </w:t>
      </w:r>
      <w:r w:rsidRPr="00DA7511" w:rsidR="00EF7583">
        <w:t>i</w:t>
      </w:r>
      <w:r w:rsidRPr="00DA7511">
        <w:t xml:space="preserve">nvestment </w:t>
      </w:r>
      <w:r w:rsidRPr="00DA7511" w:rsidR="00EF7583">
        <w:t>s</w:t>
      </w:r>
      <w:r w:rsidRPr="00DA7511">
        <w:t xml:space="preserve">ummit, which happened only this week. </w:t>
      </w:r>
      <w:r w:rsidRPr="00DA7511" w:rsidR="00C2521B">
        <w:t>A</w:t>
      </w:r>
      <w:r w:rsidRPr="00DA7511">
        <w:t xml:space="preserve"> day is a long time in politics. The Welsh Government hosted this investment summit, </w:t>
      </w:r>
      <w:r w:rsidRPr="00DA7511" w:rsidR="00292F32">
        <w:t xml:space="preserve">which was </w:t>
      </w:r>
      <w:r w:rsidRPr="00DA7511">
        <w:t>the first of its kind</w:t>
      </w:r>
      <w:r w:rsidRPr="00DA7511" w:rsidR="00292F32">
        <w:t xml:space="preserve">. </w:t>
      </w:r>
      <w:r w:rsidRPr="00DA7511">
        <w:t>Can you tell us a little bit about the key outcomes from that and any lessons learned for the future?</w:t>
      </w:r>
    </w:p>
    <w:p w:rsidR="00FB1523" w:rsidP="000E554E">
      <w:pPr>
        <w:pStyle w:val="Answer"/>
      </w:pPr>
      <w:sdt>
        <w:sdtPr>
          <w:alias w:val="Witness"/>
          <w:id w:val="-1010454248"/>
          <w:placeholder>
            <w:docPart w:val="CFDFA125397645A0BAAC4777C819621A"/>
          </w:placeholder>
          <w:richText/>
        </w:sdtPr>
        <w:sdtContent>
          <w:r w:rsidRPr="00DA7511" w:rsidR="000E554E">
            <w:rPr>
              <w:b/>
              <w:i/>
            </w:rPr>
            <w:t>Rebecca Evans:</w:t>
          </w:r>
        </w:sdtContent>
      </w:sdt>
      <w:r w:rsidRPr="00DA7511" w:rsidR="000E554E">
        <w:t xml:space="preserve"> Absolutely, </w:t>
      </w:r>
      <w:r w:rsidRPr="00DA7511" w:rsidR="001F299C">
        <w:t>yes. T</w:t>
      </w:r>
      <w:r w:rsidRPr="00DA7511" w:rsidR="000E554E">
        <w:t xml:space="preserve">hank you to Committee for giving me the chance to give evidence to you today. </w:t>
      </w:r>
    </w:p>
    <w:p w:rsidR="00806353" w:rsidRPr="00DA7511" w:rsidP="000E554E">
      <w:pPr>
        <w:pStyle w:val="Answer"/>
      </w:pPr>
      <w:r w:rsidRPr="00DA7511">
        <w:t>T</w:t>
      </w:r>
      <w:r w:rsidRPr="00DA7511" w:rsidR="000E554E">
        <w:t xml:space="preserve">he First Minister was </w:t>
      </w:r>
      <w:r w:rsidRPr="00DA7511" w:rsidR="000E554E">
        <w:t>really excited</w:t>
      </w:r>
      <w:r w:rsidRPr="00DA7511" w:rsidR="000E554E">
        <w:t xml:space="preserve"> when she announced the investment summit just over a year ago</w:t>
      </w:r>
      <w:r w:rsidRPr="00DA7511">
        <w:t>. S</w:t>
      </w:r>
      <w:r w:rsidRPr="00DA7511" w:rsidR="000E554E">
        <w:t xml:space="preserve">he very much saw it as a whole year’s worth of activity rather than a single point in time. </w:t>
      </w:r>
      <w:r w:rsidRPr="00DA7511">
        <w:t>B</w:t>
      </w:r>
      <w:r w:rsidRPr="00DA7511" w:rsidR="000E554E">
        <w:t>eyond the actual summit itself, which by all accounts</w:t>
      </w:r>
      <w:r w:rsidRPr="00DA7511">
        <w:t xml:space="preserve"> was </w:t>
      </w:r>
      <w:r w:rsidRPr="00DA7511" w:rsidR="000E554E">
        <w:t>a roaring success, there is a huge amount of work to do now in terms of making sure that the new relationships that we built at the investment summit turn into investment.</w:t>
      </w:r>
      <w:r w:rsidRPr="00DA7511">
        <w:t xml:space="preserve"> </w:t>
      </w:r>
      <w:r w:rsidRPr="00DA7511" w:rsidR="000E554E">
        <w:t>We were really pleased to be introducing Wales to 350 different delegates</w:t>
      </w:r>
      <w:r w:rsidRPr="00DA7511">
        <w:t xml:space="preserve">, </w:t>
      </w:r>
      <w:r w:rsidRPr="00DA7511" w:rsidR="000E554E">
        <w:t xml:space="preserve">150 of </w:t>
      </w:r>
      <w:r w:rsidRPr="00DA7511" w:rsidR="00EF7583">
        <w:t>whom</w:t>
      </w:r>
      <w:r w:rsidRPr="00DA7511">
        <w:t xml:space="preserve"> </w:t>
      </w:r>
      <w:r w:rsidRPr="00DA7511" w:rsidR="000E554E">
        <w:t>had never been to Wales before.</w:t>
      </w:r>
      <w:r w:rsidRPr="00DA7511">
        <w:t xml:space="preserve"> </w:t>
      </w:r>
      <w:r w:rsidRPr="00DA7511" w:rsidR="000E554E">
        <w:t xml:space="preserve">Overall, 250 different businesses </w:t>
      </w:r>
      <w:r w:rsidRPr="00DA7511">
        <w:t xml:space="preserve">were </w:t>
      </w:r>
      <w:r w:rsidRPr="00DA7511" w:rsidR="000E554E">
        <w:t>represented.</w:t>
      </w:r>
    </w:p>
    <w:p w:rsidR="000E554E" w:rsidRPr="00DA7511" w:rsidP="000E554E">
      <w:pPr>
        <w:pStyle w:val="Answer"/>
      </w:pPr>
      <w:r w:rsidRPr="00DA7511">
        <w:t xml:space="preserve">One of the big learnings from the event was how successful it was in terms of targeting specific sectors. </w:t>
      </w:r>
      <w:r w:rsidRPr="00DA7511" w:rsidR="007A3CB9">
        <w:t>There are s</w:t>
      </w:r>
      <w:r w:rsidRPr="00DA7511">
        <w:t>ectors where we know that Wales already has strengths and where we are already primed to grow, particularly because we have the support of the UK Government through the industrial strategy. We looked at areas such as advanced manufacturing, life sciences, compound semiconductors</w:t>
      </w:r>
      <w:r w:rsidRPr="00DA7511" w:rsidR="005B1854">
        <w:t xml:space="preserve"> and the </w:t>
      </w:r>
      <w:r w:rsidRPr="00DA7511">
        <w:t>creative industries, for example. That targeted approach was really important, as was all of the groundwork that we put in in terms of building up relationships through our international offices, for example, with individuals and businesses ahead of the summit.</w:t>
      </w:r>
    </w:p>
    <w:p w:rsidR="000E554E" w:rsidRPr="00DA7511" w:rsidP="000E554E">
      <w:pPr>
        <w:pStyle w:val="Answer"/>
      </w:pPr>
      <w:r w:rsidRPr="00DA7511">
        <w:t xml:space="preserve">Another one of the things </w:t>
      </w:r>
      <w:r w:rsidRPr="00DA7511" w:rsidR="005B1854">
        <w:t xml:space="preserve">that </w:t>
      </w:r>
      <w:r w:rsidRPr="00DA7511">
        <w:t xml:space="preserve">we learned was the importance of targeting the right people within organisations. The First Minister was really strict that this was going to be a business-led event in the sense that we would have really successful inward investors and others from Wales selling Wales for us rather than having politicians making the case. </w:t>
      </w:r>
      <w:r w:rsidRPr="00DA7511" w:rsidR="00F20DF6">
        <w:t>T</w:t>
      </w:r>
      <w:r w:rsidRPr="00DA7511">
        <w:t xml:space="preserve">hat was really important. </w:t>
      </w:r>
      <w:r w:rsidRPr="00DA7511" w:rsidR="00F20DF6">
        <w:t>W</w:t>
      </w:r>
      <w:r w:rsidRPr="00DA7511">
        <w:t>hen we invited people from businesses overseas, we were very targeted in terms of the individuals and the specific roles within businesses who we invit</w:t>
      </w:r>
      <w:r w:rsidRPr="00DA7511" w:rsidR="00F20DF6">
        <w:t>ed</w:t>
      </w:r>
      <w:r w:rsidRPr="00DA7511" w:rsidR="00F54087">
        <w:t>,</w:t>
      </w:r>
      <w:r w:rsidRPr="00DA7511" w:rsidR="00FA0A59">
        <w:t xml:space="preserve"> so </w:t>
      </w:r>
      <w:r w:rsidRPr="00DA7511" w:rsidR="00357456">
        <w:t xml:space="preserve">that </w:t>
      </w:r>
      <w:r w:rsidRPr="00DA7511" w:rsidR="00FA0A59">
        <w:t xml:space="preserve">we </w:t>
      </w:r>
      <w:r w:rsidRPr="00DA7511" w:rsidR="00F54087">
        <w:t>had decision</w:t>
      </w:r>
      <w:r w:rsidRPr="00DA7511" w:rsidR="00F54087">
        <w:noBreakHyphen/>
        <w:t xml:space="preserve">makers who we </w:t>
      </w:r>
      <w:r w:rsidRPr="00DA7511" w:rsidR="00FA0A59">
        <w:t>were establishing those relationships with</w:t>
      </w:r>
      <w:r w:rsidRPr="00DA7511">
        <w:t>.</w:t>
      </w:r>
    </w:p>
    <w:p w:rsidR="000E554E" w:rsidRPr="00DA7511" w:rsidP="000E554E">
      <w:pPr>
        <w:pStyle w:val="Answer"/>
      </w:pPr>
      <w:r w:rsidRPr="00DA7511">
        <w:t>In terms of outcomes, £16</w:t>
      </w:r>
      <w:r w:rsidRPr="00DA7511" w:rsidR="00357456">
        <w:t xml:space="preserve"> billion</w:t>
      </w:r>
      <w:r w:rsidRPr="00DA7511">
        <w:t xml:space="preserve"> of inward investment </w:t>
      </w:r>
      <w:r w:rsidRPr="00DA7511" w:rsidR="00357456">
        <w:t xml:space="preserve">was </w:t>
      </w:r>
      <w:r w:rsidRPr="00DA7511">
        <w:t>announced between the announcement of the summit and now</w:t>
      </w:r>
      <w:r w:rsidRPr="00DA7511" w:rsidR="00357456">
        <w:t xml:space="preserve">. </w:t>
      </w:r>
      <w:r w:rsidRPr="00DA7511">
        <w:t>I am really confident that there will be further announcements in the weeks and months ahead following the investment summit in terms of further investment into Wales.</w:t>
      </w:r>
    </w:p>
    <w:p w:rsidR="000E554E" w:rsidRPr="00DA7511" w:rsidP="004A0728">
      <w:pPr>
        <w:pStyle w:val="Question"/>
      </w:pPr>
      <w:sdt>
        <w:sdtPr>
          <w:alias w:val="Member"/>
          <w:tag w:val="&lt;Member mnisId='4716' dodsId='109478'&gt;"/>
          <w:id w:val="1325778"/>
          <w:placeholder>
            <w:docPart w:val="565620B7FDE74485BAFACAFA8FE6EAB9"/>
          </w:placeholder>
          <w:richText/>
        </w:sdtPr>
        <w:sdtContent>
          <w:r w:rsidRPr="00DA7511" w:rsidR="004A0728">
            <w:rPr>
              <w:b/>
            </w:rPr>
            <w:t>Chair:</w:t>
          </w:r>
        </w:sdtContent>
      </w:sdt>
      <w:r w:rsidRPr="00DA7511" w:rsidR="004A0728">
        <w:t xml:space="preserve"> </w:t>
      </w:r>
      <w:r w:rsidRPr="00DA7511">
        <w:t xml:space="preserve">Thank you very much. </w:t>
      </w:r>
      <w:r w:rsidRPr="00DA7511" w:rsidR="00357456">
        <w:t>G</w:t>
      </w:r>
      <w:r w:rsidRPr="00DA7511">
        <w:t>oing forward</w:t>
      </w:r>
      <w:r w:rsidRPr="00DA7511" w:rsidR="00357456">
        <w:t xml:space="preserve">, </w:t>
      </w:r>
      <w:r w:rsidRPr="00DA7511">
        <w:t>are there any plans for any future events</w:t>
      </w:r>
      <w:r w:rsidRPr="00DA7511" w:rsidR="009127C6">
        <w:t xml:space="preserve">? Is there </w:t>
      </w:r>
      <w:r w:rsidRPr="00DA7511">
        <w:t xml:space="preserve">anything </w:t>
      </w:r>
      <w:r w:rsidRPr="00DA7511" w:rsidR="009127C6">
        <w:t xml:space="preserve">that </w:t>
      </w:r>
      <w:r w:rsidRPr="00DA7511">
        <w:t>you would do differently in the future?</w:t>
      </w:r>
    </w:p>
    <w:p w:rsidR="000E554E" w:rsidRPr="00DA7511" w:rsidP="000E554E">
      <w:pPr>
        <w:pStyle w:val="Answer"/>
      </w:pPr>
      <w:sdt>
        <w:sdtPr>
          <w:alias w:val="Witness"/>
          <w:id w:val="-1794893866"/>
          <w:placeholder>
            <w:docPart w:val="C078154974D34BD9B4234F193BC0695D"/>
          </w:placeholder>
          <w:richText/>
        </w:sdtPr>
        <w:sdtContent>
          <w:r w:rsidRPr="00DA7511">
            <w:rPr>
              <w:b/>
              <w:i/>
            </w:rPr>
            <w:t>Rebecca Evans:</w:t>
          </w:r>
        </w:sdtContent>
      </w:sdt>
      <w:r w:rsidRPr="00DA7511">
        <w:t xml:space="preserve"> </w:t>
      </w:r>
      <w:r w:rsidRPr="00DA7511" w:rsidR="00594A28">
        <w:t>A</w:t>
      </w:r>
      <w:r w:rsidRPr="00DA7511">
        <w:t xml:space="preserve">n event of that scale, given the seniority of the people involved, is something that you probably should do sparingly in order to maintain its impact. </w:t>
      </w:r>
      <w:r w:rsidRPr="00DA7511" w:rsidR="00594A28">
        <w:t>P</w:t>
      </w:r>
      <w:r w:rsidRPr="00DA7511">
        <w:t xml:space="preserve">eople came from nearly 30 countries across the world. We had people from Australia, Hong Kong, Japan, all across the Middle East, Europe, </w:t>
      </w:r>
      <w:r w:rsidRPr="00DA7511" w:rsidR="00F54087">
        <w:t xml:space="preserve">the </w:t>
      </w:r>
      <w:r w:rsidRPr="00DA7511">
        <w:t xml:space="preserve">USA and elsewhere. </w:t>
      </w:r>
      <w:r w:rsidRPr="00DA7511" w:rsidR="00594A28">
        <w:t xml:space="preserve">The </w:t>
      </w:r>
      <w:r w:rsidRPr="00DA7511">
        <w:t>commitment to come to Wales for those two days showed a real interest. It is not something that you could do annually, despite calls for something like that.</w:t>
      </w:r>
    </w:p>
    <w:p w:rsidR="000E554E" w:rsidRPr="00DA7511" w:rsidP="000E554E">
      <w:pPr>
        <w:pStyle w:val="Answer"/>
      </w:pPr>
      <w:r w:rsidRPr="00DA7511">
        <w:t xml:space="preserve">Certainly, you would want to do it again in the future, but the priority now is </w:t>
      </w:r>
      <w:r w:rsidRPr="00DA7511" w:rsidR="00C85BCE">
        <w:t xml:space="preserve">to build </w:t>
      </w:r>
      <w:r w:rsidRPr="00DA7511">
        <w:t>on those relationships</w:t>
      </w:r>
      <w:r w:rsidRPr="00DA7511" w:rsidR="00C85BCE">
        <w:t xml:space="preserve"> and follow </w:t>
      </w:r>
      <w:r w:rsidRPr="00DA7511">
        <w:t>up the leads that we had</w:t>
      </w:r>
      <w:r w:rsidRPr="00DA7511" w:rsidR="00C85BCE">
        <w:t>. O</w:t>
      </w:r>
      <w:r w:rsidRPr="00DA7511">
        <w:t xml:space="preserve">ver the course of the summit between </w:t>
      </w:r>
      <w:r w:rsidRPr="00DA7511" w:rsidR="00C85BCE">
        <w:t xml:space="preserve">me, </w:t>
      </w:r>
      <w:r w:rsidRPr="00DA7511">
        <w:t>the First Minister and the other Ministers from the Welsh Government who were there</w:t>
      </w:r>
      <w:r w:rsidRPr="00DA7511" w:rsidR="00C85BCE">
        <w:t xml:space="preserve">, we </w:t>
      </w:r>
      <w:r w:rsidRPr="00DA7511">
        <w:t xml:space="preserve">had 50 different bilaterals with businesses who were interested in exploring what we could offer in Wales. That was really successful. Clearly, we need to follow </w:t>
      </w:r>
      <w:r w:rsidRPr="00DA7511" w:rsidR="00C85BCE">
        <w:t xml:space="preserve">up on </w:t>
      </w:r>
      <w:r w:rsidRPr="00DA7511">
        <w:t xml:space="preserve">all that now. </w:t>
      </w:r>
      <w:r w:rsidRPr="00DA7511" w:rsidR="00C85BCE">
        <w:t>W</w:t>
      </w:r>
      <w:r w:rsidRPr="00DA7511">
        <w:t xml:space="preserve">e </w:t>
      </w:r>
      <w:r w:rsidRPr="00DA7511" w:rsidR="00C85BCE">
        <w:t xml:space="preserve">are also </w:t>
      </w:r>
      <w:r w:rsidRPr="00DA7511">
        <w:t>really grateful to UK Government Ministers</w:t>
      </w:r>
      <w:r w:rsidRPr="00DA7511" w:rsidR="00C85BCE">
        <w:t xml:space="preserve">. In particular, </w:t>
      </w:r>
      <w:r w:rsidRPr="00DA7511">
        <w:t>the Chancellor</w:t>
      </w:r>
      <w:r w:rsidRPr="00DA7511" w:rsidR="00C85BCE">
        <w:t xml:space="preserve">, </w:t>
      </w:r>
      <w:r w:rsidRPr="00DA7511">
        <w:t>the Secretary of State for Business and Trade and the Under</w:t>
      </w:r>
      <w:r w:rsidRPr="00DA7511" w:rsidR="00544A20">
        <w:t>-</w:t>
      </w:r>
      <w:r w:rsidRPr="00DA7511">
        <w:t xml:space="preserve">Secretary of State for Wales </w:t>
      </w:r>
      <w:r w:rsidRPr="00DA7511" w:rsidR="00C85BCE">
        <w:t xml:space="preserve">were </w:t>
      </w:r>
      <w:r w:rsidRPr="00DA7511">
        <w:t>all at the event, which we were really grateful for.</w:t>
      </w:r>
      <w:r w:rsidRPr="00DA7511" w:rsidR="00544A20">
        <w:t xml:space="preserve"> </w:t>
      </w:r>
      <w:r w:rsidRPr="00DA7511">
        <w:t>It really show</w:t>
      </w:r>
      <w:r w:rsidRPr="00DA7511" w:rsidR="00F54087">
        <w:t>ed</w:t>
      </w:r>
      <w:r w:rsidRPr="00DA7511">
        <w:t xml:space="preserve"> that team approach and two Governments working together.</w:t>
      </w:r>
    </w:p>
    <w:p w:rsidR="000E554E" w:rsidRPr="00DA7511" w:rsidP="008E774E">
      <w:pPr>
        <w:pStyle w:val="Question"/>
      </w:pPr>
      <w:sdt>
        <w:sdtPr>
          <w:alias w:val="Member"/>
          <w:tag w:val="&lt;Member mnisId='5046' dodsId='173288'&gt;"/>
          <w:id w:val="777838081"/>
          <w:placeholder>
            <w:docPart w:val="9B7C9AE907F3434BB21AF44B361A3A5D"/>
          </w:placeholder>
          <w:richText/>
        </w:sdtPr>
        <w:sdtContent>
          <w:r w:rsidRPr="00DA7511" w:rsidR="002E6E3C">
            <w:rPr>
              <w:b/>
            </w:rPr>
            <w:t>Andrew Ranger:</w:t>
          </w:r>
        </w:sdtContent>
      </w:sdt>
      <w:r w:rsidRPr="00DA7511" w:rsidR="002E6E3C">
        <w:t xml:space="preserve"> </w:t>
      </w:r>
      <w:r w:rsidRPr="00DA7511" w:rsidR="000B1854">
        <w:t>G</w:t>
      </w:r>
      <w:r w:rsidRPr="00DA7511">
        <w:t>ood morning and thank you for joining us today. I would like to look now more at</w:t>
      </w:r>
      <w:r w:rsidRPr="00DA7511" w:rsidR="008E774E">
        <w:t xml:space="preserve">, </w:t>
      </w:r>
      <w:r w:rsidRPr="00DA7511">
        <w:t xml:space="preserve">as you led on to, how the two Governments work together on promoting inward investment. </w:t>
      </w:r>
      <w:r w:rsidRPr="00DA7511" w:rsidR="008E774E">
        <w:t>A</w:t>
      </w:r>
      <w:r w:rsidRPr="00DA7511">
        <w:t>s a Committee</w:t>
      </w:r>
      <w:r w:rsidRPr="00DA7511" w:rsidR="008E774E">
        <w:t xml:space="preserve">, we </w:t>
      </w:r>
      <w:r w:rsidRPr="00DA7511">
        <w:t>recently visited the US and learn</w:t>
      </w:r>
      <w:r w:rsidRPr="00DA7511" w:rsidR="008E774E">
        <w:t>ed</w:t>
      </w:r>
      <w:r w:rsidRPr="00DA7511">
        <w:t xml:space="preserve"> how the Government’s teams over there work together. Could you tell us more about the practical ways in which the two Governments collaborate on inward investment?</w:t>
      </w:r>
    </w:p>
    <w:p w:rsidR="00F64762" w:rsidRPr="00DA7511" w:rsidP="000E554E">
      <w:pPr>
        <w:pStyle w:val="Answer"/>
      </w:pPr>
      <w:sdt>
        <w:sdtPr>
          <w:alias w:val="Witness"/>
          <w:id w:val="-1364591551"/>
          <w:placeholder>
            <w:docPart w:val="BF95FFED010943E0B616DE8379D77B1C"/>
          </w:placeholder>
          <w:richText/>
        </w:sdtPr>
        <w:sdtContent>
          <w:r w:rsidRPr="00DA7511" w:rsidR="000E554E">
            <w:rPr>
              <w:b/>
              <w:i/>
            </w:rPr>
            <w:t>Rebecca Evans:</w:t>
          </w:r>
        </w:sdtContent>
      </w:sdt>
      <w:r w:rsidRPr="00DA7511" w:rsidR="000E554E">
        <w:t xml:space="preserve"> Yes. On a political level, we work very well together. Jo Stevens, </w:t>
      </w:r>
      <w:r w:rsidRPr="00DA7511" w:rsidR="00C312D6">
        <w:t xml:space="preserve">the </w:t>
      </w:r>
      <w:r w:rsidRPr="00DA7511" w:rsidR="000E554E">
        <w:t xml:space="preserve">Secretary of State for Wales, </w:t>
      </w:r>
      <w:r w:rsidRPr="00DA7511" w:rsidR="00C312D6">
        <w:t xml:space="preserve">and I </w:t>
      </w:r>
      <w:r w:rsidRPr="00DA7511" w:rsidR="000E554E">
        <w:t xml:space="preserve">have </w:t>
      </w:r>
      <w:r w:rsidRPr="00DA7511" w:rsidR="00C312D6">
        <w:t xml:space="preserve">got </w:t>
      </w:r>
      <w:r w:rsidRPr="00DA7511" w:rsidR="000E554E">
        <w:t xml:space="preserve">to the point where we joke that we see each other more than we see our own families </w:t>
      </w:r>
      <w:r w:rsidRPr="00DA7511" w:rsidR="000E554E">
        <w:t xml:space="preserve">because we spend so much time </w:t>
      </w:r>
      <w:r w:rsidRPr="00DA7511" w:rsidR="00B42BD8">
        <w:t xml:space="preserve">together </w:t>
      </w:r>
      <w:r w:rsidRPr="00DA7511" w:rsidR="000E554E">
        <w:t>at various business events</w:t>
      </w:r>
      <w:r w:rsidRPr="00DA7511" w:rsidR="00B42BD8">
        <w:t xml:space="preserve">. We </w:t>
      </w:r>
      <w:r w:rsidRPr="00DA7511" w:rsidR="000E554E">
        <w:t>probably see each other at least weekly.</w:t>
      </w:r>
      <w:r w:rsidRPr="00DA7511">
        <w:t xml:space="preserve"> </w:t>
      </w:r>
      <w:r w:rsidRPr="00DA7511" w:rsidR="000E554E">
        <w:t xml:space="preserve">That relationship is really important in terms of being able to show politically </w:t>
      </w:r>
      <w:r w:rsidRPr="00DA7511">
        <w:t xml:space="preserve">that </w:t>
      </w:r>
      <w:r w:rsidRPr="00DA7511" w:rsidR="000E554E">
        <w:t xml:space="preserve">the two Governments </w:t>
      </w:r>
      <w:r w:rsidRPr="00DA7511">
        <w:t xml:space="preserve">are </w:t>
      </w:r>
      <w:r w:rsidRPr="00DA7511" w:rsidR="000E554E">
        <w:t xml:space="preserve">working together. </w:t>
      </w:r>
    </w:p>
    <w:p w:rsidR="008A07E8" w:rsidRPr="00DA7511" w:rsidP="000E554E">
      <w:pPr>
        <w:pStyle w:val="Answer"/>
      </w:pPr>
      <w:r w:rsidRPr="00DA7511">
        <w:t>T</w:t>
      </w:r>
      <w:r w:rsidRPr="00DA7511" w:rsidR="000E554E">
        <w:t xml:space="preserve">he relationships </w:t>
      </w:r>
      <w:r w:rsidRPr="00DA7511">
        <w:t xml:space="preserve">at official level </w:t>
      </w:r>
      <w:r w:rsidRPr="00DA7511" w:rsidR="000E554E">
        <w:t>are really important as well.</w:t>
      </w:r>
      <w:r w:rsidRPr="00DA7511">
        <w:t xml:space="preserve"> </w:t>
      </w:r>
      <w:r w:rsidRPr="00DA7511" w:rsidR="000E554E">
        <w:t xml:space="preserve">Our teams work really closely with </w:t>
      </w:r>
      <w:r w:rsidRPr="00DA7511" w:rsidR="00F54087">
        <w:t xml:space="preserve">the </w:t>
      </w:r>
      <w:r w:rsidRPr="00DA7511" w:rsidR="000E554E">
        <w:t xml:space="preserve">UK Government’s </w:t>
      </w:r>
      <w:r w:rsidRPr="00DA7511" w:rsidR="00791E07">
        <w:t>Department for Business and Trade</w:t>
      </w:r>
      <w:r w:rsidRPr="00DA7511" w:rsidR="000E554E">
        <w:t xml:space="preserve"> teams</w:t>
      </w:r>
      <w:r w:rsidRPr="00DA7511" w:rsidR="00F54087">
        <w:t>,</w:t>
      </w:r>
      <w:r w:rsidRPr="00DA7511" w:rsidR="000E554E">
        <w:t xml:space="preserve"> both in the UK and overseas</w:t>
      </w:r>
      <w:r w:rsidRPr="00DA7511" w:rsidR="00F54087">
        <w:t>,</w:t>
      </w:r>
      <w:r w:rsidRPr="00DA7511" w:rsidR="000E554E">
        <w:t xml:space="preserve"> to ensure that the UK Government network also takes every opportunity to promote Wales to potential investors. We have an international strategy, which was published in Wales a number of years ago, </w:t>
      </w:r>
      <w:r w:rsidRPr="00DA7511" w:rsidR="00791E07">
        <w:t xml:space="preserve">which </w:t>
      </w:r>
      <w:r w:rsidRPr="00DA7511" w:rsidR="000E554E">
        <w:t xml:space="preserve">really made it clear that we </w:t>
      </w:r>
      <w:r w:rsidRPr="00DA7511" w:rsidR="00D470D8">
        <w:t xml:space="preserve">also </w:t>
      </w:r>
      <w:r w:rsidRPr="00DA7511" w:rsidR="000E554E">
        <w:t xml:space="preserve">wanted to work with individual Government </w:t>
      </w:r>
      <w:r w:rsidRPr="00DA7511" w:rsidR="00D470D8">
        <w:t>D</w:t>
      </w:r>
      <w:r w:rsidRPr="00DA7511" w:rsidR="000E554E">
        <w:t>epartments to ensure that we receive our fair share of the UK Government’s representation and that Wales is included as part of the UK-wide offer</w:t>
      </w:r>
      <w:r w:rsidRPr="00DA7511" w:rsidR="00D470D8">
        <w:t xml:space="preserve"> and </w:t>
      </w:r>
      <w:r w:rsidRPr="00DA7511" w:rsidR="000E554E">
        <w:t xml:space="preserve">that UK Government </w:t>
      </w:r>
      <w:r w:rsidRPr="00DA7511" w:rsidR="00D470D8">
        <w:t>D</w:t>
      </w:r>
      <w:r w:rsidRPr="00DA7511" w:rsidR="000E554E">
        <w:t xml:space="preserve">epartments are representing Wales and </w:t>
      </w:r>
      <w:r w:rsidRPr="00DA7511" w:rsidR="00B9761E">
        <w:t xml:space="preserve">including </w:t>
      </w:r>
      <w:r w:rsidRPr="00DA7511" w:rsidR="000E554E">
        <w:t xml:space="preserve">Wales </w:t>
      </w:r>
      <w:r w:rsidRPr="00DA7511" w:rsidR="00B9761E">
        <w:t xml:space="preserve">as </w:t>
      </w:r>
      <w:r w:rsidRPr="00DA7511" w:rsidR="000E554E">
        <w:t>part of the offer for inward investment.</w:t>
      </w:r>
      <w:r w:rsidRPr="00DA7511">
        <w:t xml:space="preserve"> </w:t>
      </w:r>
      <w:r w:rsidRPr="00DA7511" w:rsidR="00B9761E">
        <w:t>L</w:t>
      </w:r>
      <w:r w:rsidRPr="00DA7511" w:rsidR="000E554E">
        <w:t>ots of work goes on with the embassies and consulates to ensure that networks overseas are informed of the offer here in Wales.</w:t>
      </w:r>
    </w:p>
    <w:p w:rsidR="008A07E8" w:rsidRPr="00DA7511" w:rsidP="000E554E">
      <w:pPr>
        <w:pStyle w:val="Answer"/>
      </w:pPr>
      <w:r w:rsidRPr="00DA7511">
        <w:t>W</w:t>
      </w:r>
      <w:r w:rsidRPr="00DA7511" w:rsidR="000E554E">
        <w:t xml:space="preserve">e </w:t>
      </w:r>
      <w:r w:rsidRPr="00DA7511">
        <w:t xml:space="preserve">also </w:t>
      </w:r>
      <w:r w:rsidRPr="00DA7511" w:rsidR="000E554E">
        <w:t>work at sector level. We have particular sectors</w:t>
      </w:r>
      <w:r w:rsidRPr="00DA7511">
        <w:t xml:space="preserve">, which are </w:t>
      </w:r>
      <w:r w:rsidRPr="00DA7511" w:rsidR="000E554E">
        <w:t>identified through the industrial strategy and our own work</w:t>
      </w:r>
      <w:r w:rsidRPr="00DA7511">
        <w:t xml:space="preserve">, </w:t>
      </w:r>
      <w:r w:rsidRPr="00DA7511" w:rsidR="000E554E">
        <w:t>where we want to work with the UK Government to ensure that Wales is seen as a location of choice</w:t>
      </w:r>
      <w:r w:rsidRPr="00DA7511" w:rsidR="00E11979">
        <w:t xml:space="preserve">. </w:t>
      </w:r>
      <w:r w:rsidRPr="00DA7511">
        <w:t xml:space="preserve">One of those would be around </w:t>
      </w:r>
      <w:r w:rsidRPr="00DA7511" w:rsidR="000E554E">
        <w:t>the expertise we have in compound semiconductors, for example</w:t>
      </w:r>
      <w:r w:rsidRPr="00DA7511" w:rsidR="008735BA">
        <w:t>. W</w:t>
      </w:r>
      <w:r w:rsidRPr="00DA7511" w:rsidR="000E554E">
        <w:t xml:space="preserve">e have the world’s first cluster. </w:t>
      </w:r>
      <w:r w:rsidRPr="00DA7511" w:rsidR="008735BA">
        <w:t>W</w:t>
      </w:r>
      <w:r w:rsidRPr="00DA7511" w:rsidR="000E554E">
        <w:t xml:space="preserve">e work </w:t>
      </w:r>
      <w:r w:rsidRPr="00DA7511" w:rsidR="000E554E">
        <w:t>really closely</w:t>
      </w:r>
      <w:r w:rsidRPr="00DA7511" w:rsidR="000E554E">
        <w:t xml:space="preserve"> with those teams and the Office for Investment </w:t>
      </w:r>
      <w:r w:rsidRPr="00DA7511">
        <w:t xml:space="preserve">at </w:t>
      </w:r>
      <w:r w:rsidRPr="00DA7511" w:rsidR="000E554E">
        <w:t>a project</w:t>
      </w:r>
      <w:r w:rsidRPr="00DA7511" w:rsidR="00F54087">
        <w:t>-</w:t>
      </w:r>
      <w:r w:rsidRPr="00DA7511" w:rsidR="000E554E">
        <w:t>handling level.</w:t>
      </w:r>
    </w:p>
    <w:p w:rsidR="000E554E" w:rsidRPr="00DA7511" w:rsidP="000E554E">
      <w:pPr>
        <w:pStyle w:val="Answer"/>
      </w:pPr>
      <w:r w:rsidRPr="00DA7511">
        <w:t xml:space="preserve">Again, our officials work really closely there. </w:t>
      </w:r>
      <w:r w:rsidRPr="00DA7511" w:rsidR="00EA1D90">
        <w:t>T</w:t>
      </w:r>
      <w:r w:rsidRPr="00DA7511">
        <w:t>here is a lot of good working going on.</w:t>
      </w:r>
      <w:r w:rsidRPr="00DA7511" w:rsidR="00EA1D90">
        <w:t xml:space="preserve"> There are s</w:t>
      </w:r>
      <w:r w:rsidRPr="00DA7511">
        <w:t xml:space="preserve">ome areas for improvement, as there always </w:t>
      </w:r>
      <w:r w:rsidRPr="00DA7511" w:rsidR="00EA1D90">
        <w:t xml:space="preserve">will </w:t>
      </w:r>
      <w:r w:rsidRPr="00DA7511">
        <w:t xml:space="preserve">be, but we work </w:t>
      </w:r>
      <w:r w:rsidRPr="00DA7511">
        <w:t>really hard</w:t>
      </w:r>
      <w:r w:rsidRPr="00DA7511">
        <w:t xml:space="preserve"> to establish and maintain those good relationships.</w:t>
      </w:r>
    </w:p>
    <w:p w:rsidR="000E554E" w:rsidRPr="00DA7511" w:rsidP="002E6E3C">
      <w:pPr>
        <w:pStyle w:val="Question"/>
      </w:pPr>
      <w:sdt>
        <w:sdtPr>
          <w:alias w:val="Member"/>
          <w:tag w:val="&lt;Member mnisId='5046' dodsId='173288'&gt;"/>
          <w:id w:val="434483349"/>
          <w:placeholder>
            <w:docPart w:val="66B1797F65494E088CBF6C6A414DD99B"/>
          </w:placeholder>
          <w:richText/>
        </w:sdtPr>
        <w:sdtContent>
          <w:r w:rsidRPr="00DA7511" w:rsidR="002E6E3C">
            <w:rPr>
              <w:b/>
            </w:rPr>
            <w:t>Andrew Ranger:</w:t>
          </w:r>
        </w:sdtContent>
      </w:sdt>
      <w:r w:rsidRPr="00DA7511" w:rsidR="002E6E3C">
        <w:t xml:space="preserve"> </w:t>
      </w:r>
      <w:r w:rsidRPr="00DA7511">
        <w:t xml:space="preserve">We saw for ourselves in the consulate in New York how the Wales team and the DBT team </w:t>
      </w:r>
      <w:r w:rsidRPr="00DA7511" w:rsidR="00EE3238">
        <w:t xml:space="preserve">are </w:t>
      </w:r>
      <w:r w:rsidRPr="00DA7511">
        <w:t>working together</w:t>
      </w:r>
      <w:r w:rsidRPr="00DA7511" w:rsidR="001557CA">
        <w:t xml:space="preserve"> there</w:t>
      </w:r>
      <w:r w:rsidRPr="00DA7511">
        <w:t xml:space="preserve">. You had written to us in some evidence saying that there were some areas of improvement between those two teams that you had some recommendations for. </w:t>
      </w:r>
      <w:r w:rsidRPr="00DA7511" w:rsidR="001557CA">
        <w:t>C</w:t>
      </w:r>
      <w:r w:rsidRPr="00DA7511">
        <w:t>ould you elaborate on those points for us</w:t>
      </w:r>
      <w:r w:rsidRPr="00DA7511" w:rsidR="001557CA">
        <w:t xml:space="preserve">? What </w:t>
      </w:r>
      <w:r w:rsidRPr="00DA7511">
        <w:t xml:space="preserve">changes </w:t>
      </w:r>
      <w:r w:rsidRPr="00DA7511" w:rsidR="001557CA">
        <w:t xml:space="preserve">would </w:t>
      </w:r>
      <w:r w:rsidRPr="00DA7511">
        <w:t>you like to see to deliver those improvements?</w:t>
      </w:r>
    </w:p>
    <w:p w:rsidR="007F56F5" w:rsidRPr="00DA7511" w:rsidP="000E554E">
      <w:pPr>
        <w:pStyle w:val="Answer"/>
      </w:pPr>
      <w:sdt>
        <w:sdtPr>
          <w:alias w:val="Witness"/>
          <w:id w:val="1286938044"/>
          <w:placeholder>
            <w:docPart w:val="879EE5BADE2C425C88A872965744F1E4"/>
          </w:placeholder>
          <w:richText/>
        </w:sdtPr>
        <w:sdtContent>
          <w:r w:rsidRPr="00DA7511" w:rsidR="000E554E">
            <w:rPr>
              <w:b/>
              <w:i/>
            </w:rPr>
            <w:t>Rebecca Evans:</w:t>
          </w:r>
        </w:sdtContent>
      </w:sdt>
      <w:r w:rsidRPr="00DA7511" w:rsidR="000E554E">
        <w:t xml:space="preserve"> One of the things that we have noted has been a downward trend of DBT</w:t>
      </w:r>
      <w:r w:rsidRPr="00DA7511" w:rsidR="001557CA">
        <w:t>-</w:t>
      </w:r>
      <w:r w:rsidRPr="00DA7511" w:rsidR="000E554E">
        <w:t xml:space="preserve">sourced inward investment </w:t>
      </w:r>
      <w:r w:rsidRPr="00DA7511" w:rsidR="00F54087">
        <w:t>i</w:t>
      </w:r>
      <w:r w:rsidRPr="00DA7511" w:rsidR="000E554E">
        <w:t>nquiries for Wales. We want to make sure that UK Government use all</w:t>
      </w:r>
      <w:r w:rsidRPr="00DA7511" w:rsidR="00F54087">
        <w:t xml:space="preserve"> of</w:t>
      </w:r>
      <w:r w:rsidRPr="00DA7511" w:rsidR="000E554E">
        <w:t xml:space="preserve"> </w:t>
      </w:r>
      <w:r w:rsidRPr="00DA7511" w:rsidR="001557CA">
        <w:t xml:space="preserve">their </w:t>
      </w:r>
      <w:r w:rsidRPr="00DA7511" w:rsidR="000E554E">
        <w:t xml:space="preserve">global reach to enable </w:t>
      </w:r>
      <w:r w:rsidRPr="00DA7511" w:rsidR="001557CA">
        <w:t xml:space="preserve">inward investment </w:t>
      </w:r>
      <w:r w:rsidRPr="00DA7511" w:rsidR="000E554E">
        <w:t xml:space="preserve">into Wales. </w:t>
      </w:r>
      <w:r w:rsidRPr="00DA7511" w:rsidR="001557CA">
        <w:t>W</w:t>
      </w:r>
      <w:r w:rsidRPr="00DA7511" w:rsidR="000E554E">
        <w:t>e have seen a year</w:t>
      </w:r>
      <w:r w:rsidRPr="00DA7511" w:rsidR="001557CA">
        <w:t>-</w:t>
      </w:r>
      <w:r w:rsidRPr="00DA7511" w:rsidR="000E554E">
        <w:t>on</w:t>
      </w:r>
      <w:r w:rsidRPr="00DA7511" w:rsidR="001557CA">
        <w:t>-</w:t>
      </w:r>
      <w:r w:rsidRPr="00DA7511" w:rsidR="000E554E">
        <w:t>year decline</w:t>
      </w:r>
      <w:r w:rsidRPr="00DA7511" w:rsidR="00F54087">
        <w:t xml:space="preserve"> </w:t>
      </w:r>
      <w:r w:rsidRPr="00DA7511" w:rsidR="000E554E">
        <w:t>since 2021 in terms of DBT</w:t>
      </w:r>
      <w:r w:rsidRPr="00DA7511" w:rsidR="001D7596">
        <w:t>-</w:t>
      </w:r>
      <w:r w:rsidRPr="00DA7511" w:rsidR="000E554E">
        <w:t xml:space="preserve">sourced inward investment </w:t>
      </w:r>
      <w:r w:rsidRPr="00DA7511" w:rsidR="00F54087">
        <w:t>i</w:t>
      </w:r>
      <w:r w:rsidRPr="00DA7511" w:rsidR="000E554E">
        <w:t xml:space="preserve">nquiries. </w:t>
      </w:r>
      <w:r w:rsidRPr="00DA7511" w:rsidR="001D7596">
        <w:t>A</w:t>
      </w:r>
      <w:r w:rsidRPr="00DA7511" w:rsidR="000E554E">
        <w:t xml:space="preserve">t the same time, we have seen an increase in the </w:t>
      </w:r>
      <w:r w:rsidRPr="00DA7511" w:rsidR="00F54087">
        <w:t>i</w:t>
      </w:r>
      <w:r w:rsidRPr="00DA7511" w:rsidR="000E554E">
        <w:t xml:space="preserve">nquiries generated by the work from our Welsh Government team. </w:t>
      </w:r>
      <w:r w:rsidRPr="00DA7511">
        <w:t>W</w:t>
      </w:r>
      <w:r w:rsidRPr="00DA7511" w:rsidR="000E554E">
        <w:t>e think</w:t>
      </w:r>
      <w:r w:rsidRPr="00DA7511" w:rsidR="00F54087">
        <w:t xml:space="preserve"> that</w:t>
      </w:r>
      <w:r w:rsidRPr="00DA7511" w:rsidR="000E554E">
        <w:t xml:space="preserve"> there is more to do together in that particular space.</w:t>
      </w:r>
    </w:p>
    <w:p w:rsidR="000E554E" w:rsidRPr="00DA7511" w:rsidP="000E554E">
      <w:pPr>
        <w:pStyle w:val="Answer"/>
      </w:pPr>
      <w:r w:rsidRPr="00DA7511">
        <w:t xml:space="preserve">It </w:t>
      </w:r>
      <w:r w:rsidRPr="00DA7511">
        <w:t xml:space="preserve">would </w:t>
      </w:r>
      <w:r w:rsidRPr="00DA7511">
        <w:t xml:space="preserve">also </w:t>
      </w:r>
      <w:r w:rsidRPr="00DA7511">
        <w:t xml:space="preserve">be good to have more consistency in terms of relationships across all divisions or markets of DBT. In some areas, it is </w:t>
      </w:r>
      <w:r w:rsidRPr="00DA7511">
        <w:t>really strong</w:t>
      </w:r>
      <w:r w:rsidRPr="00DA7511">
        <w:t xml:space="preserve">. In others, </w:t>
      </w:r>
      <w:r w:rsidRPr="00DA7511">
        <w:t xml:space="preserve">that </w:t>
      </w:r>
      <w:r w:rsidRPr="00DA7511">
        <w:t xml:space="preserve">is not so much the case. </w:t>
      </w:r>
      <w:r w:rsidRPr="00DA7511">
        <w:t xml:space="preserve">To take a </w:t>
      </w:r>
      <w:r w:rsidRPr="00DA7511">
        <w:t>really good</w:t>
      </w:r>
      <w:r w:rsidRPr="00DA7511">
        <w:t xml:space="preserve"> example</w:t>
      </w:r>
      <w:r w:rsidRPr="00DA7511">
        <w:t xml:space="preserve">, in </w:t>
      </w:r>
      <w:r w:rsidRPr="00DA7511">
        <w:t>some of the overseas markets</w:t>
      </w:r>
      <w:r w:rsidRPr="00DA7511">
        <w:t xml:space="preserve"> the</w:t>
      </w:r>
      <w:r w:rsidRPr="00DA7511">
        <w:t xml:space="preserve"> relationships are really strong and productive, whereas there is still work to do </w:t>
      </w:r>
      <w:r w:rsidRPr="00DA7511" w:rsidR="00274D98">
        <w:t xml:space="preserve">in </w:t>
      </w:r>
      <w:r w:rsidRPr="00DA7511">
        <w:t>some of the others.</w:t>
      </w:r>
    </w:p>
    <w:p w:rsidR="000E554E" w:rsidRPr="00DA7511" w:rsidP="000B1854">
      <w:pPr>
        <w:pStyle w:val="Remark"/>
      </w:pPr>
      <w:sdt>
        <w:sdtPr>
          <w:alias w:val="Member"/>
          <w:tag w:val="&lt;Member mnisId='5046' dodsId='173288'&gt;"/>
          <w:id w:val="361956915"/>
          <w:placeholder>
            <w:docPart w:val="9023923F70E444DBA3553174D5A5D49B"/>
          </w:placeholder>
          <w:richText/>
        </w:sdtPr>
        <w:sdtContent>
          <w:r w:rsidRPr="00DA7511" w:rsidR="00741A42">
            <w:rPr>
              <w:b/>
            </w:rPr>
            <w:t>Andrew Ranger:</w:t>
          </w:r>
        </w:sdtContent>
      </w:sdt>
      <w:r w:rsidRPr="00DA7511" w:rsidR="00741A42">
        <w:t xml:space="preserve"> </w:t>
      </w:r>
      <w:r w:rsidRPr="00DA7511">
        <w:t>That is great. Thank you very much.</w:t>
      </w:r>
    </w:p>
    <w:p w:rsidR="003E39A3" w:rsidRPr="00DA7511" w:rsidP="003E39A3">
      <w:pPr>
        <w:pStyle w:val="Question"/>
      </w:pPr>
      <w:sdt>
        <w:sdtPr>
          <w:alias w:val="Member"/>
          <w:tag w:val="&lt;Member mnisId='5104' dodsId='173139'&gt;"/>
          <w:id w:val="1438944659"/>
          <w:placeholder>
            <w:docPart w:val="1F1EA4E9962D4D60B3830573BD7BCB50"/>
          </w:placeholder>
          <w:richText/>
        </w:sdtPr>
        <w:sdtContent>
          <w:r w:rsidRPr="00DA7511" w:rsidR="00FA6036">
            <w:rPr>
              <w:b/>
            </w:rPr>
            <w:t>Gill German:</w:t>
          </w:r>
        </w:sdtContent>
      </w:sdt>
      <w:r w:rsidRPr="00DA7511" w:rsidR="00FA6036">
        <w:t xml:space="preserve"> </w:t>
      </w:r>
      <w:r w:rsidRPr="00DA7511" w:rsidR="000E554E">
        <w:t xml:space="preserve">I would like to follow up on Andrew’s question regarding our visit to the United States. </w:t>
      </w:r>
      <w:r w:rsidRPr="00DA7511" w:rsidR="00FA6036">
        <w:t>W</w:t>
      </w:r>
      <w:r w:rsidRPr="00DA7511" w:rsidR="000E554E">
        <w:t xml:space="preserve">e have talked already about the connections </w:t>
      </w:r>
      <w:r w:rsidRPr="00DA7511" w:rsidR="00E95861">
        <w:t xml:space="preserve">that </w:t>
      </w:r>
      <w:r w:rsidRPr="00DA7511" w:rsidR="000E554E">
        <w:t xml:space="preserve">we made with the British </w:t>
      </w:r>
      <w:r w:rsidRPr="00DA7511" w:rsidR="00E95861">
        <w:t>c</w:t>
      </w:r>
      <w:r w:rsidRPr="00DA7511" w:rsidR="000E554E">
        <w:t>onsulate and Welsh Government officials</w:t>
      </w:r>
      <w:r w:rsidRPr="00DA7511" w:rsidR="00E95861">
        <w:t>. T</w:t>
      </w:r>
      <w:r w:rsidRPr="00DA7511" w:rsidR="000E554E">
        <w:t xml:space="preserve">hey were really informative. </w:t>
      </w:r>
      <w:r w:rsidRPr="00DA7511" w:rsidR="00E95861">
        <w:t>O</w:t>
      </w:r>
      <w:r w:rsidRPr="00DA7511" w:rsidR="000E554E">
        <w:t xml:space="preserve">ne of the things that really stuck with me </w:t>
      </w:r>
      <w:r w:rsidRPr="00DA7511" w:rsidR="00E95861">
        <w:t xml:space="preserve">was </w:t>
      </w:r>
      <w:r w:rsidRPr="00DA7511" w:rsidR="000E554E">
        <w:t xml:space="preserve">when we met Welsh diaspora. </w:t>
      </w:r>
      <w:r w:rsidRPr="00DA7511" w:rsidR="00E95861">
        <w:t xml:space="preserve">These are </w:t>
      </w:r>
      <w:r w:rsidRPr="00DA7511" w:rsidR="000E554E">
        <w:t>people who either originated from Wales or had family links in Wales. We met one group in particular in New York called the New York Welsh.</w:t>
      </w:r>
      <w:r w:rsidRPr="00DA7511">
        <w:t xml:space="preserve"> </w:t>
      </w:r>
      <w:r w:rsidRPr="00DA7511" w:rsidR="000E554E">
        <w:t xml:space="preserve">I was really pleased that on first meeting </w:t>
      </w:r>
      <w:r w:rsidRPr="00DA7511" w:rsidR="00DF0F02">
        <w:t xml:space="preserve">with </w:t>
      </w:r>
      <w:r w:rsidRPr="00DA7511" w:rsidR="000E554E">
        <w:t xml:space="preserve">them I was introduced to a man who is from Clwyd North, from my constituency, who now works in banking in New York. He was full of affection for Wales, as were a lot of the people who we spoke to there. </w:t>
      </w:r>
      <w:r w:rsidRPr="00DA7511">
        <w:t>E</w:t>
      </w:r>
      <w:r w:rsidRPr="00DA7511" w:rsidR="000E554E">
        <w:t>qually, we spoke to people in Pittsburgh and Philadelphia who had Welsh connections</w:t>
      </w:r>
      <w:r w:rsidRPr="00DA7511">
        <w:t xml:space="preserve">, </w:t>
      </w:r>
      <w:r w:rsidRPr="00DA7511" w:rsidR="000E554E">
        <w:t>who felt a really strong affinity with Wales.</w:t>
      </w:r>
    </w:p>
    <w:p w:rsidR="000E554E" w:rsidRPr="00DA7511" w:rsidP="007010C3">
      <w:pPr>
        <w:pStyle w:val="QuestionCont"/>
      </w:pPr>
      <w:r w:rsidRPr="00DA7511">
        <w:t xml:space="preserve">How has that </w:t>
      </w:r>
      <w:r w:rsidRPr="00DA7511">
        <w:t xml:space="preserve">been explored by </w:t>
      </w:r>
      <w:r w:rsidRPr="00DA7511">
        <w:t xml:space="preserve">the </w:t>
      </w:r>
      <w:r w:rsidRPr="00DA7511">
        <w:t>Welsh Government to attract inward investment</w:t>
      </w:r>
      <w:r w:rsidRPr="00DA7511">
        <w:t xml:space="preserve">? </w:t>
      </w:r>
      <w:r w:rsidRPr="00DA7511" w:rsidR="00CE0285">
        <w:t>That could put Wales</w:t>
      </w:r>
      <w:r w:rsidRPr="00DA7511">
        <w:t xml:space="preserve"> on the world stage on an economic level</w:t>
      </w:r>
      <w:r w:rsidRPr="00DA7511" w:rsidR="00CE0285">
        <w:t xml:space="preserve"> and be </w:t>
      </w:r>
      <w:r w:rsidRPr="00DA7511">
        <w:t>a great way to keep those ties between two countries.</w:t>
      </w:r>
      <w:r w:rsidRPr="00DA7511" w:rsidR="00BB792D">
        <w:t xml:space="preserve"> </w:t>
      </w:r>
      <w:r w:rsidRPr="00DA7511">
        <w:t>There is an emotional link</w:t>
      </w:r>
      <w:r w:rsidRPr="00DA7511" w:rsidR="00BB792D">
        <w:t xml:space="preserve"> </w:t>
      </w:r>
      <w:r w:rsidRPr="00DA7511">
        <w:t>with the business as well as earning cash from the profits.</w:t>
      </w:r>
    </w:p>
    <w:p w:rsidR="00460BA0" w:rsidRPr="00DA7511" w:rsidP="000E554E">
      <w:pPr>
        <w:pStyle w:val="Answer"/>
      </w:pPr>
      <w:sdt>
        <w:sdtPr>
          <w:alias w:val="Witness"/>
          <w:id w:val="1674994637"/>
          <w:placeholder>
            <w:docPart w:val="6BACB8DACEC04DCB8F34D01AA3ADF6B1"/>
          </w:placeholder>
          <w:richText/>
        </w:sdtPr>
        <w:sdtContent>
          <w:r w:rsidRPr="00DA7511" w:rsidR="000E554E">
            <w:rPr>
              <w:b/>
              <w:i/>
            </w:rPr>
            <w:t>Rebecca Evans:</w:t>
          </w:r>
        </w:sdtContent>
      </w:sdt>
      <w:r w:rsidRPr="00DA7511" w:rsidR="000E554E">
        <w:t xml:space="preserve"> GlobalWelsh has done some </w:t>
      </w:r>
      <w:r w:rsidRPr="00DA7511" w:rsidR="000E554E">
        <w:t>really interesting</w:t>
      </w:r>
      <w:r w:rsidRPr="00DA7511" w:rsidR="000E554E">
        <w:t xml:space="preserve"> work</w:t>
      </w:r>
      <w:r w:rsidRPr="00DA7511">
        <w:t xml:space="preserve"> looking </w:t>
      </w:r>
      <w:r w:rsidRPr="00DA7511" w:rsidR="000E554E">
        <w:t xml:space="preserve">at people across the globe who have links to Wales. They found that many of those people who are working in business would love to invest in Wales. </w:t>
      </w:r>
      <w:r w:rsidRPr="00DA7511">
        <w:t>W</w:t>
      </w:r>
      <w:r w:rsidRPr="00DA7511" w:rsidR="000E554E">
        <w:t>e have been working with them to explore whether they have</w:t>
      </w:r>
      <w:r w:rsidRPr="00DA7511">
        <w:t xml:space="preserve"> any leads that </w:t>
      </w:r>
      <w:r w:rsidRPr="00DA7511" w:rsidR="000E554E">
        <w:t xml:space="preserve">we have not </w:t>
      </w:r>
      <w:r w:rsidRPr="00DA7511" w:rsidR="00DF0F02">
        <w:t xml:space="preserve">already </w:t>
      </w:r>
      <w:r w:rsidRPr="00DA7511" w:rsidR="000E554E">
        <w:t xml:space="preserve">made </w:t>
      </w:r>
      <w:r w:rsidRPr="00DA7511">
        <w:t xml:space="preserve">through </w:t>
      </w:r>
      <w:r w:rsidRPr="00DA7511" w:rsidR="000E554E">
        <w:t xml:space="preserve">our teams in </w:t>
      </w:r>
      <w:r w:rsidRPr="00DA7511" w:rsidR="000E554E">
        <w:t>various different</w:t>
      </w:r>
      <w:r w:rsidRPr="00DA7511" w:rsidR="000E554E">
        <w:t xml:space="preserve"> countries, for example. </w:t>
      </w:r>
    </w:p>
    <w:p w:rsidR="00257908" w:rsidRPr="00DA7511" w:rsidP="000E554E">
      <w:pPr>
        <w:pStyle w:val="Answer"/>
      </w:pPr>
      <w:r w:rsidRPr="00DA7511">
        <w:t>I</w:t>
      </w:r>
      <w:r w:rsidRPr="00DA7511" w:rsidR="000E554E">
        <w:t>t is absolutely the case that people have that longing for Wales</w:t>
      </w:r>
      <w:r w:rsidRPr="00DA7511">
        <w:t xml:space="preserve"> </w:t>
      </w:r>
      <w:r w:rsidRPr="00DA7511" w:rsidR="000E554E">
        <w:t>when they are abroad</w:t>
      </w:r>
      <w:r w:rsidRPr="00DA7511">
        <w:t>. T</w:t>
      </w:r>
      <w:r w:rsidRPr="00DA7511" w:rsidR="000E554E">
        <w:t>here is a keenness to invest in Wales. That is why our Welsh brand is really strong. It does have a lot of recognition</w:t>
      </w:r>
      <w:r w:rsidRPr="00DA7511" w:rsidR="00DF0F02">
        <w:t>,</w:t>
      </w:r>
      <w:r w:rsidRPr="00DA7511" w:rsidR="000E554E">
        <w:t xml:space="preserve"> both in the US and elsewhere.</w:t>
      </w:r>
      <w:r w:rsidRPr="00DA7511" w:rsidR="0058638B">
        <w:t xml:space="preserve"> </w:t>
      </w:r>
      <w:r w:rsidRPr="00DA7511" w:rsidR="000E554E">
        <w:t>We do an awful lot of work in terms of promoting Wales through our exports programme. I know you are particularly interested in inward investment, but our export programme is really strong as well in terms of making those links.</w:t>
      </w:r>
    </w:p>
    <w:p w:rsidR="000E554E" w:rsidRPr="00DA7511" w:rsidP="000E554E">
      <w:pPr>
        <w:pStyle w:val="Answer"/>
      </w:pPr>
      <w:r w:rsidRPr="00DA7511">
        <w:t>W</w:t>
      </w:r>
      <w:r w:rsidRPr="00DA7511">
        <w:t xml:space="preserve">e have a particularly strong identity, which we are able to share with the world. We saw lots of interest in that at the investment summit. </w:t>
      </w:r>
      <w:r w:rsidRPr="00DA7511">
        <w:t>W</w:t>
      </w:r>
      <w:r w:rsidRPr="00DA7511">
        <w:t xml:space="preserve">e were keen to send people away </w:t>
      </w:r>
      <w:r w:rsidRPr="00DA7511">
        <w:t xml:space="preserve">from the summit </w:t>
      </w:r>
      <w:r w:rsidRPr="00DA7511">
        <w:t xml:space="preserve">with a better understanding of Wales. </w:t>
      </w:r>
      <w:r w:rsidRPr="00DA7511">
        <w:t>T</w:t>
      </w:r>
      <w:r w:rsidRPr="00DA7511">
        <w:t xml:space="preserve">he day before the investment summit itself, we held a series of experiences that people could do, including cycling with Geraint Thomas at the Newport </w:t>
      </w:r>
      <w:r w:rsidRPr="00DA7511" w:rsidR="00DF0F02">
        <w:t>v</w:t>
      </w:r>
      <w:r w:rsidRPr="00DA7511">
        <w:t>elodrome, for example.</w:t>
      </w:r>
    </w:p>
    <w:p w:rsidR="00E525E3" w:rsidRPr="00DA7511" w:rsidP="009F21C0">
      <w:pPr>
        <w:pStyle w:val="Remark"/>
        <w:rPr>
          <w:i/>
          <w:iCs/>
        </w:rPr>
      </w:pPr>
      <w:r w:rsidRPr="00DA7511">
        <w:rPr>
          <w:i/>
          <w:iCs/>
        </w:rPr>
        <w:tab/>
        <w:t xml:space="preserve">Sitting suspended. </w:t>
      </w:r>
    </w:p>
    <w:p w:rsidR="00E525E3" w:rsidRPr="00DA7511" w:rsidP="009F21C0">
      <w:pPr>
        <w:pStyle w:val="Remark"/>
        <w:rPr>
          <w:i/>
          <w:iCs/>
        </w:rPr>
      </w:pPr>
      <w:r w:rsidRPr="00DA7511">
        <w:rPr>
          <w:i/>
          <w:iCs/>
        </w:rPr>
        <w:tab/>
        <w:t>On resuming—</w:t>
      </w:r>
    </w:p>
    <w:p w:rsidR="00DF0F02" w:rsidRPr="00DA7511" w:rsidP="004A0728">
      <w:pPr>
        <w:pStyle w:val="Question"/>
      </w:pPr>
      <w:sdt>
        <w:sdtPr>
          <w:alias w:val="Member"/>
          <w:tag w:val="&lt;Member mnisId='4716' dodsId='109478'&gt;"/>
          <w:id w:val="-870996873"/>
          <w:placeholder>
            <w:docPart w:val="F4D5FD42D298429B9262003C7AACC0AD"/>
          </w:placeholder>
          <w:richText/>
        </w:sdtPr>
        <w:sdtContent>
          <w:r w:rsidRPr="00DA7511" w:rsidR="004A0728">
            <w:rPr>
              <w:b/>
            </w:rPr>
            <w:t>Chair:</w:t>
          </w:r>
        </w:sdtContent>
      </w:sdt>
      <w:r w:rsidRPr="00DA7511" w:rsidR="004A0728">
        <w:t xml:space="preserve"> </w:t>
      </w:r>
      <w:r w:rsidRPr="00DA7511" w:rsidR="000E554E">
        <w:t>Thank you</w:t>
      </w:r>
      <w:r w:rsidRPr="00DA7511" w:rsidR="00782AAF">
        <w:t xml:space="preserve"> </w:t>
      </w:r>
      <w:r w:rsidRPr="00DA7511" w:rsidR="000E554E">
        <w:t>for reconnecting with us</w:t>
      </w:r>
      <w:r w:rsidRPr="00DA7511" w:rsidR="00782AAF">
        <w:t xml:space="preserve">, Minister. </w:t>
      </w:r>
      <w:r w:rsidRPr="00DA7511" w:rsidR="000E554E">
        <w:t xml:space="preserve">We appreciate your </w:t>
      </w:r>
      <w:r w:rsidRPr="00DA7511" w:rsidR="000E554E">
        <w:t xml:space="preserve">tech abilities there. </w:t>
      </w:r>
    </w:p>
    <w:p w:rsidR="000E554E" w:rsidRPr="00DA7511" w:rsidP="00DF0F02">
      <w:pPr>
        <w:pStyle w:val="Question"/>
        <w:numPr>
          <w:ilvl w:val="0"/>
          <w:numId w:val="0"/>
        </w:numPr>
        <w:ind w:left="794"/>
      </w:pPr>
      <w:r w:rsidRPr="00DA7511">
        <w:t xml:space="preserve">Let us move on now to </w:t>
      </w:r>
      <w:r w:rsidRPr="00DA7511" w:rsidR="00294DC4">
        <w:t xml:space="preserve">look </w:t>
      </w:r>
      <w:r w:rsidRPr="00DA7511">
        <w:t xml:space="preserve">at investors who are coming into Wales. We have had various sessions with businesses </w:t>
      </w:r>
      <w:r w:rsidRPr="00DA7511" w:rsidR="00FB3808">
        <w:t>that</w:t>
      </w:r>
      <w:r w:rsidRPr="00DA7511">
        <w:t xml:space="preserve"> have already invested in Wales. A lot of them have </w:t>
      </w:r>
      <w:r w:rsidRPr="00DA7511" w:rsidR="00FB3808">
        <w:t xml:space="preserve">talked </w:t>
      </w:r>
      <w:r w:rsidRPr="00DA7511">
        <w:t xml:space="preserve">about the issue of </w:t>
      </w:r>
      <w:r w:rsidRPr="00DA7511" w:rsidR="00FB3808">
        <w:t xml:space="preserve">having </w:t>
      </w:r>
      <w:r w:rsidRPr="00DA7511">
        <w:t xml:space="preserve">multiple front doors to get into Wales and having difficulties navigating their way through. </w:t>
      </w:r>
      <w:r w:rsidRPr="00DA7511" w:rsidR="00FB3808">
        <w:t xml:space="preserve">Have the </w:t>
      </w:r>
      <w:r w:rsidRPr="00DA7511">
        <w:t>Welsh Government considered an investment promotion agency of some kind to co</w:t>
      </w:r>
      <w:r w:rsidRPr="00DA7511" w:rsidR="00FB3808">
        <w:t>-</w:t>
      </w:r>
      <w:r w:rsidRPr="00DA7511">
        <w:t>ordinate and streamline things in the future</w:t>
      </w:r>
      <w:r w:rsidRPr="00DA7511" w:rsidR="00FB3808">
        <w:t>?</w:t>
      </w:r>
    </w:p>
    <w:p w:rsidR="00FB3808" w:rsidRPr="00DA7511" w:rsidP="000E554E">
      <w:pPr>
        <w:pStyle w:val="Answer"/>
      </w:pPr>
      <w:sdt>
        <w:sdtPr>
          <w:alias w:val="Witness"/>
          <w:id w:val="-2006347723"/>
          <w:placeholder>
            <w:docPart w:val="5FC009D5644E40B0ACF8DD2DAFD6C1C5"/>
          </w:placeholder>
          <w:richText/>
        </w:sdtPr>
        <w:sdtContent>
          <w:r w:rsidRPr="00DA7511" w:rsidR="000E554E">
            <w:rPr>
              <w:b/>
              <w:i/>
            </w:rPr>
            <w:t>Rebecca Evans:</w:t>
          </w:r>
        </w:sdtContent>
      </w:sdt>
      <w:r w:rsidRPr="00DA7511" w:rsidR="000E554E">
        <w:t xml:space="preserve"> We have that single front door through </w:t>
      </w:r>
      <w:r w:rsidRPr="00DA7511" w:rsidR="00E71F0F">
        <w:t>T</w:t>
      </w:r>
      <w:r w:rsidRPr="00DA7511" w:rsidR="000E554E">
        <w:t xml:space="preserve">rade and </w:t>
      </w:r>
      <w:r w:rsidRPr="00DA7511" w:rsidR="00E71F0F">
        <w:t>I</w:t>
      </w:r>
      <w:r w:rsidRPr="00DA7511" w:rsidR="000E554E">
        <w:t xml:space="preserve">nvest </w:t>
      </w:r>
      <w:r w:rsidRPr="00DA7511" w:rsidR="00E71F0F">
        <w:t>Wales</w:t>
      </w:r>
      <w:r w:rsidRPr="00DA7511" w:rsidR="000E554E">
        <w:t xml:space="preserve">. I have recently undertaken a review of </w:t>
      </w:r>
      <w:r w:rsidRPr="00DA7511">
        <w:t xml:space="preserve">the </w:t>
      </w:r>
      <w:r w:rsidRPr="00DA7511" w:rsidR="000E554E">
        <w:t xml:space="preserve">business support landscape here in Wales in the round. </w:t>
      </w:r>
      <w:r w:rsidRPr="00DA7511">
        <w:t>T</w:t>
      </w:r>
      <w:r w:rsidRPr="00DA7511" w:rsidR="000E554E">
        <w:t>hat include</w:t>
      </w:r>
      <w:r w:rsidRPr="00DA7511">
        <w:t>s</w:t>
      </w:r>
      <w:r w:rsidRPr="00DA7511" w:rsidR="000E554E">
        <w:t xml:space="preserve"> for businesses </w:t>
      </w:r>
      <w:r w:rsidRPr="00DA7511">
        <w:t xml:space="preserve">that </w:t>
      </w:r>
      <w:r w:rsidRPr="00DA7511" w:rsidR="000E554E">
        <w:t>are indigenous to Wales.</w:t>
      </w:r>
      <w:r w:rsidRPr="00DA7511" w:rsidR="00C559F3">
        <w:t xml:space="preserve"> </w:t>
      </w:r>
      <w:r w:rsidRPr="00DA7511" w:rsidR="000E554E">
        <w:t xml:space="preserve">One of the things that we </w:t>
      </w:r>
      <w:r w:rsidRPr="00DA7511">
        <w:t xml:space="preserve">found </w:t>
      </w:r>
      <w:r w:rsidRPr="00DA7511" w:rsidR="000E554E">
        <w:t xml:space="preserve">was that there </w:t>
      </w:r>
      <w:r w:rsidRPr="00DA7511">
        <w:t xml:space="preserve">is </w:t>
      </w:r>
      <w:r w:rsidRPr="00DA7511" w:rsidR="000E554E">
        <w:t xml:space="preserve">sometimes confusion. </w:t>
      </w:r>
      <w:r w:rsidRPr="00DA7511">
        <w:t>P</w:t>
      </w:r>
      <w:r w:rsidRPr="00DA7511" w:rsidR="000E554E">
        <w:t xml:space="preserve">eople might be making links with freeports, with </w:t>
      </w:r>
      <w:r w:rsidRPr="00DA7511">
        <w:t xml:space="preserve">city and </w:t>
      </w:r>
      <w:r w:rsidRPr="00DA7511" w:rsidR="000E554E">
        <w:t xml:space="preserve">growth deals, corporate joint </w:t>
      </w:r>
      <w:r w:rsidRPr="00DA7511">
        <w:t>c</w:t>
      </w:r>
      <w:r w:rsidRPr="00DA7511" w:rsidR="000E554E">
        <w:t>ommittees</w:t>
      </w:r>
      <w:r w:rsidRPr="00DA7511" w:rsidR="008D2219">
        <w:t xml:space="preserve"> or </w:t>
      </w:r>
      <w:r w:rsidRPr="00DA7511" w:rsidR="000E554E">
        <w:t xml:space="preserve">with Welsh Government through Business Wales and so on. </w:t>
      </w:r>
      <w:r w:rsidRPr="00DA7511">
        <w:t>T</w:t>
      </w:r>
      <w:r w:rsidRPr="00DA7511" w:rsidR="000E554E">
        <w:t>hat is something that we are exploring.</w:t>
      </w:r>
    </w:p>
    <w:p w:rsidR="00425BD9" w:rsidRPr="00DA7511" w:rsidP="000E554E">
      <w:pPr>
        <w:pStyle w:val="Answer"/>
      </w:pPr>
      <w:r w:rsidRPr="00DA7511">
        <w:t>P</w:t>
      </w:r>
      <w:r w:rsidRPr="00DA7511" w:rsidR="000E554E">
        <w:t xml:space="preserve">eople talk with affection </w:t>
      </w:r>
      <w:r w:rsidRPr="00DA7511">
        <w:t xml:space="preserve">about </w:t>
      </w:r>
      <w:r w:rsidRPr="00DA7511" w:rsidR="000E554E">
        <w:t xml:space="preserve">the WDA, for example. </w:t>
      </w:r>
      <w:r w:rsidRPr="00DA7511">
        <w:t>W</w:t>
      </w:r>
      <w:r w:rsidRPr="00DA7511" w:rsidR="000E554E">
        <w:t>e explore</w:t>
      </w:r>
      <w:r w:rsidRPr="00DA7511">
        <w:t>d</w:t>
      </w:r>
      <w:r w:rsidRPr="00DA7511" w:rsidR="000E554E">
        <w:t xml:space="preserve"> that. </w:t>
      </w:r>
      <w:r w:rsidRPr="00DA7511">
        <w:t xml:space="preserve">The </w:t>
      </w:r>
      <w:r w:rsidRPr="00DA7511" w:rsidR="000E554E">
        <w:t xml:space="preserve">WDA existed </w:t>
      </w:r>
      <w:r w:rsidRPr="00DA7511">
        <w:t xml:space="preserve">at </w:t>
      </w:r>
      <w:r w:rsidRPr="00DA7511" w:rsidR="000E554E">
        <w:t xml:space="preserve">a time </w:t>
      </w:r>
      <w:r w:rsidRPr="00DA7511">
        <w:t xml:space="preserve">when </w:t>
      </w:r>
      <w:r w:rsidRPr="00DA7511" w:rsidR="000E554E">
        <w:t xml:space="preserve">we had a lot of additional European funding. </w:t>
      </w:r>
      <w:r w:rsidRPr="00DA7511">
        <w:t>T</w:t>
      </w:r>
      <w:r w:rsidRPr="00DA7511" w:rsidR="000E554E">
        <w:t xml:space="preserve">he budgets were many times </w:t>
      </w:r>
      <w:r w:rsidRPr="00DA7511">
        <w:t xml:space="preserve">those that </w:t>
      </w:r>
      <w:r w:rsidRPr="00DA7511" w:rsidR="000E554E">
        <w:t>we have now.</w:t>
      </w:r>
      <w:r w:rsidRPr="00DA7511">
        <w:t xml:space="preserve"> </w:t>
      </w:r>
      <w:r w:rsidRPr="00DA7511">
        <w:t>M</w:t>
      </w:r>
      <w:r w:rsidRPr="00DA7511" w:rsidR="000E554E">
        <w:t>y concern would be diverting funding away from supporting the activity of business investments to more administrative roles.</w:t>
      </w:r>
    </w:p>
    <w:p w:rsidR="000E554E" w:rsidRPr="00DA7511" w:rsidP="000E554E">
      <w:pPr>
        <w:pStyle w:val="Answer"/>
      </w:pPr>
      <w:r w:rsidRPr="00DA7511">
        <w:t>I</w:t>
      </w:r>
      <w:r w:rsidRPr="00DA7511">
        <w:t xml:space="preserve">t is a fair thing to explore. There is lots of interest in that </w:t>
      </w:r>
      <w:r w:rsidRPr="00DA7511">
        <w:t>particular question</w:t>
      </w:r>
      <w:r w:rsidRPr="00DA7511">
        <w:t xml:space="preserve"> as we head into manifesto season, </w:t>
      </w:r>
      <w:r w:rsidRPr="00DA7511" w:rsidR="0042218E">
        <w:t xml:space="preserve">when </w:t>
      </w:r>
      <w:r w:rsidRPr="00DA7511">
        <w:t xml:space="preserve">people are thinking </w:t>
      </w:r>
      <w:r w:rsidRPr="00DA7511" w:rsidR="0042218E">
        <w:t xml:space="preserve">about </w:t>
      </w:r>
      <w:r w:rsidRPr="00DA7511">
        <w:t>what their offer might be for the future.</w:t>
      </w:r>
      <w:r w:rsidRPr="00DA7511" w:rsidR="0042218E">
        <w:t xml:space="preserve"> </w:t>
      </w:r>
      <w:r w:rsidRPr="00DA7511">
        <w:t>I hope that the business support review that I undertook will be useful to everybody as they start to get their heads around what the future of business support might look like.</w:t>
      </w:r>
    </w:p>
    <w:p w:rsidR="000E554E" w:rsidRPr="00DA7511" w:rsidP="00E606BF">
      <w:pPr>
        <w:pStyle w:val="Remark"/>
      </w:pPr>
      <w:sdt>
        <w:sdtPr>
          <w:alias w:val="Member"/>
          <w:tag w:val="&lt;Member mnisId='4716' dodsId='109478'&gt;"/>
          <w:id w:val="-491408442"/>
          <w:placeholder>
            <w:docPart w:val="A9B77B837474466F9F1D236F96250BF6"/>
          </w:placeholder>
          <w:richText/>
        </w:sdtPr>
        <w:sdtContent>
          <w:r w:rsidRPr="00DA7511" w:rsidR="004A0728">
            <w:rPr>
              <w:b/>
            </w:rPr>
            <w:t>Chair:</w:t>
          </w:r>
        </w:sdtContent>
      </w:sdt>
      <w:r w:rsidRPr="00DA7511" w:rsidR="004A0728">
        <w:t xml:space="preserve"> </w:t>
      </w:r>
      <w:r w:rsidRPr="00DA7511">
        <w:t>I am sure we will be reading it very carefully.</w:t>
      </w:r>
    </w:p>
    <w:p w:rsidR="000E554E" w:rsidRPr="00DA7511" w:rsidP="00864EDA">
      <w:pPr>
        <w:pStyle w:val="Question"/>
      </w:pPr>
      <w:sdt>
        <w:sdtPr>
          <w:alias w:val="Member"/>
          <w:tag w:val="&lt;Member mnisId='5177' dodsId='173124'&gt;"/>
          <w:id w:val="1679002613"/>
          <w:placeholder>
            <w:docPart w:val="4FBB33BF1D28402DB8569E0203581D0B"/>
          </w:placeholder>
          <w:richText/>
        </w:sdtPr>
        <w:sdtContent>
          <w:r w:rsidRPr="00DA7511" w:rsidR="00C74AA6">
            <w:rPr>
              <w:b/>
            </w:rPr>
            <w:t>Ann Davies:</w:t>
          </w:r>
        </w:sdtContent>
      </w:sdt>
      <w:r w:rsidRPr="00DA7511" w:rsidR="00C74AA6">
        <w:t xml:space="preserve"> </w:t>
      </w:r>
      <w:r w:rsidRPr="00DA7511" w:rsidR="00864EDA">
        <w:t>Shwmae</w:t>
      </w:r>
      <w:r w:rsidRPr="00DA7511">
        <w:t xml:space="preserve"> and thank you for coming. I was part of the team that went out to America a couple of weeks ago. We went to Pittsburgh, which </w:t>
      </w:r>
      <w:r w:rsidRPr="00DA7511" w:rsidR="009B1889">
        <w:t xml:space="preserve">is </w:t>
      </w:r>
      <w:r w:rsidRPr="00DA7511">
        <w:t xml:space="preserve">a city that </w:t>
      </w:r>
      <w:r w:rsidRPr="00DA7511" w:rsidR="009B1889">
        <w:t xml:space="preserve">was </w:t>
      </w:r>
      <w:r w:rsidRPr="00DA7511">
        <w:t xml:space="preserve">built on steel and coal, very much like the legacy </w:t>
      </w:r>
      <w:r w:rsidRPr="00DA7511" w:rsidR="009B1889">
        <w:t xml:space="preserve">that </w:t>
      </w:r>
      <w:r w:rsidRPr="00DA7511">
        <w:t xml:space="preserve">we have in </w:t>
      </w:r>
      <w:r w:rsidRPr="00DA7511" w:rsidR="003079C7">
        <w:t>s</w:t>
      </w:r>
      <w:r w:rsidRPr="00DA7511">
        <w:t xml:space="preserve">outh Wales. </w:t>
      </w:r>
      <w:r w:rsidRPr="00DA7511" w:rsidR="00B64E34">
        <w:t>T</w:t>
      </w:r>
      <w:r w:rsidRPr="00DA7511">
        <w:t xml:space="preserve">hey </w:t>
      </w:r>
      <w:r w:rsidRPr="00DA7511" w:rsidR="00B64E34">
        <w:t xml:space="preserve">have </w:t>
      </w:r>
      <w:r w:rsidRPr="00DA7511">
        <w:t xml:space="preserve">regenerated themselves in such an impressive way. </w:t>
      </w:r>
      <w:r w:rsidRPr="00DA7511" w:rsidR="00B64E34">
        <w:t xml:space="preserve">Here in Wales we need more of the </w:t>
      </w:r>
      <w:r w:rsidRPr="00DA7511">
        <w:t>can-do attitude that you have in America.</w:t>
      </w:r>
    </w:p>
    <w:p w:rsidR="000E554E" w:rsidRPr="00DA7511" w:rsidP="000E554E">
      <w:pPr>
        <w:pStyle w:val="Answer"/>
      </w:pPr>
      <w:r w:rsidRPr="00DA7511">
        <w:t>T</w:t>
      </w:r>
      <w:r w:rsidRPr="00DA7511">
        <w:t>hey had focused their rebuilding on eds and meds</w:t>
      </w:r>
      <w:r w:rsidRPr="00DA7511">
        <w:t xml:space="preserve">. There were </w:t>
      </w:r>
      <w:r w:rsidRPr="00DA7511">
        <w:t xml:space="preserve">four universities there </w:t>
      </w:r>
      <w:r w:rsidRPr="00DA7511">
        <w:t xml:space="preserve">that </w:t>
      </w:r>
      <w:r w:rsidRPr="00DA7511">
        <w:t xml:space="preserve">were looking forward and rebranding themselves. </w:t>
      </w:r>
      <w:r w:rsidRPr="00DA7511">
        <w:t>A</w:t>
      </w:r>
      <w:r w:rsidRPr="00DA7511">
        <w:t xml:space="preserve">s we look at our legacy of old </w:t>
      </w:r>
      <w:r w:rsidRPr="00DA7511" w:rsidR="003079C7">
        <w:t>coalmine</w:t>
      </w:r>
      <w:r w:rsidRPr="00DA7511">
        <w:t>s and steel plants</w:t>
      </w:r>
      <w:r w:rsidRPr="00DA7511">
        <w:t xml:space="preserve">, I was wondering what we can we </w:t>
      </w:r>
      <w:r w:rsidRPr="00DA7511">
        <w:t xml:space="preserve">learn from Pittsburgh and </w:t>
      </w:r>
      <w:r w:rsidRPr="00DA7511" w:rsidR="0022533B">
        <w:t xml:space="preserve">whether we can </w:t>
      </w:r>
      <w:r w:rsidRPr="00DA7511">
        <w:t xml:space="preserve">take that can-do attitude into the </w:t>
      </w:r>
      <w:r w:rsidRPr="00DA7511" w:rsidR="003079C7">
        <w:t>s</w:t>
      </w:r>
      <w:r w:rsidRPr="00DA7511">
        <w:t xml:space="preserve">outh Wales </w:t>
      </w:r>
      <w:r w:rsidRPr="00DA7511" w:rsidR="00262EFE">
        <w:t>v</w:t>
      </w:r>
      <w:r w:rsidRPr="00DA7511">
        <w:t>alleys.</w:t>
      </w:r>
    </w:p>
    <w:p w:rsidR="009C2A5A" w:rsidRPr="00DA7511" w:rsidP="000E554E">
      <w:pPr>
        <w:pStyle w:val="Answer"/>
      </w:pPr>
      <w:sdt>
        <w:sdtPr>
          <w:alias w:val="Witness"/>
          <w:id w:val="1530372771"/>
          <w:placeholder>
            <w:docPart w:val="6E8A7D239D374E0490AC543174BCAFBD"/>
          </w:placeholder>
          <w:richText/>
        </w:sdtPr>
        <w:sdtContent>
          <w:r w:rsidRPr="00DA7511" w:rsidR="004479BA">
            <w:rPr>
              <w:b/>
              <w:i/>
            </w:rPr>
            <w:t>Rebecca Evans:</w:t>
          </w:r>
        </w:sdtContent>
      </w:sdt>
      <w:r w:rsidRPr="00DA7511" w:rsidR="004479BA">
        <w:t xml:space="preserve"> </w:t>
      </w:r>
      <w:r w:rsidRPr="00DA7511" w:rsidR="000E554E">
        <w:t>The investment summit and the UK Government’s industrial strategy both give us that opportunity to rebrand ourselves</w:t>
      </w:r>
      <w:r w:rsidRPr="00DA7511" w:rsidR="003079C7">
        <w:t>,</w:t>
      </w:r>
      <w:r w:rsidRPr="00DA7511" w:rsidR="000E554E">
        <w:t xml:space="preserve"> because the sectors </w:t>
      </w:r>
      <w:r w:rsidRPr="00DA7511" w:rsidR="00262EFE">
        <w:t xml:space="preserve">that </w:t>
      </w:r>
      <w:r w:rsidRPr="00DA7511" w:rsidR="000E554E">
        <w:t xml:space="preserve">are focused on are very much the sectors </w:t>
      </w:r>
      <w:r w:rsidRPr="00DA7511" w:rsidR="00262EFE">
        <w:t xml:space="preserve">that </w:t>
      </w:r>
      <w:r w:rsidRPr="00DA7511" w:rsidR="000E554E">
        <w:t>will define the shape of the future</w:t>
      </w:r>
      <w:r w:rsidRPr="00DA7511" w:rsidR="00262EFE">
        <w:t xml:space="preserve">. They are </w:t>
      </w:r>
      <w:r w:rsidRPr="00DA7511" w:rsidR="000E554E">
        <w:t xml:space="preserve">very much focused on technology and digital, advanced manufacturing, compound </w:t>
      </w:r>
      <w:r w:rsidRPr="00DA7511" w:rsidR="000E554E">
        <w:t xml:space="preserve">semiconductors and so on. </w:t>
      </w:r>
      <w:r w:rsidRPr="00DA7511" w:rsidR="00262EFE">
        <w:t>T</w:t>
      </w:r>
      <w:r w:rsidRPr="00DA7511" w:rsidR="000E554E">
        <w:t>hese are the industries of the future.</w:t>
      </w:r>
      <w:r w:rsidRPr="00DA7511">
        <w:t xml:space="preserve"> </w:t>
      </w:r>
      <w:r w:rsidRPr="00DA7511" w:rsidR="00262EFE">
        <w:t xml:space="preserve">Of </w:t>
      </w:r>
      <w:r w:rsidRPr="00DA7511" w:rsidR="000E554E">
        <w:t xml:space="preserve">course, we have had the really exciting recent announcements from the UK Government around AI growth zones, which we think will be really critical both </w:t>
      </w:r>
      <w:r w:rsidRPr="00DA7511" w:rsidR="00262EFE">
        <w:t xml:space="preserve">in </w:t>
      </w:r>
      <w:r w:rsidRPr="00DA7511" w:rsidR="003079C7">
        <w:t>s</w:t>
      </w:r>
      <w:r w:rsidRPr="00DA7511" w:rsidR="000E554E">
        <w:t>outh Wales</w:t>
      </w:r>
      <w:r w:rsidRPr="00DA7511" w:rsidR="00262EFE">
        <w:t xml:space="preserve">, </w:t>
      </w:r>
      <w:r w:rsidRPr="00DA7511" w:rsidR="000E554E">
        <w:t xml:space="preserve">in that area between Newport and Bridgend, </w:t>
      </w:r>
      <w:r w:rsidRPr="00DA7511" w:rsidR="00262EFE">
        <w:t xml:space="preserve">and </w:t>
      </w:r>
      <w:r w:rsidRPr="00DA7511" w:rsidR="000E554E">
        <w:t xml:space="preserve">in </w:t>
      </w:r>
      <w:r w:rsidRPr="00DA7511" w:rsidR="003079C7">
        <w:t>n</w:t>
      </w:r>
      <w:r w:rsidRPr="00DA7511" w:rsidR="000E554E">
        <w:t xml:space="preserve">orth Wales around Anglesey. </w:t>
      </w:r>
      <w:r w:rsidRPr="00DA7511" w:rsidR="00262EFE">
        <w:t xml:space="preserve">There has also been </w:t>
      </w:r>
      <w:r w:rsidRPr="00DA7511" w:rsidR="000E554E">
        <w:t>the announcement around new nuclear at W</w:t>
      </w:r>
      <w:r w:rsidRPr="00DA7511">
        <w:t>ylfa</w:t>
      </w:r>
      <w:r w:rsidRPr="00DA7511" w:rsidR="000E554E">
        <w:t xml:space="preserve">. </w:t>
      </w:r>
      <w:r w:rsidRPr="00DA7511" w:rsidR="00262EFE">
        <w:t>T</w:t>
      </w:r>
      <w:r w:rsidRPr="00DA7511" w:rsidR="000E554E">
        <w:t xml:space="preserve">hose have all been really exciting. </w:t>
      </w:r>
    </w:p>
    <w:p w:rsidR="00D90426" w:rsidRPr="00DA7511" w:rsidP="000E554E">
      <w:pPr>
        <w:pStyle w:val="Answer"/>
      </w:pPr>
      <w:r w:rsidRPr="00DA7511">
        <w:t>What we have been trying to do is to open up Wales</w:t>
      </w:r>
      <w:r w:rsidRPr="00DA7511" w:rsidR="008B0BBB">
        <w:t xml:space="preserve"> to investment, </w:t>
      </w:r>
      <w:r w:rsidRPr="00DA7511">
        <w:t>particularly the former industrial areas. The largest investment that the Welsh Government ha</w:t>
      </w:r>
      <w:r w:rsidRPr="00DA7511" w:rsidR="003079C7">
        <w:t>ve ever</w:t>
      </w:r>
      <w:r w:rsidRPr="00DA7511">
        <w:t xml:space="preserve"> made has been in the </w:t>
      </w:r>
      <w:r w:rsidRPr="00DA7511" w:rsidR="003079C7">
        <w:t>h</w:t>
      </w:r>
      <w:r w:rsidRPr="00DA7511">
        <w:t xml:space="preserve">eads of the </w:t>
      </w:r>
      <w:r w:rsidRPr="00DA7511" w:rsidR="003079C7">
        <w:t>v</w:t>
      </w:r>
      <w:r w:rsidRPr="00DA7511">
        <w:t xml:space="preserve">alleys road. </w:t>
      </w:r>
      <w:r w:rsidRPr="00DA7511" w:rsidR="008B0BBB">
        <w:t>W</w:t>
      </w:r>
      <w:r w:rsidRPr="00DA7511">
        <w:t xml:space="preserve">e have just finished the road now. </w:t>
      </w:r>
      <w:r w:rsidRPr="00DA7511" w:rsidR="008B0BBB">
        <w:t>T</w:t>
      </w:r>
      <w:r w:rsidRPr="00DA7511">
        <w:t>hat provides a really seamless route</w:t>
      </w:r>
      <w:r w:rsidRPr="00DA7511" w:rsidR="008B0BBB">
        <w:t xml:space="preserve">, but </w:t>
      </w:r>
      <w:r w:rsidRPr="00DA7511">
        <w:t>it also provides us with huge opportunities to provide further commercial premises for business</w:t>
      </w:r>
      <w:r w:rsidRPr="00DA7511">
        <w:t>. T</w:t>
      </w:r>
      <w:r w:rsidRPr="00DA7511">
        <w:t>hat is one of the top things</w:t>
      </w:r>
      <w:r w:rsidRPr="00DA7511">
        <w:t xml:space="preserve">, </w:t>
      </w:r>
      <w:r w:rsidRPr="00DA7511">
        <w:t>alongside planning</w:t>
      </w:r>
      <w:r w:rsidRPr="00DA7511">
        <w:t xml:space="preserve">, that they </w:t>
      </w:r>
      <w:r w:rsidRPr="00DA7511">
        <w:t>say they need</w:t>
      </w:r>
      <w:r w:rsidRPr="00DA7511">
        <w:t xml:space="preserve"> to </w:t>
      </w:r>
      <w:r w:rsidRPr="00DA7511">
        <w:t>see us take more action on.</w:t>
      </w:r>
    </w:p>
    <w:p w:rsidR="000E554E" w:rsidRPr="00DA7511" w:rsidP="000E554E">
      <w:pPr>
        <w:pStyle w:val="Answer"/>
      </w:pPr>
      <w:r w:rsidRPr="00DA7511">
        <w:t>F</w:t>
      </w:r>
      <w:r w:rsidRPr="00DA7511">
        <w:t xml:space="preserve">or example, </w:t>
      </w:r>
      <w:r w:rsidRPr="00DA7511">
        <w:t xml:space="preserve">we have </w:t>
      </w:r>
      <w:r w:rsidRPr="00DA7511">
        <w:t xml:space="preserve">gone into a joint venture with Merthyr </w:t>
      </w:r>
      <w:r w:rsidRPr="00DA7511">
        <w:t xml:space="preserve">Tydfil </w:t>
      </w:r>
      <w:r w:rsidRPr="00DA7511" w:rsidR="003715DD">
        <w:t xml:space="preserve">county borough council </w:t>
      </w:r>
      <w:r w:rsidRPr="00DA7511">
        <w:t xml:space="preserve">to provide further commercial premises at the </w:t>
      </w:r>
      <w:r w:rsidRPr="00DA7511" w:rsidR="003079C7">
        <w:t>h</w:t>
      </w:r>
      <w:r w:rsidRPr="00DA7511">
        <w:t xml:space="preserve">eads of the </w:t>
      </w:r>
      <w:r w:rsidRPr="00DA7511" w:rsidR="003079C7">
        <w:t>v</w:t>
      </w:r>
      <w:r w:rsidRPr="00DA7511">
        <w:t>alleys. We want to do more of that kind of thing to encourage industry. That could certainly include inward invest</w:t>
      </w:r>
      <w:r w:rsidRPr="00DA7511" w:rsidR="003715DD">
        <w:t xml:space="preserve">ment in </w:t>
      </w:r>
      <w:r w:rsidRPr="00DA7511">
        <w:t>those particular areas.</w:t>
      </w:r>
      <w:r w:rsidRPr="00DA7511" w:rsidR="007E3E13">
        <w:t xml:space="preserve"> </w:t>
      </w:r>
      <w:r w:rsidRPr="00DA7511" w:rsidR="00850C1E">
        <w:t>R</w:t>
      </w:r>
      <w:r w:rsidRPr="00DA7511">
        <w:t>edefining ourselves as a modern</w:t>
      </w:r>
      <w:r w:rsidRPr="00DA7511" w:rsidR="007E3E13">
        <w:t xml:space="preserve"> and </w:t>
      </w:r>
      <w:r w:rsidRPr="00DA7511">
        <w:t>forward</w:t>
      </w:r>
      <w:r w:rsidRPr="00DA7511" w:rsidR="007E3E13">
        <w:t>-</w:t>
      </w:r>
      <w:r w:rsidRPr="00DA7511">
        <w:t xml:space="preserve">looking country, which is open to investment </w:t>
      </w:r>
      <w:r w:rsidRPr="00DA7511" w:rsidR="007E3E13">
        <w:t xml:space="preserve">and has </w:t>
      </w:r>
      <w:r w:rsidRPr="00DA7511">
        <w:t>innovative academia clusters and so on</w:t>
      </w:r>
      <w:r w:rsidRPr="00DA7511" w:rsidR="00850C1E">
        <w:t xml:space="preserve">, </w:t>
      </w:r>
      <w:r w:rsidRPr="00DA7511">
        <w:t>really helps to redefine ourselves to have that modern investment.</w:t>
      </w:r>
    </w:p>
    <w:p w:rsidR="000E554E" w:rsidRPr="00DA7511" w:rsidP="00C74AA6">
      <w:pPr>
        <w:pStyle w:val="Question"/>
      </w:pPr>
      <w:sdt>
        <w:sdtPr>
          <w:alias w:val="Member"/>
          <w:tag w:val="&lt;Member mnisId='5177' dodsId='173124'&gt;"/>
          <w:id w:val="-918175903"/>
          <w:placeholder>
            <w:docPart w:val="FED9328F94654E4A9491104B7EF7C3BF"/>
          </w:placeholder>
          <w:richText/>
        </w:sdtPr>
        <w:sdtContent>
          <w:r w:rsidRPr="00DA7511" w:rsidR="00C74AA6">
            <w:rPr>
              <w:b/>
            </w:rPr>
            <w:t>Ann Davies:</w:t>
          </w:r>
        </w:sdtContent>
      </w:sdt>
      <w:r w:rsidRPr="00DA7511" w:rsidR="00C74AA6">
        <w:t xml:space="preserve"> </w:t>
      </w:r>
      <w:r w:rsidRPr="00DA7511">
        <w:t xml:space="preserve">Can I ask, if you do not mind, about further west of Bridgend? </w:t>
      </w:r>
      <w:r w:rsidRPr="00DA7511" w:rsidR="001D5A48">
        <w:t>T</w:t>
      </w:r>
      <w:r w:rsidRPr="00DA7511">
        <w:t xml:space="preserve">here </w:t>
      </w:r>
      <w:r w:rsidRPr="00DA7511" w:rsidR="001D5A48">
        <w:t xml:space="preserve">are </w:t>
      </w:r>
      <w:r w:rsidRPr="00DA7511">
        <w:t>a lot of people who live further west</w:t>
      </w:r>
      <w:r w:rsidRPr="00DA7511" w:rsidR="003079C7">
        <w:t>.</w:t>
      </w:r>
      <w:r w:rsidRPr="00DA7511" w:rsidR="00103FB6">
        <w:t xml:space="preserve"> </w:t>
      </w:r>
      <w:r w:rsidRPr="00DA7511" w:rsidR="003079C7">
        <w:t>T</w:t>
      </w:r>
      <w:r w:rsidRPr="00DA7511">
        <w:t xml:space="preserve">he </w:t>
      </w:r>
      <w:r w:rsidRPr="00DA7511" w:rsidR="003079C7">
        <w:t>coalmine</w:t>
      </w:r>
      <w:r w:rsidRPr="00DA7511">
        <w:t xml:space="preserve">s and the coal valleys came into the Amman </w:t>
      </w:r>
      <w:r w:rsidRPr="00DA7511" w:rsidR="008C3E37">
        <w:t>v</w:t>
      </w:r>
      <w:r w:rsidRPr="00DA7511">
        <w:t xml:space="preserve">alley, which is in my patch. </w:t>
      </w:r>
      <w:r w:rsidRPr="00DA7511" w:rsidR="00103FB6">
        <w:t>There are l</w:t>
      </w:r>
      <w:r w:rsidRPr="00DA7511">
        <w:t xml:space="preserve">oads of small villages </w:t>
      </w:r>
      <w:r w:rsidRPr="00DA7511" w:rsidR="001D5A48">
        <w:t xml:space="preserve">and </w:t>
      </w:r>
      <w:r w:rsidRPr="00DA7511" w:rsidR="003F23DE">
        <w:t xml:space="preserve">small </w:t>
      </w:r>
      <w:r w:rsidRPr="00DA7511">
        <w:t>towns, which have been decimated</w:t>
      </w:r>
      <w:r w:rsidRPr="00DA7511" w:rsidR="003F23DE">
        <w:t>, t</w:t>
      </w:r>
      <w:r w:rsidRPr="00DA7511">
        <w:t>o be honest</w:t>
      </w:r>
      <w:r w:rsidRPr="00DA7511" w:rsidR="003F23DE">
        <w:t>. T</w:t>
      </w:r>
      <w:r w:rsidRPr="00DA7511">
        <w:t xml:space="preserve">here is nothing happening there. </w:t>
      </w:r>
      <w:r w:rsidRPr="00DA7511" w:rsidR="003F23DE">
        <w:t>H</w:t>
      </w:r>
      <w:r w:rsidRPr="00DA7511">
        <w:t xml:space="preserve">ow can we regenerate or have inward investment </w:t>
      </w:r>
      <w:r w:rsidRPr="00DA7511" w:rsidR="003F23DE">
        <w:t>in</w:t>
      </w:r>
      <w:r w:rsidRPr="00DA7511">
        <w:t>to those areas?</w:t>
      </w:r>
    </w:p>
    <w:p w:rsidR="00ED5DDC" w:rsidRPr="00DA7511" w:rsidP="000E554E">
      <w:pPr>
        <w:pStyle w:val="Answer"/>
      </w:pPr>
      <w:sdt>
        <w:sdtPr>
          <w:alias w:val="Witness"/>
          <w:id w:val="1293101928"/>
          <w:placeholder>
            <w:docPart w:val="0A96EB640277427380301D723F03317C"/>
          </w:placeholder>
          <w:richText/>
        </w:sdtPr>
        <w:sdtContent>
          <w:r w:rsidRPr="00DA7511" w:rsidR="004479BA">
            <w:rPr>
              <w:b/>
              <w:i/>
            </w:rPr>
            <w:t>Rebecca Evans:</w:t>
          </w:r>
        </w:sdtContent>
      </w:sdt>
      <w:r w:rsidRPr="00DA7511" w:rsidR="004479BA">
        <w:t xml:space="preserve"> T</w:t>
      </w:r>
      <w:r w:rsidRPr="00DA7511" w:rsidR="000E554E">
        <w:t xml:space="preserve">he approach </w:t>
      </w:r>
      <w:r w:rsidRPr="00DA7511" w:rsidR="00953C78">
        <w:t xml:space="preserve">that </w:t>
      </w:r>
      <w:r w:rsidRPr="00DA7511" w:rsidR="000E554E">
        <w:t>we have taken through our regional teams within Welsh Government will help in that space. I am further west than Bridgend myself</w:t>
      </w:r>
      <w:r w:rsidR="004E6524">
        <w:t>—</w:t>
      </w:r>
      <w:r w:rsidRPr="00DA7511" w:rsidR="000E554E">
        <w:t xml:space="preserve">I am in Swansea. </w:t>
      </w:r>
      <w:r w:rsidRPr="00DA7511" w:rsidR="00953C78">
        <w:t>W</w:t>
      </w:r>
      <w:r w:rsidRPr="00DA7511" w:rsidR="000E554E">
        <w:t xml:space="preserve">e have looked at what our regional strengths really are. </w:t>
      </w:r>
      <w:r w:rsidRPr="00DA7511" w:rsidR="00953C78">
        <w:t>F</w:t>
      </w:r>
      <w:r w:rsidRPr="00DA7511" w:rsidR="000E554E">
        <w:t>urther west, we look to renewable energies particularly</w:t>
      </w:r>
      <w:r w:rsidRPr="00DA7511" w:rsidR="00953C78">
        <w:t xml:space="preserve"> </w:t>
      </w:r>
      <w:r w:rsidRPr="00DA7511" w:rsidR="000E554E">
        <w:t xml:space="preserve">as being a source of strength and investment for the future. </w:t>
      </w:r>
      <w:r w:rsidRPr="00DA7511" w:rsidR="00953C78">
        <w:t>W</w:t>
      </w:r>
      <w:r w:rsidRPr="00DA7511" w:rsidR="000E554E">
        <w:t xml:space="preserve">e are working really hard to attract further investment there. </w:t>
      </w:r>
    </w:p>
    <w:p w:rsidR="00ED5DDC" w:rsidRPr="00DA7511" w:rsidP="000E554E">
      <w:pPr>
        <w:pStyle w:val="Answer"/>
      </w:pPr>
      <w:r w:rsidRPr="00DA7511">
        <w:t xml:space="preserve">There will be opportunities </w:t>
      </w:r>
      <w:r w:rsidRPr="00DA7511" w:rsidR="00953C78">
        <w:t xml:space="preserve">throughout </w:t>
      </w:r>
      <w:r w:rsidRPr="00DA7511">
        <w:t xml:space="preserve">the supply chain for </w:t>
      </w:r>
      <w:r w:rsidRPr="00DA7511" w:rsidR="008C3E37">
        <w:t>w</w:t>
      </w:r>
      <w:r w:rsidRPr="00DA7511">
        <w:t xml:space="preserve">est Wales </w:t>
      </w:r>
      <w:r w:rsidRPr="00DA7511" w:rsidR="00953C78">
        <w:t>in relation to the</w:t>
      </w:r>
      <w:r w:rsidRPr="00DA7511">
        <w:t xml:space="preserve"> really exciting announcements around the Celtic </w:t>
      </w:r>
      <w:r w:rsidRPr="00DA7511" w:rsidR="007018FE">
        <w:t>s</w:t>
      </w:r>
      <w:r w:rsidRPr="00DA7511">
        <w:t xml:space="preserve">ea. We </w:t>
      </w:r>
      <w:r w:rsidRPr="00DA7511" w:rsidR="005D01DC">
        <w:t xml:space="preserve">now have </w:t>
      </w:r>
      <w:r w:rsidRPr="00DA7511">
        <w:t xml:space="preserve">three companies </w:t>
      </w:r>
      <w:r w:rsidRPr="00DA7511" w:rsidR="005D01DC">
        <w:t xml:space="preserve">that </w:t>
      </w:r>
      <w:r w:rsidRPr="00DA7511">
        <w:t>will be taking forward the major floating offshore wind projects.</w:t>
      </w:r>
      <w:r w:rsidRPr="00DA7511">
        <w:t xml:space="preserve"> </w:t>
      </w:r>
      <w:r w:rsidRPr="00DA7511">
        <w:t xml:space="preserve">We have lots of exciting work going on in terms of what we do around carbon capture and storage in </w:t>
      </w:r>
      <w:r w:rsidRPr="00DA7511" w:rsidR="008C3E37">
        <w:t>w</w:t>
      </w:r>
      <w:r w:rsidRPr="00DA7511">
        <w:t xml:space="preserve">est Wales as well. </w:t>
      </w:r>
      <w:r w:rsidRPr="00DA7511" w:rsidR="00F569B5">
        <w:t xml:space="preserve">We </w:t>
      </w:r>
      <w:r w:rsidRPr="00DA7511">
        <w:t>need to make sure that all those opportunities then feed through to supply chain opportunities in all our communities rather than big investors coming in</w:t>
      </w:r>
      <w:r w:rsidRPr="00DA7511" w:rsidR="00F569B5">
        <w:t xml:space="preserve"> and </w:t>
      </w:r>
      <w:r w:rsidRPr="00DA7511">
        <w:t>bringing in everything with them.</w:t>
      </w:r>
    </w:p>
    <w:p w:rsidR="00E645BB" w:rsidRPr="00DA7511" w:rsidP="000E554E">
      <w:pPr>
        <w:pStyle w:val="Answer"/>
      </w:pPr>
      <w:r w:rsidRPr="00DA7511">
        <w:t>T</w:t>
      </w:r>
      <w:r w:rsidRPr="00DA7511" w:rsidR="000E554E">
        <w:t>hat is why we have been doing lots of work mapping out what the supply chain will look like.</w:t>
      </w:r>
      <w:r w:rsidRPr="00DA7511" w:rsidR="00ED5DDC">
        <w:t xml:space="preserve"> F</w:t>
      </w:r>
      <w:r w:rsidRPr="00DA7511" w:rsidR="000E554E">
        <w:t xml:space="preserve">or floating offshore wind, </w:t>
      </w:r>
      <w:r w:rsidRPr="00DA7511" w:rsidR="00ED5DDC">
        <w:t xml:space="preserve">for example, </w:t>
      </w:r>
      <w:r w:rsidRPr="00DA7511" w:rsidR="000E554E">
        <w:t xml:space="preserve">we </w:t>
      </w:r>
      <w:r w:rsidRPr="00DA7511" w:rsidR="000E554E">
        <w:t xml:space="preserve">have done a piece of work </w:t>
      </w:r>
      <w:r w:rsidRPr="00DA7511" w:rsidR="00ED5DDC">
        <w:t xml:space="preserve">that </w:t>
      </w:r>
      <w:r w:rsidRPr="00DA7511" w:rsidR="000E554E">
        <w:t>looks at where the opportunities are for businesses in Wales</w:t>
      </w:r>
      <w:r w:rsidRPr="00DA7511" w:rsidR="00ED5DDC">
        <w:t>. T</w:t>
      </w:r>
      <w:r w:rsidRPr="00DA7511" w:rsidR="000E554E">
        <w:t xml:space="preserve">he Crown Estate has hundreds of millions of pounds available for existing businesses to repurpose towards meeting the supply chains for floating offshore wind. </w:t>
      </w:r>
      <w:r w:rsidRPr="00DA7511">
        <w:t>T</w:t>
      </w:r>
      <w:r w:rsidRPr="00DA7511" w:rsidR="000E554E">
        <w:t>here is definitely more in that space in terms of building up supply chains for the major opportunities that will come ahead.</w:t>
      </w:r>
    </w:p>
    <w:p w:rsidR="000E554E" w:rsidRPr="00DA7511" w:rsidP="000E554E">
      <w:pPr>
        <w:pStyle w:val="Answer"/>
      </w:pPr>
      <w:r w:rsidRPr="00DA7511">
        <w:t>We have also been recently looking the economy of rural Wales in the round</w:t>
      </w:r>
      <w:r w:rsidRPr="00DA7511" w:rsidR="0021209B">
        <w:t>. T</w:t>
      </w:r>
      <w:r w:rsidRPr="00DA7511">
        <w:t xml:space="preserve">he most important thing within rural Wales </w:t>
      </w:r>
      <w:r w:rsidRPr="00DA7511" w:rsidR="0021209B">
        <w:t xml:space="preserve">is </w:t>
      </w:r>
      <w:r w:rsidRPr="00DA7511">
        <w:t>the foundational economy.</w:t>
      </w:r>
      <w:r w:rsidRPr="00DA7511" w:rsidR="0021209B">
        <w:t xml:space="preserve"> That is </w:t>
      </w:r>
      <w:r w:rsidRPr="00DA7511">
        <w:t xml:space="preserve">the colleges, the health boards, the local authorities </w:t>
      </w:r>
      <w:r w:rsidRPr="00DA7511" w:rsidR="008C3E37">
        <w:t xml:space="preserve">and so on, in terms of </w:t>
      </w:r>
      <w:r w:rsidRPr="00DA7511">
        <w:t>what they can do. Again, we need to be making sure that colleges are properly linked into those big economic opportunities and that local authorities are fully mapping out</w:t>
      </w:r>
      <w:r w:rsidRPr="00DA7511" w:rsidR="0021209B">
        <w:t xml:space="preserve">, </w:t>
      </w:r>
      <w:r w:rsidRPr="00DA7511">
        <w:t xml:space="preserve">through their work </w:t>
      </w:r>
      <w:r w:rsidRPr="00DA7511" w:rsidR="0021209B">
        <w:t xml:space="preserve">with </w:t>
      </w:r>
      <w:r w:rsidRPr="00DA7511">
        <w:t xml:space="preserve">corporate joint </w:t>
      </w:r>
      <w:r w:rsidRPr="00DA7511" w:rsidR="0021209B">
        <w:t>c</w:t>
      </w:r>
      <w:r w:rsidRPr="00DA7511">
        <w:t>ommittees</w:t>
      </w:r>
      <w:r w:rsidRPr="00DA7511" w:rsidR="0021209B">
        <w:t xml:space="preserve">, </w:t>
      </w:r>
      <w:r w:rsidRPr="00DA7511">
        <w:t>where the opportunities lie as well.</w:t>
      </w:r>
      <w:r w:rsidRPr="00DA7511" w:rsidR="0021209B">
        <w:t xml:space="preserve"> U</w:t>
      </w:r>
      <w:r w:rsidRPr="00DA7511">
        <w:t>nderstanding where the opportunities lie is important. We are doing that and we have done that work</w:t>
      </w:r>
      <w:r w:rsidRPr="00DA7511" w:rsidR="0021209B">
        <w:t xml:space="preserve">, but </w:t>
      </w:r>
      <w:r w:rsidRPr="00DA7511">
        <w:t>making it happen through investment is the next step.</w:t>
      </w:r>
    </w:p>
    <w:p w:rsidR="006D020E" w:rsidRPr="00DA7511" w:rsidP="006D020E">
      <w:pPr>
        <w:pStyle w:val="Question"/>
      </w:pPr>
      <w:sdt>
        <w:sdtPr>
          <w:alias w:val="Member"/>
          <w:tag w:val="&lt;Member mnisId='5121' dodsId='173203'&gt;"/>
          <w:id w:val="-1801294604"/>
          <w:placeholder>
            <w:docPart w:val="D2036EE79900426AABCD9EAEBAF8DCE8"/>
          </w:placeholder>
          <w:richText/>
        </w:sdtPr>
        <w:sdtContent>
          <w:r w:rsidRPr="00DA7511">
            <w:rPr>
              <w:b/>
            </w:rPr>
            <w:t>Henry Tufnell:</w:t>
          </w:r>
        </w:sdtContent>
      </w:sdt>
      <w:r w:rsidRPr="00DA7511">
        <w:t xml:space="preserve"> Can I just pick up on the supply chain point in respect of floating offshore wind? Are you at all concerned that a lot of that supply chain might end up in places such as Spain, China and South Korea and that we might lose out in </w:t>
      </w:r>
      <w:r w:rsidRPr="00DA7511" w:rsidR="00DE0E42">
        <w:t>w</w:t>
      </w:r>
      <w:r w:rsidRPr="00DA7511">
        <w:t xml:space="preserve">est Wales and parts of Cornwall, particularly on the </w:t>
      </w:r>
      <w:r w:rsidRPr="00DA7511">
        <w:t xml:space="preserve">Celtic </w:t>
      </w:r>
      <w:r w:rsidRPr="00DA7511" w:rsidR="007018FE">
        <w:t>s</w:t>
      </w:r>
      <w:r w:rsidRPr="00DA7511">
        <w:t>ea</w:t>
      </w:r>
      <w:r w:rsidRPr="00DA7511">
        <w:t xml:space="preserve">? </w:t>
      </w:r>
      <w:r w:rsidRPr="00DA7511" w:rsidR="001231DC">
        <w:t>If you are concerned, what measures are you taking in order to prevent that from happening?</w:t>
      </w:r>
    </w:p>
    <w:p w:rsidR="00A41C4F" w:rsidRPr="00DA7511" w:rsidP="000E554E">
      <w:pPr>
        <w:pStyle w:val="Answer"/>
      </w:pPr>
      <w:sdt>
        <w:sdtPr>
          <w:alias w:val="Witness"/>
          <w:id w:val="-548377655"/>
          <w:placeholder>
            <w:docPart w:val="63E8B35DFEE64EA5A2E6B0FD444D56D7"/>
          </w:placeholder>
          <w:richText/>
        </w:sdtPr>
        <w:sdtContent>
          <w:r w:rsidRPr="00DA7511" w:rsidR="0098793B">
            <w:rPr>
              <w:b/>
              <w:i/>
            </w:rPr>
            <w:t>Rebecca Evans:</w:t>
          </w:r>
        </w:sdtContent>
      </w:sdt>
      <w:r w:rsidRPr="00DA7511" w:rsidR="0098793B">
        <w:t xml:space="preserve"> </w:t>
      </w:r>
      <w:r w:rsidRPr="00DA7511" w:rsidR="000E554E">
        <w:t xml:space="preserve">I set up the </w:t>
      </w:r>
      <w:r w:rsidRPr="00DA7511" w:rsidR="00F25067">
        <w:t>Offshore Wind Task and Finish Group</w:t>
      </w:r>
      <w:r w:rsidRPr="00DA7511" w:rsidR="000E554E">
        <w:t xml:space="preserve">. I know you have personally been able to provide lots of information to the Welsh Government on this </w:t>
      </w:r>
      <w:r w:rsidRPr="00DA7511" w:rsidR="000E554E">
        <w:t>particular issue</w:t>
      </w:r>
      <w:r w:rsidRPr="00DA7511" w:rsidR="000E554E">
        <w:t>.</w:t>
      </w:r>
    </w:p>
    <w:p w:rsidR="000334B6" w:rsidRPr="00DA7511" w:rsidP="000E554E">
      <w:pPr>
        <w:pStyle w:val="Answer"/>
      </w:pPr>
      <w:r w:rsidRPr="00DA7511">
        <w:t>T</w:t>
      </w:r>
      <w:r w:rsidRPr="00DA7511" w:rsidR="000E554E">
        <w:t xml:space="preserve">he </w:t>
      </w:r>
      <w:r w:rsidRPr="00DA7511">
        <w:t xml:space="preserve">Offshore Wind Task </w:t>
      </w:r>
      <w:r w:rsidRPr="00DA7511" w:rsidR="000E554E">
        <w:t xml:space="preserve">and </w:t>
      </w:r>
      <w:r w:rsidRPr="00DA7511">
        <w:t>F</w:t>
      </w:r>
      <w:r w:rsidRPr="00DA7511" w:rsidR="000E554E">
        <w:t xml:space="preserve">inish </w:t>
      </w:r>
      <w:r w:rsidRPr="00DA7511">
        <w:t>G</w:t>
      </w:r>
      <w:r w:rsidRPr="00DA7511" w:rsidR="000E554E">
        <w:t>roup set up an action plan as we move to realis</w:t>
      </w:r>
      <w:r w:rsidRPr="00DA7511">
        <w:t>e</w:t>
      </w:r>
      <w:r w:rsidRPr="00DA7511" w:rsidR="000E554E">
        <w:t xml:space="preserve"> these opportunities in the Celtic </w:t>
      </w:r>
      <w:r w:rsidRPr="00DA7511" w:rsidR="007018FE">
        <w:t>s</w:t>
      </w:r>
      <w:r w:rsidRPr="00DA7511" w:rsidR="000E554E">
        <w:t>ea.</w:t>
      </w:r>
      <w:r w:rsidRPr="00DA7511" w:rsidR="00A41C4F">
        <w:t xml:space="preserve"> </w:t>
      </w:r>
      <w:r w:rsidRPr="00DA7511" w:rsidR="000E554E">
        <w:t xml:space="preserve">One of the specific work streams was around the supply chain and making sure that we have not only the capabilities here in Wales, </w:t>
      </w:r>
      <w:r w:rsidRPr="00DA7511" w:rsidR="00A41C4F">
        <w:t xml:space="preserve">which </w:t>
      </w:r>
      <w:r w:rsidRPr="00DA7511" w:rsidR="000E554E">
        <w:t xml:space="preserve">is partly through the investment that the Crown Estate is making to support existing Welsh businesses to pivot their work towards the opportunities within that supply chain, </w:t>
      </w:r>
      <w:r w:rsidRPr="00DA7511" w:rsidR="00A41C4F">
        <w:t xml:space="preserve">and </w:t>
      </w:r>
      <w:r w:rsidRPr="00DA7511" w:rsidR="000E554E">
        <w:t>the skills piece</w:t>
      </w:r>
      <w:r w:rsidRPr="00DA7511">
        <w:t>. W</w:t>
      </w:r>
      <w:r w:rsidRPr="00DA7511" w:rsidR="000E554E">
        <w:t>e need both those things to work together.</w:t>
      </w:r>
    </w:p>
    <w:p w:rsidR="00864614" w:rsidRPr="00DA7511" w:rsidP="000E554E">
      <w:pPr>
        <w:pStyle w:val="Answer"/>
      </w:pPr>
      <w:r w:rsidRPr="00DA7511">
        <w:t>W</w:t>
      </w:r>
      <w:r w:rsidRPr="00DA7511" w:rsidR="000E554E">
        <w:t xml:space="preserve">e have been doing work through the skills stream of the </w:t>
      </w:r>
      <w:r w:rsidRPr="00DA7511">
        <w:t xml:space="preserve">Offshore Wind Task and Finish Group </w:t>
      </w:r>
      <w:r w:rsidRPr="00DA7511" w:rsidR="000E554E">
        <w:t>to map out what the skills will be in terms of maximising those opportunities for Wales to make sure that Welsh people benefit as much as possible</w:t>
      </w:r>
      <w:r w:rsidRPr="00DA7511">
        <w:t>. I</w:t>
      </w:r>
      <w:r w:rsidRPr="00DA7511" w:rsidR="000E554E">
        <w:t xml:space="preserve">f it is the case that things are just brought in and Wales does not benefit, we </w:t>
      </w:r>
      <w:r w:rsidRPr="00DA7511">
        <w:t xml:space="preserve">will </w:t>
      </w:r>
      <w:r w:rsidRPr="00DA7511" w:rsidR="000E554E">
        <w:t xml:space="preserve">have </w:t>
      </w:r>
      <w:r w:rsidRPr="00DA7511">
        <w:t xml:space="preserve">clearly </w:t>
      </w:r>
      <w:r w:rsidRPr="00DA7511" w:rsidR="000E554E">
        <w:t>missed an opportunity.</w:t>
      </w:r>
    </w:p>
    <w:p w:rsidR="000E554E" w:rsidRPr="00DA7511" w:rsidP="000E554E">
      <w:pPr>
        <w:pStyle w:val="Answer"/>
      </w:pPr>
      <w:r w:rsidRPr="00DA7511">
        <w:t xml:space="preserve">The </w:t>
      </w:r>
      <w:r w:rsidRPr="00DA7511">
        <w:t xml:space="preserve">period that we have </w:t>
      </w:r>
      <w:r w:rsidRPr="00DA7511">
        <w:t xml:space="preserve">gone through at the moment </w:t>
      </w:r>
      <w:r w:rsidRPr="00DA7511">
        <w:t xml:space="preserve">has been about mapping out where the opportunities are. </w:t>
      </w:r>
      <w:r w:rsidRPr="00DA7511">
        <w:t xml:space="preserve">We are now </w:t>
      </w:r>
      <w:r w:rsidRPr="00DA7511">
        <w:t>positioning ourselves to take advantage of those.</w:t>
      </w:r>
    </w:p>
    <w:p w:rsidR="000A1D92" w:rsidRPr="00DA7511" w:rsidP="00EC1952">
      <w:pPr>
        <w:pStyle w:val="Question"/>
      </w:pPr>
      <w:sdt>
        <w:sdtPr>
          <w:alias w:val="Member"/>
          <w:tag w:val="&lt;Member mnisId='5085' dodsId='149519'&gt;"/>
          <w:id w:val="1064451895"/>
          <w:placeholder>
            <w:docPart w:val="0468EC4FC8484377B526525AAD7B3A38"/>
          </w:placeholder>
          <w:richText/>
        </w:sdtPr>
        <w:sdtContent>
          <w:r w:rsidRPr="00DA7511" w:rsidR="00EC1952">
            <w:rPr>
              <w:b/>
            </w:rPr>
            <w:t>Llinos Medi:</w:t>
          </w:r>
        </w:sdtContent>
      </w:sdt>
      <w:r w:rsidRPr="00DA7511" w:rsidR="00EC1952">
        <w:t xml:space="preserve"> </w:t>
      </w:r>
      <w:r w:rsidRPr="00DA7511" w:rsidR="000E554E">
        <w:t xml:space="preserve">It is nice to see you again, Minister. I would like to give us a little plug of being the first authority in Wales to go into a joint venture </w:t>
      </w:r>
      <w:r w:rsidRPr="00DA7511" w:rsidR="000E554E">
        <w:t>on building industrial units</w:t>
      </w:r>
      <w:r w:rsidRPr="00DA7511" w:rsidR="00EC1952">
        <w:t>. T</w:t>
      </w:r>
      <w:r w:rsidRPr="00DA7511" w:rsidR="000E554E">
        <w:t>hey have been a success</w:t>
      </w:r>
      <w:r w:rsidRPr="00DA7511">
        <w:t xml:space="preserve">; they are </w:t>
      </w:r>
      <w:r w:rsidRPr="00DA7511" w:rsidR="000E554E">
        <w:t>full of small businesses</w:t>
      </w:r>
      <w:r w:rsidRPr="00DA7511" w:rsidR="00EC1952">
        <w:t>. T</w:t>
      </w:r>
      <w:r w:rsidRPr="00DA7511" w:rsidR="000E554E">
        <w:t>hey work.</w:t>
      </w:r>
    </w:p>
    <w:p w:rsidR="000E554E" w:rsidRPr="00DA7511" w:rsidP="000A1D92">
      <w:pPr>
        <w:pStyle w:val="QuestionCont"/>
      </w:pPr>
      <w:r w:rsidRPr="00DA7511">
        <w:t xml:space="preserve">Moving on to regional funding, in July this year it was announced that Wales would receive £211 million annually </w:t>
      </w:r>
      <w:r w:rsidRPr="00DA7511" w:rsidR="00144E9E">
        <w:t xml:space="preserve">in </w:t>
      </w:r>
      <w:r w:rsidRPr="00DA7511">
        <w:t xml:space="preserve">local growth </w:t>
      </w:r>
      <w:r w:rsidRPr="00DA7511" w:rsidR="000A1D92">
        <w:t>fund</w:t>
      </w:r>
      <w:r w:rsidRPr="00DA7511" w:rsidR="00144E9E">
        <w:t>ing</w:t>
      </w:r>
      <w:r w:rsidRPr="00DA7511" w:rsidR="000A1D92">
        <w:t xml:space="preserve">, </w:t>
      </w:r>
      <w:r w:rsidRPr="00DA7511">
        <w:t xml:space="preserve">which is £633 million over the </w:t>
      </w:r>
      <w:r w:rsidRPr="00DA7511" w:rsidR="00DE0E42">
        <w:t>s</w:t>
      </w:r>
      <w:r w:rsidRPr="00DA7511" w:rsidR="000A1D92">
        <w:t xml:space="preserve">pending </w:t>
      </w:r>
      <w:r w:rsidRPr="00DA7511" w:rsidR="00DE0E42">
        <w:t>r</w:t>
      </w:r>
      <w:r w:rsidRPr="00DA7511" w:rsidR="000A1D92">
        <w:t xml:space="preserve">eview </w:t>
      </w:r>
      <w:r w:rsidRPr="00DA7511">
        <w:t xml:space="preserve">period. However, </w:t>
      </w:r>
      <w:r w:rsidRPr="00DA7511" w:rsidR="000A1D92">
        <w:t xml:space="preserve">the </w:t>
      </w:r>
      <w:r w:rsidRPr="00DA7511">
        <w:t>October announcement valued the Welsh local growth fund</w:t>
      </w:r>
      <w:r w:rsidRPr="00DA7511" w:rsidR="00D11E84">
        <w:t>ing</w:t>
      </w:r>
      <w:r w:rsidRPr="00DA7511">
        <w:t xml:space="preserve"> at £547 million</w:t>
      </w:r>
      <w:r w:rsidRPr="00DA7511" w:rsidR="00BF6067">
        <w:t xml:space="preserve">, which is a shortfall of </w:t>
      </w:r>
      <w:r w:rsidRPr="00DA7511">
        <w:t>£86 million. What is your understanding for the reason in this change?</w:t>
      </w:r>
    </w:p>
    <w:p w:rsidR="000E554E" w:rsidRPr="00DA7511" w:rsidP="000E554E">
      <w:pPr>
        <w:pStyle w:val="Answer"/>
      </w:pPr>
      <w:sdt>
        <w:sdtPr>
          <w:alias w:val="Witness"/>
          <w:id w:val="1756012378"/>
          <w:placeholder>
            <w:docPart w:val="0D71A89012914A99ABCFCC6957A4CBF0"/>
          </w:placeholder>
          <w:richText/>
        </w:sdtPr>
        <w:sdtContent>
          <w:r w:rsidRPr="00DA7511" w:rsidR="0098793B">
            <w:rPr>
              <w:b/>
              <w:i/>
            </w:rPr>
            <w:t>Rebecca Evans:</w:t>
          </w:r>
        </w:sdtContent>
      </w:sdt>
      <w:r w:rsidRPr="00DA7511" w:rsidR="0098793B">
        <w:t xml:space="preserve"> </w:t>
      </w:r>
      <w:r w:rsidRPr="00DA7511">
        <w:t>I should start off by saying</w:t>
      </w:r>
      <w:r w:rsidRPr="00DA7511" w:rsidR="008575D6">
        <w:t xml:space="preserve"> that</w:t>
      </w:r>
      <w:r w:rsidRPr="00DA7511">
        <w:t xml:space="preserve"> we are really pleased that the UK Government ha</w:t>
      </w:r>
      <w:r w:rsidRPr="00DA7511" w:rsidR="006913E6">
        <w:t>ve</w:t>
      </w:r>
      <w:r w:rsidRPr="00DA7511">
        <w:t xml:space="preserve"> now returned the funding and the decision</w:t>
      </w:r>
      <w:r w:rsidRPr="00DA7511" w:rsidR="00B92C73">
        <w:t>-</w:t>
      </w:r>
      <w:r w:rsidRPr="00DA7511">
        <w:t xml:space="preserve">making to Wales in respect of local growth funds, which previously bypassed the Welsh Government through the </w:t>
      </w:r>
      <w:r w:rsidRPr="00DA7511" w:rsidR="008575D6">
        <w:t>s</w:t>
      </w:r>
      <w:r w:rsidRPr="00DA7511" w:rsidR="00D11E84">
        <w:t xml:space="preserve">hared </w:t>
      </w:r>
      <w:r w:rsidRPr="00DA7511" w:rsidR="008575D6">
        <w:t>p</w:t>
      </w:r>
      <w:r w:rsidRPr="00DA7511" w:rsidR="00D11E84">
        <w:t xml:space="preserve">rosperity </w:t>
      </w:r>
      <w:r w:rsidRPr="00DA7511" w:rsidR="008575D6">
        <w:t>f</w:t>
      </w:r>
      <w:r w:rsidRPr="00DA7511" w:rsidR="00D11E84">
        <w:t>und</w:t>
      </w:r>
      <w:r w:rsidRPr="00DA7511">
        <w:t xml:space="preserve">. </w:t>
      </w:r>
      <w:r w:rsidRPr="00DA7511" w:rsidR="00D11E84">
        <w:t xml:space="preserve">We are </w:t>
      </w:r>
      <w:r w:rsidRPr="00DA7511">
        <w:t>really pleased that that commitment has been made</w:t>
      </w:r>
      <w:r w:rsidRPr="00DA7511" w:rsidR="00D56A13">
        <w:t xml:space="preserve">. We are also </w:t>
      </w:r>
      <w:r w:rsidRPr="00DA7511">
        <w:t>really pleased that we have still been able to maintain 22% of the overall fund, which again is really important</w:t>
      </w:r>
      <w:r w:rsidRPr="00DA7511" w:rsidR="00D56A13">
        <w:t xml:space="preserve">. We </w:t>
      </w:r>
      <w:r w:rsidRPr="00DA7511">
        <w:t xml:space="preserve">were concerned at one point that we would just have a Barnett share, which just would not recognise the need that there is in Wales. </w:t>
      </w:r>
      <w:r w:rsidRPr="00DA7511" w:rsidR="00831243">
        <w:t xml:space="preserve">I </w:t>
      </w:r>
      <w:r w:rsidRPr="00DA7511">
        <w:t>really want to welcome both of those things.</w:t>
      </w:r>
    </w:p>
    <w:p w:rsidR="000E554E" w:rsidRPr="00DA7511" w:rsidP="000E554E">
      <w:pPr>
        <w:pStyle w:val="Answer"/>
      </w:pPr>
      <w:r w:rsidRPr="00DA7511">
        <w:t xml:space="preserve">I understand that the decision was taken that some of the funding would be </w:t>
      </w:r>
      <w:r w:rsidRPr="00DA7511" w:rsidR="006913E6">
        <w:t>channelled</w:t>
      </w:r>
      <w:r w:rsidRPr="00DA7511">
        <w:t xml:space="preserve"> through the </w:t>
      </w:r>
      <w:r w:rsidRPr="00DA7511" w:rsidR="0043502E">
        <w:t>P</w:t>
      </w:r>
      <w:r w:rsidRPr="00DA7511">
        <w:t xml:space="preserve">ride in </w:t>
      </w:r>
      <w:r w:rsidRPr="00DA7511" w:rsidR="0043502E">
        <w:t>P</w:t>
      </w:r>
      <w:r w:rsidRPr="00DA7511">
        <w:t xml:space="preserve">lace fund. </w:t>
      </w:r>
      <w:r w:rsidRPr="00DA7511" w:rsidR="0043502E">
        <w:t>T</w:t>
      </w:r>
      <w:r w:rsidRPr="00DA7511">
        <w:t>hat is a UK Government fund. It is not something that the Welsh Government</w:t>
      </w:r>
      <w:r w:rsidRPr="00DA7511" w:rsidR="004440ED">
        <w:t xml:space="preserve"> are </w:t>
      </w:r>
      <w:r w:rsidRPr="00DA7511">
        <w:t>involved with</w:t>
      </w:r>
      <w:r w:rsidRPr="00DA7511" w:rsidR="004440ED">
        <w:t>. W</w:t>
      </w:r>
      <w:r w:rsidRPr="00DA7511">
        <w:t>e have not been involved with the design and we do not have a role in the delivery of that either. I will check, but</w:t>
      </w:r>
      <w:r w:rsidRPr="00DA7511" w:rsidR="00144474">
        <w:t xml:space="preserve"> I think </w:t>
      </w:r>
      <w:r w:rsidRPr="00DA7511">
        <w:t xml:space="preserve">the funding that we are talking about here relates to </w:t>
      </w:r>
      <w:r w:rsidRPr="00DA7511" w:rsidR="004440ED">
        <w:t>P</w:t>
      </w:r>
      <w:r w:rsidRPr="00DA7511">
        <w:t xml:space="preserve">ride in </w:t>
      </w:r>
      <w:r w:rsidRPr="00DA7511" w:rsidR="004440ED">
        <w:t>P</w:t>
      </w:r>
      <w:r w:rsidRPr="00DA7511">
        <w:t>lace.</w:t>
      </w:r>
    </w:p>
    <w:p w:rsidR="000E554E" w:rsidRPr="00DA7511" w:rsidP="00EC1952">
      <w:pPr>
        <w:pStyle w:val="Question"/>
      </w:pPr>
      <w:sdt>
        <w:sdtPr>
          <w:alias w:val="Member"/>
          <w:tag w:val="&lt;Member mnisId='5085' dodsId='149519'&gt;"/>
          <w:id w:val="-712267921"/>
          <w:placeholder>
            <w:docPart w:val="360BDC5AEB934FB5B2252CE88FF0BF4D"/>
          </w:placeholder>
          <w:richText/>
        </w:sdtPr>
        <w:sdtContent>
          <w:r w:rsidRPr="00DA7511" w:rsidR="00EC1952">
            <w:rPr>
              <w:b/>
            </w:rPr>
            <w:t>Llinos Medi:</w:t>
          </w:r>
        </w:sdtContent>
      </w:sdt>
      <w:r w:rsidRPr="00DA7511" w:rsidR="00EC1952">
        <w:t xml:space="preserve"> </w:t>
      </w:r>
      <w:r w:rsidRPr="00DA7511" w:rsidR="00BF34EB">
        <w:t xml:space="preserve">Minister, you have just mentioned the </w:t>
      </w:r>
      <w:r w:rsidRPr="00DA7511" w:rsidR="008575D6">
        <w:t>s</w:t>
      </w:r>
      <w:r w:rsidRPr="00DA7511" w:rsidR="00BF34EB">
        <w:t xml:space="preserve">hared </w:t>
      </w:r>
      <w:r w:rsidRPr="00DA7511" w:rsidR="008575D6">
        <w:t>p</w:t>
      </w:r>
      <w:r w:rsidRPr="00DA7511" w:rsidR="00BF76F6">
        <w:t>rosperity</w:t>
      </w:r>
      <w:r w:rsidRPr="00DA7511" w:rsidR="00BF34EB">
        <w:t xml:space="preserve"> </w:t>
      </w:r>
      <w:r w:rsidRPr="00DA7511" w:rsidR="008575D6">
        <w:t>f</w:t>
      </w:r>
      <w:r w:rsidRPr="00DA7511" w:rsidR="00BF34EB">
        <w:t>und. Between 2022 and 2025, Wales received £38 million more in cash terms</w:t>
      </w:r>
      <w:r w:rsidRPr="00DA7511" w:rsidR="00BF76F6">
        <w:t xml:space="preserve"> from the </w:t>
      </w:r>
      <w:r w:rsidRPr="00DA7511" w:rsidR="008575D6">
        <w:t>s</w:t>
      </w:r>
      <w:r w:rsidRPr="00DA7511" w:rsidR="00BF76F6">
        <w:t xml:space="preserve">hared </w:t>
      </w:r>
      <w:r w:rsidRPr="00DA7511" w:rsidR="008575D6">
        <w:t>p</w:t>
      </w:r>
      <w:r w:rsidRPr="00DA7511" w:rsidR="00BF76F6">
        <w:t xml:space="preserve">rosperity </w:t>
      </w:r>
      <w:r w:rsidRPr="00DA7511" w:rsidR="008575D6">
        <w:t>f</w:t>
      </w:r>
      <w:r w:rsidRPr="00DA7511" w:rsidR="00BF76F6">
        <w:t xml:space="preserve">und; </w:t>
      </w:r>
      <w:r w:rsidRPr="00DA7511" w:rsidR="00806D01">
        <w:t xml:space="preserve">we </w:t>
      </w:r>
      <w:r w:rsidRPr="00DA7511" w:rsidR="00BF76F6">
        <w:t>previously received significantly more when we were within the European Union</w:t>
      </w:r>
      <w:r w:rsidRPr="00DA7511" w:rsidR="00DF562F">
        <w:t xml:space="preserve"> from the structural funds</w:t>
      </w:r>
      <w:r w:rsidRPr="00DA7511" w:rsidR="00BF76F6">
        <w:t xml:space="preserve">. </w:t>
      </w:r>
      <w:r w:rsidRPr="00DA7511" w:rsidR="00DF562F">
        <w:t>T</w:t>
      </w:r>
      <w:r w:rsidRPr="00DA7511">
        <w:t>he announcement was that Wales was receiving the biggest settlement ever, but the reduction in regional funding is different. In your view, is the funding adequate</w:t>
      </w:r>
      <w:r w:rsidRPr="00DA7511" w:rsidR="00DF562F">
        <w:t xml:space="preserve">, first, </w:t>
      </w:r>
      <w:r w:rsidRPr="00DA7511">
        <w:t>in financial terms and</w:t>
      </w:r>
      <w:r w:rsidRPr="00DA7511" w:rsidR="00DF562F">
        <w:t xml:space="preserve">, </w:t>
      </w:r>
      <w:r w:rsidRPr="00DA7511">
        <w:t>secondly</w:t>
      </w:r>
      <w:r w:rsidRPr="00DA7511" w:rsidR="00DF562F">
        <w:t xml:space="preserve">, </w:t>
      </w:r>
      <w:r w:rsidRPr="00DA7511">
        <w:t>in terms of the structures and delivery of mechanisms through which it is allocated?</w:t>
      </w:r>
    </w:p>
    <w:p w:rsidR="00A4613A" w:rsidRPr="00DA7511" w:rsidP="000E554E">
      <w:pPr>
        <w:pStyle w:val="Answer"/>
      </w:pPr>
      <w:sdt>
        <w:sdtPr>
          <w:alias w:val="Witness"/>
          <w:id w:val="-2063555797"/>
          <w:placeholder>
            <w:docPart w:val="2EB0F8F4AA834929BAD1CE8531792E97"/>
          </w:placeholder>
          <w:richText/>
        </w:sdtPr>
        <w:sdtContent>
          <w:r w:rsidRPr="00DA7511" w:rsidR="006913E6">
            <w:rPr>
              <w:b/>
              <w:i/>
            </w:rPr>
            <w:t>Rebecca Evans:</w:t>
          </w:r>
        </w:sdtContent>
      </w:sdt>
      <w:r w:rsidRPr="00DA7511" w:rsidR="006913E6">
        <w:t xml:space="preserve"> T</w:t>
      </w:r>
      <w:r w:rsidRPr="00DA7511" w:rsidR="000E554E">
        <w:t xml:space="preserve">he local growth fund is a significant amount of money and </w:t>
      </w:r>
      <w:r w:rsidRPr="00DA7511" w:rsidR="00EA2C22">
        <w:t xml:space="preserve">it </w:t>
      </w:r>
      <w:r w:rsidRPr="00DA7511" w:rsidR="000E554E">
        <w:t xml:space="preserve">certainly recognises that there is greater need here in Wales. </w:t>
      </w:r>
      <w:r w:rsidRPr="00DA7511" w:rsidR="00EA2C22">
        <w:t>A</w:t>
      </w:r>
      <w:r w:rsidRPr="00DA7511" w:rsidR="000E554E">
        <w:t>gain</w:t>
      </w:r>
      <w:r w:rsidRPr="00DA7511" w:rsidR="00EA2C22">
        <w:t xml:space="preserve">, we are </w:t>
      </w:r>
      <w:r w:rsidRPr="00DA7511" w:rsidR="000E554E">
        <w:t xml:space="preserve">really pleased that it was not a </w:t>
      </w:r>
      <w:r w:rsidRPr="00DA7511" w:rsidR="000E554E">
        <w:t>Barne</w:t>
      </w:r>
      <w:r w:rsidR="009F2787">
        <w:t>t</w:t>
      </w:r>
      <w:r w:rsidRPr="00DA7511" w:rsidR="000E554E">
        <w:t>tised</w:t>
      </w:r>
      <w:r w:rsidRPr="00DA7511" w:rsidR="000E554E">
        <w:t xml:space="preserve"> amount of funding.</w:t>
      </w:r>
      <w:r w:rsidRPr="00DA7511" w:rsidR="00604BA5">
        <w:t xml:space="preserve"> </w:t>
      </w:r>
      <w:r w:rsidRPr="00DA7511" w:rsidR="000E554E">
        <w:t xml:space="preserve">We can always use more funding, particularly for schemes </w:t>
      </w:r>
      <w:r w:rsidRPr="00DA7511">
        <w:t>that</w:t>
      </w:r>
      <w:r w:rsidRPr="00DA7511" w:rsidR="000E554E">
        <w:t xml:space="preserve"> are looking to deal with issues around economic inactivity.</w:t>
      </w:r>
    </w:p>
    <w:p w:rsidR="00971577" w:rsidRPr="00DA7511" w:rsidP="000E554E">
      <w:pPr>
        <w:pStyle w:val="Answer"/>
      </w:pPr>
      <w:r w:rsidRPr="00DA7511">
        <w:t>At the moment—</w:t>
      </w:r>
      <w:r w:rsidRPr="00DA7511" w:rsidR="000E554E">
        <w:t>it is subject to consultation at the moment</w:t>
      </w:r>
      <w:r w:rsidRPr="00DA7511">
        <w:t xml:space="preserve"> and</w:t>
      </w:r>
      <w:r w:rsidRPr="00DA7511" w:rsidR="000E554E">
        <w:t xml:space="preserve"> </w:t>
      </w:r>
      <w:r w:rsidRPr="00DA7511">
        <w:t xml:space="preserve">the consultation closes on 19 December—we are prioritising </w:t>
      </w:r>
      <w:r w:rsidRPr="00DA7511" w:rsidR="000E554E">
        <w:t>issues around productivity in Wales</w:t>
      </w:r>
      <w:r w:rsidRPr="00DA7511">
        <w:t xml:space="preserve"> and </w:t>
      </w:r>
      <w:r w:rsidRPr="00DA7511" w:rsidR="000E554E">
        <w:t>economic inequalities.</w:t>
      </w:r>
      <w:r w:rsidRPr="00DA7511">
        <w:t xml:space="preserve"> T</w:t>
      </w:r>
      <w:r w:rsidRPr="00DA7511" w:rsidR="000E554E">
        <w:t>hose are the areas that we would like to channel that money towards in future.</w:t>
      </w:r>
      <w:r w:rsidRPr="00DA7511">
        <w:t xml:space="preserve"> I</w:t>
      </w:r>
      <w:r w:rsidRPr="00DA7511" w:rsidR="000E554E">
        <w:t>n the consultation, we are</w:t>
      </w:r>
      <w:r w:rsidRPr="00DA7511" w:rsidR="008575D6">
        <w:t xml:space="preserve"> also</w:t>
      </w:r>
      <w:r w:rsidRPr="00DA7511" w:rsidR="000E554E">
        <w:t xml:space="preserve"> exploring the ways in which that funding will be distributed.</w:t>
      </w:r>
    </w:p>
    <w:p w:rsidR="000E554E" w:rsidRPr="00DA7511" w:rsidP="000E554E">
      <w:pPr>
        <w:pStyle w:val="Answer"/>
      </w:pPr>
      <w:r w:rsidRPr="00DA7511">
        <w:t>T</w:t>
      </w:r>
      <w:r w:rsidRPr="00DA7511">
        <w:t>he proposal within the consultation is that a significant amount of that funding would go through CJCs, recognising that</w:t>
      </w:r>
      <w:r w:rsidRPr="00DA7511">
        <w:t xml:space="preserve">, </w:t>
      </w:r>
      <w:r w:rsidRPr="00DA7511">
        <w:t>whi</w:t>
      </w:r>
      <w:r w:rsidRPr="00DA7511" w:rsidR="008575D6">
        <w:t>le</w:t>
      </w:r>
      <w:r w:rsidRPr="00DA7511">
        <w:t xml:space="preserve"> it is important to have that national framework, decisions are best taken closest to people. </w:t>
      </w:r>
      <w:r w:rsidRPr="00DA7511" w:rsidR="00902264">
        <w:t>T</w:t>
      </w:r>
      <w:r w:rsidRPr="00DA7511">
        <w:t xml:space="preserve">hat is the suggestion within the consultation at the moment. </w:t>
      </w:r>
      <w:r w:rsidRPr="00DA7511" w:rsidR="00902264">
        <w:t>T</w:t>
      </w:r>
      <w:r w:rsidRPr="00DA7511">
        <w:t xml:space="preserve">hese are open questions for the consultation. </w:t>
      </w:r>
      <w:r w:rsidRPr="00DA7511" w:rsidR="00902264">
        <w:t>T</w:t>
      </w:r>
      <w:r w:rsidRPr="00DA7511">
        <w:t>he aim is to do as much as we can as close to people as we can.</w:t>
      </w:r>
    </w:p>
    <w:p w:rsidR="000E554E" w:rsidRPr="00DA7511" w:rsidP="00E0425E">
      <w:pPr>
        <w:pStyle w:val="Question"/>
      </w:pPr>
      <w:sdt>
        <w:sdtPr>
          <w:alias w:val="Member"/>
          <w:tag w:val="&lt;Member mnisId='4501' dodsId='35103'&gt;"/>
          <w:id w:val="-1331519053"/>
          <w:placeholder>
            <w:docPart w:val="DAAA647A7C9A41B18E32DCEA5AB96FB2"/>
          </w:placeholder>
          <w:richText/>
        </w:sdtPr>
        <w:sdtContent>
          <w:r w:rsidRPr="00DA7511" w:rsidR="00E0425E">
            <w:rPr>
              <w:b/>
            </w:rPr>
            <w:t>Gerald Jones:</w:t>
          </w:r>
        </w:sdtContent>
      </w:sdt>
      <w:r w:rsidRPr="00DA7511" w:rsidR="00E0425E">
        <w:t xml:space="preserve"> </w:t>
      </w:r>
      <w:r w:rsidRPr="00DA7511" w:rsidR="005C0017">
        <w:t xml:space="preserve">Minister, it is good to see you. One of the questions that I had was around the </w:t>
      </w:r>
      <w:r w:rsidRPr="00DA7511" w:rsidR="00A96FB5">
        <w:t xml:space="preserve">local growth fund. You will be aware that local government has had a role in the </w:t>
      </w:r>
      <w:r w:rsidRPr="00DA7511" w:rsidR="008575D6">
        <w:t>s</w:t>
      </w:r>
      <w:r w:rsidRPr="00DA7511" w:rsidR="00A96FB5">
        <w:t xml:space="preserve">hared </w:t>
      </w:r>
      <w:r w:rsidRPr="00DA7511" w:rsidR="008575D6">
        <w:t>p</w:t>
      </w:r>
      <w:r w:rsidRPr="00DA7511" w:rsidR="00A96FB5">
        <w:t xml:space="preserve">rosperity </w:t>
      </w:r>
      <w:r w:rsidRPr="00DA7511" w:rsidR="008575D6">
        <w:t>f</w:t>
      </w:r>
      <w:r w:rsidRPr="00DA7511" w:rsidR="00A96FB5">
        <w:t xml:space="preserve">und in recent years. </w:t>
      </w:r>
      <w:r w:rsidRPr="00DA7511" w:rsidR="00B36F0B">
        <w:t>T</w:t>
      </w:r>
      <w:r w:rsidRPr="00DA7511" w:rsidR="00A96FB5">
        <w:t xml:space="preserve">he consultation </w:t>
      </w:r>
      <w:r w:rsidRPr="00DA7511" w:rsidR="00B36F0B">
        <w:t xml:space="preserve">is </w:t>
      </w:r>
      <w:r w:rsidRPr="00DA7511" w:rsidR="00A96FB5">
        <w:t>under</w:t>
      </w:r>
      <w:r w:rsidRPr="00DA7511" w:rsidR="008575D6">
        <w:t xml:space="preserve"> </w:t>
      </w:r>
      <w:r w:rsidRPr="00DA7511" w:rsidR="00A96FB5">
        <w:t>way</w:t>
      </w:r>
      <w:r w:rsidRPr="00DA7511" w:rsidR="00B36F0B">
        <w:t xml:space="preserve">, though </w:t>
      </w:r>
      <w:r w:rsidRPr="00DA7511" w:rsidR="00A96FB5">
        <w:t>I appreciate that it does not end for another week or two yet</w:t>
      </w:r>
      <w:r w:rsidRPr="00DA7511" w:rsidR="009E7304">
        <w:t xml:space="preserve">. Has </w:t>
      </w:r>
      <w:r w:rsidRPr="00DA7511" w:rsidR="00B36F0B">
        <w:t xml:space="preserve">there </w:t>
      </w:r>
      <w:r w:rsidRPr="00DA7511" w:rsidR="009E7304">
        <w:t xml:space="preserve">been </w:t>
      </w:r>
      <w:r w:rsidRPr="00DA7511" w:rsidR="00A96FB5">
        <w:t>dialogue with local government around, i</w:t>
      </w:r>
      <w:r w:rsidRPr="00DA7511">
        <w:t>n particular, the future make</w:t>
      </w:r>
      <w:r w:rsidRPr="00DA7511" w:rsidR="00E0425E">
        <w:t>-</w:t>
      </w:r>
      <w:r w:rsidRPr="00DA7511">
        <w:t>up of the funds and future involvement locally</w:t>
      </w:r>
      <w:r w:rsidRPr="00DA7511" w:rsidR="009E7304">
        <w:t xml:space="preserve">? </w:t>
      </w:r>
      <w:r w:rsidRPr="00DA7511">
        <w:t xml:space="preserve">I appreciate </w:t>
      </w:r>
      <w:r w:rsidRPr="00DA7511" w:rsidR="00E36037">
        <w:t xml:space="preserve">that </w:t>
      </w:r>
      <w:r w:rsidRPr="00DA7511">
        <w:t>you mentioned the partnership arrangements there</w:t>
      </w:r>
      <w:r w:rsidRPr="00DA7511" w:rsidR="00B36F0B">
        <w:t xml:space="preserve">, but </w:t>
      </w:r>
      <w:r w:rsidRPr="00DA7511">
        <w:t xml:space="preserve">could you just say a little bit more about any discussions or dialogue with local </w:t>
      </w:r>
      <w:r w:rsidRPr="00DA7511" w:rsidR="00B36F0B">
        <w:t>g</w:t>
      </w:r>
      <w:r w:rsidRPr="00DA7511">
        <w:t>overnment on the future of the funds and how that is looking?</w:t>
      </w:r>
    </w:p>
    <w:p w:rsidR="00DB6EFC" w:rsidRPr="00DA7511" w:rsidP="000E554E">
      <w:pPr>
        <w:pStyle w:val="Answer"/>
      </w:pPr>
      <w:sdt>
        <w:sdtPr>
          <w:alias w:val="Witness"/>
          <w:id w:val="-701012935"/>
          <w:placeholder>
            <w:docPart w:val="D69F517AA86244B2BB5E4A8112873324"/>
          </w:placeholder>
          <w:richText/>
        </w:sdtPr>
        <w:sdtContent>
          <w:r w:rsidRPr="00DA7511" w:rsidR="006913E6">
            <w:rPr>
              <w:b/>
              <w:i/>
            </w:rPr>
            <w:t>Rebecca Evans:</w:t>
          </w:r>
        </w:sdtContent>
      </w:sdt>
      <w:r w:rsidRPr="00DA7511" w:rsidR="006913E6">
        <w:t xml:space="preserve"> </w:t>
      </w:r>
      <w:r w:rsidRPr="00DA7511">
        <w:t>I have been meeting regularly for a good number of months with the WLGA and their economy spokespeople t</w:t>
      </w:r>
      <w:r w:rsidRPr="00DA7511" w:rsidR="000E554E">
        <w:t xml:space="preserve">o talk about the latest developments and to seek their views. I absolutely see a really critical role for local </w:t>
      </w:r>
      <w:r w:rsidRPr="00DA7511">
        <w:t>g</w:t>
      </w:r>
      <w:r w:rsidRPr="00DA7511" w:rsidR="000E554E">
        <w:t xml:space="preserve">overnment in terms of the future of the local growth fund. They have been critical through the development of the delivery of the </w:t>
      </w:r>
      <w:r w:rsidRPr="00DA7511" w:rsidR="008575D6">
        <w:t>s</w:t>
      </w:r>
      <w:r w:rsidRPr="00DA7511">
        <w:t xml:space="preserve">hared </w:t>
      </w:r>
      <w:r w:rsidRPr="00DA7511" w:rsidR="008575D6">
        <w:t>p</w:t>
      </w:r>
      <w:r w:rsidRPr="00DA7511">
        <w:t xml:space="preserve">rosperity </w:t>
      </w:r>
      <w:r w:rsidRPr="00DA7511" w:rsidR="008575D6">
        <w:t>f</w:t>
      </w:r>
      <w:r w:rsidRPr="00DA7511">
        <w:t>und</w:t>
      </w:r>
      <w:r w:rsidRPr="00DA7511" w:rsidR="000E554E">
        <w:t xml:space="preserve"> and they will be absolutely critical as we go forward.</w:t>
      </w:r>
    </w:p>
    <w:p w:rsidR="00E970C2" w:rsidRPr="00DA7511" w:rsidP="000E554E">
      <w:pPr>
        <w:pStyle w:val="Answer"/>
      </w:pPr>
      <w:r w:rsidRPr="00DA7511">
        <w:t xml:space="preserve">We are exploring with them </w:t>
      </w:r>
      <w:r w:rsidRPr="00DA7511">
        <w:t>at the moment</w:t>
      </w:r>
      <w:r w:rsidRPr="00DA7511">
        <w:t xml:space="preserve"> some of the concerns that they have in terms of the proposed funding. </w:t>
      </w:r>
      <w:r w:rsidRPr="00DA7511" w:rsidR="00DB6EFC">
        <w:t>P</w:t>
      </w:r>
      <w:r w:rsidRPr="00DA7511">
        <w:t xml:space="preserve">reviously, the funding through the </w:t>
      </w:r>
      <w:r w:rsidRPr="00DA7511" w:rsidR="008575D6">
        <w:t>shared prosperity fund</w:t>
      </w:r>
      <w:r w:rsidRPr="00DA7511">
        <w:t xml:space="preserve"> was around 70% revenue</w:t>
      </w:r>
      <w:r w:rsidRPr="00DA7511" w:rsidR="00DB6EFC">
        <w:t xml:space="preserve"> and </w:t>
      </w:r>
      <w:r w:rsidRPr="00DA7511">
        <w:t>30% capital or thereabouts.</w:t>
      </w:r>
      <w:r w:rsidRPr="00DA7511" w:rsidR="00DB6EFC">
        <w:t xml:space="preserve"> The </w:t>
      </w:r>
      <w:r w:rsidRPr="00DA7511">
        <w:t xml:space="preserve">funding </w:t>
      </w:r>
      <w:r w:rsidRPr="00DA7511">
        <w:t>that</w:t>
      </w:r>
      <w:r w:rsidRPr="00DA7511">
        <w:t xml:space="preserve"> has been suggested for the local growth fund this time </w:t>
      </w:r>
      <w:r w:rsidRPr="00DA7511">
        <w:t>a</w:t>
      </w:r>
      <w:r w:rsidRPr="00DA7511">
        <w:t>round is 70% capital</w:t>
      </w:r>
      <w:r w:rsidRPr="00DA7511">
        <w:t xml:space="preserve"> and </w:t>
      </w:r>
      <w:r w:rsidRPr="00DA7511">
        <w:t xml:space="preserve">30% revenue. </w:t>
      </w:r>
      <w:r w:rsidRPr="00DA7511">
        <w:t>C</w:t>
      </w:r>
      <w:r w:rsidRPr="00DA7511">
        <w:t xml:space="preserve">learly, that really does change the options </w:t>
      </w:r>
      <w:r w:rsidRPr="00DA7511">
        <w:t xml:space="preserve">that </w:t>
      </w:r>
      <w:r w:rsidRPr="00DA7511">
        <w:t xml:space="preserve">are available to you in terms of how you invest. </w:t>
      </w:r>
      <w:r w:rsidRPr="00DA7511">
        <w:t>T</w:t>
      </w:r>
      <w:r w:rsidRPr="00DA7511">
        <w:t xml:space="preserve">hat is causing significant concern to local </w:t>
      </w:r>
      <w:r w:rsidRPr="00DA7511">
        <w:t>g</w:t>
      </w:r>
      <w:r w:rsidRPr="00DA7511">
        <w:t>overnment at the moment.</w:t>
      </w:r>
    </w:p>
    <w:p w:rsidR="000E554E" w:rsidRPr="00DA7511" w:rsidP="000E554E">
      <w:pPr>
        <w:pStyle w:val="Answer"/>
      </w:pPr>
      <w:r w:rsidRPr="00DA7511">
        <w:t xml:space="preserve">When </w:t>
      </w:r>
      <w:r w:rsidRPr="00DA7511">
        <w:t xml:space="preserve">the </w:t>
      </w:r>
      <w:r w:rsidRPr="00DA7511">
        <w:t>C</w:t>
      </w:r>
      <w:r w:rsidRPr="00DA7511">
        <w:t xml:space="preserve">hancellor delivered her </w:t>
      </w:r>
      <w:r w:rsidRPr="00DA7511">
        <w:t>B</w:t>
      </w:r>
      <w:r w:rsidRPr="00DA7511">
        <w:t xml:space="preserve">udget, </w:t>
      </w:r>
      <w:r w:rsidRPr="00DA7511">
        <w:t xml:space="preserve">we noted that </w:t>
      </w:r>
      <w:r w:rsidRPr="00DA7511">
        <w:t xml:space="preserve">there was also documentation provided alongside that </w:t>
      </w:r>
      <w:r w:rsidRPr="00DA7511">
        <w:t xml:space="preserve">showing </w:t>
      </w:r>
      <w:r w:rsidRPr="00DA7511">
        <w:t>the split between capital and revenue for the mayoral authorities</w:t>
      </w:r>
      <w:r w:rsidRPr="00DA7511">
        <w:t xml:space="preserve">, which </w:t>
      </w:r>
      <w:r w:rsidRPr="00DA7511">
        <w:t xml:space="preserve">was much more generous on the revenue side. </w:t>
      </w:r>
      <w:r w:rsidRPr="00DA7511">
        <w:t>T</w:t>
      </w:r>
      <w:r w:rsidRPr="00DA7511">
        <w:t xml:space="preserve">hese are some things that we are pursuing with the UK Government </w:t>
      </w:r>
      <w:r w:rsidRPr="00DA7511">
        <w:t>at the moment</w:t>
      </w:r>
      <w:r w:rsidRPr="00DA7511">
        <w:t>.</w:t>
      </w:r>
    </w:p>
    <w:p w:rsidR="000E554E" w:rsidRPr="00DA7511" w:rsidP="000E554E">
      <w:pPr>
        <w:pStyle w:val="Answer"/>
      </w:pPr>
      <w:r w:rsidRPr="00DA7511">
        <w:t xml:space="preserve">The </w:t>
      </w:r>
      <w:r w:rsidRPr="00DA7511">
        <w:t>local authorities were really keen to have another transitional year so</w:t>
      </w:r>
      <w:r w:rsidRPr="00DA7511" w:rsidR="008575D6">
        <w:t xml:space="preserve"> that</w:t>
      </w:r>
      <w:r w:rsidRPr="00DA7511">
        <w:t xml:space="preserve"> they could find themselves in a position</w:t>
      </w:r>
      <w:r w:rsidRPr="00DA7511" w:rsidR="008575D6">
        <w:t>,</w:t>
      </w:r>
      <w:r w:rsidRPr="00DA7511">
        <w:t xml:space="preserve"> when the </w:t>
      </w:r>
      <w:r w:rsidRPr="00DA7511">
        <w:t xml:space="preserve">new </w:t>
      </w:r>
      <w:r w:rsidRPr="00DA7511">
        <w:t>local growth fund</w:t>
      </w:r>
      <w:r w:rsidRPr="00DA7511">
        <w:t xml:space="preserve"> </w:t>
      </w:r>
      <w:r w:rsidRPr="00DA7511" w:rsidR="005A468D">
        <w:t xml:space="preserve">scheme </w:t>
      </w:r>
      <w:r w:rsidRPr="00DA7511">
        <w:t xml:space="preserve">comes in, </w:t>
      </w:r>
      <w:r w:rsidRPr="00DA7511">
        <w:t xml:space="preserve">which we are consulting on at the moment, </w:t>
      </w:r>
      <w:r w:rsidRPr="00DA7511" w:rsidR="008575D6">
        <w:t xml:space="preserve">where </w:t>
      </w:r>
      <w:r w:rsidRPr="00DA7511">
        <w:t xml:space="preserve">they will be really ready for it. </w:t>
      </w:r>
      <w:r w:rsidRPr="00DA7511" w:rsidR="0098648F">
        <w:t>W</w:t>
      </w:r>
      <w:r w:rsidRPr="00DA7511">
        <w:t xml:space="preserve">e have agreed to that because we think it is a practical suggestion from local </w:t>
      </w:r>
      <w:r w:rsidRPr="00DA7511" w:rsidR="0098648F">
        <w:t>g</w:t>
      </w:r>
      <w:r w:rsidRPr="00DA7511">
        <w:t xml:space="preserve">overnment. </w:t>
      </w:r>
      <w:r w:rsidRPr="00DA7511" w:rsidR="0098648F">
        <w:t xml:space="preserve">We are </w:t>
      </w:r>
      <w:r w:rsidRPr="00DA7511">
        <w:t>absolutely keen to listen to them and work in close collaboration with them.</w:t>
      </w:r>
    </w:p>
    <w:p w:rsidR="000E554E" w:rsidRPr="00DA7511" w:rsidP="00E0425E">
      <w:pPr>
        <w:pStyle w:val="Question"/>
      </w:pPr>
      <w:sdt>
        <w:sdtPr>
          <w:alias w:val="Member"/>
          <w:tag w:val="&lt;Member mnisId='4501' dodsId='35103'&gt;"/>
          <w:id w:val="1216007209"/>
          <w:placeholder>
            <w:docPart w:val="0B57ED17327F4D6F8C50601ED01AF464"/>
          </w:placeholder>
          <w:richText/>
        </w:sdtPr>
        <w:sdtContent>
          <w:r w:rsidRPr="00DA7511" w:rsidR="00E0425E">
            <w:rPr>
              <w:b/>
            </w:rPr>
            <w:t>Gerald Jones:</w:t>
          </w:r>
        </w:sdtContent>
      </w:sdt>
      <w:r w:rsidRPr="00DA7511" w:rsidR="00E0425E">
        <w:t xml:space="preserve"> </w:t>
      </w:r>
      <w:r w:rsidRPr="00DA7511" w:rsidR="000C619E">
        <w:t>I will move on to coal tips.</w:t>
      </w:r>
      <w:r w:rsidRPr="00DA7511" w:rsidR="00D50232">
        <w:t xml:space="preserve"> In 2021, the Welsh Government estimated that the remediation cost </w:t>
      </w:r>
      <w:r w:rsidRPr="00DA7511" w:rsidR="00EB130F">
        <w:t>around</w:t>
      </w:r>
      <w:r w:rsidRPr="00DA7511" w:rsidR="00D50232">
        <w:t xml:space="preserve"> disused coal tips was in the region of </w:t>
      </w:r>
      <w:r w:rsidRPr="00DA7511" w:rsidR="00F66AA8">
        <w:t xml:space="preserve">between </w:t>
      </w:r>
      <w:r w:rsidRPr="00DA7511" w:rsidR="00D50232">
        <w:t xml:space="preserve">£500 million </w:t>
      </w:r>
      <w:r w:rsidRPr="00DA7511" w:rsidR="00F66AA8">
        <w:t xml:space="preserve">and </w:t>
      </w:r>
      <w:r w:rsidRPr="00DA7511" w:rsidR="00D50232">
        <w:t xml:space="preserve">£600 million. Could you </w:t>
      </w:r>
      <w:r w:rsidRPr="00DA7511" w:rsidR="00F66AA8">
        <w:t xml:space="preserve">set out </w:t>
      </w:r>
      <w:r w:rsidRPr="00DA7511" w:rsidR="00D50232">
        <w:t>the current position</w:t>
      </w:r>
      <w:r w:rsidRPr="00DA7511" w:rsidR="00F66AA8">
        <w:t xml:space="preserve">? Is that </w:t>
      </w:r>
      <w:r w:rsidRPr="00DA7511" w:rsidR="00D50232">
        <w:t xml:space="preserve">estimate still the case or has </w:t>
      </w:r>
      <w:r w:rsidRPr="00DA7511" w:rsidR="006D3855">
        <w:t xml:space="preserve">it </w:t>
      </w:r>
      <w:r w:rsidRPr="00DA7511" w:rsidR="00D50232">
        <w:t xml:space="preserve">been reassessed? </w:t>
      </w:r>
      <w:r w:rsidRPr="00DA7511" w:rsidR="00892FCC">
        <w:t xml:space="preserve">In particular, could you give a </w:t>
      </w:r>
      <w:r w:rsidRPr="00DA7511">
        <w:t>breakdown around the more dangerous tips</w:t>
      </w:r>
      <w:r w:rsidRPr="00DA7511" w:rsidR="00892FCC">
        <w:t xml:space="preserve">, </w:t>
      </w:r>
      <w:r w:rsidRPr="00DA7511">
        <w:t xml:space="preserve">the Cs and </w:t>
      </w:r>
      <w:r w:rsidRPr="00DA7511" w:rsidR="00892FCC">
        <w:t xml:space="preserve">Ds, </w:t>
      </w:r>
      <w:r w:rsidRPr="00DA7511">
        <w:t xml:space="preserve">and how </w:t>
      </w:r>
      <w:r w:rsidRPr="00DA7511" w:rsidR="00892FCC">
        <w:t xml:space="preserve">the </w:t>
      </w:r>
      <w:r w:rsidRPr="00DA7511">
        <w:t>split works overall, please</w:t>
      </w:r>
      <w:r w:rsidRPr="00DA7511" w:rsidR="00892FCC">
        <w:t>?</w:t>
      </w:r>
    </w:p>
    <w:p w:rsidR="007035B7" w:rsidRPr="00DA7511" w:rsidP="000E554E">
      <w:pPr>
        <w:pStyle w:val="Answer"/>
      </w:pPr>
      <w:sdt>
        <w:sdtPr>
          <w:alias w:val="Witness"/>
          <w:id w:val="-1421023976"/>
          <w:placeholder>
            <w:docPart w:val="1449EC0777CE4087A4A3EC1DA1DA266E"/>
          </w:placeholder>
          <w:richText/>
        </w:sdtPr>
        <w:sdtContent>
          <w:r w:rsidRPr="00DA7511" w:rsidR="006913E6">
            <w:rPr>
              <w:b/>
              <w:i/>
            </w:rPr>
            <w:t>Rebecca Evans:</w:t>
          </w:r>
        </w:sdtContent>
      </w:sdt>
      <w:r w:rsidRPr="00DA7511" w:rsidR="006913E6">
        <w:t xml:space="preserve"> </w:t>
      </w:r>
      <w:r w:rsidRPr="00DA7511">
        <w:t xml:space="preserve">This sits in </w:t>
      </w:r>
      <w:r w:rsidRPr="00DA7511" w:rsidR="00437933">
        <w:t xml:space="preserve">the portfolio of the Deputy </w:t>
      </w:r>
      <w:r w:rsidRPr="00DA7511" w:rsidR="00EB130F">
        <w:t xml:space="preserve">First </w:t>
      </w:r>
      <w:r w:rsidRPr="00DA7511" w:rsidR="00437933">
        <w:t>Minister and Cabinet Secretary for Rural Affairs. I will do my best, but I will check with his officials afterwards just to make sure that I have not got anything wrong.</w:t>
      </w:r>
    </w:p>
    <w:p w:rsidR="00216B32" w:rsidRPr="00DA7511" w:rsidP="000E554E">
      <w:pPr>
        <w:pStyle w:val="Answer"/>
      </w:pPr>
      <w:r w:rsidRPr="00DA7511">
        <w:t xml:space="preserve">I remember that </w:t>
      </w:r>
      <w:r w:rsidRPr="00DA7511">
        <w:t>a number of</w:t>
      </w:r>
      <w:r w:rsidRPr="00DA7511">
        <w:t xml:space="preserve"> years ago we were suggesting that </w:t>
      </w:r>
      <w:r w:rsidRPr="00DA7511" w:rsidR="00437933">
        <w:t>£</w:t>
      </w:r>
      <w:r w:rsidRPr="00DA7511">
        <w:t>600 million was an estimate of what things would cost in terms of that long</w:t>
      </w:r>
      <w:r w:rsidRPr="00DA7511" w:rsidR="00EB130F">
        <w:noBreakHyphen/>
      </w:r>
      <w:r w:rsidRPr="00DA7511">
        <w:t xml:space="preserve">term programme of work. </w:t>
      </w:r>
      <w:r w:rsidRPr="00DA7511" w:rsidR="00437933">
        <w:t>S</w:t>
      </w:r>
      <w:r w:rsidRPr="00DA7511">
        <w:t xml:space="preserve">ince then </w:t>
      </w:r>
      <w:r w:rsidRPr="00DA7511" w:rsidR="00437933">
        <w:t xml:space="preserve">the </w:t>
      </w:r>
      <w:r w:rsidRPr="00DA7511">
        <w:t>Welsh Government ha</w:t>
      </w:r>
      <w:r w:rsidRPr="00DA7511" w:rsidR="00437933">
        <w:t xml:space="preserve">ve </w:t>
      </w:r>
      <w:r w:rsidRPr="00DA7511">
        <w:t xml:space="preserve">done an awful lot of work in terms of mapping and recording coal tips. </w:t>
      </w:r>
      <w:r w:rsidRPr="00DA7511" w:rsidR="00906135">
        <w:t xml:space="preserve">We now </w:t>
      </w:r>
      <w:r w:rsidRPr="00DA7511">
        <w:t xml:space="preserve">believe that </w:t>
      </w:r>
      <w:r w:rsidRPr="00DA7511" w:rsidR="00906135">
        <w:t xml:space="preserve">the £118 </w:t>
      </w:r>
      <w:r w:rsidRPr="00DA7511">
        <w:t>million that we asked for and received is a realistic amount of funding that we can use to protect and to help communities liv</w:t>
      </w:r>
      <w:r w:rsidRPr="00DA7511" w:rsidR="00EB130F">
        <w:t>ing</w:t>
      </w:r>
      <w:r w:rsidRPr="00DA7511">
        <w:t xml:space="preserve"> near coal tips over the next few years.</w:t>
      </w:r>
    </w:p>
    <w:p w:rsidR="000E554E" w:rsidRPr="00DA7511" w:rsidP="000E554E">
      <w:pPr>
        <w:pStyle w:val="Answer"/>
      </w:pPr>
      <w:r w:rsidRPr="00DA7511">
        <w:t>Again, this is a really good example of two Governments working together. We have always said that coal tips and coal tip safety was absolutely a legacy issue going back well before devolution.</w:t>
      </w:r>
      <w:r w:rsidRPr="00DA7511" w:rsidR="00216B32">
        <w:t xml:space="preserve"> At</w:t>
      </w:r>
      <w:r w:rsidRPr="00DA7511">
        <w:t xml:space="preserve"> the point of the devolution settlement, there were things </w:t>
      </w:r>
      <w:r w:rsidRPr="00DA7511" w:rsidR="00C747AD">
        <w:t>that</w:t>
      </w:r>
      <w:r w:rsidRPr="00DA7511">
        <w:t xml:space="preserve"> we did not understand as well as we do now, particularly in relation to climate change. </w:t>
      </w:r>
      <w:r w:rsidRPr="00DA7511" w:rsidR="00C747AD">
        <w:t>W</w:t>
      </w:r>
      <w:r w:rsidRPr="00DA7511">
        <w:t xml:space="preserve">here we have </w:t>
      </w:r>
      <w:r w:rsidRPr="00DA7511" w:rsidR="00C747AD">
        <w:t xml:space="preserve">got </w:t>
      </w:r>
      <w:r w:rsidRPr="00DA7511">
        <w:t xml:space="preserve">to now </w:t>
      </w:r>
      <w:r w:rsidRPr="00DA7511" w:rsidR="00C747AD">
        <w:t xml:space="preserve">is </w:t>
      </w:r>
      <w:r w:rsidRPr="00DA7511">
        <w:t xml:space="preserve">a pragmatic solution showing the two Governments working in partnership. </w:t>
      </w:r>
    </w:p>
    <w:p w:rsidR="000E554E" w:rsidRPr="00DA7511" w:rsidP="00E0425E">
      <w:pPr>
        <w:pStyle w:val="Question"/>
      </w:pPr>
      <w:sdt>
        <w:sdtPr>
          <w:alias w:val="Member"/>
          <w:tag w:val="&lt;Member mnisId='4501' dodsId='35103'&gt;"/>
          <w:id w:val="1629437764"/>
          <w:placeholder>
            <w:docPart w:val="CD17C2907664443083A3E6DFBE40CAC1"/>
          </w:placeholder>
          <w:richText/>
        </w:sdtPr>
        <w:sdtContent>
          <w:r w:rsidRPr="00DA7511" w:rsidR="00E0425E">
            <w:rPr>
              <w:b/>
            </w:rPr>
            <w:t>Gerald Jones:</w:t>
          </w:r>
        </w:sdtContent>
      </w:sdt>
      <w:r w:rsidRPr="00DA7511" w:rsidR="00E0425E">
        <w:t xml:space="preserve"> </w:t>
      </w:r>
      <w:r w:rsidRPr="00DA7511">
        <w:t>As you say, it is two Governments sharing responsibility</w:t>
      </w:r>
      <w:r w:rsidRPr="00DA7511" w:rsidR="00C737F0">
        <w:t>. T</w:t>
      </w:r>
      <w:r w:rsidRPr="00DA7511">
        <w:t xml:space="preserve">hat is positive. </w:t>
      </w:r>
      <w:r w:rsidRPr="00DA7511" w:rsidR="00C737F0">
        <w:t xml:space="preserve">£220 </w:t>
      </w:r>
      <w:r w:rsidRPr="00DA7511">
        <w:t>million has been allocated for coal tip safety</w:t>
      </w:r>
      <w:r w:rsidRPr="00DA7511" w:rsidR="009342E7">
        <w:t>. W</w:t>
      </w:r>
      <w:r w:rsidRPr="00DA7511">
        <w:t>orking with the UK Government</w:t>
      </w:r>
      <w:r w:rsidRPr="00DA7511" w:rsidR="009342E7">
        <w:t>, a</w:t>
      </w:r>
      <w:r w:rsidRPr="00DA7511">
        <w:t>re you confident that the required level of funding will be secure</w:t>
      </w:r>
      <w:r w:rsidRPr="00DA7511" w:rsidR="00C737F0">
        <w:t>d</w:t>
      </w:r>
      <w:r w:rsidRPr="00DA7511">
        <w:t xml:space="preserve"> to remediate all the coal tips within Wales?</w:t>
      </w:r>
    </w:p>
    <w:p w:rsidR="000E554E" w:rsidRPr="00DA7511" w:rsidP="000E554E">
      <w:pPr>
        <w:pStyle w:val="Answer"/>
      </w:pPr>
      <w:sdt>
        <w:sdtPr>
          <w:alias w:val="Witness"/>
          <w:id w:val="1428848444"/>
          <w:placeholder>
            <w:docPart w:val="F9B7D67A4492421482D177D66857C3A0"/>
          </w:placeholder>
          <w:richText/>
        </w:sdtPr>
        <w:sdtContent>
          <w:r w:rsidRPr="00DA7511" w:rsidR="006913E6">
            <w:rPr>
              <w:b/>
              <w:i/>
            </w:rPr>
            <w:t>Rebecca Evans:</w:t>
          </w:r>
        </w:sdtContent>
      </w:sdt>
      <w:r w:rsidRPr="00DA7511" w:rsidR="006913E6">
        <w:t xml:space="preserve"> We </w:t>
      </w:r>
      <w:r w:rsidRPr="00DA7511">
        <w:t xml:space="preserve">believe it will help to safeguard hundreds of communities </w:t>
      </w:r>
      <w:r w:rsidRPr="00DA7511" w:rsidR="00AA36F1">
        <w:t>that</w:t>
      </w:r>
      <w:r w:rsidRPr="00DA7511">
        <w:t xml:space="preserve"> are living in the shadow of coal tips. </w:t>
      </w:r>
      <w:r w:rsidRPr="00DA7511" w:rsidR="00AA36F1">
        <w:t>W</w:t>
      </w:r>
      <w:r w:rsidRPr="00DA7511">
        <w:t>e remain focused on ensuring that funding goes to delivering the necessary remediation</w:t>
      </w:r>
      <w:r w:rsidRPr="00DA7511" w:rsidR="00AA36F1">
        <w:t xml:space="preserve">, </w:t>
      </w:r>
      <w:r w:rsidRPr="00DA7511">
        <w:t xml:space="preserve">safety and monitoring work </w:t>
      </w:r>
      <w:r w:rsidRPr="00DA7511" w:rsidR="00AA36F1">
        <w:t xml:space="preserve">that </w:t>
      </w:r>
      <w:r w:rsidRPr="00DA7511">
        <w:t xml:space="preserve">needs to be undertaken. </w:t>
      </w:r>
      <w:r w:rsidRPr="00DA7511" w:rsidR="00AA36F1">
        <w:t>I</w:t>
      </w:r>
      <w:r w:rsidRPr="00DA7511">
        <w:t>t is my understanding that</w:t>
      </w:r>
      <w:r w:rsidRPr="00DA7511" w:rsidR="00AA36F1">
        <w:t xml:space="preserve">, </w:t>
      </w:r>
      <w:r w:rsidRPr="00DA7511">
        <w:t>certainly for the foreseeable future</w:t>
      </w:r>
      <w:r w:rsidRPr="00DA7511" w:rsidR="006A502F">
        <w:t xml:space="preserve">, </w:t>
      </w:r>
      <w:r w:rsidRPr="00DA7511">
        <w:t xml:space="preserve">the </w:t>
      </w:r>
      <w:r w:rsidRPr="00DA7511" w:rsidR="006A502F">
        <w:t xml:space="preserve">period over which </w:t>
      </w:r>
      <w:r w:rsidRPr="00DA7511">
        <w:t xml:space="preserve">we </w:t>
      </w:r>
      <w:r w:rsidRPr="00DA7511">
        <w:t>are able to</w:t>
      </w:r>
      <w:r w:rsidRPr="00DA7511">
        <w:t xml:space="preserve"> deploy</w:t>
      </w:r>
      <w:r w:rsidRPr="00DA7511" w:rsidR="006A502F">
        <w:t xml:space="preserve"> that investment of £118 </w:t>
      </w:r>
      <w:r w:rsidRPr="00DA7511">
        <w:t>million</w:t>
      </w:r>
      <w:r w:rsidRPr="00DA7511" w:rsidR="006A502F">
        <w:t xml:space="preserve">, </w:t>
      </w:r>
      <w:r w:rsidRPr="00DA7511" w:rsidR="00746946">
        <w:t xml:space="preserve">it </w:t>
      </w:r>
      <w:r w:rsidRPr="00DA7511">
        <w:t xml:space="preserve">is considered to be appropriate. </w:t>
      </w:r>
    </w:p>
    <w:p w:rsidR="000E554E" w:rsidRPr="00DA7511" w:rsidP="00E0425E">
      <w:pPr>
        <w:pStyle w:val="Question"/>
      </w:pPr>
      <w:sdt>
        <w:sdtPr>
          <w:alias w:val="Member"/>
          <w:tag w:val="&lt;Member mnisId='4501' dodsId='35103'&gt;"/>
          <w:id w:val="-622466961"/>
          <w:placeholder>
            <w:docPart w:val="D73254156FB745D0BE5EAF73E91E4EBB"/>
          </w:placeholder>
          <w:richText/>
        </w:sdtPr>
        <w:sdtContent>
          <w:r w:rsidRPr="00DA7511" w:rsidR="00E0425E">
            <w:rPr>
              <w:b/>
            </w:rPr>
            <w:t>Gerald Jones:</w:t>
          </w:r>
        </w:sdtContent>
      </w:sdt>
      <w:r w:rsidRPr="00DA7511" w:rsidR="00E0425E">
        <w:t xml:space="preserve"> </w:t>
      </w:r>
      <w:r w:rsidRPr="00DA7511">
        <w:t>In terms of</w:t>
      </w:r>
      <w:r w:rsidRPr="00DA7511" w:rsidR="003E01D0">
        <w:t xml:space="preserve"> </w:t>
      </w:r>
      <w:r w:rsidRPr="00DA7511">
        <w:t xml:space="preserve">moving forward and completing all the coal tips, even if the funding was available to do it all, there are contractors that </w:t>
      </w:r>
      <w:r w:rsidRPr="00DA7511" w:rsidR="00AF3968">
        <w:t xml:space="preserve">will </w:t>
      </w:r>
      <w:r w:rsidRPr="00DA7511">
        <w:t xml:space="preserve">need to programme that work and there is a timescale involved. I appreciate </w:t>
      </w:r>
      <w:r w:rsidRPr="00DA7511" w:rsidR="003E01D0">
        <w:t xml:space="preserve">that </w:t>
      </w:r>
      <w:r w:rsidRPr="00DA7511">
        <w:t xml:space="preserve">this is a little bit outside your portfolio, but </w:t>
      </w:r>
      <w:r w:rsidRPr="00DA7511" w:rsidR="003E01D0">
        <w:t xml:space="preserve">do you have </w:t>
      </w:r>
      <w:r w:rsidRPr="00DA7511">
        <w:t xml:space="preserve">any views on that and whether the funding and the capacity can </w:t>
      </w:r>
      <w:r w:rsidRPr="00DA7511" w:rsidR="0085437C">
        <w:t xml:space="preserve">be </w:t>
      </w:r>
      <w:r w:rsidRPr="00DA7511">
        <w:t>join</w:t>
      </w:r>
      <w:r w:rsidRPr="00DA7511" w:rsidR="0085437C">
        <w:t>ed up</w:t>
      </w:r>
      <w:r w:rsidRPr="00DA7511">
        <w:t>, if you like?</w:t>
      </w:r>
    </w:p>
    <w:p w:rsidR="000E554E" w:rsidRPr="00DA7511" w:rsidP="000E554E">
      <w:pPr>
        <w:pStyle w:val="Answer"/>
      </w:pPr>
      <w:sdt>
        <w:sdtPr>
          <w:alias w:val="Witness"/>
          <w:id w:val="-1803139877"/>
          <w:placeholder>
            <w:docPart w:val="6980174CFDA144DC8ECC88ED06666FBC"/>
          </w:placeholder>
          <w:richText/>
        </w:sdtPr>
        <w:sdtContent>
          <w:r w:rsidRPr="00DA7511" w:rsidR="00873BEE">
            <w:rPr>
              <w:b/>
              <w:i/>
            </w:rPr>
            <w:t>Rebecca Evans:</w:t>
          </w:r>
        </w:sdtContent>
      </w:sdt>
      <w:r w:rsidRPr="00DA7511" w:rsidR="00873BEE">
        <w:t xml:space="preserve"> </w:t>
      </w:r>
      <w:r w:rsidRPr="00DA7511" w:rsidR="0085437C">
        <w:t xml:space="preserve">The </w:t>
      </w:r>
      <w:r w:rsidRPr="00DA7511" w:rsidR="00E35981">
        <w:t xml:space="preserve">£118 </w:t>
      </w:r>
      <w:r w:rsidRPr="00DA7511">
        <w:t xml:space="preserve">million </w:t>
      </w:r>
      <w:r w:rsidRPr="00DA7511" w:rsidR="00E35981">
        <w:t xml:space="preserve">that </w:t>
      </w:r>
      <w:r w:rsidRPr="00DA7511">
        <w:t xml:space="preserve">we asked for and received was considered to be realistic in terms of the funding that we could use. </w:t>
      </w:r>
      <w:r w:rsidRPr="00DA7511" w:rsidR="00E35981">
        <w:t xml:space="preserve">If the </w:t>
      </w:r>
      <w:r w:rsidRPr="00DA7511">
        <w:t xml:space="preserve">Committee does not mind, </w:t>
      </w:r>
      <w:r w:rsidRPr="00DA7511" w:rsidR="00E35981">
        <w:t xml:space="preserve">I will </w:t>
      </w:r>
      <w:r w:rsidRPr="00DA7511">
        <w:t xml:space="preserve">get a note from the </w:t>
      </w:r>
      <w:r w:rsidRPr="00DA7511" w:rsidR="00E35981">
        <w:t xml:space="preserve">Deputy First </w:t>
      </w:r>
      <w:r w:rsidRPr="00DA7511">
        <w:t xml:space="preserve">Minister with a bit more detail on what is expected from that funding and a view on whether </w:t>
      </w:r>
      <w:r w:rsidRPr="00DA7511" w:rsidR="0085437C">
        <w:t xml:space="preserve">it </w:t>
      </w:r>
      <w:r w:rsidRPr="00DA7511">
        <w:t>is sufficient</w:t>
      </w:r>
      <w:r w:rsidRPr="00DA7511" w:rsidR="00EB130F">
        <w:t>,</w:t>
      </w:r>
      <w:r w:rsidRPr="00DA7511">
        <w:t xml:space="preserve"> both in terms of the immediate work </w:t>
      </w:r>
      <w:r w:rsidRPr="00DA7511" w:rsidR="0085437C">
        <w:t xml:space="preserve">that </w:t>
      </w:r>
      <w:r w:rsidRPr="00DA7511">
        <w:t>is being undertaken</w:t>
      </w:r>
      <w:r w:rsidRPr="00DA7511" w:rsidR="0085437C">
        <w:t xml:space="preserve"> and that </w:t>
      </w:r>
      <w:r w:rsidRPr="00DA7511">
        <w:t>longer</w:t>
      </w:r>
      <w:r w:rsidRPr="00DA7511" w:rsidR="0085437C">
        <w:t>-</w:t>
      </w:r>
      <w:r w:rsidRPr="00DA7511">
        <w:t>term look</w:t>
      </w:r>
      <w:r w:rsidRPr="00DA7511" w:rsidR="00104E98">
        <w:t xml:space="preserve">. We </w:t>
      </w:r>
      <w:r w:rsidRPr="00DA7511">
        <w:t xml:space="preserve">have always said that </w:t>
      </w:r>
      <w:r w:rsidRPr="00DA7511">
        <w:t xml:space="preserve">this would be a programme </w:t>
      </w:r>
      <w:r w:rsidRPr="00DA7511" w:rsidR="00104E98">
        <w:t xml:space="preserve">that </w:t>
      </w:r>
      <w:r w:rsidRPr="00DA7511">
        <w:t>would have to take place over a good number of years.</w:t>
      </w:r>
    </w:p>
    <w:p w:rsidR="000E554E" w:rsidRPr="00DA7511" w:rsidP="0085437C">
      <w:pPr>
        <w:pStyle w:val="Remark"/>
      </w:pPr>
      <w:sdt>
        <w:sdtPr>
          <w:alias w:val="Member"/>
          <w:tag w:val="&lt;Member mnisId='4716' dodsId='109478'&gt;"/>
          <w:id w:val="1927612135"/>
          <w:placeholder>
            <w:docPart w:val="E56D86289B7148238CDBCA2151EAA694"/>
          </w:placeholder>
          <w:richText/>
        </w:sdtPr>
        <w:sdtContent>
          <w:r w:rsidRPr="00DA7511" w:rsidR="004A0728">
            <w:rPr>
              <w:b/>
            </w:rPr>
            <w:t>Chair:</w:t>
          </w:r>
        </w:sdtContent>
      </w:sdt>
      <w:r w:rsidRPr="00DA7511" w:rsidR="004A0728">
        <w:t xml:space="preserve"> </w:t>
      </w:r>
      <w:r w:rsidRPr="00DA7511" w:rsidR="00873BEE">
        <w:t xml:space="preserve">It </w:t>
      </w:r>
      <w:r w:rsidRPr="00DA7511">
        <w:t>would be helpful if we could have that note, Minister.</w:t>
      </w:r>
      <w:r w:rsidRPr="00DA7511" w:rsidR="00FB29FA">
        <w:t xml:space="preserve"> Thank you very much.</w:t>
      </w:r>
    </w:p>
    <w:p w:rsidR="000E554E" w:rsidRPr="00DA7511" w:rsidP="00FB29FA">
      <w:pPr>
        <w:pStyle w:val="Question"/>
      </w:pPr>
      <w:sdt>
        <w:sdtPr>
          <w:alias w:val="Member"/>
          <w:tag w:val="&lt;Member mnisId='5177' dodsId='173124'&gt;"/>
          <w:id w:val="1911114333"/>
          <w:placeholder>
            <w:docPart w:val="2121AA1A8CCB4687ACF03F0BE7E4FF3D"/>
          </w:placeholder>
          <w:richText/>
        </w:sdtPr>
        <w:sdtContent>
          <w:r w:rsidRPr="00DA7511" w:rsidR="00C74AA6">
            <w:rPr>
              <w:b/>
            </w:rPr>
            <w:t>Ann Davies:</w:t>
          </w:r>
        </w:sdtContent>
      </w:sdt>
      <w:r w:rsidRPr="00DA7511" w:rsidR="00C74AA6">
        <w:t xml:space="preserve"> </w:t>
      </w:r>
      <w:r w:rsidRPr="00DA7511" w:rsidR="00FB29FA">
        <w:t xml:space="preserve">My constituency borders with my friend from </w:t>
      </w:r>
      <w:r w:rsidRPr="00DA7511" w:rsidR="00D97D7D">
        <w:t>Brecon</w:t>
      </w:r>
      <w:r w:rsidRPr="00DA7511" w:rsidR="00B97742">
        <w:t xml:space="preserve">, </w:t>
      </w:r>
      <w:r w:rsidRPr="00DA7511" w:rsidR="00D97D7D">
        <w:t xml:space="preserve">Radnor and </w:t>
      </w:r>
      <w:r w:rsidRPr="00DA7511" w:rsidR="00FB29FA">
        <w:t>Cwm Ta</w:t>
      </w:r>
      <w:r w:rsidRPr="00DA7511" w:rsidR="00B97742">
        <w:t>w</w:t>
      </w:r>
      <w:r w:rsidRPr="00DA7511" w:rsidR="00FB29FA">
        <w:t xml:space="preserve">e, and </w:t>
      </w:r>
      <w:r w:rsidRPr="00DA7511" w:rsidR="00B97742">
        <w:t xml:space="preserve">there are </w:t>
      </w:r>
      <w:r w:rsidRPr="00DA7511" w:rsidR="00FB29FA">
        <w:t>a number of</w:t>
      </w:r>
      <w:r w:rsidRPr="00DA7511" w:rsidR="00FB29FA">
        <w:t xml:space="preserve"> issues </w:t>
      </w:r>
      <w:r w:rsidRPr="00DA7511" w:rsidR="00B97742">
        <w:t xml:space="preserve">that </w:t>
      </w:r>
      <w:r w:rsidRPr="00DA7511" w:rsidR="00FB29FA">
        <w:t xml:space="preserve">straddle our two constituencies. In general, we have </w:t>
      </w:r>
      <w:r w:rsidRPr="00DA7511" w:rsidR="0076227F">
        <w:t xml:space="preserve">heard </w:t>
      </w:r>
      <w:r w:rsidRPr="00DA7511" w:rsidR="00FB29FA">
        <w:t>a lot of support for the Disuse</w:t>
      </w:r>
      <w:r w:rsidRPr="00DA7511" w:rsidR="00D97D7D">
        <w:t>d</w:t>
      </w:r>
      <w:r w:rsidRPr="00DA7511" w:rsidR="00FB29FA">
        <w:t xml:space="preserve"> Tips Authority for Wales. </w:t>
      </w:r>
      <w:r w:rsidRPr="00DA7511" w:rsidR="003B3A30">
        <w:t>W</w:t>
      </w:r>
      <w:r w:rsidRPr="00DA7511" w:rsidR="00FB29FA">
        <w:t xml:space="preserve">hat outcomes does the Welsh Government expect from this new authority when </w:t>
      </w:r>
      <w:r w:rsidRPr="00DA7511" w:rsidR="003B3A30">
        <w:t xml:space="preserve">it is </w:t>
      </w:r>
      <w:r w:rsidRPr="00DA7511" w:rsidR="00FB29FA">
        <w:t>established in April 20</w:t>
      </w:r>
      <w:r w:rsidRPr="00DA7511" w:rsidR="000B122C">
        <w:t>2</w:t>
      </w:r>
      <w:r w:rsidRPr="00DA7511" w:rsidR="00FB29FA">
        <w:t xml:space="preserve">7? </w:t>
      </w:r>
      <w:r w:rsidRPr="00DA7511" w:rsidR="000B122C">
        <w:t>W</w:t>
      </w:r>
      <w:r w:rsidRPr="00DA7511" w:rsidR="00FB29FA">
        <w:t>ill the remit of the new authority extend to collaborating with bodies such as Natural Resources Wales and,</w:t>
      </w:r>
      <w:r w:rsidRPr="00DA7511" w:rsidR="00EB130F">
        <w:t xml:space="preserve"> perhaps even</w:t>
      </w:r>
      <w:r w:rsidRPr="00DA7511" w:rsidR="00FB29FA">
        <w:t xml:space="preserve"> more importantly, the </w:t>
      </w:r>
      <w:r w:rsidRPr="00DA7511" w:rsidR="000B122C">
        <w:t xml:space="preserve">Mining Remediation </w:t>
      </w:r>
      <w:r w:rsidRPr="00DA7511" w:rsidR="00FB29FA">
        <w:t>Authority?</w:t>
      </w:r>
    </w:p>
    <w:p w:rsidR="00DB676B" w:rsidRPr="00DA7511" w:rsidP="000E554E">
      <w:pPr>
        <w:pStyle w:val="Answer"/>
      </w:pPr>
      <w:sdt>
        <w:sdtPr>
          <w:alias w:val="Witness"/>
          <w:id w:val="-1247721072"/>
          <w:placeholder>
            <w:docPart w:val="6B4D4BBE0D154C089FD5C68674316353"/>
          </w:placeholder>
          <w:richText/>
        </w:sdtPr>
        <w:sdtContent>
          <w:r w:rsidRPr="00DA7511" w:rsidR="00873BEE">
            <w:rPr>
              <w:b/>
              <w:i/>
            </w:rPr>
            <w:t>Rebecca Evans:</w:t>
          </w:r>
        </w:sdtContent>
      </w:sdt>
      <w:r w:rsidRPr="00DA7511" w:rsidR="00873BEE">
        <w:t xml:space="preserve"> T</w:t>
      </w:r>
      <w:r w:rsidRPr="00DA7511" w:rsidR="000E554E">
        <w:t xml:space="preserve">he plan is that it will provide a really robust system for ensuring the stability of disused tips in Wales. </w:t>
      </w:r>
      <w:r w:rsidRPr="00DA7511">
        <w:t>T</w:t>
      </w:r>
      <w:r w:rsidRPr="00DA7511" w:rsidR="000E554E">
        <w:t>hat is with a view, of course, to protecting human welfare, safeguarding communities and protecting our critical infrastructure.</w:t>
      </w:r>
    </w:p>
    <w:p w:rsidR="000E554E" w:rsidRPr="00DA7511" w:rsidP="000E554E">
      <w:pPr>
        <w:pStyle w:val="Answer"/>
      </w:pPr>
      <w:r w:rsidRPr="00DA7511">
        <w:t>T</w:t>
      </w:r>
      <w:r w:rsidRPr="00DA7511">
        <w:t xml:space="preserve">he authority itself will take the responsibility for checking, recording, monitoring and managing tips. It is the first organisation of its kind in the UK. In preparation, Natural Resources Wales is working with </w:t>
      </w:r>
      <w:r w:rsidRPr="00DA7511">
        <w:t xml:space="preserve">the </w:t>
      </w:r>
      <w:r w:rsidRPr="00DA7511">
        <w:t>Welsh Government</w:t>
      </w:r>
      <w:r w:rsidRPr="00DA7511">
        <w:t xml:space="preserve">, </w:t>
      </w:r>
      <w:r w:rsidRPr="00DA7511">
        <w:t>the Mining Remediation Authority and others. They have published the site</w:t>
      </w:r>
      <w:r w:rsidRPr="00DA7511">
        <w:t>-</w:t>
      </w:r>
      <w:r w:rsidRPr="00DA7511">
        <w:t>specific coal tip contingency plans, which include environmental considerations.</w:t>
      </w:r>
      <w:r w:rsidRPr="00DA7511">
        <w:t xml:space="preserve"> T</w:t>
      </w:r>
      <w:r w:rsidRPr="00DA7511">
        <w:t>hose will be the basis upon which the authority will build its work to resolve some of the issues, including the need for reasonable expectations of others, landowners and so on.</w:t>
      </w:r>
      <w:r w:rsidRPr="00DA7511">
        <w:t xml:space="preserve"> C</w:t>
      </w:r>
      <w:r w:rsidRPr="00DA7511">
        <w:t>ollaborating with existing bodies such as Natural Resources Wales</w:t>
      </w:r>
      <w:r w:rsidRPr="00DA7511">
        <w:t xml:space="preserve">, </w:t>
      </w:r>
      <w:r w:rsidRPr="00DA7511">
        <w:t>local authorities and other partners will be central to the success of the function of the authority.</w:t>
      </w:r>
    </w:p>
    <w:p w:rsidR="000E554E" w:rsidRPr="00DA7511" w:rsidP="00F8282D">
      <w:pPr>
        <w:pStyle w:val="Question"/>
      </w:pPr>
      <w:sdt>
        <w:sdtPr>
          <w:alias w:val="Member"/>
          <w:tag w:val="&lt;Member mnisId='5221' dodsId='173215'&gt;"/>
          <w:id w:val="2128890580"/>
          <w:placeholder>
            <w:docPart w:val="D66361DBB1B34A52A7E4AD8C602E9B4E"/>
          </w:placeholder>
          <w:richText/>
        </w:sdtPr>
        <w:sdtContent>
          <w:r w:rsidRPr="00DA7511" w:rsidR="00DB676B">
            <w:rPr>
              <w:b/>
            </w:rPr>
            <w:t>Steve Witherden:</w:t>
          </w:r>
        </w:sdtContent>
      </w:sdt>
      <w:r w:rsidRPr="00DA7511" w:rsidR="00DB676B">
        <w:t xml:space="preserve"> </w:t>
      </w:r>
      <w:r w:rsidRPr="00DA7511" w:rsidR="00F8282D">
        <w:t>It is n</w:t>
      </w:r>
      <w:r w:rsidRPr="00DA7511">
        <w:t xml:space="preserve">ice to see you again, Minister. </w:t>
      </w:r>
      <w:r w:rsidRPr="00DA7511" w:rsidR="00F8282D">
        <w:t>I</w:t>
      </w:r>
      <w:r w:rsidRPr="00DA7511">
        <w:t>n my own constituency</w:t>
      </w:r>
      <w:r w:rsidRPr="00DA7511" w:rsidR="00F8282D">
        <w:t xml:space="preserve">, </w:t>
      </w:r>
      <w:r w:rsidRPr="00DA7511">
        <w:t>the Bersh</w:t>
      </w:r>
      <w:r w:rsidRPr="00DA7511" w:rsidR="00F8282D">
        <w:t xml:space="preserve">am Colliery </w:t>
      </w:r>
      <w:r w:rsidRPr="00DA7511">
        <w:t>spoil</w:t>
      </w:r>
      <w:r w:rsidRPr="00DA7511" w:rsidR="00976932">
        <w:t xml:space="preserve"> </w:t>
      </w:r>
      <w:r w:rsidRPr="00DA7511">
        <w:t>tip</w:t>
      </w:r>
      <w:r w:rsidRPr="00DA7511" w:rsidR="00F8282D">
        <w:t xml:space="preserve"> </w:t>
      </w:r>
      <w:r w:rsidRPr="00DA7511">
        <w:t xml:space="preserve">from the last </w:t>
      </w:r>
      <w:r w:rsidRPr="00DA7511" w:rsidR="003079C7">
        <w:t>coalmine</w:t>
      </w:r>
      <w:r w:rsidRPr="00DA7511">
        <w:t xml:space="preserve"> to close in </w:t>
      </w:r>
      <w:r w:rsidRPr="00DA7511" w:rsidR="005550C2">
        <w:t>n</w:t>
      </w:r>
      <w:r w:rsidRPr="00DA7511">
        <w:t xml:space="preserve">orth Wales </w:t>
      </w:r>
      <w:r w:rsidRPr="00DA7511" w:rsidR="00922C18">
        <w:t xml:space="preserve">is </w:t>
      </w:r>
      <w:r w:rsidRPr="00DA7511">
        <w:t xml:space="preserve">immediately adjacent to the village of </w:t>
      </w:r>
      <w:r w:rsidRPr="00DA7511" w:rsidR="00BE6E17">
        <w:t>Rhostyllen</w:t>
      </w:r>
      <w:r w:rsidRPr="00DA7511">
        <w:t>. I am concerned</w:t>
      </w:r>
      <w:r w:rsidRPr="00DA7511" w:rsidR="00F8282D">
        <w:t>—</w:t>
      </w:r>
      <w:r w:rsidRPr="00DA7511">
        <w:t>I am sure many of my colleagues are too</w:t>
      </w:r>
      <w:r w:rsidRPr="00DA7511" w:rsidR="00922C18">
        <w:t>—</w:t>
      </w:r>
      <w:r w:rsidRPr="00DA7511">
        <w:t xml:space="preserve">about </w:t>
      </w:r>
      <w:r w:rsidRPr="00DA7511" w:rsidR="005550C2">
        <w:t xml:space="preserve">these </w:t>
      </w:r>
      <w:r w:rsidRPr="00DA7511">
        <w:t>companies that want to extract coal from old spoil</w:t>
      </w:r>
      <w:r w:rsidRPr="00DA7511" w:rsidR="00976932">
        <w:t xml:space="preserve"> </w:t>
      </w:r>
      <w:r w:rsidRPr="00DA7511">
        <w:t xml:space="preserve">tips. </w:t>
      </w:r>
      <w:r w:rsidRPr="00DA7511" w:rsidR="00922C18">
        <w:t xml:space="preserve">I am </w:t>
      </w:r>
      <w:r w:rsidRPr="00DA7511">
        <w:t>seeking a firm assurance from Welsh Government that we are not going to be allowing these private sector companies to go poking around in our spoil</w:t>
      </w:r>
      <w:r w:rsidRPr="00DA7511" w:rsidR="00976932">
        <w:t xml:space="preserve"> </w:t>
      </w:r>
      <w:r w:rsidRPr="00DA7511">
        <w:t>tips</w:t>
      </w:r>
      <w:r w:rsidRPr="00DA7511" w:rsidR="00922C18">
        <w:t xml:space="preserve">, </w:t>
      </w:r>
      <w:r w:rsidRPr="00DA7511">
        <w:t>with all the implications for safety that may have.</w:t>
      </w:r>
    </w:p>
    <w:p w:rsidR="00334855" w:rsidRPr="00DA7511" w:rsidP="000E554E">
      <w:pPr>
        <w:pStyle w:val="Answer"/>
      </w:pPr>
      <w:sdt>
        <w:sdtPr>
          <w:alias w:val="Witness"/>
          <w:id w:val="-1051448121"/>
          <w:placeholder>
            <w:docPart w:val="3C82D2871304499184802C103C4CC8FB"/>
          </w:placeholder>
          <w:richText/>
        </w:sdtPr>
        <w:sdtContent>
          <w:r w:rsidRPr="00DA7511" w:rsidR="003B2B52">
            <w:rPr>
              <w:b/>
              <w:i/>
            </w:rPr>
            <w:t>Rebecca Evans:</w:t>
          </w:r>
        </w:sdtContent>
      </w:sdt>
      <w:r w:rsidRPr="00DA7511" w:rsidR="003B2B52">
        <w:t xml:space="preserve"> The </w:t>
      </w:r>
      <w:r w:rsidRPr="00DA7511" w:rsidR="000E554E">
        <w:t>implications for safety are top of the agenda</w:t>
      </w:r>
      <w:r w:rsidRPr="00DA7511" w:rsidR="00900F61">
        <w:t xml:space="preserve">, but </w:t>
      </w:r>
      <w:r w:rsidRPr="00DA7511" w:rsidR="000E554E">
        <w:t xml:space="preserve">we have net zero commitments as well. </w:t>
      </w:r>
      <w:r w:rsidRPr="00DA7511" w:rsidR="00900F61">
        <w:t>W</w:t>
      </w:r>
      <w:r w:rsidRPr="00DA7511" w:rsidR="000E554E">
        <w:t>e are very clear that we do not want further coal extraction because of our commitments in terms of net zero.</w:t>
      </w:r>
    </w:p>
    <w:p w:rsidR="000E554E" w:rsidRPr="00DA7511" w:rsidP="000E554E">
      <w:pPr>
        <w:pStyle w:val="Answer"/>
      </w:pPr>
      <w:r w:rsidRPr="00DA7511">
        <w:t xml:space="preserve">We understand that there might be some cases </w:t>
      </w:r>
      <w:r w:rsidRPr="00DA7511" w:rsidR="00CA09D3">
        <w:t xml:space="preserve">for </w:t>
      </w:r>
      <w:r w:rsidRPr="00DA7511">
        <w:t>extract</w:t>
      </w:r>
      <w:r w:rsidRPr="00DA7511" w:rsidR="00CA09D3">
        <w:t xml:space="preserve">ing </w:t>
      </w:r>
      <w:r w:rsidRPr="00DA7511">
        <w:t xml:space="preserve">coal if it is </w:t>
      </w:r>
      <w:r w:rsidRPr="00DA7511">
        <w:t>absolutely necessary</w:t>
      </w:r>
      <w:r w:rsidRPr="00DA7511">
        <w:t xml:space="preserve"> for safety purposes, but not for commercial purposes </w:t>
      </w:r>
      <w:r w:rsidRPr="00DA7511" w:rsidR="00334855">
        <w:t xml:space="preserve">or for the purpose of </w:t>
      </w:r>
      <w:r w:rsidRPr="00DA7511">
        <w:t xml:space="preserve">burning </w:t>
      </w:r>
      <w:r w:rsidRPr="00DA7511" w:rsidR="00334855">
        <w:t xml:space="preserve">the </w:t>
      </w:r>
      <w:r w:rsidRPr="00DA7511">
        <w:t xml:space="preserve">coal. </w:t>
      </w:r>
      <w:r w:rsidRPr="00DA7511" w:rsidR="00CA09D3">
        <w:t>A</w:t>
      </w:r>
      <w:r w:rsidRPr="00DA7511">
        <w:t>gain, I can send a more detailed note on that policy to the Committee as well.</w:t>
      </w:r>
    </w:p>
    <w:p w:rsidR="000C7D5F" w:rsidRPr="00DA7511" w:rsidP="00C74AA6">
      <w:pPr>
        <w:pStyle w:val="Question"/>
      </w:pPr>
      <w:sdt>
        <w:sdtPr>
          <w:alias w:val="Member"/>
          <w:tag w:val="&lt;Member mnisId='5177' dodsId='173124'&gt;"/>
          <w:id w:val="-736633527"/>
          <w:placeholder>
            <w:docPart w:val="808FC5BBD22140469B89465A0BD38CF3"/>
          </w:placeholder>
          <w:richText/>
        </w:sdtPr>
        <w:sdtContent>
          <w:r w:rsidRPr="00DA7511" w:rsidR="00C74AA6">
            <w:rPr>
              <w:b/>
            </w:rPr>
            <w:t>Ann Davies:</w:t>
          </w:r>
        </w:sdtContent>
      </w:sdt>
      <w:r w:rsidRPr="00DA7511" w:rsidR="00C74AA6">
        <w:t xml:space="preserve"> </w:t>
      </w:r>
      <w:r w:rsidRPr="00DA7511" w:rsidR="005550C2">
        <w:t>I promise that t</w:t>
      </w:r>
      <w:r w:rsidRPr="00DA7511" w:rsidR="000E554E">
        <w:t xml:space="preserve">his is my last question, Minister. </w:t>
      </w:r>
      <w:r w:rsidRPr="00DA7511" w:rsidR="00D74912">
        <w:t xml:space="preserve">It is about </w:t>
      </w:r>
      <w:r w:rsidRPr="00DA7511" w:rsidR="00D74912">
        <w:t xml:space="preserve">Ammanford and </w:t>
      </w:r>
      <w:r w:rsidRPr="00DA7511" w:rsidR="000E554E">
        <w:t xml:space="preserve">the </w:t>
      </w:r>
      <w:r w:rsidRPr="00DA7511" w:rsidR="00D74912">
        <w:t xml:space="preserve">Amman </w:t>
      </w:r>
      <w:r w:rsidRPr="00DA7511" w:rsidR="005550C2">
        <w:t>v</w:t>
      </w:r>
      <w:r w:rsidRPr="00DA7511" w:rsidR="000E554E">
        <w:t>alley. Welsh Government ha</w:t>
      </w:r>
      <w:r w:rsidRPr="00DA7511">
        <w:t xml:space="preserve">ve </w:t>
      </w:r>
      <w:r w:rsidRPr="00DA7511" w:rsidR="000E554E">
        <w:t>produced a mine water heat opportunit</w:t>
      </w:r>
      <w:r w:rsidRPr="00DA7511">
        <w:t>y</w:t>
      </w:r>
      <w:r w:rsidRPr="00DA7511" w:rsidR="000E554E">
        <w:t xml:space="preserve"> map. </w:t>
      </w:r>
      <w:r w:rsidRPr="00DA7511">
        <w:t>W</w:t>
      </w:r>
      <w:r w:rsidRPr="00DA7511" w:rsidR="000E554E">
        <w:t>hat further measures ha</w:t>
      </w:r>
      <w:r w:rsidRPr="00DA7511">
        <w:t xml:space="preserve">ve </w:t>
      </w:r>
      <w:r w:rsidRPr="00DA7511" w:rsidR="000E554E">
        <w:t>the Welsh Government introduced to support former industrial areas</w:t>
      </w:r>
      <w:r w:rsidRPr="00DA7511">
        <w:t xml:space="preserve"> to </w:t>
      </w:r>
      <w:r w:rsidRPr="00DA7511" w:rsidR="000E554E">
        <w:t xml:space="preserve">maximise these opportunities? </w:t>
      </w:r>
    </w:p>
    <w:p w:rsidR="000E554E" w:rsidRPr="00DA7511" w:rsidP="00B63FC5">
      <w:pPr>
        <w:pStyle w:val="QuestionCont"/>
      </w:pPr>
      <w:r w:rsidRPr="00DA7511">
        <w:t>T</w:t>
      </w:r>
      <w:r w:rsidRPr="00DA7511">
        <w:t xml:space="preserve">he reason I am asking is </w:t>
      </w:r>
      <w:r w:rsidRPr="00DA7511" w:rsidR="006E329F">
        <w:t xml:space="preserve">that </w:t>
      </w:r>
      <w:r w:rsidRPr="00DA7511">
        <w:t xml:space="preserve">in </w:t>
      </w:r>
      <w:r w:rsidRPr="00DA7511" w:rsidR="006E329F">
        <w:t xml:space="preserve">Capel Hendre in </w:t>
      </w:r>
      <w:r w:rsidRPr="00DA7511">
        <w:t xml:space="preserve">the </w:t>
      </w:r>
      <w:r w:rsidRPr="00DA7511">
        <w:t xml:space="preserve">Amman </w:t>
      </w:r>
      <w:r w:rsidRPr="00DA7511" w:rsidR="005550C2">
        <w:t>v</w:t>
      </w:r>
      <w:r w:rsidRPr="00DA7511">
        <w:t>alley</w:t>
      </w:r>
      <w:r w:rsidRPr="00DA7511" w:rsidR="00F26CA4">
        <w:t xml:space="preserve"> we have a company called</w:t>
      </w:r>
      <w:r w:rsidRPr="00DA7511" w:rsidR="00DC426C">
        <w:t xml:space="preserve"> </w:t>
      </w:r>
      <w:r w:rsidRPr="00DA7511">
        <w:t>Thermal Earth, which has been really successful in harnessing mine water heat. The pilot in Bridgend was not as successful</w:t>
      </w:r>
      <w:r w:rsidRPr="00DA7511" w:rsidR="006E329F">
        <w:t xml:space="preserve">, </w:t>
      </w:r>
      <w:r w:rsidRPr="00DA7511">
        <w:t>as we all know.</w:t>
      </w:r>
      <w:r w:rsidRPr="00DA7511" w:rsidR="006E329F">
        <w:t xml:space="preserve"> What are </w:t>
      </w:r>
      <w:r w:rsidRPr="00DA7511">
        <w:t xml:space="preserve">Welsh Government learning from the success of Thermal Earth and how can </w:t>
      </w:r>
      <w:r w:rsidRPr="00DA7511" w:rsidR="006E329F">
        <w:t xml:space="preserve">we </w:t>
      </w:r>
      <w:r w:rsidRPr="00DA7511">
        <w:t xml:space="preserve">roll </w:t>
      </w:r>
      <w:r w:rsidRPr="00DA7511" w:rsidR="006E329F">
        <w:t xml:space="preserve">out </w:t>
      </w:r>
      <w:r w:rsidRPr="00DA7511" w:rsidR="005550C2">
        <w:t xml:space="preserve">its </w:t>
      </w:r>
      <w:r w:rsidRPr="00DA7511">
        <w:t xml:space="preserve">success over the </w:t>
      </w:r>
      <w:r w:rsidRPr="00DA7511" w:rsidR="005550C2">
        <w:t>s</w:t>
      </w:r>
      <w:r w:rsidRPr="00DA7511">
        <w:t xml:space="preserve">outh Wales </w:t>
      </w:r>
      <w:r w:rsidRPr="00DA7511" w:rsidR="006E329F">
        <w:t>v</w:t>
      </w:r>
      <w:r w:rsidRPr="00DA7511">
        <w:t>alleys?</w:t>
      </w:r>
    </w:p>
    <w:p w:rsidR="0057435E" w:rsidRPr="00DA7511" w:rsidP="000E554E">
      <w:pPr>
        <w:pStyle w:val="Answer"/>
      </w:pPr>
      <w:sdt>
        <w:sdtPr>
          <w:alias w:val="Witness"/>
          <w:id w:val="-1239322099"/>
          <w:placeholder>
            <w:docPart w:val="DBAE9DB45C63470380C7864AC4B397B0"/>
          </w:placeholder>
          <w:richText/>
        </w:sdtPr>
        <w:sdtContent>
          <w:r w:rsidRPr="00DA7511" w:rsidR="00076C02">
            <w:rPr>
              <w:b/>
              <w:i/>
            </w:rPr>
            <w:t>Rebecca Evans:</w:t>
          </w:r>
        </w:sdtContent>
      </w:sdt>
      <w:r w:rsidRPr="00DA7511" w:rsidR="00076C02">
        <w:t xml:space="preserve"> </w:t>
      </w:r>
      <w:r w:rsidRPr="00DA7511" w:rsidR="00B63FC5">
        <w:t xml:space="preserve">We </w:t>
      </w:r>
      <w:r w:rsidRPr="00DA7511" w:rsidR="000E554E">
        <w:t xml:space="preserve">have </w:t>
      </w:r>
      <w:r w:rsidRPr="00DA7511" w:rsidR="00B63FC5">
        <w:t xml:space="preserve">now </w:t>
      </w:r>
      <w:r w:rsidRPr="00DA7511" w:rsidR="000E554E">
        <w:t xml:space="preserve">developed the mine water maps. </w:t>
      </w:r>
      <w:r w:rsidRPr="00DA7511" w:rsidR="00B63FC5">
        <w:t>T</w:t>
      </w:r>
      <w:r w:rsidRPr="00DA7511" w:rsidR="000E554E">
        <w:t xml:space="preserve">hey are there for developers to explore where the opportunities might lie. </w:t>
      </w:r>
      <w:r w:rsidRPr="00DA7511" w:rsidR="00B63FC5">
        <w:t xml:space="preserve">We also </w:t>
      </w:r>
      <w:r w:rsidRPr="00DA7511" w:rsidR="000E554E">
        <w:t xml:space="preserve">have </w:t>
      </w:r>
      <w:r w:rsidRPr="00DA7511" w:rsidR="005550C2">
        <w:t xml:space="preserve">the </w:t>
      </w:r>
      <w:r w:rsidRPr="00DA7511" w:rsidR="00B63FC5">
        <w:t>Welsh Government Energy Service</w:t>
      </w:r>
      <w:r w:rsidRPr="00DA7511" w:rsidR="00063C9E">
        <w:t xml:space="preserve">, which </w:t>
      </w:r>
      <w:r w:rsidRPr="00DA7511" w:rsidR="000E554E">
        <w:t xml:space="preserve">is working with public sector organisations to develop ideas further </w:t>
      </w:r>
      <w:r w:rsidRPr="00DA7511">
        <w:t xml:space="preserve">and </w:t>
      </w:r>
      <w:r w:rsidRPr="00DA7511" w:rsidR="000E554E">
        <w:t xml:space="preserve">to see </w:t>
      </w:r>
      <w:r w:rsidRPr="00DA7511" w:rsidR="000D42A0">
        <w:t xml:space="preserve">whether </w:t>
      </w:r>
      <w:r w:rsidRPr="00DA7511" w:rsidR="000E554E">
        <w:t xml:space="preserve">there </w:t>
      </w:r>
      <w:r w:rsidRPr="00DA7511" w:rsidR="000D42A0">
        <w:t xml:space="preserve">are </w:t>
      </w:r>
      <w:r w:rsidRPr="00DA7511" w:rsidR="000E554E">
        <w:t>opportunit</w:t>
      </w:r>
      <w:r w:rsidRPr="00DA7511" w:rsidR="000D42A0">
        <w:t xml:space="preserve">ies </w:t>
      </w:r>
      <w:r w:rsidRPr="00DA7511" w:rsidR="000E554E">
        <w:t>to use mine water heat to support public sector buildings and so on.</w:t>
      </w:r>
      <w:r w:rsidRPr="00DA7511">
        <w:t xml:space="preserve"> </w:t>
      </w:r>
      <w:r w:rsidRPr="00DA7511" w:rsidR="000E554E">
        <w:t>Thermal Earth is a really good scheme that we can look at. One of the benefits that</w:t>
      </w:r>
      <w:r w:rsidRPr="00DA7511" w:rsidR="005550C2">
        <w:t xml:space="preserve"> it</w:t>
      </w:r>
      <w:r w:rsidRPr="00DA7511" w:rsidR="000E554E">
        <w:t xml:space="preserve"> had was </w:t>
      </w:r>
      <w:r w:rsidRPr="00DA7511" w:rsidR="005550C2">
        <w:t xml:space="preserve">that it was </w:t>
      </w:r>
      <w:r w:rsidRPr="00DA7511" w:rsidR="000E554E">
        <w:t>so close to the demand.</w:t>
      </w:r>
      <w:r w:rsidRPr="00DA7511">
        <w:t xml:space="preserve"> That has </w:t>
      </w:r>
      <w:r w:rsidRPr="00DA7511" w:rsidR="000E554E">
        <w:t>to be part of the consideration as we go forward.</w:t>
      </w:r>
    </w:p>
    <w:p w:rsidR="000E554E" w:rsidRPr="00DA7511" w:rsidP="000E554E">
      <w:pPr>
        <w:pStyle w:val="Answer"/>
      </w:pPr>
      <w:r w:rsidRPr="00DA7511">
        <w:t xml:space="preserve">From </w:t>
      </w:r>
      <w:r w:rsidRPr="00DA7511">
        <w:t xml:space="preserve">April of next year, heat networks are going to be regulated by Ofgem. </w:t>
      </w:r>
      <w:r w:rsidRPr="00DA7511">
        <w:t>T</w:t>
      </w:r>
      <w:r w:rsidRPr="00DA7511">
        <w:t>hat is going to enhance consumer protection and ensur</w:t>
      </w:r>
      <w:r w:rsidRPr="00DA7511">
        <w:t>e</w:t>
      </w:r>
      <w:r w:rsidRPr="00DA7511">
        <w:t xml:space="preserve"> that people pay a fair price for heat. </w:t>
      </w:r>
      <w:r w:rsidRPr="00DA7511" w:rsidR="00AA59A4">
        <w:t>W</w:t>
      </w:r>
      <w:r w:rsidRPr="00DA7511">
        <w:t xml:space="preserve">hen you have that kind of regulation in place, it can also stimulate more demand with confidence, if you like. </w:t>
      </w:r>
      <w:r w:rsidRPr="00DA7511" w:rsidR="00AA59A4">
        <w:t>I</w:t>
      </w:r>
      <w:r w:rsidRPr="00DA7511">
        <w:t xml:space="preserve">t is something </w:t>
      </w:r>
      <w:r w:rsidRPr="00DA7511" w:rsidR="00AA59A4">
        <w:t xml:space="preserve">that </w:t>
      </w:r>
      <w:r w:rsidRPr="00DA7511">
        <w:t>we definitely want to do more of. We have the maps available now to try to stimulate some more of that.</w:t>
      </w:r>
    </w:p>
    <w:p w:rsidR="000E554E" w:rsidRPr="00DA7511" w:rsidP="000001CC">
      <w:pPr>
        <w:pStyle w:val="Question"/>
      </w:pPr>
      <w:sdt>
        <w:sdtPr>
          <w:alias w:val="Member"/>
          <w:tag w:val="&lt;Member mnisId='5284' dodsId='158736'&gt;"/>
          <w:id w:val="-1418018269"/>
          <w:placeholder>
            <w:docPart w:val="B1450362AB9D47A594A6FF3B1B850474"/>
          </w:placeholder>
          <w:richText/>
        </w:sdtPr>
        <w:sdtContent>
          <w:r w:rsidRPr="00DA7511" w:rsidR="00AA59A4">
            <w:rPr>
              <w:b/>
            </w:rPr>
            <w:t>David Chadwick:</w:t>
          </w:r>
        </w:sdtContent>
      </w:sdt>
      <w:r w:rsidRPr="00DA7511" w:rsidR="00AA59A4">
        <w:t xml:space="preserve"> </w:t>
      </w:r>
      <w:r w:rsidRPr="00DA7511">
        <w:t>Good morning</w:t>
      </w:r>
      <w:r w:rsidRPr="00DA7511" w:rsidR="00864EDA">
        <w:t>. T</w:t>
      </w:r>
      <w:r w:rsidRPr="00DA7511">
        <w:t xml:space="preserve">hank you for joining us. Last year, the closure of the blast furnaces at Port Talbot cost a lot of jobs and is causing an ongoing economic contraction in </w:t>
      </w:r>
      <w:r w:rsidRPr="00DA7511" w:rsidR="005550C2">
        <w:t>s</w:t>
      </w:r>
      <w:r w:rsidRPr="00DA7511">
        <w:t>outh Wales. Do you have confidence that Tata is on track to deliver the electric arc furnace by 2027?</w:t>
      </w:r>
    </w:p>
    <w:p w:rsidR="000001CC" w:rsidRPr="00DA7511" w:rsidP="000E554E">
      <w:pPr>
        <w:pStyle w:val="Answer"/>
      </w:pPr>
      <w:sdt>
        <w:sdtPr>
          <w:alias w:val="Witness"/>
          <w:id w:val="-574816030"/>
          <w:placeholder>
            <w:docPart w:val="32F27E996B8C4357846169CCC37958D2"/>
          </w:placeholder>
          <w:richText/>
        </w:sdtPr>
        <w:sdtContent>
          <w:r w:rsidRPr="00DA7511" w:rsidR="00E51B45">
            <w:rPr>
              <w:b/>
              <w:i/>
            </w:rPr>
            <w:t>Rebecca Evans:</w:t>
          </w:r>
        </w:sdtContent>
      </w:sdt>
      <w:r w:rsidRPr="00DA7511" w:rsidR="00E51B45">
        <w:t xml:space="preserve"> W</w:t>
      </w:r>
      <w:r w:rsidRPr="00DA7511" w:rsidR="000E554E">
        <w:t>e are in constant contact with Tata</w:t>
      </w:r>
      <w:r w:rsidRPr="00DA7511">
        <w:t>. W</w:t>
      </w:r>
      <w:r w:rsidRPr="00DA7511" w:rsidR="000E554E">
        <w:t xml:space="preserve">e know that the contracts have been signed. </w:t>
      </w:r>
      <w:r w:rsidRPr="00DA7511" w:rsidR="00E51B45">
        <w:t>O</w:t>
      </w:r>
      <w:r w:rsidRPr="00DA7511" w:rsidR="000E554E">
        <w:t xml:space="preserve">ne thing that we have been really pleased with is the fact that lots of Welsh businesses within the supply chain have been engaged with that work. We know that developments are happening now on site in terms of the construction of the electric arc furnace. </w:t>
      </w:r>
      <w:r w:rsidRPr="00DA7511">
        <w:t>T</w:t>
      </w:r>
      <w:r w:rsidRPr="00DA7511" w:rsidR="000E554E">
        <w:t>he word that we have from Tata is that things are on track, which is really positive.</w:t>
      </w:r>
    </w:p>
    <w:p w:rsidR="009267FD" w:rsidRPr="00DA7511" w:rsidP="000E554E">
      <w:pPr>
        <w:pStyle w:val="Answer"/>
      </w:pPr>
      <w:r w:rsidRPr="00DA7511">
        <w:t xml:space="preserve">I also </w:t>
      </w:r>
      <w:r w:rsidRPr="00DA7511" w:rsidR="000E554E">
        <w:t xml:space="preserve">want to say a word about the work of the transition board, </w:t>
      </w:r>
      <w:r w:rsidRPr="00DA7511">
        <w:t xml:space="preserve">which is </w:t>
      </w:r>
      <w:r w:rsidRPr="00DA7511" w:rsidR="000E554E">
        <w:t xml:space="preserve">chaired by the </w:t>
      </w:r>
      <w:r w:rsidRPr="00DA7511">
        <w:t>S</w:t>
      </w:r>
      <w:r w:rsidRPr="00DA7511" w:rsidR="000E554E">
        <w:t xml:space="preserve">ecretary of </w:t>
      </w:r>
      <w:r w:rsidRPr="00DA7511">
        <w:t>S</w:t>
      </w:r>
      <w:r w:rsidRPr="00DA7511" w:rsidR="000E554E">
        <w:t>tate for Wales.</w:t>
      </w:r>
      <w:r w:rsidRPr="00DA7511">
        <w:t xml:space="preserve"> </w:t>
      </w:r>
      <w:r w:rsidRPr="00DA7511" w:rsidR="000E554E">
        <w:t xml:space="preserve">That </w:t>
      </w:r>
      <w:r w:rsidRPr="00DA7511">
        <w:t xml:space="preserve">has </w:t>
      </w:r>
      <w:r w:rsidRPr="00DA7511" w:rsidR="000E554E">
        <w:t xml:space="preserve">been absolutely critical in terms of bringing together both Governments, local authorities, the unions and the business in </w:t>
      </w:r>
      <w:r w:rsidRPr="00DA7511" w:rsidR="00015568">
        <w:t xml:space="preserve">a </w:t>
      </w:r>
      <w:r w:rsidRPr="00DA7511" w:rsidR="000E554E">
        <w:t xml:space="preserve">true social partnership to try to support workers. </w:t>
      </w:r>
      <w:r w:rsidRPr="00DA7511" w:rsidR="00015568">
        <w:t>W</w:t>
      </w:r>
      <w:r w:rsidRPr="00DA7511" w:rsidR="000E554E">
        <w:t xml:space="preserve">e have done an awful lot to </w:t>
      </w:r>
      <w:r w:rsidRPr="00DA7511" w:rsidR="00015568">
        <w:t xml:space="preserve">try to </w:t>
      </w:r>
      <w:r w:rsidRPr="00DA7511" w:rsidR="000E554E">
        <w:t>provide support both for the supply chain</w:t>
      </w:r>
      <w:r w:rsidRPr="00DA7511" w:rsidR="00015568">
        <w:t xml:space="preserve"> and for </w:t>
      </w:r>
      <w:r w:rsidRPr="00DA7511" w:rsidR="000E554E">
        <w:t>individual workers in terms of mental health support</w:t>
      </w:r>
      <w:r w:rsidRPr="00DA7511" w:rsidR="00015568">
        <w:t xml:space="preserve">, </w:t>
      </w:r>
      <w:r w:rsidRPr="00DA7511" w:rsidR="000E554E">
        <w:t>other kinds of support</w:t>
      </w:r>
      <w:r w:rsidRPr="00DA7511" w:rsidR="00015568">
        <w:t xml:space="preserve"> and in </w:t>
      </w:r>
      <w:r w:rsidRPr="00DA7511" w:rsidR="000E554E">
        <w:t xml:space="preserve">finding alternative employment. </w:t>
      </w:r>
      <w:r w:rsidRPr="00DA7511" w:rsidR="00015568">
        <w:t>T</w:t>
      </w:r>
      <w:r w:rsidRPr="00DA7511" w:rsidR="000E554E">
        <w:t>hat group has been really instrumental in terms of our collective response</w:t>
      </w:r>
      <w:r w:rsidRPr="00DA7511">
        <w:t xml:space="preserve"> to</w:t>
      </w:r>
      <w:r w:rsidRPr="00DA7511" w:rsidR="000E554E">
        <w:t xml:space="preserve"> the </w:t>
      </w:r>
      <w:r w:rsidRPr="00DA7511" w:rsidR="000E554E">
        <w:t>close of the blast furnace, which came sooner than we would have wanted.</w:t>
      </w:r>
    </w:p>
    <w:p w:rsidR="000E554E" w:rsidRPr="00DA7511" w:rsidP="000E554E">
      <w:pPr>
        <w:pStyle w:val="Answer"/>
      </w:pPr>
      <w:r w:rsidRPr="00DA7511">
        <w:t xml:space="preserve">The </w:t>
      </w:r>
      <w:r w:rsidRPr="00DA7511">
        <w:t>Welsh Government ha</w:t>
      </w:r>
      <w:r w:rsidRPr="00DA7511">
        <w:t xml:space="preserve">ve </w:t>
      </w:r>
      <w:r w:rsidRPr="00DA7511">
        <w:t>always sought what we call</w:t>
      </w:r>
      <w:r w:rsidRPr="00DA7511" w:rsidR="003D4770">
        <w:t>ed</w:t>
      </w:r>
      <w:r w:rsidRPr="00DA7511">
        <w:t xml:space="preserve"> a just transition</w:t>
      </w:r>
      <w:r w:rsidRPr="00DA7511" w:rsidR="003D4770">
        <w:t xml:space="preserve">, </w:t>
      </w:r>
      <w:r w:rsidRPr="00DA7511" w:rsidR="003A4B00">
        <w:t xml:space="preserve">in which the closure of the blast furnace would only have taken place once </w:t>
      </w:r>
      <w:r w:rsidRPr="00DA7511">
        <w:t>the electric arc furnace was ready.</w:t>
      </w:r>
      <w:r w:rsidRPr="00DA7511" w:rsidR="003D4770">
        <w:t xml:space="preserve"> </w:t>
      </w:r>
      <w:r w:rsidRPr="00DA7511" w:rsidR="000F57D1">
        <w:t>U</w:t>
      </w:r>
      <w:r w:rsidRPr="00DA7511">
        <w:t>nfortunately, that is not what happened</w:t>
      </w:r>
      <w:r w:rsidRPr="00DA7511" w:rsidR="000F57D1">
        <w:t xml:space="preserve">, but </w:t>
      </w:r>
      <w:r w:rsidRPr="00DA7511">
        <w:t>we have tried our best to respond to the needs of the community.</w:t>
      </w:r>
    </w:p>
    <w:p w:rsidR="000E554E" w:rsidRPr="00DA7511" w:rsidP="000001CC">
      <w:pPr>
        <w:pStyle w:val="Question"/>
      </w:pPr>
      <w:sdt>
        <w:sdtPr>
          <w:alias w:val="Member"/>
          <w:tag w:val="&lt;Member mnisId='5284' dodsId='158736'&gt;"/>
          <w:id w:val="2066526287"/>
          <w:placeholder>
            <w:docPart w:val="10ED034153684521B6E6256D8C0419E2"/>
          </w:placeholder>
          <w:richText/>
        </w:sdtPr>
        <w:sdtContent>
          <w:r w:rsidRPr="00DA7511" w:rsidR="000001CC">
            <w:rPr>
              <w:b/>
            </w:rPr>
            <w:t>David Chadwick:</w:t>
          </w:r>
        </w:sdtContent>
      </w:sdt>
      <w:r w:rsidRPr="00DA7511" w:rsidR="000001CC">
        <w:t xml:space="preserve"> </w:t>
      </w:r>
      <w:r w:rsidRPr="00DA7511">
        <w:t>In terms of following on the just transition point, there are several large</w:t>
      </w:r>
      <w:r w:rsidRPr="00DA7511" w:rsidR="00BC77D0">
        <w:t>-</w:t>
      </w:r>
      <w:r w:rsidRPr="00DA7511">
        <w:t xml:space="preserve">scale renewable energy projects planned for the </w:t>
      </w:r>
      <w:r w:rsidRPr="00DA7511" w:rsidR="005550C2">
        <w:t>S</w:t>
      </w:r>
      <w:r w:rsidRPr="00DA7511">
        <w:t xml:space="preserve">outh Wales </w:t>
      </w:r>
      <w:r w:rsidRPr="00DA7511" w:rsidR="004B7C0E">
        <w:t>C</w:t>
      </w:r>
      <w:r w:rsidRPr="00DA7511">
        <w:t>oalfield and Port Talbot floating offshore wind platforms. The building of floating offshore wind platforms is clearly one of those</w:t>
      </w:r>
      <w:r w:rsidRPr="00DA7511" w:rsidR="004B7C0E">
        <w:t xml:space="preserve">. </w:t>
      </w:r>
      <w:r w:rsidRPr="00DA7511" w:rsidR="00C2006E">
        <w:t xml:space="preserve">That </w:t>
      </w:r>
      <w:r w:rsidRPr="00DA7511">
        <w:t xml:space="preserve">could be an opportunity to get great new jobs for people in </w:t>
      </w:r>
      <w:r w:rsidRPr="00DA7511" w:rsidR="005550C2">
        <w:t>s</w:t>
      </w:r>
      <w:r w:rsidRPr="00DA7511">
        <w:t xml:space="preserve">outh Wales, particularly in the engineering and manufacturing sectors. </w:t>
      </w:r>
      <w:r w:rsidRPr="00DA7511" w:rsidR="00C2006E">
        <w:t>T</w:t>
      </w:r>
      <w:r w:rsidRPr="00DA7511">
        <w:t xml:space="preserve">here are plenty of people in the supply chain around there who are very concerned that they are not going to get a proper look in and that the Government </w:t>
      </w:r>
      <w:r w:rsidRPr="00DA7511" w:rsidR="00C2006E">
        <w:t xml:space="preserve">are </w:t>
      </w:r>
      <w:r w:rsidRPr="00DA7511">
        <w:t>not really committed to using them to build those platforms.</w:t>
      </w:r>
    </w:p>
    <w:p w:rsidR="000E554E" w:rsidRPr="00DA7511" w:rsidP="00910A47">
      <w:pPr>
        <w:pStyle w:val="QuestionCont"/>
      </w:pPr>
      <w:r w:rsidRPr="00DA7511">
        <w:t>I have had responses from UK Government Ministers suggesting that this will not happen now until the mid</w:t>
      </w:r>
      <w:r w:rsidRPr="00DA7511" w:rsidR="00091406">
        <w:t>-</w:t>
      </w:r>
      <w:r w:rsidRPr="00DA7511">
        <w:t xml:space="preserve">2030s. I was just wondering </w:t>
      </w:r>
      <w:r w:rsidRPr="00DA7511" w:rsidR="000C59AB">
        <w:t xml:space="preserve">whether </w:t>
      </w:r>
      <w:r w:rsidRPr="00DA7511">
        <w:t xml:space="preserve">you could give a commitment that as much </w:t>
      </w:r>
      <w:r w:rsidRPr="00DA7511" w:rsidR="00910A47">
        <w:t xml:space="preserve">as possible </w:t>
      </w:r>
      <w:r w:rsidRPr="00DA7511">
        <w:t xml:space="preserve">of the manufacturing and engineering work will be done in </w:t>
      </w:r>
      <w:r w:rsidRPr="00DA7511" w:rsidR="005550C2">
        <w:t>s</w:t>
      </w:r>
      <w:r w:rsidRPr="00DA7511">
        <w:t xml:space="preserve">outh Wales rather than, as Henry mentioned earlier, people </w:t>
      </w:r>
      <w:r w:rsidRPr="00DA7511" w:rsidR="00910A47">
        <w:t xml:space="preserve">such as </w:t>
      </w:r>
      <w:r w:rsidRPr="00DA7511">
        <w:t>the Crown Estate opting to use cheaper imports from abroad instead.</w:t>
      </w:r>
    </w:p>
    <w:p w:rsidR="00581562" w:rsidRPr="00DA7511" w:rsidP="000E554E">
      <w:pPr>
        <w:pStyle w:val="Answer"/>
      </w:pPr>
      <w:sdt>
        <w:sdtPr>
          <w:alias w:val="Witness"/>
          <w:id w:val="-1035347855"/>
          <w:placeholder>
            <w:docPart w:val="3D3B442F861446DBB469C7DE0599784E"/>
          </w:placeholder>
          <w:richText/>
        </w:sdtPr>
        <w:sdtContent>
          <w:r w:rsidRPr="00DA7511" w:rsidR="0045336B">
            <w:rPr>
              <w:b/>
              <w:i/>
            </w:rPr>
            <w:t>Rebecca Evans:</w:t>
          </w:r>
        </w:sdtContent>
      </w:sdt>
      <w:r w:rsidRPr="00DA7511" w:rsidR="0045336B">
        <w:t xml:space="preserve"> </w:t>
      </w:r>
      <w:r w:rsidRPr="00DA7511" w:rsidR="000E554E">
        <w:t xml:space="preserve">Ultimately, it will be the businesses themselves </w:t>
      </w:r>
      <w:r w:rsidRPr="00DA7511" w:rsidR="0045336B">
        <w:t>that</w:t>
      </w:r>
      <w:r w:rsidRPr="00DA7511" w:rsidR="000E554E">
        <w:t xml:space="preserve"> </w:t>
      </w:r>
      <w:r w:rsidRPr="00DA7511">
        <w:t xml:space="preserve">will </w:t>
      </w:r>
      <w:r w:rsidRPr="00DA7511" w:rsidR="000E554E">
        <w:t xml:space="preserve">take those decisions. </w:t>
      </w:r>
      <w:r w:rsidRPr="00DA7511" w:rsidR="00F06F92">
        <w:t>T</w:t>
      </w:r>
      <w:r w:rsidRPr="00DA7511" w:rsidR="000E554E">
        <w:t>he role for Government is to make sure that businesses in Wales and people in Wales with skills are absolutely best placed to take advantage of those things.</w:t>
      </w:r>
      <w:r w:rsidRPr="00DA7511">
        <w:t xml:space="preserve"> </w:t>
      </w:r>
      <w:r w:rsidRPr="00DA7511" w:rsidR="000E554E">
        <w:t>The Welsh Government have a really important role in terms of convening people, if you like.</w:t>
      </w:r>
    </w:p>
    <w:p w:rsidR="00623CBF" w:rsidRPr="00DA7511" w:rsidP="000E554E">
      <w:pPr>
        <w:pStyle w:val="Answer"/>
      </w:pPr>
      <w:r w:rsidRPr="00DA7511">
        <w:t>A</w:t>
      </w:r>
      <w:r w:rsidRPr="00DA7511" w:rsidR="000E554E">
        <w:t xml:space="preserve">t the investment summit </w:t>
      </w:r>
      <w:r w:rsidRPr="00DA7511" w:rsidR="00F30FA5">
        <w:t xml:space="preserve">at </w:t>
      </w:r>
      <w:r w:rsidRPr="00DA7511" w:rsidR="000E554E">
        <w:t xml:space="preserve">the start of the month, we </w:t>
      </w:r>
      <w:r w:rsidRPr="00DA7511" w:rsidR="00F30FA5">
        <w:t xml:space="preserve">had </w:t>
      </w:r>
      <w:r w:rsidRPr="00DA7511" w:rsidR="000E554E">
        <w:t xml:space="preserve">a really strong focus on clean energy. There were businesses there </w:t>
      </w:r>
      <w:r w:rsidRPr="00DA7511" w:rsidR="00F30FA5">
        <w:t xml:space="preserve">that are </w:t>
      </w:r>
      <w:r w:rsidRPr="00DA7511" w:rsidR="000E554E">
        <w:t>involved in the supply chain. The Crown Estate was there</w:t>
      </w:r>
      <w:r w:rsidRPr="00DA7511">
        <w:t xml:space="preserve">. The </w:t>
      </w:r>
      <w:r w:rsidRPr="00DA7511" w:rsidR="000E554E">
        <w:t xml:space="preserve">businesses </w:t>
      </w:r>
      <w:r w:rsidRPr="00DA7511">
        <w:t xml:space="preserve">that </w:t>
      </w:r>
      <w:r w:rsidRPr="00DA7511" w:rsidR="000E554E">
        <w:t xml:space="preserve">have been allocated those three large opportunities within the Celtic </w:t>
      </w:r>
      <w:r w:rsidRPr="00DA7511" w:rsidR="007018FE">
        <w:t>s</w:t>
      </w:r>
      <w:r w:rsidRPr="00DA7511" w:rsidR="000E554E">
        <w:t>ea were there.</w:t>
      </w:r>
      <w:r w:rsidRPr="00DA7511">
        <w:t xml:space="preserve"> W</w:t>
      </w:r>
      <w:r w:rsidRPr="00DA7511" w:rsidR="000E554E">
        <w:t xml:space="preserve">e were able to have those conversations and explore supply chain opportunities as well. </w:t>
      </w:r>
    </w:p>
    <w:p w:rsidR="0064695C" w:rsidRPr="00DA7511" w:rsidP="000E554E">
      <w:pPr>
        <w:pStyle w:val="Answer"/>
      </w:pPr>
      <w:r w:rsidRPr="00DA7511">
        <w:t xml:space="preserve">Again, the funding that the Crown Estate is providing, hundreds of millions of pounds for the supply chain, is really important. We need to make sure that Welsh businesses maximise as much of that as possible. </w:t>
      </w:r>
      <w:r w:rsidRPr="00DA7511">
        <w:t>W</w:t>
      </w:r>
      <w:r w:rsidRPr="00DA7511">
        <w:t xml:space="preserve">e will do everything that we can to make sure that Welsh businesses are in a good position to take advantage of those opportunities. </w:t>
      </w:r>
    </w:p>
    <w:p w:rsidR="003B36A2" w:rsidRPr="00DA7511" w:rsidP="000E554E">
      <w:pPr>
        <w:pStyle w:val="Answer"/>
      </w:pPr>
      <w:r w:rsidRPr="00DA7511">
        <w:t>P</w:t>
      </w:r>
      <w:r w:rsidRPr="00DA7511" w:rsidR="000E554E">
        <w:t xml:space="preserve">art of that is around </w:t>
      </w:r>
      <w:r w:rsidRPr="00DA7511" w:rsidR="008257F5">
        <w:t xml:space="preserve">the </w:t>
      </w:r>
      <w:r w:rsidRPr="00DA7511" w:rsidR="000E554E">
        <w:t xml:space="preserve">investment that ABP </w:t>
      </w:r>
      <w:r w:rsidRPr="00DA7511" w:rsidR="008257F5">
        <w:t xml:space="preserve">will </w:t>
      </w:r>
      <w:r w:rsidRPr="00DA7511" w:rsidR="000E554E">
        <w:t xml:space="preserve">need to make around the port and the discussions we have had there. </w:t>
      </w:r>
      <w:r w:rsidRPr="00DA7511" w:rsidR="005F4694">
        <w:t>W</w:t>
      </w:r>
      <w:r w:rsidRPr="00DA7511" w:rsidR="000E554E">
        <w:t>e recently published a ports prospectus, which covers all our ports in Wales and sets out what the opportunities are there</w:t>
      </w:r>
      <w:r w:rsidRPr="00DA7511" w:rsidR="007018FE">
        <w:t>, so that b</w:t>
      </w:r>
      <w:r w:rsidRPr="00DA7511" w:rsidR="000E554E">
        <w:t>usinesses and investors are very clear about the capacity and the capabilities we have around our ports.</w:t>
      </w:r>
    </w:p>
    <w:p w:rsidR="000E554E" w:rsidRPr="00DA7511" w:rsidP="000E554E">
      <w:pPr>
        <w:pStyle w:val="Answer"/>
      </w:pPr>
      <w:r w:rsidRPr="00DA7511">
        <w:t xml:space="preserve">The </w:t>
      </w:r>
      <w:r w:rsidRPr="00DA7511">
        <w:t xml:space="preserve">Welsh Government own a lot of land around Baglan. </w:t>
      </w:r>
      <w:r w:rsidRPr="00DA7511">
        <w:t>W</w:t>
      </w:r>
      <w:r w:rsidRPr="00DA7511">
        <w:t>e are trying to ensure that the site is remediated</w:t>
      </w:r>
      <w:r w:rsidRPr="00DA7511" w:rsidR="006C3C92">
        <w:t xml:space="preserve">—at the moment </w:t>
      </w:r>
      <w:r w:rsidRPr="00DA7511">
        <w:t>w</w:t>
      </w:r>
      <w:r w:rsidRPr="00DA7511">
        <w:t>e are trying to understand what the needs are there</w:t>
      </w:r>
      <w:r w:rsidRPr="00DA7511" w:rsidR="006C3C92">
        <w:t xml:space="preserve">—and that </w:t>
      </w:r>
      <w:r w:rsidRPr="00DA7511">
        <w:t xml:space="preserve">the land there is used in a way </w:t>
      </w:r>
      <w:r w:rsidRPr="00DA7511">
        <w:t xml:space="preserve">that will </w:t>
      </w:r>
      <w:r w:rsidRPr="00DA7511">
        <w:t>strategically dovetail</w:t>
      </w:r>
      <w:r w:rsidRPr="00DA7511">
        <w:t xml:space="preserve"> </w:t>
      </w:r>
      <w:r w:rsidRPr="00DA7511">
        <w:t xml:space="preserve">with the opportunities in the Celtic </w:t>
      </w:r>
      <w:r w:rsidRPr="00DA7511" w:rsidR="007018FE">
        <w:t>s</w:t>
      </w:r>
      <w:r w:rsidRPr="00DA7511">
        <w:t>ea and the surrounding area.</w:t>
      </w:r>
    </w:p>
    <w:p w:rsidR="000E554E" w:rsidRPr="00DA7511" w:rsidP="000001CC">
      <w:pPr>
        <w:pStyle w:val="Question"/>
      </w:pPr>
      <w:sdt>
        <w:sdtPr>
          <w:alias w:val="Member"/>
          <w:tag w:val="&lt;Member mnisId='5284' dodsId='158736'&gt;"/>
          <w:id w:val="-1966725097"/>
          <w:placeholder>
            <w:docPart w:val="CF23448546C6439FB8650902841D0F8F"/>
          </w:placeholder>
          <w:richText/>
        </w:sdtPr>
        <w:sdtContent>
          <w:r w:rsidRPr="00DA7511" w:rsidR="000001CC">
            <w:rPr>
              <w:b/>
            </w:rPr>
            <w:t>David Chadwick:</w:t>
          </w:r>
        </w:sdtContent>
      </w:sdt>
      <w:r w:rsidRPr="00DA7511" w:rsidR="000001CC">
        <w:t xml:space="preserve"> </w:t>
      </w:r>
      <w:r w:rsidRPr="00DA7511">
        <w:t>You mentioned that those decisions will be made by businesses. I thought the Crown Estate would be making the decision</w:t>
      </w:r>
      <w:r w:rsidRPr="00DA7511" w:rsidR="0051275C">
        <w:t>s</w:t>
      </w:r>
      <w:r w:rsidRPr="00DA7511">
        <w:t xml:space="preserve"> on which suppliers to use.</w:t>
      </w:r>
    </w:p>
    <w:p w:rsidR="000E554E" w:rsidRPr="00DA7511" w:rsidP="000E554E">
      <w:pPr>
        <w:pStyle w:val="Answer"/>
      </w:pPr>
      <w:sdt>
        <w:sdtPr>
          <w:alias w:val="Witness"/>
          <w:id w:val="1690334960"/>
          <w:placeholder>
            <w:docPart w:val="04904E55E2C7416699B35AC0C4BED480"/>
          </w:placeholder>
          <w:richText/>
        </w:sdtPr>
        <w:sdtContent>
          <w:r w:rsidRPr="00DA7511" w:rsidR="000E0D65">
            <w:rPr>
              <w:b/>
              <w:i/>
            </w:rPr>
            <w:t>Rebecca Evans:</w:t>
          </w:r>
        </w:sdtContent>
      </w:sdt>
      <w:r w:rsidRPr="00DA7511" w:rsidR="000E0D65">
        <w:t xml:space="preserve"> T</w:t>
      </w:r>
      <w:r w:rsidRPr="00DA7511">
        <w:t>he Crown Estate has made the decisions on which of the developers will be taken through those particular schemes. Gw</w:t>
      </w:r>
      <w:r w:rsidRPr="00DA7511" w:rsidR="00331B96">
        <w:t>ynt Glas</w:t>
      </w:r>
      <w:r w:rsidRPr="00DA7511">
        <w:t xml:space="preserve"> was the most recent</w:t>
      </w:r>
      <w:r w:rsidRPr="00DA7511" w:rsidR="00827378">
        <w:t xml:space="preserve">, for </w:t>
      </w:r>
      <w:r w:rsidRPr="00DA7511">
        <w:t>example.</w:t>
      </w:r>
    </w:p>
    <w:p w:rsidR="000E554E" w:rsidRPr="00DA7511" w:rsidP="000001CC">
      <w:pPr>
        <w:pStyle w:val="Question"/>
      </w:pPr>
      <w:sdt>
        <w:sdtPr>
          <w:alias w:val="Member"/>
          <w:tag w:val="&lt;Member mnisId='5284' dodsId='158736'&gt;"/>
          <w:id w:val="529999162"/>
          <w:placeholder>
            <w:docPart w:val="7A4DF9E7FEB148B2A902DCE26EDFAE10"/>
          </w:placeholder>
          <w:richText/>
        </w:sdtPr>
        <w:sdtContent>
          <w:r w:rsidRPr="00DA7511" w:rsidR="000001CC">
            <w:rPr>
              <w:b/>
            </w:rPr>
            <w:t>David Chadwick:</w:t>
          </w:r>
        </w:sdtContent>
      </w:sdt>
      <w:r w:rsidRPr="00DA7511" w:rsidR="000001CC">
        <w:t xml:space="preserve"> </w:t>
      </w:r>
      <w:r w:rsidRPr="00DA7511">
        <w:t>Do you mind if I just come in on that one? Do you see the Crown Estate as a reliable partner</w:t>
      </w:r>
      <w:r w:rsidRPr="00DA7511" w:rsidR="00331B96">
        <w:t>? R</w:t>
      </w:r>
      <w:r w:rsidRPr="00DA7511">
        <w:t>esearch from Greenpeace has shown that the Crown Estate is pushing up the cost of energy by the auction method that it is using for the rights to use the offshore energy seabed</w:t>
      </w:r>
      <w:r w:rsidRPr="00DA7511" w:rsidR="00B411BD">
        <w:t xml:space="preserve">. </w:t>
      </w:r>
      <w:r w:rsidRPr="00DA7511" w:rsidR="007347A3">
        <w:t>T</w:t>
      </w:r>
      <w:r w:rsidRPr="00DA7511">
        <w:t>he Crown Estate is clearly trying to push up its own profits and thereby neglecting its duty to the public good. Is that something that you are concerned by?</w:t>
      </w:r>
    </w:p>
    <w:p w:rsidR="00B917D0" w:rsidRPr="00DA7511" w:rsidP="000E554E">
      <w:pPr>
        <w:pStyle w:val="Answer"/>
      </w:pPr>
      <w:sdt>
        <w:sdtPr>
          <w:alias w:val="Witness"/>
          <w:id w:val="-1392340557"/>
          <w:placeholder>
            <w:docPart w:val="99783EA5044749E487DA6B5E7B8C3BB4"/>
          </w:placeholder>
          <w:richText/>
        </w:sdtPr>
        <w:sdtContent>
          <w:r w:rsidRPr="00DA7511" w:rsidR="000E0D65">
            <w:rPr>
              <w:b/>
              <w:i/>
            </w:rPr>
            <w:t>Rebecca Evans:</w:t>
          </w:r>
        </w:sdtContent>
      </w:sdt>
      <w:r w:rsidRPr="00DA7511" w:rsidR="000E0D65">
        <w:t xml:space="preserve"> </w:t>
      </w:r>
      <w:r w:rsidRPr="00DA7511" w:rsidR="002F25C1">
        <w:t xml:space="preserve">The </w:t>
      </w:r>
      <w:r w:rsidRPr="00DA7511" w:rsidR="000E554E">
        <w:t>Welsh Government</w:t>
      </w:r>
      <w:r w:rsidRPr="00DA7511" w:rsidR="000E0D65">
        <w:t xml:space="preserve"> have</w:t>
      </w:r>
      <w:r w:rsidRPr="00DA7511" w:rsidR="000E554E">
        <w:t xml:space="preserve"> a really strong position in terms of the fact that we would like to see the Crown Estate devolved to Wales</w:t>
      </w:r>
      <w:r w:rsidRPr="00DA7511">
        <w:t xml:space="preserve">, which would give us </w:t>
      </w:r>
      <w:r w:rsidRPr="00DA7511" w:rsidR="000E554E">
        <w:t>more decision</w:t>
      </w:r>
      <w:r w:rsidRPr="00DA7511">
        <w:t>-</w:t>
      </w:r>
      <w:r w:rsidRPr="00DA7511" w:rsidR="000E554E">
        <w:t xml:space="preserve">making and more access to the funding </w:t>
      </w:r>
      <w:r w:rsidRPr="00DA7511">
        <w:t xml:space="preserve">that </w:t>
      </w:r>
      <w:r w:rsidRPr="00DA7511" w:rsidR="000E554E">
        <w:t xml:space="preserve">is generated by the Crown Estate. </w:t>
      </w:r>
      <w:r w:rsidRPr="00DA7511">
        <w:t>T</w:t>
      </w:r>
      <w:r w:rsidRPr="00DA7511" w:rsidR="000E554E">
        <w:t>hat is our strong position.</w:t>
      </w:r>
    </w:p>
    <w:p w:rsidR="000E554E" w:rsidRPr="00DA7511" w:rsidP="000E554E">
      <w:pPr>
        <w:pStyle w:val="Answer"/>
      </w:pPr>
      <w:r w:rsidRPr="00DA7511">
        <w:t xml:space="preserve">With </w:t>
      </w:r>
      <w:r w:rsidRPr="00DA7511">
        <w:t>that said, we have good day</w:t>
      </w:r>
      <w:r w:rsidRPr="00DA7511">
        <w:t>-</w:t>
      </w:r>
      <w:r w:rsidRPr="00DA7511">
        <w:t>to</w:t>
      </w:r>
      <w:r w:rsidRPr="00DA7511">
        <w:t>-</w:t>
      </w:r>
      <w:r w:rsidRPr="00DA7511">
        <w:t>day working relationships with the Crown Estate as well. Ultimately, we want to make sure that these projects benefit Wales</w:t>
      </w:r>
      <w:r w:rsidRPr="00DA7511" w:rsidR="001109F5">
        <w:t>. T</w:t>
      </w:r>
      <w:r w:rsidRPr="00DA7511">
        <w:t xml:space="preserve">he main way that we can do that at the moment is </w:t>
      </w:r>
      <w:r w:rsidRPr="00DA7511" w:rsidR="001109F5">
        <w:t xml:space="preserve">by </w:t>
      </w:r>
      <w:r w:rsidRPr="00DA7511">
        <w:t>maximising those supply chain opportunities.</w:t>
      </w:r>
    </w:p>
    <w:p w:rsidR="000E554E" w:rsidRPr="00DA7511" w:rsidP="000001CC">
      <w:pPr>
        <w:pStyle w:val="Question"/>
      </w:pPr>
      <w:sdt>
        <w:sdtPr>
          <w:alias w:val="Member"/>
          <w:tag w:val="&lt;Member mnisId='5284' dodsId='158736'&gt;"/>
          <w:id w:val="-1917235935"/>
          <w:placeholder>
            <w:docPart w:val="C0CA923E2ADD47F3AFE5C45E7E4AD812"/>
          </w:placeholder>
          <w:richText/>
        </w:sdtPr>
        <w:sdtContent>
          <w:r w:rsidRPr="00DA7511" w:rsidR="000001CC">
            <w:rPr>
              <w:b/>
            </w:rPr>
            <w:t>David Chadwick:</w:t>
          </w:r>
        </w:sdtContent>
      </w:sdt>
      <w:r w:rsidRPr="00DA7511" w:rsidR="000001CC">
        <w:t xml:space="preserve"> </w:t>
      </w:r>
      <w:r w:rsidRPr="00DA7511">
        <w:t xml:space="preserve">Does that mean manufacturing all parts of the turbines in </w:t>
      </w:r>
      <w:r w:rsidRPr="00DA7511" w:rsidR="005550C2">
        <w:t>s</w:t>
      </w:r>
      <w:r w:rsidRPr="00DA7511">
        <w:t>outh Wales?</w:t>
      </w:r>
    </w:p>
    <w:p w:rsidR="000E554E" w:rsidRPr="00DA7511" w:rsidP="000E554E">
      <w:pPr>
        <w:pStyle w:val="Answer"/>
      </w:pPr>
      <w:sdt>
        <w:sdtPr>
          <w:alias w:val="Witness"/>
          <w:id w:val="185646146"/>
          <w:placeholder>
            <w:docPart w:val="A8D8408B57C9414485E07B167039245B"/>
          </w:placeholder>
          <w:richText/>
        </w:sdtPr>
        <w:sdtEndPr>
          <w:rPr>
            <w:b/>
            <w:i/>
          </w:rPr>
        </w:sdtEndPr>
        <w:sdtContent>
          <w:r w:rsidRPr="00DA7511" w:rsidR="00C34498">
            <w:rPr>
              <w:b/>
              <w:i/>
            </w:rPr>
            <w:t>Rebecca Evans:</w:t>
          </w:r>
        </w:sdtContent>
      </w:sdt>
      <w:r w:rsidRPr="00DA7511" w:rsidR="00C34498">
        <w:rPr>
          <w:bCs/>
          <w:iCs/>
        </w:rPr>
        <w:t xml:space="preserve"> Y</w:t>
      </w:r>
      <w:r w:rsidRPr="00DA7511">
        <w:t xml:space="preserve">ou need to be realistic. </w:t>
      </w:r>
      <w:r w:rsidRPr="00DA7511" w:rsidR="00C846BD">
        <w:t>W</w:t>
      </w:r>
      <w:r w:rsidRPr="00DA7511">
        <w:t xml:space="preserve">e have done some mapping in terms of where we have capabilities </w:t>
      </w:r>
      <w:r w:rsidRPr="00DA7511">
        <w:t>at the moment</w:t>
      </w:r>
      <w:r w:rsidRPr="00DA7511" w:rsidR="00C846BD">
        <w:t xml:space="preserve"> and </w:t>
      </w:r>
      <w:r w:rsidRPr="00DA7511">
        <w:t xml:space="preserve">where the other competitors would be. </w:t>
      </w:r>
      <w:r w:rsidRPr="00DA7511" w:rsidR="00C846BD">
        <w:t>T</w:t>
      </w:r>
      <w:r w:rsidRPr="00DA7511">
        <w:t xml:space="preserve">here are parts that we could definitely see being manufactured in Wales, </w:t>
      </w:r>
      <w:r w:rsidRPr="00DA7511" w:rsidR="00C846BD">
        <w:t xml:space="preserve">such as </w:t>
      </w:r>
      <w:r w:rsidRPr="00DA7511">
        <w:t>the chains, anchors</w:t>
      </w:r>
      <w:r w:rsidRPr="00DA7511" w:rsidR="005E5AAE">
        <w:t xml:space="preserve"> and </w:t>
      </w:r>
      <w:r w:rsidRPr="00DA7511">
        <w:t>boats</w:t>
      </w:r>
      <w:r w:rsidRPr="00DA7511" w:rsidR="00C846BD">
        <w:t xml:space="preserve">. </w:t>
      </w:r>
      <w:r w:rsidRPr="00DA7511" w:rsidR="005E5AAE">
        <w:t>T</w:t>
      </w:r>
      <w:r w:rsidRPr="00DA7511">
        <w:t xml:space="preserve">hose </w:t>
      </w:r>
      <w:r w:rsidRPr="00DA7511" w:rsidR="005E5AAE">
        <w:t xml:space="preserve">are the </w:t>
      </w:r>
      <w:r w:rsidRPr="00DA7511" w:rsidR="00770CA0">
        <w:t xml:space="preserve">kinds of </w:t>
      </w:r>
      <w:r w:rsidRPr="00DA7511">
        <w:t xml:space="preserve">things </w:t>
      </w:r>
      <w:r w:rsidRPr="00DA7511" w:rsidR="005E5AAE">
        <w:t xml:space="preserve">that </w:t>
      </w:r>
      <w:r w:rsidRPr="00DA7511">
        <w:t xml:space="preserve">we have capacity for already. </w:t>
      </w:r>
      <w:r w:rsidRPr="00DA7511" w:rsidR="00E52FFE">
        <w:t>A</w:t>
      </w:r>
      <w:r w:rsidRPr="00DA7511">
        <w:t xml:space="preserve">gain, I am happy to share a bit more of the detail </w:t>
      </w:r>
      <w:r w:rsidRPr="00DA7511" w:rsidR="00E52FFE">
        <w:t xml:space="preserve">on </w:t>
      </w:r>
      <w:r w:rsidRPr="00DA7511">
        <w:t>the work that we have been doing in terms of mapping out specifically where the commercial supply chain opportunities are.</w:t>
      </w:r>
    </w:p>
    <w:p w:rsidR="000E554E" w:rsidRPr="00DA7511" w:rsidP="004A0728">
      <w:pPr>
        <w:pStyle w:val="Remark"/>
      </w:pPr>
      <w:sdt>
        <w:sdtPr>
          <w:alias w:val="Member"/>
          <w:tag w:val="&lt;Member mnisId='4716' dodsId='109478'&gt;"/>
          <w:id w:val="-1212259838"/>
          <w:placeholder>
            <w:docPart w:val="AE78D81C59E542CEBEF08D1758D2D3F5"/>
          </w:placeholder>
          <w:richText/>
        </w:sdtPr>
        <w:sdtContent>
          <w:r w:rsidRPr="00DA7511" w:rsidR="004A0728">
            <w:rPr>
              <w:b/>
            </w:rPr>
            <w:t>Chair:</w:t>
          </w:r>
        </w:sdtContent>
      </w:sdt>
      <w:r w:rsidRPr="00DA7511" w:rsidR="004A0728">
        <w:t xml:space="preserve"> </w:t>
      </w:r>
      <w:r w:rsidRPr="00DA7511">
        <w:t xml:space="preserve">Thank you, Minister. That </w:t>
      </w:r>
      <w:r w:rsidRPr="00DA7511" w:rsidR="00F2454A">
        <w:t xml:space="preserve">would be </w:t>
      </w:r>
      <w:r w:rsidRPr="00DA7511">
        <w:t>really helpful.</w:t>
      </w:r>
    </w:p>
    <w:p w:rsidR="000E554E" w:rsidRPr="00DA7511" w:rsidP="008C7705">
      <w:pPr>
        <w:pStyle w:val="Question"/>
      </w:pPr>
      <w:sdt>
        <w:sdtPr>
          <w:alias w:val="Member"/>
          <w:tag w:val="&lt;Member mnisId='5121' dodsId='173203'&gt;"/>
          <w:id w:val="337895617"/>
          <w:placeholder>
            <w:docPart w:val="1F122733151E45D49020EDF7B4AF8334"/>
          </w:placeholder>
          <w:richText/>
        </w:sdtPr>
        <w:sdtContent>
          <w:r w:rsidRPr="00DA7511" w:rsidR="007E475F">
            <w:rPr>
              <w:b/>
            </w:rPr>
            <w:t>Henry Tufnell:</w:t>
          </w:r>
        </w:sdtContent>
      </w:sdt>
      <w:r w:rsidRPr="00DA7511" w:rsidR="007E475F">
        <w:t xml:space="preserve"> T</w:t>
      </w:r>
      <w:r w:rsidRPr="00DA7511">
        <w:t xml:space="preserve">hank you, Minister. </w:t>
      </w:r>
      <w:r w:rsidRPr="00DA7511" w:rsidR="001B66E5">
        <w:t>Y</w:t>
      </w:r>
      <w:r w:rsidRPr="00DA7511">
        <w:t>ou touched upon the build</w:t>
      </w:r>
      <w:r w:rsidRPr="00DA7511" w:rsidR="008C7705">
        <w:t>-</w:t>
      </w:r>
      <w:r w:rsidRPr="00DA7511">
        <w:t xml:space="preserve">out of port infrastructure in respect of Port Talbot. </w:t>
      </w:r>
      <w:r w:rsidRPr="00DA7511" w:rsidR="008C7705">
        <w:t>W</w:t>
      </w:r>
      <w:r w:rsidRPr="00DA7511">
        <w:t xml:space="preserve">hat conversations have </w:t>
      </w:r>
      <w:r w:rsidRPr="00DA7511" w:rsidR="008C7705">
        <w:t xml:space="preserve">you </w:t>
      </w:r>
      <w:r w:rsidRPr="00DA7511">
        <w:t xml:space="preserve">been having with UK Government? </w:t>
      </w:r>
      <w:r w:rsidRPr="00DA7511" w:rsidR="008C7705">
        <w:t>W</w:t>
      </w:r>
      <w:r w:rsidRPr="00DA7511">
        <w:t>e are quite a long way down the line in respect of the announcement on FLO</w:t>
      </w:r>
      <w:r w:rsidRPr="00DA7511" w:rsidR="00851D7E">
        <w:t>W</w:t>
      </w:r>
      <w:r w:rsidRPr="00DA7511">
        <w:t xml:space="preserve">MIS funding. I was wondering what conversations </w:t>
      </w:r>
      <w:r w:rsidRPr="00DA7511" w:rsidR="00851D7E">
        <w:t xml:space="preserve">and </w:t>
      </w:r>
      <w:r w:rsidRPr="00DA7511">
        <w:t xml:space="preserve">dialogue you are having with the UK Government </w:t>
      </w:r>
      <w:r w:rsidRPr="00DA7511">
        <w:t xml:space="preserve">to help ensure that </w:t>
      </w:r>
      <w:r w:rsidRPr="00DA7511" w:rsidR="00851D7E">
        <w:t xml:space="preserve">the </w:t>
      </w:r>
      <w:r w:rsidRPr="00DA7511">
        <w:t>build</w:t>
      </w:r>
      <w:r w:rsidRPr="00DA7511" w:rsidR="00851D7E">
        <w:t>-</w:t>
      </w:r>
      <w:r w:rsidRPr="00DA7511">
        <w:t>out of port infrastructure is realised.</w:t>
      </w:r>
    </w:p>
    <w:p w:rsidR="00851D7E" w:rsidRPr="00DA7511" w:rsidP="000E554E">
      <w:pPr>
        <w:pStyle w:val="Answer"/>
      </w:pPr>
      <w:sdt>
        <w:sdtPr>
          <w:alias w:val="Witness"/>
          <w:id w:val="-1539421878"/>
          <w:placeholder>
            <w:docPart w:val="69065C62498B46A29A128C39EF40890A"/>
          </w:placeholder>
          <w:richText/>
        </w:sdtPr>
        <w:sdtEndPr>
          <w:rPr>
            <w:b/>
            <w:i/>
          </w:rPr>
        </w:sdtEndPr>
        <w:sdtContent>
          <w:r w:rsidRPr="00DA7511" w:rsidR="00C34498">
            <w:rPr>
              <w:b/>
              <w:i/>
            </w:rPr>
            <w:t>Rebecca Evans:</w:t>
          </w:r>
        </w:sdtContent>
      </w:sdt>
      <w:r w:rsidRPr="00DA7511" w:rsidR="00C34498">
        <w:t xml:space="preserve"> </w:t>
      </w:r>
      <w:r w:rsidRPr="00DA7511" w:rsidR="000E554E">
        <w:t xml:space="preserve">Again, that is something that we talk to the UK Government </w:t>
      </w:r>
      <w:r w:rsidRPr="00DA7511">
        <w:t xml:space="preserve">about </w:t>
      </w:r>
      <w:r w:rsidRPr="00DA7511" w:rsidR="000E554E">
        <w:t xml:space="preserve">both </w:t>
      </w:r>
      <w:r w:rsidRPr="00DA7511">
        <w:t>at m</w:t>
      </w:r>
      <w:r w:rsidRPr="00DA7511" w:rsidR="000E554E">
        <w:t>inisterial level</w:t>
      </w:r>
      <w:r w:rsidRPr="00DA7511">
        <w:t xml:space="preserve"> and</w:t>
      </w:r>
      <w:r w:rsidRPr="00DA7511" w:rsidR="000E554E">
        <w:t xml:space="preserve"> </w:t>
      </w:r>
      <w:r w:rsidRPr="00DA7511">
        <w:t xml:space="preserve">through </w:t>
      </w:r>
      <w:r w:rsidRPr="00DA7511" w:rsidR="000E554E">
        <w:t>officials</w:t>
      </w:r>
      <w:r w:rsidRPr="00DA7511">
        <w:t>. W</w:t>
      </w:r>
      <w:r w:rsidRPr="00DA7511" w:rsidR="000E554E">
        <w:t xml:space="preserve">e recognise that for floating offshore wind to be a success it </w:t>
      </w:r>
      <w:r w:rsidRPr="00DA7511">
        <w:t xml:space="preserve">will </w:t>
      </w:r>
      <w:r w:rsidRPr="00DA7511" w:rsidR="000E554E">
        <w:t>require both Governments to be working together</w:t>
      </w:r>
      <w:r w:rsidRPr="00DA7511">
        <w:t xml:space="preserve">. We will need to use </w:t>
      </w:r>
      <w:r w:rsidRPr="00DA7511" w:rsidR="000E554E">
        <w:t xml:space="preserve">our </w:t>
      </w:r>
      <w:r w:rsidRPr="00DA7511" w:rsidR="000E554E">
        <w:t>levers</w:t>
      </w:r>
      <w:r w:rsidRPr="00DA7511">
        <w:t xml:space="preserve"> and the </w:t>
      </w:r>
      <w:r w:rsidRPr="00DA7511" w:rsidR="000E554E">
        <w:t xml:space="preserve">ports </w:t>
      </w:r>
      <w:r w:rsidRPr="00DA7511">
        <w:t xml:space="preserve">will need to make </w:t>
      </w:r>
      <w:r w:rsidRPr="00DA7511" w:rsidR="000E554E">
        <w:t xml:space="preserve">the investments that they need to make and so on. </w:t>
      </w:r>
    </w:p>
    <w:p w:rsidR="000E554E" w:rsidRPr="00DA7511" w:rsidP="000E554E">
      <w:pPr>
        <w:pStyle w:val="Answer"/>
      </w:pPr>
      <w:r w:rsidRPr="00DA7511">
        <w:t xml:space="preserve">One of the things that we did through our </w:t>
      </w:r>
      <w:r w:rsidRPr="00DA7511" w:rsidR="004F39FA">
        <w:t>O</w:t>
      </w:r>
      <w:r w:rsidRPr="00DA7511">
        <w:t xml:space="preserve">ffshore </w:t>
      </w:r>
      <w:r w:rsidRPr="00DA7511" w:rsidR="004F39FA">
        <w:t xml:space="preserve">Wind Task </w:t>
      </w:r>
      <w:r w:rsidRPr="00DA7511">
        <w:t xml:space="preserve">and </w:t>
      </w:r>
      <w:r w:rsidRPr="00DA7511" w:rsidR="004F39FA">
        <w:t xml:space="preserve">Finish Group </w:t>
      </w:r>
      <w:r w:rsidRPr="00DA7511">
        <w:t>was map out who needs to do what when</w:t>
      </w:r>
      <w:r w:rsidRPr="00DA7511" w:rsidR="00D34A6C">
        <w:t>,</w:t>
      </w:r>
      <w:r w:rsidRPr="00DA7511">
        <w:t xml:space="preserve"> so </w:t>
      </w:r>
      <w:r w:rsidRPr="00DA7511" w:rsidR="004F39FA">
        <w:t xml:space="preserve">that </w:t>
      </w:r>
      <w:r w:rsidRPr="00DA7511">
        <w:t xml:space="preserve">the different players can give each other confidence to move forward. </w:t>
      </w:r>
      <w:r w:rsidRPr="00DA7511" w:rsidR="004F39FA">
        <w:t xml:space="preserve">We </w:t>
      </w:r>
      <w:r w:rsidRPr="00DA7511">
        <w:t xml:space="preserve">have </w:t>
      </w:r>
      <w:r w:rsidRPr="00DA7511" w:rsidR="004F39FA">
        <w:t xml:space="preserve">now </w:t>
      </w:r>
      <w:r w:rsidRPr="00DA7511">
        <w:t>come to a point where there is that level of confidence</w:t>
      </w:r>
      <w:r w:rsidRPr="00DA7511" w:rsidR="004F39FA">
        <w:t xml:space="preserve">. </w:t>
      </w:r>
      <w:r w:rsidRPr="00DA7511">
        <w:t>Thanks to the announcements from the Crown Estate, we can all move forward on this together.</w:t>
      </w:r>
      <w:r w:rsidRPr="00DA7511" w:rsidR="004F39FA">
        <w:t xml:space="preserve"> Bringing </w:t>
      </w:r>
      <w:r w:rsidRPr="00DA7511">
        <w:t>all the partners together and understanding things from each other’s perspectives has been really important.</w:t>
      </w:r>
    </w:p>
    <w:p w:rsidR="000E554E" w:rsidRPr="00DA7511" w:rsidP="003C5CBB">
      <w:pPr>
        <w:pStyle w:val="Question"/>
      </w:pPr>
      <w:sdt>
        <w:sdtPr>
          <w:alias w:val="Member"/>
          <w:tag w:val="&lt;Member mnisId='5221' dodsId='173215'&gt;"/>
          <w:id w:val="400481239"/>
          <w:placeholder>
            <w:docPart w:val="0BD04DA77C144222ADC0168049550194"/>
          </w:placeholder>
          <w:richText/>
        </w:sdtPr>
        <w:sdtContent>
          <w:r w:rsidRPr="00DA7511" w:rsidR="003C5CBB">
            <w:rPr>
              <w:b/>
            </w:rPr>
            <w:t>Steve Witherden:</w:t>
          </w:r>
        </w:sdtContent>
      </w:sdt>
      <w:r w:rsidRPr="00DA7511" w:rsidR="003C5CBB">
        <w:t xml:space="preserve"> </w:t>
      </w:r>
      <w:r w:rsidRPr="00DA7511">
        <w:t xml:space="preserve">You have given </w:t>
      </w:r>
      <w:r w:rsidRPr="00DA7511" w:rsidR="0041165D">
        <w:t xml:space="preserve">us a </w:t>
      </w:r>
      <w:r w:rsidRPr="00DA7511">
        <w:t xml:space="preserve">progress </w:t>
      </w:r>
      <w:r w:rsidRPr="00DA7511" w:rsidR="0041165D">
        <w:t xml:space="preserve">update </w:t>
      </w:r>
      <w:r w:rsidRPr="00DA7511">
        <w:t xml:space="preserve">on coal safety through the Disused Mine and Quarry Tips </w:t>
      </w:r>
      <w:r w:rsidRPr="00DA7511" w:rsidR="007E4DFD">
        <w:t>(</w:t>
      </w:r>
      <w:r w:rsidRPr="00DA7511">
        <w:t>Wales</w:t>
      </w:r>
      <w:r w:rsidRPr="00DA7511" w:rsidR="007E4DFD">
        <w:t>)</w:t>
      </w:r>
      <w:r w:rsidRPr="00DA7511">
        <w:t xml:space="preserve"> Act. Are there plans to introduce similar legislation to deal with contaminated land sites?</w:t>
      </w:r>
    </w:p>
    <w:p w:rsidR="000E554E" w:rsidRPr="00DA7511" w:rsidP="000E554E">
      <w:pPr>
        <w:pStyle w:val="Answer"/>
      </w:pPr>
      <w:sdt>
        <w:sdtPr>
          <w:alias w:val="Witness"/>
          <w:id w:val="-1891800473"/>
          <w:placeholder>
            <w:docPart w:val="3E38A2FEFCCD40ECA4D905A411783C53"/>
          </w:placeholder>
          <w:richText/>
        </w:sdtPr>
        <w:sdtEndPr>
          <w:rPr>
            <w:b/>
            <w:i/>
          </w:rPr>
        </w:sdtEndPr>
        <w:sdtContent>
          <w:r w:rsidRPr="00DA7511" w:rsidR="00C34498">
            <w:rPr>
              <w:b/>
              <w:i/>
            </w:rPr>
            <w:t>Rebecca Evans:</w:t>
          </w:r>
        </w:sdtContent>
      </w:sdt>
      <w:r w:rsidRPr="00DA7511" w:rsidR="00C34498">
        <w:t xml:space="preserve"> </w:t>
      </w:r>
      <w:r w:rsidRPr="00DA7511">
        <w:t>I do not believe there are. There are no existing plans because we are so late into the late into the Sen</w:t>
      </w:r>
      <w:r w:rsidRPr="00DA7511" w:rsidR="00112FDD">
        <w:t xml:space="preserve">edd </w:t>
      </w:r>
      <w:r w:rsidRPr="00DA7511">
        <w:t>term</w:t>
      </w:r>
      <w:r w:rsidRPr="00DA7511" w:rsidR="002455EB">
        <w:t>. W</w:t>
      </w:r>
      <w:r w:rsidRPr="00DA7511">
        <w:t xml:space="preserve">e are working through the remaining legislation that we already have on the book. </w:t>
      </w:r>
      <w:r w:rsidRPr="00DA7511" w:rsidR="00112FDD">
        <w:t>T</w:t>
      </w:r>
      <w:r w:rsidRPr="00DA7511">
        <w:t>hat would be a question for the next Government now.</w:t>
      </w:r>
    </w:p>
    <w:p w:rsidR="000E554E" w:rsidRPr="00DA7511" w:rsidP="003C5CBB">
      <w:pPr>
        <w:pStyle w:val="Question"/>
      </w:pPr>
      <w:sdt>
        <w:sdtPr>
          <w:alias w:val="Member"/>
          <w:tag w:val="&lt;Member mnisId='5221' dodsId='173215'&gt;"/>
          <w:id w:val="4878977"/>
          <w:placeholder>
            <w:docPart w:val="89D13264E6D8447B9D377F595BC82D15"/>
          </w:placeholder>
          <w:richText/>
        </w:sdtPr>
        <w:sdtContent>
          <w:r w:rsidRPr="00DA7511" w:rsidR="003C5CBB">
            <w:rPr>
              <w:b/>
            </w:rPr>
            <w:t>Steve Witherden:</w:t>
          </w:r>
        </w:sdtContent>
      </w:sdt>
      <w:r w:rsidRPr="00DA7511" w:rsidR="003C5CBB">
        <w:t xml:space="preserve"> </w:t>
      </w:r>
      <w:r w:rsidRPr="00DA7511">
        <w:t xml:space="preserve">I have met with Natural Resources Wales twice to discuss what could have been left in the soil in Cefn Mawr and </w:t>
      </w:r>
      <w:r w:rsidRPr="00DA7511" w:rsidR="00292719">
        <w:t>Rhosymedre</w:t>
      </w:r>
      <w:r w:rsidRPr="00DA7511">
        <w:t>, site of a now disused chemical plant in my constituency. I was dismayed to learn that these sites are not being tested. According to Natural Resources Wales, there are still potentially over 9</w:t>
      </w:r>
      <w:r w:rsidRPr="00DA7511" w:rsidR="00292719">
        <w:t>,</w:t>
      </w:r>
      <w:r w:rsidRPr="00DA7511">
        <w:t xml:space="preserve">000 contaminated land sites in Wales that have not been fully investigated. How concerned </w:t>
      </w:r>
      <w:r w:rsidRPr="00DA7511" w:rsidR="00292719">
        <w:t>are</w:t>
      </w:r>
      <w:r w:rsidRPr="00DA7511">
        <w:t xml:space="preserve"> the Welsh Government with those numbers?</w:t>
      </w:r>
    </w:p>
    <w:p w:rsidR="000E554E" w:rsidRPr="00DA7511" w:rsidP="000E554E">
      <w:pPr>
        <w:pStyle w:val="Answer"/>
      </w:pPr>
      <w:sdt>
        <w:sdtPr>
          <w:alias w:val="Witness"/>
          <w:id w:val="2017267551"/>
          <w:placeholder>
            <w:docPart w:val="23CEC3B9DC2D4772B216CFD0BE38A65A"/>
          </w:placeholder>
          <w:richText/>
        </w:sdtPr>
        <w:sdtEndPr>
          <w:rPr>
            <w:b/>
            <w:i/>
          </w:rPr>
        </w:sdtEndPr>
        <w:sdtContent>
          <w:r w:rsidRPr="00DA7511" w:rsidR="005E659C">
            <w:rPr>
              <w:b/>
              <w:i/>
            </w:rPr>
            <w:t>Rebecca Evans:</w:t>
          </w:r>
        </w:sdtContent>
      </w:sdt>
      <w:r w:rsidRPr="00DA7511" w:rsidR="005E659C">
        <w:t xml:space="preserve"> T</w:t>
      </w:r>
      <w:r w:rsidRPr="00DA7511">
        <w:t xml:space="preserve">he Mine Remediation Authority has been allocated </w:t>
      </w:r>
      <w:r w:rsidRPr="00DA7511" w:rsidR="00814A63">
        <w:t>£4.5</w:t>
      </w:r>
      <w:r w:rsidRPr="00DA7511" w:rsidR="005E659C">
        <w:t xml:space="preserve"> </w:t>
      </w:r>
      <w:r w:rsidRPr="00DA7511">
        <w:t>million to help tackle mine pollution in Wales. I know the MRA is currently developing remedial strategies at the highest</w:t>
      </w:r>
      <w:r w:rsidRPr="00DA7511" w:rsidR="001F4851">
        <w:t>-</w:t>
      </w:r>
      <w:r w:rsidRPr="00DA7511">
        <w:t>priority sites</w:t>
      </w:r>
      <w:r w:rsidRPr="00DA7511" w:rsidR="00814A63">
        <w:t xml:space="preserve">. </w:t>
      </w:r>
      <w:r w:rsidRPr="00DA7511" w:rsidR="001F4851">
        <w:t>Where p</w:t>
      </w:r>
      <w:r w:rsidRPr="00DA7511">
        <w:t>ossible</w:t>
      </w:r>
      <w:r w:rsidRPr="00DA7511" w:rsidR="001F4851">
        <w:t xml:space="preserve">, </w:t>
      </w:r>
      <w:r w:rsidRPr="00DA7511">
        <w:t xml:space="preserve">work has already begun on the ground at 25 sites and work is continuing at pace at other locations. There will be community engagement sessions planned in newly identified locations to share plans with local communities in the near future as well. </w:t>
      </w:r>
      <w:r w:rsidRPr="00DA7511" w:rsidR="00814A63">
        <w:t>A</w:t>
      </w:r>
      <w:r w:rsidRPr="00DA7511">
        <w:t>gain, for the detail, I will ask the Deputy First Minister to provide a bit more.</w:t>
      </w:r>
    </w:p>
    <w:p w:rsidR="000E554E" w:rsidRPr="00DA7511" w:rsidP="00370FD7">
      <w:pPr>
        <w:pStyle w:val="Question"/>
      </w:pPr>
      <w:sdt>
        <w:sdtPr>
          <w:alias w:val="Member"/>
          <w:tag w:val="&lt;Member mnisId='4630' dodsId='147949'&gt;"/>
          <w:id w:val="-417866711"/>
          <w:placeholder>
            <w:docPart w:val="A5B5AEE9601E43D9AC6BB9DB32D7DEE5"/>
          </w:placeholder>
          <w:richText/>
        </w:sdtPr>
        <w:sdtContent>
          <w:r w:rsidRPr="00DA7511" w:rsidR="00B57C8C">
            <w:rPr>
              <w:b/>
            </w:rPr>
            <w:t>Ben Lake:</w:t>
          </w:r>
        </w:sdtContent>
      </w:sdt>
      <w:r w:rsidRPr="00DA7511" w:rsidR="00B57C8C">
        <w:t xml:space="preserve"> </w:t>
      </w:r>
      <w:r w:rsidRPr="00DA7511" w:rsidR="004A0728">
        <w:t>T</w:t>
      </w:r>
      <w:r w:rsidRPr="00DA7511">
        <w:t xml:space="preserve">hank you, Minister, for appearing before us this morning. I should like to ask you a few questions on the legacy of historic metal mines, especially in </w:t>
      </w:r>
      <w:r w:rsidRPr="00DA7511" w:rsidR="00D34A6C">
        <w:t>m</w:t>
      </w:r>
      <w:r w:rsidRPr="00DA7511">
        <w:t>id</w:t>
      </w:r>
      <w:r w:rsidRPr="00DA7511" w:rsidR="00D34A6C">
        <w:t>-</w:t>
      </w:r>
      <w:r w:rsidRPr="00DA7511">
        <w:t xml:space="preserve">Wales and in Ceredigion, part of my constituency. </w:t>
      </w:r>
      <w:r w:rsidRPr="00DA7511" w:rsidR="00B658F3">
        <w:t>I</w:t>
      </w:r>
      <w:r w:rsidRPr="00DA7511">
        <w:t>n May 2024, our predecessor Committee held a session on the impact of metal mining in Wales, particularly the lead contamination of certain river systems as a consequence of these historic mines.</w:t>
      </w:r>
    </w:p>
    <w:p w:rsidR="000E554E" w:rsidRPr="00DA7511" w:rsidP="000E554E">
      <w:pPr>
        <w:pStyle w:val="Answer"/>
      </w:pPr>
      <w:r w:rsidRPr="00DA7511">
        <w:t xml:space="preserve">I am very grateful for the time </w:t>
      </w:r>
      <w:r w:rsidRPr="00DA7511" w:rsidR="00B658F3">
        <w:t xml:space="preserve">that </w:t>
      </w:r>
      <w:r w:rsidRPr="00DA7511">
        <w:t>the Welsh Government contribute</w:t>
      </w:r>
      <w:r w:rsidRPr="00DA7511" w:rsidR="00B658F3">
        <w:t>d</w:t>
      </w:r>
      <w:r w:rsidRPr="00DA7511">
        <w:t xml:space="preserve"> to that session</w:t>
      </w:r>
      <w:r w:rsidRPr="00DA7511" w:rsidR="00DB2C71">
        <w:t xml:space="preserve">. They gave </w:t>
      </w:r>
      <w:r w:rsidRPr="00DA7511">
        <w:t xml:space="preserve">us a lot of useful information about some of the </w:t>
      </w:r>
      <w:r w:rsidRPr="00DA7511">
        <w:t xml:space="preserve">work </w:t>
      </w:r>
      <w:r w:rsidRPr="00DA7511" w:rsidR="00DB2C71">
        <w:t xml:space="preserve">that </w:t>
      </w:r>
      <w:r w:rsidRPr="00DA7511">
        <w:t>they were undertaking through Natural Resources Wales in conjunction with the then Coal Authority</w:t>
      </w:r>
      <w:r w:rsidRPr="00DA7511" w:rsidR="00DB2C71">
        <w:t xml:space="preserve"> and </w:t>
      </w:r>
      <w:r w:rsidRPr="00DA7511">
        <w:t>now the Min</w:t>
      </w:r>
      <w:r w:rsidRPr="00DA7511" w:rsidR="00DB2C71">
        <w:t xml:space="preserve">ing </w:t>
      </w:r>
      <w:r w:rsidRPr="00DA7511">
        <w:t xml:space="preserve">Remediation Authority. I am just wondering whether there are any updates or any work </w:t>
      </w:r>
      <w:r w:rsidRPr="00DA7511" w:rsidR="00DB2C71">
        <w:t xml:space="preserve">has </w:t>
      </w:r>
      <w:r w:rsidRPr="00DA7511">
        <w:t>been able to take place since we held that session back in May 2024.</w:t>
      </w:r>
    </w:p>
    <w:p w:rsidR="001D3BC0" w:rsidRPr="00DA7511" w:rsidP="000E554E">
      <w:pPr>
        <w:pStyle w:val="Answer"/>
      </w:pPr>
      <w:sdt>
        <w:sdtPr>
          <w:alias w:val="Witness"/>
          <w:id w:val="603767615"/>
          <w:placeholder>
            <w:docPart w:val="CF3A1D94BEA040EDAC660983D3387D78"/>
          </w:placeholder>
          <w:richText/>
        </w:sdtPr>
        <w:sdtEndPr>
          <w:rPr>
            <w:b/>
            <w:i/>
          </w:rPr>
        </w:sdtEndPr>
        <w:sdtContent>
          <w:r w:rsidRPr="00DA7511" w:rsidR="001F299C">
            <w:rPr>
              <w:b/>
              <w:i/>
            </w:rPr>
            <w:t>Rebecca Evans:</w:t>
          </w:r>
        </w:sdtContent>
      </w:sdt>
      <w:r w:rsidRPr="00DA7511" w:rsidR="001F299C">
        <w:t xml:space="preserve"> W</w:t>
      </w:r>
      <w:r w:rsidRPr="00DA7511" w:rsidR="000E554E">
        <w:t xml:space="preserve">e established the </w:t>
      </w:r>
      <w:r w:rsidRPr="00DA7511">
        <w:t xml:space="preserve">metal mines programme </w:t>
      </w:r>
      <w:r w:rsidRPr="00DA7511" w:rsidR="000E554E">
        <w:t>in 2020</w:t>
      </w:r>
      <w:r w:rsidRPr="00DA7511">
        <w:t xml:space="preserve">. It was </w:t>
      </w:r>
      <w:r w:rsidRPr="00DA7511" w:rsidR="000E554E">
        <w:t xml:space="preserve">funded by the Welsh Government, but </w:t>
      </w:r>
      <w:r w:rsidRPr="00DA7511">
        <w:t xml:space="preserve">it is </w:t>
      </w:r>
      <w:r w:rsidRPr="00DA7511" w:rsidR="000E554E">
        <w:t>now being delivered through the Min</w:t>
      </w:r>
      <w:r w:rsidRPr="00DA7511">
        <w:t>ing</w:t>
      </w:r>
      <w:r w:rsidRPr="00DA7511" w:rsidR="000E554E">
        <w:t xml:space="preserve"> Remediation Authority. I</w:t>
      </w:r>
      <w:r w:rsidRPr="00DA7511">
        <w:t xml:space="preserve">t </w:t>
      </w:r>
      <w:r w:rsidRPr="00DA7511" w:rsidR="000E554E">
        <w:t>is a UK</w:t>
      </w:r>
      <w:r w:rsidRPr="00DA7511">
        <w:t>-</w:t>
      </w:r>
      <w:r w:rsidRPr="00DA7511" w:rsidR="000E554E">
        <w:t>wide problem. It affects 9% of rivers in England and Wales</w:t>
      </w:r>
      <w:r w:rsidRPr="00DA7511">
        <w:t xml:space="preserve"> and</w:t>
      </w:r>
      <w:r w:rsidRPr="00DA7511" w:rsidR="000E554E">
        <w:t xml:space="preserve"> 2% in Scotland. We have worked actively with stakeholders to understand the issue and possible remedies.</w:t>
      </w:r>
      <w:r w:rsidRPr="00DA7511">
        <w:t xml:space="preserve"> </w:t>
      </w:r>
      <w:r w:rsidRPr="00DA7511" w:rsidR="000E554E">
        <w:t>I mentioned the funding</w:t>
      </w:r>
      <w:r w:rsidRPr="00DA7511">
        <w:t xml:space="preserve"> of </w:t>
      </w:r>
      <w:r w:rsidRPr="00DA7511" w:rsidR="000E554E">
        <w:t xml:space="preserve">£4.5 million, which has been provided. </w:t>
      </w:r>
    </w:p>
    <w:p w:rsidR="00E81AFD" w:rsidRPr="00DA7511" w:rsidP="000E554E">
      <w:pPr>
        <w:pStyle w:val="Answer"/>
      </w:pPr>
      <w:r w:rsidRPr="00DA7511">
        <w:t>S</w:t>
      </w:r>
      <w:r w:rsidRPr="00DA7511" w:rsidR="000E554E">
        <w:t xml:space="preserve">ince 2020 we have provided £40 million to the </w:t>
      </w:r>
      <w:r w:rsidRPr="00DA7511">
        <w:t xml:space="preserve">water quality capital programme, which </w:t>
      </w:r>
      <w:r w:rsidRPr="00DA7511" w:rsidR="000E554E">
        <w:t>is being delivered by Natural Resources Wales</w:t>
      </w:r>
      <w:r w:rsidRPr="00DA7511">
        <w:t xml:space="preserve">, </w:t>
      </w:r>
      <w:r w:rsidRPr="00DA7511" w:rsidR="000E554E">
        <w:t>to implement targeted remediation as well.</w:t>
      </w:r>
      <w:r w:rsidRPr="00DA7511">
        <w:t xml:space="preserve"> </w:t>
      </w:r>
      <w:r w:rsidRPr="00DA7511" w:rsidR="000E554E">
        <w:t>The remediation programme also invests in research projects</w:t>
      </w:r>
      <w:r w:rsidRPr="00DA7511">
        <w:t xml:space="preserve"> </w:t>
      </w:r>
      <w:r w:rsidRPr="00DA7511" w:rsidR="000E554E">
        <w:t>explorin</w:t>
      </w:r>
      <w:r w:rsidRPr="00DA7511">
        <w:t>g</w:t>
      </w:r>
      <w:r w:rsidRPr="00DA7511" w:rsidR="000E554E">
        <w:t xml:space="preserve"> innovative treatment solutions, including then working with industry </w:t>
      </w:r>
      <w:r w:rsidRPr="00DA7511" w:rsidR="00D34A6C">
        <w:t>and</w:t>
      </w:r>
      <w:r w:rsidRPr="00DA7511" w:rsidR="000E554E">
        <w:t xml:space="preserve"> academia on treatment trials at both lab and pilot field scale as well.</w:t>
      </w:r>
    </w:p>
    <w:p w:rsidR="000E554E" w:rsidRPr="00DA7511" w:rsidP="000E554E">
      <w:pPr>
        <w:pStyle w:val="Answer"/>
      </w:pPr>
      <w:r w:rsidRPr="00DA7511">
        <w:t xml:space="preserve">Again, </w:t>
      </w:r>
      <w:r w:rsidRPr="00DA7511" w:rsidR="00E81AFD">
        <w:t xml:space="preserve">this is </w:t>
      </w:r>
      <w:r w:rsidRPr="00DA7511">
        <w:t>not my portfolio, but I hope that gives you a flavour of the work. We will absolutely send a more detailed note on that, if that is okay.</w:t>
      </w:r>
    </w:p>
    <w:p w:rsidR="00707DDC" w:rsidRPr="00DA7511" w:rsidP="00707DDC">
      <w:pPr>
        <w:pStyle w:val="Question"/>
      </w:pPr>
      <w:sdt>
        <w:sdtPr>
          <w:alias w:val="Member"/>
          <w:tag w:val="&lt;Member mnisId='4630' dodsId='147949'&gt;"/>
          <w:id w:val="1092666662"/>
          <w:placeholder>
            <w:docPart w:val="F19B3EAA34E741E0BCF5C155A00377C3"/>
          </w:placeholder>
          <w:richText/>
        </w:sdtPr>
        <w:sdtContent>
          <w:r w:rsidRPr="00DA7511">
            <w:rPr>
              <w:b/>
            </w:rPr>
            <w:t>Ben Lake:</w:t>
          </w:r>
        </w:sdtContent>
      </w:sdt>
      <w:r w:rsidRPr="00DA7511">
        <w:t xml:space="preserve"> </w:t>
      </w:r>
      <w:r w:rsidRPr="00DA7511" w:rsidR="000E554E">
        <w:t xml:space="preserve">Thank you, Minister. I appreciate that. </w:t>
      </w:r>
      <w:r w:rsidRPr="00DA7511">
        <w:t>P</w:t>
      </w:r>
      <w:r w:rsidRPr="00DA7511" w:rsidR="000E554E">
        <w:t>erhaps I may also ask you to relay to the relevant Minister that a lot of work has been undertaken in terms of addressing the pollution at the sources</w:t>
      </w:r>
      <w:r w:rsidRPr="00DA7511">
        <w:t xml:space="preserve">, </w:t>
      </w:r>
      <w:r w:rsidRPr="00DA7511" w:rsidR="000E554E">
        <w:t>the old mines themselves, which is very welcome.</w:t>
      </w:r>
    </w:p>
    <w:p w:rsidR="00F7143D" w:rsidRPr="00DA7511" w:rsidP="00F7143D">
      <w:pPr>
        <w:pStyle w:val="QuestionCont"/>
      </w:pPr>
      <w:r w:rsidRPr="00DA7511">
        <w:t xml:space="preserve">One aspect of </w:t>
      </w:r>
      <w:r w:rsidRPr="00DA7511" w:rsidR="00707DDC">
        <w:t xml:space="preserve">this </w:t>
      </w:r>
      <w:r w:rsidRPr="00DA7511">
        <w:t xml:space="preserve">is the historic contamination of river systems further downstream. In many parts of my Ceredigion </w:t>
      </w:r>
      <w:r w:rsidRPr="00DA7511">
        <w:t>constituency in particular</w:t>
      </w:r>
      <w:r w:rsidRPr="00DA7511" w:rsidR="00D34A6C">
        <w:t>,</w:t>
      </w:r>
      <w:r w:rsidRPr="00DA7511">
        <w:t xml:space="preserve"> we</w:t>
      </w:r>
      <w:r w:rsidRPr="00DA7511">
        <w:t xml:space="preserve"> have entire river systems that have </w:t>
      </w:r>
      <w:r w:rsidRPr="00DA7511" w:rsidR="00707DDC">
        <w:t xml:space="preserve">been </w:t>
      </w:r>
      <w:r w:rsidRPr="00DA7511">
        <w:t xml:space="preserve">impacted over the last century or, in some cases, even longer. There is some interesting work being undertaken </w:t>
      </w:r>
      <w:r w:rsidRPr="00DA7511" w:rsidR="00707DDC">
        <w:t xml:space="preserve">on this </w:t>
      </w:r>
      <w:r w:rsidRPr="00DA7511">
        <w:t>by Professor Mark Macklin and Professor Chris Thomas.</w:t>
      </w:r>
      <w:r w:rsidRPr="00DA7511">
        <w:t xml:space="preserve"> </w:t>
      </w:r>
      <w:r w:rsidRPr="00DA7511">
        <w:t>They have developed a mapping tool that helps agencies</w:t>
      </w:r>
      <w:r w:rsidRPr="00DA7511">
        <w:t xml:space="preserve"> and </w:t>
      </w:r>
      <w:r w:rsidRPr="00DA7511">
        <w:t>local authorities</w:t>
      </w:r>
      <w:r w:rsidRPr="00DA7511">
        <w:t xml:space="preserve">, </w:t>
      </w:r>
      <w:r w:rsidRPr="00DA7511">
        <w:t>where relevant, to identify the high-risk areas in every single catchment area.</w:t>
      </w:r>
    </w:p>
    <w:p w:rsidR="00272F45" w:rsidRPr="00DA7511" w:rsidP="002E071D">
      <w:pPr>
        <w:pStyle w:val="QuestionCont"/>
      </w:pPr>
      <w:r w:rsidRPr="00DA7511">
        <w:t xml:space="preserve">What Professor Macklin, in conjunction with Professor Paul Brewer, has recently done in </w:t>
      </w:r>
      <w:r w:rsidRPr="00DA7511" w:rsidR="00394E4E">
        <w:t xml:space="preserve">Talybont </w:t>
      </w:r>
      <w:r w:rsidRPr="00DA7511">
        <w:t>is use</w:t>
      </w:r>
      <w:r w:rsidRPr="00DA7511" w:rsidR="002E071D">
        <w:t>d</w:t>
      </w:r>
      <w:r w:rsidRPr="00DA7511">
        <w:t xml:space="preserve"> that information to inform a community survey where residents were able to bring soil samples just to get it checked out. </w:t>
      </w:r>
      <w:r w:rsidRPr="00DA7511" w:rsidR="002E071D">
        <w:t>T</w:t>
      </w:r>
      <w:r w:rsidRPr="00DA7511">
        <w:t>he message that is important to get over to communities is that this is a hazard, but it can be managed and mitigated, provided that we know where the highest risk levels are.</w:t>
      </w:r>
    </w:p>
    <w:p w:rsidR="000E554E" w:rsidRPr="00DA7511" w:rsidP="002E071D">
      <w:pPr>
        <w:pStyle w:val="QuestionCont"/>
      </w:pPr>
      <w:r w:rsidRPr="00DA7511">
        <w:t>I wonder whether something community-based</w:t>
      </w:r>
      <w:r w:rsidRPr="00DA7511" w:rsidR="006746D0">
        <w:t xml:space="preserve">, </w:t>
      </w:r>
      <w:r w:rsidRPr="00DA7511">
        <w:t>informed by this mapping tool</w:t>
      </w:r>
      <w:r w:rsidRPr="00DA7511" w:rsidR="006746D0">
        <w:t xml:space="preserve">, </w:t>
      </w:r>
      <w:r w:rsidRPr="00DA7511">
        <w:t xml:space="preserve">could perhaps be an approach to help address and mitigate the risk that this historic legacy poses in some river systems and valleys in Wales. I would be very grateful if you could perhaps relay that to the </w:t>
      </w:r>
      <w:r w:rsidRPr="00DA7511" w:rsidR="00743FC1">
        <w:t xml:space="preserve">relevant </w:t>
      </w:r>
      <w:r w:rsidRPr="00DA7511">
        <w:t>Minister</w:t>
      </w:r>
      <w:r w:rsidRPr="00DA7511" w:rsidR="00743FC1">
        <w:t>. T</w:t>
      </w:r>
      <w:r w:rsidRPr="00DA7511">
        <w:t xml:space="preserve">he work that </w:t>
      </w:r>
      <w:r w:rsidRPr="00DA7511" w:rsidR="00743FC1">
        <w:t xml:space="preserve">has </w:t>
      </w:r>
      <w:r w:rsidRPr="00DA7511">
        <w:t>been undertaken in Tal</w:t>
      </w:r>
      <w:r w:rsidRPr="00DA7511" w:rsidR="00743FC1">
        <w:t xml:space="preserve">ybont </w:t>
      </w:r>
      <w:r w:rsidRPr="00DA7511">
        <w:t>could be of use to other areas and communities in Wales.</w:t>
      </w:r>
    </w:p>
    <w:p w:rsidR="000E554E" w:rsidRPr="00DA7511" w:rsidP="000E554E">
      <w:pPr>
        <w:pStyle w:val="Answer"/>
      </w:pPr>
      <w:sdt>
        <w:sdtPr>
          <w:alias w:val="Witness"/>
          <w:id w:val="-506978118"/>
          <w:placeholder>
            <w:docPart w:val="CBB0FAC0562B4DF3A69CD9E39CEF2EA4"/>
          </w:placeholder>
          <w:richText/>
        </w:sdtPr>
        <w:sdtEndPr>
          <w:rPr>
            <w:b/>
            <w:i/>
          </w:rPr>
        </w:sdtEndPr>
        <w:sdtContent>
          <w:r w:rsidRPr="00DA7511" w:rsidR="001F299C">
            <w:rPr>
              <w:b/>
              <w:i/>
            </w:rPr>
            <w:t>Rebecca Evans:</w:t>
          </w:r>
        </w:sdtContent>
      </w:sdt>
      <w:r w:rsidRPr="00DA7511" w:rsidR="001F299C">
        <w:t xml:space="preserve"> </w:t>
      </w:r>
      <w:r w:rsidRPr="00DA7511" w:rsidR="00743FC1">
        <w:t>T</w:t>
      </w:r>
      <w:r w:rsidRPr="00DA7511">
        <w:t xml:space="preserve">hat is really interesting, especially because local authorities have the duty to identify contaminated land in their areas. </w:t>
      </w:r>
      <w:r w:rsidRPr="00DA7511" w:rsidR="00091F52">
        <w:t>I</w:t>
      </w:r>
      <w:r w:rsidRPr="00DA7511">
        <w:t xml:space="preserve">f there is a mapping tool </w:t>
      </w:r>
      <w:r w:rsidRPr="00DA7511" w:rsidR="00091F52">
        <w:t xml:space="preserve">that </w:t>
      </w:r>
      <w:r w:rsidRPr="00DA7511">
        <w:t>can usefully help them do that and involve the community, that is really interesting. I will definitely pass that on.</w:t>
      </w:r>
    </w:p>
    <w:p w:rsidR="000E554E" w:rsidRPr="00DA7511" w:rsidP="00F8282D">
      <w:pPr>
        <w:pStyle w:val="Question"/>
      </w:pPr>
      <w:sdt>
        <w:sdtPr>
          <w:alias w:val="Member"/>
          <w:tag w:val="&lt;Member mnisId='5221' dodsId='173215'&gt;"/>
          <w:id w:val="676006940"/>
          <w:placeholder>
            <w:docPart w:val="4CC33B679EF94259A58A1B1F3484CFAE"/>
          </w:placeholder>
          <w:richText/>
        </w:sdtPr>
        <w:sdtContent>
          <w:r w:rsidRPr="00DA7511" w:rsidR="003C5CBB">
            <w:rPr>
              <w:b/>
            </w:rPr>
            <w:t>Steve Witherden:</w:t>
          </w:r>
        </w:sdtContent>
      </w:sdt>
      <w:r w:rsidRPr="00DA7511" w:rsidR="003C5CBB">
        <w:t xml:space="preserve"> </w:t>
      </w:r>
      <w:r w:rsidRPr="00DA7511" w:rsidR="00324533">
        <w:t xml:space="preserve">Continuing </w:t>
      </w:r>
      <w:r w:rsidRPr="00DA7511">
        <w:t>on the same vein as before</w:t>
      </w:r>
      <w:r w:rsidRPr="00DA7511" w:rsidR="00324533">
        <w:t xml:space="preserve">, </w:t>
      </w:r>
      <w:r w:rsidRPr="00DA7511">
        <w:t xml:space="preserve">what challenges or successes </w:t>
      </w:r>
      <w:r w:rsidRPr="00DA7511" w:rsidR="00DC0679">
        <w:t xml:space="preserve">have </w:t>
      </w:r>
      <w:r w:rsidRPr="00DA7511">
        <w:t>the Welsh Government encountered in applying the polluter</w:t>
      </w:r>
      <w:r w:rsidRPr="00DA7511" w:rsidR="005D4228">
        <w:t>-</w:t>
      </w:r>
      <w:r w:rsidRPr="00DA7511">
        <w:t>pays principle to liability relating to contaminated land remediation</w:t>
      </w:r>
      <w:r w:rsidRPr="00DA7511" w:rsidR="00DC0679">
        <w:t>?</w:t>
      </w:r>
    </w:p>
    <w:p w:rsidR="000E554E" w:rsidRPr="00DA7511" w:rsidP="000E554E">
      <w:pPr>
        <w:pStyle w:val="Answer"/>
      </w:pPr>
      <w:sdt>
        <w:sdtPr>
          <w:alias w:val="Witness"/>
          <w:id w:val="1185099003"/>
          <w:placeholder>
            <w:docPart w:val="A14DC00A3DBE4C42AFA87A8FFB1371E2"/>
          </w:placeholder>
          <w:richText/>
        </w:sdtPr>
        <w:sdtEndPr>
          <w:rPr>
            <w:b/>
            <w:i/>
          </w:rPr>
        </w:sdtEndPr>
        <w:sdtContent>
          <w:r w:rsidRPr="00DA7511" w:rsidR="001F299C">
            <w:rPr>
              <w:b/>
              <w:i/>
            </w:rPr>
            <w:t>Rebecca Evans:</w:t>
          </w:r>
        </w:sdtContent>
      </w:sdt>
      <w:r w:rsidRPr="00DA7511" w:rsidR="001F299C">
        <w:t xml:space="preserve"> O</w:t>
      </w:r>
      <w:r w:rsidRPr="00DA7511">
        <w:t xml:space="preserve">n this one, if Committee does not mind, </w:t>
      </w:r>
      <w:r w:rsidRPr="00DA7511" w:rsidR="00A92535">
        <w:t xml:space="preserve">I will </w:t>
      </w:r>
      <w:r w:rsidRPr="00DA7511">
        <w:t>defer to the Deputy First Minister. I will ask for a comprehensive note on that because that is not something that I have dealt with in my portfolio, unfortunately.</w:t>
      </w:r>
    </w:p>
    <w:p w:rsidR="00062AB3" w:rsidRPr="00DA7511" w:rsidP="003C138A">
      <w:pPr>
        <w:pStyle w:val="Remark"/>
      </w:pPr>
      <w:sdt>
        <w:sdtPr>
          <w:alias w:val="Member"/>
          <w:tag w:val="&lt;Member mnisId='4716' dodsId='109478'&gt;"/>
          <w:id w:val="-2101319955"/>
          <w:placeholder>
            <w:docPart w:val="5DC99D7FB2EA4859BEB971500E22AA3A"/>
          </w:placeholder>
          <w:richText/>
        </w:sdtPr>
        <w:sdtContent>
          <w:r w:rsidRPr="00DA7511" w:rsidR="003C138A">
            <w:rPr>
              <w:b/>
            </w:rPr>
            <w:t>Chair:</w:t>
          </w:r>
        </w:sdtContent>
      </w:sdt>
      <w:r w:rsidRPr="00DA7511" w:rsidR="003C138A">
        <w:t xml:space="preserve"> </w:t>
      </w:r>
      <w:r w:rsidRPr="00DA7511" w:rsidR="000E554E">
        <w:t xml:space="preserve">That makes sense. Thank you, Minister. We are going to wrap up there. Thank you so much for your time this morning, Minister. </w:t>
      </w:r>
      <w:r w:rsidRPr="00DA7511">
        <w:t>It is r</w:t>
      </w:r>
      <w:r w:rsidRPr="00DA7511" w:rsidR="000E554E">
        <w:t xml:space="preserve">eally appreciated. </w:t>
      </w:r>
      <w:r w:rsidRPr="00DA7511">
        <w:t xml:space="preserve">Thank you to Rebecca Evans and to </w:t>
      </w:r>
      <w:r w:rsidRPr="00DA7511" w:rsidR="000E554E">
        <w:t>Liz Lall</w:t>
      </w:r>
      <w:r w:rsidRPr="00DA7511">
        <w:t>e</w:t>
      </w:r>
      <w:r w:rsidRPr="00DA7511" w:rsidR="000E554E">
        <w:t>y and Andrew Gwatkin in their supporting roles.</w:t>
      </w:r>
    </w:p>
    <w:p w:rsidR="0037511E" w:rsidRPr="00DA7511" w:rsidP="003C138A">
      <w:pPr>
        <w:pStyle w:val="Remark"/>
      </w:pPr>
      <w:r w:rsidRPr="00DA7511">
        <w:t xml:space="preserve">We would appreciate, if you could, those notes that you </w:t>
      </w:r>
      <w:r w:rsidRPr="00DA7511" w:rsidR="00C820A9">
        <w:t xml:space="preserve">mentioned. </w:t>
      </w:r>
      <w:r w:rsidRPr="00DA7511">
        <w:t xml:space="preserve">We also </w:t>
      </w:r>
      <w:r w:rsidRPr="00DA7511">
        <w:t>had a couple of questions, given the technicalities and things</w:t>
      </w:r>
      <w:r w:rsidRPr="00DA7511">
        <w:t xml:space="preserve">, that </w:t>
      </w:r>
      <w:r w:rsidRPr="00DA7511">
        <w:t>we did not get time to address this morning. Would it be okay if we were to write to you with those questions, Minister?</w:t>
      </w:r>
    </w:p>
    <w:p w:rsidR="0037511E" w:rsidRPr="00DA7511" w:rsidP="00CF71A0">
      <w:pPr>
        <w:pStyle w:val="Answer"/>
      </w:pPr>
      <w:sdt>
        <w:sdtPr>
          <w:alias w:val="Witness"/>
          <w:id w:val="-1975050589"/>
          <w:placeholder>
            <w:docPart w:val="2289323D86C947D29904429E33007DD0"/>
          </w:placeholder>
          <w:richText/>
        </w:sdtPr>
        <w:sdtEndPr>
          <w:rPr>
            <w:b/>
            <w:i/>
          </w:rPr>
        </w:sdtEndPr>
        <w:sdtContent>
          <w:r w:rsidRPr="00DA7511" w:rsidR="00546C6B">
            <w:rPr>
              <w:b/>
              <w:i/>
            </w:rPr>
            <w:t>Rebecca Evans:</w:t>
          </w:r>
        </w:sdtContent>
      </w:sdt>
      <w:r w:rsidRPr="00DA7511" w:rsidR="00546C6B">
        <w:t xml:space="preserve"> </w:t>
      </w:r>
      <w:r w:rsidRPr="00DA7511" w:rsidR="000E554E">
        <w:t>Of course</w:t>
      </w:r>
      <w:r w:rsidRPr="00DA7511" w:rsidR="00546C6B">
        <w:t>, d</w:t>
      </w:r>
      <w:r w:rsidRPr="00DA7511" w:rsidR="000E554E">
        <w:t xml:space="preserve">efinitely. </w:t>
      </w:r>
    </w:p>
    <w:p w:rsidR="001628BA" w:rsidP="003C138A">
      <w:pPr>
        <w:pStyle w:val="Remark"/>
      </w:pPr>
      <w:sdt>
        <w:sdtPr>
          <w:rPr>
            <w:b/>
            <w:bCs/>
          </w:rPr>
          <w:alias w:val="Member"/>
          <w:tag w:val="&lt;Member mnisId='4870' dodsId='143979'&gt;"/>
          <w:id w:val="1493992628"/>
          <w:placeholder>
            <w:docPart w:val="65972EB24EDC4B80A64E31CCF4B46B98"/>
          </w:placeholder>
          <w:richText/>
        </w:sdtPr>
        <w:sdtEndPr>
          <w:rPr>
            <w:b w:val="0"/>
            <w:bCs w:val="0"/>
          </w:rPr>
        </w:sdtEndPr>
        <w:sdtContent>
          <w:r w:rsidRPr="00DA7511" w:rsidR="0037511E">
            <w:rPr>
              <w:b/>
            </w:rPr>
            <w:t>Chair:</w:t>
          </w:r>
        </w:sdtContent>
      </w:sdt>
      <w:r w:rsidRPr="00DA7511" w:rsidR="0037511E">
        <w:t xml:space="preserve"> That is b</w:t>
      </w:r>
      <w:r w:rsidRPr="00DA7511" w:rsidR="000E554E">
        <w:t>rilliant. On that note, then, thank you very much for your time. I will now bring this session to a close.</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4396CA7F8034AA0A7D9E98AC717E3AB"/>
      </w:placeholder>
      <w:richText/>
    </w:sdtPr>
    <w:sdtContent>
      <w:p w:rsidR="003736A1" w:rsidP="009277D8">
        <w:pPr>
          <w:pStyle w:val="Para"/>
          <w:rPr>
            <w:color w:val="808080"/>
          </w:rPr>
        </w:pPr>
        <w:r w:rsidRPr="002958B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BACC188322E4881B7719AECF89051FA"/>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1E62370"/>
    <w:lvl w:ilvl="0">
      <w:start w:val="1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958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homa\Documents\Acolad\Select%20Committee%20Template%202018%20%5BFIXED%5D.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4396CA7F8034AA0A7D9E98AC717E3AB"/>
        <w:category>
          <w:name w:val="General"/>
          <w:gallery w:val="placeholder"/>
        </w:category>
        <w:types>
          <w:type w:val="bbPlcHdr"/>
        </w:types>
        <w:behaviors>
          <w:behavior w:val="content"/>
        </w:behaviors>
        <w:guid w:val="{F34E1153-4DB2-4981-B042-6AE54D8ECD3E}"/>
      </w:docPartPr>
      <w:docPartBody>
        <w:p w:rsidR="00207D1F" w:rsidP="00726C44">
          <w:pPr>
            <w:pStyle w:val="14396CA7F8034AA0A7D9E98AC717E3AB"/>
          </w:pPr>
          <w:r w:rsidRPr="000753FC">
            <w:rPr>
              <w:rStyle w:val="PlaceholderText"/>
            </w:rPr>
            <w:t>Click here to enter text.</w:t>
          </w:r>
        </w:p>
      </w:docPartBody>
    </w:docPart>
    <w:docPart>
      <w:docPartPr>
        <w:name w:val="C8A91D305C4043919E81ABE0F7FEAB8A"/>
        <w:category>
          <w:name w:val="General"/>
          <w:gallery w:val="placeholder"/>
        </w:category>
        <w:types>
          <w:type w:val="bbPlcHdr"/>
        </w:types>
        <w:behaviors>
          <w:behavior w:val="content"/>
        </w:behaviors>
        <w:guid w:val="{E6EA6E4F-B57B-4E05-ACDF-CF95CB26D7B4}"/>
      </w:docPartPr>
      <w:docPartBody>
        <w:p w:rsidR="00207D1F" w:rsidP="00726C44">
          <w:pPr>
            <w:pStyle w:val="C8A91D305C4043919E81ABE0F7FEAB8A"/>
          </w:pPr>
          <w:r w:rsidRPr="002B3926">
            <w:rPr>
              <w:rStyle w:val="PlaceholderText"/>
            </w:rPr>
            <w:t>Click here to enter text.</w:t>
          </w:r>
        </w:p>
      </w:docPartBody>
    </w:docPart>
    <w:docPart>
      <w:docPartPr>
        <w:name w:val="CBACC188322E4881B7719AECF89051FA"/>
        <w:category>
          <w:name w:val="General"/>
          <w:gallery w:val="placeholder"/>
        </w:category>
        <w:types>
          <w:type w:val="bbPlcHdr"/>
        </w:types>
        <w:behaviors>
          <w:behavior w:val="content"/>
        </w:behaviors>
        <w:guid w:val="{B42B35D2-FA6A-463A-AA3F-0F2E2F63B973}"/>
      </w:docPartPr>
      <w:docPartBody>
        <w:p w:rsidR="00207D1F" w:rsidP="00726C44">
          <w:pPr>
            <w:pStyle w:val="CBACC188322E4881B7719AECF89051FA"/>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B09EEDD-1E27-4993-B947-B22FFC9BE936}"/>
      </w:docPartPr>
      <w:docPartBody>
        <w:p w:rsidR="00207D1F">
          <w:r w:rsidRPr="00443A6B">
            <w:rPr>
              <w:rStyle w:val="PlaceholderText"/>
            </w:rPr>
            <w:t>Click or tap here to enter text.</w:t>
          </w:r>
        </w:p>
      </w:docPartBody>
    </w:docPart>
    <w:docPart>
      <w:docPartPr>
        <w:name w:val="CFDFA125397645A0BAAC4777C819621A"/>
        <w:category>
          <w:name w:val="General"/>
          <w:gallery w:val="placeholder"/>
        </w:category>
        <w:types>
          <w:type w:val="bbPlcHdr"/>
        </w:types>
        <w:behaviors>
          <w:behavior w:val="content"/>
        </w:behaviors>
        <w:guid w:val="{F67BADF7-F937-400F-9E2C-66FE3E1A7089}"/>
      </w:docPartPr>
      <w:docPartBody>
        <w:p w:rsidR="004C0104" w:rsidP="00642C66">
          <w:pPr>
            <w:pStyle w:val="CFDFA125397645A0BAAC4777C819621A"/>
          </w:pPr>
          <w:r w:rsidRPr="00443A6B">
            <w:rPr>
              <w:rStyle w:val="PlaceholderText"/>
            </w:rPr>
            <w:t>Click or tap here to enter text.</w:t>
          </w:r>
        </w:p>
      </w:docPartBody>
    </w:docPart>
    <w:docPart>
      <w:docPartPr>
        <w:name w:val="C078154974D34BD9B4234F193BC0695D"/>
        <w:category>
          <w:name w:val="General"/>
          <w:gallery w:val="placeholder"/>
        </w:category>
        <w:types>
          <w:type w:val="bbPlcHdr"/>
        </w:types>
        <w:behaviors>
          <w:behavior w:val="content"/>
        </w:behaviors>
        <w:guid w:val="{7C11F4C5-94A9-4973-ADF2-CC63A6B0AC1E}"/>
      </w:docPartPr>
      <w:docPartBody>
        <w:p w:rsidR="004C0104" w:rsidP="00642C66">
          <w:pPr>
            <w:pStyle w:val="C078154974D34BD9B4234F193BC0695D"/>
          </w:pPr>
          <w:r w:rsidRPr="00443A6B">
            <w:rPr>
              <w:rStyle w:val="PlaceholderText"/>
            </w:rPr>
            <w:t>Click or tap here to enter text.</w:t>
          </w:r>
        </w:p>
      </w:docPartBody>
    </w:docPart>
    <w:docPart>
      <w:docPartPr>
        <w:name w:val="BF95FFED010943E0B616DE8379D77B1C"/>
        <w:category>
          <w:name w:val="General"/>
          <w:gallery w:val="placeholder"/>
        </w:category>
        <w:types>
          <w:type w:val="bbPlcHdr"/>
        </w:types>
        <w:behaviors>
          <w:behavior w:val="content"/>
        </w:behaviors>
        <w:guid w:val="{1B3E8BD5-1FE7-4DB1-926B-A2BB8D4358CF}"/>
      </w:docPartPr>
      <w:docPartBody>
        <w:p w:rsidR="004C0104" w:rsidP="00642C66">
          <w:pPr>
            <w:pStyle w:val="BF95FFED010943E0B616DE8379D77B1C"/>
          </w:pPr>
          <w:r w:rsidRPr="00443A6B">
            <w:rPr>
              <w:rStyle w:val="PlaceholderText"/>
            </w:rPr>
            <w:t>Click or tap here to enter text.</w:t>
          </w:r>
        </w:p>
      </w:docPartBody>
    </w:docPart>
    <w:docPart>
      <w:docPartPr>
        <w:name w:val="879EE5BADE2C425C88A872965744F1E4"/>
        <w:category>
          <w:name w:val="General"/>
          <w:gallery w:val="placeholder"/>
        </w:category>
        <w:types>
          <w:type w:val="bbPlcHdr"/>
        </w:types>
        <w:behaviors>
          <w:behavior w:val="content"/>
        </w:behaviors>
        <w:guid w:val="{B728BECA-68DF-420C-BF34-BB73C934B446}"/>
      </w:docPartPr>
      <w:docPartBody>
        <w:p w:rsidR="004C0104" w:rsidP="00642C66">
          <w:pPr>
            <w:pStyle w:val="879EE5BADE2C425C88A872965744F1E4"/>
          </w:pPr>
          <w:r w:rsidRPr="00443A6B">
            <w:rPr>
              <w:rStyle w:val="PlaceholderText"/>
            </w:rPr>
            <w:t>Click or tap here to enter text.</w:t>
          </w:r>
        </w:p>
      </w:docPartBody>
    </w:docPart>
    <w:docPart>
      <w:docPartPr>
        <w:name w:val="6BACB8DACEC04DCB8F34D01AA3ADF6B1"/>
        <w:category>
          <w:name w:val="General"/>
          <w:gallery w:val="placeholder"/>
        </w:category>
        <w:types>
          <w:type w:val="bbPlcHdr"/>
        </w:types>
        <w:behaviors>
          <w:behavior w:val="content"/>
        </w:behaviors>
        <w:guid w:val="{4BB63237-64E0-4E5C-AB00-7534B6A70EFD}"/>
      </w:docPartPr>
      <w:docPartBody>
        <w:p w:rsidR="004C0104" w:rsidP="00642C66">
          <w:pPr>
            <w:pStyle w:val="6BACB8DACEC04DCB8F34D01AA3ADF6B1"/>
          </w:pPr>
          <w:r w:rsidRPr="00443A6B">
            <w:rPr>
              <w:rStyle w:val="PlaceholderText"/>
            </w:rPr>
            <w:t>Click or tap here to enter text.</w:t>
          </w:r>
        </w:p>
      </w:docPartBody>
    </w:docPart>
    <w:docPart>
      <w:docPartPr>
        <w:name w:val="5FC009D5644E40B0ACF8DD2DAFD6C1C5"/>
        <w:category>
          <w:name w:val="General"/>
          <w:gallery w:val="placeholder"/>
        </w:category>
        <w:types>
          <w:type w:val="bbPlcHdr"/>
        </w:types>
        <w:behaviors>
          <w:behavior w:val="content"/>
        </w:behaviors>
        <w:guid w:val="{2E927491-3C62-4B78-9726-6D6390009DCA}"/>
      </w:docPartPr>
      <w:docPartBody>
        <w:p w:rsidR="004C0104" w:rsidP="00642C66">
          <w:pPr>
            <w:pStyle w:val="5FC009D5644E40B0ACF8DD2DAFD6C1C5"/>
          </w:pPr>
          <w:r w:rsidRPr="00443A6B">
            <w:rPr>
              <w:rStyle w:val="PlaceholderText"/>
            </w:rPr>
            <w:t>Click or tap here to enter text.</w:t>
          </w:r>
        </w:p>
      </w:docPartBody>
    </w:docPart>
    <w:docPart>
      <w:docPartPr>
        <w:name w:val="6E8A7D239D374E0490AC543174BCAFBD"/>
        <w:category>
          <w:name w:val="General"/>
          <w:gallery w:val="placeholder"/>
        </w:category>
        <w:types>
          <w:type w:val="bbPlcHdr"/>
        </w:types>
        <w:behaviors>
          <w:behavior w:val="content"/>
        </w:behaviors>
        <w:guid w:val="{8BF82F9E-13CB-4D6D-AC4A-45E05809333D}"/>
      </w:docPartPr>
      <w:docPartBody>
        <w:p w:rsidR="004C0104" w:rsidP="00642C66">
          <w:pPr>
            <w:pStyle w:val="6E8A7D239D374E0490AC543174BCAFBD"/>
          </w:pPr>
          <w:r w:rsidRPr="00443A6B">
            <w:rPr>
              <w:rStyle w:val="PlaceholderText"/>
            </w:rPr>
            <w:t>Click or tap here to enter text.</w:t>
          </w:r>
        </w:p>
      </w:docPartBody>
    </w:docPart>
    <w:docPart>
      <w:docPartPr>
        <w:name w:val="0A96EB640277427380301D723F03317C"/>
        <w:category>
          <w:name w:val="General"/>
          <w:gallery w:val="placeholder"/>
        </w:category>
        <w:types>
          <w:type w:val="bbPlcHdr"/>
        </w:types>
        <w:behaviors>
          <w:behavior w:val="content"/>
        </w:behaviors>
        <w:guid w:val="{48BE7786-C40E-44E7-9BB1-E574A0BF896B}"/>
      </w:docPartPr>
      <w:docPartBody>
        <w:p w:rsidR="004C0104" w:rsidP="00642C66">
          <w:pPr>
            <w:pStyle w:val="0A96EB640277427380301D723F03317C"/>
          </w:pPr>
          <w:r w:rsidRPr="00443A6B">
            <w:rPr>
              <w:rStyle w:val="PlaceholderText"/>
            </w:rPr>
            <w:t>Click or tap here to enter text.</w:t>
          </w:r>
        </w:p>
      </w:docPartBody>
    </w:docPart>
    <w:docPart>
      <w:docPartPr>
        <w:name w:val="63E8B35DFEE64EA5A2E6B0FD444D56D7"/>
        <w:category>
          <w:name w:val="General"/>
          <w:gallery w:val="placeholder"/>
        </w:category>
        <w:types>
          <w:type w:val="bbPlcHdr"/>
        </w:types>
        <w:behaviors>
          <w:behavior w:val="content"/>
        </w:behaviors>
        <w:guid w:val="{737BDA5F-772D-4E14-BD9D-9E53E319B1E5}"/>
      </w:docPartPr>
      <w:docPartBody>
        <w:p w:rsidR="004C0104" w:rsidP="00642C66">
          <w:pPr>
            <w:pStyle w:val="63E8B35DFEE64EA5A2E6B0FD444D56D7"/>
          </w:pPr>
          <w:r w:rsidRPr="00443A6B">
            <w:rPr>
              <w:rStyle w:val="PlaceholderText"/>
            </w:rPr>
            <w:t>Click or tap here to enter text.</w:t>
          </w:r>
        </w:p>
      </w:docPartBody>
    </w:docPart>
    <w:docPart>
      <w:docPartPr>
        <w:name w:val="0D71A89012914A99ABCFCC6957A4CBF0"/>
        <w:category>
          <w:name w:val="General"/>
          <w:gallery w:val="placeholder"/>
        </w:category>
        <w:types>
          <w:type w:val="bbPlcHdr"/>
        </w:types>
        <w:behaviors>
          <w:behavior w:val="content"/>
        </w:behaviors>
        <w:guid w:val="{F32B6AED-46D1-406F-8356-001CBE55142B}"/>
      </w:docPartPr>
      <w:docPartBody>
        <w:p w:rsidR="004C0104" w:rsidP="00642C66">
          <w:pPr>
            <w:pStyle w:val="0D71A89012914A99ABCFCC6957A4CBF0"/>
          </w:pPr>
          <w:r w:rsidRPr="00443A6B">
            <w:rPr>
              <w:rStyle w:val="PlaceholderText"/>
            </w:rPr>
            <w:t>Click or tap here to enter text.</w:t>
          </w:r>
        </w:p>
      </w:docPartBody>
    </w:docPart>
    <w:docPart>
      <w:docPartPr>
        <w:name w:val="2EB0F8F4AA834929BAD1CE8531792E97"/>
        <w:category>
          <w:name w:val="General"/>
          <w:gallery w:val="placeholder"/>
        </w:category>
        <w:types>
          <w:type w:val="bbPlcHdr"/>
        </w:types>
        <w:behaviors>
          <w:behavior w:val="content"/>
        </w:behaviors>
        <w:guid w:val="{E9B869AD-0ABB-4083-965F-D037504B7DB5}"/>
      </w:docPartPr>
      <w:docPartBody>
        <w:p w:rsidR="004C0104" w:rsidP="00642C66">
          <w:pPr>
            <w:pStyle w:val="2EB0F8F4AA834929BAD1CE8531792E97"/>
          </w:pPr>
          <w:r w:rsidRPr="00443A6B">
            <w:rPr>
              <w:rStyle w:val="PlaceholderText"/>
            </w:rPr>
            <w:t>Click or tap here to enter text.</w:t>
          </w:r>
        </w:p>
      </w:docPartBody>
    </w:docPart>
    <w:docPart>
      <w:docPartPr>
        <w:name w:val="D69F517AA86244B2BB5E4A8112873324"/>
        <w:category>
          <w:name w:val="General"/>
          <w:gallery w:val="placeholder"/>
        </w:category>
        <w:types>
          <w:type w:val="bbPlcHdr"/>
        </w:types>
        <w:behaviors>
          <w:behavior w:val="content"/>
        </w:behaviors>
        <w:guid w:val="{DB7345B7-C7D0-43DA-9B8A-531D88F44AAE}"/>
      </w:docPartPr>
      <w:docPartBody>
        <w:p w:rsidR="004C0104" w:rsidP="00642C66">
          <w:pPr>
            <w:pStyle w:val="D69F517AA86244B2BB5E4A8112873324"/>
          </w:pPr>
          <w:r w:rsidRPr="00443A6B">
            <w:rPr>
              <w:rStyle w:val="PlaceholderText"/>
            </w:rPr>
            <w:t>Click or tap here to enter text.</w:t>
          </w:r>
        </w:p>
      </w:docPartBody>
    </w:docPart>
    <w:docPart>
      <w:docPartPr>
        <w:name w:val="1449EC0777CE4087A4A3EC1DA1DA266E"/>
        <w:category>
          <w:name w:val="General"/>
          <w:gallery w:val="placeholder"/>
        </w:category>
        <w:types>
          <w:type w:val="bbPlcHdr"/>
        </w:types>
        <w:behaviors>
          <w:behavior w:val="content"/>
        </w:behaviors>
        <w:guid w:val="{DE626E39-0CF1-4A2C-ACDD-768697459F82}"/>
      </w:docPartPr>
      <w:docPartBody>
        <w:p w:rsidR="004C0104" w:rsidP="00642C66">
          <w:pPr>
            <w:pStyle w:val="1449EC0777CE4087A4A3EC1DA1DA266E"/>
          </w:pPr>
          <w:r w:rsidRPr="00443A6B">
            <w:rPr>
              <w:rStyle w:val="PlaceholderText"/>
            </w:rPr>
            <w:t>Click or tap here to enter text.</w:t>
          </w:r>
        </w:p>
      </w:docPartBody>
    </w:docPart>
    <w:docPart>
      <w:docPartPr>
        <w:name w:val="F9B7D67A4492421482D177D66857C3A0"/>
        <w:category>
          <w:name w:val="General"/>
          <w:gallery w:val="placeholder"/>
        </w:category>
        <w:types>
          <w:type w:val="bbPlcHdr"/>
        </w:types>
        <w:behaviors>
          <w:behavior w:val="content"/>
        </w:behaviors>
        <w:guid w:val="{79AEBB0C-B0F8-4497-8482-F9C6D812656A}"/>
      </w:docPartPr>
      <w:docPartBody>
        <w:p w:rsidR="004C0104" w:rsidP="00642C66">
          <w:pPr>
            <w:pStyle w:val="F9B7D67A4492421482D177D66857C3A0"/>
          </w:pPr>
          <w:r w:rsidRPr="00443A6B">
            <w:rPr>
              <w:rStyle w:val="PlaceholderText"/>
            </w:rPr>
            <w:t>Click or tap here to enter text.</w:t>
          </w:r>
        </w:p>
      </w:docPartBody>
    </w:docPart>
    <w:docPart>
      <w:docPartPr>
        <w:name w:val="6980174CFDA144DC8ECC88ED06666FBC"/>
        <w:category>
          <w:name w:val="General"/>
          <w:gallery w:val="placeholder"/>
        </w:category>
        <w:types>
          <w:type w:val="bbPlcHdr"/>
        </w:types>
        <w:behaviors>
          <w:behavior w:val="content"/>
        </w:behaviors>
        <w:guid w:val="{B09B3E65-5B5A-438E-B117-7B0D618C7F37}"/>
      </w:docPartPr>
      <w:docPartBody>
        <w:p w:rsidR="004C0104" w:rsidP="00642C66">
          <w:pPr>
            <w:pStyle w:val="6980174CFDA144DC8ECC88ED06666FBC"/>
          </w:pPr>
          <w:r w:rsidRPr="00443A6B">
            <w:rPr>
              <w:rStyle w:val="PlaceholderText"/>
            </w:rPr>
            <w:t>Click or tap here to enter text.</w:t>
          </w:r>
        </w:p>
      </w:docPartBody>
    </w:docPart>
    <w:docPart>
      <w:docPartPr>
        <w:name w:val="6B4D4BBE0D154C089FD5C68674316353"/>
        <w:category>
          <w:name w:val="General"/>
          <w:gallery w:val="placeholder"/>
        </w:category>
        <w:types>
          <w:type w:val="bbPlcHdr"/>
        </w:types>
        <w:behaviors>
          <w:behavior w:val="content"/>
        </w:behaviors>
        <w:guid w:val="{0A741AF2-E9C6-419A-8405-087D78F10179}"/>
      </w:docPartPr>
      <w:docPartBody>
        <w:p w:rsidR="004C0104" w:rsidP="00642C66">
          <w:pPr>
            <w:pStyle w:val="6B4D4BBE0D154C089FD5C68674316353"/>
          </w:pPr>
          <w:r w:rsidRPr="00443A6B">
            <w:rPr>
              <w:rStyle w:val="PlaceholderText"/>
            </w:rPr>
            <w:t>Click or tap here to enter text.</w:t>
          </w:r>
        </w:p>
      </w:docPartBody>
    </w:docPart>
    <w:docPart>
      <w:docPartPr>
        <w:name w:val="3C82D2871304499184802C103C4CC8FB"/>
        <w:category>
          <w:name w:val="General"/>
          <w:gallery w:val="placeholder"/>
        </w:category>
        <w:types>
          <w:type w:val="bbPlcHdr"/>
        </w:types>
        <w:behaviors>
          <w:behavior w:val="content"/>
        </w:behaviors>
        <w:guid w:val="{04B7AB8C-0C48-45E3-A682-753BFC96FEBF}"/>
      </w:docPartPr>
      <w:docPartBody>
        <w:p w:rsidR="004C0104" w:rsidP="00642C66">
          <w:pPr>
            <w:pStyle w:val="3C82D2871304499184802C103C4CC8FB"/>
          </w:pPr>
          <w:r w:rsidRPr="00443A6B">
            <w:rPr>
              <w:rStyle w:val="PlaceholderText"/>
            </w:rPr>
            <w:t>Click or tap here to enter text.</w:t>
          </w:r>
        </w:p>
      </w:docPartBody>
    </w:docPart>
    <w:docPart>
      <w:docPartPr>
        <w:name w:val="DBAE9DB45C63470380C7864AC4B397B0"/>
        <w:category>
          <w:name w:val="General"/>
          <w:gallery w:val="placeholder"/>
        </w:category>
        <w:types>
          <w:type w:val="bbPlcHdr"/>
        </w:types>
        <w:behaviors>
          <w:behavior w:val="content"/>
        </w:behaviors>
        <w:guid w:val="{5D7B8E47-41E7-4158-AE91-4D873060F035}"/>
      </w:docPartPr>
      <w:docPartBody>
        <w:p w:rsidR="004C0104" w:rsidP="00642C66">
          <w:pPr>
            <w:pStyle w:val="DBAE9DB45C63470380C7864AC4B397B0"/>
          </w:pPr>
          <w:r w:rsidRPr="00443A6B">
            <w:rPr>
              <w:rStyle w:val="PlaceholderText"/>
            </w:rPr>
            <w:t>Click or tap here to enter text.</w:t>
          </w:r>
        </w:p>
      </w:docPartBody>
    </w:docPart>
    <w:docPart>
      <w:docPartPr>
        <w:name w:val="32F27E996B8C4357846169CCC37958D2"/>
        <w:category>
          <w:name w:val="General"/>
          <w:gallery w:val="placeholder"/>
        </w:category>
        <w:types>
          <w:type w:val="bbPlcHdr"/>
        </w:types>
        <w:behaviors>
          <w:behavior w:val="content"/>
        </w:behaviors>
        <w:guid w:val="{73B42615-511C-4AC2-9BA1-42730BC17BA4}"/>
      </w:docPartPr>
      <w:docPartBody>
        <w:p w:rsidR="004C0104" w:rsidP="00642C66">
          <w:pPr>
            <w:pStyle w:val="32F27E996B8C4357846169CCC37958D2"/>
          </w:pPr>
          <w:r w:rsidRPr="00443A6B">
            <w:rPr>
              <w:rStyle w:val="PlaceholderText"/>
            </w:rPr>
            <w:t>Click or tap here to enter text.</w:t>
          </w:r>
        </w:p>
      </w:docPartBody>
    </w:docPart>
    <w:docPart>
      <w:docPartPr>
        <w:name w:val="3D3B442F861446DBB469C7DE0599784E"/>
        <w:category>
          <w:name w:val="General"/>
          <w:gallery w:val="placeholder"/>
        </w:category>
        <w:types>
          <w:type w:val="bbPlcHdr"/>
        </w:types>
        <w:behaviors>
          <w:behavior w:val="content"/>
        </w:behaviors>
        <w:guid w:val="{17C0675A-A0AB-43BC-9F8A-7C9739497E27}"/>
      </w:docPartPr>
      <w:docPartBody>
        <w:p w:rsidR="004C0104" w:rsidP="00642C66">
          <w:pPr>
            <w:pStyle w:val="3D3B442F861446DBB469C7DE0599784E"/>
          </w:pPr>
          <w:r w:rsidRPr="00443A6B">
            <w:rPr>
              <w:rStyle w:val="PlaceholderText"/>
            </w:rPr>
            <w:t>Click or tap here to enter text.</w:t>
          </w:r>
        </w:p>
      </w:docPartBody>
    </w:docPart>
    <w:docPart>
      <w:docPartPr>
        <w:name w:val="04904E55E2C7416699B35AC0C4BED480"/>
        <w:category>
          <w:name w:val="General"/>
          <w:gallery w:val="placeholder"/>
        </w:category>
        <w:types>
          <w:type w:val="bbPlcHdr"/>
        </w:types>
        <w:behaviors>
          <w:behavior w:val="content"/>
        </w:behaviors>
        <w:guid w:val="{129807E6-A563-449B-BFAC-59BC85B7D441}"/>
      </w:docPartPr>
      <w:docPartBody>
        <w:p w:rsidR="004C0104" w:rsidP="00642C66">
          <w:pPr>
            <w:pStyle w:val="04904E55E2C7416699B35AC0C4BED480"/>
          </w:pPr>
          <w:r w:rsidRPr="00443A6B">
            <w:rPr>
              <w:rStyle w:val="PlaceholderText"/>
            </w:rPr>
            <w:t>Click or tap here to enter text.</w:t>
          </w:r>
        </w:p>
      </w:docPartBody>
    </w:docPart>
    <w:docPart>
      <w:docPartPr>
        <w:name w:val="99783EA5044749E487DA6B5E7B8C3BB4"/>
        <w:category>
          <w:name w:val="General"/>
          <w:gallery w:val="placeholder"/>
        </w:category>
        <w:types>
          <w:type w:val="bbPlcHdr"/>
        </w:types>
        <w:behaviors>
          <w:behavior w:val="content"/>
        </w:behaviors>
        <w:guid w:val="{3EDF65A6-869D-4529-97DD-72EBBE93DF70}"/>
      </w:docPartPr>
      <w:docPartBody>
        <w:p w:rsidR="004C0104" w:rsidP="00642C66">
          <w:pPr>
            <w:pStyle w:val="99783EA5044749E487DA6B5E7B8C3BB4"/>
          </w:pPr>
          <w:r>
            <w:rPr>
              <w:rStyle w:val="PlaceholderText"/>
            </w:rPr>
            <w:t>Click or tap here to enter text.</w:t>
          </w:r>
        </w:p>
      </w:docPartBody>
    </w:docPart>
    <w:docPart>
      <w:docPartPr>
        <w:name w:val="A8D8408B57C9414485E07B167039245B"/>
        <w:category>
          <w:name w:val="General"/>
          <w:gallery w:val="placeholder"/>
        </w:category>
        <w:types>
          <w:type w:val="bbPlcHdr"/>
        </w:types>
        <w:behaviors>
          <w:behavior w:val="content"/>
        </w:behaviors>
        <w:guid w:val="{82FF0994-8740-49AC-804A-D3FEFE3F8402}"/>
      </w:docPartPr>
      <w:docPartBody>
        <w:p w:rsidR="004C0104" w:rsidP="00642C66">
          <w:pPr>
            <w:pStyle w:val="A8D8408B57C9414485E07B167039245B"/>
          </w:pPr>
          <w:r>
            <w:rPr>
              <w:rStyle w:val="PlaceholderText"/>
            </w:rPr>
            <w:t>Click or tap here to enter text.</w:t>
          </w:r>
        </w:p>
      </w:docPartBody>
    </w:docPart>
    <w:docPart>
      <w:docPartPr>
        <w:name w:val="69065C62498B46A29A128C39EF40890A"/>
        <w:category>
          <w:name w:val="General"/>
          <w:gallery w:val="placeholder"/>
        </w:category>
        <w:types>
          <w:type w:val="bbPlcHdr"/>
        </w:types>
        <w:behaviors>
          <w:behavior w:val="content"/>
        </w:behaviors>
        <w:guid w:val="{99BECC42-7C14-4009-8515-7FEAFC1F23E8}"/>
      </w:docPartPr>
      <w:docPartBody>
        <w:p w:rsidR="004C0104" w:rsidP="00642C66">
          <w:pPr>
            <w:pStyle w:val="69065C62498B46A29A128C39EF40890A"/>
          </w:pPr>
          <w:r>
            <w:rPr>
              <w:rStyle w:val="PlaceholderText"/>
            </w:rPr>
            <w:t>Click or tap here to enter text.</w:t>
          </w:r>
        </w:p>
      </w:docPartBody>
    </w:docPart>
    <w:docPart>
      <w:docPartPr>
        <w:name w:val="3E38A2FEFCCD40ECA4D905A411783C53"/>
        <w:category>
          <w:name w:val="General"/>
          <w:gallery w:val="placeholder"/>
        </w:category>
        <w:types>
          <w:type w:val="bbPlcHdr"/>
        </w:types>
        <w:behaviors>
          <w:behavior w:val="content"/>
        </w:behaviors>
        <w:guid w:val="{DA5963C9-1AC4-4359-8CEE-9AA72B10F042}"/>
      </w:docPartPr>
      <w:docPartBody>
        <w:p w:rsidR="004C0104" w:rsidP="00642C66">
          <w:pPr>
            <w:pStyle w:val="3E38A2FEFCCD40ECA4D905A411783C53"/>
          </w:pPr>
          <w:r>
            <w:rPr>
              <w:rStyle w:val="PlaceholderText"/>
            </w:rPr>
            <w:t>Click or tap here to enter text.</w:t>
          </w:r>
        </w:p>
      </w:docPartBody>
    </w:docPart>
    <w:docPart>
      <w:docPartPr>
        <w:name w:val="23CEC3B9DC2D4772B216CFD0BE38A65A"/>
        <w:category>
          <w:name w:val="General"/>
          <w:gallery w:val="placeholder"/>
        </w:category>
        <w:types>
          <w:type w:val="bbPlcHdr"/>
        </w:types>
        <w:behaviors>
          <w:behavior w:val="content"/>
        </w:behaviors>
        <w:guid w:val="{61EE25C7-D006-4512-8A09-3ABE9BF1A242}"/>
      </w:docPartPr>
      <w:docPartBody>
        <w:p w:rsidR="004C0104" w:rsidP="00642C66">
          <w:pPr>
            <w:pStyle w:val="23CEC3B9DC2D4772B216CFD0BE38A65A"/>
          </w:pPr>
          <w:r>
            <w:rPr>
              <w:rStyle w:val="PlaceholderText"/>
            </w:rPr>
            <w:t>Click or tap here to enter text.</w:t>
          </w:r>
        </w:p>
      </w:docPartBody>
    </w:docPart>
    <w:docPart>
      <w:docPartPr>
        <w:name w:val="CF3A1D94BEA040EDAC660983D3387D78"/>
        <w:category>
          <w:name w:val="General"/>
          <w:gallery w:val="placeholder"/>
        </w:category>
        <w:types>
          <w:type w:val="bbPlcHdr"/>
        </w:types>
        <w:behaviors>
          <w:behavior w:val="content"/>
        </w:behaviors>
        <w:guid w:val="{81B588F7-91BF-4B38-AA07-196AD5D00DC1}"/>
      </w:docPartPr>
      <w:docPartBody>
        <w:p w:rsidR="004C0104" w:rsidP="00642C66">
          <w:pPr>
            <w:pStyle w:val="CF3A1D94BEA040EDAC660983D3387D78"/>
          </w:pPr>
          <w:r>
            <w:rPr>
              <w:rStyle w:val="PlaceholderText"/>
            </w:rPr>
            <w:t>Click or tap here to enter text.</w:t>
          </w:r>
        </w:p>
      </w:docPartBody>
    </w:docPart>
    <w:docPart>
      <w:docPartPr>
        <w:name w:val="CBB0FAC0562B4DF3A69CD9E39CEF2EA4"/>
        <w:category>
          <w:name w:val="General"/>
          <w:gallery w:val="placeholder"/>
        </w:category>
        <w:types>
          <w:type w:val="bbPlcHdr"/>
        </w:types>
        <w:behaviors>
          <w:behavior w:val="content"/>
        </w:behaviors>
        <w:guid w:val="{130E2029-7DA7-4C1C-9585-F6D460BA4686}"/>
      </w:docPartPr>
      <w:docPartBody>
        <w:p w:rsidR="004C0104" w:rsidP="00642C66">
          <w:pPr>
            <w:pStyle w:val="CBB0FAC0562B4DF3A69CD9E39CEF2EA4"/>
          </w:pPr>
          <w:r>
            <w:rPr>
              <w:rStyle w:val="PlaceholderText"/>
            </w:rPr>
            <w:t>Click or tap here to enter text.</w:t>
          </w:r>
        </w:p>
      </w:docPartBody>
    </w:docPart>
    <w:docPart>
      <w:docPartPr>
        <w:name w:val="A14DC00A3DBE4C42AFA87A8FFB1371E2"/>
        <w:category>
          <w:name w:val="General"/>
          <w:gallery w:val="placeholder"/>
        </w:category>
        <w:types>
          <w:type w:val="bbPlcHdr"/>
        </w:types>
        <w:behaviors>
          <w:behavior w:val="content"/>
        </w:behaviors>
        <w:guid w:val="{7B1D6008-16C4-4AC6-9301-5F5EDE1702C9}"/>
      </w:docPartPr>
      <w:docPartBody>
        <w:p w:rsidR="004C0104" w:rsidP="00642C66">
          <w:pPr>
            <w:pStyle w:val="A14DC00A3DBE4C42AFA87A8FFB1371E2"/>
          </w:pPr>
          <w:r>
            <w:rPr>
              <w:rStyle w:val="PlaceholderText"/>
            </w:rPr>
            <w:t>Click or tap here to enter text.</w:t>
          </w:r>
        </w:p>
      </w:docPartBody>
    </w:docPart>
    <w:docPart>
      <w:docPartPr>
        <w:name w:val="565620B7FDE74485BAFACAFA8FE6EAB9"/>
        <w:category>
          <w:name w:val="General"/>
          <w:gallery w:val="placeholder"/>
        </w:category>
        <w:types>
          <w:type w:val="bbPlcHdr"/>
        </w:types>
        <w:behaviors>
          <w:behavior w:val="content"/>
        </w:behaviors>
        <w:guid w:val="{BDF99650-1E78-4AF3-8E5A-6598075ED2F0}"/>
      </w:docPartPr>
      <w:docPartBody>
        <w:p w:rsidR="004C0104" w:rsidP="00642C66">
          <w:pPr>
            <w:pStyle w:val="565620B7FDE74485BAFACAFA8FE6EAB9"/>
          </w:pPr>
          <w:r w:rsidRPr="00443A6B">
            <w:rPr>
              <w:rStyle w:val="PlaceholderText"/>
            </w:rPr>
            <w:t>Click or tap here to enter text.</w:t>
          </w:r>
        </w:p>
      </w:docPartBody>
    </w:docPart>
    <w:docPart>
      <w:docPartPr>
        <w:name w:val="F4D5FD42D298429B9262003C7AACC0AD"/>
        <w:category>
          <w:name w:val="General"/>
          <w:gallery w:val="placeholder"/>
        </w:category>
        <w:types>
          <w:type w:val="bbPlcHdr"/>
        </w:types>
        <w:behaviors>
          <w:behavior w:val="content"/>
        </w:behaviors>
        <w:guid w:val="{44FD7F2D-CC03-4A6A-B09E-CCAE7A5D917F}"/>
      </w:docPartPr>
      <w:docPartBody>
        <w:p w:rsidR="004C0104" w:rsidP="00642C66">
          <w:pPr>
            <w:pStyle w:val="F4D5FD42D298429B9262003C7AACC0AD"/>
          </w:pPr>
          <w:r w:rsidRPr="00443A6B">
            <w:rPr>
              <w:rStyle w:val="PlaceholderText"/>
            </w:rPr>
            <w:t>Click or tap here to enter text.</w:t>
          </w:r>
        </w:p>
      </w:docPartBody>
    </w:docPart>
    <w:docPart>
      <w:docPartPr>
        <w:name w:val="A9B77B837474466F9F1D236F96250BF6"/>
        <w:category>
          <w:name w:val="General"/>
          <w:gallery w:val="placeholder"/>
        </w:category>
        <w:types>
          <w:type w:val="bbPlcHdr"/>
        </w:types>
        <w:behaviors>
          <w:behavior w:val="content"/>
        </w:behaviors>
        <w:guid w:val="{E467132D-ACB4-4949-A4A9-98FC38698D81}"/>
      </w:docPartPr>
      <w:docPartBody>
        <w:p w:rsidR="004C0104" w:rsidP="00642C66">
          <w:pPr>
            <w:pStyle w:val="A9B77B837474466F9F1D236F96250BF6"/>
          </w:pPr>
          <w:r w:rsidRPr="00443A6B">
            <w:rPr>
              <w:rStyle w:val="PlaceholderText"/>
            </w:rPr>
            <w:t>Click or tap here to enter text.</w:t>
          </w:r>
        </w:p>
      </w:docPartBody>
    </w:docPart>
    <w:docPart>
      <w:docPartPr>
        <w:name w:val="E56D86289B7148238CDBCA2151EAA694"/>
        <w:category>
          <w:name w:val="General"/>
          <w:gallery w:val="placeholder"/>
        </w:category>
        <w:types>
          <w:type w:val="bbPlcHdr"/>
        </w:types>
        <w:behaviors>
          <w:behavior w:val="content"/>
        </w:behaviors>
        <w:guid w:val="{E7DF3B79-3D8F-4836-A388-036C354A5F20}"/>
      </w:docPartPr>
      <w:docPartBody>
        <w:p w:rsidR="004C0104" w:rsidP="00642C66">
          <w:pPr>
            <w:pStyle w:val="E56D86289B7148238CDBCA2151EAA694"/>
          </w:pPr>
          <w:r w:rsidRPr="00443A6B">
            <w:rPr>
              <w:rStyle w:val="PlaceholderText"/>
            </w:rPr>
            <w:t>Click or tap here to enter text.</w:t>
          </w:r>
        </w:p>
      </w:docPartBody>
    </w:docPart>
    <w:docPart>
      <w:docPartPr>
        <w:name w:val="AE78D81C59E542CEBEF08D1758D2D3F5"/>
        <w:category>
          <w:name w:val="General"/>
          <w:gallery w:val="placeholder"/>
        </w:category>
        <w:types>
          <w:type w:val="bbPlcHdr"/>
        </w:types>
        <w:behaviors>
          <w:behavior w:val="content"/>
        </w:behaviors>
        <w:guid w:val="{D85B085E-53CD-441C-9DAC-AEA119EC61B2}"/>
      </w:docPartPr>
      <w:docPartBody>
        <w:p w:rsidR="004C0104" w:rsidP="00642C66">
          <w:pPr>
            <w:pStyle w:val="AE78D81C59E542CEBEF08D1758D2D3F5"/>
          </w:pPr>
          <w:r w:rsidRPr="00443A6B">
            <w:rPr>
              <w:rStyle w:val="PlaceholderText"/>
            </w:rPr>
            <w:t>Click or tap here to enter text.</w:t>
          </w:r>
        </w:p>
      </w:docPartBody>
    </w:docPart>
    <w:docPart>
      <w:docPartPr>
        <w:name w:val="5DC99D7FB2EA4859BEB971500E22AA3A"/>
        <w:category>
          <w:name w:val="General"/>
          <w:gallery w:val="placeholder"/>
        </w:category>
        <w:types>
          <w:type w:val="bbPlcHdr"/>
        </w:types>
        <w:behaviors>
          <w:behavior w:val="content"/>
        </w:behaviors>
        <w:guid w:val="{D7A2302F-2065-4E61-8F2B-DB83C4C7E2FA}"/>
      </w:docPartPr>
      <w:docPartBody>
        <w:p w:rsidR="004C0104" w:rsidP="00642C66">
          <w:pPr>
            <w:pStyle w:val="5DC99D7FB2EA4859BEB971500E22AA3A"/>
          </w:pPr>
          <w:r w:rsidRPr="00443A6B">
            <w:rPr>
              <w:rStyle w:val="PlaceholderText"/>
            </w:rPr>
            <w:t>Click or tap here to enter text.</w:t>
          </w:r>
        </w:p>
      </w:docPartBody>
    </w:docPart>
    <w:docPart>
      <w:docPartPr>
        <w:name w:val="9B7C9AE907F3434BB21AF44B361A3A5D"/>
        <w:category>
          <w:name w:val="General"/>
          <w:gallery w:val="placeholder"/>
        </w:category>
        <w:types>
          <w:type w:val="bbPlcHdr"/>
        </w:types>
        <w:behaviors>
          <w:behavior w:val="content"/>
        </w:behaviors>
        <w:guid w:val="{D7F4FC03-2289-4BF4-8AE3-C26BA4D290CA}"/>
      </w:docPartPr>
      <w:docPartBody>
        <w:p w:rsidR="004C0104" w:rsidP="00642C66">
          <w:pPr>
            <w:pStyle w:val="9B7C9AE907F3434BB21AF44B361A3A5D"/>
          </w:pPr>
          <w:r w:rsidRPr="00443A6B">
            <w:rPr>
              <w:rStyle w:val="PlaceholderText"/>
            </w:rPr>
            <w:t>Click or tap here to enter text.</w:t>
          </w:r>
        </w:p>
      </w:docPartBody>
    </w:docPart>
    <w:docPart>
      <w:docPartPr>
        <w:name w:val="66B1797F65494E088CBF6C6A414DD99B"/>
        <w:category>
          <w:name w:val="General"/>
          <w:gallery w:val="placeholder"/>
        </w:category>
        <w:types>
          <w:type w:val="bbPlcHdr"/>
        </w:types>
        <w:behaviors>
          <w:behavior w:val="content"/>
        </w:behaviors>
        <w:guid w:val="{4BA064B2-1FA3-4874-A401-C5F0954A0F2F}"/>
      </w:docPartPr>
      <w:docPartBody>
        <w:p w:rsidR="004C0104" w:rsidP="00642C66">
          <w:pPr>
            <w:pStyle w:val="66B1797F65494E088CBF6C6A414DD99B"/>
          </w:pPr>
          <w:r w:rsidRPr="00443A6B">
            <w:rPr>
              <w:rStyle w:val="PlaceholderText"/>
            </w:rPr>
            <w:t>Click or tap here to enter text.</w:t>
          </w:r>
        </w:p>
      </w:docPartBody>
    </w:docPart>
    <w:docPart>
      <w:docPartPr>
        <w:name w:val="9023923F70E444DBA3553174D5A5D49B"/>
        <w:category>
          <w:name w:val="General"/>
          <w:gallery w:val="placeholder"/>
        </w:category>
        <w:types>
          <w:type w:val="bbPlcHdr"/>
        </w:types>
        <w:behaviors>
          <w:behavior w:val="content"/>
        </w:behaviors>
        <w:guid w:val="{2AFC7A57-6572-4659-B3FD-5558F6ACEC25}"/>
      </w:docPartPr>
      <w:docPartBody>
        <w:p w:rsidR="004C0104" w:rsidP="00642C66">
          <w:pPr>
            <w:pStyle w:val="9023923F70E444DBA3553174D5A5D49B"/>
          </w:pPr>
          <w:r w:rsidRPr="00443A6B">
            <w:rPr>
              <w:rStyle w:val="PlaceholderText"/>
            </w:rPr>
            <w:t>Click or tap here to enter text.</w:t>
          </w:r>
        </w:p>
      </w:docPartBody>
    </w:docPart>
    <w:docPart>
      <w:docPartPr>
        <w:name w:val="1F1EA4E9962D4D60B3830573BD7BCB50"/>
        <w:category>
          <w:name w:val="General"/>
          <w:gallery w:val="placeholder"/>
        </w:category>
        <w:types>
          <w:type w:val="bbPlcHdr"/>
        </w:types>
        <w:behaviors>
          <w:behavior w:val="content"/>
        </w:behaviors>
        <w:guid w:val="{85594DC0-9073-40CB-91AA-40CCFAEF4E0E}"/>
      </w:docPartPr>
      <w:docPartBody>
        <w:p w:rsidR="004C0104" w:rsidP="00642C66">
          <w:pPr>
            <w:pStyle w:val="1F1EA4E9962D4D60B3830573BD7BCB50"/>
          </w:pPr>
          <w:r w:rsidRPr="00443A6B">
            <w:rPr>
              <w:rStyle w:val="PlaceholderText"/>
            </w:rPr>
            <w:t>Click or tap here to enter text.</w:t>
          </w:r>
        </w:p>
      </w:docPartBody>
    </w:docPart>
    <w:docPart>
      <w:docPartPr>
        <w:name w:val="4FBB33BF1D28402DB8569E0203581D0B"/>
        <w:category>
          <w:name w:val="General"/>
          <w:gallery w:val="placeholder"/>
        </w:category>
        <w:types>
          <w:type w:val="bbPlcHdr"/>
        </w:types>
        <w:behaviors>
          <w:behavior w:val="content"/>
        </w:behaviors>
        <w:guid w:val="{952BB9DC-C5CA-416F-A8D5-A943B4B2EA9B}"/>
      </w:docPartPr>
      <w:docPartBody>
        <w:p w:rsidR="004C0104" w:rsidP="00642C66">
          <w:pPr>
            <w:pStyle w:val="4FBB33BF1D28402DB8569E0203581D0B"/>
          </w:pPr>
          <w:r w:rsidRPr="00443A6B">
            <w:rPr>
              <w:rStyle w:val="PlaceholderText"/>
            </w:rPr>
            <w:t>Click or tap here to enter text.</w:t>
          </w:r>
        </w:p>
      </w:docPartBody>
    </w:docPart>
    <w:docPart>
      <w:docPartPr>
        <w:name w:val="FED9328F94654E4A9491104B7EF7C3BF"/>
        <w:category>
          <w:name w:val="General"/>
          <w:gallery w:val="placeholder"/>
        </w:category>
        <w:types>
          <w:type w:val="bbPlcHdr"/>
        </w:types>
        <w:behaviors>
          <w:behavior w:val="content"/>
        </w:behaviors>
        <w:guid w:val="{3E610491-D5F1-42DC-8090-D0954FBFB37E}"/>
      </w:docPartPr>
      <w:docPartBody>
        <w:p w:rsidR="004C0104" w:rsidP="00642C66">
          <w:pPr>
            <w:pStyle w:val="FED9328F94654E4A9491104B7EF7C3BF"/>
          </w:pPr>
          <w:r w:rsidRPr="00443A6B">
            <w:rPr>
              <w:rStyle w:val="PlaceholderText"/>
            </w:rPr>
            <w:t>Click or tap here to enter text.</w:t>
          </w:r>
        </w:p>
      </w:docPartBody>
    </w:docPart>
    <w:docPart>
      <w:docPartPr>
        <w:name w:val="2121AA1A8CCB4687ACF03F0BE7E4FF3D"/>
        <w:category>
          <w:name w:val="General"/>
          <w:gallery w:val="placeholder"/>
        </w:category>
        <w:types>
          <w:type w:val="bbPlcHdr"/>
        </w:types>
        <w:behaviors>
          <w:behavior w:val="content"/>
        </w:behaviors>
        <w:guid w:val="{BCBC569F-6FF7-4845-813A-D03251C11768}"/>
      </w:docPartPr>
      <w:docPartBody>
        <w:p w:rsidR="004C0104" w:rsidP="00642C66">
          <w:pPr>
            <w:pStyle w:val="2121AA1A8CCB4687ACF03F0BE7E4FF3D"/>
          </w:pPr>
          <w:r w:rsidRPr="00443A6B">
            <w:rPr>
              <w:rStyle w:val="PlaceholderText"/>
            </w:rPr>
            <w:t>Click or tap here to enter text.</w:t>
          </w:r>
        </w:p>
      </w:docPartBody>
    </w:docPart>
    <w:docPart>
      <w:docPartPr>
        <w:name w:val="808FC5BBD22140469B89465A0BD38CF3"/>
        <w:category>
          <w:name w:val="General"/>
          <w:gallery w:val="placeholder"/>
        </w:category>
        <w:types>
          <w:type w:val="bbPlcHdr"/>
        </w:types>
        <w:behaviors>
          <w:behavior w:val="content"/>
        </w:behaviors>
        <w:guid w:val="{17F83CF6-2028-4126-8B45-AD76A849AB65}"/>
      </w:docPartPr>
      <w:docPartBody>
        <w:p w:rsidR="004C0104" w:rsidP="00642C66">
          <w:pPr>
            <w:pStyle w:val="808FC5BBD22140469B89465A0BD38CF3"/>
          </w:pPr>
          <w:r w:rsidRPr="00443A6B">
            <w:rPr>
              <w:rStyle w:val="PlaceholderText"/>
            </w:rPr>
            <w:t>Click or tap here to enter text.</w:t>
          </w:r>
        </w:p>
      </w:docPartBody>
    </w:docPart>
    <w:docPart>
      <w:docPartPr>
        <w:name w:val="D2036EE79900426AABCD9EAEBAF8DCE8"/>
        <w:category>
          <w:name w:val="General"/>
          <w:gallery w:val="placeholder"/>
        </w:category>
        <w:types>
          <w:type w:val="bbPlcHdr"/>
        </w:types>
        <w:behaviors>
          <w:behavior w:val="content"/>
        </w:behaviors>
        <w:guid w:val="{01E35869-B9C2-45F6-BCD0-7FD7386F803F}"/>
      </w:docPartPr>
      <w:docPartBody>
        <w:p w:rsidR="004C0104" w:rsidP="00642C66">
          <w:pPr>
            <w:pStyle w:val="D2036EE79900426AABCD9EAEBAF8DCE8"/>
          </w:pPr>
          <w:r w:rsidRPr="00443A6B">
            <w:rPr>
              <w:rStyle w:val="PlaceholderText"/>
            </w:rPr>
            <w:t>Click or tap here to enter text.</w:t>
          </w:r>
        </w:p>
      </w:docPartBody>
    </w:docPart>
    <w:docPart>
      <w:docPartPr>
        <w:name w:val="0468EC4FC8484377B526525AAD7B3A38"/>
        <w:category>
          <w:name w:val="General"/>
          <w:gallery w:val="placeholder"/>
        </w:category>
        <w:types>
          <w:type w:val="bbPlcHdr"/>
        </w:types>
        <w:behaviors>
          <w:behavior w:val="content"/>
        </w:behaviors>
        <w:guid w:val="{06D7132C-E043-430B-B063-921CDE7CD50B}"/>
      </w:docPartPr>
      <w:docPartBody>
        <w:p w:rsidR="004C0104" w:rsidP="00642C66">
          <w:pPr>
            <w:pStyle w:val="0468EC4FC8484377B526525AAD7B3A38"/>
          </w:pPr>
          <w:r w:rsidRPr="00443A6B">
            <w:rPr>
              <w:rStyle w:val="PlaceholderText"/>
            </w:rPr>
            <w:t>Click or tap here to enter text.</w:t>
          </w:r>
        </w:p>
      </w:docPartBody>
    </w:docPart>
    <w:docPart>
      <w:docPartPr>
        <w:name w:val="360BDC5AEB934FB5B2252CE88FF0BF4D"/>
        <w:category>
          <w:name w:val="General"/>
          <w:gallery w:val="placeholder"/>
        </w:category>
        <w:types>
          <w:type w:val="bbPlcHdr"/>
        </w:types>
        <w:behaviors>
          <w:behavior w:val="content"/>
        </w:behaviors>
        <w:guid w:val="{D5D6AB39-F617-4D7A-A700-C97912FE31DD}"/>
      </w:docPartPr>
      <w:docPartBody>
        <w:p w:rsidR="004C0104" w:rsidP="00642C66">
          <w:pPr>
            <w:pStyle w:val="360BDC5AEB934FB5B2252CE88FF0BF4D"/>
          </w:pPr>
          <w:r w:rsidRPr="00443A6B">
            <w:rPr>
              <w:rStyle w:val="PlaceholderText"/>
            </w:rPr>
            <w:t>Click or tap here to enter text.</w:t>
          </w:r>
        </w:p>
      </w:docPartBody>
    </w:docPart>
    <w:docPart>
      <w:docPartPr>
        <w:name w:val="DAAA647A7C9A41B18E32DCEA5AB96FB2"/>
        <w:category>
          <w:name w:val="General"/>
          <w:gallery w:val="placeholder"/>
        </w:category>
        <w:types>
          <w:type w:val="bbPlcHdr"/>
        </w:types>
        <w:behaviors>
          <w:behavior w:val="content"/>
        </w:behaviors>
        <w:guid w:val="{F72E7808-0CED-42A4-8360-C4381A7CE850}"/>
      </w:docPartPr>
      <w:docPartBody>
        <w:p w:rsidR="004C0104" w:rsidP="00642C66">
          <w:pPr>
            <w:pStyle w:val="DAAA647A7C9A41B18E32DCEA5AB96FB2"/>
          </w:pPr>
          <w:r w:rsidRPr="00443A6B">
            <w:rPr>
              <w:rStyle w:val="PlaceholderText"/>
            </w:rPr>
            <w:t>Click or tap here to enter text.</w:t>
          </w:r>
        </w:p>
      </w:docPartBody>
    </w:docPart>
    <w:docPart>
      <w:docPartPr>
        <w:name w:val="0B57ED17327F4D6F8C50601ED01AF464"/>
        <w:category>
          <w:name w:val="General"/>
          <w:gallery w:val="placeholder"/>
        </w:category>
        <w:types>
          <w:type w:val="bbPlcHdr"/>
        </w:types>
        <w:behaviors>
          <w:behavior w:val="content"/>
        </w:behaviors>
        <w:guid w:val="{2DE9D302-D49A-401A-B6B2-C38F9247889A}"/>
      </w:docPartPr>
      <w:docPartBody>
        <w:p w:rsidR="004C0104" w:rsidP="00642C66">
          <w:pPr>
            <w:pStyle w:val="0B57ED17327F4D6F8C50601ED01AF464"/>
          </w:pPr>
          <w:r w:rsidRPr="00443A6B">
            <w:rPr>
              <w:rStyle w:val="PlaceholderText"/>
            </w:rPr>
            <w:t>Click or tap here to enter text.</w:t>
          </w:r>
        </w:p>
      </w:docPartBody>
    </w:docPart>
    <w:docPart>
      <w:docPartPr>
        <w:name w:val="CD17C2907664443083A3E6DFBE40CAC1"/>
        <w:category>
          <w:name w:val="General"/>
          <w:gallery w:val="placeholder"/>
        </w:category>
        <w:types>
          <w:type w:val="bbPlcHdr"/>
        </w:types>
        <w:behaviors>
          <w:behavior w:val="content"/>
        </w:behaviors>
        <w:guid w:val="{E1DD605E-1A1B-4B01-BD87-C09560C9848F}"/>
      </w:docPartPr>
      <w:docPartBody>
        <w:p w:rsidR="004C0104" w:rsidP="00642C66">
          <w:pPr>
            <w:pStyle w:val="CD17C2907664443083A3E6DFBE40CAC1"/>
          </w:pPr>
          <w:r w:rsidRPr="00443A6B">
            <w:rPr>
              <w:rStyle w:val="PlaceholderText"/>
            </w:rPr>
            <w:t>Click or tap here to enter text.</w:t>
          </w:r>
        </w:p>
      </w:docPartBody>
    </w:docPart>
    <w:docPart>
      <w:docPartPr>
        <w:name w:val="D73254156FB745D0BE5EAF73E91E4EBB"/>
        <w:category>
          <w:name w:val="General"/>
          <w:gallery w:val="placeholder"/>
        </w:category>
        <w:types>
          <w:type w:val="bbPlcHdr"/>
        </w:types>
        <w:behaviors>
          <w:behavior w:val="content"/>
        </w:behaviors>
        <w:guid w:val="{D9683537-A6F9-4E2D-A27F-3F2340CEA4C6}"/>
      </w:docPartPr>
      <w:docPartBody>
        <w:p w:rsidR="004C0104" w:rsidP="00642C66">
          <w:pPr>
            <w:pStyle w:val="D73254156FB745D0BE5EAF73E91E4EBB"/>
          </w:pPr>
          <w:r w:rsidRPr="00443A6B">
            <w:rPr>
              <w:rStyle w:val="PlaceholderText"/>
            </w:rPr>
            <w:t>Click or tap here to enter text.</w:t>
          </w:r>
        </w:p>
      </w:docPartBody>
    </w:docPart>
    <w:docPart>
      <w:docPartPr>
        <w:name w:val="D66361DBB1B34A52A7E4AD8C602E9B4E"/>
        <w:category>
          <w:name w:val="General"/>
          <w:gallery w:val="placeholder"/>
        </w:category>
        <w:types>
          <w:type w:val="bbPlcHdr"/>
        </w:types>
        <w:behaviors>
          <w:behavior w:val="content"/>
        </w:behaviors>
        <w:guid w:val="{A0424B63-DD2E-407F-AF7E-53E02C558694}"/>
      </w:docPartPr>
      <w:docPartBody>
        <w:p w:rsidR="004C0104" w:rsidP="00642C66">
          <w:pPr>
            <w:pStyle w:val="D66361DBB1B34A52A7E4AD8C602E9B4E"/>
          </w:pPr>
          <w:r w:rsidRPr="00443A6B">
            <w:rPr>
              <w:rStyle w:val="PlaceholderText"/>
            </w:rPr>
            <w:t>Click or tap here to enter text.</w:t>
          </w:r>
        </w:p>
      </w:docPartBody>
    </w:docPart>
    <w:docPart>
      <w:docPartPr>
        <w:name w:val="0BD04DA77C144222ADC0168049550194"/>
        <w:category>
          <w:name w:val="General"/>
          <w:gallery w:val="placeholder"/>
        </w:category>
        <w:types>
          <w:type w:val="bbPlcHdr"/>
        </w:types>
        <w:behaviors>
          <w:behavior w:val="content"/>
        </w:behaviors>
        <w:guid w:val="{E2781F99-0F57-494C-B8B4-41A3646F0032}"/>
      </w:docPartPr>
      <w:docPartBody>
        <w:p w:rsidR="004C0104" w:rsidP="00642C66">
          <w:pPr>
            <w:pStyle w:val="0BD04DA77C144222ADC0168049550194"/>
          </w:pPr>
          <w:r>
            <w:rPr>
              <w:rStyle w:val="PlaceholderText"/>
            </w:rPr>
            <w:t>Click or tap here to enter text.</w:t>
          </w:r>
        </w:p>
      </w:docPartBody>
    </w:docPart>
    <w:docPart>
      <w:docPartPr>
        <w:name w:val="89D13264E6D8447B9D377F595BC82D15"/>
        <w:category>
          <w:name w:val="General"/>
          <w:gallery w:val="placeholder"/>
        </w:category>
        <w:types>
          <w:type w:val="bbPlcHdr"/>
        </w:types>
        <w:behaviors>
          <w:behavior w:val="content"/>
        </w:behaviors>
        <w:guid w:val="{0438491F-92EF-42D0-ADE9-07D2D9885798}"/>
      </w:docPartPr>
      <w:docPartBody>
        <w:p w:rsidR="004C0104" w:rsidP="00642C66">
          <w:pPr>
            <w:pStyle w:val="89D13264E6D8447B9D377F595BC82D15"/>
          </w:pPr>
          <w:r>
            <w:rPr>
              <w:rStyle w:val="PlaceholderText"/>
            </w:rPr>
            <w:t>Click or tap here to enter text.</w:t>
          </w:r>
        </w:p>
      </w:docPartBody>
    </w:docPart>
    <w:docPart>
      <w:docPartPr>
        <w:name w:val="4CC33B679EF94259A58A1B1F3484CFAE"/>
        <w:category>
          <w:name w:val="General"/>
          <w:gallery w:val="placeholder"/>
        </w:category>
        <w:types>
          <w:type w:val="bbPlcHdr"/>
        </w:types>
        <w:behaviors>
          <w:behavior w:val="content"/>
        </w:behaviors>
        <w:guid w:val="{9986DE68-80F8-48E3-8FBE-B600542ECD2D}"/>
      </w:docPartPr>
      <w:docPartBody>
        <w:p w:rsidR="004C0104" w:rsidP="00642C66">
          <w:pPr>
            <w:pStyle w:val="4CC33B679EF94259A58A1B1F3484CFAE"/>
          </w:pPr>
          <w:r>
            <w:rPr>
              <w:rStyle w:val="PlaceholderText"/>
            </w:rPr>
            <w:t>Click or tap here to enter text.</w:t>
          </w:r>
        </w:p>
      </w:docPartBody>
    </w:docPart>
    <w:docPart>
      <w:docPartPr>
        <w:name w:val="B1450362AB9D47A594A6FF3B1B850474"/>
        <w:category>
          <w:name w:val="General"/>
          <w:gallery w:val="placeholder"/>
        </w:category>
        <w:types>
          <w:type w:val="bbPlcHdr"/>
        </w:types>
        <w:behaviors>
          <w:behavior w:val="content"/>
        </w:behaviors>
        <w:guid w:val="{8DC2FB4F-4F08-411D-9259-2CAD7023A11E}"/>
      </w:docPartPr>
      <w:docPartBody>
        <w:p w:rsidR="004C0104" w:rsidP="00642C66">
          <w:pPr>
            <w:pStyle w:val="B1450362AB9D47A594A6FF3B1B850474"/>
          </w:pPr>
          <w:r w:rsidRPr="00443A6B">
            <w:rPr>
              <w:rStyle w:val="PlaceholderText"/>
            </w:rPr>
            <w:t>Click or tap here to enter text.</w:t>
          </w:r>
        </w:p>
      </w:docPartBody>
    </w:docPart>
    <w:docPart>
      <w:docPartPr>
        <w:name w:val="10ED034153684521B6E6256D8C0419E2"/>
        <w:category>
          <w:name w:val="General"/>
          <w:gallery w:val="placeholder"/>
        </w:category>
        <w:types>
          <w:type w:val="bbPlcHdr"/>
        </w:types>
        <w:behaviors>
          <w:behavior w:val="content"/>
        </w:behaviors>
        <w:guid w:val="{E5A6892D-EAAF-45B7-B028-61F0EFDA7440}"/>
      </w:docPartPr>
      <w:docPartBody>
        <w:p w:rsidR="004C0104" w:rsidP="00642C66">
          <w:pPr>
            <w:pStyle w:val="10ED034153684521B6E6256D8C0419E2"/>
          </w:pPr>
          <w:r w:rsidRPr="00443A6B">
            <w:rPr>
              <w:rStyle w:val="PlaceholderText"/>
            </w:rPr>
            <w:t>Click or tap here to enter text.</w:t>
          </w:r>
        </w:p>
      </w:docPartBody>
    </w:docPart>
    <w:docPart>
      <w:docPartPr>
        <w:name w:val="CF23448546C6439FB8650902841D0F8F"/>
        <w:category>
          <w:name w:val="General"/>
          <w:gallery w:val="placeholder"/>
        </w:category>
        <w:types>
          <w:type w:val="bbPlcHdr"/>
        </w:types>
        <w:behaviors>
          <w:behavior w:val="content"/>
        </w:behaviors>
        <w:guid w:val="{3091BDF6-F776-4184-ADBC-DA891C216374}"/>
      </w:docPartPr>
      <w:docPartBody>
        <w:p w:rsidR="004C0104" w:rsidP="00642C66">
          <w:pPr>
            <w:pStyle w:val="CF23448546C6439FB8650902841D0F8F"/>
          </w:pPr>
          <w:r w:rsidRPr="00443A6B">
            <w:rPr>
              <w:rStyle w:val="PlaceholderText"/>
            </w:rPr>
            <w:t>Click or tap here to enter text.</w:t>
          </w:r>
        </w:p>
      </w:docPartBody>
    </w:docPart>
    <w:docPart>
      <w:docPartPr>
        <w:name w:val="7A4DF9E7FEB148B2A902DCE26EDFAE10"/>
        <w:category>
          <w:name w:val="General"/>
          <w:gallery w:val="placeholder"/>
        </w:category>
        <w:types>
          <w:type w:val="bbPlcHdr"/>
        </w:types>
        <w:behaviors>
          <w:behavior w:val="content"/>
        </w:behaviors>
        <w:guid w:val="{70CDFB43-F770-423C-9F2F-D8C2477A2F82}"/>
      </w:docPartPr>
      <w:docPartBody>
        <w:p w:rsidR="004C0104" w:rsidP="00642C66">
          <w:pPr>
            <w:pStyle w:val="7A4DF9E7FEB148B2A902DCE26EDFAE10"/>
          </w:pPr>
          <w:r w:rsidRPr="00443A6B">
            <w:rPr>
              <w:rStyle w:val="PlaceholderText"/>
            </w:rPr>
            <w:t>Click or tap here to enter text.</w:t>
          </w:r>
        </w:p>
      </w:docPartBody>
    </w:docPart>
    <w:docPart>
      <w:docPartPr>
        <w:name w:val="C0CA923E2ADD47F3AFE5C45E7E4AD812"/>
        <w:category>
          <w:name w:val="General"/>
          <w:gallery w:val="placeholder"/>
        </w:category>
        <w:types>
          <w:type w:val="bbPlcHdr"/>
        </w:types>
        <w:behaviors>
          <w:behavior w:val="content"/>
        </w:behaviors>
        <w:guid w:val="{724FEAB1-9971-4129-A9A0-8E660120793F}"/>
      </w:docPartPr>
      <w:docPartBody>
        <w:p w:rsidR="004C0104" w:rsidP="00642C66">
          <w:pPr>
            <w:pStyle w:val="C0CA923E2ADD47F3AFE5C45E7E4AD812"/>
          </w:pPr>
          <w:r w:rsidRPr="00443A6B">
            <w:rPr>
              <w:rStyle w:val="PlaceholderText"/>
            </w:rPr>
            <w:t>Click or tap here to enter text.</w:t>
          </w:r>
        </w:p>
      </w:docPartBody>
    </w:docPart>
    <w:docPart>
      <w:docPartPr>
        <w:name w:val="1F122733151E45D49020EDF7B4AF8334"/>
        <w:category>
          <w:name w:val="General"/>
          <w:gallery w:val="placeholder"/>
        </w:category>
        <w:types>
          <w:type w:val="bbPlcHdr"/>
        </w:types>
        <w:behaviors>
          <w:behavior w:val="content"/>
        </w:behaviors>
        <w:guid w:val="{E67F19F0-3B08-4F56-B28D-8ABCF075F142}"/>
      </w:docPartPr>
      <w:docPartBody>
        <w:p w:rsidR="004C0104" w:rsidP="00642C66">
          <w:pPr>
            <w:pStyle w:val="1F122733151E45D49020EDF7B4AF8334"/>
          </w:pPr>
          <w:r w:rsidRPr="00443A6B">
            <w:rPr>
              <w:rStyle w:val="PlaceholderText"/>
            </w:rPr>
            <w:t>Click or tap here to enter text.</w:t>
          </w:r>
        </w:p>
      </w:docPartBody>
    </w:docPart>
    <w:docPart>
      <w:docPartPr>
        <w:name w:val="A5B5AEE9601E43D9AC6BB9DB32D7DEE5"/>
        <w:category>
          <w:name w:val="General"/>
          <w:gallery w:val="placeholder"/>
        </w:category>
        <w:types>
          <w:type w:val="bbPlcHdr"/>
        </w:types>
        <w:behaviors>
          <w:behavior w:val="content"/>
        </w:behaviors>
        <w:guid w:val="{B9D76C47-2353-40FD-BC6B-F472F2FC0995}"/>
      </w:docPartPr>
      <w:docPartBody>
        <w:p w:rsidR="004C0104" w:rsidP="00642C66">
          <w:pPr>
            <w:pStyle w:val="A5B5AEE9601E43D9AC6BB9DB32D7DEE5"/>
          </w:pPr>
          <w:r w:rsidRPr="00443A6B">
            <w:rPr>
              <w:rStyle w:val="PlaceholderText"/>
            </w:rPr>
            <w:t>Click or tap here to enter text.</w:t>
          </w:r>
        </w:p>
      </w:docPartBody>
    </w:docPart>
    <w:docPart>
      <w:docPartPr>
        <w:name w:val="F19B3EAA34E741E0BCF5C155A00377C3"/>
        <w:category>
          <w:name w:val="General"/>
          <w:gallery w:val="placeholder"/>
        </w:category>
        <w:types>
          <w:type w:val="bbPlcHdr"/>
        </w:types>
        <w:behaviors>
          <w:behavior w:val="content"/>
        </w:behaviors>
        <w:guid w:val="{097F1B83-3FB2-4BF9-9FFC-A734214F448E}"/>
      </w:docPartPr>
      <w:docPartBody>
        <w:p w:rsidR="004C0104" w:rsidP="00642C66">
          <w:pPr>
            <w:pStyle w:val="F19B3EAA34E741E0BCF5C155A00377C3"/>
          </w:pPr>
          <w:r>
            <w:rPr>
              <w:rStyle w:val="PlaceholderText"/>
            </w:rPr>
            <w:t>Click or tap here to enter text.</w:t>
          </w:r>
        </w:p>
      </w:docPartBody>
    </w:docPart>
    <w:docPart>
      <w:docPartPr>
        <w:name w:val="65972EB24EDC4B80A64E31CCF4B46B98"/>
        <w:category>
          <w:name w:val="General"/>
          <w:gallery w:val="placeholder"/>
        </w:category>
        <w:types>
          <w:type w:val="bbPlcHdr"/>
        </w:types>
        <w:behaviors>
          <w:behavior w:val="content"/>
        </w:behaviors>
        <w:guid w:val="{71CAB8E5-3FD0-4AD7-B91F-F51CA12D6C2F}"/>
      </w:docPartPr>
      <w:docPartBody>
        <w:p w:rsidR="004C0104" w:rsidP="00642C66">
          <w:pPr>
            <w:pStyle w:val="65972EB24EDC4B80A64E31CCF4B46B98"/>
          </w:pPr>
          <w:r w:rsidRPr="00EA3F96">
            <w:rPr>
              <w:rStyle w:val="PlaceholderText"/>
            </w:rPr>
            <w:t>Click or tap here to enter text.</w:t>
          </w:r>
        </w:p>
      </w:docPartBody>
    </w:docPart>
    <w:docPart>
      <w:docPartPr>
        <w:name w:val="2289323D86C947D29904429E33007DD0"/>
        <w:category>
          <w:name w:val="General"/>
          <w:gallery w:val="placeholder"/>
        </w:category>
        <w:types>
          <w:type w:val="bbPlcHdr"/>
        </w:types>
        <w:behaviors>
          <w:behavior w:val="content"/>
        </w:behaviors>
        <w:guid w:val="{2529F525-B419-406B-908B-8DDA06545F24}"/>
      </w:docPartPr>
      <w:docPartBody>
        <w:p w:rsidR="004C0104" w:rsidP="00642C66">
          <w:pPr>
            <w:pStyle w:val="2289323D86C947D29904429E33007DD0"/>
          </w:pPr>
          <w:r>
            <w:rPr>
              <w:rStyle w:val="PlaceholderText"/>
            </w:rPr>
            <w:t>Click or tap here to enter text.</w:t>
          </w:r>
        </w:p>
      </w:docPartBody>
    </w:docPart>
    <w:docPart>
      <w:docPartPr>
        <w:name w:val="A41B9E194A0C4E939548938EB6F80A4D"/>
        <w:category>
          <w:name w:val="General"/>
          <w:gallery w:val="placeholder"/>
        </w:category>
        <w:types>
          <w:type w:val="bbPlcHdr"/>
        </w:types>
        <w:behaviors>
          <w:behavior w:val="content"/>
        </w:behaviors>
        <w:guid w:val="{9492356A-B0F5-448C-8032-D9EA19544E01}"/>
      </w:docPartPr>
      <w:docPartBody>
        <w:p w:rsidR="006E6C6C" w:rsidP="005B3A83">
          <w:pPr>
            <w:pStyle w:val="A41B9E194A0C4E939548938EB6F80A4D"/>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3A83"/>
    <w:rPr>
      <w:color w:val="808080"/>
    </w:rPr>
  </w:style>
  <w:style w:type="paragraph" w:customStyle="1" w:styleId="14396CA7F8034AA0A7D9E98AC717E3AB">
    <w:name w:val="14396CA7F8034AA0A7D9E98AC717E3AB"/>
    <w:rsid w:val="00726C44"/>
  </w:style>
  <w:style w:type="paragraph" w:customStyle="1" w:styleId="C8A91D305C4043919E81ABE0F7FEAB8A">
    <w:name w:val="C8A91D305C4043919E81ABE0F7FEAB8A"/>
    <w:rsid w:val="00726C44"/>
  </w:style>
  <w:style w:type="paragraph" w:customStyle="1" w:styleId="CBACC188322E4881B7719AECF89051FA">
    <w:name w:val="CBACC188322E4881B7719AECF89051FA"/>
    <w:rsid w:val="00726C44"/>
  </w:style>
  <w:style w:type="paragraph" w:customStyle="1" w:styleId="CFDFA125397645A0BAAC4777C819621A">
    <w:name w:val="CFDFA125397645A0BAAC4777C819621A"/>
    <w:rsid w:val="00642C66"/>
  </w:style>
  <w:style w:type="paragraph" w:customStyle="1" w:styleId="C078154974D34BD9B4234F193BC0695D">
    <w:name w:val="C078154974D34BD9B4234F193BC0695D"/>
    <w:rsid w:val="00642C66"/>
  </w:style>
  <w:style w:type="paragraph" w:customStyle="1" w:styleId="BF95FFED010943E0B616DE8379D77B1C">
    <w:name w:val="BF95FFED010943E0B616DE8379D77B1C"/>
    <w:rsid w:val="00642C66"/>
  </w:style>
  <w:style w:type="paragraph" w:customStyle="1" w:styleId="879EE5BADE2C425C88A872965744F1E4">
    <w:name w:val="879EE5BADE2C425C88A872965744F1E4"/>
    <w:rsid w:val="00642C66"/>
  </w:style>
  <w:style w:type="paragraph" w:customStyle="1" w:styleId="3C325E9517C044208055C1824F0F7579">
    <w:name w:val="3C325E9517C044208055C1824F0F7579"/>
    <w:rsid w:val="00642C66"/>
  </w:style>
  <w:style w:type="paragraph" w:customStyle="1" w:styleId="D2C021AC272244E7BC693CA3B74F2DE7">
    <w:name w:val="D2C021AC272244E7BC693CA3B74F2DE7"/>
    <w:rsid w:val="00642C66"/>
  </w:style>
  <w:style w:type="paragraph" w:customStyle="1" w:styleId="6BACB8DACEC04DCB8F34D01AA3ADF6B1">
    <w:name w:val="6BACB8DACEC04DCB8F34D01AA3ADF6B1"/>
    <w:rsid w:val="00642C66"/>
  </w:style>
  <w:style w:type="paragraph" w:customStyle="1" w:styleId="5FC009D5644E40B0ACF8DD2DAFD6C1C5">
    <w:name w:val="5FC009D5644E40B0ACF8DD2DAFD6C1C5"/>
    <w:rsid w:val="00642C66"/>
  </w:style>
  <w:style w:type="paragraph" w:customStyle="1" w:styleId="6E8A7D239D374E0490AC543174BCAFBD">
    <w:name w:val="6E8A7D239D374E0490AC543174BCAFBD"/>
    <w:rsid w:val="00642C66"/>
  </w:style>
  <w:style w:type="paragraph" w:customStyle="1" w:styleId="0A96EB640277427380301D723F03317C">
    <w:name w:val="0A96EB640277427380301D723F03317C"/>
    <w:rsid w:val="00642C66"/>
  </w:style>
  <w:style w:type="paragraph" w:customStyle="1" w:styleId="63E8B35DFEE64EA5A2E6B0FD444D56D7">
    <w:name w:val="63E8B35DFEE64EA5A2E6B0FD444D56D7"/>
    <w:rsid w:val="00642C66"/>
  </w:style>
  <w:style w:type="paragraph" w:customStyle="1" w:styleId="0D71A89012914A99ABCFCC6957A4CBF0">
    <w:name w:val="0D71A89012914A99ABCFCC6957A4CBF0"/>
    <w:rsid w:val="00642C66"/>
  </w:style>
  <w:style w:type="paragraph" w:customStyle="1" w:styleId="2EB0F8F4AA834929BAD1CE8531792E97">
    <w:name w:val="2EB0F8F4AA834929BAD1CE8531792E97"/>
    <w:rsid w:val="00642C66"/>
  </w:style>
  <w:style w:type="paragraph" w:customStyle="1" w:styleId="D69F517AA86244B2BB5E4A8112873324">
    <w:name w:val="D69F517AA86244B2BB5E4A8112873324"/>
    <w:rsid w:val="00642C66"/>
  </w:style>
  <w:style w:type="paragraph" w:customStyle="1" w:styleId="1449EC0777CE4087A4A3EC1DA1DA266E">
    <w:name w:val="1449EC0777CE4087A4A3EC1DA1DA266E"/>
    <w:rsid w:val="00642C66"/>
  </w:style>
  <w:style w:type="paragraph" w:customStyle="1" w:styleId="F9B7D67A4492421482D177D66857C3A0">
    <w:name w:val="F9B7D67A4492421482D177D66857C3A0"/>
    <w:rsid w:val="00642C66"/>
  </w:style>
  <w:style w:type="paragraph" w:customStyle="1" w:styleId="6980174CFDA144DC8ECC88ED06666FBC">
    <w:name w:val="6980174CFDA144DC8ECC88ED06666FBC"/>
    <w:rsid w:val="00642C66"/>
  </w:style>
  <w:style w:type="paragraph" w:customStyle="1" w:styleId="6B4D4BBE0D154C089FD5C68674316353">
    <w:name w:val="6B4D4BBE0D154C089FD5C68674316353"/>
    <w:rsid w:val="00642C66"/>
  </w:style>
  <w:style w:type="paragraph" w:customStyle="1" w:styleId="3C82D2871304499184802C103C4CC8FB">
    <w:name w:val="3C82D2871304499184802C103C4CC8FB"/>
    <w:rsid w:val="00642C66"/>
  </w:style>
  <w:style w:type="paragraph" w:customStyle="1" w:styleId="DBAE9DB45C63470380C7864AC4B397B0">
    <w:name w:val="DBAE9DB45C63470380C7864AC4B397B0"/>
    <w:rsid w:val="00642C66"/>
  </w:style>
  <w:style w:type="paragraph" w:customStyle="1" w:styleId="32F27E996B8C4357846169CCC37958D2">
    <w:name w:val="32F27E996B8C4357846169CCC37958D2"/>
    <w:rsid w:val="00642C66"/>
  </w:style>
  <w:style w:type="paragraph" w:customStyle="1" w:styleId="3D3B442F861446DBB469C7DE0599784E">
    <w:name w:val="3D3B442F861446DBB469C7DE0599784E"/>
    <w:rsid w:val="00642C66"/>
  </w:style>
  <w:style w:type="paragraph" w:customStyle="1" w:styleId="04904E55E2C7416699B35AC0C4BED480">
    <w:name w:val="04904E55E2C7416699B35AC0C4BED480"/>
    <w:rsid w:val="00642C66"/>
  </w:style>
  <w:style w:type="paragraph" w:customStyle="1" w:styleId="E214959BDCEB49178FDA332B263A508F">
    <w:name w:val="E214959BDCEB49178FDA332B263A508F"/>
    <w:rsid w:val="00642C66"/>
  </w:style>
  <w:style w:type="paragraph" w:customStyle="1" w:styleId="99783EA5044749E487DA6B5E7B8C3BB4">
    <w:name w:val="99783EA5044749E487DA6B5E7B8C3BB4"/>
    <w:rsid w:val="00642C66"/>
  </w:style>
  <w:style w:type="paragraph" w:customStyle="1" w:styleId="DB9B0DBB703D44E58AD7559CEC18BCAA">
    <w:name w:val="DB9B0DBB703D44E58AD7559CEC18BCAA"/>
    <w:rsid w:val="00642C66"/>
  </w:style>
  <w:style w:type="paragraph" w:customStyle="1" w:styleId="A8D8408B57C9414485E07B167039245B">
    <w:name w:val="A8D8408B57C9414485E07B167039245B"/>
    <w:rsid w:val="00642C66"/>
  </w:style>
  <w:style w:type="paragraph" w:customStyle="1" w:styleId="69065C62498B46A29A128C39EF40890A">
    <w:name w:val="69065C62498B46A29A128C39EF40890A"/>
    <w:rsid w:val="00642C66"/>
  </w:style>
  <w:style w:type="paragraph" w:customStyle="1" w:styleId="3E38A2FEFCCD40ECA4D905A411783C53">
    <w:name w:val="3E38A2FEFCCD40ECA4D905A411783C53"/>
    <w:rsid w:val="00642C66"/>
  </w:style>
  <w:style w:type="paragraph" w:customStyle="1" w:styleId="23CEC3B9DC2D4772B216CFD0BE38A65A">
    <w:name w:val="23CEC3B9DC2D4772B216CFD0BE38A65A"/>
    <w:rsid w:val="00642C66"/>
  </w:style>
  <w:style w:type="paragraph" w:customStyle="1" w:styleId="CF3A1D94BEA040EDAC660983D3387D78">
    <w:name w:val="CF3A1D94BEA040EDAC660983D3387D78"/>
    <w:rsid w:val="00642C66"/>
  </w:style>
  <w:style w:type="paragraph" w:customStyle="1" w:styleId="CBB0FAC0562B4DF3A69CD9E39CEF2EA4">
    <w:name w:val="CBB0FAC0562B4DF3A69CD9E39CEF2EA4"/>
    <w:rsid w:val="00642C66"/>
  </w:style>
  <w:style w:type="paragraph" w:customStyle="1" w:styleId="A14DC00A3DBE4C42AFA87A8FFB1371E2">
    <w:name w:val="A14DC00A3DBE4C42AFA87A8FFB1371E2"/>
    <w:rsid w:val="00642C66"/>
  </w:style>
  <w:style w:type="paragraph" w:customStyle="1" w:styleId="565620B7FDE74485BAFACAFA8FE6EAB9">
    <w:name w:val="565620B7FDE74485BAFACAFA8FE6EAB9"/>
    <w:rsid w:val="00642C66"/>
  </w:style>
  <w:style w:type="paragraph" w:customStyle="1" w:styleId="D5A632EB5C3543D0B50CEFB8A6D4DF3E">
    <w:name w:val="D5A632EB5C3543D0B50CEFB8A6D4DF3E"/>
    <w:rsid w:val="00642C66"/>
  </w:style>
  <w:style w:type="paragraph" w:customStyle="1" w:styleId="76CC28CBA9284D49AEEC215AEAC01616">
    <w:name w:val="76CC28CBA9284D49AEEC215AEAC01616"/>
    <w:rsid w:val="00642C66"/>
  </w:style>
  <w:style w:type="paragraph" w:customStyle="1" w:styleId="F4D5FD42D298429B9262003C7AACC0AD">
    <w:name w:val="F4D5FD42D298429B9262003C7AACC0AD"/>
    <w:rsid w:val="00642C66"/>
  </w:style>
  <w:style w:type="paragraph" w:customStyle="1" w:styleId="A9B77B837474466F9F1D236F96250BF6">
    <w:name w:val="A9B77B837474466F9F1D236F96250BF6"/>
    <w:rsid w:val="00642C66"/>
  </w:style>
  <w:style w:type="paragraph" w:customStyle="1" w:styleId="567129B442DA469E889222ED2E7B6127">
    <w:name w:val="567129B442DA469E889222ED2E7B6127"/>
    <w:rsid w:val="00642C66"/>
  </w:style>
  <w:style w:type="paragraph" w:customStyle="1" w:styleId="E56D86289B7148238CDBCA2151EAA694">
    <w:name w:val="E56D86289B7148238CDBCA2151EAA694"/>
    <w:rsid w:val="00642C66"/>
  </w:style>
  <w:style w:type="paragraph" w:customStyle="1" w:styleId="AE78D81C59E542CEBEF08D1758D2D3F5">
    <w:name w:val="AE78D81C59E542CEBEF08D1758D2D3F5"/>
    <w:rsid w:val="00642C66"/>
  </w:style>
  <w:style w:type="paragraph" w:customStyle="1" w:styleId="5DC99D7FB2EA4859BEB971500E22AA3A">
    <w:name w:val="5DC99D7FB2EA4859BEB971500E22AA3A"/>
    <w:rsid w:val="00642C66"/>
  </w:style>
  <w:style w:type="paragraph" w:customStyle="1" w:styleId="9B7C9AE907F3434BB21AF44B361A3A5D">
    <w:name w:val="9B7C9AE907F3434BB21AF44B361A3A5D"/>
    <w:rsid w:val="00642C66"/>
  </w:style>
  <w:style w:type="paragraph" w:customStyle="1" w:styleId="66B1797F65494E088CBF6C6A414DD99B">
    <w:name w:val="66B1797F65494E088CBF6C6A414DD99B"/>
    <w:rsid w:val="00642C66"/>
  </w:style>
  <w:style w:type="paragraph" w:customStyle="1" w:styleId="819F4A4A47AA4886B9726E9FCFA3A1B5">
    <w:name w:val="819F4A4A47AA4886B9726E9FCFA3A1B5"/>
    <w:rsid w:val="00642C66"/>
  </w:style>
  <w:style w:type="paragraph" w:customStyle="1" w:styleId="9023923F70E444DBA3553174D5A5D49B">
    <w:name w:val="9023923F70E444DBA3553174D5A5D49B"/>
    <w:rsid w:val="00642C66"/>
  </w:style>
  <w:style w:type="paragraph" w:customStyle="1" w:styleId="1F1EA4E9962D4D60B3830573BD7BCB50">
    <w:name w:val="1F1EA4E9962D4D60B3830573BD7BCB50"/>
    <w:rsid w:val="00642C66"/>
  </w:style>
  <w:style w:type="paragraph" w:customStyle="1" w:styleId="4FBB33BF1D28402DB8569E0203581D0B">
    <w:name w:val="4FBB33BF1D28402DB8569E0203581D0B"/>
    <w:rsid w:val="00642C66"/>
  </w:style>
  <w:style w:type="paragraph" w:customStyle="1" w:styleId="FED9328F94654E4A9491104B7EF7C3BF">
    <w:name w:val="FED9328F94654E4A9491104B7EF7C3BF"/>
    <w:rsid w:val="00642C66"/>
  </w:style>
  <w:style w:type="paragraph" w:customStyle="1" w:styleId="2121AA1A8CCB4687ACF03F0BE7E4FF3D">
    <w:name w:val="2121AA1A8CCB4687ACF03F0BE7E4FF3D"/>
    <w:rsid w:val="00642C66"/>
  </w:style>
  <w:style w:type="paragraph" w:customStyle="1" w:styleId="808FC5BBD22140469B89465A0BD38CF3">
    <w:name w:val="808FC5BBD22140469B89465A0BD38CF3"/>
    <w:rsid w:val="00642C66"/>
  </w:style>
  <w:style w:type="paragraph" w:customStyle="1" w:styleId="D2036EE79900426AABCD9EAEBAF8DCE8">
    <w:name w:val="D2036EE79900426AABCD9EAEBAF8DCE8"/>
    <w:rsid w:val="00642C66"/>
  </w:style>
  <w:style w:type="paragraph" w:customStyle="1" w:styleId="0468EC4FC8484377B526525AAD7B3A38">
    <w:name w:val="0468EC4FC8484377B526525AAD7B3A38"/>
    <w:rsid w:val="00642C66"/>
  </w:style>
  <w:style w:type="paragraph" w:customStyle="1" w:styleId="360BDC5AEB934FB5B2252CE88FF0BF4D">
    <w:name w:val="360BDC5AEB934FB5B2252CE88FF0BF4D"/>
    <w:rsid w:val="00642C66"/>
  </w:style>
  <w:style w:type="paragraph" w:customStyle="1" w:styleId="DAAA647A7C9A41B18E32DCEA5AB96FB2">
    <w:name w:val="DAAA647A7C9A41B18E32DCEA5AB96FB2"/>
    <w:rsid w:val="00642C66"/>
  </w:style>
  <w:style w:type="paragraph" w:customStyle="1" w:styleId="0B57ED17327F4D6F8C50601ED01AF464">
    <w:name w:val="0B57ED17327F4D6F8C50601ED01AF464"/>
    <w:rsid w:val="00642C66"/>
  </w:style>
  <w:style w:type="paragraph" w:customStyle="1" w:styleId="CD17C2907664443083A3E6DFBE40CAC1">
    <w:name w:val="CD17C2907664443083A3E6DFBE40CAC1"/>
    <w:rsid w:val="00642C66"/>
  </w:style>
  <w:style w:type="paragraph" w:customStyle="1" w:styleId="D73254156FB745D0BE5EAF73E91E4EBB">
    <w:name w:val="D73254156FB745D0BE5EAF73E91E4EBB"/>
    <w:rsid w:val="00642C66"/>
  </w:style>
  <w:style w:type="paragraph" w:customStyle="1" w:styleId="D66361DBB1B34A52A7E4AD8C602E9B4E">
    <w:name w:val="D66361DBB1B34A52A7E4AD8C602E9B4E"/>
    <w:rsid w:val="00642C66"/>
  </w:style>
  <w:style w:type="paragraph" w:customStyle="1" w:styleId="25FD0492D6B84D8BA7EF858632BC219C">
    <w:name w:val="25FD0492D6B84D8BA7EF858632BC219C"/>
    <w:rsid w:val="00642C66"/>
  </w:style>
  <w:style w:type="paragraph" w:customStyle="1" w:styleId="0BD04DA77C144222ADC0168049550194">
    <w:name w:val="0BD04DA77C144222ADC0168049550194"/>
    <w:rsid w:val="00642C66"/>
  </w:style>
  <w:style w:type="paragraph" w:customStyle="1" w:styleId="E411CEAD153E46638D0F6548D85B46C9">
    <w:name w:val="E411CEAD153E46638D0F6548D85B46C9"/>
    <w:rsid w:val="00642C66"/>
  </w:style>
  <w:style w:type="paragraph" w:customStyle="1" w:styleId="89D13264E6D8447B9D377F595BC82D15">
    <w:name w:val="89D13264E6D8447B9D377F595BC82D15"/>
    <w:rsid w:val="00642C66"/>
  </w:style>
  <w:style w:type="paragraph" w:customStyle="1" w:styleId="E093B157E96D40B19F53800952D1410E">
    <w:name w:val="E093B157E96D40B19F53800952D1410E"/>
    <w:rsid w:val="00642C66"/>
  </w:style>
  <w:style w:type="paragraph" w:customStyle="1" w:styleId="3B80CF19A6BA475E9F3999BE17A1AD05">
    <w:name w:val="3B80CF19A6BA475E9F3999BE17A1AD05"/>
    <w:rsid w:val="00642C66"/>
  </w:style>
  <w:style w:type="paragraph" w:customStyle="1" w:styleId="B7B94B95627F460C8035FCD081BEDAF6">
    <w:name w:val="B7B94B95627F460C8035FCD081BEDAF6"/>
    <w:rsid w:val="00642C66"/>
  </w:style>
  <w:style w:type="paragraph" w:customStyle="1" w:styleId="4CC33B679EF94259A58A1B1F3484CFAE">
    <w:name w:val="4CC33B679EF94259A58A1B1F3484CFAE"/>
    <w:rsid w:val="00642C66"/>
  </w:style>
  <w:style w:type="paragraph" w:customStyle="1" w:styleId="B1450362AB9D47A594A6FF3B1B850474">
    <w:name w:val="B1450362AB9D47A594A6FF3B1B850474"/>
    <w:rsid w:val="00642C66"/>
  </w:style>
  <w:style w:type="paragraph" w:customStyle="1" w:styleId="10ED034153684521B6E6256D8C0419E2">
    <w:name w:val="10ED034153684521B6E6256D8C0419E2"/>
    <w:rsid w:val="00642C66"/>
  </w:style>
  <w:style w:type="paragraph" w:customStyle="1" w:styleId="CF23448546C6439FB8650902841D0F8F">
    <w:name w:val="CF23448546C6439FB8650902841D0F8F"/>
    <w:rsid w:val="00642C66"/>
  </w:style>
  <w:style w:type="paragraph" w:customStyle="1" w:styleId="7A4DF9E7FEB148B2A902DCE26EDFAE10">
    <w:name w:val="7A4DF9E7FEB148B2A902DCE26EDFAE10"/>
    <w:rsid w:val="00642C66"/>
  </w:style>
  <w:style w:type="paragraph" w:customStyle="1" w:styleId="C0CA923E2ADD47F3AFE5C45E7E4AD812">
    <w:name w:val="C0CA923E2ADD47F3AFE5C45E7E4AD812"/>
    <w:rsid w:val="00642C66"/>
  </w:style>
  <w:style w:type="paragraph" w:customStyle="1" w:styleId="1F122733151E45D49020EDF7B4AF8334">
    <w:name w:val="1F122733151E45D49020EDF7B4AF8334"/>
    <w:rsid w:val="00642C66"/>
  </w:style>
  <w:style w:type="paragraph" w:customStyle="1" w:styleId="A5B5AEE9601E43D9AC6BB9DB32D7DEE5">
    <w:name w:val="A5B5AEE9601E43D9AC6BB9DB32D7DEE5"/>
    <w:rsid w:val="00642C66"/>
  </w:style>
  <w:style w:type="paragraph" w:customStyle="1" w:styleId="FE9E3B5617754265900AE41EA9A76B67">
    <w:name w:val="FE9E3B5617754265900AE41EA9A76B67"/>
    <w:rsid w:val="00642C66"/>
  </w:style>
  <w:style w:type="paragraph" w:customStyle="1" w:styleId="F19B3EAA34E741E0BCF5C155A00377C3">
    <w:name w:val="F19B3EAA34E741E0BCF5C155A00377C3"/>
    <w:rsid w:val="00642C66"/>
  </w:style>
  <w:style w:type="paragraph" w:customStyle="1" w:styleId="65972EB24EDC4B80A64E31CCF4B46B98">
    <w:name w:val="65972EB24EDC4B80A64E31CCF4B46B98"/>
    <w:rsid w:val="00642C66"/>
  </w:style>
  <w:style w:type="paragraph" w:customStyle="1" w:styleId="2289323D86C947D29904429E33007DD0">
    <w:name w:val="2289323D86C947D29904429E33007DD0"/>
    <w:rsid w:val="00642C66"/>
  </w:style>
  <w:style w:type="paragraph" w:customStyle="1" w:styleId="A41B9E194A0C4E939548938EB6F80A4D">
    <w:name w:val="A41B9E194A0C4E939548938EB6F80A4D"/>
    <w:rsid w:val="005B3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6" ma:contentTypeDescription="Create a new document." ma:contentTypeScope="" ma:versionID="9e4400d2050202da7dcfefc97af3554b">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f2a5325089ad3de3cd127b5d499abe38"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_activity"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13D06-7BE7-4E98-9B7A-C1C508A08EB1}">
  <ds:schemaRefs>
    <ds:schemaRef ds:uri="http://schemas.microsoft.com/office/2006/metadata/properties"/>
    <ds:schemaRef ds:uri="http://schemas.microsoft.com/office/infopath/2007/PartnerControls"/>
    <ds:schemaRef ds:uri="82ccd615-6f1a-4bf3-bc59-e430298c7372"/>
  </ds:schemaRefs>
</ds:datastoreItem>
</file>

<file path=customXml/itemProps2.xml><?xml version="1.0" encoding="utf-8"?>
<ds:datastoreItem xmlns:ds="http://schemas.openxmlformats.org/officeDocument/2006/customXml" ds:itemID="{4F22E512-E77F-4BB2-966D-C1786F118CCB}">
  <ds:schemaRefs>
    <ds:schemaRef ds:uri="http://schemas.microsoft.com/sharepoint/v3/contenttype/forms"/>
  </ds:schemaRefs>
</ds:datastoreItem>
</file>

<file path=customXml/itemProps3.xml><?xml version="1.0" encoding="utf-8"?>
<ds:datastoreItem xmlns:ds="http://schemas.openxmlformats.org/officeDocument/2006/customXml" ds:itemID="{E775C2EE-FF21-44BF-9C99-25E0A18F4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