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7E8B" w:rsidP="008F4F30">
      <w:pPr>
        <w:pStyle w:val="TitleCommittee0"/>
      </w:pPr>
      <w:sdt>
        <w:sdtPr>
          <w:alias w:val="CommitteeName"/>
          <w:tag w:val="CommitteeName"/>
          <w:id w:val="1869951332"/>
          <w:placeholder>
            <w:docPart w:val="0721219FBEF244D3932DFB923E17382E"/>
          </w:placeholder>
          <w:richText/>
        </w:sdtPr>
        <w:sdtContent>
          <w:r>
            <w:t>Treasury Committee</w:t>
          </w:r>
        </w:sdtContent>
      </w:sdt>
    </w:p>
    <w:p w:rsidR="001C7E8B" w:rsidP="008F4F30">
      <w:pPr>
        <w:pStyle w:val="TitleInquiry0"/>
      </w:pPr>
      <w:r>
        <w:t xml:space="preserve">Oral evidence: </w:t>
      </w:r>
      <w:sdt>
        <w:sdtPr>
          <w:alias w:val="InquiryName"/>
          <w:tag w:val="InquiryName"/>
          <w:id w:val="377371847"/>
          <w:placeholder>
            <w:docPart w:val="0721219FBEF244D3932DFB923E17382E"/>
          </w:placeholder>
          <w:richText/>
        </w:sdtPr>
        <w:sdtContent>
          <w:r>
            <w:t>Cryptocurrency</w:t>
          </w:r>
        </w:sdtContent>
      </w:sdt>
      <w:r>
        <w:t xml:space="preserve">, HC </w:t>
      </w:r>
      <w:sdt>
        <w:sdtPr>
          <w:alias w:val="InquiryRefNo"/>
          <w:tag w:val="InquiryRefNo"/>
          <w:id w:val="-281725174"/>
          <w:placeholder>
            <w:docPart w:val="0721219FBEF244D3932DFB923E17382E"/>
          </w:placeholder>
          <w:richText/>
        </w:sdtPr>
        <w:sdtContent>
          <w:r>
            <w:t>1500</w:t>
          </w:r>
        </w:sdtContent>
      </w:sdt>
    </w:p>
    <w:sdt>
      <w:sdtPr>
        <w:alias w:val="SittingDate"/>
        <w:tag w:val="SittingDate"/>
        <w:id w:val="-1160222926"/>
        <w:placeholder>
          <w:docPart w:val="0721219FBEF244D3932DFB923E17382E"/>
        </w:placeholder>
        <w:richText/>
      </w:sdtPr>
      <w:sdtContent>
        <w:p w:rsidR="001C7E8B" w:rsidP="008F4F30">
          <w:pPr>
            <w:pStyle w:val="Para"/>
          </w:pPr>
          <w:r>
            <w:t>Tuesday 18 November 2025</w:t>
          </w:r>
        </w:p>
      </w:sdtContent>
    </w:sdt>
    <w:p w:rsidR="001C7E8B" w:rsidP="008F4F30">
      <w:pPr>
        <w:pStyle w:val="Para"/>
      </w:pPr>
      <w:r>
        <w:t xml:space="preserve">Ordered by the House of </w:t>
      </w:r>
      <w:sdt>
        <w:sdtPr>
          <w:alias w:val="House"/>
          <w:tag w:val="House"/>
          <w:id w:val="809213435"/>
          <w:placeholder>
            <w:docPart w:val="0721219FBEF244D3932DFB923E17382E"/>
          </w:placeholder>
          <w:richText/>
        </w:sdtPr>
        <w:sdtContent>
          <w:r w:rsidRPr="00615759">
            <w:t>Commons</w:t>
          </w:r>
        </w:sdtContent>
      </w:sdt>
      <w:r w:rsidRPr="00615759">
        <w:t xml:space="preserve"> to be published on </w:t>
      </w:r>
      <w:sdt>
        <w:sdtPr>
          <w:alias w:val="PublishDate"/>
          <w:tag w:val="PublishDate"/>
          <w:id w:val="217021599"/>
          <w:placeholder>
            <w:docPart w:val="0721219FBEF244D3932DFB923E17382E"/>
          </w:placeholder>
          <w:richText/>
        </w:sdtPr>
        <w:sdtContent>
          <w:r>
            <w:t>18 November 2025</w:t>
          </w:r>
        </w:sdtContent>
      </w:sdt>
      <w:r w:rsidRPr="00615759">
        <w:t>.</w:t>
      </w:r>
    </w:p>
    <w:p w:rsidR="001C7E8B" w:rsidP="008F4F30">
      <w:r>
        <w:fldChar w:fldCharType="begin"/>
      </w:r>
      <w:r>
        <w:instrText>HYPERLINK "https://parliamentlive.tv/event/index/64be595c-c2f7-4639-8cf2-847d85858b8a"</w:instrText>
      </w:r>
      <w:r>
        <w:fldChar w:fldCharType="separate"/>
      </w:r>
      <w:sdt>
        <w:sdtPr>
          <w:rPr>
            <w:rStyle w:val="Hyperlink"/>
          </w:rPr>
          <w:alias w:val="VideoHyperlink"/>
          <w:tag w:val="VideoHyperlink"/>
          <w:id w:val="703995351"/>
          <w:placeholder>
            <w:docPart w:val="0721219FBEF244D3932DFB923E17382E"/>
          </w:placeholder>
          <w:richText/>
        </w:sdtPr>
        <w:sdtEndPr>
          <w:rPr>
            <w:rStyle w:val="Hyperlink"/>
          </w:rPr>
        </w:sdtEndPr>
        <w:sdtContent>
          <w:r w:rsidRPr="00E85A45">
            <w:rPr>
              <w:rStyle w:val="Hyperlink"/>
            </w:rPr>
            <w:t>Watch the meeting</w:t>
          </w:r>
        </w:sdtContent>
      </w:sdt>
      <w:r>
        <w:fldChar w:fldCharType="end"/>
      </w:r>
    </w:p>
    <w:p w:rsidR="001C7E8B" w:rsidP="008F4F30">
      <w:r>
        <w:t xml:space="preserve">Members present: </w:t>
      </w:r>
      <w:sdt>
        <w:sdtPr>
          <w:alias w:val="MembersPresent"/>
          <w:tag w:val="MembersPresent"/>
          <w:id w:val="366340316"/>
          <w:placeholder>
            <w:docPart w:val="0721219FBEF244D3932DFB923E17382E"/>
          </w:placeholder>
          <w:richText/>
        </w:sdtPr>
        <w:sdtContent>
          <w:r w:rsidRPr="00C94373" w:rsidR="00C94373">
            <w:t>Dame Meg Hillier (Chair); Dame Harriett Baldwin;</w:t>
          </w:r>
          <w:r w:rsidR="00C94373">
            <w:t xml:space="preserve"> Jim Dickson; John Glen; John Grady; Dame Siobhain McDonagh; Luke Murphy; Catherine West.</w:t>
          </w:r>
        </w:sdtContent>
      </w:sdt>
    </w:p>
    <w:p w:rsidR="001C7E8B" w:rsidP="008F4F30">
      <w:pPr>
        <w:pStyle w:val="ParaCentre"/>
      </w:pPr>
      <w:r w:rsidRPr="00156A60">
        <w:t xml:space="preserve">Questions </w:t>
      </w:r>
      <w:sdt>
        <w:sdtPr>
          <w:alias w:val="QuestionNumbers"/>
          <w:tag w:val="QuestionNumbers"/>
          <w:id w:val="-1223666168"/>
          <w:placeholder>
            <w:docPart w:val="0721219FBEF244D3932DFB923E17382E"/>
          </w:placeholder>
          <w:richText/>
        </w:sdtPr>
        <w:sdtContent>
          <w:r>
            <w:t xml:space="preserve">1 - </w:t>
          </w:r>
          <w:r w:rsidR="00840F32">
            <w:t>82</w:t>
          </w:r>
        </w:sdtContent>
      </w:sdt>
    </w:p>
    <w:p w:rsidR="001C7E8B" w:rsidP="008F4F30">
      <w:pPr>
        <w:pStyle w:val="TitleWitnesses0"/>
      </w:pPr>
      <w:r>
        <w:t>Witnesses</w:t>
      </w:r>
    </w:p>
    <w:sdt>
      <w:sdtPr>
        <w:alias w:val="WitnessSet"/>
        <w:tag w:val="WitnessSet"/>
        <w:id w:val="-368373484"/>
        <w:placeholder>
          <w:docPart w:val="1ECA2C2C203E4EDB9A71D80C796E834E"/>
        </w:placeholder>
        <w:richText/>
      </w:sdtPr>
      <w:sdtContent>
        <w:p w:rsidR="001C7E8B" w:rsidP="008F4F30">
          <w:pPr>
            <w:pStyle w:val="Para"/>
          </w:pPr>
          <w:r>
            <w:t xml:space="preserve">I: </w:t>
          </w:r>
          <w:r w:rsidR="00B035EF">
            <w:t xml:space="preserve">Matt Gravelle, Policy Director, UK Cryptoasset Business Council; Professor Daniel Broby, Academic </w:t>
          </w:r>
          <w:r w:rsidR="001357F2">
            <w:t>Programme</w:t>
          </w:r>
          <w:r w:rsidR="00B035EF">
            <w:t xml:space="preserve"> Director, Asian Institute of Management; James Butterfill, Head of Research, CoinShares; Ian Taylor, Board Director, CryptoUK</w:t>
          </w:r>
          <w:r>
            <w:t>.</w:t>
          </w:r>
        </w:p>
      </w:sdtContent>
    </w:sdt>
    <w:sdt>
      <w:sdtPr>
        <w:alias w:val="WitnessSet"/>
        <w:tag w:val="WitnessSet"/>
        <w:id w:val="-559013871"/>
        <w:placeholder>
          <w:docPart w:val="095A48A82C7B46CFB7D86A30C2E55503"/>
        </w:placeholder>
        <w:richText/>
      </w:sdtPr>
      <w:sdtContent>
        <w:p w:rsidR="00C94373" w:rsidP="008F4F30">
          <w:pPr>
            <w:pStyle w:val="Para"/>
          </w:pPr>
          <w:r>
            <w:t xml:space="preserve">II: </w:t>
          </w:r>
          <w:r w:rsidR="00B035EF">
            <w:t xml:space="preserve">Chris Pond, Chair, Financial Services Consumer Panel; Simon Youel, Head of Policy </w:t>
          </w:r>
          <w:r w:rsidR="004E7F8C">
            <w:t>and</w:t>
          </w:r>
          <w:r w:rsidR="00B035EF">
            <w:t xml:space="preserve"> Advocacy, Positive Money; Professor Burcu Yüksel</w:t>
          </w:r>
          <w:r w:rsidRPr="007C0C37" w:rsidR="007C0C37">
            <w:t xml:space="preserve"> </w:t>
          </w:r>
          <w:r w:rsidR="007C0C37">
            <w:t>Ripley</w:t>
          </w:r>
          <w:r w:rsidR="00B035EF">
            <w:t>, Professor of Law, University of Aberdeen</w:t>
          </w:r>
          <w:r>
            <w:t>.</w:t>
          </w:r>
        </w:p>
      </w:sdtContent>
    </w:sdt>
    <w:p w:rsidR="001C7E8B" w:rsidP="008F4F30">
      <w:pPr>
        <w:pStyle w:val="Para"/>
      </w:pPr>
    </w:p>
    <w:p w:rsidR="001C7E8B" w:rsidP="008F4F30">
      <w:pPr>
        <w:rPr>
          <w:rFonts w:eastAsia="Times New Roman"/>
          <w:szCs w:val="20"/>
        </w:rPr>
      </w:pPr>
      <w:r>
        <w:br w:type="page"/>
      </w:r>
    </w:p>
    <w:sdt>
      <w:sdtPr>
        <w:rPr>
          <w:sz w:val="22"/>
        </w:rPr>
        <w:alias w:val="WitnessExamination"/>
        <w:tag w:val="WitnessExamination"/>
        <w:id w:val="2003463402"/>
        <w:placeholder>
          <w:docPart w:val="1ECA2C2C203E4EDB9A71D80C796E834E"/>
        </w:placeholder>
        <w:richText/>
      </w:sdtPr>
      <w:sdtEndPr>
        <w:rPr>
          <w:sz w:val="28"/>
        </w:rPr>
      </w:sdtEndPr>
      <w:sdtContent>
        <w:p w:rsidR="001C7E8B" w:rsidRPr="00C94373" w:rsidP="008F4F30">
          <w:pPr>
            <w:pStyle w:val="TitlePanel0"/>
            <w:rPr>
              <w:szCs w:val="28"/>
            </w:rPr>
          </w:pPr>
          <w:bookmarkStart w:id="0" w:name="Panel1"/>
          <w:r w:rsidRPr="00C94373">
            <w:rPr>
              <w:szCs w:val="28"/>
            </w:rPr>
            <w:t>Examination of witnesses</w:t>
          </w:r>
        </w:p>
        <w:p w:rsidR="00C94373" w:rsidP="008F4F30">
          <w:pPr>
            <w:pStyle w:val="TitlePanel0"/>
            <w:jc w:val="both"/>
          </w:pPr>
          <w:r>
            <w:rPr>
              <w:sz w:val="22"/>
            </w:rPr>
            <w:t>Witnesses: Matt Gravelle, Professor Daniel Broby, James Butterfill and Ian Taylor.</w:t>
          </w:r>
        </w:p>
      </w:sdtContent>
    </w:sdt>
    <w:p w:rsidR="00166E59" w:rsidP="008F4F30">
      <w:pPr>
        <w:pStyle w:val="Remark"/>
      </w:pPr>
      <w:bookmarkEnd w:id="0"/>
      <w:sdt>
        <w:sdtPr>
          <w:alias w:val="Member"/>
          <w:tag w:val="&lt;Member mnisId='1524' dodsId='35914'&gt;"/>
          <w:id w:val="-60570693"/>
          <w:placeholder>
            <w:docPart w:val="DefaultPlaceholder_-1854013440"/>
          </w:placeholder>
          <w:richText/>
        </w:sdtPr>
        <w:sdtContent>
          <w:r w:rsidRPr="001C7E8B" w:rsidR="001C7E8B">
            <w:rPr>
              <w:b/>
            </w:rPr>
            <w:t>Chair:</w:t>
          </w:r>
        </w:sdtContent>
      </w:sdt>
      <w:r w:rsidR="001C7E8B">
        <w:t xml:space="preserve"> </w:t>
      </w:r>
      <w:r w:rsidR="0005720D">
        <w:t xml:space="preserve">Welcome to the Treasury Select Committee </w:t>
      </w:r>
      <w:r w:rsidR="00B035EF">
        <w:t>on Tuesday 18 November 2025.</w:t>
      </w:r>
      <w:r w:rsidR="00BA264F">
        <w:t xml:space="preserve"> </w:t>
      </w:r>
      <w:r w:rsidR="00B035EF">
        <w:t xml:space="preserve">Today, we are looking at </w:t>
      </w:r>
      <w:r w:rsidR="0005720D">
        <w:t>the issue of cryptocurrency</w:t>
      </w:r>
      <w:r w:rsidR="00B035EF">
        <w:t>, which is something that is of growing interest across the world.</w:t>
      </w:r>
      <w:r w:rsidR="00BA264F">
        <w:t xml:space="preserve"> </w:t>
      </w:r>
      <w:r w:rsidR="00B035EF">
        <w:t>We wanted</w:t>
      </w:r>
      <w:r>
        <w:t xml:space="preserve"> to ask some questions of different panellists.</w:t>
      </w:r>
      <w:r w:rsidR="00BA264F">
        <w:t xml:space="preserve"> </w:t>
      </w:r>
      <w:r>
        <w:t>We have two panels today, looking at it from the sector and then from the consumer angle in our second panel.</w:t>
      </w:r>
      <w:r w:rsidR="00BA264F">
        <w:t xml:space="preserve"> </w:t>
      </w:r>
    </w:p>
    <w:p w:rsidR="0005720D" w:rsidP="008F4F30">
      <w:pPr>
        <w:pStyle w:val="Remark"/>
      </w:pPr>
      <w:r w:rsidRPr="00BA264F">
        <w:t xml:space="preserve">I am really pleased to welcome, for our first panel today, </w:t>
      </w:r>
      <w:r>
        <w:t>Professor Daniel Broby</w:t>
      </w:r>
      <w:r>
        <w:t xml:space="preserve">, who is the academic </w:t>
      </w:r>
      <w:r w:rsidR="004E7F8C">
        <w:t>programme</w:t>
      </w:r>
      <w:r>
        <w:t xml:space="preserve"> director at the Asian Institute of Management.</w:t>
      </w:r>
      <w:r w:rsidR="00BA264F">
        <w:t xml:space="preserve"> </w:t>
      </w:r>
      <w:r>
        <w:t>Welcome to you, Professor Broby.</w:t>
      </w:r>
      <w:r w:rsidR="00BA264F">
        <w:t xml:space="preserve"> </w:t>
      </w:r>
      <w:r>
        <w:t xml:space="preserve">He is joined by </w:t>
      </w:r>
      <w:r>
        <w:t>James Butterfill</w:t>
      </w:r>
      <w:r>
        <w:t>, who is head of research at CoinShares.</w:t>
      </w:r>
      <w:r w:rsidR="00BA264F">
        <w:t xml:space="preserve"> </w:t>
      </w:r>
      <w:r>
        <w:t xml:space="preserve">They are joined by </w:t>
      </w:r>
      <w:r>
        <w:t>Matt Gravelle</w:t>
      </w:r>
      <w:r>
        <w:t>, who is the policy director of the UK Cryptoasset Business Council.</w:t>
      </w:r>
      <w:r w:rsidR="00BA264F">
        <w:t xml:space="preserve"> </w:t>
      </w:r>
      <w:r>
        <w:t xml:space="preserve">Ian Taylor </w:t>
      </w:r>
      <w:r>
        <w:t>is the board director of CryptoUK.</w:t>
      </w:r>
      <w:r w:rsidR="00BA264F">
        <w:t xml:space="preserve"> </w:t>
      </w:r>
      <w:r>
        <w:t>A very warm welcome to you all.</w:t>
      </w:r>
      <w:r w:rsidR="00BA264F">
        <w:t xml:space="preserve"> </w:t>
      </w:r>
      <w:r>
        <w:t>Thank you very much for coming.</w:t>
      </w:r>
      <w:r w:rsidR="00BA264F">
        <w:t xml:space="preserve"> </w:t>
      </w:r>
    </w:p>
    <w:p w:rsidR="0005720D" w:rsidP="008F4F30">
      <w:pPr>
        <w:pStyle w:val="Remark"/>
      </w:pPr>
      <w:sdt>
        <w:sdtPr>
          <w:alias w:val="Member"/>
          <w:tag w:val="&lt;Member mnisId='4107' dodsId='40489'&gt;"/>
          <w:id w:val="-776713935"/>
          <w:placeholder>
            <w:docPart w:val="DefaultPlaceholder_-1854013440"/>
          </w:placeholder>
          <w:richText/>
        </w:sdtPr>
        <w:sdtContent>
          <w:r w:rsidRPr="0005720D">
            <w:rPr>
              <w:b/>
            </w:rPr>
            <w:t>Dame Harriett Baldwin:</w:t>
          </w:r>
        </w:sdtContent>
      </w:sdt>
      <w:r>
        <w:t xml:space="preserve"> </w:t>
      </w:r>
      <w:r w:rsidR="00B60023">
        <w:t xml:space="preserve">In terms of getting a declaration of interest on the record, can you all put up your hands if you own a cryptoasset or </w:t>
      </w:r>
      <w:r w:rsidR="00533F12">
        <w:t>bitcoin</w:t>
      </w:r>
      <w:r w:rsidR="004E7F8C">
        <w:t>,</w:t>
      </w:r>
      <w:r w:rsidR="00B60023">
        <w:t xml:space="preserve"> or something along those lines? </w:t>
      </w:r>
    </w:p>
    <w:p w:rsidR="0005720D" w:rsidP="008F4F30">
      <w:pPr>
        <w:pStyle w:val="Remark"/>
      </w:pPr>
      <w:sdt>
        <w:sdtPr>
          <w:alias w:val="Member"/>
          <w:tag w:val="&lt;Member mnisId='1524' dodsId='35914'&gt;"/>
          <w:id w:val="1327471804"/>
          <w:placeholder>
            <w:docPart w:val="DefaultPlaceholder_-1854013440"/>
          </w:placeholder>
          <w:richText/>
        </w:sdtPr>
        <w:sdtContent>
          <w:r w:rsidRPr="0005720D">
            <w:rPr>
              <w:b/>
            </w:rPr>
            <w:t>Chair:</w:t>
          </w:r>
        </w:sdtContent>
      </w:sdt>
      <w:r>
        <w:t xml:space="preserve"> </w:t>
      </w:r>
      <w:r w:rsidR="00B60023">
        <w:t>T</w:t>
      </w:r>
      <w:r>
        <w:t xml:space="preserve">hat is </w:t>
      </w:r>
      <w:r w:rsidR="00B60023">
        <w:t>James Butterfill and Ian Taylor, for our colleagues at Hansard.</w:t>
      </w:r>
      <w:r w:rsidR="00BA264F">
        <w:t xml:space="preserve"> </w:t>
      </w:r>
    </w:p>
    <w:p w:rsidR="008C2EBB" w:rsidP="008F4F30">
      <w:pPr>
        <w:pStyle w:val="Question"/>
      </w:pPr>
      <w:sdt>
        <w:sdtPr>
          <w:alias w:val="Member"/>
          <w:tag w:val="&lt;Member mnisId='4107' dodsId='40489'&gt;"/>
          <w:id w:val="121885088"/>
          <w:placeholder>
            <w:docPart w:val="DefaultPlaceholder_-1854013440"/>
          </w:placeholder>
          <w:richText/>
        </w:sdtPr>
        <w:sdtContent>
          <w:r w:rsidRPr="0005720D" w:rsidR="0005720D">
            <w:rPr>
              <w:b/>
            </w:rPr>
            <w:t>Dame Harriett Baldwin:</w:t>
          </w:r>
        </w:sdtContent>
      </w:sdt>
      <w:r w:rsidR="0005720D">
        <w:t xml:space="preserve"> </w:t>
      </w:r>
      <w:r w:rsidR="00B60023">
        <w:t>I wanted to start by asking Mr Gravelle whether he thinks that the UK is missing out on the growth in the cryptoasset industry. If he thinks that, why does it matter to my constituents?</w:t>
      </w:r>
    </w:p>
    <w:p w:rsidR="0005720D" w:rsidP="008F4F30">
      <w:pPr>
        <w:pStyle w:val="Answer"/>
      </w:pPr>
      <w:sdt>
        <w:sdtPr>
          <w:alias w:val="Witness"/>
          <w:id w:val="1438876246"/>
          <w:placeholder>
            <w:docPart w:val="DefaultPlaceholder_-1854013440"/>
          </w:placeholder>
          <w:richText/>
        </w:sdtPr>
        <w:sdtEndPr>
          <w:rPr>
            <w:b/>
            <w:i/>
          </w:rPr>
        </w:sdtEndPr>
        <w:sdtContent>
          <w:r w:rsidRPr="00A7157B" w:rsidR="00A7157B">
            <w:rPr>
              <w:b/>
              <w:i/>
            </w:rPr>
            <w:t>Matt Gravelle:</w:t>
          </w:r>
        </w:sdtContent>
      </w:sdt>
      <w:r w:rsidRPr="0005720D">
        <w:rPr>
          <w:b/>
        </w:rPr>
        <w:t xml:space="preserve"> </w:t>
      </w:r>
      <w:r w:rsidR="00B60023">
        <w:t>Thank you for the invitation. I moved here from Canada 13 years ago. I have been working in financial services policy ever since and I have not done one of these before, so it is very exciting.</w:t>
      </w:r>
    </w:p>
    <w:p w:rsidR="0005720D" w:rsidP="008F4F30">
      <w:pPr>
        <w:pStyle w:val="Remark"/>
      </w:pPr>
      <w:sdt>
        <w:sdtPr>
          <w:alias w:val="Member"/>
          <w:tag w:val="&lt;Member mnisId='1524' dodsId='35914'&gt;"/>
          <w:id w:val="717938027"/>
          <w:placeholder>
            <w:docPart w:val="DefaultPlaceholder_-1854013440"/>
          </w:placeholder>
          <w:richText/>
        </w:sdtPr>
        <w:sdtContent>
          <w:r w:rsidRPr="0005720D">
            <w:rPr>
              <w:b/>
            </w:rPr>
            <w:t>Chair:</w:t>
          </w:r>
        </w:sdtContent>
      </w:sdt>
      <w:r>
        <w:t xml:space="preserve"> You say that now</w:t>
      </w:r>
      <w:r w:rsidR="00B60023">
        <w:t>.</w:t>
      </w:r>
    </w:p>
    <w:p w:rsidR="00B60023" w:rsidP="008F4F30">
      <w:pPr>
        <w:pStyle w:val="Answer"/>
      </w:pPr>
      <w:sdt>
        <w:sdtPr>
          <w:alias w:val="Witness"/>
          <w:id w:val="-1150832323"/>
          <w:placeholder>
            <w:docPart w:val="DefaultPlaceholder_-1854013440"/>
          </w:placeholder>
          <w:richText/>
        </w:sdtPr>
        <w:sdtContent>
          <w:r w:rsidRPr="00A7157B" w:rsidR="00A7157B">
            <w:rPr>
              <w:b/>
              <w:i/>
            </w:rPr>
            <w:t>Matt Gravelle:</w:t>
          </w:r>
          <w:r w:rsidRPr="0005720D" w:rsidR="0005720D">
            <w:rPr>
              <w:b/>
            </w:rPr>
            <w:t xml:space="preserve"> </w:t>
          </w:r>
        </w:sdtContent>
      </w:sdt>
      <w:r>
        <w:t>It is called the preamble.</w:t>
      </w:r>
      <w:r w:rsidR="00BA264F">
        <w:t xml:space="preserve"> </w:t>
      </w:r>
      <w:r>
        <w:t xml:space="preserve">Our members also appreciate the opportunity. The UKCBC is a diverse group of firms that believe in the opportunity around blockchain and digital assets. They also believe in the importance of a clear regulatory framework, not only to encourage investment and create business certainty, but also to ensure that consumers are protected and understand what they are doing when they are getting involved in the digital asset space. </w:t>
      </w:r>
    </w:p>
    <w:p w:rsidR="00B60023" w:rsidP="008F4F30">
      <w:pPr>
        <w:pStyle w:val="Answer"/>
      </w:pPr>
      <w:r w:rsidRPr="00D65F1A">
        <w:t xml:space="preserve">We are </w:t>
      </w:r>
      <w:r>
        <w:t xml:space="preserve">at a really important moment in the UK. A lot of the big policy questions have been settled, notwithstanding the fact that we are still awaiting legislation to be finalised at the Treasury end of the spectrum. The regulators have certainly done a good job getting on with it and putting out quite a few consultation papers for us to deal with. We are getting that clear direction of travel on how the cryptoasset side of things </w:t>
      </w:r>
      <w:r>
        <w:t>is going to be regulated. There is more work to do. We should see that framework finalised next year. We have had really positive engagement with the FCA and have seen some really constructive and forward-thinking ideas from the regulators. There is a big piece open from the Bank of England right now as well on stablecoins.</w:t>
      </w:r>
    </w:p>
    <w:p w:rsidR="00B60023" w:rsidP="008F4F30">
      <w:pPr>
        <w:pStyle w:val="Answer"/>
      </w:pPr>
      <w:r>
        <w:t xml:space="preserve">To your question around whether it is good for your constituents and whether there is a chance that the UK is missing out, when we look at digital assets they are not a monolithic thing. There is obviously a trading and investment use case, so to speak, where individuals may want to put money into cryptoasset markets. We are also looking at stablecoins and payments, where the Bank of England piece is very important and something we need to get right in the UK. </w:t>
      </w:r>
    </w:p>
    <w:p w:rsidR="00B60023" w:rsidP="008F4F30">
      <w:pPr>
        <w:pStyle w:val="Answer"/>
      </w:pPr>
      <w:r>
        <w:t>There is also a big conversation right now around tokenisation and financial services more generally, which is critically important for the UK as a global leader in financial services. It is a strategic sector.</w:t>
      </w:r>
      <w:r w:rsidR="00BA264F">
        <w:t xml:space="preserve"> </w:t>
      </w:r>
      <w:r>
        <w:t>This is something that other jurisdictions are moving on at pace and it is related to</w:t>
      </w:r>
      <w:r w:rsidR="00D65F1A">
        <w:t>,</w:t>
      </w:r>
      <w:r>
        <w:t xml:space="preserve"> but perhaps separate </w:t>
      </w:r>
      <w:r w:rsidR="004E7F8C">
        <w:t>from</w:t>
      </w:r>
      <w:r w:rsidR="00D65F1A">
        <w:t>,</w:t>
      </w:r>
      <w:r>
        <w:t xml:space="preserve"> the piece around regulating cryptoasset markets and those new rules that will be coming out from the FCA and the Bank.</w:t>
      </w:r>
    </w:p>
    <w:p w:rsidR="00B60023" w:rsidP="008F4F30">
      <w:pPr>
        <w:pStyle w:val="Answer"/>
      </w:pPr>
      <w:r>
        <w:t>Your constituents will have different interests. Some may want to trade and invest. Some may want to use stablecoins for cross-border payments. Some may want to engage with new products in the exchange-traded structure that the FCA has enabled. All those should be subject to clear regulatory guidelines. We are getting that</w:t>
      </w:r>
      <w:r w:rsidR="007B1EF0">
        <w:t>,</w:t>
      </w:r>
      <w:r>
        <w:t xml:space="preserve"> and that is positive.</w:t>
      </w:r>
      <w:r w:rsidR="00BA264F">
        <w:t xml:space="preserve"> </w:t>
      </w:r>
    </w:p>
    <w:p w:rsidR="0005720D" w:rsidP="008F4F30">
      <w:pPr>
        <w:pStyle w:val="Answer"/>
      </w:pPr>
      <w:r>
        <w:t>The really important area of focus now, as those pieces bed down, is what the UK chooses to do around the tokenisation of traditional financial instruments. I am talking about securities</w:t>
      </w:r>
      <w:r w:rsidR="00D65F1A">
        <w:t xml:space="preserve"> and</w:t>
      </w:r>
      <w:r>
        <w:t xml:space="preserve"> funds</w:t>
      </w:r>
      <w:r w:rsidR="007B1EF0">
        <w:t>,</w:t>
      </w:r>
      <w:r>
        <w:t xml:space="preserve"> and how that is something that could open up new distribution channels, new opportunities to invest in different ways and even new opportunities to grow UK capital markets.</w:t>
      </w:r>
    </w:p>
    <w:p w:rsidR="0005720D" w:rsidP="008F4F30">
      <w:pPr>
        <w:pStyle w:val="Question"/>
      </w:pPr>
      <w:sdt>
        <w:sdtPr>
          <w:alias w:val="Member"/>
          <w:tag w:val="&lt;Member mnisId='4107' dodsId='40489'&gt;"/>
          <w:id w:val="1988970276"/>
          <w:placeholder>
            <w:docPart w:val="DefaultPlaceholder_-1854013440"/>
          </w:placeholder>
          <w:richText/>
        </w:sdtPr>
        <w:sdtContent>
          <w:r w:rsidRPr="0005720D">
            <w:rPr>
              <w:b/>
            </w:rPr>
            <w:t>Dame Harriett Baldwin:</w:t>
          </w:r>
        </w:sdtContent>
      </w:sdt>
      <w:r>
        <w:t xml:space="preserve"> Mr Butterfill, </w:t>
      </w:r>
      <w:r w:rsidR="00860F2C">
        <w:t>I believe that it is correct to say that 7 million Brits have at some point held a cryptocurrency of some sort. That suggests that it is already quite well established in the UK.</w:t>
      </w:r>
    </w:p>
    <w:p w:rsidR="00860F2C" w:rsidP="008F4F30">
      <w:pPr>
        <w:pStyle w:val="Answer"/>
      </w:pPr>
      <w:sdt>
        <w:sdtPr>
          <w:alias w:val="Witness"/>
          <w:id w:val="1151175115"/>
          <w:placeholder>
            <w:docPart w:val="DefaultPlaceholder_-1854013440"/>
          </w:placeholder>
          <w:richText/>
        </w:sdtPr>
        <w:sdtEndPr>
          <w:rPr>
            <w:b/>
            <w:i/>
          </w:rPr>
        </w:sdtEndPr>
        <w:sdtContent>
          <w:r w:rsidRPr="00A7157B" w:rsidR="00A7157B">
            <w:rPr>
              <w:b/>
              <w:i/>
            </w:rPr>
            <w:t>James Butterfill:</w:t>
          </w:r>
        </w:sdtContent>
      </w:sdt>
      <w:r w:rsidRPr="0005720D" w:rsidR="0005720D">
        <w:rPr>
          <w:b/>
        </w:rPr>
        <w:t xml:space="preserve"> </w:t>
      </w:r>
      <w:r>
        <w:t>Yes, we know that there is demand for it. From a CoinShares perspective, I had best talk about it from a crypto ETN</w:t>
      </w:r>
      <w:r w:rsidR="007B1EF0">
        <w:t>—</w:t>
      </w:r>
      <w:r>
        <w:t>exchange-traded note</w:t>
      </w:r>
      <w:r w:rsidR="007B1EF0">
        <w:t>—</w:t>
      </w:r>
      <w:r>
        <w:t xml:space="preserve">perspective. We know that there is demand for and real interest in it. Many fund platforms report </w:t>
      </w:r>
      <w:r w:rsidR="00533F12">
        <w:t>bitcoin</w:t>
      </w:r>
      <w:r>
        <w:t xml:space="preserve"> or crypto-proxy equities as a potential investment route</w:t>
      </w:r>
      <w:r w:rsidR="00D65F1A">
        <w:t>. S</w:t>
      </w:r>
      <w:r>
        <w:t xml:space="preserve">ome platforms have reported that up to 3% to 4% of total platform trading turnover is in these companies, so we know that there is demand for it. </w:t>
      </w:r>
    </w:p>
    <w:p w:rsidR="0005720D" w:rsidP="008F4F30">
      <w:pPr>
        <w:pStyle w:val="Answer"/>
      </w:pPr>
      <w:r>
        <w:t>If you look at the crypto ETN space at the moment, the US is absolutely dominating. Around 93% of volumes are from the United States, 6% is in Europe, and only around 0.1% to 0.2% is from the UK at present.</w:t>
      </w:r>
    </w:p>
    <w:p w:rsidR="0005720D" w:rsidP="008F4F30">
      <w:pPr>
        <w:pStyle w:val="Question"/>
      </w:pPr>
      <w:sdt>
        <w:sdtPr>
          <w:alias w:val="Member"/>
          <w:tag w:val="&lt;Member mnisId='4107' dodsId='40489'&gt;"/>
          <w:id w:val="-2055377083"/>
          <w:placeholder>
            <w:docPart w:val="DefaultPlaceholder_-1854013440"/>
          </w:placeholder>
          <w:richText/>
        </w:sdtPr>
        <w:sdtContent>
          <w:r w:rsidRPr="0005720D">
            <w:rPr>
              <w:b/>
            </w:rPr>
            <w:t>Dame Harriett Baldwin:</w:t>
          </w:r>
        </w:sdtContent>
      </w:sdt>
      <w:r>
        <w:t xml:space="preserve"> </w:t>
      </w:r>
      <w:r w:rsidR="00860F2C">
        <w:t>Y</w:t>
      </w:r>
      <w:r>
        <w:t xml:space="preserve">ou say </w:t>
      </w:r>
      <w:r w:rsidR="00860F2C">
        <w:t xml:space="preserve">that </w:t>
      </w:r>
      <w:r>
        <w:t xml:space="preserve">there is </w:t>
      </w:r>
      <w:r w:rsidR="00860F2C">
        <w:t>demand for it.</w:t>
      </w:r>
      <w:r w:rsidR="00BA264F">
        <w:t xml:space="preserve"> </w:t>
      </w:r>
      <w:r w:rsidR="00860F2C">
        <w:t>Is it as something to speculate in or gamble with, in effect?</w:t>
      </w:r>
    </w:p>
    <w:p w:rsidR="0005720D" w:rsidP="008F4F30">
      <w:pPr>
        <w:pStyle w:val="Answer"/>
      </w:pPr>
      <w:sdt>
        <w:sdtPr>
          <w:alias w:val="Witness"/>
          <w:id w:val="-369532715"/>
          <w:placeholder>
            <w:docPart w:val="DefaultPlaceholder_-1854013440"/>
          </w:placeholder>
          <w:richText/>
        </w:sdtPr>
        <w:sdtEndPr>
          <w:rPr>
            <w:b/>
            <w:i/>
          </w:rPr>
        </w:sdtEndPr>
        <w:sdtContent>
          <w:r w:rsidRPr="00A7157B" w:rsidR="00A7157B">
            <w:rPr>
              <w:b/>
              <w:i/>
            </w:rPr>
            <w:t>James Butterfill:</w:t>
          </w:r>
        </w:sdtContent>
      </w:sdt>
      <w:r w:rsidRPr="0005720D">
        <w:rPr>
          <w:b/>
        </w:rPr>
        <w:t xml:space="preserve"> </w:t>
      </w:r>
      <w:r w:rsidR="00F42CD0">
        <w:t>W</w:t>
      </w:r>
      <w:r w:rsidR="0007013D">
        <w:t>e run a survey every quarter and have done since 2020</w:t>
      </w:r>
      <w:r w:rsidR="00F42CD0">
        <w:t>.</w:t>
      </w:r>
      <w:r w:rsidR="00BA264F">
        <w:t xml:space="preserve"> </w:t>
      </w:r>
      <w:r w:rsidR="00F42CD0">
        <w:t>I</w:t>
      </w:r>
      <w:r w:rsidR="0007013D">
        <w:t xml:space="preserve">t tracks around $1 trillion worth of assets. Originally, that was the case. It was speculative, say, in 2021. That was the top reason. </w:t>
      </w:r>
      <w:r w:rsidR="007B1EF0">
        <w:t xml:space="preserve">Some </w:t>
      </w:r>
      <w:r w:rsidR="0007013D">
        <w:t xml:space="preserve">60% of respondents said that </w:t>
      </w:r>
      <w:r w:rsidR="00F42CD0">
        <w:t xml:space="preserve">that </w:t>
      </w:r>
      <w:r w:rsidR="0007013D">
        <w:t>was the reason why they were investing. That</w:t>
      </w:r>
      <w:r w:rsidR="00F42CD0">
        <w:t xml:space="preserve"> ha</w:t>
      </w:r>
      <w:r w:rsidR="0007013D">
        <w:t xml:space="preserve">s really changed. Now </w:t>
      </w:r>
      <w:r w:rsidR="00F42CD0">
        <w:t xml:space="preserve">speculation </w:t>
      </w:r>
      <w:r w:rsidR="0007013D">
        <w:t>is number five on the list</w:t>
      </w:r>
      <w:r w:rsidR="00F42CD0">
        <w:t>.</w:t>
      </w:r>
      <w:r w:rsidR="00BA264F">
        <w:t xml:space="preserve"> </w:t>
      </w:r>
      <w:r w:rsidR="0007013D">
        <w:t xml:space="preserve">The top of the list is diversification and access to distributed ledger technology. </w:t>
      </w:r>
      <w:r w:rsidR="00F42CD0">
        <w:t xml:space="preserve">Also, </w:t>
      </w:r>
      <w:r w:rsidR="0007013D">
        <w:t>there</w:t>
      </w:r>
      <w:r w:rsidR="00F42CD0">
        <w:t xml:space="preserve"> i</w:t>
      </w:r>
      <w:r w:rsidR="0007013D">
        <w:t xml:space="preserve">s quite a lot of general demand </w:t>
      </w:r>
      <w:r w:rsidR="00F42CD0">
        <w:t xml:space="preserve">for </w:t>
      </w:r>
      <w:r w:rsidR="0007013D">
        <w:t>and interest in the asset class.</w:t>
      </w:r>
    </w:p>
    <w:p w:rsidR="0005720D" w:rsidP="008F4F30">
      <w:pPr>
        <w:pStyle w:val="Question"/>
      </w:pPr>
      <w:sdt>
        <w:sdtPr>
          <w:alias w:val="Member"/>
          <w:tag w:val="&lt;Member mnisId='4107' dodsId='40489'&gt;"/>
          <w:id w:val="-1628618507"/>
          <w:placeholder>
            <w:docPart w:val="DefaultPlaceholder_-1854013440"/>
          </w:placeholder>
          <w:richText/>
        </w:sdtPr>
        <w:sdtContent>
          <w:r w:rsidRPr="0005720D">
            <w:rPr>
              <w:b/>
            </w:rPr>
            <w:t>Dame Harriett Baldwin:</w:t>
          </w:r>
        </w:sdtContent>
      </w:sdt>
      <w:r>
        <w:t xml:space="preserve"> </w:t>
      </w:r>
      <w:r w:rsidR="00F42CD0">
        <w:t>Mr Taylor, how would my constituents benefit from more widespread access to cryptoassets in the UK?</w:t>
      </w:r>
    </w:p>
    <w:p w:rsidR="0005720D" w:rsidP="008F4F30">
      <w:pPr>
        <w:pStyle w:val="Answer"/>
      </w:pPr>
      <w:sdt>
        <w:sdtPr>
          <w:alias w:val="Witness"/>
          <w:id w:val="-487720359"/>
          <w:placeholder>
            <w:docPart w:val="DefaultPlaceholder_-1854013440"/>
          </w:placeholder>
          <w:richText/>
        </w:sdtPr>
        <w:sdtContent>
          <w:r w:rsidRPr="00A7157B" w:rsidR="00A7157B">
            <w:rPr>
              <w:b/>
              <w:i/>
            </w:rPr>
            <w:t>Ian Taylor:</w:t>
          </w:r>
          <w:r w:rsidRPr="0005720D">
            <w:rPr>
              <w:b/>
            </w:rPr>
            <w:t xml:space="preserve"> </w:t>
          </w:r>
        </w:sdtContent>
      </w:sdt>
      <w:r w:rsidR="00F42CD0">
        <w:t>Thank you for inviting me back to give evidence today. There are two ways to answer it. Matt touched on some of the use cases. Your constituents, one would assume, would be retail, so we could look to the investment thesis of a new alternative asset class.</w:t>
      </w:r>
    </w:p>
    <w:p w:rsidR="0005720D" w:rsidP="008F4F30">
      <w:pPr>
        <w:pStyle w:val="Question"/>
      </w:pPr>
      <w:sdt>
        <w:sdtPr>
          <w:alias w:val="Member"/>
          <w:tag w:val="&lt;Member mnisId='4107' dodsId='40489'&gt;"/>
          <w:id w:val="-1925027191"/>
          <w:placeholder>
            <w:docPart w:val="DefaultPlaceholder_-1854013440"/>
          </w:placeholder>
          <w:richText/>
        </w:sdtPr>
        <w:sdtContent>
          <w:r w:rsidRPr="0005720D">
            <w:rPr>
              <w:b/>
            </w:rPr>
            <w:t>Dame Harriett Baldwin:</w:t>
          </w:r>
        </w:sdtContent>
      </w:sdt>
      <w:r>
        <w:t xml:space="preserve"> </w:t>
      </w:r>
      <w:r w:rsidR="00F42CD0">
        <w:t xml:space="preserve">They would be </w:t>
      </w:r>
      <w:r>
        <w:t>businesses as well</w:t>
      </w:r>
      <w:r w:rsidR="00F42CD0">
        <w:t>.</w:t>
      </w:r>
      <w:r w:rsidR="00BA264F">
        <w:t xml:space="preserve"> </w:t>
      </w:r>
    </w:p>
    <w:p w:rsidR="00B63823" w:rsidP="008F4F30">
      <w:pPr>
        <w:pStyle w:val="Answer"/>
      </w:pPr>
      <w:sdt>
        <w:sdtPr>
          <w:alias w:val="Witness"/>
          <w:id w:val="-119989297"/>
          <w:placeholder>
            <w:docPart w:val="DefaultPlaceholder_-1854013440"/>
          </w:placeholder>
          <w:richText/>
        </w:sdtPr>
        <w:sdtEndPr>
          <w:rPr>
            <w:b/>
            <w:i/>
          </w:rPr>
        </w:sdtEndPr>
        <w:sdtContent>
          <w:r w:rsidRPr="00A7157B" w:rsidR="00A7157B">
            <w:rPr>
              <w:b/>
              <w:i/>
            </w:rPr>
            <w:t>Ian Taylor:</w:t>
          </w:r>
        </w:sdtContent>
      </w:sdt>
      <w:r w:rsidRPr="0005720D" w:rsidR="0005720D">
        <w:rPr>
          <w:b/>
        </w:rPr>
        <w:t xml:space="preserve"> </w:t>
      </w:r>
      <w:r>
        <w:t>Let us separate these two out, so retail and wholesale, which are two fundamentally different use cases for this asset class and technology that use different payment r</w:t>
      </w:r>
      <w:r w:rsidR="00D65F1A">
        <w:t>ails</w:t>
      </w:r>
      <w:r>
        <w:t xml:space="preserve">, for example. Stablecoins have been mentioned. </w:t>
      </w:r>
    </w:p>
    <w:p w:rsidR="007327F7" w:rsidP="008F4F30">
      <w:pPr>
        <w:pStyle w:val="Answer"/>
      </w:pPr>
      <w:r>
        <w:t>If I start with retail, access to this investment asset is fundamentally easier than accessing certain equities</w:t>
      </w:r>
      <w:r w:rsidR="006F12D9">
        <w:t xml:space="preserve">, </w:t>
      </w:r>
      <w:r>
        <w:t>bonds or other types of financial assets. It</w:t>
      </w:r>
      <w:r w:rsidR="006F12D9">
        <w:t xml:space="preserve"> i</w:t>
      </w:r>
      <w:r>
        <w:t>s a bottom-up industry that</w:t>
      </w:r>
      <w:r w:rsidR="006F12D9">
        <w:t xml:space="preserve"> ha</w:t>
      </w:r>
      <w:r>
        <w:t>s been driven by retail</w:t>
      </w:r>
      <w:r w:rsidR="006F12D9">
        <w:t xml:space="preserve">, </w:t>
      </w:r>
      <w:r>
        <w:t>as opposed to most asset classes</w:t>
      </w:r>
      <w:r w:rsidR="006F12D9">
        <w:t xml:space="preserve">, which </w:t>
      </w:r>
      <w:r>
        <w:t xml:space="preserve">start from the institutional space. </w:t>
      </w:r>
      <w:r w:rsidR="006F12D9">
        <w:t xml:space="preserve">That is </w:t>
      </w:r>
      <w:r>
        <w:t xml:space="preserve">that financial inclusion benefit. </w:t>
      </w:r>
      <w:r w:rsidR="006F12D9">
        <w:t>We ha</w:t>
      </w:r>
      <w:r>
        <w:t>ve seen quite a lot of numbers</w:t>
      </w:r>
      <w:r w:rsidR="006F12D9">
        <w:t xml:space="preserve"> out </w:t>
      </w:r>
      <w:r>
        <w:t xml:space="preserve">of the FCA </w:t>
      </w:r>
      <w:r w:rsidR="006F12D9">
        <w:t xml:space="preserve">work. </w:t>
      </w:r>
      <w:r w:rsidR="007B1EF0">
        <w:t xml:space="preserve">Some </w:t>
      </w:r>
      <w:r w:rsidR="006F12D9">
        <w:t>12</w:t>
      </w:r>
      <w:r>
        <w:t>% of adults</w:t>
      </w:r>
      <w:r w:rsidR="006F12D9">
        <w:t xml:space="preserve">—but </w:t>
      </w:r>
      <w:r>
        <w:t xml:space="preserve">we believe the number </w:t>
      </w:r>
      <w:r w:rsidR="007B1EF0">
        <w:t>for</w:t>
      </w:r>
      <w:r>
        <w:t xml:space="preserve"> younger adults from an age of 18 to 49 will be 25%</w:t>
      </w:r>
      <w:r w:rsidR="006F12D9">
        <w:t xml:space="preserve">—hold </w:t>
      </w:r>
      <w:r>
        <w:t xml:space="preserve">cryptoassets. </w:t>
      </w:r>
      <w:r w:rsidR="006F12D9">
        <w:t>T</w:t>
      </w:r>
      <w:r>
        <w:t xml:space="preserve">his is the new investment thesis for </w:t>
      </w:r>
      <w:r w:rsidR="00D65F1A">
        <w:t xml:space="preserve">your </w:t>
      </w:r>
      <w:r>
        <w:t xml:space="preserve">younger constituents. </w:t>
      </w:r>
    </w:p>
    <w:p w:rsidR="00011328" w:rsidP="008F4F30">
      <w:pPr>
        <w:pStyle w:val="Answer"/>
      </w:pPr>
      <w:r>
        <w:t>O</w:t>
      </w:r>
      <w:r w:rsidR="00B63823">
        <w:t xml:space="preserve">n the wholesale </w:t>
      </w:r>
      <w:r>
        <w:t xml:space="preserve">or </w:t>
      </w:r>
      <w:r w:rsidR="00B63823">
        <w:t>corporate side, we can see new ways to transfer value using blockchain. Blockchains work 24</w:t>
      </w:r>
      <w:r>
        <w:t>/</w:t>
      </w:r>
      <w:r w:rsidR="00B63823">
        <w:t>7</w:t>
      </w:r>
      <w:r w:rsidR="002C45BF">
        <w:t>/</w:t>
      </w:r>
      <w:r w:rsidR="00B63823">
        <w:t xml:space="preserve">365 and you can send value across a blockchain much </w:t>
      </w:r>
      <w:r w:rsidR="002C45BF">
        <w:t>more quickly</w:t>
      </w:r>
      <w:r w:rsidR="00B63823">
        <w:t xml:space="preserve"> and cheap</w:t>
      </w:r>
      <w:r w:rsidR="002C45BF">
        <w:t>ly</w:t>
      </w:r>
      <w:r w:rsidR="00B63823">
        <w:t xml:space="preserve"> than you can by using other traditional methods of transferring value, whether that be cross-border payments or peer-to-peer transactions between </w:t>
      </w:r>
      <w:r>
        <w:t xml:space="preserve">me </w:t>
      </w:r>
      <w:r w:rsidR="00B63823">
        <w:t xml:space="preserve">and you. </w:t>
      </w:r>
    </w:p>
    <w:p w:rsidR="0005720D" w:rsidP="008F4F30">
      <w:pPr>
        <w:pStyle w:val="Answer"/>
      </w:pPr>
      <w:r>
        <w:t xml:space="preserve">Also, we will </w:t>
      </w:r>
      <w:r w:rsidR="00B63823">
        <w:t>start to see other use cases for blockchain. Blockchain is</w:t>
      </w:r>
      <w:r>
        <w:t xml:space="preserve"> not</w:t>
      </w:r>
      <w:r w:rsidR="00B63823">
        <w:t xml:space="preserve"> just financial services. We talked about putting financial products on chain</w:t>
      </w:r>
      <w:r>
        <w:t xml:space="preserve">. That </w:t>
      </w:r>
      <w:r w:rsidR="00B63823">
        <w:t>has a number of post-trade settlement benefits</w:t>
      </w:r>
      <w:r>
        <w:t xml:space="preserve">, </w:t>
      </w:r>
      <w:r w:rsidR="00B63823">
        <w:t>which reduce cost, time to settle</w:t>
      </w:r>
      <w:r>
        <w:t xml:space="preserve"> and </w:t>
      </w:r>
      <w:r w:rsidR="00B63823">
        <w:t xml:space="preserve">many of the costs that are extracted out of the financial market infrastructure at the moment. </w:t>
      </w:r>
      <w:r>
        <w:t>T</w:t>
      </w:r>
      <w:r w:rsidR="00B63823">
        <w:t>hese will benefit businesses if they want to trade FX, for example. It will be cheaper to hedge against translation risk if they</w:t>
      </w:r>
      <w:r>
        <w:t xml:space="preserve"> a</w:t>
      </w:r>
      <w:r w:rsidR="00B63823">
        <w:t>re cross-border settling.</w:t>
      </w:r>
    </w:p>
    <w:p w:rsidR="0005720D" w:rsidP="008F4F30">
      <w:pPr>
        <w:pStyle w:val="Question"/>
      </w:pPr>
      <w:sdt>
        <w:sdtPr>
          <w:alias w:val="Member"/>
          <w:tag w:val="&lt;Member mnisId='4107' dodsId='40489'&gt;"/>
          <w:id w:val="924388526"/>
          <w:placeholder>
            <w:docPart w:val="DefaultPlaceholder_-1854013440"/>
          </w:placeholder>
          <w:richText/>
        </w:sdtPr>
        <w:sdtContent>
          <w:r w:rsidRPr="0005720D">
            <w:rPr>
              <w:b/>
            </w:rPr>
            <w:t>Dame Harriett Baldwin:</w:t>
          </w:r>
        </w:sdtContent>
      </w:sdt>
      <w:r>
        <w:t xml:space="preserve"> </w:t>
      </w:r>
      <w:r w:rsidR="003F56CD">
        <w:t>T</w:t>
      </w:r>
      <w:r w:rsidR="00011328">
        <w:t>o go back to the 18</w:t>
      </w:r>
      <w:r w:rsidR="003F56CD">
        <w:t>-</w:t>
      </w:r>
      <w:r w:rsidR="00011328">
        <w:t>year-old constituent, you said that there</w:t>
      </w:r>
      <w:r w:rsidR="003F56CD">
        <w:t xml:space="preserve"> i</w:t>
      </w:r>
      <w:r w:rsidR="00011328">
        <w:t>s a benefit to that 18</w:t>
      </w:r>
      <w:r w:rsidR="00533F12">
        <w:t>-</w:t>
      </w:r>
      <w:r w:rsidR="00011328">
        <w:t xml:space="preserve">year-old of investing in a cryptoasset. </w:t>
      </w:r>
      <w:r w:rsidR="003F56CD">
        <w:t>C</w:t>
      </w:r>
      <w:r w:rsidR="00011328">
        <w:t>an you elaborate a bit more on why it</w:t>
      </w:r>
      <w:r w:rsidR="00FC5451">
        <w:t xml:space="preserve"> i</w:t>
      </w:r>
      <w:r w:rsidR="00011328">
        <w:t>s beneficial to them that that should be something that they can access more easily than traditional stocks and shares?</w:t>
      </w:r>
    </w:p>
    <w:p w:rsidR="0005720D" w:rsidP="008F4F30">
      <w:pPr>
        <w:pStyle w:val="Answer"/>
      </w:pPr>
      <w:sdt>
        <w:sdtPr>
          <w:alias w:val="Witness"/>
          <w:id w:val="1524057236"/>
          <w:placeholder>
            <w:docPart w:val="DefaultPlaceholder_-1854013440"/>
          </w:placeholder>
          <w:richText/>
        </w:sdtPr>
        <w:sdtEndPr>
          <w:rPr>
            <w:b/>
            <w:i/>
          </w:rPr>
        </w:sdtEndPr>
        <w:sdtContent>
          <w:r w:rsidRPr="00A7157B" w:rsidR="00A7157B">
            <w:rPr>
              <w:b/>
              <w:i/>
            </w:rPr>
            <w:t>Ian Taylor:</w:t>
          </w:r>
        </w:sdtContent>
      </w:sdt>
      <w:r w:rsidRPr="0005720D">
        <w:rPr>
          <w:b/>
        </w:rPr>
        <w:t xml:space="preserve"> </w:t>
      </w:r>
      <w:r w:rsidR="00FC5451">
        <w:t>The barriers to entry to invest in this asset class are significantly less than they might be to enter other asset classes. Private credit is not open to everyone. Certain types of asset classes are only open to high-net-worth individuals. You have a new type of asset class that is open and accessible to all. The technology that underpins it perhaps might seem, in my experience, talking to younger folks in the community, more interesting as a thesis to invest in than a traditional stock.</w:t>
      </w:r>
    </w:p>
    <w:p w:rsidR="0005720D" w:rsidP="008F4F30">
      <w:pPr>
        <w:pStyle w:val="Question"/>
      </w:pPr>
      <w:sdt>
        <w:sdtPr>
          <w:alias w:val="Member"/>
          <w:tag w:val="&lt;Member mnisId='4107' dodsId='40489'&gt;"/>
          <w:id w:val="1627502895"/>
          <w:placeholder>
            <w:docPart w:val="DefaultPlaceholder_-1854013440"/>
          </w:placeholder>
          <w:richText/>
        </w:sdtPr>
        <w:sdtContent>
          <w:r w:rsidRPr="0005720D">
            <w:rPr>
              <w:b/>
            </w:rPr>
            <w:t>Dame Harriett Baldwin:</w:t>
          </w:r>
        </w:sdtContent>
      </w:sdt>
      <w:r>
        <w:t xml:space="preserve"> </w:t>
      </w:r>
      <w:r w:rsidR="00FC5451">
        <w:t xml:space="preserve">You keep saying “asset class”, but it is not really an asset. A cryptocurrency is more a medium of exchange, is it not? </w:t>
      </w:r>
    </w:p>
    <w:p w:rsidR="0005720D" w:rsidP="008F4F30">
      <w:pPr>
        <w:pStyle w:val="Answer"/>
      </w:pPr>
      <w:sdt>
        <w:sdtPr>
          <w:alias w:val="Witness"/>
          <w:id w:val="-438530511"/>
          <w:placeholder>
            <w:docPart w:val="DefaultPlaceholder_-1854013440"/>
          </w:placeholder>
          <w:richText/>
        </w:sdtPr>
        <w:sdtContent>
          <w:r w:rsidRPr="00A7157B" w:rsidR="00A7157B">
            <w:rPr>
              <w:b/>
              <w:i/>
            </w:rPr>
            <w:t>Ian Taylor:</w:t>
          </w:r>
          <w:r w:rsidRPr="0005720D">
            <w:rPr>
              <w:b/>
            </w:rPr>
            <w:t xml:space="preserve"> </w:t>
          </w:r>
        </w:sdtContent>
      </w:sdt>
      <w:r w:rsidR="00FC5451">
        <w:t>That is one use case, yes.</w:t>
      </w:r>
    </w:p>
    <w:p w:rsidR="0005720D" w:rsidP="008F4F30">
      <w:pPr>
        <w:pStyle w:val="Question"/>
      </w:pPr>
      <w:sdt>
        <w:sdtPr>
          <w:alias w:val="Member"/>
          <w:tag w:val="&lt;Member mnisId='4107' dodsId='40489'&gt;"/>
          <w:id w:val="762581676"/>
          <w:placeholder>
            <w:docPart w:val="DefaultPlaceholder_-1854013440"/>
          </w:placeholder>
          <w:richText/>
        </w:sdtPr>
        <w:sdtContent>
          <w:r w:rsidRPr="0005720D">
            <w:rPr>
              <w:b/>
            </w:rPr>
            <w:t>Dame Harriett Baldwin:</w:t>
          </w:r>
        </w:sdtContent>
      </w:sdt>
      <w:r>
        <w:t xml:space="preserve"> </w:t>
      </w:r>
      <w:r w:rsidR="00FC5451">
        <w:t>For example, would you describe the Trump meme coin as an investment that you think an 18</w:t>
      </w:r>
      <w:r w:rsidR="00533F12">
        <w:t>-</w:t>
      </w:r>
      <w:r w:rsidR="00FC5451">
        <w:t>year-old in my constituency would benefit from owning?</w:t>
      </w:r>
      <w:r w:rsidR="00BA264F">
        <w:t xml:space="preserve"> </w:t>
      </w:r>
      <w:r w:rsidR="00FC5451">
        <w:t>That is something that launched, I understand, at about $60 and is trading at about $8 today.</w:t>
      </w:r>
    </w:p>
    <w:p w:rsidR="0071168C" w:rsidP="008F4F30">
      <w:pPr>
        <w:pStyle w:val="Answer"/>
      </w:pPr>
      <w:sdt>
        <w:sdtPr>
          <w:alias w:val="Witness"/>
          <w:id w:val="-495346488"/>
          <w:placeholder>
            <w:docPart w:val="DefaultPlaceholder_-1854013440"/>
          </w:placeholder>
          <w:richText/>
        </w:sdtPr>
        <w:sdtContent>
          <w:r w:rsidRPr="00A7157B" w:rsidR="00A7157B">
            <w:rPr>
              <w:b/>
              <w:i/>
            </w:rPr>
            <w:t>Ian Taylor:</w:t>
          </w:r>
          <w:r w:rsidRPr="0071168C">
            <w:rPr>
              <w:b/>
            </w:rPr>
            <w:t xml:space="preserve"> </w:t>
          </w:r>
        </w:sdtContent>
      </w:sdt>
      <w:r>
        <w:t xml:space="preserve">I should obviously answer </w:t>
      </w:r>
      <w:r w:rsidR="00FC5451">
        <w:t xml:space="preserve">this question carefully because I do not want to get into the discussion about whether a </w:t>
      </w:r>
      <w:r w:rsidR="002C45BF">
        <w:t xml:space="preserve">President </w:t>
      </w:r>
      <w:r w:rsidR="00FC5451">
        <w:t>should launch—</w:t>
      </w:r>
    </w:p>
    <w:p w:rsidR="0071168C" w:rsidP="008F4F30">
      <w:pPr>
        <w:pStyle w:val="Question"/>
      </w:pPr>
      <w:sdt>
        <w:sdtPr>
          <w:alias w:val="Member"/>
          <w:tag w:val="&lt;Member mnisId='4107' dodsId='40489'&gt;"/>
          <w:id w:val="1948588328"/>
          <w:placeholder>
            <w:docPart w:val="DefaultPlaceholder_-1854013440"/>
          </w:placeholder>
          <w:richText/>
        </w:sdtPr>
        <w:sdtContent>
          <w:r w:rsidRPr="0071168C">
            <w:rPr>
              <w:b/>
            </w:rPr>
            <w:t>Dame Harriett Baldwin:</w:t>
          </w:r>
        </w:sdtContent>
      </w:sdt>
      <w:r>
        <w:t xml:space="preserve"> You are not in line</w:t>
      </w:r>
      <w:r w:rsidR="00FC5451">
        <w:t xml:space="preserve"> to be the next UK ambassador to the United States, so </w:t>
      </w:r>
      <w:r w:rsidRPr="00F507FC" w:rsidR="002C45BF">
        <w:t>don’t</w:t>
      </w:r>
      <w:r w:rsidR="00FC5451">
        <w:t xml:space="preserve"> hold back.</w:t>
      </w:r>
    </w:p>
    <w:p w:rsidR="0071168C" w:rsidP="008F4F30">
      <w:pPr>
        <w:pStyle w:val="Remark"/>
      </w:pPr>
      <w:sdt>
        <w:sdtPr>
          <w:alias w:val="Member"/>
          <w:tag w:val="&lt;Member mnisId='1524' dodsId='35914'&gt;"/>
          <w:id w:val="355241165"/>
          <w:placeholder>
            <w:docPart w:val="DefaultPlaceholder_-1854013440"/>
          </w:placeholder>
          <w:richText/>
        </w:sdtPr>
        <w:sdtContent>
          <w:r w:rsidRPr="0071168C">
            <w:rPr>
              <w:b/>
            </w:rPr>
            <w:t>Chair:</w:t>
          </w:r>
        </w:sdtContent>
      </w:sdt>
      <w:r>
        <w:t xml:space="preserve"> </w:t>
      </w:r>
      <w:r w:rsidR="00FC5451">
        <w:t xml:space="preserve">You </w:t>
      </w:r>
      <w:r>
        <w:t xml:space="preserve">speak under </w:t>
      </w:r>
      <w:r w:rsidR="00FC5451">
        <w:t>p</w:t>
      </w:r>
      <w:r>
        <w:t>arliamentary privilege</w:t>
      </w:r>
      <w:r w:rsidR="00FC5451">
        <w:t>.</w:t>
      </w:r>
    </w:p>
    <w:p w:rsidR="00F72D04" w:rsidP="008F4F30">
      <w:pPr>
        <w:pStyle w:val="Answer"/>
      </w:pPr>
      <w:sdt>
        <w:sdtPr>
          <w:alias w:val="Witness"/>
          <w:id w:val="859781294"/>
          <w:placeholder>
            <w:docPart w:val="DefaultPlaceholder_-1854013440"/>
          </w:placeholder>
          <w:richText/>
        </w:sdtPr>
        <w:sdtEndPr>
          <w:rPr>
            <w:b/>
            <w:i/>
          </w:rPr>
        </w:sdtEndPr>
        <w:sdtContent>
          <w:r w:rsidRPr="00A7157B" w:rsidR="00A7157B">
            <w:rPr>
              <w:b/>
              <w:i/>
            </w:rPr>
            <w:t>Ian Taylor:</w:t>
          </w:r>
        </w:sdtContent>
      </w:sdt>
      <w:r w:rsidRPr="0071168C" w:rsidR="0071168C">
        <w:rPr>
          <w:b/>
        </w:rPr>
        <w:t xml:space="preserve"> </w:t>
      </w:r>
      <w:r w:rsidR="00FC5451">
        <w:t>There are many flavours of a digital asset</w:t>
      </w:r>
      <w:r>
        <w:t xml:space="preserve"> or </w:t>
      </w:r>
      <w:r w:rsidR="00FC5451">
        <w:t xml:space="preserve">cryptoasset, </w:t>
      </w:r>
      <w:r>
        <w:t xml:space="preserve">so </w:t>
      </w:r>
      <w:r w:rsidR="00FC5451">
        <w:t>a token that</w:t>
      </w:r>
      <w:r>
        <w:t xml:space="preserve"> i</w:t>
      </w:r>
      <w:r w:rsidR="00FC5451">
        <w:t xml:space="preserve">s minted on a blockchain. </w:t>
      </w:r>
      <w:r>
        <w:t xml:space="preserve">There is </w:t>
      </w:r>
      <w:r w:rsidR="00533F12">
        <w:t>bitcoin</w:t>
      </w:r>
      <w:r w:rsidR="00FC5451">
        <w:t>, which we believe is the gold standard, which most people in the industry</w:t>
      </w:r>
      <w:r>
        <w:t xml:space="preserve">, </w:t>
      </w:r>
      <w:r w:rsidR="002C45BF">
        <w:t>on</w:t>
      </w:r>
      <w:r w:rsidR="00FC5451">
        <w:t xml:space="preserve"> Wall Street and</w:t>
      </w:r>
      <w:r w:rsidR="002C45BF">
        <w:t xml:space="preserve"> in</w:t>
      </w:r>
      <w:r w:rsidR="00FC5451">
        <w:t xml:space="preserve"> the financial service</w:t>
      </w:r>
      <w:r>
        <w:t>s</w:t>
      </w:r>
      <w:r w:rsidR="00FC5451">
        <w:t xml:space="preserve"> sector believe is now a new asset class</w:t>
      </w:r>
      <w:r>
        <w:t xml:space="preserve">, </w:t>
      </w:r>
      <w:r w:rsidR="00FC5451">
        <w:t>based on the volumes</w:t>
      </w:r>
      <w:r>
        <w:t xml:space="preserve"> </w:t>
      </w:r>
      <w:r w:rsidR="00533F12">
        <w:t>of</w:t>
      </w:r>
      <w:r>
        <w:t xml:space="preserve">, </w:t>
      </w:r>
      <w:r w:rsidR="00FC5451">
        <w:t xml:space="preserve">interest </w:t>
      </w:r>
      <w:r>
        <w:t xml:space="preserve">in </w:t>
      </w:r>
      <w:r w:rsidR="00FC5451">
        <w:t xml:space="preserve">and institutional adoption </w:t>
      </w:r>
      <w:r>
        <w:t xml:space="preserve">of </w:t>
      </w:r>
      <w:r w:rsidR="00FC5451">
        <w:t xml:space="preserve">this new asset, which is fundamentally </w:t>
      </w:r>
      <w:r w:rsidR="002C45BF">
        <w:t>different from</w:t>
      </w:r>
      <w:r w:rsidR="00FC5451">
        <w:t xml:space="preserve">, say, an equity or stock that represents a company. </w:t>
      </w:r>
    </w:p>
    <w:p w:rsidR="0071168C" w:rsidP="008F4F30">
      <w:pPr>
        <w:pStyle w:val="Answer"/>
      </w:pPr>
      <w:r>
        <w:t>O</w:t>
      </w:r>
      <w:r w:rsidR="00FC5451">
        <w:t>n the other end of the spectrum, you have so-called meme coins. Do meme coins have a value proposition? Do they have an underpinning economic framework?</w:t>
      </w:r>
      <w:r w:rsidR="00BA264F">
        <w:t xml:space="preserve"> </w:t>
      </w:r>
      <w:r>
        <w:t>My p</w:t>
      </w:r>
      <w:r w:rsidR="00FC5451">
        <w:t xml:space="preserve">ersonal view is no, but there </w:t>
      </w:r>
      <w:r>
        <w:t xml:space="preserve">is </w:t>
      </w:r>
      <w:r w:rsidR="00FC5451">
        <w:t>demand</w:t>
      </w:r>
      <w:r>
        <w:t>.</w:t>
      </w:r>
      <w:r w:rsidR="00BA264F">
        <w:t xml:space="preserve"> </w:t>
      </w:r>
      <w:r>
        <w:t xml:space="preserve">You can </w:t>
      </w:r>
      <w:r w:rsidR="00FC5451">
        <w:t xml:space="preserve">call them a </w:t>
      </w:r>
      <w:r w:rsidR="00533F12">
        <w:t>collector’s item</w:t>
      </w:r>
      <w:r w:rsidR="00FC5451">
        <w:t xml:space="preserve"> or a card that might reference a sports team. </w:t>
      </w:r>
      <w:r>
        <w:t>It is t</w:t>
      </w:r>
      <w:r w:rsidR="00FC5451">
        <w:t xml:space="preserve">his sort of idea, but in digital form. This is how this whole area has evolved. </w:t>
      </w:r>
      <w:r>
        <w:t>I would not want to give you an answer on</w:t>
      </w:r>
      <w:r w:rsidR="00FC5451">
        <w:t xml:space="preserve"> whether this particular meme coin has value or not,</w:t>
      </w:r>
      <w:r>
        <w:t xml:space="preserve"> but</w:t>
      </w:r>
      <w:r w:rsidR="00FC5451">
        <w:t xml:space="preserve"> there are people </w:t>
      </w:r>
      <w:r>
        <w:t xml:space="preserve">who </w:t>
      </w:r>
      <w:r w:rsidR="00FC5451">
        <w:t>invest in it.</w:t>
      </w:r>
      <w:r>
        <w:t xml:space="preserve"> W</w:t>
      </w:r>
      <w:r w:rsidR="00FC5451">
        <w:t xml:space="preserve">e should probably turn to the folks </w:t>
      </w:r>
      <w:r>
        <w:t xml:space="preserve">who </w:t>
      </w:r>
      <w:r w:rsidR="00FC5451">
        <w:t xml:space="preserve">work in consumer </w:t>
      </w:r>
      <w:r w:rsidR="00FC5451">
        <w:t>protection</w:t>
      </w:r>
      <w:r>
        <w:t xml:space="preserve"> on </w:t>
      </w:r>
      <w:r w:rsidR="00FC5451">
        <w:t>how we build guardrails around that</w:t>
      </w:r>
      <w:r>
        <w:t>. I</w:t>
      </w:r>
      <w:r w:rsidR="00FC5451">
        <w:t>t is important to make sure folks know what they</w:t>
      </w:r>
      <w:r>
        <w:t xml:space="preserve"> a</w:t>
      </w:r>
      <w:r w:rsidR="00FC5451">
        <w:t>re investing in.</w:t>
      </w:r>
    </w:p>
    <w:p w:rsidR="0071168C" w:rsidP="008F4F30">
      <w:pPr>
        <w:pStyle w:val="Question"/>
      </w:pPr>
      <w:sdt>
        <w:sdtPr>
          <w:alias w:val="Member"/>
          <w:tag w:val="&lt;Member mnisId='4107' dodsId='40489'&gt;"/>
          <w:id w:val="-891025565"/>
          <w:placeholder>
            <w:docPart w:val="DefaultPlaceholder_-1854013440"/>
          </w:placeholder>
          <w:richText/>
        </w:sdtPr>
        <w:sdtContent>
          <w:r w:rsidRPr="0071168C">
            <w:rPr>
              <w:b/>
            </w:rPr>
            <w:t>Dame Harriett Baldwin:</w:t>
          </w:r>
        </w:sdtContent>
      </w:sdt>
      <w:r>
        <w:t xml:space="preserve"> Mr Butterfill, you wanted to come in on this</w:t>
      </w:r>
      <w:r w:rsidR="00F72D04">
        <w:t xml:space="preserve">. </w:t>
      </w:r>
      <w:r w:rsidR="00DF68CC">
        <w:t>I am not entirely convinced that 18</w:t>
      </w:r>
      <w:r w:rsidR="00533F12">
        <w:t>-</w:t>
      </w:r>
      <w:r w:rsidR="00DF68CC">
        <w:t xml:space="preserve">year-olds in my constituency should suddenly be given unfettered access to playing around in these things. </w:t>
      </w:r>
    </w:p>
    <w:p w:rsidR="0071168C" w:rsidP="008F4F30">
      <w:pPr>
        <w:pStyle w:val="Answer"/>
      </w:pPr>
      <w:sdt>
        <w:sdtPr>
          <w:alias w:val="Witness"/>
          <w:id w:val="-829134026"/>
          <w:placeholder>
            <w:docPart w:val="DefaultPlaceholder_-1854013440"/>
          </w:placeholder>
          <w:richText/>
        </w:sdtPr>
        <w:sdtEndPr>
          <w:rPr>
            <w:b/>
            <w:i/>
          </w:rPr>
        </w:sdtEndPr>
        <w:sdtContent>
          <w:r w:rsidRPr="00A7157B" w:rsidR="00A7157B">
            <w:rPr>
              <w:b/>
              <w:i/>
            </w:rPr>
            <w:t>James Butterfill:</w:t>
          </w:r>
        </w:sdtContent>
      </w:sdt>
      <w:r w:rsidRPr="0071168C">
        <w:rPr>
          <w:b/>
        </w:rPr>
        <w:t xml:space="preserve"> </w:t>
      </w:r>
      <w:r w:rsidR="00DF68CC">
        <w:t xml:space="preserve">Part of the reason why this industry has been held back is that every cryptocurrency has been tarred with the same brush, and they are all quite different. </w:t>
      </w:r>
      <w:r w:rsidR="00C056C8">
        <w:t xml:space="preserve">Bitcoin </w:t>
      </w:r>
      <w:r w:rsidR="00DF68CC">
        <w:t xml:space="preserve">trades now $10 billion to $20 billion a day. That is more than triple that of the FTSE 100. It is a deeply liquid instrument. </w:t>
      </w:r>
    </w:p>
    <w:p w:rsidR="0071168C" w:rsidP="008F4F30">
      <w:pPr>
        <w:pStyle w:val="Question"/>
      </w:pPr>
      <w:sdt>
        <w:sdtPr>
          <w:alias w:val="Member"/>
          <w:tag w:val="&lt;Member mnisId='4107' dodsId='40489'&gt;"/>
          <w:id w:val="1991280648"/>
          <w:placeholder>
            <w:docPart w:val="DefaultPlaceholder_-1854013440"/>
          </w:placeholder>
          <w:richText/>
        </w:sdtPr>
        <w:sdtContent>
          <w:r w:rsidRPr="0071168C">
            <w:rPr>
              <w:b/>
            </w:rPr>
            <w:t>Dame Harriett Baldwin:</w:t>
          </w:r>
        </w:sdtContent>
      </w:sdt>
      <w:r>
        <w:t xml:space="preserve"> It is a finite commodity, </w:t>
      </w:r>
      <w:r w:rsidR="00DF68CC">
        <w:t>is it not?</w:t>
      </w:r>
    </w:p>
    <w:p w:rsidR="00DF68CC" w:rsidP="008F4F30">
      <w:pPr>
        <w:pStyle w:val="Answer"/>
      </w:pPr>
      <w:sdt>
        <w:sdtPr>
          <w:alias w:val="Witness"/>
          <w:id w:val="468872641"/>
          <w:placeholder>
            <w:docPart w:val="DefaultPlaceholder_-1854013440"/>
          </w:placeholder>
          <w:richText/>
        </w:sdtPr>
        <w:sdtEndPr>
          <w:rPr>
            <w:b/>
            <w:i/>
          </w:rPr>
        </w:sdtEndPr>
        <w:sdtContent>
          <w:r w:rsidRPr="00A7157B" w:rsidR="00A7157B">
            <w:rPr>
              <w:b/>
              <w:i/>
            </w:rPr>
            <w:t>James Butterfill:</w:t>
          </w:r>
        </w:sdtContent>
      </w:sdt>
      <w:r w:rsidRPr="0071168C" w:rsidR="0071168C">
        <w:rPr>
          <w:b/>
        </w:rPr>
        <w:t xml:space="preserve"> </w:t>
      </w:r>
      <w:r>
        <w:t>It is a finite asset. You can get very philosophical thinking about asset classes and what they represent. Government debt is ownership.</w:t>
      </w:r>
      <w:r w:rsidR="00BA264F">
        <w:t xml:space="preserve"> </w:t>
      </w:r>
      <w:r>
        <w:t xml:space="preserve">If you are an individual, you are lending to the Government. Equity is ownership of a business. </w:t>
      </w:r>
      <w:r w:rsidR="00533F12">
        <w:t>Bitcoin</w:t>
      </w:r>
      <w:r>
        <w:t xml:space="preserve"> is, I suppose, best coined as a non-sovereign store of value. That has many benefits for people crossing borders in Ukraine with their wealth. </w:t>
      </w:r>
    </w:p>
    <w:p w:rsidR="0071168C" w:rsidP="008F4F30">
      <w:pPr>
        <w:pStyle w:val="Answer"/>
      </w:pPr>
      <w:r>
        <w:t xml:space="preserve">Also, because it is this 24/7, deeply liquid asset, it acts in some respects like an economic barometer. If Donald Trump announces something on </w:t>
      </w:r>
      <w:r w:rsidR="00533F12">
        <w:t>a</w:t>
      </w:r>
      <w:r>
        <w:t xml:space="preserve"> Saturday that is about trade tariffs and it looks like it is quite destabilising, your 18</w:t>
      </w:r>
      <w:r w:rsidR="00533F12">
        <w:t>-</w:t>
      </w:r>
      <w:r>
        <w:t>year-old can invest off the back of that if they deem it positive or negative for the asset.</w:t>
      </w:r>
    </w:p>
    <w:p w:rsidR="0071168C" w:rsidP="008F4F30">
      <w:pPr>
        <w:pStyle w:val="Question"/>
      </w:pPr>
      <w:sdt>
        <w:sdtPr>
          <w:alias w:val="Member"/>
          <w:tag w:val="&lt;Member mnisId='4107' dodsId='40489'&gt;"/>
          <w:id w:val="-1975209075"/>
          <w:placeholder>
            <w:docPart w:val="DefaultPlaceholder_-1854013440"/>
          </w:placeholder>
          <w:richText/>
        </w:sdtPr>
        <w:sdtContent>
          <w:r w:rsidRPr="0071168C">
            <w:rPr>
              <w:b/>
            </w:rPr>
            <w:t>Dame Harriett Baldwin:</w:t>
          </w:r>
        </w:sdtContent>
      </w:sdt>
      <w:r>
        <w:t xml:space="preserve"> </w:t>
      </w:r>
      <w:r w:rsidR="00DF68CC">
        <w:t xml:space="preserve">You are talking about </w:t>
      </w:r>
      <w:r w:rsidR="00533F12">
        <w:t>bitcoin</w:t>
      </w:r>
      <w:r w:rsidR="00DF68CC">
        <w:t>. As I understand it, in Russia, Professor Broby, crypto is the biggest market. It has taken off there presumably because other mediums of exchange are not as well trusted by the general population. Is it really such a badge of honour for us to aim to be the biggest market for cryptoassets here?</w:t>
      </w:r>
    </w:p>
    <w:p w:rsidR="0071168C" w:rsidP="008F4F30">
      <w:pPr>
        <w:pStyle w:val="Answer"/>
      </w:pPr>
      <w:sdt>
        <w:sdtPr>
          <w:alias w:val="Witness"/>
          <w:id w:val="-175276139"/>
          <w:placeholder>
            <w:docPart w:val="DefaultPlaceholder_-1854013440"/>
          </w:placeholder>
          <w:richText/>
        </w:sdtPr>
        <w:sdtContent>
          <w:r w:rsidR="00533F12">
            <w:rPr>
              <w:b/>
              <w:i/>
            </w:rPr>
            <w:t>Professor Broby:</w:t>
          </w:r>
          <w:r w:rsidRPr="0071168C">
            <w:rPr>
              <w:b/>
            </w:rPr>
            <w:t xml:space="preserve"> </w:t>
          </w:r>
        </w:sdtContent>
      </w:sdt>
      <w:r>
        <w:t xml:space="preserve">Can I correct some misconceptions? </w:t>
      </w:r>
      <w:r w:rsidR="00DF68CC">
        <w:t>We are talking about peer-to-peer electronic payment.</w:t>
      </w:r>
      <w:r w:rsidR="00BA264F">
        <w:t xml:space="preserve"> </w:t>
      </w:r>
      <w:r w:rsidR="00DF68CC">
        <w:t>A payment method is not an investment.</w:t>
      </w:r>
    </w:p>
    <w:p w:rsidR="0071168C" w:rsidP="008F4F30">
      <w:pPr>
        <w:pStyle w:val="Question"/>
      </w:pPr>
      <w:sdt>
        <w:sdtPr>
          <w:alias w:val="Member"/>
          <w:tag w:val="&lt;Member mnisId='4107' dodsId='40489'&gt;"/>
          <w:id w:val="1859925608"/>
          <w:placeholder>
            <w:docPart w:val="DefaultPlaceholder_-1854013440"/>
          </w:placeholder>
          <w:richText/>
        </w:sdtPr>
        <w:sdtContent>
          <w:r w:rsidRPr="0071168C">
            <w:rPr>
              <w:b/>
            </w:rPr>
            <w:t>Dame Harriett Baldwin:</w:t>
          </w:r>
        </w:sdtContent>
      </w:sdt>
      <w:r>
        <w:t xml:space="preserve"> It is </w:t>
      </w:r>
      <w:r w:rsidR="00095E99">
        <w:t>a medium of exchange.</w:t>
      </w:r>
    </w:p>
    <w:p w:rsidR="00095E99" w:rsidP="008F4F30">
      <w:pPr>
        <w:pStyle w:val="Answer"/>
      </w:pPr>
      <w:sdt>
        <w:sdtPr>
          <w:alias w:val="Witness"/>
          <w:id w:val="987205763"/>
          <w:placeholder>
            <w:docPart w:val="DefaultPlaceholder_-1854013440"/>
          </w:placeholder>
          <w:richText/>
        </w:sdtPr>
        <w:sdtEndPr>
          <w:rPr>
            <w:b/>
            <w:i/>
          </w:rPr>
        </w:sdtEndPr>
        <w:sdtContent>
          <w:r w:rsidR="00533F12">
            <w:rPr>
              <w:b/>
              <w:i/>
            </w:rPr>
            <w:t>Professor Broby:</w:t>
          </w:r>
        </w:sdtContent>
      </w:sdt>
      <w:r w:rsidRPr="0071168C" w:rsidR="0071168C">
        <w:rPr>
          <w:b/>
        </w:rPr>
        <w:t xml:space="preserve"> </w:t>
      </w:r>
      <w:r>
        <w:t xml:space="preserve">An investment requires cashflow with an expected return to present value. Your constituents </w:t>
      </w:r>
      <w:r w:rsidR="00C056C8">
        <w:t>who</w:t>
      </w:r>
      <w:r>
        <w:t xml:space="preserve"> are so-called investing in cryptoassets are doing an injustice. They are speculating. </w:t>
      </w:r>
    </w:p>
    <w:p w:rsidR="0071168C" w:rsidP="008F4F30">
      <w:pPr>
        <w:pStyle w:val="Answer"/>
      </w:pPr>
      <w:r>
        <w:t>That does not mean that the UK should not participate in what is a very interesting digital payment method, because there are going to be ancillary industries that grow around that.</w:t>
      </w:r>
      <w:r w:rsidR="00BA264F">
        <w:t xml:space="preserve"> </w:t>
      </w:r>
      <w:r>
        <w:t>There are also other digital payments such as stablecoins, which are blockchain depository receipts, or fiat currency. You can have, for example, a stablecoin linked to the pound, which is also a cryptoasset as such. You can also have a state-backed central bank digital currency, so in other words a digital pound. That would be an alternative.</w:t>
      </w:r>
    </w:p>
    <w:p w:rsidR="0071168C" w:rsidP="008F4F30">
      <w:pPr>
        <w:pStyle w:val="Question"/>
      </w:pPr>
      <w:sdt>
        <w:sdtPr>
          <w:alias w:val="Member"/>
          <w:tag w:val="&lt;Member mnisId='4107' dodsId='40489'&gt;"/>
          <w:id w:val="-1203166639"/>
          <w:placeholder>
            <w:docPart w:val="DefaultPlaceholder_-1854013440"/>
          </w:placeholder>
          <w:richText/>
        </w:sdtPr>
        <w:sdtContent>
          <w:r w:rsidRPr="0071168C">
            <w:rPr>
              <w:b/>
            </w:rPr>
            <w:t>Dame Harriett Baldwin:</w:t>
          </w:r>
        </w:sdtContent>
      </w:sdt>
      <w:r>
        <w:t xml:space="preserve"> </w:t>
      </w:r>
      <w:r w:rsidR="00095E99">
        <w:t>I appreciate what the definitions are. I wondered whether you wanted to comment on Russia being the leading market in Europe.</w:t>
      </w:r>
    </w:p>
    <w:p w:rsidR="0071168C" w:rsidP="008F4F30">
      <w:pPr>
        <w:pStyle w:val="Answer"/>
      </w:pPr>
      <w:sdt>
        <w:sdtPr>
          <w:alias w:val="Witness"/>
          <w:id w:val="-467661860"/>
          <w:placeholder>
            <w:docPart w:val="DefaultPlaceholder_-1854013440"/>
          </w:placeholder>
          <w:richText/>
        </w:sdtPr>
        <w:sdtEndPr>
          <w:rPr>
            <w:b/>
            <w:i/>
          </w:rPr>
        </w:sdtEndPr>
        <w:sdtContent>
          <w:r w:rsidR="00533F12">
            <w:rPr>
              <w:b/>
              <w:i/>
            </w:rPr>
            <w:t>Professor Broby:</w:t>
          </w:r>
        </w:sdtContent>
      </w:sdt>
      <w:r w:rsidRPr="0071168C">
        <w:rPr>
          <w:b/>
        </w:rPr>
        <w:t xml:space="preserve"> </w:t>
      </w:r>
      <w:r w:rsidR="00095E99">
        <w:t>Russia has sanctions. As a result, for them to be able to do payment transfers, they need to bypass Swift. As a result, it is not surprising that it is one of the leading markets in a payment that is pseudo-anonymous.</w:t>
      </w:r>
    </w:p>
    <w:p w:rsidR="0071168C" w:rsidP="008F4F30">
      <w:pPr>
        <w:pStyle w:val="Question"/>
      </w:pPr>
      <w:sdt>
        <w:sdtPr>
          <w:alias w:val="Member"/>
          <w:tag w:val="&lt;Member mnisId='5170' dodsId='173170'&gt;"/>
          <w:id w:val="-1971661203"/>
          <w:placeholder>
            <w:docPart w:val="DefaultPlaceholder_-1854013440"/>
          </w:placeholder>
          <w:richText/>
        </w:sdtPr>
        <w:sdtContent>
          <w:r w:rsidRPr="0071168C">
            <w:rPr>
              <w:b/>
            </w:rPr>
            <w:t>John Grady:</w:t>
          </w:r>
        </w:sdtContent>
      </w:sdt>
      <w:r>
        <w:t xml:space="preserve"> </w:t>
      </w:r>
      <w:r w:rsidR="00095E99">
        <w:t>I briefly want to come back to Mr Taylor on the 18</w:t>
      </w:r>
      <w:r w:rsidR="00533F12">
        <w:t>-</w:t>
      </w:r>
      <w:r w:rsidR="00095E99">
        <w:t xml:space="preserve">year-olds investing in crypto. </w:t>
      </w:r>
      <w:r w:rsidR="00C056C8">
        <w:t xml:space="preserve">You </w:t>
      </w:r>
      <w:r w:rsidR="00095E99">
        <w:t>said, Mr Taylor, that you cannot really get access to private assets as an 18-year-old investor. Is it not the case that you can through things such as investment trusts?</w:t>
      </w:r>
    </w:p>
    <w:p w:rsidR="0071168C" w:rsidP="008F4F30">
      <w:pPr>
        <w:pStyle w:val="Answer"/>
      </w:pPr>
      <w:sdt>
        <w:sdtPr>
          <w:alias w:val="Witness"/>
          <w:id w:val="-1552451466"/>
          <w:placeholder>
            <w:docPart w:val="DefaultPlaceholder_-1854013440"/>
          </w:placeholder>
          <w:richText/>
        </w:sdtPr>
        <w:sdtEndPr>
          <w:rPr>
            <w:b/>
            <w:i/>
          </w:rPr>
        </w:sdtEndPr>
        <w:sdtContent>
          <w:r w:rsidRPr="00A7157B" w:rsidR="00A7157B">
            <w:rPr>
              <w:b/>
              <w:i/>
            </w:rPr>
            <w:t>Ian Taylor:</w:t>
          </w:r>
        </w:sdtContent>
      </w:sdt>
      <w:r w:rsidRPr="0071168C">
        <w:rPr>
          <w:b/>
        </w:rPr>
        <w:t xml:space="preserve"> </w:t>
      </w:r>
      <w:r w:rsidR="00095E99">
        <w:t>The point I was making was that there are certain asset classes that are not available to everyone. You have to have a certain amount of wealth. You have to prove that you are sophisticated through a test of your sophistication. We have seen that young people who perhaps would not have started saving for their future, which is really important for any economy, have started investing in this new asset class and building a future for themselves where they can contribute to the economy. That is the point I was making, because the barriers to entry are significantly less than these other areas to invest in.</w:t>
      </w:r>
    </w:p>
    <w:p w:rsidR="0071168C" w:rsidP="008F4F30">
      <w:pPr>
        <w:pStyle w:val="Question"/>
      </w:pPr>
      <w:sdt>
        <w:sdtPr>
          <w:alias w:val="Member"/>
          <w:tag w:val="&lt;Member mnisId='5170' dodsId='173170'&gt;"/>
          <w:id w:val="-311647414"/>
          <w:placeholder>
            <w:docPart w:val="DefaultPlaceholder_-1854013440"/>
          </w:placeholder>
          <w:richText/>
        </w:sdtPr>
        <w:sdtContent>
          <w:r w:rsidRPr="0071168C">
            <w:rPr>
              <w:b/>
            </w:rPr>
            <w:t>John Grady:</w:t>
          </w:r>
        </w:sdtContent>
      </w:sdt>
      <w:r>
        <w:t xml:space="preserve"> </w:t>
      </w:r>
      <w:r w:rsidR="00095E99">
        <w:t>I would not wish to fall out, but I think that you could open up a SI</w:t>
      </w:r>
      <w:r w:rsidR="00926B85">
        <w:t>P</w:t>
      </w:r>
      <w:r w:rsidR="00095E99">
        <w:t>P or an ISA as an 18</w:t>
      </w:r>
      <w:r w:rsidR="00533F12">
        <w:t>-</w:t>
      </w:r>
      <w:r w:rsidR="00095E99">
        <w:t xml:space="preserve">year-old and get access to an investment trust that invests in private equity with limited checks. </w:t>
      </w:r>
    </w:p>
    <w:p w:rsidR="0071168C" w:rsidP="008F4F30">
      <w:pPr>
        <w:pStyle w:val="Answer"/>
      </w:pPr>
      <w:sdt>
        <w:sdtPr>
          <w:alias w:val="Witness"/>
          <w:id w:val="-367064311"/>
          <w:placeholder>
            <w:docPart w:val="DefaultPlaceholder_-1854013440"/>
          </w:placeholder>
          <w:richText/>
        </w:sdtPr>
        <w:sdtContent>
          <w:r w:rsidRPr="00A7157B" w:rsidR="00A7157B">
            <w:rPr>
              <w:b/>
              <w:i/>
            </w:rPr>
            <w:t>Ian Taylor:</w:t>
          </w:r>
          <w:r w:rsidRPr="0071168C">
            <w:rPr>
              <w:b/>
            </w:rPr>
            <w:t xml:space="preserve"> </w:t>
          </w:r>
        </w:sdtContent>
      </w:sdt>
      <w:r w:rsidR="00095E99">
        <w:t>The question is whether they are.</w:t>
      </w:r>
    </w:p>
    <w:p w:rsidR="0071168C" w:rsidP="008F4F30">
      <w:pPr>
        <w:pStyle w:val="Question"/>
      </w:pPr>
      <w:sdt>
        <w:sdtPr>
          <w:alias w:val="Member"/>
          <w:tag w:val="&lt;Member mnisId='5170' dodsId='173170'&gt;"/>
          <w:id w:val="1535074109"/>
          <w:placeholder>
            <w:docPart w:val="DefaultPlaceholder_-1854013440"/>
          </w:placeholder>
          <w:richText/>
        </w:sdtPr>
        <w:sdtContent>
          <w:r w:rsidRPr="0071168C">
            <w:rPr>
              <w:b/>
            </w:rPr>
            <w:t>John Grady:</w:t>
          </w:r>
        </w:sdtContent>
      </w:sdt>
      <w:r>
        <w:t xml:space="preserve"> I know</w:t>
      </w:r>
      <w:r w:rsidR="00095E99">
        <w:t>.</w:t>
      </w:r>
      <w:r w:rsidR="00BA264F">
        <w:t xml:space="preserve"> </w:t>
      </w:r>
      <w:r w:rsidR="00095E99">
        <w:t>T</w:t>
      </w:r>
      <w:r w:rsidRPr="00095E99" w:rsidR="00095E99">
        <w:t>he next question is</w:t>
      </w:r>
      <w:r w:rsidR="00926B85">
        <w:t xml:space="preserve"> this:</w:t>
      </w:r>
      <w:r w:rsidRPr="00095E99" w:rsidR="00095E99">
        <w:t xml:space="preserve"> if</w:t>
      </w:r>
      <w:r w:rsidR="00095E99">
        <w:t xml:space="preserve"> you we</w:t>
      </w:r>
      <w:r w:rsidRPr="00095E99" w:rsidR="00095E99">
        <w:t>re advising an 18</w:t>
      </w:r>
      <w:r w:rsidR="00926B85">
        <w:t>-</w:t>
      </w:r>
      <w:r w:rsidRPr="00095E99" w:rsidR="00095E99">
        <w:t xml:space="preserve">year-old and they had a modest amount of money to invest, what percentage would you suggest they invest in </w:t>
      </w:r>
      <w:r w:rsidR="00533F12">
        <w:t>bitcoin</w:t>
      </w:r>
      <w:r w:rsidRPr="00095E99" w:rsidR="00095E99">
        <w:t>?</w:t>
      </w:r>
    </w:p>
    <w:p w:rsidR="0071168C" w:rsidP="008F4F30">
      <w:pPr>
        <w:pStyle w:val="Answer"/>
      </w:pPr>
      <w:sdt>
        <w:sdtPr>
          <w:alias w:val="Witness"/>
          <w:id w:val="2001309157"/>
          <w:placeholder>
            <w:docPart w:val="DefaultPlaceholder_-1854013440"/>
          </w:placeholder>
          <w:richText/>
        </w:sdtPr>
        <w:sdtContent>
          <w:r w:rsidRPr="00A7157B" w:rsidR="00A7157B">
            <w:rPr>
              <w:b/>
              <w:i/>
            </w:rPr>
            <w:t>Ian Taylor:</w:t>
          </w:r>
          <w:r w:rsidRPr="0071168C">
            <w:rPr>
              <w:b/>
            </w:rPr>
            <w:t xml:space="preserve"> </w:t>
          </w:r>
        </w:sdtContent>
      </w:sdt>
      <w:r>
        <w:t>I am not an IFA</w:t>
      </w:r>
      <w:r w:rsidR="004C21A6">
        <w:t>.</w:t>
      </w:r>
    </w:p>
    <w:p w:rsidR="0071168C" w:rsidP="008F4F30">
      <w:pPr>
        <w:pStyle w:val="Remark"/>
      </w:pPr>
      <w:sdt>
        <w:sdtPr>
          <w:alias w:val="Member"/>
          <w:tag w:val="&lt;Member mnisId='1524' dodsId='35914'&gt;"/>
          <w:id w:val="709308983"/>
          <w:placeholder>
            <w:docPart w:val="DefaultPlaceholder_-1854013440"/>
          </w:placeholder>
          <w:richText/>
        </w:sdtPr>
        <w:sdtContent>
          <w:r w:rsidRPr="0071168C">
            <w:rPr>
              <w:b/>
            </w:rPr>
            <w:t>Chair:</w:t>
          </w:r>
        </w:sdtContent>
      </w:sdt>
      <w:r>
        <w:t xml:space="preserve"> </w:t>
      </w:r>
      <w:r w:rsidR="004C21A6">
        <w:t>Despite parliamentary privilege, I think that we are into an interesting and difficult area.</w:t>
      </w:r>
      <w:r w:rsidR="00BA264F">
        <w:t xml:space="preserve"> </w:t>
      </w:r>
    </w:p>
    <w:p w:rsidR="004C21A6" w:rsidP="008F4F30">
      <w:pPr>
        <w:pStyle w:val="Question"/>
      </w:pPr>
      <w:sdt>
        <w:sdtPr>
          <w:alias w:val="Member"/>
          <w:tag w:val="&lt;Member mnisId='4051' dodsId='43043'&gt;"/>
          <w:id w:val="-1876683910"/>
          <w:placeholder>
            <w:docPart w:val="DefaultPlaceholder_-1854013440"/>
          </w:placeholder>
          <w:richText/>
        </w:sdtPr>
        <w:sdtContent>
          <w:r w:rsidRPr="0071168C" w:rsidR="0071168C">
            <w:rPr>
              <w:b/>
            </w:rPr>
            <w:t>John Glen:</w:t>
          </w:r>
        </w:sdtContent>
      </w:sdt>
      <w:r w:rsidR="0071168C">
        <w:t xml:space="preserve"> </w:t>
      </w:r>
      <w:r>
        <w:t>This conversation has demonstrated that there is a range of understanding in the marketplace about the different instruments or means of exchange that exist. There are good reasons why people are, in a sense, rationed by the regulatory framework that exists. We might lament the lack of investment by young people and that might be related to a deficit in financial education. Is there not a risk here that</w:t>
      </w:r>
      <w:r w:rsidR="00061CCC">
        <w:t>,</w:t>
      </w:r>
      <w:r>
        <w:t xml:space="preserve"> if we do not make those guardrails clear, there is a significant downside reputational risk for you, collectively, as an industry?</w:t>
      </w:r>
    </w:p>
    <w:p w:rsidR="0071168C" w:rsidP="008F4F30">
      <w:pPr>
        <w:pStyle w:val="Question"/>
        <w:numPr>
          <w:ilvl w:val="0"/>
          <w:numId w:val="0"/>
        </w:numPr>
        <w:ind w:left="794"/>
      </w:pPr>
      <w:r>
        <w:t>There is a big difference between a high-net-worth, sophisticated investor having a meaningful portion of their wealth invested in a range of cryptoassets and an 18</w:t>
      </w:r>
      <w:r w:rsidR="00533F12">
        <w:t>-</w:t>
      </w:r>
      <w:r>
        <w:t>year-old looking at TikTok and speculatively thinking that this would be a good idea, when their interest would be better in a FTSE tracker or a cash ISA or LISA</w:t>
      </w:r>
      <w:r w:rsidR="00061CCC">
        <w:t>,</w:t>
      </w:r>
      <w:r>
        <w:t xml:space="preserve"> saving for a deposit. If </w:t>
      </w:r>
      <w:r>
        <w:t>you do not get that messaging and distinction right, you do not get what you want and the young people do not get it right either. What do you think about that, Mr Butterfill?</w:t>
      </w:r>
    </w:p>
    <w:p w:rsidR="0071168C" w:rsidP="008F4F30">
      <w:pPr>
        <w:pStyle w:val="Answer"/>
      </w:pPr>
      <w:sdt>
        <w:sdtPr>
          <w:alias w:val="Witness"/>
          <w:id w:val="-1884548648"/>
          <w:placeholder>
            <w:docPart w:val="DefaultPlaceholder_-1854013440"/>
          </w:placeholder>
          <w:richText/>
        </w:sdtPr>
        <w:sdtEndPr>
          <w:rPr>
            <w:b/>
            <w:i/>
          </w:rPr>
        </w:sdtEndPr>
        <w:sdtContent>
          <w:r w:rsidRPr="00A7157B" w:rsidR="00A7157B">
            <w:rPr>
              <w:b/>
              <w:i/>
            </w:rPr>
            <w:t>James Butterfill:</w:t>
          </w:r>
        </w:sdtContent>
      </w:sdt>
      <w:r w:rsidRPr="0071168C">
        <w:rPr>
          <w:b/>
        </w:rPr>
        <w:t xml:space="preserve"> </w:t>
      </w:r>
      <w:r w:rsidR="008D16CC">
        <w:t>Y</w:t>
      </w:r>
      <w:r>
        <w:t xml:space="preserve">ou are </w:t>
      </w:r>
      <w:r w:rsidR="008D16CC">
        <w:t>absolutely right that we do not want the TikTokers of the world trading crypto.</w:t>
      </w:r>
    </w:p>
    <w:p w:rsidR="0071168C" w:rsidP="008F4F30">
      <w:pPr>
        <w:pStyle w:val="Question"/>
      </w:pPr>
      <w:sdt>
        <w:sdtPr>
          <w:alias w:val="Member"/>
          <w:tag w:val="&lt;Member mnisId='4051' dodsId='43043'&gt;"/>
          <w:id w:val="-295604326"/>
          <w:placeholder>
            <w:docPart w:val="DefaultPlaceholder_-1854013440"/>
          </w:placeholder>
          <w:richText/>
        </w:sdtPr>
        <w:sdtContent>
          <w:r w:rsidRPr="0071168C">
            <w:rPr>
              <w:b/>
            </w:rPr>
            <w:t>John Glen:</w:t>
          </w:r>
        </w:sdtContent>
      </w:sdt>
      <w:r>
        <w:t xml:space="preserve"> </w:t>
      </w:r>
      <w:r w:rsidR="008D16CC">
        <w:t xml:space="preserve">That </w:t>
      </w:r>
      <w:r>
        <w:t>is what</w:t>
      </w:r>
      <w:r w:rsidR="008D16CC">
        <w:t xml:space="preserve"> i</w:t>
      </w:r>
      <w:r>
        <w:t xml:space="preserve">s happening now, </w:t>
      </w:r>
      <w:r w:rsidR="008D16CC">
        <w:t>is it not?</w:t>
      </w:r>
    </w:p>
    <w:p w:rsidR="008D5D15" w:rsidP="008F4F30">
      <w:pPr>
        <w:pStyle w:val="Answer"/>
      </w:pPr>
      <w:sdt>
        <w:sdtPr>
          <w:alias w:val="Witness"/>
          <w:id w:val="719097544"/>
          <w:placeholder>
            <w:docPart w:val="DefaultPlaceholder_-1854013440"/>
          </w:placeholder>
          <w:richText/>
        </w:sdtPr>
        <w:sdtEndPr>
          <w:rPr>
            <w:b/>
            <w:i/>
          </w:rPr>
        </w:sdtEndPr>
        <w:sdtContent>
          <w:r w:rsidRPr="00A7157B" w:rsidR="00A7157B">
            <w:rPr>
              <w:b/>
              <w:i/>
            </w:rPr>
            <w:t>James Butterfill:</w:t>
          </w:r>
        </w:sdtContent>
      </w:sdt>
      <w:r w:rsidRPr="0071168C" w:rsidR="0071168C">
        <w:rPr>
          <w:b/>
        </w:rPr>
        <w:t xml:space="preserve"> </w:t>
      </w:r>
      <w:r>
        <w:t xml:space="preserve">It is very hard to quantify that, genuinely. We can get that feeling. What we are proposing at CoinShares is </w:t>
      </w:r>
      <w:r w:rsidR="00533F12">
        <w:t>bitcoin</w:t>
      </w:r>
      <w:r>
        <w:t xml:space="preserve"> in a balanced portfolio. There is plenty of empirical evidence to suggest that something like a 1% to 4% position—if we are getting into </w:t>
      </w:r>
      <w:r w:rsidRPr="00061CCC">
        <w:t>portfolio techni</w:t>
      </w:r>
      <w:r w:rsidRPr="00061CCC" w:rsidR="00BC4B34">
        <w:t>cals</w:t>
      </w:r>
      <w:r w:rsidRPr="00061CCC">
        <w:t xml:space="preserve"> here—enhances Sharpe ratios, so that</w:t>
      </w:r>
      <w:r>
        <w:t xml:space="preserve"> is the risk-adjusted returns. </w:t>
      </w:r>
    </w:p>
    <w:p w:rsidR="0071168C" w:rsidP="008F4F30">
      <w:pPr>
        <w:pStyle w:val="Answer"/>
      </w:pPr>
      <w:r>
        <w:t>I spend a lot of my time going across Europe speaking to investors, primarily institutional rather than retail. The questions they are asking now are not, “I am thinking of speculating on this.</w:t>
      </w:r>
      <w:r w:rsidR="00BA264F">
        <w:t xml:space="preserve"> </w:t>
      </w:r>
      <w:r>
        <w:t>I saw this on TikTok”.</w:t>
      </w:r>
      <w:r w:rsidR="00BA264F">
        <w:t xml:space="preserve"> </w:t>
      </w:r>
      <w:r>
        <w:t>They are running the numbers themselves and coming to a similar conclusion that it is worthy in a portfolio, and for many reasons actually. I mentioned diversification, but many of them are asking this question about monetary policy. Since the 1970s, post-Bretton Woods</w:t>
      </w:r>
      <w:r w:rsidR="00061CCC">
        <w:t xml:space="preserve"> and</w:t>
      </w:r>
      <w:r>
        <w:t xml:space="preserve"> the fiat monetary policy experiment</w:t>
      </w:r>
      <w:r w:rsidR="00061CCC">
        <w:t xml:space="preserve">, is </w:t>
      </w:r>
      <w:r>
        <w:t>it going to end properly or in an orderly way with QE and QT</w:t>
      </w:r>
      <w:r w:rsidR="00061CCC">
        <w:t>,</w:t>
      </w:r>
      <w:r>
        <w:t xml:space="preserve"> et</w:t>
      </w:r>
      <w:r w:rsidR="00BE3F08">
        <w:t>c</w:t>
      </w:r>
      <w:r>
        <w:t xml:space="preserve">? They want an insurance policy against maybe a tail risk of something such as the fiat monetary policy system all unwinding in a very disorderly way. Government debt in many different countries also poses tail risks. They are looking for something that diversifies and that is where </w:t>
      </w:r>
      <w:r w:rsidR="00533F12">
        <w:t>bitcoin</w:t>
      </w:r>
      <w:r>
        <w:t xml:space="preserve"> fits well.</w:t>
      </w:r>
    </w:p>
    <w:p w:rsidR="0071168C" w:rsidP="008F4F30">
      <w:pPr>
        <w:pStyle w:val="Question"/>
      </w:pPr>
      <w:sdt>
        <w:sdtPr>
          <w:alias w:val="Member"/>
          <w:tag w:val="&lt;Member mnisId='4051' dodsId='43043'&gt;"/>
          <w:id w:val="1946806965"/>
          <w:placeholder>
            <w:docPart w:val="DefaultPlaceholder_-1854013440"/>
          </w:placeholder>
          <w:richText/>
        </w:sdtPr>
        <w:sdtContent>
          <w:r w:rsidRPr="0071168C">
            <w:rPr>
              <w:b/>
            </w:rPr>
            <w:t>John Glen:</w:t>
          </w:r>
        </w:sdtContent>
      </w:sdt>
      <w:r>
        <w:t xml:space="preserve"> I am not disputing the desirability</w:t>
      </w:r>
      <w:r w:rsidR="00E77A14">
        <w:t>. There are questions we will come on to about how you regulate and enable the use of investment in this class of assets within a portfolio. I am saying that you are always reluctant, it seems to me, to make a distinction between the individual retail, unguarded, un-</w:t>
      </w:r>
      <w:r w:rsidR="00E77A14">
        <w:t>guardrailed</w:t>
      </w:r>
      <w:r w:rsidR="00E77A14">
        <w:t xml:space="preserve"> consumer making a single investment</w:t>
      </w:r>
      <w:r w:rsidR="0006536C">
        <w:t xml:space="preserve">—I </w:t>
      </w:r>
      <w:r w:rsidR="00E77A14">
        <w:t>know you do</w:t>
      </w:r>
      <w:r w:rsidR="0006536C">
        <w:t xml:space="preserve"> no</w:t>
      </w:r>
      <w:r w:rsidR="00E77A14">
        <w:t>t want to be IFAs and all the rest of it</w:t>
      </w:r>
      <w:r w:rsidR="0006536C">
        <w:t xml:space="preserve">—and the </w:t>
      </w:r>
      <w:r w:rsidR="00E77A14">
        <w:t xml:space="preserve">completely different proposition </w:t>
      </w:r>
      <w:r w:rsidR="0006536C">
        <w:t xml:space="preserve">of </w:t>
      </w:r>
      <w:r w:rsidR="00E77A14">
        <w:t xml:space="preserve">a wholesale investment manager making an investment in an asset class as part of a balanced portfolio </w:t>
      </w:r>
      <w:r w:rsidR="00061CCC">
        <w:t xml:space="preserve">of </w:t>
      </w:r>
      <w:r w:rsidR="00E77A14">
        <w:t>risk. Is</w:t>
      </w:r>
      <w:r w:rsidR="0006536C">
        <w:t xml:space="preserve"> that not </w:t>
      </w:r>
      <w:r w:rsidR="00E77A14">
        <w:t xml:space="preserve">a reasonable distinction for the regulator and </w:t>
      </w:r>
      <w:r w:rsidR="0006536C">
        <w:t>G</w:t>
      </w:r>
      <w:r w:rsidR="00E77A14">
        <w:t>overnments to make?</w:t>
      </w:r>
    </w:p>
    <w:p w:rsidR="004D50BD" w:rsidP="008F4F30">
      <w:pPr>
        <w:pStyle w:val="Answer"/>
      </w:pPr>
      <w:sdt>
        <w:sdtPr>
          <w:alias w:val="Witness"/>
          <w:id w:val="1516116974"/>
          <w:placeholder>
            <w:docPart w:val="DefaultPlaceholder_-1854013440"/>
          </w:placeholder>
          <w:richText/>
        </w:sdtPr>
        <w:sdtEndPr>
          <w:rPr>
            <w:b/>
            <w:i/>
          </w:rPr>
        </w:sdtEndPr>
        <w:sdtContent>
          <w:r w:rsidRPr="00A7157B" w:rsidR="00A7157B">
            <w:rPr>
              <w:b/>
              <w:i/>
            </w:rPr>
            <w:t>James Butterfill:</w:t>
          </w:r>
        </w:sdtContent>
      </w:sdt>
      <w:r w:rsidRPr="004D50BD">
        <w:rPr>
          <w:b/>
        </w:rPr>
        <w:t xml:space="preserve"> </w:t>
      </w:r>
      <w:r w:rsidR="0006536C">
        <w:t xml:space="preserve">We really champion the idea of </w:t>
      </w:r>
      <w:r w:rsidR="00533F12">
        <w:t>bitcoin</w:t>
      </w:r>
      <w:r w:rsidR="0006536C">
        <w:t xml:space="preserve"> in a portfolio. I do not see why that is not applicable to an 18</w:t>
      </w:r>
      <w:r w:rsidR="00533F12">
        <w:t>-</w:t>
      </w:r>
      <w:r w:rsidR="0006536C">
        <w:t>year-old just as much as it is to a business. All our research is free and accessible, so there is the option for them to invest in a</w:t>
      </w:r>
      <w:r w:rsidR="00BC4B34">
        <w:t>n</w:t>
      </w:r>
      <w:r w:rsidR="0006536C">
        <w:t xml:space="preserve"> institutional way if they want.</w:t>
      </w:r>
    </w:p>
    <w:p w:rsidR="004D50BD" w:rsidP="008F4F30">
      <w:pPr>
        <w:pStyle w:val="Question"/>
      </w:pPr>
      <w:sdt>
        <w:sdtPr>
          <w:alias w:val="Member"/>
          <w:tag w:val="&lt;Member mnisId='4051' dodsId='43043'&gt;"/>
          <w:id w:val="-1464794836"/>
          <w:placeholder>
            <w:docPart w:val="DefaultPlaceholder_-1854013440"/>
          </w:placeholder>
          <w:richText/>
        </w:sdtPr>
        <w:sdtContent>
          <w:r w:rsidRPr="004D50BD">
            <w:rPr>
              <w:b/>
            </w:rPr>
            <w:t>John Glen:</w:t>
          </w:r>
        </w:sdtContent>
      </w:sdt>
      <w:r>
        <w:t xml:space="preserve"> </w:t>
      </w:r>
      <w:r w:rsidR="005D1F22">
        <w:t>In terms of a hierarchy of investment, you would typically, if you have very limited resources, invest in something where you are going to have a higher propensity, less volatility and less loss risk before you have started going to something that is inherently—you would have to admit—more volatile.</w:t>
      </w:r>
    </w:p>
    <w:p w:rsidR="00B46276" w:rsidP="008F4F30">
      <w:pPr>
        <w:pStyle w:val="Answer"/>
      </w:pPr>
      <w:sdt>
        <w:sdtPr>
          <w:alias w:val="Witness"/>
          <w:id w:val="-941766414"/>
          <w:placeholder>
            <w:docPart w:val="DefaultPlaceholder_-1854013440"/>
          </w:placeholder>
          <w:richText/>
        </w:sdtPr>
        <w:sdtEndPr>
          <w:rPr>
            <w:b/>
            <w:i/>
          </w:rPr>
        </w:sdtEndPr>
        <w:sdtContent>
          <w:r w:rsidRPr="00A7157B" w:rsidR="00A7157B">
            <w:rPr>
              <w:b/>
              <w:i/>
            </w:rPr>
            <w:t>James Butterfill:</w:t>
          </w:r>
        </w:sdtContent>
      </w:sdt>
      <w:r w:rsidRPr="004D50BD" w:rsidR="004D50BD">
        <w:rPr>
          <w:b/>
        </w:rPr>
        <w:t xml:space="preserve"> </w:t>
      </w:r>
      <w:r w:rsidR="005D1F22">
        <w:t xml:space="preserve">Absolutely, yes. That is why we would advocate anywhere </w:t>
      </w:r>
      <w:r w:rsidR="00450F0B">
        <w:t>from</w:t>
      </w:r>
      <w:r w:rsidR="005D1F22">
        <w:t xml:space="preserve"> 1% to 4%.</w:t>
      </w:r>
      <w:r w:rsidR="00BA264F">
        <w:t xml:space="preserve"> </w:t>
      </w:r>
      <w:r w:rsidR="005D1F22">
        <w:t>We now have pension funds adding 1% positions in crypto ETNs, so this is something that I believe young individuals should be thinking about as a sensible way of investing, not the TikTok approach.</w:t>
      </w:r>
    </w:p>
    <w:p w:rsidR="0083499B" w:rsidP="008F4F30">
      <w:pPr>
        <w:pStyle w:val="Answer"/>
      </w:pPr>
      <w:sdt>
        <w:sdtPr>
          <w:alias w:val="Witness"/>
          <w:id w:val="228130953"/>
          <w:placeholder>
            <w:docPart w:val="DefaultPlaceholder_-1854013440"/>
          </w:placeholder>
          <w:richText/>
        </w:sdtPr>
        <w:sdtEndPr>
          <w:rPr>
            <w:b/>
            <w:i/>
          </w:rPr>
        </w:sdtEndPr>
        <w:sdtContent>
          <w:r w:rsidRPr="00A7157B" w:rsidR="00A7157B">
            <w:rPr>
              <w:b/>
              <w:i/>
            </w:rPr>
            <w:t>Matt Gravelle:</w:t>
          </w:r>
        </w:sdtContent>
      </w:sdt>
      <w:r w:rsidRPr="004D50BD" w:rsidR="004D50BD">
        <w:rPr>
          <w:b/>
        </w:rPr>
        <w:t xml:space="preserve"> </w:t>
      </w:r>
      <w:r w:rsidR="005D1C63">
        <w:t>On this point of</w:t>
      </w:r>
      <w:r w:rsidR="00450F0B">
        <w:t>,</w:t>
      </w:r>
      <w:r w:rsidR="00A64A4C">
        <w:t xml:space="preserve"> </w:t>
      </w:r>
      <w:r w:rsidR="005D1C63">
        <w:t>let us call it</w:t>
      </w:r>
      <w:r w:rsidR="00450F0B">
        <w:t>,</w:t>
      </w:r>
      <w:r w:rsidR="005D1C63">
        <w:t xml:space="preserve"> the “should” set of questions, it is maybe helpful to reflect for a second on the stuff that is coming as part of the regulatory framework. If you take a look at the behavio</w:t>
      </w:r>
      <w:r>
        <w:t>u</w:t>
      </w:r>
      <w:r w:rsidR="005D1C63">
        <w:t xml:space="preserve">ral aspect of this and take the </w:t>
      </w:r>
      <w:r>
        <w:t>“</w:t>
      </w:r>
      <w:r w:rsidR="005D1C63">
        <w:t>should</w:t>
      </w:r>
      <w:r>
        <w:t xml:space="preserve">” </w:t>
      </w:r>
      <w:r w:rsidR="005D1C63">
        <w:t>out of it, people are investing in this. That demand is there</w:t>
      </w:r>
      <w:r>
        <w:t xml:space="preserve">, </w:t>
      </w:r>
      <w:r w:rsidR="005D1C63">
        <w:t xml:space="preserve">whether it is </w:t>
      </w:r>
      <w:r>
        <w:t xml:space="preserve">for </w:t>
      </w:r>
      <w:r w:rsidR="005D1C63">
        <w:t xml:space="preserve">things with deeper liquidity and perhaps more proven track records </w:t>
      </w:r>
      <w:r>
        <w:t xml:space="preserve">such as </w:t>
      </w:r>
      <w:r w:rsidR="00533F12">
        <w:t>bitcoin</w:t>
      </w:r>
      <w:r w:rsidR="005D1C63">
        <w:t xml:space="preserve"> versus </w:t>
      </w:r>
      <w:r>
        <w:t xml:space="preserve">your </w:t>
      </w:r>
      <w:r w:rsidR="005D1C63">
        <w:t xml:space="preserve">meme coin questions earlier. </w:t>
      </w:r>
    </w:p>
    <w:p w:rsidR="0083499B" w:rsidP="008F4F30">
      <w:pPr>
        <w:pStyle w:val="Answer"/>
      </w:pPr>
      <w:r>
        <w:t xml:space="preserve">The FCA is going to put a number </w:t>
      </w:r>
      <w:r w:rsidR="00A64A4C">
        <w:t xml:space="preserve">of </w:t>
      </w:r>
      <w:r>
        <w:t xml:space="preserve">guardrails </w:t>
      </w:r>
      <w:r>
        <w:t>around this</w:t>
      </w:r>
      <w:r>
        <w:t xml:space="preserve"> and is addressing many of the risks</w:t>
      </w:r>
      <w:r>
        <w:t xml:space="preserve"> that we are discussing.</w:t>
      </w:r>
      <w:r w:rsidR="00BA264F">
        <w:t xml:space="preserve"> </w:t>
      </w:r>
      <w:r>
        <w:t>When it comes to marketing</w:t>
      </w:r>
      <w:r>
        <w:t xml:space="preserve"> and </w:t>
      </w:r>
      <w:r>
        <w:t>your influencers, the financial promotions regime is already in place</w:t>
      </w:r>
      <w:r>
        <w:t xml:space="preserve"> and is</w:t>
      </w:r>
      <w:r>
        <w:t xml:space="preserve"> a very important piece of it. There is going to be a robust admissions and disclosures regime where the intermediaries, </w:t>
      </w:r>
      <w:r>
        <w:t xml:space="preserve">so </w:t>
      </w:r>
      <w:r>
        <w:t>the platforms that are making various digital assets available</w:t>
      </w:r>
      <w:r>
        <w:t xml:space="preserve">, </w:t>
      </w:r>
      <w:r>
        <w:t>will have to make hard decisions around which ones are appropriate to list</w:t>
      </w:r>
      <w:r>
        <w:t>,</w:t>
      </w:r>
      <w:r>
        <w:t xml:space="preserve"> which ones they can get across the line, so to speak, in terms of their own compliance requirements</w:t>
      </w:r>
      <w:r>
        <w:t xml:space="preserve">, and </w:t>
      </w:r>
      <w:r>
        <w:t>which ones are suitable for investors and are compliant with the admissions and disclosures regime.</w:t>
      </w:r>
    </w:p>
    <w:p w:rsidR="004D50BD" w:rsidP="008F4F30">
      <w:pPr>
        <w:pStyle w:val="Answer"/>
      </w:pPr>
      <w:r>
        <w:t xml:space="preserve">There is </w:t>
      </w:r>
      <w:r w:rsidR="005D1C63">
        <w:t>a conduct regime coming into place that</w:t>
      </w:r>
      <w:r>
        <w:t xml:space="preserve">, </w:t>
      </w:r>
      <w:r w:rsidR="005D1C63">
        <w:t xml:space="preserve">if you park your money </w:t>
      </w:r>
      <w:r>
        <w:t xml:space="preserve">with a </w:t>
      </w:r>
      <w:r w:rsidR="005D1C63">
        <w:t>platform</w:t>
      </w:r>
      <w:r>
        <w:t xml:space="preserve">, </w:t>
      </w:r>
      <w:r w:rsidR="00450F0B">
        <w:t>it</w:t>
      </w:r>
      <w:r>
        <w:t xml:space="preserve"> </w:t>
      </w:r>
      <w:r w:rsidR="005D1C63">
        <w:t xml:space="preserve">cannot run away with </w:t>
      </w:r>
      <w:r w:rsidR="00450F0B">
        <w:t>the money</w:t>
      </w:r>
      <w:r w:rsidR="005D1C63">
        <w:t xml:space="preserve">, which is something that </w:t>
      </w:r>
      <w:r>
        <w:t>ha</w:t>
      </w:r>
      <w:r w:rsidR="005D1C63">
        <w:t>s been seen in the not-too-distant past</w:t>
      </w:r>
      <w:r>
        <w:t>.</w:t>
      </w:r>
      <w:r w:rsidR="00BA264F">
        <w:t xml:space="preserve"> </w:t>
      </w:r>
      <w:r>
        <w:t xml:space="preserve">There </w:t>
      </w:r>
      <w:r w:rsidR="005D1C63">
        <w:t>is a market abuse regime coming, so that</w:t>
      </w:r>
      <w:r>
        <w:t xml:space="preserve">, </w:t>
      </w:r>
      <w:r w:rsidR="005D1C63">
        <w:t xml:space="preserve">if you are trading something that is perhaps a little bit more out there, you can at least have some confidence that there are controls in place </w:t>
      </w:r>
      <w:r w:rsidR="00F271F5">
        <w:t xml:space="preserve">so </w:t>
      </w:r>
      <w:r w:rsidR="005D1C63">
        <w:t xml:space="preserve">that you are not being traded against by those who are looking to exploit investors. </w:t>
      </w:r>
      <w:r>
        <w:t>There is</w:t>
      </w:r>
      <w:r w:rsidR="005D1C63">
        <w:t xml:space="preserve"> a bunch of really important building blocks here that it is fair to say that UKCBC</w:t>
      </w:r>
      <w:r w:rsidR="002C67C9">
        <w:t>’</w:t>
      </w:r>
      <w:r w:rsidR="005D1C63">
        <w:t xml:space="preserve">s </w:t>
      </w:r>
      <w:r>
        <w:t xml:space="preserve">members </w:t>
      </w:r>
      <w:r w:rsidR="005D1C63">
        <w:t>support and see as inherent to building that confidence in the market and for that 18-year-old hypothetical investor.</w:t>
      </w:r>
    </w:p>
    <w:p w:rsidR="003E06B3" w:rsidP="008F4F30">
      <w:pPr>
        <w:pStyle w:val="Question"/>
      </w:pPr>
      <w:sdt>
        <w:sdtPr>
          <w:alias w:val="Member"/>
          <w:tag w:val="&lt;Member mnisId='4051' dodsId='43043'&gt;"/>
          <w:id w:val="-1390642041"/>
          <w:placeholder>
            <w:docPart w:val="DefaultPlaceholder_-1854013440"/>
          </w:placeholder>
          <w:richText/>
        </w:sdtPr>
        <w:sdtContent>
          <w:r w:rsidRPr="004D50BD" w:rsidR="004D50BD">
            <w:rPr>
              <w:b/>
            </w:rPr>
            <w:t>John Glen:</w:t>
          </w:r>
        </w:sdtContent>
      </w:sdt>
      <w:r w:rsidR="004D50BD">
        <w:t xml:space="preserve"> </w:t>
      </w:r>
      <w:r w:rsidR="0083499B">
        <w:t xml:space="preserve">I was supposed to come in later, but I might as well do my questions now, and the Chair has agreed with me. Can we get to the heart of what is going wrong or right in the UK with respect to regulation? You have set out there some of the incremental things that have gone on over the last three or four years. </w:t>
      </w:r>
      <w:r>
        <w:t>T</w:t>
      </w:r>
      <w:r w:rsidR="0083499B">
        <w:t>here is a sense that there</w:t>
      </w:r>
      <w:r>
        <w:t xml:space="preserve"> i</w:t>
      </w:r>
      <w:r w:rsidR="0083499B">
        <w:t>s movement globally in what</w:t>
      </w:r>
      <w:r>
        <w:t xml:space="preserve"> i</w:t>
      </w:r>
      <w:r w:rsidR="0083499B">
        <w:t>s happening in the US and we are</w:t>
      </w:r>
      <w:r>
        <w:t xml:space="preserve">, </w:t>
      </w:r>
      <w:r w:rsidR="0083499B">
        <w:t>in the UK</w:t>
      </w:r>
      <w:r>
        <w:t xml:space="preserve">, </w:t>
      </w:r>
      <w:r w:rsidR="0083499B">
        <w:t>missing an opportunity to maximise the value of this emerging market.</w:t>
      </w:r>
      <w:r w:rsidR="00BA264F">
        <w:t xml:space="preserve"> </w:t>
      </w:r>
      <w:r w:rsidR="0083499B">
        <w:t>Would you like to explain how you think the FCA is doing</w:t>
      </w:r>
      <w:r>
        <w:t>,</w:t>
      </w:r>
      <w:r w:rsidR="0083499B">
        <w:t xml:space="preserve"> in terms of meeting the expectations you have or missing the opportunity for UK</w:t>
      </w:r>
      <w:r>
        <w:t xml:space="preserve"> </w:t>
      </w:r>
      <w:r w:rsidR="00450F0B">
        <w:t>plc</w:t>
      </w:r>
      <w:r>
        <w:t>?</w:t>
      </w:r>
      <w:r w:rsidR="0083499B">
        <w:t xml:space="preserve"> </w:t>
      </w:r>
    </w:p>
    <w:p w:rsidR="003E06B3" w:rsidP="008F4F30">
      <w:pPr>
        <w:pStyle w:val="Question"/>
        <w:numPr>
          <w:ilvl w:val="0"/>
          <w:numId w:val="0"/>
        </w:numPr>
        <w:ind w:left="794"/>
      </w:pPr>
      <w:sdt>
        <w:sdtPr>
          <w:alias w:val="Witness"/>
          <w:id w:val="523526523"/>
          <w:placeholder>
            <w:docPart w:val="DefaultPlaceholder_-1854013440"/>
          </w:placeholder>
          <w:richText/>
        </w:sdtPr>
        <w:sdtEndPr>
          <w:rPr>
            <w:b/>
            <w:i/>
          </w:rPr>
        </w:sdtEndPr>
        <w:sdtContent>
          <w:r w:rsidRPr="00A7157B" w:rsidR="00A7157B">
            <w:rPr>
              <w:b/>
              <w:i/>
            </w:rPr>
            <w:t>Matt Gravelle:</w:t>
          </w:r>
        </w:sdtContent>
      </w:sdt>
      <w:r w:rsidRPr="004D50BD" w:rsidR="004D50BD">
        <w:rPr>
          <w:b/>
        </w:rPr>
        <w:t xml:space="preserve"> </w:t>
      </w:r>
      <w:r w:rsidRPr="00CC6FA1">
        <w:t>It has an enormous amount of work to do.</w:t>
      </w:r>
      <w:r w:rsidRPr="00CC6FA1" w:rsidR="00BA264F">
        <w:t xml:space="preserve"> </w:t>
      </w:r>
      <w:r>
        <w:t>The approach set out by the Treasury is very comprehensive. I just listed a few pieces</w:t>
      </w:r>
      <w:r w:rsidR="00450F0B">
        <w:t>,</w:t>
      </w:r>
      <w:r>
        <w:t xml:space="preserve"> but of course there are more and it has consulted on more. It already has an anti-money laundering set of rules in place and a registration perimeter for that, which has been, frankly, hard yards for firms to get </w:t>
      </w:r>
      <w:r>
        <w:t xml:space="preserve">into. </w:t>
      </w:r>
      <w:r w:rsidR="00450F0B">
        <w:t xml:space="preserve">I think that </w:t>
      </w:r>
      <w:r>
        <w:t xml:space="preserve">is right. It is incredibly important, for reasons already alluded to on this Committee, to get that market confidence up through ensuring anti-money laundering controls are in place. It was right to start there. </w:t>
      </w:r>
      <w:r w:rsidRPr="00CC6FA1">
        <w:t xml:space="preserve">It was </w:t>
      </w:r>
      <w:r>
        <w:t xml:space="preserve">also right to impose quite significant rules around financial promotions and the marketing of cryptoassets to protect consumers. </w:t>
      </w:r>
    </w:p>
    <w:p w:rsidR="003E06B3" w:rsidP="008F4F30">
      <w:pPr>
        <w:pStyle w:val="Question"/>
        <w:numPr>
          <w:ilvl w:val="0"/>
          <w:numId w:val="0"/>
        </w:numPr>
        <w:ind w:left="794"/>
      </w:pPr>
      <w:r>
        <w:t xml:space="preserve">Of course you can quibble with the implementation aspects of various pieces of that, but those are really fundamental building blocks. Now we are getting the rest of it, so to speak, from a cryptoasset regulatory framework point of view. I hope that that will come into force in the next couple of years. </w:t>
      </w:r>
    </w:p>
    <w:p w:rsidR="003E06B3" w:rsidP="008F4F30">
      <w:pPr>
        <w:pStyle w:val="Question"/>
        <w:numPr>
          <w:ilvl w:val="0"/>
          <w:numId w:val="0"/>
        </w:numPr>
        <w:ind w:left="794"/>
      </w:pPr>
      <w:r>
        <w:t>I want to bring it back to points I made at the outset, because this is perhaps where some of the sentiment that you have picked up on around missing a trick is coming from. Something that UKCBC members are really excited about is the increasing convergence between—you have heard the term—</w:t>
      </w:r>
      <w:r w:rsidR="00CC6FA1">
        <w:t>T</w:t>
      </w:r>
      <w:r>
        <w:t>rad</w:t>
      </w:r>
      <w:r w:rsidR="00CC6FA1">
        <w:t>F</w:t>
      </w:r>
      <w:r>
        <w:t>i, so traditional financial services, the Square Mile, the City of London, this really important sector in the UK, and the digital assets sector.</w:t>
      </w:r>
      <w:r w:rsidR="00BA264F">
        <w:t xml:space="preserve"> </w:t>
      </w:r>
      <w:r>
        <w:t xml:space="preserve">We are seeing more experimentation at the level of products and tie-ups between big financial houses, </w:t>
      </w:r>
      <w:r w:rsidR="00450F0B">
        <w:t>whose</w:t>
      </w:r>
      <w:r>
        <w:t xml:space="preserve"> names you would all recognise, and maybe some of these incumbents, who may or may not be UKCBC members. There is a really interesting opportunity there. </w:t>
      </w:r>
    </w:p>
    <w:p w:rsidR="00F44D4D" w:rsidP="008F4F30">
      <w:pPr>
        <w:pStyle w:val="Question"/>
        <w:numPr>
          <w:ilvl w:val="0"/>
          <w:numId w:val="0"/>
        </w:numPr>
        <w:ind w:left="794"/>
      </w:pPr>
      <w:r>
        <w:t>The FCA has just put out a very interesting consultation paper on fund tokenisation, which UKCBC thinks is absolutely on the right track.</w:t>
      </w:r>
      <w:r w:rsidR="00BA264F">
        <w:t xml:space="preserve"> </w:t>
      </w:r>
      <w:r>
        <w:t>This, again, is about putting your traditional stocks, bonds, funds et</w:t>
      </w:r>
      <w:r w:rsidR="009126BF">
        <w:t>c</w:t>
      </w:r>
      <w:r>
        <w:t xml:space="preserve"> on to the blockchain and opening them up to new ways of being traded and invested in</w:t>
      </w:r>
      <w:r w:rsidR="00450F0B">
        <w:t>,</w:t>
      </w:r>
      <w:r>
        <w:t xml:space="preserve"> and new middle and </w:t>
      </w:r>
      <w:r>
        <w:t>back office</w:t>
      </w:r>
      <w:r>
        <w:t xml:space="preserve"> efficiencies. </w:t>
      </w:r>
      <w:r>
        <w:t>There is lo</w:t>
      </w:r>
      <w:r>
        <w:t xml:space="preserve">ts of interesting stuff there. </w:t>
      </w:r>
      <w:r>
        <w:t>T</w:t>
      </w:r>
      <w:r>
        <w:t xml:space="preserve">hat is where the posture of the UK has perhaps been a little unclear. </w:t>
      </w:r>
    </w:p>
    <w:p w:rsidR="004D50BD" w:rsidP="008F4F30">
      <w:pPr>
        <w:pStyle w:val="Question"/>
        <w:numPr>
          <w:ilvl w:val="0"/>
          <w:numId w:val="0"/>
        </w:numPr>
        <w:ind w:left="794"/>
      </w:pPr>
      <w:r>
        <w:t xml:space="preserve">It </w:t>
      </w:r>
      <w:r w:rsidR="00354B88">
        <w:t>ha</w:t>
      </w:r>
      <w:r>
        <w:t>s been quite clear</w:t>
      </w:r>
      <w:r w:rsidR="00F44D4D">
        <w:t xml:space="preserve"> </w:t>
      </w:r>
      <w:r>
        <w:t>on the fact that a crypto</w:t>
      </w:r>
      <w:r w:rsidR="00F44D4D">
        <w:t xml:space="preserve"> </w:t>
      </w:r>
      <w:r>
        <w:t>regulatory framework is coming. It will be FS regulations. The FC</w:t>
      </w:r>
      <w:r w:rsidR="00264006">
        <w:t>A and the B</w:t>
      </w:r>
      <w:r>
        <w:t xml:space="preserve">ank </w:t>
      </w:r>
      <w:r w:rsidR="00264006">
        <w:t xml:space="preserve">of England </w:t>
      </w:r>
      <w:r>
        <w:t xml:space="preserve">will have power. We are going to get that. Again, </w:t>
      </w:r>
      <w:r w:rsidR="00264006">
        <w:t xml:space="preserve">you can quibble over the </w:t>
      </w:r>
      <w:r>
        <w:t xml:space="preserve">timing </w:t>
      </w:r>
      <w:r w:rsidR="00264006">
        <w:t xml:space="preserve">and </w:t>
      </w:r>
      <w:r>
        <w:t xml:space="preserve">certain aspects of that, but the general movement there is very positive. We have to make sure </w:t>
      </w:r>
      <w:r w:rsidR="00264006">
        <w:t xml:space="preserve">that we do not miss the boat on </w:t>
      </w:r>
      <w:r>
        <w:t>the tokeni</w:t>
      </w:r>
      <w:r w:rsidR="00264006">
        <w:t>s</w:t>
      </w:r>
      <w:r>
        <w:t>ation piece, because that is fundamentally about the competitiveness of the City of London.</w:t>
      </w:r>
    </w:p>
    <w:p w:rsidR="004D50BD" w:rsidP="008F4F30">
      <w:pPr>
        <w:pStyle w:val="Question"/>
      </w:pPr>
      <w:sdt>
        <w:sdtPr>
          <w:alias w:val="Member"/>
          <w:tag w:val="&lt;Member mnisId='4051' dodsId='43043'&gt;"/>
          <w:id w:val="-492408086"/>
          <w:placeholder>
            <w:docPart w:val="DefaultPlaceholder_-1854013440"/>
          </w:placeholder>
          <w:richText/>
        </w:sdtPr>
        <w:sdtContent>
          <w:r w:rsidRPr="004D50BD">
            <w:rPr>
              <w:b/>
            </w:rPr>
            <w:t>John Glen:</w:t>
          </w:r>
        </w:sdtContent>
      </w:sdt>
      <w:r>
        <w:t xml:space="preserve"> </w:t>
      </w:r>
      <w:r w:rsidR="00264006">
        <w:t>We always have this problem with this area when we have people before the Committee, where they want to say</w:t>
      </w:r>
      <w:r w:rsidR="00450F0B">
        <w:t>,</w:t>
      </w:r>
      <w:r w:rsidR="00264006">
        <w:t xml:space="preserve"> “The FCA has done this well.</w:t>
      </w:r>
      <w:r w:rsidR="00BA264F">
        <w:t xml:space="preserve"> </w:t>
      </w:r>
      <w:r w:rsidR="00264006">
        <w:t xml:space="preserve">It has done this well. It is moving slightly along on this”. What is the problem? Then I have private meetings with some of your members, and they say to me, “We are missing an opportunity. We are not going quick enough. If we </w:t>
      </w:r>
      <w:r w:rsidRPr="00F507FC" w:rsidR="00450F0B">
        <w:t>don’t</w:t>
      </w:r>
      <w:r w:rsidR="00264006">
        <w:t xml:space="preserve"> do this, everything is going to move to the US”. </w:t>
      </w:r>
    </w:p>
    <w:p w:rsidR="004D50BD" w:rsidP="008F4F30">
      <w:pPr>
        <w:pStyle w:val="Remark"/>
      </w:pPr>
      <w:sdt>
        <w:sdtPr>
          <w:alias w:val="Member"/>
          <w:tag w:val="&lt;Member mnisId='1524' dodsId='35914'&gt;"/>
          <w:id w:val="-1238546902"/>
          <w:placeholder>
            <w:docPart w:val="DefaultPlaceholder_-1854013440"/>
          </w:placeholder>
          <w:richText/>
        </w:sdtPr>
        <w:sdtContent>
          <w:r w:rsidRPr="004D50BD">
            <w:rPr>
              <w:b/>
            </w:rPr>
            <w:t>Chair:</w:t>
          </w:r>
        </w:sdtContent>
      </w:sdt>
      <w:r>
        <w:t xml:space="preserve"> </w:t>
      </w:r>
      <w:r w:rsidR="00450F0B">
        <w:t>They s</w:t>
      </w:r>
      <w:r w:rsidR="00264006">
        <w:t>ay it to us here.</w:t>
      </w:r>
    </w:p>
    <w:p w:rsidR="004D50BD" w:rsidP="008F4F30">
      <w:pPr>
        <w:pStyle w:val="Remark"/>
      </w:pPr>
      <w:sdt>
        <w:sdtPr>
          <w:alias w:val="Member"/>
          <w:tag w:val="&lt;Member mnisId='4051' dodsId='43043'&gt;"/>
          <w:id w:val="1129356179"/>
          <w:placeholder>
            <w:docPart w:val="DefaultPlaceholder_-1854013440"/>
          </w:placeholder>
          <w:richText/>
        </w:sdtPr>
        <w:sdtContent>
          <w:r w:rsidRPr="004D50BD">
            <w:rPr>
              <w:b/>
            </w:rPr>
            <w:t>John Glen:</w:t>
          </w:r>
        </w:sdtContent>
      </w:sdt>
      <w:r>
        <w:t xml:space="preserve"> </w:t>
      </w:r>
      <w:r w:rsidR="00450F0B">
        <w:t xml:space="preserve">I am a bit frustrated. </w:t>
      </w:r>
      <w:r w:rsidR="00264006">
        <w:t>Please can you tell us what it is that you need to happen, and how quickly you need it to happen, so that the UK is not missing an opportunity with crypto?</w:t>
      </w:r>
    </w:p>
    <w:p w:rsidR="004D50BD" w:rsidP="008F4F30">
      <w:pPr>
        <w:pStyle w:val="Answer"/>
      </w:pPr>
      <w:sdt>
        <w:sdtPr>
          <w:alias w:val="Witness"/>
          <w:id w:val="-1949298674"/>
          <w:placeholder>
            <w:docPart w:val="DefaultPlaceholder_-1854013440"/>
          </w:placeholder>
          <w:richText/>
        </w:sdtPr>
        <w:sdtEndPr>
          <w:rPr>
            <w:b/>
            <w:i/>
          </w:rPr>
        </w:sdtEndPr>
        <w:sdtContent>
          <w:r w:rsidRPr="00A7157B" w:rsidR="00A7157B">
            <w:rPr>
              <w:b/>
              <w:i/>
            </w:rPr>
            <w:t>Matt Gravelle:</w:t>
          </w:r>
        </w:sdtContent>
      </w:sdt>
      <w:r w:rsidRPr="004D50BD">
        <w:rPr>
          <w:b/>
        </w:rPr>
        <w:t xml:space="preserve"> </w:t>
      </w:r>
      <w:r w:rsidR="00E20AF7">
        <w:t>I do not think that it is realistic</w:t>
      </w:r>
      <w:r w:rsidR="00450F0B">
        <w:t>, frankly,</w:t>
      </w:r>
      <w:r w:rsidR="00E20AF7">
        <w:t xml:space="preserve"> to say that the regulatory framework has to come in </w:t>
      </w:r>
      <w:r w:rsidR="00450F0B">
        <w:t>more quickly</w:t>
      </w:r>
      <w:r w:rsidR="00E20AF7">
        <w:t xml:space="preserve">. Many of our members would appreciate that, but I do not think that it is realistic, looking at the amount of work that the FCA has to do and the number of moving pieces that it needs to put into place. </w:t>
      </w:r>
    </w:p>
    <w:p w:rsidR="004D50BD" w:rsidP="008F4F30">
      <w:pPr>
        <w:pStyle w:val="Question"/>
      </w:pPr>
      <w:sdt>
        <w:sdtPr>
          <w:alias w:val="Member"/>
          <w:tag w:val="&lt;Member mnisId='4051' dodsId='43043'&gt;"/>
          <w:id w:val="2002078245"/>
          <w:placeholder>
            <w:docPart w:val="DefaultPlaceholder_-1854013440"/>
          </w:placeholder>
          <w:richText/>
        </w:sdtPr>
        <w:sdtContent>
          <w:r w:rsidRPr="004D50BD">
            <w:rPr>
              <w:b/>
            </w:rPr>
            <w:t>John Glen:</w:t>
          </w:r>
        </w:sdtContent>
      </w:sdt>
      <w:r>
        <w:t xml:space="preserve"> </w:t>
      </w:r>
      <w:r w:rsidR="00E20AF7">
        <w:t>T</w:t>
      </w:r>
      <w:r>
        <w:t xml:space="preserve">here is no criticism of the FCA’s approach </w:t>
      </w:r>
      <w:r w:rsidR="00E86966">
        <w:t>to this area of regulation.</w:t>
      </w:r>
      <w:r w:rsidR="00BA264F">
        <w:t xml:space="preserve"> </w:t>
      </w:r>
    </w:p>
    <w:p w:rsidR="004D50BD" w:rsidP="008F4F30">
      <w:pPr>
        <w:pStyle w:val="Answer"/>
      </w:pPr>
      <w:sdt>
        <w:sdtPr>
          <w:alias w:val="Witness"/>
          <w:id w:val="1212621402"/>
          <w:placeholder>
            <w:docPart w:val="DefaultPlaceholder_-1854013440"/>
          </w:placeholder>
          <w:richText/>
        </w:sdtPr>
        <w:sdtEndPr>
          <w:rPr>
            <w:b/>
            <w:i/>
          </w:rPr>
        </w:sdtEndPr>
        <w:sdtContent>
          <w:r w:rsidRPr="00A7157B" w:rsidR="00A7157B">
            <w:rPr>
              <w:b/>
              <w:i/>
            </w:rPr>
            <w:t>Matt Gravelle:</w:t>
          </w:r>
        </w:sdtContent>
      </w:sdt>
      <w:r w:rsidRPr="004D50BD">
        <w:rPr>
          <w:b/>
        </w:rPr>
        <w:t xml:space="preserve"> </w:t>
      </w:r>
      <w:r w:rsidR="00E86966">
        <w:t>There are pieces that the FCA is looking at right now. I have mentioned the financial promotions regime. The question of whether it is appropriate to subject all cryptoassets to the same 24-hour cool-off period and risk warning is a thing that our members have found frustrating. They see it as a ceiling on overall investment, but I wish to underline very clearly here that that is something that the FCA has been in very constructive mode on and is looking at.</w:t>
      </w:r>
    </w:p>
    <w:p w:rsidR="004D50BD" w:rsidP="008F4F30">
      <w:pPr>
        <w:pStyle w:val="Question"/>
      </w:pPr>
      <w:sdt>
        <w:sdtPr>
          <w:alias w:val="Member"/>
          <w:tag w:val="&lt;Member mnisId='4051' dodsId='43043'&gt;"/>
          <w:id w:val="-1024551831"/>
          <w:placeholder>
            <w:docPart w:val="DefaultPlaceholder_-1854013440"/>
          </w:placeholder>
          <w:richText/>
        </w:sdtPr>
        <w:sdtContent>
          <w:r w:rsidRPr="004D50BD">
            <w:rPr>
              <w:b/>
            </w:rPr>
            <w:t>John Glen:</w:t>
          </w:r>
        </w:sdtContent>
      </w:sdt>
      <w:r>
        <w:t xml:space="preserve"> Do you think </w:t>
      </w:r>
      <w:r w:rsidR="00E86966">
        <w:t>that it will</w:t>
      </w:r>
      <w:r>
        <w:t xml:space="preserve"> resolve it </w:t>
      </w:r>
      <w:r w:rsidR="00E86966">
        <w:t>in the right way in the end probably?</w:t>
      </w:r>
    </w:p>
    <w:p w:rsidR="004D50BD" w:rsidP="008F4F30">
      <w:pPr>
        <w:pStyle w:val="Answer"/>
      </w:pPr>
      <w:sdt>
        <w:sdtPr>
          <w:alias w:val="Witness"/>
          <w:id w:val="-431736129"/>
          <w:placeholder>
            <w:docPart w:val="DefaultPlaceholder_-1854013440"/>
          </w:placeholder>
          <w:richText/>
        </w:sdtPr>
        <w:sdtEndPr>
          <w:rPr>
            <w:b/>
            <w:i/>
          </w:rPr>
        </w:sdtEndPr>
        <w:sdtContent>
          <w:r w:rsidRPr="00A7157B" w:rsidR="00A7157B">
            <w:rPr>
              <w:b/>
              <w:i/>
            </w:rPr>
            <w:t>Matt Gravelle:</w:t>
          </w:r>
        </w:sdtContent>
      </w:sdt>
      <w:r w:rsidRPr="004D50BD">
        <w:rPr>
          <w:b/>
        </w:rPr>
        <w:t xml:space="preserve"> </w:t>
      </w:r>
      <w:r w:rsidR="00E86966">
        <w:t>It is looking at the data. This should be a data-driven conversation</w:t>
      </w:r>
      <w:r w:rsidR="003F5E7E">
        <w:t xml:space="preserve"> and </w:t>
      </w:r>
      <w:r w:rsidR="00E86966">
        <w:t>should be based on market data. What</w:t>
      </w:r>
      <w:r w:rsidR="003F5E7E">
        <w:t xml:space="preserve"> i</w:t>
      </w:r>
      <w:r w:rsidR="00E86966">
        <w:t>s actually liquid? What</w:t>
      </w:r>
      <w:r w:rsidR="003F5E7E">
        <w:t xml:space="preserve"> i</w:t>
      </w:r>
      <w:r w:rsidR="00E86966">
        <w:t xml:space="preserve">s actually volatile? </w:t>
      </w:r>
      <w:r w:rsidR="003F5E7E">
        <w:t>It should be based on t</w:t>
      </w:r>
      <w:r w:rsidR="00E86966">
        <w:t xml:space="preserve">hose kinds of questions and subject </w:t>
      </w:r>
      <w:r w:rsidR="003F5E7E">
        <w:t xml:space="preserve">to </w:t>
      </w:r>
      <w:r w:rsidR="00E86966">
        <w:t>the right kind</w:t>
      </w:r>
      <w:r w:rsidR="00354B88">
        <w:t>s</w:t>
      </w:r>
      <w:r w:rsidR="00E86966">
        <w:t xml:space="preserve"> of restrictions around</w:t>
      </w:r>
      <w:r w:rsidR="003F5E7E">
        <w:t xml:space="preserve">, at </w:t>
      </w:r>
      <w:r w:rsidR="00E86966">
        <w:t>a granular level</w:t>
      </w:r>
      <w:r w:rsidR="003F5E7E">
        <w:t xml:space="preserve">, </w:t>
      </w:r>
      <w:r w:rsidR="00E86966">
        <w:t xml:space="preserve">specific cryptoassets. </w:t>
      </w:r>
      <w:r w:rsidR="003F5E7E">
        <w:t>T</w:t>
      </w:r>
      <w:r w:rsidR="00E86966">
        <w:t xml:space="preserve">hat is what we are shifting towards. I suspect that </w:t>
      </w:r>
      <w:r w:rsidR="003F5E7E">
        <w:t xml:space="preserve">that </w:t>
      </w:r>
      <w:r w:rsidR="00E86966">
        <w:t xml:space="preserve">is something </w:t>
      </w:r>
      <w:r w:rsidR="003F5E7E">
        <w:t xml:space="preserve">that you have </w:t>
      </w:r>
      <w:r w:rsidR="00E86966">
        <w:t xml:space="preserve">heard some frustration about, and so I think </w:t>
      </w:r>
      <w:r w:rsidR="003F5E7E">
        <w:t xml:space="preserve">that </w:t>
      </w:r>
      <w:r w:rsidR="00E86966">
        <w:t>that is something that is very much on the FCA</w:t>
      </w:r>
      <w:r w:rsidR="003F5E7E">
        <w:t>’s radar.</w:t>
      </w:r>
      <w:r w:rsidR="00BA264F">
        <w:t xml:space="preserve"> </w:t>
      </w:r>
    </w:p>
    <w:p w:rsidR="004D50BD" w:rsidP="008F4F30">
      <w:pPr>
        <w:pStyle w:val="Question"/>
      </w:pPr>
      <w:sdt>
        <w:sdtPr>
          <w:alias w:val="Member"/>
          <w:tag w:val="&lt;Member mnisId='4051' dodsId='43043'&gt;"/>
          <w:id w:val="-453246416"/>
          <w:placeholder>
            <w:docPart w:val="DefaultPlaceholder_-1854013440"/>
          </w:placeholder>
          <w:richText/>
        </w:sdtPr>
        <w:sdtContent>
          <w:r w:rsidRPr="004D50BD">
            <w:rPr>
              <w:b/>
            </w:rPr>
            <w:t>John Glen:</w:t>
          </w:r>
        </w:sdtContent>
      </w:sdt>
      <w:r>
        <w:t xml:space="preserve"> Mr Taylor or Mr Butterfill, is there</w:t>
      </w:r>
      <w:r w:rsidR="001B147D">
        <w:t xml:space="preserve"> anything you would like to say about the FCA’s handling of the regulation of your industry and whether it is good or bad for the UK?</w:t>
      </w:r>
    </w:p>
    <w:p w:rsidR="004D50BD" w:rsidP="008F4F30">
      <w:pPr>
        <w:pStyle w:val="Remark"/>
      </w:pPr>
      <w:sdt>
        <w:sdtPr>
          <w:alias w:val="Member"/>
          <w:tag w:val="&lt;Member mnisId='1524' dodsId='35914'&gt;"/>
          <w:id w:val="2078092552"/>
          <w:placeholder>
            <w:docPart w:val="DefaultPlaceholder_-1854013440"/>
          </w:placeholder>
          <w:richText/>
        </w:sdtPr>
        <w:sdtContent>
          <w:r w:rsidRPr="004D50BD">
            <w:rPr>
              <w:b/>
            </w:rPr>
            <w:t>Chair:</w:t>
          </w:r>
        </w:sdtContent>
      </w:sdt>
      <w:r>
        <w:t xml:space="preserve"> </w:t>
      </w:r>
      <w:r w:rsidR="001B147D">
        <w:t>P</w:t>
      </w:r>
      <w:r>
        <w:t>lease be candid</w:t>
      </w:r>
      <w:r w:rsidR="001B147D">
        <w:t>. It is not helpful to us, as Mr Glen has said, if you are not.</w:t>
      </w:r>
    </w:p>
    <w:p w:rsidR="004D50BD" w:rsidP="008F4F30">
      <w:pPr>
        <w:pStyle w:val="Answer"/>
      </w:pPr>
      <w:sdt>
        <w:sdtPr>
          <w:alias w:val="Witness"/>
          <w:id w:val="1740132808"/>
          <w:placeholder>
            <w:docPart w:val="DefaultPlaceholder_-1854013440"/>
          </w:placeholder>
          <w:richText/>
        </w:sdtPr>
        <w:sdtEndPr>
          <w:rPr>
            <w:b/>
            <w:i/>
          </w:rPr>
        </w:sdtEndPr>
        <w:sdtContent>
          <w:r w:rsidRPr="00A7157B" w:rsidR="00A7157B">
            <w:rPr>
              <w:b/>
              <w:i/>
            </w:rPr>
            <w:t>James Butterfill:</w:t>
          </w:r>
        </w:sdtContent>
      </w:sdt>
      <w:r w:rsidRPr="004D50BD">
        <w:rPr>
          <w:b/>
        </w:rPr>
        <w:t xml:space="preserve"> </w:t>
      </w:r>
      <w:r w:rsidRPr="00354B88" w:rsidR="000B0718">
        <w:t xml:space="preserve">I make a distinction between </w:t>
      </w:r>
      <w:r w:rsidR="009A7485">
        <w:t>G</w:t>
      </w:r>
      <w:r w:rsidRPr="00354B88" w:rsidR="007176CA">
        <w:t>overnment policy</w:t>
      </w:r>
      <w:r w:rsidRPr="00354B88" w:rsidR="000B0718">
        <w:t xml:space="preserve"> and the FCA.</w:t>
      </w:r>
      <w:r w:rsidRPr="00354B88" w:rsidR="00BA264F">
        <w:t xml:space="preserve"> </w:t>
      </w:r>
      <w:r w:rsidR="001B147D">
        <w:t>Matt Gravel</w:t>
      </w:r>
      <w:r w:rsidR="000B0718">
        <w:t xml:space="preserve">le </w:t>
      </w:r>
      <w:r w:rsidR="001B147D">
        <w:t xml:space="preserve">articulated it very well, so I </w:t>
      </w:r>
      <w:r w:rsidR="000B0718">
        <w:t xml:space="preserve">do not have much </w:t>
      </w:r>
      <w:r w:rsidR="001B147D">
        <w:t>to add on th</w:t>
      </w:r>
      <w:r w:rsidR="000B0718">
        <w:t>ere</w:t>
      </w:r>
      <w:r w:rsidR="001B147D">
        <w:t xml:space="preserve">. </w:t>
      </w:r>
      <w:r w:rsidR="000B0718">
        <w:t>I</w:t>
      </w:r>
      <w:r w:rsidR="001B147D">
        <w:t xml:space="preserve">f you look at the US and why </w:t>
      </w:r>
      <w:r w:rsidR="000B0718">
        <w:t xml:space="preserve">we have </w:t>
      </w:r>
      <w:r w:rsidR="001B147D">
        <w:t xml:space="preserve">seen </w:t>
      </w:r>
      <w:r w:rsidR="000B0718">
        <w:t xml:space="preserve">a sudden </w:t>
      </w:r>
      <w:r w:rsidR="001B147D">
        <w:t xml:space="preserve">acceleration into </w:t>
      </w:r>
      <w:r w:rsidR="000B0718">
        <w:t xml:space="preserve">stablecoins </w:t>
      </w:r>
      <w:r w:rsidR="001B147D">
        <w:t>in particular, which could be a conduit for investments into US T-bills, for instance</w:t>
      </w:r>
      <w:r w:rsidR="000B0718">
        <w:t xml:space="preserve">, that </w:t>
      </w:r>
      <w:r w:rsidR="001B147D">
        <w:t xml:space="preserve">is a $300 billion industry. The Treasury Secretary, </w:t>
      </w:r>
      <w:r w:rsidRPr="00354B88" w:rsidR="00FB48A2">
        <w:t>Scott Bessent</w:t>
      </w:r>
      <w:r w:rsidR="001B147D">
        <w:t xml:space="preserve">, thinks </w:t>
      </w:r>
      <w:r w:rsidR="00FB48A2">
        <w:t xml:space="preserve">that </w:t>
      </w:r>
      <w:r w:rsidR="001B147D">
        <w:t xml:space="preserve">it will be a $2 trillion industry by 2028. It is a huge opportunity for us. </w:t>
      </w:r>
      <w:r w:rsidR="00FB48A2">
        <w:t>W</w:t>
      </w:r>
      <w:r w:rsidR="001B147D">
        <w:t xml:space="preserve">hat the US did right was </w:t>
      </w:r>
      <w:r w:rsidR="007176CA">
        <w:t xml:space="preserve">to </w:t>
      </w:r>
      <w:r w:rsidR="001B147D">
        <w:t xml:space="preserve">set </w:t>
      </w:r>
      <w:r w:rsidR="007176CA">
        <w:t xml:space="preserve">government policy </w:t>
      </w:r>
      <w:r w:rsidR="00FB48A2">
        <w:t>right</w:t>
      </w:r>
      <w:r w:rsidR="001B147D">
        <w:t>, and that has laid out the framework very clearly for invest</w:t>
      </w:r>
      <w:r w:rsidR="00C65923">
        <w:t>ors</w:t>
      </w:r>
      <w:r w:rsidR="001B147D">
        <w:t>.</w:t>
      </w:r>
    </w:p>
    <w:p w:rsidR="004D50BD" w:rsidP="008F4F30">
      <w:pPr>
        <w:pStyle w:val="Question"/>
      </w:pPr>
      <w:sdt>
        <w:sdtPr>
          <w:alias w:val="Member"/>
          <w:tag w:val="&lt;Member mnisId='4051' dodsId='43043'&gt;"/>
          <w:id w:val="-1245720995"/>
          <w:placeholder>
            <w:docPart w:val="DefaultPlaceholder_-1854013440"/>
          </w:placeholder>
          <w:richText/>
        </w:sdtPr>
        <w:sdtContent>
          <w:r w:rsidRPr="004D50BD">
            <w:rPr>
              <w:b/>
            </w:rPr>
            <w:t>John Glen:</w:t>
          </w:r>
        </w:sdtContent>
      </w:sdt>
      <w:r>
        <w:t xml:space="preserve"> </w:t>
      </w:r>
      <w:r w:rsidR="00C65923">
        <w:t>Sasha Mills at the Bank of England says that limiting the number of stablecoins in the UK for individuals and businesses is going to be something that needs to be looked at, because it could allow rapid outflows of deposits. It is not a gotcha moment, but I am trying to understand whether that is broadly a legitimate concern.</w:t>
      </w:r>
    </w:p>
    <w:p w:rsidR="00DF1EC7" w:rsidP="008F4F30">
      <w:pPr>
        <w:pStyle w:val="Answer"/>
      </w:pPr>
      <w:sdt>
        <w:sdtPr>
          <w:alias w:val="Witness"/>
          <w:id w:val="324485344"/>
          <w:placeholder>
            <w:docPart w:val="DefaultPlaceholder_-1854013440"/>
          </w:placeholder>
          <w:richText/>
        </w:sdtPr>
        <w:sdtEndPr>
          <w:rPr>
            <w:b/>
            <w:i/>
          </w:rPr>
        </w:sdtEndPr>
        <w:sdtContent>
          <w:r w:rsidR="00533F12">
            <w:rPr>
              <w:b/>
              <w:i/>
            </w:rPr>
            <w:t>Professor Broby:</w:t>
          </w:r>
        </w:sdtContent>
      </w:sdt>
      <w:r w:rsidRPr="004D50BD" w:rsidR="004D50BD">
        <w:rPr>
          <w:b/>
        </w:rPr>
        <w:t xml:space="preserve"> </w:t>
      </w:r>
      <w:r>
        <w:t xml:space="preserve">Just recently—in other words last week—JP Morgan has issued a dollar-based, tokenised deposit account </w:t>
      </w:r>
      <w:r w:rsidR="007176CA">
        <w:t>that</w:t>
      </w:r>
      <w:r>
        <w:t xml:space="preserve"> is interest-bearing, which is a stablecoin that has interest. You just mentioned a concern that there would be capital flight from deposit accounts to these. The technology is there. The reason why JP Morgan was able to do that was </w:t>
      </w:r>
      <w:r w:rsidR="007176CA">
        <w:t xml:space="preserve">because </w:t>
      </w:r>
      <w:r>
        <w:t xml:space="preserve">of the GENIUS Act allowing it to have protections of custody domestically, so that people can actually have those sorts of things. </w:t>
      </w:r>
    </w:p>
    <w:p w:rsidR="004D50BD" w:rsidP="008F4F30">
      <w:pPr>
        <w:pStyle w:val="Answer"/>
      </w:pPr>
      <w:r w:rsidRPr="00354B88">
        <w:t xml:space="preserve">We have </w:t>
      </w:r>
      <w:r>
        <w:t>a set of rules in the UK.</w:t>
      </w:r>
      <w:r w:rsidR="00BA264F">
        <w:t xml:space="preserve"> </w:t>
      </w:r>
      <w:r>
        <w:t>As I said, I would rather call it speculation than investment.</w:t>
      </w:r>
      <w:r w:rsidR="00BA264F">
        <w:t xml:space="preserve"> </w:t>
      </w:r>
      <w:r>
        <w:t xml:space="preserve">The FCA has a mandate on all these things. Having guardrails separately for cryptoassets will do more to stop innovation, </w:t>
      </w:r>
      <w:r w:rsidR="00986014">
        <w:t>such as</w:t>
      </w:r>
      <w:r>
        <w:t xml:space="preserve"> the one I </w:t>
      </w:r>
      <w:r w:rsidR="00986014">
        <w:t xml:space="preserve">have </w:t>
      </w:r>
      <w:r>
        <w:t xml:space="preserve">just mentioned, than to do it. </w:t>
      </w:r>
      <w:r w:rsidR="00986014">
        <w:t>W</w:t>
      </w:r>
      <w:r>
        <w:t>e need to focus on how we can protect assets. In other words, if the digital payments are kept in servers, we need to ensure that the people who oversee those servers have oversight and control</w:t>
      </w:r>
      <w:r w:rsidR="00354B88">
        <w:t>. It</w:t>
      </w:r>
      <w:r w:rsidR="00986014">
        <w:t xml:space="preserve"> is the </w:t>
      </w:r>
      <w:r>
        <w:t>custody areas</w:t>
      </w:r>
      <w:r w:rsidR="00986014">
        <w:t xml:space="preserve"> that are </w:t>
      </w:r>
      <w:r>
        <w:t>the weakest part of the UK equation.</w:t>
      </w:r>
    </w:p>
    <w:p w:rsidR="004D50BD" w:rsidP="008F4F30">
      <w:pPr>
        <w:pStyle w:val="Question"/>
      </w:pPr>
      <w:sdt>
        <w:sdtPr>
          <w:alias w:val="Member"/>
          <w:tag w:val="&lt;Member mnisId='4051' dodsId='43043'&gt;"/>
          <w:id w:val="-1831903860"/>
          <w:placeholder>
            <w:docPart w:val="DefaultPlaceholder_-1854013440"/>
          </w:placeholder>
          <w:richText/>
        </w:sdtPr>
        <w:sdtContent>
          <w:r w:rsidRPr="004D50BD">
            <w:rPr>
              <w:b/>
            </w:rPr>
            <w:t>John Glen:</w:t>
          </w:r>
        </w:sdtContent>
      </w:sdt>
      <w:r>
        <w:t xml:space="preserve"> </w:t>
      </w:r>
      <w:r w:rsidR="00986014">
        <w:t>I am a bit unclear. This is complicated stuff, but you seem to be saying that, on one level, th</w:t>
      </w:r>
      <w:r w:rsidR="00354B88">
        <w:t xml:space="preserve">e </w:t>
      </w:r>
      <w:r w:rsidR="00986014">
        <w:t>guardrails that the FCA is putting in place outweigh the advantages that you see in the US with the GENIUS Act and the consequences of that. What does the UK need to do to replicate the positive steps made by the GENIUS Act in the US?</w:t>
      </w:r>
    </w:p>
    <w:p w:rsidR="00965552" w:rsidP="008F4F30">
      <w:pPr>
        <w:pStyle w:val="Answer"/>
      </w:pPr>
      <w:sdt>
        <w:sdtPr>
          <w:alias w:val="Witness"/>
          <w:id w:val="-1501113705"/>
          <w:placeholder>
            <w:docPart w:val="DefaultPlaceholder_-1854013440"/>
          </w:placeholder>
          <w:richText/>
        </w:sdtPr>
        <w:sdtEndPr>
          <w:rPr>
            <w:b/>
            <w:i/>
          </w:rPr>
        </w:sdtEndPr>
        <w:sdtContent>
          <w:r w:rsidR="00533F12">
            <w:rPr>
              <w:b/>
              <w:i/>
            </w:rPr>
            <w:t>Professor Broby:</w:t>
          </w:r>
        </w:sdtContent>
      </w:sdt>
      <w:r w:rsidRPr="00965552">
        <w:rPr>
          <w:b/>
        </w:rPr>
        <w:t xml:space="preserve"> </w:t>
      </w:r>
      <w:r w:rsidR="00986014">
        <w:t>As I said, we have the rules. We need to get the FCA to be more proactive on oversight of custody. In other words, where do we keep these digital assets? Presumably, you want them kept in an environment</w:t>
      </w:r>
      <w:r w:rsidR="006D72E4">
        <w:t>—</w:t>
      </w:r>
    </w:p>
    <w:p w:rsidR="006D72E4" w:rsidP="008F4F30">
      <w:pPr>
        <w:pStyle w:val="Question"/>
      </w:pPr>
      <w:sdt>
        <w:sdtPr>
          <w:alias w:val="Member"/>
          <w:tag w:val="&lt;Member mnisId='4051' dodsId='43043'&gt;"/>
          <w:id w:val="1504322618"/>
          <w:placeholder>
            <w:docPart w:val="DefaultPlaceholder_-1854013440"/>
          </w:placeholder>
          <w:richText/>
        </w:sdtPr>
        <w:sdtContent>
          <w:r w:rsidRPr="00965552" w:rsidR="00965552">
            <w:rPr>
              <w:b/>
            </w:rPr>
            <w:t>John Glen:</w:t>
          </w:r>
        </w:sdtContent>
      </w:sdt>
      <w:r w:rsidR="00965552">
        <w:t xml:space="preserve"> </w:t>
      </w:r>
      <w:r>
        <w:t>A secure environment on their servers and the cloud.</w:t>
      </w:r>
      <w:r w:rsidR="00BA264F">
        <w:t xml:space="preserve"> </w:t>
      </w:r>
    </w:p>
    <w:p w:rsidR="006D72E4" w:rsidP="008F4F30">
      <w:pPr>
        <w:pStyle w:val="Answer"/>
      </w:pPr>
      <w:sdt>
        <w:sdtPr>
          <w:alias w:val="Witness"/>
          <w:id w:val="-908762063"/>
          <w:placeholder>
            <w:docPart w:val="DefaultPlaceholder_-1854013440"/>
          </w:placeholder>
          <w:richText/>
        </w:sdtPr>
        <w:sdtContent>
          <w:r w:rsidR="00533F12">
            <w:rPr>
              <w:b/>
              <w:i/>
            </w:rPr>
            <w:t>Professor Broby:</w:t>
          </w:r>
          <w:r w:rsidRPr="006D72E4" w:rsidR="00965552">
            <w:rPr>
              <w:b/>
            </w:rPr>
            <w:t xml:space="preserve"> </w:t>
          </w:r>
        </w:sdtContent>
      </w:sdt>
      <w:r>
        <w:t>Exactly, yes.</w:t>
      </w:r>
      <w:r w:rsidR="00BA264F">
        <w:t xml:space="preserve"> </w:t>
      </w:r>
      <w:r>
        <w:t>That gives the consumer faith that they can use these instruments.</w:t>
      </w:r>
      <w:r w:rsidR="00BA264F">
        <w:t xml:space="preserve"> </w:t>
      </w:r>
    </w:p>
    <w:p w:rsidR="00965552" w:rsidP="008F4F30">
      <w:pPr>
        <w:pStyle w:val="Answer"/>
      </w:pPr>
      <w:sdt>
        <w:sdtPr>
          <w:alias w:val="Witness"/>
          <w:id w:val="532535724"/>
          <w:placeholder>
            <w:docPart w:val="DefaultPlaceholder_-1854013440"/>
          </w:placeholder>
          <w:richText/>
        </w:sdtPr>
        <w:sdtEndPr>
          <w:rPr>
            <w:b/>
            <w:i/>
          </w:rPr>
        </w:sdtEndPr>
        <w:sdtContent>
          <w:r w:rsidRPr="006D72E4" w:rsidR="00A7157B">
            <w:rPr>
              <w:b/>
              <w:i/>
            </w:rPr>
            <w:t>Ian Taylor:</w:t>
          </w:r>
        </w:sdtContent>
      </w:sdt>
      <w:r w:rsidRPr="006D72E4">
        <w:rPr>
          <w:b/>
        </w:rPr>
        <w:t xml:space="preserve"> </w:t>
      </w:r>
      <w:r w:rsidR="006D72E4">
        <w:t>I do not want to reiterate what has already been said, but I am happy to take the other side and be more candid with you, Mr Glen. CryptoUK has been advocating for this industry since 2017.</w:t>
      </w:r>
      <w:r w:rsidR="00BA264F">
        <w:t xml:space="preserve"> </w:t>
      </w:r>
      <w:r w:rsidR="006D72E4">
        <w:t>With our 100-plus members, it would be remiss if I was not honest with you. We thank you for the policy position that you came out with, when you were EST, in April 2022.</w:t>
      </w:r>
    </w:p>
    <w:p w:rsidR="00965552" w:rsidP="008F4F30">
      <w:pPr>
        <w:pStyle w:val="Remark"/>
      </w:pPr>
      <w:sdt>
        <w:sdtPr>
          <w:alias w:val="Member"/>
          <w:tag w:val="&lt;Member mnisId='1524' dodsId='35914'&gt;"/>
          <w:id w:val="-866672954"/>
          <w:placeholder>
            <w:docPart w:val="DefaultPlaceholder_-1854013440"/>
          </w:placeholder>
          <w:richText/>
        </w:sdtPr>
        <w:sdtContent>
          <w:r w:rsidRPr="00965552">
            <w:rPr>
              <w:b/>
            </w:rPr>
            <w:t>Chair:</w:t>
          </w:r>
        </w:sdtContent>
      </w:sdt>
      <w:r>
        <w:t xml:space="preserve"> </w:t>
      </w:r>
      <w:r w:rsidR="006D72E4">
        <w:t>For anyone watching who does not already know, John Glen was Economic Secretary to the Treasury.</w:t>
      </w:r>
      <w:r w:rsidR="00BA264F">
        <w:t xml:space="preserve"> </w:t>
      </w:r>
      <w:r w:rsidR="006D72E4">
        <w:t xml:space="preserve">He was the longest serving since the </w:t>
      </w:r>
      <w:r w:rsidR="00354B88">
        <w:t>second world war</w:t>
      </w:r>
      <w:r w:rsidR="006D72E4">
        <w:t xml:space="preserve">, so he did a lot of this work in that role. </w:t>
      </w:r>
    </w:p>
    <w:p w:rsidR="00473CCE" w:rsidP="008F4F30">
      <w:pPr>
        <w:pStyle w:val="Answer"/>
      </w:pPr>
      <w:sdt>
        <w:sdtPr>
          <w:alias w:val="Witness"/>
          <w:id w:val="1160664701"/>
          <w:placeholder>
            <w:docPart w:val="DefaultPlaceholder_-1854013440"/>
          </w:placeholder>
          <w:richText/>
        </w:sdtPr>
        <w:sdtEndPr>
          <w:rPr>
            <w:b/>
            <w:i/>
          </w:rPr>
        </w:sdtEndPr>
        <w:sdtContent>
          <w:r w:rsidRPr="00A7157B" w:rsidR="00A7157B">
            <w:rPr>
              <w:b/>
              <w:i/>
            </w:rPr>
            <w:t>Ian Taylor:</w:t>
          </w:r>
        </w:sdtContent>
      </w:sdt>
      <w:r w:rsidRPr="00965552" w:rsidR="00965552">
        <w:rPr>
          <w:b/>
        </w:rPr>
        <w:t xml:space="preserve"> </w:t>
      </w:r>
      <w:r w:rsidR="006D72E4">
        <w:t xml:space="preserve">That really drove direct foreign investment into the UK. It is all about UK jobs and UK tax revenue. This industry can provide the current </w:t>
      </w:r>
      <w:r>
        <w:t>G</w:t>
      </w:r>
      <w:r w:rsidR="006D72E4">
        <w:t>overnment</w:t>
      </w:r>
      <w:r w:rsidR="002C67C9">
        <w:t>’</w:t>
      </w:r>
      <w:r w:rsidR="006D72E4">
        <w:t>s growth mandate. We truly believe that. We</w:t>
      </w:r>
      <w:r>
        <w:t xml:space="preserve"> ha</w:t>
      </w:r>
      <w:r w:rsidR="006D72E4">
        <w:t xml:space="preserve">ve seen the investment globally. </w:t>
      </w:r>
    </w:p>
    <w:p w:rsidR="00473CCE" w:rsidP="008F4F30">
      <w:pPr>
        <w:pStyle w:val="Answer"/>
      </w:pPr>
      <w:r>
        <w:t>T</w:t>
      </w:r>
      <w:r w:rsidR="006D72E4">
        <w:t xml:space="preserve">he Europeans consulted on their </w:t>
      </w:r>
      <w:r w:rsidRPr="007176CA" w:rsidR="006D72E4">
        <w:t xml:space="preserve">framework </w:t>
      </w:r>
      <w:r w:rsidRPr="007176CA">
        <w:t xml:space="preserve">for </w:t>
      </w:r>
      <w:r w:rsidRPr="007176CA" w:rsidR="006D72E4">
        <w:t>regulation in 20</w:t>
      </w:r>
      <w:r w:rsidRPr="007176CA" w:rsidR="00354B88">
        <w:t>2</w:t>
      </w:r>
      <w:r w:rsidRPr="007176CA" w:rsidR="007176CA">
        <w:t>0</w:t>
      </w:r>
      <w:r w:rsidRPr="007176CA" w:rsidR="006D72E4">
        <w:t>. That is live. There</w:t>
      </w:r>
      <w:r w:rsidRPr="007176CA">
        <w:t xml:space="preserve"> are </w:t>
      </w:r>
      <w:r w:rsidRPr="007176CA" w:rsidR="006D72E4">
        <w:t>licensing regimes that have been around in Europe for</w:t>
      </w:r>
      <w:r w:rsidR="006D72E4">
        <w:t xml:space="preserve"> over a year. We have</w:t>
      </w:r>
      <w:r>
        <w:t xml:space="preserve"> not </w:t>
      </w:r>
      <w:r w:rsidR="006D72E4">
        <w:t>had a set of regulation</w:t>
      </w:r>
      <w:r w:rsidR="00ED7F97">
        <w:t>s</w:t>
      </w:r>
      <w:r w:rsidR="006D72E4">
        <w:t xml:space="preserve"> laid down in the </w:t>
      </w:r>
      <w:r>
        <w:t>UK</w:t>
      </w:r>
      <w:r w:rsidR="006D72E4">
        <w:t xml:space="preserve"> </w:t>
      </w:r>
      <w:r w:rsidR="006D72E4">
        <w:t>since you were in office</w:t>
      </w:r>
      <w:r>
        <w:t xml:space="preserve"> as</w:t>
      </w:r>
      <w:r w:rsidR="006D72E4">
        <w:t xml:space="preserve"> the </w:t>
      </w:r>
      <w:r>
        <w:t>C</w:t>
      </w:r>
      <w:r w:rsidR="006D72E4">
        <w:t xml:space="preserve">ity </w:t>
      </w:r>
      <w:r>
        <w:t>M</w:t>
      </w:r>
      <w:r w:rsidR="006D72E4">
        <w:t>inister.</w:t>
      </w:r>
      <w:r>
        <w:t xml:space="preserve"> That </w:t>
      </w:r>
      <w:r w:rsidR="006D72E4">
        <w:t>tells businesses that they cannot plan</w:t>
      </w:r>
      <w:r>
        <w:t xml:space="preserve"> or </w:t>
      </w:r>
      <w:r w:rsidR="006D72E4">
        <w:t xml:space="preserve">build a roadmap, and then they look elsewhere. </w:t>
      </w:r>
      <w:r>
        <w:t xml:space="preserve">This </w:t>
      </w:r>
      <w:r w:rsidR="006D72E4">
        <w:t xml:space="preserve">is happening. </w:t>
      </w:r>
      <w:r>
        <w:t>I</w:t>
      </w:r>
      <w:r w:rsidR="006D72E4">
        <w:t xml:space="preserve">n 2022, I would get calls from the </w:t>
      </w:r>
      <w:r>
        <w:t xml:space="preserve">Department </w:t>
      </w:r>
      <w:r w:rsidR="00B43F3E">
        <w:t xml:space="preserve">for </w:t>
      </w:r>
      <w:r w:rsidR="00B43F3E">
        <w:rPr>
          <w:iCs/>
        </w:rPr>
        <w:t>International</w:t>
      </w:r>
      <w:r>
        <w:t xml:space="preserve"> Trade </w:t>
      </w:r>
      <w:r w:rsidR="006D72E4">
        <w:t>say</w:t>
      </w:r>
      <w:r>
        <w:t>ing</w:t>
      </w:r>
      <w:r w:rsidR="006D72E4">
        <w:t xml:space="preserve">, </w:t>
      </w:r>
      <w:r>
        <w:t>“</w:t>
      </w:r>
      <w:r w:rsidR="006D72E4">
        <w:t xml:space="preserve">Ian, can you talk to this firm in Asia? Can you talk to this firm in North America? They want to come to the </w:t>
      </w:r>
      <w:r>
        <w:t>UK”</w:t>
      </w:r>
      <w:r w:rsidR="006D72E4">
        <w:t xml:space="preserve">. The opposite is true now. I am getting those calls from people saying, </w:t>
      </w:r>
      <w:r>
        <w:t xml:space="preserve">“We </w:t>
      </w:r>
      <w:r w:rsidR="006D72E4">
        <w:t xml:space="preserve">need to go to the </w:t>
      </w:r>
      <w:r>
        <w:t>US”.</w:t>
      </w:r>
      <w:r w:rsidR="00BA264F">
        <w:t xml:space="preserve"> </w:t>
      </w:r>
    </w:p>
    <w:p w:rsidR="00473CCE" w:rsidP="008F4F30">
      <w:pPr>
        <w:pStyle w:val="Answer"/>
      </w:pPr>
      <w:r>
        <w:t>Wh</w:t>
      </w:r>
      <w:r w:rsidR="006D72E4">
        <w:t>y is the U</w:t>
      </w:r>
      <w:r>
        <w:t>S</w:t>
      </w:r>
      <w:r w:rsidR="006D72E4">
        <w:t xml:space="preserve"> different? </w:t>
      </w:r>
      <w:r>
        <w:t>It has a</w:t>
      </w:r>
      <w:r w:rsidR="006D72E4">
        <w:t xml:space="preserve"> policy position that is promoting crypto, but </w:t>
      </w:r>
      <w:r>
        <w:t xml:space="preserve">it </w:t>
      </w:r>
      <w:r w:rsidR="006D72E4">
        <w:t xml:space="preserve">also </w:t>
      </w:r>
      <w:r>
        <w:t xml:space="preserve">has </w:t>
      </w:r>
      <w:r w:rsidR="006D72E4">
        <w:t xml:space="preserve">put friendly leaders in </w:t>
      </w:r>
      <w:r>
        <w:t xml:space="preserve">its </w:t>
      </w:r>
      <w:r w:rsidR="006D72E4">
        <w:t xml:space="preserve">regulatory agencies. SEC is a perfect example. I had the pleasure of meeting Paul Atkins, </w:t>
      </w:r>
      <w:r>
        <w:t>its</w:t>
      </w:r>
      <w:r w:rsidR="006D72E4">
        <w:t xml:space="preserve"> new chair, recently at a crypto conference. </w:t>
      </w:r>
      <w:r>
        <w:t>H</w:t>
      </w:r>
      <w:r w:rsidR="006D72E4">
        <w:t xml:space="preserve">e said something fundamentally </w:t>
      </w:r>
      <w:r w:rsidR="002C45BF">
        <w:t>different from</w:t>
      </w:r>
      <w:r w:rsidR="006D72E4">
        <w:t xml:space="preserve"> his predecessor, which is, </w:t>
      </w:r>
      <w:r>
        <w:t>“</w:t>
      </w:r>
      <w:r w:rsidR="006D72E4">
        <w:t xml:space="preserve">I do not believe that </w:t>
      </w:r>
      <w:r>
        <w:t xml:space="preserve">the </w:t>
      </w:r>
      <w:r w:rsidR="006D72E4">
        <w:t xml:space="preserve">majority </w:t>
      </w:r>
      <w:r w:rsidR="00B43F3E">
        <w:t xml:space="preserve">of </w:t>
      </w:r>
      <w:r w:rsidR="006D72E4">
        <w:t xml:space="preserve">cryptoasset </w:t>
      </w:r>
      <w:r w:rsidR="00B43F3E">
        <w:t>tokens</w:t>
      </w:r>
      <w:r w:rsidR="006D72E4">
        <w:t xml:space="preserve"> are securities</w:t>
      </w:r>
      <w:r>
        <w:t>”</w:t>
      </w:r>
      <w:r w:rsidR="006D72E4">
        <w:t xml:space="preserve">. That is a complete 180. </w:t>
      </w:r>
      <w:r>
        <w:t>Do y</w:t>
      </w:r>
      <w:r w:rsidR="006D72E4">
        <w:t xml:space="preserve">ou know what that tells the industry? </w:t>
      </w:r>
      <w:r>
        <w:t>“Y</w:t>
      </w:r>
      <w:r w:rsidR="006D72E4">
        <w:t>es, we can now start building</w:t>
      </w:r>
      <w:r>
        <w:t>”</w:t>
      </w:r>
      <w:r w:rsidR="006D72E4">
        <w:t xml:space="preserve">. </w:t>
      </w:r>
    </w:p>
    <w:p w:rsidR="00965552" w:rsidP="008F4F30">
      <w:pPr>
        <w:pStyle w:val="Answer"/>
      </w:pPr>
      <w:r>
        <w:t xml:space="preserve">You have </w:t>
      </w:r>
      <w:r w:rsidR="006D72E4">
        <w:t>seen lots of investments, capital</w:t>
      </w:r>
      <w:r>
        <w:t xml:space="preserve"> and </w:t>
      </w:r>
      <w:r w:rsidR="006D72E4">
        <w:t>public listed companies go</w:t>
      </w:r>
      <w:r w:rsidR="00B43F3E">
        <w:t>ing</w:t>
      </w:r>
      <w:r w:rsidR="006D72E4">
        <w:t xml:space="preserve"> live in the </w:t>
      </w:r>
      <w:r>
        <w:t>US.</w:t>
      </w:r>
      <w:r w:rsidR="00BA264F">
        <w:t xml:space="preserve"> </w:t>
      </w:r>
      <w:r w:rsidR="006D72E4">
        <w:t xml:space="preserve">In the </w:t>
      </w:r>
      <w:r>
        <w:t>UK</w:t>
      </w:r>
      <w:r w:rsidR="006D72E4">
        <w:t xml:space="preserve">, the opposite is true. The capital is flying out. </w:t>
      </w:r>
      <w:r>
        <w:t>I</w:t>
      </w:r>
      <w:r w:rsidR="006D72E4">
        <w:t>s it the FCA?</w:t>
      </w:r>
      <w:r w:rsidR="00BA264F">
        <w:t xml:space="preserve"> </w:t>
      </w:r>
      <w:r w:rsidR="006D72E4">
        <w:t xml:space="preserve">Businesses will tell me that </w:t>
      </w:r>
      <w:r>
        <w:t xml:space="preserve">it is </w:t>
      </w:r>
      <w:r w:rsidR="006D72E4">
        <w:t>moving too slow</w:t>
      </w:r>
      <w:r>
        <w:t>ly</w:t>
      </w:r>
      <w:r w:rsidR="006D72E4">
        <w:t xml:space="preserve">. </w:t>
      </w:r>
      <w:r>
        <w:t>Y</w:t>
      </w:r>
      <w:r w:rsidR="006D72E4">
        <w:t>es, regulation is a blunt instrument and needs to be proportionate and balanced</w:t>
      </w:r>
      <w:r>
        <w:t xml:space="preserve">, but </w:t>
      </w:r>
      <w:r w:rsidR="006D72E4">
        <w:t>we have a second</w:t>
      </w:r>
      <w:r>
        <w:t>-</w:t>
      </w:r>
      <w:r w:rsidR="006D72E4">
        <w:t>mover advantage post</w:t>
      </w:r>
      <w:r>
        <w:t xml:space="preserve"> the </w:t>
      </w:r>
      <w:r w:rsidR="006D72E4">
        <w:t xml:space="preserve">European regulation, called </w:t>
      </w:r>
      <w:r w:rsidR="006D72E4">
        <w:t>M</w:t>
      </w:r>
      <w:r>
        <w:t>iCA</w:t>
      </w:r>
      <w:r w:rsidR="00B43F3E">
        <w:t>—</w:t>
      </w:r>
      <w:r w:rsidR="006D72E4">
        <w:t>market</w:t>
      </w:r>
      <w:r>
        <w:t xml:space="preserve">s in </w:t>
      </w:r>
      <w:r>
        <w:t>cryptoassets</w:t>
      </w:r>
      <w:r>
        <w:t>.</w:t>
      </w:r>
      <w:r w:rsidR="00BA264F">
        <w:t xml:space="preserve"> </w:t>
      </w:r>
      <w:r w:rsidR="003F0052">
        <w:t>Our</w:t>
      </w:r>
      <w:r w:rsidR="006D72E4">
        <w:t xml:space="preserve"> members would like to see </w:t>
      </w:r>
      <w:r w:rsidR="003F0052">
        <w:t xml:space="preserve">it move </w:t>
      </w:r>
      <w:r w:rsidR="006D72E4">
        <w:t xml:space="preserve">a little faster. </w:t>
      </w:r>
      <w:r w:rsidR="003F0052">
        <w:t xml:space="preserve">It does not </w:t>
      </w:r>
      <w:r w:rsidR="006D72E4">
        <w:t>have to be a big</w:t>
      </w:r>
      <w:r w:rsidR="003F0052">
        <w:t>-</w:t>
      </w:r>
      <w:r w:rsidR="006D72E4">
        <w:t>bang approach. It can be a piecemeal approach.</w:t>
      </w:r>
    </w:p>
    <w:p w:rsidR="003F0052" w:rsidP="008F4F30">
      <w:pPr>
        <w:pStyle w:val="Remark"/>
      </w:pPr>
      <w:sdt>
        <w:sdtPr>
          <w:alias w:val="Member"/>
          <w:tag w:val="&lt;Member mnisId='4051' dodsId='43043'&gt;"/>
          <w:id w:val="51896868"/>
          <w:placeholder>
            <w:docPart w:val="DefaultPlaceholder_-1854013440"/>
          </w:placeholder>
          <w:richText/>
        </w:sdtPr>
        <w:sdtContent>
          <w:r w:rsidRPr="00965552" w:rsidR="00965552">
            <w:rPr>
              <w:b/>
            </w:rPr>
            <w:t>John Glen:</w:t>
          </w:r>
        </w:sdtContent>
      </w:sdt>
      <w:r w:rsidR="00965552">
        <w:t xml:space="preserve"> </w:t>
      </w:r>
      <w:r>
        <w:t>That is helpful.</w:t>
      </w:r>
      <w:r w:rsidR="00BA264F">
        <w:t xml:space="preserve"> </w:t>
      </w:r>
    </w:p>
    <w:p w:rsidR="003F0052" w:rsidP="008F4F30">
      <w:pPr>
        <w:pStyle w:val="Answer"/>
      </w:pPr>
      <w:sdt>
        <w:sdtPr>
          <w:alias w:val="Witness"/>
          <w:id w:val="1811747398"/>
          <w:placeholder>
            <w:docPart w:val="DefaultPlaceholder_-1854013440"/>
          </w:placeholder>
          <w:richText/>
        </w:sdtPr>
        <w:sdtEndPr>
          <w:rPr>
            <w:b/>
            <w:i/>
          </w:rPr>
        </w:sdtEndPr>
        <w:sdtContent>
          <w:r w:rsidRPr="003F0052" w:rsidR="00A7157B">
            <w:rPr>
              <w:b/>
              <w:i/>
            </w:rPr>
            <w:t>Matt Gravelle:</w:t>
          </w:r>
        </w:sdtContent>
      </w:sdt>
      <w:r w:rsidRPr="003F0052" w:rsidR="00965552">
        <w:rPr>
          <w:b/>
        </w:rPr>
        <w:t xml:space="preserve"> </w:t>
      </w:r>
      <w:r>
        <w:t>You mentioned the holding limits piece around stablecoins. That is something that UKCBC’s members are concerned about, particularly if you look at capping that at £10 million for institutions for wholesale. It is very hard to use in financial markets or in the corporate space for treasury management et</w:t>
      </w:r>
      <w:r w:rsidR="00D47D90">
        <w:t>c</w:t>
      </w:r>
      <w:r>
        <w:t xml:space="preserve">. </w:t>
      </w:r>
    </w:p>
    <w:p w:rsidR="00965552" w:rsidP="008F4F30">
      <w:pPr>
        <w:pStyle w:val="Answer"/>
      </w:pPr>
      <w:r>
        <w:t xml:space="preserve">To round off the points on the need for certainty, it is really important that, as we bed down the rules and move towards an authorisation regime, that regime is predictable, transparent and well resourced. The key next step, once we get the rules finalised, is making sure that the </w:t>
      </w:r>
      <w:r w:rsidRPr="00AC3B05">
        <w:t>FCA has people in place to actually deliver this. I think that that is what it is working on.</w:t>
      </w:r>
    </w:p>
    <w:p w:rsidR="00965552" w:rsidP="008F4F30">
      <w:pPr>
        <w:pStyle w:val="Question"/>
      </w:pPr>
      <w:sdt>
        <w:sdtPr>
          <w:alias w:val="Member"/>
          <w:tag w:val="&lt;Member mnisId='1524' dodsId='35914'&gt;"/>
          <w:id w:val="-912008790"/>
          <w:placeholder>
            <w:docPart w:val="DefaultPlaceholder_-1854013440"/>
          </w:placeholder>
          <w:richText/>
        </w:sdtPr>
        <w:sdtContent>
          <w:r w:rsidRPr="00965552">
            <w:rPr>
              <w:b/>
            </w:rPr>
            <w:t>Chair:</w:t>
          </w:r>
        </w:sdtContent>
      </w:sdt>
      <w:r>
        <w:t xml:space="preserve"> </w:t>
      </w:r>
      <w:r w:rsidR="00F66C4F">
        <w:t>Talking of predictable and so on, Mr Taylor, when you last gave evidence on this subject, you told the then</w:t>
      </w:r>
      <w:r w:rsidR="004C75B4">
        <w:t xml:space="preserve"> </w:t>
      </w:r>
      <w:r w:rsidR="00F66C4F">
        <w:t>Committee that non-fungible tokens, often called NFTs, were a further benefit that the crypto industry brings. You also said that they increased social inclusion. Nearly everyone has lost everything they invested in NFTs as the prices collapsed. Do you regret what you said then?</w:t>
      </w:r>
    </w:p>
    <w:p w:rsidR="00E80F77" w:rsidP="008F4F30">
      <w:pPr>
        <w:pStyle w:val="Answer"/>
      </w:pPr>
      <w:sdt>
        <w:sdtPr>
          <w:alias w:val="Witness"/>
          <w:id w:val="-2067867723"/>
          <w:placeholder>
            <w:docPart w:val="DefaultPlaceholder_-1854013440"/>
          </w:placeholder>
          <w:richText/>
        </w:sdtPr>
        <w:sdtEndPr>
          <w:rPr>
            <w:b/>
            <w:i/>
          </w:rPr>
        </w:sdtEndPr>
        <w:sdtContent>
          <w:r w:rsidRPr="00A7157B" w:rsidR="00A7157B">
            <w:rPr>
              <w:b/>
              <w:i/>
            </w:rPr>
            <w:t>Ian Taylor:</w:t>
          </w:r>
        </w:sdtContent>
      </w:sdt>
      <w:r w:rsidRPr="00965552" w:rsidR="00965552">
        <w:rPr>
          <w:b/>
        </w:rPr>
        <w:t xml:space="preserve"> </w:t>
      </w:r>
      <w:r w:rsidR="00F17954">
        <w:t>I somewhat feel that I have been asked to give financial advice again.</w:t>
      </w:r>
      <w:r w:rsidR="00BA264F">
        <w:t xml:space="preserve"> </w:t>
      </w:r>
      <w:r w:rsidR="00F17954">
        <w:t xml:space="preserve">This is another particular, in my view, technological benefit of blockchain, </w:t>
      </w:r>
      <w:r w:rsidR="004C75B4">
        <w:t>in so far</w:t>
      </w:r>
      <w:r w:rsidR="00F17954">
        <w:t xml:space="preserve"> as you can have a creator economy.</w:t>
      </w:r>
      <w:r w:rsidR="00BA264F">
        <w:t xml:space="preserve"> </w:t>
      </w:r>
      <w:r w:rsidR="00F17954">
        <w:t xml:space="preserve">An artist, whether a music artist, writer or graphic designer, can issue a piece of </w:t>
      </w:r>
      <w:r w:rsidR="00F17954">
        <w:t>art, distribute it seamlessly to a huge market and then receive benefit from that for somebody using their art, rather than</w:t>
      </w:r>
      <w:r>
        <w:t xml:space="preserve"> where,</w:t>
      </w:r>
      <w:r w:rsidR="00F17954">
        <w:t xml:space="preserve"> in what we call Web 2</w:t>
      </w:r>
      <w:r>
        <w:t>.0</w:t>
      </w:r>
      <w:r w:rsidR="00F17954">
        <w:t xml:space="preserve"> traditional social media platforms</w:t>
      </w:r>
      <w:r>
        <w:t>, all</w:t>
      </w:r>
      <w:r w:rsidR="00F17954">
        <w:t xml:space="preserve"> that value is trapped in that one ecosystem. </w:t>
      </w:r>
      <w:r>
        <w:t>O</w:t>
      </w:r>
      <w:r w:rsidR="00F17954">
        <w:t xml:space="preserve">ur belief is </w:t>
      </w:r>
      <w:r>
        <w:t xml:space="preserve">that </w:t>
      </w:r>
      <w:r w:rsidR="00F17954">
        <w:t>the technology allows Web 3</w:t>
      </w:r>
      <w:r>
        <w:t>.0</w:t>
      </w:r>
      <w:r w:rsidR="00F17954">
        <w:t xml:space="preserve">, </w:t>
      </w:r>
      <w:r>
        <w:t xml:space="preserve">as </w:t>
      </w:r>
      <w:r w:rsidR="00F17954">
        <w:t>we call it, as a new way to transact and transfer value.</w:t>
      </w:r>
      <w:r w:rsidR="00BA264F">
        <w:t xml:space="preserve"> </w:t>
      </w:r>
      <w:r w:rsidR="00F17954">
        <w:t xml:space="preserve">Those </w:t>
      </w:r>
      <w:r>
        <w:t xml:space="preserve">who </w:t>
      </w:r>
      <w:r w:rsidR="00F17954">
        <w:t>create the art can then receive benefit from that</w:t>
      </w:r>
      <w:r>
        <w:t xml:space="preserve">, </w:t>
      </w:r>
      <w:r w:rsidR="00F17954">
        <w:t xml:space="preserve">directly from the user or the purchaser. </w:t>
      </w:r>
    </w:p>
    <w:p w:rsidR="00965552" w:rsidP="008F4F30">
      <w:pPr>
        <w:pStyle w:val="Answer"/>
      </w:pPr>
      <w:r>
        <w:t>T</w:t>
      </w:r>
      <w:r w:rsidR="00F17954">
        <w:t>his type of cryptoasset</w:t>
      </w:r>
      <w:r>
        <w:t xml:space="preserve">, which is a </w:t>
      </w:r>
      <w:r w:rsidR="00F17954">
        <w:t>particular standard that lives on different base layers or different blockchains, confer</w:t>
      </w:r>
      <w:r>
        <w:t>s</w:t>
      </w:r>
      <w:r w:rsidR="00F17954">
        <w:t xml:space="preserve"> new benefits</w:t>
      </w:r>
      <w:r>
        <w:t xml:space="preserve">, </w:t>
      </w:r>
      <w:r w:rsidR="00F17954">
        <w:t>data and types of storage of files on the individual token.</w:t>
      </w:r>
      <w:r>
        <w:t xml:space="preserve"> T</w:t>
      </w:r>
      <w:r w:rsidR="00F17954">
        <w:t xml:space="preserve">hat particular speculation </w:t>
      </w:r>
      <w:r>
        <w:t xml:space="preserve">rose </w:t>
      </w:r>
      <w:r w:rsidR="00F17954">
        <w:t>quite rapidly at that time and has somewhat come down</w:t>
      </w:r>
      <w:r>
        <w:t xml:space="preserve">, but </w:t>
      </w:r>
      <w:r w:rsidR="00F17954">
        <w:t xml:space="preserve">the underlying technology remains the same. The speculation is one thing over here, and we see speculation in all sorts of markets, </w:t>
      </w:r>
      <w:r>
        <w:t xml:space="preserve">including those that are </w:t>
      </w:r>
      <w:r w:rsidR="00F17954">
        <w:t>regulated</w:t>
      </w:r>
      <w:r>
        <w:t xml:space="preserve"> and</w:t>
      </w:r>
      <w:r w:rsidR="00F17954">
        <w:t xml:space="preserve"> unregulated.</w:t>
      </w:r>
    </w:p>
    <w:p w:rsidR="00965552" w:rsidP="008F4F30">
      <w:pPr>
        <w:pStyle w:val="Question"/>
      </w:pPr>
      <w:sdt>
        <w:sdtPr>
          <w:alias w:val="Member"/>
          <w:tag w:val="&lt;Member mnisId='1524' dodsId='35914'&gt;"/>
          <w:id w:val="1199359084"/>
          <w:placeholder>
            <w:docPart w:val="DefaultPlaceholder_-1854013440"/>
          </w:placeholder>
          <w:richText/>
        </w:sdtPr>
        <w:sdtContent>
          <w:r w:rsidRPr="00965552">
            <w:rPr>
              <w:b/>
            </w:rPr>
            <w:t>Chair:</w:t>
          </w:r>
        </w:sdtContent>
      </w:sdt>
      <w:r>
        <w:t xml:space="preserve"> </w:t>
      </w:r>
      <w:r w:rsidR="00E80F77">
        <w:t>You are</w:t>
      </w:r>
      <w:r>
        <w:t xml:space="preserve"> saying </w:t>
      </w:r>
      <w:r w:rsidR="00E80F77">
        <w:t>that the artist</w:t>
      </w:r>
      <w:r w:rsidR="005C0004">
        <w:t xml:space="preserve"> got what they needed at the time.</w:t>
      </w:r>
    </w:p>
    <w:p w:rsidR="00965552" w:rsidP="008F4F30">
      <w:pPr>
        <w:pStyle w:val="Answer"/>
      </w:pPr>
      <w:sdt>
        <w:sdtPr>
          <w:alias w:val="Witness"/>
          <w:id w:val="1316375343"/>
          <w:placeholder>
            <w:docPart w:val="DefaultPlaceholder_-1854013440"/>
          </w:placeholder>
          <w:richText/>
        </w:sdtPr>
        <w:sdtContent>
          <w:r w:rsidRPr="00A7157B" w:rsidR="00A7157B">
            <w:rPr>
              <w:b/>
              <w:i/>
            </w:rPr>
            <w:t>Ian Taylor:</w:t>
          </w:r>
          <w:r w:rsidRPr="00965552">
            <w:rPr>
              <w:b/>
            </w:rPr>
            <w:t xml:space="preserve"> </w:t>
          </w:r>
        </w:sdtContent>
      </w:sdt>
      <w:r>
        <w:t>Certain artists</w:t>
      </w:r>
      <w:r w:rsidR="005C0004">
        <w:t xml:space="preserve"> did, yes.</w:t>
      </w:r>
    </w:p>
    <w:p w:rsidR="00965552" w:rsidP="008F4F30">
      <w:pPr>
        <w:pStyle w:val="Question"/>
      </w:pPr>
      <w:sdt>
        <w:sdtPr>
          <w:alias w:val="Member"/>
          <w:tag w:val="&lt;Member mnisId='1524' dodsId='35914'&gt;"/>
          <w:id w:val="-1271544499"/>
          <w:placeholder>
            <w:docPart w:val="DefaultPlaceholder_-1854013440"/>
          </w:placeholder>
          <w:richText/>
        </w:sdtPr>
        <w:sdtContent>
          <w:r w:rsidRPr="00965552">
            <w:rPr>
              <w:b/>
            </w:rPr>
            <w:t>Chair:</w:t>
          </w:r>
        </w:sdtContent>
      </w:sdt>
      <w:r>
        <w:t xml:space="preserve"> </w:t>
      </w:r>
      <w:r w:rsidR="005C0004">
        <w:t xml:space="preserve">When Dame Harriett raised this issue of the Trump meme coin, you talked about it as a </w:t>
      </w:r>
      <w:r w:rsidR="00533F12">
        <w:t>collector’s item</w:t>
      </w:r>
      <w:r w:rsidR="005C0004">
        <w:t>. Are you saying that there is another class of asset?</w:t>
      </w:r>
      <w:r w:rsidR="00BA264F">
        <w:t xml:space="preserve"> </w:t>
      </w:r>
      <w:r w:rsidR="005C0004">
        <w:t xml:space="preserve">I am not quite sure why you would collect a Trump meme coin, but you tell me why. </w:t>
      </w:r>
    </w:p>
    <w:p w:rsidR="00965552" w:rsidP="008F4F30">
      <w:pPr>
        <w:pStyle w:val="Answer"/>
      </w:pPr>
      <w:sdt>
        <w:sdtPr>
          <w:alias w:val="Witness"/>
          <w:id w:val="2057972610"/>
          <w:placeholder>
            <w:docPart w:val="DefaultPlaceholder_-1854013440"/>
          </w:placeholder>
          <w:richText/>
        </w:sdtPr>
        <w:sdtContent>
          <w:r w:rsidRPr="00A7157B" w:rsidR="00A7157B">
            <w:rPr>
              <w:b/>
              <w:i/>
            </w:rPr>
            <w:t>Ian Taylor:</w:t>
          </w:r>
          <w:r w:rsidRPr="00965552">
            <w:rPr>
              <w:b/>
            </w:rPr>
            <w:t xml:space="preserve"> </w:t>
          </w:r>
        </w:sdtContent>
      </w:sdt>
      <w:r>
        <w:t>No, I agree with you</w:t>
      </w:r>
      <w:r w:rsidR="00754B11">
        <w:t>.</w:t>
      </w:r>
    </w:p>
    <w:p w:rsidR="00965552" w:rsidP="008F4F30">
      <w:pPr>
        <w:pStyle w:val="Remark"/>
      </w:pPr>
      <w:sdt>
        <w:sdtPr>
          <w:alias w:val="Member"/>
          <w:tag w:val="&lt;Member mnisId='1524' dodsId='35914'&gt;"/>
          <w:id w:val="-1686354405"/>
          <w:placeholder>
            <w:docPart w:val="DefaultPlaceholder_-1854013440"/>
          </w:placeholder>
          <w:richText/>
        </w:sdtPr>
        <w:sdtContent>
          <w:r w:rsidRPr="00965552">
            <w:rPr>
              <w:b/>
            </w:rPr>
            <w:t>Chair:</w:t>
          </w:r>
        </w:sdtContent>
      </w:sdt>
      <w:r>
        <w:t xml:space="preserve"> </w:t>
      </w:r>
      <w:r w:rsidR="00754B11">
        <w:t>It is not quite like a c</w:t>
      </w:r>
      <w:r>
        <w:t>oronation coin</w:t>
      </w:r>
      <w:r w:rsidR="00754B11">
        <w:t>.</w:t>
      </w:r>
    </w:p>
    <w:p w:rsidR="00965552" w:rsidP="008F4F30">
      <w:pPr>
        <w:pStyle w:val="Remark"/>
      </w:pPr>
      <w:sdt>
        <w:sdtPr>
          <w:alias w:val="Member"/>
          <w:tag w:val="&lt;Member mnisId='4051' dodsId='43043'&gt;"/>
          <w:id w:val="86736054"/>
          <w:placeholder>
            <w:docPart w:val="DefaultPlaceholder_-1854013440"/>
          </w:placeholder>
          <w:richText/>
        </w:sdtPr>
        <w:sdtContent>
          <w:r w:rsidRPr="00965552">
            <w:rPr>
              <w:b/>
            </w:rPr>
            <w:t>John Glen:</w:t>
          </w:r>
        </w:sdtContent>
      </w:sdt>
      <w:r>
        <w:t xml:space="preserve"> It</w:t>
      </w:r>
      <w:r w:rsidR="00754B11">
        <w:t xml:space="preserve"> i</w:t>
      </w:r>
      <w:r>
        <w:t>s</w:t>
      </w:r>
      <w:r w:rsidR="00754B11">
        <w:t xml:space="preserve"> to the Americans, probably.</w:t>
      </w:r>
    </w:p>
    <w:p w:rsidR="00965552" w:rsidP="008F4F30">
      <w:pPr>
        <w:pStyle w:val="Question"/>
      </w:pPr>
      <w:sdt>
        <w:sdtPr>
          <w:alias w:val="Member"/>
          <w:tag w:val="&lt;Member mnisId='1524' dodsId='35914'&gt;"/>
          <w:id w:val="1776364435"/>
          <w:placeholder>
            <w:docPart w:val="DefaultPlaceholder_-1854013440"/>
          </w:placeholder>
          <w:richText/>
        </w:sdtPr>
        <w:sdtContent>
          <w:r w:rsidRPr="00965552">
            <w:rPr>
              <w:b/>
            </w:rPr>
            <w:t>Chair:</w:t>
          </w:r>
        </w:sdtContent>
      </w:sdt>
      <w:r>
        <w:t xml:space="preserve"> </w:t>
      </w:r>
      <w:r w:rsidR="00754B11">
        <w:t>Are you saying that this is a whole other asset class where people will collect something digitally because they want to do that for the fun of it, I suppose?</w:t>
      </w:r>
    </w:p>
    <w:p w:rsidR="00965552" w:rsidP="008F4F30">
      <w:pPr>
        <w:pStyle w:val="Answer"/>
      </w:pPr>
      <w:sdt>
        <w:sdtPr>
          <w:alias w:val="Witness"/>
          <w:id w:val="-825662925"/>
          <w:placeholder>
            <w:docPart w:val="DefaultPlaceholder_-1854013440"/>
          </w:placeholder>
          <w:richText/>
        </w:sdtPr>
        <w:sdtEndPr>
          <w:rPr>
            <w:b/>
            <w:i/>
          </w:rPr>
        </w:sdtEndPr>
        <w:sdtContent>
          <w:r w:rsidRPr="00A7157B" w:rsidR="00A7157B">
            <w:rPr>
              <w:b/>
              <w:i/>
            </w:rPr>
            <w:t>Ian Taylor:</w:t>
          </w:r>
        </w:sdtContent>
      </w:sdt>
      <w:r w:rsidRPr="00965552">
        <w:rPr>
          <w:b/>
        </w:rPr>
        <w:t xml:space="preserve"> </w:t>
      </w:r>
      <w:r w:rsidR="00754B11">
        <w:t xml:space="preserve">In my experience with non-fungible tokens, we saw a whole new userbase come into using blockchain as a technology that perhaps may not have been interested in the investment thesis. I buy </w:t>
      </w:r>
      <w:r w:rsidR="00533F12">
        <w:t>bitcoin</w:t>
      </w:r>
      <w:r w:rsidR="00754B11">
        <w:t>. I put it in my portfolio as a hedge against other types of assets that are uncorrelated, for example.</w:t>
      </w:r>
    </w:p>
    <w:p w:rsidR="00965552" w:rsidP="008F4F30">
      <w:pPr>
        <w:pStyle w:val="Question"/>
      </w:pPr>
      <w:sdt>
        <w:sdtPr>
          <w:alias w:val="Member"/>
          <w:tag w:val="&lt;Member mnisId='1524' dodsId='35914'&gt;"/>
          <w:id w:val="-1845005153"/>
          <w:placeholder>
            <w:docPart w:val="DefaultPlaceholder_-1854013440"/>
          </w:placeholder>
          <w:richText/>
        </w:sdtPr>
        <w:sdtContent>
          <w:r w:rsidRPr="00965552">
            <w:rPr>
              <w:b/>
            </w:rPr>
            <w:t>Chair:</w:t>
          </w:r>
        </w:sdtContent>
      </w:sdt>
      <w:r>
        <w:t xml:space="preserve"> It</w:t>
      </w:r>
      <w:r w:rsidR="00754B11">
        <w:t xml:space="preserve"> is </w:t>
      </w:r>
      <w:r>
        <w:t>more like a GoFundMe</w:t>
      </w:r>
      <w:r w:rsidR="00754B11">
        <w:t>-type arrangement, like paying for a coffee for someone.</w:t>
      </w:r>
    </w:p>
    <w:p w:rsidR="00965552" w:rsidP="008F4F30">
      <w:pPr>
        <w:pStyle w:val="Answer"/>
      </w:pPr>
      <w:sdt>
        <w:sdtPr>
          <w:alias w:val="Witness"/>
          <w:id w:val="-771542314"/>
          <w:placeholder>
            <w:docPart w:val="DefaultPlaceholder_-1854013440"/>
          </w:placeholder>
          <w:richText/>
        </w:sdtPr>
        <w:sdtContent>
          <w:r w:rsidRPr="00A7157B" w:rsidR="00A7157B">
            <w:rPr>
              <w:b/>
              <w:i/>
            </w:rPr>
            <w:t>Ian Taylor:</w:t>
          </w:r>
          <w:r w:rsidRPr="00965552">
            <w:rPr>
              <w:b/>
            </w:rPr>
            <w:t xml:space="preserve"> </w:t>
          </w:r>
        </w:sdtContent>
      </w:sdt>
      <w:r>
        <w:t>Possibly</w:t>
      </w:r>
      <w:r w:rsidR="00754B11">
        <w:t>, yes.</w:t>
      </w:r>
      <w:r w:rsidR="00BA264F">
        <w:t xml:space="preserve"> </w:t>
      </w:r>
      <w:r w:rsidR="00754B11">
        <w:t>There have been NFT projects. There was one in the US for the constitution that raised a lot of money to buy the constitution and you would have a share in ownership of that constitution as an investor in an NFT. That was one use case. There are many new use cases that perhaps we have not seen. The point that I was making at the time about NFTs</w:t>
      </w:r>
      <w:r w:rsidR="005D7B99">
        <w:t>,</w:t>
      </w:r>
      <w:r w:rsidR="00754B11">
        <w:t xml:space="preserve"> and what we believe</w:t>
      </w:r>
      <w:r w:rsidR="005D7B99">
        <w:t>,</w:t>
      </w:r>
      <w:r w:rsidR="00754B11">
        <w:t xml:space="preserve"> is that </w:t>
      </w:r>
      <w:r w:rsidR="005D7B99">
        <w:t xml:space="preserve">that </w:t>
      </w:r>
      <w:r w:rsidR="00754B11">
        <w:t xml:space="preserve">brought </w:t>
      </w:r>
      <w:r w:rsidR="005D7B99">
        <w:t xml:space="preserve">in </w:t>
      </w:r>
      <w:r w:rsidR="00754B11">
        <w:t>a who</w:t>
      </w:r>
      <w:r w:rsidRPr="004C75B4" w:rsidR="00754B11">
        <w:t xml:space="preserve">le set of users in </w:t>
      </w:r>
      <w:r w:rsidRPr="004C75B4" w:rsidR="004C75B4">
        <w:t>who</w:t>
      </w:r>
      <w:r w:rsidRPr="004C75B4" w:rsidR="00754B11">
        <w:t xml:space="preserve"> were not just financial investors</w:t>
      </w:r>
      <w:r w:rsidRPr="004C75B4" w:rsidR="004C75B4">
        <w:t>.</w:t>
      </w:r>
    </w:p>
    <w:p w:rsidR="00965552" w:rsidP="008F4F30">
      <w:pPr>
        <w:pStyle w:val="Question"/>
        <w:numPr>
          <w:ilvl w:val="0"/>
          <w:numId w:val="0"/>
        </w:numPr>
        <w:ind w:left="794"/>
      </w:pPr>
      <w:sdt>
        <w:sdtPr>
          <w:alias w:val="Member"/>
          <w:tag w:val="&lt;Member mnisId='1524' dodsId='35914'&gt;"/>
          <w:id w:val="-514544128"/>
          <w:placeholder>
            <w:docPart w:val="DefaultPlaceholder_-1854013440"/>
          </w:placeholder>
          <w:richText/>
        </w:sdtPr>
        <w:sdtContent>
          <w:r w:rsidRPr="00965552">
            <w:rPr>
              <w:b/>
            </w:rPr>
            <w:t>Chair:</w:t>
          </w:r>
        </w:sdtContent>
      </w:sdt>
      <w:r>
        <w:t xml:space="preserve"> </w:t>
      </w:r>
      <w:r w:rsidR="00754B11">
        <w:t>It is</w:t>
      </w:r>
      <w:r>
        <w:t xml:space="preserve"> catching people </w:t>
      </w:r>
      <w:r w:rsidR="00754B11">
        <w:t>into the system.</w:t>
      </w:r>
      <w:r w:rsidR="00BA264F">
        <w:t xml:space="preserve"> </w:t>
      </w:r>
      <w:r w:rsidR="00754B11">
        <w:t xml:space="preserve">Do you think that there is </w:t>
      </w:r>
      <w:r w:rsidR="00754B11">
        <w:t>enough clarity that you do not make money?</w:t>
      </w:r>
      <w:r w:rsidR="00BA264F">
        <w:t xml:space="preserve"> </w:t>
      </w:r>
      <w:r w:rsidR="00754B11">
        <w:t>Dame Harriett, do you want to tell us how much a Trump meme coin sold for?</w:t>
      </w:r>
      <w:r w:rsidR="00BA264F">
        <w:t xml:space="preserve"> </w:t>
      </w:r>
      <w:r w:rsidR="00754B11">
        <w:t>Was it $60?</w:t>
      </w:r>
      <w:r w:rsidR="00BA264F">
        <w:t xml:space="preserve"> </w:t>
      </w:r>
      <w:r w:rsidR="00754B11">
        <w:t>What is it worth now?</w:t>
      </w:r>
    </w:p>
    <w:p w:rsidR="00965552" w:rsidP="008F4F30">
      <w:pPr>
        <w:pStyle w:val="Remark"/>
      </w:pPr>
      <w:sdt>
        <w:sdtPr>
          <w:alias w:val="Member"/>
          <w:tag w:val="&lt;Member mnisId='4107' dodsId='40489'&gt;"/>
          <w:id w:val="951440514"/>
          <w:placeholder>
            <w:docPart w:val="DefaultPlaceholder_-1854013440"/>
          </w:placeholder>
          <w:richText/>
        </w:sdtPr>
        <w:sdtContent>
          <w:r w:rsidRPr="00965552">
            <w:rPr>
              <w:b/>
            </w:rPr>
            <w:t>Dame Harriett Baldwin:</w:t>
          </w:r>
        </w:sdtContent>
      </w:sdt>
      <w:r>
        <w:t xml:space="preserve"> Ye</w:t>
      </w:r>
      <w:r w:rsidR="00754B11">
        <w:t>s</w:t>
      </w:r>
      <w:r>
        <w:t xml:space="preserve">, </w:t>
      </w:r>
      <w:r w:rsidR="00754B11">
        <w:t xml:space="preserve">it is </w:t>
      </w:r>
      <w:r>
        <w:t>down to $8</w:t>
      </w:r>
      <w:r w:rsidR="00754B11">
        <w:t xml:space="preserve"> now.</w:t>
      </w:r>
    </w:p>
    <w:p w:rsidR="00965552" w:rsidP="008F4F30">
      <w:pPr>
        <w:pStyle w:val="Question"/>
      </w:pPr>
      <w:sdt>
        <w:sdtPr>
          <w:alias w:val="Member"/>
          <w:tag w:val="&lt;Member mnisId='1524' dodsId='35914'&gt;"/>
          <w:id w:val="1087657109"/>
          <w:placeholder>
            <w:docPart w:val="DefaultPlaceholder_-1854013440"/>
          </w:placeholder>
          <w:richText/>
        </w:sdtPr>
        <w:sdtContent>
          <w:r w:rsidRPr="00965552">
            <w:rPr>
              <w:b/>
            </w:rPr>
            <w:t>Chair:</w:t>
          </w:r>
        </w:sdtContent>
      </w:sdt>
      <w:r>
        <w:t xml:space="preserve"> </w:t>
      </w:r>
      <w:r w:rsidR="00754B11">
        <w:t>You are saying that that is a way of hooking people into the system.</w:t>
      </w:r>
      <w:r w:rsidR="00BA264F">
        <w:t xml:space="preserve"> </w:t>
      </w:r>
      <w:r w:rsidR="00754B11">
        <w:t>Do you think that that is a good thing?</w:t>
      </w:r>
    </w:p>
    <w:p w:rsidR="00965552" w:rsidP="008F4F30">
      <w:pPr>
        <w:pStyle w:val="Answer"/>
      </w:pPr>
      <w:sdt>
        <w:sdtPr>
          <w:alias w:val="Witness"/>
          <w:id w:val="-175660905"/>
          <w:placeholder>
            <w:docPart w:val="DefaultPlaceholder_-1854013440"/>
          </w:placeholder>
          <w:richText/>
        </w:sdtPr>
        <w:sdtEndPr>
          <w:rPr>
            <w:b/>
            <w:i/>
          </w:rPr>
        </w:sdtEndPr>
        <w:sdtContent>
          <w:r w:rsidRPr="00A7157B" w:rsidR="00A7157B">
            <w:rPr>
              <w:b/>
              <w:i/>
            </w:rPr>
            <w:t>Ian Taylor:</w:t>
          </w:r>
        </w:sdtContent>
      </w:sdt>
      <w:r w:rsidRPr="00965552">
        <w:rPr>
          <w:b/>
        </w:rPr>
        <w:t xml:space="preserve"> </w:t>
      </w:r>
      <w:r w:rsidR="00754B11">
        <w:t>I would not use the word “hooking”. I</w:t>
      </w:r>
      <w:r w:rsidR="00073CE3">
        <w:t xml:space="preserve">t is about </w:t>
      </w:r>
      <w:r w:rsidR="00754B11">
        <w:t>being interested in using this new technology and transferring value in a different way. Matt eloquently talked about the regulatory framework that will give warnings and tell people what this actually is. That is what we advocate for too, rather than just, “I see this thing over here on a social media platform and acquire it</w:t>
      </w:r>
      <w:r w:rsidR="00B818FD">
        <w:t>”</w:t>
      </w:r>
      <w:r w:rsidR="00754B11">
        <w:t xml:space="preserve"> without understanding what the benefits that it may confer to the user are.</w:t>
      </w:r>
    </w:p>
    <w:p w:rsidR="00B818FD" w:rsidP="008F4F30">
      <w:pPr>
        <w:pStyle w:val="Question"/>
      </w:pPr>
      <w:sdt>
        <w:sdtPr>
          <w:alias w:val="Member"/>
          <w:tag w:val="&lt;Member mnisId='5170' dodsId='173170'&gt;"/>
          <w:id w:val="23293577"/>
          <w:placeholder>
            <w:docPart w:val="DefaultPlaceholder_-1854013440"/>
          </w:placeholder>
          <w:richText/>
        </w:sdtPr>
        <w:sdtContent>
          <w:r w:rsidRPr="00965552" w:rsidR="00965552">
            <w:rPr>
              <w:b/>
            </w:rPr>
            <w:t>John Grady:</w:t>
          </w:r>
        </w:sdtContent>
      </w:sdt>
      <w:r w:rsidR="00965552">
        <w:t xml:space="preserve"> </w:t>
      </w:r>
      <w:r w:rsidR="00754B11">
        <w:t>We need to step back here for a moment. There are huge opportunities in blockchain technology for making the wholesale markets more efficient</w:t>
      </w:r>
      <w:r>
        <w:t xml:space="preserve"> and tokenising</w:t>
      </w:r>
      <w:r w:rsidR="00754B11">
        <w:t xml:space="preserve"> investments such as large bonds. There are all sorts of things I read about on a daily basis </w:t>
      </w:r>
      <w:r>
        <w:t>that</w:t>
      </w:r>
      <w:r w:rsidR="00754B11">
        <w:t xml:space="preserve"> are very exciting. </w:t>
      </w:r>
      <w:r w:rsidR="004C75B4">
        <w:t>Then</w:t>
      </w:r>
      <w:r w:rsidR="00754B11">
        <w:t xml:space="preserve"> we</w:t>
      </w:r>
      <w:r>
        <w:t xml:space="preserve"> have </w:t>
      </w:r>
      <w:r w:rsidR="00754B11">
        <w:t xml:space="preserve">this opportunity to speculate in </w:t>
      </w:r>
      <w:r w:rsidR="00533F12">
        <w:t>bitcoin</w:t>
      </w:r>
      <w:r w:rsidR="00754B11">
        <w:t>, memes, tokens</w:t>
      </w:r>
      <w:r>
        <w:t xml:space="preserve"> and </w:t>
      </w:r>
      <w:r w:rsidR="00754B11">
        <w:t xml:space="preserve">all the rest of it. </w:t>
      </w:r>
      <w:r>
        <w:t>S</w:t>
      </w:r>
      <w:r w:rsidR="00754B11">
        <w:t xml:space="preserve">tepping right back, </w:t>
      </w:r>
      <w:r>
        <w:t xml:space="preserve">we are </w:t>
      </w:r>
      <w:r w:rsidR="00754B11">
        <w:t>talking about an 18</w:t>
      </w:r>
      <w:r w:rsidR="00533F12">
        <w:t>-</w:t>
      </w:r>
      <w:r w:rsidR="00754B11">
        <w:t>year-old</w:t>
      </w:r>
      <w:r>
        <w:t xml:space="preserve">, </w:t>
      </w:r>
      <w:r w:rsidR="00754B11">
        <w:t>a 20</w:t>
      </w:r>
      <w:r w:rsidR="00533F12">
        <w:t>-</w:t>
      </w:r>
      <w:r w:rsidR="00754B11">
        <w:t>year-old or a 22</w:t>
      </w:r>
      <w:r w:rsidR="00533F12">
        <w:t>-</w:t>
      </w:r>
      <w:r w:rsidR="00754B11">
        <w:t>year-old starting saving for a deposit for a house</w:t>
      </w:r>
      <w:r>
        <w:t>,</w:t>
      </w:r>
      <w:r w:rsidR="00754B11">
        <w:t xml:space="preserve"> their retirement and all the rest of it.</w:t>
      </w:r>
      <w:r w:rsidR="00BA264F">
        <w:t xml:space="preserve"> </w:t>
      </w:r>
      <w:r>
        <w:t xml:space="preserve">As </w:t>
      </w:r>
      <w:r w:rsidR="00754B11">
        <w:t xml:space="preserve">a policymaker, I sit here and say, </w:t>
      </w:r>
      <w:r>
        <w:t>“P</w:t>
      </w:r>
      <w:r w:rsidR="00754B11">
        <w:t xml:space="preserve">eople are not saving enough </w:t>
      </w:r>
      <w:r>
        <w:t xml:space="preserve">for </w:t>
      </w:r>
      <w:r w:rsidR="00754B11">
        <w:t>this stuff</w:t>
      </w:r>
      <w:r>
        <w:t>”</w:t>
      </w:r>
      <w:r w:rsidR="00754B11">
        <w:t>. Is there a real risk that this kind of wild west</w:t>
      </w:r>
      <w:r>
        <w:t xml:space="preserve">, </w:t>
      </w:r>
      <w:r w:rsidR="00754B11">
        <w:t>to characteri</w:t>
      </w:r>
      <w:r>
        <w:t>s</w:t>
      </w:r>
      <w:r w:rsidR="00754B11">
        <w:t>e it in that way</w:t>
      </w:r>
      <w:r>
        <w:t xml:space="preserve">, </w:t>
      </w:r>
      <w:r w:rsidR="00754B11">
        <w:t xml:space="preserve">of </w:t>
      </w:r>
      <w:r w:rsidR="00533F12">
        <w:t>bitcoin</w:t>
      </w:r>
      <w:r w:rsidR="00754B11">
        <w:t>s</w:t>
      </w:r>
      <w:r>
        <w:t xml:space="preserve">, </w:t>
      </w:r>
      <w:r w:rsidR="00754B11">
        <w:t xml:space="preserve">meme coins and </w:t>
      </w:r>
      <w:r>
        <w:t xml:space="preserve">Trump </w:t>
      </w:r>
      <w:r w:rsidR="00754B11">
        <w:t>coins actually damages the overall thing that I</w:t>
      </w:r>
      <w:r w:rsidR="00073CE3">
        <w:t>,</w:t>
      </w:r>
      <w:r w:rsidR="00754B11">
        <w:t xml:space="preserve"> as a policymaker</w:t>
      </w:r>
      <w:r w:rsidR="00073CE3">
        <w:t>,</w:t>
      </w:r>
      <w:r w:rsidR="00754B11">
        <w:t xml:space="preserve"> want to achieve?</w:t>
      </w:r>
    </w:p>
    <w:p w:rsidR="00596890" w:rsidP="008F4F30">
      <w:pPr>
        <w:pStyle w:val="Answer"/>
      </w:pPr>
      <w:sdt>
        <w:sdtPr>
          <w:alias w:val="Witness"/>
          <w:id w:val="412905759"/>
          <w:placeholder>
            <w:docPart w:val="DefaultPlaceholder_-1854013440"/>
          </w:placeholder>
          <w:richText/>
        </w:sdtPr>
        <w:sdtEndPr>
          <w:rPr>
            <w:b/>
            <w:i/>
          </w:rPr>
        </w:sdtEndPr>
        <w:sdtContent>
          <w:r w:rsidR="00533F12">
            <w:rPr>
              <w:b/>
              <w:i/>
            </w:rPr>
            <w:t>Professor Broby:</w:t>
          </w:r>
        </w:sdtContent>
      </w:sdt>
      <w:r w:rsidRPr="00B818FD" w:rsidR="00965552">
        <w:rPr>
          <w:b/>
        </w:rPr>
        <w:t xml:space="preserve"> </w:t>
      </w:r>
      <w:r w:rsidR="00B818FD">
        <w:t>There are two questions here. There is one on how we protect the consumer.</w:t>
      </w:r>
      <w:r w:rsidR="00BA264F">
        <w:t xml:space="preserve"> </w:t>
      </w:r>
      <w:r w:rsidR="00B818FD">
        <w:t>The other is how we allow for innovation, particularly in blockchain. The danger is that</w:t>
      </w:r>
      <w:r>
        <w:t xml:space="preserve"> </w:t>
      </w:r>
      <w:r w:rsidR="00B818FD">
        <w:t>interpret</w:t>
      </w:r>
      <w:r>
        <w:t xml:space="preserve">ing </w:t>
      </w:r>
      <w:r w:rsidR="00B818FD">
        <w:t>what happens with NFTs and people speculating in these instruments</w:t>
      </w:r>
      <w:r w:rsidR="00F0420C">
        <w:t>,</w:t>
      </w:r>
      <w:r w:rsidR="00B818FD">
        <w:t xml:space="preserve"> and regulating that</w:t>
      </w:r>
      <w:r w:rsidR="00F0420C">
        <w:t>,</w:t>
      </w:r>
      <w:r w:rsidR="00B818FD">
        <w:t xml:space="preserve"> can harm the innovation side of things. </w:t>
      </w:r>
      <w:r>
        <w:t>That i</w:t>
      </w:r>
      <w:r w:rsidR="00B818FD">
        <w:t xml:space="preserve">s why I said </w:t>
      </w:r>
      <w:r>
        <w:t xml:space="preserve">that </w:t>
      </w:r>
      <w:r w:rsidR="00B818FD">
        <w:t xml:space="preserve">we have a framework in the UK for investor protection. </w:t>
      </w:r>
      <w:r>
        <w:t>I</w:t>
      </w:r>
      <w:r w:rsidR="00B818FD">
        <w:t>f you want to call these an asset class, they fall within that framework if you are using them for speculation.</w:t>
      </w:r>
      <w:r w:rsidR="00BA264F">
        <w:t xml:space="preserve"> </w:t>
      </w:r>
    </w:p>
    <w:p w:rsidR="00DA1EAE" w:rsidP="008F4F30">
      <w:pPr>
        <w:pStyle w:val="Answer"/>
      </w:pPr>
      <w:r>
        <w:t>O</w:t>
      </w:r>
      <w:r w:rsidR="00B818FD">
        <w:t>n the other hand, you</w:t>
      </w:r>
      <w:r>
        <w:t xml:space="preserve"> can use them not </w:t>
      </w:r>
      <w:r w:rsidR="00B818FD">
        <w:t xml:space="preserve">for speculation </w:t>
      </w:r>
      <w:r w:rsidR="002D0C37">
        <w:t xml:space="preserve">but </w:t>
      </w:r>
      <w:r w:rsidR="00B818FD">
        <w:t>us</w:t>
      </w:r>
      <w:r>
        <w:t xml:space="preserve">e </w:t>
      </w:r>
      <w:r w:rsidR="00B818FD">
        <w:t>them in the way that you</w:t>
      </w:r>
      <w:r>
        <w:t xml:space="preserve"> a</w:t>
      </w:r>
      <w:r w:rsidR="00B818FD">
        <w:t>re talking about</w:t>
      </w:r>
      <w:r>
        <w:t>, so</w:t>
      </w:r>
      <w:r w:rsidR="00B818FD">
        <w:t xml:space="preserve"> all these decentrali</w:t>
      </w:r>
      <w:r>
        <w:t>s</w:t>
      </w:r>
      <w:r w:rsidR="00B818FD">
        <w:t xml:space="preserve">ed finance applications that come from the layer </w:t>
      </w:r>
      <w:r>
        <w:t>2</w:t>
      </w:r>
      <w:r w:rsidR="00B818FD">
        <w:t xml:space="preserve"> of the blockchain, which is smart contracts. To run an automated, executed piece of code</w:t>
      </w:r>
      <w:r>
        <w:t xml:space="preserve">—a </w:t>
      </w:r>
      <w:r w:rsidR="00B818FD">
        <w:t>smart contract</w:t>
      </w:r>
      <w:r>
        <w:t xml:space="preserve">—you </w:t>
      </w:r>
      <w:r w:rsidR="00B818FD">
        <w:t xml:space="preserve">have to spend either </w:t>
      </w:r>
      <w:r w:rsidR="00533F12">
        <w:t>ether</w:t>
      </w:r>
      <w:r w:rsidR="00B818FD">
        <w:t xml:space="preserve"> or </w:t>
      </w:r>
      <w:r w:rsidR="00073CE3">
        <w:t>p</w:t>
      </w:r>
      <w:r w:rsidR="00B818FD">
        <w:t xml:space="preserve">olygon, </w:t>
      </w:r>
      <w:r>
        <w:t xml:space="preserve">so </w:t>
      </w:r>
      <w:r w:rsidR="00B818FD">
        <w:t>an amount of cryptoassets</w:t>
      </w:r>
      <w:r>
        <w:t xml:space="preserve">, </w:t>
      </w:r>
      <w:r w:rsidR="00B818FD">
        <w:t>to make that program execute.</w:t>
      </w:r>
      <w:r w:rsidR="00BA264F">
        <w:t xml:space="preserve"> </w:t>
      </w:r>
      <w:r w:rsidR="00B818FD">
        <w:t>If we start viewing these as undesirable, developers will not be able to do their job and create new and interesting applications for</w:t>
      </w:r>
      <w:r>
        <w:t xml:space="preserve"> the</w:t>
      </w:r>
      <w:r w:rsidR="00B818FD">
        <w:t xml:space="preserve"> blockchain.</w:t>
      </w:r>
    </w:p>
    <w:p w:rsidR="00965552" w:rsidP="008F4F30">
      <w:pPr>
        <w:pStyle w:val="Question"/>
      </w:pPr>
      <w:sdt>
        <w:sdtPr>
          <w:alias w:val="Member"/>
          <w:tag w:val="&lt;Member mnisId='5170' dodsId='173170'&gt;"/>
          <w:id w:val="-811171993"/>
          <w:placeholder>
            <w:docPart w:val="DefaultPlaceholder_-1854013440"/>
          </w:placeholder>
          <w:richText/>
        </w:sdtPr>
        <w:sdtContent>
          <w:r w:rsidRPr="00DA1EAE" w:rsidR="00DA1EAE">
            <w:rPr>
              <w:b/>
            </w:rPr>
            <w:t>John Grady:</w:t>
          </w:r>
        </w:sdtContent>
      </w:sdt>
      <w:r w:rsidR="00DA1EAE">
        <w:t xml:space="preserve"> </w:t>
      </w:r>
      <w:r w:rsidR="00757BB5">
        <w:t>Another way of putting it is that all the noise about random tokens and meme coins risks damaging all the great stuff that can happen on the other side.</w:t>
      </w:r>
    </w:p>
    <w:p w:rsidR="00DA1EAE" w:rsidP="008F4F30">
      <w:pPr>
        <w:pStyle w:val="Answer"/>
      </w:pPr>
      <w:sdt>
        <w:sdtPr>
          <w:alias w:val="Witness"/>
          <w:id w:val="-33970978"/>
          <w:placeholder>
            <w:docPart w:val="DefaultPlaceholder_-1854013440"/>
          </w:placeholder>
          <w:richText/>
        </w:sdtPr>
        <w:sdtContent>
          <w:r w:rsidR="00533F12">
            <w:rPr>
              <w:b/>
              <w:i/>
            </w:rPr>
            <w:t>Professor Broby:</w:t>
          </w:r>
          <w:r w:rsidRPr="00DA1EAE">
            <w:rPr>
              <w:b/>
            </w:rPr>
            <w:t xml:space="preserve"> </w:t>
          </w:r>
        </w:sdtContent>
      </w:sdt>
      <w:r>
        <w:t xml:space="preserve">That is exactly </w:t>
      </w:r>
      <w:r w:rsidR="002D0C37">
        <w:t>my point, yes.</w:t>
      </w:r>
    </w:p>
    <w:p w:rsidR="00DA1EAE" w:rsidP="008F4F30">
      <w:pPr>
        <w:pStyle w:val="Question"/>
      </w:pPr>
      <w:sdt>
        <w:sdtPr>
          <w:alias w:val="Member"/>
          <w:tag w:val="&lt;Member mnisId='5170' dodsId='173170'&gt;"/>
          <w:id w:val="1198966735"/>
          <w:placeholder>
            <w:docPart w:val="DefaultPlaceholder_-1854013440"/>
          </w:placeholder>
          <w:richText/>
        </w:sdtPr>
        <w:sdtContent>
          <w:r w:rsidRPr="00DA1EAE">
            <w:rPr>
              <w:b/>
            </w:rPr>
            <w:t>John Grady:</w:t>
          </w:r>
        </w:sdtContent>
      </w:sdt>
      <w:r>
        <w:t xml:space="preserve"> </w:t>
      </w:r>
      <w:r w:rsidR="002D0C37">
        <w:t>We can spend all our time talking about all the stuff over here</w:t>
      </w:r>
      <w:r w:rsidR="00C25CB2">
        <w:t>—</w:t>
      </w:r>
      <w:r w:rsidR="002D0C37">
        <w:t>meme coins</w:t>
      </w:r>
      <w:r w:rsidR="00C25CB2">
        <w:t>—</w:t>
      </w:r>
      <w:r w:rsidR="002D0C37">
        <w:t xml:space="preserve">and thinking about regulating that, whereas </w:t>
      </w:r>
      <w:r w:rsidR="00C25CB2">
        <w:t xml:space="preserve">we need </w:t>
      </w:r>
      <w:r w:rsidR="002D0C37">
        <w:t>to be getting on with creating a framework for all the good stuff over here.</w:t>
      </w:r>
    </w:p>
    <w:p w:rsidR="00C25CB2" w:rsidP="008F4F30">
      <w:pPr>
        <w:pStyle w:val="Answer"/>
      </w:pPr>
      <w:sdt>
        <w:sdtPr>
          <w:alias w:val="Witness"/>
          <w:id w:val="-325206035"/>
          <w:placeholder>
            <w:docPart w:val="DefaultPlaceholder_-1854013440"/>
          </w:placeholder>
          <w:richText/>
        </w:sdtPr>
        <w:sdtContent>
          <w:r w:rsidR="00533F12">
            <w:rPr>
              <w:b/>
              <w:i/>
            </w:rPr>
            <w:t>Professor Broby:</w:t>
          </w:r>
          <w:r w:rsidRPr="00DA1EAE" w:rsidR="00DA1EAE">
            <w:rPr>
              <w:b/>
            </w:rPr>
            <w:t xml:space="preserve"> </w:t>
          </w:r>
        </w:sdtContent>
      </w:sdt>
      <w:r w:rsidR="00DA1EAE">
        <w:t>Exactly</w:t>
      </w:r>
      <w:r>
        <w:t>, yes.</w:t>
      </w:r>
    </w:p>
    <w:p w:rsidR="00C25CB2" w:rsidP="008F4F30">
      <w:pPr>
        <w:pStyle w:val="Answer"/>
      </w:pPr>
      <w:sdt>
        <w:sdtPr>
          <w:alias w:val="Witness"/>
          <w:id w:val="-813329539"/>
          <w:placeholder>
            <w:docPart w:val="DefaultPlaceholder_-1854013440"/>
          </w:placeholder>
          <w:richText/>
        </w:sdtPr>
        <w:sdtEndPr>
          <w:rPr>
            <w:b/>
            <w:i/>
          </w:rPr>
        </w:sdtEndPr>
        <w:sdtContent>
          <w:r w:rsidRPr="00A7157B" w:rsidR="00A7157B">
            <w:rPr>
              <w:b/>
              <w:i/>
            </w:rPr>
            <w:t>James Butterfill:</w:t>
          </w:r>
        </w:sdtContent>
      </w:sdt>
      <w:r w:rsidRPr="00DA1EAE" w:rsidR="00DA1EAE">
        <w:rPr>
          <w:b/>
        </w:rPr>
        <w:t xml:space="preserve"> </w:t>
      </w:r>
      <w:r>
        <w:t>There are plenty of examples of quite shameful abuse, frankly, in the crypto space. It is just reflecting human nature. It happened in the railroad industry in the United States 200 years ago. It happened in the dotcom boom too. Because we apply such a bad reputation to crypto sometimes because of some bad actors, we are missing some really compelling projects that are being put forward.</w:t>
      </w:r>
    </w:p>
    <w:p w:rsidR="00C25CB2" w:rsidP="008F4F30">
      <w:pPr>
        <w:pStyle w:val="Answer"/>
      </w:pPr>
      <w:sdt>
        <w:sdtPr>
          <w:alias w:val="Witness"/>
          <w:id w:val="-824274580"/>
          <w:placeholder>
            <w:docPart w:val="DefaultPlaceholder_-1854013440"/>
          </w:placeholder>
          <w:richText/>
        </w:sdtPr>
        <w:sdtEndPr>
          <w:rPr>
            <w:b/>
            <w:i/>
          </w:rPr>
        </w:sdtEndPr>
        <w:sdtContent>
          <w:r w:rsidRPr="00A7157B" w:rsidR="00A7157B">
            <w:rPr>
              <w:b/>
              <w:i/>
            </w:rPr>
            <w:t>Matt Gravelle:</w:t>
          </w:r>
        </w:sdtContent>
      </w:sdt>
      <w:r w:rsidRPr="00DA1EAE" w:rsidR="00DA1EAE">
        <w:rPr>
          <w:b/>
        </w:rPr>
        <w:t xml:space="preserve"> </w:t>
      </w:r>
      <w:r>
        <w:t xml:space="preserve">You put it eloquently and it boils down to a bit of a </w:t>
      </w:r>
      <w:r w:rsidR="00F0420C">
        <w:t>“</w:t>
      </w:r>
      <w:r>
        <w:t>baby</w:t>
      </w:r>
      <w:r w:rsidR="00F0420C">
        <w:t xml:space="preserve"> </w:t>
      </w:r>
      <w:r>
        <w:t>and</w:t>
      </w:r>
      <w:r w:rsidR="00F0420C">
        <w:t xml:space="preserve"> </w:t>
      </w:r>
      <w:r>
        <w:t>the</w:t>
      </w:r>
      <w:r w:rsidR="00F0420C">
        <w:t xml:space="preserve"> </w:t>
      </w:r>
      <w:r>
        <w:t>bathwater</w:t>
      </w:r>
      <w:r w:rsidR="00F0420C">
        <w:t xml:space="preserve">” </w:t>
      </w:r>
      <w:r>
        <w:t>style argument.</w:t>
      </w:r>
      <w:r w:rsidR="00BA264F">
        <w:t xml:space="preserve"> </w:t>
      </w:r>
      <w:r>
        <w:t>I have an observation on what happens if we focus entirely on the speculation use case, so to speak, and miss some of the other applications.</w:t>
      </w:r>
      <w:r w:rsidR="00BA264F">
        <w:t xml:space="preserve"> </w:t>
      </w:r>
      <w:r>
        <w:t>Stablecoins are a really interesting example here because we are looking at a potential regulatory framework in the UK that is going to have both trading and investment-style rules for stablecoins when that is what they are being bought for, as well as potentially some narrow rules or specific treatments when it comes to stablecoins used as payments.</w:t>
      </w:r>
      <w:r w:rsidR="00BA264F">
        <w:t xml:space="preserve"> </w:t>
      </w:r>
      <w:r>
        <w:t xml:space="preserve">Indeed, that is what the Bank of England regime is aimed at. </w:t>
      </w:r>
    </w:p>
    <w:p w:rsidR="00DA1EAE" w:rsidP="008F4F30">
      <w:pPr>
        <w:pStyle w:val="Answer"/>
      </w:pPr>
      <w:r>
        <w:t>It is an interesting approach. There are challenges around having different treatments of a single asset, but you can start to get a little bit imaginative around regulation here and look at a stablecoin as something that you can just take a punt on or use for other reasons in the crypto ecosystem, but also something you can use for payments. The regulations will</w:t>
      </w:r>
      <w:r w:rsidR="00F0420C">
        <w:t>,</w:t>
      </w:r>
      <w:r>
        <w:t xml:space="preserve"> </w:t>
      </w:r>
      <w:r w:rsidR="00F0420C">
        <w:t>I hope,</w:t>
      </w:r>
      <w:r>
        <w:t xml:space="preserve"> address that.</w:t>
      </w:r>
    </w:p>
    <w:p w:rsidR="00DA1EAE" w:rsidP="008F4F30">
      <w:pPr>
        <w:pStyle w:val="Question"/>
      </w:pPr>
      <w:sdt>
        <w:sdtPr>
          <w:alias w:val="Member"/>
          <w:tag w:val="&lt;Member mnisId='1524' dodsId='35914'&gt;"/>
          <w:id w:val="-376080979"/>
          <w:placeholder>
            <w:docPart w:val="DefaultPlaceholder_-1854013440"/>
          </w:placeholder>
          <w:richText/>
        </w:sdtPr>
        <w:sdtContent>
          <w:r w:rsidRPr="00DA1EAE">
            <w:rPr>
              <w:b/>
            </w:rPr>
            <w:t>Chair:</w:t>
          </w:r>
        </w:sdtContent>
      </w:sdt>
      <w:r>
        <w:t xml:space="preserve"> Mr Butterfill</w:t>
      </w:r>
      <w:r w:rsidR="00C014D0">
        <w:t>,</w:t>
      </w:r>
      <w:r>
        <w:t xml:space="preserve"> </w:t>
      </w:r>
      <w:r w:rsidR="007625E8">
        <w:t>talking of payments</w:t>
      </w:r>
      <w:r w:rsidR="006520C3">
        <w:t xml:space="preserve"> and </w:t>
      </w:r>
      <w:r w:rsidR="007625E8">
        <w:t xml:space="preserve">the main reasons that people are now investing in it, </w:t>
      </w:r>
      <w:r w:rsidR="006520C3">
        <w:t xml:space="preserve">you said that </w:t>
      </w:r>
      <w:r w:rsidR="007625E8">
        <w:t>speculation has dropped down but one of the top things was distributed ledger technology</w:t>
      </w:r>
      <w:r w:rsidR="00C014D0">
        <w:t>—</w:t>
      </w:r>
      <w:r w:rsidR="007625E8">
        <w:t xml:space="preserve">DLT. </w:t>
      </w:r>
      <w:r w:rsidR="006520C3">
        <w:t xml:space="preserve">That is </w:t>
      </w:r>
      <w:r w:rsidR="007625E8">
        <w:t>pretty old now</w:t>
      </w:r>
      <w:r w:rsidR="006520C3">
        <w:t>.</w:t>
      </w:r>
      <w:r w:rsidR="00BA264F">
        <w:t xml:space="preserve"> </w:t>
      </w:r>
      <w:r w:rsidR="006520C3">
        <w:t>You can</w:t>
      </w:r>
      <w:r w:rsidR="007625E8">
        <w:t xml:space="preserve"> think </w:t>
      </w:r>
      <w:r w:rsidR="006520C3">
        <w:t xml:space="preserve">about </w:t>
      </w:r>
      <w:r w:rsidR="007625E8">
        <w:t>how smartphones have moved on</w:t>
      </w:r>
      <w:r w:rsidR="006520C3">
        <w:t>.</w:t>
      </w:r>
      <w:r w:rsidR="00BA264F">
        <w:t xml:space="preserve"> </w:t>
      </w:r>
      <w:r w:rsidR="006520C3">
        <w:t xml:space="preserve">It was </w:t>
      </w:r>
      <w:r w:rsidR="007625E8">
        <w:t xml:space="preserve">invented </w:t>
      </w:r>
      <w:r w:rsidR="006520C3">
        <w:t xml:space="preserve">at </w:t>
      </w:r>
      <w:r w:rsidR="007625E8">
        <w:t xml:space="preserve">about the same time as the iPhone, so </w:t>
      </w:r>
      <w:r w:rsidR="006520C3">
        <w:t xml:space="preserve">it is </w:t>
      </w:r>
      <w:r w:rsidR="007625E8">
        <w:t>quite</w:t>
      </w:r>
      <w:r w:rsidR="006520C3">
        <w:t xml:space="preserve"> outdated.</w:t>
      </w:r>
      <w:r w:rsidR="00BA264F">
        <w:t xml:space="preserve"> </w:t>
      </w:r>
      <w:r w:rsidR="006520C3">
        <w:t>If it i</w:t>
      </w:r>
      <w:r w:rsidR="007625E8">
        <w:t xml:space="preserve">s a powerful tool, why are its </w:t>
      </w:r>
      <w:r w:rsidR="006520C3">
        <w:t xml:space="preserve">use </w:t>
      </w:r>
      <w:r w:rsidR="007625E8">
        <w:t>cases now not more mainstream?</w:t>
      </w:r>
    </w:p>
    <w:p w:rsidR="006520C3" w:rsidP="008F4F30">
      <w:pPr>
        <w:pStyle w:val="Answer"/>
      </w:pPr>
      <w:sdt>
        <w:sdtPr>
          <w:alias w:val="Witness"/>
          <w:id w:val="-1932185718"/>
          <w:placeholder>
            <w:docPart w:val="DefaultPlaceholder_-1854013440"/>
          </w:placeholder>
          <w:richText/>
        </w:sdtPr>
        <w:sdtEndPr>
          <w:rPr>
            <w:b/>
            <w:i/>
          </w:rPr>
        </w:sdtEndPr>
        <w:sdtContent>
          <w:r w:rsidRPr="00A7157B" w:rsidR="00A7157B">
            <w:rPr>
              <w:b/>
              <w:i/>
            </w:rPr>
            <w:t>James Butterfill:</w:t>
          </w:r>
        </w:sdtContent>
      </w:sdt>
      <w:r w:rsidRPr="00DA1EAE" w:rsidR="00DA1EAE">
        <w:rPr>
          <w:b/>
        </w:rPr>
        <w:t xml:space="preserve"> </w:t>
      </w:r>
      <w:r>
        <w:t xml:space="preserve">Being quite honest, it is disappointing how much distributed ledger tech or payment systems have grown. On </w:t>
      </w:r>
      <w:r w:rsidR="00533F12">
        <w:t>bitcoin</w:t>
      </w:r>
      <w:r>
        <w:t>, there is a layer 2 solution called the Lightning Network.</w:t>
      </w:r>
      <w:r w:rsidR="00BA264F">
        <w:t xml:space="preserve"> </w:t>
      </w:r>
      <w:r>
        <w:t xml:space="preserve">The uptake of that in places such as El Salvador has been quite disappointing. </w:t>
      </w:r>
    </w:p>
    <w:p w:rsidR="006520C3" w:rsidP="008F4F30">
      <w:pPr>
        <w:pStyle w:val="Answer"/>
      </w:pPr>
      <w:r>
        <w:t xml:space="preserve">We have witnessed the birth of a brand-new asset class. It is only 14 years old. Should we be expecting for everyone to be using it as a payment system? We are finding this grassroots or organic usage of things such as </w:t>
      </w:r>
      <w:r w:rsidR="00533F12">
        <w:t>bitcoin</w:t>
      </w:r>
      <w:r>
        <w:t xml:space="preserve"> as a payment system in emerging market countries. In Lebanon, where the Lebanese pound has fallen dramatically, </w:t>
      </w:r>
      <w:r>
        <w:t>people are starting to use it. In Nigeria as well, there are many payment systems.</w:t>
      </w:r>
      <w:r w:rsidR="00BA264F">
        <w:t xml:space="preserve"> </w:t>
      </w:r>
      <w:r>
        <w:t xml:space="preserve">I appreciate that the Government have banned </w:t>
      </w:r>
      <w:r w:rsidR="00533F12">
        <w:t>bitcoin</w:t>
      </w:r>
      <w:r>
        <w:t xml:space="preserve">, but it is used extensively for localised trading. If you look at those small use cases relative to the overall size of the </w:t>
      </w:r>
      <w:r w:rsidR="00533F12">
        <w:t>bitcoin</w:t>
      </w:r>
      <w:r>
        <w:t xml:space="preserve"> or other blockchain networks, they are pretty small, but that is a very positive thing. </w:t>
      </w:r>
    </w:p>
    <w:p w:rsidR="00DA1EAE" w:rsidP="008F4F30">
      <w:pPr>
        <w:pStyle w:val="Answer"/>
      </w:pPr>
      <w:r>
        <w:t xml:space="preserve">I recently went to a Human Rights Foundation event and I would say that about 80% of the discussions were around </w:t>
      </w:r>
      <w:r w:rsidR="00533F12">
        <w:t>bitcoin</w:t>
      </w:r>
      <w:r>
        <w:t xml:space="preserve"> and the freedom it gave people.</w:t>
      </w:r>
      <w:r w:rsidR="00BA264F">
        <w:t xml:space="preserve"> </w:t>
      </w:r>
      <w:r>
        <w:t xml:space="preserve">For instance, women in abusive marriages in Iran can leave that marriage. They are not allowed bank accounts. </w:t>
      </w:r>
      <w:r w:rsidR="00447DDF">
        <w:t>B</w:t>
      </w:r>
      <w:r w:rsidR="00533F12">
        <w:t>itcoin</w:t>
      </w:r>
      <w:r>
        <w:t xml:space="preserve"> gives them that freedom to have an asset and to have a bank account for the first time. There are plenty of very socially positive things about it.</w:t>
      </w:r>
    </w:p>
    <w:p w:rsidR="00DA1EAE" w:rsidP="008F4F30">
      <w:pPr>
        <w:pStyle w:val="Remark"/>
      </w:pPr>
      <w:sdt>
        <w:sdtPr>
          <w:alias w:val="Member"/>
          <w:tag w:val="&lt;Member mnisId='1524' dodsId='35914'&gt;"/>
          <w:id w:val="634076574"/>
          <w:placeholder>
            <w:docPart w:val="DefaultPlaceholder_-1854013440"/>
          </w:placeholder>
          <w:richText/>
        </w:sdtPr>
        <w:sdtContent>
          <w:r w:rsidRPr="00DA1EAE">
            <w:rPr>
              <w:b/>
            </w:rPr>
            <w:t>Chair:</w:t>
          </w:r>
        </w:sdtContent>
      </w:sdt>
      <w:r>
        <w:t xml:space="preserve"> </w:t>
      </w:r>
      <w:r w:rsidR="003459A3">
        <w:t>We could go into more of that.</w:t>
      </w:r>
      <w:r w:rsidR="00BA264F">
        <w:t xml:space="preserve"> </w:t>
      </w:r>
    </w:p>
    <w:p w:rsidR="006733D3" w:rsidP="008F4F30">
      <w:pPr>
        <w:pStyle w:val="Question"/>
      </w:pPr>
      <w:sdt>
        <w:sdtPr>
          <w:alias w:val="Member"/>
          <w:tag w:val="&lt;Member mnisId='4523' dodsId='106391'&gt;"/>
          <w:id w:val="-1860736098"/>
          <w:placeholder>
            <w:docPart w:val="DefaultPlaceholder_-1854013440"/>
          </w:placeholder>
          <w:richText/>
        </w:sdtPr>
        <w:sdtContent>
          <w:r w:rsidRPr="00DA1EAE" w:rsidR="00DA1EAE">
            <w:rPr>
              <w:b/>
            </w:rPr>
            <w:t>Catherine West:</w:t>
          </w:r>
        </w:sdtContent>
      </w:sdt>
      <w:r w:rsidR="00DA1EAE">
        <w:t xml:space="preserve"> </w:t>
      </w:r>
      <w:r w:rsidR="003459A3">
        <w:t xml:space="preserve">On the reputational aura around the asset class, you would be aware of the quite high-profile case of </w:t>
      </w:r>
      <w:r w:rsidRPr="006733D3">
        <w:t>Qian Zhimin</w:t>
      </w:r>
      <w:r w:rsidR="003459A3">
        <w:t xml:space="preserve">, who was the </w:t>
      </w:r>
      <w:r w:rsidR="00533F12">
        <w:t>bitcoin</w:t>
      </w:r>
      <w:r w:rsidR="003459A3">
        <w:t xml:space="preserve"> queen, and the </w:t>
      </w:r>
      <w:r>
        <w:t>£</w:t>
      </w:r>
      <w:r w:rsidR="003459A3">
        <w:t>5.5 billion Ponzi scheme</w:t>
      </w:r>
      <w:r>
        <w:t xml:space="preserve"> that </w:t>
      </w:r>
      <w:r w:rsidR="003459A3">
        <w:t>was built up</w:t>
      </w:r>
      <w:r>
        <w:t>.</w:t>
      </w:r>
      <w:r w:rsidR="00BA264F">
        <w:t xml:space="preserve"> </w:t>
      </w:r>
      <w:r>
        <w:t xml:space="preserve">That </w:t>
      </w:r>
      <w:r w:rsidR="003459A3">
        <w:t xml:space="preserve">obviously has quite a lot of relevance in terms of the way that she then came to the </w:t>
      </w:r>
      <w:r>
        <w:t>UK</w:t>
      </w:r>
      <w:r w:rsidR="003459A3">
        <w:t xml:space="preserve"> on a stolen passport and so on. Is </w:t>
      </w:r>
      <w:r>
        <w:t xml:space="preserve">it </w:t>
      </w:r>
      <w:r w:rsidR="003459A3">
        <w:t>the view that cryptoassets help criminals?</w:t>
      </w:r>
    </w:p>
    <w:p w:rsidR="006733D3" w:rsidP="008F4F30">
      <w:pPr>
        <w:pStyle w:val="Question"/>
        <w:numPr>
          <w:ilvl w:val="0"/>
          <w:numId w:val="0"/>
        </w:numPr>
        <w:ind w:left="794"/>
      </w:pPr>
      <w:sdt>
        <w:sdtPr>
          <w:alias w:val="Witness"/>
          <w:id w:val="-692304015"/>
          <w:placeholder>
            <w:docPart w:val="DefaultPlaceholder_-1854013440"/>
          </w:placeholder>
          <w:richText/>
        </w:sdtPr>
        <w:sdtEndPr>
          <w:rPr>
            <w:b/>
            <w:i/>
          </w:rPr>
        </w:sdtEndPr>
        <w:sdtContent>
          <w:r w:rsidRPr="006733D3" w:rsidR="00A7157B">
            <w:rPr>
              <w:b/>
              <w:i/>
            </w:rPr>
            <w:t>James Butterfill:</w:t>
          </w:r>
        </w:sdtContent>
      </w:sdt>
      <w:r w:rsidRPr="006733D3" w:rsidR="00DA1EAE">
        <w:rPr>
          <w:b/>
        </w:rPr>
        <w:t xml:space="preserve"> </w:t>
      </w:r>
      <w:r>
        <w:t xml:space="preserve">In the crypto world, it is perceived as quite an old-fashioned view now, although the view was very different, say, five years ago. There are some very interesting businesses arising out of the crypto space in blockchain or analytics. </w:t>
      </w:r>
      <w:r w:rsidR="00064B8D">
        <w:t xml:space="preserve">Bitcoin </w:t>
      </w:r>
      <w:r>
        <w:t xml:space="preserve">forensics companies are perhaps the best example. </w:t>
      </w:r>
      <w:r w:rsidRPr="006733D3">
        <w:t>Chainalysis</w:t>
      </w:r>
      <w:r>
        <w:t xml:space="preserve"> and Elliptic, for instance, can track criminals very effectively. In fact, in the United States the FBI had the largest ever stolen goods haul of, I think, $3.7 billion. That crime happened seven years ago. That crime is on record on the </w:t>
      </w:r>
      <w:r w:rsidR="00533F12">
        <w:t>bitcoin</w:t>
      </w:r>
      <w:r>
        <w:t xml:space="preserve"> blockchain publicly </w:t>
      </w:r>
      <w:r w:rsidR="00064B8D">
        <w:t>forever</w:t>
      </w:r>
      <w:r>
        <w:t xml:space="preserve">. If you engage in any sort of criminal activity, there is a permanent record of it. These forensics companies are very effective. The London Metropolitan Police, for instance, uses Chainalysis. They have been very effective at tracking down criminals. </w:t>
      </w:r>
    </w:p>
    <w:p w:rsidR="00DA1EAE" w:rsidP="008F4F30">
      <w:pPr>
        <w:pStyle w:val="Question"/>
        <w:numPr>
          <w:ilvl w:val="0"/>
          <w:numId w:val="0"/>
        </w:numPr>
        <w:ind w:left="794"/>
      </w:pPr>
      <w:r>
        <w:t xml:space="preserve">Yes, originally it was quite a good place to be a criminal, but now not at all. Hamas has been openly saying, “Do not send us donations of </w:t>
      </w:r>
      <w:r w:rsidR="00533F12">
        <w:t>bitcoin</w:t>
      </w:r>
      <w:r>
        <w:t>” because it is trackable. I can go on to a blockchain explorer online right now.</w:t>
      </w:r>
      <w:r w:rsidR="00BA264F">
        <w:t xml:space="preserve"> </w:t>
      </w:r>
      <w:r>
        <w:t xml:space="preserve">We could search for Hamas wallets and it will tell you exactly what </w:t>
      </w:r>
      <w:r w:rsidR="00064B8D">
        <w:t>they are</w:t>
      </w:r>
      <w:r>
        <w:t xml:space="preserve"> spending. That image of it being a domain for criminals is not correct anymore.</w:t>
      </w:r>
    </w:p>
    <w:p w:rsidR="006733D3" w:rsidP="008F4F30">
      <w:pPr>
        <w:pStyle w:val="Answer"/>
      </w:pPr>
      <w:sdt>
        <w:sdtPr>
          <w:alias w:val="Witness"/>
          <w:id w:val="-1944515888"/>
          <w:placeholder>
            <w:docPart w:val="DefaultPlaceholder_-1854013440"/>
          </w:placeholder>
          <w:richText/>
        </w:sdtPr>
        <w:sdtEndPr>
          <w:rPr>
            <w:b/>
            <w:i/>
          </w:rPr>
        </w:sdtEndPr>
        <w:sdtContent>
          <w:r w:rsidR="00533F12">
            <w:rPr>
              <w:b/>
              <w:i/>
            </w:rPr>
            <w:t>Professor Broby:</w:t>
          </w:r>
        </w:sdtContent>
      </w:sdt>
      <w:r w:rsidRPr="00DA1EAE" w:rsidR="00DA1EAE">
        <w:rPr>
          <w:b/>
        </w:rPr>
        <w:t xml:space="preserve"> </w:t>
      </w:r>
      <w:r>
        <w:t>There is a way around that, unfortunately, so it is not as rosy as all that. There is something called a mixer.</w:t>
      </w:r>
      <w:r w:rsidR="00BA264F">
        <w:t xml:space="preserve"> </w:t>
      </w:r>
      <w:r>
        <w:t xml:space="preserve">In essence, it is like a casino for money laundering. You basically </w:t>
      </w:r>
      <w:r w:rsidRPr="00064B8D">
        <w:t xml:space="preserve">take </w:t>
      </w:r>
      <w:r w:rsidRPr="00064B8D" w:rsidR="00533F12">
        <w:t>bitcoin</w:t>
      </w:r>
      <w:r w:rsidRPr="00064B8D">
        <w:t>s in, swap them and change them to a different blockchain. That interchangeability is what should</w:t>
      </w:r>
      <w:r>
        <w:t xml:space="preserve"> be banned. That should be an extension of the anti-money laundering rules.</w:t>
      </w:r>
      <w:r w:rsidR="00BA264F">
        <w:t xml:space="preserve"> </w:t>
      </w:r>
    </w:p>
    <w:p w:rsidR="00DA1EAE" w:rsidP="008F4F30">
      <w:pPr>
        <w:pStyle w:val="Answer"/>
      </w:pPr>
      <w:r>
        <w:t xml:space="preserve">You are right. It is pseudo-anonymous, and we can use principal component analysis, k-factors and so forth, to look at patterns and identify where those money traces lead. If they start obfuscating that </w:t>
      </w:r>
      <w:r>
        <w:t>money trail, we have a problem. That is where you need to focus the regulation.</w:t>
      </w:r>
    </w:p>
    <w:p w:rsidR="00DA1EAE" w:rsidP="008F4F30">
      <w:pPr>
        <w:pStyle w:val="Question"/>
      </w:pPr>
      <w:sdt>
        <w:sdtPr>
          <w:alias w:val="Member"/>
          <w:tag w:val="&lt;Member mnisId='4523' dodsId='106391'&gt;"/>
          <w:id w:val="1442875033"/>
          <w:placeholder>
            <w:docPart w:val="DefaultPlaceholder_-1854013440"/>
          </w:placeholder>
          <w:richText/>
        </w:sdtPr>
        <w:sdtContent>
          <w:r w:rsidRPr="00DA1EAE">
            <w:rPr>
              <w:b/>
            </w:rPr>
            <w:t>Catherine West:</w:t>
          </w:r>
        </w:sdtContent>
      </w:sdt>
      <w:r>
        <w:t xml:space="preserve"> </w:t>
      </w:r>
      <w:r w:rsidR="00D93081">
        <w:t>I</w:t>
      </w:r>
      <w:r>
        <w:t>n other words</w:t>
      </w:r>
      <w:r w:rsidR="00D93081">
        <w:t>, you can see the outside of the wallet, but you are not sure who it belongs to.</w:t>
      </w:r>
      <w:r w:rsidR="00BA264F">
        <w:t xml:space="preserve"> </w:t>
      </w:r>
    </w:p>
    <w:p w:rsidR="00DA1EAE" w:rsidP="008F4F30">
      <w:pPr>
        <w:pStyle w:val="Answer"/>
      </w:pPr>
      <w:sdt>
        <w:sdtPr>
          <w:alias w:val="Witness"/>
          <w:id w:val="393860147"/>
          <w:placeholder>
            <w:docPart w:val="DefaultPlaceholder_-1854013440"/>
          </w:placeholder>
          <w:richText/>
        </w:sdtPr>
        <w:sdtContent>
          <w:r w:rsidR="00533F12">
            <w:rPr>
              <w:b/>
              <w:i/>
            </w:rPr>
            <w:t>Professor Broby:</w:t>
          </w:r>
          <w:r w:rsidRPr="00DA1EAE">
            <w:rPr>
              <w:b/>
            </w:rPr>
            <w:t xml:space="preserve"> </w:t>
          </w:r>
        </w:sdtContent>
      </w:sdt>
      <w:r>
        <w:t>That</w:t>
      </w:r>
      <w:r w:rsidR="00D93081">
        <w:t xml:space="preserve"> i</w:t>
      </w:r>
      <w:r>
        <w:t>s right</w:t>
      </w:r>
      <w:r w:rsidR="00D93081">
        <w:t>.</w:t>
      </w:r>
      <w:r w:rsidR="00BA264F">
        <w:t xml:space="preserve"> </w:t>
      </w:r>
      <w:r w:rsidR="00D93081">
        <w:t>They mix it around.</w:t>
      </w:r>
    </w:p>
    <w:p w:rsidR="00DA1EAE" w:rsidP="008F4F30">
      <w:pPr>
        <w:pStyle w:val="Question"/>
      </w:pPr>
      <w:sdt>
        <w:sdtPr>
          <w:alias w:val="Member"/>
          <w:tag w:val="&lt;Member mnisId='4523' dodsId='106391'&gt;"/>
          <w:id w:val="-1076980448"/>
          <w:placeholder>
            <w:docPart w:val="DefaultPlaceholder_-1854013440"/>
          </w:placeholder>
          <w:richText/>
        </w:sdtPr>
        <w:sdtContent>
          <w:r w:rsidRPr="00DA1EAE">
            <w:rPr>
              <w:b/>
            </w:rPr>
            <w:t>Catherine West:</w:t>
          </w:r>
        </w:sdtContent>
      </w:sdt>
      <w:r>
        <w:t xml:space="preserve"> I do</w:t>
      </w:r>
      <w:r w:rsidR="00D92005">
        <w:t xml:space="preserve"> not</w:t>
      </w:r>
      <w:r>
        <w:t xml:space="preserve"> know </w:t>
      </w:r>
      <w:r w:rsidR="00D92005">
        <w:t xml:space="preserve">whether </w:t>
      </w:r>
      <w:r>
        <w:t xml:space="preserve">Mr Gravelle would like to come in </w:t>
      </w:r>
      <w:r w:rsidR="00D92005">
        <w:t>as our regulator voice.</w:t>
      </w:r>
      <w:r w:rsidR="00BA264F">
        <w:t xml:space="preserve"> </w:t>
      </w:r>
    </w:p>
    <w:p w:rsidR="00D92005" w:rsidP="008F4F30">
      <w:pPr>
        <w:pStyle w:val="Answer"/>
      </w:pPr>
      <w:sdt>
        <w:sdtPr>
          <w:alias w:val="Witness"/>
          <w:id w:val="1235276853"/>
          <w:placeholder>
            <w:docPart w:val="DefaultPlaceholder_-1854013440"/>
          </w:placeholder>
          <w:richText/>
        </w:sdtPr>
        <w:sdtEndPr>
          <w:rPr>
            <w:b/>
            <w:i/>
          </w:rPr>
        </w:sdtEndPr>
        <w:sdtContent>
          <w:r w:rsidRPr="00A7157B" w:rsidR="00A7157B">
            <w:rPr>
              <w:b/>
              <w:i/>
            </w:rPr>
            <w:t>Matt Gravelle:</w:t>
          </w:r>
        </w:sdtContent>
      </w:sdt>
      <w:r w:rsidRPr="00DA1EAE" w:rsidR="00DA1EAE">
        <w:rPr>
          <w:b/>
        </w:rPr>
        <w:t xml:space="preserve"> </w:t>
      </w:r>
      <w:r>
        <w:t>It would be disingenuous to say that there are no crimes and no scams in crypto. Of course there are.</w:t>
      </w:r>
      <w:r w:rsidR="00BA264F">
        <w:t xml:space="preserve"> </w:t>
      </w:r>
      <w:r>
        <w:t xml:space="preserve">The scale or the quantum is important. Those analytics firms that James referred to show that it is not necessarily rampant. You see different figures, but perhaps less than 1% of total transactions, so less than in traditional payments corridors, depending on how you look at it. It is important to be clear on the scale. </w:t>
      </w:r>
    </w:p>
    <w:p w:rsidR="00D92005" w:rsidP="008F4F30">
      <w:pPr>
        <w:pStyle w:val="Answer"/>
      </w:pPr>
      <w:r>
        <w:t>In terms of what you do about it</w:t>
      </w:r>
      <w:r w:rsidR="00C546F2">
        <w:t>,</w:t>
      </w:r>
      <w:r>
        <w:t xml:space="preserve"> it is a mix of regulation and education. From a regulatory point of view, it is really important to make sure that firms have the right controls in place. There is the anti-money laundering aspect of that, which we have also discussed.</w:t>
      </w:r>
    </w:p>
    <w:p w:rsidR="00DA1EAE" w:rsidP="008F4F30">
      <w:pPr>
        <w:pStyle w:val="Answer"/>
      </w:pPr>
      <w:r>
        <w:t>When it comes to scams, criminal activity and fraud, there is an unfortunate pattern of stuff happening off exchange, where it has nothing to do with a regulated cryptoasset firm or digital assets entity. It is</w:t>
      </w:r>
      <w:r w:rsidR="00C546F2">
        <w:t xml:space="preserve">, </w:t>
      </w:r>
      <w:r>
        <w:t>in effect</w:t>
      </w:r>
      <w:r w:rsidR="00C546F2">
        <w:t>,</w:t>
      </w:r>
      <w:r>
        <w:t xml:space="preserve"> someone reaching out to someone else and saying, “Give me some money for some crypto” and they give them the money. That is not really an easy thing to address through regulation, because there is no regulatory nexus there. That is just private individuals engaging in something quite unfortunate. There, the education piece has to play a part.</w:t>
      </w:r>
    </w:p>
    <w:p w:rsidR="00DA1EAE" w:rsidP="008F4F30">
      <w:pPr>
        <w:pStyle w:val="Question"/>
      </w:pPr>
      <w:sdt>
        <w:sdtPr>
          <w:alias w:val="Member"/>
          <w:tag w:val="&lt;Member mnisId='5223' dodsId='43633'&gt;"/>
          <w:id w:val="-1776544397"/>
          <w:placeholder>
            <w:docPart w:val="DefaultPlaceholder_-1854013440"/>
          </w:placeholder>
          <w:richText/>
        </w:sdtPr>
        <w:sdtContent>
          <w:r w:rsidRPr="00DA1EAE">
            <w:rPr>
              <w:b/>
            </w:rPr>
            <w:t>Jim Dickson:</w:t>
          </w:r>
        </w:sdtContent>
      </w:sdt>
      <w:r>
        <w:t xml:space="preserve"> </w:t>
      </w:r>
      <w:r w:rsidR="00D92005">
        <w:t>On the environmental cost of crypto, it has been observed that crypto is responsible for something like 100 million tonnes of carbon emissions a year. That is 0.2% of overall global emissions, so that is one part of one industry creating an awful lot of carbon emissions. What work is being done to reduce the carbon footprint of crypto, which is very worrying?</w:t>
      </w:r>
    </w:p>
    <w:p w:rsidR="00D92005" w:rsidP="008F4F30">
      <w:pPr>
        <w:pStyle w:val="Answer"/>
      </w:pPr>
      <w:sdt>
        <w:sdtPr>
          <w:alias w:val="Witness"/>
          <w:id w:val="50428263"/>
          <w:placeholder>
            <w:docPart w:val="DefaultPlaceholder_-1854013440"/>
          </w:placeholder>
          <w:richText/>
        </w:sdtPr>
        <w:sdtEndPr>
          <w:rPr>
            <w:b/>
            <w:i/>
          </w:rPr>
        </w:sdtEndPr>
        <w:sdtContent>
          <w:r w:rsidR="00533F12">
            <w:rPr>
              <w:b/>
              <w:i/>
            </w:rPr>
            <w:t>Professor Broby:</w:t>
          </w:r>
        </w:sdtContent>
      </w:sdt>
      <w:r w:rsidRPr="00DA1EAE" w:rsidR="00DA1EAE">
        <w:rPr>
          <w:b/>
        </w:rPr>
        <w:t xml:space="preserve"> </w:t>
      </w:r>
      <w:r>
        <w:t xml:space="preserve">With the first iterations of cryptoassets, in other words </w:t>
      </w:r>
      <w:r w:rsidR="00533F12">
        <w:t>bitcoin</w:t>
      </w:r>
      <w:r>
        <w:t xml:space="preserve">, we used a process called proof of work, which has all computers running at the same time to solve a cryptographic puzzle. The wastage there is that they are all trying to solve the same algorithm. That is extremely wasteful. In fact, globally, minting new blocks for </w:t>
      </w:r>
      <w:r w:rsidR="00533F12">
        <w:t>bitcoin</w:t>
      </w:r>
      <w:r>
        <w:t xml:space="preserve"> is using as much energy as the state of the Republic of Ireland uses every year.</w:t>
      </w:r>
    </w:p>
    <w:p w:rsidR="00883018" w:rsidP="008F4F30">
      <w:pPr>
        <w:pStyle w:val="Answer"/>
      </w:pPr>
      <w:r>
        <w:t>Later iterations of different cryptocurrencies now use different types of things such as proof of sta</w:t>
      </w:r>
      <w:r w:rsidR="001B3478">
        <w:t>k</w:t>
      </w:r>
      <w:r>
        <w:t xml:space="preserve">e, which are a lot more environmentally friendly, because they are no longer requiring that sort of computational power. The problem is just with the most dominant and leading types of </w:t>
      </w:r>
      <w:r>
        <w:t xml:space="preserve">cryptocurrency, particularly </w:t>
      </w:r>
      <w:r w:rsidR="00533F12">
        <w:t>bitcoin</w:t>
      </w:r>
      <w:r>
        <w:t>.</w:t>
      </w:r>
      <w:r w:rsidR="00980B23">
        <w:t xml:space="preserve"> What is being done to mitigate that?</w:t>
      </w:r>
      <w:r w:rsidR="00BA264F">
        <w:t xml:space="preserve"> </w:t>
      </w:r>
      <w:r w:rsidR="001B3478">
        <w:t>T</w:t>
      </w:r>
      <w:r>
        <w:t>he mitigation began with Ethereum recogni</w:t>
      </w:r>
      <w:r w:rsidR="001B3478">
        <w:t>s</w:t>
      </w:r>
      <w:r>
        <w:t>ing that it was a problem</w:t>
      </w:r>
      <w:r w:rsidR="001B3478">
        <w:t xml:space="preserve">, so it </w:t>
      </w:r>
      <w:r>
        <w:t>moved from proof of work to proof of stake.</w:t>
      </w:r>
      <w:r w:rsidR="00BA264F">
        <w:t xml:space="preserve"> </w:t>
      </w:r>
      <w:r w:rsidR="001B3478">
        <w:t xml:space="preserve">It </w:t>
      </w:r>
      <w:r>
        <w:t xml:space="preserve">proved extremely difficult and took a long time. </w:t>
      </w:r>
      <w:r w:rsidR="00980B23">
        <w:t xml:space="preserve">Can that be done with bitcoin? </w:t>
      </w:r>
      <w:r w:rsidR="001B3478">
        <w:t>I do not think it is possible, s</w:t>
      </w:r>
      <w:r>
        <w:t xml:space="preserve">o </w:t>
      </w:r>
      <w:r w:rsidR="001B3478">
        <w:t xml:space="preserve">you are </w:t>
      </w:r>
      <w:r>
        <w:t>not going to get away from that issue.</w:t>
      </w:r>
    </w:p>
    <w:p w:rsidR="00DA1EAE" w:rsidP="008F4F30">
      <w:pPr>
        <w:pStyle w:val="Question"/>
      </w:pPr>
      <w:sdt>
        <w:sdtPr>
          <w:alias w:val="Member"/>
          <w:tag w:val="&lt;Member mnisId='5223' dodsId='43633'&gt;"/>
          <w:id w:val="68241883"/>
          <w:placeholder>
            <w:docPart w:val="DefaultPlaceholder_-1854013440"/>
          </w:placeholder>
          <w:richText/>
        </w:sdtPr>
        <w:sdtContent>
          <w:r w:rsidRPr="00883018" w:rsidR="00883018">
            <w:rPr>
              <w:b/>
            </w:rPr>
            <w:t>Jim Dickson:</w:t>
          </w:r>
        </w:sdtContent>
      </w:sdt>
      <w:r w:rsidR="00883018">
        <w:t xml:space="preserve"> </w:t>
      </w:r>
      <w:r w:rsidR="001B3478">
        <w:t xml:space="preserve">We </w:t>
      </w:r>
      <w:r w:rsidR="00883018">
        <w:t xml:space="preserve">clearly need to see that </w:t>
      </w:r>
      <w:r w:rsidR="001B3478">
        <w:t xml:space="preserve">number </w:t>
      </w:r>
      <w:r w:rsidR="00883018">
        <w:t>come down</w:t>
      </w:r>
      <w:r w:rsidR="001B3478">
        <w:t>.</w:t>
      </w:r>
      <w:r w:rsidR="00BA264F">
        <w:t xml:space="preserve"> </w:t>
      </w:r>
      <w:r w:rsidR="001B3478">
        <w:t>It is nearly 100 billion tonnes per year.</w:t>
      </w:r>
      <w:r w:rsidR="00BA264F">
        <w:t xml:space="preserve"> </w:t>
      </w:r>
      <w:r w:rsidR="001B3478">
        <w:t>Can we expect to see it come down with some innovation and change?</w:t>
      </w:r>
    </w:p>
    <w:p w:rsidR="00202DBD" w:rsidP="008F4F30">
      <w:pPr>
        <w:pStyle w:val="Answer"/>
      </w:pPr>
      <w:sdt>
        <w:sdtPr>
          <w:alias w:val="Witness"/>
          <w:id w:val="432944215"/>
          <w:placeholder>
            <w:docPart w:val="DefaultPlaceholder_-1854013440"/>
          </w:placeholder>
          <w:richText/>
        </w:sdtPr>
        <w:sdtEndPr>
          <w:rPr>
            <w:b/>
            <w:i/>
          </w:rPr>
        </w:sdtEndPr>
        <w:sdtContent>
          <w:r w:rsidRPr="00A7157B" w:rsidR="00A7157B">
            <w:rPr>
              <w:b/>
              <w:i/>
            </w:rPr>
            <w:t>James Butterfill:</w:t>
          </w:r>
        </w:sdtContent>
      </w:sdt>
      <w:r w:rsidRPr="00883018" w:rsidR="00883018">
        <w:rPr>
          <w:b/>
        </w:rPr>
        <w:t xml:space="preserve"> </w:t>
      </w:r>
      <w:r>
        <w:t xml:space="preserve">We are missing something here. I am talking specifically about </w:t>
      </w:r>
      <w:r w:rsidR="00533F12">
        <w:t>bitcoin</w:t>
      </w:r>
      <w:r>
        <w:t>. We can look at the stats. There are a few stats that are worth noting.</w:t>
      </w:r>
      <w:r w:rsidR="00BA264F">
        <w:t xml:space="preserve"> </w:t>
      </w:r>
      <w:r>
        <w:t>The emissions intensity, so that is the amount of carbon</w:t>
      </w:r>
      <w:r w:rsidR="00B20B33">
        <w:t xml:space="preserve"> per kilowatt hour</w:t>
      </w:r>
      <w:r>
        <w:t>,</w:t>
      </w:r>
      <w:r w:rsidR="00B20B33">
        <w:t xml:space="preserve"> </w:t>
      </w:r>
      <w:r>
        <w:t xml:space="preserve">was around 650 grams per kilowatt hour in the crypto industry four or five years ago. Now it is 250 grams per kilowatt hour. The traditional finance industry is at around 400 grams per kilowatt hour. Now, in the </w:t>
      </w:r>
      <w:r w:rsidR="00533F12">
        <w:t>bitcoin</w:t>
      </w:r>
      <w:r>
        <w:t xml:space="preserve"> mining industry, 56% to 57% of all </w:t>
      </w:r>
      <w:r w:rsidR="00533F12">
        <w:t>bitcoin</w:t>
      </w:r>
      <w:r>
        <w:t xml:space="preserve"> mining is from a sustainable source of energy. Again, it is a bit of an old-fashioned narrative.</w:t>
      </w:r>
    </w:p>
    <w:p w:rsidR="00883018" w:rsidP="008F4F30">
      <w:pPr>
        <w:pStyle w:val="Answer"/>
      </w:pPr>
      <w:r>
        <w:t xml:space="preserve">CoinShares is a big investor in </w:t>
      </w:r>
      <w:r w:rsidR="00533F12">
        <w:t>bitcoin</w:t>
      </w:r>
      <w:r>
        <w:t xml:space="preserve"> mining industries globally. We have been to see many of the mining installations throughout the world. Texas is a poster child for how </w:t>
      </w:r>
      <w:r w:rsidR="00533F12">
        <w:t>bitcoin</w:t>
      </w:r>
      <w:r>
        <w:t xml:space="preserve"> mining could stabilise energy grids.</w:t>
      </w:r>
    </w:p>
    <w:p w:rsidR="00883018" w:rsidP="008F4F30">
      <w:pPr>
        <w:pStyle w:val="Question"/>
      </w:pPr>
      <w:sdt>
        <w:sdtPr>
          <w:alias w:val="Member"/>
          <w:tag w:val="&lt;Member mnisId='1524' dodsId='35914'&gt;"/>
          <w:id w:val="-960340898"/>
          <w:placeholder>
            <w:docPart w:val="DefaultPlaceholder_-1854013440"/>
          </w:placeholder>
          <w:richText/>
        </w:sdtPr>
        <w:sdtContent>
          <w:r w:rsidRPr="00883018">
            <w:rPr>
              <w:b/>
            </w:rPr>
            <w:t>Chair:</w:t>
          </w:r>
        </w:sdtContent>
      </w:sdt>
      <w:r>
        <w:t xml:space="preserve"> </w:t>
      </w:r>
      <w:r w:rsidR="00202DBD">
        <w:t>You</w:t>
      </w:r>
      <w:r>
        <w:t xml:space="preserve"> use it when demand is</w:t>
      </w:r>
      <w:r w:rsidR="00202DBD">
        <w:t>—</w:t>
      </w:r>
    </w:p>
    <w:p w:rsidR="00202DBD" w:rsidP="008F4F30">
      <w:pPr>
        <w:pStyle w:val="Answer"/>
      </w:pPr>
      <w:sdt>
        <w:sdtPr>
          <w:alias w:val="Witness"/>
          <w:id w:val="-1599091429"/>
          <w:placeholder>
            <w:docPart w:val="DefaultPlaceholder_-1854013440"/>
          </w:placeholder>
          <w:richText/>
        </w:sdtPr>
        <w:sdtEndPr>
          <w:rPr>
            <w:b/>
            <w:i/>
          </w:rPr>
        </w:sdtEndPr>
        <w:sdtContent>
          <w:r w:rsidRPr="00A7157B" w:rsidR="00A7157B">
            <w:rPr>
              <w:b/>
              <w:i/>
            </w:rPr>
            <w:t>James Butterfill:</w:t>
          </w:r>
        </w:sdtContent>
      </w:sdt>
      <w:r w:rsidRPr="00883018" w:rsidR="00883018">
        <w:rPr>
          <w:b/>
        </w:rPr>
        <w:t xml:space="preserve"> </w:t>
      </w:r>
      <w:r>
        <w:t xml:space="preserve">In the UK—I have seen someone calculate some stats on this—around 30% of wind energy is not used. It is excess energy. You could be monetising that energy through </w:t>
      </w:r>
      <w:r w:rsidR="00533F12">
        <w:t>bitcoin</w:t>
      </w:r>
      <w:r>
        <w:t xml:space="preserve"> mining. It is stranded energy that no one can use. You could be monetising that and that could accelerate payback, so a debt repayment for wind power, for instance. </w:t>
      </w:r>
    </w:p>
    <w:p w:rsidR="00883018" w:rsidP="008F4F30">
      <w:pPr>
        <w:pStyle w:val="Answer"/>
      </w:pPr>
      <w:r>
        <w:t xml:space="preserve">In Texas, </w:t>
      </w:r>
      <w:r w:rsidR="00B20B33">
        <w:t>they have</w:t>
      </w:r>
      <w:r>
        <w:t xml:space="preserve"> that kind of load balancing so that excess energy is used. The ERCOT provides live power prices and the </w:t>
      </w:r>
      <w:r w:rsidR="00533F12">
        <w:t>bitcoin</w:t>
      </w:r>
      <w:r>
        <w:t xml:space="preserve"> miners scale up and scale down depending on when there is a lack of demand for power. As a consequence of that, we have seen a much greater investment by the power companies into renewable power. We have seen a 900% increase in Texas in solar power generation over the last five years and </w:t>
      </w:r>
      <w:r w:rsidR="00533F12">
        <w:t>bitcoin</w:t>
      </w:r>
      <w:r>
        <w:t xml:space="preserve"> mining has a part to play in helping that. Texas is now the largest renewable power generator in the whole of the United States</w:t>
      </w:r>
      <w:r w:rsidR="00B20B33">
        <w:t>.</w:t>
      </w:r>
    </w:p>
    <w:p w:rsidR="00883018" w:rsidP="008F4F30">
      <w:pPr>
        <w:pStyle w:val="Question"/>
      </w:pPr>
      <w:sdt>
        <w:sdtPr>
          <w:alias w:val="Member"/>
          <w:tag w:val="&lt;Member mnisId='5223' dodsId='43633'&gt;"/>
          <w:id w:val="-146679848"/>
          <w:placeholder>
            <w:docPart w:val="DefaultPlaceholder_-1854013440"/>
          </w:placeholder>
          <w:richText/>
        </w:sdtPr>
        <w:sdtContent>
          <w:r w:rsidRPr="00883018">
            <w:rPr>
              <w:b/>
            </w:rPr>
            <w:t>Jim Dickson:</w:t>
          </w:r>
        </w:sdtContent>
      </w:sdt>
      <w:r>
        <w:t xml:space="preserve"> </w:t>
      </w:r>
      <w:r w:rsidR="00723440">
        <w:t>Can we expect to see that global carbon emissions number come down?</w:t>
      </w:r>
    </w:p>
    <w:p w:rsidR="00883018" w:rsidP="008F4F30">
      <w:pPr>
        <w:pStyle w:val="Answer"/>
      </w:pPr>
      <w:sdt>
        <w:sdtPr>
          <w:alias w:val="Witness"/>
          <w:id w:val="-128331446"/>
          <w:placeholder>
            <w:docPart w:val="DefaultPlaceholder_-1854013440"/>
          </w:placeholder>
          <w:richText/>
        </w:sdtPr>
        <w:sdtContent>
          <w:r w:rsidR="00533F12">
            <w:rPr>
              <w:b/>
              <w:i/>
            </w:rPr>
            <w:t>Professor Broby:</w:t>
          </w:r>
          <w:r w:rsidRPr="00883018">
            <w:rPr>
              <w:b/>
            </w:rPr>
            <w:t xml:space="preserve"> </w:t>
          </w:r>
        </w:sdtContent>
      </w:sdt>
      <w:r>
        <w:t>No</w:t>
      </w:r>
      <w:r w:rsidR="00723440">
        <w:t>.</w:t>
      </w:r>
    </w:p>
    <w:p w:rsidR="00883018" w:rsidP="008F4F30">
      <w:pPr>
        <w:pStyle w:val="Answer"/>
      </w:pPr>
      <w:sdt>
        <w:sdtPr>
          <w:alias w:val="Witness"/>
          <w:id w:val="-1763672916"/>
          <w:placeholder>
            <w:docPart w:val="DefaultPlaceholder_-1854013440"/>
          </w:placeholder>
          <w:richText/>
        </w:sdtPr>
        <w:sdtEndPr>
          <w:rPr>
            <w:b/>
            <w:i/>
          </w:rPr>
        </w:sdtEndPr>
        <w:sdtContent>
          <w:r w:rsidRPr="00A7157B" w:rsidR="00A7157B">
            <w:rPr>
              <w:b/>
              <w:i/>
            </w:rPr>
            <w:t>James Butterfill:</w:t>
          </w:r>
        </w:sdtContent>
      </w:sdt>
      <w:r w:rsidRPr="00883018">
        <w:rPr>
          <w:b/>
        </w:rPr>
        <w:t xml:space="preserve"> </w:t>
      </w:r>
      <w:r>
        <w:t xml:space="preserve">I </w:t>
      </w:r>
      <w:r w:rsidR="00723440">
        <w:t>think that it has.</w:t>
      </w:r>
      <w:r w:rsidR="00BA264F">
        <w:t xml:space="preserve"> </w:t>
      </w:r>
      <w:r w:rsidR="00723440">
        <w:t xml:space="preserve">We have seen the efficiency of </w:t>
      </w:r>
      <w:r w:rsidR="00533F12">
        <w:t>bitcoin</w:t>
      </w:r>
      <w:r w:rsidR="00723440">
        <w:t xml:space="preserve"> mining. </w:t>
      </w:r>
      <w:r w:rsidR="00C546F2">
        <w:t>B</w:t>
      </w:r>
      <w:r w:rsidR="00533F12">
        <w:t>itcoin</w:t>
      </w:r>
      <w:r w:rsidR="00723440">
        <w:t xml:space="preserve"> miners fell from 30 watts per terahash.</w:t>
      </w:r>
      <w:r w:rsidR="00BA264F">
        <w:t xml:space="preserve"> </w:t>
      </w:r>
      <w:r w:rsidR="00723440">
        <w:t xml:space="preserve">Now the latest ones are 9 watts per terahash, so a dramatic improvement in efficiency. </w:t>
      </w:r>
      <w:r w:rsidR="00C546F2">
        <w:t>I</w:t>
      </w:r>
      <w:r w:rsidR="00723440">
        <w:t xml:space="preserve">f you look at flaring gas from oil rigs, you can monetise that. In the same process of monetising </w:t>
      </w:r>
      <w:r w:rsidR="00B20B33">
        <w:t xml:space="preserve">it </w:t>
      </w:r>
      <w:r w:rsidR="00723440">
        <w:t xml:space="preserve">by using </w:t>
      </w:r>
      <w:r w:rsidR="00533F12">
        <w:t>bitcoin</w:t>
      </w:r>
      <w:r w:rsidR="00723440">
        <w:t xml:space="preserve"> mining, you can </w:t>
      </w:r>
      <w:r w:rsidR="00723440">
        <w:t>reduce those carbon emissions by 63%.</w:t>
      </w:r>
      <w:r w:rsidR="00BA264F">
        <w:t xml:space="preserve"> </w:t>
      </w:r>
      <w:r w:rsidR="00723440">
        <w:t>I have written this in my paper that I provided and it is worth being cognisant of that.</w:t>
      </w:r>
    </w:p>
    <w:p w:rsidR="00471A23" w:rsidP="008F4F30">
      <w:pPr>
        <w:pStyle w:val="Answer"/>
      </w:pPr>
      <w:sdt>
        <w:sdtPr>
          <w:alias w:val="Witness"/>
          <w:id w:val="1552339934"/>
          <w:placeholder>
            <w:docPart w:val="DefaultPlaceholder_-1854013440"/>
          </w:placeholder>
          <w:richText/>
        </w:sdtPr>
        <w:sdtEndPr>
          <w:rPr>
            <w:b/>
            <w:i/>
          </w:rPr>
        </w:sdtEndPr>
        <w:sdtContent>
          <w:r w:rsidRPr="00A7157B" w:rsidR="00A7157B">
            <w:rPr>
              <w:b/>
              <w:i/>
            </w:rPr>
            <w:t>Ian Taylor:</w:t>
          </w:r>
        </w:sdtContent>
      </w:sdt>
      <w:r w:rsidRPr="00883018" w:rsidR="00883018">
        <w:rPr>
          <w:b/>
        </w:rPr>
        <w:t xml:space="preserve"> </w:t>
      </w:r>
      <w:r w:rsidRPr="00C546F2">
        <w:rPr>
          <w:bCs/>
        </w:rPr>
        <w:t xml:space="preserve">I have </w:t>
      </w:r>
      <w:r w:rsidRPr="00C546F2" w:rsidR="00723440">
        <w:rPr>
          <w:bCs/>
        </w:rPr>
        <w:t>a</w:t>
      </w:r>
      <w:r w:rsidR="00723440">
        <w:t xml:space="preserve"> couple of additional points to specifically answer your question on mitigation. </w:t>
      </w:r>
      <w:r>
        <w:t>C</w:t>
      </w:r>
      <w:r w:rsidR="00723440">
        <w:t xml:space="preserve">olleagues on the panel mentioned </w:t>
      </w:r>
      <w:r>
        <w:t xml:space="preserve">that </w:t>
      </w:r>
      <w:r w:rsidR="00723440">
        <w:t xml:space="preserve">the second largest blockchain, Ethereum, </w:t>
      </w:r>
      <w:r>
        <w:t xml:space="preserve">which is </w:t>
      </w:r>
      <w:r w:rsidR="00723440">
        <w:t xml:space="preserve">a smart contract platform </w:t>
      </w:r>
      <w:r>
        <w:t xml:space="preserve">that </w:t>
      </w:r>
      <w:r w:rsidR="00723440">
        <w:t xml:space="preserve">does a lot more than </w:t>
      </w:r>
      <w:r w:rsidR="00533F12">
        <w:t>bitcoin</w:t>
      </w:r>
      <w:r w:rsidR="00723440">
        <w:t xml:space="preserve"> does, change</w:t>
      </w:r>
      <w:r>
        <w:t xml:space="preserve">d </w:t>
      </w:r>
      <w:r w:rsidR="00723440">
        <w:t>its consensus mechanism and went from a huge energy consumption down to zero overnight</w:t>
      </w:r>
      <w:r>
        <w:t>. There are a</w:t>
      </w:r>
      <w:r w:rsidR="00723440">
        <w:t xml:space="preserve"> couple of micro and macro points towards mitigation.</w:t>
      </w:r>
    </w:p>
    <w:p w:rsidR="00C546F2" w:rsidP="008F4F30">
      <w:pPr>
        <w:pStyle w:val="Answer"/>
      </w:pPr>
      <w:r>
        <w:t>F</w:t>
      </w:r>
      <w:r w:rsidR="00723440">
        <w:t xml:space="preserve">or </w:t>
      </w:r>
      <w:r w:rsidR="00533F12">
        <w:t>bitcoin</w:t>
      </w:r>
      <w:r w:rsidR="00723440">
        <w:t xml:space="preserve"> miners</w:t>
      </w:r>
      <w:r>
        <w:t xml:space="preserve">, </w:t>
      </w:r>
      <w:r w:rsidR="00723440">
        <w:t xml:space="preserve">or the folks </w:t>
      </w:r>
      <w:r w:rsidR="00B20B33">
        <w:t>who</w:t>
      </w:r>
      <w:r w:rsidR="00723440">
        <w:t xml:space="preserve"> provide the hardware to produce the blocks on the </w:t>
      </w:r>
      <w:r w:rsidR="00533F12">
        <w:t>bitcoin</w:t>
      </w:r>
      <w:r w:rsidR="00723440">
        <w:t xml:space="preserve"> blockchain</w:t>
      </w:r>
      <w:r>
        <w:t xml:space="preserve">—they are </w:t>
      </w:r>
      <w:r w:rsidR="00723440">
        <w:t>not mining</w:t>
      </w:r>
      <w:r w:rsidR="00B20B33">
        <w:t>;</w:t>
      </w:r>
      <w:r>
        <w:t xml:space="preserve"> </w:t>
      </w:r>
      <w:r w:rsidR="00B20B33">
        <w:t xml:space="preserve">they </w:t>
      </w:r>
      <w:r>
        <w:t xml:space="preserve">are </w:t>
      </w:r>
      <w:r w:rsidR="00723440">
        <w:t>not digging anything out of the ground, just to be clear</w:t>
      </w:r>
      <w:r>
        <w:t xml:space="preserve">—we are seeing </w:t>
      </w:r>
      <w:r w:rsidR="00723440">
        <w:t>that there</w:t>
      </w:r>
      <w:r>
        <w:t xml:space="preserve"> i</w:t>
      </w:r>
      <w:r w:rsidR="00723440">
        <w:t>s a lot of investment into the ASICs</w:t>
      </w:r>
      <w:r w:rsidR="00C26343">
        <w:t>—</w:t>
      </w:r>
      <w:r w:rsidRPr="00471A23">
        <w:t>application</w:t>
      </w:r>
      <w:r w:rsidR="00C26343">
        <w:t>-</w:t>
      </w:r>
      <w:r w:rsidRPr="00471A23">
        <w:t>specific integrated circuit</w:t>
      </w:r>
      <w:r>
        <w:t>s</w:t>
      </w:r>
      <w:r w:rsidR="00C26343">
        <w:t>—</w:t>
      </w:r>
      <w:r w:rsidR="00723440">
        <w:t>that do this mining. They do one thing particularly well. Think of a graphics card in a computer for gaming. It</w:t>
      </w:r>
      <w:r>
        <w:t xml:space="preserve"> i</w:t>
      </w:r>
      <w:r w:rsidR="00723440">
        <w:t xml:space="preserve">s not a multipurpose processor, but it does this one thing really well. Lots of investment has been put into this hardware to improve the ability and processing power. </w:t>
      </w:r>
    </w:p>
    <w:p w:rsidR="00883018" w:rsidP="008F4F30">
      <w:pPr>
        <w:pStyle w:val="Answer"/>
      </w:pPr>
      <w:r>
        <w:t>N</w:t>
      </w:r>
      <w:r w:rsidR="00723440">
        <w:t>ow we</w:t>
      </w:r>
      <w:r>
        <w:t xml:space="preserve"> a</w:t>
      </w:r>
      <w:r w:rsidR="00723440">
        <w:t xml:space="preserve">re starting to see, with the huge increase in AI, these </w:t>
      </w:r>
      <w:r w:rsidR="00533F12">
        <w:t>bitcoin</w:t>
      </w:r>
      <w:r w:rsidR="00723440">
        <w:t xml:space="preserve"> mining companies or block producers utili</w:t>
      </w:r>
      <w:r>
        <w:t>s</w:t>
      </w:r>
      <w:r w:rsidR="00723440">
        <w:t>e their spare energy for the demand in AI.</w:t>
      </w:r>
      <w:r w:rsidR="00BA264F">
        <w:t xml:space="preserve"> </w:t>
      </w:r>
      <w:r>
        <w:t>T</w:t>
      </w:r>
      <w:r w:rsidR="00723440">
        <w:t xml:space="preserve">his will also </w:t>
      </w:r>
      <w:r>
        <w:t xml:space="preserve">provide </w:t>
      </w:r>
      <w:r w:rsidR="00723440">
        <w:t>support as we move into what will be a huge demand and supply mismatch, where we can</w:t>
      </w:r>
      <w:r>
        <w:t>no</w:t>
      </w:r>
      <w:r w:rsidR="00723440">
        <w:t xml:space="preserve">t build new nuclear power stations or energy to provide the demand for AI compute. </w:t>
      </w:r>
      <w:r>
        <w:t>T</w:t>
      </w:r>
      <w:r w:rsidR="00723440">
        <w:t xml:space="preserve">hese folks in </w:t>
      </w:r>
      <w:r w:rsidR="00533F12">
        <w:t>bitcoin</w:t>
      </w:r>
      <w:r w:rsidR="00723440">
        <w:t xml:space="preserve"> are starting to see the opportunity there. I can see two benefits to mitigate against that carbon footprint.</w:t>
      </w:r>
    </w:p>
    <w:p w:rsidR="00883018" w:rsidP="008F4F30">
      <w:pPr>
        <w:pStyle w:val="Question"/>
      </w:pPr>
      <w:sdt>
        <w:sdtPr>
          <w:alias w:val="Member"/>
          <w:tag w:val="&lt;Member mnisId='4107' dodsId='40489'&gt;"/>
          <w:id w:val="118419755"/>
          <w:placeholder>
            <w:docPart w:val="DefaultPlaceholder_-1854013440"/>
          </w:placeholder>
          <w:richText/>
        </w:sdtPr>
        <w:sdtContent>
          <w:r w:rsidRPr="00883018">
            <w:rPr>
              <w:b/>
            </w:rPr>
            <w:t>Dame Harriett Baldwin:</w:t>
          </w:r>
        </w:sdtContent>
      </w:sdt>
      <w:r>
        <w:t xml:space="preserve"> </w:t>
      </w:r>
      <w:r w:rsidR="00471A23">
        <w:t>O</w:t>
      </w:r>
      <w:r w:rsidR="00DC1F13">
        <w:t xml:space="preserve">n Mr Butterfill’s </w:t>
      </w:r>
      <w:r w:rsidR="00471A23">
        <w:t xml:space="preserve">use case </w:t>
      </w:r>
      <w:r w:rsidR="00DC1F13">
        <w:t>of</w:t>
      </w:r>
      <w:r>
        <w:t xml:space="preserve"> the Iranian wom</w:t>
      </w:r>
      <w:r w:rsidR="00471A23">
        <w:t>a</w:t>
      </w:r>
      <w:r>
        <w:t xml:space="preserve">n </w:t>
      </w:r>
      <w:r w:rsidR="00471A23">
        <w:t xml:space="preserve">fleeing violence, she would have to have </w:t>
      </w:r>
      <w:r w:rsidR="00C26343">
        <w:t xml:space="preserve">either </w:t>
      </w:r>
      <w:r w:rsidR="00471A23">
        <w:t xml:space="preserve">been given a wallet or paid for a wallet. </w:t>
      </w:r>
      <w:r w:rsidR="001A298F">
        <w:t>P</w:t>
      </w:r>
      <w:r w:rsidR="00471A23">
        <w:t>resumably these are exactly the same characteristics that would make it valuable to someone who</w:t>
      </w:r>
      <w:r w:rsidR="001A298F">
        <w:t xml:space="preserve"> i</w:t>
      </w:r>
      <w:r w:rsidR="00471A23">
        <w:t>s an ISIS fighter, for example.</w:t>
      </w:r>
    </w:p>
    <w:p w:rsidR="00883018" w:rsidP="008F4F30">
      <w:pPr>
        <w:pStyle w:val="Answer"/>
      </w:pPr>
      <w:sdt>
        <w:sdtPr>
          <w:alias w:val="Witness"/>
          <w:id w:val="2049183187"/>
          <w:placeholder>
            <w:docPart w:val="DefaultPlaceholder_-1854013440"/>
          </w:placeholder>
          <w:richText/>
        </w:sdtPr>
        <w:sdtContent>
          <w:r w:rsidRPr="00A7157B" w:rsidR="00A7157B">
            <w:rPr>
              <w:b/>
              <w:i/>
            </w:rPr>
            <w:t>James Butterfill:</w:t>
          </w:r>
          <w:r w:rsidRPr="00883018">
            <w:rPr>
              <w:b/>
            </w:rPr>
            <w:t xml:space="preserve"> </w:t>
          </w:r>
        </w:sdtContent>
      </w:sdt>
      <w:r w:rsidR="001A298F">
        <w:t xml:space="preserve">A wallet is something you can set up on your phone in five minutes. It is very easy. You do not have to pay for a wallet. </w:t>
      </w:r>
    </w:p>
    <w:p w:rsidR="00883018" w:rsidP="008F4F30">
      <w:pPr>
        <w:pStyle w:val="Question"/>
      </w:pPr>
      <w:sdt>
        <w:sdtPr>
          <w:alias w:val="Member"/>
          <w:tag w:val="&lt;Member mnisId='4107' dodsId='40489'&gt;"/>
          <w:id w:val="843063755"/>
          <w:placeholder>
            <w:docPart w:val="DefaultPlaceholder_-1854013440"/>
          </w:placeholder>
          <w:richText/>
        </w:sdtPr>
        <w:sdtContent>
          <w:r w:rsidRPr="00883018">
            <w:rPr>
              <w:b/>
            </w:rPr>
            <w:t>Dame Harriett Baldwin:</w:t>
          </w:r>
        </w:sdtContent>
      </w:sdt>
      <w:r>
        <w:t xml:space="preserve"> </w:t>
      </w:r>
      <w:r w:rsidR="001A298F">
        <w:t xml:space="preserve">You would </w:t>
      </w:r>
      <w:r>
        <w:t>have to buy</w:t>
      </w:r>
      <w:r w:rsidR="001A298F">
        <w:t>—</w:t>
      </w:r>
    </w:p>
    <w:p w:rsidR="00883018" w:rsidP="008F4F30">
      <w:pPr>
        <w:pStyle w:val="Answer"/>
      </w:pPr>
      <w:sdt>
        <w:sdtPr>
          <w:alias w:val="Witness"/>
          <w:id w:val="30001521"/>
          <w:placeholder>
            <w:docPart w:val="DefaultPlaceholder_-1854013440"/>
          </w:placeholder>
          <w:richText/>
        </w:sdtPr>
        <w:sdtContent>
          <w:r w:rsidRPr="00A7157B" w:rsidR="00A7157B">
            <w:rPr>
              <w:b/>
              <w:i/>
            </w:rPr>
            <w:t>James Butterfill:</w:t>
          </w:r>
          <w:r w:rsidRPr="00883018">
            <w:rPr>
              <w:b/>
            </w:rPr>
            <w:t xml:space="preserve"> </w:t>
          </w:r>
        </w:sdtContent>
      </w:sdt>
      <w:r w:rsidR="00DC1F13">
        <w:t>Ye</w:t>
      </w:r>
      <w:r w:rsidR="001A298F">
        <w:t>s, you will have to somehow, from fiat rails, get that—</w:t>
      </w:r>
    </w:p>
    <w:p w:rsidR="00883018" w:rsidP="008F4F30">
      <w:pPr>
        <w:pStyle w:val="Question"/>
      </w:pPr>
      <w:sdt>
        <w:sdtPr>
          <w:alias w:val="Member"/>
          <w:tag w:val="&lt;Member mnisId='4107' dodsId='40489'&gt;"/>
          <w:id w:val="2052177678"/>
          <w:placeholder>
            <w:docPart w:val="DefaultPlaceholder_-1854013440"/>
          </w:placeholder>
          <w:richText/>
        </w:sdtPr>
        <w:sdtContent>
          <w:r w:rsidRPr="00883018">
            <w:rPr>
              <w:b/>
            </w:rPr>
            <w:t>Dame Harriett Baldwin:</w:t>
          </w:r>
        </w:sdtContent>
      </w:sdt>
      <w:r>
        <w:t xml:space="preserve"> You said she would</w:t>
      </w:r>
      <w:r w:rsidR="001A298F">
        <w:t xml:space="preserve"> not</w:t>
      </w:r>
      <w:r>
        <w:t xml:space="preserve"> have a bank account</w:t>
      </w:r>
      <w:r w:rsidR="001A298F">
        <w:t>.</w:t>
      </w:r>
    </w:p>
    <w:p w:rsidR="00883018" w:rsidP="008F4F30">
      <w:pPr>
        <w:pStyle w:val="Answer"/>
      </w:pPr>
      <w:sdt>
        <w:sdtPr>
          <w:alias w:val="Witness"/>
          <w:id w:val="-2040810137"/>
          <w:placeholder>
            <w:docPart w:val="DefaultPlaceholder_-1854013440"/>
          </w:placeholder>
          <w:richText/>
        </w:sdtPr>
        <w:sdtContent>
          <w:r w:rsidRPr="00A7157B" w:rsidR="00A7157B">
            <w:rPr>
              <w:b/>
              <w:i/>
            </w:rPr>
            <w:t>James Butterfill:</w:t>
          </w:r>
          <w:r w:rsidRPr="00883018">
            <w:rPr>
              <w:b/>
            </w:rPr>
            <w:t xml:space="preserve"> </w:t>
          </w:r>
        </w:sdtContent>
      </w:sdt>
      <w:r w:rsidR="00DC1F13">
        <w:t>I</w:t>
      </w:r>
      <w:r w:rsidR="001A298F">
        <w:t xml:space="preserve"> a</w:t>
      </w:r>
      <w:r w:rsidR="00DC1F13">
        <w:t xml:space="preserve">m guessing </w:t>
      </w:r>
      <w:r w:rsidR="00177000">
        <w:t>that, in that</w:t>
      </w:r>
      <w:r w:rsidR="00907A33">
        <w:t xml:space="preserve"> example, </w:t>
      </w:r>
      <w:r>
        <w:t xml:space="preserve">cash </w:t>
      </w:r>
      <w:r w:rsidR="00DC1F13">
        <w:t xml:space="preserve">was used </w:t>
      </w:r>
      <w:r w:rsidR="00907A33">
        <w:t xml:space="preserve">to get it somehow on to that </w:t>
      </w:r>
      <w:r w:rsidR="00533F12">
        <w:t>bitcoin</w:t>
      </w:r>
      <w:r w:rsidR="00907A33">
        <w:t xml:space="preserve"> wallet.</w:t>
      </w:r>
      <w:r w:rsidR="00BA264F">
        <w:t xml:space="preserve"> </w:t>
      </w:r>
      <w:r w:rsidR="00907A33">
        <w:t>Theoretically, she could have mined it</w:t>
      </w:r>
      <w:r w:rsidR="00BC0414">
        <w:t>, although that is probably unlikely.</w:t>
      </w:r>
    </w:p>
    <w:p w:rsidR="00BC0414" w:rsidP="008F4F30">
      <w:pPr>
        <w:pStyle w:val="Question"/>
      </w:pPr>
      <w:sdt>
        <w:sdtPr>
          <w:alias w:val="Member"/>
          <w:tag w:val="&lt;Member mnisId='4107' dodsId='40489'&gt;"/>
          <w:id w:val="-608976390"/>
          <w:placeholder>
            <w:docPart w:val="DefaultPlaceholder_-1854013440"/>
          </w:placeholder>
          <w:richText/>
        </w:sdtPr>
        <w:sdtContent>
          <w:r w:rsidRPr="00883018" w:rsidR="00883018">
            <w:rPr>
              <w:b/>
            </w:rPr>
            <w:t>Dame Harriett Baldwin:</w:t>
          </w:r>
        </w:sdtContent>
      </w:sdt>
      <w:r w:rsidR="00883018">
        <w:t xml:space="preserve"> </w:t>
      </w:r>
      <w:r w:rsidR="00DC1F13">
        <w:t xml:space="preserve">May </w:t>
      </w:r>
      <w:r>
        <w:t>I ask a quick yes/no of the panel on whether the Bank of England should launch its own central bank digital currency?</w:t>
      </w:r>
    </w:p>
    <w:p w:rsidR="00BC0414" w:rsidP="008F4F30">
      <w:pPr>
        <w:pStyle w:val="Answer"/>
      </w:pPr>
      <w:sdt>
        <w:sdtPr>
          <w:alias w:val="Witness"/>
          <w:id w:val="2029212974"/>
          <w:placeholder>
            <w:docPart w:val="DefaultPlaceholder_-1854013440"/>
          </w:placeholder>
          <w:richText/>
        </w:sdtPr>
        <w:sdtContent>
          <w:r w:rsidRPr="002C67C9" w:rsidR="00A7157B">
            <w:rPr>
              <w:b/>
              <w:bCs/>
              <w:i/>
              <w:iCs/>
            </w:rPr>
            <w:t>Ian Taylor:</w:t>
          </w:r>
          <w:r w:rsidRPr="00BC0414" w:rsidR="00DC1F13">
            <w:t xml:space="preserve"> </w:t>
          </w:r>
        </w:sdtContent>
      </w:sdt>
      <w:r w:rsidR="00DC1F13">
        <w:t>No</w:t>
      </w:r>
      <w:r>
        <w:t>.</w:t>
      </w:r>
    </w:p>
    <w:p w:rsidR="00DC1F13" w:rsidP="008F4F30">
      <w:pPr>
        <w:pStyle w:val="Answer"/>
      </w:pPr>
      <w:sdt>
        <w:sdtPr>
          <w:alias w:val="Witness"/>
          <w:id w:val="784920778"/>
          <w:placeholder>
            <w:docPart w:val="DefaultPlaceholder_-1854013440"/>
          </w:placeholder>
          <w:richText/>
        </w:sdtPr>
        <w:sdtContent>
          <w:r w:rsidRPr="002C67C9" w:rsidR="00A7157B">
            <w:rPr>
              <w:b/>
              <w:bCs/>
              <w:i/>
              <w:iCs/>
            </w:rPr>
            <w:t>Matt Gravelle:</w:t>
          </w:r>
          <w:r w:rsidRPr="00BC0414">
            <w:t xml:space="preserve"> </w:t>
          </w:r>
        </w:sdtContent>
      </w:sdt>
      <w:r>
        <w:t>Yes</w:t>
      </w:r>
      <w:r w:rsidR="00C26343">
        <w:t>.</w:t>
      </w:r>
    </w:p>
    <w:p w:rsidR="00DC1F13" w:rsidP="008F4F30">
      <w:pPr>
        <w:pStyle w:val="Answer"/>
      </w:pPr>
      <w:sdt>
        <w:sdtPr>
          <w:alias w:val="Witness"/>
          <w:id w:val="-291519073"/>
          <w:placeholder>
            <w:docPart w:val="DefaultPlaceholder_-1854013440"/>
          </w:placeholder>
          <w:richText/>
        </w:sdtPr>
        <w:sdtContent>
          <w:r w:rsidRPr="00A7157B" w:rsidR="00A7157B">
            <w:rPr>
              <w:b/>
              <w:i/>
            </w:rPr>
            <w:t>James Butterfill:</w:t>
          </w:r>
          <w:r w:rsidRPr="00DC1F13">
            <w:rPr>
              <w:b/>
            </w:rPr>
            <w:t xml:space="preserve"> </w:t>
          </w:r>
        </w:sdtContent>
      </w:sdt>
      <w:r>
        <w:t>No</w:t>
      </w:r>
      <w:r w:rsidR="00BC0414">
        <w:t>.</w:t>
      </w:r>
    </w:p>
    <w:p w:rsidR="00DC1F13" w:rsidRPr="00DC1F13" w:rsidP="008F4F30">
      <w:pPr>
        <w:pStyle w:val="Answer"/>
      </w:pPr>
      <w:sdt>
        <w:sdtPr>
          <w:alias w:val="Witness"/>
          <w:id w:val="-1438121772"/>
          <w:placeholder>
            <w:docPart w:val="DefaultPlaceholder_-1854013440"/>
          </w:placeholder>
          <w:richText/>
        </w:sdtPr>
        <w:sdtContent>
          <w:r w:rsidR="00533F12">
            <w:rPr>
              <w:b/>
              <w:i/>
            </w:rPr>
            <w:t>Professor Broby:</w:t>
          </w:r>
          <w:r w:rsidRPr="00DC1F13">
            <w:rPr>
              <w:b/>
            </w:rPr>
            <w:t xml:space="preserve"> </w:t>
          </w:r>
        </w:sdtContent>
      </w:sdt>
      <w:r>
        <w:t>Yes</w:t>
      </w:r>
      <w:r w:rsidR="00BC0414">
        <w:t>.</w:t>
      </w:r>
    </w:p>
    <w:p w:rsidR="00883018" w:rsidP="008F4F30">
      <w:pPr>
        <w:pStyle w:val="Remark"/>
      </w:pPr>
      <w:sdt>
        <w:sdtPr>
          <w:alias w:val="Member"/>
          <w:tag w:val="&lt;Member mnisId='4107' dodsId='40489'&gt;"/>
          <w:id w:val="525074492"/>
          <w:placeholder>
            <w:docPart w:val="DefaultPlaceholder_-1854013440"/>
          </w:placeholder>
          <w:richText/>
        </w:sdtPr>
        <w:sdtContent>
          <w:r w:rsidRPr="00883018">
            <w:rPr>
              <w:b/>
            </w:rPr>
            <w:t>Dame Harriett Baldwin:</w:t>
          </w:r>
        </w:sdtContent>
      </w:sdt>
      <w:r>
        <w:t xml:space="preserve"> </w:t>
      </w:r>
      <w:r w:rsidR="00BC0414">
        <w:t>We have a 50/50 split on that.</w:t>
      </w:r>
      <w:r w:rsidRPr="002C67C9">
        <w:rPr>
          <w:bCs/>
        </w:rPr>
        <w:t xml:space="preserve"> </w:t>
      </w:r>
      <w:r w:rsidRPr="002C67C9" w:rsidR="00BC0414">
        <w:rPr>
          <w:bCs/>
        </w:rPr>
        <w:t>T</w:t>
      </w:r>
      <w:r>
        <w:t xml:space="preserve">he market participants </w:t>
      </w:r>
      <w:r w:rsidR="00BC0414">
        <w:t>there perhaps have a bit of an interest in the Bank not doing it.</w:t>
      </w:r>
      <w:r w:rsidR="00BA264F">
        <w:t xml:space="preserve"> </w:t>
      </w:r>
    </w:p>
    <w:p w:rsidR="00883018" w:rsidP="008F4F30">
      <w:pPr>
        <w:pStyle w:val="Question"/>
      </w:pPr>
      <w:sdt>
        <w:sdtPr>
          <w:alias w:val="Member"/>
          <w:tag w:val="&lt;Member mnisId='1524' dodsId='35914'&gt;"/>
          <w:id w:val="498471162"/>
          <w:placeholder>
            <w:docPart w:val="DefaultPlaceholder_-1854013440"/>
          </w:placeholder>
          <w:richText/>
        </w:sdtPr>
        <w:sdtContent>
          <w:r w:rsidRPr="00883018">
            <w:rPr>
              <w:b/>
            </w:rPr>
            <w:t>Chair:</w:t>
          </w:r>
        </w:sdtContent>
      </w:sdt>
      <w:r>
        <w:t xml:space="preserve"> </w:t>
      </w:r>
      <w:r w:rsidR="00EB7935">
        <w:t>We have heard today that there are various different sorts of crypto.</w:t>
      </w:r>
      <w:r w:rsidR="00BA264F">
        <w:t xml:space="preserve"> </w:t>
      </w:r>
      <w:r w:rsidR="00EB7935">
        <w:t>At the beginning, Dame Harriett asked which of you had bough</w:t>
      </w:r>
      <w:r w:rsidR="00C26343">
        <w:t>t</w:t>
      </w:r>
      <w:r w:rsidR="00EB7935">
        <w:t xml:space="preserve"> </w:t>
      </w:r>
      <w:r w:rsidR="00533F12">
        <w:t>bitcoin</w:t>
      </w:r>
      <w:r w:rsidR="00EB7935">
        <w:t>.</w:t>
      </w:r>
      <w:r w:rsidR="00BA264F">
        <w:t xml:space="preserve"> </w:t>
      </w:r>
      <w:r w:rsidR="00EB7935">
        <w:t>From memory, that was Mr Butterfill and Mr Taylor.</w:t>
      </w:r>
      <w:r w:rsidR="00BA264F">
        <w:t xml:space="preserve"> </w:t>
      </w:r>
    </w:p>
    <w:p w:rsidR="00A7157B" w:rsidRPr="00A7157B" w:rsidP="008F4F30">
      <w:pPr>
        <w:pStyle w:val="Answer"/>
      </w:pPr>
      <w:sdt>
        <w:sdtPr>
          <w:alias w:val="Witness"/>
          <w:id w:val="-1981763128"/>
          <w:placeholder>
            <w:docPart w:val="DefaultPlaceholder_-1854013440"/>
          </w:placeholder>
          <w:richText/>
        </w:sdtPr>
        <w:sdtContent>
          <w:r w:rsidR="00533F12">
            <w:rPr>
              <w:b/>
              <w:i/>
            </w:rPr>
            <w:t>Professor Broby:</w:t>
          </w:r>
          <w:r w:rsidRPr="00883018" w:rsidR="00883018">
            <w:rPr>
              <w:b/>
            </w:rPr>
            <w:t xml:space="preserve"> </w:t>
          </w:r>
        </w:sdtContent>
      </w:sdt>
      <w:r w:rsidR="00883018">
        <w:t>The question was</w:t>
      </w:r>
      <w:r w:rsidR="00EB7935">
        <w:t xml:space="preserve"> whether we </w:t>
      </w:r>
      <w:r w:rsidR="00DC1F13">
        <w:t>currently own it</w:t>
      </w:r>
      <w:r w:rsidR="00EB7935">
        <w:t>.</w:t>
      </w:r>
      <w:r w:rsidR="00BA264F">
        <w:t xml:space="preserve"> </w:t>
      </w:r>
      <w:r w:rsidR="00EB7935">
        <w:t>I have previously.</w:t>
      </w:r>
    </w:p>
    <w:p w:rsidR="00A7157B" w:rsidP="008F4F30">
      <w:pPr>
        <w:pStyle w:val="Remark"/>
      </w:pPr>
      <w:sdt>
        <w:sdtPr>
          <w:alias w:val="Member"/>
          <w:tag w:val="&lt;Member mnisId='1524' dodsId='35914'&gt;"/>
          <w:id w:val="214621660"/>
          <w:placeholder>
            <w:docPart w:val="DefaultPlaceholder_-1854013440"/>
          </w:placeholder>
          <w:richText/>
        </w:sdtPr>
        <w:sdtContent>
          <w:r w:rsidRPr="00883018" w:rsidR="00883018">
            <w:rPr>
              <w:b/>
            </w:rPr>
            <w:t>Chair:</w:t>
          </w:r>
        </w:sdtContent>
      </w:sdt>
      <w:r w:rsidR="00883018">
        <w:t xml:space="preserve"> </w:t>
      </w:r>
      <w:r w:rsidR="00EB7935">
        <w:t xml:space="preserve">You do not </w:t>
      </w:r>
      <w:r>
        <w:t>currently own it, Professor Broby</w:t>
      </w:r>
      <w:r w:rsidR="00EB7935">
        <w:t>.</w:t>
      </w:r>
    </w:p>
    <w:p w:rsidR="00A7157B" w:rsidP="008F4F30">
      <w:pPr>
        <w:pStyle w:val="Remark"/>
      </w:pPr>
      <w:sdt>
        <w:sdtPr>
          <w:alias w:val="Member"/>
          <w:tag w:val="&lt;Member mnisId='4107' dodsId='40489'&gt;"/>
          <w:id w:val="1077097110"/>
          <w:placeholder>
            <w:docPart w:val="DefaultPlaceholder_-1854013440"/>
          </w:placeholder>
          <w:richText/>
        </w:sdtPr>
        <w:sdtContent>
          <w:r w:rsidRPr="00A7157B">
            <w:rPr>
              <w:b/>
            </w:rPr>
            <w:t>Dame Harriett Baldwin:</w:t>
          </w:r>
        </w:sdtContent>
      </w:sdt>
      <w:r>
        <w:t xml:space="preserve"> It was </w:t>
      </w:r>
      <w:r w:rsidR="00EB7935">
        <w:t>whether you ever have.</w:t>
      </w:r>
    </w:p>
    <w:p w:rsidR="00883018" w:rsidP="008F4F30">
      <w:pPr>
        <w:pStyle w:val="Question"/>
      </w:pPr>
      <w:sdt>
        <w:sdtPr>
          <w:alias w:val="Member"/>
          <w:tag w:val="&lt;Member mnisId='1524' dodsId='35914'&gt;"/>
          <w:id w:val="-1053308270"/>
          <w:placeholder>
            <w:docPart w:val="DefaultPlaceholder_-1854013440"/>
          </w:placeholder>
          <w:richText/>
        </w:sdtPr>
        <w:sdtContent>
          <w:r w:rsidRPr="00A7157B" w:rsidR="00A7157B">
            <w:rPr>
              <w:b/>
            </w:rPr>
            <w:t>Chair:</w:t>
          </w:r>
        </w:sdtContent>
      </w:sdt>
      <w:r w:rsidR="00A7157B">
        <w:t xml:space="preserve"> </w:t>
      </w:r>
      <w:r w:rsidR="00EB7935">
        <w:t>Perhaps you could explain.</w:t>
      </w:r>
      <w:r w:rsidR="00BA264F">
        <w:t xml:space="preserve"> </w:t>
      </w:r>
      <w:r w:rsidR="00EB7935">
        <w:t>Professor Broby, have you ever owned it?</w:t>
      </w:r>
    </w:p>
    <w:p w:rsidR="00A7157B" w:rsidP="008F4F30">
      <w:pPr>
        <w:pStyle w:val="Answer"/>
      </w:pPr>
      <w:sdt>
        <w:sdtPr>
          <w:alias w:val="Witness"/>
          <w:id w:val="93678933"/>
          <w:placeholder>
            <w:docPart w:val="DefaultPlaceholder_-1854013440"/>
          </w:placeholder>
          <w:richText/>
        </w:sdtPr>
        <w:sdtContent>
          <w:r w:rsidR="00533F12">
            <w:rPr>
              <w:b/>
              <w:i/>
            </w:rPr>
            <w:t>Professor Broby:</w:t>
          </w:r>
          <w:r w:rsidRPr="00883018" w:rsidR="00883018">
            <w:rPr>
              <w:b/>
            </w:rPr>
            <w:t xml:space="preserve"> </w:t>
          </w:r>
        </w:sdtContent>
      </w:sdt>
      <w:r>
        <w:t>Yes</w:t>
      </w:r>
      <w:r w:rsidR="00EB7935">
        <w:t>.</w:t>
      </w:r>
    </w:p>
    <w:p w:rsidR="00883018" w:rsidP="008F4F30">
      <w:pPr>
        <w:pStyle w:val="Question"/>
      </w:pPr>
      <w:sdt>
        <w:sdtPr>
          <w:alias w:val="Member"/>
          <w:tag w:val="&lt;Member mnisId='1524' dodsId='35914'&gt;"/>
          <w:id w:val="1515733306"/>
          <w:placeholder>
            <w:docPart w:val="DefaultPlaceholder_-1854013440"/>
          </w:placeholder>
          <w:richText/>
        </w:sdtPr>
        <w:sdtContent>
          <w:r w:rsidRPr="00A7157B" w:rsidR="00A7157B">
            <w:rPr>
              <w:b/>
            </w:rPr>
            <w:t>Chair:</w:t>
          </w:r>
        </w:sdtContent>
      </w:sdt>
      <w:r w:rsidR="00A7157B">
        <w:t xml:space="preserve"> </w:t>
      </w:r>
      <w:r w:rsidR="00EB7935">
        <w:t>Why do you not own it now</w:t>
      </w:r>
      <w:r w:rsidR="00A7157B">
        <w:t>?</w:t>
      </w:r>
    </w:p>
    <w:p w:rsidR="00A7157B" w:rsidRPr="00A7157B" w:rsidP="008F4F30">
      <w:pPr>
        <w:pStyle w:val="Answer"/>
      </w:pPr>
      <w:sdt>
        <w:sdtPr>
          <w:alias w:val="Witness"/>
          <w:id w:val="-2090915137"/>
          <w:placeholder>
            <w:docPart w:val="DefaultPlaceholder_-1854013440"/>
          </w:placeholder>
          <w:richText/>
        </w:sdtPr>
        <w:sdtContent>
          <w:r w:rsidR="00533F12">
            <w:rPr>
              <w:b/>
              <w:i/>
            </w:rPr>
            <w:t>Professor Broby:</w:t>
          </w:r>
          <w:r w:rsidRPr="00A7157B">
            <w:rPr>
              <w:b/>
            </w:rPr>
            <w:t xml:space="preserve"> </w:t>
          </w:r>
        </w:sdtContent>
      </w:sdt>
      <w:r w:rsidR="00EB7935">
        <w:t xml:space="preserve">I </w:t>
      </w:r>
      <w:r>
        <w:t xml:space="preserve">was awarded some </w:t>
      </w:r>
      <w:r w:rsidR="00EB7935">
        <w:t>as part of a competition as the prize.</w:t>
      </w:r>
    </w:p>
    <w:p w:rsidR="00883018" w:rsidP="008F4F30">
      <w:pPr>
        <w:pStyle w:val="Question"/>
      </w:pPr>
      <w:sdt>
        <w:sdtPr>
          <w:alias w:val="Member"/>
          <w:tag w:val="&lt;Member mnisId='1524' dodsId='35914'&gt;"/>
          <w:id w:val="-321198560"/>
          <w:placeholder>
            <w:docPart w:val="DefaultPlaceholder_-1854013440"/>
          </w:placeholder>
          <w:richText/>
        </w:sdtPr>
        <w:sdtContent>
          <w:r w:rsidRPr="00883018">
            <w:rPr>
              <w:b/>
            </w:rPr>
            <w:t>Chair:</w:t>
          </w:r>
        </w:sdtContent>
      </w:sdt>
      <w:r>
        <w:t xml:space="preserve"> </w:t>
      </w:r>
      <w:r w:rsidR="00A7157B">
        <w:t>Y</w:t>
      </w:r>
      <w:r>
        <w:t>ou did</w:t>
      </w:r>
      <w:r w:rsidR="00EB7935">
        <w:t xml:space="preserve"> no</w:t>
      </w:r>
      <w:r>
        <w:t>t choose to buy it</w:t>
      </w:r>
      <w:r w:rsidR="00EB7935">
        <w:t>.</w:t>
      </w:r>
    </w:p>
    <w:p w:rsidR="00883018" w:rsidP="008F4F30">
      <w:pPr>
        <w:pStyle w:val="Answer"/>
      </w:pPr>
      <w:sdt>
        <w:sdtPr>
          <w:alias w:val="Witness"/>
          <w:id w:val="-1437586189"/>
          <w:placeholder>
            <w:docPart w:val="DefaultPlaceholder_-1854013440"/>
          </w:placeholder>
          <w:richText/>
        </w:sdtPr>
        <w:sdtContent>
          <w:r w:rsidR="00533F12">
            <w:rPr>
              <w:b/>
              <w:i/>
            </w:rPr>
            <w:t>Professor Broby:</w:t>
          </w:r>
          <w:r w:rsidRPr="00883018">
            <w:rPr>
              <w:b/>
            </w:rPr>
            <w:t xml:space="preserve"> </w:t>
          </w:r>
        </w:sdtContent>
      </w:sdt>
      <w:r>
        <w:t>No</w:t>
      </w:r>
      <w:r w:rsidR="00EB7935">
        <w:t>.</w:t>
      </w:r>
    </w:p>
    <w:p w:rsidR="00883018" w:rsidP="008F4F30">
      <w:pPr>
        <w:pStyle w:val="Question"/>
      </w:pPr>
      <w:sdt>
        <w:sdtPr>
          <w:alias w:val="Member"/>
          <w:tag w:val="&lt;Member mnisId='1524' dodsId='35914'&gt;"/>
          <w:id w:val="2048339974"/>
          <w:placeholder>
            <w:docPart w:val="DefaultPlaceholder_-1854013440"/>
          </w:placeholder>
          <w:richText/>
        </w:sdtPr>
        <w:sdtContent>
          <w:r w:rsidRPr="00883018">
            <w:rPr>
              <w:b/>
            </w:rPr>
            <w:t>Chair:</w:t>
          </w:r>
        </w:sdtContent>
      </w:sdt>
      <w:r>
        <w:t xml:space="preserve"> </w:t>
      </w:r>
      <w:r w:rsidR="00A7157B">
        <w:t>Okay. W</w:t>
      </w:r>
      <w:r>
        <w:t>hy not</w:t>
      </w:r>
      <w:r w:rsidR="00EB7935">
        <w:t>?</w:t>
      </w:r>
      <w:r>
        <w:t xml:space="preserve"> </w:t>
      </w:r>
      <w:r w:rsidR="00EB7935">
        <w:t>Why have you not ever bough</w:t>
      </w:r>
      <w:r w:rsidR="00C26343">
        <w:t>t</w:t>
      </w:r>
      <w:r w:rsidR="00EB7935">
        <w:t xml:space="preserve"> </w:t>
      </w:r>
      <w:r w:rsidR="00533F12">
        <w:t>bitcoin</w:t>
      </w:r>
      <w:r w:rsidR="00EB7935">
        <w:t xml:space="preserve"> or some other cryptocurrency?</w:t>
      </w:r>
    </w:p>
    <w:p w:rsidR="00883018" w:rsidP="008F4F30">
      <w:pPr>
        <w:pStyle w:val="Answer"/>
      </w:pPr>
      <w:sdt>
        <w:sdtPr>
          <w:alias w:val="Witness"/>
          <w:id w:val="-350189388"/>
          <w:placeholder>
            <w:docPart w:val="DefaultPlaceholder_-1854013440"/>
          </w:placeholder>
          <w:richText/>
        </w:sdtPr>
        <w:sdtContent>
          <w:r w:rsidR="00533F12">
            <w:rPr>
              <w:b/>
              <w:i/>
            </w:rPr>
            <w:t>Professor Broby:</w:t>
          </w:r>
          <w:r w:rsidRPr="00883018">
            <w:rPr>
              <w:b/>
            </w:rPr>
            <w:t xml:space="preserve"> </w:t>
          </w:r>
        </w:sdtContent>
      </w:sdt>
      <w:r w:rsidR="00EB7935">
        <w:t>The volatility of these relative to fiat has a standard deviation of about 25, which is</w:t>
      </w:r>
      <w:r>
        <w:t xml:space="preserve"> twice as volatile </w:t>
      </w:r>
      <w:r w:rsidR="00EB7935">
        <w:t>as equities.</w:t>
      </w:r>
    </w:p>
    <w:p w:rsidR="00883018" w:rsidP="008F4F30">
      <w:pPr>
        <w:pStyle w:val="Question"/>
      </w:pPr>
      <w:sdt>
        <w:sdtPr>
          <w:alias w:val="Member"/>
          <w:tag w:val="&lt;Member mnisId='1524' dodsId='35914'&gt;"/>
          <w:id w:val="489690674"/>
          <w:placeholder>
            <w:docPart w:val="DefaultPlaceholder_-1854013440"/>
          </w:placeholder>
          <w:richText/>
        </w:sdtPr>
        <w:sdtContent>
          <w:r w:rsidRPr="00883018">
            <w:rPr>
              <w:b/>
            </w:rPr>
            <w:t>Chair:</w:t>
          </w:r>
        </w:sdtContent>
      </w:sdt>
      <w:r>
        <w:t xml:space="preserve"> </w:t>
      </w:r>
      <w:r w:rsidR="00EB7935">
        <w:t xml:space="preserve">It is not </w:t>
      </w:r>
      <w:r>
        <w:t>in your risk appetite</w:t>
      </w:r>
      <w:r w:rsidR="00EB7935">
        <w:t>.</w:t>
      </w:r>
      <w:r w:rsidR="00BA264F">
        <w:t xml:space="preserve"> </w:t>
      </w:r>
      <w:r w:rsidR="00EB7935">
        <w:t>Why do you not own it, Mr Gravelle?</w:t>
      </w:r>
    </w:p>
    <w:p w:rsidR="00883018" w:rsidP="008F4F30">
      <w:pPr>
        <w:pStyle w:val="Answer"/>
      </w:pPr>
      <w:sdt>
        <w:sdtPr>
          <w:alias w:val="Witness"/>
          <w:id w:val="-175351832"/>
          <w:placeholder>
            <w:docPart w:val="DefaultPlaceholder_-1854013440"/>
          </w:placeholder>
          <w:richText/>
        </w:sdtPr>
        <w:sdtContent>
          <w:r w:rsidRPr="00A7157B" w:rsidR="00A7157B">
            <w:rPr>
              <w:b/>
              <w:i/>
            </w:rPr>
            <w:t>Matt Gravelle:</w:t>
          </w:r>
          <w:r w:rsidRPr="00883018">
            <w:rPr>
              <w:b/>
            </w:rPr>
            <w:t xml:space="preserve"> </w:t>
          </w:r>
        </w:sdtContent>
      </w:sdt>
      <w:r w:rsidR="00EB7935">
        <w:t>This is a tricky question.</w:t>
      </w:r>
      <w:r w:rsidR="00C26343">
        <w:t xml:space="preserve"> Well, I will just say it.</w:t>
      </w:r>
      <w:r w:rsidR="00BA264F">
        <w:t xml:space="preserve"> </w:t>
      </w:r>
      <w:r w:rsidR="00EB7935">
        <w:t xml:space="preserve">I do policy work on digital assets and I think that it is cleaner not </w:t>
      </w:r>
      <w:r w:rsidR="00E562CF">
        <w:t>to own the stuff I am talking about.</w:t>
      </w:r>
    </w:p>
    <w:p w:rsidR="00883018" w:rsidP="008F4F30">
      <w:pPr>
        <w:pStyle w:val="Question"/>
        <w:numPr>
          <w:ilvl w:val="0"/>
          <w:numId w:val="0"/>
        </w:numPr>
        <w:ind w:left="794"/>
      </w:pPr>
      <w:sdt>
        <w:sdtPr>
          <w:alias w:val="Member"/>
          <w:tag w:val="&lt;Member mnisId='1524' dodsId='35914'&gt;"/>
          <w:id w:val="-2133855883"/>
          <w:placeholder>
            <w:docPart w:val="DefaultPlaceholder_-1854013440"/>
          </w:placeholder>
          <w:richText/>
        </w:sdtPr>
        <w:sdtContent>
          <w:r w:rsidRPr="00883018">
            <w:rPr>
              <w:b/>
            </w:rPr>
            <w:t>Chair:</w:t>
          </w:r>
        </w:sdtContent>
      </w:sdt>
      <w:r>
        <w:t xml:space="preserve"> </w:t>
      </w:r>
      <w:r w:rsidR="00E562CF">
        <w:t>That is a fair point.</w:t>
      </w:r>
      <w:r w:rsidR="00BA264F">
        <w:t xml:space="preserve"> </w:t>
      </w:r>
      <w:r w:rsidR="00E562CF">
        <w:t>That is fine.</w:t>
      </w:r>
      <w:r w:rsidR="00BA264F">
        <w:t xml:space="preserve"> </w:t>
      </w:r>
      <w:r w:rsidR="00E562CF">
        <w:t>We have similar constraints.</w:t>
      </w:r>
    </w:p>
    <w:p w:rsidR="00883018" w:rsidP="008F4F30">
      <w:pPr>
        <w:pStyle w:val="Answer"/>
      </w:pPr>
      <w:sdt>
        <w:sdtPr>
          <w:alias w:val="Witness"/>
          <w:id w:val="1760940645"/>
          <w:placeholder>
            <w:docPart w:val="DefaultPlaceholder_-1854013440"/>
          </w:placeholder>
          <w:richText/>
        </w:sdtPr>
        <w:sdtContent>
          <w:r w:rsidRPr="00A7157B" w:rsidR="00A7157B">
            <w:rPr>
              <w:b/>
              <w:i/>
            </w:rPr>
            <w:t>Matt Gravelle:</w:t>
          </w:r>
          <w:r w:rsidRPr="00883018">
            <w:rPr>
              <w:b/>
            </w:rPr>
            <w:t xml:space="preserve"> </w:t>
          </w:r>
        </w:sdtContent>
      </w:sdt>
      <w:r>
        <w:t>I was concerned about the counterpoint to that</w:t>
      </w:r>
      <w:r w:rsidR="00E562CF">
        <w:t xml:space="preserve">, which is that those who </w:t>
      </w:r>
      <w:r w:rsidR="00C26343">
        <w:t xml:space="preserve">do </w:t>
      </w:r>
      <w:r w:rsidR="00E562CF">
        <w:t>own some, for some reason, maybe are less—I did not want that to imply what it implied.</w:t>
      </w:r>
      <w:r w:rsidR="00BA264F">
        <w:t xml:space="preserve"> </w:t>
      </w:r>
      <w:r w:rsidR="00E562CF">
        <w:t>That is why I hesitated.</w:t>
      </w:r>
      <w:r w:rsidR="00BA264F">
        <w:t xml:space="preserve"> </w:t>
      </w:r>
    </w:p>
    <w:p w:rsidR="00883018" w:rsidP="008F4F30">
      <w:pPr>
        <w:pStyle w:val="Question"/>
      </w:pPr>
      <w:sdt>
        <w:sdtPr>
          <w:alias w:val="Member"/>
          <w:tag w:val="&lt;Member mnisId='1524' dodsId='35914'&gt;"/>
          <w:id w:val="683412728"/>
          <w:placeholder>
            <w:docPart w:val="DefaultPlaceholder_-1854013440"/>
          </w:placeholder>
          <w:richText/>
        </w:sdtPr>
        <w:sdtContent>
          <w:r w:rsidRPr="00883018">
            <w:rPr>
              <w:b/>
            </w:rPr>
            <w:t>Chair:</w:t>
          </w:r>
        </w:sdtContent>
      </w:sdt>
      <w:r>
        <w:t xml:space="preserve"> We also have constraints </w:t>
      </w:r>
      <w:r w:rsidR="00E562CF">
        <w:t>about what we do in our roles.</w:t>
      </w:r>
      <w:r w:rsidR="00BA264F">
        <w:t xml:space="preserve"> </w:t>
      </w:r>
      <w:r w:rsidR="00E562CF">
        <w:t>Can I thank our witnesses very much indeed for their time?</w:t>
      </w:r>
      <w:r w:rsidR="00BA264F">
        <w:t xml:space="preserve"> </w:t>
      </w:r>
      <w:r w:rsidR="00E562CF">
        <w:t xml:space="preserve">The transcript of this session will be available on the website uncorrected in the next </w:t>
      </w:r>
      <w:r w:rsidR="00E562CF">
        <w:t>couple of days, with great thanks to our colleagues at Hansard for that.</w:t>
      </w:r>
      <w:r w:rsidR="00BA264F">
        <w:t xml:space="preserve"> </w:t>
      </w:r>
      <w:r w:rsidR="00E562CF">
        <w:t xml:space="preserve">You are </w:t>
      </w:r>
      <w:r>
        <w:t>welcome to stay for our second panel</w:t>
      </w:r>
      <w:r w:rsidR="00E562CF">
        <w:t>.</w:t>
      </w:r>
      <w:r w:rsidR="00BA264F">
        <w:t xml:space="preserve"> </w:t>
      </w:r>
      <w:r w:rsidR="00E562CF">
        <w:t>Thank you very much indeed.</w:t>
      </w:r>
      <w:r w:rsidR="00BA264F">
        <w:t xml:space="preserve"> </w:t>
      </w:r>
    </w:p>
    <w:p w:rsidR="008830A2" w:rsidP="008F4F30">
      <w:pPr>
        <w:pStyle w:val="QuestionCont"/>
        <w:ind w:left="0"/>
        <w:rPr>
          <w:b/>
        </w:rPr>
      </w:pPr>
    </w:p>
    <w:sdt>
      <w:sdtPr>
        <w:rPr>
          <w:sz w:val="22"/>
        </w:rPr>
        <w:alias w:val="WitnessExamination"/>
        <w:tag w:val="WitnessExamination"/>
        <w:id w:val="-1427418639"/>
        <w:placeholder>
          <w:docPart w:val="9878AA3F4ABA4591A90B5C4B701FCAE8"/>
        </w:placeholder>
        <w:richText/>
      </w:sdtPr>
      <w:sdtEndPr>
        <w:rPr>
          <w:sz w:val="28"/>
        </w:rPr>
      </w:sdtEndPr>
      <w:sdtContent>
        <w:p w:rsidR="008830A2" w:rsidRPr="00C94373" w:rsidP="008F4F30">
          <w:pPr>
            <w:pStyle w:val="TitlePanel0"/>
            <w:rPr>
              <w:szCs w:val="28"/>
            </w:rPr>
          </w:pPr>
          <w:r w:rsidRPr="00C94373">
            <w:rPr>
              <w:szCs w:val="28"/>
            </w:rPr>
            <w:t>Examination of witnesses</w:t>
          </w:r>
        </w:p>
        <w:p w:rsidR="008830A2" w:rsidP="008F4F30">
          <w:pPr>
            <w:pStyle w:val="TitlePanel0"/>
            <w:jc w:val="left"/>
          </w:pPr>
          <w:r>
            <w:rPr>
              <w:sz w:val="22"/>
            </w:rPr>
            <w:t xml:space="preserve">Witnesses: Chris Pond, Simon Youel and Professor </w:t>
          </w:r>
          <w:r w:rsidR="007C0C37">
            <w:rPr>
              <w:sz w:val="22"/>
            </w:rPr>
            <w:t>Burcu</w:t>
          </w:r>
          <w:r>
            <w:rPr>
              <w:sz w:val="22"/>
            </w:rPr>
            <w:t xml:space="preserve"> </w:t>
          </w:r>
          <w:r w:rsidRPr="00883018">
            <w:rPr>
              <w:sz w:val="22"/>
            </w:rPr>
            <w:t>Yüksel</w:t>
          </w:r>
          <w:r>
            <w:rPr>
              <w:sz w:val="22"/>
            </w:rPr>
            <w:t xml:space="preserve"> Ripley.</w:t>
          </w:r>
        </w:p>
      </w:sdtContent>
    </w:sdt>
    <w:p w:rsidR="008830A2" w:rsidRPr="00977DAC" w:rsidP="008F4F30">
      <w:pPr>
        <w:pStyle w:val="Remark"/>
      </w:pPr>
      <w:sdt>
        <w:sdtPr>
          <w:rPr>
            <w:b/>
            <w:bCs/>
          </w:rPr>
          <w:alias w:val="Member"/>
          <w:tag w:val="&lt;Member mnisId='4870' dodsId='143979'&gt;"/>
          <w:id w:val="1199962959"/>
          <w:placeholder>
            <w:docPart w:val="E28B06A4AE5449209AE641795CBCF3B0"/>
          </w:placeholder>
          <w:richText/>
        </w:sdtPr>
        <w:sdtEndPr>
          <w:rPr>
            <w:b w:val="0"/>
            <w:bCs w:val="0"/>
          </w:rPr>
        </w:sdtEndPr>
        <w:sdtContent>
          <w:r w:rsidRPr="002B2DA7">
            <w:rPr>
              <w:b/>
            </w:rPr>
            <w:t>Chair:</w:t>
          </w:r>
        </w:sdtContent>
      </w:sdt>
      <w:r>
        <w:t xml:space="preserve"> Welcome back to the Treasury Select </w:t>
      </w:r>
      <w:r w:rsidRPr="00977DAC">
        <w:t xml:space="preserve">Committee on Tuesday 18 November 2025. We are delighted to welcome our second panel on cryptocurrency. I am delighted to be joined by Simon </w:t>
      </w:r>
      <w:r>
        <w:t>Youel</w:t>
      </w:r>
      <w:r w:rsidRPr="00977DAC">
        <w:t>, who is the head of policy and advocacy at Positive Money</w:t>
      </w:r>
      <w:r>
        <w:t xml:space="preserve">, and </w:t>
      </w:r>
      <w:r w:rsidRPr="00977DAC">
        <w:t xml:space="preserve">Professor </w:t>
      </w:r>
      <w:r w:rsidR="007C0C37">
        <w:t>Burcu</w:t>
      </w:r>
      <w:r w:rsidRPr="00403943">
        <w:t xml:space="preserve"> Yüksel </w:t>
      </w:r>
      <w:r w:rsidRPr="00977DAC">
        <w:t>Ripley, who is professor of law at the University of Aberdeen</w:t>
      </w:r>
      <w:r>
        <w:t>. A</w:t>
      </w:r>
      <w:r w:rsidRPr="00977DAC">
        <w:t xml:space="preserve"> very great thanks to you, Professor, for flying down from Aberdeen to join us. It is a long way to come</w:t>
      </w:r>
      <w:r>
        <w:t>. T</w:t>
      </w:r>
      <w:r w:rsidRPr="00977DAC">
        <w:t xml:space="preserve">hank you very much. It is important we get a non-London perspective. I am </w:t>
      </w:r>
      <w:r>
        <w:t xml:space="preserve">also </w:t>
      </w:r>
      <w:r w:rsidRPr="00977DAC">
        <w:t xml:space="preserve">delighted to welcome Chris Pond, formerly of this parish, but now, among other things, </w:t>
      </w:r>
      <w:r>
        <w:t>c</w:t>
      </w:r>
      <w:r w:rsidRPr="00977DAC">
        <w:t xml:space="preserve">hair of the Financial Services Consumer Panel. </w:t>
      </w:r>
      <w:r>
        <w:t>A</w:t>
      </w:r>
      <w:r w:rsidRPr="00977DAC">
        <w:t xml:space="preserve"> warm welcome to you all.</w:t>
      </w:r>
      <w:r>
        <w:t xml:space="preserve"> </w:t>
      </w:r>
    </w:p>
    <w:p w:rsidR="008830A2" w:rsidRPr="00977DAC" w:rsidP="008F4F30">
      <w:pPr>
        <w:pStyle w:val="Question"/>
        <w:numPr>
          <w:ilvl w:val="0"/>
          <w:numId w:val="9"/>
        </w:numPr>
      </w:pPr>
      <w:sdt>
        <w:sdtPr>
          <w:alias w:val="Member"/>
          <w:tag w:val="&lt;Member mnisId='4107' dodsId='40489'&gt;"/>
          <w:id w:val="924613317"/>
          <w:placeholder>
            <w:docPart w:val="946A09EC22C34712B125F020E635397C"/>
          </w:placeholder>
          <w:richText/>
        </w:sdtPr>
        <w:sdtContent>
          <w:r w:rsidRPr="00A7157B">
            <w:rPr>
              <w:b/>
            </w:rPr>
            <w:t>Dame Harriett Baldwin:</w:t>
          </w:r>
        </w:sdtContent>
      </w:sdt>
      <w:r w:rsidRPr="00977DAC">
        <w:t xml:space="preserve"> In the interest</w:t>
      </w:r>
      <w:r>
        <w:t>s</w:t>
      </w:r>
      <w:r w:rsidRPr="00977DAC">
        <w:t xml:space="preserve"> of fairness, I shall start with my first question again</w:t>
      </w:r>
      <w:r>
        <w:t>. H</w:t>
      </w:r>
      <w:r w:rsidRPr="00977DAC">
        <w:t xml:space="preserve">ave you ever </w:t>
      </w:r>
      <w:r>
        <w:t xml:space="preserve">owned </w:t>
      </w:r>
      <w:r w:rsidRPr="00977DAC">
        <w:t>or do you now own any cryptoassets? Can you just put up your hands</w:t>
      </w:r>
      <w:r>
        <w:t xml:space="preserve">, </w:t>
      </w:r>
      <w:r w:rsidRPr="00977DAC">
        <w:t>if you have?</w:t>
      </w:r>
    </w:p>
    <w:p w:rsidR="008830A2" w:rsidP="008F4F30">
      <w:pPr>
        <w:pStyle w:val="Answer"/>
      </w:pPr>
      <w:sdt>
        <w:sdtPr>
          <w:alias w:val="Witness"/>
          <w:id w:val="977882753"/>
          <w:placeholder>
            <w:docPart w:val="1912561C2E274E659FE6965E775412F5"/>
          </w:placeholder>
          <w:richText/>
        </w:sdtPr>
        <w:sdtContent>
          <w:r w:rsidRPr="00A7157B">
            <w:rPr>
              <w:b/>
              <w:i/>
            </w:rPr>
            <w:t>Simon Youel:</w:t>
          </w:r>
        </w:sdtContent>
      </w:sdt>
      <w:r w:rsidRPr="00977DAC">
        <w:t xml:space="preserve"> In the past</w:t>
      </w:r>
      <w:r>
        <w:t xml:space="preserve"> I</w:t>
      </w:r>
      <w:r w:rsidRPr="00977DAC">
        <w:t xml:space="preserve"> had a wallet. I am not sure </w:t>
      </w:r>
      <w:r>
        <w:t xml:space="preserve">whether </w:t>
      </w:r>
      <w:r w:rsidRPr="00977DAC">
        <w:t xml:space="preserve">I technically still own it because I do not have access to the keys. </w:t>
      </w:r>
      <w:r>
        <w:t>L</w:t>
      </w:r>
      <w:r w:rsidRPr="00977DAC">
        <w:t xml:space="preserve">egally, I am not sure. </w:t>
      </w:r>
    </w:p>
    <w:p w:rsidR="008830A2" w:rsidP="008F4F30">
      <w:pPr>
        <w:pStyle w:val="Remark"/>
      </w:pPr>
      <w:sdt>
        <w:sdtPr>
          <w:rPr>
            <w:b/>
            <w:bCs/>
          </w:rPr>
          <w:alias w:val="Member"/>
          <w:tag w:val="&lt;Member mnisId='4870' dodsId='143979'&gt;"/>
          <w:id w:val="460082239"/>
          <w:placeholder>
            <w:docPart w:val="20B785CD6F2D434C89FBA8C86BE1895E"/>
          </w:placeholder>
          <w:richText/>
        </w:sdtPr>
        <w:sdtEndPr>
          <w:rPr>
            <w:b w:val="0"/>
            <w:bCs w:val="0"/>
          </w:rPr>
        </w:sdtEndPr>
        <w:sdtContent>
          <w:r w:rsidRPr="002B2DA7">
            <w:rPr>
              <w:b/>
            </w:rPr>
            <w:t>Chair:</w:t>
          </w:r>
        </w:sdtContent>
      </w:sdt>
      <w:r>
        <w:t xml:space="preserve"> You </w:t>
      </w:r>
      <w:r w:rsidRPr="00977DAC">
        <w:t>could be very rich.</w:t>
      </w:r>
    </w:p>
    <w:p w:rsidR="008830A2" w:rsidRPr="00977DAC" w:rsidP="008F4F30">
      <w:pPr>
        <w:pStyle w:val="Answer"/>
      </w:pPr>
      <w:sdt>
        <w:sdtPr>
          <w:alias w:val="Witness"/>
          <w:id w:val="-415712328"/>
          <w:placeholder>
            <w:docPart w:val="768F74AAC1CB4F36BCB3B94FEFF2E8E3"/>
          </w:placeholder>
          <w:richText/>
        </w:sdtPr>
        <w:sdtContent>
          <w:r w:rsidRPr="0067572E">
            <w:rPr>
              <w:b/>
              <w:i/>
            </w:rPr>
            <w:t>Simon Youel:</w:t>
          </w:r>
        </w:sdtContent>
      </w:sdt>
      <w:r w:rsidRPr="0067572E">
        <w:t xml:space="preserve"> </w:t>
      </w:r>
      <w:r>
        <w:t>T</w:t>
      </w:r>
      <w:r w:rsidRPr="00977DAC">
        <w:t>his raises some of the questions around regulation.</w:t>
      </w:r>
    </w:p>
    <w:p w:rsidR="008830A2" w:rsidRPr="00977DAC" w:rsidP="008F4F30">
      <w:pPr>
        <w:pStyle w:val="Remark"/>
      </w:pPr>
      <w:sdt>
        <w:sdtPr>
          <w:rPr>
            <w:b/>
            <w:bCs/>
          </w:rPr>
          <w:alias w:val="Member"/>
          <w:tag w:val="&lt;Member mnisId='4870' dodsId='143979'&gt;"/>
          <w:id w:val="-1012522875"/>
          <w:placeholder>
            <w:docPart w:val="1EDB108294FC49D193C4E1CAF4E676BD"/>
          </w:placeholder>
          <w:richText/>
        </w:sdtPr>
        <w:sdtEndPr>
          <w:rPr>
            <w:b w:val="0"/>
            <w:bCs w:val="0"/>
          </w:rPr>
        </w:sdtEndPr>
        <w:sdtContent>
          <w:r w:rsidRPr="002B2DA7">
            <w:rPr>
              <w:b/>
            </w:rPr>
            <w:t>Chair:</w:t>
          </w:r>
        </w:sdtContent>
      </w:sdt>
      <w:r>
        <w:t xml:space="preserve"> For the other witnesses, the answer is no.</w:t>
      </w:r>
    </w:p>
    <w:p w:rsidR="008830A2" w:rsidRPr="00977DAC" w:rsidP="008F4F30">
      <w:pPr>
        <w:pStyle w:val="Answer"/>
      </w:pPr>
      <w:sdt>
        <w:sdtPr>
          <w:alias w:val="Witness"/>
          <w:id w:val="-1969819049"/>
          <w:placeholder>
            <w:docPart w:val="17A6115F48D74F11827F063FBC196DE7"/>
          </w:placeholder>
          <w:richText/>
        </w:sdtPr>
        <w:sdtContent>
          <w:r w:rsidRPr="00F76DD3">
            <w:rPr>
              <w:b/>
              <w:i/>
            </w:rPr>
            <w:t>Professor Yükse</w:t>
          </w:r>
          <w:r>
            <w:rPr>
              <w:b/>
              <w:i/>
            </w:rPr>
            <w:t>l Ripley</w:t>
          </w:r>
          <w:r w:rsidRPr="00F76DD3">
            <w:rPr>
              <w:b/>
              <w:i/>
            </w:rPr>
            <w:t>:</w:t>
          </w:r>
        </w:sdtContent>
      </w:sdt>
      <w:r w:rsidRPr="00977DAC">
        <w:t xml:space="preserve"> I do not have </w:t>
      </w:r>
      <w:r>
        <w:t xml:space="preserve">a wallet, </w:t>
      </w:r>
      <w:r w:rsidRPr="00977DAC">
        <w:t xml:space="preserve">but I have a digital token, which I </w:t>
      </w:r>
      <w:r>
        <w:t xml:space="preserve">got for </w:t>
      </w:r>
      <w:r w:rsidRPr="00977DAC">
        <w:t xml:space="preserve">attending a meeting of an international organisation. </w:t>
      </w:r>
      <w:r>
        <w:t>I</w:t>
      </w:r>
      <w:r w:rsidRPr="00977DAC">
        <w:t>t is a different use case</w:t>
      </w:r>
      <w:r>
        <w:t xml:space="preserve">: </w:t>
      </w:r>
      <w:r w:rsidRPr="00977DAC">
        <w:t>proof of attendance.</w:t>
      </w:r>
    </w:p>
    <w:p w:rsidR="008830A2" w:rsidRPr="00977DAC" w:rsidP="008F4F30">
      <w:pPr>
        <w:pStyle w:val="Remark"/>
      </w:pPr>
      <w:sdt>
        <w:sdtPr>
          <w:rPr>
            <w:b/>
            <w:bCs/>
          </w:rPr>
          <w:alias w:val="Member"/>
          <w:tag w:val="&lt;Member mnisId='4870' dodsId='143979'&gt;"/>
          <w:id w:val="-113285975"/>
          <w:placeholder>
            <w:docPart w:val="7D31A83E99F34D9092FE4541B735AA9F"/>
          </w:placeholder>
          <w:richText/>
        </w:sdtPr>
        <w:sdtEndPr>
          <w:rPr>
            <w:b w:val="0"/>
            <w:bCs w:val="0"/>
          </w:rPr>
        </w:sdtEndPr>
        <w:sdtContent>
          <w:r w:rsidRPr="002B2DA7">
            <w:rPr>
              <w:b/>
            </w:rPr>
            <w:t>Chair:</w:t>
          </w:r>
        </w:sdtContent>
      </w:sdt>
      <w:r>
        <w:t xml:space="preserve"> O</w:t>
      </w:r>
      <w:r w:rsidRPr="00977DAC">
        <w:t>ne of you</w:t>
      </w:r>
      <w:r>
        <w:t xml:space="preserve"> ha</w:t>
      </w:r>
      <w:r w:rsidRPr="00977DAC">
        <w:t>s bought it</w:t>
      </w:r>
      <w:r>
        <w:t xml:space="preserve"> and one </w:t>
      </w:r>
      <w:r w:rsidRPr="00977DAC">
        <w:t xml:space="preserve">of you </w:t>
      </w:r>
      <w:r>
        <w:t xml:space="preserve">has been </w:t>
      </w:r>
      <w:r w:rsidRPr="00977DAC">
        <w:t xml:space="preserve">given it. </w:t>
      </w:r>
    </w:p>
    <w:p w:rsidR="008830A2" w:rsidRPr="00977DAC" w:rsidP="008F4F30">
      <w:pPr>
        <w:pStyle w:val="Answer"/>
      </w:pPr>
      <w:sdt>
        <w:sdtPr>
          <w:alias w:val="Witness"/>
          <w:id w:val="1873652372"/>
          <w:placeholder>
            <w:docPart w:val="06B249450B134C7FB5A6B2689A8684D0"/>
          </w:placeholder>
          <w:richText/>
        </w:sdtPr>
        <w:sdtContent>
          <w:r w:rsidRPr="00F76DD3">
            <w:rPr>
              <w:b/>
              <w:i/>
            </w:rPr>
            <w:t>Chris Pond:</w:t>
          </w:r>
        </w:sdtContent>
      </w:sdt>
      <w:r w:rsidRPr="00977DAC">
        <w:t xml:space="preserve"> I do not have it at all.</w:t>
      </w:r>
    </w:p>
    <w:p w:rsidR="008830A2" w:rsidRPr="00977DAC" w:rsidP="008F4F30">
      <w:pPr>
        <w:pStyle w:val="Question"/>
        <w:numPr>
          <w:ilvl w:val="0"/>
          <w:numId w:val="9"/>
        </w:numPr>
      </w:pPr>
      <w:sdt>
        <w:sdtPr>
          <w:alias w:val="Member"/>
          <w:tag w:val="&lt;Member mnisId='4107' dodsId='40489'&gt;"/>
          <w:id w:val="-897579281"/>
          <w:placeholder>
            <w:docPart w:val="B3712FFA0D2B42EAB4FE0E316307F1A4"/>
          </w:placeholder>
          <w:richText/>
        </w:sdtPr>
        <w:sdtContent>
          <w:r w:rsidRPr="00261832">
            <w:rPr>
              <w:b/>
            </w:rPr>
            <w:t>Dame Harriett Baldwin:</w:t>
          </w:r>
        </w:sdtContent>
      </w:sdt>
      <w:r w:rsidRPr="00977DAC">
        <w:t xml:space="preserve"> You heard the previous panel</w:t>
      </w:r>
      <w:r>
        <w:t>. O</w:t>
      </w:r>
      <w:r w:rsidRPr="00977DAC">
        <w:t>ne thing that I tried to probe with my questions was</w:t>
      </w:r>
      <w:r>
        <w:t xml:space="preserve"> whether </w:t>
      </w:r>
      <w:r w:rsidRPr="00977DAC">
        <w:t xml:space="preserve">there </w:t>
      </w:r>
      <w:r>
        <w:t xml:space="preserve">is </w:t>
      </w:r>
      <w:r w:rsidRPr="00977DAC">
        <w:t>anything that my constituents are missing out on in terms of their ability to access cryptoassets</w:t>
      </w:r>
      <w:r>
        <w:t>. T</w:t>
      </w:r>
      <w:r w:rsidRPr="00977DAC">
        <w:t>he FCA data is that now 7 million UK individuals have at some point owned or still hold a cryptocurrency.</w:t>
      </w:r>
      <w:r>
        <w:t xml:space="preserve"> Perhaps</w:t>
      </w:r>
      <w:r w:rsidRPr="00977DAC">
        <w:t xml:space="preserve"> starting with you, Mr Pond, can </w:t>
      </w:r>
      <w:r>
        <w:t xml:space="preserve">you </w:t>
      </w:r>
      <w:r w:rsidRPr="00977DAC">
        <w:t xml:space="preserve">articulate what the benefits to my constituents </w:t>
      </w:r>
      <w:r>
        <w:t xml:space="preserve">would be if the </w:t>
      </w:r>
      <w:r w:rsidRPr="00977DAC">
        <w:t xml:space="preserve">FCA </w:t>
      </w:r>
      <w:r>
        <w:t xml:space="preserve">were to take </w:t>
      </w:r>
      <w:r w:rsidRPr="00977DAC">
        <w:t xml:space="preserve">an approach </w:t>
      </w:r>
      <w:r>
        <w:t xml:space="preserve">that </w:t>
      </w:r>
      <w:r w:rsidRPr="00977DAC">
        <w:t xml:space="preserve">enabled more than </w:t>
      </w:r>
      <w:r>
        <w:t xml:space="preserve">those </w:t>
      </w:r>
      <w:r w:rsidRPr="00977DAC">
        <w:t xml:space="preserve">7 million </w:t>
      </w:r>
      <w:r>
        <w:t xml:space="preserve">people </w:t>
      </w:r>
      <w:r w:rsidRPr="00977DAC">
        <w:t>to own cryptoassets</w:t>
      </w:r>
      <w:r>
        <w:t>?</w:t>
      </w:r>
    </w:p>
    <w:p w:rsidR="008830A2" w:rsidP="008F4F30">
      <w:pPr>
        <w:pStyle w:val="Answer"/>
      </w:pPr>
      <w:sdt>
        <w:sdtPr>
          <w:alias w:val="Witness"/>
          <w:id w:val="1293642121"/>
          <w:placeholder>
            <w:docPart w:val="2B83F8A2381B474E819753BCDF8B5702"/>
          </w:placeholder>
          <w:richText/>
        </w:sdtPr>
        <w:sdtContent>
          <w:r w:rsidRPr="00F76DD3">
            <w:rPr>
              <w:b/>
              <w:i/>
            </w:rPr>
            <w:t>Chris Pond:</w:t>
          </w:r>
        </w:sdtContent>
      </w:sdt>
      <w:r w:rsidRPr="00977DAC">
        <w:t xml:space="preserve"> The first point is that that number has increased considerably. It was 5 million only two years previously</w:t>
      </w:r>
      <w:r>
        <w:t>. I</w:t>
      </w:r>
      <w:r w:rsidRPr="00977DAC">
        <w:t xml:space="preserve">t has been going up very considerably. That reflects two </w:t>
      </w:r>
      <w:r>
        <w:t>things</w:t>
      </w:r>
      <w:r w:rsidRPr="00977DAC">
        <w:t>.</w:t>
      </w:r>
    </w:p>
    <w:p w:rsidR="008830A2" w:rsidRPr="00977DAC" w:rsidP="008F4F30">
      <w:pPr>
        <w:pStyle w:val="Answer"/>
      </w:pPr>
      <w:r w:rsidRPr="00977DAC">
        <w:t xml:space="preserve">First, there are considerable benefits </w:t>
      </w:r>
      <w:r>
        <w:t>for</w:t>
      </w:r>
      <w:r w:rsidRPr="00977DAC">
        <w:t xml:space="preserve"> certain individuals</w:t>
      </w:r>
      <w:r>
        <w:t xml:space="preserve"> who, a</w:t>
      </w:r>
      <w:r w:rsidRPr="00977DAC">
        <w:t>s Mr Glen pointed out earlier, are more sophisticated in terms of their investment decisions</w:t>
      </w:r>
      <w:r>
        <w:t xml:space="preserve">. They </w:t>
      </w:r>
      <w:r w:rsidRPr="00977DAC">
        <w:t>can benefit from swifter</w:t>
      </w:r>
      <w:r>
        <w:t xml:space="preserve"> and </w:t>
      </w:r>
      <w:r w:rsidRPr="00977DAC">
        <w:t>cheaper transactions</w:t>
      </w:r>
      <w:r>
        <w:t xml:space="preserve">, </w:t>
      </w:r>
      <w:r w:rsidRPr="00977DAC">
        <w:t>especially when we are talking about cross-border remittances, where it is of value. Therefore, as part of an overall portfolio, it can be valuable.</w:t>
      </w:r>
    </w:p>
    <w:p w:rsidR="008830A2" w:rsidP="008F4F30">
      <w:pPr>
        <w:pStyle w:val="Answer"/>
      </w:pPr>
      <w:r w:rsidRPr="00977DAC">
        <w:t>It is also very clearly the case that this is an important part of the growth agenda for the economy as a whole</w:t>
      </w:r>
      <w:r>
        <w:t>. T</w:t>
      </w:r>
      <w:r w:rsidRPr="00977DAC">
        <w:t>herefore</w:t>
      </w:r>
      <w:r>
        <w:t xml:space="preserve">, </w:t>
      </w:r>
      <w:r w:rsidRPr="00977DAC">
        <w:t xml:space="preserve">if we get this right and we have safe growth </w:t>
      </w:r>
      <w:r>
        <w:t xml:space="preserve">in </w:t>
      </w:r>
      <w:r w:rsidRPr="00977DAC">
        <w:t xml:space="preserve">this sector, </w:t>
      </w:r>
      <w:r>
        <w:t xml:space="preserve">your constituents are bound to </w:t>
      </w:r>
      <w:r w:rsidRPr="00977DAC">
        <w:t>benefit.</w:t>
      </w:r>
    </w:p>
    <w:p w:rsidR="008830A2" w:rsidRPr="00977DAC" w:rsidP="008F4F30">
      <w:pPr>
        <w:pStyle w:val="Answer"/>
      </w:pPr>
      <w:r>
        <w:t>I am s</w:t>
      </w:r>
      <w:r w:rsidRPr="00977DAC">
        <w:t>peaking from the point of view of the Financial Services Consumer Panel</w:t>
      </w:r>
      <w:r>
        <w:t>. T</w:t>
      </w:r>
      <w:r w:rsidRPr="00977DAC">
        <w:t xml:space="preserve">he name gives away what </w:t>
      </w:r>
      <w:r>
        <w:t xml:space="preserve">it </w:t>
      </w:r>
      <w:r w:rsidRPr="00977DAC">
        <w:t>is all about</w:t>
      </w:r>
      <w:r>
        <w:t xml:space="preserve">: </w:t>
      </w:r>
      <w:r w:rsidRPr="00977DAC">
        <w:t xml:space="preserve">it is a statutory body set up to make sure </w:t>
      </w:r>
      <w:r>
        <w:t xml:space="preserve">that </w:t>
      </w:r>
      <w:r w:rsidRPr="00977DAC">
        <w:t>the consumer voice is heard within the FCA</w:t>
      </w:r>
      <w:r>
        <w:t xml:space="preserve">. </w:t>
      </w:r>
      <w:r w:rsidRPr="00977DAC">
        <w:t>I am not here to speak on behalf of the regulator.</w:t>
      </w:r>
      <w:r>
        <w:t xml:space="preserve"> We need to </w:t>
      </w:r>
      <w:r w:rsidRPr="00977DAC">
        <w:t>make sure that we get it right and provide protection for those more vulnerable</w:t>
      </w:r>
      <w:r>
        <w:t xml:space="preserve"> people. We </w:t>
      </w:r>
      <w:r w:rsidRPr="00977DAC">
        <w:t>have had a lot of discussion about younger people investing</w:t>
      </w:r>
      <w:r>
        <w:t xml:space="preserve">. We </w:t>
      </w:r>
      <w:r w:rsidRPr="00977DAC">
        <w:t xml:space="preserve">have concerns that many </w:t>
      </w:r>
      <w:r w:rsidR="007F7C09">
        <w:t xml:space="preserve">of those </w:t>
      </w:r>
      <w:r w:rsidRPr="00977DAC">
        <w:t xml:space="preserve">who buy these assets or invest are not well protected and </w:t>
      </w:r>
      <w:r>
        <w:t xml:space="preserve">may </w:t>
      </w:r>
      <w:r w:rsidRPr="00977DAC">
        <w:t xml:space="preserve">not </w:t>
      </w:r>
      <w:r>
        <w:t xml:space="preserve">be </w:t>
      </w:r>
      <w:r w:rsidRPr="00977DAC">
        <w:t>making the</w:t>
      </w:r>
      <w:r>
        <w:t>se</w:t>
      </w:r>
      <w:r w:rsidRPr="00977DAC">
        <w:t xml:space="preserve"> decisions for the right reasons.</w:t>
      </w:r>
    </w:p>
    <w:p w:rsidR="008830A2" w:rsidRPr="00977DAC" w:rsidP="008F4F30">
      <w:pPr>
        <w:pStyle w:val="Question"/>
        <w:numPr>
          <w:ilvl w:val="0"/>
          <w:numId w:val="9"/>
        </w:numPr>
      </w:pPr>
      <w:sdt>
        <w:sdtPr>
          <w:alias w:val="Member"/>
          <w:tag w:val="&lt;Member mnisId='4107' dodsId='40489'&gt;"/>
          <w:id w:val="2031223936"/>
          <w:placeholder>
            <w:docPart w:val="6978C2D20C0243D698ACD65D751B996F"/>
          </w:placeholder>
          <w:richText/>
        </w:sdtPr>
        <w:sdtContent>
          <w:r w:rsidRPr="00A7157B">
            <w:rPr>
              <w:b/>
            </w:rPr>
            <w:t>Dame Harriett Baldwin:</w:t>
          </w:r>
        </w:sdtContent>
      </w:sdt>
      <w:r w:rsidRPr="00977DAC">
        <w:t xml:space="preserve"> </w:t>
      </w:r>
      <w:r>
        <w:t>W</w:t>
      </w:r>
      <w:r w:rsidRPr="00977DAC">
        <w:t>ould that include someone here in the UK who wanted to buy the Trump me</w:t>
      </w:r>
      <w:r>
        <w:t>me</w:t>
      </w:r>
      <w:r w:rsidRPr="00977DAC">
        <w:t xml:space="preserve"> coin at $60</w:t>
      </w:r>
      <w:r>
        <w:t>, for example</w:t>
      </w:r>
      <w:r w:rsidRPr="00977DAC">
        <w:t>?</w:t>
      </w:r>
    </w:p>
    <w:p w:rsidR="008830A2" w:rsidRPr="00977DAC" w:rsidP="008F4F30">
      <w:pPr>
        <w:pStyle w:val="Answer"/>
      </w:pPr>
      <w:sdt>
        <w:sdtPr>
          <w:alias w:val="Witness"/>
          <w:id w:val="901409307"/>
          <w:placeholder>
            <w:docPart w:val="8D776BF420A445C48EB757FA414627B3"/>
          </w:placeholder>
          <w:richText/>
        </w:sdtPr>
        <w:sdtContent>
          <w:r w:rsidRPr="00F76DD3">
            <w:rPr>
              <w:b/>
              <w:i/>
            </w:rPr>
            <w:t>Chris Pond:</w:t>
          </w:r>
        </w:sdtContent>
      </w:sdt>
      <w:r w:rsidRPr="00977DAC">
        <w:t xml:space="preserve"> It would, yes</w:t>
      </w:r>
      <w:r>
        <w:t>, i</w:t>
      </w:r>
      <w:r w:rsidRPr="00977DAC">
        <w:t>f they were doing so without having all the information available to them</w:t>
      </w:r>
      <w:r>
        <w:t xml:space="preserve">. We </w:t>
      </w:r>
      <w:r w:rsidRPr="00977DAC">
        <w:t>know we have to go through a process of rebalancing risk and growth, but</w:t>
      </w:r>
      <w:r>
        <w:t xml:space="preserve">, if </w:t>
      </w:r>
      <w:r w:rsidRPr="00977DAC">
        <w:t xml:space="preserve">people </w:t>
      </w:r>
      <w:r w:rsidR="00102B07">
        <w:t xml:space="preserve">are </w:t>
      </w:r>
      <w:r w:rsidRPr="00977DAC">
        <w:t xml:space="preserve">to </w:t>
      </w:r>
      <w:r w:rsidR="00156EE4">
        <w:t xml:space="preserve">be encouraged to </w:t>
      </w:r>
      <w:r w:rsidRPr="00977DAC">
        <w:t xml:space="preserve">take on those extra risks, they need </w:t>
      </w:r>
      <w:r>
        <w:t xml:space="preserve">to have </w:t>
      </w:r>
      <w:r w:rsidRPr="00977DAC">
        <w:t xml:space="preserve">the means to do so. </w:t>
      </w:r>
      <w:r>
        <w:t>T</w:t>
      </w:r>
      <w:r w:rsidRPr="00977DAC">
        <w:t>herefore</w:t>
      </w:r>
      <w:r>
        <w:t xml:space="preserve">, they </w:t>
      </w:r>
      <w:r w:rsidRPr="00977DAC">
        <w:t xml:space="preserve">need </w:t>
      </w:r>
      <w:r>
        <w:t xml:space="preserve">to have </w:t>
      </w:r>
      <w:r w:rsidRPr="00977DAC">
        <w:t>the financial capability and the education that is necessary to make the right decisions.</w:t>
      </w:r>
    </w:p>
    <w:p w:rsidR="008830A2" w:rsidRPr="00977DAC" w:rsidP="008F4F30">
      <w:pPr>
        <w:pStyle w:val="Question"/>
        <w:numPr>
          <w:ilvl w:val="0"/>
          <w:numId w:val="9"/>
        </w:numPr>
      </w:pPr>
      <w:sdt>
        <w:sdtPr>
          <w:alias w:val="Member"/>
          <w:tag w:val="&lt;Member mnisId='4107' dodsId='40489'&gt;"/>
          <w:id w:val="829108601"/>
          <w:placeholder>
            <w:docPart w:val="EA6E6EFB522D4C97B1784897F02C6EC3"/>
          </w:placeholder>
          <w:richText/>
        </w:sdtPr>
        <w:sdtContent>
          <w:r w:rsidRPr="00A7157B">
            <w:rPr>
              <w:b/>
            </w:rPr>
            <w:t>Dame Harriett Baldwin:</w:t>
          </w:r>
        </w:sdtContent>
      </w:sdt>
      <w:r w:rsidRPr="00977DAC">
        <w:t xml:space="preserve"> Mr </w:t>
      </w:r>
      <w:r>
        <w:t xml:space="preserve">Youel, </w:t>
      </w:r>
      <w:r w:rsidRPr="00977DAC">
        <w:t>what is your view? Are there things that my constituents are missing out on?</w:t>
      </w:r>
    </w:p>
    <w:p w:rsidR="008830A2" w:rsidP="008F4F30">
      <w:pPr>
        <w:pStyle w:val="Answer"/>
      </w:pPr>
      <w:sdt>
        <w:sdtPr>
          <w:alias w:val="Witness"/>
          <w:id w:val="635843956"/>
          <w:placeholder>
            <w:docPart w:val="0EED476F99D3408992DE3AFD4B782944"/>
          </w:placeholder>
          <w:richText/>
        </w:sdtPr>
        <w:sdtContent>
          <w:r w:rsidRPr="00A7157B">
            <w:rPr>
              <w:b/>
              <w:i/>
            </w:rPr>
            <w:t>Simon Youel:</w:t>
          </w:r>
        </w:sdtContent>
      </w:sdt>
      <w:r w:rsidRPr="00977DAC">
        <w:t xml:space="preserve"> You have asked those questions to the industry </w:t>
      </w:r>
      <w:r>
        <w:t>and</w:t>
      </w:r>
      <w:r w:rsidRPr="00977DAC">
        <w:t xml:space="preserve"> </w:t>
      </w:r>
      <w:r w:rsidR="00156EE4">
        <w:t>it has</w:t>
      </w:r>
      <w:r w:rsidRPr="00977DAC">
        <w:t xml:space="preserve"> struggled to give you a clear answer. </w:t>
      </w:r>
      <w:r>
        <w:t>T</w:t>
      </w:r>
      <w:r w:rsidRPr="00977DAC">
        <w:t xml:space="preserve">here are several different things </w:t>
      </w:r>
      <w:r>
        <w:t xml:space="preserve">that </w:t>
      </w:r>
      <w:r w:rsidRPr="00977DAC">
        <w:t xml:space="preserve">crypto is trying to achieve. There </w:t>
      </w:r>
      <w:r>
        <w:t xml:space="preserve">are </w:t>
      </w:r>
      <w:r w:rsidRPr="00977DAC">
        <w:t>payments</w:t>
      </w:r>
      <w:r>
        <w:t xml:space="preserve"> and </w:t>
      </w:r>
      <w:r w:rsidRPr="00977DAC">
        <w:t>digital assets</w:t>
      </w:r>
      <w:r>
        <w:t xml:space="preserve">. It has </w:t>
      </w:r>
      <w:r w:rsidRPr="00977DAC">
        <w:t xml:space="preserve">now pivoted into talking about DLT, which is not a new technology. It is not something that came </w:t>
      </w:r>
      <w:r w:rsidR="00156EE4">
        <w:t xml:space="preserve">only </w:t>
      </w:r>
      <w:r w:rsidRPr="00977DAC">
        <w:t xml:space="preserve">with </w:t>
      </w:r>
      <w:r w:rsidR="00156EE4">
        <w:t>bitcoin</w:t>
      </w:r>
      <w:r>
        <w:t>.</w:t>
      </w:r>
      <w:r w:rsidRPr="00977DAC">
        <w:t xml:space="preserve"> Distributed processing</w:t>
      </w:r>
      <w:r>
        <w:t xml:space="preserve"> and </w:t>
      </w:r>
      <w:r w:rsidRPr="00977DAC">
        <w:t>decentrali</w:t>
      </w:r>
      <w:r>
        <w:t>s</w:t>
      </w:r>
      <w:r w:rsidRPr="00977DAC">
        <w:t xml:space="preserve">ed computing has been around for around 50 years. The issue is </w:t>
      </w:r>
      <w:r>
        <w:t xml:space="preserve">that </w:t>
      </w:r>
      <w:r w:rsidRPr="00977DAC">
        <w:t>they have not managed to find a compelling use case. The question is</w:t>
      </w:r>
      <w:r>
        <w:t xml:space="preserve"> whether </w:t>
      </w:r>
      <w:r w:rsidR="00156EE4">
        <w:t>bitcoin</w:t>
      </w:r>
      <w:r w:rsidRPr="00977DAC">
        <w:t xml:space="preserve"> </w:t>
      </w:r>
      <w:r>
        <w:t xml:space="preserve">is </w:t>
      </w:r>
      <w:r w:rsidRPr="00977DAC">
        <w:t>able to do that</w:t>
      </w:r>
      <w:r w:rsidR="00156EE4">
        <w:t>.</w:t>
      </w:r>
    </w:p>
    <w:p w:rsidR="008830A2" w:rsidP="008F4F30">
      <w:pPr>
        <w:pStyle w:val="Answer"/>
      </w:pPr>
      <w:r>
        <w:t xml:space="preserve">Is </w:t>
      </w:r>
      <w:r w:rsidRPr="00977DAC">
        <w:t xml:space="preserve">it a growth opportunity? I do not think so. </w:t>
      </w:r>
      <w:r>
        <w:t>R</w:t>
      </w:r>
      <w:r w:rsidRPr="00977DAC">
        <w:t>eal growth comes from the capital development of the economy. What is all of th</w:t>
      </w:r>
      <w:r>
        <w:t>e</w:t>
      </w:r>
      <w:r w:rsidRPr="00977DAC">
        <w:t xml:space="preserve"> money </w:t>
      </w:r>
      <w:r>
        <w:t xml:space="preserve">that is </w:t>
      </w:r>
      <w:r w:rsidRPr="00977DAC">
        <w:t xml:space="preserve">going into </w:t>
      </w:r>
      <w:r w:rsidR="00156EE4">
        <w:t>bitcoin</w:t>
      </w:r>
      <w:r w:rsidRPr="00977DAC">
        <w:t xml:space="preserve"> and other speculative assets doing?</w:t>
      </w:r>
      <w:r>
        <w:t xml:space="preserve"> </w:t>
      </w:r>
      <w:r w:rsidRPr="00977DAC">
        <w:t xml:space="preserve">The previous panel said </w:t>
      </w:r>
      <w:r>
        <w:t xml:space="preserve">that </w:t>
      </w:r>
      <w:r w:rsidRPr="00977DAC">
        <w:t xml:space="preserve">railway mania was a good example for </w:t>
      </w:r>
      <w:r w:rsidR="00156EE4">
        <w:t>bitcoin</w:t>
      </w:r>
      <w:r w:rsidRPr="00977DAC">
        <w:t xml:space="preserve">. No, it is not. We </w:t>
      </w:r>
      <w:r w:rsidRPr="00977DAC">
        <w:t xml:space="preserve">had railways built by the end of railway mania. What do we have from </w:t>
      </w:r>
      <w:r w:rsidR="00156EE4">
        <w:t>bitcoin</w:t>
      </w:r>
      <w:r w:rsidRPr="00977DAC">
        <w:t xml:space="preserve"> other than NFTs and burnt</w:t>
      </w:r>
      <w:r>
        <w:t>-</w:t>
      </w:r>
      <w:r w:rsidRPr="00977DAC">
        <w:t>out graphics cards?</w:t>
      </w:r>
    </w:p>
    <w:p w:rsidR="008830A2" w:rsidRPr="00977DAC" w:rsidP="008F4F30">
      <w:pPr>
        <w:pStyle w:val="Answer"/>
      </w:pPr>
      <w:r w:rsidRPr="00977DAC">
        <w:t xml:space="preserve">I believe in the principles of the original cypherpunks and the people who inspired </w:t>
      </w:r>
      <w:r w:rsidR="00156EE4">
        <w:t>bitcoin</w:t>
      </w:r>
      <w:r>
        <w:t xml:space="preserve"> and </w:t>
      </w:r>
      <w:r w:rsidRPr="00977DAC">
        <w:t>peer-to-peer decentrali</w:t>
      </w:r>
      <w:r>
        <w:t>s</w:t>
      </w:r>
      <w:r w:rsidRPr="00977DAC">
        <w:t xml:space="preserve">ed payments. The problem is that </w:t>
      </w:r>
      <w:r>
        <w:t xml:space="preserve">it </w:t>
      </w:r>
      <w:r w:rsidRPr="00977DAC">
        <w:t>has been hijacked by people who want to get rich quick</w:t>
      </w:r>
      <w:r>
        <w:t xml:space="preserve">. It has </w:t>
      </w:r>
      <w:r w:rsidRPr="00977DAC">
        <w:t>turned into a form of digital gold. That is fine. If people want to speculate on that, some will make money</w:t>
      </w:r>
      <w:r>
        <w:t xml:space="preserve">; </w:t>
      </w:r>
      <w:r w:rsidRPr="00977DAC">
        <w:t xml:space="preserve">some will lose money. It is fair to say most of your constituents will, as retail traders, </w:t>
      </w:r>
      <w:r>
        <w:t xml:space="preserve">probably </w:t>
      </w:r>
      <w:r w:rsidRPr="00977DAC">
        <w:t>lose money. That is fine</w:t>
      </w:r>
      <w:r>
        <w:t xml:space="preserve">, </w:t>
      </w:r>
      <w:r w:rsidRPr="00977DAC">
        <w:t>if they want to take that risk.</w:t>
      </w:r>
    </w:p>
    <w:p w:rsidR="008830A2" w:rsidRPr="00977DAC" w:rsidP="008F4F30">
      <w:pPr>
        <w:pStyle w:val="Answer"/>
      </w:pPr>
      <w:r>
        <w:t>M</w:t>
      </w:r>
      <w:r w:rsidRPr="00977DAC">
        <w:t xml:space="preserve">y worry is that there is a lot of capital and brainpower being put into something </w:t>
      </w:r>
      <w:r>
        <w:t xml:space="preserve">that </w:t>
      </w:r>
      <w:r w:rsidRPr="00977DAC">
        <w:t>does not produce much of value.</w:t>
      </w:r>
      <w:r>
        <w:t xml:space="preserve"> </w:t>
      </w:r>
      <w:r w:rsidRPr="00977DAC">
        <w:t xml:space="preserve">We </w:t>
      </w:r>
      <w:r>
        <w:t xml:space="preserve">have </w:t>
      </w:r>
      <w:r w:rsidRPr="00977DAC">
        <w:t>spent an hour here trying to figure out what the actual use case is and we could not get a clear answer.</w:t>
      </w:r>
      <w:r>
        <w:t xml:space="preserve"> </w:t>
      </w:r>
      <w:r w:rsidRPr="00977DAC">
        <w:t xml:space="preserve">I would suggest </w:t>
      </w:r>
      <w:r>
        <w:t xml:space="preserve">that </w:t>
      </w:r>
      <w:r w:rsidRPr="00977DAC">
        <w:t xml:space="preserve">we should </w:t>
      </w:r>
      <w:r>
        <w:t xml:space="preserve">look </w:t>
      </w:r>
      <w:r w:rsidRPr="00977DAC">
        <w:t>at other technologies</w:t>
      </w:r>
      <w:r>
        <w:t xml:space="preserve"> and </w:t>
      </w:r>
      <w:r w:rsidRPr="00977DAC">
        <w:t>other industries to grow the economy.</w:t>
      </w:r>
    </w:p>
    <w:p w:rsidR="008830A2" w:rsidP="008F4F30">
      <w:pPr>
        <w:pStyle w:val="Question"/>
        <w:numPr>
          <w:ilvl w:val="0"/>
          <w:numId w:val="9"/>
        </w:numPr>
      </w:pPr>
      <w:sdt>
        <w:sdtPr>
          <w:alias w:val="Member"/>
          <w:tag w:val="&lt;Member mnisId='4107' dodsId='40489'&gt;"/>
          <w:id w:val="-337232694"/>
          <w:placeholder>
            <w:docPart w:val="BFFB24D57BFE4B83B4924BF080C13F3A"/>
          </w:placeholder>
          <w:richText/>
        </w:sdtPr>
        <w:sdtContent>
          <w:r w:rsidRPr="00A7157B">
            <w:rPr>
              <w:b/>
            </w:rPr>
            <w:t>Dame Harriett Baldwin:</w:t>
          </w:r>
        </w:sdtContent>
      </w:sdt>
      <w:r w:rsidRPr="00977DAC">
        <w:t xml:space="preserve"> We heard </w:t>
      </w:r>
      <w:r>
        <w:t xml:space="preserve">that </w:t>
      </w:r>
      <w:r w:rsidRPr="00977DAC">
        <w:t>sanctions evasion</w:t>
      </w:r>
      <w:r>
        <w:t xml:space="preserve"> was a use case</w:t>
      </w:r>
      <w:r w:rsidRPr="00977DAC">
        <w:t>.</w:t>
      </w:r>
    </w:p>
    <w:p w:rsidR="008830A2" w:rsidP="008F4F30">
      <w:pPr>
        <w:pStyle w:val="Answer"/>
      </w:pPr>
      <w:sdt>
        <w:sdtPr>
          <w:alias w:val="Witness"/>
          <w:id w:val="-886020062"/>
          <w:placeholder>
            <w:docPart w:val="5DEB8F1234C445C69A76395AA7E6CC14"/>
          </w:placeholder>
          <w:richText/>
        </w:sdtPr>
        <w:sdtContent>
          <w:r w:rsidRPr="00DD38BB">
            <w:rPr>
              <w:b/>
              <w:i/>
            </w:rPr>
            <w:t>Simon Youel:</w:t>
          </w:r>
        </w:sdtContent>
      </w:sdt>
      <w:r w:rsidRPr="00DD38BB">
        <w:t xml:space="preserve"> T</w:t>
      </w:r>
      <w:r w:rsidRPr="00977DAC">
        <w:t>hat is a great one.</w:t>
      </w:r>
      <w:r>
        <w:t xml:space="preserve"> It is a possible use case.</w:t>
      </w:r>
    </w:p>
    <w:p w:rsidR="008830A2" w:rsidRPr="00977DAC" w:rsidP="008F4F30">
      <w:pPr>
        <w:pStyle w:val="Question"/>
        <w:numPr>
          <w:ilvl w:val="0"/>
          <w:numId w:val="9"/>
        </w:numPr>
      </w:pPr>
      <w:sdt>
        <w:sdtPr>
          <w:alias w:val="Member"/>
          <w:tag w:val="&lt;Member mnisId='4107' dodsId='40489'&gt;"/>
          <w:id w:val="842583220"/>
          <w:placeholder>
            <w:docPart w:val="7BAF01D4BD0C4D92BA949F006C759989"/>
          </w:placeholder>
          <w:richText/>
        </w:sdtPr>
        <w:sdtContent>
          <w:r w:rsidRPr="00DD38BB">
            <w:rPr>
              <w:b/>
            </w:rPr>
            <w:t>Dame Harriett Baldwin:</w:t>
          </w:r>
        </w:sdtContent>
      </w:sdt>
      <w:r w:rsidRPr="00DD38BB">
        <w:t xml:space="preserve"> </w:t>
      </w:r>
      <w:r>
        <w:t>I</w:t>
      </w:r>
      <w:r w:rsidRPr="00977DAC">
        <w:t>n terms of characteri</w:t>
      </w:r>
      <w:r>
        <w:t>s</w:t>
      </w:r>
      <w:r w:rsidRPr="00977DAC">
        <w:t>ation, would you say this is more like the tulip bulbs of the 21st century?</w:t>
      </w:r>
    </w:p>
    <w:p w:rsidR="008830A2" w:rsidP="008F4F30">
      <w:pPr>
        <w:pStyle w:val="Answer"/>
      </w:pPr>
      <w:sdt>
        <w:sdtPr>
          <w:alias w:val="Witness"/>
          <w:id w:val="498621173"/>
          <w:placeholder>
            <w:docPart w:val="1B4C0FC374C24C21BC0709E0A229472D"/>
          </w:placeholder>
          <w:richText/>
        </w:sdtPr>
        <w:sdtContent>
          <w:r w:rsidRPr="00A7157B">
            <w:rPr>
              <w:b/>
              <w:i/>
            </w:rPr>
            <w:t>Simon Youel:</w:t>
          </w:r>
        </w:sdtContent>
      </w:sdt>
      <w:r w:rsidRPr="00977DAC">
        <w:t xml:space="preserve"> Yes, </w:t>
      </w:r>
      <w:r>
        <w:t xml:space="preserve">I think </w:t>
      </w:r>
      <w:r w:rsidRPr="00977DAC">
        <w:t xml:space="preserve">so. If you look at the tulip bubble, people look now and say, </w:t>
      </w:r>
      <w:r>
        <w:t>“It is</w:t>
      </w:r>
      <w:r w:rsidRPr="00977DAC">
        <w:t xml:space="preserve"> crazy that a tulip could be worth hectares of land</w:t>
      </w:r>
      <w:r>
        <w:t>”</w:t>
      </w:r>
      <w:r w:rsidRPr="00977DAC">
        <w:t xml:space="preserve">. </w:t>
      </w:r>
      <w:r>
        <w:t xml:space="preserve">If </w:t>
      </w:r>
      <w:r w:rsidR="00156EE4">
        <w:t>we</w:t>
      </w:r>
      <w:r w:rsidRPr="00977DAC">
        <w:t xml:space="preserve"> </w:t>
      </w:r>
      <w:r w:rsidR="00156EE4">
        <w:t>looked</w:t>
      </w:r>
      <w:r w:rsidRPr="00977DAC">
        <w:t xml:space="preserve"> back </w:t>
      </w:r>
      <w:r w:rsidR="00156EE4">
        <w:t xml:space="preserve">after </w:t>
      </w:r>
      <w:r w:rsidRPr="00977DAC">
        <w:t>several generations</w:t>
      </w:r>
      <w:r>
        <w:t xml:space="preserve"> and said, “T</w:t>
      </w:r>
      <w:r w:rsidRPr="00977DAC">
        <w:t xml:space="preserve">hese digital tokens are worth $100,000 and </w:t>
      </w:r>
      <w:r>
        <w:t xml:space="preserve">we are </w:t>
      </w:r>
      <w:r w:rsidRPr="00977DAC">
        <w:t>using huge amounts of energy to transmit them</w:t>
      </w:r>
      <w:r>
        <w:t>”</w:t>
      </w:r>
      <w:r w:rsidRPr="00977DAC">
        <w:t xml:space="preserve">, we would </w:t>
      </w:r>
      <w:r w:rsidR="00156EE4">
        <w:t xml:space="preserve">think </w:t>
      </w:r>
      <w:r>
        <w:t xml:space="preserve">that was </w:t>
      </w:r>
      <w:r w:rsidRPr="00977DAC">
        <w:t>obviously crazy.</w:t>
      </w:r>
    </w:p>
    <w:p w:rsidR="008830A2" w:rsidRPr="00977DAC" w:rsidP="008F4F30">
      <w:pPr>
        <w:pStyle w:val="Answer"/>
      </w:pPr>
      <w:r w:rsidRPr="00977DAC">
        <w:t xml:space="preserve">I do not know </w:t>
      </w:r>
      <w:r>
        <w:t xml:space="preserve">whether </w:t>
      </w:r>
      <w:r w:rsidRPr="00977DAC">
        <w:t xml:space="preserve">there is a ceiling or a floor to </w:t>
      </w:r>
      <w:r w:rsidR="00156EE4">
        <w:t>bitcoin</w:t>
      </w:r>
      <w:r w:rsidRPr="00977DAC">
        <w:t>. It is a speculative asset. I do not know</w:t>
      </w:r>
      <w:r>
        <w:t>. I</w:t>
      </w:r>
      <w:r w:rsidRPr="00977DAC">
        <w:t xml:space="preserve">t </w:t>
      </w:r>
      <w:r>
        <w:t>has</w:t>
      </w:r>
      <w:r w:rsidRPr="00977DAC">
        <w:t xml:space="preserve"> managed to survive several crashes, unlike a lot of bubbles. Does that make it good? No. Some people will get rich</w:t>
      </w:r>
      <w:r>
        <w:t>. O</w:t>
      </w:r>
      <w:r w:rsidRPr="00977DAC">
        <w:t>n a macro level, society will get poorer.</w:t>
      </w:r>
    </w:p>
    <w:p w:rsidR="008830A2" w:rsidRPr="00977DAC" w:rsidP="008F4F30">
      <w:pPr>
        <w:pStyle w:val="Question"/>
        <w:numPr>
          <w:ilvl w:val="0"/>
          <w:numId w:val="9"/>
        </w:numPr>
      </w:pPr>
      <w:sdt>
        <w:sdtPr>
          <w:alias w:val="Member"/>
          <w:tag w:val="&lt;Member mnisId='4107' dodsId='40489'&gt;"/>
          <w:id w:val="-1468281032"/>
          <w:placeholder>
            <w:docPart w:val="D6F9439A088E48DAB169CDECA8FAB279"/>
          </w:placeholder>
          <w:richText/>
        </w:sdtPr>
        <w:sdtContent>
          <w:r w:rsidRPr="00A7157B">
            <w:rPr>
              <w:b/>
            </w:rPr>
            <w:t>Dame Harriett Baldwin:</w:t>
          </w:r>
        </w:sdtContent>
      </w:sdt>
      <w:r w:rsidRPr="00977DAC">
        <w:t xml:space="preserve"> You would prefer a tulip, would you?</w:t>
      </w:r>
    </w:p>
    <w:p w:rsidR="008830A2" w:rsidRPr="00977DAC" w:rsidP="008F4F30">
      <w:pPr>
        <w:pStyle w:val="Answer"/>
      </w:pPr>
      <w:sdt>
        <w:sdtPr>
          <w:alias w:val="Witness"/>
          <w:id w:val="1754703199"/>
          <w:placeholder>
            <w:docPart w:val="30812A7486294F86A1585354FFCF64BA"/>
          </w:placeholder>
          <w:richText/>
        </w:sdtPr>
        <w:sdtContent>
          <w:r w:rsidRPr="00A7157B">
            <w:rPr>
              <w:b/>
              <w:i/>
            </w:rPr>
            <w:t>Simon Youel:</w:t>
          </w:r>
        </w:sdtContent>
      </w:sdt>
      <w:r w:rsidRPr="00977DAC">
        <w:t xml:space="preserve"> If I w</w:t>
      </w:r>
      <w:r>
        <w:t xml:space="preserve">ere </w:t>
      </w:r>
      <w:r w:rsidRPr="00977DAC">
        <w:t>to invest, I would invest in things like property.</w:t>
      </w:r>
    </w:p>
    <w:p w:rsidR="008830A2" w:rsidRPr="00977DAC" w:rsidP="008F4F30">
      <w:pPr>
        <w:pStyle w:val="Question"/>
        <w:numPr>
          <w:ilvl w:val="0"/>
          <w:numId w:val="9"/>
        </w:numPr>
      </w:pPr>
      <w:sdt>
        <w:sdtPr>
          <w:alias w:val="Member"/>
          <w:tag w:val="&lt;Member mnisId='4107' dodsId='40489'&gt;"/>
          <w:id w:val="1392465563"/>
          <w:placeholder>
            <w:docPart w:val="4C09A557284B4F8BA89C8E211D44B112"/>
          </w:placeholder>
          <w:richText/>
        </w:sdtPr>
        <w:sdtContent>
          <w:r w:rsidRPr="00A7157B">
            <w:rPr>
              <w:b/>
            </w:rPr>
            <w:t>Dame Harriett Baldwin:</w:t>
          </w:r>
        </w:sdtContent>
      </w:sdt>
      <w:r w:rsidRPr="00977DAC">
        <w:t xml:space="preserve"> </w:t>
      </w:r>
      <w:r>
        <w:t xml:space="preserve">Do you think </w:t>
      </w:r>
      <w:r w:rsidRPr="00977DAC">
        <w:t>tulips are more valuable?</w:t>
      </w:r>
    </w:p>
    <w:p w:rsidR="008830A2" w:rsidP="008F4F30">
      <w:pPr>
        <w:pStyle w:val="Answer"/>
      </w:pPr>
      <w:sdt>
        <w:sdtPr>
          <w:alias w:val="Witness"/>
          <w:id w:val="1649702570"/>
          <w:placeholder>
            <w:docPart w:val="CA4FFF41AC7F4963B275559C6BD2D2AC"/>
          </w:placeholder>
          <w:richText/>
        </w:sdtPr>
        <w:sdtContent>
          <w:r w:rsidRPr="00A7157B">
            <w:rPr>
              <w:b/>
              <w:i/>
            </w:rPr>
            <w:t>Simon Youel:</w:t>
          </w:r>
        </w:sdtContent>
      </w:sdt>
      <w:r w:rsidRPr="00977DAC">
        <w:t xml:space="preserve"> I do not know. Yes, probably. </w:t>
      </w:r>
      <w:r>
        <w:t>T</w:t>
      </w:r>
      <w:r w:rsidRPr="00977DAC">
        <w:t xml:space="preserve">he one thing going for it is </w:t>
      </w:r>
      <w:r>
        <w:t xml:space="preserve">that it is </w:t>
      </w:r>
      <w:r w:rsidRPr="00977DAC">
        <w:t>probably a better speculative investment than housing. At least it does not necessarily harm so many people</w:t>
      </w:r>
      <w:r>
        <w:t>, i</w:t>
      </w:r>
      <w:r w:rsidRPr="00977DAC">
        <w:t xml:space="preserve">f people are speculating on the price of </w:t>
      </w:r>
      <w:r w:rsidR="00156EE4">
        <w:t>bitcoin</w:t>
      </w:r>
      <w:r>
        <w:t>. P</w:t>
      </w:r>
      <w:r w:rsidRPr="00977DAC">
        <w:t xml:space="preserve">eople do not need </w:t>
      </w:r>
      <w:r w:rsidR="00156EE4">
        <w:t>bitcoin</w:t>
      </w:r>
      <w:r w:rsidRPr="00977DAC">
        <w:t xml:space="preserve">, </w:t>
      </w:r>
      <w:r w:rsidR="00FD683D">
        <w:t>whereas</w:t>
      </w:r>
      <w:r>
        <w:t xml:space="preserve"> they </w:t>
      </w:r>
      <w:r w:rsidRPr="00977DAC">
        <w:t xml:space="preserve">need homes. </w:t>
      </w:r>
      <w:r w:rsidR="00FD683D">
        <w:t xml:space="preserve">As </w:t>
      </w:r>
      <w:r w:rsidRPr="00977DAC">
        <w:t>an outlet for speculati</w:t>
      </w:r>
      <w:r>
        <w:t>on</w:t>
      </w:r>
      <w:r w:rsidR="00FD683D">
        <w:t xml:space="preserve">, maybe </w:t>
      </w:r>
      <w:r w:rsidRPr="00977DAC">
        <w:t>it is harmless.</w:t>
      </w:r>
    </w:p>
    <w:p w:rsidR="008830A2" w:rsidP="008F4F30">
      <w:pPr>
        <w:pStyle w:val="Answer"/>
      </w:pPr>
      <w:r w:rsidRPr="00977DAC">
        <w:t xml:space="preserve">The worry is </w:t>
      </w:r>
      <w:r>
        <w:t xml:space="preserve">when </w:t>
      </w:r>
      <w:r w:rsidRPr="00977DAC">
        <w:t>retail consumers are the ones holding the bag, which probably will be the case. That is where we need to worry</w:t>
      </w:r>
      <w:r>
        <w:t xml:space="preserve">. We should worry when </w:t>
      </w:r>
      <w:r w:rsidRPr="00977DAC">
        <w:t>leverage comes in</w:t>
      </w:r>
      <w:r>
        <w:t xml:space="preserve"> and when it </w:t>
      </w:r>
      <w:r w:rsidRPr="00977DAC">
        <w:t>gets into other parts of the financial sector.</w:t>
      </w:r>
    </w:p>
    <w:p w:rsidR="008830A2" w:rsidRPr="00977DAC" w:rsidP="008F4F30">
      <w:pPr>
        <w:pStyle w:val="Answer"/>
      </w:pPr>
      <w:r w:rsidRPr="00F507FC">
        <w:t>Don’t</w:t>
      </w:r>
      <w:r w:rsidRPr="00977DAC">
        <w:t xml:space="preserve"> get me wrong</w:t>
      </w:r>
      <w:r>
        <w:t xml:space="preserve">. </w:t>
      </w:r>
      <w:r w:rsidRPr="00977DAC">
        <w:t xml:space="preserve">I support things </w:t>
      </w:r>
      <w:r>
        <w:t xml:space="preserve">such as </w:t>
      </w:r>
      <w:r w:rsidRPr="00977DAC">
        <w:t>stablecoins. We need to disrupt the current financial system based on bank payment rails. There is a huge opportunity there.</w:t>
      </w:r>
      <w:r>
        <w:t xml:space="preserve"> </w:t>
      </w:r>
      <w:r w:rsidRPr="00977DAC">
        <w:t>I do not see why stablecoins</w:t>
      </w:r>
      <w:r>
        <w:t xml:space="preserve">, </w:t>
      </w:r>
      <w:r w:rsidRPr="00977DAC">
        <w:t xml:space="preserve">especially </w:t>
      </w:r>
      <w:r w:rsidR="00156EE4">
        <w:t>bitcoin</w:t>
      </w:r>
      <w:r w:rsidRPr="00977DAC">
        <w:t>, are better served to do that than a publicly issued alternative.</w:t>
      </w:r>
    </w:p>
    <w:p w:rsidR="008830A2" w:rsidRPr="00977DAC" w:rsidP="008F4F30">
      <w:pPr>
        <w:pStyle w:val="Question"/>
        <w:numPr>
          <w:ilvl w:val="0"/>
          <w:numId w:val="9"/>
        </w:numPr>
      </w:pPr>
      <w:sdt>
        <w:sdtPr>
          <w:alias w:val="Member"/>
          <w:tag w:val="&lt;Member mnisId='4107' dodsId='40489'&gt;"/>
          <w:id w:val="-1600868171"/>
          <w:placeholder>
            <w:docPart w:val="DFBD5A06EA5F4BA6953B2B5EEB36A8A0"/>
          </w:placeholder>
          <w:richText/>
        </w:sdtPr>
        <w:sdtContent>
          <w:r w:rsidRPr="00A7157B">
            <w:rPr>
              <w:b/>
            </w:rPr>
            <w:t>Dame Harriett Baldwin:</w:t>
          </w:r>
        </w:sdtContent>
      </w:sdt>
      <w:r w:rsidRPr="00977DAC">
        <w:t xml:space="preserve"> Professor </w:t>
      </w:r>
      <w:r w:rsidRPr="00E905BA" w:rsidR="00E905BA">
        <w:t xml:space="preserve">Yüksel </w:t>
      </w:r>
      <w:r w:rsidRPr="00DD31A7">
        <w:t>Ripley</w:t>
      </w:r>
      <w:r w:rsidRPr="00977DAC">
        <w:t xml:space="preserve">, </w:t>
      </w:r>
      <w:r>
        <w:t xml:space="preserve">are there </w:t>
      </w:r>
      <w:r w:rsidRPr="00977DAC">
        <w:t xml:space="preserve">any additional benefits or harms that my constituents might experience </w:t>
      </w:r>
      <w:r w:rsidRPr="00977DAC">
        <w:t>as a result of</w:t>
      </w:r>
      <w:r w:rsidRPr="00977DAC">
        <w:t xml:space="preserve"> </w:t>
      </w:r>
      <w:r>
        <w:t xml:space="preserve">a </w:t>
      </w:r>
      <w:r w:rsidRPr="00977DAC">
        <w:t>wider adoption of cryptoassets in the UK?</w:t>
      </w:r>
    </w:p>
    <w:p w:rsidR="008830A2" w:rsidRPr="00977DAC" w:rsidP="008F4F30">
      <w:pPr>
        <w:pStyle w:val="Answer"/>
      </w:pPr>
      <w:sdt>
        <w:sdtPr>
          <w:alias w:val="Witness"/>
          <w:id w:val="-140115306"/>
          <w:placeholder>
            <w:docPart w:val="9664D01E39294564895F75834C2FA544"/>
          </w:placeholder>
          <w:richText/>
        </w:sdtPr>
        <w:sdtContent>
          <w:r>
            <w:rPr>
              <w:b/>
              <w:i/>
            </w:rPr>
            <w:t xml:space="preserve">Professor </w:t>
          </w:r>
          <w:bookmarkStart w:id="1" w:name="_Hlk214531039"/>
          <w:r>
            <w:rPr>
              <w:b/>
              <w:i/>
            </w:rPr>
            <w:t xml:space="preserve">Yüksel </w:t>
          </w:r>
          <w:bookmarkEnd w:id="1"/>
          <w:r>
            <w:rPr>
              <w:b/>
              <w:i/>
            </w:rPr>
            <w:t>Ripley:</w:t>
          </w:r>
        </w:sdtContent>
      </w:sdt>
      <w:r w:rsidRPr="00977DAC">
        <w:t xml:space="preserve"> Yes, there are certain benefits in terms of payments, particularly cross-border and international payments. </w:t>
      </w:r>
      <w:r>
        <w:t>D</w:t>
      </w:r>
      <w:r w:rsidRPr="00977DAC">
        <w:t>espite all these technological developments, cross-border international payments</w:t>
      </w:r>
      <w:r>
        <w:t xml:space="preserve">, </w:t>
      </w:r>
      <w:r w:rsidRPr="00977DAC">
        <w:t>to a large extent</w:t>
      </w:r>
      <w:r>
        <w:t xml:space="preserve">, </w:t>
      </w:r>
      <w:r w:rsidRPr="00977DAC">
        <w:t>are still very slow</w:t>
      </w:r>
      <w:r>
        <w:t xml:space="preserve"> and </w:t>
      </w:r>
      <w:r w:rsidRPr="00977DAC">
        <w:t xml:space="preserve">costly and </w:t>
      </w:r>
      <w:r>
        <w:t xml:space="preserve">are </w:t>
      </w:r>
      <w:r w:rsidR="00FD683D">
        <w:t>less</w:t>
      </w:r>
      <w:r>
        <w:t xml:space="preserve"> </w:t>
      </w:r>
      <w:r w:rsidRPr="00977DAC">
        <w:t xml:space="preserve">transparent. </w:t>
      </w:r>
      <w:r w:rsidRPr="00977DAC" w:rsidR="00FD683D">
        <w:t xml:space="preserve">Particularly </w:t>
      </w:r>
      <w:r w:rsidRPr="00977DAC">
        <w:t>for certain types of cryptoassets</w:t>
      </w:r>
      <w:r>
        <w:t xml:space="preserve">, such as </w:t>
      </w:r>
      <w:r w:rsidRPr="00977DAC">
        <w:t>stablecoins</w:t>
      </w:r>
      <w:r>
        <w:t xml:space="preserve">, </w:t>
      </w:r>
      <w:r w:rsidRPr="00977DAC">
        <w:t xml:space="preserve">if they are backed </w:t>
      </w:r>
      <w:r>
        <w:t xml:space="preserve">by </w:t>
      </w:r>
      <w:r w:rsidRPr="00977DAC">
        <w:t>fiat currency</w:t>
      </w:r>
      <w:r w:rsidR="00FD683D">
        <w:t xml:space="preserve">, </w:t>
      </w:r>
      <w:r w:rsidRPr="00977DAC" w:rsidR="00FD683D">
        <w:t xml:space="preserve">there </w:t>
      </w:r>
      <w:r>
        <w:t xml:space="preserve">is </w:t>
      </w:r>
      <w:r w:rsidRPr="00977DAC">
        <w:t xml:space="preserve">some scope </w:t>
      </w:r>
      <w:r>
        <w:t>f</w:t>
      </w:r>
      <w:r w:rsidRPr="00977DAC">
        <w:t>or benefits from that perspective.</w:t>
      </w:r>
    </w:p>
    <w:p w:rsidR="008830A2" w:rsidRPr="00977DAC" w:rsidP="008F4F30">
      <w:pPr>
        <w:pStyle w:val="Question"/>
        <w:numPr>
          <w:ilvl w:val="0"/>
          <w:numId w:val="9"/>
        </w:numPr>
      </w:pPr>
      <w:sdt>
        <w:sdtPr>
          <w:alias w:val="Member"/>
          <w:tag w:val="&lt;Member mnisId='5170' dodsId='173170'&gt;"/>
          <w:id w:val="-587768472"/>
          <w:placeholder>
            <w:docPart w:val="B873D913F8084176B2A8D8A49084B2A0"/>
          </w:placeholder>
          <w:richText/>
        </w:sdtPr>
        <w:sdtContent>
          <w:r w:rsidRPr="001145D4">
            <w:rPr>
              <w:b/>
            </w:rPr>
            <w:t>John Grady:</w:t>
          </w:r>
        </w:sdtContent>
      </w:sdt>
      <w:r w:rsidRPr="00977DAC">
        <w:t xml:space="preserve"> I have a quick question for Mr Pond</w:t>
      </w:r>
      <w:r>
        <w:t xml:space="preserve">. </w:t>
      </w:r>
      <w:r w:rsidRPr="00977DAC">
        <w:t xml:space="preserve">I see you chair the advisory board for </w:t>
      </w:r>
      <w:r>
        <w:t xml:space="preserve">the </w:t>
      </w:r>
      <w:r w:rsidRPr="00977DAC">
        <w:t xml:space="preserve">Money and Mental Health policy institute. </w:t>
      </w:r>
      <w:r>
        <w:t>A</w:t>
      </w:r>
      <w:r w:rsidRPr="00977DAC">
        <w:t xml:space="preserve"> couple of weeks ago we were talking about online gambling and the serious harms that arise from </w:t>
      </w:r>
      <w:r w:rsidR="00FD683D">
        <w:t>it</w:t>
      </w:r>
      <w:r w:rsidRPr="00977DAC">
        <w:t xml:space="preserve">, particularly </w:t>
      </w:r>
      <w:r w:rsidR="00FD683D">
        <w:t>among</w:t>
      </w:r>
      <w:r w:rsidRPr="00977DAC">
        <w:t xml:space="preserve"> young men</w:t>
      </w:r>
      <w:r>
        <w:t xml:space="preserve"> aged</w:t>
      </w:r>
      <w:r w:rsidRPr="00977DAC">
        <w:t xml:space="preserve"> 18 to 26. We have heard some evidence today about 18-</w:t>
      </w:r>
      <w:r w:rsidRPr="00FD683D">
        <w:t>year-olds buying cryptocurrency and the like. To an uneducated mind such as mine, one could see that as quite similar behaviour. Is there any evidence out there about any mental health or wider issues</w:t>
      </w:r>
      <w:r w:rsidRPr="00977DAC">
        <w:t xml:space="preserve"> </w:t>
      </w:r>
      <w:r w:rsidR="00FD683D">
        <w:t>around</w:t>
      </w:r>
      <w:r w:rsidRPr="00977DAC">
        <w:t xml:space="preserve"> cryptocurrency in that cohort of young people? Is there any evidence of harm?</w:t>
      </w:r>
    </w:p>
    <w:p w:rsidR="008830A2" w:rsidP="008F4F30">
      <w:pPr>
        <w:pStyle w:val="Answer"/>
      </w:pPr>
      <w:sdt>
        <w:sdtPr>
          <w:alias w:val="Witness"/>
          <w:id w:val="768271458"/>
          <w:placeholder>
            <w:docPart w:val="478885566ECC4E148D5BDD153B08C8EF"/>
          </w:placeholder>
          <w:richText/>
        </w:sdtPr>
        <w:sdtContent>
          <w:r w:rsidRPr="00F76DD3">
            <w:rPr>
              <w:b/>
              <w:i/>
            </w:rPr>
            <w:t>Chris Pond:</w:t>
          </w:r>
        </w:sdtContent>
      </w:sdt>
      <w:r w:rsidRPr="00977DAC">
        <w:t xml:space="preserve"> I do not have the evidence of harm to hand at the moment, but you are quite right in flagging that as a concern. </w:t>
      </w:r>
      <w:r>
        <w:t>A</w:t>
      </w:r>
      <w:r w:rsidRPr="00977DAC">
        <w:t xml:space="preserve">s well as chairing that advisory board, I also chair something called </w:t>
      </w:r>
      <w:r w:rsidRPr="00977DAC" w:rsidR="00FD683D">
        <w:t>GAMSTOP</w:t>
      </w:r>
      <w:r w:rsidRPr="00977DAC">
        <w:t>, which is a self-exclusion scheme for people who have problems with gambling. Something like 550,000 people have signed up to that form of voluntary exclusion.</w:t>
      </w:r>
    </w:p>
    <w:p w:rsidR="008830A2" w:rsidP="008F4F30">
      <w:pPr>
        <w:pStyle w:val="Answer"/>
      </w:pPr>
      <w:r>
        <w:t>I</w:t>
      </w:r>
      <w:r w:rsidRPr="00977DAC">
        <w:t xml:space="preserve">n a previous iteration, this </w:t>
      </w:r>
      <w:r>
        <w:t>C</w:t>
      </w:r>
      <w:r w:rsidRPr="00977DAC">
        <w:t>ommittee recommended that crypto ought to be regulated by the Gambling Commission rather than by the FCA.</w:t>
      </w:r>
      <w:r>
        <w:t xml:space="preserve"> </w:t>
      </w:r>
      <w:r w:rsidRPr="00977DAC">
        <w:t xml:space="preserve">I did mention it at the Gambling Commission last week when I </w:t>
      </w:r>
      <w:r w:rsidR="00FD683D">
        <w:t>was there</w:t>
      </w:r>
      <w:r>
        <w:t xml:space="preserve"> in </w:t>
      </w:r>
      <w:r w:rsidRPr="00977DAC">
        <w:t>Birmingham</w:t>
      </w:r>
      <w:r>
        <w:t xml:space="preserve">. </w:t>
      </w:r>
      <w:r w:rsidR="00FD683D">
        <w:t>It</w:t>
      </w:r>
      <w:r w:rsidRPr="00977DAC">
        <w:t xml:space="preserve"> </w:t>
      </w:r>
      <w:r w:rsidR="00FD683D">
        <w:t>was</w:t>
      </w:r>
      <w:r w:rsidRPr="00977DAC">
        <w:t xml:space="preserve"> </w:t>
      </w:r>
      <w:r>
        <w:t xml:space="preserve">not </w:t>
      </w:r>
      <w:r w:rsidRPr="00977DAC">
        <w:t>enthusiastic with that idea.</w:t>
      </w:r>
    </w:p>
    <w:p w:rsidR="008830A2" w:rsidRPr="00977DAC" w:rsidP="008F4F30">
      <w:pPr>
        <w:pStyle w:val="Answer"/>
      </w:pPr>
      <w:r w:rsidRPr="00977DAC">
        <w:t>I do not take quite as negative a view of this bit of the market as colleagues at this end of the room because there are elements of it, especially in terms of stablecoin</w:t>
      </w:r>
      <w:r>
        <w:t>s</w:t>
      </w:r>
      <w:r w:rsidRPr="00977DAC">
        <w:t>, which can be valuable</w:t>
      </w:r>
      <w:r>
        <w:t xml:space="preserve">, but </w:t>
      </w:r>
      <w:r w:rsidRPr="00977DAC">
        <w:t xml:space="preserve">you are right, Mr Grady, </w:t>
      </w:r>
      <w:r>
        <w:t xml:space="preserve">to flag </w:t>
      </w:r>
      <w:r w:rsidRPr="00977DAC">
        <w:t>that there is a real risk that some people could participate in this without thinking it through and then suffer real harm as a result, which can have mental health implications.</w:t>
      </w:r>
    </w:p>
    <w:p w:rsidR="008830A2" w:rsidRPr="00977DAC" w:rsidP="008F4F30">
      <w:pPr>
        <w:pStyle w:val="Answer"/>
      </w:pPr>
      <w:r>
        <w:t>F</w:t>
      </w:r>
      <w:r w:rsidRPr="00977DAC">
        <w:t>or instance, the FCA research shows that</w:t>
      </w:r>
      <w:r>
        <w:t xml:space="preserve"> two-third</w:t>
      </w:r>
      <w:r w:rsidR="00E851AB">
        <w:t>s</w:t>
      </w:r>
      <w:r>
        <w:t xml:space="preserve"> of </w:t>
      </w:r>
      <w:r w:rsidRPr="00977DAC">
        <w:t>younger people</w:t>
      </w:r>
      <w:r>
        <w:t xml:space="preserve">, </w:t>
      </w:r>
      <w:r w:rsidRPr="00977DAC">
        <w:t xml:space="preserve">who we know </w:t>
      </w:r>
      <w:r>
        <w:t xml:space="preserve">are a </w:t>
      </w:r>
      <w:r w:rsidRPr="00977DAC">
        <w:t>disproportionate</w:t>
      </w:r>
      <w:r>
        <w:t xml:space="preserve"> </w:t>
      </w:r>
      <w:r w:rsidR="00FD683D">
        <w:t>number</w:t>
      </w:r>
      <w:r>
        <w:t xml:space="preserve"> of </w:t>
      </w:r>
      <w:r w:rsidRPr="00977DAC">
        <w:t>cryptoasset earners, make investment decisions in less than a day and one in seven in less than an hour.</w:t>
      </w:r>
      <w:r>
        <w:t xml:space="preserve"> </w:t>
      </w:r>
      <w:r w:rsidR="00FD683D">
        <w:t>I</w:t>
      </w:r>
      <w:r>
        <w:t xml:space="preserve">t </w:t>
      </w:r>
      <w:r w:rsidRPr="00977DAC">
        <w:t xml:space="preserve">also showed that impulse buying of </w:t>
      </w:r>
      <w:r>
        <w:t>cryptoasset</w:t>
      </w:r>
      <w:r w:rsidRPr="00977DAC">
        <w:t xml:space="preserve">s was </w:t>
      </w:r>
      <w:r w:rsidRPr="00977DAC">
        <w:t>only number four behind impulse buying of air fryers, smart watches and energy drinks.</w:t>
      </w:r>
    </w:p>
    <w:p w:rsidR="008830A2" w:rsidRPr="00977DAC" w:rsidP="008F4F30">
      <w:pPr>
        <w:pStyle w:val="Answer"/>
      </w:pPr>
      <w:r>
        <w:t>T</w:t>
      </w:r>
      <w:r w:rsidRPr="00977DAC">
        <w:t>here is an issue about the need for education</w:t>
      </w:r>
      <w:r>
        <w:t xml:space="preserve"> and the </w:t>
      </w:r>
      <w:r w:rsidRPr="00977DAC">
        <w:t xml:space="preserve">deficit in financial education, which </w:t>
      </w:r>
      <w:r w:rsidR="00A20490">
        <w:t>John Glen</w:t>
      </w:r>
      <w:r w:rsidRPr="00977DAC">
        <w:t xml:space="preserve"> mentioned earlier on</w:t>
      </w:r>
      <w:r>
        <w:t>. W</w:t>
      </w:r>
      <w:r w:rsidRPr="00977DAC">
        <w:t>e need to make sure that</w:t>
      </w:r>
      <w:r>
        <w:t xml:space="preserve">, </w:t>
      </w:r>
      <w:r w:rsidRPr="00977DAC">
        <w:t xml:space="preserve">when people enter this market, they do so with their eyes open and recognise what the implications might be. Otherwise, we will have </w:t>
      </w:r>
      <w:r w:rsidR="00FD683D">
        <w:t xml:space="preserve">the </w:t>
      </w:r>
      <w:r w:rsidRPr="00977DAC">
        <w:t>mental health</w:t>
      </w:r>
      <w:r>
        <w:t xml:space="preserve"> </w:t>
      </w:r>
      <w:r w:rsidR="00FD683D">
        <w:t>difficulties</w:t>
      </w:r>
      <w:r>
        <w:t xml:space="preserve"> that you flagged.</w:t>
      </w:r>
    </w:p>
    <w:p w:rsidR="008830A2" w:rsidP="008F4F30">
      <w:pPr>
        <w:pStyle w:val="Question"/>
        <w:numPr>
          <w:ilvl w:val="0"/>
          <w:numId w:val="9"/>
        </w:numPr>
      </w:pPr>
      <w:sdt>
        <w:sdtPr>
          <w:alias w:val="Member"/>
          <w:tag w:val="&lt;Member mnisId='5170' dodsId='173170'&gt;"/>
          <w:id w:val="629520259"/>
          <w:placeholder>
            <w:docPart w:val="31739E740F5949EDAB70F2B6DCF2AD6A"/>
          </w:placeholder>
          <w:richText/>
        </w:sdtPr>
        <w:sdtContent>
          <w:r w:rsidRPr="001145D4">
            <w:rPr>
              <w:b/>
            </w:rPr>
            <w:t>John Grady:</w:t>
          </w:r>
        </w:sdtContent>
      </w:sdt>
      <w:r w:rsidRPr="00977DAC">
        <w:t xml:space="preserve"> </w:t>
      </w:r>
      <w:r>
        <w:t>S</w:t>
      </w:r>
      <w:r w:rsidRPr="00977DAC">
        <w:t>ome people are buying it on a speculative basis</w:t>
      </w:r>
      <w:r>
        <w:t xml:space="preserve"> and, </w:t>
      </w:r>
      <w:r w:rsidRPr="00977DAC">
        <w:t>I suspect</w:t>
      </w:r>
      <w:r>
        <w:t xml:space="preserve">, </w:t>
      </w:r>
      <w:r w:rsidRPr="00977DAC">
        <w:t>trading more frequently</w:t>
      </w:r>
      <w:r>
        <w:t xml:space="preserve">. We need to </w:t>
      </w:r>
      <w:r w:rsidRPr="00977DAC">
        <w:t xml:space="preserve">explore whether things </w:t>
      </w:r>
      <w:r>
        <w:t xml:space="preserve">are </w:t>
      </w:r>
      <w:r w:rsidRPr="00977DAC">
        <w:t xml:space="preserve">needed to protect younger consumers from speculation in this area, in the same way </w:t>
      </w:r>
      <w:r>
        <w:t xml:space="preserve">as </w:t>
      </w:r>
      <w:r w:rsidRPr="00977DAC">
        <w:t xml:space="preserve">we have </w:t>
      </w:r>
      <w:r>
        <w:t xml:space="preserve">the </w:t>
      </w:r>
      <w:r w:rsidR="00FD683D">
        <w:t>GAMSTOP</w:t>
      </w:r>
      <w:r w:rsidRPr="00977DAC" w:rsidR="00FD683D">
        <w:t xml:space="preserve"> </w:t>
      </w:r>
      <w:r w:rsidRPr="00977DAC">
        <w:t>mechanism.</w:t>
      </w:r>
    </w:p>
    <w:p w:rsidR="008830A2" w:rsidRPr="00977DAC" w:rsidP="008F4F30">
      <w:pPr>
        <w:pStyle w:val="Answer"/>
      </w:pPr>
      <w:sdt>
        <w:sdtPr>
          <w:alias w:val="Witness"/>
          <w:id w:val="2117410538"/>
          <w:placeholder>
            <w:docPart w:val="E34A20AF94BA4EE09C6FAFF2EC422DF4"/>
          </w:placeholder>
          <w:richText/>
        </w:sdtPr>
        <w:sdtContent>
          <w:r w:rsidRPr="00DE7AD7">
            <w:rPr>
              <w:b/>
              <w:i/>
            </w:rPr>
            <w:t>Chris Pond:</w:t>
          </w:r>
        </w:sdtContent>
      </w:sdt>
      <w:r w:rsidRPr="00DE7AD7">
        <w:t xml:space="preserve"> </w:t>
      </w:r>
      <w:r w:rsidRPr="00977DAC">
        <w:t xml:space="preserve">Yes. </w:t>
      </w:r>
    </w:p>
    <w:p w:rsidR="008830A2" w:rsidRPr="00977DAC" w:rsidP="008F4F30">
      <w:pPr>
        <w:pStyle w:val="Question"/>
        <w:numPr>
          <w:ilvl w:val="0"/>
          <w:numId w:val="9"/>
        </w:numPr>
      </w:pPr>
      <w:sdt>
        <w:sdtPr>
          <w:alias w:val="Member"/>
          <w:tag w:val="&lt;Member mnisId='4051' dodsId='43043'&gt;"/>
          <w:id w:val="-1220047205"/>
          <w:placeholder>
            <w:docPart w:val="9E3C071D08BD4AD1BEDCED6764658149"/>
          </w:placeholder>
          <w:richText/>
        </w:sdtPr>
        <w:sdtContent>
          <w:r w:rsidRPr="008D485B">
            <w:rPr>
              <w:b/>
            </w:rPr>
            <w:t>John Glen:</w:t>
          </w:r>
        </w:sdtContent>
      </w:sdt>
      <w:r w:rsidRPr="00977DAC">
        <w:t xml:space="preserve"> In the last panel</w:t>
      </w:r>
      <w:r>
        <w:t xml:space="preserve">, </w:t>
      </w:r>
      <w:r w:rsidRPr="00977DAC">
        <w:t xml:space="preserve">contrary to what you said, Mr </w:t>
      </w:r>
      <w:r>
        <w:t xml:space="preserve">Youel, we saw </w:t>
      </w:r>
      <w:r w:rsidRPr="00977DAC">
        <w:t xml:space="preserve">a clear use case for wholesale investment in funds based on the record of returns. If you create a regulatory environment that chills that significantly, will you </w:t>
      </w:r>
      <w:r>
        <w:t xml:space="preserve">not </w:t>
      </w:r>
      <w:r w:rsidRPr="00977DAC">
        <w:t xml:space="preserve">damage the outcomes for pensions and other pooled investments that </w:t>
      </w:r>
      <w:r>
        <w:t xml:space="preserve">are </w:t>
      </w:r>
      <w:r w:rsidRPr="00977DAC">
        <w:t>available?</w:t>
      </w:r>
    </w:p>
    <w:p w:rsidR="008830A2" w:rsidP="008F4F30">
      <w:pPr>
        <w:pStyle w:val="Answer"/>
      </w:pPr>
      <w:sdt>
        <w:sdtPr>
          <w:alias w:val="Witness"/>
          <w:id w:val="-1422413438"/>
          <w:placeholder>
            <w:docPart w:val="1124BAB848A1467F976A867A9BB52570"/>
          </w:placeholder>
          <w:richText/>
        </w:sdtPr>
        <w:sdtContent>
          <w:r w:rsidRPr="00A7157B">
            <w:rPr>
              <w:b/>
              <w:i/>
            </w:rPr>
            <w:t>Simon Youel:</w:t>
          </w:r>
        </w:sdtContent>
      </w:sdt>
      <w:r w:rsidRPr="00977DAC">
        <w:t xml:space="preserve"> </w:t>
      </w:r>
      <w:r w:rsidR="00FD683D">
        <w:t>Does that mean</w:t>
      </w:r>
      <w:r>
        <w:t xml:space="preserve"> we </w:t>
      </w:r>
      <w:r w:rsidR="00FD683D">
        <w:t xml:space="preserve">should </w:t>
      </w:r>
      <w:r>
        <w:t xml:space="preserve">not </w:t>
      </w:r>
      <w:r w:rsidRPr="00977DAC">
        <w:t>regulate Ponzi schemes</w:t>
      </w:r>
      <w:r>
        <w:t xml:space="preserve"> because people would lose out if </w:t>
      </w:r>
      <w:r w:rsidRPr="00977DAC">
        <w:t>we did</w:t>
      </w:r>
      <w:r>
        <w:t xml:space="preserve">? </w:t>
      </w:r>
    </w:p>
    <w:p w:rsidR="008830A2" w:rsidP="008F4F30">
      <w:pPr>
        <w:pStyle w:val="Answer"/>
      </w:pPr>
      <w:r w:rsidRPr="00977DAC">
        <w:t xml:space="preserve">I would characterise it more like gold. </w:t>
      </w:r>
      <w:r>
        <w:t>I</w:t>
      </w:r>
      <w:r w:rsidRPr="00977DAC">
        <w:t>f people want to have part of their portfolio in gold, which does not yield anything but</w:t>
      </w:r>
      <w:r>
        <w:t xml:space="preserve">, </w:t>
      </w:r>
      <w:r w:rsidRPr="00977DAC">
        <w:t xml:space="preserve">as </w:t>
      </w:r>
      <w:r>
        <w:t xml:space="preserve">a </w:t>
      </w:r>
      <w:r w:rsidRPr="00977DAC">
        <w:t>society</w:t>
      </w:r>
      <w:r>
        <w:t xml:space="preserve">, </w:t>
      </w:r>
      <w:r w:rsidRPr="00977DAC">
        <w:t xml:space="preserve">we have decided it has inherent value, </w:t>
      </w:r>
      <w:r>
        <w:t xml:space="preserve">that is </w:t>
      </w:r>
      <w:r w:rsidRPr="00977DAC">
        <w:t xml:space="preserve">fine. If people want to do the same with </w:t>
      </w:r>
      <w:r w:rsidR="00156EE4">
        <w:t>bitcoin</w:t>
      </w:r>
      <w:r w:rsidRPr="00977DAC">
        <w:t xml:space="preserve">, </w:t>
      </w:r>
      <w:r>
        <w:t xml:space="preserve">that is </w:t>
      </w:r>
      <w:r w:rsidRPr="00977DAC">
        <w:t>fine. They can allocate some of their portfolio for that.</w:t>
      </w:r>
    </w:p>
    <w:p w:rsidR="008830A2" w:rsidP="008F4F30">
      <w:pPr>
        <w:pStyle w:val="Answer"/>
      </w:pPr>
      <w:r>
        <w:t>H</w:t>
      </w:r>
      <w:r w:rsidRPr="00977DAC">
        <w:t>ow does that improve the capital development of the economy? That is how we get growth. That is how we improve people’s incomes. You do not get rich by trading digital tokens. You cannot save your way to prosperity. You need to invest</w:t>
      </w:r>
      <w:r>
        <w:t>, and t</w:t>
      </w:r>
      <w:r w:rsidRPr="00977DAC">
        <w:t>here is no actual investment.</w:t>
      </w:r>
    </w:p>
    <w:p w:rsidR="008830A2" w:rsidRPr="00977DAC" w:rsidP="008F4F30">
      <w:pPr>
        <w:pStyle w:val="Answer"/>
      </w:pPr>
      <w:r>
        <w:t>T</w:t>
      </w:r>
      <w:r w:rsidRPr="00977DAC">
        <w:t>he problem is that we confuse savings and investment. I am old</w:t>
      </w:r>
      <w:r w:rsidR="00FD683D">
        <w:noBreakHyphen/>
      </w:r>
      <w:r w:rsidRPr="00977DAC">
        <w:t xml:space="preserve">fashioned. I like my old macroeconomics like </w:t>
      </w:r>
      <w:r>
        <w:t>Keynes</w:t>
      </w:r>
      <w:r w:rsidRPr="00977DAC">
        <w:t>. There is a difference between saving and investment. Investment is investment in actual capital goods</w:t>
      </w:r>
      <w:r>
        <w:t xml:space="preserve">, in </w:t>
      </w:r>
      <w:r w:rsidRPr="00977DAC">
        <w:t>employing labour to produce things.</w:t>
      </w:r>
      <w:r>
        <w:t xml:space="preserve"> </w:t>
      </w:r>
      <w:r w:rsidRPr="00977DAC">
        <w:t xml:space="preserve">Saving is merely holding a security. You can save in </w:t>
      </w:r>
      <w:r w:rsidR="00156EE4">
        <w:t>bitcoin</w:t>
      </w:r>
      <w:r>
        <w:t xml:space="preserve">, </w:t>
      </w:r>
      <w:r w:rsidRPr="00977DAC">
        <w:t>bank deposits</w:t>
      </w:r>
      <w:r>
        <w:t xml:space="preserve"> or </w:t>
      </w:r>
      <w:r w:rsidRPr="00977DAC">
        <w:t>gold, but it does not produce economic growth.</w:t>
      </w:r>
    </w:p>
    <w:p w:rsidR="008830A2" w:rsidRPr="00977DAC" w:rsidP="008F4F30">
      <w:pPr>
        <w:pStyle w:val="Question"/>
        <w:numPr>
          <w:ilvl w:val="0"/>
          <w:numId w:val="9"/>
        </w:numPr>
      </w:pPr>
      <w:sdt>
        <w:sdtPr>
          <w:alias w:val="Member"/>
          <w:tag w:val="&lt;Member mnisId='4051' dodsId='43043'&gt;"/>
          <w:id w:val="-178202523"/>
          <w:placeholder>
            <w:docPart w:val="98648985DE2C49D5A5B95E24815E057B"/>
          </w:placeholder>
          <w:richText/>
        </w:sdtPr>
        <w:sdtContent>
          <w:r w:rsidRPr="008D485B">
            <w:rPr>
              <w:b/>
            </w:rPr>
            <w:t>John Glen:</w:t>
          </w:r>
        </w:sdtContent>
      </w:sdt>
      <w:r w:rsidRPr="00977DAC">
        <w:t xml:space="preserve"> You seem to be, if I may say, imposing your own personal moral </w:t>
      </w:r>
      <w:r w:rsidR="00FD683D">
        <w:t>judgment</w:t>
      </w:r>
      <w:r w:rsidRPr="00977DAC">
        <w:t xml:space="preserve"> about different qualities of investment</w:t>
      </w:r>
      <w:r>
        <w:t>. S</w:t>
      </w:r>
      <w:r w:rsidRPr="00977DAC">
        <w:t xml:space="preserve">urely that </w:t>
      </w:r>
      <w:r>
        <w:t xml:space="preserve">should </w:t>
      </w:r>
      <w:r w:rsidRPr="00977DAC">
        <w:t>be for fund managers and individual actors.</w:t>
      </w:r>
    </w:p>
    <w:p w:rsidR="008830A2" w:rsidRPr="00977DAC" w:rsidP="008F4F30">
      <w:pPr>
        <w:pStyle w:val="Answer"/>
      </w:pPr>
      <w:sdt>
        <w:sdtPr>
          <w:alias w:val="Witness"/>
          <w:id w:val="-1774081075"/>
          <w:placeholder>
            <w:docPart w:val="DF73756366D34C83AD3E358B1A9A9DF9"/>
          </w:placeholder>
          <w:richText/>
        </w:sdtPr>
        <w:sdtContent>
          <w:r w:rsidRPr="00A7157B">
            <w:rPr>
              <w:b/>
              <w:i/>
            </w:rPr>
            <w:t>Simon Youel:</w:t>
          </w:r>
        </w:sdtContent>
      </w:sdt>
      <w:r>
        <w:t xml:space="preserve"> Yes, sure. A</w:t>
      </w:r>
      <w:r w:rsidRPr="00977DAC">
        <w:t xml:space="preserve">s a society, can we really not do better than this? This used to be a country that had innovation. </w:t>
      </w:r>
      <w:r>
        <w:t>T</w:t>
      </w:r>
      <w:r w:rsidRPr="00977DAC">
        <w:t>he Victorians built huge engineering projects</w:t>
      </w:r>
      <w:r>
        <w:t xml:space="preserve">. They built </w:t>
      </w:r>
      <w:r w:rsidRPr="00977DAC">
        <w:t>housing</w:t>
      </w:r>
      <w:r>
        <w:t xml:space="preserve">; they had </w:t>
      </w:r>
      <w:r w:rsidRPr="00977DAC">
        <w:t>massive scientific innovation. I would prefer that we did that. As a society, we would be wealthier if we had our smartest and best people working on those things rather than trading digital tokens.</w:t>
      </w:r>
    </w:p>
    <w:p w:rsidR="008830A2" w:rsidRPr="00977DAC" w:rsidP="008F4F30">
      <w:pPr>
        <w:pStyle w:val="Question"/>
        <w:numPr>
          <w:ilvl w:val="0"/>
          <w:numId w:val="9"/>
        </w:numPr>
      </w:pPr>
      <w:sdt>
        <w:sdtPr>
          <w:rPr>
            <w:b/>
            <w:bCs/>
          </w:rPr>
          <w:alias w:val="Member"/>
          <w:tag w:val="&lt;Member mnisId='4870' dodsId='143979'&gt;"/>
          <w:id w:val="-756365898"/>
          <w:placeholder>
            <w:docPart w:val="545B94B8620145099D727B87A7375C41"/>
          </w:placeholder>
          <w:richText/>
        </w:sdtPr>
        <w:sdtEndPr>
          <w:rPr>
            <w:b w:val="0"/>
            <w:bCs w:val="0"/>
          </w:rPr>
        </w:sdtEndPr>
        <w:sdtContent>
          <w:r w:rsidRPr="002B2DA7">
            <w:rPr>
              <w:b/>
            </w:rPr>
            <w:t>Chair:</w:t>
          </w:r>
        </w:sdtContent>
      </w:sdt>
      <w:r>
        <w:t xml:space="preserve"> </w:t>
      </w:r>
      <w:r w:rsidRPr="00977DAC">
        <w:t>Are there any benefits</w:t>
      </w:r>
      <w:r>
        <w:t xml:space="preserve"> </w:t>
      </w:r>
      <w:r w:rsidRPr="00977DAC">
        <w:t xml:space="preserve">to </w:t>
      </w:r>
      <w:r w:rsidR="00156EE4">
        <w:t>bitcoin</w:t>
      </w:r>
      <w:r w:rsidRPr="00977DAC">
        <w:t>?</w:t>
      </w:r>
    </w:p>
    <w:p w:rsidR="008830A2" w:rsidRPr="00977DAC" w:rsidP="008F4F30">
      <w:pPr>
        <w:pStyle w:val="Answer"/>
      </w:pPr>
      <w:sdt>
        <w:sdtPr>
          <w:alias w:val="Witness"/>
          <w:id w:val="1113788673"/>
          <w:placeholder>
            <w:docPart w:val="3C55D3AF5BCB4F46AD5B23398BF527CA"/>
          </w:placeholder>
          <w:richText/>
        </w:sdtPr>
        <w:sdtContent>
          <w:r w:rsidRPr="00A7157B">
            <w:rPr>
              <w:b/>
              <w:i/>
            </w:rPr>
            <w:t>Simon Youel:</w:t>
          </w:r>
        </w:sdtContent>
      </w:sdt>
      <w:r w:rsidRPr="00977DAC">
        <w:t xml:space="preserve"> </w:t>
      </w:r>
      <w:r>
        <w:t xml:space="preserve">In relation to </w:t>
      </w:r>
      <w:r w:rsidRPr="00977DAC">
        <w:t>stablecoins</w:t>
      </w:r>
      <w:r>
        <w:t xml:space="preserve"> and </w:t>
      </w:r>
      <w:r w:rsidRPr="00977DAC">
        <w:t>disrupting the current bank-based payment system, yes.</w:t>
      </w:r>
      <w:r>
        <w:t xml:space="preserve"> </w:t>
      </w:r>
      <w:r w:rsidRPr="00977DAC">
        <w:t xml:space="preserve">If </w:t>
      </w:r>
      <w:r w:rsidR="00156EE4">
        <w:t>bitcoin</w:t>
      </w:r>
      <w:r w:rsidRPr="00977DAC">
        <w:t xml:space="preserve"> was </w:t>
      </w:r>
      <w:r>
        <w:t xml:space="preserve">the </w:t>
      </w:r>
      <w:r w:rsidRPr="00977DAC">
        <w:t>digital cash</w:t>
      </w:r>
      <w:r>
        <w:t xml:space="preserve"> that it</w:t>
      </w:r>
      <w:r w:rsidRPr="00977DAC">
        <w:t xml:space="preserve"> purport</w:t>
      </w:r>
      <w:r>
        <w:t>s</w:t>
      </w:r>
      <w:r w:rsidRPr="00977DAC">
        <w:t xml:space="preserve"> to be, I would be supportive of it. The problem is</w:t>
      </w:r>
      <w:r>
        <w:t xml:space="preserve"> that </w:t>
      </w:r>
      <w:r w:rsidRPr="00977DAC">
        <w:t xml:space="preserve">the people who developed </w:t>
      </w:r>
      <w:r w:rsidR="00156EE4">
        <w:t>bitcoin</w:t>
      </w:r>
      <w:r w:rsidRPr="00977DAC">
        <w:t xml:space="preserve"> did not understand money.</w:t>
      </w:r>
    </w:p>
    <w:p w:rsidR="008830A2" w:rsidRPr="00977DAC" w:rsidP="008F4F30">
      <w:pPr>
        <w:pStyle w:val="Remark"/>
      </w:pPr>
      <w:sdt>
        <w:sdtPr>
          <w:rPr>
            <w:b/>
            <w:bCs/>
          </w:rPr>
          <w:alias w:val="Member"/>
          <w:tag w:val="&lt;Member mnisId='4870' dodsId='143979'&gt;"/>
          <w:id w:val="1136065633"/>
          <w:placeholder>
            <w:docPart w:val="CC4AFFFA1D7D4BD898B72A44E4F31E70"/>
          </w:placeholder>
          <w:richText/>
        </w:sdtPr>
        <w:sdtEndPr>
          <w:rPr>
            <w:b w:val="0"/>
            <w:bCs w:val="0"/>
          </w:rPr>
        </w:sdtEndPr>
        <w:sdtContent>
          <w:r w:rsidRPr="002B2DA7">
            <w:rPr>
              <w:b/>
            </w:rPr>
            <w:t>Chair:</w:t>
          </w:r>
        </w:sdtContent>
      </w:sdt>
      <w:r>
        <w:t xml:space="preserve"> T</w:t>
      </w:r>
      <w:r w:rsidRPr="00977DAC">
        <w:t>he benefit that you see is about payment systems.</w:t>
      </w:r>
    </w:p>
    <w:p w:rsidR="008830A2" w:rsidP="008F4F30">
      <w:pPr>
        <w:pStyle w:val="Question"/>
        <w:numPr>
          <w:ilvl w:val="0"/>
          <w:numId w:val="9"/>
        </w:numPr>
      </w:pPr>
      <w:sdt>
        <w:sdtPr>
          <w:alias w:val="Member"/>
          <w:tag w:val="&lt;Member mnisId='4051' dodsId='43043'&gt;"/>
          <w:id w:val="1507243189"/>
          <w:placeholder>
            <w:docPart w:val="4D0DF868285E438F8502489791198A1A"/>
          </w:placeholder>
          <w:richText/>
        </w:sdtPr>
        <w:sdtContent>
          <w:r w:rsidRPr="008D485B">
            <w:rPr>
              <w:b/>
            </w:rPr>
            <w:t>John Glen:</w:t>
          </w:r>
        </w:sdtContent>
      </w:sdt>
      <w:r w:rsidRPr="00977DAC">
        <w:t xml:space="preserve"> Mr</w:t>
      </w:r>
      <w:r>
        <w:t xml:space="preserve"> </w:t>
      </w:r>
      <w:r w:rsidRPr="00977DAC">
        <w:t>Po</w:t>
      </w:r>
      <w:r>
        <w:t>nd</w:t>
      </w:r>
      <w:r w:rsidRPr="00977DAC">
        <w:t xml:space="preserve">, could I ask you about the FCA’s interventions in this space so far? </w:t>
      </w:r>
      <w:r>
        <w:t>I</w:t>
      </w:r>
      <w:r w:rsidRPr="00977DAC">
        <w:t xml:space="preserve">f we look at what </w:t>
      </w:r>
      <w:r w:rsidR="00FD683D">
        <w:t>it has</w:t>
      </w:r>
      <w:r w:rsidRPr="00977DAC">
        <w:t xml:space="preserve"> done since 2020, there is AML for crypto exchanges</w:t>
      </w:r>
      <w:r>
        <w:t xml:space="preserve">; </w:t>
      </w:r>
      <w:r w:rsidR="00FD683D">
        <w:t>it</w:t>
      </w:r>
      <w:r w:rsidRPr="00977DAC">
        <w:t xml:space="preserve"> </w:t>
      </w:r>
      <w:r w:rsidR="00FD683D">
        <w:t>has</w:t>
      </w:r>
      <w:r w:rsidRPr="00977DAC">
        <w:t xml:space="preserve"> banned the sale of crypto derivatives to retail consumers</w:t>
      </w:r>
      <w:r>
        <w:t xml:space="preserve">; and </w:t>
      </w:r>
      <w:r w:rsidR="00FD683D">
        <w:t>it</w:t>
      </w:r>
      <w:r w:rsidRPr="00977DAC">
        <w:t xml:space="preserve"> </w:t>
      </w:r>
      <w:r w:rsidR="00FD683D">
        <w:t>has</w:t>
      </w:r>
      <w:r w:rsidRPr="00977DAC">
        <w:t xml:space="preserve"> brought crypto into the financial promotions regime</w:t>
      </w:r>
      <w:r>
        <w:t>. W</w:t>
      </w:r>
      <w:r w:rsidRPr="00977DAC">
        <w:t xml:space="preserve">e discussed </w:t>
      </w:r>
      <w:r>
        <w:t xml:space="preserve">some of those </w:t>
      </w:r>
      <w:r w:rsidRPr="00977DAC">
        <w:t>in the last panel.</w:t>
      </w:r>
    </w:p>
    <w:p w:rsidR="008830A2" w:rsidRPr="00977DAC" w:rsidP="008F4F30">
      <w:pPr>
        <w:pStyle w:val="QuestionCont"/>
      </w:pPr>
      <w:r w:rsidRPr="00977DAC">
        <w:t>In a world where individuals are at liberty to make those investments anyway</w:t>
      </w:r>
      <w:r>
        <w:t>—</w:t>
      </w:r>
      <w:r w:rsidRPr="00977DAC">
        <w:t>the internet gives people access to do what they want</w:t>
      </w:r>
      <w:r>
        <w:t>—h</w:t>
      </w:r>
      <w:r w:rsidRPr="00977DAC">
        <w:t xml:space="preserve">ow does the FCA get it right in terms of creating an asymmetry in the UK, which is bad for the messaging </w:t>
      </w:r>
      <w:r>
        <w:t xml:space="preserve">around </w:t>
      </w:r>
      <w:r w:rsidRPr="00977DAC">
        <w:t>the competit</w:t>
      </w:r>
      <w:r>
        <w:t xml:space="preserve">iveness </w:t>
      </w:r>
      <w:r w:rsidRPr="00977DAC">
        <w:t>of the economy, whil</w:t>
      </w:r>
      <w:r>
        <w:t>e</w:t>
      </w:r>
      <w:r w:rsidRPr="00977DAC">
        <w:t xml:space="preserve"> doing what we are </w:t>
      </w:r>
      <w:r w:rsidR="00FD683D">
        <w:t xml:space="preserve">both </w:t>
      </w:r>
      <w:r w:rsidRPr="00977DAC">
        <w:t xml:space="preserve">probably sympathetic to, </w:t>
      </w:r>
      <w:r>
        <w:t xml:space="preserve">which is to </w:t>
      </w:r>
      <w:r w:rsidRPr="00977DAC">
        <w:t>protect vulnerable people? Is it possible to do that and get that balance right?</w:t>
      </w:r>
    </w:p>
    <w:p w:rsidR="008830A2" w:rsidRPr="00977DAC" w:rsidP="008F4F30">
      <w:pPr>
        <w:pStyle w:val="Answer"/>
      </w:pPr>
      <w:sdt>
        <w:sdtPr>
          <w:alias w:val="Witness"/>
          <w:id w:val="1004099021"/>
          <w:placeholder>
            <w:docPart w:val="44491A89C80B421381C4160996F66312"/>
          </w:placeholder>
          <w:richText/>
        </w:sdtPr>
        <w:sdtContent>
          <w:r w:rsidRPr="00F76DD3">
            <w:rPr>
              <w:b/>
              <w:i/>
            </w:rPr>
            <w:t>Chris Pond:</w:t>
          </w:r>
        </w:sdtContent>
      </w:sdt>
      <w:r w:rsidRPr="00977DAC">
        <w:t xml:space="preserve"> It is</w:t>
      </w:r>
      <w:r>
        <w:t>. T</w:t>
      </w:r>
      <w:r w:rsidRPr="00977DAC">
        <w:t>he FCA is moving beyond the AML and promotions aspect</w:t>
      </w:r>
      <w:r>
        <w:t>s</w:t>
      </w:r>
      <w:r w:rsidRPr="00977DAC">
        <w:t xml:space="preserve"> to other elements of the regulation. As I said, I am not here to speak on behalf of the FCA</w:t>
      </w:r>
      <w:r>
        <w:t xml:space="preserve">. </w:t>
      </w:r>
      <w:r w:rsidRPr="00977DAC">
        <w:t>I would not dare.</w:t>
      </w:r>
    </w:p>
    <w:p w:rsidR="008830A2" w:rsidRPr="00977DAC" w:rsidP="008F4F30">
      <w:pPr>
        <w:pStyle w:val="Answer"/>
      </w:pPr>
      <w:r>
        <w:t xml:space="preserve">The </w:t>
      </w:r>
      <w:r w:rsidRPr="00977DAC">
        <w:t>perception that we have at the panel</w:t>
      </w:r>
      <w:r>
        <w:t xml:space="preserve">, from </w:t>
      </w:r>
      <w:r w:rsidRPr="00977DAC">
        <w:t>responding to each of the consultations that the FCA produces on the next stage of the regulation</w:t>
      </w:r>
      <w:r>
        <w:t xml:space="preserve">, is that </w:t>
      </w:r>
      <w:r w:rsidRPr="00977DAC">
        <w:t>there is a very clear focus on the importance of innovation and growth</w:t>
      </w:r>
      <w:r w:rsidR="00537C9A">
        <w:t>,</w:t>
      </w:r>
      <w:r>
        <w:t xml:space="preserve"> and </w:t>
      </w:r>
      <w:r w:rsidRPr="00977DAC">
        <w:t>a recognition that you achieve the growth of this sector most effectively if you build confidence</w:t>
      </w:r>
      <w:r>
        <w:t xml:space="preserve">. To build confidence </w:t>
      </w:r>
      <w:r w:rsidRPr="00977DAC">
        <w:t xml:space="preserve">in </w:t>
      </w:r>
      <w:r>
        <w:t xml:space="preserve">the </w:t>
      </w:r>
      <w:r w:rsidRPr="00977DAC">
        <w:t xml:space="preserve">businesses </w:t>
      </w:r>
      <w:r>
        <w:t xml:space="preserve">that </w:t>
      </w:r>
      <w:r w:rsidRPr="00977DAC">
        <w:t>are engaging</w:t>
      </w:r>
      <w:r>
        <w:t xml:space="preserve">, they need to </w:t>
      </w:r>
      <w:r w:rsidRPr="00977DAC">
        <w:t xml:space="preserve">have a stable regulatory regime </w:t>
      </w:r>
      <w:r>
        <w:t xml:space="preserve">that </w:t>
      </w:r>
      <w:r w:rsidRPr="00977DAC">
        <w:t xml:space="preserve">is in line with the regimes operating elsewhere, whether that </w:t>
      </w:r>
      <w:r>
        <w:t xml:space="preserve">is </w:t>
      </w:r>
      <w:r w:rsidRPr="00977DAC">
        <w:t>in Europe or the GENIUS Act in the States</w:t>
      </w:r>
      <w:r>
        <w:t xml:space="preserve">. We do not need to replicate those regimes, </w:t>
      </w:r>
      <w:r w:rsidRPr="00977DAC">
        <w:t xml:space="preserve">but </w:t>
      </w:r>
      <w:r>
        <w:t xml:space="preserve">we need to be </w:t>
      </w:r>
      <w:r w:rsidRPr="00977DAC">
        <w:t xml:space="preserve">consistent with </w:t>
      </w:r>
      <w:r>
        <w:t xml:space="preserve">them. At the same time, we need to </w:t>
      </w:r>
      <w:r w:rsidRPr="00977DAC">
        <w:t>provid</w:t>
      </w:r>
      <w:r>
        <w:t>e</w:t>
      </w:r>
      <w:r w:rsidRPr="00977DAC">
        <w:t xml:space="preserve"> the sort of protection that </w:t>
      </w:r>
      <w:r w:rsidR="00FB2741">
        <w:t>give</w:t>
      </w:r>
      <w:r w:rsidR="00E65499">
        <w:t>s</w:t>
      </w:r>
      <w:r w:rsidR="00FB2741">
        <w:t xml:space="preserve"> </w:t>
      </w:r>
      <w:r w:rsidRPr="00977DAC">
        <w:t>people confidence to enter the market.</w:t>
      </w:r>
    </w:p>
    <w:p w:rsidR="008830A2" w:rsidP="008F4F30">
      <w:pPr>
        <w:pStyle w:val="Answer"/>
      </w:pPr>
      <w:r>
        <w:t>S</w:t>
      </w:r>
      <w:r w:rsidRPr="00977DAC">
        <w:t xml:space="preserve">ome of the research </w:t>
      </w:r>
      <w:r>
        <w:t xml:space="preserve">that </w:t>
      </w:r>
      <w:r w:rsidRPr="00977DAC">
        <w:t>the FCA carried out last year suggested that</w:t>
      </w:r>
      <w:r>
        <w:t xml:space="preserve"> more of those people </w:t>
      </w:r>
      <w:r w:rsidRPr="00977DAC">
        <w:t>who were not currently engaged in this market, who did not hold cryptoassets, would do so if they felt they were protected. Among those who hold cryptoassets, a large proportion say they would increase their engagement in the market if the protection was there.</w:t>
      </w:r>
    </w:p>
    <w:p w:rsidR="008830A2" w:rsidRPr="00977DAC" w:rsidP="008F4F30">
      <w:pPr>
        <w:pStyle w:val="Answer"/>
      </w:pPr>
      <w:r>
        <w:t>A</w:t>
      </w:r>
      <w:r w:rsidRPr="00977DAC">
        <w:t xml:space="preserve"> stable regulatory framework is beneficial in terms of helping this bit of the market grow. Without it, I fear we could be in the territory that my colleague at the other end of this table has been talking about.</w:t>
      </w:r>
    </w:p>
    <w:p w:rsidR="008830A2" w:rsidRPr="00977DAC" w:rsidP="008F4F30">
      <w:pPr>
        <w:pStyle w:val="Question"/>
        <w:numPr>
          <w:ilvl w:val="0"/>
          <w:numId w:val="9"/>
        </w:numPr>
      </w:pPr>
      <w:sdt>
        <w:sdtPr>
          <w:alias w:val="Member"/>
          <w:tag w:val="&lt;Member mnisId='4051' dodsId='43043'&gt;"/>
          <w:id w:val="18754381"/>
          <w:placeholder>
            <w:docPart w:val="D923A90814954952A277EB8317AD2A66"/>
          </w:placeholder>
          <w:richText/>
        </w:sdtPr>
        <w:sdtContent>
          <w:r w:rsidRPr="008D485B">
            <w:rPr>
              <w:b/>
            </w:rPr>
            <w:t>John Glen:</w:t>
          </w:r>
        </w:sdtContent>
      </w:sdt>
      <w:r w:rsidRPr="00977DAC">
        <w:t xml:space="preserve"> I hear what you are saying. That is the sort of classic answer that responsible people say, which is </w:t>
      </w:r>
      <w:r>
        <w:t xml:space="preserve">that </w:t>
      </w:r>
      <w:r w:rsidRPr="00977DAC">
        <w:t>we need stab</w:t>
      </w:r>
      <w:r>
        <w:t xml:space="preserve">ility, </w:t>
      </w:r>
      <w:r w:rsidRPr="00977DAC">
        <w:t xml:space="preserve">certainty </w:t>
      </w:r>
      <w:r>
        <w:t xml:space="preserve">and </w:t>
      </w:r>
      <w:r>
        <w:t xml:space="preserve">alignment with </w:t>
      </w:r>
      <w:r w:rsidRPr="00977DAC">
        <w:t xml:space="preserve">other jurisdictions so people feel confident to invest. </w:t>
      </w:r>
      <w:r>
        <w:t>W</w:t>
      </w:r>
      <w:r w:rsidRPr="00977DAC">
        <w:t xml:space="preserve">hat is specifically missing at the moment? </w:t>
      </w:r>
      <w:r>
        <w:t>W</w:t>
      </w:r>
      <w:r w:rsidRPr="00977DAC">
        <w:t xml:space="preserve">hat exists at the moment? </w:t>
      </w:r>
      <w:r>
        <w:t xml:space="preserve">It seems like </w:t>
      </w:r>
      <w:r w:rsidRPr="00977DAC">
        <w:t>a lot is being cooked up at the moment</w:t>
      </w:r>
      <w:r>
        <w:t xml:space="preserve">. The </w:t>
      </w:r>
      <w:r w:rsidRPr="00977DAC">
        <w:t xml:space="preserve">call from the previous panel </w:t>
      </w:r>
      <w:r>
        <w:t xml:space="preserve">was </w:t>
      </w:r>
      <w:r w:rsidRPr="00977DAC">
        <w:t xml:space="preserve">essentially </w:t>
      </w:r>
      <w:r>
        <w:t xml:space="preserve">to </w:t>
      </w:r>
      <w:r w:rsidRPr="00977DAC">
        <w:t xml:space="preserve">get on with it. </w:t>
      </w:r>
      <w:r>
        <w:t>W</w:t>
      </w:r>
      <w:r w:rsidRPr="00977DAC">
        <w:t xml:space="preserve">hat </w:t>
      </w:r>
      <w:r>
        <w:t xml:space="preserve">is it that </w:t>
      </w:r>
      <w:r w:rsidRPr="00977DAC">
        <w:t>you fear is not going to happen in what comes out of the conveyor belt from the FCA?</w:t>
      </w:r>
    </w:p>
    <w:p w:rsidR="008830A2" w:rsidP="008F4F30">
      <w:pPr>
        <w:pStyle w:val="Answer"/>
      </w:pPr>
      <w:sdt>
        <w:sdtPr>
          <w:alias w:val="Witness"/>
          <w:id w:val="-1549370415"/>
          <w:placeholder>
            <w:docPart w:val="62D47200771E43D2B1AE6DBD64D93438"/>
          </w:placeholder>
          <w:richText/>
        </w:sdtPr>
        <w:sdtContent>
          <w:r w:rsidRPr="00F76DD3">
            <w:rPr>
              <w:b/>
              <w:i/>
            </w:rPr>
            <w:t>Chris Pond:</w:t>
          </w:r>
        </w:sdtContent>
      </w:sdt>
      <w:r w:rsidRPr="00977DAC">
        <w:t xml:space="preserve"> </w:t>
      </w:r>
      <w:r>
        <w:t>“G</w:t>
      </w:r>
      <w:r w:rsidRPr="00977DAC">
        <w:t>etting on with it</w:t>
      </w:r>
      <w:r>
        <w:t xml:space="preserve">” </w:t>
      </w:r>
      <w:r w:rsidRPr="00977DAC">
        <w:t xml:space="preserve">is the key phrase here because the market is evolving so quickly. As I understand it, the FCA </w:t>
      </w:r>
      <w:r>
        <w:t xml:space="preserve">is </w:t>
      </w:r>
      <w:r w:rsidRPr="00977DAC">
        <w:t xml:space="preserve">seeking to finalise </w:t>
      </w:r>
      <w:r>
        <w:t xml:space="preserve">its </w:t>
      </w:r>
      <w:r w:rsidRPr="00977DAC">
        <w:t>regulatory framework by the end of next year, which is ahead of the GENIUS Act in the States. As we have heard</w:t>
      </w:r>
      <w:r>
        <w:t xml:space="preserve">, </w:t>
      </w:r>
      <w:r w:rsidRPr="00977DAC">
        <w:t xml:space="preserve">the </w:t>
      </w:r>
      <w:r>
        <w:t xml:space="preserve">European </w:t>
      </w:r>
      <w:r w:rsidRPr="00977DAC">
        <w:t>licensing regime has been in place for a while.</w:t>
      </w:r>
    </w:p>
    <w:p w:rsidR="008830A2" w:rsidRPr="00977DAC" w:rsidP="008F4F30">
      <w:pPr>
        <w:pStyle w:val="Answer"/>
      </w:pPr>
      <w:r w:rsidRPr="00977DAC">
        <w:t xml:space="preserve">I am grateful to my colleagues at the Centre for Finance, Innovation and Technology for their review of the regulatory systems in this area around the world. It looks as if what the FCA </w:t>
      </w:r>
      <w:r>
        <w:t xml:space="preserve">is </w:t>
      </w:r>
      <w:r w:rsidRPr="00977DAC">
        <w:t>proposing sits somewhere in the centre between the EU proposals and the GENIUS Act in the States.</w:t>
      </w:r>
      <w:r>
        <w:t xml:space="preserve"> </w:t>
      </w:r>
      <w:r w:rsidRPr="00977DAC">
        <w:t xml:space="preserve">That is probably relevant because the objectives of those different regulatory systems are different. </w:t>
      </w:r>
      <w:r>
        <w:t>I</w:t>
      </w:r>
      <w:r w:rsidRPr="00977DAC">
        <w:t xml:space="preserve">n the UK </w:t>
      </w:r>
      <w:r>
        <w:t>t</w:t>
      </w:r>
      <w:r w:rsidRPr="00977DAC">
        <w:t>here probably is more focus on consumer protection than there might be in the States.</w:t>
      </w:r>
    </w:p>
    <w:p w:rsidR="008830A2" w:rsidRPr="00977DAC" w:rsidP="008F4F30">
      <w:pPr>
        <w:pStyle w:val="Question"/>
        <w:numPr>
          <w:ilvl w:val="0"/>
          <w:numId w:val="9"/>
        </w:numPr>
      </w:pPr>
      <w:sdt>
        <w:sdtPr>
          <w:alias w:val="Member"/>
          <w:tag w:val="&lt;Member mnisId='4051' dodsId='43043'&gt;"/>
          <w:id w:val="-24411959"/>
          <w:placeholder>
            <w:docPart w:val="FF479022C11E40CE999D519376742244"/>
          </w:placeholder>
          <w:richText/>
        </w:sdtPr>
        <w:sdtContent>
          <w:r w:rsidRPr="008D485B">
            <w:rPr>
              <w:b/>
            </w:rPr>
            <w:t>John Glen:</w:t>
          </w:r>
        </w:sdtContent>
      </w:sdt>
      <w:r w:rsidRPr="00977DAC">
        <w:t xml:space="preserve"> Professor Yüksel </w:t>
      </w:r>
      <w:r>
        <w:t xml:space="preserve">Ripley, </w:t>
      </w:r>
      <w:r w:rsidRPr="00977DAC">
        <w:t xml:space="preserve">what </w:t>
      </w:r>
      <w:r>
        <w:t xml:space="preserve">do </w:t>
      </w:r>
      <w:r w:rsidRPr="00977DAC">
        <w:t>you have to say about this</w:t>
      </w:r>
      <w:r>
        <w:t xml:space="preserve">? Could you </w:t>
      </w:r>
      <w:r w:rsidRPr="00977DAC">
        <w:t>bring some perspectives on international law and regulatory regimes that we could draw lessons from</w:t>
      </w:r>
      <w:r>
        <w:t>?</w:t>
      </w:r>
    </w:p>
    <w:p w:rsidR="008830A2" w:rsidP="008F4F30">
      <w:pPr>
        <w:pStyle w:val="Answer"/>
      </w:pPr>
      <w:sdt>
        <w:sdtPr>
          <w:alias w:val="Witness"/>
          <w:id w:val="-1162458178"/>
          <w:placeholder>
            <w:docPart w:val="CDFC97D16B1D47EC9944870DFC5AA454"/>
          </w:placeholder>
          <w:richText/>
        </w:sdtPr>
        <w:sdtContent>
          <w:r>
            <w:rPr>
              <w:b/>
              <w:i/>
            </w:rPr>
            <w:t>Professor Yüksel Ripley:</w:t>
          </w:r>
        </w:sdtContent>
      </w:sdt>
      <w:r w:rsidRPr="00977DAC">
        <w:t xml:space="preserve"> </w:t>
      </w:r>
      <w:r>
        <w:t>I</w:t>
      </w:r>
      <w:r w:rsidRPr="00977DAC">
        <w:t>nternational co</w:t>
      </w:r>
      <w:r>
        <w:t>-</w:t>
      </w:r>
      <w:r w:rsidRPr="00977DAC">
        <w:t xml:space="preserve">ordination is essential in this area because these systems are global structures. </w:t>
      </w:r>
      <w:r>
        <w:t xml:space="preserve">There will </w:t>
      </w:r>
      <w:r w:rsidRPr="00977DAC">
        <w:t xml:space="preserve">always </w:t>
      </w:r>
      <w:r>
        <w:t xml:space="preserve">be a </w:t>
      </w:r>
      <w:r w:rsidRPr="00977DAC">
        <w:t xml:space="preserve">risk that overregulation might lead to </w:t>
      </w:r>
      <w:r>
        <w:t xml:space="preserve">the </w:t>
      </w:r>
      <w:r w:rsidRPr="00977DAC">
        <w:t xml:space="preserve">relocation </w:t>
      </w:r>
      <w:r>
        <w:t xml:space="preserve">of business </w:t>
      </w:r>
      <w:r w:rsidRPr="00977DAC">
        <w:t>elsewhere.</w:t>
      </w:r>
    </w:p>
    <w:p w:rsidR="008830A2" w:rsidRPr="00977DAC" w:rsidP="008F4F30">
      <w:pPr>
        <w:pStyle w:val="Answer"/>
      </w:pPr>
      <w:r>
        <w:t>T</w:t>
      </w:r>
      <w:r w:rsidRPr="00977DAC">
        <w:t xml:space="preserve">here are various risks involved. </w:t>
      </w:r>
      <w:r>
        <w:t>T</w:t>
      </w:r>
      <w:r w:rsidRPr="00977DAC">
        <w:t xml:space="preserve">he very first idea </w:t>
      </w:r>
      <w:r>
        <w:t xml:space="preserve">behind </w:t>
      </w:r>
      <w:r w:rsidR="00156EE4">
        <w:t>bitcoin</w:t>
      </w:r>
      <w:r w:rsidRPr="00977DAC">
        <w:t xml:space="preserve"> was disintermediation. </w:t>
      </w:r>
      <w:r>
        <w:t xml:space="preserve">It </w:t>
      </w:r>
      <w:r w:rsidRPr="00977DAC">
        <w:t>was developed to be a peer-to-peer electronic cash payment system</w:t>
      </w:r>
      <w:r>
        <w:t xml:space="preserve"> with </w:t>
      </w:r>
      <w:r w:rsidRPr="00977DAC">
        <w:t xml:space="preserve">no intermediaries. </w:t>
      </w:r>
      <w:r>
        <w:t>T</w:t>
      </w:r>
      <w:r w:rsidRPr="00977DAC">
        <w:t xml:space="preserve">he market looks very different today. It is highly intermediated. </w:t>
      </w:r>
      <w:r>
        <w:t>T</w:t>
      </w:r>
      <w:r w:rsidRPr="00977DAC">
        <w:t>he market created its own actors</w:t>
      </w:r>
      <w:r w:rsidR="00E65499">
        <w:t>:</w:t>
      </w:r>
      <w:r w:rsidRPr="00977DAC">
        <w:t xml:space="preserve"> crypto intermediaries.</w:t>
      </w:r>
      <w:r>
        <w:t xml:space="preserve"> It </w:t>
      </w:r>
      <w:r w:rsidRPr="00977DAC">
        <w:t>is important to</w:t>
      </w:r>
      <w:r w:rsidR="00E65499">
        <w:t xml:space="preserve"> </w:t>
      </w:r>
      <w:r w:rsidRPr="00977DAC">
        <w:t xml:space="preserve">balance promoting </w:t>
      </w:r>
      <w:r>
        <w:t xml:space="preserve">and </w:t>
      </w:r>
      <w:r w:rsidRPr="00977DAC">
        <w:t>supporting innovation</w:t>
      </w:r>
      <w:r>
        <w:t xml:space="preserve"> </w:t>
      </w:r>
      <w:r w:rsidR="00E65499">
        <w:t>with</w:t>
      </w:r>
      <w:r w:rsidRPr="00977DAC">
        <w:t xml:space="preserve"> protecting consumers and investors in this very intermediate</w:t>
      </w:r>
      <w:r>
        <w:t>d market</w:t>
      </w:r>
      <w:r w:rsidRPr="00977DAC">
        <w:t>.</w:t>
      </w:r>
    </w:p>
    <w:p w:rsidR="008830A2" w:rsidRPr="00977DAC" w:rsidP="008F4F30">
      <w:pPr>
        <w:pStyle w:val="Question"/>
        <w:numPr>
          <w:ilvl w:val="0"/>
          <w:numId w:val="9"/>
        </w:numPr>
      </w:pPr>
      <w:sdt>
        <w:sdtPr>
          <w:alias w:val="Member"/>
          <w:tag w:val="&lt;Member mnisId='4051' dodsId='43043'&gt;"/>
          <w:id w:val="1901321706"/>
          <w:placeholder>
            <w:docPart w:val="E77C4289AFBC426B906B34B1B2962936"/>
          </w:placeholder>
          <w:richText/>
        </w:sdtPr>
        <w:sdtContent>
          <w:r w:rsidRPr="008D485B">
            <w:rPr>
              <w:b/>
            </w:rPr>
            <w:t>John Glen:</w:t>
          </w:r>
        </w:sdtContent>
      </w:sdt>
      <w:r w:rsidRPr="00977DAC">
        <w:t xml:space="preserve"> </w:t>
      </w:r>
      <w:r>
        <w:t xml:space="preserve">Have we </w:t>
      </w:r>
      <w:r w:rsidRPr="00977DAC">
        <w:t>achieved that in the UK at the moment?</w:t>
      </w:r>
    </w:p>
    <w:p w:rsidR="008830A2" w:rsidRPr="00977DAC" w:rsidP="008F4F30">
      <w:pPr>
        <w:pStyle w:val="Answer"/>
      </w:pPr>
      <w:sdt>
        <w:sdtPr>
          <w:alias w:val="Witness"/>
          <w:id w:val="1383682724"/>
          <w:placeholder>
            <w:docPart w:val="84764D3BEAE044A79FEA0177279112E5"/>
          </w:placeholder>
          <w:richText/>
        </w:sdtPr>
        <w:sdtContent>
          <w:r>
            <w:rPr>
              <w:b/>
              <w:i/>
            </w:rPr>
            <w:t>Professor Yüksel Ripley:</w:t>
          </w:r>
        </w:sdtContent>
      </w:sdt>
      <w:r w:rsidRPr="00977DAC">
        <w:t xml:space="preserve"> The UK is relatively proactive in the area. I agree with what Chris </w:t>
      </w:r>
      <w:r>
        <w:t>P</w:t>
      </w:r>
      <w:r w:rsidRPr="00977DAC">
        <w:t xml:space="preserve">ond said on this. It is good to be cautious on this stuff because it is an emerging market. </w:t>
      </w:r>
      <w:r>
        <w:t xml:space="preserve">There are </w:t>
      </w:r>
      <w:r w:rsidRPr="00977DAC">
        <w:t>various risks</w:t>
      </w:r>
      <w:r>
        <w:t xml:space="preserve">, but </w:t>
      </w:r>
      <w:r w:rsidRPr="00977DAC">
        <w:t>the UK is quite proactive in the area.</w:t>
      </w:r>
    </w:p>
    <w:p w:rsidR="00E65499" w:rsidP="008F4F30">
      <w:pPr>
        <w:pStyle w:val="Question"/>
      </w:pPr>
      <w:sdt>
        <w:sdtPr>
          <w:alias w:val="Member"/>
          <w:tag w:val="&lt;Member mnisId='4523' dodsId='106391'&gt;"/>
          <w:id w:val="996378572"/>
          <w:placeholder>
            <w:docPart w:val="2B5DDE354A8347D6B0A796D44241B44E"/>
          </w:placeholder>
          <w:richText/>
        </w:sdtPr>
        <w:sdtContent>
          <w:r w:rsidRPr="00AC1B24" w:rsidR="008830A2">
            <w:rPr>
              <w:b/>
            </w:rPr>
            <w:t>Catherine West:</w:t>
          </w:r>
        </w:sdtContent>
      </w:sdt>
      <w:r w:rsidRPr="00977DAC" w:rsidR="008830A2">
        <w:t xml:space="preserve"> </w:t>
      </w:r>
      <w:r w:rsidR="008830A2">
        <w:t xml:space="preserve">It is </w:t>
      </w:r>
      <w:r w:rsidRPr="00977DAC" w:rsidR="008830A2">
        <w:t xml:space="preserve">lovely to see you, Chris. </w:t>
      </w:r>
      <w:r w:rsidR="008830A2">
        <w:t>He is m</w:t>
      </w:r>
      <w:r w:rsidRPr="00977DAC" w:rsidR="008830A2">
        <w:t xml:space="preserve">y former constituent, just to let people know. </w:t>
      </w:r>
    </w:p>
    <w:p w:rsidR="008830A2" w:rsidRPr="00977DAC" w:rsidP="008F4F30">
      <w:pPr>
        <w:pStyle w:val="QuestionCont"/>
      </w:pPr>
      <w:r>
        <w:t>I have t</w:t>
      </w:r>
      <w:r w:rsidRPr="00977DAC">
        <w:t xml:space="preserve">wo questions. </w:t>
      </w:r>
      <w:r>
        <w:t xml:space="preserve">First, </w:t>
      </w:r>
      <w:r w:rsidRPr="00977DAC">
        <w:t xml:space="preserve">should crypto be allowed to be held within stocks and shares ISAs? ISAs </w:t>
      </w:r>
      <w:r>
        <w:t xml:space="preserve">are </w:t>
      </w:r>
      <w:r w:rsidRPr="00977DAC">
        <w:t xml:space="preserve">quite a popular topic of discussion right now. </w:t>
      </w:r>
      <w:r>
        <w:t>L</w:t>
      </w:r>
      <w:r w:rsidRPr="00977DAC">
        <w:t xml:space="preserve">ots of people are thinking about them. Do you have a view </w:t>
      </w:r>
      <w:r>
        <w:t xml:space="preserve">on </w:t>
      </w:r>
      <w:r w:rsidRPr="00977DAC">
        <w:t>limiting crypto to innovative finance ISAs</w:t>
      </w:r>
      <w:r>
        <w:t xml:space="preserve">? Do you have </w:t>
      </w:r>
      <w:r w:rsidRPr="00977DAC">
        <w:t xml:space="preserve">a general point of </w:t>
      </w:r>
      <w:r w:rsidRPr="00977DAC">
        <w:t xml:space="preserve">view? </w:t>
      </w:r>
    </w:p>
    <w:p w:rsidR="008830A2" w:rsidP="008F4F30">
      <w:pPr>
        <w:pStyle w:val="Answer"/>
      </w:pPr>
      <w:sdt>
        <w:sdtPr>
          <w:alias w:val="Witness"/>
          <w:id w:val="1680849235"/>
          <w:placeholder>
            <w:docPart w:val="4E8051731C904367AA2B937D2850C8D2"/>
          </w:placeholder>
          <w:richText/>
        </w:sdtPr>
        <w:sdtContent>
          <w:r w:rsidRPr="00F76DD3">
            <w:rPr>
              <w:b/>
              <w:i/>
            </w:rPr>
            <w:t>Chris Pond:</w:t>
          </w:r>
        </w:sdtContent>
      </w:sdt>
      <w:r w:rsidRPr="00977DAC">
        <w:t xml:space="preserve"> There is an argument for </w:t>
      </w:r>
      <w:r>
        <w:t xml:space="preserve">including them </w:t>
      </w:r>
      <w:r w:rsidRPr="00977DAC">
        <w:t>within an ISA wrapper in terms of investment ISAs. They are not the same as cash. Therefore, there is more of a question in terms of the cash ISA wrapper.</w:t>
      </w:r>
    </w:p>
    <w:p w:rsidR="008830A2" w:rsidRPr="00977DAC" w:rsidP="008F4F30">
      <w:pPr>
        <w:pStyle w:val="Answer"/>
      </w:pPr>
      <w:r w:rsidRPr="00977DAC">
        <w:t xml:space="preserve">I suppose there is another slight disagreement at this end of the table in terms of whether savings are not therefore important, if it is not investment. </w:t>
      </w:r>
      <w:r>
        <w:t>W</w:t>
      </w:r>
      <w:r w:rsidRPr="00977DAC">
        <w:t xml:space="preserve">e know large sections of the population have no savings whatsoever and they are therefore in a very vulnerable position. </w:t>
      </w:r>
      <w:r>
        <w:t>T</w:t>
      </w:r>
      <w:r w:rsidRPr="00977DAC">
        <w:t xml:space="preserve">he </w:t>
      </w:r>
      <w:r w:rsidR="00DA733E">
        <w:t>national strategy on financial inclusion</w:t>
      </w:r>
      <w:r>
        <w:t xml:space="preserve">, </w:t>
      </w:r>
      <w:r w:rsidRPr="00977DAC">
        <w:t>published last week</w:t>
      </w:r>
      <w:r>
        <w:t xml:space="preserve">, </w:t>
      </w:r>
      <w:r w:rsidRPr="00977DAC">
        <w:t>is very welcome in helping that to happen.</w:t>
      </w:r>
      <w:r>
        <w:t xml:space="preserve"> </w:t>
      </w:r>
      <w:r w:rsidRPr="00977DAC">
        <w:t xml:space="preserve">If this is </w:t>
      </w:r>
      <w:r>
        <w:t xml:space="preserve">a </w:t>
      </w:r>
      <w:r w:rsidRPr="00977DAC">
        <w:t xml:space="preserve">means of encouraging perhaps younger households to save in a way that they </w:t>
      </w:r>
      <w:r>
        <w:t xml:space="preserve">otherwise </w:t>
      </w:r>
      <w:r w:rsidRPr="00977DAC">
        <w:t xml:space="preserve">would not, the jury is out as to whether it is </w:t>
      </w:r>
      <w:r w:rsidR="00E65499">
        <w:t>worth while</w:t>
      </w:r>
      <w:r w:rsidRPr="00977DAC">
        <w:t>.</w:t>
      </w:r>
      <w:r>
        <w:t xml:space="preserve"> T</w:t>
      </w:r>
      <w:r w:rsidRPr="00977DAC">
        <w:t>here is a question as to whether public subsidies should be provided for what is effectively an element of speculative investment.</w:t>
      </w:r>
    </w:p>
    <w:p w:rsidR="008830A2" w:rsidP="008F4F30">
      <w:pPr>
        <w:pStyle w:val="Answer"/>
      </w:pPr>
      <w:sdt>
        <w:sdtPr>
          <w:alias w:val="Witness"/>
          <w:id w:val="-1814323114"/>
          <w:placeholder>
            <w:docPart w:val="81674FE83F364FE9BEAB065AD1D58830"/>
          </w:placeholder>
          <w:richText/>
        </w:sdtPr>
        <w:sdtContent>
          <w:r>
            <w:rPr>
              <w:b/>
              <w:i/>
            </w:rPr>
            <w:t>Professor Yüksel Ripley:</w:t>
          </w:r>
        </w:sdtContent>
      </w:sdt>
      <w:r w:rsidRPr="00977DAC">
        <w:t xml:space="preserve"> </w:t>
      </w:r>
      <w:r>
        <w:t>I</w:t>
      </w:r>
      <w:r w:rsidRPr="00977DAC">
        <w:t xml:space="preserve">t is a bit too early to make such a decision yet. It might be preferable to wait for </w:t>
      </w:r>
      <w:r>
        <w:t xml:space="preserve">the </w:t>
      </w:r>
      <w:r w:rsidRPr="00977DAC">
        <w:t xml:space="preserve">regulatory regime to settle and satisfactorily integrate into the UK’s wider financial regulatory framework </w:t>
      </w:r>
      <w:r>
        <w:t xml:space="preserve">before </w:t>
      </w:r>
      <w:r w:rsidRPr="00977DAC">
        <w:t>consider</w:t>
      </w:r>
      <w:r>
        <w:t xml:space="preserve">ing </w:t>
      </w:r>
      <w:r w:rsidRPr="00977DAC">
        <w:t>this question.</w:t>
      </w:r>
    </w:p>
    <w:p w:rsidR="008830A2" w:rsidRPr="00977DAC" w:rsidP="008F4F30">
      <w:pPr>
        <w:pStyle w:val="Answer"/>
      </w:pPr>
      <w:r>
        <w:t xml:space="preserve">There is another </w:t>
      </w:r>
      <w:r w:rsidRPr="00977DAC">
        <w:t>broader question</w:t>
      </w:r>
      <w:r>
        <w:t>. I</w:t>
      </w:r>
      <w:r w:rsidRPr="00977DAC">
        <w:t>f crypto</w:t>
      </w:r>
      <w:r>
        <w:t xml:space="preserve"> </w:t>
      </w:r>
      <w:r w:rsidR="00E65499">
        <w:t>is</w:t>
      </w:r>
      <w:r>
        <w:t xml:space="preserve"> </w:t>
      </w:r>
      <w:r w:rsidRPr="00977DAC">
        <w:t>allowed within ISA</w:t>
      </w:r>
      <w:r>
        <w:t>s</w:t>
      </w:r>
      <w:r w:rsidRPr="00977DAC">
        <w:t>, could this be a</w:t>
      </w:r>
      <w:r>
        <w:t xml:space="preserve">n </w:t>
      </w:r>
      <w:r w:rsidRPr="00977DAC">
        <w:t xml:space="preserve">encouragement and endorsement of crypto? </w:t>
      </w:r>
      <w:r>
        <w:t>I</w:t>
      </w:r>
      <w:r w:rsidRPr="00977DAC">
        <w:t xml:space="preserve">t is important that consumers do not get mixed or conflicting messages about investing in crypto. </w:t>
      </w:r>
      <w:r>
        <w:t xml:space="preserve">Those </w:t>
      </w:r>
      <w:r w:rsidRPr="00977DAC">
        <w:t>are my views on that.</w:t>
      </w:r>
    </w:p>
    <w:p w:rsidR="008830A2" w:rsidRPr="00977DAC" w:rsidP="008F4F30">
      <w:pPr>
        <w:pStyle w:val="Answer"/>
      </w:pPr>
      <w:sdt>
        <w:sdtPr>
          <w:alias w:val="Witness"/>
          <w:id w:val="-1139179911"/>
          <w:placeholder>
            <w:docPart w:val="E676EB77A6E54EA98267A3458A71870E"/>
          </w:placeholder>
          <w:richText/>
        </w:sdtPr>
        <w:sdtContent>
          <w:r w:rsidRPr="00A7157B">
            <w:rPr>
              <w:b/>
              <w:i/>
            </w:rPr>
            <w:t>Simon Youel:</w:t>
          </w:r>
        </w:sdtContent>
      </w:sdt>
      <w:r w:rsidRPr="00977DAC">
        <w:t xml:space="preserve"> I</w:t>
      </w:r>
      <w:r>
        <w:t xml:space="preserve">t </w:t>
      </w:r>
      <w:r w:rsidRPr="00977DAC">
        <w:t xml:space="preserve">is probably not that much worse than </w:t>
      </w:r>
      <w:r>
        <w:t xml:space="preserve">a </w:t>
      </w:r>
      <w:r w:rsidRPr="00977DAC">
        <w:t>stocks and shares ISA</w:t>
      </w:r>
      <w:r>
        <w:t xml:space="preserve">. </w:t>
      </w:r>
      <w:r w:rsidRPr="00977DAC">
        <w:t>Again, we are confusing savings and investment. In this case, a lot of politicians are confus</w:t>
      </w:r>
      <w:r>
        <w:t xml:space="preserve">ing </w:t>
      </w:r>
      <w:r w:rsidRPr="00977DAC">
        <w:t xml:space="preserve">primary and secondary markets. </w:t>
      </w:r>
      <w:r>
        <w:t xml:space="preserve">There is </w:t>
      </w:r>
      <w:r w:rsidRPr="00977DAC">
        <w:t>this idea that</w:t>
      </w:r>
      <w:r>
        <w:t xml:space="preserve"> </w:t>
      </w:r>
      <w:r w:rsidRPr="00977DAC">
        <w:t>everyone invest</w:t>
      </w:r>
      <w:r>
        <w:t xml:space="preserve">ing </w:t>
      </w:r>
      <w:r w:rsidRPr="00977DAC">
        <w:t xml:space="preserve">in stocks and shares will increase capital investment. It will not. You will be buying up already existing shares. The firms will not get anything. </w:t>
      </w:r>
      <w:r>
        <w:t>A</w:t>
      </w:r>
      <w:r w:rsidRPr="00977DAC">
        <w:t xml:space="preserve">s far as you are concerned, you are usually banking on a capital gain. </w:t>
      </w:r>
      <w:r>
        <w:t>I</w:t>
      </w:r>
      <w:r w:rsidRPr="00977DAC">
        <w:t xml:space="preserve">f you want to do that with crypto or stocks and shares, </w:t>
      </w:r>
      <w:r w:rsidR="00E65499">
        <w:t xml:space="preserve">sure, </w:t>
      </w:r>
      <w:r>
        <w:t xml:space="preserve">that is </w:t>
      </w:r>
      <w:r w:rsidRPr="00977DAC">
        <w:t xml:space="preserve">fine. </w:t>
      </w:r>
      <w:r>
        <w:t>T</w:t>
      </w:r>
      <w:r w:rsidRPr="00977DAC">
        <w:t xml:space="preserve">here should </w:t>
      </w:r>
      <w:r>
        <w:t xml:space="preserve">not </w:t>
      </w:r>
      <w:r w:rsidRPr="00977DAC">
        <w:t>be a public subsidy.</w:t>
      </w:r>
    </w:p>
    <w:p w:rsidR="008830A2" w:rsidRPr="00977DAC" w:rsidP="008F4F30">
      <w:pPr>
        <w:pStyle w:val="Answer"/>
      </w:pPr>
      <w:r>
        <w:t xml:space="preserve">We </w:t>
      </w:r>
      <w:r w:rsidRPr="00977DAC">
        <w:t>really need a vehicle in which people’s savings can be mobili</w:t>
      </w:r>
      <w:r>
        <w:t>s</w:t>
      </w:r>
      <w:r w:rsidRPr="00977DAC">
        <w:t>ed towards new capital formation and capital investment, which we do not have.</w:t>
      </w:r>
    </w:p>
    <w:p w:rsidR="008830A2" w:rsidRPr="00977DAC" w:rsidP="008F4F30">
      <w:pPr>
        <w:pStyle w:val="Question"/>
        <w:numPr>
          <w:ilvl w:val="0"/>
          <w:numId w:val="9"/>
        </w:numPr>
      </w:pPr>
      <w:sdt>
        <w:sdtPr>
          <w:alias w:val="Member"/>
          <w:tag w:val="&lt;Member mnisId='4523' dodsId='106391'&gt;"/>
          <w:id w:val="366492822"/>
          <w:placeholder>
            <w:docPart w:val="3618D7E0ECCD4FB09FC8A15AAC04BE23"/>
          </w:placeholder>
          <w:richText/>
        </w:sdtPr>
        <w:sdtContent>
          <w:r w:rsidRPr="00AC1B24">
            <w:rPr>
              <w:b/>
            </w:rPr>
            <w:t>Catherine West:</w:t>
          </w:r>
        </w:sdtContent>
      </w:sdt>
      <w:r w:rsidRPr="00977DAC">
        <w:t xml:space="preserve"> </w:t>
      </w:r>
      <w:r>
        <w:t>G</w:t>
      </w:r>
      <w:r w:rsidRPr="00977DAC">
        <w:t>oing the other way on that final question around the tax system and how we can encourage investment</w:t>
      </w:r>
      <w:r>
        <w:t xml:space="preserve">, </w:t>
      </w:r>
      <w:r w:rsidRPr="00977DAC">
        <w:t>you have mentioned</w:t>
      </w:r>
      <w:r>
        <w:t xml:space="preserve"> that, in </w:t>
      </w:r>
      <w:r w:rsidRPr="00977DAC">
        <w:t xml:space="preserve">your view, </w:t>
      </w:r>
      <w:r>
        <w:t xml:space="preserve">it </w:t>
      </w:r>
      <w:r w:rsidRPr="00977DAC">
        <w:t xml:space="preserve">does not have </w:t>
      </w:r>
      <w:r>
        <w:t xml:space="preserve">an </w:t>
      </w:r>
      <w:r w:rsidRPr="00977DAC">
        <w:t xml:space="preserve">intrinsic value. </w:t>
      </w:r>
      <w:r>
        <w:t>A</w:t>
      </w:r>
      <w:r w:rsidRPr="00977DAC">
        <w:t>re there ways of understanding how tax could leak out through these asset classes</w:t>
      </w:r>
      <w:r>
        <w:t xml:space="preserve">? What </w:t>
      </w:r>
      <w:r w:rsidRPr="00977DAC">
        <w:t xml:space="preserve">remedy would </w:t>
      </w:r>
      <w:r>
        <w:t xml:space="preserve">that </w:t>
      </w:r>
      <w:r w:rsidRPr="00977DAC">
        <w:t>attract?</w:t>
      </w:r>
    </w:p>
    <w:p w:rsidR="008830A2" w:rsidP="008F4F30">
      <w:pPr>
        <w:pStyle w:val="Answer"/>
      </w:pPr>
      <w:sdt>
        <w:sdtPr>
          <w:alias w:val="Witness"/>
          <w:id w:val="-1582822872"/>
          <w:placeholder>
            <w:docPart w:val="C9D236A7CF604747A65EBC806F8B5717"/>
          </w:placeholder>
          <w:richText/>
        </w:sdtPr>
        <w:sdtContent>
          <w:r w:rsidRPr="00A7157B">
            <w:rPr>
              <w:b/>
              <w:i/>
            </w:rPr>
            <w:t>Simon Youel:</w:t>
          </w:r>
        </w:sdtContent>
      </w:sdt>
      <w:r w:rsidRPr="00977DAC">
        <w:t xml:space="preserve"> </w:t>
      </w:r>
      <w:r>
        <w:t xml:space="preserve">This is </w:t>
      </w:r>
      <w:r w:rsidRPr="00977DAC">
        <w:t xml:space="preserve">an opportunity to rethink how we deal with economic crime. </w:t>
      </w:r>
      <w:r>
        <w:t>I</w:t>
      </w:r>
      <w:r w:rsidRPr="00977DAC">
        <w:t xml:space="preserve">n the US, the current AML regime has been upended by the Trump </w:t>
      </w:r>
      <w:r>
        <w:t>A</w:t>
      </w:r>
      <w:r w:rsidRPr="00977DAC">
        <w:t xml:space="preserve">dministration. </w:t>
      </w:r>
      <w:r>
        <w:t xml:space="preserve">Is </w:t>
      </w:r>
      <w:r w:rsidRPr="00977DAC">
        <w:t xml:space="preserve">the current way </w:t>
      </w:r>
      <w:r>
        <w:t xml:space="preserve">that </w:t>
      </w:r>
      <w:r w:rsidRPr="00977DAC">
        <w:t xml:space="preserve">we are trying to deal with economic crime, tax evasion or money laundering the best way? Currently, we have a system </w:t>
      </w:r>
      <w:r w:rsidR="005C325B">
        <w:t>that</w:t>
      </w:r>
      <w:r w:rsidRPr="00977DAC">
        <w:t xml:space="preserve"> is like a dragnet</w:t>
      </w:r>
      <w:r>
        <w:t>. W</w:t>
      </w:r>
      <w:r w:rsidRPr="00977DAC">
        <w:t xml:space="preserve">e use the bank-based payment system and collect information on everyone involved in a </w:t>
      </w:r>
      <w:r w:rsidRPr="00977DAC">
        <w:t xml:space="preserve">transaction. All the intermediaries hold all kinds of personally identifiable information on all kinds of participants. </w:t>
      </w:r>
      <w:r>
        <w:t xml:space="preserve">That is not </w:t>
      </w:r>
      <w:r w:rsidRPr="00977DAC">
        <w:t>necessarily a good idea. I believe we should have a more decentrali</w:t>
      </w:r>
      <w:r>
        <w:t>s</w:t>
      </w:r>
      <w:r w:rsidRPr="00977DAC">
        <w:t>ed payment system and deal with those things in other ways</w:t>
      </w:r>
      <w:r>
        <w:t xml:space="preserve">. </w:t>
      </w:r>
    </w:p>
    <w:p w:rsidR="008830A2" w:rsidRPr="00977DAC" w:rsidP="008F4F30">
      <w:pPr>
        <w:pStyle w:val="Answer"/>
      </w:pPr>
      <w:r w:rsidRPr="00977DAC">
        <w:t>I am concerned about state overreach.</w:t>
      </w:r>
      <w:r>
        <w:t xml:space="preserve"> </w:t>
      </w:r>
      <w:r w:rsidRPr="00977DAC">
        <w:t xml:space="preserve">This </w:t>
      </w:r>
      <w:r>
        <w:t>G</w:t>
      </w:r>
      <w:r w:rsidRPr="00977DAC">
        <w:t xml:space="preserve">overnment </w:t>
      </w:r>
      <w:r w:rsidR="005C325B">
        <w:t>have</w:t>
      </w:r>
      <w:r w:rsidRPr="00977DAC">
        <w:t xml:space="preserve"> targeted peaceful protesters.</w:t>
      </w:r>
    </w:p>
    <w:p w:rsidR="008830A2" w:rsidRPr="00977DAC" w:rsidP="008F4F30">
      <w:pPr>
        <w:pStyle w:val="Remark"/>
      </w:pPr>
      <w:sdt>
        <w:sdtPr>
          <w:rPr>
            <w:b/>
            <w:bCs/>
          </w:rPr>
          <w:alias w:val="Member"/>
          <w:tag w:val="&lt;Member mnisId='4870' dodsId='143979'&gt;"/>
          <w:id w:val="1709289251"/>
          <w:placeholder>
            <w:docPart w:val="5C8C385D81024E1DBBABEABEC3A1E3FE"/>
          </w:placeholder>
          <w:richText/>
        </w:sdtPr>
        <w:sdtEndPr>
          <w:rPr>
            <w:b w:val="0"/>
            <w:bCs w:val="0"/>
          </w:rPr>
        </w:sdtEndPr>
        <w:sdtContent>
          <w:r w:rsidRPr="002B2DA7">
            <w:rPr>
              <w:b/>
            </w:rPr>
            <w:t>Chair:</w:t>
          </w:r>
        </w:sdtContent>
      </w:sdt>
      <w:r>
        <w:t xml:space="preserve"> </w:t>
      </w:r>
      <w:r w:rsidRPr="00977DAC">
        <w:t>We are talking about financial services.</w:t>
      </w:r>
    </w:p>
    <w:p w:rsidR="008830A2" w:rsidRPr="00977DAC" w:rsidP="008F4F30">
      <w:pPr>
        <w:pStyle w:val="Answer"/>
      </w:pPr>
      <w:sdt>
        <w:sdtPr>
          <w:alias w:val="Witness"/>
          <w:id w:val="842671943"/>
          <w:placeholder>
            <w:docPart w:val="B2A802D24AFA4888BD45B46C6D85CE80"/>
          </w:placeholder>
          <w:richText/>
        </w:sdtPr>
        <w:sdtContent>
          <w:r w:rsidRPr="00A7157B">
            <w:rPr>
              <w:b/>
              <w:i/>
            </w:rPr>
            <w:t>Simon Youel:</w:t>
          </w:r>
        </w:sdtContent>
      </w:sdt>
      <w:r w:rsidRPr="00977DAC">
        <w:t xml:space="preserve"> I know, but the point comes back to having privacy in payments, which is one of the main arguments against things </w:t>
      </w:r>
      <w:r>
        <w:t xml:space="preserve">such as </w:t>
      </w:r>
      <w:r w:rsidRPr="00977DAC">
        <w:t>CBDC</w:t>
      </w:r>
      <w:r>
        <w:t>s</w:t>
      </w:r>
      <w:r w:rsidRPr="00977DAC">
        <w:t xml:space="preserve">. </w:t>
      </w:r>
      <w:r>
        <w:t>W</w:t>
      </w:r>
      <w:r w:rsidRPr="00977DAC">
        <w:t>e really do need to have privacy in payments. We have that with cash</w:t>
      </w:r>
      <w:r>
        <w:t>. W</w:t>
      </w:r>
      <w:r w:rsidRPr="00977DAC">
        <w:t>e need to protect that</w:t>
      </w:r>
      <w:r w:rsidR="005C325B">
        <w:t xml:space="preserve"> and</w:t>
      </w:r>
      <w:r>
        <w:t xml:space="preserve"> to </w:t>
      </w:r>
      <w:r w:rsidRPr="00977DAC">
        <w:t xml:space="preserve">think of </w:t>
      </w:r>
      <w:r>
        <w:t xml:space="preserve">digital cash in </w:t>
      </w:r>
      <w:r w:rsidRPr="00977DAC">
        <w:t xml:space="preserve">the same way as cash. That was the idea </w:t>
      </w:r>
      <w:r>
        <w:t xml:space="preserve">of </w:t>
      </w:r>
      <w:r w:rsidR="00156EE4">
        <w:t>bitcoin</w:t>
      </w:r>
      <w:r w:rsidRPr="00977DAC">
        <w:t xml:space="preserve">, but the failure there was </w:t>
      </w:r>
      <w:r>
        <w:t xml:space="preserve">that </w:t>
      </w:r>
      <w:r w:rsidRPr="00977DAC">
        <w:t xml:space="preserve">the unit of account of </w:t>
      </w:r>
      <w:r w:rsidR="00156EE4">
        <w:t>bitcoin</w:t>
      </w:r>
      <w:r w:rsidRPr="00977DAC">
        <w:t xml:space="preserve"> is not something </w:t>
      </w:r>
      <w:r>
        <w:t xml:space="preserve">that </w:t>
      </w:r>
      <w:r w:rsidRPr="00977DAC">
        <w:t>people transact in.</w:t>
      </w:r>
    </w:p>
    <w:p w:rsidR="008830A2" w:rsidRPr="00977DAC" w:rsidP="008F4F30">
      <w:pPr>
        <w:pStyle w:val="Question"/>
        <w:numPr>
          <w:ilvl w:val="0"/>
          <w:numId w:val="9"/>
        </w:numPr>
      </w:pPr>
      <w:sdt>
        <w:sdtPr>
          <w:rPr>
            <w:b/>
            <w:bCs/>
          </w:rPr>
          <w:alias w:val="Member"/>
          <w:tag w:val="&lt;Member mnisId='4870' dodsId='143979'&gt;"/>
          <w:id w:val="1474565635"/>
          <w:placeholder>
            <w:docPart w:val="490E050B2C5442999C255645E4D03F2A"/>
          </w:placeholder>
          <w:richText/>
        </w:sdtPr>
        <w:sdtEndPr>
          <w:rPr>
            <w:b w:val="0"/>
            <w:bCs w:val="0"/>
          </w:rPr>
        </w:sdtEndPr>
        <w:sdtContent>
          <w:r w:rsidRPr="002B2DA7">
            <w:rPr>
              <w:b/>
            </w:rPr>
            <w:t>Chair:</w:t>
          </w:r>
        </w:sdtContent>
      </w:sdt>
      <w:r>
        <w:t xml:space="preserve"> There is </w:t>
      </w:r>
      <w:r w:rsidRPr="00977DAC">
        <w:t xml:space="preserve">privacy in payments, but there are still anti-money laundering rules. If there is large amounts of cash being </w:t>
      </w:r>
      <w:r>
        <w:t>p</w:t>
      </w:r>
      <w:r w:rsidRPr="00977DAC">
        <w:t>aid out, there would be many questions. You could not buy a house with cash.</w:t>
      </w:r>
    </w:p>
    <w:p w:rsidR="008830A2" w:rsidP="008F4F30">
      <w:pPr>
        <w:pStyle w:val="Answer"/>
      </w:pPr>
      <w:sdt>
        <w:sdtPr>
          <w:alias w:val="Witness"/>
          <w:id w:val="1007949487"/>
          <w:placeholder>
            <w:docPart w:val="DB98EC9349704B7A94D43A4095330517"/>
          </w:placeholder>
          <w:richText/>
        </w:sdtPr>
        <w:sdtContent>
          <w:r w:rsidRPr="00A7157B">
            <w:rPr>
              <w:b/>
              <w:i/>
            </w:rPr>
            <w:t>Simon Youel:</w:t>
          </w:r>
        </w:sdtContent>
      </w:sdt>
      <w:r w:rsidRPr="00977DAC">
        <w:t xml:space="preserve"> </w:t>
      </w:r>
      <w:r>
        <w:t xml:space="preserve">We need it to have the same principles. </w:t>
      </w:r>
      <w:r w:rsidRPr="00977DAC">
        <w:t xml:space="preserve">Through </w:t>
      </w:r>
      <w:r>
        <w:t xml:space="preserve">the </w:t>
      </w:r>
      <w:r w:rsidRPr="00977DAC">
        <w:t xml:space="preserve">technologies </w:t>
      </w:r>
      <w:r>
        <w:t xml:space="preserve">that </w:t>
      </w:r>
      <w:r w:rsidRPr="00977DAC">
        <w:t xml:space="preserve">I am working with at the University of Manchester’s </w:t>
      </w:r>
      <w:r w:rsidRPr="00977DAC" w:rsidR="00455F6C">
        <w:t>digital public money infrastructure</w:t>
      </w:r>
      <w:r w:rsidR="00455F6C">
        <w:t xml:space="preserve"> </w:t>
      </w:r>
      <w:r>
        <w:t>project</w:t>
      </w:r>
      <w:r w:rsidRPr="00977DAC">
        <w:t>, we are looking at more intelligent ways of doing this</w:t>
      </w:r>
      <w:r>
        <w:t xml:space="preserve"> through </w:t>
      </w:r>
      <w:r w:rsidRPr="00977DAC">
        <w:t>asymmetric privacy</w:t>
      </w:r>
      <w:r>
        <w:t>—y</w:t>
      </w:r>
      <w:r w:rsidRPr="00977DAC">
        <w:t>ou do not necessarily need to see both sides of a transaction</w:t>
      </w:r>
      <w:r>
        <w:t>—</w:t>
      </w:r>
      <w:r w:rsidRPr="00977DAC">
        <w:t>zero-knowledge proofs</w:t>
      </w:r>
      <w:r>
        <w:t xml:space="preserve"> and things like that</w:t>
      </w:r>
      <w:r w:rsidRPr="00977DAC">
        <w:t>.</w:t>
      </w:r>
    </w:p>
    <w:p w:rsidR="008830A2" w:rsidRPr="00977DAC" w:rsidP="008F4F30">
      <w:pPr>
        <w:pStyle w:val="Answer"/>
      </w:pPr>
      <w:r w:rsidRPr="00977DAC">
        <w:t>There is a real opportunity here</w:t>
      </w:r>
      <w:r>
        <w:t>. A</w:t>
      </w:r>
      <w:r w:rsidRPr="00977DAC">
        <w:t xml:space="preserve">t the moment, anti-money laundering costs banks supposedly 1% of GDP, £30 billion, which seems like an absurd number. </w:t>
      </w:r>
      <w:r>
        <w:t>W</w:t>
      </w:r>
      <w:r w:rsidRPr="00977DAC">
        <w:t xml:space="preserve">e can do this better. It clearly is not working. We have huge amounts of economic crime. </w:t>
      </w:r>
      <w:r>
        <w:t>T</w:t>
      </w:r>
      <w:r w:rsidRPr="00977DAC">
        <w:t>here is an opportunity. We should embrace it.</w:t>
      </w:r>
    </w:p>
    <w:p w:rsidR="008830A2" w:rsidRPr="00977DAC" w:rsidP="008F4F30">
      <w:pPr>
        <w:pStyle w:val="Question"/>
        <w:numPr>
          <w:ilvl w:val="0"/>
          <w:numId w:val="9"/>
        </w:numPr>
      </w:pPr>
      <w:sdt>
        <w:sdtPr>
          <w:alias w:val="Member"/>
          <w:tag w:val="&lt;Member mnisId='4523' dodsId='106391'&gt;"/>
          <w:id w:val="-1442068210"/>
          <w:placeholder>
            <w:docPart w:val="18973C6B5E15471C941985C8EC1AED64"/>
          </w:placeholder>
          <w:richText/>
        </w:sdtPr>
        <w:sdtContent>
          <w:r w:rsidRPr="00AC1B24">
            <w:rPr>
              <w:b/>
            </w:rPr>
            <w:t>Catherine West:</w:t>
          </w:r>
        </w:sdtContent>
      </w:sdt>
      <w:r w:rsidRPr="00977DAC">
        <w:t xml:space="preserve"> Professor </w:t>
      </w:r>
      <w:r w:rsidRPr="00712F52">
        <w:t>Yüksel</w:t>
      </w:r>
      <w:r>
        <w:t xml:space="preserve"> Ripley</w:t>
      </w:r>
      <w:r w:rsidRPr="00977DAC">
        <w:t xml:space="preserve">, do you have a view on maintaining that balance between an elected </w:t>
      </w:r>
      <w:r>
        <w:t>P</w:t>
      </w:r>
      <w:r w:rsidRPr="00977DAC">
        <w:t xml:space="preserve">arliament saying, </w:t>
      </w:r>
      <w:r>
        <w:t>“T</w:t>
      </w:r>
      <w:r w:rsidRPr="00977DAC">
        <w:t xml:space="preserve">his is the tax that </w:t>
      </w:r>
      <w:r>
        <w:t xml:space="preserve">there </w:t>
      </w:r>
      <w:r w:rsidRPr="00977DAC">
        <w:t>is going to be</w:t>
      </w:r>
      <w:r>
        <w:t xml:space="preserve">”, </w:t>
      </w:r>
      <w:r w:rsidRPr="00977DAC">
        <w:t>voting on it and therefore having that ripple through the financial services</w:t>
      </w:r>
      <w:r w:rsidR="00455F6C">
        <w:t>,</w:t>
      </w:r>
      <w:r>
        <w:t xml:space="preserve"> and how </w:t>
      </w:r>
      <w:r w:rsidRPr="00977DAC">
        <w:t>you manage tax leakage in some of these more modern products?</w:t>
      </w:r>
    </w:p>
    <w:p w:rsidR="008830A2" w:rsidRPr="00977DAC" w:rsidP="008F4F30">
      <w:pPr>
        <w:pStyle w:val="Answer"/>
      </w:pPr>
      <w:sdt>
        <w:sdtPr>
          <w:alias w:val="Witness"/>
          <w:id w:val="-686446069"/>
          <w:placeholder>
            <w:docPart w:val="3F82C0F975154250867A047F9A936DC3"/>
          </w:placeholder>
          <w:richText/>
        </w:sdtPr>
        <w:sdtContent>
          <w:r>
            <w:rPr>
              <w:b/>
              <w:i/>
            </w:rPr>
            <w:t>Professor Yüksel Ripley:</w:t>
          </w:r>
        </w:sdtContent>
      </w:sdt>
      <w:r w:rsidRPr="00977DAC">
        <w:t xml:space="preserve"> I do not have a particular comment to make on it, but</w:t>
      </w:r>
      <w:r>
        <w:t xml:space="preserve">, </w:t>
      </w:r>
      <w:r w:rsidRPr="00977DAC">
        <w:t xml:space="preserve">as a general point, the crypto market is very diverse now. There are thousands of </w:t>
      </w:r>
      <w:r>
        <w:t>cryptoasset</w:t>
      </w:r>
      <w:r w:rsidRPr="00977DAC">
        <w:t>s</w:t>
      </w:r>
      <w:r>
        <w:t>. T</w:t>
      </w:r>
      <w:r w:rsidRPr="00977DAC">
        <w:t>hey have different features and functions.</w:t>
      </w:r>
      <w:r>
        <w:t xml:space="preserve"> </w:t>
      </w:r>
      <w:r w:rsidRPr="00977DAC">
        <w:t>I am just wondering</w:t>
      </w:r>
      <w:r>
        <w:t xml:space="preserve"> whether they should all be treated in the same way. </w:t>
      </w:r>
      <w:r w:rsidRPr="00977DAC">
        <w:t xml:space="preserve">It is </w:t>
      </w:r>
      <w:r>
        <w:t xml:space="preserve">a </w:t>
      </w:r>
      <w:r w:rsidRPr="00977DAC">
        <w:t>develop</w:t>
      </w:r>
      <w:r w:rsidR="00455F6C">
        <w:t>ing</w:t>
      </w:r>
      <w:r w:rsidRPr="00977DAC">
        <w:t xml:space="preserve"> market as well</w:t>
      </w:r>
      <w:r>
        <w:t>. M</w:t>
      </w:r>
      <w:r w:rsidRPr="00977DAC">
        <w:t xml:space="preserve">ore and more tokens </w:t>
      </w:r>
      <w:r>
        <w:t xml:space="preserve">and </w:t>
      </w:r>
      <w:r w:rsidRPr="00977DAC">
        <w:t xml:space="preserve">assets are emerging and they are placed under this broader umbrella term </w:t>
      </w:r>
      <w:r>
        <w:t>of “</w:t>
      </w:r>
      <w:r w:rsidRPr="00977DAC">
        <w:t>digital assets</w:t>
      </w:r>
      <w:r>
        <w:t>”</w:t>
      </w:r>
      <w:r w:rsidRPr="00977DAC">
        <w:t xml:space="preserve">. I am just wondering whether </w:t>
      </w:r>
      <w:r>
        <w:t xml:space="preserve">it </w:t>
      </w:r>
      <w:r w:rsidRPr="00977DAC">
        <w:t>requires a different approach.</w:t>
      </w:r>
    </w:p>
    <w:p w:rsidR="008830A2" w:rsidRPr="003C066F" w:rsidP="008F4F30">
      <w:pPr>
        <w:pStyle w:val="Answer"/>
      </w:pPr>
      <w:sdt>
        <w:sdtPr>
          <w:alias w:val="Witness"/>
          <w:id w:val="283308624"/>
          <w:placeholder>
            <w:docPart w:val="8B4ED4EC16214DD7B6687CB2F6D787D8"/>
          </w:placeholder>
          <w:richText/>
        </w:sdtPr>
        <w:sdtContent>
          <w:r w:rsidRPr="00F76DD3">
            <w:rPr>
              <w:b/>
              <w:i/>
            </w:rPr>
            <w:t>Chris Pond:</w:t>
          </w:r>
        </w:sdtContent>
      </w:sdt>
      <w:r w:rsidRPr="00977DAC">
        <w:t xml:space="preserve"> </w:t>
      </w:r>
      <w:r>
        <w:t>E</w:t>
      </w:r>
      <w:r w:rsidRPr="00977DAC">
        <w:t xml:space="preserve">specially in the current circumstance of the public finances, there is clearly an issue in terms of whether there is leakage of tax </w:t>
      </w:r>
      <w:r w:rsidRPr="00977DAC">
        <w:t xml:space="preserve">revenues. </w:t>
      </w:r>
      <w:r>
        <w:t>A</w:t>
      </w:r>
      <w:r w:rsidRPr="00977DAC">
        <w:t xml:space="preserve">s Professor </w:t>
      </w:r>
      <w:r w:rsidRPr="006A0C12">
        <w:t xml:space="preserve">Yüksel Ripley </w:t>
      </w:r>
      <w:r w:rsidRPr="00977DAC">
        <w:t xml:space="preserve">has pointed out, </w:t>
      </w:r>
      <w:r>
        <w:t xml:space="preserve">this market </w:t>
      </w:r>
      <w:r w:rsidRPr="00977DAC">
        <w:t xml:space="preserve">is very diverse and is growing very </w:t>
      </w:r>
      <w:r w:rsidR="00920E0E">
        <w:t>quickly</w:t>
      </w:r>
      <w:r w:rsidRPr="00977DAC">
        <w:t xml:space="preserve"> in some respects.</w:t>
      </w:r>
      <w:r>
        <w:t xml:space="preserve"> </w:t>
      </w:r>
      <w:r w:rsidRPr="003C066F">
        <w:t>Therefore</w:t>
      </w:r>
      <w:r>
        <w:t xml:space="preserve">, being able to </w:t>
      </w:r>
      <w:r w:rsidRPr="003C066F">
        <w:t xml:space="preserve">protect the public finances ought to be very high on our agenda. I do not have a clear answer as to how you do that, but it is something </w:t>
      </w:r>
      <w:r>
        <w:t xml:space="preserve">that </w:t>
      </w:r>
      <w:r w:rsidRPr="003C066F">
        <w:t>public policy should be focused on.</w:t>
      </w:r>
    </w:p>
    <w:p w:rsidR="008830A2" w:rsidRPr="003C066F" w:rsidP="008F4F30">
      <w:pPr>
        <w:pStyle w:val="Question"/>
        <w:numPr>
          <w:ilvl w:val="0"/>
          <w:numId w:val="9"/>
        </w:numPr>
      </w:pPr>
      <w:sdt>
        <w:sdtPr>
          <w:alias w:val="Member"/>
          <w:tag w:val="&lt;Member mnisId='5223' dodsId='43633'&gt;"/>
          <w:id w:val="817386968"/>
          <w:placeholder>
            <w:docPart w:val="7C49AB0F1D274AD691E03AB65DBE84A9"/>
          </w:placeholder>
          <w:richText/>
        </w:sdtPr>
        <w:sdtContent>
          <w:r w:rsidRPr="00AC1B24">
            <w:rPr>
              <w:b/>
            </w:rPr>
            <w:t>Jim Dickson:</w:t>
          </w:r>
        </w:sdtContent>
      </w:sdt>
      <w:r w:rsidRPr="003C066F">
        <w:t xml:space="preserve"> </w:t>
      </w:r>
      <w:r>
        <w:t>I have a</w:t>
      </w:r>
      <w:r w:rsidRPr="003C066F">
        <w:t xml:space="preserve"> couple of quick questions on environment and financial inclusion. </w:t>
      </w:r>
      <w:r>
        <w:t>W</w:t>
      </w:r>
      <w:r w:rsidRPr="003C066F">
        <w:t xml:space="preserve">e know that the crypto industry is responsible for nearly </w:t>
      </w:r>
      <w:r>
        <w:t xml:space="preserve">100 million </w:t>
      </w:r>
      <w:r w:rsidR="00920E0E">
        <w:t>tonnes</w:t>
      </w:r>
      <w:r>
        <w:t xml:space="preserve"> of </w:t>
      </w:r>
      <w:r w:rsidRPr="003C066F">
        <w:t xml:space="preserve">carbon emissions per year, 0.2% of overall global carbon emissions, which seems a lot for one part of one industry. Professor </w:t>
      </w:r>
      <w:r w:rsidRPr="000723C3">
        <w:t>Yüksel Ripley</w:t>
      </w:r>
      <w:r w:rsidRPr="003C066F">
        <w:t>, do you have any evidence that the industry is tackling this</w:t>
      </w:r>
      <w:r>
        <w:t xml:space="preserve">? Might we see </w:t>
      </w:r>
      <w:r w:rsidRPr="003C066F">
        <w:t>that carbon footprint go</w:t>
      </w:r>
      <w:r>
        <w:t xml:space="preserve">ing </w:t>
      </w:r>
      <w:r w:rsidRPr="003C066F">
        <w:t>down in the future or will it continue to go up as crypto becomes a larger entity?</w:t>
      </w:r>
    </w:p>
    <w:p w:rsidR="008830A2" w:rsidP="008F4F30">
      <w:pPr>
        <w:pStyle w:val="Answer"/>
      </w:pPr>
      <w:sdt>
        <w:sdtPr>
          <w:alias w:val="Witness"/>
          <w:id w:val="913125981"/>
          <w:placeholder>
            <w:docPart w:val="784C4B0C47CF4419B0E1DB9C27D716E4"/>
          </w:placeholder>
          <w:richText/>
        </w:sdtPr>
        <w:sdtContent>
          <w:r w:rsidRPr="00FF1E96">
            <w:rPr>
              <w:b/>
              <w:i/>
            </w:rPr>
            <w:t>Professor Yüksel Ripley:</w:t>
          </w:r>
        </w:sdtContent>
      </w:sdt>
      <w:r w:rsidRPr="00FF1E96">
        <w:t xml:space="preserve"> </w:t>
      </w:r>
      <w:r w:rsidRPr="003C066F" w:rsidR="004D2497">
        <w:t xml:space="preserve">There </w:t>
      </w:r>
      <w:r w:rsidRPr="003C066F">
        <w:t xml:space="preserve">is a concern around </w:t>
      </w:r>
      <w:r>
        <w:t xml:space="preserve">the </w:t>
      </w:r>
      <w:r w:rsidRPr="003C066F">
        <w:t>high energy consumption of crypto systems</w:t>
      </w:r>
      <w:r>
        <w:t xml:space="preserve">, </w:t>
      </w:r>
      <w:r w:rsidRPr="003C066F">
        <w:t xml:space="preserve">environmental impact and sustainability questions around that. This is closely linked to the consensus mechanism </w:t>
      </w:r>
      <w:r>
        <w:t xml:space="preserve">that </w:t>
      </w:r>
      <w:r w:rsidRPr="003C066F">
        <w:t>the system use</w:t>
      </w:r>
      <w:r>
        <w:t xml:space="preserve">s, </w:t>
      </w:r>
      <w:r w:rsidRPr="003C066F">
        <w:t xml:space="preserve">as already explained in the first panel. </w:t>
      </w:r>
    </w:p>
    <w:p w:rsidR="008830A2" w:rsidP="008F4F30">
      <w:pPr>
        <w:pStyle w:val="Answer"/>
      </w:pPr>
      <w:r>
        <w:t>T</w:t>
      </w:r>
      <w:r w:rsidRPr="003C066F">
        <w:t xml:space="preserve">here are particular concerns around </w:t>
      </w:r>
      <w:r>
        <w:t xml:space="preserve">the </w:t>
      </w:r>
      <w:r w:rsidRPr="003C066F">
        <w:t xml:space="preserve">energy consumption of </w:t>
      </w:r>
      <w:r w:rsidR="00156EE4">
        <w:t>bitcoin</w:t>
      </w:r>
      <w:r w:rsidRPr="003C066F">
        <w:t xml:space="preserve"> because of its consensus mechanism. I checked some statistics recently</w:t>
      </w:r>
      <w:r>
        <w:t xml:space="preserve">. According to the </w:t>
      </w:r>
      <w:r w:rsidRPr="003C066F">
        <w:t>latest estimates by the Cambridge Cent</w:t>
      </w:r>
      <w:r>
        <w:t xml:space="preserve">re </w:t>
      </w:r>
      <w:r w:rsidRPr="003C066F">
        <w:t xml:space="preserve">for Alternative Finance, </w:t>
      </w:r>
      <w:r w:rsidR="00156EE4">
        <w:t>bitcoin</w:t>
      </w:r>
      <w:r w:rsidRPr="003C066F">
        <w:t>’s electricity consumption is comparable to countries such as Spain, Vietnam, Thailand</w:t>
      </w:r>
      <w:r>
        <w:t xml:space="preserve"> or </w:t>
      </w:r>
      <w:r w:rsidRPr="003C066F">
        <w:t>South Africa.</w:t>
      </w:r>
      <w:r>
        <w:t xml:space="preserve"> </w:t>
      </w:r>
      <w:r w:rsidRPr="003C066F">
        <w:t>The estimates suggest that</w:t>
      </w:r>
      <w:r>
        <w:t xml:space="preserve">, </w:t>
      </w:r>
      <w:r w:rsidRPr="003C066F">
        <w:t xml:space="preserve">if </w:t>
      </w:r>
      <w:r w:rsidR="00156EE4">
        <w:t>bitcoin</w:t>
      </w:r>
      <w:r w:rsidRPr="003C066F">
        <w:t xml:space="preserve"> was a country, it would rank 22nd in the world for electricity use.</w:t>
      </w:r>
    </w:p>
    <w:p w:rsidR="008830A2" w:rsidP="008F4F30">
      <w:pPr>
        <w:pStyle w:val="Answer"/>
      </w:pPr>
      <w:r w:rsidRPr="003C066F">
        <w:t xml:space="preserve">In addition to electricity consumption, there are also concerns around the water footprint of </w:t>
      </w:r>
      <w:r w:rsidR="00156EE4">
        <w:t>bitcoin</w:t>
      </w:r>
      <w:r w:rsidRPr="003C066F">
        <w:t xml:space="preserve"> because water resources are also used to cool computers for mining. </w:t>
      </w:r>
      <w:r>
        <w:t>A</w:t>
      </w:r>
      <w:r w:rsidRPr="003C066F">
        <w:t>s mentioned in the first panel, there are some recent developments and improvements.</w:t>
      </w:r>
      <w:r>
        <w:t xml:space="preserve"> T</w:t>
      </w:r>
      <w:r w:rsidRPr="003C066F">
        <w:t xml:space="preserve">he data again suggests that the electricity mix </w:t>
      </w:r>
      <w:r>
        <w:t xml:space="preserve">used by </w:t>
      </w:r>
      <w:r w:rsidR="00156EE4">
        <w:t>bitcoin</w:t>
      </w:r>
      <w:r w:rsidRPr="003C066F">
        <w:t xml:space="preserve"> </w:t>
      </w:r>
      <w:r>
        <w:t xml:space="preserve">miners </w:t>
      </w:r>
      <w:r w:rsidRPr="003C066F">
        <w:t>is now predominantly sustainable</w:t>
      </w:r>
      <w:r w:rsidR="004D2497">
        <w:t>, at</w:t>
      </w:r>
      <w:r>
        <w:t xml:space="preserve"> </w:t>
      </w:r>
      <w:r w:rsidRPr="003C066F">
        <w:t>52.4%</w:t>
      </w:r>
      <w:r w:rsidR="004D2497">
        <w:t>, with</w:t>
      </w:r>
      <w:r>
        <w:t xml:space="preserve"> </w:t>
      </w:r>
      <w:r w:rsidRPr="003C066F">
        <w:t>renewables account</w:t>
      </w:r>
      <w:r w:rsidR="004D2497">
        <w:t>ing</w:t>
      </w:r>
      <w:r w:rsidRPr="003C066F">
        <w:t xml:space="preserve"> for 42.6%. Of course, the question is whether it is sensible to use renewables for this purpose</w:t>
      </w:r>
      <w:r>
        <w:t xml:space="preserve">, but </w:t>
      </w:r>
      <w:r w:rsidRPr="003C066F">
        <w:t>there are some improvements from that perspective.</w:t>
      </w:r>
    </w:p>
    <w:p w:rsidR="008830A2" w:rsidRPr="003C066F" w:rsidP="008F4F30">
      <w:pPr>
        <w:pStyle w:val="Answer"/>
      </w:pPr>
      <w:r>
        <w:t xml:space="preserve">The </w:t>
      </w:r>
      <w:r w:rsidRPr="003C066F">
        <w:t>environmental impact of crypto is important and needs to be monitored carefully. It is a part of the conversations in the EU as well.</w:t>
      </w:r>
    </w:p>
    <w:p w:rsidR="008830A2" w:rsidRPr="003C066F" w:rsidP="008F4F30">
      <w:pPr>
        <w:pStyle w:val="Question"/>
        <w:numPr>
          <w:ilvl w:val="0"/>
          <w:numId w:val="9"/>
        </w:numPr>
      </w:pPr>
      <w:sdt>
        <w:sdtPr>
          <w:alias w:val="Member"/>
          <w:tag w:val="&lt;Member mnisId='5223' dodsId='43633'&gt;"/>
          <w:id w:val="-480696569"/>
          <w:placeholder>
            <w:docPart w:val="1477679A0B014FEF987ACB80D8E3FA9B"/>
          </w:placeholder>
          <w:richText/>
        </w:sdtPr>
        <w:sdtContent>
          <w:r w:rsidRPr="00AC1B24">
            <w:rPr>
              <w:b/>
            </w:rPr>
            <w:t>Jim Dickson:</w:t>
          </w:r>
        </w:sdtContent>
      </w:sdt>
      <w:r w:rsidRPr="003C066F">
        <w:t xml:space="preserve"> We were told by the last panel that the better processing power and use of renewables would help bring that carbon footprint down. Do you agree with that? </w:t>
      </w:r>
      <w:r w:rsidR="004D2497">
        <w:t>In the future, will we see that number,</w:t>
      </w:r>
      <w:r>
        <w:t xml:space="preserve"> </w:t>
      </w:r>
      <w:r w:rsidR="004D2497">
        <w:t>nearly</w:t>
      </w:r>
      <w:r>
        <w:t xml:space="preserve"> </w:t>
      </w:r>
      <w:r w:rsidRPr="003C066F">
        <w:t xml:space="preserve">100 million </w:t>
      </w:r>
      <w:r w:rsidR="00920E0E">
        <w:t>tonnes</w:t>
      </w:r>
      <w:r w:rsidRPr="003C066F">
        <w:t xml:space="preserve"> of carbon per year</w:t>
      </w:r>
      <w:r w:rsidR="004D2497">
        <w:t xml:space="preserve">, </w:t>
      </w:r>
      <w:r>
        <w:t>come down?</w:t>
      </w:r>
    </w:p>
    <w:p w:rsidR="008830A2" w:rsidRPr="003C066F" w:rsidP="008F4F30">
      <w:pPr>
        <w:pStyle w:val="Answer"/>
      </w:pPr>
      <w:sdt>
        <w:sdtPr>
          <w:alias w:val="Witness"/>
          <w:id w:val="1590428268"/>
          <w:placeholder>
            <w:docPart w:val="D651352CAD214493B7A1527FDABCA0C7"/>
          </w:placeholder>
          <w:richText/>
        </w:sdtPr>
        <w:sdtContent>
          <w:r w:rsidRPr="00FF1E96">
            <w:rPr>
              <w:b/>
              <w:i/>
            </w:rPr>
            <w:t>Professor Yüksel Ripley:</w:t>
          </w:r>
        </w:sdtContent>
      </w:sdt>
      <w:r w:rsidRPr="00FF1E96">
        <w:t xml:space="preserve"> </w:t>
      </w:r>
      <w:r w:rsidRPr="003C066F">
        <w:t>We have seen some improvements in the recent years</w:t>
      </w:r>
      <w:r>
        <w:t>, but,</w:t>
      </w:r>
      <w:r w:rsidRPr="003C066F">
        <w:t xml:space="preserve"> as I said, there is </w:t>
      </w:r>
      <w:r>
        <w:t xml:space="preserve">still a </w:t>
      </w:r>
      <w:r w:rsidRPr="003C066F">
        <w:t xml:space="preserve">question </w:t>
      </w:r>
      <w:r>
        <w:t xml:space="preserve">around </w:t>
      </w:r>
      <w:r w:rsidRPr="003C066F">
        <w:t xml:space="preserve">whether </w:t>
      </w:r>
      <w:r>
        <w:t xml:space="preserve">this purpose is </w:t>
      </w:r>
      <w:r w:rsidRPr="003C066F">
        <w:t>the best use of renewable</w:t>
      </w:r>
      <w:r>
        <w:t xml:space="preserve"> energy</w:t>
      </w:r>
      <w:r w:rsidRPr="003C066F">
        <w:t xml:space="preserve">. </w:t>
      </w:r>
      <w:r>
        <w:t>T</w:t>
      </w:r>
      <w:r w:rsidRPr="003C066F">
        <w:t xml:space="preserve">here will </w:t>
      </w:r>
      <w:r>
        <w:t xml:space="preserve">always be </w:t>
      </w:r>
      <w:r w:rsidRPr="003C066F">
        <w:t>that question.</w:t>
      </w:r>
    </w:p>
    <w:p w:rsidR="008830A2" w:rsidRPr="003C066F" w:rsidP="008F4F30">
      <w:pPr>
        <w:pStyle w:val="Remark"/>
      </w:pPr>
      <w:sdt>
        <w:sdtPr>
          <w:alias w:val="Member"/>
          <w:tag w:val="&lt;Member mnisId='5223' dodsId='43633'&gt;"/>
          <w:id w:val="1011811133"/>
          <w:placeholder>
            <w:docPart w:val="18166D83891E49E6AAD9B6C00421D4C9"/>
          </w:placeholder>
          <w:richText/>
        </w:sdtPr>
        <w:sdtContent>
          <w:r w:rsidRPr="00AC1B24">
            <w:rPr>
              <w:b/>
            </w:rPr>
            <w:t>Jim Dickson:</w:t>
          </w:r>
        </w:sdtContent>
      </w:sdt>
      <w:r w:rsidRPr="003C066F">
        <w:t xml:space="preserve"> I do not know </w:t>
      </w:r>
      <w:r>
        <w:t xml:space="preserve">whether </w:t>
      </w:r>
      <w:r w:rsidRPr="003C066F">
        <w:t>other members of the panel have any comment on that, but that is useful.</w:t>
      </w:r>
    </w:p>
    <w:p w:rsidR="008830A2" w:rsidRPr="003C066F" w:rsidP="008F4F30">
      <w:pPr>
        <w:pStyle w:val="Answer"/>
      </w:pPr>
      <w:sdt>
        <w:sdtPr>
          <w:alias w:val="Witness"/>
          <w:id w:val="1488523578"/>
          <w:placeholder>
            <w:docPart w:val="9DC78AAFC16E468AAC0CFD3478F744BC"/>
          </w:placeholder>
          <w:richText/>
        </w:sdtPr>
        <w:sdtContent>
          <w:r w:rsidRPr="00F76DD3">
            <w:rPr>
              <w:b/>
              <w:i/>
            </w:rPr>
            <w:t>Chris Pond:</w:t>
          </w:r>
        </w:sdtContent>
      </w:sdt>
      <w:r w:rsidRPr="003C066F">
        <w:t xml:space="preserve"> As we heard from the previous panel, the carbon footprint of different elements of this market is different. Therefore, disclosure is very important. If you give consumers an opportunity to judge between one product and another</w:t>
      </w:r>
      <w:r w:rsidR="00DA733E">
        <w:t>,</w:t>
      </w:r>
      <w:r>
        <w:t xml:space="preserve"> or </w:t>
      </w:r>
      <w:r w:rsidRPr="003C066F">
        <w:t xml:space="preserve">one platform and another, they can make a decision. If they feel strongly </w:t>
      </w:r>
      <w:r>
        <w:t xml:space="preserve">about </w:t>
      </w:r>
      <w:r w:rsidRPr="003C066F">
        <w:t>environmental issues and decarboni</w:t>
      </w:r>
      <w:r>
        <w:t>s</w:t>
      </w:r>
      <w:r w:rsidRPr="003C066F">
        <w:t xml:space="preserve">ation, they can make a decision to focus on those products and platforms </w:t>
      </w:r>
      <w:r>
        <w:t xml:space="preserve">that </w:t>
      </w:r>
      <w:r w:rsidRPr="003C066F">
        <w:t>are going to do less harm and perhaps use more renewables than is the case with others.</w:t>
      </w:r>
    </w:p>
    <w:p w:rsidR="008830A2" w:rsidRPr="003C066F" w:rsidP="008F4F30">
      <w:pPr>
        <w:pStyle w:val="Question"/>
        <w:numPr>
          <w:ilvl w:val="0"/>
          <w:numId w:val="9"/>
        </w:numPr>
      </w:pPr>
      <w:sdt>
        <w:sdtPr>
          <w:alias w:val="Member"/>
          <w:tag w:val="&lt;Member mnisId='5223' dodsId='43633'&gt;"/>
          <w:id w:val="457154285"/>
          <w:placeholder>
            <w:docPart w:val="DFA84240303D4711B556C8382003EDC4"/>
          </w:placeholder>
          <w:richText/>
        </w:sdtPr>
        <w:sdtContent>
          <w:r w:rsidRPr="00AC1B24">
            <w:rPr>
              <w:b/>
            </w:rPr>
            <w:t>Jim Dickson:</w:t>
          </w:r>
        </w:sdtContent>
      </w:sdt>
      <w:r w:rsidRPr="003C066F">
        <w:t xml:space="preserve"> </w:t>
      </w:r>
      <w:r>
        <w:t xml:space="preserve">I have </w:t>
      </w:r>
      <w:r w:rsidRPr="003C066F">
        <w:t>one quick question on financial inclusion</w:t>
      </w:r>
      <w:r>
        <w:t>. C</w:t>
      </w:r>
      <w:r w:rsidRPr="003C066F">
        <w:t>an you see any scenario in which crypto increases financial inclusion</w:t>
      </w:r>
      <w:r>
        <w:t xml:space="preserve"> and </w:t>
      </w:r>
      <w:r w:rsidRPr="003C066F">
        <w:t xml:space="preserve">access to financial services for those </w:t>
      </w:r>
      <w:r>
        <w:t xml:space="preserve">who are </w:t>
      </w:r>
      <w:r w:rsidRPr="003C066F">
        <w:t>currently underserved?</w:t>
      </w:r>
    </w:p>
    <w:p w:rsidR="008830A2" w:rsidRPr="003C066F" w:rsidP="008F4F30">
      <w:pPr>
        <w:pStyle w:val="Answer"/>
      </w:pPr>
      <w:sdt>
        <w:sdtPr>
          <w:alias w:val="Witness"/>
          <w:id w:val="-739865458"/>
          <w:placeholder>
            <w:docPart w:val="2AEB227D115D4D65A285E9C24B1FA1FB"/>
          </w:placeholder>
          <w:richText/>
        </w:sdtPr>
        <w:sdtContent>
          <w:r w:rsidRPr="00F76DD3">
            <w:rPr>
              <w:b/>
              <w:i/>
            </w:rPr>
            <w:t>Chris Pond:</w:t>
          </w:r>
        </w:sdtContent>
      </w:sdt>
      <w:r w:rsidRPr="003C066F">
        <w:t xml:space="preserve"> I can</w:t>
      </w:r>
      <w:r>
        <w:t>,</w:t>
      </w:r>
      <w:r w:rsidRPr="003C066F">
        <w:t xml:space="preserve"> but in a limited way. I mentioned I was formerly a member of the Financial Inclusion Commission</w:t>
      </w:r>
      <w:r>
        <w:t xml:space="preserve">, </w:t>
      </w:r>
      <w:r w:rsidRPr="003C066F">
        <w:t xml:space="preserve">along with </w:t>
      </w:r>
      <w:r w:rsidR="00D54217">
        <w:t>John Glen</w:t>
      </w:r>
      <w:r w:rsidRPr="003C066F">
        <w:t xml:space="preserve">. </w:t>
      </w:r>
      <w:r>
        <w:t xml:space="preserve">I am </w:t>
      </w:r>
      <w:r w:rsidRPr="003C066F">
        <w:t xml:space="preserve">very pleased that we now have a </w:t>
      </w:r>
      <w:r>
        <w:t xml:space="preserve">national </w:t>
      </w:r>
      <w:r w:rsidR="00DA733E">
        <w:t>strategy on financial inclusion</w:t>
      </w:r>
      <w:r w:rsidRPr="003C066F">
        <w:t xml:space="preserve">, which is very important. As part of the </w:t>
      </w:r>
      <w:r w:rsidRPr="003C066F" w:rsidR="00DA733E">
        <w:t>national payments vision</w:t>
      </w:r>
      <w:r w:rsidRPr="003C066F">
        <w:t xml:space="preserve">, this can form an important element of that by reducing the cost and length of time </w:t>
      </w:r>
      <w:r>
        <w:t xml:space="preserve">that </w:t>
      </w:r>
      <w:r w:rsidRPr="003C066F">
        <w:t xml:space="preserve">transactions take. </w:t>
      </w:r>
      <w:r>
        <w:t>A</w:t>
      </w:r>
      <w:r w:rsidRPr="003C066F">
        <w:t>s I have said, it can be very valuable indeed</w:t>
      </w:r>
      <w:r>
        <w:t xml:space="preserve"> for </w:t>
      </w:r>
      <w:r w:rsidRPr="003C066F">
        <w:t>cross-border remittances</w:t>
      </w:r>
      <w:r>
        <w:t xml:space="preserve"> and for </w:t>
      </w:r>
      <w:r w:rsidRPr="003C066F">
        <w:t>SMEs.</w:t>
      </w:r>
    </w:p>
    <w:p w:rsidR="008830A2" w:rsidRPr="003C066F" w:rsidP="008F4F30">
      <w:pPr>
        <w:pStyle w:val="Answer"/>
      </w:pPr>
      <w:r>
        <w:t>G</w:t>
      </w:r>
      <w:r w:rsidRPr="003C066F">
        <w:t xml:space="preserve">iven that we know </w:t>
      </w:r>
      <w:r w:rsidR="00F77CB6">
        <w:t xml:space="preserve">from </w:t>
      </w:r>
      <w:r w:rsidRPr="003C066F" w:rsidR="00F77CB6">
        <w:t>our discussions today</w:t>
      </w:r>
      <w:r w:rsidR="00F77CB6">
        <w:t xml:space="preserve"> </w:t>
      </w:r>
      <w:r w:rsidRPr="003C066F">
        <w:t>that financial exclusion and digital exclusion are two sides of the same rather old-fashioned coin</w:t>
      </w:r>
      <w:r w:rsidR="00F77CB6">
        <w:t>,</w:t>
      </w:r>
      <w:r>
        <w:t xml:space="preserve"> and </w:t>
      </w:r>
      <w:r w:rsidRPr="003C066F">
        <w:t xml:space="preserve">given that such </w:t>
      </w:r>
      <w:r>
        <w:t xml:space="preserve">a </w:t>
      </w:r>
      <w:r w:rsidRPr="003C066F">
        <w:t xml:space="preserve">large proportion of </w:t>
      </w:r>
      <w:r>
        <w:t xml:space="preserve">the </w:t>
      </w:r>
      <w:r w:rsidRPr="003C066F">
        <w:t xml:space="preserve">population </w:t>
      </w:r>
      <w:r w:rsidR="00F77CB6">
        <w:t>is</w:t>
      </w:r>
      <w:r w:rsidRPr="003C066F">
        <w:t xml:space="preserve"> both financially and digitally excluded, I cannot see that</w:t>
      </w:r>
      <w:r>
        <w:t xml:space="preserve"> this </w:t>
      </w:r>
      <w:r w:rsidRPr="003C066F">
        <w:t xml:space="preserve">is going to make a huge contribution </w:t>
      </w:r>
      <w:r>
        <w:t xml:space="preserve">in the short term </w:t>
      </w:r>
      <w:r w:rsidRPr="003C066F">
        <w:t>to dealing with the real problems we have with financial exclusion.</w:t>
      </w:r>
    </w:p>
    <w:p w:rsidR="008830A2" w:rsidRPr="003C066F" w:rsidP="008F4F30">
      <w:pPr>
        <w:pStyle w:val="Remark"/>
      </w:pPr>
      <w:sdt>
        <w:sdtPr>
          <w:alias w:val="Member"/>
          <w:tag w:val="&lt;Member mnisId='5223' dodsId='43633'&gt;"/>
          <w:id w:val="-996796304"/>
          <w:placeholder>
            <w:docPart w:val="A530354F582C4D2C92DB1A226375176E"/>
          </w:placeholder>
          <w:richText/>
        </w:sdtPr>
        <w:sdtContent>
          <w:r w:rsidRPr="00AC1B24">
            <w:rPr>
              <w:b/>
            </w:rPr>
            <w:t>Jim Dickson:</w:t>
          </w:r>
        </w:sdtContent>
      </w:sdt>
      <w:r w:rsidRPr="003C066F">
        <w:t xml:space="preserve"> </w:t>
      </w:r>
      <w:r>
        <w:t>T</w:t>
      </w:r>
      <w:r w:rsidRPr="003C066F">
        <w:t>hat is very helpful.</w:t>
      </w:r>
    </w:p>
    <w:p w:rsidR="008830A2" w:rsidP="008F4F30">
      <w:pPr>
        <w:pStyle w:val="Answer"/>
      </w:pPr>
      <w:sdt>
        <w:sdtPr>
          <w:alias w:val="Witness"/>
          <w:id w:val="-907230130"/>
          <w:placeholder>
            <w:docPart w:val="25BAA2A1D71944738602984E34EB58C2"/>
          </w:placeholder>
          <w:richText/>
        </w:sdtPr>
        <w:sdtContent>
          <w:r w:rsidRPr="00E57839">
            <w:rPr>
              <w:b/>
              <w:i/>
            </w:rPr>
            <w:t>Simon Youel:</w:t>
          </w:r>
        </w:sdtContent>
      </w:sdt>
      <w:r w:rsidRPr="00E57839">
        <w:t xml:space="preserve"> </w:t>
      </w:r>
      <w:r>
        <w:t xml:space="preserve">On </w:t>
      </w:r>
      <w:r w:rsidRPr="003C066F">
        <w:t xml:space="preserve">the environment, there is also the question of what </w:t>
      </w:r>
      <w:r>
        <w:t xml:space="preserve">we </w:t>
      </w:r>
      <w:r w:rsidRPr="003C066F">
        <w:t>could use that energy for instead</w:t>
      </w:r>
      <w:r>
        <w:t>. T</w:t>
      </w:r>
      <w:r w:rsidRPr="003C066F">
        <w:t>hey say it is fine because you can use run</w:t>
      </w:r>
      <w:r>
        <w:t>-</w:t>
      </w:r>
      <w:r w:rsidRPr="003C066F">
        <w:t xml:space="preserve">off energy, but I am sure people smarter than </w:t>
      </w:r>
      <w:r w:rsidR="001F71EA">
        <w:t>I am</w:t>
      </w:r>
      <w:r w:rsidRPr="003C066F">
        <w:t xml:space="preserve"> can find a better use for that than crypto.</w:t>
      </w:r>
    </w:p>
    <w:p w:rsidR="008830A2" w:rsidRPr="003C066F" w:rsidP="008F4F30">
      <w:pPr>
        <w:pStyle w:val="Answer"/>
      </w:pPr>
      <w:r>
        <w:t>O</w:t>
      </w:r>
      <w:r w:rsidRPr="003C066F">
        <w:t xml:space="preserve">n financial inclusion, I do not see it as a solution. </w:t>
      </w:r>
      <w:r>
        <w:t>W</w:t>
      </w:r>
      <w:r w:rsidRPr="003C066F">
        <w:t xml:space="preserve">e need cash and digital cash. </w:t>
      </w:r>
      <w:r>
        <w:t xml:space="preserve">We need </w:t>
      </w:r>
      <w:r w:rsidRPr="003C066F">
        <w:t xml:space="preserve">something that is easily accessible to everyone with lower fees and lower risks. An opportunity for that is through a digital </w:t>
      </w:r>
      <w:r>
        <w:t xml:space="preserve">pound that is </w:t>
      </w:r>
      <w:r w:rsidRPr="003C066F">
        <w:t>publicly issued. People may disagree with me on that, but that is my view.</w:t>
      </w:r>
    </w:p>
    <w:p w:rsidR="008830A2" w:rsidP="008F4F30">
      <w:pPr>
        <w:pStyle w:val="Answer"/>
      </w:pPr>
      <w:sdt>
        <w:sdtPr>
          <w:alias w:val="Witness"/>
          <w:id w:val="1527986271"/>
          <w:placeholder>
            <w:docPart w:val="A4D2ACD2F43449DEBF69BF539D63852F"/>
          </w:placeholder>
          <w:richText/>
        </w:sdtPr>
        <w:sdtContent>
          <w:r w:rsidRPr="00FF1E96">
            <w:rPr>
              <w:b/>
              <w:i/>
            </w:rPr>
            <w:t>Professor Yüksel Ripley:</w:t>
          </w:r>
        </w:sdtContent>
      </w:sdt>
      <w:r w:rsidRPr="00FF1E96">
        <w:t xml:space="preserve"> </w:t>
      </w:r>
      <w:r w:rsidRPr="003C066F">
        <w:t>I agree with what has been said</w:t>
      </w:r>
      <w:r>
        <w:t xml:space="preserve">. </w:t>
      </w:r>
    </w:p>
    <w:p w:rsidR="008830A2" w:rsidRPr="003C066F" w:rsidP="008F4F30">
      <w:pPr>
        <w:pStyle w:val="Answer"/>
      </w:pPr>
      <w:sdt>
        <w:sdtPr>
          <w:rPr>
            <w:b/>
            <w:bCs/>
          </w:rPr>
          <w:alias w:val="Member"/>
          <w:tag w:val="&lt;Member mnisId='4870' dodsId='143979'&gt;"/>
          <w:id w:val="1073939623"/>
          <w:placeholder>
            <w:docPart w:val="3FCE35409E464E02B60F4D2488C2BD83"/>
          </w:placeholder>
          <w:richText/>
        </w:sdtPr>
        <w:sdtEndPr>
          <w:rPr>
            <w:b w:val="0"/>
            <w:bCs w:val="0"/>
          </w:rPr>
        </w:sdtEndPr>
        <w:sdtContent>
          <w:r w:rsidRPr="002B2DA7">
            <w:rPr>
              <w:b/>
            </w:rPr>
            <w:t>Chair:</w:t>
          </w:r>
        </w:sdtContent>
      </w:sdt>
      <w:r>
        <w:t xml:space="preserve"> </w:t>
      </w:r>
      <w:r w:rsidRPr="003C066F">
        <w:t>You agree with Mr</w:t>
      </w:r>
      <w:r>
        <w:t xml:space="preserve"> </w:t>
      </w:r>
      <w:r w:rsidRPr="003C066F">
        <w:t>Pon</w:t>
      </w:r>
      <w:r>
        <w:t>d.</w:t>
      </w:r>
    </w:p>
    <w:p w:rsidR="008830A2" w:rsidRPr="003C066F" w:rsidP="008F4F30">
      <w:pPr>
        <w:pStyle w:val="Answer"/>
      </w:pPr>
      <w:sdt>
        <w:sdtPr>
          <w:alias w:val="Witness"/>
          <w:id w:val="1539012223"/>
          <w:placeholder>
            <w:docPart w:val="67F31B594CB140F7B5C6CAC983647B79"/>
          </w:placeholder>
          <w:richText/>
        </w:sdtPr>
        <w:sdtContent>
          <w:r w:rsidRPr="00FF1E96">
            <w:rPr>
              <w:b/>
              <w:i/>
            </w:rPr>
            <w:t>Professor Yüksel Ripley:</w:t>
          </w:r>
        </w:sdtContent>
      </w:sdt>
      <w:r w:rsidRPr="00FF1E96">
        <w:t xml:space="preserve"> </w:t>
      </w:r>
      <w:r w:rsidRPr="003C066F">
        <w:t>Yes</w:t>
      </w:r>
      <w:r>
        <w:t xml:space="preserve">. I would just add that </w:t>
      </w:r>
      <w:r w:rsidRPr="003C066F">
        <w:t>for certain groups within society there might be some adverse impact</w:t>
      </w:r>
      <w:r>
        <w:t>s</w:t>
      </w:r>
      <w:r w:rsidRPr="003C066F">
        <w:t xml:space="preserve"> or consequences, particularly for people who have low digital literacy, elderly people or people who are struggling to understand what crypto is</w:t>
      </w:r>
      <w:r>
        <w:t xml:space="preserve"> and </w:t>
      </w:r>
      <w:r w:rsidRPr="003C066F">
        <w:t xml:space="preserve">how to use </w:t>
      </w:r>
      <w:r w:rsidR="001F71EA">
        <w:t>it</w:t>
      </w:r>
      <w:r w:rsidRPr="003C066F">
        <w:t>. They might be particularly vulnerable to crypto scams</w:t>
      </w:r>
      <w:r>
        <w:t xml:space="preserve"> and </w:t>
      </w:r>
      <w:r w:rsidRPr="003C066F">
        <w:t>fraud</w:t>
      </w:r>
      <w:r>
        <w:t>s</w:t>
      </w:r>
      <w:r w:rsidRPr="003C066F">
        <w:t>. Of course, they can be vulnerable in broader contexts as well</w:t>
      </w:r>
      <w:r>
        <w:t xml:space="preserve">, including </w:t>
      </w:r>
      <w:r w:rsidRPr="003C066F">
        <w:t>traditional financial services, but crypto is a bit more complex than that</w:t>
      </w:r>
      <w:r>
        <w:t xml:space="preserve">. </w:t>
      </w:r>
      <w:r>
        <w:t>I</w:t>
      </w:r>
      <w:r w:rsidRPr="003C066F">
        <w:t>t has different elements. It has cross-border dimensions and so on.</w:t>
      </w:r>
      <w:r>
        <w:t xml:space="preserve"> T</w:t>
      </w:r>
      <w:r w:rsidRPr="003C066F">
        <w:t xml:space="preserve">here </w:t>
      </w:r>
      <w:r>
        <w:t xml:space="preserve">is </w:t>
      </w:r>
      <w:r w:rsidRPr="003C066F">
        <w:t>that aspect as well for certain groups of people in society.</w:t>
      </w:r>
    </w:p>
    <w:p w:rsidR="001F71EA" w:rsidP="008F4F30">
      <w:pPr>
        <w:pStyle w:val="Remark"/>
      </w:pPr>
      <w:sdt>
        <w:sdtPr>
          <w:rPr>
            <w:b/>
            <w:bCs/>
          </w:rPr>
          <w:alias w:val="Member"/>
          <w:tag w:val="&lt;Member mnisId='4870' dodsId='143979'&gt;"/>
          <w:id w:val="1683096951"/>
          <w:placeholder>
            <w:docPart w:val="165430F8441F40228123CF6BC61D632B"/>
          </w:placeholder>
          <w:richText/>
        </w:sdtPr>
        <w:sdtEndPr>
          <w:rPr>
            <w:b w:val="0"/>
            <w:bCs w:val="0"/>
          </w:rPr>
        </w:sdtEndPr>
        <w:sdtContent>
          <w:r w:rsidRPr="002B2DA7" w:rsidR="008830A2">
            <w:rPr>
              <w:b/>
            </w:rPr>
            <w:t>Chair:</w:t>
          </w:r>
        </w:sdtContent>
      </w:sdt>
      <w:r w:rsidR="008830A2">
        <w:t xml:space="preserve"> T</w:t>
      </w:r>
      <w:r w:rsidRPr="003C066F" w:rsidR="008830A2">
        <w:t xml:space="preserve">hank you all very much for your time. We </w:t>
      </w:r>
      <w:r w:rsidR="008830A2">
        <w:t xml:space="preserve">have </w:t>
      </w:r>
      <w:r w:rsidRPr="003C066F" w:rsidR="008830A2">
        <w:t>had a really interesting discussion with both panels</w:t>
      </w:r>
      <w:r w:rsidR="008830A2">
        <w:t>. W</w:t>
      </w:r>
      <w:r w:rsidRPr="003C066F" w:rsidR="008830A2">
        <w:t>e learned</w:t>
      </w:r>
      <w:r w:rsidR="008830A2">
        <w:t xml:space="preserve"> that, </w:t>
      </w:r>
      <w:r w:rsidRPr="003C066F" w:rsidR="008830A2">
        <w:t xml:space="preserve">as well as demand for cryptocurrencies </w:t>
      </w:r>
      <w:r w:rsidR="008830A2">
        <w:t xml:space="preserve">for </w:t>
      </w:r>
      <w:r w:rsidRPr="003C066F" w:rsidR="008830A2">
        <w:t xml:space="preserve">investment </w:t>
      </w:r>
      <w:r w:rsidR="008830A2">
        <w:t xml:space="preserve">or </w:t>
      </w:r>
      <w:r w:rsidRPr="003C066F" w:rsidR="008830A2">
        <w:t>speculation, it is the platform and the payment system that is quite significant</w:t>
      </w:r>
      <w:r w:rsidR="008830A2">
        <w:t xml:space="preserve">. It is </w:t>
      </w:r>
      <w:r>
        <w:t xml:space="preserve">about </w:t>
      </w:r>
      <w:r w:rsidRPr="003C066F" w:rsidR="008830A2">
        <w:t xml:space="preserve">access to that technology. We heard very clearly that a stable regulatory regime is needed for the market to grow responsibly. </w:t>
      </w:r>
      <w:r w:rsidR="008830A2">
        <w:t>W</w:t>
      </w:r>
      <w:r w:rsidRPr="003C066F" w:rsidR="008830A2">
        <w:t>e had a good discussion with both panels about protection</w:t>
      </w:r>
      <w:r w:rsidR="008830A2">
        <w:t xml:space="preserve">, </w:t>
      </w:r>
      <w:r w:rsidRPr="003C066F" w:rsidR="008830A2">
        <w:t xml:space="preserve">particularly </w:t>
      </w:r>
      <w:r w:rsidR="008830A2">
        <w:t xml:space="preserve">for </w:t>
      </w:r>
      <w:r w:rsidRPr="003C066F" w:rsidR="008830A2">
        <w:t xml:space="preserve">retail consumers and the more vulnerable. </w:t>
      </w:r>
    </w:p>
    <w:p w:rsidR="008830A2" w:rsidRPr="008830A2" w:rsidP="008F4F30">
      <w:pPr>
        <w:pStyle w:val="Remark"/>
      </w:pPr>
      <w:r>
        <w:t>Can I t</w:t>
      </w:r>
      <w:r w:rsidRPr="003C066F">
        <w:t xml:space="preserve">hank </w:t>
      </w:r>
      <w:r w:rsidRPr="003C066F">
        <w:t>you very much indeed for your time</w:t>
      </w:r>
      <w:r>
        <w:t>?</w:t>
      </w:r>
      <w:r w:rsidRPr="003C066F">
        <w:t xml:space="preserve"> The transcript will be available on the website uncorrected in the next couple of days. Thank you to our colleagues at Hansard and Bow</w:t>
      </w:r>
      <w:r>
        <w:t xml:space="preserve"> T</w:t>
      </w:r>
      <w:r w:rsidRPr="003C066F">
        <w:t>ie, the broadcasters. Thank you very much indeed.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721219FBEF244D3932DFB923E17382E"/>
      </w:placeholder>
      <w:richText/>
    </w:sdtPr>
    <w:sdtContent>
      <w:p w:rsidR="003736A1" w:rsidP="009277D8">
        <w:pPr>
          <w:pStyle w:val="Para"/>
          <w:rPr>
            <w:color w:val="808080"/>
          </w:rPr>
        </w:pPr>
        <w:r w:rsidRPr="001C7E8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AD8FAB242A24A4A8F0599AA3A242E0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C7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721219FBEF244D3932DFB923E17382E"/>
        <w:category>
          <w:name w:val="General"/>
          <w:gallery w:val="placeholder"/>
        </w:category>
        <w:types>
          <w:type w:val="bbPlcHdr"/>
        </w:types>
        <w:behaviors>
          <w:behavior w:val="content"/>
        </w:behaviors>
        <w:guid w:val="{28FE216F-ED09-47F6-B2A2-D835AFCEDC0F}"/>
      </w:docPartPr>
      <w:docPartBody>
        <w:p w:rsidR="00052FD2" w:rsidP="00C00019">
          <w:pPr>
            <w:pStyle w:val="0721219FBEF244D3932DFB923E17382E"/>
          </w:pPr>
          <w:r w:rsidRPr="000753FC">
            <w:rPr>
              <w:rStyle w:val="PlaceholderText"/>
            </w:rPr>
            <w:t>Click here to enter text.</w:t>
          </w:r>
        </w:p>
      </w:docPartBody>
    </w:docPart>
    <w:docPart>
      <w:docPartPr>
        <w:name w:val="1ECA2C2C203E4EDB9A71D80C796E834E"/>
        <w:category>
          <w:name w:val="General"/>
          <w:gallery w:val="placeholder"/>
        </w:category>
        <w:types>
          <w:type w:val="bbPlcHdr"/>
        </w:types>
        <w:behaviors>
          <w:behavior w:val="content"/>
        </w:behaviors>
        <w:guid w:val="{F02CAB1F-4FFB-4002-8426-BF9FFD740DD2}"/>
      </w:docPartPr>
      <w:docPartBody>
        <w:p w:rsidR="00052FD2" w:rsidP="00C00019">
          <w:pPr>
            <w:pStyle w:val="1ECA2C2C203E4EDB9A71D80C796E834E"/>
          </w:pPr>
          <w:r w:rsidRPr="002B3926">
            <w:rPr>
              <w:rStyle w:val="PlaceholderText"/>
            </w:rPr>
            <w:t>Click here to enter text.</w:t>
          </w:r>
        </w:p>
      </w:docPartBody>
    </w:docPart>
    <w:docPart>
      <w:docPartPr>
        <w:name w:val="CAD8FAB242A24A4A8F0599AA3A242E08"/>
        <w:category>
          <w:name w:val="General"/>
          <w:gallery w:val="placeholder"/>
        </w:category>
        <w:types>
          <w:type w:val="bbPlcHdr"/>
        </w:types>
        <w:behaviors>
          <w:behavior w:val="content"/>
        </w:behaviors>
        <w:guid w:val="{E3BFF663-777F-48EF-9AA4-40F4B8A5B8E0}"/>
      </w:docPartPr>
      <w:docPartBody>
        <w:p w:rsidR="00052FD2" w:rsidP="00C00019">
          <w:pPr>
            <w:pStyle w:val="CAD8FAB242A24A4A8F0599AA3A242E0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3B11921-FF85-44B5-A48B-E567DD4874E7}"/>
      </w:docPartPr>
      <w:docPartBody>
        <w:p w:rsidR="00052FD2">
          <w:r w:rsidRPr="005C2EBD">
            <w:rPr>
              <w:rStyle w:val="PlaceholderText"/>
            </w:rPr>
            <w:t>Click or tap here to enter text.</w:t>
          </w:r>
        </w:p>
      </w:docPartBody>
    </w:docPart>
    <w:docPart>
      <w:docPartPr>
        <w:name w:val="095A48A82C7B46CFB7D86A30C2E55503"/>
        <w:category>
          <w:name w:val="General"/>
          <w:gallery w:val="placeholder"/>
        </w:category>
        <w:types>
          <w:type w:val="bbPlcHdr"/>
        </w:types>
        <w:behaviors>
          <w:behavior w:val="content"/>
        </w:behaviors>
        <w:guid w:val="{38F13411-2D4E-4B03-A93B-D4C54ECC80C2}"/>
      </w:docPartPr>
      <w:docPartBody>
        <w:p w:rsidR="00052FD2" w:rsidP="00C00019">
          <w:pPr>
            <w:pStyle w:val="095A48A82C7B46CFB7D86A30C2E55503"/>
          </w:pPr>
          <w:r w:rsidRPr="002B3926">
            <w:rPr>
              <w:rStyle w:val="PlaceholderText"/>
            </w:rPr>
            <w:t>Click here to enter text.</w:t>
          </w:r>
        </w:p>
      </w:docPartBody>
    </w:docPart>
    <w:docPart>
      <w:docPartPr>
        <w:name w:val="9878AA3F4ABA4591A90B5C4B701FCAE8"/>
        <w:category>
          <w:name w:val="General"/>
          <w:gallery w:val="placeholder"/>
        </w:category>
        <w:types>
          <w:type w:val="bbPlcHdr"/>
        </w:types>
        <w:behaviors>
          <w:behavior w:val="content"/>
        </w:behaviors>
        <w:guid w:val="{194D6C31-78B0-49EF-A32B-ADFEFB4A01C7}"/>
      </w:docPartPr>
      <w:docPartBody>
        <w:p w:rsidR="00E61E2E" w:rsidP="0049186C">
          <w:pPr>
            <w:pStyle w:val="9878AA3F4ABA4591A90B5C4B701FCAE8"/>
          </w:pPr>
          <w:r w:rsidRPr="002B3926">
            <w:rPr>
              <w:rStyle w:val="PlaceholderText"/>
            </w:rPr>
            <w:t>Click here to enter text.</w:t>
          </w:r>
        </w:p>
      </w:docPartBody>
    </w:docPart>
    <w:docPart>
      <w:docPartPr>
        <w:name w:val="E28B06A4AE5449209AE641795CBCF3B0"/>
        <w:category>
          <w:name w:val="General"/>
          <w:gallery w:val="placeholder"/>
        </w:category>
        <w:types>
          <w:type w:val="bbPlcHdr"/>
        </w:types>
        <w:behaviors>
          <w:behavior w:val="content"/>
        </w:behaviors>
        <w:guid w:val="{32E64EB1-6E13-4EA6-84F2-6FAC91936000}"/>
      </w:docPartPr>
      <w:docPartBody>
        <w:p w:rsidR="00E61E2E" w:rsidP="0049186C">
          <w:pPr>
            <w:pStyle w:val="E28B06A4AE5449209AE641795CBCF3B0"/>
          </w:pPr>
          <w:r w:rsidRPr="00EA3F96">
            <w:rPr>
              <w:rStyle w:val="PlaceholderText"/>
            </w:rPr>
            <w:t>Click or tap here to enter text.</w:t>
          </w:r>
        </w:p>
      </w:docPartBody>
    </w:docPart>
    <w:docPart>
      <w:docPartPr>
        <w:name w:val="946A09EC22C34712B125F020E635397C"/>
        <w:category>
          <w:name w:val="General"/>
          <w:gallery w:val="placeholder"/>
        </w:category>
        <w:types>
          <w:type w:val="bbPlcHdr"/>
        </w:types>
        <w:behaviors>
          <w:behavior w:val="content"/>
        </w:behaviors>
        <w:guid w:val="{06C614B8-7270-4C22-9D03-ADFAA63C0FC2}"/>
      </w:docPartPr>
      <w:docPartBody>
        <w:p w:rsidR="00E61E2E" w:rsidP="0049186C">
          <w:pPr>
            <w:pStyle w:val="946A09EC22C34712B125F020E635397C"/>
          </w:pPr>
          <w:r w:rsidRPr="005C2EBD">
            <w:rPr>
              <w:rStyle w:val="PlaceholderText"/>
            </w:rPr>
            <w:t>Click or tap here to enter text.</w:t>
          </w:r>
        </w:p>
      </w:docPartBody>
    </w:docPart>
    <w:docPart>
      <w:docPartPr>
        <w:name w:val="1912561C2E274E659FE6965E775412F5"/>
        <w:category>
          <w:name w:val="General"/>
          <w:gallery w:val="placeholder"/>
        </w:category>
        <w:types>
          <w:type w:val="bbPlcHdr"/>
        </w:types>
        <w:behaviors>
          <w:behavior w:val="content"/>
        </w:behaviors>
        <w:guid w:val="{95D5021E-5506-42E1-9F78-4C540DBCDBA6}"/>
      </w:docPartPr>
      <w:docPartBody>
        <w:p w:rsidR="00E61E2E" w:rsidP="0049186C">
          <w:pPr>
            <w:pStyle w:val="1912561C2E274E659FE6965E775412F5"/>
          </w:pPr>
          <w:r w:rsidRPr="005C2EBD">
            <w:rPr>
              <w:rStyle w:val="PlaceholderText"/>
            </w:rPr>
            <w:t>Click or tap here to enter text.</w:t>
          </w:r>
        </w:p>
      </w:docPartBody>
    </w:docPart>
    <w:docPart>
      <w:docPartPr>
        <w:name w:val="20B785CD6F2D434C89FBA8C86BE1895E"/>
        <w:category>
          <w:name w:val="General"/>
          <w:gallery w:val="placeholder"/>
        </w:category>
        <w:types>
          <w:type w:val="bbPlcHdr"/>
        </w:types>
        <w:behaviors>
          <w:behavior w:val="content"/>
        </w:behaviors>
        <w:guid w:val="{96777712-97B6-4AEA-8132-198096428F15}"/>
      </w:docPartPr>
      <w:docPartBody>
        <w:p w:rsidR="00E61E2E" w:rsidP="0049186C">
          <w:pPr>
            <w:pStyle w:val="20B785CD6F2D434C89FBA8C86BE1895E"/>
          </w:pPr>
          <w:r w:rsidRPr="00EA3F96">
            <w:rPr>
              <w:rStyle w:val="PlaceholderText"/>
            </w:rPr>
            <w:t>Click or tap here to enter text.</w:t>
          </w:r>
        </w:p>
      </w:docPartBody>
    </w:docPart>
    <w:docPart>
      <w:docPartPr>
        <w:name w:val="768F74AAC1CB4F36BCB3B94FEFF2E8E3"/>
        <w:category>
          <w:name w:val="General"/>
          <w:gallery w:val="placeholder"/>
        </w:category>
        <w:types>
          <w:type w:val="bbPlcHdr"/>
        </w:types>
        <w:behaviors>
          <w:behavior w:val="content"/>
        </w:behaviors>
        <w:guid w:val="{75722EAA-D052-4DCD-9B0E-9D9FA31627B6}"/>
      </w:docPartPr>
      <w:docPartBody>
        <w:p w:rsidR="00E61E2E" w:rsidP="0049186C">
          <w:pPr>
            <w:pStyle w:val="768F74AAC1CB4F36BCB3B94FEFF2E8E3"/>
          </w:pPr>
          <w:r>
            <w:rPr>
              <w:rStyle w:val="PlaceholderText"/>
            </w:rPr>
            <w:t>Click or tap here to enter text.</w:t>
          </w:r>
        </w:p>
      </w:docPartBody>
    </w:docPart>
    <w:docPart>
      <w:docPartPr>
        <w:name w:val="1EDB108294FC49D193C4E1CAF4E676BD"/>
        <w:category>
          <w:name w:val="General"/>
          <w:gallery w:val="placeholder"/>
        </w:category>
        <w:types>
          <w:type w:val="bbPlcHdr"/>
        </w:types>
        <w:behaviors>
          <w:behavior w:val="content"/>
        </w:behaviors>
        <w:guid w:val="{E45CB1E6-A01E-47E1-A54A-DB907BCD2164}"/>
      </w:docPartPr>
      <w:docPartBody>
        <w:p w:rsidR="00E61E2E" w:rsidP="0049186C">
          <w:pPr>
            <w:pStyle w:val="1EDB108294FC49D193C4E1CAF4E676BD"/>
          </w:pPr>
          <w:r w:rsidRPr="00EA3F96">
            <w:rPr>
              <w:rStyle w:val="PlaceholderText"/>
            </w:rPr>
            <w:t>Click or tap here to enter text.</w:t>
          </w:r>
        </w:p>
      </w:docPartBody>
    </w:docPart>
    <w:docPart>
      <w:docPartPr>
        <w:name w:val="17A6115F48D74F11827F063FBC196DE7"/>
        <w:category>
          <w:name w:val="General"/>
          <w:gallery w:val="placeholder"/>
        </w:category>
        <w:types>
          <w:type w:val="bbPlcHdr"/>
        </w:types>
        <w:behaviors>
          <w:behavior w:val="content"/>
        </w:behaviors>
        <w:guid w:val="{A9DC277B-6D91-4A27-A00F-6307CDB65004}"/>
      </w:docPartPr>
      <w:docPartBody>
        <w:p w:rsidR="00E61E2E" w:rsidP="0049186C">
          <w:pPr>
            <w:pStyle w:val="17A6115F48D74F11827F063FBC196DE7"/>
          </w:pPr>
          <w:r w:rsidRPr="005C2EBD">
            <w:rPr>
              <w:rStyle w:val="PlaceholderText"/>
            </w:rPr>
            <w:t>Click or tap here to enter text.</w:t>
          </w:r>
        </w:p>
      </w:docPartBody>
    </w:docPart>
    <w:docPart>
      <w:docPartPr>
        <w:name w:val="7D31A83E99F34D9092FE4541B735AA9F"/>
        <w:category>
          <w:name w:val="General"/>
          <w:gallery w:val="placeholder"/>
        </w:category>
        <w:types>
          <w:type w:val="bbPlcHdr"/>
        </w:types>
        <w:behaviors>
          <w:behavior w:val="content"/>
        </w:behaviors>
        <w:guid w:val="{50E014D8-BFAE-4238-82AF-CCE68A8E6456}"/>
      </w:docPartPr>
      <w:docPartBody>
        <w:p w:rsidR="00E61E2E" w:rsidP="0049186C">
          <w:pPr>
            <w:pStyle w:val="7D31A83E99F34D9092FE4541B735AA9F"/>
          </w:pPr>
          <w:r w:rsidRPr="00EA3F96">
            <w:rPr>
              <w:rStyle w:val="PlaceholderText"/>
            </w:rPr>
            <w:t>Click or tap here to enter text.</w:t>
          </w:r>
        </w:p>
      </w:docPartBody>
    </w:docPart>
    <w:docPart>
      <w:docPartPr>
        <w:name w:val="06B249450B134C7FB5A6B2689A8684D0"/>
        <w:category>
          <w:name w:val="General"/>
          <w:gallery w:val="placeholder"/>
        </w:category>
        <w:types>
          <w:type w:val="bbPlcHdr"/>
        </w:types>
        <w:behaviors>
          <w:behavior w:val="content"/>
        </w:behaviors>
        <w:guid w:val="{D476B67D-B374-48D8-A334-0546564E7870}"/>
      </w:docPartPr>
      <w:docPartBody>
        <w:p w:rsidR="00E61E2E" w:rsidP="0049186C">
          <w:pPr>
            <w:pStyle w:val="06B249450B134C7FB5A6B2689A8684D0"/>
          </w:pPr>
          <w:r w:rsidRPr="005C2EBD">
            <w:rPr>
              <w:rStyle w:val="PlaceholderText"/>
            </w:rPr>
            <w:t>Click or tap here to enter text.</w:t>
          </w:r>
        </w:p>
      </w:docPartBody>
    </w:docPart>
    <w:docPart>
      <w:docPartPr>
        <w:name w:val="B3712FFA0D2B42EAB4FE0E316307F1A4"/>
        <w:category>
          <w:name w:val="General"/>
          <w:gallery w:val="placeholder"/>
        </w:category>
        <w:types>
          <w:type w:val="bbPlcHdr"/>
        </w:types>
        <w:behaviors>
          <w:behavior w:val="content"/>
        </w:behaviors>
        <w:guid w:val="{53716622-1F17-494A-BAA1-F4EBCCFDBFD2}"/>
      </w:docPartPr>
      <w:docPartBody>
        <w:p w:rsidR="00E61E2E" w:rsidP="0049186C">
          <w:pPr>
            <w:pStyle w:val="B3712FFA0D2B42EAB4FE0E316307F1A4"/>
          </w:pPr>
          <w:r w:rsidRPr="005C2EBD">
            <w:rPr>
              <w:rStyle w:val="PlaceholderText"/>
            </w:rPr>
            <w:t>Click or tap here to enter text.</w:t>
          </w:r>
        </w:p>
      </w:docPartBody>
    </w:docPart>
    <w:docPart>
      <w:docPartPr>
        <w:name w:val="2B83F8A2381B474E819753BCDF8B5702"/>
        <w:category>
          <w:name w:val="General"/>
          <w:gallery w:val="placeholder"/>
        </w:category>
        <w:types>
          <w:type w:val="bbPlcHdr"/>
        </w:types>
        <w:behaviors>
          <w:behavior w:val="content"/>
        </w:behaviors>
        <w:guid w:val="{B92CECA1-3AD0-4207-BBFF-9FF20C34BF57}"/>
      </w:docPartPr>
      <w:docPartBody>
        <w:p w:rsidR="00E61E2E" w:rsidP="0049186C">
          <w:pPr>
            <w:pStyle w:val="2B83F8A2381B474E819753BCDF8B5702"/>
          </w:pPr>
          <w:r w:rsidRPr="005C2EBD">
            <w:rPr>
              <w:rStyle w:val="PlaceholderText"/>
            </w:rPr>
            <w:t>Click or tap here to enter text.</w:t>
          </w:r>
        </w:p>
      </w:docPartBody>
    </w:docPart>
    <w:docPart>
      <w:docPartPr>
        <w:name w:val="6978C2D20C0243D698ACD65D751B996F"/>
        <w:category>
          <w:name w:val="General"/>
          <w:gallery w:val="placeholder"/>
        </w:category>
        <w:types>
          <w:type w:val="bbPlcHdr"/>
        </w:types>
        <w:behaviors>
          <w:behavior w:val="content"/>
        </w:behaviors>
        <w:guid w:val="{88B052D2-5204-4EC4-A66F-2C8E9F457D57}"/>
      </w:docPartPr>
      <w:docPartBody>
        <w:p w:rsidR="00E61E2E" w:rsidP="0049186C">
          <w:pPr>
            <w:pStyle w:val="6978C2D20C0243D698ACD65D751B996F"/>
          </w:pPr>
          <w:r w:rsidRPr="005C2EBD">
            <w:rPr>
              <w:rStyle w:val="PlaceholderText"/>
            </w:rPr>
            <w:t>Click or tap here to enter text.</w:t>
          </w:r>
        </w:p>
      </w:docPartBody>
    </w:docPart>
    <w:docPart>
      <w:docPartPr>
        <w:name w:val="8D776BF420A445C48EB757FA414627B3"/>
        <w:category>
          <w:name w:val="General"/>
          <w:gallery w:val="placeholder"/>
        </w:category>
        <w:types>
          <w:type w:val="bbPlcHdr"/>
        </w:types>
        <w:behaviors>
          <w:behavior w:val="content"/>
        </w:behaviors>
        <w:guid w:val="{DB856ADF-0350-4C24-8AE1-24BA74D3F7EF}"/>
      </w:docPartPr>
      <w:docPartBody>
        <w:p w:rsidR="00E61E2E" w:rsidP="0049186C">
          <w:pPr>
            <w:pStyle w:val="8D776BF420A445C48EB757FA414627B3"/>
          </w:pPr>
          <w:r w:rsidRPr="005C2EBD">
            <w:rPr>
              <w:rStyle w:val="PlaceholderText"/>
            </w:rPr>
            <w:t>Click or tap here to enter text.</w:t>
          </w:r>
        </w:p>
      </w:docPartBody>
    </w:docPart>
    <w:docPart>
      <w:docPartPr>
        <w:name w:val="EA6E6EFB522D4C97B1784897F02C6EC3"/>
        <w:category>
          <w:name w:val="General"/>
          <w:gallery w:val="placeholder"/>
        </w:category>
        <w:types>
          <w:type w:val="bbPlcHdr"/>
        </w:types>
        <w:behaviors>
          <w:behavior w:val="content"/>
        </w:behaviors>
        <w:guid w:val="{66448D33-20AE-4360-A142-645E70A59E41}"/>
      </w:docPartPr>
      <w:docPartBody>
        <w:p w:rsidR="00E61E2E" w:rsidP="0049186C">
          <w:pPr>
            <w:pStyle w:val="EA6E6EFB522D4C97B1784897F02C6EC3"/>
          </w:pPr>
          <w:r w:rsidRPr="005C2EBD">
            <w:rPr>
              <w:rStyle w:val="PlaceholderText"/>
            </w:rPr>
            <w:t>Click or tap here to enter text.</w:t>
          </w:r>
        </w:p>
      </w:docPartBody>
    </w:docPart>
    <w:docPart>
      <w:docPartPr>
        <w:name w:val="0EED476F99D3408992DE3AFD4B782944"/>
        <w:category>
          <w:name w:val="General"/>
          <w:gallery w:val="placeholder"/>
        </w:category>
        <w:types>
          <w:type w:val="bbPlcHdr"/>
        </w:types>
        <w:behaviors>
          <w:behavior w:val="content"/>
        </w:behaviors>
        <w:guid w:val="{72508ED2-7A62-4432-BA95-6BD52AC0C3F2}"/>
      </w:docPartPr>
      <w:docPartBody>
        <w:p w:rsidR="00E61E2E" w:rsidP="0049186C">
          <w:pPr>
            <w:pStyle w:val="0EED476F99D3408992DE3AFD4B782944"/>
          </w:pPr>
          <w:r w:rsidRPr="005C2EBD">
            <w:rPr>
              <w:rStyle w:val="PlaceholderText"/>
            </w:rPr>
            <w:t>Click or tap here to enter text.</w:t>
          </w:r>
        </w:p>
      </w:docPartBody>
    </w:docPart>
    <w:docPart>
      <w:docPartPr>
        <w:name w:val="BFFB24D57BFE4B83B4924BF080C13F3A"/>
        <w:category>
          <w:name w:val="General"/>
          <w:gallery w:val="placeholder"/>
        </w:category>
        <w:types>
          <w:type w:val="bbPlcHdr"/>
        </w:types>
        <w:behaviors>
          <w:behavior w:val="content"/>
        </w:behaviors>
        <w:guid w:val="{915D44E0-34E1-45CD-A6E3-D9C0816CAD24}"/>
      </w:docPartPr>
      <w:docPartBody>
        <w:p w:rsidR="00E61E2E" w:rsidP="0049186C">
          <w:pPr>
            <w:pStyle w:val="BFFB24D57BFE4B83B4924BF080C13F3A"/>
          </w:pPr>
          <w:r w:rsidRPr="005C2EBD">
            <w:rPr>
              <w:rStyle w:val="PlaceholderText"/>
            </w:rPr>
            <w:t>Click or tap here to enter text.</w:t>
          </w:r>
        </w:p>
      </w:docPartBody>
    </w:docPart>
    <w:docPart>
      <w:docPartPr>
        <w:name w:val="5DEB8F1234C445C69A76395AA7E6CC14"/>
        <w:category>
          <w:name w:val="General"/>
          <w:gallery w:val="placeholder"/>
        </w:category>
        <w:types>
          <w:type w:val="bbPlcHdr"/>
        </w:types>
        <w:behaviors>
          <w:behavior w:val="content"/>
        </w:behaviors>
        <w:guid w:val="{CD15A168-A8C3-40F3-9B27-99FB457798A2}"/>
      </w:docPartPr>
      <w:docPartBody>
        <w:p w:rsidR="00E61E2E" w:rsidP="0049186C">
          <w:pPr>
            <w:pStyle w:val="5DEB8F1234C445C69A76395AA7E6CC14"/>
          </w:pPr>
          <w:r>
            <w:rPr>
              <w:rStyle w:val="PlaceholderText"/>
            </w:rPr>
            <w:t>Click or tap here to enter text.</w:t>
          </w:r>
        </w:p>
      </w:docPartBody>
    </w:docPart>
    <w:docPart>
      <w:docPartPr>
        <w:name w:val="7BAF01D4BD0C4D92BA949F006C759989"/>
        <w:category>
          <w:name w:val="General"/>
          <w:gallery w:val="placeholder"/>
        </w:category>
        <w:types>
          <w:type w:val="bbPlcHdr"/>
        </w:types>
        <w:behaviors>
          <w:behavior w:val="content"/>
        </w:behaviors>
        <w:guid w:val="{B61FFB6E-7051-4D94-B67F-A270CFDEC535}"/>
      </w:docPartPr>
      <w:docPartBody>
        <w:p w:rsidR="00E61E2E" w:rsidP="0049186C">
          <w:pPr>
            <w:pStyle w:val="7BAF01D4BD0C4D92BA949F006C759989"/>
          </w:pPr>
          <w:r>
            <w:rPr>
              <w:rStyle w:val="PlaceholderText"/>
            </w:rPr>
            <w:t>Click or tap here to enter text.</w:t>
          </w:r>
        </w:p>
      </w:docPartBody>
    </w:docPart>
    <w:docPart>
      <w:docPartPr>
        <w:name w:val="1B4C0FC374C24C21BC0709E0A229472D"/>
        <w:category>
          <w:name w:val="General"/>
          <w:gallery w:val="placeholder"/>
        </w:category>
        <w:types>
          <w:type w:val="bbPlcHdr"/>
        </w:types>
        <w:behaviors>
          <w:behavior w:val="content"/>
        </w:behaviors>
        <w:guid w:val="{3C04F3DE-7A86-4289-9B1B-394C50631782}"/>
      </w:docPartPr>
      <w:docPartBody>
        <w:p w:rsidR="00E61E2E" w:rsidP="0049186C">
          <w:pPr>
            <w:pStyle w:val="1B4C0FC374C24C21BC0709E0A229472D"/>
          </w:pPr>
          <w:r w:rsidRPr="005C2EBD">
            <w:rPr>
              <w:rStyle w:val="PlaceholderText"/>
            </w:rPr>
            <w:t>Click or tap here to enter text.</w:t>
          </w:r>
        </w:p>
      </w:docPartBody>
    </w:docPart>
    <w:docPart>
      <w:docPartPr>
        <w:name w:val="D6F9439A088E48DAB169CDECA8FAB279"/>
        <w:category>
          <w:name w:val="General"/>
          <w:gallery w:val="placeholder"/>
        </w:category>
        <w:types>
          <w:type w:val="bbPlcHdr"/>
        </w:types>
        <w:behaviors>
          <w:behavior w:val="content"/>
        </w:behaviors>
        <w:guid w:val="{582D8086-3DF9-40CD-9B95-E9463AD8CB1A}"/>
      </w:docPartPr>
      <w:docPartBody>
        <w:p w:rsidR="00E61E2E" w:rsidP="0049186C">
          <w:pPr>
            <w:pStyle w:val="D6F9439A088E48DAB169CDECA8FAB279"/>
          </w:pPr>
          <w:r w:rsidRPr="005C2EBD">
            <w:rPr>
              <w:rStyle w:val="PlaceholderText"/>
            </w:rPr>
            <w:t>Click or tap here to enter text.</w:t>
          </w:r>
        </w:p>
      </w:docPartBody>
    </w:docPart>
    <w:docPart>
      <w:docPartPr>
        <w:name w:val="30812A7486294F86A1585354FFCF64BA"/>
        <w:category>
          <w:name w:val="General"/>
          <w:gallery w:val="placeholder"/>
        </w:category>
        <w:types>
          <w:type w:val="bbPlcHdr"/>
        </w:types>
        <w:behaviors>
          <w:behavior w:val="content"/>
        </w:behaviors>
        <w:guid w:val="{C06D8113-D3E8-47D5-9639-694ACCA3EBE6}"/>
      </w:docPartPr>
      <w:docPartBody>
        <w:p w:rsidR="00E61E2E" w:rsidP="0049186C">
          <w:pPr>
            <w:pStyle w:val="30812A7486294F86A1585354FFCF64BA"/>
          </w:pPr>
          <w:r w:rsidRPr="005C2EBD">
            <w:rPr>
              <w:rStyle w:val="PlaceholderText"/>
            </w:rPr>
            <w:t>Click or tap here to enter text.</w:t>
          </w:r>
        </w:p>
      </w:docPartBody>
    </w:docPart>
    <w:docPart>
      <w:docPartPr>
        <w:name w:val="4C09A557284B4F8BA89C8E211D44B112"/>
        <w:category>
          <w:name w:val="General"/>
          <w:gallery w:val="placeholder"/>
        </w:category>
        <w:types>
          <w:type w:val="bbPlcHdr"/>
        </w:types>
        <w:behaviors>
          <w:behavior w:val="content"/>
        </w:behaviors>
        <w:guid w:val="{385E304B-538C-4136-97B8-73A51F83E87B}"/>
      </w:docPartPr>
      <w:docPartBody>
        <w:p w:rsidR="00E61E2E" w:rsidP="0049186C">
          <w:pPr>
            <w:pStyle w:val="4C09A557284B4F8BA89C8E211D44B112"/>
          </w:pPr>
          <w:r w:rsidRPr="005C2EBD">
            <w:rPr>
              <w:rStyle w:val="PlaceholderText"/>
            </w:rPr>
            <w:t>Click or tap here to enter text.</w:t>
          </w:r>
        </w:p>
      </w:docPartBody>
    </w:docPart>
    <w:docPart>
      <w:docPartPr>
        <w:name w:val="CA4FFF41AC7F4963B275559C6BD2D2AC"/>
        <w:category>
          <w:name w:val="General"/>
          <w:gallery w:val="placeholder"/>
        </w:category>
        <w:types>
          <w:type w:val="bbPlcHdr"/>
        </w:types>
        <w:behaviors>
          <w:behavior w:val="content"/>
        </w:behaviors>
        <w:guid w:val="{53195D49-B224-4279-A6FB-63CCC44F2CDE}"/>
      </w:docPartPr>
      <w:docPartBody>
        <w:p w:rsidR="00E61E2E" w:rsidP="0049186C">
          <w:pPr>
            <w:pStyle w:val="CA4FFF41AC7F4963B275559C6BD2D2AC"/>
          </w:pPr>
          <w:r w:rsidRPr="005C2EBD">
            <w:rPr>
              <w:rStyle w:val="PlaceholderText"/>
            </w:rPr>
            <w:t>Click or tap here to enter text.</w:t>
          </w:r>
        </w:p>
      </w:docPartBody>
    </w:docPart>
    <w:docPart>
      <w:docPartPr>
        <w:name w:val="DFBD5A06EA5F4BA6953B2B5EEB36A8A0"/>
        <w:category>
          <w:name w:val="General"/>
          <w:gallery w:val="placeholder"/>
        </w:category>
        <w:types>
          <w:type w:val="bbPlcHdr"/>
        </w:types>
        <w:behaviors>
          <w:behavior w:val="content"/>
        </w:behaviors>
        <w:guid w:val="{D977436D-CFF6-4EE5-80F7-207970077A37}"/>
      </w:docPartPr>
      <w:docPartBody>
        <w:p w:rsidR="00E61E2E" w:rsidP="0049186C">
          <w:pPr>
            <w:pStyle w:val="DFBD5A06EA5F4BA6953B2B5EEB36A8A0"/>
          </w:pPr>
          <w:r w:rsidRPr="005C2EBD">
            <w:rPr>
              <w:rStyle w:val="PlaceholderText"/>
            </w:rPr>
            <w:t>Click or tap here to enter text.</w:t>
          </w:r>
        </w:p>
      </w:docPartBody>
    </w:docPart>
    <w:docPart>
      <w:docPartPr>
        <w:name w:val="9664D01E39294564895F75834C2FA544"/>
        <w:category>
          <w:name w:val="General"/>
          <w:gallery w:val="placeholder"/>
        </w:category>
        <w:types>
          <w:type w:val="bbPlcHdr"/>
        </w:types>
        <w:behaviors>
          <w:behavior w:val="content"/>
        </w:behaviors>
        <w:guid w:val="{E8B4D2BB-E63D-4133-87E1-E005DE72B8E3}"/>
      </w:docPartPr>
      <w:docPartBody>
        <w:p w:rsidR="00E61E2E" w:rsidP="0049186C">
          <w:pPr>
            <w:pStyle w:val="9664D01E39294564895F75834C2FA544"/>
          </w:pPr>
          <w:r w:rsidRPr="005C2EBD">
            <w:rPr>
              <w:rStyle w:val="PlaceholderText"/>
            </w:rPr>
            <w:t>Click or tap here to enter text.</w:t>
          </w:r>
        </w:p>
      </w:docPartBody>
    </w:docPart>
    <w:docPart>
      <w:docPartPr>
        <w:name w:val="B873D913F8084176B2A8D8A49084B2A0"/>
        <w:category>
          <w:name w:val="General"/>
          <w:gallery w:val="placeholder"/>
        </w:category>
        <w:types>
          <w:type w:val="bbPlcHdr"/>
        </w:types>
        <w:behaviors>
          <w:behavior w:val="content"/>
        </w:behaviors>
        <w:guid w:val="{9AC3AF08-0B6F-4131-8053-7E3DB8A1DD66}"/>
      </w:docPartPr>
      <w:docPartBody>
        <w:p w:rsidR="00E61E2E" w:rsidP="0049186C">
          <w:pPr>
            <w:pStyle w:val="B873D913F8084176B2A8D8A49084B2A0"/>
          </w:pPr>
          <w:r w:rsidRPr="005C2EBD">
            <w:rPr>
              <w:rStyle w:val="PlaceholderText"/>
            </w:rPr>
            <w:t>Click or tap here to enter text.</w:t>
          </w:r>
        </w:p>
      </w:docPartBody>
    </w:docPart>
    <w:docPart>
      <w:docPartPr>
        <w:name w:val="478885566ECC4E148D5BDD153B08C8EF"/>
        <w:category>
          <w:name w:val="General"/>
          <w:gallery w:val="placeholder"/>
        </w:category>
        <w:types>
          <w:type w:val="bbPlcHdr"/>
        </w:types>
        <w:behaviors>
          <w:behavior w:val="content"/>
        </w:behaviors>
        <w:guid w:val="{19B79B32-767C-43DD-AC89-ED6106024B4D}"/>
      </w:docPartPr>
      <w:docPartBody>
        <w:p w:rsidR="00E61E2E" w:rsidP="0049186C">
          <w:pPr>
            <w:pStyle w:val="478885566ECC4E148D5BDD153B08C8EF"/>
          </w:pPr>
          <w:r w:rsidRPr="005C2EBD">
            <w:rPr>
              <w:rStyle w:val="PlaceholderText"/>
            </w:rPr>
            <w:t>Click or tap here to enter text.</w:t>
          </w:r>
        </w:p>
      </w:docPartBody>
    </w:docPart>
    <w:docPart>
      <w:docPartPr>
        <w:name w:val="31739E740F5949EDAB70F2B6DCF2AD6A"/>
        <w:category>
          <w:name w:val="General"/>
          <w:gallery w:val="placeholder"/>
        </w:category>
        <w:types>
          <w:type w:val="bbPlcHdr"/>
        </w:types>
        <w:behaviors>
          <w:behavior w:val="content"/>
        </w:behaviors>
        <w:guid w:val="{73E91669-5944-40FE-A018-5E5EA1056DCC}"/>
      </w:docPartPr>
      <w:docPartBody>
        <w:p w:rsidR="00E61E2E" w:rsidP="0049186C">
          <w:pPr>
            <w:pStyle w:val="31739E740F5949EDAB70F2B6DCF2AD6A"/>
          </w:pPr>
          <w:r w:rsidRPr="005C2EBD">
            <w:rPr>
              <w:rStyle w:val="PlaceholderText"/>
            </w:rPr>
            <w:t>Click or tap here to enter text.</w:t>
          </w:r>
        </w:p>
      </w:docPartBody>
    </w:docPart>
    <w:docPart>
      <w:docPartPr>
        <w:name w:val="E34A20AF94BA4EE09C6FAFF2EC422DF4"/>
        <w:category>
          <w:name w:val="General"/>
          <w:gallery w:val="placeholder"/>
        </w:category>
        <w:types>
          <w:type w:val="bbPlcHdr"/>
        </w:types>
        <w:behaviors>
          <w:behavior w:val="content"/>
        </w:behaviors>
        <w:guid w:val="{4FC523DB-E5D1-45F2-814F-6CEFA718F53C}"/>
      </w:docPartPr>
      <w:docPartBody>
        <w:p w:rsidR="00E61E2E" w:rsidP="0049186C">
          <w:pPr>
            <w:pStyle w:val="E34A20AF94BA4EE09C6FAFF2EC422DF4"/>
          </w:pPr>
          <w:r>
            <w:rPr>
              <w:rStyle w:val="PlaceholderText"/>
            </w:rPr>
            <w:t>Click or tap here to enter text.</w:t>
          </w:r>
        </w:p>
      </w:docPartBody>
    </w:docPart>
    <w:docPart>
      <w:docPartPr>
        <w:name w:val="9E3C071D08BD4AD1BEDCED6764658149"/>
        <w:category>
          <w:name w:val="General"/>
          <w:gallery w:val="placeholder"/>
        </w:category>
        <w:types>
          <w:type w:val="bbPlcHdr"/>
        </w:types>
        <w:behaviors>
          <w:behavior w:val="content"/>
        </w:behaviors>
        <w:guid w:val="{84E42A71-967C-4F38-8C4A-961E866DE3F4}"/>
      </w:docPartPr>
      <w:docPartBody>
        <w:p w:rsidR="00E61E2E" w:rsidP="0049186C">
          <w:pPr>
            <w:pStyle w:val="9E3C071D08BD4AD1BEDCED6764658149"/>
          </w:pPr>
          <w:r w:rsidRPr="005C2EBD">
            <w:rPr>
              <w:rStyle w:val="PlaceholderText"/>
            </w:rPr>
            <w:t>Click or tap here to enter text.</w:t>
          </w:r>
        </w:p>
      </w:docPartBody>
    </w:docPart>
    <w:docPart>
      <w:docPartPr>
        <w:name w:val="1124BAB848A1467F976A867A9BB52570"/>
        <w:category>
          <w:name w:val="General"/>
          <w:gallery w:val="placeholder"/>
        </w:category>
        <w:types>
          <w:type w:val="bbPlcHdr"/>
        </w:types>
        <w:behaviors>
          <w:behavior w:val="content"/>
        </w:behaviors>
        <w:guid w:val="{08A62272-A114-4FF1-ADE1-15BC58986365}"/>
      </w:docPartPr>
      <w:docPartBody>
        <w:p w:rsidR="00E61E2E" w:rsidP="0049186C">
          <w:pPr>
            <w:pStyle w:val="1124BAB848A1467F976A867A9BB52570"/>
          </w:pPr>
          <w:r w:rsidRPr="005C2EBD">
            <w:rPr>
              <w:rStyle w:val="PlaceholderText"/>
            </w:rPr>
            <w:t>Click or tap here to enter text.</w:t>
          </w:r>
        </w:p>
      </w:docPartBody>
    </w:docPart>
    <w:docPart>
      <w:docPartPr>
        <w:name w:val="98648985DE2C49D5A5B95E24815E057B"/>
        <w:category>
          <w:name w:val="General"/>
          <w:gallery w:val="placeholder"/>
        </w:category>
        <w:types>
          <w:type w:val="bbPlcHdr"/>
        </w:types>
        <w:behaviors>
          <w:behavior w:val="content"/>
        </w:behaviors>
        <w:guid w:val="{09E48596-233E-4C59-B68F-930A5B7C6FBB}"/>
      </w:docPartPr>
      <w:docPartBody>
        <w:p w:rsidR="00E61E2E" w:rsidP="0049186C">
          <w:pPr>
            <w:pStyle w:val="98648985DE2C49D5A5B95E24815E057B"/>
          </w:pPr>
          <w:r w:rsidRPr="005C2EBD">
            <w:rPr>
              <w:rStyle w:val="PlaceholderText"/>
            </w:rPr>
            <w:t>Click or tap here to enter text.</w:t>
          </w:r>
        </w:p>
      </w:docPartBody>
    </w:docPart>
    <w:docPart>
      <w:docPartPr>
        <w:name w:val="DF73756366D34C83AD3E358B1A9A9DF9"/>
        <w:category>
          <w:name w:val="General"/>
          <w:gallery w:val="placeholder"/>
        </w:category>
        <w:types>
          <w:type w:val="bbPlcHdr"/>
        </w:types>
        <w:behaviors>
          <w:behavior w:val="content"/>
        </w:behaviors>
        <w:guid w:val="{ABF5FF92-8583-48EB-93FC-8CD4C98FE59B}"/>
      </w:docPartPr>
      <w:docPartBody>
        <w:p w:rsidR="00E61E2E" w:rsidP="0049186C">
          <w:pPr>
            <w:pStyle w:val="DF73756366D34C83AD3E358B1A9A9DF9"/>
          </w:pPr>
          <w:r w:rsidRPr="005C2EBD">
            <w:rPr>
              <w:rStyle w:val="PlaceholderText"/>
            </w:rPr>
            <w:t>Click or tap here to enter text.</w:t>
          </w:r>
        </w:p>
      </w:docPartBody>
    </w:docPart>
    <w:docPart>
      <w:docPartPr>
        <w:name w:val="545B94B8620145099D727B87A7375C41"/>
        <w:category>
          <w:name w:val="General"/>
          <w:gallery w:val="placeholder"/>
        </w:category>
        <w:types>
          <w:type w:val="bbPlcHdr"/>
        </w:types>
        <w:behaviors>
          <w:behavior w:val="content"/>
        </w:behaviors>
        <w:guid w:val="{1B649D87-210E-497A-92E9-BF48E2BC1A7A}"/>
      </w:docPartPr>
      <w:docPartBody>
        <w:p w:rsidR="00E61E2E" w:rsidP="0049186C">
          <w:pPr>
            <w:pStyle w:val="545B94B8620145099D727B87A7375C41"/>
          </w:pPr>
          <w:r w:rsidRPr="00EA3F96">
            <w:rPr>
              <w:rStyle w:val="PlaceholderText"/>
            </w:rPr>
            <w:t>Click or tap here to enter text.</w:t>
          </w:r>
        </w:p>
      </w:docPartBody>
    </w:docPart>
    <w:docPart>
      <w:docPartPr>
        <w:name w:val="3C55D3AF5BCB4F46AD5B23398BF527CA"/>
        <w:category>
          <w:name w:val="General"/>
          <w:gallery w:val="placeholder"/>
        </w:category>
        <w:types>
          <w:type w:val="bbPlcHdr"/>
        </w:types>
        <w:behaviors>
          <w:behavior w:val="content"/>
        </w:behaviors>
        <w:guid w:val="{352B026D-7648-443F-AA15-886CE2571942}"/>
      </w:docPartPr>
      <w:docPartBody>
        <w:p w:rsidR="00E61E2E" w:rsidP="0049186C">
          <w:pPr>
            <w:pStyle w:val="3C55D3AF5BCB4F46AD5B23398BF527CA"/>
          </w:pPr>
          <w:r w:rsidRPr="005C2EBD">
            <w:rPr>
              <w:rStyle w:val="PlaceholderText"/>
            </w:rPr>
            <w:t>Click or tap here to enter text.</w:t>
          </w:r>
        </w:p>
      </w:docPartBody>
    </w:docPart>
    <w:docPart>
      <w:docPartPr>
        <w:name w:val="CC4AFFFA1D7D4BD898B72A44E4F31E70"/>
        <w:category>
          <w:name w:val="General"/>
          <w:gallery w:val="placeholder"/>
        </w:category>
        <w:types>
          <w:type w:val="bbPlcHdr"/>
        </w:types>
        <w:behaviors>
          <w:behavior w:val="content"/>
        </w:behaviors>
        <w:guid w:val="{42EB288A-9844-4E4D-BCF1-507A9236E1A0}"/>
      </w:docPartPr>
      <w:docPartBody>
        <w:p w:rsidR="00E61E2E" w:rsidP="0049186C">
          <w:pPr>
            <w:pStyle w:val="CC4AFFFA1D7D4BD898B72A44E4F31E70"/>
          </w:pPr>
          <w:r w:rsidRPr="00EA3F96">
            <w:rPr>
              <w:rStyle w:val="PlaceholderText"/>
            </w:rPr>
            <w:t>Click or tap here to enter text.</w:t>
          </w:r>
        </w:p>
      </w:docPartBody>
    </w:docPart>
    <w:docPart>
      <w:docPartPr>
        <w:name w:val="4D0DF868285E438F8502489791198A1A"/>
        <w:category>
          <w:name w:val="General"/>
          <w:gallery w:val="placeholder"/>
        </w:category>
        <w:types>
          <w:type w:val="bbPlcHdr"/>
        </w:types>
        <w:behaviors>
          <w:behavior w:val="content"/>
        </w:behaviors>
        <w:guid w:val="{E5E69302-D188-4914-B562-605A499111F3}"/>
      </w:docPartPr>
      <w:docPartBody>
        <w:p w:rsidR="00E61E2E" w:rsidP="0049186C">
          <w:pPr>
            <w:pStyle w:val="4D0DF868285E438F8502489791198A1A"/>
          </w:pPr>
          <w:r w:rsidRPr="005C2EBD">
            <w:rPr>
              <w:rStyle w:val="PlaceholderText"/>
            </w:rPr>
            <w:t>Click or tap here to enter text.</w:t>
          </w:r>
        </w:p>
      </w:docPartBody>
    </w:docPart>
    <w:docPart>
      <w:docPartPr>
        <w:name w:val="44491A89C80B421381C4160996F66312"/>
        <w:category>
          <w:name w:val="General"/>
          <w:gallery w:val="placeholder"/>
        </w:category>
        <w:types>
          <w:type w:val="bbPlcHdr"/>
        </w:types>
        <w:behaviors>
          <w:behavior w:val="content"/>
        </w:behaviors>
        <w:guid w:val="{1DB7E283-B046-4709-B246-3EF7D43A3F33}"/>
      </w:docPartPr>
      <w:docPartBody>
        <w:p w:rsidR="00E61E2E" w:rsidP="0049186C">
          <w:pPr>
            <w:pStyle w:val="44491A89C80B421381C4160996F66312"/>
          </w:pPr>
          <w:r w:rsidRPr="005C2EBD">
            <w:rPr>
              <w:rStyle w:val="PlaceholderText"/>
            </w:rPr>
            <w:t>Click or tap here to enter text.</w:t>
          </w:r>
        </w:p>
      </w:docPartBody>
    </w:docPart>
    <w:docPart>
      <w:docPartPr>
        <w:name w:val="D923A90814954952A277EB8317AD2A66"/>
        <w:category>
          <w:name w:val="General"/>
          <w:gallery w:val="placeholder"/>
        </w:category>
        <w:types>
          <w:type w:val="bbPlcHdr"/>
        </w:types>
        <w:behaviors>
          <w:behavior w:val="content"/>
        </w:behaviors>
        <w:guid w:val="{00D78B73-274B-450E-B912-CBEFACC45952}"/>
      </w:docPartPr>
      <w:docPartBody>
        <w:p w:rsidR="00E61E2E" w:rsidP="0049186C">
          <w:pPr>
            <w:pStyle w:val="D923A90814954952A277EB8317AD2A66"/>
          </w:pPr>
          <w:r w:rsidRPr="005C2EBD">
            <w:rPr>
              <w:rStyle w:val="PlaceholderText"/>
            </w:rPr>
            <w:t>Click or tap here to enter text.</w:t>
          </w:r>
        </w:p>
      </w:docPartBody>
    </w:docPart>
    <w:docPart>
      <w:docPartPr>
        <w:name w:val="62D47200771E43D2B1AE6DBD64D93438"/>
        <w:category>
          <w:name w:val="General"/>
          <w:gallery w:val="placeholder"/>
        </w:category>
        <w:types>
          <w:type w:val="bbPlcHdr"/>
        </w:types>
        <w:behaviors>
          <w:behavior w:val="content"/>
        </w:behaviors>
        <w:guid w:val="{867C9DD1-10CC-4F88-8352-948FD89DE66D}"/>
      </w:docPartPr>
      <w:docPartBody>
        <w:p w:rsidR="00E61E2E" w:rsidP="0049186C">
          <w:pPr>
            <w:pStyle w:val="62D47200771E43D2B1AE6DBD64D93438"/>
          </w:pPr>
          <w:r w:rsidRPr="005C2EBD">
            <w:rPr>
              <w:rStyle w:val="PlaceholderText"/>
            </w:rPr>
            <w:t>Click or tap here to enter text.</w:t>
          </w:r>
        </w:p>
      </w:docPartBody>
    </w:docPart>
    <w:docPart>
      <w:docPartPr>
        <w:name w:val="FF479022C11E40CE999D519376742244"/>
        <w:category>
          <w:name w:val="General"/>
          <w:gallery w:val="placeholder"/>
        </w:category>
        <w:types>
          <w:type w:val="bbPlcHdr"/>
        </w:types>
        <w:behaviors>
          <w:behavior w:val="content"/>
        </w:behaviors>
        <w:guid w:val="{7CFD6FE0-03B7-4FF4-86AF-11E295AF5C3C}"/>
      </w:docPartPr>
      <w:docPartBody>
        <w:p w:rsidR="00E61E2E" w:rsidP="0049186C">
          <w:pPr>
            <w:pStyle w:val="FF479022C11E40CE999D519376742244"/>
          </w:pPr>
          <w:r w:rsidRPr="005C2EBD">
            <w:rPr>
              <w:rStyle w:val="PlaceholderText"/>
            </w:rPr>
            <w:t>Click or tap here to enter text.</w:t>
          </w:r>
        </w:p>
      </w:docPartBody>
    </w:docPart>
    <w:docPart>
      <w:docPartPr>
        <w:name w:val="CDFC97D16B1D47EC9944870DFC5AA454"/>
        <w:category>
          <w:name w:val="General"/>
          <w:gallery w:val="placeholder"/>
        </w:category>
        <w:types>
          <w:type w:val="bbPlcHdr"/>
        </w:types>
        <w:behaviors>
          <w:behavior w:val="content"/>
        </w:behaviors>
        <w:guid w:val="{731FE8B9-6F61-4585-8615-1B4D0A7642C4}"/>
      </w:docPartPr>
      <w:docPartBody>
        <w:p w:rsidR="00E61E2E" w:rsidP="0049186C">
          <w:pPr>
            <w:pStyle w:val="CDFC97D16B1D47EC9944870DFC5AA454"/>
          </w:pPr>
          <w:r w:rsidRPr="005C2EBD">
            <w:rPr>
              <w:rStyle w:val="PlaceholderText"/>
            </w:rPr>
            <w:t>Click or tap here to enter text.</w:t>
          </w:r>
        </w:p>
      </w:docPartBody>
    </w:docPart>
    <w:docPart>
      <w:docPartPr>
        <w:name w:val="E77C4289AFBC426B906B34B1B2962936"/>
        <w:category>
          <w:name w:val="General"/>
          <w:gallery w:val="placeholder"/>
        </w:category>
        <w:types>
          <w:type w:val="bbPlcHdr"/>
        </w:types>
        <w:behaviors>
          <w:behavior w:val="content"/>
        </w:behaviors>
        <w:guid w:val="{26B291D5-B22B-4DA3-BF8D-12A9FA99E572}"/>
      </w:docPartPr>
      <w:docPartBody>
        <w:p w:rsidR="00E61E2E" w:rsidP="0049186C">
          <w:pPr>
            <w:pStyle w:val="E77C4289AFBC426B906B34B1B2962936"/>
          </w:pPr>
          <w:r w:rsidRPr="005C2EBD">
            <w:rPr>
              <w:rStyle w:val="PlaceholderText"/>
            </w:rPr>
            <w:t>Click or tap here to enter text.</w:t>
          </w:r>
        </w:p>
      </w:docPartBody>
    </w:docPart>
    <w:docPart>
      <w:docPartPr>
        <w:name w:val="84764D3BEAE044A79FEA0177279112E5"/>
        <w:category>
          <w:name w:val="General"/>
          <w:gallery w:val="placeholder"/>
        </w:category>
        <w:types>
          <w:type w:val="bbPlcHdr"/>
        </w:types>
        <w:behaviors>
          <w:behavior w:val="content"/>
        </w:behaviors>
        <w:guid w:val="{4D6A0C59-DDFF-466F-866A-41660AF51BEE}"/>
      </w:docPartPr>
      <w:docPartBody>
        <w:p w:rsidR="00E61E2E" w:rsidP="0049186C">
          <w:pPr>
            <w:pStyle w:val="84764D3BEAE044A79FEA0177279112E5"/>
          </w:pPr>
          <w:r w:rsidRPr="005C2EBD">
            <w:rPr>
              <w:rStyle w:val="PlaceholderText"/>
            </w:rPr>
            <w:t>Click or tap here to enter text.</w:t>
          </w:r>
        </w:p>
      </w:docPartBody>
    </w:docPart>
    <w:docPart>
      <w:docPartPr>
        <w:name w:val="2B5DDE354A8347D6B0A796D44241B44E"/>
        <w:category>
          <w:name w:val="General"/>
          <w:gallery w:val="placeholder"/>
        </w:category>
        <w:types>
          <w:type w:val="bbPlcHdr"/>
        </w:types>
        <w:behaviors>
          <w:behavior w:val="content"/>
        </w:behaviors>
        <w:guid w:val="{3C8920FD-9E7F-4BC4-B13F-7EB9D789E87A}"/>
      </w:docPartPr>
      <w:docPartBody>
        <w:p w:rsidR="00E61E2E" w:rsidP="0049186C">
          <w:pPr>
            <w:pStyle w:val="2B5DDE354A8347D6B0A796D44241B44E"/>
          </w:pPr>
          <w:r w:rsidRPr="005C2EBD">
            <w:rPr>
              <w:rStyle w:val="PlaceholderText"/>
            </w:rPr>
            <w:t>Click or tap here to enter text.</w:t>
          </w:r>
        </w:p>
      </w:docPartBody>
    </w:docPart>
    <w:docPart>
      <w:docPartPr>
        <w:name w:val="4E8051731C904367AA2B937D2850C8D2"/>
        <w:category>
          <w:name w:val="General"/>
          <w:gallery w:val="placeholder"/>
        </w:category>
        <w:types>
          <w:type w:val="bbPlcHdr"/>
        </w:types>
        <w:behaviors>
          <w:behavior w:val="content"/>
        </w:behaviors>
        <w:guid w:val="{A0A891E2-1D37-435A-8241-83F15A2CB44B}"/>
      </w:docPartPr>
      <w:docPartBody>
        <w:p w:rsidR="00E61E2E" w:rsidP="0049186C">
          <w:pPr>
            <w:pStyle w:val="4E8051731C904367AA2B937D2850C8D2"/>
          </w:pPr>
          <w:r w:rsidRPr="005C2EBD">
            <w:rPr>
              <w:rStyle w:val="PlaceholderText"/>
            </w:rPr>
            <w:t>Click or tap here to enter text.</w:t>
          </w:r>
        </w:p>
      </w:docPartBody>
    </w:docPart>
    <w:docPart>
      <w:docPartPr>
        <w:name w:val="81674FE83F364FE9BEAB065AD1D58830"/>
        <w:category>
          <w:name w:val="General"/>
          <w:gallery w:val="placeholder"/>
        </w:category>
        <w:types>
          <w:type w:val="bbPlcHdr"/>
        </w:types>
        <w:behaviors>
          <w:behavior w:val="content"/>
        </w:behaviors>
        <w:guid w:val="{6EE5EB6A-78B3-4F11-9CE8-9B42E72F19A4}"/>
      </w:docPartPr>
      <w:docPartBody>
        <w:p w:rsidR="00E61E2E" w:rsidP="0049186C">
          <w:pPr>
            <w:pStyle w:val="81674FE83F364FE9BEAB065AD1D58830"/>
          </w:pPr>
          <w:r w:rsidRPr="005C2EBD">
            <w:rPr>
              <w:rStyle w:val="PlaceholderText"/>
            </w:rPr>
            <w:t>Click or tap here to enter text.</w:t>
          </w:r>
        </w:p>
      </w:docPartBody>
    </w:docPart>
    <w:docPart>
      <w:docPartPr>
        <w:name w:val="E676EB77A6E54EA98267A3458A71870E"/>
        <w:category>
          <w:name w:val="General"/>
          <w:gallery w:val="placeholder"/>
        </w:category>
        <w:types>
          <w:type w:val="bbPlcHdr"/>
        </w:types>
        <w:behaviors>
          <w:behavior w:val="content"/>
        </w:behaviors>
        <w:guid w:val="{7CBA46AC-233D-4644-A71F-B77C467E9EA5}"/>
      </w:docPartPr>
      <w:docPartBody>
        <w:p w:rsidR="00E61E2E" w:rsidP="0049186C">
          <w:pPr>
            <w:pStyle w:val="E676EB77A6E54EA98267A3458A71870E"/>
          </w:pPr>
          <w:r w:rsidRPr="005C2EBD">
            <w:rPr>
              <w:rStyle w:val="PlaceholderText"/>
            </w:rPr>
            <w:t>Click or tap here to enter text.</w:t>
          </w:r>
        </w:p>
      </w:docPartBody>
    </w:docPart>
    <w:docPart>
      <w:docPartPr>
        <w:name w:val="3618D7E0ECCD4FB09FC8A15AAC04BE23"/>
        <w:category>
          <w:name w:val="General"/>
          <w:gallery w:val="placeholder"/>
        </w:category>
        <w:types>
          <w:type w:val="bbPlcHdr"/>
        </w:types>
        <w:behaviors>
          <w:behavior w:val="content"/>
        </w:behaviors>
        <w:guid w:val="{1C8479C2-DE33-42D5-A772-8C38231484E3}"/>
      </w:docPartPr>
      <w:docPartBody>
        <w:p w:rsidR="00E61E2E" w:rsidP="0049186C">
          <w:pPr>
            <w:pStyle w:val="3618D7E0ECCD4FB09FC8A15AAC04BE23"/>
          </w:pPr>
          <w:r w:rsidRPr="005C2EBD">
            <w:rPr>
              <w:rStyle w:val="PlaceholderText"/>
            </w:rPr>
            <w:t>Click or tap here to enter text.</w:t>
          </w:r>
        </w:p>
      </w:docPartBody>
    </w:docPart>
    <w:docPart>
      <w:docPartPr>
        <w:name w:val="C9D236A7CF604747A65EBC806F8B5717"/>
        <w:category>
          <w:name w:val="General"/>
          <w:gallery w:val="placeholder"/>
        </w:category>
        <w:types>
          <w:type w:val="bbPlcHdr"/>
        </w:types>
        <w:behaviors>
          <w:behavior w:val="content"/>
        </w:behaviors>
        <w:guid w:val="{B594BFA2-CA2C-4161-AF6D-D1A27B22DE66}"/>
      </w:docPartPr>
      <w:docPartBody>
        <w:p w:rsidR="00E61E2E" w:rsidP="0049186C">
          <w:pPr>
            <w:pStyle w:val="C9D236A7CF604747A65EBC806F8B5717"/>
          </w:pPr>
          <w:r w:rsidRPr="005C2EBD">
            <w:rPr>
              <w:rStyle w:val="PlaceholderText"/>
            </w:rPr>
            <w:t>Click or tap here to enter text.</w:t>
          </w:r>
        </w:p>
      </w:docPartBody>
    </w:docPart>
    <w:docPart>
      <w:docPartPr>
        <w:name w:val="5C8C385D81024E1DBBABEABEC3A1E3FE"/>
        <w:category>
          <w:name w:val="General"/>
          <w:gallery w:val="placeholder"/>
        </w:category>
        <w:types>
          <w:type w:val="bbPlcHdr"/>
        </w:types>
        <w:behaviors>
          <w:behavior w:val="content"/>
        </w:behaviors>
        <w:guid w:val="{35291CC0-82D4-4905-A2BD-06E642022FE4}"/>
      </w:docPartPr>
      <w:docPartBody>
        <w:p w:rsidR="00E61E2E" w:rsidP="0049186C">
          <w:pPr>
            <w:pStyle w:val="5C8C385D81024E1DBBABEABEC3A1E3FE"/>
          </w:pPr>
          <w:r w:rsidRPr="00EA3F96">
            <w:rPr>
              <w:rStyle w:val="PlaceholderText"/>
            </w:rPr>
            <w:t>Click or tap here to enter text.</w:t>
          </w:r>
        </w:p>
      </w:docPartBody>
    </w:docPart>
    <w:docPart>
      <w:docPartPr>
        <w:name w:val="B2A802D24AFA4888BD45B46C6D85CE80"/>
        <w:category>
          <w:name w:val="General"/>
          <w:gallery w:val="placeholder"/>
        </w:category>
        <w:types>
          <w:type w:val="bbPlcHdr"/>
        </w:types>
        <w:behaviors>
          <w:behavior w:val="content"/>
        </w:behaviors>
        <w:guid w:val="{A0B5F9AD-B5E0-423E-ADFD-26D9F535BCB7}"/>
      </w:docPartPr>
      <w:docPartBody>
        <w:p w:rsidR="00E61E2E" w:rsidP="0049186C">
          <w:pPr>
            <w:pStyle w:val="B2A802D24AFA4888BD45B46C6D85CE80"/>
          </w:pPr>
          <w:r w:rsidRPr="005C2EBD">
            <w:rPr>
              <w:rStyle w:val="PlaceholderText"/>
            </w:rPr>
            <w:t>Click or tap here to enter text.</w:t>
          </w:r>
        </w:p>
      </w:docPartBody>
    </w:docPart>
    <w:docPart>
      <w:docPartPr>
        <w:name w:val="490E050B2C5442999C255645E4D03F2A"/>
        <w:category>
          <w:name w:val="General"/>
          <w:gallery w:val="placeholder"/>
        </w:category>
        <w:types>
          <w:type w:val="bbPlcHdr"/>
        </w:types>
        <w:behaviors>
          <w:behavior w:val="content"/>
        </w:behaviors>
        <w:guid w:val="{93AB1A5A-B6D7-4042-A64C-8DB7CAC68694}"/>
      </w:docPartPr>
      <w:docPartBody>
        <w:p w:rsidR="00E61E2E" w:rsidP="0049186C">
          <w:pPr>
            <w:pStyle w:val="490E050B2C5442999C255645E4D03F2A"/>
          </w:pPr>
          <w:r w:rsidRPr="00EA3F96">
            <w:rPr>
              <w:rStyle w:val="PlaceholderText"/>
            </w:rPr>
            <w:t>Click or tap here to enter text.</w:t>
          </w:r>
        </w:p>
      </w:docPartBody>
    </w:docPart>
    <w:docPart>
      <w:docPartPr>
        <w:name w:val="DB98EC9349704B7A94D43A4095330517"/>
        <w:category>
          <w:name w:val="General"/>
          <w:gallery w:val="placeholder"/>
        </w:category>
        <w:types>
          <w:type w:val="bbPlcHdr"/>
        </w:types>
        <w:behaviors>
          <w:behavior w:val="content"/>
        </w:behaviors>
        <w:guid w:val="{A5F5138C-CFEA-4633-BF5C-8F804464CA18}"/>
      </w:docPartPr>
      <w:docPartBody>
        <w:p w:rsidR="00E61E2E" w:rsidP="0049186C">
          <w:pPr>
            <w:pStyle w:val="DB98EC9349704B7A94D43A4095330517"/>
          </w:pPr>
          <w:r w:rsidRPr="005C2EBD">
            <w:rPr>
              <w:rStyle w:val="PlaceholderText"/>
            </w:rPr>
            <w:t>Click or tap here to enter text.</w:t>
          </w:r>
        </w:p>
      </w:docPartBody>
    </w:docPart>
    <w:docPart>
      <w:docPartPr>
        <w:name w:val="18973C6B5E15471C941985C8EC1AED64"/>
        <w:category>
          <w:name w:val="General"/>
          <w:gallery w:val="placeholder"/>
        </w:category>
        <w:types>
          <w:type w:val="bbPlcHdr"/>
        </w:types>
        <w:behaviors>
          <w:behavior w:val="content"/>
        </w:behaviors>
        <w:guid w:val="{54A6A260-87A8-495C-88FD-5E31349AD2B2}"/>
      </w:docPartPr>
      <w:docPartBody>
        <w:p w:rsidR="00E61E2E" w:rsidP="0049186C">
          <w:pPr>
            <w:pStyle w:val="18973C6B5E15471C941985C8EC1AED64"/>
          </w:pPr>
          <w:r w:rsidRPr="005C2EBD">
            <w:rPr>
              <w:rStyle w:val="PlaceholderText"/>
            </w:rPr>
            <w:t>Click or tap here to enter text.</w:t>
          </w:r>
        </w:p>
      </w:docPartBody>
    </w:docPart>
    <w:docPart>
      <w:docPartPr>
        <w:name w:val="3F82C0F975154250867A047F9A936DC3"/>
        <w:category>
          <w:name w:val="General"/>
          <w:gallery w:val="placeholder"/>
        </w:category>
        <w:types>
          <w:type w:val="bbPlcHdr"/>
        </w:types>
        <w:behaviors>
          <w:behavior w:val="content"/>
        </w:behaviors>
        <w:guid w:val="{2649661D-44A1-477E-B83C-A602CFEFE494}"/>
      </w:docPartPr>
      <w:docPartBody>
        <w:p w:rsidR="00E61E2E" w:rsidP="0049186C">
          <w:pPr>
            <w:pStyle w:val="3F82C0F975154250867A047F9A936DC3"/>
          </w:pPr>
          <w:r w:rsidRPr="005C2EBD">
            <w:rPr>
              <w:rStyle w:val="PlaceholderText"/>
            </w:rPr>
            <w:t>Click or tap here to enter text.</w:t>
          </w:r>
        </w:p>
      </w:docPartBody>
    </w:docPart>
    <w:docPart>
      <w:docPartPr>
        <w:name w:val="8B4ED4EC16214DD7B6687CB2F6D787D8"/>
        <w:category>
          <w:name w:val="General"/>
          <w:gallery w:val="placeholder"/>
        </w:category>
        <w:types>
          <w:type w:val="bbPlcHdr"/>
        </w:types>
        <w:behaviors>
          <w:behavior w:val="content"/>
        </w:behaviors>
        <w:guid w:val="{6D5296D8-1DAD-4F6D-BCDA-2615440E6599}"/>
      </w:docPartPr>
      <w:docPartBody>
        <w:p w:rsidR="00E61E2E" w:rsidP="0049186C">
          <w:pPr>
            <w:pStyle w:val="8B4ED4EC16214DD7B6687CB2F6D787D8"/>
          </w:pPr>
          <w:r w:rsidRPr="005C2EBD">
            <w:rPr>
              <w:rStyle w:val="PlaceholderText"/>
            </w:rPr>
            <w:t>Click or tap here to enter text.</w:t>
          </w:r>
        </w:p>
      </w:docPartBody>
    </w:docPart>
    <w:docPart>
      <w:docPartPr>
        <w:name w:val="7C49AB0F1D274AD691E03AB65DBE84A9"/>
        <w:category>
          <w:name w:val="General"/>
          <w:gallery w:val="placeholder"/>
        </w:category>
        <w:types>
          <w:type w:val="bbPlcHdr"/>
        </w:types>
        <w:behaviors>
          <w:behavior w:val="content"/>
        </w:behaviors>
        <w:guid w:val="{2208FDE6-425C-4B51-89C9-016198FF5E13}"/>
      </w:docPartPr>
      <w:docPartBody>
        <w:p w:rsidR="00E61E2E" w:rsidP="0049186C">
          <w:pPr>
            <w:pStyle w:val="7C49AB0F1D274AD691E03AB65DBE84A9"/>
          </w:pPr>
          <w:r w:rsidRPr="005C2EBD">
            <w:rPr>
              <w:rStyle w:val="PlaceholderText"/>
            </w:rPr>
            <w:t>Click or tap here to enter text.</w:t>
          </w:r>
        </w:p>
      </w:docPartBody>
    </w:docPart>
    <w:docPart>
      <w:docPartPr>
        <w:name w:val="784C4B0C47CF4419B0E1DB9C27D716E4"/>
        <w:category>
          <w:name w:val="General"/>
          <w:gallery w:val="placeholder"/>
        </w:category>
        <w:types>
          <w:type w:val="bbPlcHdr"/>
        </w:types>
        <w:behaviors>
          <w:behavior w:val="content"/>
        </w:behaviors>
        <w:guid w:val="{373C08BD-75FF-4B2A-8BEC-7403E908BEED}"/>
      </w:docPartPr>
      <w:docPartBody>
        <w:p w:rsidR="00E61E2E" w:rsidP="0049186C">
          <w:pPr>
            <w:pStyle w:val="784C4B0C47CF4419B0E1DB9C27D716E4"/>
          </w:pPr>
          <w:r>
            <w:rPr>
              <w:rStyle w:val="PlaceholderText"/>
            </w:rPr>
            <w:t>Click or tap here to enter text.</w:t>
          </w:r>
        </w:p>
      </w:docPartBody>
    </w:docPart>
    <w:docPart>
      <w:docPartPr>
        <w:name w:val="1477679A0B014FEF987ACB80D8E3FA9B"/>
        <w:category>
          <w:name w:val="General"/>
          <w:gallery w:val="placeholder"/>
        </w:category>
        <w:types>
          <w:type w:val="bbPlcHdr"/>
        </w:types>
        <w:behaviors>
          <w:behavior w:val="content"/>
        </w:behaviors>
        <w:guid w:val="{2CE3CFFB-A59A-4A3E-8879-399466B27626}"/>
      </w:docPartPr>
      <w:docPartBody>
        <w:p w:rsidR="00E61E2E" w:rsidP="0049186C">
          <w:pPr>
            <w:pStyle w:val="1477679A0B014FEF987ACB80D8E3FA9B"/>
          </w:pPr>
          <w:r w:rsidRPr="005C2EBD">
            <w:rPr>
              <w:rStyle w:val="PlaceholderText"/>
            </w:rPr>
            <w:t>Click or tap here to enter text.</w:t>
          </w:r>
        </w:p>
      </w:docPartBody>
    </w:docPart>
    <w:docPart>
      <w:docPartPr>
        <w:name w:val="D651352CAD214493B7A1527FDABCA0C7"/>
        <w:category>
          <w:name w:val="General"/>
          <w:gallery w:val="placeholder"/>
        </w:category>
        <w:types>
          <w:type w:val="bbPlcHdr"/>
        </w:types>
        <w:behaviors>
          <w:behavior w:val="content"/>
        </w:behaviors>
        <w:guid w:val="{D285CA9D-F70A-43EC-964A-FC3E9189B798}"/>
      </w:docPartPr>
      <w:docPartBody>
        <w:p w:rsidR="00E61E2E" w:rsidP="0049186C">
          <w:pPr>
            <w:pStyle w:val="D651352CAD214493B7A1527FDABCA0C7"/>
          </w:pPr>
          <w:r>
            <w:rPr>
              <w:rStyle w:val="PlaceholderText"/>
            </w:rPr>
            <w:t>Click or tap here to enter text.</w:t>
          </w:r>
        </w:p>
      </w:docPartBody>
    </w:docPart>
    <w:docPart>
      <w:docPartPr>
        <w:name w:val="18166D83891E49E6AAD9B6C00421D4C9"/>
        <w:category>
          <w:name w:val="General"/>
          <w:gallery w:val="placeholder"/>
        </w:category>
        <w:types>
          <w:type w:val="bbPlcHdr"/>
        </w:types>
        <w:behaviors>
          <w:behavior w:val="content"/>
        </w:behaviors>
        <w:guid w:val="{1E955360-7FB0-4E29-9AA0-4C791C750557}"/>
      </w:docPartPr>
      <w:docPartBody>
        <w:p w:rsidR="00E61E2E" w:rsidP="0049186C">
          <w:pPr>
            <w:pStyle w:val="18166D83891E49E6AAD9B6C00421D4C9"/>
          </w:pPr>
          <w:r w:rsidRPr="005C2EBD">
            <w:rPr>
              <w:rStyle w:val="PlaceholderText"/>
            </w:rPr>
            <w:t>Click or tap here to enter text.</w:t>
          </w:r>
        </w:p>
      </w:docPartBody>
    </w:docPart>
    <w:docPart>
      <w:docPartPr>
        <w:name w:val="9DC78AAFC16E468AAC0CFD3478F744BC"/>
        <w:category>
          <w:name w:val="General"/>
          <w:gallery w:val="placeholder"/>
        </w:category>
        <w:types>
          <w:type w:val="bbPlcHdr"/>
        </w:types>
        <w:behaviors>
          <w:behavior w:val="content"/>
        </w:behaviors>
        <w:guid w:val="{E1B7E4E9-8EE5-4EB0-8CC1-1251564121C4}"/>
      </w:docPartPr>
      <w:docPartBody>
        <w:p w:rsidR="00E61E2E" w:rsidP="0049186C">
          <w:pPr>
            <w:pStyle w:val="9DC78AAFC16E468AAC0CFD3478F744BC"/>
          </w:pPr>
          <w:r w:rsidRPr="005C2EBD">
            <w:rPr>
              <w:rStyle w:val="PlaceholderText"/>
            </w:rPr>
            <w:t>Click or tap here to enter text.</w:t>
          </w:r>
        </w:p>
      </w:docPartBody>
    </w:docPart>
    <w:docPart>
      <w:docPartPr>
        <w:name w:val="DFA84240303D4711B556C8382003EDC4"/>
        <w:category>
          <w:name w:val="General"/>
          <w:gallery w:val="placeholder"/>
        </w:category>
        <w:types>
          <w:type w:val="bbPlcHdr"/>
        </w:types>
        <w:behaviors>
          <w:behavior w:val="content"/>
        </w:behaviors>
        <w:guid w:val="{363CA4AD-B87A-407A-BCBE-54E7FD590614}"/>
      </w:docPartPr>
      <w:docPartBody>
        <w:p w:rsidR="00E61E2E" w:rsidP="0049186C">
          <w:pPr>
            <w:pStyle w:val="DFA84240303D4711B556C8382003EDC4"/>
          </w:pPr>
          <w:r w:rsidRPr="005C2EBD">
            <w:rPr>
              <w:rStyle w:val="PlaceholderText"/>
            </w:rPr>
            <w:t>Click or tap here to enter text.</w:t>
          </w:r>
        </w:p>
      </w:docPartBody>
    </w:docPart>
    <w:docPart>
      <w:docPartPr>
        <w:name w:val="2AEB227D115D4D65A285E9C24B1FA1FB"/>
        <w:category>
          <w:name w:val="General"/>
          <w:gallery w:val="placeholder"/>
        </w:category>
        <w:types>
          <w:type w:val="bbPlcHdr"/>
        </w:types>
        <w:behaviors>
          <w:behavior w:val="content"/>
        </w:behaviors>
        <w:guid w:val="{C80B52DB-DDCC-4D63-B852-5D843FE05F95}"/>
      </w:docPartPr>
      <w:docPartBody>
        <w:p w:rsidR="00E61E2E" w:rsidP="0049186C">
          <w:pPr>
            <w:pStyle w:val="2AEB227D115D4D65A285E9C24B1FA1FB"/>
          </w:pPr>
          <w:r w:rsidRPr="005C2EBD">
            <w:rPr>
              <w:rStyle w:val="PlaceholderText"/>
            </w:rPr>
            <w:t>Click or tap here to enter text.</w:t>
          </w:r>
        </w:p>
      </w:docPartBody>
    </w:docPart>
    <w:docPart>
      <w:docPartPr>
        <w:name w:val="A530354F582C4D2C92DB1A226375176E"/>
        <w:category>
          <w:name w:val="General"/>
          <w:gallery w:val="placeholder"/>
        </w:category>
        <w:types>
          <w:type w:val="bbPlcHdr"/>
        </w:types>
        <w:behaviors>
          <w:behavior w:val="content"/>
        </w:behaviors>
        <w:guid w:val="{8D519204-D038-4EA0-9C70-A9D4C964C2B0}"/>
      </w:docPartPr>
      <w:docPartBody>
        <w:p w:rsidR="00E61E2E" w:rsidP="0049186C">
          <w:pPr>
            <w:pStyle w:val="A530354F582C4D2C92DB1A226375176E"/>
          </w:pPr>
          <w:r w:rsidRPr="005C2EBD">
            <w:rPr>
              <w:rStyle w:val="PlaceholderText"/>
            </w:rPr>
            <w:t>Click or tap here to enter text.</w:t>
          </w:r>
        </w:p>
      </w:docPartBody>
    </w:docPart>
    <w:docPart>
      <w:docPartPr>
        <w:name w:val="25BAA2A1D71944738602984E34EB58C2"/>
        <w:category>
          <w:name w:val="General"/>
          <w:gallery w:val="placeholder"/>
        </w:category>
        <w:types>
          <w:type w:val="bbPlcHdr"/>
        </w:types>
        <w:behaviors>
          <w:behavior w:val="content"/>
        </w:behaviors>
        <w:guid w:val="{A01F8F01-BA25-43EE-AE0C-85C318C5695F}"/>
      </w:docPartPr>
      <w:docPartBody>
        <w:p w:rsidR="00E61E2E" w:rsidP="0049186C">
          <w:pPr>
            <w:pStyle w:val="25BAA2A1D71944738602984E34EB58C2"/>
          </w:pPr>
          <w:r>
            <w:rPr>
              <w:rStyle w:val="PlaceholderText"/>
            </w:rPr>
            <w:t>Click or tap here to enter text.</w:t>
          </w:r>
        </w:p>
      </w:docPartBody>
    </w:docPart>
    <w:docPart>
      <w:docPartPr>
        <w:name w:val="A4D2ACD2F43449DEBF69BF539D63852F"/>
        <w:category>
          <w:name w:val="General"/>
          <w:gallery w:val="placeholder"/>
        </w:category>
        <w:types>
          <w:type w:val="bbPlcHdr"/>
        </w:types>
        <w:behaviors>
          <w:behavior w:val="content"/>
        </w:behaviors>
        <w:guid w:val="{52C1A0AF-B202-4D86-A097-6B00D018CA05}"/>
      </w:docPartPr>
      <w:docPartBody>
        <w:p w:rsidR="00E61E2E" w:rsidP="0049186C">
          <w:pPr>
            <w:pStyle w:val="A4D2ACD2F43449DEBF69BF539D63852F"/>
          </w:pPr>
          <w:r>
            <w:rPr>
              <w:rStyle w:val="PlaceholderText"/>
            </w:rPr>
            <w:t>Click or tap here to enter text.</w:t>
          </w:r>
        </w:p>
      </w:docPartBody>
    </w:docPart>
    <w:docPart>
      <w:docPartPr>
        <w:name w:val="3FCE35409E464E02B60F4D2488C2BD83"/>
        <w:category>
          <w:name w:val="General"/>
          <w:gallery w:val="placeholder"/>
        </w:category>
        <w:types>
          <w:type w:val="bbPlcHdr"/>
        </w:types>
        <w:behaviors>
          <w:behavior w:val="content"/>
        </w:behaviors>
        <w:guid w:val="{40D53650-E0C9-40A3-A002-F48202D47996}"/>
      </w:docPartPr>
      <w:docPartBody>
        <w:p w:rsidR="00E61E2E" w:rsidP="0049186C">
          <w:pPr>
            <w:pStyle w:val="3FCE35409E464E02B60F4D2488C2BD83"/>
          </w:pPr>
          <w:r w:rsidRPr="00EA3F96">
            <w:rPr>
              <w:rStyle w:val="PlaceholderText"/>
            </w:rPr>
            <w:t>Click or tap here to enter text.</w:t>
          </w:r>
        </w:p>
      </w:docPartBody>
    </w:docPart>
    <w:docPart>
      <w:docPartPr>
        <w:name w:val="67F31B594CB140F7B5C6CAC983647B79"/>
        <w:category>
          <w:name w:val="General"/>
          <w:gallery w:val="placeholder"/>
        </w:category>
        <w:types>
          <w:type w:val="bbPlcHdr"/>
        </w:types>
        <w:behaviors>
          <w:behavior w:val="content"/>
        </w:behaviors>
        <w:guid w:val="{62E8ED69-1DEE-4A64-9490-982A827ED669}"/>
      </w:docPartPr>
      <w:docPartBody>
        <w:p w:rsidR="00E61E2E" w:rsidP="0049186C">
          <w:pPr>
            <w:pStyle w:val="67F31B594CB140F7B5C6CAC983647B79"/>
          </w:pPr>
          <w:r>
            <w:rPr>
              <w:rStyle w:val="PlaceholderText"/>
            </w:rPr>
            <w:t>Click or tap here to enter text.</w:t>
          </w:r>
        </w:p>
      </w:docPartBody>
    </w:docPart>
    <w:docPart>
      <w:docPartPr>
        <w:name w:val="165430F8441F40228123CF6BC61D632B"/>
        <w:category>
          <w:name w:val="General"/>
          <w:gallery w:val="placeholder"/>
        </w:category>
        <w:types>
          <w:type w:val="bbPlcHdr"/>
        </w:types>
        <w:behaviors>
          <w:behavior w:val="content"/>
        </w:behaviors>
        <w:guid w:val="{9698FE5C-916F-4921-A5EE-D9A17FB51D61}"/>
      </w:docPartPr>
      <w:docPartBody>
        <w:p w:rsidR="00E61E2E" w:rsidP="0049186C">
          <w:pPr>
            <w:pStyle w:val="165430F8441F40228123CF6BC61D632B"/>
          </w:pPr>
          <w:r w:rsidRPr="00EA3F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86C"/>
  </w:style>
  <w:style w:type="paragraph" w:customStyle="1" w:styleId="0721219FBEF244D3932DFB923E17382E">
    <w:name w:val="0721219FBEF244D3932DFB923E17382E"/>
    <w:rsid w:val="00C00019"/>
  </w:style>
  <w:style w:type="paragraph" w:customStyle="1" w:styleId="1ECA2C2C203E4EDB9A71D80C796E834E">
    <w:name w:val="1ECA2C2C203E4EDB9A71D80C796E834E"/>
    <w:rsid w:val="00C00019"/>
  </w:style>
  <w:style w:type="paragraph" w:customStyle="1" w:styleId="CAD8FAB242A24A4A8F0599AA3A242E08">
    <w:name w:val="CAD8FAB242A24A4A8F0599AA3A242E08"/>
    <w:rsid w:val="00C00019"/>
  </w:style>
  <w:style w:type="paragraph" w:customStyle="1" w:styleId="095A48A82C7B46CFB7D86A30C2E55503">
    <w:name w:val="095A48A82C7B46CFB7D86A30C2E55503"/>
    <w:rsid w:val="00C00019"/>
  </w:style>
  <w:style w:type="paragraph" w:customStyle="1" w:styleId="9878AA3F4ABA4591A90B5C4B701FCAE8">
    <w:name w:val="9878AA3F4ABA4591A90B5C4B701FCAE8"/>
    <w:rsid w:val="0049186C"/>
  </w:style>
  <w:style w:type="paragraph" w:customStyle="1" w:styleId="E28B06A4AE5449209AE641795CBCF3B0">
    <w:name w:val="E28B06A4AE5449209AE641795CBCF3B0"/>
    <w:rsid w:val="0049186C"/>
  </w:style>
  <w:style w:type="paragraph" w:customStyle="1" w:styleId="946A09EC22C34712B125F020E635397C">
    <w:name w:val="946A09EC22C34712B125F020E635397C"/>
    <w:rsid w:val="0049186C"/>
  </w:style>
  <w:style w:type="paragraph" w:customStyle="1" w:styleId="1912561C2E274E659FE6965E775412F5">
    <w:name w:val="1912561C2E274E659FE6965E775412F5"/>
    <w:rsid w:val="0049186C"/>
  </w:style>
  <w:style w:type="paragraph" w:customStyle="1" w:styleId="20B785CD6F2D434C89FBA8C86BE1895E">
    <w:name w:val="20B785CD6F2D434C89FBA8C86BE1895E"/>
    <w:rsid w:val="0049186C"/>
  </w:style>
  <w:style w:type="paragraph" w:customStyle="1" w:styleId="768F74AAC1CB4F36BCB3B94FEFF2E8E3">
    <w:name w:val="768F74AAC1CB4F36BCB3B94FEFF2E8E3"/>
    <w:rsid w:val="0049186C"/>
  </w:style>
  <w:style w:type="paragraph" w:customStyle="1" w:styleId="1EDB108294FC49D193C4E1CAF4E676BD">
    <w:name w:val="1EDB108294FC49D193C4E1CAF4E676BD"/>
    <w:rsid w:val="0049186C"/>
  </w:style>
  <w:style w:type="paragraph" w:customStyle="1" w:styleId="17A6115F48D74F11827F063FBC196DE7">
    <w:name w:val="17A6115F48D74F11827F063FBC196DE7"/>
    <w:rsid w:val="0049186C"/>
  </w:style>
  <w:style w:type="paragraph" w:customStyle="1" w:styleId="7D31A83E99F34D9092FE4541B735AA9F">
    <w:name w:val="7D31A83E99F34D9092FE4541B735AA9F"/>
    <w:rsid w:val="0049186C"/>
  </w:style>
  <w:style w:type="paragraph" w:customStyle="1" w:styleId="06B249450B134C7FB5A6B2689A8684D0">
    <w:name w:val="06B249450B134C7FB5A6B2689A8684D0"/>
    <w:rsid w:val="0049186C"/>
  </w:style>
  <w:style w:type="paragraph" w:customStyle="1" w:styleId="B3712FFA0D2B42EAB4FE0E316307F1A4">
    <w:name w:val="B3712FFA0D2B42EAB4FE0E316307F1A4"/>
    <w:rsid w:val="0049186C"/>
  </w:style>
  <w:style w:type="paragraph" w:customStyle="1" w:styleId="2B83F8A2381B474E819753BCDF8B5702">
    <w:name w:val="2B83F8A2381B474E819753BCDF8B5702"/>
    <w:rsid w:val="0049186C"/>
  </w:style>
  <w:style w:type="paragraph" w:customStyle="1" w:styleId="6978C2D20C0243D698ACD65D751B996F">
    <w:name w:val="6978C2D20C0243D698ACD65D751B996F"/>
    <w:rsid w:val="0049186C"/>
  </w:style>
  <w:style w:type="paragraph" w:customStyle="1" w:styleId="8D776BF420A445C48EB757FA414627B3">
    <w:name w:val="8D776BF420A445C48EB757FA414627B3"/>
    <w:rsid w:val="0049186C"/>
  </w:style>
  <w:style w:type="paragraph" w:customStyle="1" w:styleId="EA6E6EFB522D4C97B1784897F02C6EC3">
    <w:name w:val="EA6E6EFB522D4C97B1784897F02C6EC3"/>
    <w:rsid w:val="0049186C"/>
  </w:style>
  <w:style w:type="paragraph" w:customStyle="1" w:styleId="0EED476F99D3408992DE3AFD4B782944">
    <w:name w:val="0EED476F99D3408992DE3AFD4B782944"/>
    <w:rsid w:val="0049186C"/>
  </w:style>
  <w:style w:type="paragraph" w:customStyle="1" w:styleId="BFFB24D57BFE4B83B4924BF080C13F3A">
    <w:name w:val="BFFB24D57BFE4B83B4924BF080C13F3A"/>
    <w:rsid w:val="0049186C"/>
  </w:style>
  <w:style w:type="paragraph" w:customStyle="1" w:styleId="5DEB8F1234C445C69A76395AA7E6CC14">
    <w:name w:val="5DEB8F1234C445C69A76395AA7E6CC14"/>
    <w:rsid w:val="0049186C"/>
  </w:style>
  <w:style w:type="paragraph" w:customStyle="1" w:styleId="7BAF01D4BD0C4D92BA949F006C759989">
    <w:name w:val="7BAF01D4BD0C4D92BA949F006C759989"/>
    <w:rsid w:val="0049186C"/>
  </w:style>
  <w:style w:type="paragraph" w:customStyle="1" w:styleId="1B4C0FC374C24C21BC0709E0A229472D">
    <w:name w:val="1B4C0FC374C24C21BC0709E0A229472D"/>
    <w:rsid w:val="0049186C"/>
  </w:style>
  <w:style w:type="paragraph" w:customStyle="1" w:styleId="D6F9439A088E48DAB169CDECA8FAB279">
    <w:name w:val="D6F9439A088E48DAB169CDECA8FAB279"/>
    <w:rsid w:val="0049186C"/>
  </w:style>
  <w:style w:type="paragraph" w:customStyle="1" w:styleId="30812A7486294F86A1585354FFCF64BA">
    <w:name w:val="30812A7486294F86A1585354FFCF64BA"/>
    <w:rsid w:val="0049186C"/>
  </w:style>
  <w:style w:type="paragraph" w:customStyle="1" w:styleId="4C09A557284B4F8BA89C8E211D44B112">
    <w:name w:val="4C09A557284B4F8BA89C8E211D44B112"/>
    <w:rsid w:val="0049186C"/>
  </w:style>
  <w:style w:type="paragraph" w:customStyle="1" w:styleId="CA4FFF41AC7F4963B275559C6BD2D2AC">
    <w:name w:val="CA4FFF41AC7F4963B275559C6BD2D2AC"/>
    <w:rsid w:val="0049186C"/>
  </w:style>
  <w:style w:type="paragraph" w:customStyle="1" w:styleId="DFBD5A06EA5F4BA6953B2B5EEB36A8A0">
    <w:name w:val="DFBD5A06EA5F4BA6953B2B5EEB36A8A0"/>
    <w:rsid w:val="0049186C"/>
  </w:style>
  <w:style w:type="paragraph" w:customStyle="1" w:styleId="9664D01E39294564895F75834C2FA544">
    <w:name w:val="9664D01E39294564895F75834C2FA544"/>
    <w:rsid w:val="0049186C"/>
  </w:style>
  <w:style w:type="paragraph" w:customStyle="1" w:styleId="B873D913F8084176B2A8D8A49084B2A0">
    <w:name w:val="B873D913F8084176B2A8D8A49084B2A0"/>
    <w:rsid w:val="0049186C"/>
  </w:style>
  <w:style w:type="paragraph" w:customStyle="1" w:styleId="478885566ECC4E148D5BDD153B08C8EF">
    <w:name w:val="478885566ECC4E148D5BDD153B08C8EF"/>
    <w:rsid w:val="0049186C"/>
  </w:style>
  <w:style w:type="paragraph" w:customStyle="1" w:styleId="31739E740F5949EDAB70F2B6DCF2AD6A">
    <w:name w:val="31739E740F5949EDAB70F2B6DCF2AD6A"/>
    <w:rsid w:val="0049186C"/>
  </w:style>
  <w:style w:type="paragraph" w:customStyle="1" w:styleId="E34A20AF94BA4EE09C6FAFF2EC422DF4">
    <w:name w:val="E34A20AF94BA4EE09C6FAFF2EC422DF4"/>
    <w:rsid w:val="0049186C"/>
  </w:style>
  <w:style w:type="paragraph" w:customStyle="1" w:styleId="656BC7CF3FEB4789A312C59DAC291D1B">
    <w:name w:val="656BC7CF3FEB4789A312C59DAC291D1B"/>
    <w:rsid w:val="0049186C"/>
  </w:style>
  <w:style w:type="paragraph" w:customStyle="1" w:styleId="9E3C071D08BD4AD1BEDCED6764658149">
    <w:name w:val="9E3C071D08BD4AD1BEDCED6764658149"/>
    <w:rsid w:val="0049186C"/>
  </w:style>
  <w:style w:type="paragraph" w:customStyle="1" w:styleId="1124BAB848A1467F976A867A9BB52570">
    <w:name w:val="1124BAB848A1467F976A867A9BB52570"/>
    <w:rsid w:val="0049186C"/>
  </w:style>
  <w:style w:type="paragraph" w:customStyle="1" w:styleId="98648985DE2C49D5A5B95E24815E057B">
    <w:name w:val="98648985DE2C49D5A5B95E24815E057B"/>
    <w:rsid w:val="0049186C"/>
  </w:style>
  <w:style w:type="paragraph" w:customStyle="1" w:styleId="DF73756366D34C83AD3E358B1A9A9DF9">
    <w:name w:val="DF73756366D34C83AD3E358B1A9A9DF9"/>
    <w:rsid w:val="0049186C"/>
  </w:style>
  <w:style w:type="paragraph" w:customStyle="1" w:styleId="545B94B8620145099D727B87A7375C41">
    <w:name w:val="545B94B8620145099D727B87A7375C41"/>
    <w:rsid w:val="0049186C"/>
  </w:style>
  <w:style w:type="paragraph" w:customStyle="1" w:styleId="3C55D3AF5BCB4F46AD5B23398BF527CA">
    <w:name w:val="3C55D3AF5BCB4F46AD5B23398BF527CA"/>
    <w:rsid w:val="0049186C"/>
  </w:style>
  <w:style w:type="paragraph" w:customStyle="1" w:styleId="CC4AFFFA1D7D4BD898B72A44E4F31E70">
    <w:name w:val="CC4AFFFA1D7D4BD898B72A44E4F31E70"/>
    <w:rsid w:val="0049186C"/>
  </w:style>
  <w:style w:type="paragraph" w:customStyle="1" w:styleId="4D0DF868285E438F8502489791198A1A">
    <w:name w:val="4D0DF868285E438F8502489791198A1A"/>
    <w:rsid w:val="0049186C"/>
  </w:style>
  <w:style w:type="paragraph" w:customStyle="1" w:styleId="44491A89C80B421381C4160996F66312">
    <w:name w:val="44491A89C80B421381C4160996F66312"/>
    <w:rsid w:val="0049186C"/>
  </w:style>
  <w:style w:type="paragraph" w:customStyle="1" w:styleId="D923A90814954952A277EB8317AD2A66">
    <w:name w:val="D923A90814954952A277EB8317AD2A66"/>
    <w:rsid w:val="0049186C"/>
  </w:style>
  <w:style w:type="paragraph" w:customStyle="1" w:styleId="62D47200771E43D2B1AE6DBD64D93438">
    <w:name w:val="62D47200771E43D2B1AE6DBD64D93438"/>
    <w:rsid w:val="0049186C"/>
  </w:style>
  <w:style w:type="paragraph" w:customStyle="1" w:styleId="FF479022C11E40CE999D519376742244">
    <w:name w:val="FF479022C11E40CE999D519376742244"/>
    <w:rsid w:val="0049186C"/>
  </w:style>
  <w:style w:type="paragraph" w:customStyle="1" w:styleId="CDFC97D16B1D47EC9944870DFC5AA454">
    <w:name w:val="CDFC97D16B1D47EC9944870DFC5AA454"/>
    <w:rsid w:val="0049186C"/>
  </w:style>
  <w:style w:type="paragraph" w:customStyle="1" w:styleId="E77C4289AFBC426B906B34B1B2962936">
    <w:name w:val="E77C4289AFBC426B906B34B1B2962936"/>
    <w:rsid w:val="0049186C"/>
  </w:style>
  <w:style w:type="paragraph" w:customStyle="1" w:styleId="84764D3BEAE044A79FEA0177279112E5">
    <w:name w:val="84764D3BEAE044A79FEA0177279112E5"/>
    <w:rsid w:val="0049186C"/>
  </w:style>
  <w:style w:type="paragraph" w:customStyle="1" w:styleId="2B5DDE354A8347D6B0A796D44241B44E">
    <w:name w:val="2B5DDE354A8347D6B0A796D44241B44E"/>
    <w:rsid w:val="0049186C"/>
  </w:style>
  <w:style w:type="paragraph" w:customStyle="1" w:styleId="8372D54F69184E9DAD8B49536828DB74">
    <w:name w:val="8372D54F69184E9DAD8B49536828DB74"/>
    <w:rsid w:val="0049186C"/>
  </w:style>
  <w:style w:type="paragraph" w:customStyle="1" w:styleId="B3AD97B2813F4F45B61B42D3CA6BFC98">
    <w:name w:val="B3AD97B2813F4F45B61B42D3CA6BFC98"/>
    <w:rsid w:val="0049186C"/>
  </w:style>
  <w:style w:type="paragraph" w:customStyle="1" w:styleId="886E1BBE8795447DAF815A30FD309D49">
    <w:name w:val="886E1BBE8795447DAF815A30FD309D49"/>
    <w:rsid w:val="0049186C"/>
  </w:style>
  <w:style w:type="paragraph" w:customStyle="1" w:styleId="506C9D28BFA94BA4867B16DF1AA07395">
    <w:name w:val="506C9D28BFA94BA4867B16DF1AA07395"/>
    <w:rsid w:val="0049186C"/>
  </w:style>
  <w:style w:type="paragraph" w:customStyle="1" w:styleId="4E8051731C904367AA2B937D2850C8D2">
    <w:name w:val="4E8051731C904367AA2B937D2850C8D2"/>
    <w:rsid w:val="0049186C"/>
  </w:style>
  <w:style w:type="paragraph" w:customStyle="1" w:styleId="81674FE83F364FE9BEAB065AD1D58830">
    <w:name w:val="81674FE83F364FE9BEAB065AD1D58830"/>
    <w:rsid w:val="0049186C"/>
  </w:style>
  <w:style w:type="paragraph" w:customStyle="1" w:styleId="E676EB77A6E54EA98267A3458A71870E">
    <w:name w:val="E676EB77A6E54EA98267A3458A71870E"/>
    <w:rsid w:val="0049186C"/>
  </w:style>
  <w:style w:type="paragraph" w:customStyle="1" w:styleId="3618D7E0ECCD4FB09FC8A15AAC04BE23">
    <w:name w:val="3618D7E0ECCD4FB09FC8A15AAC04BE23"/>
    <w:rsid w:val="0049186C"/>
  </w:style>
  <w:style w:type="paragraph" w:customStyle="1" w:styleId="C9D236A7CF604747A65EBC806F8B5717">
    <w:name w:val="C9D236A7CF604747A65EBC806F8B5717"/>
    <w:rsid w:val="0049186C"/>
  </w:style>
  <w:style w:type="paragraph" w:customStyle="1" w:styleId="5C8C385D81024E1DBBABEABEC3A1E3FE">
    <w:name w:val="5C8C385D81024E1DBBABEABEC3A1E3FE"/>
    <w:rsid w:val="0049186C"/>
  </w:style>
  <w:style w:type="paragraph" w:customStyle="1" w:styleId="B2A802D24AFA4888BD45B46C6D85CE80">
    <w:name w:val="B2A802D24AFA4888BD45B46C6D85CE80"/>
    <w:rsid w:val="0049186C"/>
  </w:style>
  <w:style w:type="paragraph" w:customStyle="1" w:styleId="490E050B2C5442999C255645E4D03F2A">
    <w:name w:val="490E050B2C5442999C255645E4D03F2A"/>
    <w:rsid w:val="0049186C"/>
  </w:style>
  <w:style w:type="paragraph" w:customStyle="1" w:styleId="DB98EC9349704B7A94D43A4095330517">
    <w:name w:val="DB98EC9349704B7A94D43A4095330517"/>
    <w:rsid w:val="0049186C"/>
  </w:style>
  <w:style w:type="paragraph" w:customStyle="1" w:styleId="18973C6B5E15471C941985C8EC1AED64">
    <w:name w:val="18973C6B5E15471C941985C8EC1AED64"/>
    <w:rsid w:val="0049186C"/>
  </w:style>
  <w:style w:type="paragraph" w:customStyle="1" w:styleId="3F82C0F975154250867A047F9A936DC3">
    <w:name w:val="3F82C0F975154250867A047F9A936DC3"/>
    <w:rsid w:val="0049186C"/>
  </w:style>
  <w:style w:type="paragraph" w:customStyle="1" w:styleId="8B4ED4EC16214DD7B6687CB2F6D787D8">
    <w:name w:val="8B4ED4EC16214DD7B6687CB2F6D787D8"/>
    <w:rsid w:val="0049186C"/>
  </w:style>
  <w:style w:type="paragraph" w:customStyle="1" w:styleId="7C49AB0F1D274AD691E03AB65DBE84A9">
    <w:name w:val="7C49AB0F1D274AD691E03AB65DBE84A9"/>
    <w:rsid w:val="0049186C"/>
  </w:style>
  <w:style w:type="paragraph" w:customStyle="1" w:styleId="784C4B0C47CF4419B0E1DB9C27D716E4">
    <w:name w:val="784C4B0C47CF4419B0E1DB9C27D716E4"/>
    <w:rsid w:val="0049186C"/>
  </w:style>
  <w:style w:type="paragraph" w:customStyle="1" w:styleId="1477679A0B014FEF987ACB80D8E3FA9B">
    <w:name w:val="1477679A0B014FEF987ACB80D8E3FA9B"/>
    <w:rsid w:val="0049186C"/>
  </w:style>
  <w:style w:type="paragraph" w:customStyle="1" w:styleId="D651352CAD214493B7A1527FDABCA0C7">
    <w:name w:val="D651352CAD214493B7A1527FDABCA0C7"/>
    <w:rsid w:val="0049186C"/>
  </w:style>
  <w:style w:type="paragraph" w:customStyle="1" w:styleId="18166D83891E49E6AAD9B6C00421D4C9">
    <w:name w:val="18166D83891E49E6AAD9B6C00421D4C9"/>
    <w:rsid w:val="0049186C"/>
  </w:style>
  <w:style w:type="paragraph" w:customStyle="1" w:styleId="9DC78AAFC16E468AAC0CFD3478F744BC">
    <w:name w:val="9DC78AAFC16E468AAC0CFD3478F744BC"/>
    <w:rsid w:val="0049186C"/>
  </w:style>
  <w:style w:type="paragraph" w:customStyle="1" w:styleId="DFA84240303D4711B556C8382003EDC4">
    <w:name w:val="DFA84240303D4711B556C8382003EDC4"/>
    <w:rsid w:val="0049186C"/>
  </w:style>
  <w:style w:type="paragraph" w:customStyle="1" w:styleId="2AEB227D115D4D65A285E9C24B1FA1FB">
    <w:name w:val="2AEB227D115D4D65A285E9C24B1FA1FB"/>
    <w:rsid w:val="0049186C"/>
  </w:style>
  <w:style w:type="paragraph" w:customStyle="1" w:styleId="A530354F582C4D2C92DB1A226375176E">
    <w:name w:val="A530354F582C4D2C92DB1A226375176E"/>
    <w:rsid w:val="0049186C"/>
  </w:style>
  <w:style w:type="paragraph" w:customStyle="1" w:styleId="25BAA2A1D71944738602984E34EB58C2">
    <w:name w:val="25BAA2A1D71944738602984E34EB58C2"/>
    <w:rsid w:val="0049186C"/>
  </w:style>
  <w:style w:type="paragraph" w:customStyle="1" w:styleId="A4D2ACD2F43449DEBF69BF539D63852F">
    <w:name w:val="A4D2ACD2F43449DEBF69BF539D63852F"/>
    <w:rsid w:val="0049186C"/>
  </w:style>
  <w:style w:type="paragraph" w:customStyle="1" w:styleId="3FCE35409E464E02B60F4D2488C2BD83">
    <w:name w:val="3FCE35409E464E02B60F4D2488C2BD83"/>
    <w:rsid w:val="0049186C"/>
  </w:style>
  <w:style w:type="paragraph" w:customStyle="1" w:styleId="67F31B594CB140F7B5C6CAC983647B79">
    <w:name w:val="67F31B594CB140F7B5C6CAC983647B79"/>
    <w:rsid w:val="0049186C"/>
  </w:style>
  <w:style w:type="paragraph" w:customStyle="1" w:styleId="165430F8441F40228123CF6BC61D632B">
    <w:name w:val="165430F8441F40228123CF6BC61D632B"/>
    <w:rsid w:val="004918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55JNQY2CE654-538283595-4095</_dlc_DocId>
    <_dlc_DocIdUrl xmlns="389d2ee7-2689-40f1-a5cd-31e2be610952">
      <Url>https://hopuk.sharepoint.com/sites/hct-Hansard/_layouts/15/DocIdRedir.aspx?ID=55JNQY2CE654-538283595-4095</Url>
      <Description>55JNQY2CE654-538283595-4095</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6DF44594-F73C-43E9-8394-A0C66A0D5111}">
  <ds:schemaRefs>
    <ds:schemaRef ds:uri="http://schemas.microsoft.com/sharepoint/events"/>
  </ds:schemaRefs>
</ds:datastoreItem>
</file>

<file path=customXml/itemProps2.xml><?xml version="1.0" encoding="utf-8"?>
<ds:datastoreItem xmlns:ds="http://schemas.openxmlformats.org/officeDocument/2006/customXml" ds:itemID="{0584352C-F16D-4F7D-98F9-E44FB78FE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4.xml><?xml version="1.0" encoding="utf-8"?>
<ds:datastoreItem xmlns:ds="http://schemas.openxmlformats.org/officeDocument/2006/customXml" ds:itemID="{67F0AE1A-16D3-4DAF-BEE1-039E996AE010}">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5.xml><?xml version="1.0" encoding="utf-8"?>
<ds:datastoreItem xmlns:ds="http://schemas.openxmlformats.org/officeDocument/2006/customXml" ds:itemID="{46BB83BA-EE02-4C5C-A86A-850EF20E9AE3}">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