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media/image1.tif" ContentType="image/tiff"/>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microsoft.com/office/2020/02/relationships/classificationlabels" Target="docMetadata/LabelInfo.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9D7206" w:rsidRPr="003B3DC4" w:rsidP="00E04F6D">
      <w:pPr>
        <w:pStyle w:val="TitleCommittee0"/>
      </w:pPr>
      <w:sdt>
        <w:sdtPr>
          <w:alias w:val="CommitteeName"/>
          <w:tag w:val="CommitteeName"/>
          <w:id w:val="1869951332"/>
          <w:placeholder>
            <w:docPart w:val="ACF390FD1AF74812879E9C062D41E507"/>
          </w:placeholder>
          <w:richText/>
        </w:sdtPr>
        <w:sdtContent>
          <w:r w:rsidRPr="003B3DC4">
            <w:t>Environmental Audit Committee</w:t>
          </w:r>
        </w:sdtContent>
      </w:sdt>
    </w:p>
    <w:p w:rsidR="009D7206" w:rsidRPr="003B3DC4" w:rsidP="00E04F6D">
      <w:pPr>
        <w:pStyle w:val="TitleInquiry0"/>
      </w:pPr>
      <w:r w:rsidRPr="003B3DC4">
        <w:t xml:space="preserve">Oral evidence: </w:t>
      </w:r>
      <w:sdt>
        <w:sdtPr>
          <w:alias w:val="InquiryName"/>
          <w:tag w:val="InquiryName"/>
          <w:id w:val="377371847"/>
          <w:placeholder>
            <w:docPart w:val="ACF390FD1AF74812879E9C062D41E507"/>
          </w:placeholder>
          <w:richText/>
        </w:sdtPr>
        <w:sdtContent>
          <w:r w:rsidRPr="003B3DC4">
            <w:t>The Seventh Carbon Budget</w:t>
          </w:r>
        </w:sdtContent>
      </w:sdt>
      <w:r w:rsidRPr="003B3DC4">
        <w:t xml:space="preserve">, HC </w:t>
      </w:r>
      <w:sdt>
        <w:sdtPr>
          <w:alias w:val="InquiryRefNo"/>
          <w:tag w:val="InquiryRefNo"/>
          <w:id w:val="-281725174"/>
          <w:placeholder>
            <w:docPart w:val="ACF390FD1AF74812879E9C062D41E507"/>
          </w:placeholder>
          <w:richText/>
        </w:sdtPr>
        <w:sdtContent>
          <w:r w:rsidRPr="003B3DC4">
            <w:t>1327</w:t>
          </w:r>
        </w:sdtContent>
      </w:sdt>
    </w:p>
    <w:sdt>
      <w:sdtPr>
        <w:alias w:val="SittingDate"/>
        <w:tag w:val="SittingDate"/>
        <w:id w:val="-1160222926"/>
        <w:placeholder>
          <w:docPart w:val="ACF390FD1AF74812879E9C062D41E507"/>
        </w:placeholder>
        <w:richText/>
      </w:sdtPr>
      <w:sdtContent>
        <w:p w:rsidR="009D7206" w:rsidRPr="003B3DC4" w:rsidP="00E04F6D">
          <w:pPr>
            <w:pStyle w:val="Para"/>
          </w:pPr>
          <w:r w:rsidRPr="003B3DC4">
            <w:t>Wednesday 12 November 2025</w:t>
          </w:r>
        </w:p>
      </w:sdtContent>
    </w:sdt>
    <w:p w:rsidR="009D7206" w:rsidRPr="003B3DC4" w:rsidP="00E04F6D">
      <w:pPr>
        <w:pStyle w:val="Para"/>
      </w:pPr>
      <w:r w:rsidRPr="003B3DC4">
        <w:t xml:space="preserve">Ordered by the House of </w:t>
      </w:r>
      <w:sdt>
        <w:sdtPr>
          <w:alias w:val="House"/>
          <w:tag w:val="House"/>
          <w:id w:val="809213435"/>
          <w:placeholder>
            <w:docPart w:val="ACF390FD1AF74812879E9C062D41E507"/>
          </w:placeholder>
          <w:richText/>
        </w:sdtPr>
        <w:sdtContent>
          <w:r w:rsidRPr="003B3DC4">
            <w:t>Commons</w:t>
          </w:r>
        </w:sdtContent>
      </w:sdt>
      <w:r w:rsidRPr="003B3DC4">
        <w:t xml:space="preserve"> to be published on </w:t>
      </w:r>
      <w:sdt>
        <w:sdtPr>
          <w:alias w:val="PublishDate"/>
          <w:tag w:val="PublishDate"/>
          <w:id w:val="217021599"/>
          <w:placeholder>
            <w:docPart w:val="ACF390FD1AF74812879E9C062D41E507"/>
          </w:placeholder>
          <w:richText/>
        </w:sdtPr>
        <w:sdtContent>
          <w:r w:rsidRPr="003B3DC4">
            <w:t>12 November 2025</w:t>
          </w:r>
        </w:sdtContent>
      </w:sdt>
      <w:r w:rsidRPr="003B3DC4">
        <w:t>.</w:t>
      </w:r>
    </w:p>
    <w:p w:rsidR="009D7206" w:rsidRPr="003B3DC4" w:rsidP="00E04F6D">
      <w:sdt>
        <w:sdtPr>
          <w:alias w:val="VideoHyperlink"/>
          <w:tag w:val="VideoHyperlink"/>
          <w:id w:val="703995351"/>
          <w:placeholder>
            <w:docPart w:val="ACF390FD1AF74812879E9C062D41E507"/>
          </w:placeholder>
          <w:richText/>
        </w:sdtPr>
        <w:sdtContent>
          <w:r>
            <w:fldChar w:fldCharType="begin"/>
          </w:r>
          <w:r>
            <w:instrText xml:space="preserve"> HYPERLINK "https://parliamentlive.tv/event/index/474348f4-81d1-49cd-90d7-4bb52f31086c" </w:instrText>
          </w:r>
          <w:r>
            <w:fldChar w:fldCharType="separate"/>
          </w:r>
          <w:r w:rsidRPr="00EB2486">
            <w:rPr>
              <w:rStyle w:val="Hyperlink"/>
            </w:rPr>
            <w:t>Watch the meeting</w:t>
          </w:r>
          <w:r>
            <w:fldChar w:fldCharType="end"/>
          </w:r>
        </w:sdtContent>
      </w:sdt>
    </w:p>
    <w:p w:rsidR="009D7206" w:rsidRPr="003B3DC4" w:rsidP="009D7206">
      <w:r w:rsidRPr="003B3DC4">
        <w:t xml:space="preserve">Members present: </w:t>
      </w:r>
      <w:sdt>
        <w:sdtPr>
          <w:alias w:val="MembersPresent"/>
          <w:tag w:val="MembersPresent"/>
          <w:id w:val="366340316"/>
          <w:placeholder>
            <w:docPart w:val="ACF390FD1AF74812879E9C062D41E507"/>
          </w:placeholder>
          <w:richText/>
        </w:sdtPr>
        <w:sdtContent>
          <w:r w:rsidRPr="003B3DC4">
            <w:t xml:space="preserve">Mr Toby Perkins (Chair); Olivia Blake; </w:t>
          </w:r>
          <w:r w:rsidRPr="003B3DC4" w:rsidR="00C052B4">
            <w:t xml:space="preserve">Julia Buckley; </w:t>
          </w:r>
          <w:r w:rsidRPr="003B3DC4">
            <w:t>Carla Denyer;</w:t>
          </w:r>
          <w:r w:rsidRPr="003B3DC4" w:rsidR="00C052B4">
            <w:t xml:space="preserve"> </w:t>
          </w:r>
          <w:r w:rsidRPr="003B3DC4" w:rsidR="00A166A1">
            <w:t xml:space="preserve">Barry Gardiner; </w:t>
          </w:r>
          <w:r w:rsidRPr="003B3DC4" w:rsidR="00BE2403">
            <w:t xml:space="preserve">Chris </w:t>
          </w:r>
          <w:r w:rsidRPr="003B3DC4" w:rsidR="00BE2403">
            <w:t>Hinchliff</w:t>
          </w:r>
          <w:r w:rsidRPr="003B3DC4" w:rsidR="00BE2403">
            <w:t xml:space="preserve">; </w:t>
          </w:r>
          <w:r w:rsidRPr="003B3DC4">
            <w:t xml:space="preserve">Sarah Gibson; </w:t>
          </w:r>
          <w:r w:rsidRPr="003B3DC4" w:rsidR="00C052B4">
            <w:t xml:space="preserve">Martin Rhodes; </w:t>
          </w:r>
          <w:r w:rsidRPr="003B3DC4">
            <w:t>Dr Roz Savage; John Whitby.</w:t>
          </w:r>
        </w:sdtContent>
      </w:sdt>
    </w:p>
    <w:p w:rsidR="009D7206" w:rsidRPr="003B3DC4" w:rsidP="00E04F6D">
      <w:pPr>
        <w:pStyle w:val="ParaCentre"/>
      </w:pPr>
      <w:r w:rsidRPr="003B3DC4">
        <w:t xml:space="preserve">Questions </w:t>
      </w:r>
      <w:sdt>
        <w:sdtPr>
          <w:alias w:val="QuestionNumbers"/>
          <w:tag w:val="QuestionNumbers"/>
          <w:id w:val="-1223666168"/>
          <w:placeholder>
            <w:docPart w:val="ACF390FD1AF74812879E9C062D41E507"/>
          </w:placeholder>
          <w:richText/>
        </w:sdtPr>
        <w:sdtContent>
          <w:r w:rsidRPr="003B3DC4">
            <w:t xml:space="preserve">1 - </w:t>
          </w:r>
          <w:r w:rsidR="00EB2486">
            <w:t>25</w:t>
          </w:r>
        </w:sdtContent>
      </w:sdt>
    </w:p>
    <w:p w:rsidR="009D7206" w:rsidRPr="003B3DC4" w:rsidP="00E04F6D">
      <w:pPr>
        <w:pStyle w:val="TitleWitnesses0"/>
      </w:pPr>
      <w:r w:rsidRPr="003B3DC4">
        <w:t>Witnesses</w:t>
      </w:r>
    </w:p>
    <w:sdt>
      <w:sdtPr>
        <w:alias w:val="WitnessSet"/>
        <w:tag w:val="WitnessSet"/>
        <w:id w:val="-368373484"/>
        <w:placeholder>
          <w:docPart w:val="8993C4B1C6BE40A6A21679E07C2CB53B"/>
        </w:placeholder>
        <w:richText/>
      </w:sdtPr>
      <w:sdtContent>
        <w:p w:rsidR="009D7206" w:rsidRPr="003B3DC4" w:rsidP="00E04F6D">
          <w:pPr>
            <w:pStyle w:val="Para"/>
          </w:pPr>
          <w:r w:rsidRPr="003B3DC4">
            <w:t xml:space="preserve">I: Shaun Spiers, Executive Director, Green Alliance; Professor Joeri Rogelj, Professor of Climate Science </w:t>
          </w:r>
          <w:r w:rsidRPr="003B3DC4" w:rsidR="00101391">
            <w:t>and</w:t>
          </w:r>
          <w:r w:rsidRPr="003B3DC4">
            <w:t xml:space="preserve"> Policy and Director of Research, Imperial College Business School and Grantham Institute </w:t>
          </w:r>
          <w:r w:rsidR="009E62C5">
            <w:t>–</w:t>
          </w:r>
          <w:r w:rsidRPr="003B3DC4">
            <w:t xml:space="preserve"> Climate Change and Environment.</w:t>
          </w:r>
        </w:p>
      </w:sdtContent>
    </w:sdt>
    <w:p w:rsidR="009D7206" w:rsidRPr="003B3DC4" w:rsidP="00EB2486">
      <w:pPr>
        <w:pStyle w:val="Para"/>
        <w:tabs>
          <w:tab w:val="left" w:pos="740"/>
        </w:tabs>
      </w:pPr>
    </w:p>
    <w:p w:rsidR="009D7206" w:rsidRPr="003B3DC4" w:rsidP="00E04F6D">
      <w:pPr>
        <w:pStyle w:val="Para"/>
      </w:pPr>
    </w:p>
    <w:p w:rsidR="009D7206" w:rsidRPr="003B3DC4" w:rsidP="00E04F6D">
      <w:pPr>
        <w:rPr>
          <w:rFonts w:eastAsia="Times New Roman"/>
          <w:szCs w:val="20"/>
        </w:rPr>
      </w:pPr>
      <w:r w:rsidRPr="003B3DC4">
        <w:br w:type="page"/>
      </w:r>
    </w:p>
    <w:sdt>
      <w:sdtPr>
        <w:rPr>
          <w:sz w:val="22"/>
        </w:rPr>
        <w:alias w:val="WitnessExamination"/>
        <w:tag w:val="WitnessExamination"/>
        <w:id w:val="2003463402"/>
        <w:placeholder>
          <w:docPart w:val="8993C4B1C6BE40A6A21679E07C2CB53B"/>
        </w:placeholder>
        <w:richText/>
      </w:sdtPr>
      <w:sdtEndPr>
        <w:rPr>
          <w:sz w:val="28"/>
        </w:rPr>
      </w:sdtEndPr>
      <w:sdtContent>
        <w:p w:rsidR="009D7206" w:rsidRPr="003B3DC4" w:rsidP="009D7206">
          <w:pPr>
            <w:pStyle w:val="TitlePanel0"/>
            <w:rPr>
              <w:szCs w:val="28"/>
            </w:rPr>
          </w:pPr>
          <w:bookmarkStart w:id="0" w:name="Panel1"/>
          <w:r w:rsidRPr="003B3DC4">
            <w:rPr>
              <w:szCs w:val="28"/>
            </w:rPr>
            <w:t>Examination of witnesses</w:t>
          </w:r>
        </w:p>
        <w:p w:rsidR="009D7206" w:rsidRPr="003B3DC4" w:rsidP="009D7206">
          <w:pPr>
            <w:pStyle w:val="TitlePanel0"/>
            <w:jc w:val="left"/>
          </w:pPr>
          <w:r w:rsidRPr="003B3DC4">
            <w:rPr>
              <w:sz w:val="22"/>
            </w:rPr>
            <w:t>Witnesses: Shaun Spiers and Professor Joeri Rogelj.</w:t>
          </w:r>
        </w:p>
      </w:sdtContent>
    </w:sdt>
    <w:p w:rsidR="00986FA1" w:rsidRPr="003B3DC4" w:rsidP="00394FDE">
      <w:pPr>
        <w:pStyle w:val="Question"/>
      </w:pPr>
      <w:bookmarkEnd w:id="0"/>
      <w:sdt>
        <w:sdtPr>
          <w:alias w:val="Member"/>
          <w:tag w:val="&lt;Member mnisId='3952' dodsId='64625'&gt;"/>
          <w:id w:val="408580125"/>
          <w:placeholder>
            <w:docPart w:val="DefaultPlaceholder_-1854013440"/>
          </w:placeholder>
          <w:richText/>
        </w:sdtPr>
        <w:sdtContent>
          <w:r w:rsidRPr="003B3DC4" w:rsidR="009D7206">
            <w:rPr>
              <w:b/>
            </w:rPr>
            <w:t>Chair:</w:t>
          </w:r>
        </w:sdtContent>
      </w:sdt>
      <w:r w:rsidRPr="003B3DC4" w:rsidR="009D7206">
        <w:t xml:space="preserve"> </w:t>
      </w:r>
      <w:r w:rsidRPr="003B3DC4" w:rsidR="00394FDE">
        <w:t>Welcome</w:t>
      </w:r>
      <w:r w:rsidR="00FF041D">
        <w:t xml:space="preserve"> </w:t>
      </w:r>
      <w:r w:rsidRPr="003B3DC4" w:rsidR="00394FDE">
        <w:t>to the latest meeting of the Environmental Audit Committee</w:t>
      </w:r>
      <w:r w:rsidRPr="003B3DC4" w:rsidR="00185E67">
        <w:t>. T</w:t>
      </w:r>
      <w:r w:rsidRPr="003B3DC4" w:rsidR="00394FDE">
        <w:t>his is part of our work looking at the seventh carbon budget. I am very pleased to have with us S</w:t>
      </w:r>
      <w:r w:rsidRPr="003B3DC4">
        <w:t xml:space="preserve">haun </w:t>
      </w:r>
      <w:r w:rsidRPr="003B3DC4" w:rsidR="00394FDE">
        <w:t xml:space="preserve">Spiers, </w:t>
      </w:r>
      <w:r w:rsidRPr="003B3DC4">
        <w:t xml:space="preserve">executive director </w:t>
      </w:r>
      <w:r w:rsidRPr="003B3DC4" w:rsidR="00394FDE">
        <w:t>of Green Alliance</w:t>
      </w:r>
      <w:r w:rsidRPr="003B3DC4">
        <w:t xml:space="preserve">, </w:t>
      </w:r>
      <w:r w:rsidRPr="003B3DC4" w:rsidR="00394FDE">
        <w:t xml:space="preserve">and Professor </w:t>
      </w:r>
      <w:r w:rsidR="00FB2E02">
        <w:t xml:space="preserve">Joeri </w:t>
      </w:r>
      <w:r w:rsidRPr="003B3DC4" w:rsidR="005939C3">
        <w:t>Rogelj</w:t>
      </w:r>
      <w:r w:rsidRPr="003B3DC4" w:rsidR="00394FDE">
        <w:t xml:space="preserve">, who is </w:t>
      </w:r>
      <w:r w:rsidRPr="003B3DC4">
        <w:t>p</w:t>
      </w:r>
      <w:r w:rsidRPr="003B3DC4" w:rsidR="00394FDE">
        <w:t xml:space="preserve">rofessor of </w:t>
      </w:r>
      <w:r w:rsidRPr="003B3DC4">
        <w:t xml:space="preserve">climate science and policy director of research </w:t>
      </w:r>
      <w:r w:rsidRPr="003B3DC4" w:rsidR="00394FDE">
        <w:t>at Imperial College Business School.</w:t>
      </w:r>
      <w:r w:rsidRPr="003B3DC4">
        <w:t xml:space="preserve"> </w:t>
      </w:r>
      <w:r w:rsidRPr="003B3DC4" w:rsidR="00394FDE">
        <w:t>Welcome to both of you.</w:t>
      </w:r>
    </w:p>
    <w:p w:rsidR="00394FDE" w:rsidRPr="003B3DC4" w:rsidP="00B1409F">
      <w:pPr>
        <w:pStyle w:val="QuestionCont"/>
      </w:pPr>
      <w:r w:rsidRPr="003B3DC4">
        <w:t xml:space="preserve">I will </w:t>
      </w:r>
      <w:r w:rsidRPr="003B3DC4">
        <w:t>start by asking</w:t>
      </w:r>
      <w:r w:rsidR="00FB2E02">
        <w:t>: h</w:t>
      </w:r>
      <w:r w:rsidRPr="003B3DC4">
        <w:t xml:space="preserve">ow </w:t>
      </w:r>
      <w:r w:rsidRPr="003B3DC4">
        <w:t xml:space="preserve">confident </w:t>
      </w:r>
      <w:r w:rsidRPr="003B3DC4">
        <w:t xml:space="preserve">are </w:t>
      </w:r>
      <w:r w:rsidRPr="003B3DC4">
        <w:t>you that the CCC’s advised level and approach for the seventh carbon budget sets the UK on a credible pathway to reach net zero by 2050</w:t>
      </w:r>
      <w:r w:rsidRPr="003B3DC4">
        <w:t xml:space="preserve">? </w:t>
      </w:r>
      <w:r w:rsidRPr="003B3DC4" w:rsidR="004C2206">
        <w:t xml:space="preserve">I will </w:t>
      </w:r>
      <w:r w:rsidRPr="003B3DC4">
        <w:t xml:space="preserve">start with Professor </w:t>
      </w:r>
      <w:r w:rsidRPr="003B3DC4" w:rsidR="005939C3">
        <w:t>Rogelj</w:t>
      </w:r>
      <w:r w:rsidRPr="003B3DC4">
        <w:t>.</w:t>
      </w:r>
    </w:p>
    <w:p w:rsidR="00394FDE" w:rsidRPr="003B3DC4" w:rsidP="0029356D">
      <w:pPr>
        <w:pStyle w:val="Answer"/>
      </w:pPr>
      <w:sdt>
        <w:sdtPr>
          <w:alias w:val="Witness"/>
          <w:id w:val="1482732679"/>
          <w:placeholder>
            <w:docPart w:val="0964BEDEFD10464188C50A8CC5AD6998"/>
          </w:placeholder>
          <w:richText/>
        </w:sdtPr>
        <w:sdtContent>
          <w:r w:rsidRPr="003B3DC4" w:rsidR="005939C3">
            <w:rPr>
              <w:b/>
              <w:i/>
            </w:rPr>
            <w:t>Professor Rogelj:</w:t>
          </w:r>
        </w:sdtContent>
      </w:sdt>
      <w:r w:rsidRPr="003B3DC4" w:rsidR="005939C3">
        <w:t xml:space="preserve"> </w:t>
      </w:r>
      <w:r w:rsidRPr="003B3DC4" w:rsidR="004C3053">
        <w:t>T</w:t>
      </w:r>
      <w:r w:rsidRPr="003B3DC4">
        <w:t xml:space="preserve">hank you very much for the opportunity to provide evidence to this </w:t>
      </w:r>
      <w:r w:rsidRPr="003B3DC4" w:rsidR="004C3053">
        <w:t>C</w:t>
      </w:r>
      <w:r w:rsidRPr="003B3DC4">
        <w:t>ommittee.</w:t>
      </w:r>
      <w:r w:rsidRPr="003B3DC4" w:rsidR="0029356D">
        <w:t xml:space="preserve"> </w:t>
      </w:r>
      <w:r w:rsidRPr="003B3DC4">
        <w:t xml:space="preserve">The CCC advice on the seventh carbon budget is based on a very diligent and detailed analysis of </w:t>
      </w:r>
      <w:r w:rsidRPr="003B3DC4" w:rsidR="000C1D94">
        <w:t xml:space="preserve">the </w:t>
      </w:r>
      <w:r w:rsidRPr="003B3DC4">
        <w:t>options, opportunities and challenges</w:t>
      </w:r>
      <w:r w:rsidRPr="003B3DC4" w:rsidR="000C1D94">
        <w:t>. T</w:t>
      </w:r>
      <w:r w:rsidRPr="003B3DC4">
        <w:t>he sequencing of the budgets</w:t>
      </w:r>
      <w:r w:rsidRPr="003B3DC4" w:rsidR="000C1D94">
        <w:t xml:space="preserve">, </w:t>
      </w:r>
      <w:r w:rsidRPr="003B3DC4">
        <w:t xml:space="preserve">from the first to </w:t>
      </w:r>
      <w:r w:rsidRPr="003B3DC4" w:rsidR="000C1D94">
        <w:t xml:space="preserve">now </w:t>
      </w:r>
      <w:r w:rsidRPr="003B3DC4">
        <w:t>the seventh</w:t>
      </w:r>
      <w:r w:rsidRPr="003B3DC4" w:rsidR="000C1D94">
        <w:t xml:space="preserve">, </w:t>
      </w:r>
      <w:r w:rsidRPr="003B3DC4">
        <w:t xml:space="preserve">also sets out a clear and unmistakable path to achieve the UK’s 2050 net zero target. </w:t>
      </w:r>
      <w:r w:rsidRPr="003B3DC4" w:rsidR="000C1D94">
        <w:t>I</w:t>
      </w:r>
      <w:r w:rsidRPr="003B3DC4">
        <w:t>n that sense</w:t>
      </w:r>
      <w:r w:rsidRPr="003B3DC4" w:rsidR="000C1D94">
        <w:t xml:space="preserve">, </w:t>
      </w:r>
      <w:r w:rsidRPr="003B3DC4">
        <w:t>I have confidence that this carbon budget sets out a credible and ambitious target.</w:t>
      </w:r>
    </w:p>
    <w:p w:rsidR="00394FDE" w:rsidRPr="003B3DC4" w:rsidP="00394FDE">
      <w:pPr>
        <w:pStyle w:val="Answer"/>
      </w:pPr>
      <w:r w:rsidRPr="003B3DC4">
        <w:t>However</w:t>
      </w:r>
      <w:r w:rsidRPr="003B3DC4" w:rsidR="000C1D94">
        <w:t xml:space="preserve">, </w:t>
      </w:r>
      <w:r w:rsidRPr="003B3DC4">
        <w:t>for me</w:t>
      </w:r>
      <w:r w:rsidRPr="003B3DC4" w:rsidR="000C1D94">
        <w:t xml:space="preserve">, </w:t>
      </w:r>
      <w:r w:rsidRPr="003B3DC4">
        <w:t xml:space="preserve">whether this translates </w:t>
      </w:r>
      <w:r w:rsidRPr="003B3DC4" w:rsidR="0029356D">
        <w:t>to</w:t>
      </w:r>
      <w:r w:rsidRPr="003B3DC4">
        <w:t xml:space="preserve"> a credible path will really depend on implementation and the translation of these targets into action. That translation</w:t>
      </w:r>
      <w:r w:rsidRPr="003B3DC4" w:rsidR="000C1D94">
        <w:t xml:space="preserve"> </w:t>
      </w:r>
      <w:r w:rsidRPr="003B3DC4">
        <w:t xml:space="preserve">depends on </w:t>
      </w:r>
      <w:r w:rsidRPr="003B3DC4" w:rsidR="000C1D94">
        <w:t xml:space="preserve">the </w:t>
      </w:r>
      <w:r w:rsidRPr="003B3DC4">
        <w:t xml:space="preserve">signals </w:t>
      </w:r>
      <w:r w:rsidRPr="003B3DC4" w:rsidR="000C1D94">
        <w:t xml:space="preserve">that </w:t>
      </w:r>
      <w:r w:rsidRPr="003B3DC4">
        <w:t xml:space="preserve">the </w:t>
      </w:r>
      <w:r w:rsidRPr="003B3DC4" w:rsidR="000C1D94">
        <w:t>Government</w:t>
      </w:r>
      <w:r w:rsidRPr="003B3DC4">
        <w:t xml:space="preserve"> </w:t>
      </w:r>
      <w:r w:rsidRPr="003B3DC4" w:rsidR="000C1D94">
        <w:t xml:space="preserve">are </w:t>
      </w:r>
      <w:r w:rsidRPr="003B3DC4">
        <w:t xml:space="preserve">willing to provide, the policies </w:t>
      </w:r>
      <w:r w:rsidRPr="003B3DC4" w:rsidR="000C1D94">
        <w:t xml:space="preserve">they </w:t>
      </w:r>
      <w:r w:rsidRPr="003B3DC4">
        <w:t xml:space="preserve">will put in place </w:t>
      </w:r>
      <w:r w:rsidRPr="003B3DC4" w:rsidR="000C1D94">
        <w:t xml:space="preserve">and </w:t>
      </w:r>
      <w:r w:rsidRPr="003B3DC4">
        <w:t xml:space="preserve">the investments </w:t>
      </w:r>
      <w:r w:rsidRPr="003B3DC4" w:rsidR="000C1D94">
        <w:t xml:space="preserve">that they are </w:t>
      </w:r>
      <w:r w:rsidRPr="003B3DC4">
        <w:t>willing to make. Looking back</w:t>
      </w:r>
      <w:r w:rsidRPr="003B3DC4" w:rsidR="000C1D94">
        <w:t xml:space="preserve">, </w:t>
      </w:r>
      <w:r w:rsidRPr="003B3DC4">
        <w:t>earlier carbon budgets have been achieved</w:t>
      </w:r>
      <w:r w:rsidRPr="003B3DC4" w:rsidR="000C1D94">
        <w:t>. T</w:t>
      </w:r>
      <w:r w:rsidRPr="003B3DC4">
        <w:t>his provides good confidence.</w:t>
      </w:r>
    </w:p>
    <w:p w:rsidR="007D0A5B" w:rsidRPr="003B3DC4" w:rsidP="005B4036">
      <w:pPr>
        <w:pStyle w:val="Question"/>
      </w:pPr>
      <w:sdt>
        <w:sdtPr>
          <w:rPr>
            <w:b/>
            <w:bCs/>
          </w:rPr>
          <w:alias w:val="Member"/>
          <w:tag w:val="&lt;Member mnisId='4870' dodsId='143979'&gt;"/>
          <w:id w:val="228044935"/>
          <w:placeholder>
            <w:docPart w:val="68ADD36E841449A2A49AEBE3AC46ECB7"/>
          </w:placeholder>
          <w:richText/>
        </w:sdtPr>
        <w:sdtEndPr>
          <w:rPr>
            <w:b w:val="0"/>
            <w:bCs w:val="0"/>
          </w:rPr>
        </w:sdtEndPr>
        <w:sdtContent>
          <w:r w:rsidRPr="003B3DC4" w:rsidR="005B4036">
            <w:rPr>
              <w:b/>
            </w:rPr>
            <w:t>Chair:</w:t>
          </w:r>
        </w:sdtContent>
      </w:sdt>
      <w:r w:rsidRPr="003B3DC4" w:rsidR="005B4036">
        <w:t xml:space="preserve"> I will stop you </w:t>
      </w:r>
      <w:r w:rsidRPr="003B3DC4" w:rsidR="00394FDE">
        <w:t>for a second</w:t>
      </w:r>
      <w:r w:rsidRPr="003B3DC4" w:rsidR="005B4036">
        <w:t xml:space="preserve">, </w:t>
      </w:r>
      <w:r w:rsidRPr="003B3DC4" w:rsidR="00394FDE">
        <w:t>if I may</w:t>
      </w:r>
      <w:r w:rsidRPr="003B3DC4" w:rsidR="005B4036">
        <w:t xml:space="preserve">, </w:t>
      </w:r>
      <w:r w:rsidRPr="003B3DC4" w:rsidR="00394FDE">
        <w:t>because you are slightly pre</w:t>
      </w:r>
      <w:r w:rsidRPr="003B3DC4" w:rsidR="0029356D">
        <w:noBreakHyphen/>
      </w:r>
      <w:r w:rsidRPr="003B3DC4" w:rsidR="00394FDE">
        <w:t xml:space="preserve">empting questions </w:t>
      </w:r>
      <w:r w:rsidRPr="003B3DC4" w:rsidR="00783072">
        <w:t xml:space="preserve">that </w:t>
      </w:r>
      <w:r w:rsidRPr="003B3DC4" w:rsidR="00394FDE">
        <w:t>we are going to come to. At this very early stage</w:t>
      </w:r>
      <w:r w:rsidRPr="003B3DC4" w:rsidR="0029356D">
        <w:t>,</w:t>
      </w:r>
      <w:r w:rsidRPr="003B3DC4" w:rsidR="00394FDE">
        <w:t xml:space="preserve"> we are just wanting to look at this plan</w:t>
      </w:r>
      <w:r w:rsidRPr="003B3DC4">
        <w:t xml:space="preserve">, </w:t>
      </w:r>
      <w:r w:rsidRPr="003B3DC4" w:rsidR="00394FDE">
        <w:t xml:space="preserve">but we will </w:t>
      </w:r>
      <w:r w:rsidRPr="003B3DC4">
        <w:t xml:space="preserve">look </w:t>
      </w:r>
      <w:r w:rsidRPr="003B3DC4" w:rsidR="00394FDE">
        <w:t xml:space="preserve">back </w:t>
      </w:r>
      <w:r w:rsidRPr="003B3DC4">
        <w:t xml:space="preserve">at </w:t>
      </w:r>
      <w:r w:rsidRPr="003B3DC4" w:rsidR="00394FDE">
        <w:t>CB4 to CB6.</w:t>
      </w:r>
    </w:p>
    <w:p w:rsidR="00394FDE" w:rsidRPr="003B3DC4" w:rsidP="007D0A5B">
      <w:pPr>
        <w:pStyle w:val="QuestionCont"/>
      </w:pPr>
      <w:r w:rsidRPr="003B3DC4">
        <w:t xml:space="preserve">Mr </w:t>
      </w:r>
      <w:r w:rsidRPr="003B3DC4">
        <w:t>Spiers, how does the level of ambition in the CCC’s advice for CB7 compare with earlier carbon budgets? Do</w:t>
      </w:r>
      <w:r w:rsidRPr="003B3DC4" w:rsidR="007D0A5B">
        <w:t xml:space="preserve">es it </w:t>
      </w:r>
      <w:r w:rsidRPr="003B3DC4">
        <w:t>represent a step change in policy intent or is it a natural evolution of the existing pathway?</w:t>
      </w:r>
    </w:p>
    <w:p w:rsidR="007D0A5B" w:rsidRPr="003B3DC4" w:rsidP="00394FDE">
      <w:pPr>
        <w:pStyle w:val="Answer"/>
      </w:pPr>
      <w:sdt>
        <w:sdtPr>
          <w:alias w:val="Witness"/>
          <w:id w:val="-471828885"/>
          <w:placeholder>
            <w:docPart w:val="0847E10E69A24C408CE558583E6BF2B7"/>
          </w:placeholder>
          <w:richText/>
        </w:sdtPr>
        <w:sdtContent>
          <w:r w:rsidRPr="003B3DC4" w:rsidR="004C2206">
            <w:rPr>
              <w:b/>
              <w:i/>
            </w:rPr>
            <w:t>Shaun Spiers:</w:t>
          </w:r>
        </w:sdtContent>
      </w:sdt>
      <w:r w:rsidRPr="003B3DC4" w:rsidR="004C2206">
        <w:t xml:space="preserve"> </w:t>
      </w:r>
      <w:r w:rsidRPr="003B3DC4" w:rsidR="00082328">
        <w:t>T</w:t>
      </w:r>
      <w:r w:rsidRPr="003B3DC4" w:rsidR="00394FDE">
        <w:t>hanks for the invitation. It is a natural evolution</w:t>
      </w:r>
      <w:r w:rsidRPr="003B3DC4">
        <w:t>. T</w:t>
      </w:r>
      <w:r w:rsidRPr="003B3DC4" w:rsidR="00394FDE">
        <w:t>hat is the whole point of how the Climate Change Act and the carbon budgets work</w:t>
      </w:r>
      <w:r w:rsidRPr="003B3DC4">
        <w:t>. T</w:t>
      </w:r>
      <w:r w:rsidRPr="003B3DC4" w:rsidR="00394FDE">
        <w:t>hey give consistency over time. If anything</w:t>
      </w:r>
      <w:r w:rsidRPr="003B3DC4">
        <w:t xml:space="preserve">, </w:t>
      </w:r>
      <w:r w:rsidRPr="003B3DC4" w:rsidR="00394FDE">
        <w:t xml:space="preserve">carbon budget </w:t>
      </w:r>
      <w:r w:rsidRPr="003B3DC4" w:rsidR="0029356D">
        <w:t>6 was</w:t>
      </w:r>
      <w:r w:rsidRPr="003B3DC4" w:rsidR="00394FDE">
        <w:t xml:space="preserve"> the step change because it included international aviation and shipping</w:t>
      </w:r>
      <w:r w:rsidRPr="003B3DC4">
        <w:t xml:space="preserve">. It </w:t>
      </w:r>
      <w:r w:rsidRPr="003B3DC4" w:rsidR="00394FDE">
        <w:t>was the first net zero</w:t>
      </w:r>
      <w:r w:rsidR="002E1794">
        <w:t xml:space="preserve"> </w:t>
      </w:r>
      <w:r w:rsidRPr="003B3DC4" w:rsidR="00394FDE">
        <w:t>carbon budget.</w:t>
      </w:r>
    </w:p>
    <w:p w:rsidR="00394FDE" w:rsidRPr="003B3DC4" w:rsidP="00394FDE">
      <w:pPr>
        <w:pStyle w:val="Answer"/>
      </w:pPr>
      <w:r w:rsidRPr="003B3DC4">
        <w:t>I</w:t>
      </w:r>
      <w:r w:rsidRPr="003B3DC4">
        <w:t>t is</w:t>
      </w:r>
      <w:r w:rsidR="00B87A8B">
        <w:t xml:space="preserve"> an</w:t>
      </w:r>
      <w:r w:rsidRPr="003B3DC4">
        <w:t xml:space="preserve"> evolution</w:t>
      </w:r>
      <w:r w:rsidRPr="003B3DC4">
        <w:t>. A</w:t>
      </w:r>
      <w:r w:rsidRPr="003B3DC4">
        <w:t>s you get into the 2030s</w:t>
      </w:r>
      <w:r w:rsidRPr="003B3DC4">
        <w:t xml:space="preserve">, </w:t>
      </w:r>
      <w:r w:rsidRPr="003B3DC4">
        <w:t>things become harder</w:t>
      </w:r>
      <w:r w:rsidRPr="003B3DC4">
        <w:t>. A</w:t>
      </w:r>
      <w:r w:rsidRPr="003B3DC4">
        <w:t xml:space="preserve"> lot of decarbonisation up to this time has not really been seen by people</w:t>
      </w:r>
      <w:r w:rsidRPr="003B3DC4">
        <w:t>. I</w:t>
      </w:r>
      <w:r w:rsidRPr="003B3DC4">
        <w:t xml:space="preserve">t has been to do with decarbonising the power system. </w:t>
      </w:r>
      <w:r w:rsidRPr="003B3DC4">
        <w:t>T</w:t>
      </w:r>
      <w:r w:rsidRPr="003B3DC4">
        <w:t>hings will get harder</w:t>
      </w:r>
      <w:r w:rsidRPr="003B3DC4">
        <w:t xml:space="preserve">, </w:t>
      </w:r>
      <w:r w:rsidRPr="003B3DC4">
        <w:t>but it is an evolution.</w:t>
      </w:r>
    </w:p>
    <w:p w:rsidR="00394FDE" w:rsidRPr="003B3DC4" w:rsidP="005B4036">
      <w:pPr>
        <w:pStyle w:val="Question"/>
      </w:pPr>
      <w:sdt>
        <w:sdtPr>
          <w:rPr>
            <w:b/>
            <w:bCs/>
          </w:rPr>
          <w:alias w:val="Member"/>
          <w:tag w:val="&lt;Member mnisId='4870' dodsId='143979'&gt;"/>
          <w:id w:val="-875927503"/>
          <w:placeholder>
            <w:docPart w:val="64C2FB42C5474D67ABF4F33768576E61"/>
          </w:placeholder>
          <w:richText/>
        </w:sdtPr>
        <w:sdtEndPr>
          <w:rPr>
            <w:b w:val="0"/>
            <w:bCs w:val="0"/>
          </w:rPr>
        </w:sdtEndPr>
        <w:sdtContent>
          <w:r w:rsidRPr="003B3DC4" w:rsidR="005B4036">
            <w:rPr>
              <w:b/>
            </w:rPr>
            <w:t>Chair:</w:t>
          </w:r>
        </w:sdtContent>
      </w:sdt>
      <w:r w:rsidRPr="003B3DC4" w:rsidR="005B4036">
        <w:t xml:space="preserve"> </w:t>
      </w:r>
      <w:r w:rsidRPr="003B3DC4">
        <w:t xml:space="preserve">Professor </w:t>
      </w:r>
      <w:r w:rsidRPr="003B3DC4" w:rsidR="0068529F">
        <w:t>Rogelj</w:t>
      </w:r>
      <w:r w:rsidRPr="003B3DC4">
        <w:t>,</w:t>
      </w:r>
      <w:r w:rsidRPr="003B3DC4" w:rsidR="0068529F">
        <w:t xml:space="preserve"> is</w:t>
      </w:r>
      <w:r w:rsidRPr="003B3DC4">
        <w:t xml:space="preserve"> the balance between ambition and deliverability in the advice provided by the CCC right? Are there any particular risks of </w:t>
      </w:r>
      <w:r w:rsidRPr="003B3DC4" w:rsidR="0068529F">
        <w:t xml:space="preserve">either </w:t>
      </w:r>
      <w:r w:rsidRPr="003B3DC4">
        <w:t>overpromising or under</w:t>
      </w:r>
      <w:r w:rsidRPr="003B3DC4" w:rsidR="00E869BD">
        <w:t>d</w:t>
      </w:r>
      <w:r w:rsidRPr="003B3DC4">
        <w:t>elivering</w:t>
      </w:r>
      <w:r w:rsidRPr="003B3DC4" w:rsidR="0068529F">
        <w:t xml:space="preserve">, </w:t>
      </w:r>
      <w:r w:rsidRPr="003B3DC4">
        <w:t xml:space="preserve">given the current policy </w:t>
      </w:r>
      <w:r w:rsidRPr="003B3DC4">
        <w:t>investment and infrastructure landscape?</w:t>
      </w:r>
    </w:p>
    <w:p w:rsidR="00394FDE" w:rsidRPr="003B3DC4" w:rsidP="00394FDE">
      <w:pPr>
        <w:pStyle w:val="Answer"/>
      </w:pPr>
      <w:sdt>
        <w:sdtPr>
          <w:alias w:val="Witness"/>
          <w:id w:val="724727870"/>
          <w:placeholder>
            <w:docPart w:val="0C1EABDBFC9A4E889AD632292F1A7CE5"/>
          </w:placeholder>
          <w:richText/>
        </w:sdtPr>
        <w:sdtContent>
          <w:r w:rsidRPr="003B3DC4" w:rsidR="005939C3">
            <w:rPr>
              <w:b/>
              <w:i/>
            </w:rPr>
            <w:t>Professor Rogelj:</w:t>
          </w:r>
        </w:sdtContent>
      </w:sdt>
      <w:r w:rsidRPr="003B3DC4" w:rsidR="005939C3">
        <w:t xml:space="preserve"> </w:t>
      </w:r>
      <w:r w:rsidRPr="003B3DC4">
        <w:t xml:space="preserve">I want to put this in </w:t>
      </w:r>
      <w:r w:rsidRPr="003B3DC4" w:rsidR="006C6264">
        <w:t xml:space="preserve">the </w:t>
      </w:r>
      <w:r w:rsidRPr="003B3DC4">
        <w:t xml:space="preserve">context </w:t>
      </w:r>
      <w:r w:rsidRPr="003B3DC4" w:rsidR="006C6264">
        <w:t xml:space="preserve">of the recent developments </w:t>
      </w:r>
      <w:r w:rsidRPr="003B3DC4" w:rsidR="00F16DFB">
        <w:t xml:space="preserve">in </w:t>
      </w:r>
      <w:r w:rsidRPr="003B3DC4">
        <w:t xml:space="preserve">the area </w:t>
      </w:r>
      <w:r w:rsidRPr="003B3DC4" w:rsidR="00F16DFB">
        <w:t xml:space="preserve">in which </w:t>
      </w:r>
      <w:r w:rsidRPr="003B3DC4">
        <w:t>I work</w:t>
      </w:r>
      <w:r w:rsidRPr="003B3DC4" w:rsidR="00913E55">
        <w:t xml:space="preserve">, which </w:t>
      </w:r>
      <w:r w:rsidRPr="003B3DC4">
        <w:t>is the progress of climate change.</w:t>
      </w:r>
      <w:r w:rsidRPr="003B3DC4" w:rsidR="00F579C2">
        <w:t xml:space="preserve"> </w:t>
      </w:r>
      <w:r w:rsidRPr="003B3DC4" w:rsidR="00F16DFB">
        <w:t xml:space="preserve">In </w:t>
      </w:r>
      <w:r w:rsidRPr="003B3DC4">
        <w:t>the past few years</w:t>
      </w:r>
      <w:r w:rsidRPr="003B3DC4" w:rsidR="00F16DFB">
        <w:t xml:space="preserve">, </w:t>
      </w:r>
      <w:r w:rsidRPr="003B3DC4">
        <w:t xml:space="preserve">the experience that we have </w:t>
      </w:r>
      <w:r w:rsidRPr="003B3DC4" w:rsidR="00F579C2">
        <w:t xml:space="preserve">had </w:t>
      </w:r>
      <w:r w:rsidRPr="003B3DC4">
        <w:t xml:space="preserve">with climate change </w:t>
      </w:r>
      <w:r w:rsidRPr="003B3DC4" w:rsidR="00F579C2">
        <w:t xml:space="preserve">has shown </w:t>
      </w:r>
      <w:r w:rsidRPr="003B3DC4">
        <w:t>that climate risks are happening at lower levels than were expected initially.</w:t>
      </w:r>
      <w:r w:rsidRPr="003B3DC4" w:rsidR="00F579C2">
        <w:t xml:space="preserve"> </w:t>
      </w:r>
      <w:r w:rsidRPr="003B3DC4">
        <w:t>In that sense</w:t>
      </w:r>
      <w:r w:rsidRPr="003B3DC4" w:rsidR="005A31B8">
        <w:t xml:space="preserve">, </w:t>
      </w:r>
      <w:r w:rsidRPr="003B3DC4">
        <w:t>the aim of pursuing a 1.5</w:t>
      </w:r>
      <w:r w:rsidRPr="003B3DC4" w:rsidR="002F185D">
        <w:t xml:space="preserve">°C </w:t>
      </w:r>
      <w:r w:rsidRPr="003B3DC4">
        <w:t>limit or to limit warming to as low levels as possible</w:t>
      </w:r>
      <w:r w:rsidRPr="003B3DC4" w:rsidR="005A31B8">
        <w:t xml:space="preserve">, </w:t>
      </w:r>
      <w:r w:rsidRPr="003B3DC4">
        <w:t>to</w:t>
      </w:r>
      <w:r w:rsidRPr="003B3DC4" w:rsidR="005A31B8">
        <w:t xml:space="preserve"> </w:t>
      </w:r>
      <w:r w:rsidRPr="003B3DC4">
        <w:t>which this carbon budget contribute</w:t>
      </w:r>
      <w:r w:rsidRPr="003B3DC4" w:rsidR="002F185D">
        <w:t>s,</w:t>
      </w:r>
      <w:r w:rsidRPr="003B3DC4">
        <w:t xml:space="preserve"> is more relevant than ever.</w:t>
      </w:r>
    </w:p>
    <w:p w:rsidR="00394FDE" w:rsidRPr="003B3DC4" w:rsidP="00394FDE">
      <w:pPr>
        <w:pStyle w:val="Answer"/>
      </w:pPr>
      <w:r w:rsidRPr="003B3DC4">
        <w:t>I</w:t>
      </w:r>
      <w:r w:rsidRPr="003B3DC4">
        <w:t>n that context</w:t>
      </w:r>
      <w:r w:rsidRPr="003B3DC4">
        <w:t xml:space="preserve">, </w:t>
      </w:r>
      <w:r w:rsidRPr="003B3DC4">
        <w:t xml:space="preserve">even acknowledging the challenges that </w:t>
      </w:r>
      <w:r w:rsidRPr="003B3DC4" w:rsidR="000B432E">
        <w:t xml:space="preserve">exist </w:t>
      </w:r>
      <w:r w:rsidRPr="003B3DC4">
        <w:t>at a political level</w:t>
      </w:r>
      <w:r w:rsidRPr="003B3DC4">
        <w:t xml:space="preserve">, </w:t>
      </w:r>
      <w:r w:rsidRPr="003B3DC4">
        <w:t>this carbon budget provide</w:t>
      </w:r>
      <w:r w:rsidRPr="003B3DC4" w:rsidR="00FF1F1F">
        <w:t>s</w:t>
      </w:r>
      <w:r w:rsidRPr="003B3DC4">
        <w:t xml:space="preserve"> a balanced level of ambition towards the goal of climate stability.</w:t>
      </w:r>
    </w:p>
    <w:p w:rsidR="00394FDE" w:rsidRPr="003B3DC4" w:rsidP="00394FDE">
      <w:pPr>
        <w:pStyle w:val="Question"/>
      </w:pPr>
      <w:sdt>
        <w:sdtPr>
          <w:rPr>
            <w:b/>
            <w:bCs/>
          </w:rPr>
          <w:alias w:val="Member"/>
          <w:tag w:val="&lt;Member mnisId='4870' dodsId='143979'&gt;"/>
          <w:id w:val="251636421"/>
          <w:placeholder>
            <w:docPart w:val="D6708B23B4254C059C53B0AFBDDB9054"/>
          </w:placeholder>
          <w:richText/>
        </w:sdtPr>
        <w:sdtEndPr>
          <w:rPr>
            <w:b w:val="0"/>
            <w:bCs w:val="0"/>
          </w:rPr>
        </w:sdtEndPr>
        <w:sdtContent>
          <w:r w:rsidRPr="003B3DC4" w:rsidR="005B4036">
            <w:rPr>
              <w:b/>
            </w:rPr>
            <w:t>Chair:</w:t>
          </w:r>
        </w:sdtContent>
      </w:sdt>
      <w:r w:rsidRPr="003B3DC4" w:rsidR="005B4036">
        <w:t xml:space="preserve"> </w:t>
      </w:r>
      <w:r w:rsidRPr="003B3DC4">
        <w:t xml:space="preserve">Mr </w:t>
      </w:r>
      <w:r w:rsidRPr="003B3DC4" w:rsidR="005939C3">
        <w:t>Spiers</w:t>
      </w:r>
      <w:r w:rsidRPr="003B3DC4">
        <w:t>, the UK is seen as a leader on territorial emissions. When it comes to consumption</w:t>
      </w:r>
      <w:r w:rsidRPr="003B3DC4" w:rsidR="00220D0E">
        <w:t xml:space="preserve">, </w:t>
      </w:r>
      <w:r w:rsidRPr="003B3DC4">
        <w:t xml:space="preserve">we have </w:t>
      </w:r>
      <w:r w:rsidRPr="003B3DC4" w:rsidR="00220D0E">
        <w:t xml:space="preserve">a </w:t>
      </w:r>
      <w:r w:rsidRPr="003B3DC4">
        <w:t>much more mixed picture.</w:t>
      </w:r>
      <w:r w:rsidRPr="003B3DC4" w:rsidR="0004598A">
        <w:t xml:space="preserve"> </w:t>
      </w:r>
      <w:r w:rsidRPr="003B3DC4" w:rsidR="00E73F2D">
        <w:t xml:space="preserve">Does </w:t>
      </w:r>
      <w:r w:rsidRPr="003B3DC4">
        <w:t>the way that we account for carbon in the UK enable us to offshore quite a lot of the production</w:t>
      </w:r>
      <w:r w:rsidRPr="003B3DC4" w:rsidR="00E73F2D">
        <w:t xml:space="preserve"> that </w:t>
      </w:r>
      <w:r w:rsidRPr="003B3DC4">
        <w:t>we continue to use</w:t>
      </w:r>
      <w:r w:rsidRPr="003B3DC4" w:rsidR="00E73F2D">
        <w:t>?</w:t>
      </w:r>
      <w:r w:rsidRPr="003B3DC4" w:rsidR="00493C10">
        <w:t xml:space="preserve"> </w:t>
      </w:r>
      <w:r w:rsidRPr="003B3DC4" w:rsidR="00E73F2D">
        <w:t xml:space="preserve">That has </w:t>
      </w:r>
      <w:r w:rsidRPr="003B3DC4">
        <w:t>economic consequences</w:t>
      </w:r>
      <w:r w:rsidRPr="003B3DC4" w:rsidR="00E73F2D">
        <w:t xml:space="preserve"> and </w:t>
      </w:r>
      <w:r w:rsidRPr="003B3DC4">
        <w:t xml:space="preserve">political consequences, but </w:t>
      </w:r>
      <w:r w:rsidRPr="003B3DC4" w:rsidR="00E73F2D">
        <w:t xml:space="preserve">it </w:t>
      </w:r>
      <w:r w:rsidRPr="003B3DC4">
        <w:t xml:space="preserve">also potentially enables the UK to </w:t>
      </w:r>
      <w:r w:rsidRPr="003B3DC4" w:rsidR="0029356D">
        <w:t>be</w:t>
      </w:r>
      <w:r w:rsidRPr="003B3DC4" w:rsidR="00493C10">
        <w:t xml:space="preserve"> a</w:t>
      </w:r>
      <w:r w:rsidRPr="003B3DC4" w:rsidR="0029356D">
        <w:t>n apparent</w:t>
      </w:r>
      <w:r w:rsidRPr="003B3DC4" w:rsidR="00493C10">
        <w:t xml:space="preserve"> </w:t>
      </w:r>
      <w:r w:rsidRPr="003B3DC4">
        <w:t xml:space="preserve">world leader while </w:t>
      </w:r>
      <w:r w:rsidRPr="003B3DC4" w:rsidR="00493C10">
        <w:t xml:space="preserve">causing </w:t>
      </w:r>
      <w:r w:rsidR="00A54A3D">
        <w:t>through</w:t>
      </w:r>
      <w:r w:rsidRPr="003B3DC4" w:rsidR="00493C10">
        <w:t xml:space="preserve"> consumption a </w:t>
      </w:r>
      <w:r w:rsidRPr="003B3DC4">
        <w:t>huge amount of carbon emissions</w:t>
      </w:r>
      <w:r w:rsidRPr="003B3DC4" w:rsidR="00E73F2D">
        <w:t xml:space="preserve">. If so, </w:t>
      </w:r>
      <w:r w:rsidRPr="003B3DC4">
        <w:t xml:space="preserve">should the </w:t>
      </w:r>
      <w:r w:rsidRPr="003B3DC4" w:rsidR="000C1D94">
        <w:t>Government</w:t>
      </w:r>
      <w:r w:rsidRPr="003B3DC4">
        <w:t xml:space="preserve"> rethink the way that </w:t>
      </w:r>
      <w:r w:rsidRPr="003B3DC4" w:rsidR="0029356D">
        <w:t>they</w:t>
      </w:r>
      <w:r w:rsidRPr="003B3DC4">
        <w:t xml:space="preserve"> account for carbon </w:t>
      </w:r>
      <w:r w:rsidRPr="003B3DC4" w:rsidR="002E04AE">
        <w:t xml:space="preserve">and include not </w:t>
      </w:r>
      <w:r w:rsidRPr="003B3DC4">
        <w:t>just what is produced here but what we cause to be produced?</w:t>
      </w:r>
    </w:p>
    <w:p w:rsidR="0004598A" w:rsidRPr="003B3DC4" w:rsidP="00394FDE">
      <w:pPr>
        <w:pStyle w:val="Answer"/>
      </w:pPr>
      <w:sdt>
        <w:sdtPr>
          <w:alias w:val="Witness"/>
          <w:id w:val="-1382396815"/>
          <w:placeholder>
            <w:docPart w:val="B5C118DA65D84C2BBF956BBD44469A04"/>
          </w:placeholder>
          <w:richText/>
        </w:sdtPr>
        <w:sdtContent>
          <w:r w:rsidRPr="003B3DC4" w:rsidR="004C2206">
            <w:rPr>
              <w:b/>
              <w:i/>
            </w:rPr>
            <w:t>Shaun Spiers:</w:t>
          </w:r>
        </w:sdtContent>
      </w:sdt>
      <w:r w:rsidRPr="003B3DC4" w:rsidR="004C2206">
        <w:t xml:space="preserve"> </w:t>
      </w:r>
      <w:r w:rsidRPr="003B3DC4" w:rsidR="00394FDE">
        <w:t>Yes</w:t>
      </w:r>
      <w:r w:rsidRPr="003B3DC4" w:rsidR="004C2206">
        <w:t>,</w:t>
      </w:r>
      <w:r w:rsidRPr="003B3DC4">
        <w:t xml:space="preserve"> that is</w:t>
      </w:r>
      <w:r w:rsidRPr="003B3DC4" w:rsidR="00394FDE">
        <w:t xml:space="preserve"> a charge that is very much in the news now</w:t>
      </w:r>
      <w:r w:rsidRPr="003B3DC4">
        <w:t>. T</w:t>
      </w:r>
      <w:r w:rsidRPr="003B3DC4" w:rsidR="00394FDE">
        <w:t xml:space="preserve">he Climate Change Committee has recommended that the </w:t>
      </w:r>
      <w:r w:rsidRPr="003B3DC4" w:rsidR="000C1D94">
        <w:t>Government</w:t>
      </w:r>
      <w:r w:rsidRPr="003B3DC4" w:rsidR="00394FDE">
        <w:t xml:space="preserve"> should set non-binding targets and monitor the extent to which it is exporting emissions</w:t>
      </w:r>
      <w:r w:rsidRPr="003B3DC4">
        <w:t>. T</w:t>
      </w:r>
      <w:r w:rsidRPr="003B3DC4" w:rsidR="00394FDE">
        <w:t>hat would be a very good idea.</w:t>
      </w:r>
    </w:p>
    <w:p w:rsidR="00394FDE" w:rsidRPr="003B3DC4" w:rsidP="00394FDE">
      <w:pPr>
        <w:pStyle w:val="Answer"/>
      </w:pPr>
      <w:r w:rsidRPr="003B3DC4">
        <w:t>W</w:t>
      </w:r>
      <w:r w:rsidRPr="003B3DC4">
        <w:t>e have always been a</w:t>
      </w:r>
      <w:r w:rsidRPr="003B3DC4" w:rsidR="00220D0E">
        <w:t xml:space="preserve"> </w:t>
      </w:r>
      <w:r w:rsidRPr="003B3DC4">
        <w:t>global trading nation</w:t>
      </w:r>
      <w:r w:rsidRPr="003B3DC4" w:rsidR="008E5749">
        <w:t xml:space="preserve">. There is an </w:t>
      </w:r>
      <w:r w:rsidRPr="003B3DC4">
        <w:t>idea that decarbonisation is the cause of our deindustrialisation and we are offshoring all our emissions</w:t>
      </w:r>
      <w:r w:rsidRPr="003B3DC4" w:rsidR="008E5749">
        <w:t>. T</w:t>
      </w:r>
      <w:r w:rsidRPr="003B3DC4">
        <w:t xml:space="preserve">here is a lot of evidence to suggest that </w:t>
      </w:r>
      <w:r w:rsidRPr="003B3DC4" w:rsidR="008E5749">
        <w:t xml:space="preserve">that </w:t>
      </w:r>
      <w:r w:rsidRPr="003B3DC4">
        <w:t>is not so.</w:t>
      </w:r>
      <w:r w:rsidRPr="003B3DC4" w:rsidR="008E5749">
        <w:t xml:space="preserve"> </w:t>
      </w:r>
      <w:r w:rsidRPr="003B3DC4">
        <w:t>There are many reasons why we lose and gain industries</w:t>
      </w:r>
      <w:r w:rsidRPr="003B3DC4" w:rsidR="008E5749">
        <w:t xml:space="preserve">. Blaming </w:t>
      </w:r>
      <w:r w:rsidRPr="003B3DC4">
        <w:t>everything on the Climate Change Act</w:t>
      </w:r>
      <w:r w:rsidRPr="003B3DC4" w:rsidR="008E5749">
        <w:t xml:space="preserve"> and </w:t>
      </w:r>
      <w:r w:rsidRPr="003B3DC4" w:rsidR="00FD1AC4">
        <w:t xml:space="preserve">the </w:t>
      </w:r>
      <w:r w:rsidRPr="003B3DC4">
        <w:t>decarbonisation targets, which is what is happening at the moment, is just false.</w:t>
      </w:r>
    </w:p>
    <w:p w:rsidR="00394FDE" w:rsidRPr="003B3DC4" w:rsidP="005B4036">
      <w:pPr>
        <w:pStyle w:val="Question"/>
      </w:pPr>
      <w:sdt>
        <w:sdtPr>
          <w:rPr>
            <w:b/>
            <w:bCs/>
          </w:rPr>
          <w:alias w:val="Member"/>
          <w:tag w:val="&lt;Member mnisId='4870' dodsId='143979'&gt;"/>
          <w:id w:val="1799422578"/>
          <w:placeholder>
            <w:docPart w:val="40DB1AA1FEFB4DF6A94CCC60BE7D2C1A"/>
          </w:placeholder>
          <w:richText/>
        </w:sdtPr>
        <w:sdtEndPr>
          <w:rPr>
            <w:b w:val="0"/>
            <w:bCs w:val="0"/>
          </w:rPr>
        </w:sdtEndPr>
        <w:sdtContent>
          <w:r w:rsidRPr="003B3DC4" w:rsidR="005B4036">
            <w:rPr>
              <w:b/>
            </w:rPr>
            <w:t>Chair:</w:t>
          </w:r>
        </w:sdtContent>
      </w:sdt>
      <w:r w:rsidRPr="003B3DC4" w:rsidR="005B4036">
        <w:t xml:space="preserve"> </w:t>
      </w:r>
      <w:r w:rsidRPr="003B3DC4">
        <w:t xml:space="preserve">Thank you for that. Professor </w:t>
      </w:r>
      <w:r w:rsidRPr="003B3DC4" w:rsidR="00625DED">
        <w:t>Rogelj</w:t>
      </w:r>
      <w:r w:rsidRPr="003B3DC4">
        <w:t>, the calculation of global and therefore UK carbon budgets faces considerable uncertainty. How does this affect the CCC’s emissions trajectory and their recommendations on carbon budgets?</w:t>
      </w:r>
    </w:p>
    <w:p w:rsidR="002775CC" w:rsidRPr="003B3DC4" w:rsidP="00394FDE">
      <w:pPr>
        <w:pStyle w:val="Answer"/>
      </w:pPr>
      <w:sdt>
        <w:sdtPr>
          <w:alias w:val="Witness"/>
          <w:id w:val="1648708841"/>
          <w:placeholder>
            <w:docPart w:val="A912434A2E9348BF9BB791E720C253DB"/>
          </w:placeholder>
          <w:richText/>
        </w:sdtPr>
        <w:sdtContent>
          <w:r w:rsidRPr="003B3DC4" w:rsidR="005939C3">
            <w:rPr>
              <w:b/>
              <w:i/>
            </w:rPr>
            <w:t>Professor Rogelj:</w:t>
          </w:r>
        </w:sdtContent>
      </w:sdt>
      <w:r w:rsidRPr="003B3DC4" w:rsidR="005939C3">
        <w:t xml:space="preserve"> </w:t>
      </w:r>
      <w:r w:rsidRPr="003B3DC4" w:rsidR="00394FDE">
        <w:t xml:space="preserve">I am saying this in the context that I </w:t>
      </w:r>
      <w:r w:rsidRPr="003B3DC4" w:rsidR="00D3230C">
        <w:t xml:space="preserve">have been </w:t>
      </w:r>
      <w:r w:rsidRPr="003B3DC4" w:rsidR="00394FDE">
        <w:t>the responsible author for calculating global carbon budgets for the Intergovernmental Panel on Climate Change for the last decade</w:t>
      </w:r>
      <w:r w:rsidRPr="003B3DC4" w:rsidR="00625DED">
        <w:t>. T</w:t>
      </w:r>
      <w:r w:rsidRPr="003B3DC4" w:rsidR="00394FDE">
        <w:t xml:space="preserve">he global carbon budget is conceptually different from the </w:t>
      </w:r>
      <w:r w:rsidRPr="003B3DC4" w:rsidR="0029356D">
        <w:t xml:space="preserve">carbon budget that the </w:t>
      </w:r>
      <w:r w:rsidRPr="003B3DC4">
        <w:t>CCC</w:t>
      </w:r>
      <w:r w:rsidRPr="003B3DC4" w:rsidR="0029356D">
        <w:t xml:space="preserve"> and </w:t>
      </w:r>
      <w:r w:rsidRPr="003B3DC4" w:rsidR="00394FDE">
        <w:t xml:space="preserve">therefore the </w:t>
      </w:r>
      <w:r w:rsidRPr="003B3DC4" w:rsidR="000C1D94">
        <w:t>Government</w:t>
      </w:r>
      <w:r w:rsidRPr="003B3DC4" w:rsidR="00394FDE">
        <w:t xml:space="preserve"> </w:t>
      </w:r>
      <w:r w:rsidRPr="003B3DC4">
        <w:t xml:space="preserve">are </w:t>
      </w:r>
      <w:r w:rsidRPr="003B3DC4" w:rsidR="00394FDE">
        <w:t>considering.</w:t>
      </w:r>
    </w:p>
    <w:p w:rsidR="00394FDE" w:rsidRPr="003B3DC4" w:rsidP="00394FDE">
      <w:pPr>
        <w:pStyle w:val="Answer"/>
      </w:pPr>
      <w:r w:rsidRPr="003B3DC4">
        <w:t>T</w:t>
      </w:r>
      <w:r w:rsidRPr="003B3DC4">
        <w:t>he global carbon budget is the total amount of carbon dioxide that we can ever emit to stay below a limit. It is a global value. It tells us that at some point we need to stop emitting. We can estimate this</w:t>
      </w:r>
      <w:r w:rsidRPr="003B3DC4" w:rsidR="00870CC5">
        <w:t>. W</w:t>
      </w:r>
      <w:r w:rsidRPr="003B3DC4">
        <w:t>hen we do that, we also estimate confidence intervals around it.</w:t>
      </w:r>
    </w:p>
    <w:p w:rsidR="00A80DAD" w:rsidRPr="003B3DC4" w:rsidP="00A80DAD">
      <w:pPr>
        <w:pStyle w:val="Answer"/>
      </w:pPr>
      <w:r w:rsidRPr="003B3DC4">
        <w:t xml:space="preserve">Policy advice and the setting of carbon budgets and targets can take that uncertainty into account. </w:t>
      </w:r>
      <w:r w:rsidRPr="003B3DC4" w:rsidR="00697BD3">
        <w:t>I</w:t>
      </w:r>
      <w:r w:rsidRPr="003B3DC4">
        <w:t xml:space="preserve">t is really important to understand under which conditions the global carbon budget, which defines what we should be doing at the national level to meet our temperature goals, </w:t>
      </w:r>
      <w:r w:rsidRPr="003B3DC4">
        <w:t xml:space="preserve">is </w:t>
      </w:r>
      <w:r w:rsidRPr="003B3DC4">
        <w:t>larger</w:t>
      </w:r>
      <w:r w:rsidRPr="003B3DC4">
        <w:t xml:space="preserve"> and,</w:t>
      </w:r>
      <w:r w:rsidRPr="003B3DC4">
        <w:t xml:space="preserve"> particularly</w:t>
      </w:r>
      <w:r w:rsidRPr="003B3DC4">
        <w:t xml:space="preserve">, </w:t>
      </w:r>
      <w:r w:rsidRPr="003B3DC4">
        <w:t xml:space="preserve">under which conditions </w:t>
      </w:r>
      <w:r w:rsidRPr="003B3DC4">
        <w:t xml:space="preserve">it </w:t>
      </w:r>
      <w:r w:rsidRPr="003B3DC4">
        <w:t>is smaller.</w:t>
      </w:r>
    </w:p>
    <w:p w:rsidR="00730028" w:rsidRPr="003B3DC4" w:rsidP="00394FDE">
      <w:pPr>
        <w:pStyle w:val="Answer"/>
      </w:pPr>
      <w:r w:rsidRPr="003B3DC4">
        <w:t>In that context</w:t>
      </w:r>
      <w:r w:rsidRPr="003B3DC4" w:rsidR="00A80DAD">
        <w:t xml:space="preserve">, </w:t>
      </w:r>
      <w:r w:rsidRPr="003B3DC4">
        <w:t xml:space="preserve">we also need to understand which conditions we can influence and which we cannot. </w:t>
      </w:r>
      <w:r w:rsidRPr="003B3DC4">
        <w:t xml:space="preserve">For example, </w:t>
      </w:r>
      <w:r w:rsidRPr="003B3DC4">
        <w:t xml:space="preserve">if we emit more methane, the global carbon budget will be smaller. That is a lever </w:t>
      </w:r>
      <w:r w:rsidRPr="003B3DC4">
        <w:t xml:space="preserve">that </w:t>
      </w:r>
      <w:r w:rsidRPr="003B3DC4">
        <w:t>we can influence.</w:t>
      </w:r>
      <w:r w:rsidRPr="003B3DC4">
        <w:t xml:space="preserve"> There are </w:t>
      </w:r>
      <w:r w:rsidRPr="003B3DC4">
        <w:t>lever</w:t>
      </w:r>
      <w:r w:rsidRPr="003B3DC4">
        <w:t>s</w:t>
      </w:r>
      <w:r w:rsidRPr="003B3DC4">
        <w:t xml:space="preserve"> that we cannot influence</w:t>
      </w:r>
      <w:r w:rsidRPr="003B3DC4">
        <w:t>. I</w:t>
      </w:r>
      <w:r w:rsidRPr="003B3DC4">
        <w:t>f the climate turns out to be more sensitive to our emissions at the high end of our current scientific estimates, the carbon budget will be smaller.</w:t>
      </w:r>
    </w:p>
    <w:p w:rsidR="00394FDE" w:rsidRPr="003B3DC4" w:rsidP="00394FDE">
      <w:pPr>
        <w:pStyle w:val="Answer"/>
      </w:pPr>
      <w:r w:rsidRPr="003B3DC4">
        <w:t>T</w:t>
      </w:r>
      <w:r w:rsidRPr="003B3DC4">
        <w:t>ypically</w:t>
      </w:r>
      <w:r w:rsidRPr="003B3DC4">
        <w:t xml:space="preserve">, </w:t>
      </w:r>
      <w:r w:rsidRPr="003B3DC4">
        <w:t>what these uncertainties tell us is that there is no avenue of measures that we can just put aside. We should really look at this in all areas. We should look at action in all areas.</w:t>
      </w:r>
      <w:r w:rsidRPr="003B3DC4">
        <w:t xml:space="preserve"> To hedge </w:t>
      </w:r>
      <w:r w:rsidRPr="003B3DC4">
        <w:t xml:space="preserve">against the scientific </w:t>
      </w:r>
      <w:r w:rsidRPr="003B3DC4">
        <w:t xml:space="preserve">and </w:t>
      </w:r>
      <w:r w:rsidRPr="003B3DC4">
        <w:t xml:space="preserve">physical uncertainties of how the climate </w:t>
      </w:r>
      <w:r w:rsidRPr="003B3DC4">
        <w:t xml:space="preserve">will </w:t>
      </w:r>
      <w:r w:rsidRPr="003B3DC4">
        <w:t>respond, the best strategy is to reduce the amount of emissions that we put in</w:t>
      </w:r>
      <w:r w:rsidRPr="003B3DC4">
        <w:t xml:space="preserve">to </w:t>
      </w:r>
      <w:r w:rsidRPr="003B3DC4">
        <w:t>the atmosphere as rapidly as possible.</w:t>
      </w:r>
    </w:p>
    <w:p w:rsidR="00394FDE" w:rsidRPr="003B3DC4" w:rsidP="005B4036">
      <w:pPr>
        <w:pStyle w:val="Question"/>
      </w:pPr>
      <w:sdt>
        <w:sdtPr>
          <w:rPr>
            <w:b/>
            <w:bCs/>
          </w:rPr>
          <w:alias w:val="Member"/>
          <w:tag w:val="&lt;Member mnisId='4870' dodsId='143979'&gt;"/>
          <w:id w:val="2052028792"/>
          <w:placeholder>
            <w:docPart w:val="87E2B2D0127949C4B2078C4A3C05DCB8"/>
          </w:placeholder>
          <w:richText/>
        </w:sdtPr>
        <w:sdtEndPr>
          <w:rPr>
            <w:b w:val="0"/>
            <w:bCs w:val="0"/>
          </w:rPr>
        </w:sdtEndPr>
        <w:sdtContent>
          <w:r w:rsidRPr="003B3DC4" w:rsidR="005B4036">
            <w:rPr>
              <w:b/>
            </w:rPr>
            <w:t>Chair:</w:t>
          </w:r>
        </w:sdtContent>
      </w:sdt>
      <w:r w:rsidRPr="003B3DC4" w:rsidR="005B4036">
        <w:t xml:space="preserve"> </w:t>
      </w:r>
      <w:r w:rsidRPr="003B3DC4" w:rsidR="002D76F9">
        <w:t xml:space="preserve">I want to look </w:t>
      </w:r>
      <w:r w:rsidRPr="003B3DC4">
        <w:t xml:space="preserve">at </w:t>
      </w:r>
      <w:r w:rsidRPr="003B3DC4" w:rsidR="003F2969">
        <w:t xml:space="preserve">how the </w:t>
      </w:r>
      <w:r w:rsidRPr="003B3DC4">
        <w:t xml:space="preserve">UK’s emissions </w:t>
      </w:r>
      <w:r w:rsidRPr="003B3DC4" w:rsidR="003F2969">
        <w:t xml:space="preserve">trajectory, </w:t>
      </w:r>
      <w:r w:rsidRPr="003B3DC4">
        <w:t>as proposed by the CCC</w:t>
      </w:r>
      <w:r w:rsidRPr="003B3DC4" w:rsidR="003F2969">
        <w:t xml:space="preserve">, compares </w:t>
      </w:r>
      <w:r w:rsidRPr="003B3DC4">
        <w:t>to similar international nations</w:t>
      </w:r>
      <w:r w:rsidRPr="003B3DC4" w:rsidR="00223A57">
        <w:t>. H</w:t>
      </w:r>
      <w:r w:rsidRPr="003B3DC4">
        <w:t xml:space="preserve">ow do you feel the UK’s proposed emission trajectory compares in terms of both pace and credibility with </w:t>
      </w:r>
      <w:r w:rsidRPr="003B3DC4" w:rsidR="004F19AC">
        <w:t xml:space="preserve">other similar </w:t>
      </w:r>
      <w:r w:rsidRPr="003B3DC4">
        <w:t>major</w:t>
      </w:r>
      <w:r w:rsidRPr="003B3DC4" w:rsidR="00220D0E">
        <w:t xml:space="preserve"> </w:t>
      </w:r>
      <w:r w:rsidRPr="003B3DC4">
        <w:t>nations?</w:t>
      </w:r>
    </w:p>
    <w:p w:rsidR="00394FDE" w:rsidRPr="003B3DC4" w:rsidP="00394FDE">
      <w:pPr>
        <w:pStyle w:val="Answer"/>
      </w:pPr>
      <w:sdt>
        <w:sdtPr>
          <w:alias w:val="Witness"/>
          <w:id w:val="1332251746"/>
          <w:placeholder>
            <w:docPart w:val="3602600DD88F4797AF6195EEDD51F670"/>
          </w:placeholder>
          <w:richText/>
        </w:sdtPr>
        <w:sdtContent>
          <w:r w:rsidRPr="003B3DC4" w:rsidR="005939C3">
            <w:rPr>
              <w:b/>
              <w:i/>
            </w:rPr>
            <w:t>Professor Rogelj:</w:t>
          </w:r>
        </w:sdtContent>
      </w:sdt>
      <w:r w:rsidRPr="003B3DC4" w:rsidR="005939C3">
        <w:t xml:space="preserve"> </w:t>
      </w:r>
      <w:r w:rsidRPr="003B3DC4" w:rsidR="009A3A6A">
        <w:t>T</w:t>
      </w:r>
      <w:r w:rsidRPr="003B3DC4">
        <w:t xml:space="preserve">he UK has historically been seen as a climate leader. </w:t>
      </w:r>
      <w:r w:rsidRPr="003B3DC4" w:rsidR="00A705E1">
        <w:t xml:space="preserve">We had the </w:t>
      </w:r>
      <w:r w:rsidRPr="003B3DC4">
        <w:t>Climate Change Act, the net zero target</w:t>
      </w:r>
      <w:r w:rsidRPr="003B3DC4" w:rsidR="00092748">
        <w:t xml:space="preserve"> and </w:t>
      </w:r>
      <w:r w:rsidRPr="003B3DC4">
        <w:t xml:space="preserve">international leadership </w:t>
      </w:r>
      <w:r w:rsidRPr="003B3DC4" w:rsidR="00A05B20">
        <w:t xml:space="preserve">at </w:t>
      </w:r>
      <w:r w:rsidRPr="003B3DC4">
        <w:t>COP26</w:t>
      </w:r>
      <w:r w:rsidRPr="003B3DC4" w:rsidR="008B7C84">
        <w:t>, which</w:t>
      </w:r>
      <w:r w:rsidRPr="003B3DC4">
        <w:t xml:space="preserve"> led to th</w:t>
      </w:r>
      <w:r w:rsidRPr="003B3DC4" w:rsidR="00A705E1">
        <w:t>e</w:t>
      </w:r>
      <w:r w:rsidRPr="003B3DC4">
        <w:t xml:space="preserve"> large global wave of net zero targets. The UK is a nation </w:t>
      </w:r>
      <w:r w:rsidRPr="003B3DC4" w:rsidR="0047708D">
        <w:t xml:space="preserve">that </w:t>
      </w:r>
      <w:r w:rsidRPr="003B3DC4">
        <w:t>champion</w:t>
      </w:r>
      <w:r w:rsidRPr="003B3DC4" w:rsidR="0047708D">
        <w:t>s</w:t>
      </w:r>
      <w:r w:rsidRPr="003B3DC4">
        <w:t xml:space="preserve"> science and evidence in international policy, including in the Intergovernmental Panel on Climate Change.</w:t>
      </w:r>
      <w:r w:rsidRPr="003B3DC4" w:rsidR="00350202">
        <w:t xml:space="preserve"> </w:t>
      </w:r>
      <w:r w:rsidRPr="003B3DC4">
        <w:t xml:space="preserve">With that leadership, over </w:t>
      </w:r>
      <w:r w:rsidRPr="003B3DC4" w:rsidR="0047708D">
        <w:t xml:space="preserve">100 </w:t>
      </w:r>
      <w:r w:rsidRPr="003B3DC4">
        <w:t xml:space="preserve">countries </w:t>
      </w:r>
      <w:r w:rsidRPr="003B3DC4" w:rsidR="0047708D">
        <w:t xml:space="preserve">in the world </w:t>
      </w:r>
      <w:r w:rsidRPr="003B3DC4">
        <w:t>have net zero targets, including China</w:t>
      </w:r>
      <w:r w:rsidRPr="003B3DC4" w:rsidR="0047708D">
        <w:t xml:space="preserve"> and </w:t>
      </w:r>
      <w:r w:rsidRPr="003B3DC4">
        <w:t>India</w:t>
      </w:r>
      <w:r w:rsidRPr="003B3DC4" w:rsidR="008B7C84">
        <w:t>, as well as the EU</w:t>
      </w:r>
      <w:r w:rsidRPr="003B3DC4">
        <w:t>.</w:t>
      </w:r>
    </w:p>
    <w:p w:rsidR="00394FDE" w:rsidRPr="003B3DC4" w:rsidP="00394FDE">
      <w:pPr>
        <w:pStyle w:val="Answer"/>
      </w:pPr>
      <w:r w:rsidRPr="003B3DC4">
        <w:t xml:space="preserve">However, research that we have done shows that many of those </w:t>
      </w:r>
      <w:r w:rsidRPr="003B3DC4" w:rsidR="002E376D">
        <w:t xml:space="preserve">targets </w:t>
      </w:r>
      <w:r w:rsidRPr="003B3DC4">
        <w:t>lack credibility</w:t>
      </w:r>
      <w:r w:rsidRPr="003B3DC4" w:rsidR="002E376D">
        <w:t xml:space="preserve">. </w:t>
      </w:r>
      <w:r w:rsidRPr="003B3DC4" w:rsidR="00222F52">
        <w:t xml:space="preserve">It is not credible that they will </w:t>
      </w:r>
      <w:r w:rsidRPr="003B3DC4">
        <w:t xml:space="preserve">ever </w:t>
      </w:r>
      <w:r w:rsidRPr="003B3DC4" w:rsidR="00222F52">
        <w:t xml:space="preserve">be </w:t>
      </w:r>
      <w:r w:rsidRPr="003B3DC4">
        <w:t xml:space="preserve">achieved. We </w:t>
      </w:r>
      <w:r w:rsidRPr="003B3DC4" w:rsidR="00222F52">
        <w:t xml:space="preserve">have </w:t>
      </w:r>
      <w:r w:rsidRPr="003B3DC4">
        <w:t>identif</w:t>
      </w:r>
      <w:r w:rsidRPr="003B3DC4" w:rsidR="00222F52">
        <w:t xml:space="preserve">ied </w:t>
      </w:r>
      <w:r w:rsidRPr="003B3DC4">
        <w:t>a few aspects that increase that credibility</w:t>
      </w:r>
      <w:r w:rsidRPr="003B3DC4" w:rsidR="00222F52">
        <w:t xml:space="preserve">, such as </w:t>
      </w:r>
      <w:r w:rsidRPr="003B3DC4">
        <w:t>the target being set in law and there being a plan towards its achievement. Here the UK does really well</w:t>
      </w:r>
      <w:r w:rsidRPr="003B3DC4" w:rsidR="00222F52">
        <w:t>. C</w:t>
      </w:r>
      <w:r w:rsidRPr="003B3DC4">
        <w:t>ompared to many other countries that have set long-term targets, the</w:t>
      </w:r>
      <w:r w:rsidRPr="003B3DC4" w:rsidR="00222F52">
        <w:t xml:space="preserve">se carbon budgets </w:t>
      </w:r>
      <w:r w:rsidRPr="003B3DC4">
        <w:t xml:space="preserve">carve out </w:t>
      </w:r>
      <w:r w:rsidRPr="003B3DC4" w:rsidR="00222F52">
        <w:t xml:space="preserve">a </w:t>
      </w:r>
      <w:r w:rsidRPr="003B3DC4">
        <w:t>credible path towards net zero</w:t>
      </w:r>
      <w:r w:rsidRPr="003B3DC4" w:rsidR="00222F52">
        <w:t>. It is challenging but it is credible</w:t>
      </w:r>
      <w:r w:rsidRPr="003B3DC4" w:rsidR="008B7C84">
        <w:t>,</w:t>
      </w:r>
      <w:r w:rsidRPr="003B3DC4" w:rsidR="00222F52">
        <w:t xml:space="preserve"> because </w:t>
      </w:r>
      <w:r w:rsidRPr="003B3DC4">
        <w:t xml:space="preserve">there is a plan. </w:t>
      </w:r>
      <w:r w:rsidRPr="003B3DC4" w:rsidR="00865FC7">
        <w:t>T</w:t>
      </w:r>
      <w:r w:rsidRPr="003B3DC4">
        <w:t>hat is in terms of the trajectory.</w:t>
      </w:r>
    </w:p>
    <w:p w:rsidR="009A06D8" w:rsidRPr="003B3DC4" w:rsidP="00394FDE">
      <w:pPr>
        <w:pStyle w:val="Answer"/>
      </w:pPr>
      <w:r w:rsidRPr="003B3DC4">
        <w:t xml:space="preserve">I would like to compare </w:t>
      </w:r>
      <w:r w:rsidRPr="003B3DC4" w:rsidR="00394FDE">
        <w:t>the level of the carbon budget</w:t>
      </w:r>
      <w:r w:rsidRPr="003B3DC4">
        <w:t xml:space="preserve"> </w:t>
      </w:r>
      <w:r w:rsidRPr="003B3DC4" w:rsidR="00394FDE">
        <w:t>to the EU</w:t>
      </w:r>
      <w:r w:rsidR="00750DC7">
        <w:t>’s</w:t>
      </w:r>
      <w:r w:rsidR="00390252">
        <w:t xml:space="preserve"> figures</w:t>
      </w:r>
      <w:r w:rsidRPr="003B3DC4" w:rsidR="00394FDE">
        <w:t xml:space="preserve">. </w:t>
      </w:r>
      <w:r w:rsidRPr="003B3DC4">
        <w:t xml:space="preserve">For full disclosure, </w:t>
      </w:r>
      <w:r w:rsidRPr="003B3DC4" w:rsidR="00394FDE">
        <w:t xml:space="preserve">I am a member of the European Scientific Advisory Board on Climate Change, which is like the EU’s CCC. We advise the EU on what its 2040 target should be, which is in the middle of the seventh carbon budget period. </w:t>
      </w:r>
      <w:r w:rsidRPr="003B3DC4" w:rsidR="005206D4">
        <w:t xml:space="preserve">The board </w:t>
      </w:r>
      <w:r w:rsidRPr="003B3DC4" w:rsidR="00394FDE">
        <w:t>advise</w:t>
      </w:r>
      <w:r w:rsidRPr="003B3DC4" w:rsidR="005206D4">
        <w:t>d</w:t>
      </w:r>
      <w:r w:rsidRPr="003B3DC4" w:rsidR="00394FDE">
        <w:t xml:space="preserve"> the EU</w:t>
      </w:r>
      <w:r w:rsidRPr="003B3DC4" w:rsidR="005206D4">
        <w:t xml:space="preserve"> </w:t>
      </w:r>
      <w:r w:rsidRPr="003B3DC4" w:rsidR="00394FDE">
        <w:t>to take a 90</w:t>
      </w:r>
      <w:r w:rsidRPr="003B3DC4" w:rsidR="00DA5546">
        <w:t>%</w:t>
      </w:r>
      <w:r w:rsidRPr="003B3DC4" w:rsidR="00394FDE">
        <w:t xml:space="preserve"> to 95% reduction relative to 1990. This compares to the seventh carbon budget reduction, which is roughly comparable for the entire period, of 87%.</w:t>
      </w:r>
      <w:r w:rsidRPr="003B3DC4">
        <w:t xml:space="preserve"> </w:t>
      </w:r>
      <w:r w:rsidRPr="003B3DC4" w:rsidR="004C25A8">
        <w:t>T</w:t>
      </w:r>
      <w:r w:rsidRPr="003B3DC4" w:rsidR="00394FDE">
        <w:t xml:space="preserve">he EU took up the lower </w:t>
      </w:r>
      <w:r w:rsidRPr="003B3DC4" w:rsidR="004C25A8">
        <w:t xml:space="preserve">or </w:t>
      </w:r>
      <w:r w:rsidRPr="003B3DC4" w:rsidR="00394FDE">
        <w:t xml:space="preserve">weaker end of our range, 90%, with the caveat that it would allow the use of high-quality international credits to reach that 90%. </w:t>
      </w:r>
      <w:r w:rsidRPr="003B3DC4" w:rsidR="004C25A8">
        <w:t>I</w:t>
      </w:r>
      <w:r w:rsidRPr="003B3DC4" w:rsidR="00394FDE">
        <w:t xml:space="preserve">n effect, the </w:t>
      </w:r>
      <w:r w:rsidRPr="003B3DC4" w:rsidR="004C25A8">
        <w:t xml:space="preserve">domestic </w:t>
      </w:r>
      <w:r w:rsidRPr="003B3DC4" w:rsidR="00394FDE">
        <w:t xml:space="preserve">reduction will be less than 90%. </w:t>
      </w:r>
    </w:p>
    <w:p w:rsidR="00394FDE" w:rsidRPr="003B3DC4" w:rsidP="00394FDE">
      <w:pPr>
        <w:pStyle w:val="Answer"/>
      </w:pPr>
      <w:r w:rsidRPr="003B3DC4">
        <w:t>T</w:t>
      </w:r>
      <w:r w:rsidRPr="003B3DC4">
        <w:t xml:space="preserve">his gives you a bit of an indication where the roughly 87% reduction </w:t>
      </w:r>
      <w:r w:rsidRPr="003B3DC4" w:rsidR="009A06D8">
        <w:t>in</w:t>
      </w:r>
      <w:r w:rsidRPr="003B3DC4">
        <w:t xml:space="preserve"> the seventh carbon budget lies compared to our largest neighbour.</w:t>
      </w:r>
    </w:p>
    <w:p w:rsidR="00394FDE" w:rsidRPr="003B3DC4" w:rsidP="005B4036">
      <w:pPr>
        <w:pStyle w:val="Question"/>
      </w:pPr>
      <w:sdt>
        <w:sdtPr>
          <w:rPr>
            <w:b/>
            <w:bCs/>
          </w:rPr>
          <w:alias w:val="Member"/>
          <w:tag w:val="&lt;Member mnisId='4870' dodsId='143979'&gt;"/>
          <w:id w:val="1090118249"/>
          <w:placeholder>
            <w:docPart w:val="C73A2660840542DDB56409DF9F5075CC"/>
          </w:placeholder>
          <w:richText/>
        </w:sdtPr>
        <w:sdtEndPr>
          <w:rPr>
            <w:b w:val="0"/>
            <w:bCs w:val="0"/>
          </w:rPr>
        </w:sdtEndPr>
        <w:sdtContent>
          <w:r w:rsidRPr="003B3DC4" w:rsidR="005B4036">
            <w:rPr>
              <w:b/>
            </w:rPr>
            <w:t>Chair:</w:t>
          </w:r>
        </w:sdtContent>
      </w:sdt>
      <w:r w:rsidRPr="003B3DC4" w:rsidR="005B4036">
        <w:t xml:space="preserve"> </w:t>
      </w:r>
      <w:r w:rsidRPr="003B3DC4">
        <w:t>To be clear, the 87% is not relying on credits</w:t>
      </w:r>
      <w:r w:rsidRPr="003B3DC4" w:rsidR="00524C16">
        <w:t xml:space="preserve">; </w:t>
      </w:r>
      <w:r w:rsidRPr="003B3DC4">
        <w:t>it is relying on actual reductions.</w:t>
      </w:r>
    </w:p>
    <w:p w:rsidR="00511E83" w:rsidRPr="003B3DC4" w:rsidP="00394FDE">
      <w:pPr>
        <w:pStyle w:val="Answer"/>
      </w:pPr>
      <w:sdt>
        <w:sdtPr>
          <w:alias w:val="Witness"/>
          <w:id w:val="-1108340620"/>
          <w:placeholder>
            <w:docPart w:val="4AC4BF4E82704BDCB49E6FE528952A61"/>
          </w:placeholder>
          <w:richText/>
        </w:sdtPr>
        <w:sdtContent>
          <w:r w:rsidRPr="003B3DC4" w:rsidR="005939C3">
            <w:rPr>
              <w:b/>
              <w:i/>
            </w:rPr>
            <w:t>Professor Rogelj:</w:t>
          </w:r>
        </w:sdtContent>
      </w:sdt>
      <w:r w:rsidRPr="003B3DC4" w:rsidR="005939C3">
        <w:t xml:space="preserve"> </w:t>
      </w:r>
      <w:r w:rsidRPr="003B3DC4" w:rsidR="00394FDE">
        <w:t>As far as I understand, that is true</w:t>
      </w:r>
      <w:r w:rsidRPr="003B3DC4">
        <w:t>. W</w:t>
      </w:r>
      <w:r w:rsidRPr="003B3DC4" w:rsidR="00394FDE">
        <w:t xml:space="preserve">e will come back to that later in the aviation sector. </w:t>
      </w:r>
    </w:p>
    <w:p w:rsidR="00767112" w:rsidRPr="003B3DC4" w:rsidP="00C3517D">
      <w:pPr>
        <w:pStyle w:val="Question"/>
      </w:pPr>
      <w:sdt>
        <w:sdtPr>
          <w:alias w:val="Member"/>
          <w:tag w:val="&lt;Member mnisId='5352' dodsId='174878'&gt;"/>
          <w:id w:val="39094765"/>
          <w:placeholder>
            <w:docPart w:val="B394B6DBB469478591BAF7A764F51255"/>
          </w:placeholder>
          <w:richText/>
        </w:sdtPr>
        <w:sdtContent>
          <w:r w:rsidRPr="003B3DC4" w:rsidR="002776BB">
            <w:rPr>
              <w:b/>
            </w:rPr>
            <w:t>Dr Savage:</w:t>
          </w:r>
        </w:sdtContent>
      </w:sdt>
      <w:r w:rsidRPr="003B3DC4" w:rsidR="002776BB">
        <w:t xml:space="preserve"> </w:t>
      </w:r>
      <w:r w:rsidRPr="003B3DC4" w:rsidR="00394FDE">
        <w:t>Thank you very much for coming in today</w:t>
      </w:r>
      <w:r w:rsidRPr="003B3DC4">
        <w:t>. I</w:t>
      </w:r>
      <w:r w:rsidRPr="003B3DC4" w:rsidR="00394FDE">
        <w:t xml:space="preserve">t is encouraging to hear that the UK </w:t>
      </w:r>
      <w:r w:rsidRPr="003B3DC4" w:rsidR="000C1D94">
        <w:t>Government</w:t>
      </w:r>
      <w:r w:rsidRPr="003B3DC4" w:rsidR="00394FDE">
        <w:t xml:space="preserve"> have a plausible roadmap for achieving our targets.</w:t>
      </w:r>
    </w:p>
    <w:p w:rsidR="00394FDE" w:rsidRPr="003B3DC4" w:rsidP="00126939">
      <w:pPr>
        <w:pStyle w:val="QuestionCont"/>
      </w:pPr>
      <w:r w:rsidRPr="003B3DC4">
        <w:t>L</w:t>
      </w:r>
      <w:r w:rsidRPr="003B3DC4">
        <w:t xml:space="preserve">ooking at the Climate Change Committee’s advice on the seventh carbon budget, are there some immediate and additional policy decisions that the </w:t>
      </w:r>
      <w:r w:rsidRPr="003B3DC4" w:rsidR="000C1D94">
        <w:t>Government</w:t>
      </w:r>
      <w:r w:rsidRPr="003B3DC4">
        <w:t xml:space="preserve"> would need to make</w:t>
      </w:r>
      <w:r w:rsidRPr="003B3DC4" w:rsidR="00126939">
        <w:t>,</w:t>
      </w:r>
      <w:r w:rsidRPr="003B3DC4">
        <w:t xml:space="preserve"> beyond those already set out in the carbon budget and the growth delivery plan, to ensure delivery within the period of the seventh carbon budget?</w:t>
      </w:r>
    </w:p>
    <w:p w:rsidR="00C429AF" w:rsidRPr="003B3DC4" w:rsidP="00394FDE">
      <w:pPr>
        <w:pStyle w:val="Answer"/>
      </w:pPr>
      <w:sdt>
        <w:sdtPr>
          <w:alias w:val="Witness"/>
          <w:id w:val="-893125772"/>
          <w:placeholder>
            <w:docPart w:val="784480FBF1404CF0B19D8A065336D175"/>
          </w:placeholder>
          <w:richText/>
        </w:sdtPr>
        <w:sdtContent>
          <w:r w:rsidRPr="003B3DC4" w:rsidR="005939C3">
            <w:rPr>
              <w:b/>
              <w:i/>
            </w:rPr>
            <w:t>Professor Rogelj:</w:t>
          </w:r>
        </w:sdtContent>
      </w:sdt>
      <w:r w:rsidRPr="003B3DC4" w:rsidR="005939C3">
        <w:t xml:space="preserve"> </w:t>
      </w:r>
      <w:r w:rsidRPr="003B3DC4" w:rsidR="00394FDE">
        <w:t xml:space="preserve">I want to start out </w:t>
      </w:r>
      <w:r w:rsidRPr="003B3DC4" w:rsidR="00767112">
        <w:t>by</w:t>
      </w:r>
      <w:r w:rsidRPr="003B3DC4" w:rsidR="00394FDE">
        <w:t xml:space="preserve"> saying that having a plan is good. </w:t>
      </w:r>
      <w:r w:rsidRPr="003B3DC4" w:rsidR="005A72C5">
        <w:t xml:space="preserve">It </w:t>
      </w:r>
      <w:r w:rsidRPr="003B3DC4" w:rsidR="00394FDE">
        <w:t>is really good</w:t>
      </w:r>
      <w:r w:rsidRPr="003B3DC4" w:rsidR="005A72C5">
        <w:t xml:space="preserve">. It </w:t>
      </w:r>
      <w:r w:rsidRPr="003B3DC4" w:rsidR="00394FDE">
        <w:t xml:space="preserve">is why we can now discuss it and highlight these gaps. </w:t>
      </w:r>
      <w:r w:rsidRPr="003B3DC4">
        <w:t>T</w:t>
      </w:r>
      <w:r w:rsidRPr="003B3DC4" w:rsidR="00394FDE">
        <w:t>hat is a really strong starting point.</w:t>
      </w:r>
    </w:p>
    <w:p w:rsidR="00394FDE" w:rsidRPr="003B3DC4" w:rsidP="00394FDE">
      <w:pPr>
        <w:pStyle w:val="Answer"/>
      </w:pPr>
      <w:r w:rsidRPr="003B3DC4">
        <w:t>However, when we look at the plan</w:t>
      </w:r>
      <w:r w:rsidRPr="003B3DC4" w:rsidR="00C429AF">
        <w:t>—</w:t>
      </w:r>
      <w:r w:rsidRPr="003B3DC4">
        <w:t xml:space="preserve">when I say </w:t>
      </w:r>
      <w:r w:rsidRPr="003B3DC4" w:rsidR="00C429AF">
        <w:t>“</w:t>
      </w:r>
      <w:r w:rsidRPr="003B3DC4">
        <w:t>we</w:t>
      </w:r>
      <w:r w:rsidR="00934BAB">
        <w:t>,”</w:t>
      </w:r>
      <w:r w:rsidRPr="003B3DC4">
        <w:t xml:space="preserve"> </w:t>
      </w:r>
      <w:r w:rsidRPr="003B3DC4" w:rsidR="00C429AF">
        <w:t xml:space="preserve">I mean </w:t>
      </w:r>
      <w:r w:rsidRPr="003B3DC4">
        <w:t>experts at Imperial College and at my institute</w:t>
      </w:r>
      <w:r w:rsidRPr="003B3DC4" w:rsidR="00C429AF">
        <w:t>—</w:t>
      </w:r>
      <w:r w:rsidRPr="003B3DC4">
        <w:t xml:space="preserve">there are a few policy gaps and questions that </w:t>
      </w:r>
      <w:r w:rsidRPr="003B3DC4" w:rsidR="00C429AF">
        <w:t xml:space="preserve">could </w:t>
      </w:r>
      <w:r w:rsidRPr="003B3DC4">
        <w:t>be looked at</w:t>
      </w:r>
      <w:r w:rsidRPr="003B3DC4" w:rsidR="00C429AF">
        <w:t xml:space="preserve"> further</w:t>
      </w:r>
      <w:r w:rsidRPr="003B3DC4">
        <w:t xml:space="preserve">. </w:t>
      </w:r>
      <w:r w:rsidRPr="003B3DC4" w:rsidR="0075751D">
        <w:t>O</w:t>
      </w:r>
      <w:r w:rsidRPr="003B3DC4">
        <w:t>n aviation</w:t>
      </w:r>
      <w:r w:rsidRPr="003B3DC4" w:rsidR="0075751D">
        <w:t>,</w:t>
      </w:r>
      <w:r w:rsidRPr="003B3DC4">
        <w:t xml:space="preserve"> </w:t>
      </w:r>
      <w:r w:rsidRPr="003B3DC4" w:rsidR="0075751D">
        <w:t xml:space="preserve">for example, </w:t>
      </w:r>
      <w:r w:rsidRPr="003B3DC4">
        <w:t xml:space="preserve">the </w:t>
      </w:r>
      <w:r w:rsidRPr="003B3DC4" w:rsidR="000C1D94">
        <w:t>Government</w:t>
      </w:r>
      <w:r w:rsidRPr="003B3DC4">
        <w:t xml:space="preserve"> seem not to be following the CCC’s </w:t>
      </w:r>
      <w:r w:rsidRPr="003B3DC4" w:rsidR="0075751D">
        <w:t xml:space="preserve">current </w:t>
      </w:r>
      <w:r w:rsidRPr="003B3DC4">
        <w:t>advice in th</w:t>
      </w:r>
      <w:r w:rsidRPr="003B3DC4" w:rsidR="00527ACB">
        <w:t>e</w:t>
      </w:r>
      <w:r w:rsidRPr="003B3DC4">
        <w:t xml:space="preserve"> plan on demand limits</w:t>
      </w:r>
      <w:r w:rsidRPr="003B3DC4" w:rsidR="00527ACB">
        <w:t xml:space="preserve">; they are </w:t>
      </w:r>
      <w:r w:rsidRPr="003B3DC4">
        <w:t>really look</w:t>
      </w:r>
      <w:r w:rsidRPr="003B3DC4" w:rsidR="00527ACB">
        <w:t xml:space="preserve">ing </w:t>
      </w:r>
      <w:r w:rsidRPr="003B3DC4">
        <w:t>at efficiency and technological options.</w:t>
      </w:r>
      <w:r w:rsidRPr="003B3DC4" w:rsidR="00420742">
        <w:t xml:space="preserve"> </w:t>
      </w:r>
      <w:r w:rsidRPr="003B3DC4">
        <w:t xml:space="preserve">Our understanding is that both of those will be necessary and that </w:t>
      </w:r>
      <w:r w:rsidRPr="003B3DC4" w:rsidR="00AF217D">
        <w:t xml:space="preserve">there are </w:t>
      </w:r>
      <w:r w:rsidRPr="003B3DC4">
        <w:t xml:space="preserve">quite </w:t>
      </w:r>
      <w:r w:rsidRPr="003B3DC4" w:rsidR="00AF217D">
        <w:t xml:space="preserve">a few </w:t>
      </w:r>
      <w:r w:rsidRPr="003B3DC4">
        <w:t xml:space="preserve">challenges to scale </w:t>
      </w:r>
      <w:r w:rsidRPr="003B3DC4" w:rsidR="001C4342">
        <w:t xml:space="preserve">the technological options </w:t>
      </w:r>
      <w:r w:rsidRPr="003B3DC4">
        <w:t>effectively.</w:t>
      </w:r>
      <w:r w:rsidRPr="003B3DC4" w:rsidR="00421493">
        <w:t xml:space="preserve"> </w:t>
      </w:r>
      <w:r w:rsidRPr="003B3DC4">
        <w:t xml:space="preserve">We will come back later </w:t>
      </w:r>
      <w:r w:rsidRPr="003B3DC4" w:rsidR="00421493">
        <w:t xml:space="preserve">to </w:t>
      </w:r>
      <w:r w:rsidRPr="003B3DC4">
        <w:t>how to deal with that uncertainty.</w:t>
      </w:r>
      <w:r w:rsidRPr="003B3DC4" w:rsidR="00421493">
        <w:t xml:space="preserve"> </w:t>
      </w:r>
      <w:r w:rsidRPr="003B3DC4" w:rsidR="009949BC">
        <w:t xml:space="preserve">The plan </w:t>
      </w:r>
      <w:r w:rsidRPr="003B3DC4" w:rsidR="00421493">
        <w:t xml:space="preserve">also </w:t>
      </w:r>
      <w:r w:rsidRPr="003B3DC4">
        <w:t>hints towards allow</w:t>
      </w:r>
      <w:r w:rsidRPr="003B3DC4" w:rsidR="00421493">
        <w:t xml:space="preserve">ing the </w:t>
      </w:r>
      <w:r w:rsidRPr="003B3DC4">
        <w:t xml:space="preserve">use of offsets </w:t>
      </w:r>
      <w:r w:rsidRPr="003B3DC4" w:rsidR="00421493">
        <w:t xml:space="preserve">to meet </w:t>
      </w:r>
      <w:r w:rsidRPr="003B3DC4">
        <w:t xml:space="preserve">the aviation target, which just pushes action elsewhere without ensuring </w:t>
      </w:r>
      <w:r w:rsidRPr="003B3DC4" w:rsidR="00151314">
        <w:t xml:space="preserve">the </w:t>
      </w:r>
      <w:r w:rsidRPr="003B3DC4">
        <w:t xml:space="preserve">transformation of activities </w:t>
      </w:r>
      <w:r w:rsidRPr="003B3DC4" w:rsidR="00151314">
        <w:t xml:space="preserve">in </w:t>
      </w:r>
      <w:r w:rsidRPr="003B3DC4">
        <w:t>the UK.</w:t>
      </w:r>
    </w:p>
    <w:p w:rsidR="00394FDE" w:rsidRPr="003B3DC4" w:rsidP="00394FDE">
      <w:pPr>
        <w:pStyle w:val="Answer"/>
      </w:pPr>
      <w:r w:rsidRPr="003B3DC4">
        <w:t xml:space="preserve">Another aspect where there could be more focus is on greenhouse gas removal. The plan aims to rely on greenhouse gas removal towards the seventh carbon budget and beyond, but scaling </w:t>
      </w:r>
      <w:r w:rsidRPr="003B3DC4" w:rsidR="00A97402">
        <w:t xml:space="preserve">that </w:t>
      </w:r>
      <w:r w:rsidRPr="003B3DC4" w:rsidR="0070689E">
        <w:t xml:space="preserve">will be </w:t>
      </w:r>
      <w:r w:rsidRPr="003B3DC4">
        <w:t>challenging</w:t>
      </w:r>
      <w:r w:rsidRPr="003B3DC4" w:rsidR="00A97402">
        <w:t xml:space="preserve"> </w:t>
      </w:r>
      <w:r w:rsidRPr="003B3DC4">
        <w:t xml:space="preserve">and there is no clear plan yet on how </w:t>
      </w:r>
      <w:r w:rsidRPr="003B3DC4" w:rsidR="0070689E">
        <w:t xml:space="preserve">it </w:t>
      </w:r>
      <w:r w:rsidRPr="003B3DC4">
        <w:t xml:space="preserve">will be achieved, particularly in light of decades of challenges to scale </w:t>
      </w:r>
      <w:r w:rsidRPr="003B3DC4" w:rsidR="00F332D1">
        <w:t>it</w:t>
      </w:r>
      <w:r w:rsidRPr="003B3DC4">
        <w:t xml:space="preserve"> in the real world.</w:t>
      </w:r>
    </w:p>
    <w:p w:rsidR="00394FDE" w:rsidRPr="003B3DC4" w:rsidP="00394FDE">
      <w:pPr>
        <w:pStyle w:val="Answer"/>
      </w:pPr>
      <w:r w:rsidRPr="003B3DC4">
        <w:t>Finally, looking at the plan, there could also be missed opportunities to cut emissions and deliver other co-benefits through behavioural change, which is basically active travel</w:t>
      </w:r>
      <w:r w:rsidRPr="003B3DC4" w:rsidR="00F9486F">
        <w:t xml:space="preserve"> and </w:t>
      </w:r>
      <w:r w:rsidRPr="003B3DC4">
        <w:t>healthier diets</w:t>
      </w:r>
      <w:r w:rsidRPr="003B3DC4" w:rsidR="00E91458">
        <w:t>. R</w:t>
      </w:r>
      <w:r w:rsidRPr="003B3DC4">
        <w:t xml:space="preserve">esearch that we have done shows </w:t>
      </w:r>
      <w:r w:rsidRPr="003B3DC4" w:rsidR="00E91458">
        <w:t xml:space="preserve">that behavioural change </w:t>
      </w:r>
      <w:r w:rsidRPr="003B3DC4">
        <w:t>can have incredibl</w:t>
      </w:r>
      <w:r w:rsidRPr="003B3DC4" w:rsidR="00F9486F">
        <w:t>e</w:t>
      </w:r>
      <w:r w:rsidRPr="003B3DC4">
        <w:t xml:space="preserve"> co-benefits for the health sector.</w:t>
      </w:r>
      <w:r w:rsidRPr="003B3DC4" w:rsidR="00222B2B">
        <w:t xml:space="preserve"> </w:t>
      </w:r>
    </w:p>
    <w:p w:rsidR="00E15705" w:rsidRPr="003B3DC4" w:rsidP="002776BB">
      <w:pPr>
        <w:pStyle w:val="Question"/>
      </w:pPr>
      <w:sdt>
        <w:sdtPr>
          <w:alias w:val="Member"/>
          <w:tag w:val="&lt;Member mnisId='5352' dodsId='174878'&gt;"/>
          <w:id w:val="-2120205666"/>
          <w:placeholder>
            <w:docPart w:val="56061180426C44038D6D490C55EF73F3"/>
          </w:placeholder>
          <w:richText/>
        </w:sdtPr>
        <w:sdtContent>
          <w:r w:rsidRPr="003B3DC4" w:rsidR="002776BB">
            <w:rPr>
              <w:b/>
            </w:rPr>
            <w:t>Dr Savage:</w:t>
          </w:r>
        </w:sdtContent>
      </w:sdt>
      <w:r w:rsidRPr="003B3DC4" w:rsidR="002776BB">
        <w:t xml:space="preserve"> </w:t>
      </w:r>
      <w:r w:rsidRPr="003B3DC4" w:rsidR="00394FDE">
        <w:t>Yes, that look</w:t>
      </w:r>
      <w:r w:rsidRPr="003B3DC4" w:rsidR="00345304">
        <w:t>s</w:t>
      </w:r>
      <w:r w:rsidRPr="003B3DC4" w:rsidR="00394FDE">
        <w:t xml:space="preserve"> like it could be a win-win-win that we are failing to exploit at the moment. </w:t>
      </w:r>
    </w:p>
    <w:p w:rsidR="00394FDE" w:rsidRPr="003B3DC4" w:rsidP="00E15705">
      <w:pPr>
        <w:pStyle w:val="Question"/>
        <w:numPr>
          <w:ilvl w:val="0"/>
          <w:numId w:val="0"/>
        </w:numPr>
        <w:ind w:left="794"/>
      </w:pPr>
      <w:r w:rsidRPr="003B3DC4">
        <w:t>Mr S</w:t>
      </w:r>
      <w:r w:rsidRPr="003B3DC4" w:rsidR="00313AFA">
        <w:t>piers</w:t>
      </w:r>
      <w:r w:rsidRPr="003B3DC4">
        <w:t xml:space="preserve">, </w:t>
      </w:r>
      <w:r w:rsidRPr="003B3DC4" w:rsidR="00007087">
        <w:t xml:space="preserve">to what extent are </w:t>
      </w:r>
      <w:r w:rsidRPr="003B3DC4">
        <w:t>current UK policies on energy growth and industry sufficient to deliver the emissions reductions that we need for th</w:t>
      </w:r>
      <w:r w:rsidRPr="003B3DC4" w:rsidR="00007087">
        <w:t>e</w:t>
      </w:r>
      <w:r w:rsidRPr="003B3DC4">
        <w:t xml:space="preserve"> seventh carbon budget? </w:t>
      </w:r>
      <w:r w:rsidRPr="003B3DC4" w:rsidR="00007087">
        <w:t>I</w:t>
      </w:r>
      <w:r w:rsidRPr="003B3DC4">
        <w:t>f there are gaps in those policies, which areas need to be strengthened now in order to reduce as much as possible potential delivery risks in the future?</w:t>
      </w:r>
    </w:p>
    <w:p w:rsidR="00007087" w:rsidRPr="003B3DC4" w:rsidP="00394FDE">
      <w:pPr>
        <w:pStyle w:val="Answer"/>
      </w:pPr>
      <w:sdt>
        <w:sdtPr>
          <w:alias w:val="Witness"/>
          <w:id w:val="-1376538575"/>
          <w:placeholder>
            <w:docPart w:val="814F2BE32A7C4F61A4D31913400CF2D2"/>
          </w:placeholder>
          <w:richText/>
        </w:sdtPr>
        <w:sdtContent>
          <w:r w:rsidRPr="003B3DC4" w:rsidR="000A42E3">
            <w:rPr>
              <w:b/>
              <w:i/>
            </w:rPr>
            <w:t>Shaun Spiers:</w:t>
          </w:r>
        </w:sdtContent>
      </w:sdt>
      <w:r w:rsidRPr="003B3DC4" w:rsidR="000A42E3">
        <w:t xml:space="preserve"> </w:t>
      </w:r>
      <w:r w:rsidRPr="003B3DC4" w:rsidR="00394FDE">
        <w:t>There are a few gaps. The biggest risk is to energy prices generally</w:t>
      </w:r>
      <w:r w:rsidRPr="003B3DC4">
        <w:t xml:space="preserve"> and </w:t>
      </w:r>
      <w:r w:rsidRPr="003B3DC4" w:rsidR="00394FDE">
        <w:t>electricity prices</w:t>
      </w:r>
      <w:r w:rsidRPr="003B3DC4">
        <w:t xml:space="preserve"> in particular</w:t>
      </w:r>
      <w:r w:rsidRPr="003B3DC4" w:rsidR="00394FDE">
        <w:t xml:space="preserve">. </w:t>
      </w:r>
      <w:r w:rsidRPr="003B3DC4">
        <w:t>U</w:t>
      </w:r>
      <w:r w:rsidRPr="003B3DC4" w:rsidR="00394FDE">
        <w:t xml:space="preserve">nless something can be done about that, you reinforce this idea that decarbonisation equals deindustrialisation and you see all the opposition to climate policies </w:t>
      </w:r>
      <w:r w:rsidRPr="003B3DC4">
        <w:t xml:space="preserve">that </w:t>
      </w:r>
      <w:r w:rsidRPr="003B3DC4" w:rsidR="00394FDE">
        <w:t>we are seeing now.</w:t>
      </w:r>
    </w:p>
    <w:p w:rsidR="00394FDE" w:rsidRPr="003B3DC4" w:rsidP="00394FDE">
      <w:pPr>
        <w:pStyle w:val="Answer"/>
      </w:pPr>
      <w:r w:rsidRPr="003B3DC4">
        <w:t>T</w:t>
      </w:r>
      <w:r w:rsidRPr="003B3DC4">
        <w:t xml:space="preserve">here is an urgent need to bring down prices both for industry </w:t>
      </w:r>
      <w:r w:rsidRPr="003B3DC4" w:rsidR="00332836">
        <w:t xml:space="preserve">and </w:t>
      </w:r>
      <w:r w:rsidRPr="003B3DC4">
        <w:t xml:space="preserve">consumers. I hope something will be done in the </w:t>
      </w:r>
      <w:r w:rsidRPr="003B3DC4" w:rsidR="00332836">
        <w:t>B</w:t>
      </w:r>
      <w:r w:rsidRPr="003B3DC4">
        <w:t>udget more than just removing VAT, which is not the best option</w:t>
      </w:r>
      <w:r w:rsidRPr="003B3DC4" w:rsidR="00E15705">
        <w:t xml:space="preserve"> for</w:t>
      </w:r>
      <w:r w:rsidRPr="003B3DC4">
        <w:t xml:space="preserve"> either equity or long-term deliverability.</w:t>
      </w:r>
    </w:p>
    <w:p w:rsidR="00394FDE" w:rsidRPr="003B3DC4" w:rsidP="00394FDE">
      <w:pPr>
        <w:pStyle w:val="Answer"/>
      </w:pPr>
      <w:r w:rsidRPr="003B3DC4">
        <w:t>On industry more generally, there are strong policies in place for hydrogen and CCS, but the Climate Change Committee has moved increasingly to suggest that electrification is the real path forward. There is a</w:t>
      </w:r>
      <w:r w:rsidRPr="003B3DC4" w:rsidR="00220D0E">
        <w:t xml:space="preserve"> </w:t>
      </w:r>
      <w:r w:rsidRPr="003B3DC4">
        <w:t xml:space="preserve">relative lack of clear direction there. In a way, things have even gone backwards </w:t>
      </w:r>
      <w:r w:rsidRPr="003B3DC4" w:rsidR="005E79C6">
        <w:t xml:space="preserve">on </w:t>
      </w:r>
      <w:r w:rsidRPr="003B3DC4">
        <w:t xml:space="preserve">helping industry to decarbonise. </w:t>
      </w:r>
      <w:r w:rsidRPr="003B3DC4" w:rsidR="005E79C6">
        <w:t>T</w:t>
      </w:r>
      <w:r w:rsidRPr="003B3DC4">
        <w:t xml:space="preserve">he </w:t>
      </w:r>
      <w:r w:rsidRPr="003B3DC4" w:rsidR="00E15705">
        <w:t>i</w:t>
      </w:r>
      <w:r w:rsidRPr="003B3DC4">
        <w:t xml:space="preserve">ndustrial </w:t>
      </w:r>
      <w:r w:rsidRPr="003B3DC4" w:rsidR="00E15705">
        <w:t>e</w:t>
      </w:r>
      <w:r w:rsidRPr="003B3DC4">
        <w:t xml:space="preserve">nergy </w:t>
      </w:r>
      <w:r w:rsidRPr="003B3DC4" w:rsidR="00E15705">
        <w:t>t</w:t>
      </w:r>
      <w:r w:rsidRPr="003B3DC4">
        <w:t xml:space="preserve">ransformation </w:t>
      </w:r>
      <w:r w:rsidRPr="003B3DC4" w:rsidR="00E15705">
        <w:t>f</w:t>
      </w:r>
      <w:r w:rsidRPr="003B3DC4">
        <w:t>und has been cut and not replaced.</w:t>
      </w:r>
    </w:p>
    <w:p w:rsidR="00394FDE" w:rsidRPr="003B3DC4" w:rsidP="00394FDE">
      <w:pPr>
        <w:pStyle w:val="Answer"/>
      </w:pPr>
      <w:r w:rsidRPr="003B3DC4">
        <w:t>As you move into the seven</w:t>
      </w:r>
      <w:r w:rsidRPr="003B3DC4" w:rsidR="005E79C6">
        <w:t>th</w:t>
      </w:r>
      <w:r w:rsidRPr="003B3DC4">
        <w:t xml:space="preserve"> carbon budget, you increasingly see that there is a requirement for households and industry to </w:t>
      </w:r>
      <w:r w:rsidRPr="003B3DC4" w:rsidR="005E79C6">
        <w:t xml:space="preserve">make </w:t>
      </w:r>
      <w:r w:rsidRPr="003B3DC4">
        <w:t>up</w:t>
      </w:r>
      <w:r w:rsidRPr="003B3DC4" w:rsidR="00E15705">
        <w:t>-</w:t>
      </w:r>
      <w:r w:rsidRPr="003B3DC4">
        <w:t xml:space="preserve">front capital investment, which will yield economic benefits in the longer term. </w:t>
      </w:r>
      <w:r w:rsidRPr="003B3DC4" w:rsidR="005E79C6">
        <w:t>T</w:t>
      </w:r>
      <w:r w:rsidRPr="003B3DC4">
        <w:t xml:space="preserve">here is a natural resistance to doing that if there is </w:t>
      </w:r>
      <w:r w:rsidRPr="003B3DC4" w:rsidR="005E79C6">
        <w:t xml:space="preserve">no </w:t>
      </w:r>
      <w:r w:rsidRPr="003B3DC4">
        <w:t>short-term economic benefit.</w:t>
      </w:r>
      <w:r w:rsidRPr="003B3DC4" w:rsidR="005E79C6">
        <w:t xml:space="preserve"> T</w:t>
      </w:r>
      <w:r w:rsidRPr="003B3DC4">
        <w:t xml:space="preserve">he </w:t>
      </w:r>
      <w:r w:rsidRPr="003B3DC4" w:rsidR="000C1D94">
        <w:t>Government</w:t>
      </w:r>
      <w:r w:rsidRPr="003B3DC4">
        <w:t xml:space="preserve"> need to find some way of pump</w:t>
      </w:r>
      <w:r w:rsidRPr="003B3DC4" w:rsidR="00E15705">
        <w:noBreakHyphen/>
      </w:r>
      <w:r w:rsidRPr="003B3DC4">
        <w:t>priming those investments</w:t>
      </w:r>
      <w:r w:rsidRPr="003B3DC4" w:rsidR="00E15705">
        <w:t>,</w:t>
      </w:r>
      <w:r w:rsidRPr="003B3DC4">
        <w:t xml:space="preserve"> both for individuals and industry.</w:t>
      </w:r>
    </w:p>
    <w:p w:rsidR="00394FDE" w:rsidRPr="003B3DC4" w:rsidP="002776BB">
      <w:pPr>
        <w:pStyle w:val="Question"/>
      </w:pPr>
      <w:sdt>
        <w:sdtPr>
          <w:alias w:val="Member"/>
          <w:tag w:val="&lt;Member mnisId='5352' dodsId='174878'&gt;"/>
          <w:id w:val="628354588"/>
          <w:placeholder>
            <w:docPart w:val="C144555BC755414497BAF5FBF6D0E28C"/>
          </w:placeholder>
          <w:richText/>
        </w:sdtPr>
        <w:sdtContent>
          <w:r w:rsidRPr="003B3DC4" w:rsidR="002776BB">
            <w:rPr>
              <w:b/>
            </w:rPr>
            <w:t>Dr Savage:</w:t>
          </w:r>
        </w:sdtContent>
      </w:sdt>
      <w:r w:rsidRPr="003B3DC4" w:rsidR="002776BB">
        <w:t xml:space="preserve"> </w:t>
      </w:r>
      <w:r w:rsidRPr="003B3DC4">
        <w:t>I have my own reservations about putting all our eggs in the electrification basket, but that might be outside the scope of our inquiry today.</w:t>
      </w:r>
    </w:p>
    <w:p w:rsidR="00394FDE" w:rsidRPr="003B3DC4" w:rsidP="00394FDE">
      <w:pPr>
        <w:pStyle w:val="Answer"/>
      </w:pPr>
      <w:sdt>
        <w:sdtPr>
          <w:alias w:val="Witness"/>
          <w:id w:val="1748919418"/>
          <w:placeholder>
            <w:docPart w:val="C0128A3CF19445E690F77C5012BD39F2"/>
          </w:placeholder>
          <w:richText/>
        </w:sdtPr>
        <w:sdtContent>
          <w:r w:rsidRPr="003B3DC4" w:rsidR="000A42E3">
            <w:rPr>
              <w:b/>
              <w:i/>
            </w:rPr>
            <w:t>Shaun Spiers:</w:t>
          </w:r>
        </w:sdtContent>
      </w:sdt>
      <w:r w:rsidRPr="003B3DC4" w:rsidR="000A42E3">
        <w:t xml:space="preserve"> </w:t>
      </w:r>
      <w:r w:rsidRPr="003B3DC4">
        <w:t>I</w:t>
      </w:r>
      <w:r w:rsidRPr="003B3DC4" w:rsidR="004B5DF7">
        <w:t xml:space="preserve">t </w:t>
      </w:r>
      <w:r w:rsidRPr="003B3DC4">
        <w:t xml:space="preserve">is </w:t>
      </w:r>
      <w:r w:rsidRPr="003B3DC4" w:rsidR="004B5DF7">
        <w:t xml:space="preserve">not </w:t>
      </w:r>
      <w:r w:rsidRPr="003B3DC4">
        <w:t xml:space="preserve">all the eggs, by the way. There is clearly a place for hydrogen, but it is slightly less of a place than was thought. </w:t>
      </w:r>
      <w:r w:rsidRPr="003B3DC4" w:rsidR="004B5DF7">
        <w:t>T</w:t>
      </w:r>
      <w:r w:rsidRPr="003B3DC4">
        <w:t>echnology has moved on</w:t>
      </w:r>
      <w:r w:rsidRPr="003B3DC4" w:rsidR="004B5DF7">
        <w:t>. B</w:t>
      </w:r>
      <w:r w:rsidRPr="003B3DC4">
        <w:t>attery storage has come on hugely</w:t>
      </w:r>
      <w:r w:rsidRPr="003B3DC4" w:rsidR="004B5DF7">
        <w:t>;</w:t>
      </w:r>
      <w:r w:rsidRPr="003B3DC4">
        <w:t xml:space="preserve"> industrial heat pumps have improved in efficiency and so on.</w:t>
      </w:r>
    </w:p>
    <w:p w:rsidR="00394FDE" w:rsidRPr="003B3DC4" w:rsidP="00911F42">
      <w:pPr>
        <w:pStyle w:val="Question"/>
      </w:pPr>
      <w:sdt>
        <w:sdtPr>
          <w:alias w:val="Member"/>
          <w:tag w:val="&lt;Member mnisId='5352' dodsId='174878'&gt;"/>
          <w:id w:val="592983500"/>
          <w:placeholder>
            <w:docPart w:val="E579429E739D4F95BAB8E6989EFC3E6B"/>
          </w:placeholder>
          <w:richText/>
        </w:sdtPr>
        <w:sdtContent>
          <w:r w:rsidRPr="003B3DC4" w:rsidR="002776BB">
            <w:rPr>
              <w:b/>
            </w:rPr>
            <w:t>Dr Savage:</w:t>
          </w:r>
        </w:sdtContent>
      </w:sdt>
      <w:r w:rsidRPr="003B3DC4" w:rsidR="002776BB">
        <w:t xml:space="preserve"> </w:t>
      </w:r>
      <w:r w:rsidRPr="003B3DC4">
        <w:t xml:space="preserve">Professor </w:t>
      </w:r>
      <w:r w:rsidRPr="003B3DC4" w:rsidR="002776BB">
        <w:t>Rogelj</w:t>
      </w:r>
      <w:r w:rsidRPr="003B3DC4">
        <w:t>, how effective has cross-</w:t>
      </w:r>
      <w:r w:rsidRPr="003B3DC4" w:rsidR="000C1D94">
        <w:t>Government</w:t>
      </w:r>
      <w:r w:rsidRPr="003B3DC4">
        <w:t xml:space="preserve"> co</w:t>
      </w:r>
      <w:r w:rsidRPr="003B3DC4" w:rsidR="00E15705">
        <w:noBreakHyphen/>
      </w:r>
      <w:r w:rsidRPr="003B3DC4">
        <w:t xml:space="preserve">ordination been when we look at past carbon budgets? </w:t>
      </w:r>
      <w:r w:rsidRPr="003B3DC4" w:rsidR="00911F42">
        <w:t xml:space="preserve">Is there </w:t>
      </w:r>
      <w:r w:rsidRPr="003B3DC4">
        <w:t xml:space="preserve">scope for better </w:t>
      </w:r>
      <w:r w:rsidRPr="003B3DC4" w:rsidR="00E15705">
        <w:t>G</w:t>
      </w:r>
      <w:r w:rsidRPr="003B3DC4" w:rsidR="000C1D94">
        <w:t>overnment</w:t>
      </w:r>
      <w:r w:rsidRPr="003B3DC4">
        <w:t xml:space="preserve"> co</w:t>
      </w:r>
      <w:r w:rsidRPr="003B3DC4" w:rsidR="00911F42">
        <w:t>-</w:t>
      </w:r>
      <w:r w:rsidRPr="003B3DC4">
        <w:t>ordination in order to deliver on this one?</w:t>
      </w:r>
    </w:p>
    <w:p w:rsidR="00911F42" w:rsidRPr="003B3DC4" w:rsidP="00394FDE">
      <w:pPr>
        <w:pStyle w:val="Answer"/>
      </w:pPr>
      <w:sdt>
        <w:sdtPr>
          <w:alias w:val="Witness"/>
          <w:id w:val="1968931318"/>
          <w:placeholder>
            <w:docPart w:val="DDD0494270A9482B8E2BF307587593B9"/>
          </w:placeholder>
          <w:richText/>
        </w:sdtPr>
        <w:sdtContent>
          <w:r w:rsidRPr="003B3DC4" w:rsidR="005939C3">
            <w:rPr>
              <w:b/>
              <w:i/>
            </w:rPr>
            <w:t>Professor Rogelj:</w:t>
          </w:r>
        </w:sdtContent>
      </w:sdt>
      <w:r w:rsidRPr="003B3DC4" w:rsidR="005939C3">
        <w:t xml:space="preserve"> T</w:t>
      </w:r>
      <w:r w:rsidRPr="003B3DC4" w:rsidR="00394FDE">
        <w:t xml:space="preserve">he evidence in the carbon budget presentation clearly shows that until now what has been achieved could be dealt with quite easily by individual </w:t>
      </w:r>
      <w:r w:rsidRPr="003B3DC4">
        <w:t>D</w:t>
      </w:r>
      <w:r w:rsidRPr="003B3DC4" w:rsidR="00394FDE">
        <w:t>epartments. We have decarbon</w:t>
      </w:r>
      <w:r w:rsidRPr="003B3DC4" w:rsidR="005939C3">
        <w:t>is</w:t>
      </w:r>
      <w:r w:rsidRPr="003B3DC4" w:rsidR="00394FDE">
        <w:t>ed or are decarbon</w:t>
      </w:r>
      <w:r w:rsidRPr="003B3DC4" w:rsidR="005939C3">
        <w:t>is</w:t>
      </w:r>
      <w:r w:rsidRPr="003B3DC4" w:rsidR="00394FDE">
        <w:t>ing the power sector or the electricity sector, which is an important contribution to the 50% reduction that the UK saw in its emissions.</w:t>
      </w:r>
    </w:p>
    <w:p w:rsidR="00394FDE" w:rsidRPr="003B3DC4" w:rsidP="00394FDE">
      <w:pPr>
        <w:pStyle w:val="Answer"/>
      </w:pPr>
      <w:r w:rsidRPr="003B3DC4">
        <w:t xml:space="preserve">We are now coming to </w:t>
      </w:r>
      <w:r w:rsidRPr="003B3DC4">
        <w:t xml:space="preserve">sectors and measures that are increasingly more integrated across </w:t>
      </w:r>
      <w:r w:rsidRPr="003B3DC4">
        <w:t xml:space="preserve">the </w:t>
      </w:r>
      <w:r w:rsidRPr="003B3DC4">
        <w:t xml:space="preserve">remits of different </w:t>
      </w:r>
      <w:r w:rsidRPr="003B3DC4">
        <w:t>D</w:t>
      </w:r>
      <w:r w:rsidRPr="003B3DC4">
        <w:t>epartments</w:t>
      </w:r>
      <w:r w:rsidRPr="003B3DC4" w:rsidR="00A82EAB">
        <w:t>. W</w:t>
      </w:r>
      <w:r w:rsidRPr="003B3DC4">
        <w:t xml:space="preserve">e </w:t>
      </w:r>
      <w:r w:rsidRPr="003B3DC4">
        <w:t xml:space="preserve">will </w:t>
      </w:r>
      <w:r w:rsidRPr="003B3DC4">
        <w:t xml:space="preserve">really </w:t>
      </w:r>
      <w:r w:rsidRPr="003B3DC4">
        <w:t xml:space="preserve">need more integration and more joined-up working across </w:t>
      </w:r>
      <w:r w:rsidRPr="003B3DC4" w:rsidR="00A82EAB">
        <w:t>D</w:t>
      </w:r>
      <w:r w:rsidRPr="003B3DC4">
        <w:t>epartments to deliver those</w:t>
      </w:r>
      <w:r w:rsidRPr="003B3DC4" w:rsidR="00480AB8">
        <w:t xml:space="preserve"> measures</w:t>
      </w:r>
      <w:r w:rsidRPr="003B3DC4">
        <w:t xml:space="preserve">. The easy things have been done and the challenging things </w:t>
      </w:r>
      <w:r w:rsidRPr="003B3DC4" w:rsidR="008677FC">
        <w:t>are coming now. The</w:t>
      </w:r>
      <w:r w:rsidRPr="003B3DC4">
        <w:t xml:space="preserve"> co</w:t>
      </w:r>
      <w:r w:rsidRPr="003B3DC4" w:rsidR="00A82EAB">
        <w:t>-</w:t>
      </w:r>
      <w:r w:rsidRPr="003B3DC4">
        <w:t xml:space="preserve">ordination is part of </w:t>
      </w:r>
      <w:r w:rsidRPr="003B3DC4" w:rsidR="008677FC">
        <w:t xml:space="preserve">the </w:t>
      </w:r>
      <w:r w:rsidRPr="003B3DC4">
        <w:t xml:space="preserve">challenge. That is </w:t>
      </w:r>
      <w:r w:rsidRPr="003B3DC4" w:rsidR="008677FC">
        <w:t xml:space="preserve">co-ordination </w:t>
      </w:r>
      <w:r w:rsidRPr="003B3DC4">
        <w:t xml:space="preserve">between </w:t>
      </w:r>
      <w:r w:rsidRPr="003B3DC4" w:rsidR="00FD7D29">
        <w:t>DESNZ</w:t>
      </w:r>
      <w:r w:rsidRPr="003B3DC4">
        <w:t xml:space="preserve">, </w:t>
      </w:r>
      <w:r w:rsidRPr="003B3DC4" w:rsidR="00E15705">
        <w:t>DEFRA</w:t>
      </w:r>
      <w:r w:rsidRPr="003B3DC4" w:rsidR="008677FC">
        <w:t xml:space="preserve"> and </w:t>
      </w:r>
      <w:r w:rsidRPr="003B3DC4">
        <w:t xml:space="preserve">the </w:t>
      </w:r>
      <w:r w:rsidRPr="003B3DC4" w:rsidR="00FD7D29">
        <w:t>Department for Transport</w:t>
      </w:r>
      <w:r w:rsidRPr="003B3DC4">
        <w:t>, when you think about electrification, but</w:t>
      </w:r>
      <w:r w:rsidRPr="003B3DC4" w:rsidR="008677FC">
        <w:t xml:space="preserve">, </w:t>
      </w:r>
      <w:r w:rsidRPr="003B3DC4">
        <w:t>equally</w:t>
      </w:r>
      <w:r w:rsidRPr="003B3DC4" w:rsidR="008677FC">
        <w:t xml:space="preserve">, it is also the </w:t>
      </w:r>
      <w:r w:rsidRPr="003B3DC4" w:rsidR="00C3509E">
        <w:t>Department for Business and Trade</w:t>
      </w:r>
      <w:r w:rsidRPr="003B3DC4">
        <w:t>.</w:t>
      </w:r>
    </w:p>
    <w:p w:rsidR="00394FDE" w:rsidRPr="003B3DC4" w:rsidP="00394FDE">
      <w:pPr>
        <w:pStyle w:val="Answer"/>
      </w:pPr>
      <w:r w:rsidRPr="003B3DC4">
        <w:t>T</w:t>
      </w:r>
      <w:r w:rsidRPr="003B3DC4">
        <w:t xml:space="preserve">o give you a few examples of measures where that is absolutely essential, </w:t>
      </w:r>
      <w:r w:rsidRPr="003B3DC4" w:rsidR="00410A3B">
        <w:t xml:space="preserve">we need that kind of co-ordination </w:t>
      </w:r>
      <w:r w:rsidRPr="003B3DC4">
        <w:t>to</w:t>
      </w:r>
      <w:r w:rsidRPr="003B3DC4">
        <w:t xml:space="preserve"> </w:t>
      </w:r>
      <w:r w:rsidRPr="003B3DC4">
        <w:t xml:space="preserve">deliver the greenhouse gas removals that are being considered as part of the reductions </w:t>
      </w:r>
      <w:r w:rsidRPr="003B3DC4" w:rsidR="00410A3B">
        <w:t>in</w:t>
      </w:r>
      <w:r w:rsidRPr="003B3DC4">
        <w:t xml:space="preserve"> the seventh carbon budget</w:t>
      </w:r>
      <w:r w:rsidRPr="003B3DC4" w:rsidR="00410A3B">
        <w:t xml:space="preserve">. </w:t>
      </w:r>
      <w:r w:rsidRPr="003B3DC4" w:rsidR="00532435">
        <w:t>Equally, t</w:t>
      </w:r>
      <w:r w:rsidRPr="003B3DC4" w:rsidR="00170E08">
        <w:t xml:space="preserve">hat applies to the </w:t>
      </w:r>
      <w:r w:rsidRPr="003B3DC4">
        <w:t>electrification of transport and the built environment</w:t>
      </w:r>
      <w:r w:rsidRPr="003B3DC4" w:rsidR="00170E08">
        <w:t>. U</w:t>
      </w:r>
      <w:r w:rsidRPr="003B3DC4">
        <w:t>nless there is good alignment</w:t>
      </w:r>
      <w:r w:rsidRPr="003B3DC4" w:rsidR="00410A3B">
        <w:t xml:space="preserve"> </w:t>
      </w:r>
      <w:r w:rsidRPr="003B3DC4">
        <w:t xml:space="preserve">on </w:t>
      </w:r>
      <w:r w:rsidRPr="003B3DC4" w:rsidR="00532435">
        <w:t xml:space="preserve">electricity and </w:t>
      </w:r>
      <w:r w:rsidRPr="003B3DC4">
        <w:t xml:space="preserve">energy prices, policies in one </w:t>
      </w:r>
      <w:r w:rsidRPr="003B3DC4" w:rsidR="00410A3B">
        <w:t>D</w:t>
      </w:r>
      <w:r w:rsidRPr="003B3DC4">
        <w:t xml:space="preserve">epartment will simply not deliver or will deliver poorly </w:t>
      </w:r>
      <w:r w:rsidRPr="003B3DC4" w:rsidR="00A024A9">
        <w:t>and</w:t>
      </w:r>
      <w:r w:rsidRPr="003B3DC4" w:rsidR="00410A3B">
        <w:t xml:space="preserve"> </w:t>
      </w:r>
      <w:r w:rsidRPr="003B3DC4">
        <w:t>have an adverse effect that could be avoided.</w:t>
      </w:r>
    </w:p>
    <w:p w:rsidR="00394FDE" w:rsidRPr="003B3DC4" w:rsidP="002776BB">
      <w:pPr>
        <w:pStyle w:val="Question"/>
      </w:pPr>
      <w:sdt>
        <w:sdtPr>
          <w:alias w:val="Member"/>
          <w:tag w:val="&lt;Member mnisId='5352' dodsId='174878'&gt;"/>
          <w:id w:val="257020396"/>
          <w:placeholder>
            <w:docPart w:val="742FDC3B834E4C36BE57DA3173812787"/>
          </w:placeholder>
          <w:richText/>
        </w:sdtPr>
        <w:sdtContent>
          <w:r w:rsidRPr="003B3DC4" w:rsidR="002776BB">
            <w:rPr>
              <w:b/>
            </w:rPr>
            <w:t>Dr Savage:</w:t>
          </w:r>
        </w:sdtContent>
      </w:sdt>
      <w:r w:rsidRPr="003B3DC4" w:rsidR="002776BB">
        <w:t xml:space="preserve"> There is </w:t>
      </w:r>
      <w:r w:rsidRPr="003B3DC4">
        <w:t>room for improvement</w:t>
      </w:r>
      <w:r w:rsidRPr="003B3DC4" w:rsidR="002776BB">
        <w:t xml:space="preserve">, </w:t>
      </w:r>
      <w:r w:rsidRPr="003B3DC4">
        <w:t xml:space="preserve">then. Mr </w:t>
      </w:r>
      <w:r w:rsidRPr="003B3DC4" w:rsidR="005939C3">
        <w:t>Spiers</w:t>
      </w:r>
      <w:r w:rsidRPr="003B3DC4">
        <w:t xml:space="preserve">, what oversight and accountability mechanisms would be most supportive of delivery against the seventh carbon budget, including making sure that that </w:t>
      </w:r>
      <w:r w:rsidRPr="003B3DC4" w:rsidR="007D1C23">
        <w:t xml:space="preserve">the </w:t>
      </w:r>
      <w:r w:rsidRPr="003B3DC4">
        <w:t xml:space="preserve">pathway is resilient to any potential legal or practical challenges? </w:t>
      </w:r>
      <w:r w:rsidRPr="003B3DC4" w:rsidR="007D1C23">
        <w:t>W</w:t>
      </w:r>
      <w:r w:rsidRPr="003B3DC4">
        <w:t>hat can Parliament do in order to support those mechanisms?</w:t>
      </w:r>
    </w:p>
    <w:p w:rsidR="00394FDE" w:rsidRPr="003B3DC4" w:rsidP="00394FDE">
      <w:pPr>
        <w:pStyle w:val="Answer"/>
      </w:pPr>
      <w:sdt>
        <w:sdtPr>
          <w:alias w:val="Witness"/>
          <w:id w:val="-1474757076"/>
          <w:placeholder>
            <w:docPart w:val="57E7778E4EB64B5DBA88B70415764FF2"/>
          </w:placeholder>
          <w:richText/>
        </w:sdtPr>
        <w:sdtContent>
          <w:r w:rsidRPr="003B3DC4" w:rsidR="000A42E3">
            <w:rPr>
              <w:b/>
              <w:i/>
            </w:rPr>
            <w:t>Shaun Spiers:</w:t>
          </w:r>
        </w:sdtContent>
      </w:sdt>
      <w:r w:rsidRPr="003B3DC4" w:rsidR="000A42E3">
        <w:t xml:space="preserve"> </w:t>
      </w:r>
      <w:r w:rsidRPr="003B3DC4">
        <w:t>It is a good framework</w:t>
      </w:r>
      <w:r w:rsidRPr="003B3DC4" w:rsidR="00DB356D">
        <w:t>. T</w:t>
      </w:r>
      <w:r w:rsidRPr="003B3DC4">
        <w:t xml:space="preserve">he annual reports to Parliament are good. The Climate Change Act has proven that it works and is open to scrutiny by Parliament. The process of approving the carbon budget needs to be a lot better than it has </w:t>
      </w:r>
      <w:r w:rsidRPr="003B3DC4" w:rsidR="00DB356D">
        <w:t xml:space="preserve">been </w:t>
      </w:r>
      <w:r w:rsidRPr="003B3DC4">
        <w:t>in the past.</w:t>
      </w:r>
      <w:r w:rsidRPr="003B3DC4" w:rsidR="005F4435">
        <w:t xml:space="preserve"> T</w:t>
      </w:r>
      <w:r w:rsidRPr="003B3DC4">
        <w:t xml:space="preserve">his </w:t>
      </w:r>
      <w:r w:rsidRPr="003B3DC4" w:rsidR="000C1D94">
        <w:t>Committee</w:t>
      </w:r>
      <w:r w:rsidRPr="003B3DC4">
        <w:t xml:space="preserve"> has proposed that as well</w:t>
      </w:r>
      <w:r w:rsidRPr="003B3DC4" w:rsidR="005F4435">
        <w:t xml:space="preserve">. </w:t>
      </w:r>
      <w:r w:rsidRPr="003B3DC4" w:rsidR="00CD0133">
        <w:t>C</w:t>
      </w:r>
      <w:r w:rsidRPr="003B3DC4">
        <w:t xml:space="preserve">arbon budget </w:t>
      </w:r>
      <w:r w:rsidRPr="003B3DC4" w:rsidR="00CD0133">
        <w:t xml:space="preserve">6 </w:t>
      </w:r>
      <w:r w:rsidRPr="003B3DC4">
        <w:t>was debated for 17 minutes in the Delegated Legislation Committee and 65 minutes in the Lords Grand Committee</w:t>
      </w:r>
      <w:r w:rsidRPr="003B3DC4" w:rsidR="00DB356D">
        <w:t>.</w:t>
      </w:r>
      <w:r w:rsidRPr="003B3DC4" w:rsidR="00822EF2">
        <w:t xml:space="preserve"> </w:t>
      </w:r>
      <w:r w:rsidRPr="003B3DC4" w:rsidR="00DB356D">
        <w:t xml:space="preserve">Clearly, </w:t>
      </w:r>
      <w:r w:rsidRPr="003B3DC4">
        <w:t xml:space="preserve">it is a much more contentious issue now. </w:t>
      </w:r>
      <w:r w:rsidRPr="003B3DC4" w:rsidR="0094392E">
        <w:t>P</w:t>
      </w:r>
      <w:r w:rsidRPr="003B3DC4">
        <w:t xml:space="preserve">eople will expect Parliament to have proper approval of it, </w:t>
      </w:r>
      <w:r w:rsidRPr="003B3DC4" w:rsidR="0094392E">
        <w:t xml:space="preserve">to </w:t>
      </w:r>
      <w:r w:rsidRPr="003B3DC4">
        <w:t xml:space="preserve">debate it </w:t>
      </w:r>
      <w:r w:rsidRPr="003B3DC4" w:rsidR="0094392E">
        <w:t xml:space="preserve">properly </w:t>
      </w:r>
      <w:r w:rsidRPr="003B3DC4">
        <w:t>and consider its pros and cons.</w:t>
      </w:r>
    </w:p>
    <w:p w:rsidR="00394FDE" w:rsidRPr="003B3DC4" w:rsidP="00394FDE">
      <w:pPr>
        <w:pStyle w:val="Answer"/>
      </w:pPr>
      <w:r w:rsidRPr="003B3DC4">
        <w:t>The Office for Carbon Removal</w:t>
      </w:r>
      <w:r w:rsidRPr="003B3DC4" w:rsidR="00CD0133">
        <w:t xml:space="preserve">, which </w:t>
      </w:r>
      <w:r w:rsidRPr="003B3DC4" w:rsidR="00E060BD">
        <w:t xml:space="preserve">has </w:t>
      </w:r>
      <w:r w:rsidRPr="003B3DC4">
        <w:t>been proposed by Alan Whitehead</w:t>
      </w:r>
      <w:r w:rsidRPr="003B3DC4" w:rsidR="00D97BAC">
        <w:t xml:space="preserve">—it was </w:t>
      </w:r>
      <w:r w:rsidRPr="003B3DC4">
        <w:t>originally proposed</w:t>
      </w:r>
      <w:r w:rsidRPr="003B3DC4" w:rsidR="00D97BAC">
        <w:t xml:space="preserve">, </w:t>
      </w:r>
      <w:r w:rsidRPr="003B3DC4">
        <w:t>I should say</w:t>
      </w:r>
      <w:r w:rsidRPr="003B3DC4" w:rsidR="00D97BAC">
        <w:t xml:space="preserve">, </w:t>
      </w:r>
      <w:r w:rsidRPr="003B3DC4">
        <w:t>by Green Alliance</w:t>
      </w:r>
      <w:r w:rsidRPr="003B3DC4" w:rsidR="00D97BAC">
        <w:t>—</w:t>
      </w:r>
      <w:r w:rsidRPr="003B3DC4">
        <w:t xml:space="preserve">is a great idea for tracking the viability of greenhouse gas removals and bringing some order to what </w:t>
      </w:r>
      <w:r w:rsidRPr="003B3DC4" w:rsidR="00E7116D">
        <w:t xml:space="preserve">up until now </w:t>
      </w:r>
      <w:r w:rsidRPr="003B3DC4" w:rsidR="00CD0133">
        <w:t>ha</w:t>
      </w:r>
      <w:r w:rsidRPr="003B3DC4">
        <w:t xml:space="preserve">s been a relatively lawless environment. </w:t>
      </w:r>
      <w:r w:rsidRPr="003B3DC4" w:rsidR="00743E9A">
        <w:t>G</w:t>
      </w:r>
      <w:r w:rsidRPr="003B3DC4">
        <w:t xml:space="preserve">reenhouse gas removals become much more important as we move towards the </w:t>
      </w:r>
      <w:r w:rsidRPr="003B3DC4" w:rsidR="00743E9A">
        <w:t>seventh</w:t>
      </w:r>
      <w:r w:rsidRPr="003B3DC4" w:rsidR="00F054B4">
        <w:t xml:space="preserve"> </w:t>
      </w:r>
      <w:r w:rsidRPr="003B3DC4">
        <w:t>carbon budget.</w:t>
      </w:r>
    </w:p>
    <w:p w:rsidR="001606FF" w:rsidRPr="003B3DC4" w:rsidP="00394FDE">
      <w:pPr>
        <w:pStyle w:val="Answer"/>
      </w:pPr>
      <w:r w:rsidRPr="003B3DC4">
        <w:t xml:space="preserve">On legal challenge, there is a general view now that the </w:t>
      </w:r>
      <w:r w:rsidRPr="003B3DC4" w:rsidR="000C1D94">
        <w:t>Government</w:t>
      </w:r>
      <w:r w:rsidRPr="003B3DC4">
        <w:t xml:space="preserve"> </w:t>
      </w:r>
      <w:r w:rsidRPr="003B3DC4">
        <w:t xml:space="preserve">are </w:t>
      </w:r>
      <w:r w:rsidRPr="003B3DC4">
        <w:t xml:space="preserve">committed to </w:t>
      </w:r>
      <w:r w:rsidRPr="003B3DC4" w:rsidR="005B65EB">
        <w:t xml:space="preserve">delivering </w:t>
      </w:r>
      <w:r w:rsidRPr="003B3DC4">
        <w:t xml:space="preserve">the </w:t>
      </w:r>
      <w:r w:rsidRPr="003B3DC4">
        <w:t>seventh</w:t>
      </w:r>
      <w:r w:rsidRPr="003B3DC4">
        <w:t xml:space="preserve"> carbon budget</w:t>
      </w:r>
      <w:r w:rsidRPr="003B3DC4" w:rsidR="006003E0">
        <w:t xml:space="preserve"> and </w:t>
      </w:r>
      <w:r w:rsidRPr="003B3DC4" w:rsidR="008C0621">
        <w:t xml:space="preserve">to </w:t>
      </w:r>
      <w:r w:rsidRPr="003B3DC4">
        <w:t>deliver</w:t>
      </w:r>
      <w:r w:rsidRPr="003B3DC4" w:rsidR="005B65EB">
        <w:t xml:space="preserve">ing </w:t>
      </w:r>
      <w:r w:rsidRPr="003B3DC4">
        <w:t>serious change</w:t>
      </w:r>
      <w:r w:rsidRPr="003B3DC4" w:rsidR="006003E0">
        <w:t xml:space="preserve">, </w:t>
      </w:r>
      <w:r w:rsidRPr="003B3DC4" w:rsidR="005B65EB">
        <w:t xml:space="preserve">and it </w:t>
      </w:r>
      <w:r w:rsidRPr="003B3DC4">
        <w:t xml:space="preserve">would be a distraction to have legal cases now, but it is all in the delivery. </w:t>
      </w:r>
      <w:r w:rsidRPr="003B3DC4">
        <w:t>P</w:t>
      </w:r>
      <w:r w:rsidRPr="003B3DC4">
        <w:t xml:space="preserve">eople will be looking </w:t>
      </w:r>
      <w:r w:rsidRPr="003B3DC4">
        <w:t xml:space="preserve">at </w:t>
      </w:r>
      <w:r w:rsidRPr="003B3DC4" w:rsidR="00F00A69">
        <w:t xml:space="preserve">it </w:t>
      </w:r>
      <w:r w:rsidRPr="003B3DC4" w:rsidR="005A2D8F">
        <w:t xml:space="preserve">over </w:t>
      </w:r>
      <w:r w:rsidRPr="003B3DC4">
        <w:t>the next few years.</w:t>
      </w:r>
    </w:p>
    <w:p w:rsidR="00394FDE" w:rsidRPr="003B3DC4" w:rsidP="00394FDE">
      <w:pPr>
        <w:pStyle w:val="Answer"/>
      </w:pPr>
      <w:r w:rsidRPr="003B3DC4">
        <w:t>If I may just touch on the question you asked about join-up</w:t>
      </w:r>
      <w:r w:rsidRPr="003B3DC4" w:rsidR="006B2426">
        <w:t>, t</w:t>
      </w:r>
      <w:r w:rsidRPr="003B3DC4">
        <w:t xml:space="preserve">he </w:t>
      </w:r>
      <w:r w:rsidRPr="003B3DC4" w:rsidR="006B2426">
        <w:t>G</w:t>
      </w:r>
      <w:r w:rsidRPr="003B3DC4" w:rsidR="000C1D94">
        <w:t>overnment</w:t>
      </w:r>
      <w:r w:rsidRPr="003B3DC4">
        <w:t xml:space="preserve"> deserve a lot of credit for sticking the course of having this as one of its missions</w:t>
      </w:r>
      <w:r w:rsidRPr="003B3DC4" w:rsidR="006B2426">
        <w:t xml:space="preserve">. </w:t>
      </w:r>
      <w:r w:rsidRPr="003B3DC4">
        <w:t xml:space="preserve">Keir Starmer </w:t>
      </w:r>
      <w:r w:rsidRPr="003B3DC4" w:rsidR="006B2426">
        <w:t xml:space="preserve">is </w:t>
      </w:r>
      <w:r w:rsidRPr="003B3DC4">
        <w:t>going to COP</w:t>
      </w:r>
      <w:r w:rsidRPr="003B3DC4" w:rsidR="006B2426">
        <w:t>. I</w:t>
      </w:r>
      <w:r w:rsidRPr="003B3DC4">
        <w:t xml:space="preserve">t is clearly a big </w:t>
      </w:r>
      <w:r w:rsidRPr="003B3DC4" w:rsidR="000C1D94">
        <w:t>Government</w:t>
      </w:r>
      <w:r w:rsidRPr="003B3DC4">
        <w:t xml:space="preserve"> priority</w:t>
      </w:r>
      <w:r w:rsidRPr="003B3DC4" w:rsidR="00843B64">
        <w:t xml:space="preserve">. It is </w:t>
      </w:r>
      <w:r w:rsidRPr="003B3DC4">
        <w:t>the economic opportunity of the 21st century</w:t>
      </w:r>
      <w:r w:rsidRPr="003B3DC4" w:rsidR="00843B64">
        <w:t>, et cetera</w:t>
      </w:r>
      <w:r w:rsidRPr="003B3DC4">
        <w:t>.</w:t>
      </w:r>
      <w:r w:rsidRPr="003B3DC4" w:rsidR="00843B64">
        <w:t xml:space="preserve"> T</w:t>
      </w:r>
      <w:r w:rsidRPr="003B3DC4">
        <w:t xml:space="preserve">hat does not animate individual </w:t>
      </w:r>
      <w:r w:rsidRPr="003B3DC4" w:rsidR="000C1D94">
        <w:t>Government</w:t>
      </w:r>
      <w:r w:rsidRPr="003B3DC4">
        <w:t xml:space="preserve"> </w:t>
      </w:r>
      <w:r w:rsidRPr="003B3DC4" w:rsidR="00843B64">
        <w:t>D</w:t>
      </w:r>
      <w:r w:rsidRPr="003B3DC4">
        <w:t>epartments</w:t>
      </w:r>
      <w:r w:rsidRPr="003B3DC4" w:rsidR="00843B64">
        <w:t xml:space="preserve">, which </w:t>
      </w:r>
      <w:r w:rsidRPr="003B3DC4">
        <w:t>have their own priorities</w:t>
      </w:r>
      <w:r w:rsidRPr="003B3DC4" w:rsidR="00843B64">
        <w:t>. U</w:t>
      </w:r>
      <w:r w:rsidRPr="003B3DC4">
        <w:t>nless D</w:t>
      </w:r>
      <w:r w:rsidRPr="003B3DC4" w:rsidR="00843B64">
        <w:t>f</w:t>
      </w:r>
      <w:r w:rsidRPr="003B3DC4">
        <w:t>T</w:t>
      </w:r>
      <w:r w:rsidRPr="003B3DC4" w:rsidR="00843B64">
        <w:t xml:space="preserve">, </w:t>
      </w:r>
      <w:r w:rsidRPr="003B3DC4" w:rsidR="00E15705">
        <w:t>DEFRA</w:t>
      </w:r>
      <w:r w:rsidRPr="003B3DC4">
        <w:t xml:space="preserve"> and DBT and other </w:t>
      </w:r>
      <w:r w:rsidRPr="003B3DC4" w:rsidR="00843B64">
        <w:t>D</w:t>
      </w:r>
      <w:r w:rsidRPr="003B3DC4">
        <w:t>epartments lean into this</w:t>
      </w:r>
      <w:r w:rsidRPr="003B3DC4" w:rsidR="00843B64">
        <w:t xml:space="preserve"> increasingly</w:t>
      </w:r>
      <w:r w:rsidRPr="003B3DC4">
        <w:t>, it is just going to get progressively harder to deliver these new areas of change as we go towards the 2040s.</w:t>
      </w:r>
    </w:p>
    <w:p w:rsidR="00394FDE" w:rsidRPr="003B3DC4" w:rsidP="00394FDE">
      <w:pPr>
        <w:pStyle w:val="Answer"/>
      </w:pPr>
      <w:sdt>
        <w:sdtPr>
          <w:alias w:val="Witness"/>
          <w:id w:val="496157478"/>
          <w:placeholder>
            <w:docPart w:val="7E7D2C1339804E118BC3E32FA3D8372A"/>
          </w:placeholder>
          <w:richText/>
        </w:sdtPr>
        <w:sdtContent>
          <w:r w:rsidRPr="003B3DC4" w:rsidR="005939C3">
            <w:rPr>
              <w:b/>
              <w:i/>
            </w:rPr>
            <w:t>Professor Rogelj:</w:t>
          </w:r>
        </w:sdtContent>
      </w:sdt>
      <w:r w:rsidRPr="003B3DC4" w:rsidR="005939C3">
        <w:t xml:space="preserve"> </w:t>
      </w:r>
      <w:r w:rsidRPr="003B3DC4">
        <w:t>On the legal challenges, I just wanted to highlight that the International Court of Justice recently published its advisory opinion on climate change</w:t>
      </w:r>
      <w:r w:rsidRPr="003B3DC4" w:rsidR="00CD0133">
        <w:t>,</w:t>
      </w:r>
      <w:r w:rsidRPr="003B3DC4">
        <w:t xml:space="preserve"> in July 2025. In </w:t>
      </w:r>
      <w:r w:rsidRPr="003B3DC4" w:rsidR="0029012F">
        <w:t xml:space="preserve">the </w:t>
      </w:r>
      <w:r w:rsidRPr="003B3DC4">
        <w:t xml:space="preserve">context of the </w:t>
      </w:r>
      <w:r w:rsidRPr="003B3DC4" w:rsidR="000C1D94">
        <w:t>Government</w:t>
      </w:r>
      <w:r w:rsidRPr="003B3DC4">
        <w:t xml:space="preserve"> not always being very clear or decisive on how to deal with fossil fuel exploration and exploitation, it is probably good to note that </w:t>
      </w:r>
      <w:r w:rsidRPr="003B3DC4" w:rsidR="0029012F">
        <w:t xml:space="preserve">the </w:t>
      </w:r>
      <w:r w:rsidRPr="003B3DC4">
        <w:t>advisory opinion of the ICJ, of which the UK has been a big champion over many years and decades, has a key warning for th</w:t>
      </w:r>
      <w:r w:rsidRPr="003B3DC4" w:rsidR="0029012F">
        <w:t>e</w:t>
      </w:r>
      <w:r w:rsidRPr="003B3DC4">
        <w:t xml:space="preserve"> further exploration of fossil fuels.</w:t>
      </w:r>
    </w:p>
    <w:p w:rsidR="0032347B" w:rsidRPr="003B3DC4" w:rsidP="00394FDE">
      <w:pPr>
        <w:pStyle w:val="Answer"/>
      </w:pPr>
      <w:r w:rsidRPr="003B3DC4">
        <w:t>If I can just cite it, it says</w:t>
      </w:r>
      <w:r w:rsidRPr="003B3DC4">
        <w:t xml:space="preserve"> that the </w:t>
      </w:r>
      <w:r w:rsidRPr="003B3DC4" w:rsidR="0029012F">
        <w:t>“</w:t>
      </w:r>
      <w:r w:rsidRPr="003B3DC4">
        <w:t xml:space="preserve">failure of a </w:t>
      </w:r>
      <w:r w:rsidRPr="003B3DC4" w:rsidR="003B4715">
        <w:t>s</w:t>
      </w:r>
      <w:r w:rsidRPr="003B3DC4">
        <w:t xml:space="preserve">tate to take appropriate action to protect the climate system from </w:t>
      </w:r>
      <w:r w:rsidRPr="003B3DC4" w:rsidR="003B4715">
        <w:t xml:space="preserve">greenhouse gas </w:t>
      </w:r>
      <w:r w:rsidRPr="003B3DC4">
        <w:t>emissions</w:t>
      </w:r>
      <w:r w:rsidRPr="003B3DC4" w:rsidR="00CD0133">
        <w:t>—</w:t>
      </w:r>
      <w:r w:rsidRPr="003B3DC4">
        <w:t>including through fossil fuel production, fossil consumption, the granting of fossil fuel exploration licences or the provision of fossil subsidies</w:t>
      </w:r>
      <w:r w:rsidRPr="003B3DC4" w:rsidR="00CD0133">
        <w:t>—</w:t>
      </w:r>
      <w:r w:rsidRPr="003B3DC4">
        <w:t>may constitute an internationally wrongful act</w:t>
      </w:r>
      <w:r w:rsidR="00934BAB">
        <w:t>.”</w:t>
      </w:r>
      <w:r w:rsidRPr="003B3DC4" w:rsidR="003B4715">
        <w:t xml:space="preserve"> </w:t>
      </w:r>
    </w:p>
    <w:p w:rsidR="00394FDE" w:rsidRPr="003B3DC4" w:rsidP="00394FDE">
      <w:pPr>
        <w:pStyle w:val="Answer"/>
      </w:pPr>
      <w:r w:rsidRPr="003B3DC4">
        <w:t>O</w:t>
      </w:r>
      <w:r w:rsidRPr="003B3DC4">
        <w:t>f course, the ICJ</w:t>
      </w:r>
      <w:r w:rsidRPr="003B3DC4">
        <w:t xml:space="preserve">’s </w:t>
      </w:r>
      <w:r w:rsidRPr="003B3DC4">
        <w:t>international lawyers will be able to inform you more precisely on the standing of that</w:t>
      </w:r>
      <w:r w:rsidRPr="003B3DC4">
        <w:t xml:space="preserve">, but </w:t>
      </w:r>
      <w:r w:rsidRPr="003B3DC4">
        <w:t>my understanding is that it carries quite a bit of weight.</w:t>
      </w:r>
    </w:p>
    <w:p w:rsidR="00394FDE" w:rsidRPr="003B3DC4" w:rsidP="00F25F1F">
      <w:pPr>
        <w:pStyle w:val="Question"/>
      </w:pPr>
      <w:sdt>
        <w:sdtPr>
          <w:alias w:val="Member"/>
          <w:tag w:val="&lt;Member mnisId='5352' dodsId='174878'&gt;"/>
          <w:id w:val="-1157995294"/>
          <w:placeholder>
            <w:docPart w:val="20B4AC1EE6DA45A792DC7E75522222BE"/>
          </w:placeholder>
          <w:richText/>
        </w:sdtPr>
        <w:sdtContent>
          <w:r w:rsidRPr="003B3DC4" w:rsidR="00DD6F97">
            <w:rPr>
              <w:b/>
            </w:rPr>
            <w:t>Dr Savage:</w:t>
          </w:r>
        </w:sdtContent>
      </w:sdt>
      <w:r w:rsidRPr="003B3DC4" w:rsidR="00DD6F97">
        <w:t xml:space="preserve"> T</w:t>
      </w:r>
      <w:r w:rsidRPr="003B3DC4">
        <w:t>he Climate Change Committee ha</w:t>
      </w:r>
      <w:r w:rsidRPr="003B3DC4" w:rsidR="009C0ACE">
        <w:t>s</w:t>
      </w:r>
      <w:r w:rsidRPr="003B3DC4">
        <w:t xml:space="preserve"> highlighted that agriculture is going to be the UK’s second</w:t>
      </w:r>
      <w:r w:rsidRPr="003B3DC4" w:rsidR="00CD0133">
        <w:t xml:space="preserve"> </w:t>
      </w:r>
      <w:r w:rsidRPr="003B3DC4">
        <w:t xml:space="preserve">highest emitting sector by 2040 and that the share of greenhouse gas emissions from agriculture is </w:t>
      </w:r>
      <w:r w:rsidRPr="003B3DC4" w:rsidR="009C0ACE">
        <w:t xml:space="preserve">already </w:t>
      </w:r>
      <w:r w:rsidRPr="003B3DC4">
        <w:t xml:space="preserve">greater than that from the electricity supply. </w:t>
      </w:r>
      <w:r w:rsidRPr="003B3DC4" w:rsidR="009C0ACE">
        <w:t>G</w:t>
      </w:r>
      <w:r w:rsidRPr="003B3DC4">
        <w:t xml:space="preserve">iven that and </w:t>
      </w:r>
      <w:r w:rsidRPr="003B3DC4" w:rsidR="009C0ACE">
        <w:t xml:space="preserve">the </w:t>
      </w:r>
      <w:r w:rsidRPr="003B3DC4">
        <w:t>relatively slow progress on nature-based solutions</w:t>
      </w:r>
      <w:r w:rsidRPr="003B3DC4" w:rsidR="009C0ACE">
        <w:t>—</w:t>
      </w:r>
      <w:r w:rsidRPr="003B3DC4">
        <w:t xml:space="preserve">I will offer this question to </w:t>
      </w:r>
      <w:r w:rsidRPr="003B3DC4" w:rsidR="009C0ACE">
        <w:t>both of you</w:t>
      </w:r>
      <w:r w:rsidRPr="003B3DC4" w:rsidR="00CD0133">
        <w:t>,</w:t>
      </w:r>
      <w:r w:rsidRPr="003B3DC4" w:rsidR="009C0ACE">
        <w:t xml:space="preserve"> for </w:t>
      </w:r>
      <w:r w:rsidRPr="003B3DC4">
        <w:t>either or both of you to pick up</w:t>
      </w:r>
      <w:r w:rsidRPr="003B3DC4" w:rsidR="009C0ACE">
        <w:t>—a</w:t>
      </w:r>
      <w:r w:rsidRPr="003B3DC4">
        <w:t xml:space="preserve">re you concerned that </w:t>
      </w:r>
      <w:r w:rsidRPr="003B3DC4" w:rsidR="007433F4">
        <w:t xml:space="preserve">the </w:t>
      </w:r>
      <w:r w:rsidRPr="003B3DC4">
        <w:t xml:space="preserve">delays to some of these key policies </w:t>
      </w:r>
      <w:r w:rsidRPr="003B3DC4" w:rsidR="00EA5E08">
        <w:t xml:space="preserve">such as </w:t>
      </w:r>
      <w:r w:rsidRPr="003B3DC4">
        <w:t xml:space="preserve">the </w:t>
      </w:r>
      <w:r w:rsidRPr="003B3DC4" w:rsidR="00D62AD3">
        <w:t xml:space="preserve">land use framework </w:t>
      </w:r>
      <w:r w:rsidRPr="003B3DC4">
        <w:t>and the peat ban are holding us back?</w:t>
      </w:r>
    </w:p>
    <w:p w:rsidR="00214710" w:rsidRPr="003B3DC4" w:rsidP="00394FDE">
      <w:pPr>
        <w:pStyle w:val="Answer"/>
      </w:pPr>
      <w:sdt>
        <w:sdtPr>
          <w:alias w:val="Witness"/>
          <w:id w:val="1771054342"/>
          <w:placeholder>
            <w:docPart w:val="B7FAD08452C34EFDA4E755BFEE21341E"/>
          </w:placeholder>
          <w:richText/>
        </w:sdtPr>
        <w:sdtContent>
          <w:r w:rsidRPr="003B3DC4" w:rsidR="000A42E3">
            <w:rPr>
              <w:b/>
              <w:i/>
            </w:rPr>
            <w:t>Shaun Spiers:</w:t>
          </w:r>
        </w:sdtContent>
      </w:sdt>
      <w:r w:rsidRPr="003B3DC4" w:rsidR="000A42E3">
        <w:t xml:space="preserve"> </w:t>
      </w:r>
      <w:r w:rsidRPr="003B3DC4" w:rsidR="00394FDE">
        <w:t>Yes.</w:t>
      </w:r>
    </w:p>
    <w:p w:rsidR="00214710" w:rsidRPr="003B3DC4" w:rsidP="008F680D">
      <w:pPr>
        <w:pStyle w:val="Remark"/>
      </w:pPr>
      <w:sdt>
        <w:sdtPr>
          <w:alias w:val="Member"/>
          <w:tag w:val="&lt;Member mnisId='5352' dodsId='174878'&gt;"/>
          <w:id w:val="-745648893"/>
          <w:placeholder>
            <w:docPart w:val="97C0C5D6BC594B43A0557671CCDFCFBE"/>
          </w:placeholder>
          <w:richText/>
        </w:sdtPr>
        <w:sdtContent>
          <w:r w:rsidRPr="003B3DC4" w:rsidR="001C2751">
            <w:rPr>
              <w:b/>
            </w:rPr>
            <w:t>Dr Savage:</w:t>
          </w:r>
        </w:sdtContent>
      </w:sdt>
      <w:r w:rsidRPr="003B3DC4" w:rsidR="001C2751">
        <w:t xml:space="preserve"> That is g</w:t>
      </w:r>
      <w:r w:rsidRPr="003B3DC4" w:rsidR="00394FDE">
        <w:t xml:space="preserve">ood. I am glad. </w:t>
      </w:r>
    </w:p>
    <w:p w:rsidR="00394FDE" w:rsidRPr="003B3DC4" w:rsidP="00394FDE">
      <w:pPr>
        <w:pStyle w:val="Answer"/>
      </w:pPr>
      <w:sdt>
        <w:sdtPr>
          <w:alias w:val="Witness"/>
          <w:id w:val="1411736457"/>
          <w:placeholder>
            <w:docPart w:val="C4192FFD5E2F4B578509D48DF4AF0F77"/>
          </w:placeholder>
          <w:richText/>
        </w:sdtPr>
        <w:sdtContent>
          <w:r w:rsidRPr="003B3DC4" w:rsidR="001C2751">
            <w:rPr>
              <w:b/>
              <w:i/>
            </w:rPr>
            <w:t>Shaun Spiers:</w:t>
          </w:r>
        </w:sdtContent>
      </w:sdt>
      <w:r w:rsidRPr="003B3DC4" w:rsidR="001C2751">
        <w:t xml:space="preserve"> </w:t>
      </w:r>
      <w:r w:rsidRPr="003B3DC4" w:rsidR="008F680D">
        <w:t>I</w:t>
      </w:r>
      <w:r w:rsidRPr="003B3DC4" w:rsidR="00214710">
        <w:t>n a way</w:t>
      </w:r>
      <w:r w:rsidRPr="003B3DC4" w:rsidR="008F680D">
        <w:t xml:space="preserve">, </w:t>
      </w:r>
      <w:r w:rsidRPr="003B3DC4">
        <w:t>it comes back to this question about join</w:t>
      </w:r>
      <w:r w:rsidRPr="003B3DC4" w:rsidR="008F680D">
        <w:t>-</w:t>
      </w:r>
      <w:r w:rsidRPr="003B3DC4">
        <w:t xml:space="preserve">up between </w:t>
      </w:r>
      <w:r w:rsidRPr="003B3DC4" w:rsidR="008F680D">
        <w:t>D</w:t>
      </w:r>
      <w:r w:rsidRPr="003B3DC4">
        <w:t xml:space="preserve">epartments. The </w:t>
      </w:r>
      <w:r w:rsidRPr="003B3DC4" w:rsidR="008F680D">
        <w:t xml:space="preserve">land use framework </w:t>
      </w:r>
      <w:r w:rsidRPr="003B3DC4">
        <w:t xml:space="preserve">would be a really good framework for resolving some of these things. </w:t>
      </w:r>
      <w:r w:rsidRPr="003B3DC4" w:rsidR="00FD7D29">
        <w:t>DESNZ</w:t>
      </w:r>
      <w:r w:rsidRPr="003B3DC4">
        <w:t xml:space="preserve"> wants energy crops. What is the relationship between energy crops and food security</w:t>
      </w:r>
      <w:r w:rsidRPr="003B3DC4" w:rsidR="00C21195">
        <w:t>? That is</w:t>
      </w:r>
      <w:r w:rsidRPr="003B3DC4">
        <w:t xml:space="preserve"> another </w:t>
      </w:r>
      <w:r w:rsidRPr="003B3DC4" w:rsidR="000C1D94">
        <w:t>Government</w:t>
      </w:r>
      <w:r w:rsidRPr="003B3DC4">
        <w:t xml:space="preserve"> aim</w:t>
      </w:r>
      <w:r w:rsidRPr="003B3DC4" w:rsidR="00C21195">
        <w:t xml:space="preserve">. </w:t>
      </w:r>
      <w:r w:rsidRPr="003B3DC4">
        <w:t>What is the relationship between that and restoring nature?</w:t>
      </w:r>
    </w:p>
    <w:p w:rsidR="00394FDE" w:rsidRPr="003B3DC4" w:rsidP="00394FDE">
      <w:pPr>
        <w:pStyle w:val="Answer"/>
      </w:pPr>
      <w:r w:rsidRPr="003B3DC4">
        <w:t>You need join</w:t>
      </w:r>
      <w:r w:rsidRPr="003B3DC4" w:rsidR="00FA76E7">
        <w:t>-</w:t>
      </w:r>
      <w:r w:rsidRPr="003B3DC4">
        <w:t>up there</w:t>
      </w:r>
      <w:r w:rsidRPr="003B3DC4" w:rsidR="00FA76E7">
        <w:t>. Y</w:t>
      </w:r>
      <w:r w:rsidRPr="003B3DC4">
        <w:t>ou need to get back to the farming roadmap as well</w:t>
      </w:r>
      <w:r w:rsidRPr="003B3DC4" w:rsidR="00FA76E7">
        <w:t>. T</w:t>
      </w:r>
      <w:r w:rsidRPr="003B3DC4">
        <w:t xml:space="preserve">he move from basic payments in the </w:t>
      </w:r>
      <w:r w:rsidRPr="003B3DC4" w:rsidR="00CD0133">
        <w:t>c</w:t>
      </w:r>
      <w:r w:rsidRPr="003B3DC4">
        <w:t xml:space="preserve">ommon </w:t>
      </w:r>
      <w:r w:rsidRPr="003B3DC4" w:rsidR="00CD0133">
        <w:t>a</w:t>
      </w:r>
      <w:r w:rsidRPr="003B3DC4">
        <w:t xml:space="preserve">gricultural </w:t>
      </w:r>
      <w:r w:rsidRPr="003B3DC4" w:rsidR="00CD0133">
        <w:t>p</w:t>
      </w:r>
      <w:r w:rsidRPr="003B3DC4">
        <w:t>olicy to environmental land management schemes has been slightly stuttering and farmers need long-term certainty</w:t>
      </w:r>
      <w:r w:rsidRPr="003B3DC4" w:rsidR="00FA76E7">
        <w:t>. T</w:t>
      </w:r>
      <w:r w:rsidRPr="003B3DC4">
        <w:t xml:space="preserve">he carbon impacts of farming </w:t>
      </w:r>
      <w:r w:rsidRPr="003B3DC4" w:rsidR="001E1CBA">
        <w:t xml:space="preserve">absolutely </w:t>
      </w:r>
      <w:r w:rsidRPr="003B3DC4">
        <w:t xml:space="preserve">need to be baked into that. </w:t>
      </w:r>
      <w:r w:rsidRPr="003B3DC4" w:rsidR="001E1CBA">
        <w:t>W</w:t>
      </w:r>
      <w:r w:rsidRPr="003B3DC4">
        <w:t xml:space="preserve">e also need </w:t>
      </w:r>
      <w:r w:rsidRPr="003B3DC4" w:rsidR="001E1CBA">
        <w:t xml:space="preserve">a </w:t>
      </w:r>
      <w:r w:rsidRPr="003B3DC4">
        <w:t xml:space="preserve">food strategy as well. </w:t>
      </w:r>
    </w:p>
    <w:p w:rsidR="00535886" w:rsidRPr="003B3DC4" w:rsidP="00535886">
      <w:pPr>
        <w:pStyle w:val="Question"/>
      </w:pPr>
      <w:sdt>
        <w:sdtPr>
          <w:alias w:val="Member"/>
          <w:tag w:val="&lt;Member mnisId='5102' dodsId='157769'&gt;"/>
          <w:id w:val="-613901778"/>
          <w:placeholder>
            <w:docPart w:val="9794F753454246618D749B3497673E3B"/>
          </w:placeholder>
          <w:richText/>
        </w:sdtPr>
        <w:sdtContent>
          <w:r w:rsidRPr="003B3DC4" w:rsidR="00421661">
            <w:rPr>
              <w:b/>
            </w:rPr>
            <w:t>Carla Denyer:</w:t>
          </w:r>
        </w:sdtContent>
      </w:sdt>
      <w:r w:rsidRPr="003B3DC4" w:rsidR="00421661">
        <w:t xml:space="preserve"> </w:t>
      </w:r>
      <w:r w:rsidRPr="003B3DC4" w:rsidR="00394FDE">
        <w:t xml:space="preserve">Thank you, Professor </w:t>
      </w:r>
      <w:r w:rsidRPr="003B3DC4" w:rsidR="005939C3">
        <w:t>Rogelj</w:t>
      </w:r>
      <w:r w:rsidRPr="003B3DC4" w:rsidR="00394FDE">
        <w:t xml:space="preserve">, for your timely reminder of the ICJ advisory opinion that fossil fuel subsidies, which the </w:t>
      </w:r>
      <w:r w:rsidRPr="003B3DC4" w:rsidR="000C1D94">
        <w:t>Government</w:t>
      </w:r>
      <w:r w:rsidRPr="003B3DC4" w:rsidR="00394FDE">
        <w:t xml:space="preserve"> </w:t>
      </w:r>
      <w:r w:rsidRPr="003B3DC4" w:rsidR="00CD0133">
        <w:t xml:space="preserve">are </w:t>
      </w:r>
      <w:r w:rsidRPr="003B3DC4" w:rsidR="00394FDE">
        <w:t>currently providing, and new oil and gas extraction, which I understand</w:t>
      </w:r>
      <w:r w:rsidRPr="003B3DC4" w:rsidR="00CD0133">
        <w:t xml:space="preserve"> they are</w:t>
      </w:r>
      <w:r w:rsidRPr="003B3DC4" w:rsidR="00394FDE">
        <w:t xml:space="preserve"> considering, could put </w:t>
      </w:r>
      <w:r w:rsidRPr="003B3DC4" w:rsidR="00CD0133">
        <w:t>them</w:t>
      </w:r>
      <w:r w:rsidRPr="003B3DC4" w:rsidR="00394FDE">
        <w:t xml:space="preserve"> at risk of climate litigation. That is very timely.</w:t>
      </w:r>
    </w:p>
    <w:p w:rsidR="00394FDE" w:rsidRPr="003B3DC4" w:rsidP="000C3864">
      <w:pPr>
        <w:pStyle w:val="QuestionCont"/>
      </w:pPr>
      <w:r w:rsidRPr="003B3DC4">
        <w:t>I am interested in the uncertainties and assumptions in the Climate Change Committee’s report, especially</w:t>
      </w:r>
      <w:r w:rsidRPr="003B3DC4" w:rsidR="00CD0133">
        <w:t xml:space="preserve"> potentially </w:t>
      </w:r>
      <w:r w:rsidRPr="003B3DC4">
        <w:t>over</w:t>
      </w:r>
      <w:r w:rsidRPr="003B3DC4" w:rsidR="00CD0133">
        <w:noBreakHyphen/>
      </w:r>
      <w:r w:rsidRPr="003B3DC4">
        <w:t xml:space="preserve">optimistic assumptions around some of the things </w:t>
      </w:r>
      <w:r w:rsidRPr="003B3DC4" w:rsidR="007217BF">
        <w:t xml:space="preserve">that </w:t>
      </w:r>
      <w:r w:rsidRPr="003B3DC4">
        <w:t xml:space="preserve">you have already touched on, </w:t>
      </w:r>
      <w:r w:rsidRPr="003B3DC4" w:rsidR="007217BF">
        <w:t xml:space="preserve">such as carbon </w:t>
      </w:r>
      <w:r w:rsidRPr="003B3DC4">
        <w:t>capture and storage, greenhouse gas removals and technical, rather than demand</w:t>
      </w:r>
      <w:r w:rsidRPr="003B3DC4" w:rsidR="002E1148">
        <w:t xml:space="preserve">-based, </w:t>
      </w:r>
      <w:r w:rsidRPr="003B3DC4">
        <w:t>reductions from aviation emissions.</w:t>
      </w:r>
    </w:p>
    <w:p w:rsidR="00394FDE" w:rsidRPr="003B3DC4" w:rsidP="00394FDE">
      <w:pPr>
        <w:pStyle w:val="Answer"/>
      </w:pPr>
      <w:r w:rsidRPr="003B3DC4">
        <w:t xml:space="preserve">The </w:t>
      </w:r>
      <w:r w:rsidRPr="003B3DC4">
        <w:t xml:space="preserve">first question </w:t>
      </w:r>
      <w:r w:rsidRPr="003B3DC4" w:rsidR="005337B0">
        <w:t xml:space="preserve">is </w:t>
      </w:r>
      <w:r w:rsidRPr="003B3DC4">
        <w:t xml:space="preserve">for Professor </w:t>
      </w:r>
      <w:r w:rsidRPr="003B3DC4" w:rsidR="005939C3">
        <w:t>Rogelj</w:t>
      </w:r>
      <w:r w:rsidRPr="003B3DC4" w:rsidR="005337B0">
        <w:t>. T</w:t>
      </w:r>
      <w:r w:rsidRPr="003B3DC4">
        <w:t xml:space="preserve">he recommended pathway from the CCC relies on emerging technologies a fair bit. What is the right balance between proven and emerging technologies? </w:t>
      </w:r>
      <w:r w:rsidRPr="003B3DC4" w:rsidR="007E5452">
        <w:t>I</w:t>
      </w:r>
      <w:r w:rsidRPr="003B3DC4">
        <w:t xml:space="preserve">f those technologies cannot be rolled out at the scale and pace that </w:t>
      </w:r>
      <w:r w:rsidRPr="003B3DC4" w:rsidR="007E5452">
        <w:t xml:space="preserve">the </w:t>
      </w:r>
      <w:r w:rsidRPr="003B3DC4">
        <w:t>pathway requires, what are the appropriate contingency plans?</w:t>
      </w:r>
    </w:p>
    <w:p w:rsidR="0054367B" w:rsidRPr="003B3DC4" w:rsidP="00394FDE">
      <w:pPr>
        <w:pStyle w:val="Answer"/>
      </w:pPr>
      <w:sdt>
        <w:sdtPr>
          <w:alias w:val="Witness"/>
          <w:id w:val="-1895189618"/>
          <w:placeholder>
            <w:docPart w:val="E18446DA49D14EE5B34A1D8C6456A9B1"/>
          </w:placeholder>
          <w:richText/>
        </w:sdtPr>
        <w:sdtContent>
          <w:r w:rsidRPr="003B3DC4" w:rsidR="005939C3">
            <w:rPr>
              <w:b/>
              <w:i/>
            </w:rPr>
            <w:t>Professor Rogelj:</w:t>
          </w:r>
        </w:sdtContent>
      </w:sdt>
      <w:r w:rsidRPr="003B3DC4" w:rsidR="005939C3">
        <w:t xml:space="preserve"> </w:t>
      </w:r>
      <w:r w:rsidRPr="003B3DC4" w:rsidR="00394FDE">
        <w:t xml:space="preserve">The transformation that we have in front of us towards net zero is challenging. It is becoming more challenging because the easy options have been taken. </w:t>
      </w:r>
    </w:p>
    <w:p w:rsidR="00CD0133" w:rsidRPr="003B3DC4" w:rsidP="00394FDE">
      <w:pPr>
        <w:pStyle w:val="Answer"/>
      </w:pPr>
      <w:r w:rsidRPr="003B3DC4">
        <w:t>I</w:t>
      </w:r>
      <w:r w:rsidRPr="003B3DC4" w:rsidR="00394FDE">
        <w:t xml:space="preserve">f the easy or well-known options have been taken, that means we </w:t>
      </w:r>
      <w:r w:rsidRPr="003B3DC4">
        <w:t xml:space="preserve">now </w:t>
      </w:r>
      <w:r w:rsidRPr="003B3DC4" w:rsidR="00394FDE">
        <w:t>need to venture into an area where we know less. That means we have more uncertainties</w:t>
      </w:r>
      <w:r w:rsidRPr="003B3DC4">
        <w:t xml:space="preserve"> and </w:t>
      </w:r>
      <w:r w:rsidRPr="003B3DC4" w:rsidR="00394FDE">
        <w:t>we need to make more assumptions. What is the right balance between emergent and known technology? That is a value judgment that I should not make for the UK</w:t>
      </w:r>
      <w:r w:rsidRPr="003B3DC4">
        <w:t xml:space="preserve">, but </w:t>
      </w:r>
      <w:r w:rsidRPr="003B3DC4" w:rsidR="00394FDE">
        <w:t xml:space="preserve">I can make it in the context of what </w:t>
      </w:r>
      <w:r w:rsidRPr="003B3DC4" w:rsidR="007A6C91">
        <w:t xml:space="preserve">I think </w:t>
      </w:r>
      <w:r w:rsidRPr="003B3DC4">
        <w:t>a</w:t>
      </w:r>
      <w:r w:rsidRPr="003B3DC4">
        <w:t xml:space="preserve"> </w:t>
      </w:r>
      <w:r w:rsidRPr="003B3DC4" w:rsidR="00394FDE">
        <w:t>priorit</w:t>
      </w:r>
      <w:r w:rsidRPr="003B3DC4" w:rsidR="00F402B0">
        <w:t xml:space="preserve">y </w:t>
      </w:r>
      <w:r w:rsidRPr="003B3DC4" w:rsidR="00394FDE">
        <w:t>in this policy</w:t>
      </w:r>
      <w:r w:rsidRPr="003B3DC4" w:rsidR="00454902">
        <w:t xml:space="preserve"> might be</w:t>
      </w:r>
      <w:r w:rsidRPr="003B3DC4" w:rsidR="007A6C91">
        <w:t xml:space="preserve">, which </w:t>
      </w:r>
      <w:r w:rsidRPr="003B3DC4" w:rsidR="00394FDE">
        <w:t>is to deliver on the emission reductions that are required to bring about a safe climate.</w:t>
      </w:r>
      <w:r w:rsidRPr="003B3DC4" w:rsidR="00E70E77">
        <w:t xml:space="preserve"> </w:t>
      </w:r>
    </w:p>
    <w:p w:rsidR="00BE7460" w:rsidRPr="003B3DC4" w:rsidP="00394FDE">
      <w:pPr>
        <w:pStyle w:val="Answer"/>
      </w:pPr>
      <w:r w:rsidRPr="003B3DC4">
        <w:t>W</w:t>
      </w:r>
      <w:r w:rsidRPr="003B3DC4" w:rsidR="00394FDE">
        <w:t xml:space="preserve">hat we know is that </w:t>
      </w:r>
      <w:r w:rsidRPr="003B3DC4">
        <w:t xml:space="preserve">all current </w:t>
      </w:r>
      <w:r w:rsidRPr="003B3DC4" w:rsidR="00394FDE">
        <w:t>options should be pursued to the fullest. No option can be left off the table.</w:t>
      </w:r>
      <w:r w:rsidRPr="003B3DC4" w:rsidR="00CD0133">
        <w:t xml:space="preserve"> </w:t>
      </w:r>
      <w:r w:rsidRPr="003B3DC4" w:rsidR="00394FDE">
        <w:t>We also understand that the pursuit of different options in parallel does not mean they need to crowd each other out.</w:t>
      </w:r>
      <w:r w:rsidRPr="003B3DC4">
        <w:t xml:space="preserve"> </w:t>
      </w:r>
      <w:r w:rsidRPr="003B3DC4" w:rsidR="00394FDE">
        <w:t>We understand and can plan for the fact that some of the options</w:t>
      </w:r>
      <w:r w:rsidRPr="003B3DC4" w:rsidR="006B55F3">
        <w:t xml:space="preserve"> and </w:t>
      </w:r>
      <w:r w:rsidRPr="003B3DC4" w:rsidR="00394FDE">
        <w:t>measures that we will be putting in place will underdeliver. We can build redundancy in</w:t>
      </w:r>
      <w:r w:rsidRPr="003B3DC4" w:rsidR="006B55F3">
        <w:t xml:space="preserve">to </w:t>
      </w:r>
      <w:r w:rsidRPr="003B3DC4" w:rsidR="00394FDE">
        <w:t>the system. We have such redundancy in IT systems</w:t>
      </w:r>
      <w:r w:rsidRPr="003B3DC4" w:rsidR="006B55F3">
        <w:t xml:space="preserve"> and </w:t>
      </w:r>
      <w:r w:rsidRPr="003B3DC4" w:rsidR="00394FDE">
        <w:t xml:space="preserve">in energy systems. If you jump out of an airplane, you take two parachutes. We understand pretty </w:t>
      </w:r>
      <w:r w:rsidRPr="003B3DC4" w:rsidR="006B55F3">
        <w:t xml:space="preserve">well </w:t>
      </w:r>
      <w:r w:rsidRPr="003B3DC4" w:rsidR="00394FDE">
        <w:t>how to do that.</w:t>
      </w:r>
    </w:p>
    <w:p w:rsidR="00740076" w:rsidRPr="003B3DC4" w:rsidP="00394FDE">
      <w:pPr>
        <w:pStyle w:val="Answer"/>
      </w:pPr>
      <w:r w:rsidRPr="003B3DC4">
        <w:t>Y</w:t>
      </w:r>
      <w:r w:rsidRPr="003B3DC4" w:rsidR="00394FDE">
        <w:t xml:space="preserve">ou do not plan </w:t>
      </w:r>
      <w:r w:rsidRPr="003B3DC4">
        <w:t xml:space="preserve">to </w:t>
      </w:r>
      <w:r w:rsidRPr="003B3DC4" w:rsidR="00394FDE">
        <w:t>achiev</w:t>
      </w:r>
      <w:r w:rsidRPr="003B3DC4">
        <w:t>e</w:t>
      </w:r>
      <w:r w:rsidRPr="003B3DC4" w:rsidR="00394FDE">
        <w:t xml:space="preserve"> a target</w:t>
      </w:r>
      <w:r w:rsidRPr="003B3DC4">
        <w:t xml:space="preserve"> by the narrowest margin</w:t>
      </w:r>
      <w:r w:rsidRPr="003B3DC4" w:rsidR="00D16ED4">
        <w:t xml:space="preserve">; </w:t>
      </w:r>
      <w:r w:rsidRPr="003B3DC4" w:rsidR="00394FDE">
        <w:t xml:space="preserve">you build in redundancy. </w:t>
      </w:r>
      <w:r w:rsidRPr="003B3DC4">
        <w:t xml:space="preserve">If </w:t>
      </w:r>
      <w:r w:rsidRPr="003B3DC4" w:rsidR="00394FDE">
        <w:t>one policy fails, you still meet your target.</w:t>
      </w:r>
      <w:r w:rsidRPr="003B3DC4">
        <w:t xml:space="preserve"> </w:t>
      </w:r>
      <w:r w:rsidRPr="003B3DC4" w:rsidR="00394FDE">
        <w:t>If everything works out or if uncertainty plays out in your favour, you overdeliver</w:t>
      </w:r>
      <w:r w:rsidRPr="003B3DC4">
        <w:t xml:space="preserve">, </w:t>
      </w:r>
      <w:r w:rsidRPr="003B3DC4" w:rsidR="00394FDE">
        <w:t xml:space="preserve">transform faster or do it at a lower cost. </w:t>
      </w:r>
      <w:r w:rsidRPr="003B3DC4">
        <w:t>Y</w:t>
      </w:r>
      <w:r w:rsidRPr="003B3DC4" w:rsidR="00394FDE">
        <w:t>ou will have win-wins.</w:t>
      </w:r>
    </w:p>
    <w:p w:rsidR="00394FDE" w:rsidRPr="003B3DC4" w:rsidP="00394FDE">
      <w:pPr>
        <w:pStyle w:val="Answer"/>
      </w:pPr>
      <w:r w:rsidRPr="003B3DC4">
        <w:t xml:space="preserve">We also understand that some of the </w:t>
      </w:r>
      <w:r w:rsidRPr="003B3DC4" w:rsidR="00C2382A">
        <w:t>pa</w:t>
      </w:r>
      <w:r w:rsidRPr="003B3DC4" w:rsidR="00E869BD">
        <w:t>rts</w:t>
      </w:r>
      <w:r w:rsidRPr="003B3DC4" w:rsidR="00C2382A">
        <w:t>—</w:t>
      </w:r>
      <w:r w:rsidRPr="003B3DC4">
        <w:t>maybe we will come back to that later</w:t>
      </w:r>
      <w:r w:rsidRPr="003B3DC4" w:rsidR="00C2382A">
        <w:t>—</w:t>
      </w:r>
      <w:r w:rsidRPr="003B3DC4">
        <w:t xml:space="preserve">on the demand side can provide a really nice balance to some of the uncertainties on the technology side. </w:t>
      </w:r>
      <w:r w:rsidRPr="003B3DC4" w:rsidR="00D906CC">
        <w:t>Th</w:t>
      </w:r>
      <w:r w:rsidRPr="003B3DC4">
        <w:t>ere is another question about that later</w:t>
      </w:r>
      <w:r w:rsidRPr="003B3DC4" w:rsidR="00D906CC">
        <w:t xml:space="preserve"> on</w:t>
      </w:r>
      <w:r w:rsidRPr="003B3DC4">
        <w:t>.</w:t>
      </w:r>
    </w:p>
    <w:p w:rsidR="00AC3D58" w:rsidP="00BF58AE">
      <w:pPr>
        <w:pStyle w:val="Question"/>
      </w:pPr>
      <w:sdt>
        <w:sdtPr>
          <w:alias w:val="Member"/>
          <w:tag w:val="&lt;Member mnisId='5102' dodsId='157769'&gt;"/>
          <w:id w:val="270662517"/>
          <w:placeholder>
            <w:docPart w:val="B9548EAADE154FC484AC26A57B33A69C"/>
          </w:placeholder>
          <w:richText/>
        </w:sdtPr>
        <w:sdtContent>
          <w:r w:rsidRPr="003B3DC4" w:rsidR="00421661">
            <w:rPr>
              <w:b/>
            </w:rPr>
            <w:t>Carla Denyer:</w:t>
          </w:r>
        </w:sdtContent>
      </w:sdt>
      <w:r w:rsidRPr="003B3DC4" w:rsidR="00421661">
        <w:t xml:space="preserve"> </w:t>
      </w:r>
      <w:r w:rsidRPr="003B3DC4" w:rsidR="00BF58AE">
        <w:t>T</w:t>
      </w:r>
      <w:r w:rsidRPr="003B3DC4" w:rsidR="00394FDE">
        <w:t>hat is really helpful</w:t>
      </w:r>
      <w:r w:rsidRPr="003B3DC4" w:rsidR="00421661">
        <w:t xml:space="preserve">. </w:t>
      </w:r>
      <w:r w:rsidRPr="003B3DC4" w:rsidR="00394FDE">
        <w:t xml:space="preserve">I agree. </w:t>
      </w:r>
    </w:p>
    <w:p w:rsidR="00394FDE" w:rsidRPr="003B3DC4" w:rsidP="00AC3D58">
      <w:pPr>
        <w:pStyle w:val="Question"/>
        <w:numPr>
          <w:ilvl w:val="0"/>
          <w:numId w:val="0"/>
        </w:numPr>
        <w:ind w:left="794"/>
      </w:pPr>
      <w:r w:rsidRPr="003B3DC4">
        <w:t xml:space="preserve">Mr </w:t>
      </w:r>
      <w:r w:rsidRPr="003B3DC4" w:rsidR="00592819">
        <w:t>Spiers</w:t>
      </w:r>
      <w:r w:rsidR="00444339">
        <w:t>, i</w:t>
      </w:r>
      <w:r w:rsidRPr="003B3DC4">
        <w:t xml:space="preserve">n your opinion, are the timelines for </w:t>
      </w:r>
      <w:r w:rsidRPr="003B3DC4" w:rsidR="00592819">
        <w:t xml:space="preserve">the </w:t>
      </w:r>
      <w:r w:rsidRPr="003B3DC4">
        <w:t xml:space="preserve">development and deployment </w:t>
      </w:r>
      <w:r w:rsidRPr="003B3DC4" w:rsidR="00592819">
        <w:t xml:space="preserve">of </w:t>
      </w:r>
      <w:r w:rsidRPr="003B3DC4">
        <w:t xml:space="preserve">those emerging technologies realistic? </w:t>
      </w:r>
      <w:r w:rsidRPr="003B3DC4" w:rsidR="00592819">
        <w:t xml:space="preserve">Personally, </w:t>
      </w:r>
      <w:r w:rsidRPr="003B3DC4">
        <w:t xml:space="preserve">I fear they may not be. How can </w:t>
      </w:r>
      <w:r w:rsidRPr="003B3DC4" w:rsidR="00E869BD">
        <w:t>G</w:t>
      </w:r>
      <w:r w:rsidRPr="003B3DC4" w:rsidR="000C1D94">
        <w:t>overnment</w:t>
      </w:r>
      <w:r w:rsidRPr="003B3DC4">
        <w:t xml:space="preserve"> policy support them </w:t>
      </w:r>
      <w:r w:rsidRPr="003B3DC4" w:rsidR="00C76E00">
        <w:t xml:space="preserve">either </w:t>
      </w:r>
      <w:r w:rsidRPr="003B3DC4">
        <w:t xml:space="preserve">to be more realistic or </w:t>
      </w:r>
      <w:r w:rsidRPr="003B3DC4" w:rsidR="00C76E00">
        <w:t xml:space="preserve">to </w:t>
      </w:r>
      <w:r w:rsidRPr="003B3DC4">
        <w:t>make more realistic assumptions?</w:t>
      </w:r>
    </w:p>
    <w:p w:rsidR="00ED2341" w:rsidRPr="003B3DC4" w:rsidP="00394FDE">
      <w:pPr>
        <w:pStyle w:val="Answer"/>
      </w:pPr>
      <w:sdt>
        <w:sdtPr>
          <w:alias w:val="Witness"/>
          <w:id w:val="1274208726"/>
          <w:placeholder>
            <w:docPart w:val="0432625C2C2D4221926EC2940EA67716"/>
          </w:placeholder>
          <w:richText/>
        </w:sdtPr>
        <w:sdtContent>
          <w:r w:rsidRPr="003B3DC4" w:rsidR="000A42E3">
            <w:rPr>
              <w:b/>
              <w:i/>
            </w:rPr>
            <w:t>Shaun Spiers:</w:t>
          </w:r>
        </w:sdtContent>
      </w:sdt>
      <w:r w:rsidRPr="003B3DC4" w:rsidR="000A42E3">
        <w:t xml:space="preserve"> </w:t>
      </w:r>
      <w:r w:rsidRPr="003B3DC4" w:rsidR="00394FDE">
        <w:t xml:space="preserve">They are probably as realistic as they can be, given that you are looking forward to 2042. </w:t>
      </w:r>
      <w:r w:rsidRPr="003B3DC4" w:rsidR="00C76E00">
        <w:t>E</w:t>
      </w:r>
      <w:r w:rsidRPr="003B3DC4" w:rsidR="00394FDE">
        <w:t>arlier</w:t>
      </w:r>
      <w:r w:rsidRPr="003B3DC4" w:rsidR="00C76E00">
        <w:t xml:space="preserve">, </w:t>
      </w:r>
      <w:r w:rsidRPr="003B3DC4" w:rsidR="00394FDE">
        <w:t xml:space="preserve">the </w:t>
      </w:r>
      <w:r w:rsidRPr="003B3DC4" w:rsidR="00C76E00">
        <w:t>C</w:t>
      </w:r>
      <w:r w:rsidRPr="003B3DC4" w:rsidR="00394FDE">
        <w:t xml:space="preserve">hair said, </w:t>
      </w:r>
      <w:r w:rsidRPr="003B3DC4" w:rsidR="00C76E00">
        <w:t>“W</w:t>
      </w:r>
      <w:r w:rsidRPr="003B3DC4" w:rsidR="00394FDE">
        <w:t>hat is the danger of overpromising and underdelivering?</w:t>
      </w:r>
      <w:r w:rsidRPr="003B3DC4" w:rsidR="00C76E00">
        <w:t xml:space="preserve">” </w:t>
      </w:r>
      <w:r w:rsidRPr="003B3DC4" w:rsidR="00394FDE">
        <w:t xml:space="preserve">In past carbon budgets, we have overdelivered on the promises. Technology changes rapidly in ways </w:t>
      </w:r>
      <w:r w:rsidRPr="003B3DC4" w:rsidR="00C76E00">
        <w:t xml:space="preserve">that </w:t>
      </w:r>
      <w:r w:rsidRPr="003B3DC4" w:rsidR="00394FDE">
        <w:t xml:space="preserve">cannot be anticipated. I heard Emma Pinchbeck, the </w:t>
      </w:r>
      <w:r w:rsidRPr="003B3DC4" w:rsidR="00C76E00">
        <w:t xml:space="preserve">chief executive </w:t>
      </w:r>
      <w:r w:rsidRPr="003B3DC4" w:rsidR="00394FDE">
        <w:t xml:space="preserve">of the CCC, saying that when the first carbon budget was set it was assumed that the energy demands would be met through onshore wind, nuclear and biomass. </w:t>
      </w:r>
      <w:r w:rsidRPr="003B3DC4" w:rsidR="004703C0">
        <w:t>N</w:t>
      </w:r>
      <w:r w:rsidRPr="003B3DC4" w:rsidR="00394FDE">
        <w:t>obody anticipated the rapid success of offshore wind</w:t>
      </w:r>
      <w:r w:rsidRPr="003B3DC4" w:rsidR="005973A9">
        <w:t xml:space="preserve">. </w:t>
      </w:r>
      <w:r w:rsidRPr="003B3DC4" w:rsidR="001F2F0F">
        <w:t>T</w:t>
      </w:r>
      <w:r w:rsidRPr="003B3DC4" w:rsidR="00394FDE">
        <w:t>here is quite a lot of anticipation of these</w:t>
      </w:r>
      <w:r w:rsidRPr="003B3DC4" w:rsidR="00220D0E">
        <w:t xml:space="preserve"> </w:t>
      </w:r>
      <w:r w:rsidRPr="003B3DC4" w:rsidR="00394FDE">
        <w:t>S-curves in the plan.</w:t>
      </w:r>
      <w:r w:rsidRPr="003B3DC4" w:rsidR="00555159">
        <w:t xml:space="preserve"> F</w:t>
      </w:r>
      <w:r w:rsidRPr="003B3DC4" w:rsidR="00394FDE">
        <w:t>rankly, if you do not get those S-curves, the world</w:t>
      </w:r>
      <w:r w:rsidRPr="003B3DC4" w:rsidR="00555159">
        <w:t xml:space="preserve"> will be</w:t>
      </w:r>
      <w:r w:rsidRPr="003B3DC4" w:rsidR="00394FDE">
        <w:t xml:space="preserve"> in a really difficult place. We need technology to take off. Some will</w:t>
      </w:r>
      <w:r w:rsidRPr="003B3DC4" w:rsidR="00555159">
        <w:t xml:space="preserve"> and </w:t>
      </w:r>
      <w:r w:rsidRPr="003B3DC4" w:rsidR="00394FDE">
        <w:t>some will not.</w:t>
      </w:r>
      <w:r w:rsidR="0028098F">
        <w:t xml:space="preserve"> </w:t>
      </w:r>
      <w:r w:rsidRPr="003B3DC4" w:rsidR="00555159">
        <w:t xml:space="preserve">It </w:t>
      </w:r>
      <w:r w:rsidRPr="003B3DC4" w:rsidR="00394FDE">
        <w:t xml:space="preserve">is important to have backstops, as we just heard. I do not quite understand the squeamishness of this </w:t>
      </w:r>
      <w:r w:rsidRPr="003B3DC4" w:rsidR="000C1D94">
        <w:t>Government</w:t>
      </w:r>
      <w:r w:rsidRPr="003B3DC4" w:rsidR="00AD2B05">
        <w:t xml:space="preserve"> and </w:t>
      </w:r>
      <w:r w:rsidRPr="003B3DC4" w:rsidR="00394FDE">
        <w:t xml:space="preserve">previous </w:t>
      </w:r>
      <w:r w:rsidRPr="003B3DC4" w:rsidR="00AD2B05">
        <w:t>G</w:t>
      </w:r>
      <w:r w:rsidRPr="003B3DC4" w:rsidR="00394FDE">
        <w:t xml:space="preserve">overnments about </w:t>
      </w:r>
      <w:r w:rsidRPr="003B3DC4" w:rsidR="00AD2B05">
        <w:t xml:space="preserve">behaviour </w:t>
      </w:r>
      <w:r w:rsidRPr="003B3DC4" w:rsidR="00394FDE">
        <w:t>change and demand management.</w:t>
      </w:r>
    </w:p>
    <w:p w:rsidR="00394FDE" w:rsidRPr="003B3DC4" w:rsidP="00394FDE">
      <w:pPr>
        <w:pStyle w:val="Answer"/>
      </w:pPr>
      <w:r w:rsidRPr="003B3DC4">
        <w:t>O</w:t>
      </w:r>
      <w:r w:rsidRPr="003B3DC4">
        <w:t>ne of the interesting things about the seventh carbon budget report from the CCC is they tested a lot of their prescriptions for household changes with citizens’ panels. What is being proposed makes life better.</w:t>
      </w:r>
      <w:r w:rsidRPr="003B3DC4" w:rsidR="00ED2341">
        <w:t xml:space="preserve"> </w:t>
      </w:r>
      <w:r w:rsidRPr="003B3DC4">
        <w:t>E</w:t>
      </w:r>
      <w:r w:rsidRPr="003B3DC4">
        <w:t xml:space="preserve">verybody assumes that </w:t>
      </w:r>
      <w:r w:rsidRPr="003B3DC4">
        <w:t xml:space="preserve">behaviour </w:t>
      </w:r>
      <w:r w:rsidRPr="003B3DC4">
        <w:t xml:space="preserve">change </w:t>
      </w:r>
      <w:r w:rsidRPr="003B3DC4">
        <w:t xml:space="preserve">and </w:t>
      </w:r>
      <w:r w:rsidRPr="003B3DC4">
        <w:t>demand management means a hair shirt.</w:t>
      </w:r>
      <w:r w:rsidRPr="003B3DC4">
        <w:t xml:space="preserve"> I</w:t>
      </w:r>
      <w:r w:rsidRPr="003B3DC4">
        <w:t>t just means providing a decent bus service</w:t>
      </w:r>
      <w:r w:rsidRPr="003B3DC4">
        <w:t xml:space="preserve">; </w:t>
      </w:r>
      <w:r w:rsidRPr="003B3DC4">
        <w:t>providing alternative proteins that are as cheap and tasty as processed meat</w:t>
      </w:r>
      <w:r w:rsidRPr="003B3DC4">
        <w:t>; and b</w:t>
      </w:r>
      <w:r w:rsidRPr="003B3DC4">
        <w:t xml:space="preserve">uilding </w:t>
      </w:r>
      <w:r w:rsidRPr="003B3DC4">
        <w:t xml:space="preserve">1.5 </w:t>
      </w:r>
      <w:r w:rsidRPr="003B3DC4">
        <w:t xml:space="preserve">million homes </w:t>
      </w:r>
      <w:r w:rsidRPr="003B3DC4">
        <w:t xml:space="preserve">that </w:t>
      </w:r>
      <w:r w:rsidRPr="003B3DC4">
        <w:t>have baked in from the beginning sustainable travel, cycle paths</w:t>
      </w:r>
      <w:r w:rsidRPr="003B3DC4">
        <w:t xml:space="preserve"> and </w:t>
      </w:r>
      <w:r w:rsidRPr="003B3DC4">
        <w:t xml:space="preserve">bus routes, </w:t>
      </w:r>
      <w:r w:rsidRPr="003B3DC4">
        <w:t>et cetera</w:t>
      </w:r>
      <w:r w:rsidRPr="003B3DC4">
        <w:t>. All this will make life better. It is not something to be avoided.</w:t>
      </w:r>
    </w:p>
    <w:p w:rsidR="00394FDE" w:rsidRPr="003B3DC4" w:rsidP="00742AD5">
      <w:pPr>
        <w:pStyle w:val="Question"/>
      </w:pPr>
      <w:sdt>
        <w:sdtPr>
          <w:alias w:val="Member"/>
          <w:tag w:val="&lt;Member mnisId='5171' dodsId='149052'&gt;"/>
          <w:id w:val="1338954904"/>
          <w:placeholder>
            <w:docPart w:val="1CFC21511BF84842B7E1AA68ACD2410A"/>
          </w:placeholder>
          <w:richText/>
        </w:sdtPr>
        <w:sdtContent>
          <w:r w:rsidRPr="003B3DC4" w:rsidR="00742AD5">
            <w:rPr>
              <w:b/>
            </w:rPr>
            <w:t>Julia Buckley:</w:t>
          </w:r>
        </w:sdtContent>
      </w:sdt>
      <w:r w:rsidRPr="003B3DC4" w:rsidR="00742AD5">
        <w:t xml:space="preserve"> I will </w:t>
      </w:r>
      <w:r w:rsidRPr="003B3DC4">
        <w:t xml:space="preserve">start with </w:t>
      </w:r>
      <w:r w:rsidRPr="003B3DC4" w:rsidR="00742AD5">
        <w:t xml:space="preserve">you, </w:t>
      </w:r>
      <w:r w:rsidRPr="003B3DC4">
        <w:t xml:space="preserve">Professor </w:t>
      </w:r>
      <w:r w:rsidRPr="003B3DC4" w:rsidR="00742AD5">
        <w:t>Rogelj</w:t>
      </w:r>
      <w:r w:rsidRPr="003B3DC4">
        <w:t>. The CCC’s advice for the seventh carbon budget shows that the UK must now move beyond that early progress in power and light transport towards exactly those more complex challenges of decarbon</w:t>
      </w:r>
      <w:r w:rsidRPr="003B3DC4" w:rsidR="005939C3">
        <w:t>is</w:t>
      </w:r>
      <w:r w:rsidRPr="003B3DC4">
        <w:t xml:space="preserve">ing industry, agriculture and aviation. </w:t>
      </w:r>
      <w:r w:rsidRPr="003B3DC4" w:rsidR="00145052">
        <w:t>H</w:t>
      </w:r>
      <w:r w:rsidRPr="003B3DC4">
        <w:t>ow confident are you that the UK’s current policy and delivery framework is strong enough to drive this next phase of transition?</w:t>
      </w:r>
    </w:p>
    <w:p w:rsidR="00394FDE" w:rsidRPr="003B3DC4" w:rsidP="00394FDE">
      <w:pPr>
        <w:pStyle w:val="Answer"/>
      </w:pPr>
      <w:sdt>
        <w:sdtPr>
          <w:alias w:val="Witness"/>
          <w:id w:val="1495758085"/>
          <w:placeholder>
            <w:docPart w:val="DF4DA422F0514FFBB1E63896B68691CF"/>
          </w:placeholder>
          <w:richText/>
        </w:sdtPr>
        <w:sdtContent>
          <w:r w:rsidRPr="003B3DC4" w:rsidR="005939C3">
            <w:rPr>
              <w:b/>
              <w:i/>
            </w:rPr>
            <w:t>Professor Rogelj:</w:t>
          </w:r>
        </w:sdtContent>
      </w:sdt>
      <w:r w:rsidRPr="003B3DC4" w:rsidR="005939C3">
        <w:t xml:space="preserve"> </w:t>
      </w:r>
      <w:r w:rsidRPr="003B3DC4">
        <w:t>The historical record of the UK delivering on its carbon budget provides a really good precedent that the UK has the capabilit</w:t>
      </w:r>
      <w:r w:rsidRPr="003B3DC4" w:rsidR="00145052">
        <w:t xml:space="preserve">ies to deliver </w:t>
      </w:r>
      <w:r w:rsidRPr="003B3DC4">
        <w:t xml:space="preserve">on ambitious targets. It also shows that the Climate Change Act, together with other </w:t>
      </w:r>
      <w:r w:rsidRPr="003B3DC4" w:rsidR="000C1D94">
        <w:t>Government</w:t>
      </w:r>
      <w:r w:rsidRPr="003B3DC4">
        <w:t xml:space="preserve"> policies, is an effective way to drive decarbon</w:t>
      </w:r>
      <w:r w:rsidRPr="003B3DC4" w:rsidR="005939C3">
        <w:t>is</w:t>
      </w:r>
      <w:r w:rsidRPr="003B3DC4">
        <w:t>ation.</w:t>
      </w:r>
      <w:r w:rsidRPr="003B3DC4" w:rsidR="00EF3B47">
        <w:t xml:space="preserve"> </w:t>
      </w:r>
      <w:r w:rsidRPr="003B3DC4" w:rsidR="00226A51">
        <w:t>Here</w:t>
      </w:r>
      <w:r w:rsidRPr="003B3DC4" w:rsidR="00EF3B47">
        <w:t>—</w:t>
      </w:r>
      <w:r w:rsidRPr="003B3DC4">
        <w:t>this links a bit to previous questions</w:t>
      </w:r>
      <w:r w:rsidRPr="003B3DC4" w:rsidR="00EF3B47">
        <w:t>—</w:t>
      </w:r>
      <w:r w:rsidRPr="003B3DC4">
        <w:t>join</w:t>
      </w:r>
      <w:r w:rsidRPr="003B3DC4" w:rsidR="00EF3B47">
        <w:t>-</w:t>
      </w:r>
      <w:r w:rsidRPr="003B3DC4">
        <w:t xml:space="preserve">up between the different </w:t>
      </w:r>
      <w:r w:rsidRPr="003B3DC4" w:rsidR="000C1D94">
        <w:t>Government</w:t>
      </w:r>
      <w:r w:rsidRPr="003B3DC4">
        <w:t xml:space="preserve"> missions is absolutely essential.</w:t>
      </w:r>
    </w:p>
    <w:p w:rsidR="00394FDE" w:rsidRPr="003B3DC4" w:rsidP="00394FDE">
      <w:pPr>
        <w:pStyle w:val="Answer"/>
      </w:pPr>
      <w:r w:rsidRPr="003B3DC4">
        <w:t xml:space="preserve">We </w:t>
      </w:r>
      <w:r w:rsidRPr="003B3DC4" w:rsidR="00EF3B47">
        <w:t xml:space="preserve">want to make </w:t>
      </w:r>
      <w:r w:rsidRPr="003B3DC4">
        <w:t xml:space="preserve">the UK an international clean energy superpower, but equally we want to have an NHS </w:t>
      </w:r>
      <w:r w:rsidRPr="003B3DC4" w:rsidR="00EF3B47">
        <w:t xml:space="preserve">that is </w:t>
      </w:r>
      <w:r w:rsidRPr="003B3DC4">
        <w:t>fit for the future. We understand that a future under very high levels of climate change would be really hard for the NHS, but</w:t>
      </w:r>
      <w:r w:rsidRPr="003B3DC4" w:rsidR="00EF3B47">
        <w:t xml:space="preserve">, </w:t>
      </w:r>
      <w:r w:rsidRPr="003B3DC4">
        <w:t>equally</w:t>
      </w:r>
      <w:r w:rsidRPr="003B3DC4" w:rsidR="00EF3B47">
        <w:t xml:space="preserve">, </w:t>
      </w:r>
      <w:r w:rsidRPr="003B3DC4">
        <w:t>a future where we have less pulmonary disease, more active lifestyles</w:t>
      </w:r>
      <w:r w:rsidRPr="003B3DC4" w:rsidR="0076059B">
        <w:t xml:space="preserve"> and </w:t>
      </w:r>
      <w:r w:rsidRPr="003B3DC4">
        <w:t>healthier diets</w:t>
      </w:r>
      <w:r w:rsidRPr="003B3DC4" w:rsidR="0076059B">
        <w:t xml:space="preserve"> would </w:t>
      </w:r>
      <w:r w:rsidRPr="003B3DC4">
        <w:t>relieve the NHS of many of the patients that it needs to treat today.</w:t>
      </w:r>
    </w:p>
    <w:p w:rsidR="00394FDE" w:rsidRPr="003B3DC4" w:rsidP="00394FDE">
      <w:pPr>
        <w:pStyle w:val="Answer"/>
      </w:pPr>
      <w:r w:rsidRPr="003B3DC4">
        <w:t>I can give more examples like that, but it is very important for these missions to join up. Actually, I am going to give one more example because it is an important one</w:t>
      </w:r>
      <w:r w:rsidRPr="003B3DC4" w:rsidR="000356E4">
        <w:t>. I</w:t>
      </w:r>
      <w:r w:rsidRPr="003B3DC4">
        <w:t>t is the first one</w:t>
      </w:r>
      <w:r w:rsidRPr="003B3DC4" w:rsidR="000356E4">
        <w:t xml:space="preserve">: </w:t>
      </w:r>
      <w:r w:rsidRPr="003B3DC4">
        <w:t xml:space="preserve">growing the economy. The vision that is being pursued in growing the economy should really look at how to grow an economy </w:t>
      </w:r>
      <w:r w:rsidRPr="003B3DC4" w:rsidR="00BA610D">
        <w:t xml:space="preserve">without </w:t>
      </w:r>
      <w:r w:rsidRPr="003B3DC4" w:rsidR="00717095">
        <w:t xml:space="preserve">being </w:t>
      </w:r>
      <w:r w:rsidRPr="003B3DC4">
        <w:t>blind to the fact that our environment is changing. Th</w:t>
      </w:r>
      <w:r w:rsidRPr="003B3DC4" w:rsidR="00717095">
        <w:t>e</w:t>
      </w:r>
      <w:r w:rsidRPr="003B3DC4">
        <w:t xml:space="preserve"> environment is changing</w:t>
      </w:r>
      <w:r w:rsidRPr="003B3DC4" w:rsidR="00717095">
        <w:t>. T</w:t>
      </w:r>
      <w:r w:rsidRPr="003B3DC4">
        <w:t>hat is undeniable</w:t>
      </w:r>
      <w:r w:rsidRPr="003B3DC4" w:rsidR="00717095">
        <w:t>. W</w:t>
      </w:r>
      <w:r w:rsidRPr="003B3DC4">
        <w:t>e will have to respond to that in some way or another.</w:t>
      </w:r>
    </w:p>
    <w:p w:rsidR="00394FDE" w:rsidRPr="003B3DC4" w:rsidP="00394FDE">
      <w:pPr>
        <w:pStyle w:val="Answer"/>
      </w:pPr>
      <w:r w:rsidRPr="003B3DC4">
        <w:t xml:space="preserve">We need to plan </w:t>
      </w:r>
      <w:r w:rsidRPr="003B3DC4">
        <w:t xml:space="preserve">to build </w:t>
      </w:r>
      <w:r w:rsidRPr="003B3DC4">
        <w:t>an</w:t>
      </w:r>
      <w:r w:rsidRPr="003B3DC4">
        <w:t xml:space="preserve"> economy that is fit for such a world where indeed, as the ICJ says, any further emission of greenhouse gases that could be avoided might be seen as an internationally wrongful or harmful act</w:t>
      </w:r>
      <w:r w:rsidRPr="003B3DC4" w:rsidR="00390D78">
        <w:t xml:space="preserve">. Our </w:t>
      </w:r>
      <w:r w:rsidRPr="003B3DC4">
        <w:t>societies will have to deal with levels of climate change that are beyond the 1.5</w:t>
      </w:r>
      <w:r w:rsidRPr="003B3DC4" w:rsidR="00390D78">
        <w:t xml:space="preserve">°C </w:t>
      </w:r>
      <w:r w:rsidRPr="003B3DC4">
        <w:t>level that we have initially been aiming for</w:t>
      </w:r>
      <w:r w:rsidRPr="003B3DC4" w:rsidR="00390D78">
        <w:t xml:space="preserve">, </w:t>
      </w:r>
      <w:r w:rsidRPr="003B3DC4">
        <w:t xml:space="preserve">and therefore </w:t>
      </w:r>
      <w:r w:rsidRPr="003B3DC4" w:rsidR="00390D78">
        <w:t xml:space="preserve">we </w:t>
      </w:r>
      <w:r w:rsidRPr="003B3DC4">
        <w:t>need to be resilient to more extreme weather.</w:t>
      </w:r>
    </w:p>
    <w:p w:rsidR="00394FDE" w:rsidRPr="003B3DC4" w:rsidP="00742AD5">
      <w:pPr>
        <w:pStyle w:val="Question"/>
      </w:pPr>
      <w:sdt>
        <w:sdtPr>
          <w:alias w:val="Member"/>
          <w:tag w:val="&lt;Member mnisId='5171' dodsId='149052'&gt;"/>
          <w:id w:val="-793059424"/>
          <w:placeholder>
            <w:docPart w:val="3BBCF3BC6D3F4107A1DA4C70F2F6E064"/>
          </w:placeholder>
          <w:richText/>
        </w:sdtPr>
        <w:sdtContent>
          <w:r w:rsidRPr="003B3DC4" w:rsidR="00742AD5">
            <w:rPr>
              <w:b/>
            </w:rPr>
            <w:t>Julia Buckley:</w:t>
          </w:r>
        </w:sdtContent>
      </w:sdt>
      <w:r w:rsidRPr="003B3DC4" w:rsidR="00742AD5">
        <w:t xml:space="preserve"> </w:t>
      </w:r>
      <w:r w:rsidRPr="003B3DC4">
        <w:t>Certainly</w:t>
      </w:r>
      <w:r w:rsidRPr="003B3DC4" w:rsidR="00736ED1">
        <w:t xml:space="preserve">, </w:t>
      </w:r>
      <w:r w:rsidRPr="003B3DC4">
        <w:t xml:space="preserve">we hear that </w:t>
      </w:r>
      <w:r w:rsidRPr="003B3DC4" w:rsidR="00736ED1">
        <w:t xml:space="preserve">intention </w:t>
      </w:r>
      <w:r w:rsidRPr="003B3DC4">
        <w:t xml:space="preserve">across the policy piece, but we did hear recently from those working in the sector, sector specialists, </w:t>
      </w:r>
      <w:r w:rsidRPr="003B3DC4" w:rsidR="00736ED1">
        <w:t xml:space="preserve">who asked </w:t>
      </w:r>
      <w:r w:rsidRPr="003B3DC4">
        <w:t xml:space="preserve">us whether they are joined up across the delivery framework. </w:t>
      </w:r>
      <w:r w:rsidRPr="003B3DC4" w:rsidR="00736ED1">
        <w:t>D</w:t>
      </w:r>
      <w:r w:rsidRPr="003B3DC4">
        <w:t xml:space="preserve">oes the national infrastructure plan match the </w:t>
      </w:r>
      <w:r w:rsidRPr="003B3DC4" w:rsidR="00226A51">
        <w:t>land use framework</w:t>
      </w:r>
      <w:r w:rsidRPr="003B3DC4">
        <w:t xml:space="preserve">? Does it match the energy plan? </w:t>
      </w:r>
      <w:r w:rsidRPr="003B3DC4" w:rsidR="00736ED1">
        <w:t xml:space="preserve">Is </w:t>
      </w:r>
      <w:r w:rsidRPr="003B3DC4">
        <w:t>that cross-departmental working succeeding in terms of those delivery plans? Are they aligned? Do they match?</w:t>
      </w:r>
    </w:p>
    <w:p w:rsidR="00394FDE" w:rsidRPr="003B3DC4" w:rsidP="00394FDE">
      <w:pPr>
        <w:pStyle w:val="Answer"/>
      </w:pPr>
      <w:sdt>
        <w:sdtPr>
          <w:alias w:val="Witness"/>
          <w:id w:val="-673955408"/>
          <w:placeholder>
            <w:docPart w:val="0959E903BC77441DBC41E0CB79C90BDF"/>
          </w:placeholder>
          <w:richText/>
        </w:sdtPr>
        <w:sdtContent>
          <w:r w:rsidRPr="003B3DC4" w:rsidR="005939C3">
            <w:rPr>
              <w:b/>
              <w:i/>
            </w:rPr>
            <w:t>Professor Rogelj:</w:t>
          </w:r>
        </w:sdtContent>
      </w:sdt>
      <w:r w:rsidRPr="003B3DC4" w:rsidR="005939C3">
        <w:t xml:space="preserve"> O</w:t>
      </w:r>
      <w:r w:rsidRPr="003B3DC4">
        <w:t>n that question</w:t>
      </w:r>
      <w:r w:rsidRPr="003B3DC4" w:rsidR="005939C3">
        <w:t xml:space="preserve"> I </w:t>
      </w:r>
      <w:r w:rsidRPr="003B3DC4">
        <w:t>unfortunately need to pass</w:t>
      </w:r>
      <w:r w:rsidRPr="003B3DC4" w:rsidR="005939C3">
        <w:t xml:space="preserve">, </w:t>
      </w:r>
      <w:r w:rsidRPr="003B3DC4">
        <w:t>as I do not have the overview on how they currently match up</w:t>
      </w:r>
      <w:r w:rsidRPr="003B3DC4" w:rsidR="00A95483">
        <w:t xml:space="preserve">. </w:t>
      </w:r>
      <w:r w:rsidRPr="003B3DC4" w:rsidR="00986FA1">
        <w:t>Shaun</w:t>
      </w:r>
      <w:r w:rsidRPr="003B3DC4" w:rsidR="00A95483">
        <w:t xml:space="preserve">, </w:t>
      </w:r>
      <w:r w:rsidRPr="003B3DC4">
        <w:t xml:space="preserve">I do not know </w:t>
      </w:r>
      <w:r w:rsidRPr="003B3DC4" w:rsidR="00A95483">
        <w:t xml:space="preserve">whether </w:t>
      </w:r>
      <w:r w:rsidRPr="003B3DC4">
        <w:t>you have a view on that</w:t>
      </w:r>
      <w:r w:rsidRPr="003B3DC4" w:rsidR="006D79A4">
        <w:t>.</w:t>
      </w:r>
    </w:p>
    <w:p w:rsidR="00394FDE" w:rsidRPr="003B3DC4" w:rsidP="00394FDE">
      <w:pPr>
        <w:pStyle w:val="Answer"/>
      </w:pPr>
      <w:sdt>
        <w:sdtPr>
          <w:alias w:val="Witness"/>
          <w:id w:val="-1917011095"/>
          <w:placeholder>
            <w:docPart w:val="C383100B311A4BF394F0E3017819A7D5"/>
          </w:placeholder>
          <w:richText/>
        </w:sdtPr>
        <w:sdtContent>
          <w:r w:rsidRPr="003B3DC4" w:rsidR="000A42E3">
            <w:rPr>
              <w:b/>
              <w:i/>
            </w:rPr>
            <w:t>Shaun Spiers:</w:t>
          </w:r>
        </w:sdtContent>
      </w:sdt>
      <w:r w:rsidRPr="003B3DC4" w:rsidR="000A42E3">
        <w:t xml:space="preserve"> A</w:t>
      </w:r>
      <w:r w:rsidRPr="003B3DC4">
        <w:t>lmost certainly not</w:t>
      </w:r>
      <w:r w:rsidRPr="003B3DC4" w:rsidR="000A42E3">
        <w:t>, no</w:t>
      </w:r>
      <w:r w:rsidRPr="003B3DC4">
        <w:t xml:space="preserve">. </w:t>
      </w:r>
      <w:r w:rsidRPr="003B3DC4" w:rsidR="000A42E3">
        <w:t>J</w:t>
      </w:r>
      <w:r w:rsidRPr="003B3DC4">
        <w:t>oin</w:t>
      </w:r>
      <w:r w:rsidRPr="003B3DC4" w:rsidR="000A42E3">
        <w:t>ed-</w:t>
      </w:r>
      <w:r w:rsidRPr="003B3DC4">
        <w:t xml:space="preserve">up </w:t>
      </w:r>
      <w:r w:rsidRPr="003B3DC4" w:rsidR="000C1D94">
        <w:t>Government</w:t>
      </w:r>
      <w:r w:rsidRPr="003B3DC4">
        <w:t xml:space="preserve"> is something </w:t>
      </w:r>
      <w:r w:rsidRPr="003B3DC4" w:rsidR="00CF1C19">
        <w:t xml:space="preserve">that </w:t>
      </w:r>
      <w:r w:rsidRPr="003B3DC4">
        <w:t>people talk about constantly. I am sure it is really difficult</w:t>
      </w:r>
      <w:r w:rsidRPr="003B3DC4" w:rsidR="00A6058C">
        <w:t xml:space="preserve">. </w:t>
      </w:r>
      <w:r w:rsidRPr="003B3DC4">
        <w:t>I know you have done a report on it</w:t>
      </w:r>
      <w:r w:rsidRPr="003B3DC4" w:rsidR="00A6058C">
        <w:t xml:space="preserve">. The </w:t>
      </w:r>
      <w:r w:rsidRPr="003B3DC4">
        <w:t>CCC</w:t>
      </w:r>
      <w:r w:rsidRPr="003B3DC4" w:rsidR="00A6058C">
        <w:t xml:space="preserve"> has</w:t>
      </w:r>
      <w:r w:rsidRPr="003B3DC4">
        <w:t xml:space="preserve"> talked about the lack of join</w:t>
      </w:r>
      <w:r w:rsidRPr="003B3DC4" w:rsidR="00A6058C">
        <w:t>-</w:t>
      </w:r>
      <w:r w:rsidRPr="003B3DC4">
        <w:t>up</w:t>
      </w:r>
      <w:r w:rsidRPr="003B3DC4" w:rsidR="00A6058C">
        <w:t xml:space="preserve"> </w:t>
      </w:r>
      <w:r w:rsidRPr="003B3DC4">
        <w:t>and so has the Institute for Government</w:t>
      </w:r>
      <w:r w:rsidRPr="003B3DC4" w:rsidR="00A6058C">
        <w:t xml:space="preserve"> and</w:t>
      </w:r>
      <w:r w:rsidRPr="003B3DC4">
        <w:t xml:space="preserve"> the National Audit Office. There are a lot of plans and strategies. I am sure they are joining up as much as they can, but they are </w:t>
      </w:r>
      <w:r w:rsidRPr="003B3DC4" w:rsidR="00A6058C">
        <w:t xml:space="preserve">not </w:t>
      </w:r>
      <w:r w:rsidRPr="003B3DC4">
        <w:t>totally joined.</w:t>
      </w:r>
    </w:p>
    <w:p w:rsidR="00394FDE" w:rsidRPr="003B3DC4" w:rsidP="00742AD5">
      <w:pPr>
        <w:pStyle w:val="Question"/>
      </w:pPr>
      <w:sdt>
        <w:sdtPr>
          <w:alias w:val="Member"/>
          <w:tag w:val="&lt;Member mnisId='5171' dodsId='149052'&gt;"/>
          <w:id w:val="-1166556257"/>
          <w:placeholder>
            <w:docPart w:val="5D895E21064B45DDA129D08A6B0BBC45"/>
          </w:placeholder>
          <w:richText/>
        </w:sdtPr>
        <w:sdtContent>
          <w:r w:rsidRPr="003B3DC4" w:rsidR="00742AD5">
            <w:rPr>
              <w:b/>
            </w:rPr>
            <w:t>Julia Buckley:</w:t>
          </w:r>
        </w:sdtContent>
      </w:sdt>
      <w:r w:rsidRPr="003B3DC4" w:rsidR="00742AD5">
        <w:t xml:space="preserve"> </w:t>
      </w:r>
      <w:r w:rsidRPr="003B3DC4" w:rsidR="0098102D">
        <w:t xml:space="preserve">On that point, </w:t>
      </w:r>
      <w:r w:rsidRPr="003B3DC4">
        <w:t xml:space="preserve">I will </w:t>
      </w:r>
      <w:r w:rsidRPr="003B3DC4" w:rsidR="0098102D">
        <w:t xml:space="preserve">come to you, </w:t>
      </w:r>
      <w:r w:rsidRPr="003B3DC4" w:rsidR="005939C3">
        <w:t xml:space="preserve">Mr </w:t>
      </w:r>
      <w:r w:rsidRPr="003B3DC4" w:rsidR="00592819">
        <w:t>Spiers</w:t>
      </w:r>
      <w:r w:rsidRPr="003B3DC4">
        <w:t xml:space="preserve">. </w:t>
      </w:r>
      <w:r w:rsidRPr="003B3DC4" w:rsidR="0098102D">
        <w:t>T</w:t>
      </w:r>
      <w:r w:rsidRPr="003B3DC4">
        <w:t>he CCC’s advice also stresses that progress in one sector must not be constrained by delays in another</w:t>
      </w:r>
      <w:r w:rsidRPr="003B3DC4" w:rsidR="0098102D">
        <w:t>. F</w:t>
      </w:r>
      <w:r w:rsidRPr="003B3DC4">
        <w:t>or example</w:t>
      </w:r>
      <w:r w:rsidRPr="003B3DC4" w:rsidR="0098102D">
        <w:t xml:space="preserve">, </w:t>
      </w:r>
      <w:r w:rsidRPr="003B3DC4" w:rsidR="002341F7">
        <w:t xml:space="preserve">progress on </w:t>
      </w:r>
      <w:r w:rsidRPr="003B3DC4">
        <w:t>grid capacity</w:t>
      </w:r>
      <w:r w:rsidRPr="003B3DC4" w:rsidR="002341F7">
        <w:t xml:space="preserve"> should not limit </w:t>
      </w:r>
      <w:r w:rsidRPr="003B3DC4">
        <w:t>the roll</w:t>
      </w:r>
      <w:r w:rsidRPr="003B3DC4" w:rsidR="00226A51">
        <w:t>-</w:t>
      </w:r>
      <w:r w:rsidRPr="003B3DC4">
        <w:t xml:space="preserve">out of heat pumps or electric vehicles. </w:t>
      </w:r>
      <w:r w:rsidRPr="003B3DC4" w:rsidR="002341F7">
        <w:t>W</w:t>
      </w:r>
      <w:r w:rsidRPr="003B3DC4">
        <w:t>here do you see the most significant interdependencies</w:t>
      </w:r>
      <w:r w:rsidRPr="003B3DC4" w:rsidR="002341F7">
        <w:t>? H</w:t>
      </w:r>
      <w:r w:rsidRPr="003B3DC4">
        <w:t xml:space="preserve">ow can </w:t>
      </w:r>
      <w:r w:rsidRPr="003B3DC4" w:rsidR="000C1D94">
        <w:t>Government</w:t>
      </w:r>
      <w:r w:rsidRPr="003B3DC4">
        <w:t xml:space="preserve"> best co</w:t>
      </w:r>
      <w:r w:rsidRPr="003B3DC4" w:rsidR="00226A51">
        <w:noBreakHyphen/>
      </w:r>
      <w:r w:rsidRPr="003B3DC4">
        <w:t xml:space="preserve">ordinate across those </w:t>
      </w:r>
      <w:r w:rsidRPr="003B3DC4" w:rsidR="002341F7">
        <w:t>D</w:t>
      </w:r>
      <w:r w:rsidRPr="003B3DC4">
        <w:t>epartments to ensure that that delivery is on track?</w:t>
      </w:r>
    </w:p>
    <w:p w:rsidR="00F0397B" w:rsidRPr="003B3DC4" w:rsidP="00394FDE">
      <w:pPr>
        <w:pStyle w:val="Answer"/>
      </w:pPr>
      <w:sdt>
        <w:sdtPr>
          <w:alias w:val="Witness"/>
          <w:id w:val="-1368900903"/>
          <w:placeholder>
            <w:docPart w:val="7050749550CD437F9BD300B8DC5A1780"/>
          </w:placeholder>
          <w:richText/>
        </w:sdtPr>
        <w:sdtContent>
          <w:r w:rsidRPr="003B3DC4" w:rsidR="00687F20">
            <w:rPr>
              <w:b/>
              <w:i/>
            </w:rPr>
            <w:t>Shaun Spiers:</w:t>
          </w:r>
        </w:sdtContent>
      </w:sdt>
      <w:r w:rsidRPr="003B3DC4" w:rsidR="00687F20">
        <w:t xml:space="preserve"> The </w:t>
      </w:r>
      <w:r w:rsidRPr="003B3DC4" w:rsidR="00394FDE">
        <w:t>grid is probably the biggest one</w:t>
      </w:r>
      <w:r w:rsidRPr="003B3DC4" w:rsidR="00687F20">
        <w:t>. A</w:t>
      </w:r>
      <w:r w:rsidRPr="003B3DC4" w:rsidR="00394FDE">
        <w:t>gain</w:t>
      </w:r>
      <w:r w:rsidRPr="003B3DC4" w:rsidR="00687F20">
        <w:t xml:space="preserve">, </w:t>
      </w:r>
      <w:r w:rsidRPr="003B3DC4" w:rsidR="00394FDE">
        <w:t>it is not just a story of the carbon budgets and net zero</w:t>
      </w:r>
      <w:r w:rsidRPr="003B3DC4" w:rsidR="002341F7">
        <w:t>. W</w:t>
      </w:r>
      <w:r w:rsidRPr="003B3DC4" w:rsidR="00394FDE">
        <w:t>e are going to have to upgrade the grid anyway</w:t>
      </w:r>
      <w:r w:rsidRPr="003B3DC4" w:rsidR="002341F7">
        <w:t>. I</w:t>
      </w:r>
      <w:r w:rsidRPr="003B3DC4" w:rsidR="00394FDE">
        <w:t>t is a big job</w:t>
      </w:r>
      <w:r w:rsidRPr="003B3DC4">
        <w:t>. I</w:t>
      </w:r>
      <w:r w:rsidRPr="003B3DC4" w:rsidR="00394FDE">
        <w:t>t is essential for growth, for doing away with constraint costs, for decarbonisation</w:t>
      </w:r>
      <w:r w:rsidRPr="003B3DC4">
        <w:t xml:space="preserve">, et cetera. It </w:t>
      </w:r>
      <w:r w:rsidRPr="003B3DC4" w:rsidR="00394FDE">
        <w:t>is a top priority.</w:t>
      </w:r>
    </w:p>
    <w:p w:rsidR="00394FDE" w:rsidRPr="003B3DC4" w:rsidP="00394FDE">
      <w:pPr>
        <w:pStyle w:val="Answer"/>
      </w:pPr>
      <w:r w:rsidRPr="003B3DC4">
        <w:t xml:space="preserve">If I </w:t>
      </w:r>
      <w:r w:rsidRPr="003B3DC4" w:rsidR="008D61B8">
        <w:t xml:space="preserve">were to </w:t>
      </w:r>
      <w:r w:rsidRPr="003B3DC4">
        <w:t>single out one other</w:t>
      </w:r>
      <w:r w:rsidRPr="003B3DC4" w:rsidR="008D61B8">
        <w:t xml:space="preserve">, </w:t>
      </w:r>
      <w:r w:rsidRPr="003B3DC4">
        <w:t>I would say that getting greenhouse gas removers in place depends on carbon capture and storage</w:t>
      </w:r>
      <w:r w:rsidRPr="003B3DC4" w:rsidR="00F0397B">
        <w:t xml:space="preserve">, which </w:t>
      </w:r>
      <w:r w:rsidRPr="003B3DC4">
        <w:t xml:space="preserve">is behind track as well. </w:t>
      </w:r>
      <w:r w:rsidRPr="003B3DC4" w:rsidR="00F0397B">
        <w:t>T</w:t>
      </w:r>
      <w:r w:rsidRPr="003B3DC4">
        <w:t>hat is another dependency.</w:t>
      </w:r>
    </w:p>
    <w:p w:rsidR="00394FDE" w:rsidRPr="003B3DC4" w:rsidP="005D099C">
      <w:pPr>
        <w:pStyle w:val="Question"/>
      </w:pPr>
      <w:sdt>
        <w:sdtPr>
          <w:alias w:val="Member"/>
          <w:tag w:val="&lt;Member mnisId='5251' dodsId='118011'&gt;"/>
          <w:id w:val="1289780159"/>
          <w:placeholder>
            <w:docPart w:val="76F4165B9E9C43A8B521CA90329FDBBA"/>
          </w:placeholder>
          <w:richText/>
        </w:sdtPr>
        <w:sdtContent>
          <w:r w:rsidRPr="003B3DC4" w:rsidR="005D099C">
            <w:rPr>
              <w:b/>
            </w:rPr>
            <w:t>Martin Rhodes:</w:t>
          </w:r>
        </w:sdtContent>
      </w:sdt>
      <w:r w:rsidRPr="003B3DC4" w:rsidR="005D099C">
        <w:t xml:space="preserve"> </w:t>
      </w:r>
      <w:r w:rsidRPr="003B3DC4" w:rsidR="005939C3">
        <w:t xml:space="preserve">Mr </w:t>
      </w:r>
      <w:r w:rsidRPr="003B3DC4" w:rsidR="00592819">
        <w:t>Spiers</w:t>
      </w:r>
      <w:r w:rsidRPr="003B3DC4">
        <w:t>, just picking up on an earlier answer you gave to a colleague with regard to assumptions, the CCC’s modelling assumes a particular pace of technology uptake</w:t>
      </w:r>
      <w:r w:rsidRPr="003B3DC4" w:rsidR="00160AFF">
        <w:t xml:space="preserve"> and</w:t>
      </w:r>
      <w:r w:rsidRPr="003B3DC4">
        <w:t xml:space="preserve"> behaviour change. What risks arise if public response, affordability or innovation progress more slowly than expected</w:t>
      </w:r>
      <w:r w:rsidRPr="003B3DC4" w:rsidR="00160AFF">
        <w:t>? H</w:t>
      </w:r>
      <w:r w:rsidRPr="003B3DC4">
        <w:t xml:space="preserve">ow can </w:t>
      </w:r>
      <w:r w:rsidRPr="003B3DC4" w:rsidR="00226A51">
        <w:t>G</w:t>
      </w:r>
      <w:r w:rsidRPr="003B3DC4" w:rsidR="000C1D94">
        <w:t>overnment</w:t>
      </w:r>
      <w:r w:rsidRPr="003B3DC4">
        <w:t xml:space="preserve"> policy or public engagement help close that potential gap?</w:t>
      </w:r>
    </w:p>
    <w:p w:rsidR="00160AFF" w:rsidRPr="003B3DC4" w:rsidP="00394FDE">
      <w:pPr>
        <w:pStyle w:val="Answer"/>
      </w:pPr>
      <w:sdt>
        <w:sdtPr>
          <w:alias w:val="Witness"/>
          <w:id w:val="-958803745"/>
          <w:placeholder>
            <w:docPart w:val="3B49AED121A94FBEA795265415B20E82"/>
          </w:placeholder>
          <w:richText/>
        </w:sdtPr>
        <w:sdtContent>
          <w:r w:rsidRPr="003B3DC4" w:rsidR="00961C62">
            <w:rPr>
              <w:b/>
              <w:i/>
            </w:rPr>
            <w:t>Shaun Spiers:</w:t>
          </w:r>
        </w:sdtContent>
      </w:sdt>
      <w:r w:rsidRPr="003B3DC4" w:rsidR="00961C62">
        <w:t xml:space="preserve"> T</w:t>
      </w:r>
      <w:r w:rsidRPr="003B3DC4" w:rsidR="00394FDE">
        <w:t>hat is a very good question</w:t>
      </w:r>
      <w:r w:rsidRPr="003B3DC4">
        <w:t>, a</w:t>
      </w:r>
      <w:r w:rsidRPr="003B3DC4" w:rsidR="00394FDE">
        <w:t>s you no doubt know</w:t>
      </w:r>
      <w:r w:rsidRPr="003B3DC4">
        <w:t>. I</w:t>
      </w:r>
      <w:r w:rsidRPr="003B3DC4" w:rsidR="00394FDE">
        <w:t xml:space="preserve">t is the big risk. There is a lot resting on </w:t>
      </w:r>
      <w:r w:rsidRPr="003B3DC4">
        <w:t xml:space="preserve">the </w:t>
      </w:r>
      <w:r w:rsidRPr="003B3DC4" w:rsidR="00394FDE">
        <w:t>take</w:t>
      </w:r>
      <w:r w:rsidRPr="003B3DC4">
        <w:t>-</w:t>
      </w:r>
      <w:r w:rsidRPr="003B3DC4" w:rsidR="00394FDE">
        <w:t>up of electric vehicles</w:t>
      </w:r>
      <w:r w:rsidRPr="003B3DC4">
        <w:t xml:space="preserve">, </w:t>
      </w:r>
      <w:r w:rsidRPr="003B3DC4" w:rsidR="00394FDE">
        <w:t>which is</w:t>
      </w:r>
      <w:r w:rsidRPr="003B3DC4" w:rsidR="00220D0E">
        <w:t xml:space="preserve"> </w:t>
      </w:r>
      <w:r w:rsidRPr="003B3DC4" w:rsidR="00394FDE">
        <w:t>fine</w:t>
      </w:r>
      <w:r w:rsidRPr="003B3DC4">
        <w:t xml:space="preserve">, and </w:t>
      </w:r>
      <w:r w:rsidRPr="003B3DC4" w:rsidR="00394FDE">
        <w:t>heat pumps</w:t>
      </w:r>
      <w:r w:rsidRPr="003B3DC4">
        <w:t>. T</w:t>
      </w:r>
      <w:r w:rsidRPr="003B3DC4" w:rsidR="00394FDE">
        <w:t>he</w:t>
      </w:r>
      <w:r w:rsidRPr="003B3DC4" w:rsidR="00763C61">
        <w:t xml:space="preserve">re </w:t>
      </w:r>
      <w:r w:rsidRPr="003B3DC4" w:rsidR="00394FDE">
        <w:t>are really ambitious plans for heat pumps. I am going to probably get the stat wrong</w:t>
      </w:r>
      <w:r w:rsidRPr="003B3DC4" w:rsidR="00763C61">
        <w:t xml:space="preserve">, </w:t>
      </w:r>
      <w:r w:rsidRPr="003B3DC4" w:rsidR="00394FDE">
        <w:t xml:space="preserve">but </w:t>
      </w:r>
      <w:r w:rsidRPr="003B3DC4" w:rsidR="00763C61">
        <w:t xml:space="preserve">I think </w:t>
      </w:r>
      <w:r w:rsidRPr="003B3DC4" w:rsidR="00394FDE">
        <w:t xml:space="preserve">there </w:t>
      </w:r>
      <w:r w:rsidRPr="003B3DC4" w:rsidR="009A53B7">
        <w:t>are</w:t>
      </w:r>
      <w:r w:rsidRPr="003B3DC4" w:rsidR="00394FDE">
        <w:t xml:space="preserve"> something like 11,000 heat pump engineers now</w:t>
      </w:r>
      <w:r w:rsidRPr="003B3DC4" w:rsidR="00763C61">
        <w:t>. W</w:t>
      </w:r>
      <w:r w:rsidRPr="003B3DC4" w:rsidR="00394FDE">
        <w:t xml:space="preserve">e need a </w:t>
      </w:r>
      <w:r w:rsidRPr="003B3DC4" w:rsidR="00763C61">
        <w:t>120,000</w:t>
      </w:r>
      <w:r w:rsidRPr="003B3DC4" w:rsidR="00394FDE">
        <w:t xml:space="preserve"> by 2030. </w:t>
      </w:r>
    </w:p>
    <w:p w:rsidR="00763C61" w:rsidRPr="003B3DC4" w:rsidP="00394FDE">
      <w:pPr>
        <w:pStyle w:val="Answer"/>
      </w:pPr>
      <w:r w:rsidRPr="003B3DC4">
        <w:t>There is not a lot of public understanding about heat pumps</w:t>
      </w:r>
      <w:r w:rsidRPr="003B3DC4">
        <w:t>. T</w:t>
      </w:r>
      <w:r w:rsidRPr="003B3DC4">
        <w:t>here is a lot of fear of them</w:t>
      </w:r>
      <w:r w:rsidRPr="003B3DC4">
        <w:t>. T</w:t>
      </w:r>
      <w:r w:rsidRPr="003B3DC4">
        <w:t xml:space="preserve">here is a lot of fear </w:t>
      </w:r>
      <w:r w:rsidRPr="003B3DC4">
        <w:t xml:space="preserve">about </w:t>
      </w:r>
      <w:r w:rsidRPr="003B3DC4">
        <w:t xml:space="preserve">what happens if </w:t>
      </w:r>
      <w:r w:rsidRPr="003B3DC4">
        <w:t xml:space="preserve">they </w:t>
      </w:r>
      <w:r w:rsidRPr="003B3DC4">
        <w:t>come into your home.</w:t>
      </w:r>
      <w:r w:rsidRPr="003B3DC4">
        <w:t xml:space="preserve"> T</w:t>
      </w:r>
      <w:r w:rsidRPr="003B3DC4">
        <w:t>he price differential between the gas boiler and heat pump is not good enough now because electricity prices are too high</w:t>
      </w:r>
      <w:r w:rsidRPr="003B3DC4">
        <w:t xml:space="preserve">. Again, we </w:t>
      </w:r>
      <w:r w:rsidRPr="003B3DC4">
        <w:t xml:space="preserve">need to do something about energy prices and about public information to get people to trust that they will be able to have a heat pump </w:t>
      </w:r>
      <w:r w:rsidRPr="003B3DC4">
        <w:t xml:space="preserve">reliably </w:t>
      </w:r>
      <w:r w:rsidRPr="003B3DC4">
        <w:t>put in</w:t>
      </w:r>
      <w:r w:rsidRPr="003B3DC4">
        <w:t xml:space="preserve">to their home </w:t>
      </w:r>
      <w:r w:rsidRPr="003B3DC4">
        <w:t>when their gas boiler needs replacing.</w:t>
      </w:r>
      <w:r w:rsidRPr="003B3DC4">
        <w:t xml:space="preserve"> T</w:t>
      </w:r>
      <w:r w:rsidRPr="003B3DC4">
        <w:t>here is no suggestion of ripping out gas boilers</w:t>
      </w:r>
      <w:r w:rsidRPr="003B3DC4">
        <w:t xml:space="preserve">, but that is </w:t>
      </w:r>
      <w:r w:rsidRPr="003B3DC4">
        <w:t xml:space="preserve">a key risk. </w:t>
      </w:r>
    </w:p>
    <w:p w:rsidR="00394FDE" w:rsidRPr="003B3DC4" w:rsidP="00394FDE">
      <w:pPr>
        <w:pStyle w:val="Answer"/>
      </w:pPr>
      <w:r w:rsidRPr="003B3DC4">
        <w:t>There are other assumptions in there</w:t>
      </w:r>
      <w:r w:rsidRPr="003B3DC4" w:rsidR="00ED0EAA">
        <w:t xml:space="preserve">, </w:t>
      </w:r>
      <w:r w:rsidRPr="003B3DC4">
        <w:t>for instance</w:t>
      </w:r>
      <w:r w:rsidRPr="003B3DC4" w:rsidR="00ED0EAA">
        <w:t xml:space="preserve">, </w:t>
      </w:r>
      <w:r w:rsidRPr="003B3DC4">
        <w:t>on the electrification of heavy goods vehicles</w:t>
      </w:r>
      <w:r w:rsidRPr="003B3DC4" w:rsidR="00ED0EAA">
        <w:t>. T</w:t>
      </w:r>
      <w:r w:rsidRPr="003B3DC4">
        <w:t>here are assumptions in the seventh carbon budget about that.</w:t>
      </w:r>
      <w:r w:rsidRPr="003B3DC4" w:rsidR="00ED0EAA">
        <w:t xml:space="preserve"> </w:t>
      </w:r>
      <w:r w:rsidRPr="003B3DC4">
        <w:t xml:space="preserve">There is not yet a </w:t>
      </w:r>
      <w:r w:rsidRPr="003B3DC4" w:rsidR="009A53B7">
        <w:t>G</w:t>
      </w:r>
      <w:r w:rsidRPr="003B3DC4" w:rsidR="000C1D94">
        <w:t>overnment</w:t>
      </w:r>
      <w:r w:rsidRPr="003B3DC4">
        <w:t xml:space="preserve"> plan on </w:t>
      </w:r>
      <w:r w:rsidRPr="003B3DC4" w:rsidR="00ED0EAA">
        <w:t>that. A</w:t>
      </w:r>
      <w:r w:rsidRPr="003B3DC4">
        <w:t>gain</w:t>
      </w:r>
      <w:r w:rsidRPr="003B3DC4" w:rsidR="00ED0EAA">
        <w:t xml:space="preserve">, </w:t>
      </w:r>
      <w:r w:rsidRPr="003B3DC4">
        <w:t>I am probably going to get the stat wrong</w:t>
      </w:r>
      <w:r w:rsidRPr="003B3DC4" w:rsidR="00ED0EAA">
        <w:t>—</w:t>
      </w:r>
      <w:r w:rsidRPr="003B3DC4">
        <w:t xml:space="preserve">I can write to the </w:t>
      </w:r>
      <w:r w:rsidRPr="003B3DC4" w:rsidR="000C1D94">
        <w:t>Committee</w:t>
      </w:r>
      <w:r w:rsidRPr="003B3DC4" w:rsidR="00ED0EAA">
        <w:t>—</w:t>
      </w:r>
      <w:r w:rsidRPr="003B3DC4">
        <w:t xml:space="preserve">but </w:t>
      </w:r>
      <w:r w:rsidRPr="003B3DC4" w:rsidR="00ED0EAA">
        <w:t xml:space="preserve">HGVs are </w:t>
      </w:r>
      <w:r w:rsidRPr="003B3DC4">
        <w:t>something like 13% of surface</w:t>
      </w:r>
      <w:r w:rsidRPr="003B3DC4" w:rsidR="00ED0EAA">
        <w:t xml:space="preserve"> transport. S</w:t>
      </w:r>
      <w:r w:rsidRPr="003B3DC4">
        <w:t>urface transport is still a really big part of the emissions we need to cut</w:t>
      </w:r>
      <w:r w:rsidRPr="003B3DC4" w:rsidR="00ED0EAA">
        <w:t>. A</w:t>
      </w:r>
      <w:r w:rsidRPr="003B3DC4">
        <w:t>gain</w:t>
      </w:r>
      <w:r w:rsidRPr="003B3DC4" w:rsidR="00ED0EAA">
        <w:t xml:space="preserve">, </w:t>
      </w:r>
      <w:r w:rsidRPr="003B3DC4">
        <w:t>we need a plan to electrify heavy goods vehicles. There are lots of other areas as well</w:t>
      </w:r>
      <w:r w:rsidRPr="003B3DC4" w:rsidR="00ED0EAA">
        <w:t xml:space="preserve">, </w:t>
      </w:r>
      <w:r w:rsidRPr="003B3DC4">
        <w:t>I am sure.</w:t>
      </w:r>
    </w:p>
    <w:p w:rsidR="00394FDE" w:rsidRPr="003B3DC4" w:rsidP="00C213BB">
      <w:pPr>
        <w:pStyle w:val="Question"/>
      </w:pPr>
      <w:sdt>
        <w:sdtPr>
          <w:alias w:val="Member"/>
          <w:tag w:val="&lt;Member mnisId='5251' dodsId='118011'&gt;"/>
          <w:id w:val="-656533607"/>
          <w:placeholder>
            <w:docPart w:val="BC7A9F2AC5C94C5DA763FD3044C25A16"/>
          </w:placeholder>
          <w:richText/>
        </w:sdtPr>
        <w:sdtContent>
          <w:r w:rsidRPr="003B3DC4" w:rsidR="005D099C">
            <w:rPr>
              <w:b/>
            </w:rPr>
            <w:t>Martin Rhodes:</w:t>
          </w:r>
        </w:sdtContent>
      </w:sdt>
      <w:r w:rsidRPr="003B3DC4" w:rsidR="005D099C">
        <w:t xml:space="preserve"> </w:t>
      </w:r>
      <w:r w:rsidRPr="003B3DC4">
        <w:t xml:space="preserve">Professor </w:t>
      </w:r>
      <w:r w:rsidRPr="003B3DC4" w:rsidR="005D099C">
        <w:t>Rogelj</w:t>
      </w:r>
      <w:r w:rsidRPr="003B3DC4">
        <w:t xml:space="preserve">, the CCC advises that decarbonisation should not simply offshore emissions through imported goods, fuels or supply chains. How can the </w:t>
      </w:r>
      <w:r w:rsidRPr="003B3DC4" w:rsidR="000C1D94">
        <w:t>Government</w:t>
      </w:r>
      <w:r w:rsidRPr="003B3DC4">
        <w:t xml:space="preserve"> manage those interdependencies</w:t>
      </w:r>
      <w:r w:rsidRPr="003B3DC4" w:rsidR="00043857">
        <w:t>,</w:t>
      </w:r>
      <w:r w:rsidRPr="003B3DC4">
        <w:t xml:space="preserve"> including clean technology manufacturing</w:t>
      </w:r>
      <w:r w:rsidRPr="003B3DC4" w:rsidR="00043857">
        <w:t xml:space="preserve"> and </w:t>
      </w:r>
      <w:r w:rsidRPr="003B3DC4" w:rsidR="0037377F">
        <w:t>l</w:t>
      </w:r>
      <w:r w:rsidRPr="003B3DC4">
        <w:t>ow</w:t>
      </w:r>
      <w:r w:rsidRPr="003B3DC4" w:rsidR="009A53B7">
        <w:noBreakHyphen/>
      </w:r>
      <w:r w:rsidRPr="003B3DC4">
        <w:t>carbon fuels</w:t>
      </w:r>
      <w:r w:rsidRPr="003B3DC4" w:rsidR="00043857">
        <w:t xml:space="preserve">, </w:t>
      </w:r>
      <w:r w:rsidRPr="003B3DC4">
        <w:t>to safeguard the UK’s carbon budgets and its competitiveness?</w:t>
      </w:r>
    </w:p>
    <w:p w:rsidR="00E864EA" w:rsidRPr="003B3DC4" w:rsidP="00394FDE">
      <w:pPr>
        <w:pStyle w:val="Answer"/>
      </w:pPr>
      <w:sdt>
        <w:sdtPr>
          <w:alias w:val="Witness"/>
          <w:id w:val="-930815947"/>
          <w:placeholder>
            <w:docPart w:val="F3725F81EF6748509AE2C8F27BC78ADD"/>
          </w:placeholder>
          <w:richText/>
        </w:sdtPr>
        <w:sdtContent>
          <w:r w:rsidRPr="003B3DC4" w:rsidR="006D79A4">
            <w:rPr>
              <w:b/>
              <w:i/>
            </w:rPr>
            <w:t>Professor Rogelj:</w:t>
          </w:r>
        </w:sdtContent>
      </w:sdt>
      <w:r w:rsidRPr="003B3DC4" w:rsidR="006D79A4">
        <w:t xml:space="preserve"> </w:t>
      </w:r>
      <w:r w:rsidRPr="003B3DC4" w:rsidR="00394FDE">
        <w:t>Thanks for this question. The offshoring of emissions is a challenge</w:t>
      </w:r>
      <w:r w:rsidRPr="003B3DC4" w:rsidR="005E517C">
        <w:t xml:space="preserve">, </w:t>
      </w:r>
      <w:r w:rsidRPr="003B3DC4" w:rsidR="00394FDE">
        <w:t>but I will come back to that in a minute. I also want to highlight the importance of the positive spillover effects of what the UK is doing. The UK is looked at as a climate leader. Many of the policies</w:t>
      </w:r>
      <w:r w:rsidRPr="003B3DC4" w:rsidR="005E517C">
        <w:t xml:space="preserve">, </w:t>
      </w:r>
      <w:r w:rsidRPr="003B3DC4" w:rsidR="00394FDE">
        <w:t xml:space="preserve">measures </w:t>
      </w:r>
      <w:r w:rsidRPr="003B3DC4" w:rsidR="005E517C">
        <w:t xml:space="preserve">and </w:t>
      </w:r>
      <w:r w:rsidRPr="003B3DC4" w:rsidR="00394FDE">
        <w:t>practices that the UK is putting in place</w:t>
      </w:r>
      <w:r w:rsidRPr="003B3DC4">
        <w:t xml:space="preserve">—an example </w:t>
      </w:r>
      <w:r w:rsidRPr="003B3DC4" w:rsidR="00394FDE">
        <w:t>is the UK’s emission</w:t>
      </w:r>
      <w:r w:rsidR="008853FA">
        <w:t>s</w:t>
      </w:r>
      <w:r w:rsidRPr="003B3DC4" w:rsidR="00394FDE">
        <w:t xml:space="preserve"> inventory</w:t>
      </w:r>
      <w:r w:rsidRPr="003B3DC4">
        <w:t>—</w:t>
      </w:r>
      <w:r w:rsidRPr="003B3DC4" w:rsidR="00394FDE">
        <w:t>are copied by others globally</w:t>
      </w:r>
      <w:r w:rsidRPr="003B3DC4">
        <w:t>. T</w:t>
      </w:r>
      <w:r w:rsidRPr="003B3DC4" w:rsidR="00394FDE">
        <w:t xml:space="preserve">his ambition and leadership can </w:t>
      </w:r>
      <w:r w:rsidRPr="003B3DC4">
        <w:t xml:space="preserve">also </w:t>
      </w:r>
      <w:r w:rsidRPr="003B3DC4" w:rsidR="00394FDE">
        <w:t>really mobilise the international community.</w:t>
      </w:r>
      <w:r w:rsidRPr="003B3DC4">
        <w:t xml:space="preserve"> A</w:t>
      </w:r>
      <w:r w:rsidRPr="003B3DC4" w:rsidR="00394FDE">
        <w:t xml:space="preserve">mbition in the UK will have </w:t>
      </w:r>
      <w:r w:rsidRPr="003B3DC4">
        <w:t xml:space="preserve">a </w:t>
      </w:r>
      <w:r w:rsidRPr="003B3DC4" w:rsidR="00394FDE">
        <w:t xml:space="preserve">spillover effect internationally. </w:t>
      </w:r>
    </w:p>
    <w:p w:rsidR="00394FDE" w:rsidRPr="003B3DC4" w:rsidP="00394FDE">
      <w:pPr>
        <w:pStyle w:val="Answer"/>
      </w:pPr>
      <w:r w:rsidRPr="003B3DC4">
        <w:t>Of course</w:t>
      </w:r>
      <w:r w:rsidRPr="003B3DC4" w:rsidR="00E864EA">
        <w:t xml:space="preserve">, </w:t>
      </w:r>
      <w:r w:rsidRPr="003B3DC4">
        <w:t xml:space="preserve">ambition domestically in the UK does not mean simply moving everything outside the UK or </w:t>
      </w:r>
      <w:r w:rsidRPr="003B3DC4" w:rsidR="00E864EA">
        <w:t xml:space="preserve">moving </w:t>
      </w:r>
      <w:r w:rsidRPr="003B3DC4">
        <w:t>all emissions outside UK borders.</w:t>
      </w:r>
      <w:r w:rsidRPr="003B3DC4" w:rsidR="00E91886">
        <w:t xml:space="preserve"> </w:t>
      </w:r>
      <w:r w:rsidRPr="003B3DC4" w:rsidR="00E864EA">
        <w:t xml:space="preserve">If </w:t>
      </w:r>
      <w:r w:rsidRPr="003B3DC4">
        <w:t>I understand correctly</w:t>
      </w:r>
      <w:r w:rsidRPr="003B3DC4" w:rsidR="00E864EA">
        <w:t xml:space="preserve">, </w:t>
      </w:r>
      <w:r w:rsidRPr="003B3DC4">
        <w:t>from 1 January 2027 the UK will have a carbon border adjustment mechanism</w:t>
      </w:r>
      <w:r w:rsidRPr="003B3DC4" w:rsidR="00E864EA">
        <w:t xml:space="preserve">, </w:t>
      </w:r>
      <w:r w:rsidRPr="003B3DC4">
        <w:t>which will tax imported goods at an equivalent carbon price or carbon penalty as they would be experiencing here in the UK and therefore reduc</w:t>
      </w:r>
      <w:r w:rsidRPr="003B3DC4" w:rsidR="00E864EA">
        <w:t>e</w:t>
      </w:r>
      <w:r w:rsidRPr="003B3DC4">
        <w:t xml:space="preserve"> the compelling nature of offshoring emissions.</w:t>
      </w:r>
    </w:p>
    <w:p w:rsidR="00394FDE" w:rsidRPr="003B3DC4" w:rsidP="00394FDE">
      <w:pPr>
        <w:pStyle w:val="Answer"/>
      </w:pPr>
      <w:r w:rsidRPr="003B3DC4">
        <w:t>I would also like to highlight that the industrial challenges that the UK is experiencing are not necessarily decarbonisation</w:t>
      </w:r>
      <w:r w:rsidRPr="003B3DC4" w:rsidR="00F446A2">
        <w:t>-</w:t>
      </w:r>
      <w:r w:rsidRPr="003B3DC4">
        <w:t>driven</w:t>
      </w:r>
      <w:r w:rsidRPr="003B3DC4" w:rsidR="00F446A2">
        <w:t>. T</w:t>
      </w:r>
      <w:r w:rsidRPr="003B3DC4">
        <w:t xml:space="preserve">hese challenges need to be seen </w:t>
      </w:r>
      <w:r w:rsidRPr="003B3DC4" w:rsidR="003D7D12">
        <w:t xml:space="preserve">as part of </w:t>
      </w:r>
      <w:r w:rsidRPr="003B3DC4">
        <w:t xml:space="preserve">a broader agenda. </w:t>
      </w:r>
      <w:r w:rsidRPr="003B3DC4" w:rsidR="003D7D12">
        <w:t>W</w:t>
      </w:r>
      <w:r w:rsidRPr="003B3DC4">
        <w:t>e need to imagine which industr</w:t>
      </w:r>
      <w:r w:rsidRPr="003B3DC4" w:rsidR="003D7D12">
        <w:t xml:space="preserve">ies </w:t>
      </w:r>
      <w:r w:rsidRPr="003B3DC4">
        <w:t xml:space="preserve">the world will need in 2050 and </w:t>
      </w:r>
      <w:r w:rsidRPr="003B3DC4" w:rsidR="003D7D12">
        <w:t xml:space="preserve">think about </w:t>
      </w:r>
      <w:r w:rsidRPr="003B3DC4">
        <w:t xml:space="preserve">how we </w:t>
      </w:r>
      <w:r w:rsidRPr="003B3DC4" w:rsidR="003D7D12">
        <w:t xml:space="preserve">can </w:t>
      </w:r>
      <w:r w:rsidRPr="003B3DC4">
        <w:t>build that industry</w:t>
      </w:r>
      <w:r w:rsidRPr="003B3DC4" w:rsidR="003D7D12">
        <w:t xml:space="preserve">. That </w:t>
      </w:r>
      <w:r w:rsidRPr="003B3DC4">
        <w:t>industry might not be the industry that built the 20th century in the UK</w:t>
      </w:r>
      <w:r w:rsidRPr="003B3DC4" w:rsidR="003D7D12">
        <w:t xml:space="preserve">; it </w:t>
      </w:r>
      <w:r w:rsidRPr="003B3DC4">
        <w:t>might be a different industry</w:t>
      </w:r>
      <w:r w:rsidRPr="003B3DC4" w:rsidR="003D7D12">
        <w:t>. W</w:t>
      </w:r>
      <w:r w:rsidRPr="003B3DC4">
        <w:t>e can anticipate that and we can prepare the UK for those new industries.</w:t>
      </w:r>
    </w:p>
    <w:p w:rsidR="00394FDE" w:rsidRPr="003B3DC4" w:rsidP="003D7D12">
      <w:pPr>
        <w:pStyle w:val="Question"/>
      </w:pPr>
      <w:sdt>
        <w:sdtPr>
          <w:alias w:val="Member"/>
          <w:tag w:val="&lt;Member mnisId='5342' dodsId='112826'&gt;"/>
          <w:id w:val="1024057552"/>
          <w:placeholder>
            <w:docPart w:val="0F3A4237BD4F467FB97C928DAF85C2CA"/>
          </w:placeholder>
          <w:richText/>
        </w:sdtPr>
        <w:sdtContent>
          <w:r w:rsidRPr="003B3DC4" w:rsidR="003D7D12">
            <w:rPr>
              <w:b/>
            </w:rPr>
            <w:t>John Whitby:</w:t>
          </w:r>
        </w:sdtContent>
      </w:sdt>
      <w:r w:rsidRPr="003B3DC4" w:rsidR="003D7D12">
        <w:t xml:space="preserve"> </w:t>
      </w:r>
      <w:r w:rsidRPr="003B3DC4">
        <w:t xml:space="preserve">The Climate Change Committee notes that meeting the seventh carbon budget will require substantial </w:t>
      </w:r>
      <w:r w:rsidRPr="003B3DC4" w:rsidR="009A53B7">
        <w:t>up-front</w:t>
      </w:r>
      <w:r w:rsidRPr="003B3DC4">
        <w:t xml:space="preserve"> capital investment</w:t>
      </w:r>
      <w:r w:rsidRPr="003B3DC4" w:rsidR="00C8042B">
        <w:t>, but, i</w:t>
      </w:r>
      <w:r w:rsidRPr="003B3DC4">
        <w:t>f we invest in those changes</w:t>
      </w:r>
      <w:r w:rsidRPr="003B3DC4" w:rsidR="00C8042B">
        <w:t xml:space="preserve">, we </w:t>
      </w:r>
      <w:r w:rsidRPr="003B3DC4">
        <w:t xml:space="preserve">will produce </w:t>
      </w:r>
      <w:r w:rsidRPr="003B3DC4" w:rsidR="00EB1D28">
        <w:t>£</w:t>
      </w:r>
      <w:r w:rsidRPr="003B3DC4">
        <w:t xml:space="preserve">35 billion of cost savings by 2050. </w:t>
      </w:r>
      <w:r w:rsidRPr="003B3DC4" w:rsidR="00C8042B">
        <w:t>F</w:t>
      </w:r>
      <w:r w:rsidRPr="003B3DC4">
        <w:t>irst of all</w:t>
      </w:r>
      <w:r w:rsidRPr="003B3DC4" w:rsidR="00C8042B">
        <w:t xml:space="preserve">, </w:t>
      </w:r>
      <w:r w:rsidRPr="003B3DC4">
        <w:t>do you agree with those estimates</w:t>
      </w:r>
      <w:r w:rsidRPr="003B3DC4" w:rsidR="00C8042B">
        <w:t xml:space="preserve">? Are they </w:t>
      </w:r>
      <w:r w:rsidRPr="003B3DC4">
        <w:t>deliverable</w:t>
      </w:r>
      <w:r w:rsidRPr="003B3DC4" w:rsidR="00C8042B">
        <w:t xml:space="preserve">? What do </w:t>
      </w:r>
      <w:r w:rsidRPr="003B3DC4">
        <w:t>those estimates tell us about the potential risks and opportunities associated with transitioning to net zero?</w:t>
      </w:r>
    </w:p>
    <w:p w:rsidR="00134A87" w:rsidRPr="003B3DC4" w:rsidP="00394FDE">
      <w:pPr>
        <w:pStyle w:val="Answer"/>
      </w:pPr>
      <w:sdt>
        <w:sdtPr>
          <w:alias w:val="Witness"/>
          <w:id w:val="-1841227904"/>
          <w:placeholder>
            <w:docPart w:val="FBF95C8354BC43B2BC0A4268554ABA1F"/>
          </w:placeholder>
          <w:richText/>
        </w:sdtPr>
        <w:sdtContent>
          <w:r w:rsidRPr="003B3DC4" w:rsidR="008A320D">
            <w:rPr>
              <w:b/>
              <w:i/>
            </w:rPr>
            <w:t>Shaun Spiers:</w:t>
          </w:r>
        </w:sdtContent>
      </w:sdt>
      <w:r w:rsidRPr="003B3DC4" w:rsidR="008A320D">
        <w:t xml:space="preserve"> </w:t>
      </w:r>
      <w:r w:rsidRPr="003B3DC4" w:rsidR="00394FDE">
        <w:t>I do not mind making</w:t>
      </w:r>
      <w:r w:rsidRPr="003B3DC4" w:rsidR="008A320D">
        <w:t xml:space="preserve"> </w:t>
      </w:r>
      <w:r w:rsidRPr="003B3DC4" w:rsidR="00394FDE">
        <w:t>a start. Again</w:t>
      </w:r>
      <w:r w:rsidRPr="003B3DC4" w:rsidR="008A320D">
        <w:t xml:space="preserve">, </w:t>
      </w:r>
      <w:r w:rsidRPr="003B3DC4" w:rsidR="00394FDE">
        <w:t>they are credible. The CCC is a serious outfit. James Richardson</w:t>
      </w:r>
      <w:r w:rsidRPr="003B3DC4" w:rsidR="00192FD1">
        <w:t>, the chief economist</w:t>
      </w:r>
      <w:r w:rsidRPr="003B3DC4" w:rsidR="009A53B7">
        <w:t>,</w:t>
      </w:r>
      <w:r w:rsidRPr="003B3DC4" w:rsidR="00192FD1">
        <w:t xml:space="preserve"> </w:t>
      </w:r>
      <w:r w:rsidRPr="003B3DC4" w:rsidR="00394FDE">
        <w:t>is a serious person. They draw on real experts</w:t>
      </w:r>
      <w:r w:rsidRPr="003B3DC4" w:rsidR="00192FD1">
        <w:t>. T</w:t>
      </w:r>
      <w:r w:rsidRPr="003B3DC4" w:rsidR="00394FDE">
        <w:t>hey are credible.</w:t>
      </w:r>
      <w:r w:rsidRPr="003B3DC4">
        <w:t xml:space="preserve"> </w:t>
      </w:r>
      <w:r w:rsidRPr="003B3DC4" w:rsidR="00192FD1">
        <w:rPr>
          <w:bCs/>
          <w:iCs/>
        </w:rPr>
        <w:t>In a</w:t>
      </w:r>
      <w:r w:rsidRPr="003B3DC4" w:rsidR="00394FDE">
        <w:t>nything looking ahead that far</w:t>
      </w:r>
      <w:r w:rsidRPr="003B3DC4">
        <w:t xml:space="preserve">, </w:t>
      </w:r>
      <w:r w:rsidRPr="003B3DC4" w:rsidR="00192FD1">
        <w:t xml:space="preserve">there is </w:t>
      </w:r>
      <w:r w:rsidRPr="003B3DC4" w:rsidR="00394FDE">
        <w:t>plenty of potential to get things wrong.</w:t>
      </w:r>
    </w:p>
    <w:p w:rsidR="0050409B" w:rsidRPr="003B3DC4" w:rsidP="00394FDE">
      <w:pPr>
        <w:pStyle w:val="Answer"/>
      </w:pPr>
      <w:r w:rsidRPr="003B3DC4">
        <w:t>The real issue for the UK economy is the world is only going in one direction.</w:t>
      </w:r>
      <w:r w:rsidRPr="003B3DC4" w:rsidR="009A2BE4">
        <w:t xml:space="preserve"> </w:t>
      </w:r>
      <w:r w:rsidRPr="003B3DC4">
        <w:t xml:space="preserve">You </w:t>
      </w:r>
      <w:r w:rsidRPr="003B3DC4" w:rsidR="009A2BE4">
        <w:t xml:space="preserve">can </w:t>
      </w:r>
      <w:r w:rsidRPr="003B3DC4">
        <w:t>see</w:t>
      </w:r>
      <w:r w:rsidRPr="003B3DC4" w:rsidR="009A53B7">
        <w:t xml:space="preserve"> the</w:t>
      </w:r>
      <w:r w:rsidRPr="003B3DC4" w:rsidR="009A2BE4">
        <w:t xml:space="preserve"> </w:t>
      </w:r>
      <w:r w:rsidRPr="003B3DC4">
        <w:t xml:space="preserve">incredible investment </w:t>
      </w:r>
      <w:r w:rsidRPr="003B3DC4" w:rsidR="009A53B7">
        <w:t xml:space="preserve">in China </w:t>
      </w:r>
      <w:r w:rsidRPr="003B3DC4">
        <w:t>in EVs and solar panels and the price of battery storage coming down</w:t>
      </w:r>
      <w:r w:rsidRPr="003B3DC4" w:rsidR="009A2BE4">
        <w:t xml:space="preserve"> and so on. </w:t>
      </w:r>
      <w:r w:rsidRPr="003B3DC4">
        <w:t>I am sorry</w:t>
      </w:r>
      <w:r w:rsidRPr="003B3DC4" w:rsidR="009A2BE4">
        <w:t xml:space="preserve">. </w:t>
      </w:r>
      <w:r w:rsidRPr="003B3DC4">
        <w:t>I am going to bang on about electricity prices again</w:t>
      </w:r>
      <w:r w:rsidRPr="003B3DC4" w:rsidR="009A2BE4">
        <w:t xml:space="preserve">. One </w:t>
      </w:r>
      <w:r w:rsidRPr="003B3DC4">
        <w:t>of our business partners at Green Alliance</w:t>
      </w:r>
      <w:r w:rsidRPr="003B3DC4" w:rsidR="009A2BE4">
        <w:t xml:space="preserve">, </w:t>
      </w:r>
      <w:r w:rsidRPr="003B3DC4">
        <w:t>Heineken</w:t>
      </w:r>
      <w:r w:rsidRPr="003B3DC4" w:rsidR="009A2BE4">
        <w:t xml:space="preserve">, </w:t>
      </w:r>
      <w:r w:rsidRPr="003B3DC4">
        <w:t>recently invested in a heat storage facility in Portugal.</w:t>
      </w:r>
      <w:r w:rsidRPr="003B3DC4">
        <w:t xml:space="preserve"> </w:t>
      </w:r>
      <w:r w:rsidRPr="003B3DC4">
        <w:t>It would be great if they could do something like that in the UK</w:t>
      </w:r>
      <w:r w:rsidRPr="003B3DC4">
        <w:t xml:space="preserve">, </w:t>
      </w:r>
      <w:r w:rsidRPr="003B3DC4">
        <w:t>but it would not be top of their investment list for future</w:t>
      </w:r>
      <w:r w:rsidRPr="003B3DC4">
        <w:t>-</w:t>
      </w:r>
      <w:r w:rsidRPr="003B3DC4">
        <w:t>proofing their factories because our energy prices are so high</w:t>
      </w:r>
      <w:r w:rsidRPr="003B3DC4">
        <w:t>.</w:t>
      </w:r>
    </w:p>
    <w:p w:rsidR="00394FDE" w:rsidRPr="003B3DC4" w:rsidP="00394FDE">
      <w:pPr>
        <w:pStyle w:val="Answer"/>
      </w:pPr>
      <w:r w:rsidRPr="003B3DC4">
        <w:t xml:space="preserve">We </w:t>
      </w:r>
      <w:r w:rsidRPr="003B3DC4">
        <w:t>really need to be getting to a position where</w:t>
      </w:r>
      <w:r w:rsidRPr="003B3DC4">
        <w:t xml:space="preserve">, </w:t>
      </w:r>
      <w:r w:rsidRPr="003B3DC4">
        <w:t>as industries modern</w:t>
      </w:r>
      <w:r w:rsidRPr="003B3DC4" w:rsidR="005939C3">
        <w:t>is</w:t>
      </w:r>
      <w:r w:rsidRPr="003B3DC4">
        <w:t>e</w:t>
      </w:r>
      <w:r w:rsidRPr="003B3DC4">
        <w:t xml:space="preserve">, </w:t>
      </w:r>
      <w:r w:rsidRPr="003B3DC4">
        <w:t>which they are going to do</w:t>
      </w:r>
      <w:r w:rsidRPr="003B3DC4">
        <w:t xml:space="preserve">, </w:t>
      </w:r>
      <w:r w:rsidRPr="003B3DC4">
        <w:t>they have the confidence to modern</w:t>
      </w:r>
      <w:r w:rsidRPr="003B3DC4" w:rsidR="005939C3">
        <w:t>is</w:t>
      </w:r>
      <w:r w:rsidRPr="003B3DC4">
        <w:t>e in a way that is going to help deliver the carbon budgets and future-proof them</w:t>
      </w:r>
      <w:r w:rsidRPr="003B3DC4">
        <w:t>. I</w:t>
      </w:r>
      <w:r w:rsidRPr="003B3DC4">
        <w:t xml:space="preserve">n 10 </w:t>
      </w:r>
      <w:r w:rsidRPr="003B3DC4">
        <w:t xml:space="preserve">or </w:t>
      </w:r>
      <w:r w:rsidRPr="003B3DC4">
        <w:t>20 years</w:t>
      </w:r>
      <w:r w:rsidRPr="003B3DC4">
        <w:t>’</w:t>
      </w:r>
      <w:r w:rsidRPr="003B3DC4">
        <w:t xml:space="preserve"> time</w:t>
      </w:r>
      <w:r w:rsidRPr="003B3DC4">
        <w:t xml:space="preserve">, </w:t>
      </w:r>
      <w:r w:rsidRPr="003B3DC4">
        <w:t>it is almost impossible to imagine</w:t>
      </w:r>
      <w:r w:rsidRPr="003B3DC4" w:rsidR="00FE410D">
        <w:t xml:space="preserve">, </w:t>
      </w:r>
      <w:r w:rsidRPr="003B3DC4">
        <w:t>particularly with C</w:t>
      </w:r>
      <w:r w:rsidRPr="003B3DC4" w:rsidR="00FE410D">
        <w:t>BAMs</w:t>
      </w:r>
      <w:r w:rsidRPr="003B3DC4">
        <w:t xml:space="preserve"> and so on coming</w:t>
      </w:r>
      <w:r w:rsidRPr="003B3DC4" w:rsidR="00FE410D">
        <w:t xml:space="preserve">, </w:t>
      </w:r>
      <w:r w:rsidRPr="003B3DC4">
        <w:t xml:space="preserve">that they are going to be competitive unless </w:t>
      </w:r>
      <w:r w:rsidRPr="003B3DC4" w:rsidR="00FE410D">
        <w:t xml:space="preserve">they </w:t>
      </w:r>
      <w:r w:rsidRPr="003B3DC4">
        <w:t>take steps now to decarbon</w:t>
      </w:r>
      <w:r w:rsidRPr="003B3DC4" w:rsidR="005939C3">
        <w:t>is</w:t>
      </w:r>
      <w:r w:rsidRPr="003B3DC4">
        <w:t>e</w:t>
      </w:r>
      <w:r w:rsidRPr="003B3DC4" w:rsidR="00FE410D">
        <w:t>. T</w:t>
      </w:r>
      <w:r w:rsidRPr="003B3DC4">
        <w:t xml:space="preserve">here is an </w:t>
      </w:r>
      <w:r w:rsidRPr="003B3DC4" w:rsidR="009A53B7">
        <w:t>up</w:t>
      </w:r>
      <w:r w:rsidRPr="003B3DC4" w:rsidR="009A53B7">
        <w:noBreakHyphen/>
        <w:t>front</w:t>
      </w:r>
      <w:r w:rsidRPr="003B3DC4">
        <w:t xml:space="preserve"> capital cost</w:t>
      </w:r>
      <w:r w:rsidRPr="003B3DC4" w:rsidR="00FE410D">
        <w:t>. F</w:t>
      </w:r>
      <w:r w:rsidRPr="003B3DC4">
        <w:t>or a lot of smaller businesses</w:t>
      </w:r>
      <w:r w:rsidRPr="003B3DC4" w:rsidR="00FE410D">
        <w:t xml:space="preserve">, </w:t>
      </w:r>
      <w:r w:rsidRPr="003B3DC4">
        <w:t>there is a confidence issue in moving to a whole new way of doing things</w:t>
      </w:r>
      <w:r w:rsidRPr="003B3DC4" w:rsidR="00FE410D">
        <w:t xml:space="preserve">, </w:t>
      </w:r>
      <w:r w:rsidRPr="003B3DC4">
        <w:t>which requires a lot of support</w:t>
      </w:r>
      <w:r w:rsidRPr="003B3DC4" w:rsidR="00FE410D">
        <w:t xml:space="preserve">, </w:t>
      </w:r>
      <w:r w:rsidRPr="003B3DC4">
        <w:t>information and probably short-term capital expense</w:t>
      </w:r>
      <w:r w:rsidRPr="003B3DC4" w:rsidR="00FE410D">
        <w:t>. U</w:t>
      </w:r>
      <w:r w:rsidRPr="003B3DC4">
        <w:t>nless that happens</w:t>
      </w:r>
      <w:r w:rsidRPr="003B3DC4" w:rsidR="00FE410D">
        <w:t xml:space="preserve">, </w:t>
      </w:r>
      <w:r w:rsidRPr="003B3DC4">
        <w:t>we are just going to see more and more industries fold</w:t>
      </w:r>
      <w:r w:rsidRPr="003B3DC4" w:rsidR="00FE410D">
        <w:t xml:space="preserve">. That is </w:t>
      </w:r>
      <w:r w:rsidRPr="003B3DC4">
        <w:t>not because of our net zero aims but because that is the way the world</w:t>
      </w:r>
      <w:r w:rsidRPr="003B3DC4" w:rsidR="00790707">
        <w:t xml:space="preserve"> is</w:t>
      </w:r>
      <w:r w:rsidRPr="003B3DC4">
        <w:t xml:space="preserve"> going.</w:t>
      </w:r>
    </w:p>
    <w:p w:rsidR="00394FDE" w:rsidRPr="003B3DC4" w:rsidP="003D7D12">
      <w:pPr>
        <w:pStyle w:val="Question"/>
      </w:pPr>
      <w:sdt>
        <w:sdtPr>
          <w:alias w:val="Member"/>
          <w:tag w:val="&lt;Member mnisId='5342' dodsId='112826'&gt;"/>
          <w:id w:val="-694159344"/>
          <w:placeholder>
            <w:docPart w:val="C835D0323E57481C8FB544995FF116D6"/>
          </w:placeholder>
          <w:richText/>
        </w:sdtPr>
        <w:sdtContent>
          <w:r w:rsidRPr="003B3DC4" w:rsidR="003D7D12">
            <w:rPr>
              <w:b/>
            </w:rPr>
            <w:t>John Whitby:</w:t>
          </w:r>
        </w:sdtContent>
      </w:sdt>
      <w:r w:rsidRPr="003B3DC4" w:rsidR="003D7D12">
        <w:t xml:space="preserve"> </w:t>
      </w:r>
      <w:r w:rsidRPr="003B3DC4" w:rsidR="00407FBD">
        <w:t>On a v</w:t>
      </w:r>
      <w:r w:rsidRPr="003B3DC4">
        <w:t>ery similar subject</w:t>
      </w:r>
      <w:r w:rsidRPr="003B3DC4" w:rsidR="00407FBD">
        <w:t xml:space="preserve">, </w:t>
      </w:r>
      <w:r w:rsidRPr="003B3DC4">
        <w:t xml:space="preserve">Professor </w:t>
      </w:r>
      <w:r w:rsidRPr="003B3DC4" w:rsidR="005939C3">
        <w:t>Rogelj</w:t>
      </w:r>
      <w:r w:rsidRPr="003B3DC4" w:rsidR="00407FBD">
        <w:t xml:space="preserve">, </w:t>
      </w:r>
      <w:r w:rsidRPr="003B3DC4">
        <w:t>how affordable are the recommended changes from the Climate Change Committee</w:t>
      </w:r>
      <w:r w:rsidRPr="003B3DC4" w:rsidR="009C6FB9">
        <w:t xml:space="preserve">, </w:t>
      </w:r>
      <w:r w:rsidRPr="003B3DC4">
        <w:t>particularly for households</w:t>
      </w:r>
      <w:r w:rsidRPr="003B3DC4" w:rsidR="009C6FB9">
        <w:t xml:space="preserve">, </w:t>
      </w:r>
      <w:r w:rsidRPr="003B3DC4">
        <w:t xml:space="preserve">small businesses and the </w:t>
      </w:r>
      <w:r w:rsidRPr="003B3DC4" w:rsidR="009C6FB9">
        <w:t xml:space="preserve">public </w:t>
      </w:r>
      <w:r w:rsidRPr="003B3DC4">
        <w:t>sector over the next decade</w:t>
      </w:r>
      <w:r w:rsidRPr="003B3DC4" w:rsidR="009C6FB9">
        <w:t xml:space="preserve">? </w:t>
      </w:r>
      <w:r w:rsidRPr="003B3DC4">
        <w:t xml:space="preserve">Can anything </w:t>
      </w:r>
      <w:r w:rsidRPr="003B3DC4" w:rsidR="009C6FB9">
        <w:t xml:space="preserve">be </w:t>
      </w:r>
      <w:r w:rsidRPr="003B3DC4">
        <w:t>done to make these changes more affordable?</w:t>
      </w:r>
    </w:p>
    <w:p w:rsidR="00394FDE" w:rsidRPr="003B3DC4" w:rsidP="00394FDE">
      <w:pPr>
        <w:pStyle w:val="Answer"/>
      </w:pPr>
      <w:sdt>
        <w:sdtPr>
          <w:alias w:val="Witness"/>
          <w:id w:val="48345034"/>
          <w:placeholder>
            <w:docPart w:val="3C646591CFE14C12A19997967ADCFDE0"/>
          </w:placeholder>
          <w:richText/>
        </w:sdtPr>
        <w:sdtContent>
          <w:r w:rsidRPr="003B3DC4" w:rsidR="006D79A4">
            <w:rPr>
              <w:b/>
              <w:i/>
            </w:rPr>
            <w:t>Professor Rogelj:</w:t>
          </w:r>
        </w:sdtContent>
      </w:sdt>
      <w:r w:rsidRPr="003B3DC4" w:rsidR="006D79A4">
        <w:t xml:space="preserve"> </w:t>
      </w:r>
      <w:r w:rsidRPr="003B3DC4">
        <w:t xml:space="preserve">The right policies need to be put in place to shield households from piling up costs that can be carried elsewhere. I am sure </w:t>
      </w:r>
      <w:r w:rsidRPr="003B3DC4" w:rsidR="00986FA1">
        <w:t>Shaun</w:t>
      </w:r>
      <w:r w:rsidRPr="003B3DC4">
        <w:t xml:space="preserve"> also has some things to say here.</w:t>
      </w:r>
    </w:p>
    <w:p w:rsidR="00394FDE" w:rsidRPr="003B3DC4" w:rsidP="00394FDE">
      <w:pPr>
        <w:pStyle w:val="Answer"/>
      </w:pPr>
      <w:r w:rsidRPr="003B3DC4">
        <w:t>I</w:t>
      </w:r>
      <w:r w:rsidRPr="003B3DC4">
        <w:t xml:space="preserve">t is </w:t>
      </w:r>
      <w:r w:rsidRPr="003B3DC4">
        <w:t xml:space="preserve">also </w:t>
      </w:r>
      <w:r w:rsidRPr="003B3DC4">
        <w:t>really important to look at the broader picture and the joint benefits that will be delivered to households in terms of their quality of life, which is hard to measure</w:t>
      </w:r>
      <w:r w:rsidRPr="003B3DC4" w:rsidR="00EB46C7">
        <w:t xml:space="preserve"> </w:t>
      </w:r>
      <w:r w:rsidRPr="003B3DC4">
        <w:t>but at least as important as the actual bill at the end of the month. Of course, bills are important. If they become excessive, we feel that as a strong infringement on our quality of life.</w:t>
      </w:r>
      <w:r w:rsidRPr="003B3DC4" w:rsidR="00CA4A4D">
        <w:t xml:space="preserve"> H</w:t>
      </w:r>
      <w:r w:rsidRPr="003B3DC4">
        <w:t xml:space="preserve">ealthy and safe lives are also </w:t>
      </w:r>
      <w:r w:rsidRPr="003B3DC4" w:rsidR="002B2AB5">
        <w:t xml:space="preserve">probably </w:t>
      </w:r>
      <w:r w:rsidRPr="003B3DC4">
        <w:t xml:space="preserve">high on the </w:t>
      </w:r>
      <w:r w:rsidRPr="003B3DC4" w:rsidR="00641927">
        <w:t xml:space="preserve">public’s </w:t>
      </w:r>
      <w:r w:rsidRPr="003B3DC4">
        <w:t xml:space="preserve">list of </w:t>
      </w:r>
      <w:r w:rsidRPr="003B3DC4" w:rsidR="002B2AB5">
        <w:t>priorities</w:t>
      </w:r>
      <w:r w:rsidRPr="003B3DC4">
        <w:t>.</w:t>
      </w:r>
    </w:p>
    <w:p w:rsidR="00394FDE" w:rsidRPr="003B3DC4" w:rsidP="003D7D12">
      <w:pPr>
        <w:pStyle w:val="Question"/>
      </w:pPr>
      <w:sdt>
        <w:sdtPr>
          <w:alias w:val="Member"/>
          <w:tag w:val="&lt;Member mnisId='5342' dodsId='112826'&gt;"/>
          <w:id w:val="-1344937831"/>
          <w:placeholder>
            <w:docPart w:val="826A5388C59F4207BAC6DE01D6A3C993"/>
          </w:placeholder>
          <w:richText/>
        </w:sdtPr>
        <w:sdtContent>
          <w:r w:rsidRPr="003B3DC4" w:rsidR="003D7D12">
            <w:rPr>
              <w:b/>
            </w:rPr>
            <w:t>John Whitby:</w:t>
          </w:r>
        </w:sdtContent>
      </w:sdt>
      <w:r w:rsidRPr="003B3DC4" w:rsidR="003D7D12">
        <w:t xml:space="preserve"> </w:t>
      </w:r>
      <w:r w:rsidRPr="003B3DC4" w:rsidR="005939C3">
        <w:t>Mr Spiers</w:t>
      </w:r>
      <w:r w:rsidRPr="003B3DC4">
        <w:t>, the Climate Change Committee stresses the importance of having a just transition. How can we ensure that the transition to net zero is done in as fair a way as possible</w:t>
      </w:r>
      <w:r w:rsidRPr="003B3DC4" w:rsidR="003E5CF4">
        <w:t>? W</w:t>
      </w:r>
      <w:r w:rsidRPr="003B3DC4">
        <w:t>hat are likely to be the trade-offs on affordability, competitiveness and equity between different groups and regions?</w:t>
      </w:r>
    </w:p>
    <w:p w:rsidR="005937D4" w:rsidRPr="003B3DC4" w:rsidP="00394FDE">
      <w:pPr>
        <w:pStyle w:val="Answer"/>
      </w:pPr>
      <w:sdt>
        <w:sdtPr>
          <w:alias w:val="Witness"/>
          <w:id w:val="295119780"/>
          <w:placeholder>
            <w:docPart w:val="8D522BDA047C4F15B12C7DCFC8000876"/>
          </w:placeholder>
          <w:richText/>
        </w:sdtPr>
        <w:sdtContent>
          <w:r w:rsidRPr="003B3DC4" w:rsidR="007429CF">
            <w:rPr>
              <w:b/>
              <w:i/>
            </w:rPr>
            <w:t>Shaun Spiers:</w:t>
          </w:r>
        </w:sdtContent>
      </w:sdt>
      <w:r w:rsidRPr="003B3DC4" w:rsidR="007429CF">
        <w:t xml:space="preserve"> </w:t>
      </w:r>
      <w:r w:rsidRPr="003B3DC4" w:rsidR="008B3C20">
        <w:t>Again, t</w:t>
      </w:r>
      <w:r w:rsidRPr="003B3DC4" w:rsidR="007429CF">
        <w:t xml:space="preserve">hat is </w:t>
      </w:r>
      <w:r w:rsidRPr="003B3DC4" w:rsidR="00394FDE">
        <w:t xml:space="preserve">a really important question. The </w:t>
      </w:r>
      <w:r w:rsidRPr="003B3DC4" w:rsidR="000C1D94">
        <w:t>Committee</w:t>
      </w:r>
      <w:r w:rsidRPr="003B3DC4" w:rsidR="003E5CF4">
        <w:t xml:space="preserve"> i</w:t>
      </w:r>
      <w:r w:rsidRPr="003B3DC4" w:rsidR="00394FDE">
        <w:t xml:space="preserve">s right to identify particular hotspots that are likely to struggle with the transition. Green Alliance is shortly going to bring out a report on </w:t>
      </w:r>
      <w:r w:rsidRPr="003B3DC4" w:rsidR="003E5CF4">
        <w:t xml:space="preserve">the </w:t>
      </w:r>
      <w:r w:rsidRPr="003B3DC4" w:rsidR="00394FDE">
        <w:t>ceramics industry with the TUC and the GMB</w:t>
      </w:r>
      <w:r w:rsidRPr="003B3DC4" w:rsidR="003E5CF4">
        <w:t xml:space="preserve">, </w:t>
      </w:r>
      <w:r w:rsidRPr="003B3DC4" w:rsidR="00394FDE">
        <w:t>which is quite an interesting coalition.</w:t>
      </w:r>
      <w:r w:rsidRPr="003B3DC4" w:rsidR="003E5CF4">
        <w:t xml:space="preserve"> </w:t>
      </w:r>
      <w:r w:rsidRPr="003B3DC4" w:rsidR="00394FDE">
        <w:t>Certainly</w:t>
      </w:r>
      <w:r w:rsidRPr="003B3DC4" w:rsidR="003E5CF4">
        <w:t xml:space="preserve">, </w:t>
      </w:r>
      <w:r w:rsidRPr="003B3DC4" w:rsidR="00394FDE">
        <w:t>we have not done a lot of work with the GMB before</w:t>
      </w:r>
      <w:r w:rsidRPr="003B3DC4" w:rsidR="003E5CF4">
        <w:t xml:space="preserve">, but we </w:t>
      </w:r>
      <w:r w:rsidRPr="003B3DC4" w:rsidR="00394FDE">
        <w:t>are very pleased to do so</w:t>
      </w:r>
      <w:r w:rsidRPr="003B3DC4" w:rsidR="003E5CF4">
        <w:t>.</w:t>
      </w:r>
    </w:p>
    <w:p w:rsidR="005937D4" w:rsidRPr="003B3DC4" w:rsidP="00394FDE">
      <w:pPr>
        <w:pStyle w:val="Answer"/>
      </w:pPr>
      <w:r w:rsidRPr="003B3DC4">
        <w:t xml:space="preserve">That </w:t>
      </w:r>
      <w:r w:rsidRPr="003B3DC4">
        <w:t xml:space="preserve">work is really </w:t>
      </w:r>
      <w:r w:rsidRPr="003B3DC4" w:rsidR="00394FDE">
        <w:t>pointing out that there is no short-term route to decarbon</w:t>
      </w:r>
      <w:r w:rsidRPr="003B3DC4" w:rsidR="005939C3">
        <w:t>is</w:t>
      </w:r>
      <w:r w:rsidRPr="003B3DC4" w:rsidR="00394FDE">
        <w:t>e the ceramics industry.</w:t>
      </w:r>
      <w:r w:rsidRPr="003B3DC4">
        <w:t xml:space="preserve"> </w:t>
      </w:r>
      <w:r w:rsidRPr="003B3DC4" w:rsidR="00394FDE">
        <w:t>We are going to have to invest in the longer term in hydrogen and decarbon</w:t>
      </w:r>
      <w:r w:rsidRPr="003B3DC4" w:rsidR="005939C3">
        <w:t>is</w:t>
      </w:r>
      <w:r w:rsidRPr="003B3DC4" w:rsidR="00394FDE">
        <w:t>ation</w:t>
      </w:r>
      <w:r w:rsidRPr="003B3DC4">
        <w:t xml:space="preserve">, </w:t>
      </w:r>
      <w:r w:rsidRPr="003B3DC4" w:rsidR="00394FDE">
        <w:t>but in the short term it is a choice between losing jobs</w:t>
      </w:r>
      <w:r w:rsidRPr="003B3DC4">
        <w:t xml:space="preserve">, </w:t>
      </w:r>
      <w:r w:rsidRPr="003B3DC4" w:rsidR="00394FDE">
        <w:t xml:space="preserve">particularly in Staffordshire and Stoke and areas </w:t>
      </w:r>
      <w:r w:rsidRPr="003B3DC4">
        <w:t xml:space="preserve">such as those, </w:t>
      </w:r>
      <w:r w:rsidRPr="003B3DC4" w:rsidR="00394FDE">
        <w:t>or accepting that we are going to have to carry on with relatively high carbon production</w:t>
      </w:r>
      <w:r w:rsidRPr="003B3DC4">
        <w:t>. I</w:t>
      </w:r>
      <w:r w:rsidRPr="003B3DC4" w:rsidR="00394FDE">
        <w:t>f we lose the jobs</w:t>
      </w:r>
      <w:r w:rsidRPr="003B3DC4">
        <w:t xml:space="preserve">, </w:t>
      </w:r>
      <w:r w:rsidRPr="003B3DC4" w:rsidR="00394FDE">
        <w:t xml:space="preserve">we just import the stuff from </w:t>
      </w:r>
      <w:r w:rsidRPr="003B3DC4">
        <w:t xml:space="preserve">other </w:t>
      </w:r>
      <w:r w:rsidRPr="003B3DC4" w:rsidR="00394FDE">
        <w:t>countries anyway.</w:t>
      </w:r>
    </w:p>
    <w:p w:rsidR="00394FDE" w:rsidRPr="003B3DC4" w:rsidP="00394FDE">
      <w:pPr>
        <w:pStyle w:val="Answer"/>
      </w:pPr>
      <w:r w:rsidRPr="003B3DC4">
        <w:t xml:space="preserve">We </w:t>
      </w:r>
      <w:r w:rsidRPr="003B3DC4">
        <w:t>just need to be really attuned at every point to the need for fairness</w:t>
      </w:r>
      <w:r w:rsidRPr="003B3DC4" w:rsidR="00FD7456">
        <w:t xml:space="preserve">, </w:t>
      </w:r>
      <w:r w:rsidRPr="003B3DC4">
        <w:t xml:space="preserve">even more so now that almost everything that could possibly go wrong in the country </w:t>
      </w:r>
      <w:r w:rsidRPr="003B3DC4" w:rsidR="00FD7456">
        <w:t xml:space="preserve">or in </w:t>
      </w:r>
      <w:r w:rsidRPr="003B3DC4">
        <w:t>people’s lives is now being blamed</w:t>
      </w:r>
      <w:r w:rsidRPr="003B3DC4" w:rsidR="00FD7456">
        <w:t xml:space="preserve">, </w:t>
      </w:r>
      <w:r w:rsidRPr="003B3DC4">
        <w:t>by some people</w:t>
      </w:r>
      <w:r w:rsidRPr="003B3DC4" w:rsidR="00FD7456">
        <w:t xml:space="preserve">, </w:t>
      </w:r>
      <w:r w:rsidRPr="003B3DC4">
        <w:t>on net zero and decarbon</w:t>
      </w:r>
      <w:r w:rsidRPr="003B3DC4" w:rsidR="005939C3">
        <w:t>is</w:t>
      </w:r>
      <w:r w:rsidRPr="003B3DC4">
        <w:t>ation.</w:t>
      </w:r>
    </w:p>
    <w:p w:rsidR="00394FDE" w:rsidRPr="003B3DC4" w:rsidP="00394FDE">
      <w:pPr>
        <w:pStyle w:val="Answer"/>
      </w:pPr>
      <w:r w:rsidRPr="003B3DC4">
        <w:t>I am not sure how many of you are regular viewers of GB News</w:t>
      </w:r>
      <w:r w:rsidRPr="003B3DC4" w:rsidR="00FD7456">
        <w:t xml:space="preserve">, </w:t>
      </w:r>
      <w:r w:rsidRPr="003B3DC4">
        <w:t>but that is definitely the narrative</w:t>
      </w:r>
      <w:r w:rsidRPr="003B3DC4" w:rsidR="00FD7456">
        <w:t>. I</w:t>
      </w:r>
      <w:r w:rsidRPr="003B3DC4">
        <w:t>t is also coming from a lot of the press and from political parties</w:t>
      </w:r>
      <w:r w:rsidRPr="003B3DC4" w:rsidR="00FD7456">
        <w:t>. I</w:t>
      </w:r>
      <w:r w:rsidRPr="003B3DC4">
        <w:t>f there is constant propaganda</w:t>
      </w:r>
      <w:r w:rsidRPr="003B3DC4" w:rsidR="00FD7456">
        <w:t xml:space="preserve">, </w:t>
      </w:r>
      <w:r w:rsidRPr="003B3DC4">
        <w:t>you need to try extra hard just to make sure people are not left behind</w:t>
      </w:r>
      <w:r w:rsidRPr="003B3DC4" w:rsidR="00FD7456">
        <w:t xml:space="preserve">. That includes </w:t>
      </w:r>
      <w:r w:rsidRPr="003B3DC4">
        <w:t>farmers in the agricultural transition</w:t>
      </w:r>
      <w:r w:rsidRPr="003B3DC4" w:rsidR="00FD7456">
        <w:t xml:space="preserve">. It is </w:t>
      </w:r>
      <w:r w:rsidRPr="003B3DC4">
        <w:t>the whole area. We need to foreground fairness in how we achieve some pretty big changes in the next 25 years going to 2050</w:t>
      </w:r>
      <w:r w:rsidRPr="003B3DC4" w:rsidR="00FD7456">
        <w:t>. I</w:t>
      </w:r>
      <w:r w:rsidRPr="003B3DC4">
        <w:t>f we do not do that</w:t>
      </w:r>
      <w:r w:rsidRPr="003B3DC4" w:rsidR="00FD7456">
        <w:t xml:space="preserve">, </w:t>
      </w:r>
      <w:r w:rsidRPr="003B3DC4">
        <w:t>we are not going to be able to achieve this.</w:t>
      </w:r>
    </w:p>
    <w:p w:rsidR="00394FDE" w:rsidRPr="003B3DC4" w:rsidP="00394FDE">
      <w:pPr>
        <w:pStyle w:val="Answer"/>
      </w:pPr>
      <w:sdt>
        <w:sdtPr>
          <w:alias w:val="Witness"/>
          <w:id w:val="-2132163565"/>
          <w:placeholder>
            <w:docPart w:val="5F30CE9A126E4A1BAD26C6AA536F7312"/>
          </w:placeholder>
          <w:richText/>
        </w:sdtPr>
        <w:sdtContent>
          <w:r w:rsidRPr="003B3DC4" w:rsidR="006D79A4">
            <w:rPr>
              <w:b/>
              <w:i/>
            </w:rPr>
            <w:t>Professor Rogelj:</w:t>
          </w:r>
        </w:sdtContent>
      </w:sdt>
      <w:r w:rsidRPr="003B3DC4" w:rsidR="006D79A4">
        <w:t xml:space="preserve"> C</w:t>
      </w:r>
      <w:r w:rsidRPr="003B3DC4">
        <w:t>an I add</w:t>
      </w:r>
      <w:r w:rsidRPr="003B3DC4" w:rsidR="006D13E0">
        <w:t xml:space="preserve"> to that</w:t>
      </w:r>
      <w:r w:rsidRPr="003B3DC4">
        <w:t>?</w:t>
      </w:r>
      <w:r w:rsidRPr="003B3DC4" w:rsidR="006D79A4">
        <w:t xml:space="preserve"> </w:t>
      </w:r>
      <w:r w:rsidRPr="003B3DC4" w:rsidR="00805411">
        <w:t xml:space="preserve">There are some </w:t>
      </w:r>
      <w:r w:rsidRPr="003B3DC4">
        <w:t>really important points here</w:t>
      </w:r>
      <w:r w:rsidRPr="003B3DC4" w:rsidR="00805411">
        <w:t xml:space="preserve">. On </w:t>
      </w:r>
      <w:r w:rsidRPr="003B3DC4">
        <w:t>the point of fairness</w:t>
      </w:r>
      <w:r w:rsidRPr="003B3DC4" w:rsidR="00805411">
        <w:t xml:space="preserve">, </w:t>
      </w:r>
      <w:r w:rsidRPr="003B3DC4">
        <w:t>it should not just be performative</w:t>
      </w:r>
      <w:r w:rsidRPr="003B3DC4" w:rsidR="00805411">
        <w:t xml:space="preserve">. You </w:t>
      </w:r>
      <w:r w:rsidRPr="003B3DC4">
        <w:t>can also think about it procedural</w:t>
      </w:r>
      <w:r w:rsidRPr="003B3DC4" w:rsidR="00805411">
        <w:t xml:space="preserve">ly. It has been </w:t>
      </w:r>
      <w:r w:rsidRPr="003B3DC4">
        <w:t>shown that engagement with the public</w:t>
      </w:r>
      <w:r w:rsidRPr="003B3DC4" w:rsidR="00C766AE">
        <w:t xml:space="preserve">, </w:t>
      </w:r>
      <w:r w:rsidRPr="003B3DC4">
        <w:t xml:space="preserve">having public panels </w:t>
      </w:r>
      <w:r w:rsidRPr="003B3DC4" w:rsidR="00C766AE">
        <w:t xml:space="preserve">and making sure that </w:t>
      </w:r>
      <w:r w:rsidRPr="003B3DC4">
        <w:t xml:space="preserve">the public understand the context </w:t>
      </w:r>
      <w:r w:rsidRPr="003B3DC4" w:rsidR="00C766AE">
        <w:t xml:space="preserve">of </w:t>
      </w:r>
      <w:r w:rsidRPr="003B3DC4">
        <w:t xml:space="preserve">what they are </w:t>
      </w:r>
      <w:r w:rsidRPr="003B3DC4" w:rsidR="00C766AE">
        <w:t xml:space="preserve">being </w:t>
      </w:r>
      <w:r w:rsidRPr="003B3DC4">
        <w:t>asked to do</w:t>
      </w:r>
      <w:r w:rsidRPr="003B3DC4" w:rsidR="00D23B16">
        <w:t>,</w:t>
      </w:r>
      <w:r w:rsidRPr="003B3DC4">
        <w:t xml:space="preserve"> even if it is painful for a couple of years</w:t>
      </w:r>
      <w:r w:rsidRPr="003B3DC4" w:rsidR="00CF1D6C">
        <w:t xml:space="preserve">, </w:t>
      </w:r>
      <w:r w:rsidRPr="003B3DC4">
        <w:t>increases the buy-in</w:t>
      </w:r>
      <w:r w:rsidRPr="003B3DC4" w:rsidR="00A7771D">
        <w:t xml:space="preserve"> or </w:t>
      </w:r>
      <w:r w:rsidRPr="003B3DC4">
        <w:t xml:space="preserve">willingness to do </w:t>
      </w:r>
      <w:r w:rsidRPr="003B3DC4" w:rsidR="00CF1D6C">
        <w:t>it</w:t>
      </w:r>
      <w:r w:rsidRPr="003B3DC4" w:rsidR="00A7771D">
        <w:t xml:space="preserve"> and </w:t>
      </w:r>
      <w:r w:rsidRPr="003B3DC4">
        <w:t>the satisfaction that it is being done</w:t>
      </w:r>
      <w:r w:rsidRPr="003B3DC4" w:rsidR="00A7771D">
        <w:t xml:space="preserve"> because </w:t>
      </w:r>
      <w:r w:rsidRPr="003B3DC4">
        <w:t>the vision is aligned towards a future that is ultimately desired by those members of the public.</w:t>
      </w:r>
    </w:p>
    <w:p w:rsidR="00394FDE" w:rsidRPr="003B3DC4" w:rsidP="005B4036">
      <w:pPr>
        <w:pStyle w:val="Question"/>
      </w:pPr>
      <w:sdt>
        <w:sdtPr>
          <w:rPr>
            <w:b/>
            <w:bCs/>
          </w:rPr>
          <w:alias w:val="Member"/>
          <w:tag w:val="&lt;Member mnisId='4870' dodsId='143979'&gt;"/>
          <w:id w:val="-740328141"/>
          <w:placeholder>
            <w:docPart w:val="0DBAB053FEAC461A8455DEB59304A485"/>
          </w:placeholder>
          <w:richText/>
        </w:sdtPr>
        <w:sdtEndPr>
          <w:rPr>
            <w:b w:val="0"/>
            <w:bCs w:val="0"/>
          </w:rPr>
        </w:sdtEndPr>
        <w:sdtContent>
          <w:r w:rsidRPr="003B3DC4" w:rsidR="005B4036">
            <w:rPr>
              <w:b/>
            </w:rPr>
            <w:t>Chair:</w:t>
          </w:r>
        </w:sdtContent>
      </w:sdt>
      <w:r w:rsidRPr="003B3DC4" w:rsidR="005B4036">
        <w:t xml:space="preserve"> </w:t>
      </w:r>
      <w:r w:rsidRPr="003B3DC4" w:rsidR="005939C3">
        <w:t>Mr Spiers</w:t>
      </w:r>
      <w:r w:rsidRPr="003B3DC4">
        <w:t xml:space="preserve">, on the issue of scrutiny of </w:t>
      </w:r>
      <w:r w:rsidRPr="003B3DC4" w:rsidR="00A7771D">
        <w:t>the seventh c</w:t>
      </w:r>
      <w:r w:rsidRPr="003B3DC4">
        <w:t xml:space="preserve">arbon </w:t>
      </w:r>
      <w:r w:rsidRPr="003B3DC4" w:rsidR="00A7771D">
        <w:t>b</w:t>
      </w:r>
      <w:r w:rsidRPr="003B3DC4">
        <w:t>udget</w:t>
      </w:r>
      <w:r w:rsidRPr="003B3DC4" w:rsidR="00F30DBD">
        <w:t xml:space="preserve">, </w:t>
      </w:r>
      <w:r w:rsidRPr="003B3DC4">
        <w:t xml:space="preserve">this </w:t>
      </w:r>
      <w:r w:rsidRPr="003B3DC4" w:rsidR="000C1D94">
        <w:t>Committee</w:t>
      </w:r>
      <w:r w:rsidRPr="003B3DC4">
        <w:t xml:space="preserve"> agrees with you</w:t>
      </w:r>
      <w:r w:rsidRPr="003B3DC4" w:rsidR="00F30DBD">
        <w:t>. I</w:t>
      </w:r>
      <w:r w:rsidRPr="003B3DC4">
        <w:t xml:space="preserve">t is widely accepted that </w:t>
      </w:r>
      <w:r w:rsidRPr="003B3DC4" w:rsidR="0054050D">
        <w:t xml:space="preserve">the </w:t>
      </w:r>
      <w:r w:rsidRPr="003B3DC4">
        <w:t xml:space="preserve">scrutiny of </w:t>
      </w:r>
      <w:r w:rsidRPr="003B3DC4" w:rsidR="0054050D">
        <w:t xml:space="preserve">carbon budget </w:t>
      </w:r>
      <w:r w:rsidRPr="003B3DC4" w:rsidR="00F30DBD">
        <w:t xml:space="preserve">6 </w:t>
      </w:r>
      <w:r w:rsidRPr="003B3DC4">
        <w:t xml:space="preserve">in Parliament was totally unacceptable. We were pleased that the </w:t>
      </w:r>
      <w:r w:rsidRPr="003B3DC4" w:rsidR="000C1D94">
        <w:t>Government</w:t>
      </w:r>
      <w:r w:rsidRPr="003B3DC4">
        <w:t xml:space="preserve"> encouraged </w:t>
      </w:r>
      <w:r w:rsidRPr="003B3DC4" w:rsidR="00C64D71">
        <w:t xml:space="preserve">this Committee to play a </w:t>
      </w:r>
      <w:r w:rsidRPr="003B3DC4">
        <w:t xml:space="preserve">pre-legislative role </w:t>
      </w:r>
      <w:r w:rsidRPr="003B3DC4" w:rsidR="002F0F14">
        <w:t xml:space="preserve">in looking </w:t>
      </w:r>
      <w:r w:rsidRPr="003B3DC4">
        <w:t>at the recommendations that were being made and make some</w:t>
      </w:r>
      <w:r w:rsidRPr="003B3DC4" w:rsidR="00220D0E">
        <w:t xml:space="preserve"> </w:t>
      </w:r>
      <w:r w:rsidRPr="003B3DC4">
        <w:t xml:space="preserve">political suggestions as to options that </w:t>
      </w:r>
      <w:r w:rsidRPr="003B3DC4" w:rsidR="002F0F14">
        <w:t xml:space="preserve">the </w:t>
      </w:r>
      <w:r w:rsidRPr="003B3DC4" w:rsidR="000C1D94">
        <w:t>Government</w:t>
      </w:r>
      <w:r w:rsidRPr="003B3DC4">
        <w:t xml:space="preserve"> might want to consider in achieving</w:t>
      </w:r>
      <w:r w:rsidRPr="003B3DC4" w:rsidR="00460890">
        <w:t xml:space="preserve"> those</w:t>
      </w:r>
      <w:r w:rsidRPr="003B3DC4">
        <w:t>.</w:t>
      </w:r>
    </w:p>
    <w:p w:rsidR="00394FDE" w:rsidRPr="003B3DC4" w:rsidP="00394FDE">
      <w:pPr>
        <w:pStyle w:val="Answer"/>
      </w:pPr>
      <w:r w:rsidRPr="003B3DC4">
        <w:t>Beyond that</w:t>
      </w:r>
      <w:r w:rsidRPr="003B3DC4" w:rsidR="00460890">
        <w:t xml:space="preserve">, </w:t>
      </w:r>
      <w:r w:rsidRPr="003B3DC4">
        <w:t xml:space="preserve">what </w:t>
      </w:r>
      <w:r w:rsidRPr="003B3DC4" w:rsidR="00460890">
        <w:t xml:space="preserve">other </w:t>
      </w:r>
      <w:r w:rsidRPr="003B3DC4">
        <w:t>role</w:t>
      </w:r>
      <w:r w:rsidRPr="003B3DC4" w:rsidR="00460890">
        <w:t xml:space="preserve">s does </w:t>
      </w:r>
      <w:r w:rsidRPr="003B3DC4">
        <w:t xml:space="preserve">Parliament need to play so that there is a greater democratic legitimacy to </w:t>
      </w:r>
      <w:r w:rsidRPr="003B3DC4" w:rsidR="00F669C5">
        <w:t xml:space="preserve">carbon budget </w:t>
      </w:r>
      <w:r w:rsidRPr="003B3DC4" w:rsidR="00F30DBD">
        <w:t xml:space="preserve">7 </w:t>
      </w:r>
      <w:r w:rsidRPr="003B3DC4" w:rsidR="00F669C5">
        <w:t xml:space="preserve">and </w:t>
      </w:r>
      <w:r w:rsidRPr="003B3DC4">
        <w:t>greater buy-in from the general public</w:t>
      </w:r>
      <w:r w:rsidRPr="003B3DC4" w:rsidR="00F669C5">
        <w:t>? With</w:t>
      </w:r>
      <w:r w:rsidRPr="003B3DC4">
        <w:t xml:space="preserve"> each new </w:t>
      </w:r>
      <w:r w:rsidRPr="003B3DC4" w:rsidR="00F669C5">
        <w:t xml:space="preserve">carbon budget, </w:t>
      </w:r>
      <w:r w:rsidRPr="003B3DC4">
        <w:t>the role of the general public in this achievement is going to grow</w:t>
      </w:r>
      <w:r w:rsidRPr="003B3DC4" w:rsidR="00F669C5">
        <w:t xml:space="preserve">. </w:t>
      </w:r>
      <w:r w:rsidRPr="003B3DC4" w:rsidR="00B24D5D">
        <w:t xml:space="preserve">How can we make sure we </w:t>
      </w:r>
      <w:r w:rsidRPr="003B3DC4">
        <w:t>bring people along with us in terms of that commitment to it</w:t>
      </w:r>
      <w:r w:rsidRPr="003B3DC4" w:rsidR="00B24D5D">
        <w:t xml:space="preserve">? </w:t>
      </w:r>
      <w:r w:rsidRPr="003B3DC4">
        <w:t xml:space="preserve">What else </w:t>
      </w:r>
      <w:r w:rsidRPr="003B3DC4" w:rsidR="00F30DBD">
        <w:t xml:space="preserve">would you like to see being </w:t>
      </w:r>
      <w:r w:rsidRPr="003B3DC4">
        <w:t>done in terms of that scrutiny piece?</w:t>
      </w:r>
    </w:p>
    <w:p w:rsidR="00DF405C" w:rsidRPr="003B3DC4" w:rsidP="00394FDE">
      <w:pPr>
        <w:pStyle w:val="Answer"/>
      </w:pPr>
      <w:sdt>
        <w:sdtPr>
          <w:alias w:val="Witness"/>
          <w:id w:val="1410966555"/>
          <w:placeholder>
            <w:docPart w:val="B66BD495209B494196ADDC2FBDDA88FA"/>
          </w:placeholder>
          <w:richText/>
        </w:sdtPr>
        <w:sdtContent>
          <w:r w:rsidRPr="003B3DC4" w:rsidR="00082328">
            <w:rPr>
              <w:b/>
              <w:i/>
            </w:rPr>
            <w:t>Shaun Spiers:</w:t>
          </w:r>
        </w:sdtContent>
      </w:sdt>
      <w:r w:rsidRPr="003B3DC4" w:rsidR="00082328">
        <w:t xml:space="preserve"> </w:t>
      </w:r>
      <w:r w:rsidRPr="003B3DC4">
        <w:t xml:space="preserve">Having </w:t>
      </w:r>
      <w:r w:rsidRPr="003B3DC4" w:rsidR="008738A0">
        <w:t>a</w:t>
      </w:r>
      <w:r w:rsidRPr="003B3DC4" w:rsidR="00394FDE">
        <w:t xml:space="preserve"> full debate</w:t>
      </w:r>
      <w:r w:rsidRPr="003B3DC4">
        <w:t xml:space="preserve">, giving </w:t>
      </w:r>
      <w:r w:rsidRPr="003B3DC4" w:rsidR="00394FDE">
        <w:t xml:space="preserve">the </w:t>
      </w:r>
      <w:r w:rsidRPr="003B3DC4" w:rsidR="002D7E12">
        <w:t xml:space="preserve">carbon </w:t>
      </w:r>
      <w:r w:rsidRPr="003B3DC4" w:rsidR="00394FDE">
        <w:t xml:space="preserve">budget all the publicity </w:t>
      </w:r>
      <w:r w:rsidRPr="003B3DC4" w:rsidR="008738A0">
        <w:t xml:space="preserve">we can and </w:t>
      </w:r>
      <w:r w:rsidRPr="003B3DC4" w:rsidR="00394FDE">
        <w:t>interrogat</w:t>
      </w:r>
      <w:r w:rsidRPr="003B3DC4">
        <w:t xml:space="preserve">ing </w:t>
      </w:r>
      <w:r w:rsidRPr="003B3DC4" w:rsidR="00394FDE">
        <w:t>the views of those who oppos</w:t>
      </w:r>
      <w:r w:rsidRPr="003B3DC4" w:rsidR="008738A0">
        <w:t>e</w:t>
      </w:r>
      <w:r w:rsidRPr="003B3DC4" w:rsidR="00394FDE">
        <w:t xml:space="preserve"> the Climate Change Act and the </w:t>
      </w:r>
      <w:r w:rsidRPr="003B3DC4" w:rsidR="008738A0">
        <w:t xml:space="preserve">carbon budget </w:t>
      </w:r>
      <w:r w:rsidRPr="003B3DC4" w:rsidR="00394FDE">
        <w:t>system</w:t>
      </w:r>
      <w:r w:rsidRPr="003B3DC4">
        <w:t xml:space="preserve"> </w:t>
      </w:r>
      <w:r w:rsidRPr="003B3DC4" w:rsidR="00394FDE">
        <w:t xml:space="preserve">is really important. </w:t>
      </w:r>
    </w:p>
    <w:p w:rsidR="005E60FF" w:rsidRPr="003B3DC4" w:rsidP="00394FDE">
      <w:pPr>
        <w:pStyle w:val="Answer"/>
      </w:pPr>
      <w:r w:rsidRPr="003B3DC4">
        <w:t xml:space="preserve">Hearing from industry is really important. </w:t>
      </w:r>
      <w:r w:rsidRPr="003B3DC4">
        <w:t>Privately, i</w:t>
      </w:r>
      <w:r w:rsidRPr="003B3DC4">
        <w:t xml:space="preserve">ndustry is really concerned about the impact of the current </w:t>
      </w:r>
      <w:r w:rsidRPr="003B3DC4">
        <w:t>anti-</w:t>
      </w:r>
      <w:r w:rsidRPr="003B3DC4">
        <w:t xml:space="preserve">net zero </w:t>
      </w:r>
      <w:r w:rsidRPr="003B3DC4">
        <w:t xml:space="preserve">and </w:t>
      </w:r>
      <w:r w:rsidRPr="003B3DC4">
        <w:t>anti-</w:t>
      </w:r>
      <w:r w:rsidRPr="003B3DC4">
        <w:t xml:space="preserve">Climate Change Act </w:t>
      </w:r>
      <w:r w:rsidRPr="003B3DC4">
        <w:t>mood on future investment because future investment depends on long-term certainty</w:t>
      </w:r>
      <w:r w:rsidRPr="003B3DC4">
        <w:t xml:space="preserve">, </w:t>
      </w:r>
      <w:r w:rsidRPr="003B3DC4">
        <w:t>and that is now being called into question.</w:t>
      </w:r>
      <w:r w:rsidRPr="003B3DC4">
        <w:t xml:space="preserve"> </w:t>
      </w:r>
      <w:r w:rsidRPr="003B3DC4">
        <w:t>They are less willing</w:t>
      </w:r>
      <w:r w:rsidRPr="003B3DC4">
        <w:t xml:space="preserve">, </w:t>
      </w:r>
      <w:r w:rsidRPr="003B3DC4">
        <w:t>as far as I can tell</w:t>
      </w:r>
      <w:r w:rsidRPr="003B3DC4">
        <w:t xml:space="preserve">, </w:t>
      </w:r>
      <w:r w:rsidRPr="003B3DC4">
        <w:t>to speak out publicly on this</w:t>
      </w:r>
      <w:r w:rsidRPr="003B3DC4">
        <w:t xml:space="preserve">, </w:t>
      </w:r>
      <w:r w:rsidRPr="003B3DC4">
        <w:t>in some cases</w:t>
      </w:r>
      <w:r w:rsidRPr="003B3DC4">
        <w:t>. T</w:t>
      </w:r>
      <w:r w:rsidRPr="003B3DC4">
        <w:t>o interrogate some parts of industry would be a useful service</w:t>
      </w:r>
      <w:r w:rsidRPr="003B3DC4">
        <w:t xml:space="preserve">. </w:t>
      </w:r>
    </w:p>
    <w:p w:rsidR="00643074" w:rsidRPr="003B3DC4" w:rsidP="00394FDE">
      <w:pPr>
        <w:pStyle w:val="Answer"/>
      </w:pPr>
      <w:r w:rsidRPr="003B3DC4">
        <w:t>T</w:t>
      </w:r>
      <w:r w:rsidRPr="003B3DC4" w:rsidR="00394FDE">
        <w:t xml:space="preserve">he last thing is </w:t>
      </w:r>
      <w:r w:rsidRPr="003B3DC4">
        <w:t xml:space="preserve">that </w:t>
      </w:r>
      <w:r w:rsidRPr="003B3DC4" w:rsidR="00394FDE">
        <w:t xml:space="preserve">this </w:t>
      </w:r>
      <w:r w:rsidRPr="003B3DC4" w:rsidR="000C1D94">
        <w:t>Committee</w:t>
      </w:r>
      <w:r w:rsidRPr="003B3DC4">
        <w:t xml:space="preserve">, </w:t>
      </w:r>
      <w:r w:rsidRPr="003B3DC4" w:rsidR="00394FDE">
        <w:t xml:space="preserve">together with the EFRA and </w:t>
      </w:r>
      <w:r w:rsidRPr="003B3DC4" w:rsidR="00FD7D29">
        <w:t>DESNZ</w:t>
      </w:r>
      <w:r w:rsidRPr="003B3DC4" w:rsidR="00394FDE">
        <w:t xml:space="preserve"> </w:t>
      </w:r>
      <w:r w:rsidRPr="003B3DC4">
        <w:t>C</w:t>
      </w:r>
      <w:r w:rsidRPr="003B3DC4" w:rsidR="00394FDE">
        <w:t>ommittees</w:t>
      </w:r>
      <w:r w:rsidRPr="003B3DC4">
        <w:t xml:space="preserve">, </w:t>
      </w:r>
      <w:r w:rsidRPr="003B3DC4" w:rsidR="00394FDE">
        <w:t xml:space="preserve">set up the Climate Assembly </w:t>
      </w:r>
      <w:r w:rsidRPr="003B3DC4" w:rsidR="00670A73">
        <w:t xml:space="preserve">UK </w:t>
      </w:r>
      <w:r w:rsidRPr="003B3DC4" w:rsidR="00394FDE">
        <w:t>under the last Parliament</w:t>
      </w:r>
      <w:r w:rsidRPr="003B3DC4" w:rsidR="001E48F7">
        <w:t>. T</w:t>
      </w:r>
      <w:r w:rsidRPr="003B3DC4" w:rsidR="00394FDE">
        <w:t>hat was a really rigorous process</w:t>
      </w:r>
      <w:r w:rsidRPr="003B3DC4" w:rsidR="001E48F7">
        <w:t xml:space="preserve">, </w:t>
      </w:r>
      <w:r w:rsidRPr="003B3DC4" w:rsidR="00394FDE">
        <w:t xml:space="preserve">but </w:t>
      </w:r>
      <w:r w:rsidRPr="003B3DC4" w:rsidR="003715C9">
        <w:t xml:space="preserve">it was not, </w:t>
      </w:r>
      <w:r w:rsidRPr="003B3DC4" w:rsidR="00394FDE">
        <w:t>as it were</w:t>
      </w:r>
      <w:r w:rsidRPr="003B3DC4" w:rsidR="003715C9">
        <w:t xml:space="preserve">, </w:t>
      </w:r>
      <w:r w:rsidRPr="003B3DC4" w:rsidR="00394FDE">
        <w:t xml:space="preserve">fully owned by the </w:t>
      </w:r>
      <w:r w:rsidRPr="003B3DC4" w:rsidR="000C1D94">
        <w:t>Government</w:t>
      </w:r>
      <w:r w:rsidRPr="003B3DC4" w:rsidR="003715C9">
        <w:t>. I</w:t>
      </w:r>
      <w:r w:rsidRPr="003B3DC4" w:rsidR="00394FDE">
        <w:t>t did not</w:t>
      </w:r>
      <w:r w:rsidRPr="003B3DC4" w:rsidR="00220D0E">
        <w:t xml:space="preserve"> </w:t>
      </w:r>
      <w:r w:rsidRPr="003B3DC4" w:rsidR="00394FDE">
        <w:t xml:space="preserve">play the role that </w:t>
      </w:r>
      <w:r w:rsidRPr="003B3DC4" w:rsidR="003715C9">
        <w:t>citizens</w:t>
      </w:r>
      <w:r w:rsidRPr="003B3DC4" w:rsidR="00F4291F">
        <w:t>’</w:t>
      </w:r>
      <w:r w:rsidRPr="003B3DC4" w:rsidR="003715C9">
        <w:t xml:space="preserve"> assemblies </w:t>
      </w:r>
      <w:r w:rsidRPr="003B3DC4" w:rsidR="00394FDE">
        <w:t>have in Ireland</w:t>
      </w:r>
      <w:r w:rsidRPr="003B3DC4">
        <w:t>,</w:t>
      </w:r>
      <w:r w:rsidRPr="003B3DC4" w:rsidR="00394FDE">
        <w:t xml:space="preserve"> for instance</w:t>
      </w:r>
      <w:r w:rsidRPr="003B3DC4">
        <w:t xml:space="preserve">, in </w:t>
      </w:r>
      <w:r w:rsidRPr="003B3DC4" w:rsidR="00394FDE">
        <w:t>sparking a huge national debate</w:t>
      </w:r>
      <w:r w:rsidRPr="003B3DC4">
        <w:t>. T</w:t>
      </w:r>
      <w:r w:rsidRPr="003B3DC4" w:rsidR="00394FDE">
        <w:t xml:space="preserve">here </w:t>
      </w:r>
      <w:r w:rsidRPr="003B3DC4">
        <w:t xml:space="preserve">is </w:t>
      </w:r>
      <w:r w:rsidRPr="003B3DC4" w:rsidR="00394FDE">
        <w:t>a very good film</w:t>
      </w:r>
      <w:r w:rsidRPr="003B3DC4">
        <w:t xml:space="preserve">, which I think is </w:t>
      </w:r>
      <w:r w:rsidRPr="003B3DC4" w:rsidR="00394FDE">
        <w:t>still available on BBC iPlayer</w:t>
      </w:r>
      <w:r w:rsidRPr="003B3DC4">
        <w:t xml:space="preserve">, </w:t>
      </w:r>
      <w:r w:rsidRPr="003B3DC4" w:rsidR="00394FDE">
        <w:t>looking at how people’s minds were changed through the process of grappling with these issues</w:t>
      </w:r>
      <w:r w:rsidRPr="003B3DC4">
        <w:t xml:space="preserve">. </w:t>
      </w:r>
    </w:p>
    <w:p w:rsidR="00394FDE" w:rsidRPr="003B3DC4" w:rsidP="00394FDE">
      <w:pPr>
        <w:pStyle w:val="Answer"/>
      </w:pPr>
      <w:r w:rsidRPr="003B3DC4">
        <w:t>I</w:t>
      </w:r>
      <w:r w:rsidRPr="003B3DC4">
        <w:t>f something like that could happen again</w:t>
      </w:r>
      <w:r w:rsidRPr="003B3DC4" w:rsidR="00176193">
        <w:t xml:space="preserve">, we could </w:t>
      </w:r>
      <w:r w:rsidRPr="003B3DC4">
        <w:t>get a real national debate going about the benefits of this</w:t>
      </w:r>
      <w:r w:rsidRPr="003B3DC4">
        <w:t xml:space="preserve">. It is </w:t>
      </w:r>
      <w:r w:rsidRPr="003B3DC4">
        <w:t>not about a hair shirt</w:t>
      </w:r>
      <w:r w:rsidRPr="003B3DC4">
        <w:t xml:space="preserve">; </w:t>
      </w:r>
      <w:r w:rsidRPr="003B3DC4">
        <w:t xml:space="preserve">it is about leaning into the future, British leadership, good jobs, </w:t>
      </w:r>
      <w:r w:rsidRPr="003B3DC4">
        <w:t xml:space="preserve">a </w:t>
      </w:r>
      <w:r w:rsidRPr="003B3DC4">
        <w:t>better quality of life, cleaner air</w:t>
      </w:r>
      <w:r w:rsidRPr="003B3DC4">
        <w:t xml:space="preserve">, et cetera. </w:t>
      </w:r>
      <w:r w:rsidRPr="003B3DC4" w:rsidR="00176193">
        <w:t xml:space="preserve">We could </w:t>
      </w:r>
      <w:r w:rsidRPr="003B3DC4">
        <w:t xml:space="preserve">hear the opposition to </w:t>
      </w:r>
      <w:r w:rsidRPr="003B3DC4" w:rsidR="00176193">
        <w:t xml:space="preserve">it </w:t>
      </w:r>
      <w:r w:rsidRPr="003B3DC4">
        <w:t>as well and interrogate that.</w:t>
      </w:r>
      <w:r w:rsidRPr="003B3DC4" w:rsidR="00176193">
        <w:t xml:space="preserve"> </w:t>
      </w:r>
      <w:r w:rsidRPr="003B3DC4">
        <w:t>That would be a real service.</w:t>
      </w:r>
    </w:p>
    <w:p w:rsidR="00394FDE" w:rsidRPr="003B3DC4" w:rsidP="005B4036">
      <w:pPr>
        <w:pStyle w:val="Question"/>
      </w:pPr>
      <w:sdt>
        <w:sdtPr>
          <w:rPr>
            <w:b/>
            <w:bCs/>
          </w:rPr>
          <w:alias w:val="Member"/>
          <w:tag w:val="&lt;Member mnisId='4870' dodsId='143979'&gt;"/>
          <w:id w:val="-655989699"/>
          <w:placeholder>
            <w:docPart w:val="A571FF17076E4580A96CD5C914BCFBA2"/>
          </w:placeholder>
          <w:richText/>
        </w:sdtPr>
        <w:sdtEndPr>
          <w:rPr>
            <w:b w:val="0"/>
            <w:bCs w:val="0"/>
          </w:rPr>
        </w:sdtEndPr>
        <w:sdtContent>
          <w:r w:rsidRPr="003B3DC4" w:rsidR="005B4036">
            <w:rPr>
              <w:b/>
            </w:rPr>
            <w:t>Chair:</w:t>
          </w:r>
        </w:sdtContent>
      </w:sdt>
      <w:r w:rsidRPr="003B3DC4" w:rsidR="005B4036">
        <w:t xml:space="preserve"> </w:t>
      </w:r>
      <w:r w:rsidRPr="003B3DC4">
        <w:t>You were talking about heat pumps earlier</w:t>
      </w:r>
      <w:r w:rsidRPr="003B3DC4" w:rsidR="006E2DBD">
        <w:t xml:space="preserve">. The </w:t>
      </w:r>
      <w:r w:rsidRPr="003B3DC4" w:rsidR="000C1D94">
        <w:t>Government</w:t>
      </w:r>
      <w:r w:rsidRPr="003B3DC4">
        <w:t xml:space="preserve"> are betting really quite a lot on heat pumps being taken up</w:t>
      </w:r>
      <w:r w:rsidRPr="003B3DC4" w:rsidR="00815E6B">
        <w:t xml:space="preserve">, but the </w:t>
      </w:r>
      <w:r w:rsidRPr="003B3DC4">
        <w:t>number</w:t>
      </w:r>
      <w:r w:rsidRPr="003B3DC4" w:rsidR="00815E6B">
        <w:t>s</w:t>
      </w:r>
      <w:r w:rsidRPr="003B3DC4">
        <w:t xml:space="preserve"> </w:t>
      </w:r>
      <w:r w:rsidRPr="003B3DC4" w:rsidR="00815E6B">
        <w:t xml:space="preserve">are </w:t>
      </w:r>
      <w:r w:rsidRPr="003B3DC4">
        <w:t xml:space="preserve">still pretty disappointing, despite the grants, in terms of </w:t>
      </w:r>
      <w:r w:rsidRPr="003B3DC4" w:rsidR="00815E6B">
        <w:t xml:space="preserve">the </w:t>
      </w:r>
      <w:r w:rsidRPr="003B3DC4">
        <w:t xml:space="preserve">number of people going over to </w:t>
      </w:r>
      <w:r w:rsidRPr="003B3DC4" w:rsidR="00815E6B">
        <w:t xml:space="preserve">heat pumps. We </w:t>
      </w:r>
      <w:r w:rsidRPr="003B3DC4">
        <w:t xml:space="preserve">heard talk this week that the </w:t>
      </w:r>
      <w:r w:rsidRPr="003B3DC4" w:rsidR="000C1D94">
        <w:t>Government</w:t>
      </w:r>
      <w:r w:rsidRPr="003B3DC4">
        <w:t xml:space="preserve"> might put back the ban on new gas boilers.</w:t>
      </w:r>
    </w:p>
    <w:p w:rsidR="00394FDE" w:rsidRPr="003B3DC4" w:rsidP="00394FDE">
      <w:pPr>
        <w:pStyle w:val="Answer"/>
      </w:pPr>
      <w:r w:rsidRPr="003B3DC4">
        <w:t xml:space="preserve">Have </w:t>
      </w:r>
      <w:r w:rsidRPr="003B3DC4">
        <w:t>the opportunities for green gases</w:t>
      </w:r>
      <w:r w:rsidRPr="003B3DC4">
        <w:t xml:space="preserve"> and </w:t>
      </w:r>
      <w:r w:rsidRPr="003B3DC4">
        <w:t>hybrid heating been under</w:t>
      </w:r>
      <w:r w:rsidRPr="003B3DC4" w:rsidR="00F4291F">
        <w:noBreakHyphen/>
      </w:r>
      <w:r w:rsidRPr="003B3DC4">
        <w:t>considered</w:t>
      </w:r>
      <w:r w:rsidRPr="003B3DC4">
        <w:t xml:space="preserve">? We are </w:t>
      </w:r>
      <w:r w:rsidRPr="003B3DC4">
        <w:t>either put</w:t>
      </w:r>
      <w:r w:rsidRPr="003B3DC4">
        <w:t xml:space="preserve">ting </w:t>
      </w:r>
      <w:r w:rsidRPr="003B3DC4">
        <w:t>everything into heat pumps</w:t>
      </w:r>
      <w:r w:rsidRPr="003B3DC4">
        <w:t xml:space="preserve">, </w:t>
      </w:r>
      <w:r w:rsidRPr="003B3DC4">
        <w:t>with</w:t>
      </w:r>
      <w:r w:rsidRPr="003B3DC4">
        <w:t xml:space="preserve"> the </w:t>
      </w:r>
      <w:r w:rsidRPr="003B3DC4">
        <w:t>substantial outlay that will still be required for those</w:t>
      </w:r>
      <w:r w:rsidRPr="003B3DC4">
        <w:t xml:space="preserve"> </w:t>
      </w:r>
      <w:r w:rsidRPr="003B3DC4">
        <w:t xml:space="preserve">and the fact that they are exclusive in terms of the types of properties that </w:t>
      </w:r>
      <w:r w:rsidRPr="003B3DC4">
        <w:t xml:space="preserve">they are </w:t>
      </w:r>
      <w:r w:rsidRPr="003B3DC4">
        <w:t>suitable</w:t>
      </w:r>
      <w:r w:rsidRPr="003B3DC4">
        <w:t xml:space="preserve"> for</w:t>
      </w:r>
      <w:r w:rsidRPr="003B3DC4">
        <w:t>, or forget</w:t>
      </w:r>
      <w:r w:rsidRPr="003B3DC4" w:rsidR="00D80B80">
        <w:t xml:space="preserve">ting </w:t>
      </w:r>
      <w:r w:rsidRPr="003B3DC4">
        <w:t>the ban and just carry</w:t>
      </w:r>
      <w:r w:rsidRPr="003B3DC4" w:rsidR="00D80B80">
        <w:t xml:space="preserve">ing </w:t>
      </w:r>
      <w:r w:rsidRPr="003B3DC4">
        <w:t>on with gas boilers</w:t>
      </w:r>
      <w:r w:rsidRPr="003B3DC4">
        <w:t xml:space="preserve">, </w:t>
      </w:r>
      <w:r w:rsidRPr="003B3DC4">
        <w:t xml:space="preserve">as we always did. </w:t>
      </w:r>
      <w:r w:rsidRPr="003B3DC4">
        <w:t xml:space="preserve">Is there </w:t>
      </w:r>
      <w:r w:rsidRPr="003B3DC4">
        <w:t>a sweet spot in the middle</w:t>
      </w:r>
      <w:r w:rsidRPr="003B3DC4" w:rsidR="00F4291F">
        <w:t xml:space="preserve"> that</w:t>
      </w:r>
      <w:r w:rsidRPr="003B3DC4">
        <w:t xml:space="preserve"> the </w:t>
      </w:r>
      <w:r w:rsidRPr="003B3DC4" w:rsidR="000C1D94">
        <w:t>Government</w:t>
      </w:r>
      <w:r w:rsidRPr="003B3DC4">
        <w:t xml:space="preserve"> should be exploring a bit more?</w:t>
      </w:r>
    </w:p>
    <w:p w:rsidR="00C81A03" w:rsidRPr="003B3DC4" w:rsidP="00394FDE">
      <w:pPr>
        <w:pStyle w:val="Answer"/>
      </w:pPr>
      <w:sdt>
        <w:sdtPr>
          <w:alias w:val="Witness"/>
          <w:id w:val="985818819"/>
          <w:placeholder>
            <w:docPart w:val="33D833BA73314EC5829A3AA84AB5CD48"/>
          </w:placeholder>
          <w:richText/>
        </w:sdtPr>
        <w:sdtContent>
          <w:r w:rsidRPr="003B3DC4" w:rsidR="00082328">
            <w:rPr>
              <w:b/>
              <w:i/>
            </w:rPr>
            <w:t>Shaun Spiers:</w:t>
          </w:r>
        </w:sdtContent>
      </w:sdt>
      <w:r w:rsidRPr="003B3DC4" w:rsidR="00082328">
        <w:t xml:space="preserve"> </w:t>
      </w:r>
      <w:r w:rsidRPr="003B3DC4" w:rsidR="00394FDE">
        <w:t xml:space="preserve">All the evidence </w:t>
      </w:r>
      <w:r w:rsidRPr="003B3DC4" w:rsidR="000D6168">
        <w:t xml:space="preserve">that </w:t>
      </w:r>
      <w:r w:rsidRPr="003B3DC4" w:rsidR="00394FDE">
        <w:t>I have seen suggests that the way forward is heat pumps</w:t>
      </w:r>
      <w:r w:rsidRPr="003B3DC4" w:rsidR="00BC52D0">
        <w:t>. T</w:t>
      </w:r>
      <w:r w:rsidRPr="003B3DC4" w:rsidR="00394FDE">
        <w:t>hey work in the coldest countries</w:t>
      </w:r>
      <w:r w:rsidRPr="003B3DC4" w:rsidR="00BC52D0">
        <w:t>. T</w:t>
      </w:r>
      <w:r w:rsidRPr="003B3DC4" w:rsidR="00394FDE">
        <w:t>hey work in Scandinavia</w:t>
      </w:r>
      <w:r w:rsidRPr="003B3DC4" w:rsidR="00BC52D0">
        <w:t>. T</w:t>
      </w:r>
      <w:r w:rsidRPr="003B3DC4" w:rsidR="00394FDE">
        <w:t>hey work in quite energy</w:t>
      </w:r>
      <w:r w:rsidRPr="003B3DC4" w:rsidR="00BC52D0">
        <w:t>-</w:t>
      </w:r>
      <w:r w:rsidRPr="003B3DC4" w:rsidR="00394FDE">
        <w:t>inefficient homes now</w:t>
      </w:r>
      <w:r w:rsidRPr="003B3DC4" w:rsidR="00BC52D0">
        <w:t>. T</w:t>
      </w:r>
      <w:r w:rsidRPr="003B3DC4" w:rsidR="00394FDE">
        <w:t>hey are massively improving in quality over time.</w:t>
      </w:r>
    </w:p>
    <w:p w:rsidR="00B9178B" w:rsidRPr="003B3DC4" w:rsidP="00394FDE">
      <w:pPr>
        <w:pStyle w:val="Answer"/>
      </w:pPr>
      <w:r w:rsidRPr="003B3DC4">
        <w:t xml:space="preserve">I would recommend </w:t>
      </w:r>
      <w:r w:rsidRPr="003B3DC4">
        <w:t xml:space="preserve">that </w:t>
      </w:r>
      <w:r w:rsidRPr="003B3DC4">
        <w:t xml:space="preserve">the </w:t>
      </w:r>
      <w:r w:rsidRPr="003B3DC4" w:rsidR="000C1D94">
        <w:t>Government</w:t>
      </w:r>
      <w:r w:rsidRPr="003B3DC4">
        <w:t xml:space="preserve"> lean into promoting heat pumps, making them affordable</w:t>
      </w:r>
      <w:r w:rsidRPr="003B3DC4">
        <w:t xml:space="preserve"> and </w:t>
      </w:r>
      <w:r w:rsidRPr="003B3DC4">
        <w:t>getting much higher</w:t>
      </w:r>
      <w:r w:rsidRPr="003B3DC4">
        <w:t>-</w:t>
      </w:r>
      <w:r w:rsidRPr="003B3DC4">
        <w:t xml:space="preserve">quality advice because householders do not really trust the advice </w:t>
      </w:r>
      <w:r w:rsidRPr="003B3DC4">
        <w:t xml:space="preserve">that </w:t>
      </w:r>
      <w:r w:rsidRPr="003B3DC4">
        <w:t xml:space="preserve">they are getting on this. </w:t>
      </w:r>
      <w:r w:rsidRPr="003B3DC4">
        <w:t>D</w:t>
      </w:r>
      <w:r w:rsidRPr="003B3DC4">
        <w:t>o not start</w:t>
      </w:r>
      <w:r w:rsidRPr="003B3DC4" w:rsidR="00220D0E">
        <w:t xml:space="preserve"> </w:t>
      </w:r>
      <w:r w:rsidRPr="003B3DC4">
        <w:t>dabbling with other technologies</w:t>
      </w:r>
      <w:r w:rsidRPr="003B3DC4">
        <w:t xml:space="preserve">. </w:t>
      </w:r>
    </w:p>
    <w:p w:rsidR="004C1530" w:rsidRPr="003B3DC4" w:rsidP="00394FDE">
      <w:pPr>
        <w:pStyle w:val="Answer"/>
      </w:pPr>
      <w:r w:rsidRPr="003B3DC4">
        <w:t xml:space="preserve">We should </w:t>
      </w:r>
      <w:r w:rsidRPr="003B3DC4" w:rsidR="00394FDE">
        <w:t>make this carrot</w:t>
      </w:r>
      <w:r w:rsidRPr="003B3DC4">
        <w:t xml:space="preserve">, </w:t>
      </w:r>
      <w:r w:rsidRPr="003B3DC4" w:rsidR="00394FDE">
        <w:t>not stick.</w:t>
      </w:r>
      <w:r w:rsidRPr="003B3DC4">
        <w:t xml:space="preserve"> </w:t>
      </w:r>
      <w:r w:rsidRPr="003B3DC4" w:rsidR="00394FDE">
        <w:t>The idea that people are going to come and rip your gas boiler out or whatever</w:t>
      </w:r>
      <w:r w:rsidRPr="003B3DC4" w:rsidR="00C81A03">
        <w:t xml:space="preserve"> has </w:t>
      </w:r>
      <w:r w:rsidRPr="003B3DC4" w:rsidR="00394FDE">
        <w:t>not helped the narrative</w:t>
      </w:r>
      <w:r w:rsidRPr="003B3DC4" w:rsidR="00C81A03">
        <w:t>. I</w:t>
      </w:r>
      <w:r w:rsidRPr="003B3DC4" w:rsidR="00394FDE">
        <w:t xml:space="preserve">t certainly did not help the narrative in Germany. </w:t>
      </w:r>
      <w:r w:rsidRPr="003B3DC4" w:rsidR="0030742C">
        <w:t xml:space="preserve">We should not </w:t>
      </w:r>
      <w:r w:rsidRPr="003B3DC4" w:rsidR="00394FDE">
        <w:t xml:space="preserve">underestimate </w:t>
      </w:r>
      <w:r w:rsidRPr="003B3DC4" w:rsidR="0030742C">
        <w:t xml:space="preserve">the fact that </w:t>
      </w:r>
      <w:r w:rsidRPr="003B3DC4" w:rsidR="00394FDE">
        <w:t>we are at risk of falling behind</w:t>
      </w:r>
      <w:r w:rsidRPr="003B3DC4">
        <w:t xml:space="preserve">, which </w:t>
      </w:r>
      <w:r w:rsidRPr="003B3DC4" w:rsidR="00394FDE">
        <w:t xml:space="preserve">will make it harder to achieve the </w:t>
      </w:r>
      <w:r w:rsidRPr="003B3DC4" w:rsidR="001606FF">
        <w:t>seventh</w:t>
      </w:r>
      <w:r w:rsidRPr="003B3DC4" w:rsidR="00394FDE">
        <w:t xml:space="preserve"> carbon budget.</w:t>
      </w:r>
    </w:p>
    <w:p w:rsidR="00394FDE" w:rsidRPr="003B3DC4" w:rsidP="00394FDE">
      <w:pPr>
        <w:pStyle w:val="Answer"/>
      </w:pPr>
      <w:r w:rsidRPr="003B3DC4">
        <w:t>T</w:t>
      </w:r>
      <w:r w:rsidRPr="003B3DC4">
        <w:t xml:space="preserve">here is a whole story </w:t>
      </w:r>
      <w:r w:rsidRPr="003B3DC4">
        <w:t xml:space="preserve">about </w:t>
      </w:r>
      <w:r w:rsidRPr="003B3DC4">
        <w:t>advice</w:t>
      </w:r>
      <w:r w:rsidRPr="003B3DC4">
        <w:t xml:space="preserve">, </w:t>
      </w:r>
      <w:r w:rsidRPr="003B3DC4">
        <w:t>skills, which I have mentioned</w:t>
      </w:r>
      <w:r w:rsidRPr="003B3DC4">
        <w:t xml:space="preserve">, </w:t>
      </w:r>
      <w:r w:rsidRPr="003B3DC4">
        <w:t xml:space="preserve">price and so on. </w:t>
      </w:r>
      <w:r w:rsidRPr="003B3DC4">
        <w:t>I</w:t>
      </w:r>
      <w:r w:rsidRPr="003B3DC4">
        <w:t>t is absolutely essential</w:t>
      </w:r>
      <w:r w:rsidRPr="003B3DC4">
        <w:t>. I</w:t>
      </w:r>
      <w:r w:rsidRPr="003B3DC4">
        <w:t>f we do not make that transition</w:t>
      </w:r>
      <w:r w:rsidRPr="003B3DC4" w:rsidR="00F4291F">
        <w:t>,</w:t>
      </w:r>
      <w:r w:rsidRPr="003B3DC4">
        <w:t xml:space="preserve"> we are not going to be able to meet these targets.</w:t>
      </w:r>
    </w:p>
    <w:p w:rsidR="00394FDE" w:rsidRPr="003B3DC4" w:rsidP="004373AA">
      <w:pPr>
        <w:pStyle w:val="Remark"/>
      </w:pPr>
      <w:sdt>
        <w:sdtPr>
          <w:rPr>
            <w:b/>
            <w:bCs/>
          </w:rPr>
          <w:alias w:val="Member"/>
          <w:tag w:val="&lt;Member mnisId='4870' dodsId='143979'&gt;"/>
          <w:id w:val="859327084"/>
          <w:placeholder>
            <w:docPart w:val="E224A82111AB46B7A639657224E9AF1A"/>
          </w:placeholder>
          <w:richText/>
        </w:sdtPr>
        <w:sdtEndPr>
          <w:rPr>
            <w:b w:val="0"/>
            <w:bCs w:val="0"/>
          </w:rPr>
        </w:sdtEndPr>
        <w:sdtContent>
          <w:r w:rsidRPr="003B3DC4" w:rsidR="005B4036">
            <w:rPr>
              <w:b/>
            </w:rPr>
            <w:t>Chair:</w:t>
          </w:r>
        </w:sdtContent>
      </w:sdt>
      <w:r w:rsidRPr="003B3DC4" w:rsidR="005B4036">
        <w:t xml:space="preserve"> </w:t>
      </w:r>
      <w:r w:rsidRPr="003B3DC4">
        <w:t xml:space="preserve">Mr </w:t>
      </w:r>
      <w:r w:rsidRPr="003B3DC4" w:rsidR="005939C3">
        <w:t>Spiers</w:t>
      </w:r>
      <w:r w:rsidRPr="003B3DC4" w:rsidR="004C1530">
        <w:t xml:space="preserve"> and </w:t>
      </w:r>
      <w:r w:rsidRPr="003B3DC4">
        <w:t xml:space="preserve">Professor </w:t>
      </w:r>
      <w:r w:rsidRPr="003B3DC4" w:rsidR="005939C3">
        <w:t>Rogelj</w:t>
      </w:r>
      <w:r w:rsidRPr="003B3DC4">
        <w:t>, thank you very much indeed for your evidence. We will bring this first panel to a close and switch over</w:t>
      </w:r>
      <w:r w:rsidRPr="003B3DC4" w:rsidR="00135F25">
        <w:t xml:space="preserve">. This </w:t>
      </w:r>
      <w:r w:rsidRPr="003B3DC4">
        <w:t>sitting is suspended.</w:t>
      </w:r>
    </w:p>
    <w:p w:rsidR="00154D18" w:rsidRPr="003B3DC4" w:rsidP="004373AA">
      <w:pPr>
        <w:pStyle w:val="Remark"/>
      </w:pPr>
    </w:p>
    <w:p w:rsidR="006919DE" w:rsidRPr="002469FA" w:rsidP="006919DE">
      <w:pPr>
        <w:pStyle w:val="Question"/>
        <w:numPr>
          <w:ilvl w:val="0"/>
          <w:numId w:val="0"/>
        </w:numPr>
        <w:ind w:left="794"/>
        <w:rPr>
          <w:lang w:val="en-US"/>
        </w:rPr>
      </w:pPr>
    </w:p>
    <w:sectPr w:rsidSect="008351F9">
      <w:headerReference w:type="default" r:id="rId5"/>
      <w:pgSz w:w="11906" w:h="16838"/>
      <w:pgMar w:top="1805" w:right="1440" w:bottom="1440" w:left="1440" w:header="709"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SimHei">
    <w:altName w:val="黑体"/>
    <w:panose1 w:val="02010600030101010101"/>
    <w:charset w:val="86"/>
    <w:family w:val="modern"/>
    <w:pitch w:val="fixed"/>
    <w:sig w:usb0="800002BF" w:usb1="38CF7CFA" w:usb2="00000016" w:usb3="00000000" w:csb0="00040001" w:csb1="00000000"/>
  </w:font>
  <w:font w:name="SimSun">
    <w:altName w:val="宋体"/>
    <w:panose1 w:val="02010600030101010101"/>
    <w:charset w:val="86"/>
    <w:family w:val="auto"/>
    <w:pitch w:val="variable"/>
    <w:sig w:usb0="00000203" w:usb1="288F0000" w:usb2="00000016" w:usb3="00000000" w:csb0="00040001"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placeholder>
        <w:docPart w:val="ACF390FD1AF74812879E9C062D41E507"/>
      </w:placeholder>
      <w:richText/>
    </w:sdtPr>
    <w:sdtContent>
      <w:p w:rsidR="003736A1" w:rsidP="009277D8">
        <w:pPr>
          <w:pStyle w:val="Para"/>
          <w:rPr>
            <w:color w:val="808080"/>
          </w:rPr>
        </w:pPr>
        <w:r w:rsidRPr="009D7206">
          <w:rPr>
            <w:noProof/>
            <w:color w:val="808080"/>
            <w:lang w:eastAsia="en-GB"/>
          </w:rPr>
          <w:drawing>
            <wp:inline distT="0" distB="0" distL="0" distR="0">
              <wp:extent cx="3053715" cy="499110"/>
              <wp:effectExtent l="0" t="0" r="0" b="0"/>
              <wp:docPr id="4" name="Picture 0" descr="HoC 85mm(Green).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C 85mm(Green).tif"/>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3053715" cy="499110"/>
                      </a:xfrm>
                      <a:prstGeom prst="rect">
                        <a:avLst/>
                      </a:prstGeom>
                    </pic:spPr>
                  </pic:pic>
                </a:graphicData>
              </a:graphic>
            </wp:inline>
          </w:drawing>
        </w:r>
      </w:p>
    </w:sdtContent>
  </w:sdt>
  <w:sdt>
    <w:sdtPr>
      <w:rPr>
        <w:color w:val="808080"/>
      </w:rPr>
      <w:alias w:val="SCTemplateHeader"/>
      <w:tag w:val="SCTemplateHeader"/>
      <w:id w:val="1354308164"/>
      <w:placeholder>
        <w:docPart w:val="FE5B2178C1994EE88C34897CC7EA316E"/>
      </w:placeholder>
      <w:richText/>
    </w:sdtPr>
    <w:sdtContent>
      <w:p w:rsidR="003736A1" w:rsidRPr="00776882" w:rsidP="007B7907">
        <w:pPr>
          <w:pStyle w:val="Para"/>
          <w:rPr>
            <w:color w:val="808080"/>
          </w:rPr>
        </w:pPr>
        <w:r>
          <w:rPr>
            <w:color w:val="808080"/>
          </w:rPr>
          <w:t xml:space="preserve"> </w:t>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1BA28AF0"/>
    <w:lvl w:ilvl="0">
      <w:start w:val="1"/>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3">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3"/>
  </w:num>
  <w:num w:numId="8">
    <w:abstractNumId w:val="1"/>
  </w:num>
  <w:num w:numId="9">
    <w:abstractNumId w:val="0"/>
  </w:num>
  <w:num w:numId="10">
    <w:abstractNumId w:val="0"/>
  </w:num>
  <w:num w:numId="1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eastAsia="zh-CN"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rsid w:val="001C2E29"/>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10"/>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005232"/>
      <w:sz w:val="48"/>
    </w:rPr>
  </w:style>
  <w:style w:type="paragraph" w:customStyle="1" w:styleId="TitleInquiry0">
    <w:name w:val="Title: Inquiry"/>
    <w:basedOn w:val="Normal"/>
    <w:qFormat/>
    <w:rsid w:val="00416915"/>
    <w:pPr>
      <w:spacing w:after="240"/>
      <w:contextualSpacing/>
      <w:jc w:val="left"/>
    </w:pPr>
    <w:rPr>
      <w:color w:val="005232"/>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qFormat/>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F028A8"/>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F028A8"/>
    <w:rPr>
      <w:rFonts w:ascii="Tahoma" w:hAnsi="Tahoma" w:cs="Tahoma"/>
      <w:sz w:val="16"/>
      <w:szCs w:val="16"/>
    </w:rPr>
  </w:style>
  <w:style w:type="paragraph" w:customStyle="1" w:styleId="QuestionCont">
    <w:name w:val="Question Cont"/>
    <w:basedOn w:val="Question"/>
    <w:qFormat/>
    <w:rsid w:val="0064555A"/>
    <w:pPr>
      <w:numPr>
        <w:numId w:val="0"/>
      </w:numPr>
      <w:ind w:left="794"/>
    </w:pPr>
  </w:style>
  <w:style w:type="character" w:customStyle="1" w:styleId="UnresolvedMention">
    <w:name w:val="Unresolved Mention"/>
    <w:basedOn w:val="DefaultParagraphFont"/>
    <w:uiPriority w:val="99"/>
    <w:semiHidden/>
    <w:unhideWhenUsed/>
    <w:rsid w:val="009D720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glossaryDocument" Target="glossary/document.xml"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_rels/header1.xml.rels>&#65279;<?xml version="1.0" encoding="utf-8" standalone="yes"?><Relationships xmlns="http://schemas.openxmlformats.org/package/2006/relationships"><Relationship Id="rId1" Type="http://schemas.openxmlformats.org/officeDocument/2006/relationships/image" Target="media/image1.ti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Users\thoma\Documents\Acolad\Select%20Committee%20Template%202018%20%5BFIXED%5D.dotm" TargetMode="External" /></Relationships>
</file>

<file path=word/glossary/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ACF390FD1AF74812879E9C062D41E507"/>
        <w:category>
          <w:name w:val="General"/>
          <w:gallery w:val="placeholder"/>
        </w:category>
        <w:types>
          <w:type w:val="bbPlcHdr"/>
        </w:types>
        <w:behaviors>
          <w:behavior w:val="content"/>
        </w:behaviors>
        <w:guid w:val="{F5196126-53BA-4747-835B-27B832DCF855}"/>
      </w:docPartPr>
      <w:docPartBody>
        <w:p w:rsidR="00300D4A" w:rsidP="00DC478C">
          <w:pPr>
            <w:pStyle w:val="ACF390FD1AF74812879E9C062D41E507"/>
          </w:pPr>
          <w:r w:rsidRPr="000753FC">
            <w:rPr>
              <w:rStyle w:val="PlaceholderText"/>
            </w:rPr>
            <w:t>Click here to enter text.</w:t>
          </w:r>
        </w:p>
      </w:docPartBody>
    </w:docPart>
    <w:docPart>
      <w:docPartPr>
        <w:name w:val="8993C4B1C6BE40A6A21679E07C2CB53B"/>
        <w:category>
          <w:name w:val="General"/>
          <w:gallery w:val="placeholder"/>
        </w:category>
        <w:types>
          <w:type w:val="bbPlcHdr"/>
        </w:types>
        <w:behaviors>
          <w:behavior w:val="content"/>
        </w:behaviors>
        <w:guid w:val="{F6348ECE-DE23-4A47-8E76-9B5158D1C45F}"/>
      </w:docPartPr>
      <w:docPartBody>
        <w:p w:rsidR="00300D4A" w:rsidP="00DC478C">
          <w:pPr>
            <w:pStyle w:val="8993C4B1C6BE40A6A21679E07C2CB53B"/>
          </w:pPr>
          <w:r w:rsidRPr="002B3926">
            <w:rPr>
              <w:rStyle w:val="PlaceholderText"/>
            </w:rPr>
            <w:t>Click here to enter text.</w:t>
          </w:r>
        </w:p>
      </w:docPartBody>
    </w:docPart>
    <w:docPart>
      <w:docPartPr>
        <w:name w:val="FE5B2178C1994EE88C34897CC7EA316E"/>
        <w:category>
          <w:name w:val="General"/>
          <w:gallery w:val="placeholder"/>
        </w:category>
        <w:types>
          <w:type w:val="bbPlcHdr"/>
        </w:types>
        <w:behaviors>
          <w:behavior w:val="content"/>
        </w:behaviors>
        <w:guid w:val="{EB42B878-A8B5-4E7C-948D-4D69E85BEFAC}"/>
      </w:docPartPr>
      <w:docPartBody>
        <w:p w:rsidR="00300D4A" w:rsidP="00DC478C">
          <w:pPr>
            <w:pStyle w:val="FE5B2178C1994EE88C34897CC7EA316E"/>
          </w:pPr>
          <w:r w:rsidRPr="00D20745">
            <w:rPr>
              <w:rStyle w:val="PlaceholderText"/>
            </w:rPr>
            <w:t>Click here to enter text.</w:t>
          </w:r>
        </w:p>
      </w:docPartBody>
    </w:docPart>
    <w:docPart>
      <w:docPartPr>
        <w:name w:val="DefaultPlaceholder_-1854013440"/>
        <w:category>
          <w:name w:val="General"/>
          <w:gallery w:val="placeholder"/>
        </w:category>
        <w:types>
          <w:type w:val="bbPlcHdr"/>
        </w:types>
        <w:behaviors>
          <w:behavior w:val="content"/>
        </w:behaviors>
        <w:guid w:val="{EF86905A-F708-4018-B466-24AB9FD5464E}"/>
      </w:docPartPr>
      <w:docPartBody>
        <w:p w:rsidR="00300D4A">
          <w:r w:rsidRPr="001A4B36">
            <w:rPr>
              <w:rStyle w:val="PlaceholderText"/>
            </w:rPr>
            <w:t>Click or tap here to enter text.</w:t>
          </w:r>
        </w:p>
      </w:docPartBody>
    </w:docPart>
    <w:docPart>
      <w:docPartPr>
        <w:name w:val="68ADD36E841449A2A49AEBE3AC46ECB7"/>
        <w:category>
          <w:name w:val="General"/>
          <w:gallery w:val="placeholder"/>
        </w:category>
        <w:types>
          <w:type w:val="bbPlcHdr"/>
        </w:types>
        <w:behaviors>
          <w:behavior w:val="content"/>
        </w:behaviors>
        <w:guid w:val="{DEB50790-FFD8-4F34-9A96-FE3E6A9A31D3}"/>
      </w:docPartPr>
      <w:docPartBody>
        <w:p w:rsidR="00300D4A" w:rsidP="00300D4A">
          <w:pPr>
            <w:pStyle w:val="68ADD36E841449A2A49AEBE3AC46ECB7"/>
          </w:pPr>
          <w:r w:rsidRPr="00EA3F96">
            <w:rPr>
              <w:rStyle w:val="PlaceholderText"/>
            </w:rPr>
            <w:t>Click or tap here to enter text.</w:t>
          </w:r>
        </w:p>
      </w:docPartBody>
    </w:docPart>
    <w:docPart>
      <w:docPartPr>
        <w:name w:val="64C2FB42C5474D67ABF4F33768576E61"/>
        <w:category>
          <w:name w:val="General"/>
          <w:gallery w:val="placeholder"/>
        </w:category>
        <w:types>
          <w:type w:val="bbPlcHdr"/>
        </w:types>
        <w:behaviors>
          <w:behavior w:val="content"/>
        </w:behaviors>
        <w:guid w:val="{11AE8EA2-2AA8-4C18-B67E-2D77F8A1F4A7}"/>
      </w:docPartPr>
      <w:docPartBody>
        <w:p w:rsidR="00300D4A" w:rsidP="00300D4A">
          <w:pPr>
            <w:pStyle w:val="64C2FB42C5474D67ABF4F33768576E61"/>
          </w:pPr>
          <w:r w:rsidRPr="00EA3F96">
            <w:rPr>
              <w:rStyle w:val="PlaceholderText"/>
            </w:rPr>
            <w:t>Click or tap here to enter text.</w:t>
          </w:r>
        </w:p>
      </w:docPartBody>
    </w:docPart>
    <w:docPart>
      <w:docPartPr>
        <w:name w:val="D6708B23B4254C059C53B0AFBDDB9054"/>
        <w:category>
          <w:name w:val="General"/>
          <w:gallery w:val="placeholder"/>
        </w:category>
        <w:types>
          <w:type w:val="bbPlcHdr"/>
        </w:types>
        <w:behaviors>
          <w:behavior w:val="content"/>
        </w:behaviors>
        <w:guid w:val="{8DEA08C4-F18A-4027-9D80-4ED355807A3A}"/>
      </w:docPartPr>
      <w:docPartBody>
        <w:p w:rsidR="00300D4A" w:rsidP="00300D4A">
          <w:pPr>
            <w:pStyle w:val="D6708B23B4254C059C53B0AFBDDB9054"/>
          </w:pPr>
          <w:r w:rsidRPr="00EA3F96">
            <w:rPr>
              <w:rStyle w:val="PlaceholderText"/>
            </w:rPr>
            <w:t>Click or tap here to enter text.</w:t>
          </w:r>
        </w:p>
      </w:docPartBody>
    </w:docPart>
    <w:docPart>
      <w:docPartPr>
        <w:name w:val="40DB1AA1FEFB4DF6A94CCC60BE7D2C1A"/>
        <w:category>
          <w:name w:val="General"/>
          <w:gallery w:val="placeholder"/>
        </w:category>
        <w:types>
          <w:type w:val="bbPlcHdr"/>
        </w:types>
        <w:behaviors>
          <w:behavior w:val="content"/>
        </w:behaviors>
        <w:guid w:val="{421B2BDF-0BF4-4A8F-8189-541BFBFD9075}"/>
      </w:docPartPr>
      <w:docPartBody>
        <w:p w:rsidR="00300D4A" w:rsidP="00300D4A">
          <w:pPr>
            <w:pStyle w:val="40DB1AA1FEFB4DF6A94CCC60BE7D2C1A"/>
          </w:pPr>
          <w:r w:rsidRPr="00EA3F96">
            <w:rPr>
              <w:rStyle w:val="PlaceholderText"/>
            </w:rPr>
            <w:t>Click or tap here to enter text.</w:t>
          </w:r>
        </w:p>
      </w:docPartBody>
    </w:docPart>
    <w:docPart>
      <w:docPartPr>
        <w:name w:val="87E2B2D0127949C4B2078C4A3C05DCB8"/>
        <w:category>
          <w:name w:val="General"/>
          <w:gallery w:val="placeholder"/>
        </w:category>
        <w:types>
          <w:type w:val="bbPlcHdr"/>
        </w:types>
        <w:behaviors>
          <w:behavior w:val="content"/>
        </w:behaviors>
        <w:guid w:val="{053DC638-B0AE-41D6-94B9-4ADD826CFE57}"/>
      </w:docPartPr>
      <w:docPartBody>
        <w:p w:rsidR="00300D4A" w:rsidP="00300D4A">
          <w:pPr>
            <w:pStyle w:val="87E2B2D0127949C4B2078C4A3C05DCB8"/>
          </w:pPr>
          <w:r w:rsidRPr="00EA3F96">
            <w:rPr>
              <w:rStyle w:val="PlaceholderText"/>
            </w:rPr>
            <w:t>Click or tap here to enter text.</w:t>
          </w:r>
        </w:p>
      </w:docPartBody>
    </w:docPart>
    <w:docPart>
      <w:docPartPr>
        <w:name w:val="C73A2660840542DDB56409DF9F5075CC"/>
        <w:category>
          <w:name w:val="General"/>
          <w:gallery w:val="placeholder"/>
        </w:category>
        <w:types>
          <w:type w:val="bbPlcHdr"/>
        </w:types>
        <w:behaviors>
          <w:behavior w:val="content"/>
        </w:behaviors>
        <w:guid w:val="{DAE4D11D-E0CA-4BF5-821B-E2801B56EB34}"/>
      </w:docPartPr>
      <w:docPartBody>
        <w:p w:rsidR="00300D4A" w:rsidP="00300D4A">
          <w:pPr>
            <w:pStyle w:val="C73A2660840542DDB56409DF9F5075CC"/>
          </w:pPr>
          <w:r w:rsidRPr="00EA3F96">
            <w:rPr>
              <w:rStyle w:val="PlaceholderText"/>
            </w:rPr>
            <w:t>Click or tap here to enter text.</w:t>
          </w:r>
        </w:p>
      </w:docPartBody>
    </w:docPart>
    <w:docPart>
      <w:docPartPr>
        <w:name w:val="0DBAB053FEAC461A8455DEB59304A485"/>
        <w:category>
          <w:name w:val="General"/>
          <w:gallery w:val="placeholder"/>
        </w:category>
        <w:types>
          <w:type w:val="bbPlcHdr"/>
        </w:types>
        <w:behaviors>
          <w:behavior w:val="content"/>
        </w:behaviors>
        <w:guid w:val="{AD2FE0CF-CB8F-4D6C-93B5-1F484A14D976}"/>
      </w:docPartPr>
      <w:docPartBody>
        <w:p w:rsidR="00300D4A" w:rsidP="00300D4A">
          <w:pPr>
            <w:pStyle w:val="0DBAB053FEAC461A8455DEB59304A485"/>
          </w:pPr>
          <w:r w:rsidRPr="00EA3F96">
            <w:rPr>
              <w:rStyle w:val="PlaceholderText"/>
            </w:rPr>
            <w:t>Click or tap here to enter text.</w:t>
          </w:r>
        </w:p>
      </w:docPartBody>
    </w:docPart>
    <w:docPart>
      <w:docPartPr>
        <w:name w:val="A571FF17076E4580A96CD5C914BCFBA2"/>
        <w:category>
          <w:name w:val="General"/>
          <w:gallery w:val="placeholder"/>
        </w:category>
        <w:types>
          <w:type w:val="bbPlcHdr"/>
        </w:types>
        <w:behaviors>
          <w:behavior w:val="content"/>
        </w:behaviors>
        <w:guid w:val="{13B641E4-3427-4642-83AE-35E802ACF26F}"/>
      </w:docPartPr>
      <w:docPartBody>
        <w:p w:rsidR="00300D4A" w:rsidP="00300D4A">
          <w:pPr>
            <w:pStyle w:val="A571FF17076E4580A96CD5C914BCFBA2"/>
          </w:pPr>
          <w:r w:rsidRPr="00EA3F96">
            <w:rPr>
              <w:rStyle w:val="PlaceholderText"/>
            </w:rPr>
            <w:t>Click or tap here to enter text.</w:t>
          </w:r>
        </w:p>
      </w:docPartBody>
    </w:docPart>
    <w:docPart>
      <w:docPartPr>
        <w:name w:val="E224A82111AB46B7A639657224E9AF1A"/>
        <w:category>
          <w:name w:val="General"/>
          <w:gallery w:val="placeholder"/>
        </w:category>
        <w:types>
          <w:type w:val="bbPlcHdr"/>
        </w:types>
        <w:behaviors>
          <w:behavior w:val="content"/>
        </w:behaviors>
        <w:guid w:val="{A0862B39-035C-4867-B5A2-38DC87B3F27D}"/>
      </w:docPartPr>
      <w:docPartBody>
        <w:p w:rsidR="00300D4A" w:rsidP="00300D4A">
          <w:pPr>
            <w:pStyle w:val="E224A82111AB46B7A639657224E9AF1A"/>
          </w:pPr>
          <w:r w:rsidRPr="00EA3F96">
            <w:rPr>
              <w:rStyle w:val="PlaceholderText"/>
            </w:rPr>
            <w:t>Click or tap here to enter text.</w:t>
          </w:r>
        </w:p>
      </w:docPartBody>
    </w:docPart>
    <w:docPart>
      <w:docPartPr>
        <w:name w:val="0964BEDEFD10464188C50A8CC5AD6998"/>
        <w:category>
          <w:name w:val="General"/>
          <w:gallery w:val="placeholder"/>
        </w:category>
        <w:types>
          <w:type w:val="bbPlcHdr"/>
        </w:types>
        <w:behaviors>
          <w:behavior w:val="content"/>
        </w:behaviors>
        <w:guid w:val="{7AE80FBD-4C2A-48E9-885D-FAF95D688C6F}"/>
      </w:docPartPr>
      <w:docPartBody>
        <w:p w:rsidR="00300D4A" w:rsidP="00300D4A">
          <w:pPr>
            <w:pStyle w:val="0964BEDEFD10464188C50A8CC5AD6998"/>
          </w:pPr>
          <w:r w:rsidRPr="001A4B36">
            <w:rPr>
              <w:rStyle w:val="PlaceholderText"/>
            </w:rPr>
            <w:t>Click or tap here to enter text.</w:t>
          </w:r>
        </w:p>
      </w:docPartBody>
    </w:docPart>
    <w:docPart>
      <w:docPartPr>
        <w:name w:val="0C1EABDBFC9A4E889AD632292F1A7CE5"/>
        <w:category>
          <w:name w:val="General"/>
          <w:gallery w:val="placeholder"/>
        </w:category>
        <w:types>
          <w:type w:val="bbPlcHdr"/>
        </w:types>
        <w:behaviors>
          <w:behavior w:val="content"/>
        </w:behaviors>
        <w:guid w:val="{7452F74F-3770-4FBA-A9DA-02B426A5C17A}"/>
      </w:docPartPr>
      <w:docPartBody>
        <w:p w:rsidR="00300D4A" w:rsidP="00300D4A">
          <w:pPr>
            <w:pStyle w:val="0C1EABDBFC9A4E889AD632292F1A7CE5"/>
          </w:pPr>
          <w:r w:rsidRPr="001A4B36">
            <w:rPr>
              <w:rStyle w:val="PlaceholderText"/>
            </w:rPr>
            <w:t>Click or tap here to enter text.</w:t>
          </w:r>
        </w:p>
      </w:docPartBody>
    </w:docPart>
    <w:docPart>
      <w:docPartPr>
        <w:name w:val="A912434A2E9348BF9BB791E720C253DB"/>
        <w:category>
          <w:name w:val="General"/>
          <w:gallery w:val="placeholder"/>
        </w:category>
        <w:types>
          <w:type w:val="bbPlcHdr"/>
        </w:types>
        <w:behaviors>
          <w:behavior w:val="content"/>
        </w:behaviors>
        <w:guid w:val="{BD0E89F9-5C6A-4966-8869-A4EDA4C10989}"/>
      </w:docPartPr>
      <w:docPartBody>
        <w:p w:rsidR="00300D4A" w:rsidP="00300D4A">
          <w:pPr>
            <w:pStyle w:val="A912434A2E9348BF9BB791E720C253DB"/>
          </w:pPr>
          <w:r w:rsidRPr="001A4B36">
            <w:rPr>
              <w:rStyle w:val="PlaceholderText"/>
            </w:rPr>
            <w:t>Click or tap here to enter text.</w:t>
          </w:r>
        </w:p>
      </w:docPartBody>
    </w:docPart>
    <w:docPart>
      <w:docPartPr>
        <w:name w:val="3602600DD88F4797AF6195EEDD51F670"/>
        <w:category>
          <w:name w:val="General"/>
          <w:gallery w:val="placeholder"/>
        </w:category>
        <w:types>
          <w:type w:val="bbPlcHdr"/>
        </w:types>
        <w:behaviors>
          <w:behavior w:val="content"/>
        </w:behaviors>
        <w:guid w:val="{91AA968A-2430-4843-8319-3FCA6636F5CC}"/>
      </w:docPartPr>
      <w:docPartBody>
        <w:p w:rsidR="00300D4A" w:rsidP="00300D4A">
          <w:pPr>
            <w:pStyle w:val="3602600DD88F4797AF6195EEDD51F670"/>
          </w:pPr>
          <w:r w:rsidRPr="001A4B36">
            <w:rPr>
              <w:rStyle w:val="PlaceholderText"/>
            </w:rPr>
            <w:t>Click or tap here to enter text.</w:t>
          </w:r>
        </w:p>
      </w:docPartBody>
    </w:docPart>
    <w:docPart>
      <w:docPartPr>
        <w:name w:val="4AC4BF4E82704BDCB49E6FE528952A61"/>
        <w:category>
          <w:name w:val="General"/>
          <w:gallery w:val="placeholder"/>
        </w:category>
        <w:types>
          <w:type w:val="bbPlcHdr"/>
        </w:types>
        <w:behaviors>
          <w:behavior w:val="content"/>
        </w:behaviors>
        <w:guid w:val="{98DC15F8-3F52-4751-B839-37AB695F20D1}"/>
      </w:docPartPr>
      <w:docPartBody>
        <w:p w:rsidR="00300D4A" w:rsidP="00300D4A">
          <w:pPr>
            <w:pStyle w:val="4AC4BF4E82704BDCB49E6FE528952A61"/>
          </w:pPr>
          <w:r w:rsidRPr="001A4B36">
            <w:rPr>
              <w:rStyle w:val="PlaceholderText"/>
            </w:rPr>
            <w:t>Click or tap here to enter text.</w:t>
          </w:r>
        </w:p>
      </w:docPartBody>
    </w:docPart>
    <w:docPart>
      <w:docPartPr>
        <w:name w:val="784480FBF1404CF0B19D8A065336D175"/>
        <w:category>
          <w:name w:val="General"/>
          <w:gallery w:val="placeholder"/>
        </w:category>
        <w:types>
          <w:type w:val="bbPlcHdr"/>
        </w:types>
        <w:behaviors>
          <w:behavior w:val="content"/>
        </w:behaviors>
        <w:guid w:val="{2F55E453-CACB-425F-BE96-8F5F278CF05C}"/>
      </w:docPartPr>
      <w:docPartBody>
        <w:p w:rsidR="00300D4A" w:rsidP="00300D4A">
          <w:pPr>
            <w:pStyle w:val="784480FBF1404CF0B19D8A065336D175"/>
          </w:pPr>
          <w:r w:rsidRPr="001A4B36">
            <w:rPr>
              <w:rStyle w:val="PlaceholderText"/>
            </w:rPr>
            <w:t>Click or tap here to enter text.</w:t>
          </w:r>
        </w:p>
      </w:docPartBody>
    </w:docPart>
    <w:docPart>
      <w:docPartPr>
        <w:name w:val="DDD0494270A9482B8E2BF307587593B9"/>
        <w:category>
          <w:name w:val="General"/>
          <w:gallery w:val="placeholder"/>
        </w:category>
        <w:types>
          <w:type w:val="bbPlcHdr"/>
        </w:types>
        <w:behaviors>
          <w:behavior w:val="content"/>
        </w:behaviors>
        <w:guid w:val="{B1D7D230-1F46-4054-8B8A-20C15E551499}"/>
      </w:docPartPr>
      <w:docPartBody>
        <w:p w:rsidR="00300D4A" w:rsidP="00300D4A">
          <w:pPr>
            <w:pStyle w:val="DDD0494270A9482B8E2BF307587593B9"/>
          </w:pPr>
          <w:r w:rsidRPr="001A4B36">
            <w:rPr>
              <w:rStyle w:val="PlaceholderText"/>
            </w:rPr>
            <w:t>Click or tap here to enter text.</w:t>
          </w:r>
        </w:p>
      </w:docPartBody>
    </w:docPart>
    <w:docPart>
      <w:docPartPr>
        <w:name w:val="7E7D2C1339804E118BC3E32FA3D8372A"/>
        <w:category>
          <w:name w:val="General"/>
          <w:gallery w:val="placeholder"/>
        </w:category>
        <w:types>
          <w:type w:val="bbPlcHdr"/>
        </w:types>
        <w:behaviors>
          <w:behavior w:val="content"/>
        </w:behaviors>
        <w:guid w:val="{ABB781A1-299E-48A7-BDC1-4BA991688C5B}"/>
      </w:docPartPr>
      <w:docPartBody>
        <w:p w:rsidR="00300D4A" w:rsidP="00300D4A">
          <w:pPr>
            <w:pStyle w:val="7E7D2C1339804E118BC3E32FA3D8372A"/>
          </w:pPr>
          <w:r w:rsidRPr="001A4B36">
            <w:rPr>
              <w:rStyle w:val="PlaceholderText"/>
            </w:rPr>
            <w:t>Click or tap here to enter text.</w:t>
          </w:r>
        </w:p>
      </w:docPartBody>
    </w:docPart>
    <w:docPart>
      <w:docPartPr>
        <w:name w:val="E18446DA49D14EE5B34A1D8C6456A9B1"/>
        <w:category>
          <w:name w:val="General"/>
          <w:gallery w:val="placeholder"/>
        </w:category>
        <w:types>
          <w:type w:val="bbPlcHdr"/>
        </w:types>
        <w:behaviors>
          <w:behavior w:val="content"/>
        </w:behaviors>
        <w:guid w:val="{00B61DDA-8976-4144-9E52-5640D6865484}"/>
      </w:docPartPr>
      <w:docPartBody>
        <w:p w:rsidR="00300D4A" w:rsidP="00300D4A">
          <w:pPr>
            <w:pStyle w:val="E18446DA49D14EE5B34A1D8C6456A9B1"/>
          </w:pPr>
          <w:r w:rsidRPr="001A4B36">
            <w:rPr>
              <w:rStyle w:val="PlaceholderText"/>
            </w:rPr>
            <w:t>Click or tap here to enter text.</w:t>
          </w:r>
        </w:p>
      </w:docPartBody>
    </w:docPart>
    <w:docPart>
      <w:docPartPr>
        <w:name w:val="DF4DA422F0514FFBB1E63896B68691CF"/>
        <w:category>
          <w:name w:val="General"/>
          <w:gallery w:val="placeholder"/>
        </w:category>
        <w:types>
          <w:type w:val="bbPlcHdr"/>
        </w:types>
        <w:behaviors>
          <w:behavior w:val="content"/>
        </w:behaviors>
        <w:guid w:val="{CC80EE58-576B-47F5-8A87-D08104236523}"/>
      </w:docPartPr>
      <w:docPartBody>
        <w:p w:rsidR="00300D4A" w:rsidP="00300D4A">
          <w:pPr>
            <w:pStyle w:val="DF4DA422F0514FFBB1E63896B68691CF"/>
          </w:pPr>
          <w:r w:rsidRPr="001A4B36">
            <w:rPr>
              <w:rStyle w:val="PlaceholderText"/>
            </w:rPr>
            <w:t>Click or tap here to enter text.</w:t>
          </w:r>
        </w:p>
      </w:docPartBody>
    </w:docPart>
    <w:docPart>
      <w:docPartPr>
        <w:name w:val="0959E903BC77441DBC41E0CB79C90BDF"/>
        <w:category>
          <w:name w:val="General"/>
          <w:gallery w:val="placeholder"/>
        </w:category>
        <w:types>
          <w:type w:val="bbPlcHdr"/>
        </w:types>
        <w:behaviors>
          <w:behavior w:val="content"/>
        </w:behaviors>
        <w:guid w:val="{512E9421-D4BC-4009-B1AB-0D0F38438BDF}"/>
      </w:docPartPr>
      <w:docPartBody>
        <w:p w:rsidR="00300D4A" w:rsidP="00300D4A">
          <w:pPr>
            <w:pStyle w:val="0959E903BC77441DBC41E0CB79C90BDF"/>
          </w:pPr>
          <w:r w:rsidRPr="001A4B36">
            <w:rPr>
              <w:rStyle w:val="PlaceholderText"/>
            </w:rPr>
            <w:t>Click or tap here to enter text.</w:t>
          </w:r>
        </w:p>
      </w:docPartBody>
    </w:docPart>
    <w:docPart>
      <w:docPartPr>
        <w:name w:val="F3725F81EF6748509AE2C8F27BC78ADD"/>
        <w:category>
          <w:name w:val="General"/>
          <w:gallery w:val="placeholder"/>
        </w:category>
        <w:types>
          <w:type w:val="bbPlcHdr"/>
        </w:types>
        <w:behaviors>
          <w:behavior w:val="content"/>
        </w:behaviors>
        <w:guid w:val="{AB6DD9E9-7187-4EBE-8891-781B0D75BCCA}"/>
      </w:docPartPr>
      <w:docPartBody>
        <w:p w:rsidR="00300D4A" w:rsidP="00300D4A">
          <w:pPr>
            <w:pStyle w:val="F3725F81EF6748509AE2C8F27BC78ADD"/>
          </w:pPr>
          <w:r w:rsidRPr="001A4B36">
            <w:rPr>
              <w:rStyle w:val="PlaceholderText"/>
            </w:rPr>
            <w:t>Click or tap here to enter text.</w:t>
          </w:r>
        </w:p>
      </w:docPartBody>
    </w:docPart>
    <w:docPart>
      <w:docPartPr>
        <w:name w:val="3C646591CFE14C12A19997967ADCFDE0"/>
        <w:category>
          <w:name w:val="General"/>
          <w:gallery w:val="placeholder"/>
        </w:category>
        <w:types>
          <w:type w:val="bbPlcHdr"/>
        </w:types>
        <w:behaviors>
          <w:behavior w:val="content"/>
        </w:behaviors>
        <w:guid w:val="{BF951D4B-06EE-4BB7-8C66-557EA7AD2B01}"/>
      </w:docPartPr>
      <w:docPartBody>
        <w:p w:rsidR="00300D4A" w:rsidP="00300D4A">
          <w:pPr>
            <w:pStyle w:val="3C646591CFE14C12A19997967ADCFDE0"/>
          </w:pPr>
          <w:r w:rsidRPr="001A4B36">
            <w:rPr>
              <w:rStyle w:val="PlaceholderText"/>
            </w:rPr>
            <w:t>Click or tap here to enter text.</w:t>
          </w:r>
        </w:p>
      </w:docPartBody>
    </w:docPart>
    <w:docPart>
      <w:docPartPr>
        <w:name w:val="5F30CE9A126E4A1BAD26C6AA536F7312"/>
        <w:category>
          <w:name w:val="General"/>
          <w:gallery w:val="placeholder"/>
        </w:category>
        <w:types>
          <w:type w:val="bbPlcHdr"/>
        </w:types>
        <w:behaviors>
          <w:behavior w:val="content"/>
        </w:behaviors>
        <w:guid w:val="{2EE8BE83-15D6-4727-8BD9-A8031EC16C23}"/>
      </w:docPartPr>
      <w:docPartBody>
        <w:p w:rsidR="00300D4A" w:rsidP="00300D4A">
          <w:pPr>
            <w:pStyle w:val="5F30CE9A126E4A1BAD26C6AA536F7312"/>
          </w:pPr>
          <w:r w:rsidRPr="001A4B36">
            <w:rPr>
              <w:rStyle w:val="PlaceholderText"/>
            </w:rPr>
            <w:t>Click or tap here to enter text.</w:t>
          </w:r>
        </w:p>
      </w:docPartBody>
    </w:docPart>
    <w:docPart>
      <w:docPartPr>
        <w:name w:val="0847E10E69A24C408CE558583E6BF2B7"/>
        <w:category>
          <w:name w:val="General"/>
          <w:gallery w:val="placeholder"/>
        </w:category>
        <w:types>
          <w:type w:val="bbPlcHdr"/>
        </w:types>
        <w:behaviors>
          <w:behavior w:val="content"/>
        </w:behaviors>
        <w:guid w:val="{1A51BAF1-D0D4-4AF6-86F5-A39E462A19A5}"/>
      </w:docPartPr>
      <w:docPartBody>
        <w:p w:rsidR="00300D4A" w:rsidP="00300D4A">
          <w:pPr>
            <w:pStyle w:val="0847E10E69A24C408CE558583E6BF2B7"/>
          </w:pPr>
          <w:r w:rsidRPr="001A4B36">
            <w:rPr>
              <w:rStyle w:val="PlaceholderText"/>
            </w:rPr>
            <w:t>Click or tap here to enter text.</w:t>
          </w:r>
        </w:p>
      </w:docPartBody>
    </w:docPart>
    <w:docPart>
      <w:docPartPr>
        <w:name w:val="B5C118DA65D84C2BBF956BBD44469A04"/>
        <w:category>
          <w:name w:val="General"/>
          <w:gallery w:val="placeholder"/>
        </w:category>
        <w:types>
          <w:type w:val="bbPlcHdr"/>
        </w:types>
        <w:behaviors>
          <w:behavior w:val="content"/>
        </w:behaviors>
        <w:guid w:val="{0411C4A0-4653-41DB-BE88-7457F44D3CD3}"/>
      </w:docPartPr>
      <w:docPartBody>
        <w:p w:rsidR="00300D4A" w:rsidP="00300D4A">
          <w:pPr>
            <w:pStyle w:val="B5C118DA65D84C2BBF956BBD44469A04"/>
          </w:pPr>
          <w:r w:rsidRPr="001A4B36">
            <w:rPr>
              <w:rStyle w:val="PlaceholderText"/>
            </w:rPr>
            <w:t>Click or tap here to enter text.</w:t>
          </w:r>
        </w:p>
      </w:docPartBody>
    </w:docPart>
    <w:docPart>
      <w:docPartPr>
        <w:name w:val="814F2BE32A7C4F61A4D31913400CF2D2"/>
        <w:category>
          <w:name w:val="General"/>
          <w:gallery w:val="placeholder"/>
        </w:category>
        <w:types>
          <w:type w:val="bbPlcHdr"/>
        </w:types>
        <w:behaviors>
          <w:behavior w:val="content"/>
        </w:behaviors>
        <w:guid w:val="{8E7534E4-2C9B-4076-930D-750CBF3E5909}"/>
      </w:docPartPr>
      <w:docPartBody>
        <w:p w:rsidR="00300D4A" w:rsidP="00300D4A">
          <w:pPr>
            <w:pStyle w:val="814F2BE32A7C4F61A4D31913400CF2D2"/>
          </w:pPr>
          <w:r w:rsidRPr="001A4B36">
            <w:rPr>
              <w:rStyle w:val="PlaceholderText"/>
            </w:rPr>
            <w:t>Click or tap here to enter text.</w:t>
          </w:r>
        </w:p>
      </w:docPartBody>
    </w:docPart>
    <w:docPart>
      <w:docPartPr>
        <w:name w:val="C0128A3CF19445E690F77C5012BD39F2"/>
        <w:category>
          <w:name w:val="General"/>
          <w:gallery w:val="placeholder"/>
        </w:category>
        <w:types>
          <w:type w:val="bbPlcHdr"/>
        </w:types>
        <w:behaviors>
          <w:behavior w:val="content"/>
        </w:behaviors>
        <w:guid w:val="{2CEE5D8B-E288-4F96-AC7A-61F9E7F6F8E0}"/>
      </w:docPartPr>
      <w:docPartBody>
        <w:p w:rsidR="00300D4A" w:rsidP="00300D4A">
          <w:pPr>
            <w:pStyle w:val="C0128A3CF19445E690F77C5012BD39F2"/>
          </w:pPr>
          <w:r w:rsidRPr="001A4B36">
            <w:rPr>
              <w:rStyle w:val="PlaceholderText"/>
            </w:rPr>
            <w:t>Click or tap here to enter text.</w:t>
          </w:r>
        </w:p>
      </w:docPartBody>
    </w:docPart>
    <w:docPart>
      <w:docPartPr>
        <w:name w:val="57E7778E4EB64B5DBA88B70415764FF2"/>
        <w:category>
          <w:name w:val="General"/>
          <w:gallery w:val="placeholder"/>
        </w:category>
        <w:types>
          <w:type w:val="bbPlcHdr"/>
        </w:types>
        <w:behaviors>
          <w:behavior w:val="content"/>
        </w:behaviors>
        <w:guid w:val="{A57A6035-0E35-4F8A-942B-8179D4711ADC}"/>
      </w:docPartPr>
      <w:docPartBody>
        <w:p w:rsidR="00300D4A" w:rsidP="00300D4A">
          <w:pPr>
            <w:pStyle w:val="57E7778E4EB64B5DBA88B70415764FF2"/>
          </w:pPr>
          <w:r w:rsidRPr="001A4B36">
            <w:rPr>
              <w:rStyle w:val="PlaceholderText"/>
            </w:rPr>
            <w:t>Click or tap here to enter text.</w:t>
          </w:r>
        </w:p>
      </w:docPartBody>
    </w:docPart>
    <w:docPart>
      <w:docPartPr>
        <w:name w:val="B7FAD08452C34EFDA4E755BFEE21341E"/>
        <w:category>
          <w:name w:val="General"/>
          <w:gallery w:val="placeholder"/>
        </w:category>
        <w:types>
          <w:type w:val="bbPlcHdr"/>
        </w:types>
        <w:behaviors>
          <w:behavior w:val="content"/>
        </w:behaviors>
        <w:guid w:val="{DF57FDE2-DF4F-43EE-8569-870FCDB3363D}"/>
      </w:docPartPr>
      <w:docPartBody>
        <w:p w:rsidR="00300D4A" w:rsidP="00300D4A">
          <w:pPr>
            <w:pStyle w:val="B7FAD08452C34EFDA4E755BFEE21341E"/>
          </w:pPr>
          <w:r w:rsidRPr="001A4B36">
            <w:rPr>
              <w:rStyle w:val="PlaceholderText"/>
            </w:rPr>
            <w:t>Click or tap here to enter text.</w:t>
          </w:r>
        </w:p>
      </w:docPartBody>
    </w:docPart>
    <w:docPart>
      <w:docPartPr>
        <w:name w:val="0432625C2C2D4221926EC2940EA67716"/>
        <w:category>
          <w:name w:val="General"/>
          <w:gallery w:val="placeholder"/>
        </w:category>
        <w:types>
          <w:type w:val="bbPlcHdr"/>
        </w:types>
        <w:behaviors>
          <w:behavior w:val="content"/>
        </w:behaviors>
        <w:guid w:val="{6BFAB333-4BB5-4256-B175-D2EB75DBF505}"/>
      </w:docPartPr>
      <w:docPartBody>
        <w:p w:rsidR="00300D4A" w:rsidP="00300D4A">
          <w:pPr>
            <w:pStyle w:val="0432625C2C2D4221926EC2940EA67716"/>
          </w:pPr>
          <w:r w:rsidRPr="001A4B36">
            <w:rPr>
              <w:rStyle w:val="PlaceholderText"/>
            </w:rPr>
            <w:t>Click or tap here to enter text.</w:t>
          </w:r>
        </w:p>
      </w:docPartBody>
    </w:docPart>
    <w:docPart>
      <w:docPartPr>
        <w:name w:val="C383100B311A4BF394F0E3017819A7D5"/>
        <w:category>
          <w:name w:val="General"/>
          <w:gallery w:val="placeholder"/>
        </w:category>
        <w:types>
          <w:type w:val="bbPlcHdr"/>
        </w:types>
        <w:behaviors>
          <w:behavior w:val="content"/>
        </w:behaviors>
        <w:guid w:val="{85BC59CB-9159-4F02-95E6-66659CED4D66}"/>
      </w:docPartPr>
      <w:docPartBody>
        <w:p w:rsidR="00300D4A" w:rsidP="00300D4A">
          <w:pPr>
            <w:pStyle w:val="C383100B311A4BF394F0E3017819A7D5"/>
          </w:pPr>
          <w:r w:rsidRPr="001A4B36">
            <w:rPr>
              <w:rStyle w:val="PlaceholderText"/>
            </w:rPr>
            <w:t>Click or tap here to enter text.</w:t>
          </w:r>
        </w:p>
      </w:docPartBody>
    </w:docPart>
    <w:docPart>
      <w:docPartPr>
        <w:name w:val="7050749550CD437F9BD300B8DC5A1780"/>
        <w:category>
          <w:name w:val="General"/>
          <w:gallery w:val="placeholder"/>
        </w:category>
        <w:types>
          <w:type w:val="bbPlcHdr"/>
        </w:types>
        <w:behaviors>
          <w:behavior w:val="content"/>
        </w:behaviors>
        <w:guid w:val="{015E266F-C457-4E45-B273-298148B74CDC}"/>
      </w:docPartPr>
      <w:docPartBody>
        <w:p w:rsidR="00300D4A" w:rsidP="00300D4A">
          <w:pPr>
            <w:pStyle w:val="7050749550CD437F9BD300B8DC5A1780"/>
          </w:pPr>
          <w:r w:rsidRPr="001A4B36">
            <w:rPr>
              <w:rStyle w:val="PlaceholderText"/>
            </w:rPr>
            <w:t>Click or tap here to enter text.</w:t>
          </w:r>
        </w:p>
      </w:docPartBody>
    </w:docPart>
    <w:docPart>
      <w:docPartPr>
        <w:name w:val="3B49AED121A94FBEA795265415B20E82"/>
        <w:category>
          <w:name w:val="General"/>
          <w:gallery w:val="placeholder"/>
        </w:category>
        <w:types>
          <w:type w:val="bbPlcHdr"/>
        </w:types>
        <w:behaviors>
          <w:behavior w:val="content"/>
        </w:behaviors>
        <w:guid w:val="{B568A447-09AB-494F-ABC5-D7A5F4073CDA}"/>
      </w:docPartPr>
      <w:docPartBody>
        <w:p w:rsidR="00300D4A" w:rsidP="00300D4A">
          <w:pPr>
            <w:pStyle w:val="3B49AED121A94FBEA795265415B20E82"/>
          </w:pPr>
          <w:r w:rsidRPr="001A4B36">
            <w:rPr>
              <w:rStyle w:val="PlaceholderText"/>
            </w:rPr>
            <w:t>Click or tap here to enter text.</w:t>
          </w:r>
        </w:p>
      </w:docPartBody>
    </w:docPart>
    <w:docPart>
      <w:docPartPr>
        <w:name w:val="FBF95C8354BC43B2BC0A4268554ABA1F"/>
        <w:category>
          <w:name w:val="General"/>
          <w:gallery w:val="placeholder"/>
        </w:category>
        <w:types>
          <w:type w:val="bbPlcHdr"/>
        </w:types>
        <w:behaviors>
          <w:behavior w:val="content"/>
        </w:behaviors>
        <w:guid w:val="{2E1B0F52-B27E-4630-AD10-2BE314B4C058}"/>
      </w:docPartPr>
      <w:docPartBody>
        <w:p w:rsidR="00300D4A" w:rsidP="00300D4A">
          <w:pPr>
            <w:pStyle w:val="FBF95C8354BC43B2BC0A4268554ABA1F"/>
          </w:pPr>
          <w:r w:rsidRPr="001A4B36">
            <w:rPr>
              <w:rStyle w:val="PlaceholderText"/>
            </w:rPr>
            <w:t>Click or tap here to enter text.</w:t>
          </w:r>
        </w:p>
      </w:docPartBody>
    </w:docPart>
    <w:docPart>
      <w:docPartPr>
        <w:name w:val="8D522BDA047C4F15B12C7DCFC8000876"/>
        <w:category>
          <w:name w:val="General"/>
          <w:gallery w:val="placeholder"/>
        </w:category>
        <w:types>
          <w:type w:val="bbPlcHdr"/>
        </w:types>
        <w:behaviors>
          <w:behavior w:val="content"/>
        </w:behaviors>
        <w:guid w:val="{A035A100-58C7-4F0D-AA66-74402A13D597}"/>
      </w:docPartPr>
      <w:docPartBody>
        <w:p w:rsidR="00300D4A" w:rsidP="00300D4A">
          <w:pPr>
            <w:pStyle w:val="8D522BDA047C4F15B12C7DCFC8000876"/>
          </w:pPr>
          <w:r w:rsidRPr="001A4B36">
            <w:rPr>
              <w:rStyle w:val="PlaceholderText"/>
            </w:rPr>
            <w:t>Click or tap here to enter text.</w:t>
          </w:r>
        </w:p>
      </w:docPartBody>
    </w:docPart>
    <w:docPart>
      <w:docPartPr>
        <w:name w:val="B66BD495209B494196ADDC2FBDDA88FA"/>
        <w:category>
          <w:name w:val="General"/>
          <w:gallery w:val="placeholder"/>
        </w:category>
        <w:types>
          <w:type w:val="bbPlcHdr"/>
        </w:types>
        <w:behaviors>
          <w:behavior w:val="content"/>
        </w:behaviors>
        <w:guid w:val="{9E219616-2027-4505-90AD-6F6637B93A42}"/>
      </w:docPartPr>
      <w:docPartBody>
        <w:p w:rsidR="00300D4A" w:rsidP="00300D4A">
          <w:pPr>
            <w:pStyle w:val="B66BD495209B494196ADDC2FBDDA88FA"/>
          </w:pPr>
          <w:r w:rsidRPr="001A4B36">
            <w:rPr>
              <w:rStyle w:val="PlaceholderText"/>
            </w:rPr>
            <w:t>Click or tap here to enter text.</w:t>
          </w:r>
        </w:p>
      </w:docPartBody>
    </w:docPart>
    <w:docPart>
      <w:docPartPr>
        <w:name w:val="33D833BA73314EC5829A3AA84AB5CD48"/>
        <w:category>
          <w:name w:val="General"/>
          <w:gallery w:val="placeholder"/>
        </w:category>
        <w:types>
          <w:type w:val="bbPlcHdr"/>
        </w:types>
        <w:behaviors>
          <w:behavior w:val="content"/>
        </w:behaviors>
        <w:guid w:val="{B5B48585-D8DE-428C-8DBB-D116ABD1E015}"/>
      </w:docPartPr>
      <w:docPartBody>
        <w:p w:rsidR="00300D4A" w:rsidP="00300D4A">
          <w:pPr>
            <w:pStyle w:val="33D833BA73314EC5829A3AA84AB5CD48"/>
          </w:pPr>
          <w:r w:rsidRPr="001A4B36">
            <w:rPr>
              <w:rStyle w:val="PlaceholderText"/>
            </w:rPr>
            <w:t>Click or tap here to enter text.</w:t>
          </w:r>
        </w:p>
      </w:docPartBody>
    </w:docPart>
    <w:docPart>
      <w:docPartPr>
        <w:name w:val="B394B6DBB469478591BAF7A764F51255"/>
        <w:category>
          <w:name w:val="General"/>
          <w:gallery w:val="placeholder"/>
        </w:category>
        <w:types>
          <w:type w:val="bbPlcHdr"/>
        </w:types>
        <w:behaviors>
          <w:behavior w:val="content"/>
        </w:behaviors>
        <w:guid w:val="{9FAAEF75-2DC2-4096-A193-087D86310D26}"/>
      </w:docPartPr>
      <w:docPartBody>
        <w:p w:rsidR="00300D4A" w:rsidP="00300D4A">
          <w:pPr>
            <w:pStyle w:val="B394B6DBB469478591BAF7A764F51255"/>
          </w:pPr>
          <w:r w:rsidRPr="001A4B36">
            <w:rPr>
              <w:rStyle w:val="PlaceholderText"/>
            </w:rPr>
            <w:t>Click or tap here to enter text.</w:t>
          </w:r>
        </w:p>
      </w:docPartBody>
    </w:docPart>
    <w:docPart>
      <w:docPartPr>
        <w:name w:val="56061180426C44038D6D490C55EF73F3"/>
        <w:category>
          <w:name w:val="General"/>
          <w:gallery w:val="placeholder"/>
        </w:category>
        <w:types>
          <w:type w:val="bbPlcHdr"/>
        </w:types>
        <w:behaviors>
          <w:behavior w:val="content"/>
        </w:behaviors>
        <w:guid w:val="{AE728D2C-705E-4A4F-B0EA-39FEA00C38BC}"/>
      </w:docPartPr>
      <w:docPartBody>
        <w:p w:rsidR="00300D4A" w:rsidP="00300D4A">
          <w:pPr>
            <w:pStyle w:val="56061180426C44038D6D490C55EF73F3"/>
          </w:pPr>
          <w:r w:rsidRPr="001A4B36">
            <w:rPr>
              <w:rStyle w:val="PlaceholderText"/>
            </w:rPr>
            <w:t>Click or tap here to enter text.</w:t>
          </w:r>
        </w:p>
      </w:docPartBody>
    </w:docPart>
    <w:docPart>
      <w:docPartPr>
        <w:name w:val="C144555BC755414497BAF5FBF6D0E28C"/>
        <w:category>
          <w:name w:val="General"/>
          <w:gallery w:val="placeholder"/>
        </w:category>
        <w:types>
          <w:type w:val="bbPlcHdr"/>
        </w:types>
        <w:behaviors>
          <w:behavior w:val="content"/>
        </w:behaviors>
        <w:guid w:val="{31E92859-0C10-48F4-A6B8-92F4DB0D8755}"/>
      </w:docPartPr>
      <w:docPartBody>
        <w:p w:rsidR="00300D4A" w:rsidP="00300D4A">
          <w:pPr>
            <w:pStyle w:val="C144555BC755414497BAF5FBF6D0E28C"/>
          </w:pPr>
          <w:r w:rsidRPr="001A4B36">
            <w:rPr>
              <w:rStyle w:val="PlaceholderText"/>
            </w:rPr>
            <w:t>Click or tap here to enter text.</w:t>
          </w:r>
        </w:p>
      </w:docPartBody>
    </w:docPart>
    <w:docPart>
      <w:docPartPr>
        <w:name w:val="E579429E739D4F95BAB8E6989EFC3E6B"/>
        <w:category>
          <w:name w:val="General"/>
          <w:gallery w:val="placeholder"/>
        </w:category>
        <w:types>
          <w:type w:val="bbPlcHdr"/>
        </w:types>
        <w:behaviors>
          <w:behavior w:val="content"/>
        </w:behaviors>
        <w:guid w:val="{92E99403-8208-461F-BE7C-012C33C82B42}"/>
      </w:docPartPr>
      <w:docPartBody>
        <w:p w:rsidR="00300D4A" w:rsidP="00300D4A">
          <w:pPr>
            <w:pStyle w:val="E579429E739D4F95BAB8E6989EFC3E6B"/>
          </w:pPr>
          <w:r w:rsidRPr="001A4B36">
            <w:rPr>
              <w:rStyle w:val="PlaceholderText"/>
            </w:rPr>
            <w:t>Click or tap here to enter text.</w:t>
          </w:r>
        </w:p>
      </w:docPartBody>
    </w:docPart>
    <w:docPart>
      <w:docPartPr>
        <w:name w:val="742FDC3B834E4C36BE57DA3173812787"/>
        <w:category>
          <w:name w:val="General"/>
          <w:gallery w:val="placeholder"/>
        </w:category>
        <w:types>
          <w:type w:val="bbPlcHdr"/>
        </w:types>
        <w:behaviors>
          <w:behavior w:val="content"/>
        </w:behaviors>
        <w:guid w:val="{A80A3B96-F1E7-41B3-A6DA-11CCEA0018D9}"/>
      </w:docPartPr>
      <w:docPartBody>
        <w:p w:rsidR="00300D4A" w:rsidP="00300D4A">
          <w:pPr>
            <w:pStyle w:val="742FDC3B834E4C36BE57DA3173812787"/>
          </w:pPr>
          <w:r w:rsidRPr="001A4B36">
            <w:rPr>
              <w:rStyle w:val="PlaceholderText"/>
            </w:rPr>
            <w:t>Click or tap here to enter text.</w:t>
          </w:r>
        </w:p>
      </w:docPartBody>
    </w:docPart>
    <w:docPart>
      <w:docPartPr>
        <w:name w:val="20B4AC1EE6DA45A792DC7E75522222BE"/>
        <w:category>
          <w:name w:val="General"/>
          <w:gallery w:val="placeholder"/>
        </w:category>
        <w:types>
          <w:type w:val="bbPlcHdr"/>
        </w:types>
        <w:behaviors>
          <w:behavior w:val="content"/>
        </w:behaviors>
        <w:guid w:val="{7BC12A09-BE68-4090-B68D-3EA3B360D1CA}"/>
      </w:docPartPr>
      <w:docPartBody>
        <w:p w:rsidR="00300D4A" w:rsidP="00300D4A">
          <w:pPr>
            <w:pStyle w:val="20B4AC1EE6DA45A792DC7E75522222BE"/>
          </w:pPr>
          <w:r w:rsidRPr="001A4B36">
            <w:rPr>
              <w:rStyle w:val="PlaceholderText"/>
            </w:rPr>
            <w:t>Click or tap here to enter text.</w:t>
          </w:r>
        </w:p>
      </w:docPartBody>
    </w:docPart>
    <w:docPart>
      <w:docPartPr>
        <w:name w:val="C4192FFD5E2F4B578509D48DF4AF0F77"/>
        <w:category>
          <w:name w:val="General"/>
          <w:gallery w:val="placeholder"/>
        </w:category>
        <w:types>
          <w:type w:val="bbPlcHdr"/>
        </w:types>
        <w:behaviors>
          <w:behavior w:val="content"/>
        </w:behaviors>
        <w:guid w:val="{5C2CB992-540B-439B-9456-D0FB47B0C22C}"/>
      </w:docPartPr>
      <w:docPartBody>
        <w:p w:rsidR="00300D4A" w:rsidP="00300D4A">
          <w:pPr>
            <w:pStyle w:val="C4192FFD5E2F4B578509D48DF4AF0F77"/>
          </w:pPr>
          <w:r w:rsidRPr="001A4B36">
            <w:rPr>
              <w:rStyle w:val="PlaceholderText"/>
            </w:rPr>
            <w:t>Click or tap here to enter text.</w:t>
          </w:r>
        </w:p>
      </w:docPartBody>
    </w:docPart>
    <w:docPart>
      <w:docPartPr>
        <w:name w:val="97C0C5D6BC594B43A0557671CCDFCFBE"/>
        <w:category>
          <w:name w:val="General"/>
          <w:gallery w:val="placeholder"/>
        </w:category>
        <w:types>
          <w:type w:val="bbPlcHdr"/>
        </w:types>
        <w:behaviors>
          <w:behavior w:val="content"/>
        </w:behaviors>
        <w:guid w:val="{683D49FA-5F01-47D1-A701-474166E44266}"/>
      </w:docPartPr>
      <w:docPartBody>
        <w:p w:rsidR="00300D4A" w:rsidP="00300D4A">
          <w:pPr>
            <w:pStyle w:val="97C0C5D6BC594B43A0557671CCDFCFBE"/>
          </w:pPr>
          <w:r>
            <w:rPr>
              <w:rStyle w:val="PlaceholderText"/>
            </w:rPr>
            <w:t>Click or tap here to enter text.</w:t>
          </w:r>
        </w:p>
      </w:docPartBody>
    </w:docPart>
    <w:docPart>
      <w:docPartPr>
        <w:name w:val="9794F753454246618D749B3497673E3B"/>
        <w:category>
          <w:name w:val="General"/>
          <w:gallery w:val="placeholder"/>
        </w:category>
        <w:types>
          <w:type w:val="bbPlcHdr"/>
        </w:types>
        <w:behaviors>
          <w:behavior w:val="content"/>
        </w:behaviors>
        <w:guid w:val="{F11BAF7A-AF9F-417B-A662-9819F3FA377D}"/>
      </w:docPartPr>
      <w:docPartBody>
        <w:p w:rsidR="00300D4A" w:rsidP="00300D4A">
          <w:pPr>
            <w:pStyle w:val="9794F753454246618D749B3497673E3B"/>
          </w:pPr>
          <w:r w:rsidRPr="001A4B36">
            <w:rPr>
              <w:rStyle w:val="PlaceholderText"/>
            </w:rPr>
            <w:t>Click or tap here to enter text.</w:t>
          </w:r>
        </w:p>
      </w:docPartBody>
    </w:docPart>
    <w:docPart>
      <w:docPartPr>
        <w:name w:val="B9548EAADE154FC484AC26A57B33A69C"/>
        <w:category>
          <w:name w:val="General"/>
          <w:gallery w:val="placeholder"/>
        </w:category>
        <w:types>
          <w:type w:val="bbPlcHdr"/>
        </w:types>
        <w:behaviors>
          <w:behavior w:val="content"/>
        </w:behaviors>
        <w:guid w:val="{8945EAC8-6E39-406A-A602-95D1038B44A7}"/>
      </w:docPartPr>
      <w:docPartBody>
        <w:p w:rsidR="00300D4A" w:rsidP="00300D4A">
          <w:pPr>
            <w:pStyle w:val="B9548EAADE154FC484AC26A57B33A69C"/>
          </w:pPr>
          <w:r w:rsidRPr="001A4B36">
            <w:rPr>
              <w:rStyle w:val="PlaceholderText"/>
            </w:rPr>
            <w:t>Click or tap here to enter text.</w:t>
          </w:r>
        </w:p>
      </w:docPartBody>
    </w:docPart>
    <w:docPart>
      <w:docPartPr>
        <w:name w:val="1CFC21511BF84842B7E1AA68ACD2410A"/>
        <w:category>
          <w:name w:val="General"/>
          <w:gallery w:val="placeholder"/>
        </w:category>
        <w:types>
          <w:type w:val="bbPlcHdr"/>
        </w:types>
        <w:behaviors>
          <w:behavior w:val="content"/>
        </w:behaviors>
        <w:guid w:val="{F27E0751-8558-4824-BD91-0B8FEE543EA5}"/>
      </w:docPartPr>
      <w:docPartBody>
        <w:p w:rsidR="00300D4A" w:rsidP="00300D4A">
          <w:pPr>
            <w:pStyle w:val="1CFC21511BF84842B7E1AA68ACD2410A"/>
          </w:pPr>
          <w:r w:rsidRPr="001A4B36">
            <w:rPr>
              <w:rStyle w:val="PlaceholderText"/>
            </w:rPr>
            <w:t>Click or tap here to enter text.</w:t>
          </w:r>
        </w:p>
      </w:docPartBody>
    </w:docPart>
    <w:docPart>
      <w:docPartPr>
        <w:name w:val="3BBCF3BC6D3F4107A1DA4C70F2F6E064"/>
        <w:category>
          <w:name w:val="General"/>
          <w:gallery w:val="placeholder"/>
        </w:category>
        <w:types>
          <w:type w:val="bbPlcHdr"/>
        </w:types>
        <w:behaviors>
          <w:behavior w:val="content"/>
        </w:behaviors>
        <w:guid w:val="{51783E70-5393-447C-B488-EC28118E2ACE}"/>
      </w:docPartPr>
      <w:docPartBody>
        <w:p w:rsidR="00300D4A" w:rsidP="00300D4A">
          <w:pPr>
            <w:pStyle w:val="3BBCF3BC6D3F4107A1DA4C70F2F6E064"/>
          </w:pPr>
          <w:r w:rsidRPr="001A4B36">
            <w:rPr>
              <w:rStyle w:val="PlaceholderText"/>
            </w:rPr>
            <w:t>Click or tap here to enter text.</w:t>
          </w:r>
        </w:p>
      </w:docPartBody>
    </w:docPart>
    <w:docPart>
      <w:docPartPr>
        <w:name w:val="5D895E21064B45DDA129D08A6B0BBC45"/>
        <w:category>
          <w:name w:val="General"/>
          <w:gallery w:val="placeholder"/>
        </w:category>
        <w:types>
          <w:type w:val="bbPlcHdr"/>
        </w:types>
        <w:behaviors>
          <w:behavior w:val="content"/>
        </w:behaviors>
        <w:guid w:val="{1FE0C63F-A792-4FDB-8EC9-6ECFE19F0C0A}"/>
      </w:docPartPr>
      <w:docPartBody>
        <w:p w:rsidR="00300D4A" w:rsidP="00300D4A">
          <w:pPr>
            <w:pStyle w:val="5D895E21064B45DDA129D08A6B0BBC45"/>
          </w:pPr>
          <w:r w:rsidRPr="001A4B36">
            <w:rPr>
              <w:rStyle w:val="PlaceholderText"/>
            </w:rPr>
            <w:t>Click or tap here to enter text.</w:t>
          </w:r>
        </w:p>
      </w:docPartBody>
    </w:docPart>
    <w:docPart>
      <w:docPartPr>
        <w:name w:val="76F4165B9E9C43A8B521CA90329FDBBA"/>
        <w:category>
          <w:name w:val="General"/>
          <w:gallery w:val="placeholder"/>
        </w:category>
        <w:types>
          <w:type w:val="bbPlcHdr"/>
        </w:types>
        <w:behaviors>
          <w:behavior w:val="content"/>
        </w:behaviors>
        <w:guid w:val="{C5316812-1DC2-4ADF-A2E3-5DFC328D918A}"/>
      </w:docPartPr>
      <w:docPartBody>
        <w:p w:rsidR="00300D4A" w:rsidP="00300D4A">
          <w:pPr>
            <w:pStyle w:val="76F4165B9E9C43A8B521CA90329FDBBA"/>
          </w:pPr>
          <w:r w:rsidRPr="001A4B36">
            <w:rPr>
              <w:rStyle w:val="PlaceholderText"/>
            </w:rPr>
            <w:t>Click or tap here to enter text.</w:t>
          </w:r>
        </w:p>
      </w:docPartBody>
    </w:docPart>
    <w:docPart>
      <w:docPartPr>
        <w:name w:val="BC7A9F2AC5C94C5DA763FD3044C25A16"/>
        <w:category>
          <w:name w:val="General"/>
          <w:gallery w:val="placeholder"/>
        </w:category>
        <w:types>
          <w:type w:val="bbPlcHdr"/>
        </w:types>
        <w:behaviors>
          <w:behavior w:val="content"/>
        </w:behaviors>
        <w:guid w:val="{6EE59C65-BA87-46ED-8CA0-891A5B62A6D2}"/>
      </w:docPartPr>
      <w:docPartBody>
        <w:p w:rsidR="00300D4A" w:rsidP="00300D4A">
          <w:pPr>
            <w:pStyle w:val="BC7A9F2AC5C94C5DA763FD3044C25A16"/>
          </w:pPr>
          <w:r w:rsidRPr="001A4B36">
            <w:rPr>
              <w:rStyle w:val="PlaceholderText"/>
            </w:rPr>
            <w:t>Click or tap here to enter text.</w:t>
          </w:r>
        </w:p>
      </w:docPartBody>
    </w:docPart>
    <w:docPart>
      <w:docPartPr>
        <w:name w:val="0F3A4237BD4F467FB97C928DAF85C2CA"/>
        <w:category>
          <w:name w:val="General"/>
          <w:gallery w:val="placeholder"/>
        </w:category>
        <w:types>
          <w:type w:val="bbPlcHdr"/>
        </w:types>
        <w:behaviors>
          <w:behavior w:val="content"/>
        </w:behaviors>
        <w:guid w:val="{5D2467A1-B219-4D53-A86B-A328E5507B40}"/>
      </w:docPartPr>
      <w:docPartBody>
        <w:p w:rsidR="00300D4A" w:rsidP="00300D4A">
          <w:pPr>
            <w:pStyle w:val="0F3A4237BD4F467FB97C928DAF85C2CA"/>
          </w:pPr>
          <w:r w:rsidRPr="001A4B36">
            <w:rPr>
              <w:rStyle w:val="PlaceholderText"/>
            </w:rPr>
            <w:t>Click or tap here to enter text.</w:t>
          </w:r>
        </w:p>
      </w:docPartBody>
    </w:docPart>
    <w:docPart>
      <w:docPartPr>
        <w:name w:val="C835D0323E57481C8FB544995FF116D6"/>
        <w:category>
          <w:name w:val="General"/>
          <w:gallery w:val="placeholder"/>
        </w:category>
        <w:types>
          <w:type w:val="bbPlcHdr"/>
        </w:types>
        <w:behaviors>
          <w:behavior w:val="content"/>
        </w:behaviors>
        <w:guid w:val="{A660300E-890E-4FF3-982B-346F68F9B7C7}"/>
      </w:docPartPr>
      <w:docPartBody>
        <w:p w:rsidR="00300D4A" w:rsidP="00300D4A">
          <w:pPr>
            <w:pStyle w:val="C835D0323E57481C8FB544995FF116D6"/>
          </w:pPr>
          <w:r w:rsidRPr="001A4B36">
            <w:rPr>
              <w:rStyle w:val="PlaceholderText"/>
            </w:rPr>
            <w:t>Click or tap here to enter text.</w:t>
          </w:r>
        </w:p>
      </w:docPartBody>
    </w:docPart>
    <w:docPart>
      <w:docPartPr>
        <w:name w:val="826A5388C59F4207BAC6DE01D6A3C993"/>
        <w:category>
          <w:name w:val="General"/>
          <w:gallery w:val="placeholder"/>
        </w:category>
        <w:types>
          <w:type w:val="bbPlcHdr"/>
        </w:types>
        <w:behaviors>
          <w:behavior w:val="content"/>
        </w:behaviors>
        <w:guid w:val="{3032E36E-AADD-47A3-8ACC-FD1BD2F3960F}"/>
      </w:docPartPr>
      <w:docPartBody>
        <w:p w:rsidR="00300D4A" w:rsidP="00300D4A">
          <w:pPr>
            <w:pStyle w:val="826A5388C59F4207BAC6DE01D6A3C993"/>
          </w:pPr>
          <w:r w:rsidRPr="001A4B36">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SimHei">
    <w:altName w:val="黑体"/>
    <w:panose1 w:val="02010600030101010101"/>
    <w:charset w:val="86"/>
    <w:family w:val="modern"/>
    <w:pitch w:val="fixed"/>
    <w:sig w:usb0="800002BF" w:usb1="38CF7CFA" w:usb2="00000016" w:usb3="00000000" w:csb0="00040001" w:csb1="00000000"/>
  </w:font>
  <w:font w:name="SimSun">
    <w:altName w:val="宋体"/>
    <w:panose1 w:val="02010600030101010101"/>
    <w:charset w:val="86"/>
    <w:family w:val="auto"/>
    <w:pitch w:val="variable"/>
    <w:sig w:usb0="00000203" w:usb1="288F0000" w:usb2="00000016" w:usb3="00000000" w:csb0="00040001" w:csb1="00000000"/>
  </w:font>
  <w:font w:name="Aptos">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DengXian Light">
    <w:altName w:val="等线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revisionView w:comments="1" w:formatting="1" w:inkAnnotations="0" w:insDel="1" w:markup="1"/>
  <w:doNotTrackMoves/>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eastAsia="zh-CN" w:bidi="ar-SA"/>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4"/>
        <w:szCs w:val="24"/>
        <w:lang w:val="en-GB" w:eastAsia="en-GB"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AC3E4A"/>
    <w:rPr>
      <w:color w:val="808080"/>
    </w:rPr>
  </w:style>
  <w:style w:type="paragraph" w:customStyle="1" w:styleId="ACF390FD1AF74812879E9C062D41E507">
    <w:name w:val="ACF390FD1AF74812879E9C062D41E507"/>
    <w:rsid w:val="00DC478C"/>
  </w:style>
  <w:style w:type="paragraph" w:customStyle="1" w:styleId="8993C4B1C6BE40A6A21679E07C2CB53B">
    <w:name w:val="8993C4B1C6BE40A6A21679E07C2CB53B"/>
    <w:rsid w:val="00DC478C"/>
  </w:style>
  <w:style w:type="paragraph" w:customStyle="1" w:styleId="FE5B2178C1994EE88C34897CC7EA316E">
    <w:name w:val="FE5B2178C1994EE88C34897CC7EA316E"/>
    <w:rsid w:val="00DC478C"/>
  </w:style>
  <w:style w:type="paragraph" w:customStyle="1" w:styleId="2246984C34D64BF3B01E124A740739F4">
    <w:name w:val="2246984C34D64BF3B01E124A740739F4"/>
    <w:rsid w:val="00300D4A"/>
  </w:style>
  <w:style w:type="paragraph" w:customStyle="1" w:styleId="68ADD36E841449A2A49AEBE3AC46ECB7">
    <w:name w:val="68ADD36E841449A2A49AEBE3AC46ECB7"/>
    <w:rsid w:val="00300D4A"/>
  </w:style>
  <w:style w:type="paragraph" w:customStyle="1" w:styleId="64C2FB42C5474D67ABF4F33768576E61">
    <w:name w:val="64C2FB42C5474D67ABF4F33768576E61"/>
    <w:rsid w:val="00300D4A"/>
  </w:style>
  <w:style w:type="paragraph" w:customStyle="1" w:styleId="EDC3595665394E34AED8F6ECB38496D4">
    <w:name w:val="EDC3595665394E34AED8F6ECB38496D4"/>
    <w:rsid w:val="00DC478C"/>
  </w:style>
  <w:style w:type="paragraph" w:customStyle="1" w:styleId="7C40FA86D83047C4BA08BD264ED18AC5">
    <w:name w:val="7C40FA86D83047C4BA08BD264ED18AC5"/>
    <w:rsid w:val="00DC478C"/>
  </w:style>
  <w:style w:type="paragraph" w:customStyle="1" w:styleId="D6708B23B4254C059C53B0AFBDDB9054">
    <w:name w:val="D6708B23B4254C059C53B0AFBDDB9054"/>
    <w:rsid w:val="00300D4A"/>
  </w:style>
  <w:style w:type="paragraph" w:customStyle="1" w:styleId="40DB1AA1FEFB4DF6A94CCC60BE7D2C1A">
    <w:name w:val="40DB1AA1FEFB4DF6A94CCC60BE7D2C1A"/>
    <w:rsid w:val="00300D4A"/>
  </w:style>
  <w:style w:type="paragraph" w:customStyle="1" w:styleId="87E2B2D0127949C4B2078C4A3C05DCB8">
    <w:name w:val="87E2B2D0127949C4B2078C4A3C05DCB8"/>
    <w:rsid w:val="00300D4A"/>
  </w:style>
  <w:style w:type="paragraph" w:customStyle="1" w:styleId="C73A2660840542DDB56409DF9F5075CC">
    <w:name w:val="C73A2660840542DDB56409DF9F5075CC"/>
    <w:rsid w:val="00300D4A"/>
  </w:style>
  <w:style w:type="paragraph" w:customStyle="1" w:styleId="8EE3A6819C0E4E6CBF913812AEBFA5FD">
    <w:name w:val="8EE3A6819C0E4E6CBF913812AEBFA5FD"/>
    <w:rsid w:val="00300D4A"/>
  </w:style>
  <w:style w:type="paragraph" w:customStyle="1" w:styleId="0DBAB053FEAC461A8455DEB59304A485">
    <w:name w:val="0DBAB053FEAC461A8455DEB59304A485"/>
    <w:rsid w:val="00300D4A"/>
  </w:style>
  <w:style w:type="paragraph" w:customStyle="1" w:styleId="A571FF17076E4580A96CD5C914BCFBA2">
    <w:name w:val="A571FF17076E4580A96CD5C914BCFBA2"/>
    <w:rsid w:val="00300D4A"/>
  </w:style>
  <w:style w:type="paragraph" w:customStyle="1" w:styleId="E224A82111AB46B7A639657224E9AF1A">
    <w:name w:val="E224A82111AB46B7A639657224E9AF1A"/>
    <w:rsid w:val="00300D4A"/>
  </w:style>
  <w:style w:type="paragraph" w:customStyle="1" w:styleId="546B171449DF47F08DD844B5E96C542E">
    <w:name w:val="546B171449DF47F08DD844B5E96C542E"/>
    <w:rsid w:val="00300D4A"/>
  </w:style>
  <w:style w:type="paragraph" w:customStyle="1" w:styleId="6BA2DF97ED71404B984C828D337A82AD">
    <w:name w:val="6BA2DF97ED71404B984C828D337A82AD"/>
    <w:rsid w:val="00300D4A"/>
  </w:style>
  <w:style w:type="paragraph" w:customStyle="1" w:styleId="C042BAE2DBD8411A8C0A28AA162CF04B">
    <w:name w:val="C042BAE2DBD8411A8C0A28AA162CF04B"/>
    <w:rsid w:val="00300D4A"/>
  </w:style>
  <w:style w:type="paragraph" w:customStyle="1" w:styleId="A5BC08D2EB674BB2A761A6972624A30C">
    <w:name w:val="A5BC08D2EB674BB2A761A6972624A30C"/>
    <w:rsid w:val="00300D4A"/>
  </w:style>
  <w:style w:type="paragraph" w:customStyle="1" w:styleId="E805653E019A44D1849004E0870AA362">
    <w:name w:val="E805653E019A44D1849004E0870AA362"/>
    <w:rsid w:val="00300D4A"/>
  </w:style>
  <w:style w:type="paragraph" w:customStyle="1" w:styleId="87114FB5540F4561B5D1B5E1BF453B20">
    <w:name w:val="87114FB5540F4561B5D1B5E1BF453B20"/>
    <w:rsid w:val="00300D4A"/>
  </w:style>
  <w:style w:type="paragraph" w:customStyle="1" w:styleId="E77F9174376B4AFAA9B39C1D5E46D1A4">
    <w:name w:val="E77F9174376B4AFAA9B39C1D5E46D1A4"/>
    <w:rsid w:val="00300D4A"/>
  </w:style>
  <w:style w:type="paragraph" w:customStyle="1" w:styleId="4BDA7750EB9D4920AB3C6A8C918F35D1">
    <w:name w:val="4BDA7750EB9D4920AB3C6A8C918F35D1"/>
    <w:rsid w:val="00300D4A"/>
  </w:style>
  <w:style w:type="paragraph" w:customStyle="1" w:styleId="45287EA8CA5F45D095B86AD8F5061610">
    <w:name w:val="45287EA8CA5F45D095B86AD8F5061610"/>
    <w:rsid w:val="00300D4A"/>
  </w:style>
  <w:style w:type="paragraph" w:customStyle="1" w:styleId="79D1C346BF7040C5A7482FC8B52702AF">
    <w:name w:val="79D1C346BF7040C5A7482FC8B52702AF"/>
    <w:rsid w:val="00300D4A"/>
  </w:style>
  <w:style w:type="paragraph" w:customStyle="1" w:styleId="F4939B81545C4CCA84767A5CC9FB8A5A">
    <w:name w:val="F4939B81545C4CCA84767A5CC9FB8A5A"/>
    <w:rsid w:val="00300D4A"/>
  </w:style>
  <w:style w:type="paragraph" w:customStyle="1" w:styleId="DB3714D351E74529B113DD82F2D9653D">
    <w:name w:val="DB3714D351E74529B113DD82F2D9653D"/>
    <w:rsid w:val="00300D4A"/>
  </w:style>
  <w:style w:type="paragraph" w:customStyle="1" w:styleId="9A69E6641A084508B743BBF8E556D40B">
    <w:name w:val="9A69E6641A084508B743BBF8E556D40B"/>
    <w:rsid w:val="00300D4A"/>
  </w:style>
  <w:style w:type="paragraph" w:customStyle="1" w:styleId="0964BEDEFD10464188C50A8CC5AD6998">
    <w:name w:val="0964BEDEFD10464188C50A8CC5AD6998"/>
    <w:rsid w:val="00300D4A"/>
  </w:style>
  <w:style w:type="paragraph" w:customStyle="1" w:styleId="0C1EABDBFC9A4E889AD632292F1A7CE5">
    <w:name w:val="0C1EABDBFC9A4E889AD632292F1A7CE5"/>
    <w:rsid w:val="00300D4A"/>
  </w:style>
  <w:style w:type="paragraph" w:customStyle="1" w:styleId="A912434A2E9348BF9BB791E720C253DB">
    <w:name w:val="A912434A2E9348BF9BB791E720C253DB"/>
    <w:rsid w:val="00300D4A"/>
  </w:style>
  <w:style w:type="paragraph" w:customStyle="1" w:styleId="3602600DD88F4797AF6195EEDD51F670">
    <w:name w:val="3602600DD88F4797AF6195EEDD51F670"/>
    <w:rsid w:val="00300D4A"/>
  </w:style>
  <w:style w:type="paragraph" w:customStyle="1" w:styleId="4AC4BF4E82704BDCB49E6FE528952A61">
    <w:name w:val="4AC4BF4E82704BDCB49E6FE528952A61"/>
    <w:rsid w:val="00300D4A"/>
  </w:style>
  <w:style w:type="paragraph" w:customStyle="1" w:styleId="76FC7844F9814B1FBC110D81FCF56255">
    <w:name w:val="76FC7844F9814B1FBC110D81FCF56255"/>
    <w:rsid w:val="00300D4A"/>
  </w:style>
  <w:style w:type="paragraph" w:customStyle="1" w:styleId="0C9BAB2101034E09A2B416A386808428">
    <w:name w:val="0C9BAB2101034E09A2B416A386808428"/>
    <w:rsid w:val="00300D4A"/>
  </w:style>
  <w:style w:type="paragraph" w:customStyle="1" w:styleId="784480FBF1404CF0B19D8A065336D175">
    <w:name w:val="784480FBF1404CF0B19D8A065336D175"/>
    <w:rsid w:val="00300D4A"/>
  </w:style>
  <w:style w:type="paragraph" w:customStyle="1" w:styleId="DDD0494270A9482B8E2BF307587593B9">
    <w:name w:val="DDD0494270A9482B8E2BF307587593B9"/>
    <w:rsid w:val="00300D4A"/>
  </w:style>
  <w:style w:type="paragraph" w:customStyle="1" w:styleId="7E7D2C1339804E118BC3E32FA3D8372A">
    <w:name w:val="7E7D2C1339804E118BC3E32FA3D8372A"/>
    <w:rsid w:val="00300D4A"/>
  </w:style>
  <w:style w:type="paragraph" w:customStyle="1" w:styleId="E18446DA49D14EE5B34A1D8C6456A9B1">
    <w:name w:val="E18446DA49D14EE5B34A1D8C6456A9B1"/>
    <w:rsid w:val="00300D4A"/>
  </w:style>
  <w:style w:type="paragraph" w:customStyle="1" w:styleId="DF4DA422F0514FFBB1E63896B68691CF">
    <w:name w:val="DF4DA422F0514FFBB1E63896B68691CF"/>
    <w:rsid w:val="00300D4A"/>
  </w:style>
  <w:style w:type="paragraph" w:customStyle="1" w:styleId="0959E903BC77441DBC41E0CB79C90BDF">
    <w:name w:val="0959E903BC77441DBC41E0CB79C90BDF"/>
    <w:rsid w:val="00300D4A"/>
  </w:style>
  <w:style w:type="paragraph" w:customStyle="1" w:styleId="F3725F81EF6748509AE2C8F27BC78ADD">
    <w:name w:val="F3725F81EF6748509AE2C8F27BC78ADD"/>
    <w:rsid w:val="00300D4A"/>
  </w:style>
  <w:style w:type="paragraph" w:customStyle="1" w:styleId="3C646591CFE14C12A19997967ADCFDE0">
    <w:name w:val="3C646591CFE14C12A19997967ADCFDE0"/>
    <w:rsid w:val="00300D4A"/>
  </w:style>
  <w:style w:type="paragraph" w:customStyle="1" w:styleId="5F30CE9A126E4A1BAD26C6AA536F7312">
    <w:name w:val="5F30CE9A126E4A1BAD26C6AA536F7312"/>
    <w:rsid w:val="00300D4A"/>
  </w:style>
  <w:style w:type="paragraph" w:customStyle="1" w:styleId="0847E10E69A24C408CE558583E6BF2B7">
    <w:name w:val="0847E10E69A24C408CE558583E6BF2B7"/>
    <w:rsid w:val="00300D4A"/>
  </w:style>
  <w:style w:type="paragraph" w:customStyle="1" w:styleId="B5C118DA65D84C2BBF956BBD44469A04">
    <w:name w:val="B5C118DA65D84C2BBF956BBD44469A04"/>
    <w:rsid w:val="00300D4A"/>
  </w:style>
  <w:style w:type="paragraph" w:customStyle="1" w:styleId="814F2BE32A7C4F61A4D31913400CF2D2">
    <w:name w:val="814F2BE32A7C4F61A4D31913400CF2D2"/>
    <w:rsid w:val="00300D4A"/>
  </w:style>
  <w:style w:type="paragraph" w:customStyle="1" w:styleId="C0128A3CF19445E690F77C5012BD39F2">
    <w:name w:val="C0128A3CF19445E690F77C5012BD39F2"/>
    <w:rsid w:val="00300D4A"/>
  </w:style>
  <w:style w:type="paragraph" w:customStyle="1" w:styleId="57E7778E4EB64B5DBA88B70415764FF2">
    <w:name w:val="57E7778E4EB64B5DBA88B70415764FF2"/>
    <w:rsid w:val="00300D4A"/>
  </w:style>
  <w:style w:type="paragraph" w:customStyle="1" w:styleId="B7FAD08452C34EFDA4E755BFEE21341E">
    <w:name w:val="B7FAD08452C34EFDA4E755BFEE21341E"/>
    <w:rsid w:val="00300D4A"/>
  </w:style>
  <w:style w:type="paragraph" w:customStyle="1" w:styleId="0432625C2C2D4221926EC2940EA67716">
    <w:name w:val="0432625C2C2D4221926EC2940EA67716"/>
    <w:rsid w:val="00300D4A"/>
  </w:style>
  <w:style w:type="paragraph" w:customStyle="1" w:styleId="AFA969905BD94C43A3F41192D445740A">
    <w:name w:val="AFA969905BD94C43A3F41192D445740A"/>
    <w:rsid w:val="00300D4A"/>
  </w:style>
  <w:style w:type="paragraph" w:customStyle="1" w:styleId="C383100B311A4BF394F0E3017819A7D5">
    <w:name w:val="C383100B311A4BF394F0E3017819A7D5"/>
    <w:rsid w:val="00300D4A"/>
  </w:style>
  <w:style w:type="paragraph" w:customStyle="1" w:styleId="7050749550CD437F9BD300B8DC5A1780">
    <w:name w:val="7050749550CD437F9BD300B8DC5A1780"/>
    <w:rsid w:val="00300D4A"/>
  </w:style>
  <w:style w:type="paragraph" w:customStyle="1" w:styleId="3B49AED121A94FBEA795265415B20E82">
    <w:name w:val="3B49AED121A94FBEA795265415B20E82"/>
    <w:rsid w:val="00300D4A"/>
  </w:style>
  <w:style w:type="paragraph" w:customStyle="1" w:styleId="FBF95C8354BC43B2BC0A4268554ABA1F">
    <w:name w:val="FBF95C8354BC43B2BC0A4268554ABA1F"/>
    <w:rsid w:val="00300D4A"/>
  </w:style>
  <w:style w:type="paragraph" w:customStyle="1" w:styleId="8D522BDA047C4F15B12C7DCFC8000876">
    <w:name w:val="8D522BDA047C4F15B12C7DCFC8000876"/>
    <w:rsid w:val="00300D4A"/>
  </w:style>
  <w:style w:type="paragraph" w:customStyle="1" w:styleId="B66BD495209B494196ADDC2FBDDA88FA">
    <w:name w:val="B66BD495209B494196ADDC2FBDDA88FA"/>
    <w:rsid w:val="00300D4A"/>
  </w:style>
  <w:style w:type="paragraph" w:customStyle="1" w:styleId="33D833BA73314EC5829A3AA84AB5CD48">
    <w:name w:val="33D833BA73314EC5829A3AA84AB5CD48"/>
    <w:rsid w:val="00300D4A"/>
  </w:style>
  <w:style w:type="paragraph" w:customStyle="1" w:styleId="E7020CA2C7144CE0BA9149DA8287A3BC">
    <w:name w:val="E7020CA2C7144CE0BA9149DA8287A3BC"/>
    <w:rsid w:val="00300D4A"/>
  </w:style>
  <w:style w:type="paragraph" w:customStyle="1" w:styleId="8E4E8E36B88D4C19954EE344391E95C3">
    <w:name w:val="8E4E8E36B88D4C19954EE344391E95C3"/>
    <w:rsid w:val="00300D4A"/>
  </w:style>
  <w:style w:type="paragraph" w:customStyle="1" w:styleId="B394B6DBB469478591BAF7A764F51255">
    <w:name w:val="B394B6DBB469478591BAF7A764F51255"/>
    <w:rsid w:val="00300D4A"/>
  </w:style>
  <w:style w:type="paragraph" w:customStyle="1" w:styleId="56061180426C44038D6D490C55EF73F3">
    <w:name w:val="56061180426C44038D6D490C55EF73F3"/>
    <w:rsid w:val="00300D4A"/>
  </w:style>
  <w:style w:type="paragraph" w:customStyle="1" w:styleId="C144555BC755414497BAF5FBF6D0E28C">
    <w:name w:val="C144555BC755414497BAF5FBF6D0E28C"/>
    <w:rsid w:val="00300D4A"/>
  </w:style>
  <w:style w:type="paragraph" w:customStyle="1" w:styleId="E579429E739D4F95BAB8E6989EFC3E6B">
    <w:name w:val="E579429E739D4F95BAB8E6989EFC3E6B"/>
    <w:rsid w:val="00300D4A"/>
  </w:style>
  <w:style w:type="paragraph" w:customStyle="1" w:styleId="742FDC3B834E4C36BE57DA3173812787">
    <w:name w:val="742FDC3B834E4C36BE57DA3173812787"/>
    <w:rsid w:val="00300D4A"/>
  </w:style>
  <w:style w:type="paragraph" w:customStyle="1" w:styleId="20B4AC1EE6DA45A792DC7E75522222BE">
    <w:name w:val="20B4AC1EE6DA45A792DC7E75522222BE"/>
    <w:rsid w:val="00300D4A"/>
  </w:style>
  <w:style w:type="paragraph" w:customStyle="1" w:styleId="C4192FFD5E2F4B578509D48DF4AF0F77">
    <w:name w:val="C4192FFD5E2F4B578509D48DF4AF0F77"/>
    <w:rsid w:val="00300D4A"/>
  </w:style>
  <w:style w:type="paragraph" w:customStyle="1" w:styleId="0DF9F41B2F4A4C25A6B3C381912562C6">
    <w:name w:val="0DF9F41B2F4A4C25A6B3C381912562C6"/>
    <w:rsid w:val="00300D4A"/>
  </w:style>
  <w:style w:type="paragraph" w:customStyle="1" w:styleId="97C0C5D6BC594B43A0557671CCDFCFBE">
    <w:name w:val="97C0C5D6BC594B43A0557671CCDFCFBE"/>
    <w:rsid w:val="00300D4A"/>
  </w:style>
  <w:style w:type="paragraph" w:customStyle="1" w:styleId="9794F753454246618D749B3497673E3B">
    <w:name w:val="9794F753454246618D749B3497673E3B"/>
    <w:rsid w:val="00300D4A"/>
  </w:style>
  <w:style w:type="paragraph" w:customStyle="1" w:styleId="B9548EAADE154FC484AC26A57B33A69C">
    <w:name w:val="B9548EAADE154FC484AC26A57B33A69C"/>
    <w:rsid w:val="00300D4A"/>
  </w:style>
  <w:style w:type="paragraph" w:customStyle="1" w:styleId="A47D175B6B804971B8113255676393EC">
    <w:name w:val="A47D175B6B804971B8113255676393EC"/>
    <w:rsid w:val="00300D4A"/>
  </w:style>
  <w:style w:type="paragraph" w:customStyle="1" w:styleId="1CFC21511BF84842B7E1AA68ACD2410A">
    <w:name w:val="1CFC21511BF84842B7E1AA68ACD2410A"/>
    <w:rsid w:val="00300D4A"/>
  </w:style>
  <w:style w:type="paragraph" w:customStyle="1" w:styleId="3BBCF3BC6D3F4107A1DA4C70F2F6E064">
    <w:name w:val="3BBCF3BC6D3F4107A1DA4C70F2F6E064"/>
    <w:rsid w:val="00300D4A"/>
  </w:style>
  <w:style w:type="paragraph" w:customStyle="1" w:styleId="5D895E21064B45DDA129D08A6B0BBC45">
    <w:name w:val="5D895E21064B45DDA129D08A6B0BBC45"/>
    <w:rsid w:val="00300D4A"/>
  </w:style>
  <w:style w:type="paragraph" w:customStyle="1" w:styleId="76F4165B9E9C43A8B521CA90329FDBBA">
    <w:name w:val="76F4165B9E9C43A8B521CA90329FDBBA"/>
    <w:rsid w:val="00300D4A"/>
  </w:style>
  <w:style w:type="paragraph" w:customStyle="1" w:styleId="BC7A9F2AC5C94C5DA763FD3044C25A16">
    <w:name w:val="BC7A9F2AC5C94C5DA763FD3044C25A16"/>
    <w:rsid w:val="00300D4A"/>
  </w:style>
  <w:style w:type="paragraph" w:customStyle="1" w:styleId="0F3A4237BD4F467FB97C928DAF85C2CA">
    <w:name w:val="0F3A4237BD4F467FB97C928DAF85C2CA"/>
    <w:rsid w:val="00300D4A"/>
  </w:style>
  <w:style w:type="paragraph" w:customStyle="1" w:styleId="C835D0323E57481C8FB544995FF116D6">
    <w:name w:val="C835D0323E57481C8FB544995FF116D6"/>
    <w:rsid w:val="00300D4A"/>
  </w:style>
  <w:style w:type="paragraph" w:customStyle="1" w:styleId="826A5388C59F4207BAC6DE01D6A3C993">
    <w:name w:val="826A5388C59F4207BAC6DE01D6A3C993"/>
    <w:rsid w:val="00300D4A"/>
  </w:style>
  <w:style w:type="paragraph" w:customStyle="1" w:styleId="B8DBB672BB3B4ECAAD451283DF3DE905">
    <w:name w:val="B8DBB672BB3B4ECAAD451283DF3DE905"/>
    <w:rsid w:val="00300D4A"/>
  </w:style>
  <w:style w:type="paragraph" w:customStyle="1" w:styleId="070E770D8DE14578B5F75407A173E508">
    <w:name w:val="070E770D8DE14578B5F75407A173E508"/>
    <w:rsid w:val="00300D4A"/>
  </w:style>
  <w:style w:type="paragraph" w:customStyle="1" w:styleId="F2D82A62F31F4ACBB9C94A26E3E56718">
    <w:name w:val="F2D82A62F31F4ACBB9C94A26E3E56718"/>
    <w:rsid w:val="00300D4A"/>
  </w:style>
  <w:style w:type="paragraph" w:customStyle="1" w:styleId="448E791C42BB4B7E8A38C51A84858288">
    <w:name w:val="448E791C42BB4B7E8A38C51A84858288"/>
    <w:rsid w:val="00300D4A"/>
  </w:style>
  <w:style w:type="paragraph" w:customStyle="1" w:styleId="082885EB3AED4D11AED258F175AD06A7">
    <w:name w:val="082885EB3AED4D11AED258F175AD06A7"/>
    <w:rsid w:val="00300D4A"/>
  </w:style>
  <w:style w:type="paragraph" w:customStyle="1" w:styleId="56C6E7605D1D487D8023A7CE7F967B8A">
    <w:name w:val="56C6E7605D1D487D8023A7CE7F967B8A"/>
    <w:rsid w:val="00300D4A"/>
  </w:style>
  <w:style w:type="paragraph" w:customStyle="1" w:styleId="399CBBF2BB6741DC8967955B2DA34D7E">
    <w:name w:val="399CBBF2BB6741DC8967955B2DA34D7E"/>
    <w:rsid w:val="00300D4A"/>
  </w:style>
  <w:style w:type="paragraph" w:customStyle="1" w:styleId="F7178C6BF588437EB5A77C57BF971EAD">
    <w:name w:val="F7178C6BF588437EB5A77C57BF971EAD"/>
    <w:rsid w:val="00300D4A"/>
  </w:style>
  <w:style w:type="paragraph" w:customStyle="1" w:styleId="B25B8A192A6D4B869E40AA17D0194803">
    <w:name w:val="B25B8A192A6D4B869E40AA17D0194803"/>
    <w:rsid w:val="00300D4A"/>
  </w:style>
  <w:style w:type="paragraph" w:customStyle="1" w:styleId="1A3A234D1CE947D583F8EAF235AFEB1B">
    <w:name w:val="1A3A234D1CE947D583F8EAF235AFEB1B"/>
    <w:rsid w:val="00300D4A"/>
  </w:style>
  <w:style w:type="paragraph" w:customStyle="1" w:styleId="55FE39FD884446B3A32DDC50C1E3C82B">
    <w:name w:val="55FE39FD884446B3A32DDC50C1E3C82B"/>
    <w:rsid w:val="00300D4A"/>
  </w:style>
  <w:style w:type="paragraph" w:customStyle="1" w:styleId="51A9B41B11054D8ABD56D62464D5F7A9">
    <w:name w:val="51A9B41B11054D8ABD56D62464D5F7A9"/>
    <w:rsid w:val="00300D4A"/>
  </w:style>
  <w:style w:type="paragraph" w:customStyle="1" w:styleId="68CEC2D382604FFFBB5F742947236F7E">
    <w:name w:val="68CEC2D382604FFFBB5F742947236F7E"/>
    <w:rsid w:val="00300D4A"/>
  </w:style>
  <w:style w:type="paragraph" w:customStyle="1" w:styleId="7763FB578C54464484A19F00728417AD">
    <w:name w:val="7763FB578C54464484A19F00728417AD"/>
    <w:rsid w:val="00300D4A"/>
  </w:style>
  <w:style w:type="paragraph" w:customStyle="1" w:styleId="84569211DB9542F7AC9C7397355DFBD0">
    <w:name w:val="84569211DB9542F7AC9C7397355DFBD0"/>
    <w:rsid w:val="00300D4A"/>
  </w:style>
  <w:style w:type="paragraph" w:customStyle="1" w:styleId="117B162F429D4F719094AEB8705145E0">
    <w:name w:val="117B162F429D4F719094AEB8705145E0"/>
    <w:rsid w:val="00300D4A"/>
  </w:style>
  <w:style w:type="paragraph" w:customStyle="1" w:styleId="4ACBE41ED0754B0C88CCCAF6ACB90A63">
    <w:name w:val="4ACBE41ED0754B0C88CCCAF6ACB90A63"/>
    <w:rsid w:val="00300D4A"/>
  </w:style>
  <w:style w:type="paragraph" w:customStyle="1" w:styleId="4331CAEC77044C6FB7BAFA3838335EE7">
    <w:name w:val="4331CAEC77044C6FB7BAFA3838335EE7"/>
    <w:rsid w:val="00300D4A"/>
  </w:style>
  <w:style w:type="paragraph" w:customStyle="1" w:styleId="FF69AD3435894C48B62FF37858382A74">
    <w:name w:val="FF69AD3435894C48B62FF37858382A74"/>
    <w:rsid w:val="00300D4A"/>
  </w:style>
  <w:style w:type="paragraph" w:customStyle="1" w:styleId="FD54B9D6AA594534B1583ACFCD3CE952">
    <w:name w:val="FD54B9D6AA594534B1583ACFCD3CE952"/>
    <w:rsid w:val="00300D4A"/>
  </w:style>
  <w:style w:type="paragraph" w:customStyle="1" w:styleId="9BC681F68F414E31A80D729204C5E6AF">
    <w:name w:val="9BC681F68F414E31A80D729204C5E6AF"/>
    <w:rsid w:val="00300D4A"/>
  </w:style>
  <w:style w:type="paragraph" w:customStyle="1" w:styleId="22CFF003C12C4969BBEB3DA0F047623C">
    <w:name w:val="22CFF003C12C4969BBEB3DA0F047623C"/>
    <w:rsid w:val="00300D4A"/>
  </w:style>
  <w:style w:type="paragraph" w:customStyle="1" w:styleId="F60172DDA181408685AF0C71DEF1A31A">
    <w:name w:val="F60172DDA181408685AF0C71DEF1A31A"/>
    <w:rsid w:val="00300D4A"/>
  </w:style>
  <w:style w:type="paragraph" w:customStyle="1" w:styleId="A78C3675830B457DBBC82C2B7FAD078E">
    <w:name w:val="A78C3675830B457DBBC82C2B7FAD078E"/>
    <w:rsid w:val="00300D4A"/>
  </w:style>
  <w:style w:type="paragraph" w:customStyle="1" w:styleId="E31C64435984424C86BDDF9A4736155A">
    <w:name w:val="E31C64435984424C86BDDF9A4736155A"/>
    <w:rsid w:val="00300D4A"/>
  </w:style>
  <w:style w:type="paragraph" w:customStyle="1" w:styleId="5E571A78282E472DBE868CA7D483093E">
    <w:name w:val="5E571A78282E472DBE868CA7D483093E"/>
    <w:rsid w:val="00300D4A"/>
  </w:style>
  <w:style w:type="paragraph" w:customStyle="1" w:styleId="DB302F5D90BC4BDD81C3B36904DA2AF3">
    <w:name w:val="DB302F5D90BC4BDD81C3B36904DA2AF3"/>
    <w:rsid w:val="00300D4A"/>
  </w:style>
  <w:style w:type="paragraph" w:customStyle="1" w:styleId="A5981847FD9543668FF8DEB19D2EE1AA">
    <w:name w:val="A5981847FD9543668FF8DEB19D2EE1AA"/>
    <w:rsid w:val="00300D4A"/>
  </w:style>
  <w:style w:type="paragraph" w:customStyle="1" w:styleId="A3649ADA942647FD8E08105E86C3B304">
    <w:name w:val="A3649ADA942647FD8E08105E86C3B304"/>
    <w:rsid w:val="00AC3E4A"/>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CD09E6D-93E9-4D67-9ACA-EC7D3F83B098}">
  <ds:schemaRefs>
    <ds:schemaRef ds:uri="http://schemas.openxmlformats.org/officeDocument/2006/bibliography"/>
  </ds:schemaRefs>
</ds:datastoreItem>
</file>

<file path=docMetadata/LabelInfo.xml><?xml version="1.0" encoding="utf-8"?>
<clbl:labelList xmlns:clbl="http://schemas.microsoft.com/office/2020/mipLabelMetadata">
  <clbl:label id="{a8f77787-5df4-43b6-a2a8-8d8b678a318b}" enabled="1" method="Standard" siteId="{1ce6dd9e-b337-4088-be5e-8dbbec04b34a}" removed="0"/>
</clbl:labelList>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