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F6D5A" w:rsidRPr="00604E59" w:rsidP="00E04F6D">
      <w:pPr>
        <w:pStyle w:val="TitleCommittee0"/>
      </w:pPr>
      <w:sdt>
        <w:sdtPr>
          <w:alias w:val="CommitteeName"/>
          <w:tag w:val="CommitteeName"/>
          <w:id w:val="1869951332"/>
          <w:placeholder>
            <w:docPart w:val="689AC5DE96F54173A2EB80CFF32DBCA7"/>
          </w:placeholder>
          <w:richText/>
        </w:sdtPr>
        <w:sdtContent>
          <w:r w:rsidRPr="00604E59">
            <w:t>Treasury Committee</w:t>
          </w:r>
        </w:sdtContent>
      </w:sdt>
    </w:p>
    <w:p w:rsidR="00FF6D5A" w:rsidRPr="00604E59" w:rsidP="00E04F6D">
      <w:pPr>
        <w:pStyle w:val="TitleInquiry0"/>
      </w:pPr>
      <w:r w:rsidRPr="00604E59">
        <w:t xml:space="preserve">Oral evidence: </w:t>
      </w:r>
      <w:sdt>
        <w:sdtPr>
          <w:alias w:val="InquiryName"/>
          <w:tag w:val="InquiryName"/>
          <w:id w:val="377371847"/>
          <w:placeholder>
            <w:docPart w:val="689AC5DE96F54173A2EB80CFF32DBCA7"/>
          </w:placeholder>
          <w:richText/>
        </w:sdtPr>
        <w:sdtContent>
          <w:r w:rsidRPr="00604E59">
            <w:t>Work of the Prudential Regulation Authority</w:t>
          </w:r>
        </w:sdtContent>
      </w:sdt>
      <w:r w:rsidRPr="00604E59">
        <w:t xml:space="preserve">, HC </w:t>
      </w:r>
      <w:sdt>
        <w:sdtPr>
          <w:alias w:val="InquiryRefNo"/>
          <w:tag w:val="InquiryRefNo"/>
          <w:id w:val="-281725174"/>
          <w:placeholder>
            <w:docPart w:val="689AC5DE96F54173A2EB80CFF32DBCA7"/>
          </w:placeholder>
          <w:richText/>
        </w:sdtPr>
        <w:sdtContent>
          <w:r w:rsidRPr="00604E59">
            <w:t>862</w:t>
          </w:r>
        </w:sdtContent>
      </w:sdt>
    </w:p>
    <w:sdt>
      <w:sdtPr>
        <w:alias w:val="SittingDate"/>
        <w:tag w:val="SittingDate"/>
        <w:id w:val="-1160222926"/>
        <w:placeholder>
          <w:docPart w:val="689AC5DE96F54173A2EB80CFF32DBCA7"/>
        </w:placeholder>
        <w:richText/>
      </w:sdtPr>
      <w:sdtContent>
        <w:p w:rsidR="00FF6D5A" w:rsidRPr="00604E59" w:rsidP="00E04F6D">
          <w:pPr>
            <w:pStyle w:val="Para"/>
          </w:pPr>
          <w:r w:rsidRPr="00604E59">
            <w:t>Tuesday 29 April 2025</w:t>
          </w:r>
        </w:p>
      </w:sdtContent>
    </w:sdt>
    <w:p w:rsidR="00FF6D5A" w:rsidRPr="00604E59" w:rsidP="00E04F6D">
      <w:pPr>
        <w:pStyle w:val="Para"/>
      </w:pPr>
      <w:r w:rsidRPr="00604E59">
        <w:t xml:space="preserve">Ordered by the House of </w:t>
      </w:r>
      <w:sdt>
        <w:sdtPr>
          <w:alias w:val="House"/>
          <w:tag w:val="House"/>
          <w:id w:val="809213435"/>
          <w:placeholder>
            <w:docPart w:val="689AC5DE96F54173A2EB80CFF32DBCA7"/>
          </w:placeholder>
          <w:richText/>
        </w:sdtPr>
        <w:sdtContent>
          <w:r w:rsidRPr="00604E59">
            <w:t>Commons</w:t>
          </w:r>
        </w:sdtContent>
      </w:sdt>
      <w:r w:rsidRPr="00604E59">
        <w:t xml:space="preserve"> to </w:t>
      </w:r>
      <w:r w:rsidRPr="00604E59">
        <w:t>be published</w:t>
      </w:r>
      <w:r w:rsidRPr="00604E59">
        <w:t xml:space="preserve"> on </w:t>
      </w:r>
      <w:sdt>
        <w:sdtPr>
          <w:alias w:val="PublishDate"/>
          <w:tag w:val="PublishDate"/>
          <w:id w:val="217021599"/>
          <w:placeholder>
            <w:docPart w:val="689AC5DE96F54173A2EB80CFF32DBCA7"/>
          </w:placeholder>
          <w:richText/>
        </w:sdtPr>
        <w:sdtContent>
          <w:r w:rsidRPr="00604E59">
            <w:t>29 April 2025</w:t>
          </w:r>
        </w:sdtContent>
      </w:sdt>
      <w:r w:rsidRPr="00604E59">
        <w:t>.</w:t>
      </w:r>
    </w:p>
    <w:p w:rsidR="00FF6D5A" w:rsidRPr="00604E59" w:rsidP="00E04F6D">
      <w:sdt>
        <w:sdtPr>
          <w:alias w:val="VideoHyperlink"/>
          <w:tag w:val="VideoHyperlink"/>
          <w:id w:val="703995351"/>
          <w:placeholder>
            <w:docPart w:val="689AC5DE96F54173A2EB80CFF32DBCA7"/>
          </w:placeholder>
          <w:richText/>
        </w:sdtPr>
        <w:sdtContent>
          <w:r>
            <w:fldChar w:fldCharType="begin"/>
          </w:r>
          <w:r>
            <w:instrText xml:space="preserve"> HYPERLINK "https://parliamentlive.tv/Event/Index/fc9a2bf3-e288-4903-82aa-8363ffa7685e" </w:instrText>
          </w:r>
          <w:r>
            <w:fldChar w:fldCharType="separate"/>
          </w:r>
          <w:r w:rsidRPr="00CB2CBD">
            <w:rPr>
              <w:rStyle w:val="Hyperlink"/>
            </w:rPr>
            <w:t>Watch the meeting</w:t>
          </w:r>
          <w:r>
            <w:fldChar w:fldCharType="end"/>
          </w:r>
        </w:sdtContent>
      </w:sdt>
    </w:p>
    <w:p w:rsidR="00FF6D5A" w:rsidRPr="00604E59" w:rsidP="00E04F6D">
      <w:r w:rsidRPr="00604E59">
        <w:t xml:space="preserve">Members present: </w:t>
      </w:r>
      <w:sdt>
        <w:sdtPr>
          <w:alias w:val="MembersPresent"/>
          <w:tag w:val="MembersPresent"/>
          <w:id w:val="366340316"/>
          <w:placeholder>
            <w:docPart w:val="689AC5DE96F54173A2EB80CFF32DBCA7"/>
          </w:placeholder>
          <w:richText/>
        </w:sdtPr>
        <w:sdtContent>
          <w:r w:rsidRPr="00604E59" w:rsidR="007B23F4">
            <w:t>Dame Meg Hillier</w:t>
          </w:r>
          <w:r w:rsidRPr="00604E59">
            <w:t xml:space="preserve"> (Chair); </w:t>
          </w:r>
          <w:r w:rsidRPr="00604E59" w:rsidR="007B23F4">
            <w:t>Rachel Blake; Bobby Dean; John Glen; Dame Siobhain McDonagh; Lola McEvoy; Yuan Yang</w:t>
          </w:r>
          <w:r w:rsidRPr="00604E59" w:rsidR="00A8776D">
            <w:t>.</w:t>
          </w:r>
        </w:sdtContent>
      </w:sdt>
    </w:p>
    <w:p w:rsidR="00FF6D5A" w:rsidRPr="00604E59" w:rsidP="00E04F6D">
      <w:pPr>
        <w:pStyle w:val="ParaCentre"/>
      </w:pPr>
      <w:r w:rsidRPr="00604E59">
        <w:t xml:space="preserve">Questions </w:t>
      </w:r>
      <w:sdt>
        <w:sdtPr>
          <w:alias w:val="QuestionNumbers"/>
          <w:tag w:val="QuestionNumbers"/>
          <w:id w:val="-1223666168"/>
          <w:placeholder>
            <w:docPart w:val="689AC5DE96F54173A2EB80CFF32DBCA7"/>
          </w:placeholder>
          <w:richText/>
        </w:sdtPr>
        <w:sdtContent>
          <w:r w:rsidRPr="00604E59">
            <w:t>1 -</w:t>
          </w:r>
          <w:r w:rsidRPr="00604E59" w:rsidR="00604E59">
            <w:t xml:space="preserve"> 5</w:t>
          </w:r>
          <w:r w:rsidR="008301FB">
            <w:t>1</w:t>
          </w:r>
        </w:sdtContent>
      </w:sdt>
    </w:p>
    <w:p w:rsidR="00FF6D5A" w:rsidRPr="00604E59" w:rsidP="00E04F6D">
      <w:pPr>
        <w:pStyle w:val="TitleWitnesses0"/>
      </w:pPr>
      <w:r w:rsidRPr="00604E59">
        <w:t>Witnesses</w:t>
      </w:r>
    </w:p>
    <w:sdt>
      <w:sdtPr>
        <w:alias w:val="WitnessSet"/>
        <w:tag w:val="WitnessSet"/>
        <w:id w:val="-368373484"/>
        <w:placeholder>
          <w:docPart w:val="95DAD2FC6E954B77B1C68CCECFB8A742"/>
        </w:placeholder>
        <w:richText/>
      </w:sdtPr>
      <w:sdtContent>
        <w:p w:rsidR="00FF6D5A" w:rsidRPr="00604E59" w:rsidP="00E04F6D">
          <w:pPr>
            <w:pStyle w:val="Para"/>
          </w:pPr>
          <w:r>
            <w:fldChar w:fldCharType="begin"/>
          </w:r>
          <w:r>
            <w:instrText>HYPERLINK  \l "Panel1"</w:instrText>
          </w:r>
          <w:r>
            <w:fldChar w:fldCharType="separate"/>
          </w:r>
          <w:r w:rsidRPr="00E565FF" w:rsidR="007B23F4">
            <w:rPr>
              <w:rStyle w:val="Hyperlink"/>
            </w:rPr>
            <w:t>I</w:t>
          </w:r>
          <w:r>
            <w:fldChar w:fldCharType="end"/>
          </w:r>
          <w:r w:rsidRPr="00604E59" w:rsidR="007B23F4">
            <w:t>: Sam Woods, Deputy Governor for Prudential Regulation</w:t>
          </w:r>
          <w:r w:rsidRPr="00604E59" w:rsidR="001B396E">
            <w:t>, Bank of England</w:t>
          </w:r>
          <w:r w:rsidRPr="00604E59" w:rsidR="007B23F4">
            <w:t xml:space="preserve"> and Chief Executive Officer, Prudential Regulation Authority; David Bailey, Executive Director for Prudential Policy</w:t>
          </w:r>
          <w:r w:rsidRPr="00604E59" w:rsidR="001B396E">
            <w:t>, Prudential Regulation Authority;</w:t>
          </w:r>
          <w:r w:rsidRPr="00604E59" w:rsidR="007B23F4">
            <w:t xml:space="preserve"> Tanya Castell, External Member, Prudential Regulation Committee.</w:t>
          </w:r>
        </w:p>
      </w:sdtContent>
    </w:sdt>
    <w:p w:rsidR="00FF6D5A" w:rsidRPr="00604E59" w:rsidP="00E04F6D">
      <w:pPr>
        <w:pStyle w:val="Para"/>
      </w:pPr>
    </w:p>
    <w:p w:rsidR="00FF6D5A" w:rsidRPr="00604E59" w:rsidP="00E04F6D">
      <w:pPr>
        <w:pStyle w:val="Para"/>
      </w:pPr>
      <w:r w:rsidRPr="00604E59">
        <w:t>Written evidence from witnesses:</w:t>
      </w:r>
    </w:p>
    <w:p w:rsidR="00FF6D5A" w:rsidRPr="00604E59" w:rsidP="00E04F6D">
      <w:pPr>
        <w:pStyle w:val="Witnesssubmission"/>
      </w:pPr>
      <w:r w:rsidRPr="00604E59">
        <w:t>– [Add names of witnesses and hyperlink to submissions]</w:t>
      </w:r>
    </w:p>
    <w:p w:rsidR="00FF6D5A" w:rsidRPr="00604E59" w:rsidP="00E04F6D">
      <w:pPr>
        <w:rPr>
          <w:rFonts w:eastAsia="Times New Roman"/>
          <w:szCs w:val="20"/>
        </w:rPr>
      </w:pPr>
      <w:r w:rsidRPr="00604E59">
        <w:br w:type="page"/>
      </w:r>
    </w:p>
    <w:sdt>
      <w:sdtPr>
        <w:rPr>
          <w:sz w:val="22"/>
        </w:rPr>
        <w:alias w:val="WitnessExamination"/>
        <w:tag w:val="WitnessExamination"/>
        <w:id w:val="2003463402"/>
        <w:placeholder>
          <w:docPart w:val="95DAD2FC6E954B77B1C68CCECFB8A742"/>
        </w:placeholder>
        <w:richText/>
      </w:sdtPr>
      <w:sdtEndPr>
        <w:rPr>
          <w:sz w:val="28"/>
        </w:rPr>
      </w:sdtEndPr>
      <w:sdtContent>
        <w:p w:rsidR="00FF6D5A" w:rsidRPr="00604E59" w:rsidP="007B23F4">
          <w:pPr>
            <w:pStyle w:val="TitlePanel0"/>
            <w:rPr>
              <w:szCs w:val="28"/>
            </w:rPr>
          </w:pPr>
          <w:bookmarkStart w:id="0" w:name="Panel1"/>
          <w:r w:rsidRPr="00604E59">
            <w:rPr>
              <w:szCs w:val="28"/>
            </w:rPr>
            <w:t>Examination of witnesses</w:t>
          </w:r>
        </w:p>
        <w:p w:rsidR="007B23F4" w:rsidRPr="00604E59" w:rsidP="007B23F4">
          <w:pPr>
            <w:pStyle w:val="TitlePanel0"/>
            <w:jc w:val="both"/>
          </w:pPr>
          <w:r w:rsidRPr="00604E59">
            <w:rPr>
              <w:sz w:val="22"/>
            </w:rPr>
            <w:t xml:space="preserve">Witnesses: </w:t>
          </w:r>
          <w:r w:rsidRPr="00604E59">
            <w:rPr>
              <w:sz w:val="22"/>
            </w:rPr>
            <w:t xml:space="preserve">Sam Woods, David </w:t>
          </w:r>
          <w:r w:rsidRPr="00604E59">
            <w:rPr>
              <w:sz w:val="22"/>
            </w:rPr>
            <w:t>Bailey</w:t>
          </w:r>
          <w:r w:rsidRPr="00604E59">
            <w:rPr>
              <w:sz w:val="22"/>
            </w:rPr>
            <w:t xml:space="preserve"> and Tanya Castell.</w:t>
          </w:r>
        </w:p>
      </w:sdtContent>
    </w:sdt>
    <w:p w:rsidR="001B396E" w:rsidRPr="00604E59" w:rsidP="001B396E">
      <w:pPr>
        <w:pStyle w:val="Question"/>
        <w:numPr>
          <w:ilvl w:val="0"/>
          <w:numId w:val="0"/>
        </w:numPr>
        <w:ind w:left="794"/>
      </w:pPr>
      <w:bookmarkEnd w:id="0"/>
      <w:sdt>
        <w:sdtPr>
          <w:alias w:val="Member"/>
          <w:tag w:val="&lt;Member mnisId='1524' dodsId='35914'&gt;"/>
          <w:id w:val="1032224968"/>
          <w:placeholder>
            <w:docPart w:val="DefaultPlaceholder_-1854013440"/>
          </w:placeholder>
          <w:richText/>
        </w:sdtPr>
        <w:sdtContent>
          <w:r w:rsidRPr="00604E59" w:rsidR="007B23F4">
            <w:rPr>
              <w:b/>
            </w:rPr>
            <w:t>Chair:</w:t>
          </w:r>
        </w:sdtContent>
      </w:sdt>
      <w:r w:rsidRPr="00604E59" w:rsidR="007B23F4">
        <w:t xml:space="preserve"> Welcome to the Treasury Select Committee on Tuesday 29 April 2025. We are here today to look at the work of the Prudential Regulation Authority,</w:t>
      </w:r>
      <w:r w:rsidRPr="00604E59">
        <w:t xml:space="preserve"> </w:t>
      </w:r>
      <w:r w:rsidRPr="00604E59" w:rsidR="007B23F4">
        <w:t xml:space="preserve">a crucial part of the financial regulatory system, and I am delighted to welcome Sam Woods, the </w:t>
      </w:r>
      <w:r w:rsidR="00416375">
        <w:t>D</w:t>
      </w:r>
      <w:r w:rsidRPr="00604E59" w:rsidR="007B23F4">
        <w:t xml:space="preserve">eputy </w:t>
      </w:r>
      <w:r w:rsidR="00416375">
        <w:t>G</w:t>
      </w:r>
      <w:r w:rsidRPr="00604E59" w:rsidR="007B23F4">
        <w:t xml:space="preserve">overnor for </w:t>
      </w:r>
      <w:r w:rsidR="00416375">
        <w:t>P</w:t>
      </w:r>
      <w:r w:rsidRPr="00604E59" w:rsidR="007B23F4">
        <w:t xml:space="preserve">rudential </w:t>
      </w:r>
      <w:r w:rsidR="00416375">
        <w:t>R</w:t>
      </w:r>
      <w:r w:rsidRPr="00604E59" w:rsidR="007B23F4">
        <w:t xml:space="preserve">egulation at the Bank of </w:t>
      </w:r>
      <w:r w:rsidRPr="00604E59" w:rsidR="007B23F4">
        <w:t>England</w:t>
      </w:r>
      <w:r w:rsidRPr="00604E59" w:rsidR="007B23F4">
        <w:t xml:space="preserve"> and </w:t>
      </w:r>
      <w:r w:rsidRPr="00604E59" w:rsidR="00416375">
        <w:t xml:space="preserve">Chief Executive </w:t>
      </w:r>
      <w:r w:rsidRPr="00604E59" w:rsidR="007B23F4">
        <w:t xml:space="preserve">of the Prudential Regulation Authority. </w:t>
      </w:r>
      <w:r w:rsidRPr="00604E59">
        <w:t xml:space="preserve">He </w:t>
      </w:r>
      <w:r w:rsidRPr="00604E59">
        <w:t xml:space="preserve">is </w:t>
      </w:r>
      <w:r w:rsidRPr="00604E59" w:rsidR="007B23F4">
        <w:t>joined</w:t>
      </w:r>
      <w:r w:rsidRPr="00604E59" w:rsidR="007B23F4">
        <w:t xml:space="preserve"> by David Bailey, </w:t>
      </w:r>
      <w:r w:rsidR="00416375">
        <w:t>E</w:t>
      </w:r>
      <w:r w:rsidRPr="00604E59" w:rsidR="007B23F4">
        <w:t xml:space="preserve">xecutive </w:t>
      </w:r>
      <w:r w:rsidR="00416375">
        <w:t>D</w:t>
      </w:r>
      <w:r w:rsidRPr="00604E59" w:rsidR="007B23F4">
        <w:t xml:space="preserve">irector for </w:t>
      </w:r>
      <w:r w:rsidRPr="00604E59" w:rsidR="00416375">
        <w:t xml:space="preserve">Prudential Policy </w:t>
      </w:r>
      <w:r w:rsidRPr="00604E59" w:rsidR="007B23F4">
        <w:t xml:space="preserve">at the Bank of England, and Tanya Castell, an external member of the Prudential Regulation Committee. </w:t>
      </w:r>
      <w:r w:rsidRPr="00604E59">
        <w:t>A</w:t>
      </w:r>
      <w:r w:rsidRPr="00604E59" w:rsidR="007B23F4">
        <w:t xml:space="preserve"> warm welcome to you </w:t>
      </w:r>
      <w:r w:rsidRPr="00604E59" w:rsidR="007B23F4">
        <w:t>all, and</w:t>
      </w:r>
      <w:r w:rsidRPr="00604E59" w:rsidR="007B23F4">
        <w:t xml:space="preserve"> thank you for coming today.</w:t>
      </w:r>
      <w:r w:rsidR="009F4D18">
        <w:t xml:space="preserve"> I will ask John Glen </w:t>
      </w:r>
      <w:r w:rsidR="00A426EC">
        <w:t xml:space="preserve">to kick off the questions. </w:t>
      </w:r>
    </w:p>
    <w:p w:rsidR="007B23F4" w:rsidRPr="00604E59" w:rsidP="001B396E">
      <w:pPr>
        <w:pStyle w:val="Question"/>
      </w:pPr>
      <w:sdt>
        <w:sdtPr>
          <w:alias w:val="Member"/>
          <w:tag w:val="&lt;Member mnisId='4051' dodsId='43043'&gt;"/>
          <w:id w:val="1740594794"/>
          <w:placeholder>
            <w:docPart w:val="DefaultPlaceholder_-1854013440"/>
          </w:placeholder>
          <w:richText/>
        </w:sdtPr>
        <w:sdtContent>
          <w:r w:rsidRPr="00604E59" w:rsidR="001B396E">
            <w:rPr>
              <w:b/>
            </w:rPr>
            <w:t>John Glen:</w:t>
          </w:r>
        </w:sdtContent>
      </w:sdt>
      <w:r w:rsidRPr="00604E59" w:rsidR="001B396E">
        <w:t xml:space="preserve"> </w:t>
      </w:r>
      <w:r w:rsidRPr="00604E59">
        <w:t xml:space="preserve">Mr Woods, could I turn to recent events in terms of the tariffs and the volatility that we have seen with events from the US? </w:t>
      </w:r>
      <w:r w:rsidRPr="00604E59" w:rsidR="001B396E">
        <w:t>W</w:t>
      </w:r>
      <w:r w:rsidRPr="00604E59">
        <w:t xml:space="preserve">hat your organisation does is quite technical, </w:t>
      </w:r>
      <w:r w:rsidRPr="00604E59" w:rsidR="001B396E">
        <w:t xml:space="preserve">and </w:t>
      </w:r>
      <w:r w:rsidRPr="00604E59">
        <w:t>some of</w:t>
      </w:r>
      <w:r w:rsidRPr="00604E59">
        <w:t xml:space="preserve"> it is quite complex</w:t>
      </w:r>
      <w:r w:rsidRPr="00604E59" w:rsidR="001B396E">
        <w:t>.</w:t>
      </w:r>
      <w:r w:rsidRPr="00604E59">
        <w:t xml:space="preserve"> </w:t>
      </w:r>
      <w:r w:rsidRPr="00604E59" w:rsidR="001B396E">
        <w:t>M</w:t>
      </w:r>
      <w:r w:rsidRPr="00604E59">
        <w:t>ost people would not really understand the</w:t>
      </w:r>
      <w:r w:rsidRPr="00604E59" w:rsidR="001B396E">
        <w:t xml:space="preserve"> </w:t>
      </w:r>
      <w:r w:rsidRPr="00604E59">
        <w:t>calibrations that you are having to deal with</w:t>
      </w:r>
      <w:r w:rsidRPr="00604E59" w:rsidR="001B396E">
        <w:t>,</w:t>
      </w:r>
      <w:r w:rsidRPr="00604E59">
        <w:t xml:space="preserve"> </w:t>
      </w:r>
      <w:r w:rsidRPr="00604E59" w:rsidR="001B396E">
        <w:t>b</w:t>
      </w:r>
      <w:r w:rsidRPr="00604E59">
        <w:t xml:space="preserve">ut could you explain to the </w:t>
      </w:r>
      <w:r w:rsidRPr="00604E59" w:rsidR="001B396E">
        <w:t>C</w:t>
      </w:r>
      <w:r w:rsidRPr="00604E59">
        <w:t xml:space="preserve">ommittee how you feel firms that you regulate have weathered the fallout from the tariff announcements on </w:t>
      </w:r>
      <w:r w:rsidRPr="00604E59" w:rsidR="001B396E">
        <w:t xml:space="preserve">2 </w:t>
      </w:r>
      <w:r w:rsidRPr="00604E59">
        <w:t>April?</w:t>
      </w:r>
    </w:p>
    <w:p w:rsidR="00784671" w:rsidP="001B396E">
      <w:pPr>
        <w:pStyle w:val="Answer"/>
      </w:pPr>
      <w:sdt>
        <w:sdtPr>
          <w:alias w:val="Witness"/>
          <w:id w:val="688490248"/>
          <w:placeholder>
            <w:docPart w:val="DefaultPlaceholder_-1854013440"/>
          </w:placeholder>
          <w:richText/>
        </w:sdtPr>
        <w:sdtContent>
          <w:r w:rsidRPr="00604E59" w:rsidR="00A8776D">
            <w:rPr>
              <w:b/>
              <w:i/>
            </w:rPr>
            <w:t>Sam Woods:</w:t>
          </w:r>
        </w:sdtContent>
      </w:sdt>
      <w:r w:rsidRPr="00604E59" w:rsidR="001B396E">
        <w:t xml:space="preserve"> T</w:t>
      </w:r>
      <w:r w:rsidRPr="00604E59" w:rsidR="007B23F4">
        <w:t>hank you, Mr Glen</w:t>
      </w:r>
      <w:r w:rsidRPr="00604E59" w:rsidR="001B396E">
        <w:t>.</w:t>
      </w:r>
      <w:r w:rsidRPr="00604E59" w:rsidR="007B23F4">
        <w:t xml:space="preserve"> </w:t>
      </w:r>
      <w:r w:rsidRPr="00604E59" w:rsidR="001B396E">
        <w:t xml:space="preserve">It is </w:t>
      </w:r>
      <w:r w:rsidRPr="00604E59" w:rsidR="007B23F4">
        <w:t xml:space="preserve">good to see you, and thanks for having us </w:t>
      </w:r>
      <w:r w:rsidRPr="00604E59" w:rsidR="001B396E">
        <w:t xml:space="preserve">appear </w:t>
      </w:r>
      <w:r w:rsidRPr="00604E59" w:rsidR="007B23F4">
        <w:t xml:space="preserve">today. </w:t>
      </w:r>
    </w:p>
    <w:p w:rsidR="001B396E" w:rsidRPr="00604E59" w:rsidP="001B396E">
      <w:pPr>
        <w:pStyle w:val="Answer"/>
      </w:pPr>
      <w:r w:rsidRPr="00604E59">
        <w:t>T</w:t>
      </w:r>
      <w:r w:rsidRPr="00604E59" w:rsidR="007B23F4">
        <w:t xml:space="preserve">he first impact was </w:t>
      </w:r>
      <w:r w:rsidRPr="00604E59" w:rsidR="007B23F4">
        <w:t>a very significant</w:t>
      </w:r>
      <w:r w:rsidRPr="00604E59" w:rsidR="007B23F4">
        <w:t xml:space="preserve"> movement in </w:t>
      </w:r>
      <w:r w:rsidRPr="00604E59">
        <w:t xml:space="preserve">the </w:t>
      </w:r>
      <w:r w:rsidRPr="00604E59" w:rsidR="007B23F4">
        <w:t xml:space="preserve">share </w:t>
      </w:r>
      <w:r w:rsidRPr="00604E59">
        <w:t>p</w:t>
      </w:r>
      <w:r w:rsidRPr="00604E59" w:rsidR="007B23F4">
        <w:t>rices particularly of our banks</w:t>
      </w:r>
      <w:r w:rsidRPr="00604E59" w:rsidR="00352A98">
        <w:t>.</w:t>
      </w:r>
      <w:r w:rsidRPr="00604E59" w:rsidR="00A45D44">
        <w:t xml:space="preserve"> </w:t>
      </w:r>
      <w:r w:rsidRPr="00604E59" w:rsidR="00352A98">
        <w:t>W</w:t>
      </w:r>
      <w:r w:rsidRPr="00604E59" w:rsidR="007B23F4">
        <w:t xml:space="preserve">e had share price movements of up to 20% for </w:t>
      </w:r>
      <w:r w:rsidRPr="00604E59" w:rsidR="007B23F4">
        <w:t>some</w:t>
      </w:r>
      <w:r w:rsidRPr="00604E59" w:rsidR="00352A98">
        <w:t xml:space="preserve"> of</w:t>
      </w:r>
      <w:r w:rsidRPr="00604E59" w:rsidR="00352A98">
        <w:t xml:space="preserve"> our banks</w:t>
      </w:r>
      <w:r w:rsidRPr="00604E59" w:rsidR="007B23F4">
        <w:t xml:space="preserve">. Those have since come back in. As of today, they are all trading </w:t>
      </w:r>
      <w:r w:rsidRPr="00604E59" w:rsidR="007B23F4">
        <w:t>a few</w:t>
      </w:r>
      <w:r w:rsidRPr="00604E59" w:rsidR="007B23F4">
        <w:t xml:space="preserve"> points either side of 0% since before the announcement. It is unusual for us to have that much wiped off the value of our banks</w:t>
      </w:r>
      <w:r w:rsidRPr="00604E59">
        <w:t>.</w:t>
      </w:r>
      <w:r w:rsidRPr="00604E59" w:rsidR="007B23F4">
        <w:t xml:space="preserve"> </w:t>
      </w:r>
      <w:r w:rsidRPr="00604E59" w:rsidR="007B23F4">
        <w:t>In the course of</w:t>
      </w:r>
      <w:r w:rsidRPr="00604E59" w:rsidR="007B23F4">
        <w:t xml:space="preserve"> a day or two, I spoke to all the CEOs of the mainly affected banks while that was happening.</w:t>
      </w:r>
    </w:p>
    <w:p w:rsidR="001B396E" w:rsidRPr="00604E59" w:rsidP="001B396E">
      <w:pPr>
        <w:pStyle w:val="Answer"/>
      </w:pPr>
      <w:r w:rsidRPr="00604E59">
        <w:t>W</w:t>
      </w:r>
      <w:r w:rsidRPr="00604E59" w:rsidR="007B23F4">
        <w:t xml:space="preserve">hat we really watch for </w:t>
      </w:r>
      <w:r w:rsidRPr="00604E59">
        <w:t xml:space="preserve">and care about </w:t>
      </w:r>
      <w:r w:rsidRPr="00604E59" w:rsidR="007B23F4">
        <w:t>is the risk of contagion into funding</w:t>
      </w:r>
      <w:r w:rsidRPr="00604E59">
        <w:t>,</w:t>
      </w:r>
      <w:r w:rsidRPr="00604E59" w:rsidR="007B23F4">
        <w:t xml:space="preserve"> </w:t>
      </w:r>
      <w:r w:rsidRPr="00604E59">
        <w:t xml:space="preserve">and </w:t>
      </w:r>
      <w:r w:rsidRPr="00604E59" w:rsidR="007B23F4">
        <w:t>we did not really see any of that.</w:t>
      </w:r>
      <w:r w:rsidRPr="00604E59">
        <w:t xml:space="preserve"> </w:t>
      </w:r>
      <w:r w:rsidRPr="00604E59" w:rsidR="007B23F4">
        <w:t xml:space="preserve">We did see a movement out in the senior CDS spread, which is a metric that we use to assess how expensive it is for banks to fund themselves. The five-year CDS moved out by 10 to 15 basis points on the day after </w:t>
      </w:r>
      <w:r w:rsidRPr="00604E59">
        <w:t>l</w:t>
      </w:r>
      <w:r w:rsidRPr="00604E59" w:rsidR="007B23F4">
        <w:t xml:space="preserve">iberation </w:t>
      </w:r>
      <w:r w:rsidRPr="00604E59">
        <w:t>d</w:t>
      </w:r>
      <w:r w:rsidRPr="00604E59" w:rsidR="007B23F4">
        <w:t xml:space="preserve">ay. That, though, was in line with wider corporate moves, </w:t>
      </w:r>
      <w:r w:rsidRPr="00604E59">
        <w:t xml:space="preserve">so there was </w:t>
      </w:r>
      <w:r w:rsidRPr="00604E59" w:rsidR="007B23F4">
        <w:t xml:space="preserve">nothing there to concern us. There was nothing on customer behaviour that we saw, which is a thing that we track very closely. The insurers moved off a bit, but not as much, </w:t>
      </w:r>
      <w:r w:rsidRPr="00604E59">
        <w:t xml:space="preserve">and </w:t>
      </w:r>
      <w:r w:rsidRPr="00604E59" w:rsidR="007B23F4">
        <w:t xml:space="preserve">more </w:t>
      </w:r>
      <w:r w:rsidRPr="00604E59" w:rsidR="00A45D44">
        <w:t xml:space="preserve">in the same way that </w:t>
      </w:r>
      <w:r w:rsidRPr="00604E59" w:rsidR="007B23F4">
        <w:t xml:space="preserve">domestic </w:t>
      </w:r>
      <w:r w:rsidRPr="00604E59">
        <w:t>UK</w:t>
      </w:r>
      <w:r w:rsidRPr="00604E59" w:rsidR="007B23F4">
        <w:t xml:space="preserve"> banks did.</w:t>
      </w:r>
    </w:p>
    <w:p w:rsidR="007B23F4" w:rsidRPr="00604E59" w:rsidP="001B396E">
      <w:pPr>
        <w:pStyle w:val="Answer"/>
      </w:pPr>
      <w:r w:rsidRPr="00604E59">
        <w:t>T</w:t>
      </w:r>
      <w:r w:rsidRPr="00604E59">
        <w:t>he main thing to mention</w:t>
      </w:r>
      <w:r w:rsidR="003B3554">
        <w:t xml:space="preserve"> </w:t>
      </w:r>
      <w:r w:rsidRPr="00604E59">
        <w:t>is</w:t>
      </w:r>
      <w:r w:rsidRPr="00604E59">
        <w:t xml:space="preserve"> that</w:t>
      </w:r>
      <w:r w:rsidRPr="00604E59">
        <w:t xml:space="preserve"> on the Wednesday following </w:t>
      </w:r>
      <w:r w:rsidRPr="00604E59">
        <w:t>l</w:t>
      </w:r>
      <w:r w:rsidRPr="00604E59">
        <w:t xml:space="preserve">iberation </w:t>
      </w:r>
      <w:r w:rsidRPr="00604E59">
        <w:t>d</w:t>
      </w:r>
      <w:r w:rsidRPr="00604E59">
        <w:t xml:space="preserve">ay, we </w:t>
      </w:r>
      <w:r w:rsidRPr="00604E59">
        <w:t xml:space="preserve">had </w:t>
      </w:r>
      <w:r w:rsidRPr="00604E59">
        <w:t xml:space="preserve">this very unusual move in financial markets, which was the dollar </w:t>
      </w:r>
      <w:r w:rsidRPr="00604E59">
        <w:t>and t</w:t>
      </w:r>
      <w:r w:rsidRPr="00604E59">
        <w:t>reasuries</w:t>
      </w:r>
      <w:r w:rsidRPr="00604E59">
        <w:t xml:space="preserve">, or US </w:t>
      </w:r>
      <w:r w:rsidR="003B3554">
        <w:t>G</w:t>
      </w:r>
      <w:r w:rsidRPr="00604E59">
        <w:t>overnment bonds,</w:t>
      </w:r>
      <w:r w:rsidRPr="00604E59">
        <w:t xml:space="preserve"> selling off.</w:t>
      </w:r>
      <w:r w:rsidRPr="00604E59">
        <w:t xml:space="preserve"> N</w:t>
      </w:r>
      <w:r w:rsidRPr="00604E59">
        <w:t>ormally</w:t>
      </w:r>
      <w:r w:rsidRPr="00604E59">
        <w:t xml:space="preserve">, </w:t>
      </w:r>
      <w:r w:rsidRPr="00604E59">
        <w:t xml:space="preserve">we see the opposite in </w:t>
      </w:r>
      <w:r w:rsidRPr="00604E59">
        <w:t xml:space="preserve">these </w:t>
      </w:r>
      <w:r w:rsidRPr="00604E59">
        <w:t>risk-off type</w:t>
      </w:r>
      <w:r w:rsidRPr="00604E59" w:rsidR="00A45D44">
        <w:t>s</w:t>
      </w:r>
      <w:r w:rsidRPr="00604E59">
        <w:t xml:space="preserve"> of conditions</w:t>
      </w:r>
      <w:r w:rsidR="002727B2">
        <w:t>, as we call them</w:t>
      </w:r>
      <w:r w:rsidRPr="00604E59">
        <w:t>. Normally</w:t>
      </w:r>
      <w:r w:rsidRPr="00604E59">
        <w:t>,</w:t>
      </w:r>
      <w:r w:rsidRPr="00604E59">
        <w:t xml:space="preserve"> we see a flight into those types of assets</w:t>
      </w:r>
      <w:r w:rsidRPr="00604E59">
        <w:t>,</w:t>
      </w:r>
      <w:r w:rsidRPr="00604E59">
        <w:t xml:space="preserve"> </w:t>
      </w:r>
      <w:r w:rsidRPr="00604E59">
        <w:t>s</w:t>
      </w:r>
      <w:r w:rsidRPr="00604E59">
        <w:t xml:space="preserve">o that was quite concerning. It is notable to me that it was the next day that President Trump decided to announce his 90-day pause, which settled </w:t>
      </w:r>
      <w:r w:rsidR="00BA56D1">
        <w:t xml:space="preserve">all </w:t>
      </w:r>
      <w:r w:rsidRPr="00604E59">
        <w:t>that down.</w:t>
      </w:r>
    </w:p>
    <w:p w:rsidR="007B23F4" w:rsidRPr="00604E59" w:rsidP="001B396E">
      <w:pPr>
        <w:pStyle w:val="Question"/>
      </w:pPr>
      <w:sdt>
        <w:sdtPr>
          <w:alias w:val="Member"/>
          <w:tag w:val="&lt;Member mnisId='4051' dodsId='43043'&gt;"/>
          <w:id w:val="-647904584"/>
          <w:placeholder>
            <w:docPart w:val="DefaultPlaceholder_-1854013440"/>
          </w:placeholder>
          <w:richText/>
        </w:sdtPr>
        <w:sdtContent>
          <w:r w:rsidRPr="00604E59" w:rsidR="001B396E">
            <w:rPr>
              <w:b/>
            </w:rPr>
            <w:t>John Glen:</w:t>
          </w:r>
        </w:sdtContent>
      </w:sdt>
      <w:r w:rsidRPr="00604E59" w:rsidR="001B396E">
        <w:t xml:space="preserve"> W</w:t>
      </w:r>
      <w:r w:rsidRPr="00604E59">
        <w:t>hat about the problems in the non-bank sector and private markets</w:t>
      </w:r>
      <w:r w:rsidRPr="00604E59" w:rsidR="001B396E">
        <w:t>?</w:t>
      </w:r>
      <w:r w:rsidRPr="00604E59">
        <w:t xml:space="preserve"> </w:t>
      </w:r>
      <w:r w:rsidRPr="00604E59" w:rsidR="001B396E">
        <w:t>W</w:t>
      </w:r>
      <w:r w:rsidRPr="00604E59">
        <w:t xml:space="preserve">hat impact have they had on PRA-regulated </w:t>
      </w:r>
      <w:r w:rsidRPr="00604E59" w:rsidR="001B396E">
        <w:t>firms</w:t>
      </w:r>
      <w:r w:rsidRPr="00604E59">
        <w:t>?</w:t>
      </w:r>
    </w:p>
    <w:p w:rsidR="007B23F4" w:rsidRPr="00604E59" w:rsidP="001B396E">
      <w:pPr>
        <w:pStyle w:val="Answer"/>
      </w:pPr>
      <w:sdt>
        <w:sdtPr>
          <w:alias w:val="Witness"/>
          <w:id w:val="-133646547"/>
          <w:placeholder>
            <w:docPart w:val="DefaultPlaceholder_-1854013440"/>
          </w:placeholder>
          <w:richText/>
        </w:sdtPr>
        <w:sdtContent>
          <w:r w:rsidRPr="00604E59" w:rsidR="00A8776D">
            <w:rPr>
              <w:b/>
              <w:i/>
            </w:rPr>
            <w:t>Sam Woods:</w:t>
          </w:r>
        </w:sdtContent>
      </w:sdt>
      <w:r w:rsidRPr="00604E59" w:rsidR="001B396E">
        <w:t xml:space="preserve"> I</w:t>
      </w:r>
      <w:r w:rsidRPr="00604E59">
        <w:t xml:space="preserve">t </w:t>
      </w:r>
      <w:r w:rsidRPr="00604E59" w:rsidR="001B396E">
        <w:t xml:space="preserve">has </w:t>
      </w:r>
      <w:r w:rsidRPr="00604E59">
        <w:t>been interesting, Mr Glen, and</w:t>
      </w:r>
      <w:r w:rsidRPr="00604E59" w:rsidR="001B396E">
        <w:t>,</w:t>
      </w:r>
      <w:r w:rsidRPr="00604E59">
        <w:t xml:space="preserve"> in a way</w:t>
      </w:r>
      <w:r w:rsidRPr="00604E59" w:rsidR="001B396E">
        <w:t>,</w:t>
      </w:r>
      <w:r w:rsidRPr="00604E59">
        <w:t xml:space="preserve"> a pleasant surprise, in that I thought it </w:t>
      </w:r>
      <w:r w:rsidRPr="00604E59">
        <w:t>very likely</w:t>
      </w:r>
      <w:r w:rsidRPr="00604E59">
        <w:t xml:space="preserve"> that</w:t>
      </w:r>
      <w:r w:rsidRPr="00604E59" w:rsidR="001B396E">
        <w:t>,</w:t>
      </w:r>
      <w:r w:rsidRPr="00604E59">
        <w:t xml:space="preserve"> with the</w:t>
      </w:r>
      <w:r w:rsidRPr="00604E59" w:rsidR="001B396E">
        <w:t xml:space="preserve"> </w:t>
      </w:r>
      <w:r w:rsidRPr="00604E59">
        <w:t xml:space="preserve">level of volatility </w:t>
      </w:r>
      <w:r w:rsidRPr="00604E59" w:rsidR="001B396E">
        <w:t xml:space="preserve">that </w:t>
      </w:r>
      <w:r w:rsidRPr="00604E59">
        <w:t>we have seen, including intraday, there would be some problems with margin calls. That is usually</w:t>
      </w:r>
      <w:r w:rsidRPr="00604E59" w:rsidR="001B396E">
        <w:t xml:space="preserve"> the </w:t>
      </w:r>
      <w:r w:rsidRPr="00604E59">
        <w:t>first dog to bark. We</w:t>
      </w:r>
      <w:r w:rsidRPr="00604E59" w:rsidR="001B396E">
        <w:t xml:space="preserve"> </w:t>
      </w:r>
      <w:r w:rsidRPr="00604E59">
        <w:t xml:space="preserve">have seen nothing significant. There have been one or two minor things, but that </w:t>
      </w:r>
      <w:r w:rsidRPr="00604E59" w:rsidR="001B396E">
        <w:t>ha</w:t>
      </w:r>
      <w:r w:rsidRPr="00604E59">
        <w:t>s</w:t>
      </w:r>
      <w:r w:rsidRPr="00604E59" w:rsidR="001B396E">
        <w:t xml:space="preserve"> </w:t>
      </w:r>
      <w:r w:rsidRPr="00604E59">
        <w:t xml:space="preserve">worked </w:t>
      </w:r>
      <w:r w:rsidRPr="00604E59">
        <w:t>pretty well</w:t>
      </w:r>
      <w:r w:rsidRPr="00604E59">
        <w:t>. I have been asking myself</w:t>
      </w:r>
      <w:r w:rsidRPr="00604E59" w:rsidR="00EB1454">
        <w:t xml:space="preserve"> </w:t>
      </w:r>
      <w:r w:rsidRPr="00604E59" w:rsidR="001B396E">
        <w:t>and other people</w:t>
      </w:r>
      <w:r w:rsidR="00624572">
        <w:t xml:space="preserve"> why that is the case, </w:t>
      </w:r>
      <w:r w:rsidRPr="00604E59" w:rsidR="001B396E">
        <w:t>a</w:t>
      </w:r>
      <w:r w:rsidRPr="00604E59">
        <w:t>nd</w:t>
      </w:r>
      <w:r w:rsidRPr="00604E59" w:rsidR="001B396E">
        <w:t xml:space="preserve"> </w:t>
      </w:r>
      <w:r w:rsidRPr="00604E59">
        <w:t xml:space="preserve">it is </w:t>
      </w:r>
      <w:r w:rsidRPr="00604E59">
        <w:t>probably mainly</w:t>
      </w:r>
      <w:r w:rsidRPr="00604E59">
        <w:t xml:space="preserve"> because what we call the </w:t>
      </w:r>
      <w:r w:rsidR="00C023E8">
        <w:t>“</w:t>
      </w:r>
      <w:r w:rsidRPr="00604E59">
        <w:t>dash for cash</w:t>
      </w:r>
      <w:r w:rsidR="00C023E8">
        <w:t>”</w:t>
      </w:r>
      <w:r w:rsidRPr="00604E59">
        <w:t xml:space="preserve"> after </w:t>
      </w:r>
      <w:r w:rsidR="00C023E8">
        <w:t>c</w:t>
      </w:r>
      <w:r w:rsidRPr="00604E59" w:rsidR="001B396E">
        <w:t xml:space="preserve">ovid, </w:t>
      </w:r>
      <w:r w:rsidRPr="00604E59">
        <w:t xml:space="preserve">or as </w:t>
      </w:r>
      <w:r w:rsidRPr="00604E59" w:rsidR="00A45D44">
        <w:t xml:space="preserve">it </w:t>
      </w:r>
      <w:r w:rsidRPr="00604E59">
        <w:t>arrived</w:t>
      </w:r>
      <w:r w:rsidRPr="00604E59" w:rsidR="001B396E">
        <w:t>,</w:t>
      </w:r>
      <w:r w:rsidRPr="00604E59">
        <w:t xml:space="preserve"> was a very extreme phenomenon.</w:t>
      </w:r>
      <w:r w:rsidRPr="00604E59" w:rsidR="001B396E">
        <w:t xml:space="preserve"> T</w:t>
      </w:r>
      <w:r w:rsidRPr="00604E59">
        <w:t xml:space="preserve">hat is sufficiently close in the rear-view mirror that </w:t>
      </w:r>
      <w:r w:rsidRPr="00604E59">
        <w:t>many</w:t>
      </w:r>
      <w:r w:rsidRPr="00604E59">
        <w:t xml:space="preserve"> of the funds ha</w:t>
      </w:r>
      <w:r w:rsidRPr="00604E59" w:rsidR="001B396E">
        <w:t>d</w:t>
      </w:r>
      <w:r w:rsidRPr="00604E59">
        <w:t xml:space="preserve"> that in their mind</w:t>
      </w:r>
      <w:r w:rsidRPr="00604E59" w:rsidR="001B396E">
        <w:t>s</w:t>
      </w:r>
      <w:r w:rsidRPr="00604E59">
        <w:t xml:space="preserve"> and were better prepared.</w:t>
      </w:r>
      <w:r w:rsidRPr="00604E59" w:rsidR="001B396E">
        <w:t xml:space="preserve"> </w:t>
      </w:r>
      <w:r w:rsidRPr="00604E59">
        <w:t xml:space="preserve">It is also the case that quite </w:t>
      </w:r>
      <w:r w:rsidRPr="00604E59">
        <w:t>a lot of</w:t>
      </w:r>
      <w:r w:rsidRPr="00604E59">
        <w:t xml:space="preserve"> the larger hedge funds did de-risk quite significantly going into </w:t>
      </w:r>
      <w:r w:rsidRPr="00604E59" w:rsidR="001B396E">
        <w:t>l</w:t>
      </w:r>
      <w:r w:rsidRPr="00604E59">
        <w:t xml:space="preserve">iberation </w:t>
      </w:r>
      <w:r w:rsidRPr="00604E59" w:rsidR="001B396E">
        <w:t>d</w:t>
      </w:r>
      <w:r w:rsidRPr="00604E59">
        <w:t xml:space="preserve">ay. </w:t>
      </w:r>
      <w:r w:rsidRPr="00604E59" w:rsidR="001B396E">
        <w:t>T</w:t>
      </w:r>
      <w:r w:rsidRPr="00604E59">
        <w:t>hose two things together have made it work better.</w:t>
      </w:r>
    </w:p>
    <w:p w:rsidR="007B23F4" w:rsidRPr="00604E59" w:rsidP="001B396E">
      <w:pPr>
        <w:pStyle w:val="Question"/>
      </w:pPr>
      <w:sdt>
        <w:sdtPr>
          <w:alias w:val="Member"/>
          <w:tag w:val="&lt;Member mnisId='4051' dodsId='43043'&gt;"/>
          <w:id w:val="321790535"/>
          <w:placeholder>
            <w:docPart w:val="DefaultPlaceholder_-1854013440"/>
          </w:placeholder>
          <w:richText/>
        </w:sdtPr>
        <w:sdtContent>
          <w:r w:rsidRPr="00604E59" w:rsidR="001B396E">
            <w:rPr>
              <w:b/>
            </w:rPr>
            <w:t>John Glen:</w:t>
          </w:r>
        </w:sdtContent>
      </w:sdt>
      <w:r w:rsidRPr="00604E59" w:rsidR="001B396E">
        <w:t xml:space="preserve"> S</w:t>
      </w:r>
      <w:r w:rsidRPr="00604E59">
        <w:t xml:space="preserve">ince </w:t>
      </w:r>
      <w:r w:rsidRPr="00604E59" w:rsidR="001B396E">
        <w:t xml:space="preserve">2 </w:t>
      </w:r>
      <w:r w:rsidRPr="00604E59">
        <w:t xml:space="preserve">April, what is the PRA doing differently? Are there yet any meaningful, enduring lessons </w:t>
      </w:r>
      <w:r w:rsidRPr="00604E59" w:rsidR="001B396E">
        <w:t xml:space="preserve">that </w:t>
      </w:r>
      <w:r w:rsidRPr="00604E59">
        <w:t>you have taken from what you have seen in the markets and the activity of the banks?</w:t>
      </w:r>
    </w:p>
    <w:p w:rsidR="001B396E" w:rsidRPr="00604E59" w:rsidP="001B396E">
      <w:pPr>
        <w:pStyle w:val="Answer"/>
      </w:pPr>
      <w:sdt>
        <w:sdtPr>
          <w:alias w:val="Witness"/>
          <w:id w:val="789313486"/>
          <w:placeholder>
            <w:docPart w:val="DefaultPlaceholder_-1854013440"/>
          </w:placeholder>
          <w:richText/>
        </w:sdtPr>
        <w:sdtContent>
          <w:r w:rsidRPr="00604E59" w:rsidR="00A8776D">
            <w:rPr>
              <w:b/>
              <w:i/>
            </w:rPr>
            <w:t>Sam Woods:</w:t>
          </w:r>
        </w:sdtContent>
      </w:sdt>
      <w:r w:rsidRPr="00604E59">
        <w:t xml:space="preserve"> W</w:t>
      </w:r>
      <w:r w:rsidRPr="00604E59" w:rsidR="007B23F4">
        <w:t xml:space="preserve">e consider ourselves still to be in the middle of this thing. </w:t>
      </w:r>
      <w:r w:rsidRPr="00604E59">
        <w:t>T</w:t>
      </w:r>
      <w:r w:rsidRPr="00604E59" w:rsidR="007B23F4">
        <w:t xml:space="preserve">he day-to-day </w:t>
      </w:r>
      <w:r w:rsidRPr="00604E59">
        <w:t xml:space="preserve">volatility </w:t>
      </w:r>
      <w:r w:rsidRPr="00604E59" w:rsidR="007B23F4">
        <w:t xml:space="preserve">has dropped </w:t>
      </w:r>
      <w:r w:rsidRPr="00604E59" w:rsidR="00EB1454">
        <w:t>a little bit</w:t>
      </w:r>
      <w:r w:rsidRPr="00604E59" w:rsidR="007B23F4">
        <w:t xml:space="preserve"> but is still moving around quite a bit. What we have done is step up our monitoring of the firms, which we always do in these situations. We have not, though, taken it to the highest level</w:t>
      </w:r>
      <w:r w:rsidRPr="00604E59" w:rsidR="00A45D44">
        <w:t>,</w:t>
      </w:r>
      <w:r w:rsidRPr="00604E59" w:rsidR="007B23F4">
        <w:t xml:space="preserve"> </w:t>
      </w:r>
      <w:r w:rsidRPr="00604E59" w:rsidR="00A45D44">
        <w:t>as</w:t>
      </w:r>
      <w:r w:rsidRPr="00604E59" w:rsidR="007B23F4">
        <w:t xml:space="preserve"> we have done in previous scenarios, </w:t>
      </w:r>
      <w:r w:rsidRPr="00604E59" w:rsidR="00A45D44">
        <w:t xml:space="preserve">which </w:t>
      </w:r>
      <w:r w:rsidRPr="00604E59" w:rsidR="007B23F4">
        <w:t>is daily liquidity reporting from the banks</w:t>
      </w:r>
      <w:r w:rsidRPr="00604E59">
        <w:t>.</w:t>
      </w:r>
      <w:r w:rsidRPr="00604E59" w:rsidR="007B23F4">
        <w:t xml:space="preserve"> </w:t>
      </w:r>
      <w:r w:rsidRPr="00604E59">
        <w:t>F</w:t>
      </w:r>
      <w:r w:rsidRPr="00604E59" w:rsidR="007B23F4">
        <w:t xml:space="preserve">or the reason </w:t>
      </w:r>
      <w:r w:rsidRPr="00604E59">
        <w:t>that</w:t>
      </w:r>
      <w:r w:rsidRPr="00604E59">
        <w:t xml:space="preserve"> </w:t>
      </w:r>
      <w:r w:rsidRPr="00604E59" w:rsidR="007B23F4">
        <w:t xml:space="preserve">I gave earlier, </w:t>
      </w:r>
      <w:r w:rsidRPr="00604E59">
        <w:t xml:space="preserve">we </w:t>
      </w:r>
      <w:r w:rsidRPr="00604E59" w:rsidR="007B23F4">
        <w:t>do not have a reason to do that yet</w:t>
      </w:r>
      <w:r w:rsidRPr="00604E59">
        <w:t>,</w:t>
      </w:r>
      <w:r w:rsidRPr="00604E59" w:rsidR="007B23F4">
        <w:t xml:space="preserve"> </w:t>
      </w:r>
      <w:r w:rsidRPr="00604E59">
        <w:t>b</w:t>
      </w:r>
      <w:r w:rsidRPr="00604E59" w:rsidR="007B23F4">
        <w:t xml:space="preserve">ut we are watching it very closely. </w:t>
      </w:r>
    </w:p>
    <w:p w:rsidR="007B23F4" w:rsidRPr="00604E59" w:rsidP="001B396E">
      <w:pPr>
        <w:pStyle w:val="Answer"/>
      </w:pPr>
      <w:r w:rsidRPr="00604E59">
        <w:t>T</w:t>
      </w:r>
      <w:r w:rsidRPr="00604E59">
        <w:t xml:space="preserve">he thing </w:t>
      </w:r>
      <w:r w:rsidRPr="00604E59">
        <w:t xml:space="preserve">that </w:t>
      </w:r>
      <w:r w:rsidRPr="00604E59">
        <w:t>we are watching for next is what the macro impact of all this</w:t>
      </w:r>
      <w:r w:rsidRPr="00604E59">
        <w:t xml:space="preserve"> will be</w:t>
      </w:r>
      <w:r w:rsidRPr="00604E59">
        <w:t xml:space="preserve">. </w:t>
      </w:r>
      <w:r w:rsidRPr="00604E59">
        <w:t>T</w:t>
      </w:r>
      <w:r w:rsidRPr="00604E59">
        <w:t xml:space="preserve">he IMF </w:t>
      </w:r>
      <w:r w:rsidRPr="00604E59">
        <w:t xml:space="preserve">recently </w:t>
      </w:r>
      <w:r w:rsidRPr="00604E59">
        <w:t xml:space="preserve">downgraded its forecasts for a number of </w:t>
      </w:r>
      <w:r w:rsidRPr="00604E59">
        <w:t>jurisdictions</w:t>
      </w:r>
      <w:r w:rsidRPr="00604E59">
        <w:t xml:space="preserve">, including ours, </w:t>
      </w:r>
      <w:r w:rsidRPr="00604E59">
        <w:t xml:space="preserve">and </w:t>
      </w:r>
      <w:r w:rsidRPr="00604E59">
        <w:t>it will be interesting to see whether our banks</w:t>
      </w:r>
      <w:r w:rsidRPr="00604E59">
        <w:t>,</w:t>
      </w:r>
      <w:r w:rsidRPr="00604E59">
        <w:t xml:space="preserve"> in the next period</w:t>
      </w:r>
      <w:r w:rsidRPr="00604E59">
        <w:t>,</w:t>
      </w:r>
      <w:r w:rsidRPr="00604E59">
        <w:t xml:space="preserve"> choose to provide more for a different economic environment</w:t>
      </w:r>
      <w:r w:rsidRPr="00604E59">
        <w:t>,</w:t>
      </w:r>
      <w:r w:rsidRPr="00604E59">
        <w:t xml:space="preserve"> because they do forward-looking provisions now. </w:t>
      </w:r>
      <w:r w:rsidRPr="00604E59">
        <w:t>T</w:t>
      </w:r>
      <w:r w:rsidRPr="00604E59">
        <w:t xml:space="preserve">hat is where our focus is </w:t>
      </w:r>
      <w:r w:rsidRPr="00604E59">
        <w:t>at the moment</w:t>
      </w:r>
      <w:r w:rsidRPr="00604E59">
        <w:t>.</w:t>
      </w:r>
    </w:p>
    <w:p w:rsidR="007B23F4" w:rsidRPr="00604E59" w:rsidP="001B396E">
      <w:pPr>
        <w:pStyle w:val="Question"/>
      </w:pPr>
      <w:sdt>
        <w:sdtPr>
          <w:alias w:val="Member"/>
          <w:tag w:val="&lt;Member mnisId='4051' dodsId='43043'&gt;"/>
          <w:id w:val="677161331"/>
          <w:placeholder>
            <w:docPart w:val="DefaultPlaceholder_-1854013440"/>
          </w:placeholder>
          <w:richText/>
        </w:sdtPr>
        <w:sdtContent>
          <w:r w:rsidRPr="00604E59" w:rsidR="001B396E">
            <w:rPr>
              <w:b/>
            </w:rPr>
            <w:t>John Glen:</w:t>
          </w:r>
        </w:sdtContent>
      </w:sdt>
      <w:r w:rsidRPr="00604E59" w:rsidR="001B396E">
        <w:t xml:space="preserve"> T</w:t>
      </w:r>
      <w:r w:rsidRPr="00604E59">
        <w:t xml:space="preserve">he key thing that I seem to recall is </w:t>
      </w:r>
      <w:r w:rsidRPr="00604E59" w:rsidR="001B396E">
        <w:t xml:space="preserve">that </w:t>
      </w:r>
      <w:r w:rsidRPr="00604E59">
        <w:t>what most banks are concerned about is the</w:t>
      </w:r>
      <w:r w:rsidRPr="00604E59" w:rsidR="001B396E">
        <w:t xml:space="preserve"> </w:t>
      </w:r>
      <w:r w:rsidRPr="00604E59">
        <w:t xml:space="preserve">capital buffer requirements and some of the obligations </w:t>
      </w:r>
      <w:r w:rsidRPr="00604E59" w:rsidR="001B396E">
        <w:t xml:space="preserve">that </w:t>
      </w:r>
      <w:r w:rsidRPr="00604E59">
        <w:t>you</w:t>
      </w:r>
      <w:r w:rsidRPr="00604E59" w:rsidR="001B396E">
        <w:t xml:space="preserve"> </w:t>
      </w:r>
      <w:r w:rsidRPr="00604E59">
        <w:t xml:space="preserve">put </w:t>
      </w:r>
      <w:r w:rsidRPr="00604E59" w:rsidR="001B396E">
        <w:t xml:space="preserve">on </w:t>
      </w:r>
      <w:r w:rsidR="001D3180">
        <w:t xml:space="preserve">them </w:t>
      </w:r>
      <w:r w:rsidRPr="00604E59">
        <w:t>to</w:t>
      </w:r>
      <w:r w:rsidRPr="00604E59" w:rsidR="001B396E">
        <w:t>,</w:t>
      </w:r>
      <w:r w:rsidRPr="00604E59">
        <w:t xml:space="preserve"> essentially</w:t>
      </w:r>
      <w:r w:rsidRPr="00604E59" w:rsidR="001B396E">
        <w:t>,</w:t>
      </w:r>
      <w:r w:rsidRPr="00604E59">
        <w:t xml:space="preserve"> insure</w:t>
      </w:r>
      <w:r w:rsidRPr="00604E59">
        <w:t xml:space="preserve"> them against themselves, if you like. Is there any meaningful change </w:t>
      </w:r>
      <w:r w:rsidRPr="00604E59" w:rsidR="009717EC">
        <w:t xml:space="preserve">that </w:t>
      </w:r>
      <w:r w:rsidRPr="00604E59">
        <w:t>you see as likely to be necessary</w:t>
      </w:r>
      <w:r w:rsidRPr="00604E59" w:rsidR="009717EC">
        <w:t xml:space="preserve"> </w:t>
      </w:r>
      <w:r w:rsidRPr="00604E59" w:rsidR="009717EC">
        <w:t>as a consequence of</w:t>
      </w:r>
      <w:r w:rsidRPr="00604E59" w:rsidR="009717EC">
        <w:t xml:space="preserve"> </w:t>
      </w:r>
      <w:r w:rsidRPr="00604E59">
        <w:t xml:space="preserve">what </w:t>
      </w:r>
      <w:r w:rsidRPr="00604E59" w:rsidR="009717EC">
        <w:t xml:space="preserve">has </w:t>
      </w:r>
      <w:r w:rsidRPr="00604E59">
        <w:t xml:space="preserve">happened to the dollar and some of the other movements </w:t>
      </w:r>
      <w:r w:rsidRPr="00604E59" w:rsidR="009717EC">
        <w:t xml:space="preserve">that </w:t>
      </w:r>
      <w:r w:rsidRPr="00604E59">
        <w:t>we see in</w:t>
      </w:r>
      <w:r w:rsidRPr="00604E59" w:rsidR="001B396E">
        <w:t xml:space="preserve"> </w:t>
      </w:r>
      <w:r w:rsidRPr="00604E59">
        <w:t>the value of currencies?</w:t>
      </w:r>
    </w:p>
    <w:p w:rsidR="009717EC" w:rsidRPr="00604E59" w:rsidP="009717EC">
      <w:pPr>
        <w:pStyle w:val="Answer"/>
      </w:pPr>
      <w:sdt>
        <w:sdtPr>
          <w:alias w:val="Witness"/>
          <w:id w:val="532533519"/>
          <w:placeholder>
            <w:docPart w:val="DefaultPlaceholder_-1854013440"/>
          </w:placeholder>
          <w:richText/>
        </w:sdtPr>
        <w:sdtContent>
          <w:r w:rsidRPr="00604E59" w:rsidR="00A8776D">
            <w:rPr>
              <w:b/>
              <w:i/>
            </w:rPr>
            <w:t>Sam Woods:</w:t>
          </w:r>
        </w:sdtContent>
      </w:sdt>
      <w:r w:rsidRPr="00604E59">
        <w:t xml:space="preserve"> In </w:t>
      </w:r>
      <w:r w:rsidRPr="00604E59" w:rsidR="007B23F4">
        <w:t xml:space="preserve">this case, we think not. We have not had major capital movements on </w:t>
      </w:r>
      <w:r w:rsidRPr="00604E59" w:rsidR="00A45D44">
        <w:t xml:space="preserve">either </w:t>
      </w:r>
      <w:r w:rsidRPr="00604E59" w:rsidR="007B23F4">
        <w:t xml:space="preserve">the banking or the insurance side, by the way, </w:t>
      </w:r>
      <w:r w:rsidRPr="00604E59" w:rsidR="007B23F4">
        <w:t>as a result of</w:t>
      </w:r>
      <w:r w:rsidRPr="00604E59" w:rsidR="007B23F4">
        <w:t xml:space="preserve"> these movements. For the insurers</w:t>
      </w:r>
      <w:r w:rsidRPr="00604E59">
        <w:t>,</w:t>
      </w:r>
      <w:r w:rsidRPr="00604E59" w:rsidR="007B23F4">
        <w:t xml:space="preserve"> that movement in the dollar is unusual</w:t>
      </w:r>
      <w:r w:rsidRPr="00604E59">
        <w:t>.</w:t>
      </w:r>
      <w:r w:rsidRPr="00604E59" w:rsidR="007B23F4">
        <w:t xml:space="preserve"> </w:t>
      </w:r>
      <w:r w:rsidRPr="00604E59">
        <w:t>B</w:t>
      </w:r>
      <w:r w:rsidRPr="00604E59" w:rsidR="007B23F4">
        <w:t>ecause of their hedging practices</w:t>
      </w:r>
      <w:r w:rsidRPr="00604E59">
        <w:t>, it</w:t>
      </w:r>
      <w:r w:rsidRPr="00604E59" w:rsidR="001B396E">
        <w:t xml:space="preserve"> </w:t>
      </w:r>
      <w:r w:rsidRPr="00604E59" w:rsidR="007B23F4">
        <w:t>was quite beneficial from a liquidity point of view.</w:t>
      </w:r>
    </w:p>
    <w:p w:rsidR="009717EC" w:rsidRPr="00604E59" w:rsidP="009717EC">
      <w:pPr>
        <w:pStyle w:val="Answer"/>
      </w:pPr>
      <w:r w:rsidRPr="00604E59">
        <w:t>For me, the bigger point is that when you go into these things</w:t>
      </w:r>
      <w:r w:rsidRPr="00604E59">
        <w:t>—</w:t>
      </w:r>
      <w:r w:rsidRPr="00604E59">
        <w:t>I will bring in Mr Bailey as well, if I might</w:t>
      </w:r>
      <w:r w:rsidRPr="00604E59">
        <w:t>—</w:t>
      </w:r>
      <w:r w:rsidRPr="00604E59">
        <w:t>you</w:t>
      </w:r>
      <w:r w:rsidRPr="00604E59">
        <w:t xml:space="preserve"> </w:t>
      </w:r>
      <w:r w:rsidRPr="00604E59">
        <w:t xml:space="preserve">want to be sure that the core of your financial system is stable. That becomes a dominating thing. </w:t>
      </w:r>
      <w:r w:rsidRPr="00604E59">
        <w:t>O</w:t>
      </w:r>
      <w:r w:rsidRPr="00604E59">
        <w:t xml:space="preserve">urs is, and </w:t>
      </w:r>
      <w:r w:rsidRPr="00604E59">
        <w:t xml:space="preserve">that is </w:t>
      </w:r>
      <w:r w:rsidRPr="00604E59">
        <w:t>a very good</w:t>
      </w:r>
      <w:r w:rsidRPr="00604E59">
        <w:t xml:space="preserve"> thing to have in this situation</w:t>
      </w:r>
      <w:r w:rsidR="003566B9">
        <w:t xml:space="preserve">. </w:t>
      </w:r>
      <w:r w:rsidR="003566B9">
        <w:t xml:space="preserve">Perhaps </w:t>
      </w:r>
      <w:r w:rsidRPr="00604E59">
        <w:t>Mr Bailey</w:t>
      </w:r>
      <w:r w:rsidRPr="00604E59">
        <w:t xml:space="preserve"> </w:t>
      </w:r>
      <w:r w:rsidRPr="00604E59">
        <w:t>wants to add a comment.</w:t>
      </w:r>
    </w:p>
    <w:p w:rsidR="007B23F4" w:rsidRPr="00604E59" w:rsidP="009717EC">
      <w:pPr>
        <w:pStyle w:val="Answer"/>
      </w:pPr>
      <w:sdt>
        <w:sdtPr>
          <w:alias w:val="Witness"/>
          <w:id w:val="-382340240"/>
          <w:placeholder>
            <w:docPart w:val="DefaultPlaceholder_-1854013440"/>
          </w:placeholder>
          <w:richText/>
        </w:sdtPr>
        <w:sdtContent>
          <w:r w:rsidRPr="00604E59" w:rsidR="00A8776D">
            <w:rPr>
              <w:b/>
              <w:i/>
            </w:rPr>
            <w:t>David Bailey:</w:t>
          </w:r>
        </w:sdtContent>
      </w:sdt>
      <w:r w:rsidRPr="00604E59" w:rsidR="009717EC">
        <w:t xml:space="preserve"> </w:t>
      </w:r>
      <w:r w:rsidRPr="00604E59">
        <w:t xml:space="preserve">The only thing </w:t>
      </w:r>
      <w:r w:rsidRPr="00604E59" w:rsidR="009717EC">
        <w:t xml:space="preserve">that </w:t>
      </w:r>
      <w:r w:rsidRPr="00604E59">
        <w:t xml:space="preserve">I was going to add previously </w:t>
      </w:r>
      <w:r w:rsidR="001C4689">
        <w:t>i</w:t>
      </w:r>
      <w:r w:rsidRPr="00604E59">
        <w:t xml:space="preserve">s </w:t>
      </w:r>
      <w:r w:rsidRPr="00604E59" w:rsidR="009717EC">
        <w:t xml:space="preserve">that, </w:t>
      </w:r>
      <w:r w:rsidRPr="00604E59">
        <w:t xml:space="preserve">as part of our protocols when we are looking at market events </w:t>
      </w:r>
      <w:r w:rsidRPr="00604E59" w:rsidR="009717EC">
        <w:t xml:space="preserve">such as </w:t>
      </w:r>
      <w:r w:rsidRPr="00604E59">
        <w:t xml:space="preserve">this, there is </w:t>
      </w:r>
      <w:r w:rsidRPr="00604E59">
        <w:t>a lot of</w:t>
      </w:r>
      <w:r w:rsidRPr="00604E59">
        <w:t xml:space="preserve"> collaboration with overseas authorities, given London’s role as home to lots of international banks and insurers</w:t>
      </w:r>
      <w:r w:rsidRPr="00604E59" w:rsidR="009717EC">
        <w:t>.</w:t>
      </w:r>
      <w:r w:rsidRPr="00604E59">
        <w:t xml:space="preserve"> </w:t>
      </w:r>
      <w:r w:rsidRPr="00604E59" w:rsidR="009717EC">
        <w:t>T</w:t>
      </w:r>
      <w:r w:rsidRPr="00604E59">
        <w:t>herefore</w:t>
      </w:r>
      <w:r w:rsidRPr="00604E59" w:rsidR="009717EC">
        <w:t>,</w:t>
      </w:r>
      <w:r w:rsidRPr="00604E59">
        <w:t xml:space="preserve"> we have spent </w:t>
      </w:r>
      <w:r w:rsidRPr="00604E59">
        <w:t>a lot of</w:t>
      </w:r>
      <w:r w:rsidRPr="00604E59">
        <w:t xml:space="preserve"> time talking to other regulators about their experiences, which seem similar.</w:t>
      </w:r>
    </w:p>
    <w:p w:rsidR="007B23F4" w:rsidRPr="00604E59" w:rsidP="009717EC">
      <w:pPr>
        <w:pStyle w:val="Question"/>
      </w:pPr>
      <w:sdt>
        <w:sdtPr>
          <w:alias w:val="Member"/>
          <w:tag w:val="&lt;Member mnisId='4051' dodsId='43043'&gt;"/>
          <w:id w:val="1676613742"/>
          <w:placeholder>
            <w:docPart w:val="DefaultPlaceholder_-1854013440"/>
          </w:placeholder>
          <w:richText/>
        </w:sdtPr>
        <w:sdtContent>
          <w:r w:rsidRPr="00604E59" w:rsidR="009717EC">
            <w:rPr>
              <w:b/>
            </w:rPr>
            <w:t>John Glen:</w:t>
          </w:r>
        </w:sdtContent>
      </w:sdt>
      <w:r w:rsidRPr="00604E59" w:rsidR="009717EC">
        <w:t xml:space="preserve"> T</w:t>
      </w:r>
      <w:r w:rsidRPr="00604E59">
        <w:t>he Chair wants to come on to these matters, so I do not want to intrude on her questions</w:t>
      </w:r>
      <w:r w:rsidRPr="00604E59" w:rsidR="009717EC">
        <w:t>,</w:t>
      </w:r>
      <w:r w:rsidRPr="00604E59">
        <w:t xml:space="preserve"> </w:t>
      </w:r>
      <w:r w:rsidRPr="00604E59" w:rsidR="009717EC">
        <w:t>b</w:t>
      </w:r>
      <w:r w:rsidRPr="00604E59">
        <w:t>ut has there been any reduction in the co</w:t>
      </w:r>
      <w:r w:rsidRPr="00604E59" w:rsidR="00EB1454">
        <w:noBreakHyphen/>
      </w:r>
      <w:r w:rsidRPr="00604E59">
        <w:t xml:space="preserve">operation that you have seen since the new </w:t>
      </w:r>
      <w:r w:rsidRPr="00604E59" w:rsidR="009717EC">
        <w:t>A</w:t>
      </w:r>
      <w:r w:rsidRPr="00604E59">
        <w:t>dministration took office?</w:t>
      </w:r>
    </w:p>
    <w:p w:rsidR="007B23F4" w:rsidRPr="00604E59" w:rsidP="009717EC">
      <w:pPr>
        <w:pStyle w:val="Answer"/>
      </w:pPr>
      <w:sdt>
        <w:sdtPr>
          <w:alias w:val="Witness"/>
          <w:id w:val="-1723508487"/>
          <w:placeholder>
            <w:docPart w:val="DefaultPlaceholder_-1854013440"/>
          </w:placeholder>
          <w:richText/>
        </w:sdtPr>
        <w:sdtContent>
          <w:r w:rsidRPr="00604E59" w:rsidR="00A8776D">
            <w:rPr>
              <w:b/>
              <w:i/>
            </w:rPr>
            <w:t>David Bailey:</w:t>
          </w:r>
        </w:sdtContent>
      </w:sdt>
      <w:r w:rsidRPr="00604E59" w:rsidR="009717EC">
        <w:t xml:space="preserve"> Supervisory </w:t>
      </w:r>
      <w:r w:rsidRPr="00604E59">
        <w:t xml:space="preserve">co-operation is always </w:t>
      </w:r>
      <w:r w:rsidRPr="00604E59">
        <w:t>very close</w:t>
      </w:r>
      <w:r w:rsidRPr="00604E59" w:rsidR="009717EC">
        <w:t>,</w:t>
      </w:r>
      <w:r w:rsidRPr="00604E59">
        <w:t xml:space="preserve"> and has been for many years</w:t>
      </w:r>
      <w:r w:rsidRPr="00604E59" w:rsidR="009717EC">
        <w:t>,</w:t>
      </w:r>
      <w:r w:rsidRPr="00604E59">
        <w:t xml:space="preserve"> with a range of authorities. That has continued.</w:t>
      </w:r>
    </w:p>
    <w:p w:rsidR="007B23F4" w:rsidRPr="00604E59" w:rsidP="009717EC">
      <w:pPr>
        <w:pStyle w:val="Question"/>
      </w:pPr>
      <w:sdt>
        <w:sdtPr>
          <w:alias w:val="Member"/>
          <w:tag w:val="&lt;Member mnisId='4051' dodsId='43043'&gt;"/>
          <w:id w:val="-2071639007"/>
          <w:placeholder>
            <w:docPart w:val="DefaultPlaceholder_-1854013440"/>
          </w:placeholder>
          <w:richText/>
        </w:sdtPr>
        <w:sdtContent>
          <w:r w:rsidRPr="00604E59" w:rsidR="009717EC">
            <w:rPr>
              <w:b/>
            </w:rPr>
            <w:t>John Glen:</w:t>
          </w:r>
        </w:sdtContent>
      </w:sdt>
      <w:r w:rsidRPr="00604E59" w:rsidR="009717EC">
        <w:t xml:space="preserve"> </w:t>
      </w:r>
      <w:r w:rsidRPr="00604E59">
        <w:t>Has it changed?</w:t>
      </w:r>
    </w:p>
    <w:p w:rsidR="00A45D44" w:rsidRPr="00604E59" w:rsidP="009717EC">
      <w:pPr>
        <w:pStyle w:val="Answer"/>
      </w:pPr>
      <w:sdt>
        <w:sdtPr>
          <w:alias w:val="Witness"/>
          <w:id w:val="-1315098733"/>
          <w:placeholder>
            <w:docPart w:val="DefaultPlaceholder_-1854013440"/>
          </w:placeholder>
          <w:richText/>
        </w:sdtPr>
        <w:sdtContent>
          <w:r w:rsidRPr="00604E59" w:rsidR="00A8776D">
            <w:rPr>
              <w:b/>
              <w:i/>
            </w:rPr>
            <w:t>Sam Woods:</w:t>
          </w:r>
        </w:sdtContent>
      </w:sdt>
      <w:r w:rsidRPr="00604E59" w:rsidR="009717EC">
        <w:t xml:space="preserve"> I</w:t>
      </w:r>
      <w:r w:rsidRPr="00604E59" w:rsidR="007B23F4">
        <w:t xml:space="preserve">n one respect, it </w:t>
      </w:r>
      <w:r w:rsidRPr="00604E59" w:rsidR="009717EC">
        <w:t xml:space="preserve">has </w:t>
      </w:r>
      <w:r w:rsidRPr="00604E59" w:rsidR="007B23F4">
        <w:t>moved in a positive direction</w:t>
      </w:r>
      <w:r w:rsidR="002B7DCD">
        <w:t>. W</w:t>
      </w:r>
      <w:r w:rsidRPr="00604E59" w:rsidR="007B23F4">
        <w:t xml:space="preserve">e have had </w:t>
      </w:r>
      <w:r w:rsidRPr="00604E59" w:rsidR="007B23F4">
        <w:t>very good</w:t>
      </w:r>
      <w:r w:rsidRPr="00604E59" w:rsidR="007B23F4">
        <w:t xml:space="preserve"> relations with our colleagues in the EU, but I can tell you that one by-product of these events is that their warmth is increasing quite considerably</w:t>
      </w:r>
      <w:r w:rsidRPr="00604E59" w:rsidR="009717EC">
        <w:t>,</w:t>
      </w:r>
      <w:r w:rsidRPr="00604E59" w:rsidR="007B23F4">
        <w:t xml:space="preserve"> </w:t>
      </w:r>
      <w:r w:rsidRPr="00604E59" w:rsidR="009717EC">
        <w:t xml:space="preserve">which </w:t>
      </w:r>
      <w:r w:rsidRPr="00604E59" w:rsidR="007B23F4">
        <w:t>is</w:t>
      </w:r>
      <w:r w:rsidRPr="00604E59" w:rsidR="001B396E">
        <w:t xml:space="preserve"> </w:t>
      </w:r>
      <w:r w:rsidRPr="00604E59" w:rsidR="007B23F4">
        <w:t>a good thing.</w:t>
      </w:r>
    </w:p>
    <w:p w:rsidR="007B23F4" w:rsidRPr="00604E59" w:rsidP="009717EC">
      <w:pPr>
        <w:pStyle w:val="Answer"/>
      </w:pPr>
      <w:r w:rsidRPr="00604E59">
        <w:t xml:space="preserve">In the US, as David said, we have had </w:t>
      </w:r>
      <w:r w:rsidRPr="00604E59">
        <w:t>very strong</w:t>
      </w:r>
      <w:r w:rsidRPr="00604E59">
        <w:t xml:space="preserve"> co-operation for many years. The difference in the US is that the person who does my job </w:t>
      </w:r>
      <w:r w:rsidRPr="00604E59">
        <w:t>is politically aligned</w:t>
      </w:r>
      <w:r w:rsidR="0066349D">
        <w:t>. W</w:t>
      </w:r>
      <w:r w:rsidRPr="00604E59">
        <w:t xml:space="preserve">e have worked with both sides of the aisle very effectively. We know the incoming head of supervision at the Fed, </w:t>
      </w:r>
      <w:r w:rsidRPr="00604E59" w:rsidR="009717EC">
        <w:t>Miki Bowman</w:t>
      </w:r>
      <w:r w:rsidRPr="00604E59">
        <w:t xml:space="preserve">, very well, so I would expect that to continue. </w:t>
      </w:r>
      <w:r w:rsidRPr="00604E59" w:rsidR="009717EC">
        <w:t>M</w:t>
      </w:r>
      <w:r w:rsidRPr="00604E59">
        <w:t xml:space="preserve">y only caveat would </w:t>
      </w:r>
      <w:r w:rsidRPr="00604E59">
        <w:t>perhaps be</w:t>
      </w:r>
      <w:r w:rsidRPr="00604E59">
        <w:t xml:space="preserve"> that, as we sit here today, none of the three key heads of the agencies in the US ha</w:t>
      </w:r>
      <w:r w:rsidR="008A62CE">
        <w:t>s</w:t>
      </w:r>
      <w:r w:rsidRPr="00604E59">
        <w:t xml:space="preserve"> been confirmed.</w:t>
      </w:r>
      <w:r w:rsidRPr="00604E59" w:rsidR="009717EC">
        <w:t xml:space="preserve"> U</w:t>
      </w:r>
      <w:r w:rsidRPr="00604E59">
        <w:t xml:space="preserve">ntil they are </w:t>
      </w:r>
      <w:r w:rsidRPr="00604E59">
        <w:t>confirmed</w:t>
      </w:r>
      <w:r w:rsidRPr="00604E59">
        <w:t xml:space="preserve"> and we engage properly,</w:t>
      </w:r>
      <w:r w:rsidRPr="00604E59" w:rsidR="001B396E">
        <w:t xml:space="preserve"> </w:t>
      </w:r>
      <w:r w:rsidRPr="00604E59">
        <w:t>the jury</w:t>
      </w:r>
      <w:r w:rsidRPr="00604E59" w:rsidR="009717EC">
        <w:t xml:space="preserve"> is</w:t>
      </w:r>
      <w:r w:rsidRPr="00604E59">
        <w:t xml:space="preserve"> a bit out.</w:t>
      </w:r>
    </w:p>
    <w:p w:rsidR="007B23F4" w:rsidRPr="00604E59" w:rsidP="009717EC">
      <w:pPr>
        <w:pStyle w:val="Question"/>
      </w:pPr>
      <w:sdt>
        <w:sdtPr>
          <w:alias w:val="Member"/>
          <w:tag w:val="&lt;Member mnisId='1524' dodsId='35914'&gt;"/>
          <w:id w:val="-1314483577"/>
          <w:placeholder>
            <w:docPart w:val="DefaultPlaceholder_-1854013440"/>
          </w:placeholder>
          <w:richText/>
        </w:sdtPr>
        <w:sdtContent>
          <w:r w:rsidRPr="00604E59" w:rsidR="009717EC">
            <w:rPr>
              <w:b/>
            </w:rPr>
            <w:t>Chair:</w:t>
          </w:r>
        </w:sdtContent>
      </w:sdt>
      <w:r w:rsidRPr="00604E59" w:rsidR="009717EC">
        <w:t xml:space="preserve"> </w:t>
      </w:r>
      <w:r w:rsidRPr="00604E59">
        <w:t xml:space="preserve">Can I push on that? </w:t>
      </w:r>
      <w:r w:rsidRPr="00604E59" w:rsidR="009717EC">
        <w:t>A</w:t>
      </w:r>
      <w:r w:rsidRPr="00604E59">
        <w:t xml:space="preserve">s you say, you have </w:t>
      </w:r>
      <w:r w:rsidRPr="00604E59">
        <w:t>worked</w:t>
      </w:r>
      <w:r w:rsidRPr="00604E59">
        <w:t xml:space="preserve"> with people across the aisle in what you might call normal circumstances</w:t>
      </w:r>
      <w:r w:rsidRPr="00604E59" w:rsidR="009717EC">
        <w:t>.</w:t>
      </w:r>
      <w:r w:rsidRPr="00604E59">
        <w:t xml:space="preserve"> </w:t>
      </w:r>
      <w:r w:rsidRPr="00604E59" w:rsidR="009717EC">
        <w:t>W</w:t>
      </w:r>
      <w:r w:rsidRPr="00604E59">
        <w:t xml:space="preserve">e are using the phrase </w:t>
      </w:r>
      <w:r w:rsidRPr="00604E59" w:rsidR="009B300C">
        <w:t>“</w:t>
      </w:r>
      <w:r w:rsidRPr="00604E59" w:rsidR="009717EC">
        <w:t>liberation day</w:t>
      </w:r>
      <w:r w:rsidRPr="00604E59" w:rsidR="009B300C">
        <w:t>”</w:t>
      </w:r>
      <w:r w:rsidRPr="00604E59" w:rsidR="009717EC">
        <w:t xml:space="preserve"> </w:t>
      </w:r>
      <w:r w:rsidRPr="00604E59">
        <w:t xml:space="preserve">now. </w:t>
      </w:r>
      <w:r w:rsidRPr="00604E59" w:rsidR="009717EC">
        <w:t xml:space="preserve">Since </w:t>
      </w:r>
      <w:r w:rsidRPr="00604E59">
        <w:t xml:space="preserve">that happened, we </w:t>
      </w:r>
      <w:r w:rsidR="005F2BD2">
        <w:t xml:space="preserve">have seen </w:t>
      </w:r>
      <w:r w:rsidRPr="00604E59">
        <w:t xml:space="preserve">a rapid change in tone across the US </w:t>
      </w:r>
      <w:r w:rsidRPr="00604E59" w:rsidR="009717EC">
        <w:t>A</w:t>
      </w:r>
      <w:r w:rsidRPr="00604E59">
        <w:t xml:space="preserve">dministration. Have </w:t>
      </w:r>
      <w:r w:rsidRPr="00604E59">
        <w:t>you</w:t>
      </w:r>
      <w:r w:rsidRPr="00604E59">
        <w:t xml:space="preserve"> scenario</w:t>
      </w:r>
      <w:r w:rsidRPr="00604E59" w:rsidR="009B300C">
        <w:noBreakHyphen/>
      </w:r>
      <w:r w:rsidRPr="00604E59">
        <w:t>planned for more political appointees doing things in the vein of what President Trump is trying to achieve?</w:t>
      </w:r>
    </w:p>
    <w:p w:rsidR="009717EC" w:rsidRPr="00604E59" w:rsidP="009717EC">
      <w:pPr>
        <w:pStyle w:val="Answer"/>
      </w:pPr>
      <w:sdt>
        <w:sdtPr>
          <w:alias w:val="Witness"/>
          <w:id w:val="412664763"/>
          <w:placeholder>
            <w:docPart w:val="DefaultPlaceholder_-1854013440"/>
          </w:placeholder>
          <w:richText/>
        </w:sdtPr>
        <w:sdtContent>
          <w:r w:rsidRPr="00604E59" w:rsidR="00A8776D">
            <w:rPr>
              <w:b/>
              <w:i/>
            </w:rPr>
            <w:t>Sam Woods:</w:t>
          </w:r>
        </w:sdtContent>
      </w:sdt>
      <w:r w:rsidRPr="00604E59">
        <w:t xml:space="preserve"> </w:t>
      </w:r>
      <w:r w:rsidRPr="00604E59" w:rsidR="007B23F4">
        <w:t>We have done work around that. I was</w:t>
      </w:r>
      <w:r w:rsidRPr="00604E59" w:rsidR="001B396E">
        <w:t xml:space="preserve"> </w:t>
      </w:r>
      <w:r w:rsidRPr="00604E59" w:rsidR="007B23F4">
        <w:t xml:space="preserve">in the US </w:t>
      </w:r>
      <w:r w:rsidRPr="00604E59" w:rsidR="007B23F4">
        <w:t>all of</w:t>
      </w:r>
      <w:r w:rsidRPr="00604E59" w:rsidR="007B23F4">
        <w:t xml:space="preserve"> last week for the IMF spring meetings in order to try to get a better feel </w:t>
      </w:r>
      <w:r w:rsidRPr="00604E59">
        <w:t xml:space="preserve">for </w:t>
      </w:r>
      <w:r w:rsidRPr="00604E59" w:rsidR="007B23F4">
        <w:t xml:space="preserve">what was going on. </w:t>
      </w:r>
      <w:r w:rsidRPr="00604E59">
        <w:t>In particular—and w</w:t>
      </w:r>
      <w:r w:rsidRPr="00604E59" w:rsidR="007B23F4">
        <w:t>e may come on</w:t>
      </w:r>
      <w:r w:rsidRPr="00604E59">
        <w:t xml:space="preserve"> </w:t>
      </w:r>
      <w:r w:rsidRPr="00604E59" w:rsidR="007B23F4">
        <w:t>to this later</w:t>
      </w:r>
      <w:r w:rsidRPr="00604E59">
        <w:t>—</w:t>
      </w:r>
      <w:r w:rsidRPr="00604E59" w:rsidR="007B23F4">
        <w:t>I was a bit concerned by my own reading of a speech made by their Treasury Secretary, Scott Bess</w:t>
      </w:r>
      <w:r w:rsidRPr="00604E59">
        <w:t>ent</w:t>
      </w:r>
      <w:r w:rsidRPr="00604E59" w:rsidR="007B23F4">
        <w:t xml:space="preserve">, on </w:t>
      </w:r>
      <w:r w:rsidRPr="00604E59">
        <w:t xml:space="preserve">9 </w:t>
      </w:r>
      <w:r w:rsidRPr="00604E59" w:rsidR="007B23F4">
        <w:t>April</w:t>
      </w:r>
      <w:r w:rsidRPr="00604E59">
        <w:t>,</w:t>
      </w:r>
      <w:r w:rsidRPr="00604E59" w:rsidR="007B23F4">
        <w:t xml:space="preserve"> because of what he said about Basel, which I read as possibly suggesting that the US would not take the Basel package</w:t>
      </w:r>
      <w:r w:rsidRPr="00604E59">
        <w:t xml:space="preserve"> forward</w:t>
      </w:r>
      <w:r w:rsidRPr="00604E59" w:rsidR="007B23F4">
        <w:t>.</w:t>
      </w:r>
      <w:r w:rsidRPr="00604E59">
        <w:t xml:space="preserve"> </w:t>
      </w:r>
      <w:r w:rsidRPr="00604E59" w:rsidR="007B23F4">
        <w:t xml:space="preserve">I </w:t>
      </w:r>
      <w:r w:rsidRPr="00604E59" w:rsidR="007B23F4">
        <w:t>was very roundly reassured</w:t>
      </w:r>
      <w:r w:rsidRPr="00604E59" w:rsidR="007B23F4">
        <w:t xml:space="preserve"> by a very wide range of stakeholders in the US, both public and private, that that is not the right way to read that speech</w:t>
      </w:r>
      <w:r w:rsidRPr="00604E59">
        <w:t>,</w:t>
      </w:r>
      <w:r w:rsidRPr="00604E59" w:rsidR="007B23F4">
        <w:t xml:space="preserve"> </w:t>
      </w:r>
      <w:r w:rsidRPr="00604E59">
        <w:t>b</w:t>
      </w:r>
      <w:r w:rsidRPr="00604E59" w:rsidR="007B23F4">
        <w:t>ut we are caught up in that dynamic.</w:t>
      </w:r>
    </w:p>
    <w:p w:rsidR="007B23F4" w:rsidRPr="00604E59" w:rsidP="009717EC">
      <w:pPr>
        <w:pStyle w:val="Answer"/>
      </w:pPr>
      <w:r w:rsidRPr="00604E59">
        <w:t>We are also doing a bit of thinking around</w:t>
      </w:r>
      <w:r w:rsidRPr="00604E59" w:rsidR="009717EC">
        <w:t>, going</w:t>
      </w:r>
      <w:r w:rsidRPr="00604E59">
        <w:t xml:space="preserve"> back to that Wednesday</w:t>
      </w:r>
      <w:r w:rsidRPr="00604E59" w:rsidR="009717EC">
        <w:t>,</w:t>
      </w:r>
      <w:r w:rsidRPr="00604E59">
        <w:t xml:space="preserve"> </w:t>
      </w:r>
      <w:r w:rsidRPr="00604E59" w:rsidR="009717EC">
        <w:t>whether t</w:t>
      </w:r>
      <w:r w:rsidRPr="00604E59">
        <w:t xml:space="preserve">his has created a bit of a dent in the way that the US </w:t>
      </w:r>
      <w:r w:rsidRPr="00604E59">
        <w:t>is seen</w:t>
      </w:r>
      <w:r w:rsidRPr="00604E59">
        <w:t xml:space="preserve"> both </w:t>
      </w:r>
      <w:r w:rsidRPr="00604E59">
        <w:t xml:space="preserve">by regulators and </w:t>
      </w:r>
      <w:r w:rsidRPr="00604E59" w:rsidR="00A45D44">
        <w:t xml:space="preserve">by </w:t>
      </w:r>
      <w:r w:rsidRPr="00604E59">
        <w:t xml:space="preserve">investors. </w:t>
      </w:r>
      <w:r w:rsidRPr="00604E59" w:rsidR="009717EC">
        <w:t>W</w:t>
      </w:r>
      <w:r w:rsidRPr="00604E59">
        <w:t xml:space="preserve">e are asking ourselves the question, </w:t>
      </w:r>
      <w:r w:rsidRPr="00604E59" w:rsidR="009717EC">
        <w:t>“W</w:t>
      </w:r>
      <w:r w:rsidRPr="00604E59">
        <w:t>hat would happen if there was a more fundamental drop in appetite for either dollar-denominated or US assets</w:t>
      </w:r>
      <w:r w:rsidRPr="00604E59" w:rsidR="009717EC">
        <w:t>,</w:t>
      </w:r>
      <w:r w:rsidRPr="00604E59">
        <w:t xml:space="preserve"> or </w:t>
      </w:r>
      <w:r w:rsidR="00D82866">
        <w:t>t</w:t>
      </w:r>
      <w:r w:rsidRPr="00604E59">
        <w:t>reasuries</w:t>
      </w:r>
      <w:r w:rsidRPr="00604E59" w:rsidR="009717EC">
        <w:t>,</w:t>
      </w:r>
      <w:r w:rsidRPr="00604E59">
        <w:t xml:space="preserve"> or some version of that?</w:t>
      </w:r>
      <w:r w:rsidRPr="00604E59" w:rsidR="009717EC">
        <w:t>”</w:t>
      </w:r>
      <w:r w:rsidRPr="00604E59">
        <w:t xml:space="preserve"> It is </w:t>
      </w:r>
      <w:r w:rsidRPr="00604E59">
        <w:t>a difficult question</w:t>
      </w:r>
      <w:r w:rsidRPr="00604E59">
        <w:t xml:space="preserve"> to answer, but </w:t>
      </w:r>
      <w:r w:rsidRPr="00604E59" w:rsidR="009717EC">
        <w:t xml:space="preserve">that </w:t>
      </w:r>
      <w:r w:rsidRPr="00604E59">
        <w:t xml:space="preserve">is </w:t>
      </w:r>
      <w:r w:rsidRPr="00604E59" w:rsidR="009717EC">
        <w:t xml:space="preserve">the </w:t>
      </w:r>
      <w:r w:rsidRPr="00604E59">
        <w:t>thinking that we are doing.</w:t>
      </w:r>
    </w:p>
    <w:p w:rsidR="007B23F4" w:rsidRPr="00604E59" w:rsidP="009717EC">
      <w:pPr>
        <w:pStyle w:val="Question"/>
      </w:pPr>
      <w:sdt>
        <w:sdtPr>
          <w:alias w:val="Member"/>
          <w:tag w:val="&lt;Member mnisId='1524' dodsId='35914'&gt;"/>
          <w:id w:val="1413508321"/>
          <w:placeholder>
            <w:docPart w:val="DefaultPlaceholder_-1854013440"/>
          </w:placeholder>
          <w:richText/>
        </w:sdtPr>
        <w:sdtContent>
          <w:r w:rsidRPr="00604E59" w:rsidR="009717EC">
            <w:rPr>
              <w:b/>
            </w:rPr>
            <w:t>Chair:</w:t>
          </w:r>
        </w:sdtContent>
      </w:sdt>
      <w:r w:rsidRPr="00604E59" w:rsidR="009717EC">
        <w:t xml:space="preserve"> T</w:t>
      </w:r>
      <w:r w:rsidRPr="00604E59">
        <w:t>here are risks and opportunities there</w:t>
      </w:r>
      <w:r w:rsidRPr="00604E59" w:rsidR="009717EC">
        <w:t xml:space="preserve">. If </w:t>
      </w:r>
      <w:r w:rsidRPr="00604E59">
        <w:t>they drop regulation,</w:t>
      </w:r>
      <w:r w:rsidRPr="00604E59" w:rsidR="001B396E">
        <w:t xml:space="preserve"> </w:t>
      </w:r>
      <w:r w:rsidRPr="00604E59">
        <w:t>there could be an exodus to the US</w:t>
      </w:r>
      <w:r w:rsidRPr="00604E59" w:rsidR="009717EC">
        <w:t>. O</w:t>
      </w:r>
      <w:r w:rsidRPr="00604E59">
        <w:t xml:space="preserve">n the other hand, good regulation is quite a good opportunity for businesses to show </w:t>
      </w:r>
      <w:r w:rsidRPr="00604E59" w:rsidR="009717EC">
        <w:t xml:space="preserve">that </w:t>
      </w:r>
      <w:r w:rsidRPr="00604E59">
        <w:t xml:space="preserve">they are a safe bet. </w:t>
      </w:r>
      <w:r w:rsidRPr="00604E59" w:rsidR="009717EC">
        <w:t>H</w:t>
      </w:r>
      <w:r w:rsidRPr="00604E59">
        <w:t>ave you done an</w:t>
      </w:r>
      <w:r w:rsidRPr="00604E59" w:rsidR="009717EC">
        <w:t>y</w:t>
      </w:r>
      <w:r w:rsidRPr="00604E59">
        <w:t xml:space="preserve"> analysis of where that might fall in different scenarios?</w:t>
      </w:r>
    </w:p>
    <w:p w:rsidR="007B23F4" w:rsidRPr="00604E59" w:rsidP="009717EC">
      <w:pPr>
        <w:pStyle w:val="Answer"/>
      </w:pPr>
      <w:sdt>
        <w:sdtPr>
          <w:alias w:val="Witness"/>
          <w:id w:val="1344976947"/>
          <w:placeholder>
            <w:docPart w:val="DefaultPlaceholder_-1854013440"/>
          </w:placeholder>
          <w:richText/>
        </w:sdtPr>
        <w:sdtContent>
          <w:r w:rsidRPr="00604E59" w:rsidR="00A8776D">
            <w:rPr>
              <w:b/>
              <w:i/>
            </w:rPr>
            <w:t>Sam Woods:</w:t>
          </w:r>
        </w:sdtContent>
      </w:sdt>
      <w:r w:rsidRPr="00604E59" w:rsidR="009717EC">
        <w:t xml:space="preserve"> Y</w:t>
      </w:r>
      <w:r w:rsidRPr="00604E59">
        <w:t xml:space="preserve">ou are right to say </w:t>
      </w:r>
      <w:r w:rsidRPr="00604E59" w:rsidR="009717EC">
        <w:t xml:space="preserve">that </w:t>
      </w:r>
      <w:r w:rsidRPr="00604E59">
        <w:t xml:space="preserve">it is two-sided. </w:t>
      </w:r>
      <w:r w:rsidRPr="00604E59" w:rsidR="009717EC">
        <w:t>I</w:t>
      </w:r>
      <w:r w:rsidRPr="00604E59">
        <w:t>n particular, one</w:t>
      </w:r>
      <w:r w:rsidRPr="00604E59">
        <w:t xml:space="preserve"> advantage that we have in this situation is that</w:t>
      </w:r>
      <w:r w:rsidRPr="00604E59" w:rsidR="009717EC">
        <w:t>,</w:t>
      </w:r>
      <w:r w:rsidRPr="00604E59">
        <w:t xml:space="preserve"> on the one hand, we have been given our new secondary objective on </w:t>
      </w:r>
      <w:r w:rsidRPr="00604E59" w:rsidR="009717EC">
        <w:t xml:space="preserve">competitiveness </w:t>
      </w:r>
      <w:r w:rsidRPr="00604E59">
        <w:t>and growth</w:t>
      </w:r>
      <w:r w:rsidRPr="00604E59" w:rsidR="009717EC">
        <w:t>,</w:t>
      </w:r>
      <w:r w:rsidRPr="00604E59">
        <w:t xml:space="preserve"> </w:t>
      </w:r>
      <w:r w:rsidRPr="00604E59" w:rsidR="009717EC">
        <w:t>which we may come on to in this session. W</w:t>
      </w:r>
      <w:r w:rsidRPr="00604E59">
        <w:t>e are doing a lot on that</w:t>
      </w:r>
      <w:r w:rsidRPr="00604E59" w:rsidR="009717EC">
        <w:t>,</w:t>
      </w:r>
      <w:r w:rsidRPr="00604E59">
        <w:t xml:space="preserve"> </w:t>
      </w:r>
      <w:r w:rsidRPr="00604E59" w:rsidR="009717EC">
        <w:t>and i</w:t>
      </w:r>
      <w:r w:rsidRPr="00604E59">
        <w:t xml:space="preserve">t is </w:t>
      </w:r>
      <w:r w:rsidRPr="00604E59" w:rsidR="009717EC">
        <w:t xml:space="preserve">a </w:t>
      </w:r>
      <w:r w:rsidRPr="00604E59">
        <w:t>very clear</w:t>
      </w:r>
      <w:r w:rsidRPr="00604E59">
        <w:t xml:space="preserve"> steer from Parliament. </w:t>
      </w:r>
      <w:r w:rsidRPr="00604E59" w:rsidR="009717EC">
        <w:t>I</w:t>
      </w:r>
      <w:r w:rsidRPr="00604E59">
        <w:t xml:space="preserve">t is </w:t>
      </w:r>
      <w:r w:rsidRPr="00604E59">
        <w:t>absolutely clear</w:t>
      </w:r>
      <w:r w:rsidRPr="00604E59">
        <w:t xml:space="preserve"> that safety and soundness and policy</w:t>
      </w:r>
      <w:r w:rsidRPr="00604E59" w:rsidR="009717EC">
        <w:t>holder</w:t>
      </w:r>
      <w:r w:rsidRPr="00604E59">
        <w:t xml:space="preserve"> protection come first. </w:t>
      </w:r>
      <w:r w:rsidRPr="00604E59" w:rsidR="009717EC">
        <w:t>O</w:t>
      </w:r>
      <w:r w:rsidRPr="00604E59">
        <w:t xml:space="preserve">f course, Mr Glen was </w:t>
      </w:r>
      <w:r w:rsidRPr="00604E59">
        <w:t>very involved</w:t>
      </w:r>
      <w:r w:rsidRPr="00604E59">
        <w:t xml:space="preserve"> in that in his previous role.</w:t>
      </w:r>
      <w:r w:rsidRPr="00604E59" w:rsidR="009717EC">
        <w:t xml:space="preserve"> T</w:t>
      </w:r>
      <w:r w:rsidRPr="00604E59">
        <w:t xml:space="preserve">he </w:t>
      </w:r>
      <w:r w:rsidRPr="00604E59" w:rsidR="009717EC">
        <w:t>G</w:t>
      </w:r>
      <w:r w:rsidRPr="00604E59">
        <w:t xml:space="preserve">overnment and Parliament </w:t>
      </w:r>
      <w:r w:rsidRPr="00604E59" w:rsidR="009717EC">
        <w:t xml:space="preserve">of </w:t>
      </w:r>
      <w:r w:rsidRPr="00604E59">
        <w:t xml:space="preserve">this country are </w:t>
      </w:r>
      <w:r w:rsidRPr="00604E59">
        <w:t>very clear</w:t>
      </w:r>
      <w:r w:rsidRPr="00604E59">
        <w:t xml:space="preserve"> about the importance of institutions and </w:t>
      </w:r>
      <w:r w:rsidRPr="00604E59" w:rsidR="009717EC">
        <w:t xml:space="preserve">them </w:t>
      </w:r>
      <w:r w:rsidRPr="00604E59">
        <w:t>not being political.</w:t>
      </w:r>
      <w:r w:rsidRPr="00604E59" w:rsidR="001B396E">
        <w:t xml:space="preserve"> </w:t>
      </w:r>
      <w:r w:rsidRPr="00604E59" w:rsidR="009717EC">
        <w:t>A</w:t>
      </w:r>
      <w:r w:rsidRPr="00604E59">
        <w:t>ll of that is an advantage in the current setting.</w:t>
      </w:r>
    </w:p>
    <w:p w:rsidR="009717EC" w:rsidRPr="00604E59" w:rsidP="009717EC">
      <w:pPr>
        <w:pStyle w:val="Question"/>
        <w:numPr>
          <w:ilvl w:val="0"/>
          <w:numId w:val="0"/>
        </w:numPr>
        <w:ind w:left="794"/>
      </w:pPr>
      <w:sdt>
        <w:sdtPr>
          <w:alias w:val="Member"/>
          <w:tag w:val="&lt;Member mnisId='1524' dodsId='35914'&gt;"/>
          <w:id w:val="433564133"/>
          <w:placeholder>
            <w:docPart w:val="DefaultPlaceholder_-1854013440"/>
          </w:placeholder>
          <w:richText/>
        </w:sdtPr>
        <w:sdtContent>
          <w:r w:rsidRPr="00604E59">
            <w:rPr>
              <w:b/>
            </w:rPr>
            <w:t>Chair:</w:t>
          </w:r>
        </w:sdtContent>
      </w:sdt>
      <w:r w:rsidRPr="00604E59">
        <w:t xml:space="preserve"> </w:t>
      </w:r>
      <w:r w:rsidRPr="00604E59" w:rsidR="007B23F4">
        <w:t xml:space="preserve">That is </w:t>
      </w:r>
      <w:r w:rsidRPr="00604E59" w:rsidR="007B23F4">
        <w:t>very helpful</w:t>
      </w:r>
      <w:r w:rsidRPr="00604E59" w:rsidR="007B23F4">
        <w:t xml:space="preserve">. </w:t>
      </w:r>
    </w:p>
    <w:p w:rsidR="00C463BF" w:rsidRPr="00604E59" w:rsidP="009717EC">
      <w:pPr>
        <w:pStyle w:val="Question"/>
      </w:pPr>
      <w:sdt>
        <w:sdtPr>
          <w:alias w:val="Member"/>
          <w:tag w:val="&lt;Member mnisId='5267' dodsId='173155'&gt;"/>
          <w:id w:val="1840344978"/>
          <w:placeholder>
            <w:docPart w:val="DefaultPlaceholder_-1854013440"/>
          </w:placeholder>
          <w:richText/>
        </w:sdtPr>
        <w:sdtContent>
          <w:r w:rsidRPr="00604E59" w:rsidR="009717EC">
            <w:rPr>
              <w:b/>
            </w:rPr>
            <w:t>Yuan Yang:</w:t>
          </w:r>
        </w:sdtContent>
      </w:sdt>
      <w:r w:rsidRPr="00604E59" w:rsidR="009717EC">
        <w:t xml:space="preserve"> </w:t>
      </w:r>
      <w:r w:rsidRPr="00604E59" w:rsidR="007B23F4">
        <w:t xml:space="preserve">Mr Woods, you mentioned just then that your interpretation of the </w:t>
      </w:r>
      <w:r w:rsidRPr="00604E59" w:rsidR="009717EC">
        <w:t xml:space="preserve">Bessent </w:t>
      </w:r>
      <w:r w:rsidRPr="00604E59" w:rsidR="007B23F4">
        <w:t>speech was that the US might completely scrap the Basel implementation</w:t>
      </w:r>
      <w:r w:rsidRPr="00604E59">
        <w:t>,</w:t>
      </w:r>
      <w:r w:rsidRPr="00604E59" w:rsidR="007B23F4">
        <w:t xml:space="preserve"> </w:t>
      </w:r>
      <w:r w:rsidRPr="00604E59">
        <w:t>a</w:t>
      </w:r>
      <w:r w:rsidRPr="00604E59" w:rsidR="007B23F4">
        <w:t>nd you received advice that that was not the case. Could you describe that a bit more</w:t>
      </w:r>
      <w:r w:rsidR="004178BE">
        <w:t>?</w:t>
      </w:r>
      <w:r w:rsidRPr="00604E59" w:rsidR="007B23F4">
        <w:t xml:space="preserve"> </w:t>
      </w:r>
      <w:r w:rsidR="004178BE">
        <w:t xml:space="preserve">Do </w:t>
      </w:r>
      <w:r w:rsidRPr="00604E59" w:rsidR="007B23F4">
        <w:t>you have more clarity on the US implementation of Basel</w:t>
      </w:r>
      <w:r w:rsidRPr="00604E59">
        <w:t xml:space="preserve"> 3.1</w:t>
      </w:r>
      <w:r w:rsidRPr="00604E59" w:rsidR="007B23F4">
        <w:t>?</w:t>
      </w:r>
    </w:p>
    <w:p w:rsidR="00A45D44" w:rsidRPr="00604E59" w:rsidP="00C463BF">
      <w:pPr>
        <w:pStyle w:val="Answer"/>
      </w:pPr>
      <w:sdt>
        <w:sdtPr>
          <w:alias w:val="Witness"/>
          <w:id w:val="1432171830"/>
          <w:placeholder>
            <w:docPart w:val="DefaultPlaceholder_-1854013440"/>
          </w:placeholder>
          <w:richText/>
        </w:sdtPr>
        <w:sdtContent>
          <w:r w:rsidRPr="00604E59" w:rsidR="00A8776D">
            <w:rPr>
              <w:b/>
              <w:i/>
            </w:rPr>
            <w:t>Sam Woods:</w:t>
          </w:r>
        </w:sdtContent>
      </w:sdt>
      <w:r w:rsidRPr="00604E59" w:rsidR="00C463BF">
        <w:t xml:space="preserve"> </w:t>
      </w:r>
      <w:r w:rsidRPr="00604E59" w:rsidR="007B23F4">
        <w:t xml:space="preserve">I will give you as </w:t>
      </w:r>
      <w:r w:rsidRPr="00604E59" w:rsidR="007B23F4">
        <w:t>much</w:t>
      </w:r>
      <w:r w:rsidRPr="00604E59" w:rsidR="007B23F4">
        <w:t xml:space="preserve"> clarity as I can, which is a certain amount. I read the speech as suggesting </w:t>
      </w:r>
      <w:r w:rsidRPr="00604E59" w:rsidR="007B23F4">
        <w:t>perhaps a</w:t>
      </w:r>
      <w:r w:rsidRPr="00604E59" w:rsidR="007B23F4">
        <w:t xml:space="preserve"> weakening of the appetite</w:t>
      </w:r>
      <w:r w:rsidRPr="00604E59" w:rsidR="00C463BF">
        <w:t>,</w:t>
      </w:r>
      <w:r w:rsidRPr="00604E59" w:rsidR="007B23F4">
        <w:t xml:space="preserve"> because of the way it was framed and the suggestion that Basel might be a</w:t>
      </w:r>
      <w:r w:rsidRPr="00604E59" w:rsidR="001B396E">
        <w:t xml:space="preserve"> </w:t>
      </w:r>
      <w:r w:rsidRPr="00604E59" w:rsidR="007B23F4">
        <w:t>pick-and-mix type of option, which we do not consider it to be.</w:t>
      </w:r>
    </w:p>
    <w:p w:rsidR="00E01FA2" w:rsidRPr="00604E59" w:rsidP="00C463BF">
      <w:pPr>
        <w:pStyle w:val="Answer"/>
      </w:pPr>
      <w:r>
        <w:t>A number of</w:t>
      </w:r>
      <w:r>
        <w:t xml:space="preserve"> things were explained to me </w:t>
      </w:r>
      <w:r w:rsidRPr="00604E59" w:rsidR="007B23F4">
        <w:t xml:space="preserve">in the US. </w:t>
      </w:r>
      <w:r w:rsidRPr="00604E59" w:rsidR="007B23F4">
        <w:t>First of all</w:t>
      </w:r>
      <w:r w:rsidRPr="00604E59" w:rsidR="007B23F4">
        <w:t xml:space="preserve">, it is very clearly the position now of the big US banks that they support Basel implementation. They do not support the version of it </w:t>
      </w:r>
      <w:r w:rsidRPr="00604E59">
        <w:t xml:space="preserve">that </w:t>
      </w:r>
      <w:r w:rsidRPr="00604E59" w:rsidR="007B23F4">
        <w:t xml:space="preserve">was </w:t>
      </w:r>
      <w:r w:rsidRPr="00604E59" w:rsidR="007B23F4">
        <w:t>being led</w:t>
      </w:r>
      <w:r w:rsidRPr="00604E59" w:rsidR="007B23F4">
        <w:t xml:space="preserve"> by my former colleague in the US, Michael Barr, which would have resulted in a significant increase in capital requirements. They have been strongly opposed to that</w:t>
      </w:r>
      <w:r w:rsidRPr="00604E59">
        <w:t>, b</w:t>
      </w:r>
      <w:r w:rsidRPr="00604E59" w:rsidR="007B23F4">
        <w:t xml:space="preserve">ut they do support a version of it </w:t>
      </w:r>
      <w:r w:rsidRPr="00604E59">
        <w:t xml:space="preserve">that </w:t>
      </w:r>
      <w:r w:rsidRPr="00604E59" w:rsidR="007B23F4">
        <w:t xml:space="preserve">is </w:t>
      </w:r>
      <w:r w:rsidRPr="00604E59" w:rsidR="007B23F4">
        <w:t>capital</w:t>
      </w:r>
      <w:r w:rsidRPr="00604E59" w:rsidR="00A45D44">
        <w:t>-</w:t>
      </w:r>
      <w:r w:rsidRPr="00604E59" w:rsidR="007B23F4">
        <w:t>neutral</w:t>
      </w:r>
      <w:r w:rsidRPr="00604E59" w:rsidR="007B23F4">
        <w:t xml:space="preserve">. </w:t>
      </w:r>
      <w:r w:rsidRPr="00604E59">
        <w:t>It</w:t>
      </w:r>
      <w:r w:rsidRPr="00604E59" w:rsidR="007B23F4">
        <w:t xml:space="preserve"> might seem curious that the position of the banks is relevant to whether they do it in this way, but</w:t>
      </w:r>
      <w:r w:rsidRPr="00604E59" w:rsidR="001B396E">
        <w:t xml:space="preserve"> </w:t>
      </w:r>
      <w:r w:rsidRPr="00604E59" w:rsidR="007B23F4">
        <w:t>that is an important input to the debate in the US.</w:t>
      </w:r>
    </w:p>
    <w:p w:rsidR="00E01FA2" w:rsidRPr="00604E59" w:rsidP="00C463BF">
      <w:pPr>
        <w:pStyle w:val="Answer"/>
      </w:pPr>
      <w:r w:rsidRPr="00604E59">
        <w:t xml:space="preserve">I have also observed that the US in general has been making </w:t>
      </w:r>
      <w:r w:rsidR="00E905AE">
        <w:t xml:space="preserve">it </w:t>
      </w:r>
      <w:r w:rsidRPr="00604E59">
        <w:t>clear that it wants to remain part of international organisations. There was a different speech that Mr Bess</w:t>
      </w:r>
      <w:r w:rsidRPr="00604E59">
        <w:t>ent</w:t>
      </w:r>
      <w:r w:rsidRPr="00604E59">
        <w:t xml:space="preserve"> gave last week about the position with the IMF and the World Bank, which was very clearly in that vein, and I </w:t>
      </w:r>
      <w:r w:rsidRPr="00604E59">
        <w:t>am told</w:t>
      </w:r>
      <w:r w:rsidRPr="00604E59">
        <w:t xml:space="preserve"> that that mood pervades other organisations as well, which would include Basel.</w:t>
      </w:r>
    </w:p>
    <w:p w:rsidR="007B23F4" w:rsidRPr="00604E59" w:rsidP="00C463BF">
      <w:pPr>
        <w:pStyle w:val="Answer"/>
      </w:pPr>
      <w:r w:rsidRPr="00604E59">
        <w:t>O</w:t>
      </w:r>
      <w:r w:rsidRPr="00604E59">
        <w:t xml:space="preserve">ne more point is that </w:t>
      </w:r>
      <w:r w:rsidRPr="00604E59">
        <w:t>Miki Bowman</w:t>
      </w:r>
      <w:r w:rsidRPr="00604E59">
        <w:t>, who</w:t>
      </w:r>
      <w:r w:rsidRPr="00604E59">
        <w:t>, as</w:t>
      </w:r>
      <w:r w:rsidRPr="00604E59">
        <w:t xml:space="preserve"> I say</w:t>
      </w:r>
      <w:r w:rsidRPr="00604E59">
        <w:t>,</w:t>
      </w:r>
      <w:r w:rsidRPr="00604E59">
        <w:t xml:space="preserve"> is Michael Barr’s successor, though not yet confirmed, has been on the record </w:t>
      </w:r>
      <w:r w:rsidRPr="00604E59" w:rsidR="00DE12D3">
        <w:t xml:space="preserve">as </w:t>
      </w:r>
      <w:r w:rsidRPr="00604E59">
        <w:t>being clear that she wants to implement Basel</w:t>
      </w:r>
      <w:r w:rsidRPr="00604E59">
        <w:t>,</w:t>
      </w:r>
      <w:r w:rsidRPr="00604E59">
        <w:t xml:space="preserve"> </w:t>
      </w:r>
      <w:r w:rsidRPr="00604E59">
        <w:t>s</w:t>
      </w:r>
      <w:r w:rsidRPr="00604E59">
        <w:t>o this has given me more confidence</w:t>
      </w:r>
      <w:r w:rsidRPr="00604E59">
        <w:t>.</w:t>
      </w:r>
      <w:r w:rsidRPr="00604E59">
        <w:t xml:space="preserve"> I say more confidence</w:t>
      </w:r>
      <w:r w:rsidRPr="00604E59">
        <w:t>, but</w:t>
      </w:r>
      <w:r w:rsidRPr="00604E59" w:rsidR="001B396E">
        <w:t xml:space="preserve"> </w:t>
      </w:r>
      <w:r w:rsidRPr="00604E59" w:rsidR="00DE12D3">
        <w:t xml:space="preserve">it will be quite important </w:t>
      </w:r>
      <w:r w:rsidRPr="00604E59">
        <w:t>to wait for a bit longer to see what they say, particularly once the three appointees are in place.</w:t>
      </w:r>
    </w:p>
    <w:p w:rsidR="007B23F4" w:rsidRPr="00604E59" w:rsidP="00E01FA2">
      <w:pPr>
        <w:pStyle w:val="Answer"/>
      </w:pPr>
      <w:sdt>
        <w:sdtPr>
          <w:alias w:val="Witness"/>
          <w:id w:val="882370533"/>
          <w:placeholder>
            <w:docPart w:val="DefaultPlaceholder_-1854013440"/>
          </w:placeholder>
          <w:richText/>
        </w:sdtPr>
        <w:sdtContent>
          <w:r w:rsidRPr="00604E59" w:rsidR="00A8776D">
            <w:rPr>
              <w:b/>
              <w:i/>
            </w:rPr>
            <w:t>David Bailey:</w:t>
          </w:r>
        </w:sdtContent>
      </w:sdt>
      <w:r w:rsidRPr="00604E59" w:rsidR="00E01FA2">
        <w:t xml:space="preserve"> </w:t>
      </w:r>
      <w:r w:rsidRPr="00604E59">
        <w:t>I sit on the Basel Committee</w:t>
      </w:r>
      <w:r w:rsidRPr="00604E59" w:rsidR="00E01FA2">
        <w:t>,</w:t>
      </w:r>
      <w:r w:rsidRPr="00604E59">
        <w:t xml:space="preserve"> and colleagues of mine sit on the insurance equivalent</w:t>
      </w:r>
      <w:r w:rsidRPr="00604E59" w:rsidR="00E01FA2">
        <w:t>.</w:t>
      </w:r>
      <w:r w:rsidRPr="00604E59">
        <w:t xml:space="preserve"> </w:t>
      </w:r>
      <w:r w:rsidRPr="00604E59" w:rsidR="00E01FA2">
        <w:t>T</w:t>
      </w:r>
      <w:r w:rsidRPr="00604E59">
        <w:t>he US remain</w:t>
      </w:r>
      <w:r w:rsidRPr="00604E59" w:rsidR="00E01FA2">
        <w:t>s</w:t>
      </w:r>
      <w:r w:rsidRPr="00604E59">
        <w:t xml:space="preserve"> </w:t>
      </w:r>
      <w:r w:rsidRPr="00604E59">
        <w:t>very active</w:t>
      </w:r>
      <w:r w:rsidRPr="00604E59">
        <w:t xml:space="preserve"> in those bodies and </w:t>
      </w:r>
      <w:r w:rsidRPr="00604E59" w:rsidR="00E01FA2">
        <w:t xml:space="preserve">has </w:t>
      </w:r>
      <w:r w:rsidR="003B44DD">
        <w:t xml:space="preserve">been </w:t>
      </w:r>
      <w:r w:rsidRPr="00604E59">
        <w:t xml:space="preserve">so </w:t>
      </w:r>
      <w:r w:rsidRPr="00604E59" w:rsidR="00E01FA2">
        <w:t xml:space="preserve">over </w:t>
      </w:r>
      <w:r w:rsidRPr="00604E59">
        <w:t xml:space="preserve">the start of the year. </w:t>
      </w:r>
      <w:r w:rsidRPr="00604E59" w:rsidR="00E01FA2">
        <w:t>T</w:t>
      </w:r>
      <w:r w:rsidRPr="00604E59">
        <w:t>hat points to their ongoing engagement, but</w:t>
      </w:r>
      <w:r w:rsidRPr="00604E59" w:rsidR="00E01FA2">
        <w:t>,</w:t>
      </w:r>
      <w:r w:rsidRPr="00604E59">
        <w:t xml:space="preserve"> as Sam said, we need to wait for the appointees to settle in and </w:t>
      </w:r>
      <w:r w:rsidRPr="00604E59">
        <w:t>get confirmed</w:t>
      </w:r>
      <w:r w:rsidRPr="00604E59">
        <w:t>.</w:t>
      </w:r>
    </w:p>
    <w:p w:rsidR="007B23F4" w:rsidRPr="00604E59" w:rsidP="00E01FA2">
      <w:pPr>
        <w:pStyle w:val="Question"/>
      </w:pPr>
      <w:sdt>
        <w:sdtPr>
          <w:alias w:val="Member"/>
          <w:tag w:val="&lt;Member mnisId='5267' dodsId='173155'&gt;"/>
          <w:id w:val="1636986807"/>
          <w:placeholder>
            <w:docPart w:val="DefaultPlaceholder_-1854013440"/>
          </w:placeholder>
          <w:richText/>
        </w:sdtPr>
        <w:sdtContent>
          <w:r w:rsidRPr="00604E59" w:rsidR="00E01FA2">
            <w:rPr>
              <w:b/>
            </w:rPr>
            <w:t>Yuan Yang:</w:t>
          </w:r>
        </w:sdtContent>
      </w:sdt>
      <w:r w:rsidRPr="00604E59" w:rsidR="00E01FA2">
        <w:t xml:space="preserve"> </w:t>
      </w:r>
      <w:r w:rsidRPr="00604E59">
        <w:t>Thank you</w:t>
      </w:r>
      <w:r w:rsidRPr="00604E59" w:rsidR="00E01FA2">
        <w:t>.</w:t>
      </w:r>
      <w:r w:rsidRPr="00604E59">
        <w:t xml:space="preserve"> </w:t>
      </w:r>
      <w:r w:rsidRPr="00604E59" w:rsidR="00E01FA2">
        <w:t>T</w:t>
      </w:r>
      <w:r w:rsidRPr="00604E59">
        <w:t xml:space="preserve">hat is </w:t>
      </w:r>
      <w:r w:rsidRPr="00604E59">
        <w:t>really interesting</w:t>
      </w:r>
      <w:r w:rsidRPr="00604E59">
        <w:t xml:space="preserve">. Mr Woods, if the US tries to implement a capital-neutral version of Basel, does that imply that you in the UK would also want to implement a similar </w:t>
      </w:r>
      <w:r w:rsidRPr="00604E59" w:rsidR="00E01FA2">
        <w:t xml:space="preserve">capital-neutral </w:t>
      </w:r>
      <w:r w:rsidRPr="00604E59">
        <w:t>regime?</w:t>
      </w:r>
    </w:p>
    <w:p w:rsidR="00E01FA2" w:rsidRPr="00604E59" w:rsidP="00E01FA2">
      <w:pPr>
        <w:pStyle w:val="Answer"/>
      </w:pPr>
      <w:sdt>
        <w:sdtPr>
          <w:alias w:val="Witness"/>
          <w:id w:val="1023668354"/>
          <w:placeholder>
            <w:docPart w:val="DefaultPlaceholder_-1854013440"/>
          </w:placeholder>
          <w:richText/>
        </w:sdtPr>
        <w:sdtContent>
          <w:r w:rsidRPr="00604E59" w:rsidR="00A8776D">
            <w:rPr>
              <w:b/>
              <w:i/>
            </w:rPr>
            <w:t>Sam Woods:</w:t>
          </w:r>
        </w:sdtContent>
      </w:sdt>
      <w:r w:rsidRPr="00604E59">
        <w:t xml:space="preserve"> </w:t>
      </w:r>
      <w:r w:rsidR="006347BC">
        <w:t xml:space="preserve">Perhaps </w:t>
      </w:r>
      <w:r w:rsidRPr="00604E59" w:rsidR="007B23F4">
        <w:t>I can say a word</w:t>
      </w:r>
      <w:r w:rsidR="006347BC">
        <w:t xml:space="preserve">, and then </w:t>
      </w:r>
      <w:r w:rsidRPr="00604E59" w:rsidR="007B23F4">
        <w:t xml:space="preserve">Ms Castell has </w:t>
      </w:r>
      <w:r w:rsidRPr="00604E59">
        <w:t xml:space="preserve">also </w:t>
      </w:r>
      <w:r w:rsidRPr="00604E59" w:rsidR="007B23F4">
        <w:t>been involved in our debates on Basel, so she may want to add something. Our package is already</w:t>
      </w:r>
      <w:r w:rsidRPr="00604E59" w:rsidR="001B396E">
        <w:t xml:space="preserve"> </w:t>
      </w:r>
      <w:r w:rsidRPr="00604E59" w:rsidR="007B23F4">
        <w:t>capital-neutral</w:t>
      </w:r>
      <w:r w:rsidRPr="00604E59">
        <w:t>.</w:t>
      </w:r>
      <w:r w:rsidRPr="00604E59" w:rsidR="007B23F4">
        <w:t xml:space="preserve"> We did not want to use this package to greatly increase the level of capital in the UK banking system</w:t>
      </w:r>
      <w:r w:rsidRPr="00604E59">
        <w:t>,</w:t>
      </w:r>
      <w:r w:rsidRPr="00604E59" w:rsidR="007B23F4">
        <w:t xml:space="preserve"> because we</w:t>
      </w:r>
      <w:r w:rsidRPr="00604E59" w:rsidR="00D2627C">
        <w:t xml:space="preserve"> think we</w:t>
      </w:r>
      <w:r w:rsidRPr="00604E59" w:rsidR="007B23F4">
        <w:t xml:space="preserve"> are at about the right level at the moment, and we can come on </w:t>
      </w:r>
      <w:r w:rsidRPr="00604E59" w:rsidR="00DE12D3">
        <w:t xml:space="preserve">later </w:t>
      </w:r>
      <w:r w:rsidRPr="00604E59" w:rsidR="007B23F4">
        <w:t>to explain why that is</w:t>
      </w:r>
      <w:r w:rsidRPr="00604E59">
        <w:t>,</w:t>
      </w:r>
      <w:r w:rsidRPr="00604E59" w:rsidR="007B23F4">
        <w:t xml:space="preserve"> if the </w:t>
      </w:r>
      <w:r w:rsidRPr="00604E59">
        <w:t>C</w:t>
      </w:r>
      <w:r w:rsidRPr="00604E59" w:rsidR="007B23F4">
        <w:t>ommittee is interested.</w:t>
      </w:r>
    </w:p>
    <w:p w:rsidR="007B23F4" w:rsidRPr="00604E59" w:rsidP="00E01FA2">
      <w:pPr>
        <w:pStyle w:val="Answer"/>
      </w:pPr>
      <w:r w:rsidRPr="00604E59">
        <w:t>What the package does is move capital around within the system</w:t>
      </w:r>
      <w:r w:rsidRPr="00604E59" w:rsidR="00E01FA2">
        <w:t>,</w:t>
      </w:r>
      <w:r w:rsidRPr="00604E59">
        <w:t xml:space="preserve"> so that it </w:t>
      </w:r>
      <w:r w:rsidRPr="00604E59">
        <w:t>is better matched</w:t>
      </w:r>
      <w:r w:rsidRPr="00604E59">
        <w:t xml:space="preserve"> to the risks that we have. That is what it is about for us. </w:t>
      </w:r>
      <w:r w:rsidRPr="00604E59" w:rsidR="00E01FA2">
        <w:t>I</w:t>
      </w:r>
      <w:r w:rsidRPr="00604E59">
        <w:t>f the US comes in with a capital-neutral package, that will be fine. It is also</w:t>
      </w:r>
      <w:r w:rsidR="00161BCD">
        <w:t xml:space="preserve"> the case</w:t>
      </w:r>
      <w:r w:rsidRPr="00604E59">
        <w:t>, by the way, that</w:t>
      </w:r>
      <w:r w:rsidRPr="00604E59" w:rsidR="00E01FA2">
        <w:t xml:space="preserve"> on</w:t>
      </w:r>
      <w:r w:rsidRPr="00604E59">
        <w:t xml:space="preserve"> most ways</w:t>
      </w:r>
      <w:r w:rsidRPr="00604E59" w:rsidR="00E01FA2">
        <w:t>—</w:t>
      </w:r>
      <w:r w:rsidRPr="00604E59">
        <w:t>indeed</w:t>
      </w:r>
      <w:r w:rsidRPr="00604E59" w:rsidR="00E01FA2">
        <w:t>,</w:t>
      </w:r>
      <w:r w:rsidRPr="00604E59">
        <w:t xml:space="preserve"> al</w:t>
      </w:r>
      <w:r w:rsidRPr="00604E59" w:rsidR="00E01FA2">
        <w:t xml:space="preserve">l </w:t>
      </w:r>
      <w:r w:rsidRPr="00604E59">
        <w:t>ways</w:t>
      </w:r>
      <w:r w:rsidRPr="00604E59" w:rsidR="00E01FA2">
        <w:t>—</w:t>
      </w:r>
      <w:r w:rsidRPr="00604E59">
        <w:t>that we measure it</w:t>
      </w:r>
      <w:r w:rsidRPr="00604E59" w:rsidR="00E01FA2">
        <w:t>, t</w:t>
      </w:r>
      <w:r w:rsidRPr="00604E59">
        <w:t xml:space="preserve">he current US settings are a bit tougher than </w:t>
      </w:r>
      <w:r w:rsidRPr="00604E59" w:rsidR="00DE12D3">
        <w:t xml:space="preserve">those in </w:t>
      </w:r>
      <w:r w:rsidRPr="00604E59">
        <w:t xml:space="preserve">the UK and </w:t>
      </w:r>
      <w:r w:rsidRPr="00604E59" w:rsidR="00DE12D3">
        <w:t xml:space="preserve">the </w:t>
      </w:r>
      <w:r w:rsidRPr="00604E59">
        <w:t xml:space="preserve">EU. </w:t>
      </w:r>
      <w:r w:rsidRPr="00604E59" w:rsidR="00E01FA2">
        <w:t>I</w:t>
      </w:r>
      <w:r w:rsidRPr="00604E59">
        <w:t>f they come in neutral, that is just not going to be a problem for us</w:t>
      </w:r>
      <w:r w:rsidR="002B3EC3">
        <w:t xml:space="preserve">. </w:t>
      </w:r>
      <w:r w:rsidR="002B3EC3">
        <w:t>M</w:t>
      </w:r>
      <w:r w:rsidRPr="00604E59">
        <w:t>aybe I</w:t>
      </w:r>
      <w:r w:rsidRPr="00604E59">
        <w:t xml:space="preserve"> could bring in Ms Castell.</w:t>
      </w:r>
    </w:p>
    <w:p w:rsidR="007B23F4" w:rsidRPr="00604E59" w:rsidP="00E01FA2">
      <w:pPr>
        <w:pStyle w:val="Answer"/>
      </w:pPr>
      <w:sdt>
        <w:sdtPr>
          <w:alias w:val="Witness"/>
          <w:id w:val="1421372244"/>
          <w:placeholder>
            <w:docPart w:val="DefaultPlaceholder_-1854013440"/>
          </w:placeholder>
          <w:richText/>
        </w:sdtPr>
        <w:sdtContent>
          <w:r w:rsidRPr="00604E59" w:rsidR="00A8776D">
            <w:rPr>
              <w:b/>
              <w:i/>
            </w:rPr>
            <w:t>Tanya Castell:</w:t>
          </w:r>
        </w:sdtContent>
      </w:sdt>
      <w:r w:rsidRPr="00604E59" w:rsidR="00E01FA2">
        <w:t xml:space="preserve"> </w:t>
      </w:r>
      <w:r w:rsidRPr="00604E59">
        <w:t xml:space="preserve">I agree with Mr Woods that it is </w:t>
      </w:r>
      <w:r w:rsidRPr="00604E59">
        <w:t>fairly neutral</w:t>
      </w:r>
      <w:r w:rsidRPr="00604E59">
        <w:t>, but more risk-sensitive and</w:t>
      </w:r>
      <w:r w:rsidRPr="00604E59" w:rsidR="00E01FA2">
        <w:t>,</w:t>
      </w:r>
      <w:r w:rsidRPr="00604E59">
        <w:t xml:space="preserve"> therefore</w:t>
      </w:r>
      <w:r w:rsidRPr="00604E59" w:rsidR="00E01FA2">
        <w:t>,</w:t>
      </w:r>
      <w:r w:rsidRPr="00604E59">
        <w:t xml:space="preserve"> beneficial for banks</w:t>
      </w:r>
      <w:r w:rsidRPr="00604E59" w:rsidR="00E01FA2">
        <w:t>,</w:t>
      </w:r>
      <w:r w:rsidRPr="00604E59">
        <w:t xml:space="preserve"> because that gives them a better calibration.</w:t>
      </w:r>
      <w:r w:rsidRPr="00604E59" w:rsidR="00E01FA2">
        <w:t xml:space="preserve"> </w:t>
      </w:r>
      <w:r w:rsidRPr="00604E59">
        <w:t xml:space="preserve">The other thing that is important about Basel 3.1 is that it then also enables the capital element for </w:t>
      </w:r>
      <w:r w:rsidR="00372E8A">
        <w:t>Strong and Simple</w:t>
      </w:r>
      <w:r w:rsidRPr="00604E59">
        <w:t>, which</w:t>
      </w:r>
      <w:r w:rsidRPr="00604E59" w:rsidR="001B396E">
        <w:t xml:space="preserve"> </w:t>
      </w:r>
      <w:r w:rsidRPr="00604E59">
        <w:t>is a benefit to the UK economy in terms of growth.</w:t>
      </w:r>
    </w:p>
    <w:p w:rsidR="007B23F4" w:rsidRPr="00604E59" w:rsidP="00E01FA2">
      <w:pPr>
        <w:pStyle w:val="Question"/>
      </w:pPr>
      <w:sdt>
        <w:sdtPr>
          <w:alias w:val="Member"/>
          <w:tag w:val="&lt;Member mnisId='5267' dodsId='173155'&gt;"/>
          <w:id w:val="149036525"/>
          <w:placeholder>
            <w:docPart w:val="DefaultPlaceholder_-1854013440"/>
          </w:placeholder>
          <w:richText/>
        </w:sdtPr>
        <w:sdtContent>
          <w:r w:rsidRPr="00604E59" w:rsidR="00E01FA2">
            <w:rPr>
              <w:b/>
            </w:rPr>
            <w:t>Yuan Yang:</w:t>
          </w:r>
        </w:sdtContent>
      </w:sdt>
      <w:r w:rsidRPr="00604E59" w:rsidR="00E01FA2">
        <w:t xml:space="preserve"> </w:t>
      </w:r>
      <w:r w:rsidRPr="00604E59">
        <w:t xml:space="preserve">Thank you. </w:t>
      </w:r>
      <w:r w:rsidRPr="00604E59" w:rsidR="00E01FA2">
        <w:t>J</w:t>
      </w:r>
      <w:r w:rsidRPr="00604E59">
        <w:t>ust to clarify</w:t>
      </w:r>
      <w:r w:rsidRPr="00604E59" w:rsidR="00E01FA2">
        <w:t>,</w:t>
      </w:r>
      <w:r w:rsidRPr="00604E59">
        <w:t xml:space="preserve"> from your description of capital</w:t>
      </w:r>
      <w:r w:rsidRPr="00604E59" w:rsidR="00F84E63">
        <w:noBreakHyphen/>
      </w:r>
      <w:r w:rsidRPr="00604E59">
        <w:t>neutral, at the aggregate level there might not be more capital raising, but</w:t>
      </w:r>
      <w:r w:rsidRPr="00604E59" w:rsidR="00E01FA2">
        <w:t>,</w:t>
      </w:r>
      <w:r w:rsidRPr="00604E59">
        <w:t xml:space="preserve"> between firms</w:t>
      </w:r>
      <w:r w:rsidRPr="00604E59" w:rsidR="00E01FA2">
        <w:t>,</w:t>
      </w:r>
      <w:r w:rsidRPr="00604E59">
        <w:t xml:space="preserve"> </w:t>
      </w:r>
      <w:r w:rsidRPr="00604E59">
        <w:t>some</w:t>
      </w:r>
      <w:r w:rsidRPr="00604E59">
        <w:t xml:space="preserve"> might need to raise and to lower. Is that what you are saying?</w:t>
      </w:r>
    </w:p>
    <w:p w:rsidR="007B23F4" w:rsidRPr="00604E59" w:rsidP="00E01FA2">
      <w:pPr>
        <w:pStyle w:val="Answer"/>
      </w:pPr>
      <w:sdt>
        <w:sdtPr>
          <w:alias w:val="Witness"/>
          <w:id w:val="745074801"/>
          <w:placeholder>
            <w:docPart w:val="DefaultPlaceholder_-1854013440"/>
          </w:placeholder>
          <w:richText/>
        </w:sdtPr>
        <w:sdtContent>
          <w:r w:rsidRPr="00604E59" w:rsidR="00A8776D">
            <w:rPr>
              <w:b/>
              <w:i/>
            </w:rPr>
            <w:t>Sam Woods:</w:t>
          </w:r>
        </w:sdtContent>
      </w:sdt>
      <w:r w:rsidRPr="00604E59" w:rsidR="00E01FA2">
        <w:t xml:space="preserve"> T</w:t>
      </w:r>
      <w:r w:rsidRPr="00604E59">
        <w:t xml:space="preserve">hat is exactly right. </w:t>
      </w:r>
      <w:r w:rsidRPr="00604E59" w:rsidR="00E01FA2">
        <w:t>T</w:t>
      </w:r>
      <w:r w:rsidRPr="00604E59">
        <w:t>here are moving parts within that. You can never land these things so that no one’s capital requirement changes at all</w:t>
      </w:r>
      <w:r w:rsidRPr="00604E59" w:rsidR="00E01FA2">
        <w:t>.</w:t>
      </w:r>
      <w:r w:rsidRPr="00604E59">
        <w:t xml:space="preserve"> </w:t>
      </w:r>
      <w:r w:rsidRPr="00604E59" w:rsidR="00E01FA2">
        <w:t>T</w:t>
      </w:r>
      <w:r w:rsidRPr="00604E59">
        <w:t xml:space="preserve">here would not be </w:t>
      </w:r>
      <w:r w:rsidRPr="00604E59">
        <w:t>much</w:t>
      </w:r>
      <w:r w:rsidRPr="00604E59">
        <w:t xml:space="preserve"> point in doing it. </w:t>
      </w:r>
      <w:r w:rsidRPr="00604E59" w:rsidR="00E01FA2">
        <w:t>A</w:t>
      </w:r>
      <w:r w:rsidRPr="00604E59">
        <w:t>t the aggregate level, we have tried to bring it in flat</w:t>
      </w:r>
      <w:r w:rsidRPr="00604E59" w:rsidR="00E01FA2">
        <w:t>,</w:t>
      </w:r>
      <w:r w:rsidRPr="00604E59">
        <w:t xml:space="preserve"> and that is what we have done.</w:t>
      </w:r>
    </w:p>
    <w:p w:rsidR="007B23F4" w:rsidRPr="00604E59" w:rsidP="00E01FA2">
      <w:pPr>
        <w:pStyle w:val="Question"/>
      </w:pPr>
      <w:sdt>
        <w:sdtPr>
          <w:alias w:val="Member"/>
          <w:tag w:val="&lt;Member mnisId='5267' dodsId='173155'&gt;"/>
          <w:id w:val="2018342312"/>
          <w:placeholder>
            <w:docPart w:val="DefaultPlaceholder_-1854013440"/>
          </w:placeholder>
          <w:richText/>
        </w:sdtPr>
        <w:sdtContent>
          <w:r w:rsidRPr="00604E59" w:rsidR="00E01FA2">
            <w:rPr>
              <w:b/>
            </w:rPr>
            <w:t>Yuan Yang:</w:t>
          </w:r>
        </w:sdtContent>
      </w:sdt>
      <w:r w:rsidRPr="00604E59" w:rsidR="00E01FA2">
        <w:t xml:space="preserve"> </w:t>
      </w:r>
      <w:r w:rsidRPr="00604E59">
        <w:t>I do not know if you have already consulted with banks on that proposed implementation, but what is their view on this?</w:t>
      </w:r>
    </w:p>
    <w:p w:rsidR="00E01FA2" w:rsidRPr="00604E59" w:rsidP="00E01FA2">
      <w:pPr>
        <w:pStyle w:val="Answer"/>
      </w:pPr>
      <w:sdt>
        <w:sdtPr>
          <w:alias w:val="Witness"/>
          <w:id w:val="144172347"/>
          <w:placeholder>
            <w:docPart w:val="DefaultPlaceholder_-1854013440"/>
          </w:placeholder>
          <w:richText/>
        </w:sdtPr>
        <w:sdtContent>
          <w:r w:rsidRPr="00604E59" w:rsidR="00A8776D">
            <w:rPr>
              <w:b/>
              <w:i/>
            </w:rPr>
            <w:t>Sam Woods:</w:t>
          </w:r>
        </w:sdtContent>
      </w:sdt>
      <w:r w:rsidRPr="00604E59">
        <w:t xml:space="preserve"> I</w:t>
      </w:r>
      <w:r w:rsidRPr="00604E59" w:rsidR="007B23F4">
        <w:t xml:space="preserve">t </w:t>
      </w:r>
      <w:r w:rsidR="00DF314D">
        <w:t>i</w:t>
      </w:r>
      <w:r w:rsidRPr="00604E59" w:rsidR="007B23F4">
        <w:t>s interesting</w:t>
      </w:r>
      <w:r w:rsidR="00DF314D">
        <w:t xml:space="preserve">: </w:t>
      </w:r>
      <w:r w:rsidRPr="00604E59" w:rsidR="007B23F4">
        <w:t>in January</w:t>
      </w:r>
      <w:r w:rsidRPr="00604E59">
        <w:t>, we</w:t>
      </w:r>
      <w:r w:rsidRPr="00604E59" w:rsidR="007B23F4">
        <w:t xml:space="preserve"> pushed back our implementation by </w:t>
      </w:r>
      <w:r w:rsidRPr="00604E59">
        <w:t xml:space="preserve">a </w:t>
      </w:r>
      <w:r w:rsidRPr="00604E59" w:rsidR="007B23F4">
        <w:t xml:space="preserve">year to </w:t>
      </w:r>
      <w:r w:rsidRPr="00604E59">
        <w:t>1 January 2027</w:t>
      </w:r>
      <w:r w:rsidR="00DF314D">
        <w:t>, and w</w:t>
      </w:r>
      <w:r w:rsidRPr="00604E59" w:rsidR="007B23F4">
        <w:t xml:space="preserve">e did that for one </w:t>
      </w:r>
      <w:r w:rsidRPr="00604E59" w:rsidR="007B23F4">
        <w:t>reason and one reason only, which was to allow a</w:t>
      </w:r>
      <w:r w:rsidRPr="00604E59" w:rsidR="00F84E63">
        <w:t xml:space="preserve"> little</w:t>
      </w:r>
      <w:r w:rsidRPr="00604E59" w:rsidR="007B23F4">
        <w:t xml:space="preserve"> more time for some greater clarity to emerge about whether the US is going ahead or not. As I say,</w:t>
      </w:r>
      <w:r w:rsidRPr="00604E59" w:rsidR="001B396E">
        <w:t xml:space="preserve"> </w:t>
      </w:r>
      <w:r w:rsidRPr="00604E59" w:rsidR="007B23F4">
        <w:t xml:space="preserve">that is in the process of emerging now. The reaction to that from the banks was </w:t>
      </w:r>
      <w:r w:rsidRPr="00604E59" w:rsidR="007B23F4">
        <w:t>pretty mixed</w:t>
      </w:r>
      <w:r w:rsidRPr="00604E59" w:rsidR="007B23F4">
        <w:t xml:space="preserve">. Those with substantial </w:t>
      </w:r>
      <w:r w:rsidRPr="00604E59">
        <w:t xml:space="preserve">cross-border </w:t>
      </w:r>
      <w:r w:rsidRPr="00604E59" w:rsidR="007B23F4">
        <w:t xml:space="preserve">trading operations welcomed </w:t>
      </w:r>
      <w:r w:rsidRPr="00604E59" w:rsidR="007B23F4">
        <w:t>it</w:t>
      </w:r>
      <w:r w:rsidRPr="00604E59">
        <w:t>,</w:t>
      </w:r>
      <w:r w:rsidRPr="00604E59" w:rsidR="007B23F4">
        <w:t xml:space="preserve"> because</w:t>
      </w:r>
      <w:r w:rsidRPr="00604E59" w:rsidR="007B23F4">
        <w:t xml:space="preserve"> they were concerned about the competitive aspect of us going ahead while the </w:t>
      </w:r>
      <w:r w:rsidRPr="00604E59">
        <w:t>US</w:t>
      </w:r>
      <w:r w:rsidRPr="00604E59" w:rsidR="007B23F4">
        <w:t xml:space="preserve"> position was unclear and significantly delayed. </w:t>
      </w:r>
      <w:r w:rsidRPr="00604E59" w:rsidR="007B23F4">
        <w:t>A lot of</w:t>
      </w:r>
      <w:r w:rsidRPr="00604E59" w:rsidR="007B23F4">
        <w:t xml:space="preserve"> our domestic banks were not terribly happy with it</w:t>
      </w:r>
      <w:r w:rsidRPr="00604E59">
        <w:t>,</w:t>
      </w:r>
      <w:r w:rsidRPr="00604E59" w:rsidR="007B23F4">
        <w:t xml:space="preserve"> because they would rather just get on with it at this stage. </w:t>
      </w:r>
      <w:r w:rsidRPr="00604E59">
        <w:t>I</w:t>
      </w:r>
      <w:r w:rsidRPr="00604E59" w:rsidR="007B23F4">
        <w:t xml:space="preserve">n particular, </w:t>
      </w:r>
      <w:r w:rsidRPr="00604E59">
        <w:t>M</w:t>
      </w:r>
      <w:r w:rsidR="00952F88">
        <w:t>s</w:t>
      </w:r>
      <w:r w:rsidRPr="00604E59">
        <w:t xml:space="preserve"> Castell</w:t>
      </w:r>
      <w:r w:rsidRPr="00604E59">
        <w:t xml:space="preserve"> </w:t>
      </w:r>
      <w:r w:rsidRPr="00604E59" w:rsidR="007B23F4">
        <w:t xml:space="preserve">referred to </w:t>
      </w:r>
      <w:r w:rsidR="00372E8A">
        <w:t>Strong and Simple</w:t>
      </w:r>
      <w:r w:rsidRPr="00604E59">
        <w:t>, which</w:t>
      </w:r>
      <w:r w:rsidRPr="00604E59" w:rsidR="007B23F4">
        <w:t xml:space="preserve"> is the name </w:t>
      </w:r>
      <w:r w:rsidRPr="00604E59">
        <w:t xml:space="preserve">that </w:t>
      </w:r>
      <w:r w:rsidRPr="00604E59" w:rsidR="007B23F4">
        <w:t>we use for our simpler regime for little banks</w:t>
      </w:r>
      <w:r w:rsidR="000749A3">
        <w:t>, and t</w:t>
      </w:r>
      <w:r w:rsidRPr="00604E59" w:rsidR="007B23F4">
        <w:t>hat is</w:t>
      </w:r>
      <w:r w:rsidRPr="00604E59" w:rsidR="001B396E">
        <w:t xml:space="preserve"> </w:t>
      </w:r>
      <w:r w:rsidRPr="00604E59" w:rsidR="007B23F4">
        <w:t>backed up in the yard behind Basel 3.1</w:t>
      </w:r>
      <w:r w:rsidRPr="00604E59">
        <w:t>,</w:t>
      </w:r>
      <w:r w:rsidRPr="00604E59" w:rsidR="007B23F4">
        <w:t xml:space="preserve"> </w:t>
      </w:r>
      <w:r w:rsidRPr="00604E59">
        <w:t xml:space="preserve">which </w:t>
      </w:r>
      <w:r w:rsidRPr="00604E59" w:rsidR="007B23F4">
        <w:t>will form the base layer</w:t>
      </w:r>
      <w:r w:rsidR="000749A3">
        <w:t>—</w:t>
      </w:r>
      <w:r w:rsidRPr="00604E59" w:rsidR="007B23F4">
        <w:t xml:space="preserve">pillar </w:t>
      </w:r>
      <w:r w:rsidRPr="00604E59">
        <w:t>1</w:t>
      </w:r>
      <w:r w:rsidR="000749A3">
        <w:t>—</w:t>
      </w:r>
      <w:r w:rsidRPr="00604E59" w:rsidR="007B23F4">
        <w:t>for that regime.</w:t>
      </w:r>
    </w:p>
    <w:p w:rsidR="007B23F4" w:rsidRPr="00604E59" w:rsidP="00E01FA2">
      <w:pPr>
        <w:pStyle w:val="Answer"/>
      </w:pPr>
      <w:r w:rsidRPr="00604E59">
        <w:t>T</w:t>
      </w:r>
      <w:r w:rsidRPr="00604E59">
        <w:t xml:space="preserve">here is a mixed view. </w:t>
      </w:r>
      <w:r w:rsidRPr="00604E59">
        <w:t>F</w:t>
      </w:r>
      <w:r w:rsidRPr="00604E59">
        <w:t>rankly</w:t>
      </w:r>
      <w:r w:rsidRPr="00604E59">
        <w:t>, we</w:t>
      </w:r>
      <w:r w:rsidRPr="00604E59">
        <w:t xml:space="preserve"> are very keen to get on with it</w:t>
      </w:r>
      <w:r w:rsidRPr="00604E59">
        <w:t>,</w:t>
      </w:r>
      <w:r w:rsidRPr="00604E59">
        <w:t xml:space="preserve"> and I am optimistic </w:t>
      </w:r>
      <w:r w:rsidRPr="00604E59">
        <w:t xml:space="preserve">that </w:t>
      </w:r>
      <w:r w:rsidRPr="00604E59">
        <w:t>there will be a chance to do that. The European Commission has been consulting on its approach</w:t>
      </w:r>
      <w:r w:rsidRPr="00604E59">
        <w:t>,</w:t>
      </w:r>
      <w:r w:rsidRPr="00604E59">
        <w:t xml:space="preserve"> and there are some ideas there </w:t>
      </w:r>
      <w:r w:rsidRPr="00604E59">
        <w:t xml:space="preserve">that </w:t>
      </w:r>
      <w:r w:rsidRPr="00604E59">
        <w:t>we are looking to</w:t>
      </w:r>
      <w:r w:rsidRPr="00604E59">
        <w:t>,</w:t>
      </w:r>
      <w:r w:rsidRPr="00604E59">
        <w:t xml:space="preserve"> </w:t>
      </w:r>
      <w:r w:rsidRPr="00604E59">
        <w:t xml:space="preserve">and </w:t>
      </w:r>
      <w:r w:rsidRPr="00604E59">
        <w:t xml:space="preserve">maybe </w:t>
      </w:r>
      <w:r w:rsidRPr="00604E59">
        <w:t>we</w:t>
      </w:r>
      <w:r w:rsidRPr="00604E59">
        <w:t xml:space="preserve"> can borrow some of those.</w:t>
      </w:r>
    </w:p>
    <w:p w:rsidR="007B23F4" w:rsidRPr="00604E59" w:rsidP="00E01FA2">
      <w:pPr>
        <w:pStyle w:val="Question"/>
      </w:pPr>
      <w:sdt>
        <w:sdtPr>
          <w:alias w:val="Member"/>
          <w:tag w:val="&lt;Member mnisId='5267' dodsId='173155'&gt;"/>
          <w:id w:val="781611978"/>
          <w:placeholder>
            <w:docPart w:val="DefaultPlaceholder_-1854013440"/>
          </w:placeholder>
          <w:richText/>
        </w:sdtPr>
        <w:sdtContent>
          <w:r w:rsidRPr="00604E59" w:rsidR="00E01FA2">
            <w:rPr>
              <w:b/>
            </w:rPr>
            <w:t>Yuan Yang:</w:t>
          </w:r>
        </w:sdtContent>
      </w:sdt>
      <w:r w:rsidRPr="00604E59" w:rsidR="00E01FA2">
        <w:t xml:space="preserve"> </w:t>
      </w:r>
      <w:r w:rsidRPr="00604E59">
        <w:t xml:space="preserve">How much do you see the risk of the European Commission and </w:t>
      </w:r>
      <w:r w:rsidRPr="00604E59" w:rsidR="00E01FA2">
        <w:t xml:space="preserve">the </w:t>
      </w:r>
      <w:r w:rsidRPr="00604E59">
        <w:t xml:space="preserve">European Central Bank being more positive about pushing forward with this while the </w:t>
      </w:r>
      <w:r w:rsidRPr="00604E59" w:rsidR="00E01FA2">
        <w:t>UK</w:t>
      </w:r>
      <w:r w:rsidRPr="00604E59">
        <w:t xml:space="preserve"> is still waiting for the </w:t>
      </w:r>
      <w:r w:rsidRPr="00604E59" w:rsidR="00E01FA2">
        <w:t>US</w:t>
      </w:r>
      <w:r w:rsidRPr="00604E59">
        <w:t xml:space="preserve"> to move?</w:t>
      </w:r>
    </w:p>
    <w:p w:rsidR="00783C6E" w:rsidRPr="00604E59" w:rsidP="00E01FA2">
      <w:pPr>
        <w:pStyle w:val="Answer"/>
      </w:pPr>
      <w:sdt>
        <w:sdtPr>
          <w:alias w:val="Witness"/>
          <w:id w:val="-143592467"/>
          <w:placeholder>
            <w:docPart w:val="DefaultPlaceholder_-1854013440"/>
          </w:placeholder>
          <w:richText/>
        </w:sdtPr>
        <w:sdtContent>
          <w:r w:rsidRPr="00604E59" w:rsidR="00A8776D">
            <w:rPr>
              <w:b/>
              <w:i/>
            </w:rPr>
            <w:t>Sam Woods:</w:t>
          </w:r>
        </w:sdtContent>
      </w:sdt>
      <w:r w:rsidRPr="00604E59" w:rsidR="00E01FA2">
        <w:t xml:space="preserve"> A</w:t>
      </w:r>
      <w:r w:rsidRPr="00604E59" w:rsidR="007B23F4">
        <w:t xml:space="preserve"> great advantage </w:t>
      </w:r>
      <w:r w:rsidRPr="00604E59" w:rsidR="00E01FA2">
        <w:t xml:space="preserve">that </w:t>
      </w:r>
      <w:r w:rsidRPr="00604E59" w:rsidR="007B23F4">
        <w:t>we have</w:t>
      </w:r>
      <w:r w:rsidRPr="00604E59" w:rsidR="00E01FA2">
        <w:t>—</w:t>
      </w:r>
      <w:r w:rsidRPr="00604E59" w:rsidR="007B23F4">
        <w:t xml:space="preserve">I will </w:t>
      </w:r>
      <w:r w:rsidRPr="00604E59" w:rsidR="007B23F4">
        <w:t>perhaps bring</w:t>
      </w:r>
      <w:r w:rsidRPr="00604E59" w:rsidR="007B23F4">
        <w:t xml:space="preserve"> in Mr Bailey as well</w:t>
      </w:r>
      <w:r w:rsidRPr="00604E59" w:rsidR="00E01FA2">
        <w:t>—</w:t>
      </w:r>
      <w:r w:rsidRPr="00604E59" w:rsidR="007B23F4">
        <w:t>is</w:t>
      </w:r>
      <w:r w:rsidRPr="00604E59" w:rsidR="00E01FA2">
        <w:t xml:space="preserve"> </w:t>
      </w:r>
      <w:r w:rsidRPr="00604E59" w:rsidR="007B23F4">
        <w:t xml:space="preserve">that we can move much </w:t>
      </w:r>
      <w:r w:rsidRPr="00604E59" w:rsidR="00E01FA2">
        <w:t xml:space="preserve">more quickly </w:t>
      </w:r>
      <w:r w:rsidRPr="00604E59" w:rsidR="007B23F4">
        <w:t>than the EU machine. This is a benefit of Brexit, in fact</w:t>
      </w:r>
      <w:r w:rsidR="00935714">
        <w:t>; a</w:t>
      </w:r>
      <w:r w:rsidRPr="00604E59" w:rsidR="007B23F4">
        <w:t>t least</w:t>
      </w:r>
      <w:r w:rsidR="00935714">
        <w:t xml:space="preserve">, </w:t>
      </w:r>
      <w:r w:rsidRPr="00604E59" w:rsidR="007B23F4">
        <w:t xml:space="preserve">I consider it to be so. </w:t>
      </w:r>
      <w:r w:rsidRPr="00604E59" w:rsidR="00E01FA2">
        <w:t>T</w:t>
      </w:r>
      <w:r w:rsidRPr="00604E59" w:rsidR="007B23F4">
        <w:t>hey have stated that they will come out with their direction</w:t>
      </w:r>
      <w:r w:rsidRPr="00604E59" w:rsidR="00E01FA2">
        <w:t>,</w:t>
      </w:r>
      <w:r w:rsidRPr="00604E59" w:rsidR="007B23F4">
        <w:t xml:space="preserve"> amid the </w:t>
      </w:r>
      <w:r w:rsidRPr="00604E59" w:rsidR="007B23F4">
        <w:t>various options</w:t>
      </w:r>
      <w:r w:rsidRPr="00604E59" w:rsidR="007B23F4">
        <w:t xml:space="preserve"> that they have been consulting on</w:t>
      </w:r>
      <w:r w:rsidRPr="00604E59" w:rsidR="00E01FA2">
        <w:t>,</w:t>
      </w:r>
      <w:r w:rsidRPr="00604E59" w:rsidR="007B23F4">
        <w:t xml:space="preserve"> either next month or the month after.</w:t>
      </w:r>
      <w:r w:rsidRPr="00604E59" w:rsidR="001B396E">
        <w:t xml:space="preserve"> </w:t>
      </w:r>
      <w:r w:rsidRPr="00604E59" w:rsidR="00E01FA2">
        <w:t>T</w:t>
      </w:r>
      <w:r w:rsidRPr="00604E59" w:rsidR="007B23F4">
        <w:t xml:space="preserve">hey </w:t>
      </w:r>
      <w:r w:rsidRPr="00604E59" w:rsidR="007B23F4">
        <w:t>probably will</w:t>
      </w:r>
      <w:r w:rsidRPr="00604E59" w:rsidR="007B23F4">
        <w:t xml:space="preserve"> do that</w:t>
      </w:r>
      <w:r w:rsidRPr="00604E59" w:rsidR="00E01FA2">
        <w:t>,</w:t>
      </w:r>
      <w:r w:rsidRPr="00604E59" w:rsidR="007B23F4">
        <w:t xml:space="preserve"> because they have 1 Jan</w:t>
      </w:r>
      <w:r w:rsidRPr="00604E59" w:rsidR="00E01FA2">
        <w:t>uary 20</w:t>
      </w:r>
      <w:r w:rsidRPr="00604E59" w:rsidR="007B23F4">
        <w:t xml:space="preserve">26 coming down the track </w:t>
      </w:r>
      <w:r w:rsidR="002A06D2">
        <w:t xml:space="preserve">for </w:t>
      </w:r>
      <w:r w:rsidRPr="00604E59" w:rsidR="007B23F4">
        <w:t>their implementation of the trading book side of this, which is known as FRTB.</w:t>
      </w:r>
    </w:p>
    <w:p w:rsidR="007B23F4" w:rsidRPr="00604E59" w:rsidP="00E01FA2">
      <w:pPr>
        <w:pStyle w:val="Answer"/>
      </w:pPr>
      <w:r w:rsidRPr="00604E59">
        <w:t>W</w:t>
      </w:r>
      <w:r w:rsidRPr="00604E59">
        <w:t>e are engaging with our EU colleagues, we will watch where they land</w:t>
      </w:r>
      <w:r w:rsidRPr="00604E59">
        <w:t xml:space="preserve"> and</w:t>
      </w:r>
      <w:r w:rsidRPr="00604E59">
        <w:t>, at that point</w:t>
      </w:r>
      <w:r w:rsidRPr="00604E59">
        <w:t>,</w:t>
      </w:r>
      <w:r w:rsidRPr="00604E59">
        <w:t xml:space="preserve"> we will bring something to Ms Castell and colleagues at our end of the Prudential Regulation Committee to say, </w:t>
      </w:r>
      <w:r w:rsidRPr="00604E59">
        <w:t>“T</w:t>
      </w:r>
      <w:r w:rsidRPr="00604E59">
        <w:t>his is where the EU</w:t>
      </w:r>
      <w:r w:rsidRPr="00604E59">
        <w:t xml:space="preserve"> </w:t>
      </w:r>
      <w:r w:rsidRPr="00604E59">
        <w:t>is</w:t>
      </w:r>
      <w:r w:rsidRPr="00604E59">
        <w:t xml:space="preserve"> at</w:t>
      </w:r>
      <w:r w:rsidRPr="00604E59">
        <w:t>.</w:t>
      </w:r>
      <w:r w:rsidRPr="00604E59">
        <w:t xml:space="preserve"> </w:t>
      </w:r>
      <w:r w:rsidRPr="00604E59">
        <w:t>T</w:t>
      </w:r>
      <w:r w:rsidRPr="00604E59">
        <w:t xml:space="preserve">his is the best intelligence </w:t>
      </w:r>
      <w:r w:rsidRPr="00604E59">
        <w:t xml:space="preserve">that </w:t>
      </w:r>
      <w:r w:rsidRPr="00604E59">
        <w:t>we have at this point about where the US is getting to</w:t>
      </w:r>
      <w:r w:rsidRPr="00604E59">
        <w:t>.</w:t>
      </w:r>
      <w:r w:rsidRPr="00604E59">
        <w:t xml:space="preserve"> </w:t>
      </w:r>
      <w:r w:rsidRPr="00604E59">
        <w:t>W</w:t>
      </w:r>
      <w:r w:rsidRPr="00604E59">
        <w:t>e recommend this way forward</w:t>
      </w:r>
      <w:r w:rsidR="00753C90">
        <w:t>.</w:t>
      </w:r>
      <w:r w:rsidRPr="00604E59">
        <w:t>”</w:t>
      </w:r>
      <w:r w:rsidRPr="00604E59">
        <w:t xml:space="preserve"> I do not know if Mr Bailey wants to add to that.</w:t>
      </w:r>
    </w:p>
    <w:p w:rsidR="007B23F4" w:rsidRPr="00604E59" w:rsidP="00783C6E">
      <w:pPr>
        <w:pStyle w:val="Answer"/>
      </w:pPr>
      <w:sdt>
        <w:sdtPr>
          <w:alias w:val="Witness"/>
          <w:id w:val="-660001542"/>
          <w:placeholder>
            <w:docPart w:val="DefaultPlaceholder_-1854013440"/>
          </w:placeholder>
          <w:richText/>
        </w:sdtPr>
        <w:sdtContent>
          <w:r w:rsidRPr="00604E59" w:rsidR="00A8776D">
            <w:rPr>
              <w:b/>
              <w:i/>
            </w:rPr>
            <w:t>David Bailey:</w:t>
          </w:r>
        </w:sdtContent>
      </w:sdt>
      <w:r w:rsidRPr="00604E59" w:rsidR="00783C6E">
        <w:t xml:space="preserve"> T</w:t>
      </w:r>
      <w:r w:rsidRPr="00604E59">
        <w:t xml:space="preserve">he EU </w:t>
      </w:r>
      <w:r w:rsidRPr="00604E59" w:rsidR="00783C6E">
        <w:t xml:space="preserve">has </w:t>
      </w:r>
      <w:r w:rsidRPr="00604E59">
        <w:t xml:space="preserve">already implemented quite </w:t>
      </w:r>
      <w:r w:rsidRPr="00604E59">
        <w:t>a lot of</w:t>
      </w:r>
      <w:r w:rsidRPr="00604E59">
        <w:t xml:space="preserve"> the package. </w:t>
      </w:r>
      <w:r w:rsidRPr="00604E59" w:rsidR="00783C6E">
        <w:t xml:space="preserve">It </w:t>
      </w:r>
      <w:r w:rsidRPr="00604E59">
        <w:t xml:space="preserve">did that at the start of this year in </w:t>
      </w:r>
      <w:r w:rsidRPr="00604E59" w:rsidR="00DE12D3">
        <w:t xml:space="preserve">terms of </w:t>
      </w:r>
      <w:r w:rsidRPr="00604E59">
        <w:t xml:space="preserve">rules around credit </w:t>
      </w:r>
      <w:r w:rsidRPr="00604E59" w:rsidR="00783C6E">
        <w:t xml:space="preserve">and </w:t>
      </w:r>
      <w:r w:rsidRPr="00604E59">
        <w:t xml:space="preserve">operational risk. </w:t>
      </w:r>
      <w:r w:rsidRPr="00604E59" w:rsidR="00783C6E">
        <w:t>T</w:t>
      </w:r>
      <w:r w:rsidRPr="00604E59">
        <w:t xml:space="preserve">he element outstanding is the trading book rules, and that is </w:t>
      </w:r>
      <w:r w:rsidRPr="00604E59" w:rsidR="00DE12D3">
        <w:t xml:space="preserve">where </w:t>
      </w:r>
      <w:r w:rsidRPr="00604E59">
        <w:t xml:space="preserve">we are having </w:t>
      </w:r>
      <w:r w:rsidRPr="00604E59">
        <w:t>very good</w:t>
      </w:r>
      <w:r w:rsidRPr="00604E59">
        <w:t xml:space="preserve"> dialogue. </w:t>
      </w:r>
      <w:r w:rsidRPr="00604E59" w:rsidR="00783C6E">
        <w:t>A</w:t>
      </w:r>
      <w:r w:rsidRPr="00604E59">
        <w:t xml:space="preserve">s </w:t>
      </w:r>
      <w:r w:rsidRPr="00604E59" w:rsidR="00783C6E">
        <w:t>Mr</w:t>
      </w:r>
      <w:r w:rsidRPr="00604E59">
        <w:t xml:space="preserve"> Woods has mentioned, </w:t>
      </w:r>
      <w:r w:rsidRPr="00604E59" w:rsidR="00783C6E">
        <w:t xml:space="preserve">that is the piece </w:t>
      </w:r>
      <w:r w:rsidRPr="00604E59">
        <w:t xml:space="preserve">that really matters for firms that operate on a cross-border basis. </w:t>
      </w:r>
      <w:r w:rsidRPr="00604E59" w:rsidR="00783C6E">
        <w:t>W</w:t>
      </w:r>
      <w:r w:rsidRPr="00604E59">
        <w:t>e are in regular dialogue with them, as we are with the US, and we will monitor things going forward</w:t>
      </w:r>
      <w:r w:rsidRPr="00604E59" w:rsidR="00783C6E">
        <w:t>,</w:t>
      </w:r>
      <w:r w:rsidRPr="00604E59">
        <w:t xml:space="preserve"> </w:t>
      </w:r>
      <w:r w:rsidRPr="00604E59" w:rsidR="00783C6E">
        <w:t>b</w:t>
      </w:r>
      <w:r w:rsidRPr="00604E59">
        <w:t xml:space="preserve">ut there </w:t>
      </w:r>
      <w:r w:rsidRPr="00604E59" w:rsidR="00783C6E">
        <w:t xml:space="preserve">are </w:t>
      </w:r>
      <w:r w:rsidRPr="00604E59">
        <w:t>good discussions, which</w:t>
      </w:r>
      <w:r w:rsidRPr="00604E59" w:rsidR="001B396E">
        <w:t xml:space="preserve"> </w:t>
      </w:r>
      <w:r w:rsidRPr="00604E59">
        <w:t>point to constructive ways forward.</w:t>
      </w:r>
    </w:p>
    <w:p w:rsidR="007B23F4" w:rsidRPr="00604E59" w:rsidP="007B23F4">
      <w:pPr>
        <w:pStyle w:val="Question"/>
      </w:pPr>
      <w:sdt>
        <w:sdtPr>
          <w:alias w:val="Member"/>
          <w:tag w:val="&lt;Member mnisId='4051' dodsId='43043'&gt;"/>
          <w:id w:val="688641280"/>
          <w:placeholder>
            <w:docPart w:val="DefaultPlaceholder_-1854013440"/>
          </w:placeholder>
          <w:richText/>
        </w:sdtPr>
        <w:sdtContent>
          <w:r w:rsidRPr="00604E59" w:rsidR="00783C6E">
            <w:rPr>
              <w:b/>
            </w:rPr>
            <w:t>John Glen:</w:t>
          </w:r>
        </w:sdtContent>
      </w:sdt>
      <w:r w:rsidRPr="00604E59" w:rsidR="00783C6E">
        <w:t xml:space="preserve"> </w:t>
      </w:r>
      <w:r w:rsidRPr="00604E59">
        <w:t>Can I just ask about</w:t>
      </w:r>
      <w:r w:rsidRPr="00604E59" w:rsidR="001B396E">
        <w:t xml:space="preserve"> </w:t>
      </w:r>
      <w:r w:rsidRPr="00604E59">
        <w:t>reconciling the US</w:t>
      </w:r>
      <w:r w:rsidRPr="00604E59" w:rsidR="00783C6E">
        <w:t>’s</w:t>
      </w:r>
      <w:r w:rsidRPr="00604E59">
        <w:t xml:space="preserve"> approach to </w:t>
      </w:r>
      <w:r w:rsidRPr="00604E59" w:rsidR="00E46B44">
        <w:t>the EU’s approach and our approach</w:t>
      </w:r>
      <w:r w:rsidRPr="00604E59">
        <w:t xml:space="preserve">? </w:t>
      </w:r>
      <w:r w:rsidRPr="00604E59" w:rsidR="00783C6E">
        <w:t xml:space="preserve">Mr </w:t>
      </w:r>
      <w:r w:rsidRPr="00604E59">
        <w:t xml:space="preserve">Woods, </w:t>
      </w:r>
      <w:r w:rsidRPr="00604E59" w:rsidR="00783C6E">
        <w:t xml:space="preserve">you mentioned </w:t>
      </w:r>
      <w:r w:rsidRPr="00604E59">
        <w:t>the opportunity that Brexit allows us to move more swiftly</w:t>
      </w:r>
      <w:r w:rsidRPr="00604E59" w:rsidR="00783C6E">
        <w:t>,</w:t>
      </w:r>
      <w:r w:rsidRPr="00604E59">
        <w:t xml:space="preserve"> </w:t>
      </w:r>
      <w:r w:rsidRPr="00604E59" w:rsidR="00783C6E">
        <w:t>b</w:t>
      </w:r>
      <w:r w:rsidRPr="00604E59">
        <w:t xml:space="preserve">ut there are some that would play a narrative to you around </w:t>
      </w:r>
      <w:r w:rsidRPr="00604E59" w:rsidR="00DE12D3">
        <w:t xml:space="preserve">the </w:t>
      </w:r>
      <w:r w:rsidRPr="00604E59">
        <w:t xml:space="preserve">competitiveness of the UK banking </w:t>
      </w:r>
      <w:r w:rsidRPr="00604E59">
        <w:t xml:space="preserve">sector </w:t>
      </w:r>
      <w:r w:rsidRPr="00604E59" w:rsidR="00783C6E">
        <w:t xml:space="preserve">being </w:t>
      </w:r>
      <w:r w:rsidRPr="00604E59">
        <w:t xml:space="preserve">enhanced by the freedom that you </w:t>
      </w:r>
      <w:r w:rsidRPr="00604E59">
        <w:t>have to</w:t>
      </w:r>
      <w:r w:rsidRPr="00604E59">
        <w:t xml:space="preserve"> move quickly and do things differently. In practice, is that a mistaken narrative, in the sense that</w:t>
      </w:r>
      <w:r w:rsidRPr="00604E59" w:rsidR="00783C6E">
        <w:t>,</w:t>
      </w:r>
      <w:r w:rsidRPr="00604E59">
        <w:t xml:space="preserve"> if we were meaningfully misaligned </w:t>
      </w:r>
      <w:r w:rsidR="00644EFF">
        <w:t xml:space="preserve">with </w:t>
      </w:r>
      <w:r w:rsidRPr="00604E59">
        <w:t xml:space="preserve">either </w:t>
      </w:r>
      <w:r w:rsidRPr="00604E59">
        <w:t>jurisdiction</w:t>
      </w:r>
      <w:r w:rsidRPr="00604E59">
        <w:t>, it would cause other challenges?</w:t>
      </w:r>
      <w:r w:rsidRPr="00604E59" w:rsidR="00783C6E">
        <w:t xml:space="preserve"> </w:t>
      </w:r>
      <w:r w:rsidRPr="00604E59">
        <w:t xml:space="preserve">Can you explain whether that is a fair assessment of the discretion </w:t>
      </w:r>
      <w:r w:rsidRPr="00604E59" w:rsidR="00783C6E">
        <w:t xml:space="preserve">that </w:t>
      </w:r>
      <w:r w:rsidRPr="00604E59">
        <w:t>you have?</w:t>
      </w:r>
    </w:p>
    <w:p w:rsidR="00783C6E" w:rsidRPr="00604E59" w:rsidP="00783C6E">
      <w:pPr>
        <w:pStyle w:val="Answer"/>
      </w:pPr>
      <w:sdt>
        <w:sdtPr>
          <w:alias w:val="Witness"/>
          <w:id w:val="-1711642745"/>
          <w:placeholder>
            <w:docPart w:val="DefaultPlaceholder_-1854013440"/>
          </w:placeholder>
          <w:richText/>
        </w:sdtPr>
        <w:sdtContent>
          <w:r w:rsidRPr="00604E59" w:rsidR="00A8776D">
            <w:rPr>
              <w:b/>
              <w:i/>
            </w:rPr>
            <w:t>Sam Woods:</w:t>
          </w:r>
        </w:sdtContent>
      </w:sdt>
      <w:r w:rsidRPr="00604E59">
        <w:t xml:space="preserve"> T</w:t>
      </w:r>
      <w:r w:rsidRPr="00604E59" w:rsidR="007B23F4">
        <w:t xml:space="preserve">here is </w:t>
      </w:r>
      <w:r w:rsidRPr="00604E59" w:rsidR="007B23F4">
        <w:t>a lot</w:t>
      </w:r>
      <w:r w:rsidRPr="00604E59" w:rsidR="007B23F4">
        <w:t xml:space="preserve"> that we can do. </w:t>
      </w:r>
      <w:r w:rsidRPr="00604E59">
        <w:t>I</w:t>
      </w:r>
      <w:r w:rsidRPr="00604E59" w:rsidR="007B23F4">
        <w:t>n particular, we</w:t>
      </w:r>
      <w:r w:rsidRPr="00604E59" w:rsidR="007B23F4">
        <w:t xml:space="preserve"> can tailor the regulation more to the dynamics of our own market than we were able to do when we were part of </w:t>
      </w:r>
      <w:r w:rsidRPr="00604E59">
        <w:t xml:space="preserve">a </w:t>
      </w:r>
      <w:r w:rsidRPr="00604E59" w:rsidR="007B23F4">
        <w:t xml:space="preserve">bigger club in the EU. </w:t>
      </w:r>
      <w:r w:rsidRPr="00604E59">
        <w:t>I</w:t>
      </w:r>
      <w:r w:rsidRPr="00604E59" w:rsidR="007B23F4">
        <w:t>t would be crazy to have done Brexit and not to do that</w:t>
      </w:r>
      <w:r w:rsidRPr="00604E59">
        <w:t>, s</w:t>
      </w:r>
      <w:r w:rsidRPr="00604E59" w:rsidR="007B23F4">
        <w:t>o we have been doing that, and that is a clear advantage.</w:t>
      </w:r>
    </w:p>
    <w:p w:rsidR="00783C6E" w:rsidRPr="00604E59" w:rsidP="00783C6E">
      <w:pPr>
        <w:pStyle w:val="Answer"/>
      </w:pPr>
      <w:r w:rsidRPr="00604E59">
        <w:t>Y</w:t>
      </w:r>
      <w:r w:rsidRPr="00604E59" w:rsidR="007B23F4">
        <w:t>ou are right to indicate, if I understand the drift of your point correctly, that there is a</w:t>
      </w:r>
      <w:r w:rsidRPr="00604E59" w:rsidR="001B396E">
        <w:t xml:space="preserve"> </w:t>
      </w:r>
      <w:r w:rsidRPr="00604E59">
        <w:t>floor</w:t>
      </w:r>
      <w:r w:rsidRPr="00604E59" w:rsidR="00DE12D3">
        <w:t>—</w:t>
      </w:r>
      <w:r w:rsidRPr="00604E59" w:rsidR="007B23F4">
        <w:t xml:space="preserve">rather than a </w:t>
      </w:r>
      <w:r w:rsidR="00542127">
        <w:t>flaw</w:t>
      </w:r>
      <w:r w:rsidRPr="00604E59" w:rsidR="00DE12D3">
        <w:t>—</w:t>
      </w:r>
      <w:r w:rsidRPr="00604E59" w:rsidR="007B23F4">
        <w:t>in</w:t>
      </w:r>
      <w:r w:rsidRPr="00604E59" w:rsidR="00DE12D3">
        <w:t xml:space="preserve"> </w:t>
      </w:r>
      <w:r w:rsidRPr="00604E59" w:rsidR="007B23F4">
        <w:t>it. There may be flaws too.</w:t>
      </w:r>
      <w:r w:rsidR="000B07C6">
        <w:t xml:space="preserve"> </w:t>
      </w:r>
      <w:r w:rsidRPr="00476158" w:rsidR="00542127">
        <w:rPr>
          <w:i/>
        </w:rPr>
        <w:t>[</w:t>
      </w:r>
      <w:r w:rsidRPr="00476158" w:rsidR="00542127">
        <w:rPr>
          <w:i/>
          <w:iCs/>
        </w:rPr>
        <w:t>Laughter.</w:t>
      </w:r>
      <w:r w:rsidRPr="00476158" w:rsidR="00542127">
        <w:rPr>
          <w:i/>
        </w:rPr>
        <w:t>]</w:t>
      </w:r>
      <w:r w:rsidR="00542127">
        <w:t xml:space="preserve"> </w:t>
      </w:r>
    </w:p>
    <w:p w:rsidR="00783C6E" w:rsidRPr="00604E59" w:rsidP="00783C6E">
      <w:pPr>
        <w:pStyle w:val="Question"/>
        <w:numPr>
          <w:ilvl w:val="0"/>
          <w:numId w:val="0"/>
        </w:numPr>
        <w:ind w:left="794"/>
      </w:pPr>
      <w:sdt>
        <w:sdtPr>
          <w:alias w:val="Member"/>
          <w:tag w:val="&lt;Member mnisId='1524' dodsId='35914'&gt;"/>
          <w:id w:val="-85380909"/>
          <w:placeholder>
            <w:docPart w:val="DefaultPlaceholder_-1854013440"/>
          </w:placeholder>
          <w:richText/>
        </w:sdtPr>
        <w:sdtContent>
          <w:r w:rsidRPr="00604E59">
            <w:rPr>
              <w:b/>
            </w:rPr>
            <w:t>Chair:</w:t>
          </w:r>
        </w:sdtContent>
      </w:sdt>
      <w:r w:rsidRPr="00604E59">
        <w:t xml:space="preserve"> </w:t>
      </w:r>
      <w:r w:rsidRPr="00604E59" w:rsidR="007B23F4">
        <w:t>Prudent by name and nature.</w:t>
      </w:r>
    </w:p>
    <w:p w:rsidR="00783C6E" w:rsidRPr="00604E59" w:rsidP="00783C6E">
      <w:pPr>
        <w:pStyle w:val="Answer"/>
      </w:pPr>
      <w:sdt>
        <w:sdtPr>
          <w:alias w:val="Witness"/>
          <w:id w:val="-513526830"/>
          <w:placeholder>
            <w:docPart w:val="DefaultPlaceholder_-1854013440"/>
          </w:placeholder>
          <w:richText/>
        </w:sdtPr>
        <w:sdtContent>
          <w:r w:rsidRPr="00604E59" w:rsidR="00A8776D">
            <w:rPr>
              <w:b/>
              <w:i/>
            </w:rPr>
            <w:t>Sam Woods:</w:t>
          </w:r>
        </w:sdtContent>
      </w:sdt>
      <w:r w:rsidRPr="00604E59">
        <w:t xml:space="preserve"> W</w:t>
      </w:r>
      <w:r w:rsidRPr="00604E59" w:rsidR="007B23F4">
        <w:t xml:space="preserve">e </w:t>
      </w:r>
      <w:r w:rsidRPr="00604E59" w:rsidR="007B23F4">
        <w:t>have to</w:t>
      </w:r>
      <w:r w:rsidRPr="00604E59" w:rsidR="007B23F4">
        <w:t xml:space="preserve"> be alive to what is going on in the </w:t>
      </w:r>
      <w:r w:rsidRPr="00604E59">
        <w:t>US</w:t>
      </w:r>
      <w:r w:rsidRPr="00604E59" w:rsidR="007B23F4">
        <w:t xml:space="preserve"> and the EU particularly.</w:t>
      </w:r>
      <w:r w:rsidRPr="00604E59">
        <w:t xml:space="preserve"> W</w:t>
      </w:r>
      <w:r w:rsidRPr="00604E59" w:rsidR="007B23F4">
        <w:t>e also consider it very important that we make ourselves compliant with the standard, because</w:t>
      </w:r>
      <w:r w:rsidRPr="00604E59" w:rsidR="00E46B44">
        <w:t xml:space="preserve"> we think</w:t>
      </w:r>
      <w:r w:rsidRPr="00604E59">
        <w:t>,</w:t>
      </w:r>
      <w:r w:rsidRPr="00604E59" w:rsidR="007B23F4">
        <w:t xml:space="preserve"> if we are going to host a big international financial centre, </w:t>
      </w:r>
      <w:r w:rsidRPr="00604E59" w:rsidR="007B23F4">
        <w:t>that</w:t>
      </w:r>
      <w:r w:rsidRPr="00604E59" w:rsidR="007B23F4">
        <w:t xml:space="preserve"> is an important part of it. </w:t>
      </w:r>
      <w:r w:rsidRPr="00604E59">
        <w:t>P</w:t>
      </w:r>
      <w:r w:rsidRPr="00604E59" w:rsidR="007B23F4">
        <w:t>art of David’s job</w:t>
      </w:r>
      <w:r w:rsidRPr="00604E59" w:rsidR="00E46B44">
        <w:t xml:space="preserve">—it is </w:t>
      </w:r>
      <w:r w:rsidRPr="00604E59" w:rsidR="007B23F4">
        <w:t>a very difficult</w:t>
      </w:r>
      <w:r w:rsidRPr="00604E59" w:rsidR="007B23F4">
        <w:t xml:space="preserve"> one</w:t>
      </w:r>
      <w:r w:rsidRPr="00604E59" w:rsidR="00E46B44">
        <w:t>—</w:t>
      </w:r>
      <w:r w:rsidRPr="00604E59" w:rsidR="007B23F4">
        <w:t>is to try to balance where the EU</w:t>
      </w:r>
      <w:r w:rsidRPr="00604E59">
        <w:t>,</w:t>
      </w:r>
      <w:r w:rsidRPr="00604E59" w:rsidR="007B23F4">
        <w:t xml:space="preserve"> the </w:t>
      </w:r>
      <w:r w:rsidRPr="00604E59">
        <w:t>US</w:t>
      </w:r>
      <w:r w:rsidRPr="00604E59" w:rsidR="007B23F4">
        <w:t xml:space="preserve"> and other jurisdictions are going, how we stay compliant, and how we also tailor to accommodate our local needs.</w:t>
      </w:r>
    </w:p>
    <w:p w:rsidR="007B23F4" w:rsidRPr="00604E59" w:rsidP="00783C6E">
      <w:pPr>
        <w:pStyle w:val="Answer"/>
      </w:pPr>
      <w:r w:rsidRPr="00604E59">
        <w:t xml:space="preserve">Perhaps the slight frustration of the situation is </w:t>
      </w:r>
      <w:r w:rsidRPr="00604E59" w:rsidR="00783C6E">
        <w:t xml:space="preserve">that </w:t>
      </w:r>
      <w:r w:rsidRPr="00604E59">
        <w:t xml:space="preserve">we </w:t>
      </w:r>
      <w:r w:rsidRPr="00604E59" w:rsidR="00783C6E">
        <w:t xml:space="preserve">had </w:t>
      </w:r>
      <w:r w:rsidRPr="00604E59">
        <w:t>got to that position, including having the Chancellor content</w:t>
      </w:r>
      <w:r w:rsidR="001941C5">
        <w:t>—</w:t>
      </w:r>
      <w:r w:rsidR="00222F70">
        <w:t>s</w:t>
      </w:r>
      <w:r w:rsidRPr="00604E59">
        <w:t xml:space="preserve">he has to be, because only Parliament can switch off the old rules, which will require </w:t>
      </w:r>
      <w:r w:rsidRPr="00604E59" w:rsidR="00783C6E">
        <w:t xml:space="preserve">a </w:t>
      </w:r>
      <w:r w:rsidRPr="00604E59">
        <w:t>recommendation from the Treasury</w:t>
      </w:r>
      <w:r w:rsidR="001941C5">
        <w:t>—and t</w:t>
      </w:r>
      <w:r w:rsidRPr="00604E59">
        <w:t xml:space="preserve">hen the change in the political scene in the </w:t>
      </w:r>
      <w:r w:rsidRPr="00604E59" w:rsidR="00783C6E">
        <w:t>US</w:t>
      </w:r>
      <w:r w:rsidRPr="00604E59">
        <w:t xml:space="preserve"> meant </w:t>
      </w:r>
      <w:r w:rsidRPr="00604E59" w:rsidR="00783C6E">
        <w:t xml:space="preserve">that </w:t>
      </w:r>
      <w:r w:rsidRPr="00604E59">
        <w:t>we had to hit the pause button</w:t>
      </w:r>
      <w:r w:rsidR="001941C5">
        <w:t xml:space="preserve">. </w:t>
      </w:r>
      <w:r w:rsidRPr="00604E59">
        <w:t xml:space="preserve">I hope </w:t>
      </w:r>
      <w:r w:rsidRPr="00604E59" w:rsidR="00783C6E">
        <w:t xml:space="preserve">that </w:t>
      </w:r>
      <w:r w:rsidRPr="00604E59">
        <w:t>it is just a pause button.</w:t>
      </w:r>
    </w:p>
    <w:p w:rsidR="00783C6E" w:rsidRPr="00604E59" w:rsidP="00783C6E">
      <w:pPr>
        <w:pStyle w:val="Question"/>
        <w:numPr>
          <w:ilvl w:val="0"/>
          <w:numId w:val="0"/>
        </w:numPr>
        <w:ind w:left="794"/>
      </w:pPr>
      <w:sdt>
        <w:sdtPr>
          <w:alias w:val="Member"/>
          <w:tag w:val="&lt;Member mnisId='1524' dodsId='35914'&gt;"/>
          <w:id w:val="-1933583195"/>
          <w:placeholder>
            <w:docPart w:val="DefaultPlaceholder_-1854013440"/>
          </w:placeholder>
          <w:richText/>
        </w:sdtPr>
        <w:sdtContent>
          <w:r w:rsidRPr="00604E59">
            <w:rPr>
              <w:b/>
            </w:rPr>
            <w:t>Chair:</w:t>
          </w:r>
        </w:sdtContent>
      </w:sdt>
      <w:r w:rsidRPr="00604E59">
        <w:t xml:space="preserve"> W</w:t>
      </w:r>
      <w:r w:rsidRPr="00604E59" w:rsidR="007B23F4">
        <w:t xml:space="preserve">e could talk about the </w:t>
      </w:r>
      <w:r w:rsidRPr="00604E59">
        <w:t>US</w:t>
      </w:r>
      <w:r w:rsidRPr="00604E59" w:rsidR="007B23F4">
        <w:t xml:space="preserve"> all morning</w:t>
      </w:r>
      <w:r w:rsidR="00AE4999">
        <w:t>, but I will hand over to Rachel Blake</w:t>
      </w:r>
      <w:r w:rsidRPr="00604E59" w:rsidR="007B23F4">
        <w:t>.</w:t>
      </w:r>
    </w:p>
    <w:p w:rsidR="007B23F4" w:rsidRPr="00604E59" w:rsidP="00783C6E">
      <w:pPr>
        <w:pStyle w:val="Question"/>
      </w:pPr>
      <w:sdt>
        <w:sdtPr>
          <w:alias w:val="Member"/>
          <w:tag w:val="&lt;Member mnisId='5257' dodsId='133717'&gt;"/>
          <w:id w:val="-150761785"/>
          <w:placeholder>
            <w:docPart w:val="DefaultPlaceholder_-1854013440"/>
          </w:placeholder>
          <w:richText/>
        </w:sdtPr>
        <w:sdtContent>
          <w:r w:rsidRPr="00604E59" w:rsidR="00783C6E">
            <w:rPr>
              <w:b/>
            </w:rPr>
            <w:t>Rachel Blake:</w:t>
          </w:r>
        </w:sdtContent>
      </w:sdt>
      <w:r w:rsidRPr="00604E59" w:rsidR="00783C6E">
        <w:t xml:space="preserve"> </w:t>
      </w:r>
      <w:r w:rsidRPr="00604E59">
        <w:t xml:space="preserve">I would like to move us on to talking about growth and regulation. </w:t>
      </w:r>
      <w:r w:rsidRPr="00604E59" w:rsidR="00783C6E">
        <w:t>I</w:t>
      </w:r>
      <w:r w:rsidRPr="00604E59">
        <w:t xml:space="preserve">n your Mansion House speech, you talked about the myth of needing a bonfire </w:t>
      </w:r>
      <w:r w:rsidR="001A6117">
        <w:t xml:space="preserve">of </w:t>
      </w:r>
      <w:r w:rsidRPr="00604E59">
        <w:t xml:space="preserve">regulation towards growth. </w:t>
      </w:r>
      <w:r w:rsidRPr="00604E59" w:rsidR="00783C6E">
        <w:t>Y</w:t>
      </w:r>
      <w:r w:rsidRPr="00604E59">
        <w:t>ou concluded that</w:t>
      </w:r>
      <w:r w:rsidRPr="00604E59" w:rsidR="00783C6E">
        <w:t>, “T</w:t>
      </w:r>
      <w:r w:rsidRPr="00604E59">
        <w:t>he truth is more balanced</w:t>
      </w:r>
      <w:r w:rsidR="00B55076">
        <w:t>,</w:t>
      </w:r>
      <w:r w:rsidRPr="00604E59" w:rsidR="00783C6E">
        <w:t>”</w:t>
      </w:r>
      <w:r w:rsidRPr="00604E59">
        <w:t xml:space="preserve"> saying that you </w:t>
      </w:r>
      <w:r w:rsidRPr="00604E59" w:rsidR="00783C6E">
        <w:t xml:space="preserve">“don’t </w:t>
      </w:r>
      <w:r w:rsidRPr="00604E59">
        <w:t>see any compelling evidence for the idea that the big planks of the post-crisis regulations</w:t>
      </w:r>
      <w:r w:rsidRPr="00604E59" w:rsidR="00783C6E">
        <w:t>...</w:t>
      </w:r>
      <w:r w:rsidRPr="00604E59">
        <w:t>have been fundamentally miscalibrated</w:t>
      </w:r>
      <w:r w:rsidR="00B55076">
        <w:t>.</w:t>
      </w:r>
      <w:r w:rsidRPr="00604E59" w:rsidR="00783C6E">
        <w:t>”</w:t>
      </w:r>
      <w:r w:rsidRPr="00604E59">
        <w:t xml:space="preserve"> </w:t>
      </w:r>
      <w:r w:rsidRPr="00604E59" w:rsidR="00783C6E">
        <w:t xml:space="preserve">Are </w:t>
      </w:r>
      <w:r w:rsidRPr="00604E59">
        <w:t xml:space="preserve">the </w:t>
      </w:r>
      <w:r w:rsidRPr="00604E59" w:rsidR="00783C6E">
        <w:t>G</w:t>
      </w:r>
      <w:r w:rsidRPr="00604E59">
        <w:t xml:space="preserve">overnment wrong when </w:t>
      </w:r>
      <w:r w:rsidRPr="00604E59" w:rsidR="00783C6E">
        <w:t xml:space="preserve">they write </w:t>
      </w:r>
      <w:r w:rsidRPr="00604E59">
        <w:t>to regulators asking for changes to the current framework?</w:t>
      </w:r>
    </w:p>
    <w:p w:rsidR="00783C6E" w:rsidRPr="00604E59" w:rsidP="00783C6E">
      <w:pPr>
        <w:pStyle w:val="Answer"/>
      </w:pPr>
      <w:sdt>
        <w:sdtPr>
          <w:alias w:val="Witness"/>
          <w:id w:val="2126421641"/>
          <w:placeholder>
            <w:docPart w:val="DefaultPlaceholder_-1854013440"/>
          </w:placeholder>
          <w:richText/>
        </w:sdtPr>
        <w:sdtContent>
          <w:r w:rsidRPr="00604E59" w:rsidR="00A8776D">
            <w:rPr>
              <w:b/>
              <w:i/>
            </w:rPr>
            <w:t>Sam Woods:</w:t>
          </w:r>
        </w:sdtContent>
      </w:sdt>
      <w:r w:rsidRPr="00604E59">
        <w:t xml:space="preserve"> </w:t>
      </w:r>
      <w:r w:rsidRPr="00604E59" w:rsidR="007B23F4">
        <w:t xml:space="preserve">Thank you, Ms Blake. I do not think </w:t>
      </w:r>
      <w:r w:rsidRPr="00604E59">
        <w:t xml:space="preserve">that </w:t>
      </w:r>
      <w:r w:rsidRPr="00604E59" w:rsidR="007B23F4">
        <w:t xml:space="preserve">the </w:t>
      </w:r>
      <w:r w:rsidRPr="00604E59">
        <w:t>G</w:t>
      </w:r>
      <w:r w:rsidRPr="00604E59" w:rsidR="007B23F4">
        <w:t xml:space="preserve">overnment </w:t>
      </w:r>
      <w:r w:rsidRPr="00604E59">
        <w:t xml:space="preserve">are </w:t>
      </w:r>
      <w:r w:rsidRPr="00604E59" w:rsidR="007B23F4">
        <w:t xml:space="preserve">wrong, but I will explain to you why. </w:t>
      </w:r>
      <w:r w:rsidRPr="00604E59">
        <w:t>W</w:t>
      </w:r>
      <w:r w:rsidRPr="00604E59" w:rsidR="007B23F4">
        <w:t xml:space="preserve">hen we look at the </w:t>
      </w:r>
      <w:r w:rsidRPr="00604E59" w:rsidR="007B23F4">
        <w:t>really big</w:t>
      </w:r>
      <w:r w:rsidRPr="00604E59" w:rsidR="007B23F4">
        <w:t xml:space="preserve"> planks, what are </w:t>
      </w:r>
      <w:r w:rsidRPr="00604E59">
        <w:t>they</w:t>
      </w:r>
      <w:r w:rsidRPr="00604E59" w:rsidR="007B23F4">
        <w:t xml:space="preserve">? </w:t>
      </w:r>
      <w:r w:rsidRPr="00604E59" w:rsidR="00DE12D3">
        <w:t>They are b</w:t>
      </w:r>
      <w:r w:rsidRPr="00604E59" w:rsidR="007B23F4">
        <w:t>ank capital</w:t>
      </w:r>
      <w:r w:rsidRPr="00604E59" w:rsidR="00DE12D3">
        <w:t>,</w:t>
      </w:r>
      <w:r w:rsidRPr="00604E59" w:rsidR="007B23F4">
        <w:t xml:space="preserve"> </w:t>
      </w:r>
      <w:r w:rsidRPr="00604E59" w:rsidR="00DE12D3">
        <w:t>b</w:t>
      </w:r>
      <w:r w:rsidRPr="00604E59" w:rsidR="007B23F4">
        <w:t>ank liquidity</w:t>
      </w:r>
      <w:r w:rsidRPr="00604E59" w:rsidR="00DE12D3">
        <w:t>,</w:t>
      </w:r>
      <w:r w:rsidRPr="00604E59" w:rsidR="007B23F4">
        <w:t xml:space="preserve"> </w:t>
      </w:r>
      <w:r w:rsidRPr="00604E59" w:rsidR="00DE12D3">
        <w:t>c</w:t>
      </w:r>
      <w:r w:rsidRPr="00604E59" w:rsidR="007B23F4">
        <w:t>apital</w:t>
      </w:r>
      <w:r w:rsidRPr="00604E59" w:rsidR="00DE12D3">
        <w:t>,</w:t>
      </w:r>
      <w:r w:rsidRPr="00604E59" w:rsidR="007B23F4">
        <w:t xml:space="preserve"> insurance companies</w:t>
      </w:r>
      <w:r w:rsidRPr="00604E59" w:rsidR="00DE12D3">
        <w:t>, and</w:t>
      </w:r>
      <w:r w:rsidRPr="00604E59" w:rsidR="007B23F4">
        <w:t xml:space="preserve"> </w:t>
      </w:r>
      <w:r w:rsidRPr="00604E59" w:rsidR="00DE12D3">
        <w:t>t</w:t>
      </w:r>
      <w:r w:rsidRPr="00604E59" w:rsidR="007B23F4">
        <w:t xml:space="preserve">he types of responsibilities </w:t>
      </w:r>
      <w:r w:rsidRPr="00604E59">
        <w:t xml:space="preserve">that </w:t>
      </w:r>
      <w:r w:rsidRPr="00604E59" w:rsidR="007B23F4">
        <w:t xml:space="preserve">we have on CEOs of big firms. I have not seen any convincing evidence that those have </w:t>
      </w:r>
      <w:r w:rsidRPr="00604E59" w:rsidR="007B23F4">
        <w:t>been overdone</w:t>
      </w:r>
      <w:r w:rsidRPr="00604E59" w:rsidR="007B23F4">
        <w:t xml:space="preserve"> in the post-crisis reforms or what we have done on the insurance side.</w:t>
      </w:r>
    </w:p>
    <w:p w:rsidR="00783C6E" w:rsidRPr="00604E59" w:rsidP="00783C6E">
      <w:pPr>
        <w:pStyle w:val="Answer"/>
      </w:pPr>
      <w:r w:rsidRPr="00604E59">
        <w:t>T</w:t>
      </w:r>
      <w:r w:rsidRPr="00604E59" w:rsidR="007B23F4">
        <w:t xml:space="preserve">hat </w:t>
      </w:r>
      <w:r w:rsidRPr="00604E59">
        <w:t xml:space="preserve">is at its root because </w:t>
      </w:r>
      <w:r w:rsidRPr="00604E59" w:rsidR="007B23F4">
        <w:t>we do not see any tension or trade-off between financial stability and growth. In fact, the opposite is true.</w:t>
      </w:r>
      <w:r w:rsidRPr="00604E59">
        <w:t xml:space="preserve"> </w:t>
      </w:r>
      <w:r w:rsidRPr="00604E59" w:rsidR="007B23F4">
        <w:t xml:space="preserve">There is </w:t>
      </w:r>
      <w:r w:rsidRPr="00604E59" w:rsidR="007B23F4">
        <w:t>a very significant</w:t>
      </w:r>
      <w:r w:rsidRPr="00604E59" w:rsidR="007B23F4">
        <w:t xml:space="preserve"> trade-off between financial instability and growth, and we can quantify that because we know that the average cost of a financial crisis is 63% of GDP. That is the present value.</w:t>
      </w:r>
    </w:p>
    <w:p w:rsidR="00B85022" w:rsidRPr="00604E59" w:rsidP="00783C6E">
      <w:pPr>
        <w:pStyle w:val="Answer"/>
      </w:pPr>
      <w:r w:rsidRPr="00604E59">
        <w:t>W</w:t>
      </w:r>
      <w:r w:rsidRPr="00604E59" w:rsidR="007B23F4">
        <w:t xml:space="preserve">e know </w:t>
      </w:r>
      <w:r w:rsidRPr="00604E59">
        <w:t xml:space="preserve">that </w:t>
      </w:r>
      <w:r w:rsidRPr="00604E59" w:rsidR="007B23F4">
        <w:t>there is a trade-off in that direction</w:t>
      </w:r>
      <w:r w:rsidRPr="00604E59">
        <w:t>,</w:t>
      </w:r>
      <w:r w:rsidRPr="00604E59" w:rsidR="007B23F4">
        <w:t xml:space="preserve"> </w:t>
      </w:r>
      <w:r w:rsidRPr="00604E59">
        <w:t>b</w:t>
      </w:r>
      <w:r w:rsidRPr="00604E59" w:rsidR="007B23F4">
        <w:t>ut</w:t>
      </w:r>
      <w:r w:rsidRPr="00604E59">
        <w:t xml:space="preserve"> </w:t>
      </w:r>
      <w:r w:rsidRPr="00604E59" w:rsidR="007B23F4">
        <w:t xml:space="preserve">if you drop down one level and say, </w:t>
      </w:r>
      <w:r w:rsidRPr="00604E59">
        <w:t>“I</w:t>
      </w:r>
      <w:r w:rsidRPr="00604E59" w:rsidR="007B23F4">
        <w:t>n terms of how we pursue that objective and hold together the system, are there trade-offs to be made?</w:t>
      </w:r>
      <w:r w:rsidRPr="00604E59">
        <w:t>”</w:t>
      </w:r>
      <w:r w:rsidRPr="00604E59" w:rsidR="00953285">
        <w:t>,</w:t>
      </w:r>
      <w:r w:rsidRPr="00604E59" w:rsidR="007B23F4">
        <w:t xml:space="preserve"> there are</w:t>
      </w:r>
      <w:r w:rsidRPr="00604E59">
        <w:t xml:space="preserve">. </w:t>
      </w:r>
      <w:r w:rsidRPr="00604E59" w:rsidR="007B23F4">
        <w:t>Bank capital is a good example</w:t>
      </w:r>
      <w:r w:rsidRPr="00604E59">
        <w:t>, and</w:t>
      </w:r>
      <w:r w:rsidRPr="00604E59" w:rsidR="007B23F4">
        <w:t xml:space="preserve"> I could explain that more if you like.</w:t>
      </w:r>
    </w:p>
    <w:p w:rsidR="007B23F4" w:rsidRPr="00604E59" w:rsidP="00783C6E">
      <w:pPr>
        <w:pStyle w:val="Answer"/>
      </w:pPr>
      <w:r w:rsidRPr="00604E59">
        <w:t>A</w:t>
      </w:r>
      <w:r w:rsidRPr="00604E59">
        <w:t xml:space="preserve">lso, </w:t>
      </w:r>
      <w:r w:rsidRPr="00604E59">
        <w:t xml:space="preserve">after </w:t>
      </w:r>
      <w:r w:rsidRPr="00604E59">
        <w:t xml:space="preserve">10 or 15 years of </w:t>
      </w:r>
      <w:r w:rsidRPr="00604E59">
        <w:t>very significant</w:t>
      </w:r>
      <w:r w:rsidRPr="00604E59">
        <w:t xml:space="preserve"> regulatory expansion since the financial crisis, which all of us</w:t>
      </w:r>
      <w:r w:rsidRPr="00604E59">
        <w:t xml:space="preserve">, as well as </w:t>
      </w:r>
      <w:r w:rsidRPr="00604E59" w:rsidR="00953285">
        <w:t>m</w:t>
      </w:r>
      <w:r w:rsidRPr="00604E59">
        <w:t xml:space="preserve">embers of this </w:t>
      </w:r>
      <w:r w:rsidRPr="00604E59">
        <w:t>C</w:t>
      </w:r>
      <w:r w:rsidRPr="00604E59">
        <w:t>ommittee</w:t>
      </w:r>
      <w:r w:rsidRPr="00604E59">
        <w:t>,</w:t>
      </w:r>
      <w:r w:rsidRPr="00604E59">
        <w:t xml:space="preserve"> </w:t>
      </w:r>
      <w:r w:rsidRPr="00604E59">
        <w:t xml:space="preserve">have been involved in, </w:t>
      </w:r>
      <w:r w:rsidRPr="00604E59">
        <w:t xml:space="preserve">and with our exit </w:t>
      </w:r>
      <w:r w:rsidRPr="00604E59">
        <w:t xml:space="preserve">from </w:t>
      </w:r>
      <w:r w:rsidRPr="00604E59">
        <w:t>the EU, we can look at things again</w:t>
      </w:r>
      <w:r w:rsidRPr="00604E59">
        <w:t>.</w:t>
      </w:r>
      <w:r w:rsidRPr="00604E59">
        <w:t xml:space="preserve"> </w:t>
      </w:r>
      <w:r w:rsidRPr="00604E59">
        <w:t>T</w:t>
      </w:r>
      <w:r w:rsidRPr="00604E59">
        <w:t xml:space="preserve">here are </w:t>
      </w:r>
      <w:r w:rsidRPr="00604E59">
        <w:t>some</w:t>
      </w:r>
      <w:r w:rsidRPr="00604E59">
        <w:t xml:space="preserve"> things where we can pull back a bit</w:t>
      </w:r>
      <w:r w:rsidRPr="00604E59">
        <w:t xml:space="preserve"> and</w:t>
      </w:r>
      <w:r w:rsidRPr="00604E59">
        <w:t xml:space="preserve"> simplify. </w:t>
      </w:r>
      <w:r w:rsidRPr="00604E59">
        <w:t>W</w:t>
      </w:r>
      <w:r w:rsidRPr="00604E59">
        <w:t>hat Parliament has asked us to do through the secondary objective is that</w:t>
      </w:r>
      <w:r w:rsidRPr="00604E59">
        <w:t>.</w:t>
      </w:r>
      <w:r w:rsidRPr="00604E59">
        <w:t xml:space="preserve"> I read what </w:t>
      </w:r>
      <w:r w:rsidRPr="00604E59">
        <w:t>G</w:t>
      </w:r>
      <w:r w:rsidRPr="00604E59">
        <w:t xml:space="preserve">overnment </w:t>
      </w:r>
      <w:r w:rsidRPr="00604E59">
        <w:t xml:space="preserve">are </w:t>
      </w:r>
      <w:r w:rsidRPr="00604E59">
        <w:t>asking us to do as the same</w:t>
      </w:r>
      <w:r w:rsidRPr="00604E59">
        <w:t>,</w:t>
      </w:r>
      <w:r w:rsidRPr="00604E59">
        <w:t xml:space="preserve"> </w:t>
      </w:r>
      <w:r w:rsidRPr="00604E59">
        <w:t>s</w:t>
      </w:r>
      <w:r w:rsidRPr="00604E59">
        <w:t>o we do not yet have a problem with that.</w:t>
      </w:r>
    </w:p>
    <w:p w:rsidR="007B23F4" w:rsidRPr="00604E59" w:rsidP="00B85022">
      <w:pPr>
        <w:pStyle w:val="Question"/>
      </w:pPr>
      <w:sdt>
        <w:sdtPr>
          <w:alias w:val="Member"/>
          <w:tag w:val="&lt;Member mnisId='5257' dodsId='133717'&gt;"/>
          <w:id w:val="1995599948"/>
          <w:placeholder>
            <w:docPart w:val="DefaultPlaceholder_-1854013440"/>
          </w:placeholder>
          <w:richText/>
        </w:sdtPr>
        <w:sdtContent>
          <w:r w:rsidRPr="00604E59" w:rsidR="00B85022">
            <w:rPr>
              <w:b/>
            </w:rPr>
            <w:t>Rachel Blake:</w:t>
          </w:r>
        </w:sdtContent>
      </w:sdt>
      <w:r w:rsidRPr="00604E59">
        <w:t xml:space="preserve"> I would like to come on to some of what is in your letter and what you intend to do</w:t>
      </w:r>
      <w:r w:rsidRPr="00604E59" w:rsidR="00B85022">
        <w:t>,</w:t>
      </w:r>
      <w:r w:rsidRPr="00604E59">
        <w:t xml:space="preserve"> </w:t>
      </w:r>
      <w:r w:rsidRPr="00604E59" w:rsidR="00B85022">
        <w:t>b</w:t>
      </w:r>
      <w:r w:rsidRPr="00604E59">
        <w:t xml:space="preserve">ut I just want to ask </w:t>
      </w:r>
      <w:r w:rsidRPr="00604E59" w:rsidR="00A22C43">
        <w:t xml:space="preserve">about </w:t>
      </w:r>
      <w:r w:rsidRPr="00604E59">
        <w:t xml:space="preserve">and reflect on some of the evidence that </w:t>
      </w:r>
      <w:r w:rsidRPr="00604E59" w:rsidR="00B85022">
        <w:t xml:space="preserve">Nikhil Rathi </w:t>
      </w:r>
      <w:r w:rsidRPr="00604E59">
        <w:t xml:space="preserve">has </w:t>
      </w:r>
      <w:r w:rsidR="005D2C7D">
        <w:t>given</w:t>
      </w:r>
      <w:r w:rsidRPr="00604E59">
        <w:t xml:space="preserve"> a</w:t>
      </w:r>
      <w:r w:rsidR="005D2C7D">
        <w:t>bout</w:t>
      </w:r>
      <w:r w:rsidRPr="00604E59">
        <w:t xml:space="preserve"> </w:t>
      </w:r>
      <w:r w:rsidRPr="00604E59" w:rsidR="00A22C43">
        <w:t xml:space="preserve">the </w:t>
      </w:r>
      <w:r w:rsidRPr="00604E59">
        <w:t>risk of company failure</w:t>
      </w:r>
      <w:r w:rsidRPr="00604E59" w:rsidR="00A22C43">
        <w:t>,</w:t>
      </w:r>
      <w:r w:rsidRPr="00604E59">
        <w:t xml:space="preserve"> and whether the </w:t>
      </w:r>
      <w:r w:rsidRPr="00604E59" w:rsidR="00B85022">
        <w:t>G</w:t>
      </w:r>
      <w:r w:rsidRPr="00604E59">
        <w:t>overnment and consumers are going to have to accept a higher risk of company failure if a change in regulations is going to be effective.</w:t>
      </w:r>
    </w:p>
    <w:p w:rsidR="00A22C43" w:rsidRPr="00604E59" w:rsidP="00A22C43">
      <w:pPr>
        <w:pStyle w:val="Answer"/>
      </w:pPr>
      <w:sdt>
        <w:sdtPr>
          <w:alias w:val="Witness"/>
          <w:id w:val="-1301842852"/>
          <w:placeholder>
            <w:docPart w:val="DefaultPlaceholder_-1854013440"/>
          </w:placeholder>
          <w:richText/>
        </w:sdtPr>
        <w:sdtContent>
          <w:r w:rsidRPr="00604E59" w:rsidR="00A8776D">
            <w:rPr>
              <w:b/>
              <w:i/>
            </w:rPr>
            <w:t>Sam Woods:</w:t>
          </w:r>
        </w:sdtContent>
      </w:sdt>
      <w:r w:rsidRPr="00604E59">
        <w:t xml:space="preserve"> It </w:t>
      </w:r>
      <w:r w:rsidRPr="00604E59" w:rsidR="007B23F4">
        <w:t>is a wise point for Nikhil to make.</w:t>
      </w:r>
      <w:r w:rsidRPr="00604E59" w:rsidR="001B396E">
        <w:t xml:space="preserve"> </w:t>
      </w:r>
      <w:r w:rsidRPr="00604E59">
        <w:t>I</w:t>
      </w:r>
      <w:r w:rsidRPr="00604E59" w:rsidR="007B23F4">
        <w:t>t manifests a bit differently for the FCA than it does for the PRA. The reason is that</w:t>
      </w:r>
      <w:r w:rsidRPr="00604E59">
        <w:t>,</w:t>
      </w:r>
      <w:r w:rsidRPr="00604E59" w:rsidR="007B23F4">
        <w:t xml:space="preserve"> from the very first day of the PRA’s existence, </w:t>
      </w:r>
      <w:r w:rsidRPr="00604E59">
        <w:t xml:space="preserve">we </w:t>
      </w:r>
      <w:r w:rsidRPr="00604E59" w:rsidR="007B23F4">
        <w:t xml:space="preserve">have said </w:t>
      </w:r>
      <w:r w:rsidRPr="00604E59">
        <w:t xml:space="preserve">that </w:t>
      </w:r>
      <w:r w:rsidRPr="00604E59" w:rsidR="007B23F4">
        <w:t>we are not a zero</w:t>
      </w:r>
      <w:r w:rsidRPr="00604E59">
        <w:t>-</w:t>
      </w:r>
      <w:r w:rsidRPr="00604E59" w:rsidR="007B23F4">
        <w:t xml:space="preserve">failure regulator. </w:t>
      </w:r>
      <w:r w:rsidRPr="00604E59">
        <w:t>I</w:t>
      </w:r>
      <w:r w:rsidRPr="00604E59" w:rsidR="007B23F4">
        <w:t>ndeed, this is not much discussed, but if you want to bring that to life, under our competition objective, which we have had since very near the beginning of the PRA</w:t>
      </w:r>
      <w:r w:rsidRPr="00604E59">
        <w:t xml:space="preserve"> 12 years or so ago</w:t>
      </w:r>
      <w:r w:rsidRPr="00604E59" w:rsidR="007B23F4">
        <w:t>, we have</w:t>
      </w:r>
      <w:r w:rsidRPr="00604E59" w:rsidR="001B396E">
        <w:t xml:space="preserve"> </w:t>
      </w:r>
      <w:r w:rsidRPr="00604E59" w:rsidR="007B23F4">
        <w:t>authorised 40 new banks in the UK</w:t>
      </w:r>
      <w:r w:rsidR="00DB4EC6">
        <w:t>—w</w:t>
      </w:r>
      <w:r w:rsidRPr="00604E59" w:rsidR="007B23F4">
        <w:t xml:space="preserve">e have authorised 80, but 40 of them are genuine </w:t>
      </w:r>
      <w:r w:rsidRPr="00604E59">
        <w:t>d</w:t>
      </w:r>
      <w:r w:rsidRPr="00604E59" w:rsidR="007B23F4">
        <w:t xml:space="preserve">e </w:t>
      </w:r>
      <w:r w:rsidRPr="00604E59">
        <w:t>n</w:t>
      </w:r>
      <w:r w:rsidRPr="00604E59" w:rsidR="007B23F4">
        <w:t>ovo UK banks.</w:t>
      </w:r>
      <w:r w:rsidR="00DB4EC6">
        <w:t xml:space="preserve"> </w:t>
      </w:r>
      <w:r w:rsidRPr="00604E59" w:rsidR="007B23F4">
        <w:t xml:space="preserve">We have also exited about </w:t>
      </w:r>
      <w:r w:rsidRPr="00604E59" w:rsidR="007B23F4">
        <w:t>20</w:t>
      </w:r>
      <w:r w:rsidRPr="00604E59" w:rsidR="007B23F4">
        <w:t xml:space="preserve">. </w:t>
      </w:r>
      <w:r w:rsidRPr="00604E59">
        <w:t>S</w:t>
      </w:r>
      <w:r w:rsidRPr="00604E59" w:rsidR="007B23F4">
        <w:t>ome of</w:t>
      </w:r>
      <w:r w:rsidRPr="00604E59" w:rsidR="007B23F4">
        <w:t xml:space="preserve"> that has been quite spectacular, </w:t>
      </w:r>
      <w:r w:rsidRPr="00604E59">
        <w:t xml:space="preserve">such as </w:t>
      </w:r>
      <w:r w:rsidRPr="00604E59" w:rsidR="007B23F4">
        <w:t xml:space="preserve">Silicon Valley Bank </w:t>
      </w:r>
      <w:r w:rsidR="00DB4EC6">
        <w:t>and</w:t>
      </w:r>
      <w:r w:rsidRPr="00604E59" w:rsidR="007B23F4">
        <w:t xml:space="preserve"> Credit Suisse. </w:t>
      </w:r>
      <w:r w:rsidRPr="00604E59" w:rsidR="007B23F4">
        <w:t>A lot of</w:t>
      </w:r>
      <w:r w:rsidRPr="00604E59" w:rsidR="007B23F4">
        <w:t xml:space="preserve"> it has required a huge amount of work by us in difficult circumstances</w:t>
      </w:r>
      <w:r w:rsidRPr="00604E59">
        <w:t>,</w:t>
      </w:r>
      <w:r w:rsidRPr="00604E59" w:rsidR="007B23F4">
        <w:t xml:space="preserve"> but </w:t>
      </w:r>
      <w:r w:rsidRPr="00604E59">
        <w:t xml:space="preserve">has </w:t>
      </w:r>
      <w:r w:rsidRPr="00604E59" w:rsidR="007B23F4">
        <w:t>been taken care of more quietly.</w:t>
      </w:r>
      <w:r w:rsidRPr="00604E59">
        <w:t xml:space="preserve"> </w:t>
      </w:r>
      <w:r w:rsidRPr="00604E59" w:rsidR="007B23F4">
        <w:t xml:space="preserve">I judge that we have that appetite, </w:t>
      </w:r>
      <w:r w:rsidRPr="00604E59">
        <w:t xml:space="preserve">and </w:t>
      </w:r>
      <w:r w:rsidRPr="00604E59" w:rsidR="007B23F4">
        <w:t>that you have the appetite for that to be going on, and that is all right.</w:t>
      </w:r>
    </w:p>
    <w:p w:rsidR="007B23F4" w:rsidRPr="00604E59" w:rsidP="00A22C43">
      <w:pPr>
        <w:pStyle w:val="Answer"/>
      </w:pPr>
      <w:r w:rsidRPr="00604E59">
        <w:t>W</w:t>
      </w:r>
      <w:r w:rsidRPr="00604E59">
        <w:t>e can progress what we are doing under our secondary objective in that same philosophy.</w:t>
      </w:r>
      <w:r w:rsidRPr="00604E59" w:rsidR="001B396E">
        <w:t xml:space="preserve"> </w:t>
      </w:r>
      <w:r w:rsidRPr="00604E59">
        <w:t>A</w:t>
      </w:r>
      <w:r w:rsidRPr="00604E59">
        <w:t>t the FCA end</w:t>
      </w:r>
      <w:r w:rsidRPr="00604E59">
        <w:t>,</w:t>
      </w:r>
      <w:r w:rsidRPr="00604E59">
        <w:t xml:space="preserve"> it is a bit sharper</w:t>
      </w:r>
      <w:r w:rsidRPr="00604E59" w:rsidR="00953285">
        <w:t>. M</w:t>
      </w:r>
      <w:r w:rsidRPr="00604E59">
        <w:t>oving some of those dials will</w:t>
      </w:r>
      <w:r w:rsidRPr="00604E59" w:rsidR="001B396E">
        <w:t xml:space="preserve"> </w:t>
      </w:r>
      <w:r w:rsidRPr="00604E59">
        <w:t xml:space="preserve">result in higher failures, </w:t>
      </w:r>
      <w:r w:rsidRPr="00604E59">
        <w:t xml:space="preserve">and </w:t>
      </w:r>
      <w:r w:rsidRPr="00604E59">
        <w:t>perhaps higher</w:t>
      </w:r>
      <w:r w:rsidRPr="00604E59">
        <w:t xml:space="preserve"> costs falling back on the deposit guarantee scheme</w:t>
      </w:r>
      <w:r w:rsidRPr="00604E59">
        <w:t>,</w:t>
      </w:r>
      <w:r w:rsidRPr="00604E59">
        <w:t xml:space="preserve"> or maybe cost</w:t>
      </w:r>
      <w:r w:rsidRPr="00604E59">
        <w:t>s</w:t>
      </w:r>
      <w:r w:rsidRPr="00604E59">
        <w:t xml:space="preserve"> to consumers. </w:t>
      </w:r>
      <w:r w:rsidRPr="00604E59">
        <w:t>T</w:t>
      </w:r>
      <w:r w:rsidRPr="00604E59">
        <w:t>hat is why</w:t>
      </w:r>
      <w:r w:rsidRPr="00604E59" w:rsidR="001B396E">
        <w:t xml:space="preserve"> </w:t>
      </w:r>
      <w:r w:rsidRPr="00604E59">
        <w:t xml:space="preserve">he is </w:t>
      </w:r>
      <w:r w:rsidRPr="00604E59">
        <w:t>making that point particularly strongly to you.</w:t>
      </w:r>
    </w:p>
    <w:p w:rsidR="007B23F4" w:rsidRPr="00604E59" w:rsidP="00A22C43">
      <w:pPr>
        <w:pStyle w:val="Question"/>
      </w:pPr>
      <w:sdt>
        <w:sdtPr>
          <w:alias w:val="Member"/>
          <w:tag w:val="&lt;Member mnisId='5257' dodsId='133717'&gt;"/>
          <w:id w:val="1361083673"/>
          <w:placeholder>
            <w:docPart w:val="DefaultPlaceholder_-1854013440"/>
          </w:placeholder>
          <w:richText/>
        </w:sdtPr>
        <w:sdtContent>
          <w:r w:rsidRPr="00604E59" w:rsidR="00A22C43">
            <w:rPr>
              <w:b/>
            </w:rPr>
            <w:t>Rachel Blake:</w:t>
          </w:r>
        </w:sdtContent>
      </w:sdt>
      <w:r w:rsidRPr="00604E59" w:rsidR="00A22C43">
        <w:t xml:space="preserve"> I</w:t>
      </w:r>
      <w:r w:rsidRPr="00604E59">
        <w:t xml:space="preserve">n terms of </w:t>
      </w:r>
      <w:r w:rsidRPr="00604E59">
        <w:t>some of</w:t>
      </w:r>
      <w:r w:rsidRPr="00604E59">
        <w:t xml:space="preserve"> the ideas that we will come on to, how much growth </w:t>
      </w:r>
      <w:r w:rsidR="00D045FC">
        <w:t xml:space="preserve">do you think </w:t>
      </w:r>
      <w:r w:rsidRPr="00604E59">
        <w:t xml:space="preserve">is available from your proposals in the letters that you have written to </w:t>
      </w:r>
      <w:r w:rsidRPr="00604E59" w:rsidR="00A22C43">
        <w:t>G</w:t>
      </w:r>
      <w:r w:rsidRPr="00604E59">
        <w:t>overnment?</w:t>
      </w:r>
    </w:p>
    <w:p w:rsidR="007B23F4" w:rsidRPr="00604E59" w:rsidP="00A22C43">
      <w:pPr>
        <w:pStyle w:val="Answer"/>
      </w:pPr>
      <w:sdt>
        <w:sdtPr>
          <w:alias w:val="Witness"/>
          <w:id w:val="686480236"/>
          <w:placeholder>
            <w:docPart w:val="DefaultPlaceholder_-1854013440"/>
          </w:placeholder>
          <w:richText/>
        </w:sdtPr>
        <w:sdtContent>
          <w:r w:rsidRPr="00604E59" w:rsidR="00A8776D">
            <w:rPr>
              <w:b/>
              <w:i/>
            </w:rPr>
            <w:t>Sam Woods:</w:t>
          </w:r>
        </w:sdtContent>
      </w:sdt>
      <w:r w:rsidRPr="00604E59" w:rsidR="00A22C43">
        <w:t xml:space="preserve"> </w:t>
      </w:r>
      <w:r w:rsidRPr="00604E59">
        <w:t>I must be honest with you</w:t>
      </w:r>
      <w:r w:rsidR="002C629C">
        <w:t>:</w:t>
      </w:r>
      <w:r w:rsidRPr="00604E59">
        <w:t xml:space="preserve"> </w:t>
      </w:r>
      <w:r w:rsidR="002C629C">
        <w:t>w</w:t>
      </w:r>
      <w:r w:rsidRPr="00604E59">
        <w:t>e have not attempted to quantify the GDP impact of what we are doing</w:t>
      </w:r>
      <w:r w:rsidRPr="00604E59" w:rsidR="00A22C43">
        <w:t>,</w:t>
      </w:r>
      <w:r w:rsidRPr="00604E59">
        <w:t xml:space="preserve"> because</w:t>
      </w:r>
      <w:r w:rsidRPr="00604E59" w:rsidR="001B396E">
        <w:t xml:space="preserve"> </w:t>
      </w:r>
      <w:r w:rsidRPr="00604E59">
        <w:t xml:space="preserve">that would tie up an enormous amount of our resource for a very uncertain outcome. I did see that the </w:t>
      </w:r>
      <w:r w:rsidRPr="00604E59" w:rsidR="00A22C43">
        <w:t>G</w:t>
      </w:r>
      <w:r w:rsidRPr="00604E59">
        <w:t xml:space="preserve">overnment took a swing at it in </w:t>
      </w:r>
      <w:r w:rsidRPr="00604E59" w:rsidR="00A22C43">
        <w:t xml:space="preserve">their </w:t>
      </w:r>
      <w:r w:rsidRPr="00604E59">
        <w:t>recent regulatory action plan.</w:t>
      </w:r>
      <w:r w:rsidRPr="00604E59" w:rsidR="001B396E">
        <w:t xml:space="preserve"> </w:t>
      </w:r>
      <w:r w:rsidRPr="00604E59" w:rsidR="00A22C43">
        <w:t>T</w:t>
      </w:r>
      <w:r w:rsidRPr="00604E59">
        <w:t xml:space="preserve">hey went back to a </w:t>
      </w:r>
      <w:r w:rsidRPr="00604E59" w:rsidR="00953285">
        <w:t>B</w:t>
      </w:r>
      <w:r w:rsidRPr="00604E59">
        <w:t xml:space="preserve">etter </w:t>
      </w:r>
      <w:r w:rsidRPr="00604E59" w:rsidR="00953285">
        <w:t>R</w:t>
      </w:r>
      <w:r w:rsidRPr="00604E59">
        <w:t xml:space="preserve">egulation </w:t>
      </w:r>
      <w:r w:rsidRPr="00604E59" w:rsidR="00953285">
        <w:t>T</w:t>
      </w:r>
      <w:r w:rsidRPr="00604E59">
        <w:t>ask</w:t>
      </w:r>
      <w:r w:rsidRPr="00604E59" w:rsidR="00953285">
        <w:t xml:space="preserve"> F</w:t>
      </w:r>
      <w:r w:rsidRPr="00604E59">
        <w:t>orce report from 2005</w:t>
      </w:r>
      <w:r w:rsidRPr="00604E59" w:rsidR="00A22C43">
        <w:t>,</w:t>
      </w:r>
      <w:r w:rsidRPr="00604E59">
        <w:t xml:space="preserve"> which looked at </w:t>
      </w:r>
      <w:r w:rsidRPr="00604E59">
        <w:t>some</w:t>
      </w:r>
      <w:r w:rsidRPr="00604E59">
        <w:t xml:space="preserve"> Dutch and American studies in this context.</w:t>
      </w:r>
      <w:r w:rsidRPr="00604E59" w:rsidR="00A22C43">
        <w:t xml:space="preserve"> W</w:t>
      </w:r>
      <w:r w:rsidRPr="00604E59">
        <w:t xml:space="preserve">hat we can see is that the steps </w:t>
      </w:r>
      <w:r w:rsidRPr="00604E59" w:rsidR="00A22C43">
        <w:t xml:space="preserve">that </w:t>
      </w:r>
      <w:r w:rsidRPr="00604E59">
        <w:t xml:space="preserve">we are taking are removing </w:t>
      </w:r>
      <w:r w:rsidRPr="00604E59">
        <w:t>some</w:t>
      </w:r>
      <w:r w:rsidRPr="00604E59">
        <w:t xml:space="preserve"> constraints in the system. We could go through </w:t>
      </w:r>
      <w:r w:rsidRPr="00604E59">
        <w:t>some of</w:t>
      </w:r>
      <w:r w:rsidRPr="00604E59">
        <w:t xml:space="preserve"> them individually if you like.</w:t>
      </w:r>
    </w:p>
    <w:p w:rsidR="007B23F4" w:rsidRPr="00604E59" w:rsidP="00A22C43">
      <w:pPr>
        <w:pStyle w:val="Question"/>
      </w:pPr>
      <w:sdt>
        <w:sdtPr>
          <w:alias w:val="Member"/>
          <w:tag w:val="&lt;Member mnisId='5257' dodsId='133717'&gt;"/>
          <w:id w:val="-1088234591"/>
          <w:placeholder>
            <w:docPart w:val="DefaultPlaceholder_-1854013440"/>
          </w:placeholder>
          <w:richText/>
        </w:sdtPr>
        <w:sdtContent>
          <w:r w:rsidRPr="00604E59" w:rsidR="00A22C43">
            <w:rPr>
              <w:b/>
            </w:rPr>
            <w:t>Rachel Blake:</w:t>
          </w:r>
        </w:sdtContent>
      </w:sdt>
      <w:r w:rsidRPr="00604E59" w:rsidR="00A22C43">
        <w:t xml:space="preserve"> </w:t>
      </w:r>
      <w:r w:rsidRPr="00604E59">
        <w:t>I want to come on to your proposals around increasing the ability of the insurance sector to invest in the UK economy</w:t>
      </w:r>
      <w:r w:rsidR="00632CB3">
        <w:t>.</w:t>
      </w:r>
      <w:r w:rsidRPr="00604E59">
        <w:t xml:space="preserve"> </w:t>
      </w:r>
      <w:r w:rsidR="00632CB3">
        <w:t>H</w:t>
      </w:r>
      <w:r w:rsidRPr="00604E59">
        <w:t xml:space="preserve">ow </w:t>
      </w:r>
      <w:r w:rsidR="00632CB3">
        <w:t xml:space="preserve">do </w:t>
      </w:r>
      <w:r w:rsidRPr="00604E59">
        <w:t xml:space="preserve">you see the timeline of those proposals and what </w:t>
      </w:r>
      <w:r w:rsidR="00632CB3">
        <w:t xml:space="preserve">do </w:t>
      </w:r>
      <w:r w:rsidRPr="00604E59">
        <w:t>you anticipate the outcomes to be</w:t>
      </w:r>
      <w:r w:rsidR="00632CB3">
        <w:t>?</w:t>
      </w:r>
    </w:p>
    <w:p w:rsidR="00A22C43" w:rsidRPr="00604E59" w:rsidP="00A22C43">
      <w:pPr>
        <w:pStyle w:val="Answer"/>
      </w:pPr>
      <w:sdt>
        <w:sdtPr>
          <w:alias w:val="Witness"/>
          <w:id w:val="1187799681"/>
          <w:placeholder>
            <w:docPart w:val="DefaultPlaceholder_-1854013440"/>
          </w:placeholder>
          <w:richText/>
        </w:sdtPr>
        <w:sdtContent>
          <w:r w:rsidRPr="00604E59" w:rsidR="00A8776D">
            <w:rPr>
              <w:b/>
              <w:i/>
            </w:rPr>
            <w:t>Sam Woods:</w:t>
          </w:r>
        </w:sdtContent>
      </w:sdt>
      <w:r w:rsidRPr="00604E59">
        <w:t xml:space="preserve"> It is</w:t>
      </w:r>
      <w:r w:rsidRPr="00604E59" w:rsidR="007B23F4">
        <w:t xml:space="preserve"> </w:t>
      </w:r>
      <w:r w:rsidRPr="00604E59" w:rsidR="007B23F4">
        <w:t>very early</w:t>
      </w:r>
      <w:r w:rsidRPr="00604E59" w:rsidR="007B23F4">
        <w:t xml:space="preserve"> days. As we ha</w:t>
      </w:r>
      <w:r w:rsidR="001E5BF2">
        <w:t>ve</w:t>
      </w:r>
      <w:r w:rsidRPr="00604E59" w:rsidR="007B23F4">
        <w:t xml:space="preserve"> this meeting, the full regime</w:t>
      </w:r>
      <w:r w:rsidRPr="00604E59">
        <w:t>—</w:t>
      </w:r>
      <w:r w:rsidRPr="00604E59" w:rsidR="007B23F4">
        <w:t xml:space="preserve">Ms Castell and I spent </w:t>
      </w:r>
      <w:r w:rsidRPr="00604E59" w:rsidR="007B23F4">
        <w:t>a lot of</w:t>
      </w:r>
      <w:r w:rsidRPr="00604E59" w:rsidR="007B23F4">
        <w:t xml:space="preserve"> time on this in the </w:t>
      </w:r>
      <w:r w:rsidRPr="00604E59">
        <w:t xml:space="preserve">Prudential </w:t>
      </w:r>
      <w:r w:rsidRPr="00604E59" w:rsidR="007B23F4">
        <w:t>Regulation Committee</w:t>
      </w:r>
      <w:r w:rsidRPr="00604E59">
        <w:t>—came in</w:t>
      </w:r>
      <w:r w:rsidRPr="00604E59" w:rsidR="007B23F4">
        <w:t xml:space="preserve"> </w:t>
      </w:r>
      <w:r w:rsidRPr="00604E59">
        <w:t xml:space="preserve">only </w:t>
      </w:r>
      <w:r w:rsidRPr="00604E59" w:rsidR="007B23F4">
        <w:t>four months ago. The matching adjustment changes</w:t>
      </w:r>
      <w:r w:rsidRPr="00604E59" w:rsidR="001B396E">
        <w:t xml:space="preserve"> </w:t>
      </w:r>
      <w:r w:rsidRPr="00604E59" w:rsidR="007B23F4">
        <w:t xml:space="preserve">came in six months before that, so we are about </w:t>
      </w:r>
      <w:r w:rsidRPr="00604E59">
        <w:t xml:space="preserve">10 </w:t>
      </w:r>
      <w:r w:rsidRPr="00604E59" w:rsidR="007B23F4">
        <w:t>months in.</w:t>
      </w:r>
    </w:p>
    <w:p w:rsidR="00A22C43" w:rsidRPr="00604E59" w:rsidP="00A22C43">
      <w:pPr>
        <w:pStyle w:val="Answer"/>
      </w:pPr>
      <w:r w:rsidRPr="00604E59">
        <w:t>What I can tell you is</w:t>
      </w:r>
      <w:r w:rsidRPr="00604E59">
        <w:t xml:space="preserve"> </w:t>
      </w:r>
      <w:r w:rsidRPr="00604E59">
        <w:t>that</w:t>
      </w:r>
      <w:r w:rsidRPr="00604E59">
        <w:t>,</w:t>
      </w:r>
      <w:r w:rsidRPr="00604E59">
        <w:t xml:space="preserve"> during that time</w:t>
      </w:r>
      <w:r w:rsidRPr="00604E59">
        <w:t>,</w:t>
      </w:r>
      <w:r w:rsidRPr="00604E59">
        <w:t xml:space="preserve"> we have had nine firms go through what we call our application readiness assessment process</w:t>
      </w:r>
      <w:r w:rsidRPr="00604E59">
        <w:t>,</w:t>
      </w:r>
      <w:r w:rsidRPr="00604E59">
        <w:t xml:space="preserve"> which is a new</w:t>
      </w:r>
      <w:r w:rsidRPr="00604E59" w:rsidR="001B396E">
        <w:t xml:space="preserve"> </w:t>
      </w:r>
      <w:r w:rsidRPr="00604E59">
        <w:t>get</w:t>
      </w:r>
      <w:r w:rsidRPr="00604E59">
        <w:t>-</w:t>
      </w:r>
      <w:r w:rsidRPr="00604E59">
        <w:t xml:space="preserve">ready thing </w:t>
      </w:r>
      <w:r w:rsidRPr="00604E59" w:rsidR="007E2695">
        <w:t xml:space="preserve">that </w:t>
      </w:r>
      <w:r w:rsidRPr="00604E59">
        <w:t xml:space="preserve">we have for those investments. Those have gone </w:t>
      </w:r>
      <w:r w:rsidRPr="00604E59">
        <w:t>pretty well</w:t>
      </w:r>
      <w:r w:rsidRPr="00604E59">
        <w:t xml:space="preserve">, </w:t>
      </w:r>
      <w:r w:rsidRPr="00604E59">
        <w:t xml:space="preserve">and </w:t>
      </w:r>
      <w:r w:rsidRPr="00604E59">
        <w:t xml:space="preserve">have been quite quick, </w:t>
      </w:r>
      <w:r w:rsidRPr="00604E59">
        <w:t xml:space="preserve">at </w:t>
      </w:r>
      <w:r w:rsidRPr="00604E59">
        <w:t>18 days each</w:t>
      </w:r>
      <w:r w:rsidRPr="00604E59">
        <w:t xml:space="preserve"> on average</w:t>
      </w:r>
      <w:r w:rsidRPr="00604E59">
        <w:t xml:space="preserve">. </w:t>
      </w:r>
      <w:r w:rsidRPr="00604E59">
        <w:t>W</w:t>
      </w:r>
      <w:r w:rsidRPr="00604E59">
        <w:t xml:space="preserve">e have had </w:t>
      </w:r>
      <w:r w:rsidRPr="00604E59">
        <w:t>10</w:t>
      </w:r>
      <w:r w:rsidRPr="00604E59">
        <w:t xml:space="preserve"> </w:t>
      </w:r>
      <w:r w:rsidRPr="00604E59">
        <w:t>firms come to us for new approvals for the matching adjustment</w:t>
      </w:r>
      <w:r w:rsidRPr="00604E59">
        <w:t>,</w:t>
      </w:r>
      <w:r w:rsidRPr="00604E59">
        <w:t xml:space="preserve"> which is a regulatory treatment that is particularly relevant to the area </w:t>
      </w:r>
      <w:r w:rsidRPr="00604E59">
        <w:t xml:space="preserve">that </w:t>
      </w:r>
      <w:r w:rsidRPr="00604E59">
        <w:t>you are asking about.</w:t>
      </w:r>
    </w:p>
    <w:p w:rsidR="00A22C43" w:rsidRPr="00604E59" w:rsidP="00A22C43">
      <w:pPr>
        <w:pStyle w:val="Answer"/>
      </w:pPr>
      <w:r w:rsidRPr="00604E59">
        <w:t xml:space="preserve">Interestingly, of those </w:t>
      </w:r>
      <w:r w:rsidRPr="00604E59">
        <w:t>10</w:t>
      </w:r>
      <w:r w:rsidRPr="00604E59">
        <w:t xml:space="preserve">, only two asked to have permissions for the new flexibilities </w:t>
      </w:r>
      <w:r w:rsidRPr="00604E59">
        <w:t xml:space="preserve">that </w:t>
      </w:r>
      <w:r w:rsidRPr="00604E59" w:rsidR="007E2695">
        <w:t xml:space="preserve">there </w:t>
      </w:r>
      <w:r w:rsidRPr="00604E59">
        <w:t xml:space="preserve">are for these highly predictable assets. </w:t>
      </w:r>
      <w:r w:rsidRPr="00604E59">
        <w:t>T</w:t>
      </w:r>
      <w:r w:rsidRPr="00604E59">
        <w:t xml:space="preserve">he type of assets that they were looking for </w:t>
      </w:r>
      <w:r w:rsidRPr="00604E59">
        <w:t>were still traded</w:t>
      </w:r>
      <w:r w:rsidRPr="00604E59">
        <w:t xml:space="preserve"> assets</w:t>
      </w:r>
      <w:r w:rsidRPr="00604E59">
        <w:t>—</w:t>
      </w:r>
      <w:r w:rsidRPr="00604E59">
        <w:t xml:space="preserve">callable bonds and things of that kind. </w:t>
      </w:r>
      <w:r w:rsidRPr="00604E59">
        <w:t>F</w:t>
      </w:r>
      <w:r w:rsidRPr="00604E59">
        <w:t xml:space="preserve">or that reason, it is </w:t>
      </w:r>
      <w:r w:rsidRPr="00604E59">
        <w:t xml:space="preserve">still </w:t>
      </w:r>
      <w:r w:rsidRPr="00604E59">
        <w:t>pretty early</w:t>
      </w:r>
      <w:r w:rsidRPr="00604E59">
        <w:t xml:space="preserve"> days.</w:t>
      </w:r>
    </w:p>
    <w:p w:rsidR="007B23F4" w:rsidRPr="00604E59" w:rsidP="00A22C43">
      <w:pPr>
        <w:pStyle w:val="Answer"/>
      </w:pPr>
      <w:r w:rsidRPr="00604E59">
        <w:t>F</w:t>
      </w:r>
      <w:r w:rsidRPr="00604E59">
        <w:t xml:space="preserve">rom the </w:t>
      </w:r>
      <w:r w:rsidRPr="00604E59">
        <w:t>C</w:t>
      </w:r>
      <w:r w:rsidRPr="00604E59">
        <w:t>ommittee’s point of view, if I might be so bold, the commitment that the insurance industry</w:t>
      </w:r>
      <w:r w:rsidRPr="00604E59">
        <w:t xml:space="preserve"> made</w:t>
      </w:r>
      <w:r w:rsidRPr="00604E59">
        <w:t xml:space="preserve"> to make another </w:t>
      </w:r>
      <w:r w:rsidRPr="00604E59">
        <w:t xml:space="preserve">£100 </w:t>
      </w:r>
      <w:r w:rsidRPr="00604E59">
        <w:t>billion of investment is not for us to track</w:t>
      </w:r>
      <w:r w:rsidRPr="00604E59">
        <w:t>.</w:t>
      </w:r>
      <w:r w:rsidRPr="00604E59">
        <w:t xml:space="preserve"> </w:t>
      </w:r>
      <w:r w:rsidRPr="00604E59">
        <w:t>I</w:t>
      </w:r>
      <w:r w:rsidRPr="00604E59">
        <w:t xml:space="preserve">t is not our commitment, but </w:t>
      </w:r>
      <w:r w:rsidRPr="00604E59">
        <w:t xml:space="preserve">one that </w:t>
      </w:r>
      <w:r w:rsidRPr="00604E59">
        <w:t>the industry made</w:t>
      </w:r>
      <w:r w:rsidRPr="00604E59">
        <w:t>,</w:t>
      </w:r>
      <w:r w:rsidRPr="00604E59">
        <w:t xml:space="preserve"> </w:t>
      </w:r>
      <w:r w:rsidRPr="00604E59">
        <w:t xml:space="preserve">and </w:t>
      </w:r>
      <w:r w:rsidRPr="00604E59">
        <w:t xml:space="preserve">Mr </w:t>
      </w:r>
      <w:r w:rsidRPr="00604E59">
        <w:t xml:space="preserve">Glen </w:t>
      </w:r>
      <w:r w:rsidRPr="00604E59">
        <w:t xml:space="preserve">is </w:t>
      </w:r>
      <w:r w:rsidRPr="00604E59">
        <w:t>very familiar</w:t>
      </w:r>
      <w:r w:rsidRPr="00604E59">
        <w:t xml:space="preserve"> with it from the time. </w:t>
      </w:r>
      <w:r w:rsidRPr="00604E59">
        <w:t>K</w:t>
      </w:r>
      <w:r w:rsidRPr="00604E59">
        <w:t xml:space="preserve">eeping track of where that is getting to would be </w:t>
      </w:r>
      <w:r w:rsidRPr="00604E59">
        <w:t>a good way</w:t>
      </w:r>
      <w:r w:rsidRPr="00604E59">
        <w:t xml:space="preserve"> to keep track of your question.</w:t>
      </w:r>
    </w:p>
    <w:p w:rsidR="007B23F4" w:rsidRPr="00604E59" w:rsidP="00A22C43">
      <w:pPr>
        <w:pStyle w:val="Question"/>
      </w:pPr>
      <w:sdt>
        <w:sdtPr>
          <w:alias w:val="Member"/>
          <w:tag w:val="&lt;Member mnisId='5257' dodsId='133717'&gt;"/>
          <w:id w:val="-805157977"/>
          <w:placeholder>
            <w:docPart w:val="DefaultPlaceholder_-1854013440"/>
          </w:placeholder>
          <w:richText/>
        </w:sdtPr>
        <w:sdtContent>
          <w:r w:rsidRPr="00604E59" w:rsidR="00A22C43">
            <w:rPr>
              <w:b/>
            </w:rPr>
            <w:t>Rachel Blake:</w:t>
          </w:r>
        </w:sdtContent>
      </w:sdt>
      <w:r w:rsidRPr="00604E59" w:rsidR="00A22C43">
        <w:t xml:space="preserve"> </w:t>
      </w:r>
      <w:r w:rsidRPr="00604E59">
        <w:t>Just so I have understood, only two firms have asked for this variation about predictability</w:t>
      </w:r>
      <w:r w:rsidRPr="00604E59" w:rsidR="00A22C43">
        <w:t>.</w:t>
      </w:r>
    </w:p>
    <w:p w:rsidR="007B23F4" w:rsidRPr="00604E59" w:rsidP="00A22C43">
      <w:pPr>
        <w:pStyle w:val="Answer"/>
      </w:pPr>
      <w:sdt>
        <w:sdtPr>
          <w:alias w:val="Witness"/>
          <w:id w:val="1437023539"/>
          <w:placeholder>
            <w:docPart w:val="DefaultPlaceholder_-1854013440"/>
          </w:placeholder>
          <w:richText/>
        </w:sdtPr>
        <w:sdtContent>
          <w:r w:rsidRPr="00604E59" w:rsidR="00A8776D">
            <w:rPr>
              <w:b/>
              <w:i/>
            </w:rPr>
            <w:t>Sam Woods:</w:t>
          </w:r>
        </w:sdtContent>
      </w:sdt>
      <w:r w:rsidRPr="00604E59" w:rsidR="00A22C43">
        <w:t xml:space="preserve"> </w:t>
      </w:r>
      <w:r w:rsidRPr="00604E59">
        <w:t xml:space="preserve">So far, that is the case. </w:t>
      </w:r>
      <w:r w:rsidRPr="00604E59">
        <w:t>Perhaps I</w:t>
      </w:r>
      <w:r w:rsidRPr="00604E59">
        <w:t xml:space="preserve"> could bring in Mr Bailey</w:t>
      </w:r>
      <w:r w:rsidRPr="00604E59" w:rsidR="00A22C43">
        <w:t xml:space="preserve"> briefly</w:t>
      </w:r>
      <w:r w:rsidRPr="00604E59">
        <w:t>.</w:t>
      </w:r>
    </w:p>
    <w:p w:rsidR="007B23F4" w:rsidRPr="00604E59" w:rsidP="007B23F4">
      <w:pPr>
        <w:pStyle w:val="Question"/>
      </w:pPr>
      <w:sdt>
        <w:sdtPr>
          <w:alias w:val="Member"/>
          <w:tag w:val="&lt;Member mnisId='5257' dodsId='133717'&gt;"/>
          <w:id w:val="144789012"/>
          <w:placeholder>
            <w:docPart w:val="DefaultPlaceholder_-1854013440"/>
          </w:placeholder>
          <w:richText/>
        </w:sdtPr>
        <w:sdtContent>
          <w:r w:rsidRPr="00604E59" w:rsidR="00A22C43">
            <w:rPr>
              <w:b/>
            </w:rPr>
            <w:t>Rachel Blake:</w:t>
          </w:r>
        </w:sdtContent>
      </w:sdt>
      <w:r w:rsidRPr="00604E59" w:rsidR="00A22C43">
        <w:t xml:space="preserve"> W</w:t>
      </w:r>
      <w:r w:rsidRPr="00604E59">
        <w:t>hat do you think that means in terms of the changes?</w:t>
      </w:r>
    </w:p>
    <w:p w:rsidR="00A22C43" w:rsidRPr="00604E59" w:rsidP="00A22C43">
      <w:pPr>
        <w:pStyle w:val="Answer"/>
      </w:pPr>
      <w:sdt>
        <w:sdtPr>
          <w:alias w:val="Witness"/>
          <w:id w:val="-167792489"/>
          <w:placeholder>
            <w:docPart w:val="DefaultPlaceholder_-1854013440"/>
          </w:placeholder>
          <w:richText/>
        </w:sdtPr>
        <w:sdtContent>
          <w:r w:rsidRPr="00604E59" w:rsidR="00A8776D">
            <w:rPr>
              <w:b/>
              <w:i/>
            </w:rPr>
            <w:t>Sam Woods:</w:t>
          </w:r>
        </w:sdtContent>
      </w:sdt>
      <w:r w:rsidRPr="00604E59">
        <w:t xml:space="preserve"> F</w:t>
      </w:r>
      <w:r w:rsidRPr="00604E59" w:rsidR="007B23F4">
        <w:t xml:space="preserve">irms are taking time to adjust to the new regime, </w:t>
      </w:r>
      <w:r w:rsidRPr="00604E59">
        <w:t xml:space="preserve">which </w:t>
      </w:r>
      <w:r w:rsidRPr="00604E59" w:rsidR="007B23F4">
        <w:t xml:space="preserve">is reasonable. </w:t>
      </w:r>
      <w:r w:rsidRPr="00604E59">
        <w:t>I</w:t>
      </w:r>
      <w:r w:rsidRPr="00604E59" w:rsidR="007B23F4">
        <w:t xml:space="preserve">nsurance is a long-term business. </w:t>
      </w:r>
      <w:r w:rsidRPr="00604E59">
        <w:t>W</w:t>
      </w:r>
      <w:r w:rsidRPr="00604E59" w:rsidR="007B23F4">
        <w:t xml:space="preserve">e should </w:t>
      </w:r>
      <w:r w:rsidRPr="00604E59">
        <w:t xml:space="preserve">not </w:t>
      </w:r>
      <w:r w:rsidRPr="00604E59" w:rsidR="007B23F4">
        <w:t>expect it to turn on a dime overnight. We are bringing forward something else</w:t>
      </w:r>
      <w:r w:rsidR="00BB493B">
        <w:t xml:space="preserve">: </w:t>
      </w:r>
      <w:r w:rsidRPr="00604E59" w:rsidR="007B23F4">
        <w:t xml:space="preserve">our accelerator, which could ease </w:t>
      </w:r>
      <w:r w:rsidRPr="00604E59">
        <w:t xml:space="preserve">this </w:t>
      </w:r>
      <w:r w:rsidRPr="00604E59" w:rsidR="007B23F4">
        <w:t>a bit.</w:t>
      </w:r>
      <w:r w:rsidR="00BB493B">
        <w:t xml:space="preserve"> </w:t>
      </w:r>
      <w:r w:rsidR="00BB493B">
        <w:t xml:space="preserve">Perhaps </w:t>
      </w:r>
      <w:r w:rsidRPr="00604E59" w:rsidR="00BB493B">
        <w:t>Mr Bailey</w:t>
      </w:r>
      <w:r w:rsidRPr="00604E59" w:rsidR="00BB493B">
        <w:t xml:space="preserve"> </w:t>
      </w:r>
      <w:r w:rsidR="00BB493B">
        <w:t xml:space="preserve">will </w:t>
      </w:r>
      <w:r w:rsidRPr="00604E59" w:rsidR="00BB493B">
        <w:t>touch on</w:t>
      </w:r>
      <w:r w:rsidR="00BB493B">
        <w:t xml:space="preserve"> that.</w:t>
      </w:r>
    </w:p>
    <w:p w:rsidR="00A22C43" w:rsidRPr="00604E59" w:rsidP="00A22C43">
      <w:pPr>
        <w:pStyle w:val="Answer"/>
      </w:pPr>
      <w:sdt>
        <w:sdtPr>
          <w:alias w:val="Witness"/>
          <w:id w:val="-721742688"/>
          <w:placeholder>
            <w:docPart w:val="DefaultPlaceholder_-1854013440"/>
          </w:placeholder>
          <w:richText/>
        </w:sdtPr>
        <w:sdtContent>
          <w:r w:rsidRPr="00604E59" w:rsidR="00A8776D">
            <w:rPr>
              <w:b/>
              <w:i/>
            </w:rPr>
            <w:t>David Bailey:</w:t>
          </w:r>
        </w:sdtContent>
      </w:sdt>
      <w:r w:rsidRPr="00604E59">
        <w:t xml:space="preserve"> It is </w:t>
      </w:r>
      <w:r w:rsidRPr="00604E59" w:rsidR="007B23F4">
        <w:t>early days, and</w:t>
      </w:r>
      <w:r w:rsidRPr="00604E59" w:rsidR="001B396E">
        <w:t xml:space="preserve"> </w:t>
      </w:r>
      <w:r w:rsidRPr="00604E59" w:rsidR="007B23F4">
        <w:t xml:space="preserve">the investment opportunities </w:t>
      </w:r>
      <w:r w:rsidRPr="00604E59" w:rsidR="007B23F4">
        <w:t>have to</w:t>
      </w:r>
      <w:r w:rsidRPr="00604E59" w:rsidR="007B23F4">
        <w:t xml:space="preserve"> be there for the insurers as well. </w:t>
      </w:r>
      <w:r w:rsidRPr="00604E59">
        <w:t>W</w:t>
      </w:r>
      <w:r w:rsidRPr="00604E59" w:rsidR="007B23F4">
        <w:t xml:space="preserve">e are also doing two things alongside the reforms that Sam mentioned we </w:t>
      </w:r>
      <w:r w:rsidRPr="00604E59">
        <w:t xml:space="preserve">had </w:t>
      </w:r>
      <w:r w:rsidRPr="00604E59" w:rsidR="007B23F4">
        <w:t>already implemented.</w:t>
      </w:r>
    </w:p>
    <w:p w:rsidR="00A22C43" w:rsidRPr="00604E59" w:rsidP="00A22C43">
      <w:pPr>
        <w:pStyle w:val="Answer"/>
      </w:pPr>
      <w:r w:rsidRPr="00604E59">
        <w:t>W</w:t>
      </w:r>
      <w:r w:rsidRPr="00604E59" w:rsidR="007B23F4">
        <w:t xml:space="preserve">e </w:t>
      </w:r>
      <w:r w:rsidRPr="00604E59">
        <w:t xml:space="preserve">have </w:t>
      </w:r>
      <w:r w:rsidRPr="00604E59" w:rsidR="007B23F4">
        <w:t>just put out a consultation on what we are calling our investment accelerator, which will enable insurance firms to put certain assets in their matching adjustment portfolio</w:t>
      </w:r>
      <w:r w:rsidRPr="00604E59" w:rsidR="007E2695">
        <w:t>,</w:t>
      </w:r>
      <w:r w:rsidRPr="00604E59" w:rsidR="007B23F4">
        <w:t xml:space="preserve"> without our approval</w:t>
      </w:r>
      <w:r w:rsidRPr="00604E59" w:rsidR="007E2695">
        <w:t>,</w:t>
      </w:r>
      <w:r w:rsidRPr="00604E59" w:rsidR="007B23F4">
        <w:t xml:space="preserve"> for a time-limited period</w:t>
      </w:r>
      <w:r w:rsidRPr="00604E59" w:rsidR="007E2695">
        <w:t>,</w:t>
      </w:r>
      <w:r w:rsidRPr="00604E59" w:rsidR="007B23F4">
        <w:t xml:space="preserve"> while we go through the approval process. </w:t>
      </w:r>
      <w:r w:rsidRPr="00604E59">
        <w:t>T</w:t>
      </w:r>
      <w:r w:rsidRPr="00604E59" w:rsidR="007B23F4">
        <w:t xml:space="preserve">hat is a novel approach, which will enable insurers to take advantage of investment opportunities much </w:t>
      </w:r>
      <w:r w:rsidRPr="00604E59" w:rsidR="007E2695">
        <w:t xml:space="preserve">more </w:t>
      </w:r>
      <w:r w:rsidRPr="00604E59" w:rsidR="005D7BE8">
        <w:t>swiftly</w:t>
      </w:r>
      <w:r w:rsidRPr="00604E59" w:rsidR="007B23F4">
        <w:t>.</w:t>
      </w:r>
    </w:p>
    <w:p w:rsidR="007B23F4" w:rsidRPr="00604E59" w:rsidP="00A22C43">
      <w:pPr>
        <w:pStyle w:val="Answer"/>
      </w:pPr>
      <w:r w:rsidRPr="00604E59">
        <w:t>O</w:t>
      </w:r>
      <w:r w:rsidRPr="00604E59">
        <w:t xml:space="preserve">n the back of discussions with Treasury, </w:t>
      </w:r>
      <w:r w:rsidRPr="00604E59">
        <w:t xml:space="preserve">we are also </w:t>
      </w:r>
      <w:r w:rsidRPr="00604E59">
        <w:t>in discussions with the National Wealth Fund about how we can facilitate insurers being more active in the investment opportunities that the National Wealth Fund bring</w:t>
      </w:r>
      <w:r w:rsidRPr="00604E59">
        <w:t>s</w:t>
      </w:r>
      <w:r w:rsidRPr="00604E59">
        <w:t xml:space="preserve"> to fruition. </w:t>
      </w:r>
      <w:r w:rsidRPr="00604E59">
        <w:t>W</w:t>
      </w:r>
      <w:r w:rsidRPr="00604E59">
        <w:t xml:space="preserve">e have already seen </w:t>
      </w:r>
      <w:r w:rsidRPr="00604E59">
        <w:t>some</w:t>
      </w:r>
      <w:r w:rsidRPr="00604E59">
        <w:t xml:space="preserve"> announcements that indicate that that is happening. </w:t>
      </w:r>
      <w:r w:rsidRPr="00604E59">
        <w:t>F</w:t>
      </w:r>
      <w:r w:rsidRPr="00604E59">
        <w:t xml:space="preserve">or example, </w:t>
      </w:r>
      <w:r w:rsidRPr="00604E59" w:rsidR="005D1AEA">
        <w:t xml:space="preserve">Rothesay </w:t>
      </w:r>
      <w:r w:rsidRPr="00604E59">
        <w:t xml:space="preserve">recently announced an investment in </w:t>
      </w:r>
      <w:r w:rsidRPr="00604E59" w:rsidR="005D1AEA">
        <w:t xml:space="preserve">a </w:t>
      </w:r>
      <w:r w:rsidRPr="00604E59">
        <w:t>social housing refit programme, which has come through discussions with the National Wealth Fund.</w:t>
      </w:r>
    </w:p>
    <w:p w:rsidR="007B23F4" w:rsidRPr="00604E59" w:rsidP="005D1AEA">
      <w:pPr>
        <w:pStyle w:val="Question"/>
      </w:pPr>
      <w:sdt>
        <w:sdtPr>
          <w:alias w:val="Member"/>
          <w:tag w:val="&lt;Member mnisId='5257' dodsId='133717'&gt;"/>
          <w:id w:val="1143704362"/>
          <w:placeholder>
            <w:docPart w:val="DefaultPlaceholder_-1854013440"/>
          </w:placeholder>
          <w:richText/>
        </w:sdtPr>
        <w:sdtContent>
          <w:r w:rsidRPr="00604E59" w:rsidR="005D1AEA">
            <w:rPr>
              <w:b/>
            </w:rPr>
            <w:t>Rachel Blake:</w:t>
          </w:r>
        </w:sdtContent>
      </w:sdt>
      <w:r w:rsidRPr="00604E59" w:rsidR="005D1AEA">
        <w:t xml:space="preserve"> </w:t>
      </w:r>
      <w:r w:rsidRPr="00604E59">
        <w:t xml:space="preserve">Thank you very much. </w:t>
      </w:r>
      <w:r w:rsidR="009E3E8B">
        <w:t xml:space="preserve">What is the evidence that </w:t>
      </w:r>
      <w:r w:rsidRPr="00604E59">
        <w:t>the concierge programme that you are bringing forward</w:t>
      </w:r>
      <w:r w:rsidR="009E3E8B">
        <w:t xml:space="preserve"> </w:t>
      </w:r>
      <w:r w:rsidRPr="00604E59">
        <w:t xml:space="preserve">is going to really </w:t>
      </w:r>
      <w:r w:rsidR="009E3E8B">
        <w:t xml:space="preserve">turn </w:t>
      </w:r>
      <w:r w:rsidRPr="00604E59">
        <w:t>the dial</w:t>
      </w:r>
      <w:r w:rsidRPr="00604E59" w:rsidR="005D1AEA">
        <w:t>?</w:t>
      </w:r>
      <w:r w:rsidRPr="00604E59">
        <w:t xml:space="preserve"> </w:t>
      </w:r>
      <w:r w:rsidRPr="00604E59" w:rsidR="005D1AEA">
        <w:t>W</w:t>
      </w:r>
      <w:r w:rsidRPr="00604E59">
        <w:t>hat is the timeline for implementation?</w:t>
      </w:r>
    </w:p>
    <w:p w:rsidR="005D1AEA" w:rsidRPr="00604E59" w:rsidP="005D1AEA">
      <w:pPr>
        <w:pStyle w:val="Answer"/>
      </w:pPr>
      <w:sdt>
        <w:sdtPr>
          <w:alias w:val="Witness"/>
          <w:id w:val="-938129642"/>
          <w:placeholder>
            <w:docPart w:val="DefaultPlaceholder_-1854013440"/>
          </w:placeholder>
          <w:richText/>
        </w:sdtPr>
        <w:sdtContent>
          <w:r w:rsidRPr="00604E59" w:rsidR="00A8776D">
            <w:rPr>
              <w:b/>
              <w:i/>
            </w:rPr>
            <w:t>Sam Woods:</w:t>
          </w:r>
        </w:sdtContent>
      </w:sdt>
      <w:r w:rsidRPr="00604E59">
        <w:t xml:space="preserve"> T</w:t>
      </w:r>
      <w:r w:rsidRPr="00604E59" w:rsidR="007B23F4">
        <w:t xml:space="preserve">he evidence really comes from Singapore. </w:t>
      </w:r>
      <w:r w:rsidRPr="00604E59">
        <w:t>T</w:t>
      </w:r>
      <w:r w:rsidRPr="00604E59" w:rsidR="007B23F4">
        <w:t xml:space="preserve">hat is where they have one of these services. There are </w:t>
      </w:r>
      <w:r w:rsidRPr="00604E59" w:rsidR="007B23F4">
        <w:t>some</w:t>
      </w:r>
      <w:r w:rsidRPr="00604E59" w:rsidR="007B23F4">
        <w:t xml:space="preserve"> in other places, but we have looked at that. I have been out there and talked to the team there. </w:t>
      </w:r>
      <w:r w:rsidRPr="00604E59">
        <w:t>T</w:t>
      </w:r>
      <w:r w:rsidRPr="00604E59" w:rsidR="007B23F4">
        <w:t>here is credible evidence, and I have heard it directly from firms on the receiving end of that service</w:t>
      </w:r>
      <w:r w:rsidR="005941E6">
        <w:t xml:space="preserve">, that </w:t>
      </w:r>
      <w:r w:rsidRPr="00604E59" w:rsidR="007B23F4">
        <w:t xml:space="preserve">that has helped the competitiveness of that </w:t>
      </w:r>
      <w:r w:rsidRPr="00604E59" w:rsidR="007B23F4">
        <w:t>jurisdiction</w:t>
      </w:r>
      <w:r w:rsidRPr="00604E59" w:rsidR="007B23F4">
        <w:t>.</w:t>
      </w:r>
    </w:p>
    <w:p w:rsidR="005D1AEA" w:rsidRPr="00604E59" w:rsidP="005D1AEA">
      <w:pPr>
        <w:pStyle w:val="Answer"/>
      </w:pPr>
      <w:r w:rsidRPr="00604E59">
        <w:t>I</w:t>
      </w:r>
      <w:r w:rsidRPr="00604E59" w:rsidR="007B23F4">
        <w:t>t is the</w:t>
      </w:r>
      <w:r w:rsidRPr="00604E59" w:rsidR="001B396E">
        <w:t xml:space="preserve"> </w:t>
      </w:r>
      <w:r w:rsidRPr="00604E59">
        <w:t xml:space="preserve">sort of </w:t>
      </w:r>
      <w:r w:rsidRPr="00604E59" w:rsidR="007B23F4">
        <w:t xml:space="preserve">thing that we should be looking at in this </w:t>
      </w:r>
      <w:r w:rsidRPr="00604E59" w:rsidR="007B23F4">
        <w:t>environment, because</w:t>
      </w:r>
      <w:r w:rsidRPr="00604E59" w:rsidR="007B23F4">
        <w:t xml:space="preserve"> I do not think that</w:t>
      </w:r>
      <w:r w:rsidRPr="00604E59">
        <w:t>, if we do it in the right way, it endangers</w:t>
      </w:r>
      <w:r w:rsidRPr="00604E59" w:rsidR="007B23F4">
        <w:t xml:space="preserve"> in any way our primary objectives, but it can clearly speak to the secondary. </w:t>
      </w:r>
      <w:r w:rsidRPr="00604E59">
        <w:t xml:space="preserve">I find the </w:t>
      </w:r>
      <w:r w:rsidRPr="00604E59" w:rsidR="007B23F4">
        <w:t xml:space="preserve">framework </w:t>
      </w:r>
      <w:r w:rsidRPr="00604E59">
        <w:t xml:space="preserve">that </w:t>
      </w:r>
      <w:r w:rsidRPr="00604E59" w:rsidR="007B23F4">
        <w:t xml:space="preserve">our team has </w:t>
      </w:r>
      <w:r w:rsidRPr="00604E59" w:rsidR="007B23F4">
        <w:t>come up with</w:t>
      </w:r>
      <w:r w:rsidRPr="00604E59" w:rsidR="007B23F4">
        <w:t xml:space="preserve"> for thinking about how we </w:t>
      </w:r>
      <w:r w:rsidRPr="00604E59">
        <w:t>e</w:t>
      </w:r>
      <w:r w:rsidRPr="00604E59" w:rsidR="007B23F4">
        <w:t xml:space="preserve">ffect competitiveness and growth quite helpful. </w:t>
      </w:r>
      <w:r w:rsidRPr="00604E59">
        <w:t>B</w:t>
      </w:r>
      <w:r w:rsidRPr="00604E59" w:rsidR="007B23F4">
        <w:t>asically</w:t>
      </w:r>
      <w:r w:rsidRPr="00604E59">
        <w:t>, they</w:t>
      </w:r>
      <w:r w:rsidRPr="00604E59" w:rsidR="007B23F4">
        <w:t xml:space="preserve"> say </w:t>
      </w:r>
      <w:r w:rsidRPr="00604E59">
        <w:t xml:space="preserve">that </w:t>
      </w:r>
      <w:r w:rsidRPr="00604E59" w:rsidR="007B23F4">
        <w:t xml:space="preserve">we </w:t>
      </w:r>
      <w:r w:rsidRPr="00604E59">
        <w:t>e</w:t>
      </w:r>
      <w:r w:rsidRPr="00604E59" w:rsidR="007B23F4">
        <w:t xml:space="preserve">ffect it in three ways, and </w:t>
      </w:r>
      <w:r w:rsidRPr="00604E59">
        <w:t xml:space="preserve">this </w:t>
      </w:r>
      <w:r w:rsidRPr="00604E59" w:rsidR="007B23F4">
        <w:t xml:space="preserve">is relevant to your question. One is the allocation of capital </w:t>
      </w:r>
      <w:r w:rsidR="00F84C99">
        <w:t>in the</w:t>
      </w:r>
      <w:r w:rsidRPr="00604E59" w:rsidR="007B23F4">
        <w:t xml:space="preserve"> economy. I do not think </w:t>
      </w:r>
      <w:r w:rsidRPr="00604E59">
        <w:t xml:space="preserve">that </w:t>
      </w:r>
      <w:r w:rsidRPr="00604E59" w:rsidR="007B23F4">
        <w:t xml:space="preserve">concierge does that much </w:t>
      </w:r>
      <w:r w:rsidRPr="00604E59">
        <w:t xml:space="preserve">for </w:t>
      </w:r>
      <w:r w:rsidRPr="00604E59" w:rsidR="007B23F4">
        <w:t>that.</w:t>
      </w:r>
      <w:r w:rsidRPr="00604E59">
        <w:t xml:space="preserve"> The second </w:t>
      </w:r>
      <w:r w:rsidRPr="00604E59" w:rsidR="007B23F4">
        <w:t>is how well UK firms can compete abroad. It is irrelevant to that. The third is how attractive the UK is as a location for foreign firms. This speaks directly to the third.</w:t>
      </w:r>
    </w:p>
    <w:p w:rsidR="007B23F4" w:rsidRPr="00604E59" w:rsidP="005D1AEA">
      <w:pPr>
        <w:pStyle w:val="Answer"/>
      </w:pPr>
      <w:r w:rsidRPr="00604E59">
        <w:t>T</w:t>
      </w:r>
      <w:r w:rsidRPr="00604E59">
        <w:t xml:space="preserve">hat idea </w:t>
      </w:r>
      <w:r w:rsidRPr="00604E59">
        <w:t>was very warmly received</w:t>
      </w:r>
      <w:r w:rsidRPr="00604E59">
        <w:t xml:space="preserve"> by the </w:t>
      </w:r>
      <w:r w:rsidRPr="00604E59">
        <w:t>G</w:t>
      </w:r>
      <w:r w:rsidRPr="00604E59">
        <w:t xml:space="preserve">overnment. We have had intensive discussions with the Office for Investment, with the Treasury, with the FCA </w:t>
      </w:r>
      <w:r w:rsidRPr="00604E59">
        <w:t>and also</w:t>
      </w:r>
      <w:r w:rsidRPr="00604E59" w:rsidR="001B396E">
        <w:t xml:space="preserve"> </w:t>
      </w:r>
      <w:r w:rsidRPr="00604E59">
        <w:t xml:space="preserve">with the City of London Corporation, because the Lord Mayor’s role is quite closely linked to this. I expect </w:t>
      </w:r>
      <w:r w:rsidRPr="00604E59">
        <w:t xml:space="preserve">that </w:t>
      </w:r>
      <w:r w:rsidRPr="00604E59">
        <w:t xml:space="preserve">we will have an announcement in the summer of the opening of that unit. I should </w:t>
      </w:r>
      <w:r w:rsidRPr="00604E59">
        <w:t>probably wait</w:t>
      </w:r>
      <w:r w:rsidRPr="00604E59">
        <w:t xml:space="preserve"> until that comes, because it will probably come from the Chancellor when it</w:t>
      </w:r>
      <w:r w:rsidRPr="00604E59" w:rsidR="005D7BE8">
        <w:t xml:space="preserve"> comes</w:t>
      </w:r>
      <w:r w:rsidRPr="00604E59">
        <w:t>.</w:t>
      </w:r>
    </w:p>
    <w:p w:rsidR="007B23F4" w:rsidRPr="00604E59" w:rsidP="005D1AEA">
      <w:pPr>
        <w:pStyle w:val="Question"/>
      </w:pPr>
      <w:sdt>
        <w:sdtPr>
          <w:alias w:val="Member"/>
          <w:tag w:val="&lt;Member mnisId='5257' dodsId='133717'&gt;"/>
          <w:id w:val="1149254075"/>
          <w:placeholder>
            <w:docPart w:val="DefaultPlaceholder_-1854013440"/>
          </w:placeholder>
          <w:richText/>
        </w:sdtPr>
        <w:sdtContent>
          <w:r w:rsidRPr="00604E59" w:rsidR="005D1AEA">
            <w:rPr>
              <w:b/>
            </w:rPr>
            <w:t>Rachel Blake:</w:t>
          </w:r>
        </w:sdtContent>
      </w:sdt>
      <w:r w:rsidRPr="00604E59">
        <w:t xml:space="preserve"> </w:t>
      </w:r>
      <w:r w:rsidRPr="00604E59" w:rsidR="005D1AEA">
        <w:t>I</w:t>
      </w:r>
      <w:r w:rsidRPr="00604E59">
        <w:t xml:space="preserve">n terms of the content of this programme, will rationalising the number of principles </w:t>
      </w:r>
      <w:r w:rsidRPr="00604E59" w:rsidR="005D7BE8">
        <w:t>that</w:t>
      </w:r>
      <w:r w:rsidRPr="00604E59" w:rsidR="007E2695">
        <w:t xml:space="preserve"> </w:t>
      </w:r>
      <w:r w:rsidRPr="00604E59">
        <w:t xml:space="preserve">you are considering </w:t>
      </w:r>
      <w:r w:rsidRPr="00604E59" w:rsidR="005D7BE8">
        <w:t xml:space="preserve">as </w:t>
      </w:r>
      <w:r w:rsidRPr="00604E59">
        <w:t>have</w:t>
      </w:r>
      <w:r w:rsidRPr="00604E59" w:rsidR="005D7BE8">
        <w:t>-</w:t>
      </w:r>
      <w:r w:rsidRPr="00604E59">
        <w:t xml:space="preserve">regards really </w:t>
      </w:r>
      <w:r w:rsidRPr="00604E59" w:rsidR="007E2695">
        <w:t xml:space="preserve">change </w:t>
      </w:r>
      <w:r w:rsidRPr="00604E59">
        <w:t>the approach, or is it more about your internal workings and processes?</w:t>
      </w:r>
    </w:p>
    <w:p w:rsidR="005D1AEA" w:rsidRPr="00604E59" w:rsidP="005D1AEA">
      <w:pPr>
        <w:pStyle w:val="Answer"/>
      </w:pPr>
      <w:sdt>
        <w:sdtPr>
          <w:alias w:val="Witness"/>
          <w:id w:val="-1396035712"/>
          <w:placeholder>
            <w:docPart w:val="DefaultPlaceholder_-1854013440"/>
          </w:placeholder>
          <w:richText/>
        </w:sdtPr>
        <w:sdtContent>
          <w:r w:rsidRPr="00604E59" w:rsidR="00A8776D">
            <w:rPr>
              <w:b/>
              <w:i/>
            </w:rPr>
            <w:t>Sam Woods:</w:t>
          </w:r>
        </w:sdtContent>
      </w:sdt>
      <w:r w:rsidRPr="00604E59">
        <w:t xml:space="preserve"> I</w:t>
      </w:r>
      <w:r w:rsidRPr="00604E59" w:rsidR="007B23F4">
        <w:t xml:space="preserve">t is </w:t>
      </w:r>
      <w:r w:rsidRPr="00604E59" w:rsidR="007B23F4">
        <w:t>probably more</w:t>
      </w:r>
      <w:r w:rsidRPr="00604E59" w:rsidR="007B23F4">
        <w:t xml:space="preserve"> the latter, in the sense </w:t>
      </w:r>
      <w:r w:rsidRPr="00604E59">
        <w:t xml:space="preserve">that </w:t>
      </w:r>
      <w:r w:rsidRPr="00604E59" w:rsidR="007B23F4">
        <w:t xml:space="preserve">it is just a way of making regulation less cumbersome. I may want to bring in Ms Castell on this point. </w:t>
      </w:r>
      <w:r w:rsidRPr="00604E59">
        <w:t>W</w:t>
      </w:r>
      <w:r w:rsidRPr="00604E59" w:rsidR="007B23F4">
        <w:t xml:space="preserve">e look at our have-regards. It depends </w:t>
      </w:r>
      <w:r w:rsidRPr="00604E59">
        <w:t xml:space="preserve">on </w:t>
      </w:r>
      <w:r w:rsidRPr="00604E59" w:rsidR="007B23F4">
        <w:t xml:space="preserve">how you count them. You can get to different numbers, but </w:t>
      </w:r>
      <w:r w:rsidRPr="00604E59">
        <w:t xml:space="preserve">there are </w:t>
      </w:r>
      <w:r w:rsidRPr="00604E59" w:rsidR="007B23F4">
        <w:t>roughly 25</w:t>
      </w:r>
      <w:r w:rsidRPr="00604E59" w:rsidR="007B23F4">
        <w:t xml:space="preserve">. </w:t>
      </w:r>
      <w:r w:rsidRPr="00604E59">
        <w:t>T</w:t>
      </w:r>
      <w:r w:rsidRPr="00604E59" w:rsidR="007B23F4">
        <w:t xml:space="preserve">hey fall into a competition bucket, a competitiveness and growth bucket, </w:t>
      </w:r>
      <w:r w:rsidRPr="00604E59" w:rsidR="005D7BE8">
        <w:t>G</w:t>
      </w:r>
      <w:r w:rsidRPr="00604E59" w:rsidR="007B23F4">
        <w:t>overnment economic policy, climate, and then regulatory principles.</w:t>
      </w:r>
    </w:p>
    <w:p w:rsidR="005D1AEA" w:rsidRPr="00604E59" w:rsidP="005D1AEA">
      <w:pPr>
        <w:pStyle w:val="Answer"/>
      </w:pPr>
      <w:r w:rsidRPr="00604E59">
        <w:t>F</w:t>
      </w:r>
      <w:r w:rsidRPr="00604E59" w:rsidR="007B23F4">
        <w:t>or the competition and competitiveness and growth bucket</w:t>
      </w:r>
      <w:r w:rsidRPr="00604E59">
        <w:t>s</w:t>
      </w:r>
      <w:r w:rsidRPr="00604E59" w:rsidR="007B23F4">
        <w:t>, none of those have-regards are problematic or odd when you look at them</w:t>
      </w:r>
      <w:r w:rsidRPr="00604E59">
        <w:t>,</w:t>
      </w:r>
      <w:r w:rsidRPr="00604E59" w:rsidR="007B23F4">
        <w:t xml:space="preserve"> </w:t>
      </w:r>
      <w:r w:rsidRPr="00604E59">
        <w:t>b</w:t>
      </w:r>
      <w:r w:rsidRPr="00604E59" w:rsidR="007B23F4">
        <w:t xml:space="preserve">ut given </w:t>
      </w:r>
      <w:r w:rsidRPr="00604E59">
        <w:t xml:space="preserve">that </w:t>
      </w:r>
      <w:r w:rsidRPr="00604E59" w:rsidR="007B23F4">
        <w:t xml:space="preserve">we now have objectives on both of those, </w:t>
      </w:r>
      <w:r w:rsidRPr="00604E59">
        <w:t>the question is, “W</w:t>
      </w:r>
      <w:r w:rsidRPr="00604E59" w:rsidR="007B23F4">
        <w:t xml:space="preserve">hat is it that a have-regard might make us do </w:t>
      </w:r>
      <w:r w:rsidRPr="00604E59">
        <w:t xml:space="preserve">that </w:t>
      </w:r>
      <w:r w:rsidRPr="00604E59" w:rsidR="007B23F4">
        <w:t>we would not already do under the objective?</w:t>
      </w:r>
      <w:r w:rsidRPr="00604E59">
        <w:t>”</w:t>
      </w:r>
    </w:p>
    <w:p w:rsidR="007B23F4" w:rsidRPr="00604E59" w:rsidP="005D1AEA">
      <w:pPr>
        <w:pStyle w:val="Answer"/>
      </w:pPr>
      <w:r w:rsidRPr="00604E59">
        <w:t>Climate is a bit different.</w:t>
      </w:r>
      <w:r w:rsidRPr="00604E59" w:rsidR="001B396E">
        <w:t xml:space="preserve"> </w:t>
      </w:r>
      <w:r w:rsidRPr="00604E59" w:rsidR="005D1AEA">
        <w:t>I</w:t>
      </w:r>
      <w:r w:rsidRPr="00604E59">
        <w:t xml:space="preserve">f Parliament wants us to have regard to climate issues, we do need something in there, but we could be a bit more efficient and constrained in how they are set up. </w:t>
      </w:r>
      <w:r w:rsidRPr="00604E59" w:rsidR="005D1AEA">
        <w:t>T</w:t>
      </w:r>
      <w:r w:rsidRPr="00604E59">
        <w:t xml:space="preserve">hese will be decisions for </w:t>
      </w:r>
      <w:r w:rsidRPr="00604E59" w:rsidR="005D1AEA">
        <w:t>G</w:t>
      </w:r>
      <w:r w:rsidRPr="00604E59">
        <w:t>overnment and for you, not for us</w:t>
      </w:r>
      <w:r w:rsidRPr="00604E59" w:rsidR="005D1AEA">
        <w:t>,</w:t>
      </w:r>
      <w:r w:rsidRPr="00604E59">
        <w:t xml:space="preserve"> </w:t>
      </w:r>
      <w:r w:rsidRPr="00604E59" w:rsidR="005D1AEA">
        <w:t>b</w:t>
      </w:r>
      <w:r w:rsidRPr="00604E59">
        <w:t>ut I wonder if Ms Castell wants to come in as well.</w:t>
      </w:r>
    </w:p>
    <w:p w:rsidR="007B23F4" w:rsidRPr="00604E59" w:rsidP="005D1AEA">
      <w:pPr>
        <w:pStyle w:val="Answer"/>
      </w:pPr>
      <w:sdt>
        <w:sdtPr>
          <w:alias w:val="Witness"/>
          <w:id w:val="107013693"/>
          <w:placeholder>
            <w:docPart w:val="DefaultPlaceholder_-1854013440"/>
          </w:placeholder>
          <w:richText/>
        </w:sdtPr>
        <w:sdtContent>
          <w:r w:rsidRPr="00604E59" w:rsidR="00A8776D">
            <w:rPr>
              <w:b/>
              <w:i/>
            </w:rPr>
            <w:t>Tanya Castell:</w:t>
          </w:r>
        </w:sdtContent>
      </w:sdt>
      <w:r w:rsidRPr="00604E59" w:rsidR="005D1AEA">
        <w:t xml:space="preserve"> B</w:t>
      </w:r>
      <w:r w:rsidRPr="00604E59">
        <w:t>y having those have-regards more focused in terms of the additional areas, as Mr Wood</w:t>
      </w:r>
      <w:r w:rsidRPr="00604E59" w:rsidR="005D1AEA">
        <w:t>s</w:t>
      </w:r>
      <w:r w:rsidRPr="00604E59">
        <w:t xml:space="preserve"> said, it is </w:t>
      </w:r>
      <w:r w:rsidRPr="00604E59">
        <w:t>somewhat duplicative</w:t>
      </w:r>
      <w:r w:rsidRPr="00604E59">
        <w:t xml:space="preserve"> to have them both in an objective and in </w:t>
      </w:r>
      <w:r w:rsidRPr="00604E59" w:rsidR="005D1AEA">
        <w:t xml:space="preserve">a </w:t>
      </w:r>
      <w:r w:rsidRPr="00604E59">
        <w:t xml:space="preserve">have-regard. </w:t>
      </w:r>
      <w:r w:rsidRPr="00604E59" w:rsidR="005D1AEA">
        <w:t xml:space="preserve">Mr </w:t>
      </w:r>
      <w:r w:rsidRPr="00604E59">
        <w:t xml:space="preserve">Bailey had mentioned to me that the have-regard explanations </w:t>
      </w:r>
      <w:r w:rsidRPr="00604E59" w:rsidR="005D1AEA">
        <w:t xml:space="preserve">are sometimes </w:t>
      </w:r>
      <w:r w:rsidRPr="00604E59">
        <w:t>longer than</w:t>
      </w:r>
      <w:r w:rsidRPr="00604E59" w:rsidR="001B396E">
        <w:t xml:space="preserve"> </w:t>
      </w:r>
      <w:r w:rsidRPr="00604E59">
        <w:t xml:space="preserve">the policy that you are trying to consider. </w:t>
      </w:r>
      <w:r w:rsidRPr="00604E59" w:rsidR="005D1AEA">
        <w:t>I</w:t>
      </w:r>
      <w:r w:rsidRPr="00604E59">
        <w:t xml:space="preserve">t </w:t>
      </w:r>
      <w:r w:rsidRPr="00604E59" w:rsidR="007E2695">
        <w:t xml:space="preserve">just </w:t>
      </w:r>
      <w:r w:rsidRPr="00604E59">
        <w:t>somewhat distorts</w:t>
      </w:r>
      <w:r w:rsidRPr="00604E59">
        <w:t xml:space="preserve"> the perspective and perhaps the focus</w:t>
      </w:r>
      <w:r w:rsidRPr="00604E59" w:rsidR="005D1AEA">
        <w:t>,</w:t>
      </w:r>
      <w:r w:rsidRPr="00604E59">
        <w:t xml:space="preserve"> </w:t>
      </w:r>
      <w:r w:rsidRPr="00604E59" w:rsidR="005D1AEA">
        <w:t>s</w:t>
      </w:r>
      <w:r w:rsidRPr="00604E59">
        <w:t>o</w:t>
      </w:r>
      <w:r w:rsidRPr="00604E59" w:rsidR="001B396E">
        <w:t xml:space="preserve"> </w:t>
      </w:r>
      <w:r w:rsidRPr="00604E59">
        <w:t>it would help in that sense.</w:t>
      </w:r>
    </w:p>
    <w:p w:rsidR="007B23F4" w:rsidRPr="00604E59" w:rsidP="005D1AEA">
      <w:pPr>
        <w:pStyle w:val="Question"/>
      </w:pPr>
      <w:sdt>
        <w:sdtPr>
          <w:alias w:val="Member"/>
          <w:tag w:val="&lt;Member mnisId='5257' dodsId='133717'&gt;"/>
          <w:id w:val="-1461411062"/>
          <w:placeholder>
            <w:docPart w:val="DefaultPlaceholder_-1854013440"/>
          </w:placeholder>
          <w:richText/>
        </w:sdtPr>
        <w:sdtContent>
          <w:r w:rsidRPr="00604E59" w:rsidR="005D1AEA">
            <w:rPr>
              <w:b/>
            </w:rPr>
            <w:t>Rachel Blake:</w:t>
          </w:r>
        </w:sdtContent>
      </w:sdt>
      <w:r w:rsidRPr="00604E59" w:rsidR="005D1AEA">
        <w:t xml:space="preserve"> Y</w:t>
      </w:r>
      <w:r w:rsidRPr="00604E59">
        <w:t xml:space="preserve">ou have said that none of them </w:t>
      </w:r>
      <w:r w:rsidRPr="00604E59" w:rsidR="005D7BE8">
        <w:t>is</w:t>
      </w:r>
      <w:r w:rsidRPr="00604E59">
        <w:t xml:space="preserve"> problematic, particularly on competition and growth, and it is about looking at how the policy and the have-regards align</w:t>
      </w:r>
      <w:r w:rsidRPr="00604E59" w:rsidR="005D1AEA">
        <w:t xml:space="preserve"> and</w:t>
      </w:r>
      <w:r w:rsidRPr="00604E59">
        <w:t xml:space="preserve"> tidying those up.</w:t>
      </w:r>
    </w:p>
    <w:p w:rsidR="005D1AEA" w:rsidRPr="00604E59" w:rsidP="005D1AEA">
      <w:pPr>
        <w:pStyle w:val="Answer"/>
      </w:pPr>
      <w:sdt>
        <w:sdtPr>
          <w:alias w:val="Witness"/>
          <w:id w:val="-375476719"/>
          <w:placeholder>
            <w:docPart w:val="DefaultPlaceholder_-1854013440"/>
          </w:placeholder>
          <w:richText/>
        </w:sdtPr>
        <w:sdtContent>
          <w:r w:rsidRPr="00604E59" w:rsidR="00A8776D">
            <w:rPr>
              <w:b/>
              <w:i/>
            </w:rPr>
            <w:t>Tanya Castell:</w:t>
          </w:r>
        </w:sdtContent>
      </w:sdt>
      <w:r w:rsidRPr="00604E59">
        <w:t xml:space="preserve"> </w:t>
      </w:r>
      <w:r w:rsidRPr="00604E59" w:rsidR="007B23F4">
        <w:t>Yes</w:t>
      </w:r>
      <w:r w:rsidRPr="00604E59">
        <w:t>.</w:t>
      </w:r>
    </w:p>
    <w:p w:rsidR="007B23F4" w:rsidRPr="00604E59" w:rsidP="002103FC">
      <w:pPr>
        <w:pStyle w:val="Answer"/>
      </w:pPr>
      <w:sdt>
        <w:sdtPr>
          <w:alias w:val="Witness"/>
          <w:id w:val="-1147272779"/>
          <w:placeholder>
            <w:docPart w:val="DefaultPlaceholder_-1854013440"/>
          </w:placeholder>
          <w:richText/>
        </w:sdtPr>
        <w:sdtContent>
          <w:r w:rsidRPr="00604E59" w:rsidR="00A8776D">
            <w:rPr>
              <w:b/>
              <w:i/>
            </w:rPr>
            <w:t>Sam Woods:</w:t>
          </w:r>
        </w:sdtContent>
      </w:sdt>
      <w:r w:rsidRPr="00604E59" w:rsidR="00F13AD2">
        <w:t xml:space="preserve"> E</w:t>
      </w:r>
      <w:r w:rsidRPr="00604E59">
        <w:t xml:space="preserve">ach of them individually </w:t>
      </w:r>
      <w:r w:rsidRPr="00604E59" w:rsidR="005D7BE8">
        <w:t>is</w:t>
      </w:r>
      <w:r w:rsidRPr="00604E59" w:rsidR="007E2695">
        <w:t xml:space="preserve"> </w:t>
      </w:r>
      <w:r w:rsidRPr="00604E59">
        <w:t xml:space="preserve">perfectly sensible. </w:t>
      </w:r>
      <w:r w:rsidRPr="00604E59" w:rsidR="00F13AD2">
        <w:t>W</w:t>
      </w:r>
      <w:r w:rsidRPr="00604E59">
        <w:t xml:space="preserve">hen you look at it collectively, it adds an enormous weight to the cumbersomeness of the policymaking process, </w:t>
      </w:r>
      <w:r w:rsidRPr="00604E59" w:rsidR="00F13AD2">
        <w:t xml:space="preserve">which could </w:t>
      </w:r>
      <w:r w:rsidRPr="00604E59">
        <w:t>be tidied</w:t>
      </w:r>
      <w:r w:rsidRPr="00604E59">
        <w:t xml:space="preserve"> up.</w:t>
      </w:r>
    </w:p>
    <w:p w:rsidR="007B23F4" w:rsidRPr="00604E59" w:rsidP="00F13AD2">
      <w:pPr>
        <w:pStyle w:val="Question"/>
      </w:pPr>
      <w:sdt>
        <w:sdtPr>
          <w:alias w:val="Member"/>
          <w:tag w:val="&lt;Member mnisId='5083' dodsId='149003'&gt;"/>
          <w:id w:val="-1766145743"/>
          <w:placeholder>
            <w:docPart w:val="DefaultPlaceholder_-1854013440"/>
          </w:placeholder>
          <w:richText/>
        </w:sdtPr>
        <w:sdtContent>
          <w:r w:rsidRPr="00604E59" w:rsidR="00F13AD2">
            <w:rPr>
              <w:b/>
            </w:rPr>
            <w:t>Bobby Dean:</w:t>
          </w:r>
        </w:sdtContent>
      </w:sdt>
      <w:r w:rsidRPr="00604E59" w:rsidR="00F13AD2">
        <w:t xml:space="preserve"> </w:t>
      </w:r>
      <w:r w:rsidRPr="00604E59">
        <w:t>I am trying to work out just how expansive reforms to financial regulation might be</w:t>
      </w:r>
      <w:r w:rsidRPr="00604E59" w:rsidR="00F13AD2">
        <w:t>.</w:t>
      </w:r>
      <w:r w:rsidRPr="00604E59">
        <w:t xml:space="preserve"> I sense a mismatch between what I am hearing from you today and what I have seen in your statements in the past, and what the </w:t>
      </w:r>
      <w:r w:rsidRPr="00604E59" w:rsidR="00F13AD2">
        <w:t>G</w:t>
      </w:r>
      <w:r w:rsidRPr="00604E59">
        <w:t>overnment</w:t>
      </w:r>
      <w:r w:rsidRPr="00604E59" w:rsidR="00F13AD2">
        <w:t xml:space="preserve"> have</w:t>
      </w:r>
      <w:r w:rsidRPr="00604E59">
        <w:t xml:space="preserve"> been saying. </w:t>
      </w:r>
      <w:r w:rsidRPr="00604E59" w:rsidR="00F13AD2">
        <w:t>Y</w:t>
      </w:r>
      <w:r w:rsidRPr="00604E59">
        <w:t xml:space="preserve">ou will know that the Chancellor said in </w:t>
      </w:r>
      <w:r w:rsidRPr="00604E59" w:rsidR="00F13AD2">
        <w:t xml:space="preserve">her Mansion </w:t>
      </w:r>
      <w:r w:rsidRPr="00604E59">
        <w:t>House speech that she thinks that the reforms since the 2008 crisis have gone too far</w:t>
      </w:r>
      <w:r w:rsidRPr="00604E59" w:rsidR="00F13AD2">
        <w:t>.</w:t>
      </w:r>
      <w:r w:rsidRPr="00604E59">
        <w:t xml:space="preserve"> </w:t>
      </w:r>
      <w:r w:rsidRPr="00604E59" w:rsidR="00F13AD2">
        <w:t>Y</w:t>
      </w:r>
      <w:r w:rsidRPr="00604E59">
        <w:t>ou</w:t>
      </w:r>
      <w:r w:rsidRPr="00604E59" w:rsidR="001B396E">
        <w:t xml:space="preserve"> </w:t>
      </w:r>
      <w:r w:rsidRPr="00604E59">
        <w:t xml:space="preserve">rejected that regulatory pendulum idea on the same evening. </w:t>
      </w:r>
      <w:r w:rsidRPr="00604E59" w:rsidR="00F13AD2">
        <w:t>J</w:t>
      </w:r>
      <w:r w:rsidRPr="00604E59">
        <w:t>ust listening to you today, it sounds like there was</w:t>
      </w:r>
      <w:r w:rsidRPr="00604E59" w:rsidR="001B396E">
        <w:t xml:space="preserve"> </w:t>
      </w:r>
      <w:r w:rsidRPr="00604E59">
        <w:t xml:space="preserve">a lower level of reform that could take place, but </w:t>
      </w:r>
      <w:r w:rsidRPr="00604E59" w:rsidR="00F13AD2">
        <w:t xml:space="preserve">that, </w:t>
      </w:r>
      <w:r w:rsidRPr="00604E59">
        <w:t>fundamentally</w:t>
      </w:r>
      <w:r w:rsidRPr="00604E59" w:rsidR="00F13AD2">
        <w:t>,</w:t>
      </w:r>
      <w:r w:rsidRPr="00604E59">
        <w:t xml:space="preserve"> that primary objective stays the same. Do you </w:t>
      </w:r>
      <w:r w:rsidRPr="00604E59">
        <w:t>register that tension? Do you feel under any pressure to go further than you would like to?</w:t>
      </w:r>
    </w:p>
    <w:p w:rsidR="00F13AD2" w:rsidRPr="00604E59" w:rsidP="00F13AD2">
      <w:pPr>
        <w:pStyle w:val="Answer"/>
      </w:pPr>
      <w:sdt>
        <w:sdtPr>
          <w:alias w:val="Witness"/>
          <w:id w:val="-750044390"/>
          <w:placeholder>
            <w:docPart w:val="DefaultPlaceholder_-1854013440"/>
          </w:placeholder>
          <w:richText/>
        </w:sdtPr>
        <w:sdtContent>
          <w:r w:rsidRPr="00604E59" w:rsidR="00A8776D">
            <w:rPr>
              <w:b/>
              <w:i/>
            </w:rPr>
            <w:t>Sam Woods:</w:t>
          </w:r>
        </w:sdtContent>
      </w:sdt>
      <w:r w:rsidRPr="00604E59">
        <w:t xml:space="preserve"> T</w:t>
      </w:r>
      <w:r w:rsidRPr="00604E59" w:rsidR="007B23F4">
        <w:t xml:space="preserve">here is clearly </w:t>
      </w:r>
      <w:r w:rsidRPr="00604E59" w:rsidR="007B23F4">
        <w:t>strong pressure</w:t>
      </w:r>
      <w:r w:rsidRPr="00604E59" w:rsidR="007B23F4">
        <w:t xml:space="preserve"> from the </w:t>
      </w:r>
      <w:r w:rsidRPr="00604E59">
        <w:t>G</w:t>
      </w:r>
      <w:r w:rsidRPr="00604E59" w:rsidR="007B23F4">
        <w:t xml:space="preserve">overnment, which is entirely in the public domain, for regulators to push hard on what the </w:t>
      </w:r>
      <w:r w:rsidRPr="00604E59">
        <w:t>G</w:t>
      </w:r>
      <w:r w:rsidRPr="00604E59" w:rsidR="007B23F4">
        <w:t xml:space="preserve">overnment </w:t>
      </w:r>
      <w:r w:rsidRPr="00604E59">
        <w:t xml:space="preserve">are </w:t>
      </w:r>
      <w:r w:rsidRPr="00604E59" w:rsidR="007B23F4">
        <w:t xml:space="preserve">now sometimes referring to quite openly as deregulation. I understand the motivation for that, which is coming from a very sensible desire to have a higher rate of growth in the economy, and perhaps </w:t>
      </w:r>
      <w:r w:rsidRPr="00604E59" w:rsidR="007B23F4">
        <w:t>some</w:t>
      </w:r>
      <w:r w:rsidRPr="00604E59" w:rsidR="007B23F4">
        <w:t xml:space="preserve"> deregulation can play a part in that. Whether there is a serious tension on the substance, </w:t>
      </w:r>
      <w:r w:rsidRPr="00604E59" w:rsidR="007B23F4">
        <w:t>at the moment</w:t>
      </w:r>
      <w:r w:rsidRPr="00604E59" w:rsidR="007B23F4">
        <w:t xml:space="preserve"> I would say no, for the reason that there are plenty of places where</w:t>
      </w:r>
      <w:r w:rsidRPr="00604E59" w:rsidR="001B396E">
        <w:t xml:space="preserve"> </w:t>
      </w:r>
      <w:r w:rsidRPr="00604E59" w:rsidR="007B23F4">
        <w:t xml:space="preserve">we can safely pull back a bit. </w:t>
      </w:r>
      <w:r w:rsidRPr="00604E59">
        <w:t>I</w:t>
      </w:r>
      <w:r w:rsidRPr="00604E59" w:rsidR="007B23F4">
        <w:t>t is not only simplifying</w:t>
      </w:r>
      <w:r w:rsidRPr="00604E59">
        <w:t>.</w:t>
      </w:r>
      <w:r w:rsidRPr="00604E59" w:rsidR="007B23F4">
        <w:t xml:space="preserve"> </w:t>
      </w:r>
      <w:r w:rsidRPr="00604E59">
        <w:t>W</w:t>
      </w:r>
      <w:r w:rsidRPr="00604E59" w:rsidR="007B23F4">
        <w:t>e are</w:t>
      </w:r>
      <w:r w:rsidRPr="00604E59" w:rsidR="001B396E">
        <w:t xml:space="preserve"> </w:t>
      </w:r>
      <w:r w:rsidRPr="00604E59" w:rsidR="007B23F4">
        <w:t xml:space="preserve">pulling back on </w:t>
      </w:r>
      <w:r w:rsidRPr="00604E59" w:rsidR="007B23F4">
        <w:t>some</w:t>
      </w:r>
      <w:r w:rsidRPr="00604E59" w:rsidR="007B23F4">
        <w:t xml:space="preserve"> things following the big rebuild in the crisis.</w:t>
      </w:r>
    </w:p>
    <w:p w:rsidR="00F13AD2" w:rsidRPr="00604E59" w:rsidP="00F13AD2">
      <w:pPr>
        <w:pStyle w:val="Answer"/>
      </w:pPr>
      <w:r w:rsidRPr="00604E59">
        <w:t>O</w:t>
      </w:r>
      <w:r w:rsidRPr="00604E59" w:rsidR="007B23F4">
        <w:t xml:space="preserve">ne </w:t>
      </w:r>
      <w:r w:rsidRPr="00604E59" w:rsidR="007B23F4">
        <w:t>very obvious</w:t>
      </w:r>
      <w:r w:rsidRPr="00604E59" w:rsidR="007B23F4">
        <w:t xml:space="preserve"> example to give you, </w:t>
      </w:r>
      <w:r w:rsidRPr="00604E59">
        <w:t xml:space="preserve">which </w:t>
      </w:r>
      <w:r w:rsidRPr="00604E59" w:rsidR="007B23F4">
        <w:t xml:space="preserve">I have been told in this </w:t>
      </w:r>
      <w:r w:rsidRPr="00604E59">
        <w:t>C</w:t>
      </w:r>
      <w:r w:rsidRPr="00604E59" w:rsidR="007B23F4">
        <w:t xml:space="preserve">ommittee before is very unpopular, </w:t>
      </w:r>
      <w:r w:rsidRPr="00604E59">
        <w:t xml:space="preserve">is </w:t>
      </w:r>
      <w:r w:rsidRPr="00604E59" w:rsidR="007B23F4">
        <w:t>the bonus cap.</w:t>
      </w:r>
      <w:r w:rsidRPr="00604E59">
        <w:t xml:space="preserve"> T</w:t>
      </w:r>
      <w:r w:rsidRPr="00604E59" w:rsidR="007B23F4">
        <w:t>hat was just a mistake</w:t>
      </w:r>
      <w:r w:rsidRPr="00604E59">
        <w:t>.</w:t>
      </w:r>
      <w:r w:rsidRPr="00604E59" w:rsidR="007B23F4">
        <w:t xml:space="preserve"> I do not think </w:t>
      </w:r>
      <w:r w:rsidRPr="00604E59">
        <w:t xml:space="preserve">that </w:t>
      </w:r>
      <w:r w:rsidRPr="00604E59" w:rsidR="007B23F4">
        <w:t>we should have done that</w:t>
      </w:r>
      <w:r w:rsidRPr="00604E59">
        <w:t>.</w:t>
      </w:r>
      <w:r w:rsidRPr="00604E59" w:rsidR="007B23F4">
        <w:t xml:space="preserve"> </w:t>
      </w:r>
      <w:r w:rsidRPr="00604E59">
        <w:t>W</w:t>
      </w:r>
      <w:r w:rsidRPr="00604E59" w:rsidR="007B23F4">
        <w:t>e have removed it. Another piece</w:t>
      </w:r>
      <w:r w:rsidRPr="00604E59">
        <w:t xml:space="preserve"> </w:t>
      </w:r>
      <w:r w:rsidRPr="00604E59" w:rsidR="007B23F4">
        <w:t>is on the deferral of bank</w:t>
      </w:r>
      <w:r w:rsidRPr="00604E59">
        <w:t>ing</w:t>
      </w:r>
      <w:r w:rsidRPr="00604E59" w:rsidR="007B23F4">
        <w:t xml:space="preserve"> bonuses. </w:t>
      </w:r>
      <w:r w:rsidRPr="00604E59">
        <w:t>W</w:t>
      </w:r>
      <w:r w:rsidRPr="00604E59" w:rsidR="007B23F4">
        <w:t>e have taken it out to</w:t>
      </w:r>
      <w:r w:rsidRPr="00604E59">
        <w:t>,</w:t>
      </w:r>
      <w:r w:rsidRPr="00604E59" w:rsidR="007B23F4">
        <w:t xml:space="preserve"> effectively</w:t>
      </w:r>
      <w:r w:rsidRPr="00604E59">
        <w:t>,</w:t>
      </w:r>
      <w:r w:rsidRPr="00604E59" w:rsidR="007B23F4">
        <w:t xml:space="preserve"> eight years. We look at it again and </w:t>
      </w:r>
      <w:r w:rsidR="000A1E6F">
        <w:t xml:space="preserve">we </w:t>
      </w:r>
      <w:r w:rsidRPr="00604E59" w:rsidR="007B23F4">
        <w:t xml:space="preserve">think that </w:t>
      </w:r>
      <w:r w:rsidRPr="00604E59">
        <w:t xml:space="preserve">that </w:t>
      </w:r>
      <w:r w:rsidRPr="00604E59" w:rsidR="007B23F4">
        <w:t>is</w:t>
      </w:r>
      <w:r w:rsidRPr="00604E59" w:rsidR="001B396E">
        <w:t xml:space="preserve"> </w:t>
      </w:r>
      <w:r w:rsidRPr="00604E59" w:rsidR="007B23F4">
        <w:t>more than we need. We have no desire to go back to the 100% cash</w:t>
      </w:r>
      <w:r w:rsidRPr="00604E59">
        <w:t>-</w:t>
      </w:r>
      <w:r w:rsidRPr="00604E59" w:rsidR="007B23F4">
        <w:t>out at year</w:t>
      </w:r>
      <w:r w:rsidRPr="00604E59">
        <w:t>-</w:t>
      </w:r>
      <w:r w:rsidRPr="00604E59" w:rsidR="007B23F4">
        <w:t xml:space="preserve">end process </w:t>
      </w:r>
      <w:r w:rsidRPr="00604E59">
        <w:t xml:space="preserve">that </w:t>
      </w:r>
      <w:r w:rsidRPr="00604E59" w:rsidR="007B23F4">
        <w:t>we had back in 2008, which is, frankly</w:t>
      </w:r>
      <w:r w:rsidRPr="00604E59">
        <w:t>,</w:t>
      </w:r>
      <w:r w:rsidRPr="00604E59" w:rsidR="007B23F4">
        <w:t xml:space="preserve"> a crazy way to pay senior people in banks.</w:t>
      </w:r>
    </w:p>
    <w:p w:rsidR="007B23F4" w:rsidRPr="00604E59" w:rsidP="00F13AD2">
      <w:pPr>
        <w:pStyle w:val="Answer"/>
      </w:pPr>
      <w:r w:rsidRPr="00604E59">
        <w:t>T</w:t>
      </w:r>
      <w:r w:rsidRPr="00604E59">
        <w:t xml:space="preserve">here are these areas where we </w:t>
      </w:r>
      <w:r w:rsidRPr="00604E59">
        <w:t>are able to</w:t>
      </w:r>
      <w:r w:rsidRPr="00604E59" w:rsidR="001B396E">
        <w:t xml:space="preserve"> </w:t>
      </w:r>
      <w:r w:rsidRPr="00604E59">
        <w:t>pull back in, and</w:t>
      </w:r>
      <w:r w:rsidRPr="00604E59" w:rsidR="001B396E">
        <w:t xml:space="preserve"> </w:t>
      </w:r>
      <w:r w:rsidRPr="00604E59">
        <w:t>we can do that safely. There may come a point in the debate</w:t>
      </w:r>
      <w:r w:rsidRPr="00604E59">
        <w:t xml:space="preserve">—and </w:t>
      </w:r>
      <w:r w:rsidRPr="00604E59">
        <w:t xml:space="preserve">I do not think </w:t>
      </w:r>
      <w:r w:rsidRPr="00604E59">
        <w:t xml:space="preserve">that </w:t>
      </w:r>
      <w:r w:rsidRPr="00604E59">
        <w:t xml:space="preserve">we are there yet, but I see </w:t>
      </w:r>
      <w:r w:rsidRPr="00604E59">
        <w:t xml:space="preserve">that </w:t>
      </w:r>
      <w:r w:rsidRPr="00604E59">
        <w:t>some of</w:t>
      </w:r>
      <w:r w:rsidRPr="00604E59">
        <w:t xml:space="preserve"> the lobbying in public might lead us there</w:t>
      </w:r>
      <w:r w:rsidRPr="00604E59">
        <w:t>—</w:t>
      </w:r>
      <w:r w:rsidRPr="00604E59">
        <w:t>where</w:t>
      </w:r>
      <w:r w:rsidRPr="00604E59">
        <w:t xml:space="preserve"> </w:t>
      </w:r>
      <w:r w:rsidRPr="00604E59">
        <w:t>there is a more fundamental challenge to things that are central pillars of financial stability.</w:t>
      </w:r>
      <w:r w:rsidRPr="00604E59">
        <w:t xml:space="preserve"> </w:t>
      </w:r>
      <w:r w:rsidRPr="00604E59">
        <w:t>A</w:t>
      </w:r>
      <w:r w:rsidRPr="00604E59">
        <w:t>s yet</w:t>
      </w:r>
      <w:r w:rsidRPr="00604E59">
        <w:t xml:space="preserve">, I have had no request or push from the </w:t>
      </w:r>
      <w:r w:rsidRPr="00604E59">
        <w:t>G</w:t>
      </w:r>
      <w:r w:rsidRPr="00604E59">
        <w:t>overnment to do such things.</w:t>
      </w:r>
    </w:p>
    <w:p w:rsidR="007B23F4" w:rsidRPr="00604E59" w:rsidP="007B23F4">
      <w:pPr>
        <w:pStyle w:val="Question"/>
      </w:pPr>
      <w:sdt>
        <w:sdtPr>
          <w:alias w:val="Member"/>
          <w:tag w:val="&lt;Member mnisId='5083' dodsId='149003'&gt;"/>
          <w:id w:val="393315874"/>
          <w:placeholder>
            <w:docPart w:val="DefaultPlaceholder_-1854013440"/>
          </w:placeholder>
          <w:richText/>
        </w:sdtPr>
        <w:sdtContent>
          <w:r w:rsidRPr="00604E59" w:rsidR="00F13AD2">
            <w:rPr>
              <w:b/>
            </w:rPr>
            <w:t>Bobby Dean:</w:t>
          </w:r>
        </w:sdtContent>
      </w:sdt>
      <w:r w:rsidRPr="00604E59" w:rsidR="00F13AD2">
        <w:t xml:space="preserve"> Y</w:t>
      </w:r>
      <w:r w:rsidRPr="00604E59">
        <w:t>ou have made this clear distinction between primary and secondary objectives</w:t>
      </w:r>
      <w:r w:rsidRPr="00604E59" w:rsidR="00F13AD2">
        <w:t>.</w:t>
      </w:r>
      <w:r w:rsidRPr="00604E59">
        <w:t xml:space="preserve"> </w:t>
      </w:r>
      <w:r w:rsidRPr="00604E59" w:rsidR="00F13AD2">
        <w:t>I</w:t>
      </w:r>
      <w:r w:rsidRPr="00604E59">
        <w:t xml:space="preserve">t feels like that is a gentle pushback on the </w:t>
      </w:r>
      <w:r w:rsidRPr="00604E59" w:rsidR="00F13AD2">
        <w:t>G</w:t>
      </w:r>
      <w:r w:rsidRPr="00604E59">
        <w:t xml:space="preserve">overnment, who have been talking </w:t>
      </w:r>
      <w:r w:rsidRPr="00604E59">
        <w:t>a lot</w:t>
      </w:r>
      <w:r w:rsidRPr="00604E59">
        <w:t xml:space="preserve"> about growth</w:t>
      </w:r>
      <w:r w:rsidRPr="00604E59" w:rsidR="00F13AD2">
        <w:t>.</w:t>
      </w:r>
      <w:r w:rsidRPr="00604E59">
        <w:t xml:space="preserve"> </w:t>
      </w:r>
      <w:r w:rsidRPr="00604E59" w:rsidR="00F13AD2">
        <w:t>Y</w:t>
      </w:r>
      <w:r w:rsidRPr="00604E59">
        <w:t>ou are</w:t>
      </w:r>
      <w:r w:rsidRPr="00604E59" w:rsidR="001B396E">
        <w:t xml:space="preserve"> </w:t>
      </w:r>
      <w:r w:rsidRPr="00604E59">
        <w:t xml:space="preserve">trying to make sure that </w:t>
      </w:r>
      <w:r w:rsidRPr="00604E59" w:rsidR="00F13AD2">
        <w:t xml:space="preserve">that </w:t>
      </w:r>
      <w:r w:rsidRPr="00604E59">
        <w:t>is firmly relegated</w:t>
      </w:r>
      <w:r w:rsidRPr="00604E59">
        <w:t xml:space="preserve"> to the secondary and not the primary</w:t>
      </w:r>
      <w:r w:rsidRPr="00604E59" w:rsidR="00F13AD2">
        <w:t xml:space="preserve"> objective</w:t>
      </w:r>
      <w:r w:rsidRPr="00604E59">
        <w:t xml:space="preserve">. Could you give some examples of things that you would be prepared to </w:t>
      </w:r>
      <w:r w:rsidR="00EC7288">
        <w:t xml:space="preserve">not </w:t>
      </w:r>
      <w:r w:rsidRPr="00604E59">
        <w:t>do</w:t>
      </w:r>
      <w:r w:rsidR="00EC7288">
        <w:t xml:space="preserve">, </w:t>
      </w:r>
      <w:r w:rsidRPr="00604E59" w:rsidR="00F13AD2">
        <w:t>and</w:t>
      </w:r>
      <w:r w:rsidRPr="00604E59">
        <w:t xml:space="preserve"> </w:t>
      </w:r>
      <w:r w:rsidRPr="00604E59">
        <w:t xml:space="preserve">maybe </w:t>
      </w:r>
      <w:r w:rsidR="00EC7288">
        <w:t>to</w:t>
      </w:r>
      <w:r w:rsidR="00EC7288">
        <w:t xml:space="preserve"> </w:t>
      </w:r>
      <w:r w:rsidRPr="00604E59">
        <w:t xml:space="preserve">speak </w:t>
      </w:r>
      <w:r w:rsidRPr="00604E59" w:rsidR="00F13AD2">
        <w:t xml:space="preserve">about </w:t>
      </w:r>
      <w:r w:rsidRPr="00604E59">
        <w:t>publicly</w:t>
      </w:r>
      <w:r w:rsidR="00EC7288">
        <w:t xml:space="preserve">, </w:t>
      </w:r>
      <w:r w:rsidRPr="00604E59">
        <w:t xml:space="preserve">if you felt you </w:t>
      </w:r>
      <w:r w:rsidRPr="00604E59" w:rsidR="00F13AD2">
        <w:t xml:space="preserve">were coming </w:t>
      </w:r>
      <w:r w:rsidRPr="00604E59">
        <w:t xml:space="preserve">under pressure from the Chancellor </w:t>
      </w:r>
      <w:r w:rsidRPr="00604E59" w:rsidR="00F13AD2">
        <w:t>to do</w:t>
      </w:r>
      <w:r w:rsidR="00EC7288">
        <w:t xml:space="preserve"> them</w:t>
      </w:r>
      <w:r w:rsidRPr="00604E59">
        <w:t>?</w:t>
      </w:r>
    </w:p>
    <w:p w:rsidR="00F13AD2" w:rsidRPr="00604E59" w:rsidP="00F13AD2">
      <w:pPr>
        <w:pStyle w:val="Answer"/>
      </w:pPr>
      <w:sdt>
        <w:sdtPr>
          <w:alias w:val="Witness"/>
          <w:id w:val="-721369085"/>
          <w:placeholder>
            <w:docPart w:val="DefaultPlaceholder_-1854013440"/>
          </w:placeholder>
          <w:richText/>
        </w:sdtPr>
        <w:sdtContent>
          <w:r w:rsidRPr="00604E59" w:rsidR="00A8776D">
            <w:rPr>
              <w:b/>
              <w:i/>
            </w:rPr>
            <w:t>Sam Woods:</w:t>
          </w:r>
        </w:sdtContent>
      </w:sdt>
      <w:r w:rsidRPr="00604E59">
        <w:t xml:space="preserve"> Yes, s</w:t>
      </w:r>
      <w:r w:rsidRPr="00604E59" w:rsidR="007B23F4">
        <w:t xml:space="preserve">ure. </w:t>
      </w:r>
      <w:r w:rsidR="00EC7288">
        <w:t>O</w:t>
      </w:r>
      <w:r w:rsidRPr="00604E59" w:rsidR="007B23F4">
        <w:t>n the objectives</w:t>
      </w:r>
      <w:r w:rsidRPr="00604E59" w:rsidR="007B23F4">
        <w:t>, by the way, the</w:t>
      </w:r>
      <w:r w:rsidRPr="00604E59" w:rsidR="007B23F4">
        <w:t xml:space="preserve"> way </w:t>
      </w:r>
      <w:r w:rsidRPr="00604E59">
        <w:t xml:space="preserve">that </w:t>
      </w:r>
      <w:r w:rsidRPr="00604E59" w:rsidR="007B23F4">
        <w:t xml:space="preserve">we see our job is </w:t>
      </w:r>
      <w:r w:rsidRPr="00604E59">
        <w:t xml:space="preserve">that </w:t>
      </w:r>
      <w:r w:rsidRPr="00604E59" w:rsidR="007B23F4">
        <w:t>you set our remit here in Parliament</w:t>
      </w:r>
      <w:r w:rsidR="00E84A6A">
        <w:t>, and y</w:t>
      </w:r>
      <w:r w:rsidRPr="00604E59" w:rsidR="007B23F4">
        <w:t xml:space="preserve">ou have set us the objectives in that order and with that hierarchy. As an aside, I happen to think that the way that </w:t>
      </w:r>
      <w:r w:rsidRPr="00604E59">
        <w:t xml:space="preserve">that has </w:t>
      </w:r>
      <w:r w:rsidRPr="00604E59">
        <w:t xml:space="preserve">been </w:t>
      </w:r>
      <w:r w:rsidRPr="00604E59" w:rsidR="007B23F4">
        <w:t>done</w:t>
      </w:r>
      <w:r w:rsidRPr="00604E59" w:rsidR="007B23F4">
        <w:t xml:space="preserve"> is very sensible</w:t>
      </w:r>
      <w:r w:rsidRPr="00604E59">
        <w:t>,</w:t>
      </w:r>
      <w:r w:rsidRPr="00604E59" w:rsidR="007B23F4">
        <w:t xml:space="preserve"> </w:t>
      </w:r>
      <w:r w:rsidRPr="00604E59">
        <w:t>b</w:t>
      </w:r>
      <w:r w:rsidRPr="00604E59" w:rsidR="007B23F4">
        <w:t>ut</w:t>
      </w:r>
      <w:r w:rsidRPr="00604E59">
        <w:t>,</w:t>
      </w:r>
      <w:r w:rsidRPr="00604E59" w:rsidR="007B23F4">
        <w:t xml:space="preserve"> in a way, that is</w:t>
      </w:r>
      <w:r w:rsidRPr="00604E59" w:rsidR="001B396E">
        <w:t xml:space="preserve"> </w:t>
      </w:r>
      <w:r w:rsidRPr="00604E59" w:rsidR="007B23F4">
        <w:t>irrelevant. You give us our mandate</w:t>
      </w:r>
      <w:r w:rsidR="00E84A6A">
        <w:t>; t</w:t>
      </w:r>
      <w:r w:rsidRPr="00604E59" w:rsidR="007B23F4">
        <w:t xml:space="preserve">hat is what we do. </w:t>
      </w:r>
    </w:p>
    <w:p w:rsidR="00BB55A8" w:rsidRPr="00604E59" w:rsidP="00F13AD2">
      <w:pPr>
        <w:pStyle w:val="Answer"/>
      </w:pPr>
      <w:r w:rsidRPr="00604E59">
        <w:t xml:space="preserve">Then, of course, there is always </w:t>
      </w:r>
      <w:r w:rsidRPr="00604E59" w:rsidR="00F13AD2">
        <w:t xml:space="preserve">the </w:t>
      </w:r>
      <w:r w:rsidRPr="00604E59">
        <w:t>interest</w:t>
      </w:r>
      <w:r w:rsidRPr="00604E59" w:rsidR="00F13AD2">
        <w:t>s</w:t>
      </w:r>
      <w:r w:rsidRPr="00604E59">
        <w:t xml:space="preserve"> of </w:t>
      </w:r>
      <w:r w:rsidRPr="00604E59" w:rsidR="00F13AD2">
        <w:t>G</w:t>
      </w:r>
      <w:r w:rsidRPr="00604E59">
        <w:t xml:space="preserve">overnment, and we </w:t>
      </w:r>
      <w:r w:rsidRPr="00604E59">
        <w:t>have to</w:t>
      </w:r>
      <w:r w:rsidRPr="00604E59">
        <w:t xml:space="preserve"> accommodate </w:t>
      </w:r>
      <w:r w:rsidRPr="00604E59" w:rsidR="00F67A93">
        <w:t xml:space="preserve">those </w:t>
      </w:r>
      <w:r w:rsidRPr="00604E59">
        <w:t xml:space="preserve">to the extent </w:t>
      </w:r>
      <w:r w:rsidRPr="00604E59" w:rsidR="00F13AD2">
        <w:t xml:space="preserve">that </w:t>
      </w:r>
      <w:r w:rsidRPr="00604E59">
        <w:t>we can. There is a formal process for that through the remit letter</w:t>
      </w:r>
      <w:r w:rsidRPr="00604E59" w:rsidR="00F13AD2">
        <w:t>,</w:t>
      </w:r>
      <w:r w:rsidRPr="00604E59">
        <w:t xml:space="preserve"> </w:t>
      </w:r>
      <w:r w:rsidRPr="00604E59" w:rsidR="00F13AD2">
        <w:t>b</w:t>
      </w:r>
      <w:r w:rsidRPr="00604E59">
        <w:t>ut</w:t>
      </w:r>
      <w:r w:rsidRPr="00604E59" w:rsidR="00F13AD2">
        <w:t>,</w:t>
      </w:r>
      <w:r w:rsidRPr="00604E59">
        <w:t xml:space="preserve"> as Mr Glen knows well, there is</w:t>
      </w:r>
      <w:r w:rsidRPr="00604E59" w:rsidR="001B396E">
        <w:t xml:space="preserve"> </w:t>
      </w:r>
      <w:r w:rsidRPr="00604E59">
        <w:t>a lot of</w:t>
      </w:r>
      <w:r w:rsidRPr="00604E59">
        <w:t xml:space="preserve"> back and forth between the Treasury and us, </w:t>
      </w:r>
      <w:r w:rsidRPr="00604E59" w:rsidR="00F13AD2">
        <w:t xml:space="preserve">which </w:t>
      </w:r>
      <w:r w:rsidRPr="00604E59">
        <w:t>is normal.</w:t>
      </w:r>
      <w:r w:rsidRPr="00604E59" w:rsidR="001B396E">
        <w:t xml:space="preserve"> </w:t>
      </w:r>
      <w:r w:rsidRPr="00604E59" w:rsidR="00F13AD2">
        <w:t>T</w:t>
      </w:r>
      <w:r w:rsidRPr="00604E59">
        <w:t xml:space="preserve">hat is how you should expect the state to function. </w:t>
      </w:r>
      <w:r w:rsidRPr="00604E59">
        <w:t>At the moment</w:t>
      </w:r>
      <w:r w:rsidRPr="00604E59">
        <w:t>, it is true that there is a very strong priority on those growth questions. All of it, though</w:t>
      </w:r>
      <w:r w:rsidRPr="00604E59">
        <w:t xml:space="preserve">—and </w:t>
      </w:r>
      <w:r w:rsidRPr="00604E59">
        <w:t xml:space="preserve">the </w:t>
      </w:r>
      <w:r w:rsidRPr="00604E59">
        <w:t xml:space="preserve">Government and the </w:t>
      </w:r>
      <w:r w:rsidRPr="00604E59">
        <w:t xml:space="preserve">Chancellor </w:t>
      </w:r>
      <w:r w:rsidRPr="00604E59">
        <w:t xml:space="preserve">are </w:t>
      </w:r>
      <w:r w:rsidRPr="00604E59">
        <w:t>very clear</w:t>
      </w:r>
      <w:r w:rsidRPr="00604E59">
        <w:t xml:space="preserve"> about this</w:t>
      </w:r>
      <w:r w:rsidRPr="00604E59">
        <w:t>—</w:t>
      </w:r>
      <w:r w:rsidRPr="00604E59">
        <w:t>is</w:t>
      </w:r>
      <w:r w:rsidRPr="00604E59">
        <w:t xml:space="preserve"> about </w:t>
      </w:r>
      <w:r w:rsidRPr="00604E59">
        <w:t xml:space="preserve">stability, which you need </w:t>
      </w:r>
      <w:r w:rsidRPr="00604E59">
        <w:t xml:space="preserve">before you can have reform </w:t>
      </w:r>
      <w:r w:rsidRPr="00604E59">
        <w:t xml:space="preserve">and </w:t>
      </w:r>
      <w:r w:rsidRPr="00604E59">
        <w:t xml:space="preserve">investment. </w:t>
      </w:r>
      <w:r w:rsidRPr="00604E59">
        <w:t>I</w:t>
      </w:r>
      <w:r w:rsidRPr="00604E59">
        <w:t xml:space="preserve">n that sense, we </w:t>
      </w:r>
      <w:r w:rsidRPr="00604E59">
        <w:t>are aligned</w:t>
      </w:r>
      <w:r w:rsidRPr="00604E59">
        <w:t>.</w:t>
      </w:r>
    </w:p>
    <w:p w:rsidR="00BB55A8" w:rsidRPr="00604E59" w:rsidP="00F13AD2">
      <w:pPr>
        <w:pStyle w:val="Answer"/>
      </w:pPr>
      <w:r w:rsidRPr="00604E59">
        <w:t>The</w:t>
      </w:r>
      <w:r w:rsidRPr="00604E59" w:rsidR="001B396E">
        <w:t xml:space="preserve"> </w:t>
      </w:r>
      <w:r w:rsidRPr="00604E59">
        <w:t xml:space="preserve">sort of </w:t>
      </w:r>
      <w:r w:rsidRPr="00604E59">
        <w:t xml:space="preserve">thing that would cause </w:t>
      </w:r>
      <w:r w:rsidRPr="00604E59" w:rsidR="00F67A93">
        <w:t xml:space="preserve">a </w:t>
      </w:r>
      <w:r w:rsidRPr="00604E59">
        <w:t>ten</w:t>
      </w:r>
      <w:r w:rsidRPr="00604E59" w:rsidR="00F67A93">
        <w:t>s</w:t>
      </w:r>
      <w:r w:rsidRPr="00604E59">
        <w:t>ion</w:t>
      </w:r>
      <w:r w:rsidRPr="00604E59">
        <w:t xml:space="preserve"> and that we would definitely have an argument about</w:t>
      </w:r>
      <w:r w:rsidRPr="00604E59" w:rsidR="00237668">
        <w:t>—</w:t>
      </w:r>
      <w:r w:rsidRPr="00604E59">
        <w:t xml:space="preserve">to </w:t>
      </w:r>
      <w:r w:rsidRPr="00604E59">
        <w:t xml:space="preserve">be clear, </w:t>
      </w:r>
      <w:r w:rsidRPr="00604E59" w:rsidR="00237668">
        <w:t xml:space="preserve">these have </w:t>
      </w:r>
      <w:r w:rsidRPr="00604E59">
        <w:t>not occurred</w:t>
      </w:r>
      <w:r w:rsidRPr="00604E59" w:rsidR="00237668">
        <w:t>—</w:t>
      </w:r>
      <w:r w:rsidR="00891F45">
        <w:t xml:space="preserve">is </w:t>
      </w:r>
      <w:r w:rsidRPr="00604E59">
        <w:t xml:space="preserve">if the </w:t>
      </w:r>
      <w:r w:rsidRPr="00604E59">
        <w:t>G</w:t>
      </w:r>
      <w:r w:rsidRPr="00604E59">
        <w:t xml:space="preserve">overnment suggested to us that </w:t>
      </w:r>
      <w:r w:rsidRPr="00604E59">
        <w:t xml:space="preserve">they </w:t>
      </w:r>
      <w:r w:rsidRPr="00604E59">
        <w:t>thought that the level of capitalisation in the banking system was enormously too high and should be greatly reduced</w:t>
      </w:r>
      <w:r w:rsidRPr="00604E59">
        <w:t>.</w:t>
      </w:r>
      <w:r w:rsidRPr="00604E59" w:rsidR="001B396E">
        <w:t xml:space="preserve"> </w:t>
      </w:r>
      <w:r w:rsidRPr="00604E59">
        <w:t xml:space="preserve">We already had </w:t>
      </w:r>
      <w:r w:rsidRPr="00604E59">
        <w:t>a very significant</w:t>
      </w:r>
      <w:r w:rsidRPr="00604E59">
        <w:t xml:space="preserve"> debate with the </w:t>
      </w:r>
      <w:r w:rsidRPr="00604E59">
        <w:t>G</w:t>
      </w:r>
      <w:r w:rsidRPr="00604E59">
        <w:t>overnment</w:t>
      </w:r>
      <w:r w:rsidRPr="00604E59">
        <w:t>,</w:t>
      </w:r>
      <w:r w:rsidRPr="00604E59">
        <w:t xml:space="preserve"> when Mr Glen was in </w:t>
      </w:r>
      <w:r w:rsidR="00891F45">
        <w:t xml:space="preserve">the </w:t>
      </w:r>
      <w:r w:rsidRPr="00604E59" w:rsidR="00237668">
        <w:t>G</w:t>
      </w:r>
      <w:r w:rsidRPr="00604E59">
        <w:t xml:space="preserve">overnment, about an aspect of the </w:t>
      </w:r>
      <w:r w:rsidRPr="00604E59" w:rsidR="00237668">
        <w:t>S</w:t>
      </w:r>
      <w:r w:rsidRPr="00604E59">
        <w:t xml:space="preserve">olvency </w:t>
      </w:r>
      <w:r w:rsidRPr="00604E59">
        <w:t xml:space="preserve">UK regime. We took that </w:t>
      </w:r>
      <w:r w:rsidRPr="00604E59">
        <w:t>pretty far</w:t>
      </w:r>
      <w:r w:rsidRPr="00604E59">
        <w:t xml:space="preserve">. I remember being asked in this </w:t>
      </w:r>
      <w:r w:rsidRPr="00604E59">
        <w:t>C</w:t>
      </w:r>
      <w:r w:rsidRPr="00604E59">
        <w:t>ommittee whether I was going to resign about it, so</w:t>
      </w:r>
      <w:r w:rsidRPr="00604E59" w:rsidR="00237668">
        <w:t xml:space="preserve"> </w:t>
      </w:r>
      <w:r w:rsidRPr="00604E59" w:rsidR="00237668">
        <w:t>I think</w:t>
      </w:r>
      <w:r w:rsidRPr="00604E59" w:rsidR="001B396E">
        <w:t xml:space="preserve"> </w:t>
      </w:r>
      <w:r w:rsidRPr="00604E59">
        <w:t>we</w:t>
      </w:r>
      <w:r w:rsidRPr="00604E59">
        <w:t xml:space="preserve"> took that to the limit.</w:t>
      </w:r>
    </w:p>
    <w:p w:rsidR="007B23F4" w:rsidRPr="00604E59" w:rsidP="00F13AD2">
      <w:pPr>
        <w:pStyle w:val="Answer"/>
      </w:pPr>
      <w:r w:rsidRPr="00604E59">
        <w:t>Y</w:t>
      </w:r>
      <w:r w:rsidRPr="00604E59">
        <w:t>ou will naturally have these things.</w:t>
      </w:r>
      <w:r w:rsidRPr="00604E59" w:rsidR="001B396E">
        <w:t xml:space="preserve"> </w:t>
      </w:r>
      <w:r w:rsidRPr="00604E59">
        <w:t xml:space="preserve">The </w:t>
      </w:r>
      <w:r w:rsidRPr="00604E59">
        <w:t xml:space="preserve">incentives and objectives of a </w:t>
      </w:r>
      <w:r w:rsidRPr="00604E59">
        <w:t>G</w:t>
      </w:r>
      <w:r w:rsidRPr="00604E59">
        <w:t xml:space="preserve">overnment and a Treasury will sometimes be different from those of the regulator, and it is natural </w:t>
      </w:r>
      <w:r w:rsidRPr="00604E59" w:rsidR="00F67A93">
        <w:t xml:space="preserve">and okay </w:t>
      </w:r>
      <w:r w:rsidRPr="00604E59">
        <w:t xml:space="preserve">that you should have </w:t>
      </w:r>
      <w:r w:rsidRPr="00604E59">
        <w:t>some of</w:t>
      </w:r>
      <w:r w:rsidRPr="00604E59">
        <w:t xml:space="preserve"> that ten</w:t>
      </w:r>
      <w:r w:rsidRPr="00604E59" w:rsidR="00F67A93">
        <w:t>s</w:t>
      </w:r>
      <w:r w:rsidRPr="00604E59">
        <w:t>ion.</w:t>
      </w:r>
    </w:p>
    <w:p w:rsidR="00F67A93" w:rsidRPr="00604E59" w:rsidP="00BB55A8">
      <w:pPr>
        <w:pStyle w:val="Answer"/>
      </w:pPr>
      <w:sdt>
        <w:sdtPr>
          <w:alias w:val="Witness"/>
          <w:id w:val="-374770450"/>
          <w:placeholder>
            <w:docPart w:val="DefaultPlaceholder_-1854013440"/>
          </w:placeholder>
          <w:richText/>
        </w:sdtPr>
        <w:sdtContent>
          <w:r w:rsidRPr="00604E59" w:rsidR="00A8776D">
            <w:rPr>
              <w:b/>
              <w:i/>
            </w:rPr>
            <w:t>David Bailey:</w:t>
          </w:r>
        </w:sdtContent>
      </w:sdt>
      <w:r w:rsidRPr="00604E59" w:rsidR="00BB55A8">
        <w:t xml:space="preserve"> T</w:t>
      </w:r>
      <w:r w:rsidRPr="00604E59" w:rsidR="007B23F4">
        <w:t xml:space="preserve">he competitiveness and growth objective that we got in 2023 has led to a very substantial shift in how we do our work at the PRA, and it </w:t>
      </w:r>
      <w:r w:rsidRPr="00604E59" w:rsidR="00BB55A8">
        <w:t xml:space="preserve">has </w:t>
      </w:r>
      <w:r w:rsidRPr="00604E59" w:rsidR="007B23F4">
        <w:t xml:space="preserve">become a real focus of the organisation. We have spent </w:t>
      </w:r>
      <w:r w:rsidRPr="00604E59" w:rsidR="007B23F4">
        <w:t>a lot of</w:t>
      </w:r>
      <w:r w:rsidRPr="00604E59" w:rsidR="007B23F4">
        <w:t xml:space="preserve"> time embedding it</w:t>
      </w:r>
      <w:r w:rsidRPr="00604E59" w:rsidR="00BB55A8">
        <w:t xml:space="preserve"> and</w:t>
      </w:r>
      <w:r w:rsidRPr="00604E59" w:rsidR="007B23F4">
        <w:t xml:space="preserve"> getting the </w:t>
      </w:r>
      <w:r w:rsidRPr="00604E59" w:rsidR="00BB55A8">
        <w:t xml:space="preserve">external </w:t>
      </w:r>
      <w:r w:rsidRPr="00604E59" w:rsidR="007B23F4">
        <w:t>expertise in to advise</w:t>
      </w:r>
      <w:r w:rsidRPr="00604E59" w:rsidR="00BB55A8">
        <w:t xml:space="preserve"> and</w:t>
      </w:r>
      <w:r w:rsidRPr="00604E59" w:rsidR="007B23F4">
        <w:t xml:space="preserve"> train up staff right across the organisation. We have changed the way that we are presenting decisions to Ms Castell and the PRC to make sure that </w:t>
      </w:r>
      <w:r w:rsidRPr="00604E59" w:rsidR="0028189E">
        <w:t xml:space="preserve">competitiveness and growth </w:t>
      </w:r>
      <w:r w:rsidRPr="00604E59" w:rsidR="007B23F4">
        <w:t>considerations are at the forefront</w:t>
      </w:r>
      <w:r w:rsidRPr="00604E59" w:rsidR="00BB55A8">
        <w:t>,</w:t>
      </w:r>
      <w:r w:rsidRPr="00604E59" w:rsidR="007B23F4">
        <w:t xml:space="preserve"> and we have changed our work programme significantly.</w:t>
      </w:r>
    </w:p>
    <w:p w:rsidR="007B23F4" w:rsidRPr="00604E59" w:rsidP="00BB55A8">
      <w:pPr>
        <w:pStyle w:val="Answer"/>
      </w:pPr>
      <w:r w:rsidRPr="00604E59">
        <w:t xml:space="preserve">In terms of </w:t>
      </w:r>
      <w:r w:rsidRPr="00604E59">
        <w:t>s</w:t>
      </w:r>
      <w:r w:rsidRPr="00604E59">
        <w:t>ome of</w:t>
      </w:r>
      <w:r w:rsidRPr="00604E59">
        <w:t xml:space="preserve"> the changes that we propose</w:t>
      </w:r>
      <w:r w:rsidRPr="00604E59">
        <w:t>,</w:t>
      </w:r>
      <w:r w:rsidRPr="00604E59">
        <w:t xml:space="preserve"> Ms Castell mentioned our </w:t>
      </w:r>
      <w:r w:rsidR="00372E8A">
        <w:t>Strong and Simple</w:t>
      </w:r>
      <w:r w:rsidRPr="00604E59">
        <w:t xml:space="preserve"> regime for smaller banks</w:t>
      </w:r>
      <w:r w:rsidRPr="00604E59">
        <w:t>,</w:t>
      </w:r>
      <w:r w:rsidRPr="00604E59">
        <w:t xml:space="preserve"> </w:t>
      </w:r>
      <w:r w:rsidRPr="00604E59">
        <w:t xml:space="preserve">which </w:t>
      </w:r>
      <w:r w:rsidRPr="00604E59">
        <w:t>is a fundamental rewriting of the capital regime for smaller institutions, which will enable them to compete better</w:t>
      </w:r>
      <w:r w:rsidRPr="00604E59">
        <w:t>.</w:t>
      </w:r>
      <w:r w:rsidRPr="00604E59">
        <w:t xml:space="preserve"> </w:t>
      </w:r>
      <w:r w:rsidRPr="00604E59">
        <w:t>W</w:t>
      </w:r>
      <w:r w:rsidRPr="00604E59">
        <w:t xml:space="preserve">e have done a number of other things that we can talk about, but it has led to </w:t>
      </w:r>
      <w:r w:rsidRPr="00604E59">
        <w:t>a very significant</w:t>
      </w:r>
      <w:r w:rsidRPr="00604E59">
        <w:t xml:space="preserve"> change within the organisation, and</w:t>
      </w:r>
      <w:r w:rsidRPr="00604E59" w:rsidR="001B396E">
        <w:t xml:space="preserve"> </w:t>
      </w:r>
      <w:r w:rsidRPr="00604E59">
        <w:t>you can see that in our work programme.</w:t>
      </w:r>
    </w:p>
    <w:p w:rsidR="00BB55A8" w:rsidRPr="00604E59" w:rsidP="00BB55A8">
      <w:pPr>
        <w:pStyle w:val="Question"/>
      </w:pPr>
      <w:sdt>
        <w:sdtPr>
          <w:alias w:val="Member"/>
          <w:tag w:val="&lt;Member mnisId='1524' dodsId='35914'&gt;"/>
          <w:id w:val="1319691561"/>
          <w:placeholder>
            <w:docPart w:val="DefaultPlaceholder_-1854013440"/>
          </w:placeholder>
          <w:richText/>
        </w:sdtPr>
        <w:sdtContent>
          <w:r w:rsidRPr="00604E59">
            <w:rPr>
              <w:b/>
            </w:rPr>
            <w:t>Chair:</w:t>
          </w:r>
        </w:sdtContent>
      </w:sdt>
      <w:r w:rsidRPr="00604E59">
        <w:t xml:space="preserve"> I </w:t>
      </w:r>
      <w:r w:rsidRPr="00604E59" w:rsidR="007B23F4">
        <w:t>wonder</w:t>
      </w:r>
      <w:r w:rsidRPr="00604E59">
        <w:t xml:space="preserve"> </w:t>
      </w:r>
      <w:r w:rsidRPr="00604E59" w:rsidR="007B23F4">
        <w:t>if Ms Castell could come in on this</w:t>
      </w:r>
      <w:r w:rsidRPr="00604E59">
        <w:t>.</w:t>
      </w:r>
      <w:r w:rsidRPr="00604E59" w:rsidR="007B23F4">
        <w:t xml:space="preserve"> </w:t>
      </w:r>
      <w:r w:rsidRPr="00604E59">
        <w:t>Y</w:t>
      </w:r>
      <w:r w:rsidRPr="00604E59" w:rsidR="007B23F4">
        <w:t xml:space="preserve">ou have </w:t>
      </w:r>
      <w:r w:rsidRPr="00604E59" w:rsidR="007B23F4">
        <w:t>a very strong</w:t>
      </w:r>
      <w:r w:rsidRPr="00604E59" w:rsidR="007B23F4">
        <w:t xml:space="preserve"> background in risk.</w:t>
      </w:r>
    </w:p>
    <w:p w:rsidR="00BB55A8" w:rsidRPr="00604E59" w:rsidP="00BB55A8">
      <w:pPr>
        <w:pStyle w:val="Answer"/>
      </w:pPr>
      <w:sdt>
        <w:sdtPr>
          <w:alias w:val="Witness"/>
          <w:id w:val="-453553399"/>
          <w:placeholder>
            <w:docPart w:val="DefaultPlaceholder_-1854013440"/>
          </w:placeholder>
          <w:richText/>
        </w:sdtPr>
        <w:sdtContent>
          <w:r w:rsidRPr="00604E59" w:rsidR="00A8776D">
            <w:rPr>
              <w:b/>
              <w:i/>
            </w:rPr>
            <w:t>Tanya Castell:</w:t>
          </w:r>
        </w:sdtContent>
      </w:sdt>
      <w:r w:rsidRPr="00604E59">
        <w:t xml:space="preserve"> </w:t>
      </w:r>
      <w:r w:rsidRPr="00604E59" w:rsidR="007B23F4">
        <w:t xml:space="preserve">I do have </w:t>
      </w:r>
      <w:r w:rsidRPr="00604E59" w:rsidR="007B23F4">
        <w:t>a very strong</w:t>
      </w:r>
      <w:r w:rsidRPr="00604E59" w:rsidR="007B23F4">
        <w:t xml:space="preserve"> background in risk.</w:t>
      </w:r>
    </w:p>
    <w:p w:rsidR="007B23F4" w:rsidRPr="00604E59" w:rsidP="002C4910">
      <w:pPr>
        <w:pStyle w:val="Question"/>
        <w:numPr>
          <w:ilvl w:val="0"/>
          <w:numId w:val="0"/>
        </w:numPr>
        <w:ind w:left="794"/>
      </w:pPr>
      <w:sdt>
        <w:sdtPr>
          <w:alias w:val="Member"/>
          <w:tag w:val="&lt;Member mnisId='1524' dodsId='35914'&gt;"/>
          <w:id w:val="761646908"/>
          <w:placeholder>
            <w:docPart w:val="DefaultPlaceholder_-1854013440"/>
          </w:placeholder>
          <w:richText/>
        </w:sdtPr>
        <w:sdtContent>
          <w:r w:rsidRPr="00604E59" w:rsidR="00BB55A8">
            <w:rPr>
              <w:b/>
            </w:rPr>
            <w:t>Chair:</w:t>
          </w:r>
        </w:sdtContent>
      </w:sdt>
      <w:r w:rsidRPr="00604E59" w:rsidR="00BB55A8">
        <w:t xml:space="preserve"> T</w:t>
      </w:r>
      <w:r w:rsidRPr="00604E59">
        <w:t xml:space="preserve">hat must be very much </w:t>
      </w:r>
      <w:r w:rsidRPr="00604E59" w:rsidR="00BB55A8">
        <w:t xml:space="preserve">at </w:t>
      </w:r>
      <w:r w:rsidRPr="00604E59">
        <w:t>the forefront of your mind as a member of the committee.</w:t>
      </w:r>
    </w:p>
    <w:p w:rsidR="007B23F4" w:rsidRPr="00604E59" w:rsidP="00BB55A8">
      <w:pPr>
        <w:pStyle w:val="Answer"/>
      </w:pPr>
      <w:sdt>
        <w:sdtPr>
          <w:alias w:val="Witness"/>
          <w:id w:val="-489951483"/>
          <w:placeholder>
            <w:docPart w:val="DefaultPlaceholder_-1854013440"/>
          </w:placeholder>
          <w:richText/>
        </w:sdtPr>
        <w:sdtContent>
          <w:r w:rsidRPr="00604E59" w:rsidR="00A8776D">
            <w:rPr>
              <w:b/>
              <w:i/>
            </w:rPr>
            <w:t>Tanya Castell:</w:t>
          </w:r>
        </w:sdtContent>
      </w:sdt>
      <w:r w:rsidRPr="00604E59" w:rsidR="00BB55A8">
        <w:t xml:space="preserve"> It very much is. </w:t>
      </w:r>
      <w:r w:rsidRPr="00604E59">
        <w:t xml:space="preserve">There </w:t>
      </w:r>
      <w:r w:rsidRPr="00604E59" w:rsidR="00BB55A8">
        <w:t xml:space="preserve">has </w:t>
      </w:r>
      <w:r w:rsidRPr="00604E59">
        <w:t xml:space="preserve">been a huge amount of effort, as Mr Bailey said, in terms of making sure that we are taking the secondary objectives into account. My one comment would be </w:t>
      </w:r>
      <w:r w:rsidRPr="00604E59" w:rsidR="00BB55A8">
        <w:t xml:space="preserve">that, talking about pendulums, </w:t>
      </w:r>
      <w:r w:rsidRPr="00604E59">
        <w:t>we</w:t>
      </w:r>
      <w:r w:rsidRPr="00604E59" w:rsidR="001B396E">
        <w:t xml:space="preserve"> </w:t>
      </w:r>
      <w:r w:rsidRPr="00604E59">
        <w:t xml:space="preserve">need to make sure that we do not go too far and forget our primary objective. </w:t>
      </w:r>
      <w:r w:rsidRPr="00604E59" w:rsidR="00BB55A8">
        <w:t>T</w:t>
      </w:r>
      <w:r w:rsidRPr="00604E59">
        <w:t>hat is the balance that we have at the PRC.</w:t>
      </w:r>
    </w:p>
    <w:p w:rsidR="007B23F4" w:rsidRPr="00604E59" w:rsidP="00BB55A8">
      <w:pPr>
        <w:pStyle w:val="Question"/>
      </w:pPr>
      <w:sdt>
        <w:sdtPr>
          <w:alias w:val="Member"/>
          <w:tag w:val="&lt;Member mnisId='1524' dodsId='35914'&gt;"/>
          <w:id w:val="54598778"/>
          <w:placeholder>
            <w:docPart w:val="DefaultPlaceholder_-1854013440"/>
          </w:placeholder>
          <w:richText/>
        </w:sdtPr>
        <w:sdtContent>
          <w:r w:rsidRPr="00604E59" w:rsidR="00BB55A8">
            <w:rPr>
              <w:b/>
            </w:rPr>
            <w:t>Chair:</w:t>
          </w:r>
        </w:sdtContent>
      </w:sdt>
      <w:r w:rsidRPr="00604E59" w:rsidR="00BB55A8">
        <w:t xml:space="preserve"> While y</w:t>
      </w:r>
      <w:r w:rsidRPr="00604E59">
        <w:t>ou</w:t>
      </w:r>
      <w:r w:rsidRPr="00604E59" w:rsidR="001B396E">
        <w:t xml:space="preserve"> </w:t>
      </w:r>
      <w:r w:rsidRPr="00604E59">
        <w:t>cannot talk about individual firms</w:t>
      </w:r>
      <w:r w:rsidRPr="00604E59" w:rsidR="00BB55A8">
        <w:t>,</w:t>
      </w:r>
      <w:r w:rsidRPr="00604E59">
        <w:t xml:space="preserve"> </w:t>
      </w:r>
      <w:r w:rsidRPr="00604E59" w:rsidR="00BB55A8">
        <w:t>i</w:t>
      </w:r>
      <w:r w:rsidRPr="00604E59">
        <w:t xml:space="preserve">s there any way </w:t>
      </w:r>
      <w:r w:rsidRPr="00604E59" w:rsidR="00BB55A8">
        <w:t xml:space="preserve">that </w:t>
      </w:r>
      <w:r w:rsidRPr="00604E59">
        <w:t>you can bring that to life so that we can understand how you, particularly as a risk specialist, are making sure that the judgments</w:t>
      </w:r>
      <w:r w:rsidRPr="00604E59" w:rsidR="00BB55A8">
        <w:t xml:space="preserve"> are in the right direction?</w:t>
      </w:r>
    </w:p>
    <w:p w:rsidR="00F67A93" w:rsidRPr="00604E59" w:rsidP="00BB55A8">
      <w:pPr>
        <w:pStyle w:val="Answer"/>
      </w:pPr>
      <w:sdt>
        <w:sdtPr>
          <w:alias w:val="Witness"/>
          <w:id w:val="299813213"/>
          <w:placeholder>
            <w:docPart w:val="DefaultPlaceholder_-1854013440"/>
          </w:placeholder>
          <w:richText/>
        </w:sdtPr>
        <w:sdtContent>
          <w:r w:rsidRPr="00604E59" w:rsidR="00A8776D">
            <w:rPr>
              <w:b/>
              <w:i/>
            </w:rPr>
            <w:t>Tanya Castell:</w:t>
          </w:r>
        </w:sdtContent>
      </w:sdt>
      <w:r w:rsidRPr="00604E59" w:rsidR="00BB55A8">
        <w:t xml:space="preserve"> W</w:t>
      </w:r>
      <w:r w:rsidRPr="00604E59" w:rsidR="007B23F4">
        <w:t>e have</w:t>
      </w:r>
      <w:r w:rsidRPr="00604E59" w:rsidR="001B396E">
        <w:t xml:space="preserve"> </w:t>
      </w:r>
      <w:r w:rsidRPr="00604E59" w:rsidR="007B23F4">
        <w:t xml:space="preserve">been working on it for </w:t>
      </w:r>
      <w:r w:rsidRPr="00604E59" w:rsidR="007B23F4">
        <w:t>some</w:t>
      </w:r>
      <w:r w:rsidRPr="00604E59" w:rsidR="007B23F4">
        <w:t xml:space="preserve"> time, but there are a number of things </w:t>
      </w:r>
      <w:r w:rsidRPr="00604E59">
        <w:t xml:space="preserve">that </w:t>
      </w:r>
      <w:r w:rsidRPr="00604E59" w:rsidR="007B23F4">
        <w:t>clearly make a lot of sense</w:t>
      </w:r>
      <w:r w:rsidRPr="00604E59" w:rsidR="00BB55A8">
        <w:t xml:space="preserve">, </w:t>
      </w:r>
      <w:r w:rsidRPr="00604E59" w:rsidR="007B23F4">
        <w:t>such a</w:t>
      </w:r>
      <w:r w:rsidRPr="00604E59" w:rsidR="00BB55A8">
        <w:t>s</w:t>
      </w:r>
      <w:r w:rsidRPr="00604E59" w:rsidR="007B23F4">
        <w:t xml:space="preserve"> </w:t>
      </w:r>
      <w:r w:rsidR="00784681">
        <w:t>S</w:t>
      </w:r>
      <w:r w:rsidRPr="00604E59" w:rsidR="007B23F4">
        <w:t xml:space="preserve">trong and </w:t>
      </w:r>
      <w:r w:rsidRPr="00604E59" w:rsidR="00237668">
        <w:t>S</w:t>
      </w:r>
      <w:r w:rsidRPr="00604E59" w:rsidR="007B23F4">
        <w:t>imple</w:t>
      </w:r>
      <w:r w:rsidRPr="00604E59" w:rsidR="00BB55A8">
        <w:t>.</w:t>
      </w:r>
      <w:r w:rsidRPr="00604E59" w:rsidR="007B23F4">
        <w:t xml:space="preserve"> </w:t>
      </w:r>
      <w:r w:rsidRPr="00604E59" w:rsidR="00BB55A8">
        <w:t>T</w:t>
      </w:r>
      <w:r w:rsidRPr="00604E59" w:rsidR="007B23F4">
        <w:t xml:space="preserve">he Basel rules do not apply to domestic banks, so there are things that we can do that clearly are not going to be damaging to the overall economy </w:t>
      </w:r>
      <w:r w:rsidRPr="00604E59" w:rsidR="00BB55A8">
        <w:t xml:space="preserve">and </w:t>
      </w:r>
      <w:r w:rsidRPr="00604E59" w:rsidR="007B23F4">
        <w:t>are not a problem.</w:t>
      </w:r>
      <w:r w:rsidRPr="00604E59" w:rsidR="001B396E">
        <w:t xml:space="preserve"> </w:t>
      </w:r>
      <w:r w:rsidRPr="00604E59" w:rsidR="00BB55A8">
        <w:t>I</w:t>
      </w:r>
      <w:r w:rsidRPr="00604E59" w:rsidR="007B23F4">
        <w:t>n my head, the concerns are that we keep pushing and pushing</w:t>
      </w:r>
      <w:r w:rsidRPr="00604E59" w:rsidR="00BB55A8">
        <w:t>,</w:t>
      </w:r>
      <w:r w:rsidRPr="00604E59" w:rsidR="007B23F4">
        <w:t xml:space="preserve"> so </w:t>
      </w:r>
      <w:r w:rsidRPr="00604E59" w:rsidR="00BB55A8">
        <w:t xml:space="preserve">that </w:t>
      </w:r>
      <w:r w:rsidRPr="00604E59" w:rsidR="007B23F4">
        <w:t>we can do the things that make sense</w:t>
      </w:r>
      <w:r w:rsidRPr="00604E59" w:rsidR="00BB55A8">
        <w:t>,</w:t>
      </w:r>
      <w:r w:rsidRPr="00604E59" w:rsidR="007B23F4">
        <w:t xml:space="preserve"> simplify regulations where they have got too complex, </w:t>
      </w:r>
      <w:r w:rsidRPr="00604E59" w:rsidR="00BB55A8">
        <w:t xml:space="preserve">and </w:t>
      </w:r>
      <w:r w:rsidRPr="00604E59" w:rsidR="007B23F4">
        <w:t>reduce reporting where we are asking for too much data.</w:t>
      </w:r>
    </w:p>
    <w:p w:rsidR="00BB55A8" w:rsidRPr="00604E59" w:rsidP="00BB55A8">
      <w:pPr>
        <w:pStyle w:val="Answer"/>
      </w:pPr>
      <w:r w:rsidRPr="00604E59">
        <w:t>I</w:t>
      </w:r>
      <w:r w:rsidRPr="00604E59" w:rsidR="007B23F4">
        <w:t>f you get beyond that and you are still pushing to find things, then, as Mr Wood</w:t>
      </w:r>
      <w:r w:rsidRPr="00604E59">
        <w:t>s</w:t>
      </w:r>
      <w:r w:rsidRPr="00604E59" w:rsidR="007B23F4">
        <w:t xml:space="preserve"> said, if you are then saying, </w:t>
      </w:r>
      <w:r w:rsidRPr="00604E59">
        <w:t>“I</w:t>
      </w:r>
      <w:r w:rsidRPr="00604E59" w:rsidR="007B23F4">
        <w:t>t is too much capital</w:t>
      </w:r>
      <w:r w:rsidR="00784681">
        <w:t>,</w:t>
      </w:r>
      <w:r w:rsidRPr="00604E59">
        <w:t>”</w:t>
      </w:r>
      <w:r w:rsidRPr="00604E59" w:rsidR="007B23F4">
        <w:t xml:space="preserve"> </w:t>
      </w:r>
      <w:r w:rsidRPr="00604E59">
        <w:t xml:space="preserve">where is </w:t>
      </w:r>
      <w:r w:rsidRPr="00604E59" w:rsidR="007B23F4">
        <w:t>the evidence for that?</w:t>
      </w:r>
      <w:r w:rsidRPr="00604E59">
        <w:t xml:space="preserve"> A</w:t>
      </w:r>
      <w:r w:rsidRPr="00604E59" w:rsidR="007B23F4">
        <w:t>t this stage</w:t>
      </w:r>
      <w:r w:rsidRPr="00604E59">
        <w:t>,</w:t>
      </w:r>
      <w:r w:rsidRPr="00604E59" w:rsidR="007B23F4">
        <w:t xml:space="preserve"> we are okay</w:t>
      </w:r>
      <w:r w:rsidR="006F2607">
        <w:t>. I</w:t>
      </w:r>
      <w:r w:rsidRPr="00604E59" w:rsidR="007B23F4">
        <w:t>f</w:t>
      </w:r>
      <w:r w:rsidRPr="00604E59">
        <w:t xml:space="preserve"> in a year’s time </w:t>
      </w:r>
      <w:r w:rsidRPr="00604E59" w:rsidR="007B23F4">
        <w:t>I thought</w:t>
      </w:r>
      <w:r w:rsidRPr="00604E59">
        <w:t xml:space="preserve"> that</w:t>
      </w:r>
      <w:r w:rsidRPr="00604E59" w:rsidR="007B23F4">
        <w:t xml:space="preserve"> we </w:t>
      </w:r>
      <w:r w:rsidR="006F2607">
        <w:t>we</w:t>
      </w:r>
      <w:r w:rsidRPr="00604E59" w:rsidR="007B23F4">
        <w:t>re still trying to find additional ways, that is probably where the concerns would come</w:t>
      </w:r>
      <w:r w:rsidR="006F2607">
        <w:t>—</w:t>
      </w:r>
      <w:r w:rsidRPr="00604E59" w:rsidR="007B23F4">
        <w:t>but not yet.</w:t>
      </w:r>
    </w:p>
    <w:p w:rsidR="007B23F4" w:rsidRPr="00604E59" w:rsidP="00BB55A8">
      <w:pPr>
        <w:pStyle w:val="Question"/>
      </w:pPr>
      <w:sdt>
        <w:sdtPr>
          <w:alias w:val="Member"/>
          <w:tag w:val="&lt;Member mnisId='5083' dodsId='149003'&gt;"/>
          <w:id w:val="258181292"/>
          <w:placeholder>
            <w:docPart w:val="DefaultPlaceholder_-1854013440"/>
          </w:placeholder>
          <w:richText/>
        </w:sdtPr>
        <w:sdtContent>
          <w:r w:rsidRPr="00604E59" w:rsidR="00BB55A8">
            <w:rPr>
              <w:b/>
            </w:rPr>
            <w:t>Bobby Dean:</w:t>
          </w:r>
        </w:sdtContent>
      </w:sdt>
      <w:r w:rsidRPr="00604E59" w:rsidR="00BB55A8">
        <w:t xml:space="preserve"> My </w:t>
      </w:r>
      <w:r w:rsidRPr="00604E59">
        <w:t xml:space="preserve">final question is about the distinction </w:t>
      </w:r>
      <w:r w:rsidRPr="00604E59" w:rsidR="00BB55A8">
        <w:t xml:space="preserve">with </w:t>
      </w:r>
      <w:r w:rsidRPr="00604E59">
        <w:t xml:space="preserve">the FCA, which you commented on a minute ago. </w:t>
      </w:r>
      <w:r w:rsidRPr="00604E59" w:rsidR="00BB55A8">
        <w:t xml:space="preserve">Is </w:t>
      </w:r>
      <w:r w:rsidRPr="00604E59">
        <w:t>the stuff about choking off investment</w:t>
      </w:r>
      <w:r w:rsidRPr="00604E59" w:rsidR="00BB55A8">
        <w:t>,</w:t>
      </w:r>
      <w:r w:rsidRPr="00604E59">
        <w:t xml:space="preserve"> the blockers and the deregulatory </w:t>
      </w:r>
      <w:r w:rsidRPr="00604E59" w:rsidR="00BB55A8">
        <w:t xml:space="preserve">drive </w:t>
      </w:r>
      <w:r w:rsidRPr="00604E59">
        <w:t xml:space="preserve">aimed at other regulators? </w:t>
      </w:r>
      <w:r w:rsidRPr="00604E59" w:rsidR="00BB55A8">
        <w:t xml:space="preserve">Is it the </w:t>
      </w:r>
      <w:r w:rsidRPr="00604E59">
        <w:t xml:space="preserve">FCA </w:t>
      </w:r>
      <w:r w:rsidRPr="00604E59" w:rsidR="00BB55A8">
        <w:t xml:space="preserve">that </w:t>
      </w:r>
      <w:r w:rsidRPr="00604E59">
        <w:t>they are talking about</w:t>
      </w:r>
      <w:r w:rsidRPr="00604E59">
        <w:t xml:space="preserve">? </w:t>
      </w:r>
      <w:r w:rsidRPr="00604E59" w:rsidR="00BB55A8">
        <w:t xml:space="preserve">Is the </w:t>
      </w:r>
      <w:r w:rsidRPr="00604E59">
        <w:t>PRA not really in scope of this massive deregulatory drive</w:t>
      </w:r>
      <w:r w:rsidRPr="00604E59" w:rsidR="00BB55A8">
        <w:t>,</w:t>
      </w:r>
      <w:r w:rsidRPr="00604E59">
        <w:t xml:space="preserve"> because you have</w:t>
      </w:r>
      <w:r w:rsidRPr="00604E59" w:rsidR="001B396E">
        <w:t xml:space="preserve"> </w:t>
      </w:r>
      <w:r w:rsidRPr="00604E59">
        <w:t>got it broadly right?</w:t>
      </w:r>
    </w:p>
    <w:p w:rsidR="00BB55A8" w:rsidRPr="00604E59" w:rsidP="00BB55A8">
      <w:pPr>
        <w:pStyle w:val="Answer"/>
      </w:pPr>
      <w:sdt>
        <w:sdtPr>
          <w:alias w:val="Witness"/>
          <w:id w:val="2061671944"/>
          <w:placeholder>
            <w:docPart w:val="DefaultPlaceholder_-1854013440"/>
          </w:placeholder>
          <w:richText/>
        </w:sdtPr>
        <w:sdtContent>
          <w:r w:rsidRPr="00604E59" w:rsidR="00A8776D">
            <w:rPr>
              <w:b/>
              <w:i/>
            </w:rPr>
            <w:t>Sam Woods:</w:t>
          </w:r>
        </w:sdtContent>
      </w:sdt>
      <w:r w:rsidRPr="00604E59">
        <w:t xml:space="preserve"> </w:t>
      </w:r>
      <w:r w:rsidRPr="00604E59">
        <w:t xml:space="preserve">I think that </w:t>
      </w:r>
      <w:r w:rsidRPr="00604E59" w:rsidR="007B23F4">
        <w:t>we</w:t>
      </w:r>
      <w:r w:rsidRPr="00604E59" w:rsidR="007B23F4">
        <w:t xml:space="preserve"> are in scope of </w:t>
      </w:r>
      <w:r w:rsidR="002117FB">
        <w:t>it</w:t>
      </w:r>
      <w:r w:rsidRPr="00604E59" w:rsidR="007B23F4">
        <w:t>.</w:t>
      </w:r>
      <w:r w:rsidRPr="00604E59" w:rsidR="001B396E">
        <w:t xml:space="preserve"> </w:t>
      </w:r>
      <w:r w:rsidRPr="00604E59">
        <w:t>I</w:t>
      </w:r>
      <w:r w:rsidRPr="00604E59" w:rsidR="007B23F4">
        <w:t>f you look at the statements that our Chancellor and the Prime Minister have made, they are clearly about all regulators, including us</w:t>
      </w:r>
      <w:r w:rsidRPr="00604E59">
        <w:t>.</w:t>
      </w:r>
      <w:r w:rsidRPr="00604E59" w:rsidR="007B23F4">
        <w:t xml:space="preserve"> </w:t>
      </w:r>
      <w:r w:rsidRPr="00604E59">
        <w:t>P</w:t>
      </w:r>
      <w:r w:rsidRPr="00604E59" w:rsidR="007B23F4">
        <w:t>erhaps the</w:t>
      </w:r>
      <w:r w:rsidRPr="00604E59" w:rsidR="007B23F4">
        <w:t xml:space="preserve"> best test of that is </w:t>
      </w:r>
      <w:r w:rsidRPr="00604E59" w:rsidR="00F67A93">
        <w:t xml:space="preserve">that </w:t>
      </w:r>
      <w:r w:rsidRPr="00604E59" w:rsidR="007B23F4">
        <w:t xml:space="preserve">I </w:t>
      </w:r>
      <w:r w:rsidR="002117FB">
        <w:t>was</w:t>
      </w:r>
      <w:r w:rsidRPr="00604E59" w:rsidR="007B23F4">
        <w:t xml:space="preserve"> one recipient of the letter </w:t>
      </w:r>
      <w:r w:rsidRPr="00604E59">
        <w:t xml:space="preserve">that </w:t>
      </w:r>
      <w:r w:rsidRPr="00604E59" w:rsidR="007B23F4">
        <w:t xml:space="preserve">was sent to all the regulators off the back of that. The political language is </w:t>
      </w:r>
      <w:r w:rsidRPr="00604E59" w:rsidR="007B23F4">
        <w:t>very strong</w:t>
      </w:r>
      <w:r w:rsidRPr="00604E59" w:rsidR="007B23F4">
        <w:t>. It is less strong than the language in the US</w:t>
      </w:r>
      <w:r w:rsidRPr="00604E59">
        <w:t>,</w:t>
      </w:r>
      <w:r w:rsidRPr="00604E59" w:rsidR="007B23F4">
        <w:t xml:space="preserve"> and stronger than </w:t>
      </w:r>
      <w:r w:rsidRPr="00604E59" w:rsidR="00F67A93">
        <w:t xml:space="preserve">that </w:t>
      </w:r>
      <w:r w:rsidRPr="00604E59" w:rsidR="007B23F4">
        <w:t>in the EU.</w:t>
      </w:r>
      <w:r w:rsidRPr="00604E59" w:rsidR="001B396E">
        <w:t xml:space="preserve"> </w:t>
      </w:r>
      <w:r w:rsidRPr="00604E59">
        <w:t>T</w:t>
      </w:r>
      <w:r w:rsidRPr="00604E59" w:rsidR="007B23F4">
        <w:t>his will often prove to be the case</w:t>
      </w:r>
      <w:r w:rsidRPr="00604E59">
        <w:t>.</w:t>
      </w:r>
    </w:p>
    <w:p w:rsidR="00DA1D8F" w:rsidRPr="00604E59" w:rsidP="00BB55A8">
      <w:pPr>
        <w:pStyle w:val="Answer"/>
      </w:pPr>
      <w:r w:rsidRPr="00604E59">
        <w:t xml:space="preserve">I understand that there is a difference between politics and regulation, </w:t>
      </w:r>
      <w:r w:rsidRPr="00604E59">
        <w:t xml:space="preserve">and </w:t>
      </w:r>
      <w:r w:rsidRPr="00604E59" w:rsidR="00BB55A8">
        <w:t>also</w:t>
      </w:r>
      <w:r w:rsidRPr="00604E59" w:rsidR="00BB55A8">
        <w:t xml:space="preserve"> </w:t>
      </w:r>
      <w:r w:rsidRPr="00604E59">
        <w:t>that</w:t>
      </w:r>
      <w:r w:rsidRPr="00604E59" w:rsidR="00BB55A8">
        <w:t>,</w:t>
      </w:r>
      <w:r w:rsidRPr="00604E59">
        <w:t xml:space="preserve"> if you have a role as a very senior politician, part of your job is to set a north star and clear directions.</w:t>
      </w:r>
      <w:r w:rsidRPr="00604E59" w:rsidR="00BB55A8">
        <w:t xml:space="preserve"> </w:t>
      </w:r>
      <w:r w:rsidRPr="00604E59">
        <w:t>W</w:t>
      </w:r>
      <w:r w:rsidRPr="00604E59">
        <w:t xml:space="preserve">e understand all that, but there has been no suggestion to me in anything </w:t>
      </w:r>
      <w:r w:rsidRPr="00604E59">
        <w:t xml:space="preserve">that </w:t>
      </w:r>
      <w:r w:rsidRPr="00604E59">
        <w:t xml:space="preserve">I have received from any part of </w:t>
      </w:r>
      <w:r w:rsidRPr="00604E59">
        <w:t>G</w:t>
      </w:r>
      <w:r w:rsidRPr="00604E59">
        <w:t xml:space="preserve">overnment that they want us to take steps </w:t>
      </w:r>
      <w:r w:rsidRPr="00604E59">
        <w:t xml:space="preserve">that </w:t>
      </w:r>
      <w:r w:rsidRPr="00604E59">
        <w:t>would undermine financial stability</w:t>
      </w:r>
      <w:r w:rsidRPr="00604E59">
        <w:t>, and</w:t>
      </w:r>
      <w:r w:rsidRPr="00604E59">
        <w:t xml:space="preserve"> I regard </w:t>
      </w:r>
      <w:r w:rsidRPr="00604E59">
        <w:t xml:space="preserve">that </w:t>
      </w:r>
      <w:r w:rsidRPr="00604E59">
        <w:t>as consistent with what you have instructed us to do.</w:t>
      </w:r>
    </w:p>
    <w:p w:rsidR="007B23F4" w:rsidRPr="00604E59" w:rsidP="00BB55A8">
      <w:pPr>
        <w:pStyle w:val="Answer"/>
      </w:pPr>
      <w:r w:rsidRPr="00604E59">
        <w:t>T</w:t>
      </w:r>
      <w:r w:rsidRPr="00604E59">
        <w:t>here may come a point</w:t>
      </w:r>
      <w:r w:rsidRPr="00604E59">
        <w:t xml:space="preserve"> further down the track</w:t>
      </w:r>
      <w:r w:rsidRPr="00604E59">
        <w:t>, as Ms Castell was saying, particularly if we complete our simplifications, our removal of complexity</w:t>
      </w:r>
      <w:r w:rsidRPr="00604E59">
        <w:t xml:space="preserve"> and</w:t>
      </w:r>
      <w:r w:rsidRPr="00604E59">
        <w:t xml:space="preserve"> our rowing back </w:t>
      </w:r>
      <w:r w:rsidRPr="00604E59">
        <w:t xml:space="preserve">to </w:t>
      </w:r>
      <w:r w:rsidRPr="00604E59">
        <w:t>where we think we can do it without endangering it, when those tensions are stronger</w:t>
      </w:r>
      <w:r w:rsidRPr="00604E59">
        <w:t>.</w:t>
      </w:r>
      <w:r w:rsidRPr="00604E59">
        <w:t xml:space="preserve"> </w:t>
      </w:r>
      <w:r w:rsidRPr="00604E59">
        <w:t>T</w:t>
      </w:r>
      <w:r w:rsidRPr="00604E59">
        <w:t xml:space="preserve">he history of financial regulation tells you that </w:t>
      </w:r>
      <w:r w:rsidRPr="00604E59">
        <w:t xml:space="preserve">that </w:t>
      </w:r>
      <w:r w:rsidRPr="00604E59">
        <w:t>point will come, and</w:t>
      </w:r>
      <w:r w:rsidRPr="00604E59" w:rsidR="001B396E">
        <w:t xml:space="preserve"> </w:t>
      </w:r>
      <w:r w:rsidRPr="00604E59">
        <w:t xml:space="preserve">this </w:t>
      </w:r>
      <w:r w:rsidRPr="00604E59">
        <w:t>C</w:t>
      </w:r>
      <w:r w:rsidRPr="00604E59">
        <w:t xml:space="preserve">ommittee will have </w:t>
      </w:r>
      <w:r w:rsidRPr="00604E59">
        <w:t>an important role</w:t>
      </w:r>
      <w:r w:rsidRPr="00604E59">
        <w:t xml:space="preserve"> in it at that stage.</w:t>
      </w:r>
    </w:p>
    <w:p w:rsidR="00DA1D8F" w:rsidRPr="00604E59" w:rsidP="00DA1D8F">
      <w:pPr>
        <w:pStyle w:val="Question"/>
        <w:numPr>
          <w:ilvl w:val="0"/>
          <w:numId w:val="0"/>
        </w:numPr>
        <w:ind w:left="794"/>
      </w:pPr>
      <w:sdt>
        <w:sdtPr>
          <w:alias w:val="Member"/>
          <w:tag w:val="&lt;Member mnisId='1524' dodsId='35914'&gt;"/>
          <w:id w:val="44262000"/>
          <w:placeholder>
            <w:docPart w:val="DefaultPlaceholder_-1854013440"/>
          </w:placeholder>
          <w:richText/>
        </w:sdtPr>
        <w:sdtContent>
          <w:r w:rsidRPr="00604E59">
            <w:rPr>
              <w:b/>
            </w:rPr>
            <w:t>Chair:</w:t>
          </w:r>
        </w:sdtContent>
      </w:sdt>
      <w:r w:rsidRPr="00604E59">
        <w:t xml:space="preserve"> W</w:t>
      </w:r>
      <w:r w:rsidRPr="00604E59" w:rsidR="007B23F4">
        <w:t>e certainly will.</w:t>
      </w:r>
    </w:p>
    <w:p w:rsidR="007B23F4" w:rsidRPr="00604E59" w:rsidP="00DA1D8F">
      <w:pPr>
        <w:pStyle w:val="Question"/>
      </w:pPr>
      <w:sdt>
        <w:sdtPr>
          <w:alias w:val="Member"/>
          <w:tag w:val="&lt;Member mnisId='4051' dodsId='43043'&gt;"/>
          <w:id w:val="-1778630658"/>
          <w:placeholder>
            <w:docPart w:val="DefaultPlaceholder_-1854013440"/>
          </w:placeholder>
          <w:richText/>
        </w:sdtPr>
        <w:sdtContent>
          <w:r w:rsidRPr="00604E59" w:rsidR="00DA1D8F">
            <w:rPr>
              <w:b/>
            </w:rPr>
            <w:t>John Glen:</w:t>
          </w:r>
        </w:sdtContent>
      </w:sdt>
      <w:r w:rsidRPr="00604E59" w:rsidR="00DA1D8F">
        <w:t xml:space="preserve"> Having </w:t>
      </w:r>
      <w:r w:rsidRPr="00604E59">
        <w:t>had the privilege of office</w:t>
      </w:r>
      <w:r w:rsidRPr="00604E59" w:rsidR="00DA1D8F">
        <w:t>,</w:t>
      </w:r>
      <w:r w:rsidRPr="00604E59">
        <w:t xml:space="preserve"> and </w:t>
      </w:r>
      <w:r w:rsidRPr="00604E59">
        <w:t>a lot of</w:t>
      </w:r>
      <w:r w:rsidRPr="00604E59">
        <w:t xml:space="preserve"> interaction with you, Mr Woods, during that time, it is now interesting to reflect on the effect of anything that might have happened during that time. I want to </w:t>
      </w:r>
      <w:r w:rsidR="00A12CE3">
        <w:t xml:space="preserve">home </w:t>
      </w:r>
      <w:r w:rsidRPr="00604E59">
        <w:t xml:space="preserve">in, if I may, on two aspects. One is the </w:t>
      </w:r>
      <w:r w:rsidRPr="00604E59" w:rsidR="00DA1D8F">
        <w:t xml:space="preserve">Solvency </w:t>
      </w:r>
      <w:r w:rsidRPr="00604E59">
        <w:t xml:space="preserve">II reforms, which </w:t>
      </w:r>
      <w:r w:rsidRPr="00604E59" w:rsidR="00DA1D8F">
        <w:t xml:space="preserve">were </w:t>
      </w:r>
      <w:r w:rsidRPr="00604E59">
        <w:t>an attempt, as you have described, to liberate capital</w:t>
      </w:r>
      <w:r w:rsidRPr="00604E59" w:rsidR="00DA1D8F">
        <w:t>.</w:t>
      </w:r>
      <w:r w:rsidRPr="00604E59">
        <w:t xml:space="preserve"> </w:t>
      </w:r>
      <w:r w:rsidRPr="00604E59" w:rsidR="00DA1D8F">
        <w:t>T</w:t>
      </w:r>
      <w:r w:rsidRPr="00604E59">
        <w:t xml:space="preserve">he </w:t>
      </w:r>
      <w:r w:rsidRPr="00604E59">
        <w:t>insurance industry</w:t>
      </w:r>
      <w:r w:rsidR="00A12CE3">
        <w:t>—</w:t>
      </w:r>
      <w:r w:rsidRPr="00604E59" w:rsidR="00DA1D8F">
        <w:t xml:space="preserve">although </w:t>
      </w:r>
      <w:r w:rsidR="00A12CE3">
        <w:t xml:space="preserve">it is </w:t>
      </w:r>
      <w:r w:rsidRPr="00604E59">
        <w:t xml:space="preserve">not </w:t>
      </w:r>
      <w:r w:rsidRPr="00604E59" w:rsidR="00DA1D8F">
        <w:t xml:space="preserve">for you </w:t>
      </w:r>
      <w:r w:rsidRPr="00604E59">
        <w:t>to say</w:t>
      </w:r>
      <w:r w:rsidRPr="00604E59" w:rsidR="00DA1D8F">
        <w:t>,</w:t>
      </w:r>
      <w:r w:rsidRPr="00604E59">
        <w:t xml:space="preserve"> as you sa</w:t>
      </w:r>
      <w:r w:rsidR="00A12CE3">
        <w:t>id—</w:t>
      </w:r>
      <w:r w:rsidRPr="00604E59">
        <w:t xml:space="preserve">said </w:t>
      </w:r>
      <w:r w:rsidRPr="00604E59" w:rsidR="00DA1D8F">
        <w:t xml:space="preserve">that it </w:t>
      </w:r>
      <w:r w:rsidRPr="00604E59">
        <w:t xml:space="preserve">would be able to invest another </w:t>
      </w:r>
      <w:r w:rsidRPr="00604E59" w:rsidR="00DA1D8F">
        <w:t xml:space="preserve">£100 </w:t>
      </w:r>
      <w:r w:rsidRPr="00604E59">
        <w:t>billion.</w:t>
      </w:r>
      <w:r w:rsidRPr="00604E59" w:rsidR="00DA1D8F">
        <w:t xml:space="preserve"> </w:t>
      </w:r>
      <w:r w:rsidRPr="00604E59">
        <w:t>It seems to me that you are indicating that</w:t>
      </w:r>
      <w:r w:rsidRPr="00604E59" w:rsidR="00DA1D8F">
        <w:t>,</w:t>
      </w:r>
      <w:r w:rsidRPr="00604E59">
        <w:t xml:space="preserve"> despite those reforms of </w:t>
      </w:r>
      <w:r w:rsidRPr="00604E59">
        <w:t>some</w:t>
      </w:r>
      <w:r w:rsidRPr="00604E59">
        <w:t xml:space="preserve"> years ago</w:t>
      </w:r>
      <w:r w:rsidRPr="00604E59" w:rsidR="00DA1D8F">
        <w:t>,</w:t>
      </w:r>
      <w:r w:rsidRPr="00604E59">
        <w:t xml:space="preserve"> and the characterisation of their effect by politicians, </w:t>
      </w:r>
      <w:r w:rsidRPr="00604E59" w:rsidR="00DA1D8F">
        <w:t xml:space="preserve">that </w:t>
      </w:r>
      <w:r w:rsidRPr="00604E59">
        <w:t>quantum of additional free money to invest has not found its place in those investment decisions. Is that correct?</w:t>
      </w:r>
    </w:p>
    <w:p w:rsidR="007B23F4" w:rsidRPr="00604E59" w:rsidP="00DA1D8F">
      <w:pPr>
        <w:pStyle w:val="Answer"/>
      </w:pPr>
      <w:sdt>
        <w:sdtPr>
          <w:alias w:val="Witness"/>
          <w:id w:val="979122169"/>
          <w:placeholder>
            <w:docPart w:val="DefaultPlaceholder_-1854013440"/>
          </w:placeholder>
          <w:richText/>
        </w:sdtPr>
        <w:sdtContent>
          <w:r w:rsidRPr="00604E59" w:rsidR="00A8776D">
            <w:rPr>
              <w:b/>
              <w:i/>
            </w:rPr>
            <w:t>Sam Woods:</w:t>
          </w:r>
        </w:sdtContent>
      </w:sdt>
      <w:r w:rsidRPr="00604E59" w:rsidR="00DA1D8F">
        <w:t xml:space="preserve"> W</w:t>
      </w:r>
      <w:r w:rsidRPr="00604E59">
        <w:t xml:space="preserve">hat I am saying, Mr Glen, is </w:t>
      </w:r>
      <w:r w:rsidRPr="00604E59" w:rsidR="00DA1D8F">
        <w:t xml:space="preserve">that </w:t>
      </w:r>
      <w:r w:rsidRPr="00604E59">
        <w:t>it is early days</w:t>
      </w:r>
      <w:r w:rsidRPr="00604E59" w:rsidR="00DA1D8F">
        <w:t>.</w:t>
      </w:r>
      <w:r w:rsidRPr="00604E59">
        <w:t xml:space="preserve"> </w:t>
      </w:r>
      <w:r w:rsidRPr="00604E59" w:rsidR="00DA1D8F">
        <w:t>S</w:t>
      </w:r>
      <w:r w:rsidRPr="00604E59">
        <w:t>ome very bold and clear commitments were made by the sector</w:t>
      </w:r>
      <w:r w:rsidRPr="00604E59" w:rsidR="00F67A93">
        <w:t>,</w:t>
      </w:r>
      <w:r w:rsidRPr="00604E59">
        <w:t xml:space="preserve"> which were welcomed by the </w:t>
      </w:r>
      <w:r w:rsidRPr="00604E59" w:rsidR="00DA1D8F">
        <w:t>G</w:t>
      </w:r>
      <w:r w:rsidRPr="00604E59">
        <w:t xml:space="preserve">overnment and which I judged to be the driving force behind the </w:t>
      </w:r>
      <w:r w:rsidRPr="00604E59" w:rsidR="00DA1D8F">
        <w:t>G</w:t>
      </w:r>
      <w:r w:rsidRPr="00604E59">
        <w:t>overnment’s position</w:t>
      </w:r>
      <w:r w:rsidRPr="00604E59" w:rsidR="00DA1D8F">
        <w:t>—</w:t>
      </w:r>
      <w:r w:rsidRPr="00604E59">
        <w:t>or</w:t>
      </w:r>
      <w:r w:rsidRPr="00604E59" w:rsidR="00DA1D8F">
        <w:t xml:space="preserve"> </w:t>
      </w:r>
      <w:r w:rsidRPr="00604E59">
        <w:t xml:space="preserve">at least </w:t>
      </w:r>
      <w:r w:rsidRPr="00604E59">
        <w:t>a very important</w:t>
      </w:r>
      <w:r w:rsidRPr="00604E59">
        <w:t xml:space="preserve"> part of </w:t>
      </w:r>
      <w:r w:rsidRPr="00604E59" w:rsidR="00DA1D8F">
        <w:t>it</w:t>
      </w:r>
      <w:r w:rsidRPr="00604E59" w:rsidR="002C19A1">
        <w:t>;</w:t>
      </w:r>
      <w:r w:rsidRPr="00604E59" w:rsidR="00DA1D8F">
        <w:t xml:space="preserve"> </w:t>
      </w:r>
      <w:r w:rsidRPr="00604E59">
        <w:t xml:space="preserve">you can tell me. </w:t>
      </w:r>
      <w:r w:rsidRPr="00604E59" w:rsidR="00DA1D8F">
        <w:t>Y</w:t>
      </w:r>
      <w:r w:rsidRPr="00604E59">
        <w:t xml:space="preserve">ou would </w:t>
      </w:r>
      <w:r w:rsidRPr="00604E59" w:rsidR="00DA1D8F">
        <w:t xml:space="preserve">not </w:t>
      </w:r>
      <w:r w:rsidRPr="00604E59">
        <w:t>expect to see that happen overnight</w:t>
      </w:r>
      <w:r w:rsidRPr="00604E59" w:rsidR="00DA1D8F">
        <w:t>.</w:t>
      </w:r>
      <w:r w:rsidRPr="00604E59">
        <w:t xml:space="preserve"> </w:t>
      </w:r>
      <w:r w:rsidRPr="00604E59" w:rsidR="00DA1D8F">
        <w:t>I</w:t>
      </w:r>
      <w:r w:rsidRPr="00604E59">
        <w:t>ndeed</w:t>
      </w:r>
      <w:r w:rsidRPr="00604E59" w:rsidR="00DA1D8F">
        <w:t xml:space="preserve">, </w:t>
      </w:r>
      <w:r w:rsidRPr="00604E59">
        <w:t xml:space="preserve">the industry put a </w:t>
      </w:r>
      <w:r w:rsidRPr="00604E59">
        <w:t>timeframe</w:t>
      </w:r>
      <w:r w:rsidRPr="00604E59">
        <w:t xml:space="preserve"> </w:t>
      </w:r>
      <w:r w:rsidRPr="00604E59" w:rsidR="00DA1D8F">
        <w:t xml:space="preserve">of 10 years on it, </w:t>
      </w:r>
      <w:r w:rsidRPr="00604E59">
        <w:t xml:space="preserve">as I recall. </w:t>
      </w:r>
      <w:r w:rsidRPr="00604E59" w:rsidR="00DA1D8F">
        <w:t xml:space="preserve">I have no reason, from </w:t>
      </w:r>
      <w:r w:rsidRPr="00604E59">
        <w:t>what we have seen so far</w:t>
      </w:r>
      <w:r w:rsidRPr="00604E59" w:rsidR="00DA1D8F">
        <w:t>,</w:t>
      </w:r>
      <w:r w:rsidRPr="00604E59">
        <w:t xml:space="preserve"> to worry that that will not be the case, but the jury</w:t>
      </w:r>
      <w:r w:rsidRPr="00604E59" w:rsidR="00DA1D8F">
        <w:t xml:space="preserve"> i</w:t>
      </w:r>
      <w:r w:rsidRPr="00604E59">
        <w:t>s still out.</w:t>
      </w:r>
    </w:p>
    <w:p w:rsidR="007B23F4" w:rsidRPr="00604E59" w:rsidP="007B23F4">
      <w:pPr>
        <w:pStyle w:val="Question"/>
      </w:pPr>
      <w:sdt>
        <w:sdtPr>
          <w:alias w:val="Member"/>
          <w:tag w:val="&lt;Member mnisId='4051' dodsId='43043'&gt;"/>
          <w:id w:val="-1264835466"/>
          <w:placeholder>
            <w:docPart w:val="DefaultPlaceholder_-1854013440"/>
          </w:placeholder>
          <w:richText/>
        </w:sdtPr>
        <w:sdtContent>
          <w:r w:rsidRPr="00604E59" w:rsidR="00DA1D8F">
            <w:rPr>
              <w:b/>
            </w:rPr>
            <w:t>John Glen:</w:t>
          </w:r>
        </w:sdtContent>
      </w:sdt>
      <w:r w:rsidRPr="00604E59" w:rsidR="00DA1D8F">
        <w:t xml:space="preserve"> What </w:t>
      </w:r>
      <w:r w:rsidRPr="00604E59">
        <w:t xml:space="preserve">do you think about parliamentary endorsement </w:t>
      </w:r>
      <w:r w:rsidRPr="00604E59" w:rsidR="00DA1D8F">
        <w:t xml:space="preserve">of </w:t>
      </w:r>
      <w:r w:rsidRPr="00604E59">
        <w:t xml:space="preserve">or support for your execution of the secondary objectives? The purpose of doing so, </w:t>
      </w:r>
      <w:r w:rsidRPr="00604E59" w:rsidR="00DA1D8F">
        <w:t xml:space="preserve">which was </w:t>
      </w:r>
      <w:r w:rsidRPr="00604E59">
        <w:t>to have growth and competitiveness in focus, was clear</w:t>
      </w:r>
      <w:r w:rsidRPr="00604E59" w:rsidR="00DA1D8F">
        <w:t>.</w:t>
      </w:r>
      <w:r w:rsidRPr="00604E59">
        <w:t xml:space="preserve"> </w:t>
      </w:r>
      <w:r w:rsidRPr="00604E59" w:rsidR="00DA1D8F">
        <w:t>T</w:t>
      </w:r>
      <w:r w:rsidRPr="00604E59">
        <w:t xml:space="preserve">his </w:t>
      </w:r>
      <w:r w:rsidRPr="00604E59" w:rsidR="00F67A93">
        <w:t>G</w:t>
      </w:r>
      <w:r w:rsidRPr="00604E59">
        <w:t xml:space="preserve">overnment, as we have discussed and as Mr Dean has gone through, </w:t>
      </w:r>
      <w:r w:rsidRPr="00604E59" w:rsidR="00DA1D8F">
        <w:t xml:space="preserve">have </w:t>
      </w:r>
      <w:r w:rsidRPr="00604E59">
        <w:t>tried to say what that means.</w:t>
      </w:r>
      <w:r w:rsidRPr="00604E59" w:rsidR="00DA1D8F">
        <w:t xml:space="preserve"> </w:t>
      </w:r>
      <w:r w:rsidRPr="00604E59">
        <w:t xml:space="preserve">I </w:t>
      </w:r>
      <w:r w:rsidRPr="00604E59">
        <w:t>was always struck</w:t>
      </w:r>
      <w:r w:rsidRPr="00604E59">
        <w:t xml:space="preserve"> </w:t>
      </w:r>
      <w:r w:rsidRPr="00604E59" w:rsidR="00DA1D8F">
        <w:t xml:space="preserve">that </w:t>
      </w:r>
      <w:r w:rsidRPr="00604E59">
        <w:t>there was a big gap between the technical nature of a lot of your carefully calibrated interventions on capital requirements</w:t>
      </w:r>
      <w:r w:rsidR="00477B2D">
        <w:t xml:space="preserve"> and so on</w:t>
      </w:r>
      <w:r w:rsidRPr="00604E59">
        <w:t xml:space="preserve">, and the rhetoric of politicians seeking to drive forward an agenda for the economy. How </w:t>
      </w:r>
      <w:r w:rsidRPr="00604E59" w:rsidR="00DA1D8F">
        <w:t xml:space="preserve">could </w:t>
      </w:r>
      <w:r w:rsidRPr="00604E59">
        <w:t xml:space="preserve">that process of mutual understanding </w:t>
      </w:r>
      <w:r w:rsidRPr="00604E59">
        <w:t>be enhanced</w:t>
      </w:r>
      <w:r w:rsidRPr="00604E59">
        <w:t>?</w:t>
      </w:r>
    </w:p>
    <w:p w:rsidR="00DA1D8F" w:rsidRPr="00604E59" w:rsidP="00DA1D8F">
      <w:pPr>
        <w:pStyle w:val="Answer"/>
      </w:pPr>
      <w:sdt>
        <w:sdtPr>
          <w:alias w:val="Witness"/>
          <w:id w:val="-1259218734"/>
          <w:placeholder>
            <w:docPart w:val="DefaultPlaceholder_-1854013440"/>
          </w:placeholder>
          <w:richText/>
        </w:sdtPr>
        <w:sdtContent>
          <w:r w:rsidRPr="00604E59" w:rsidR="00A8776D">
            <w:rPr>
              <w:b/>
              <w:i/>
            </w:rPr>
            <w:t>Sam Woods:</w:t>
          </w:r>
        </w:sdtContent>
      </w:sdt>
      <w:r w:rsidRPr="00604E59">
        <w:t xml:space="preserve"> T</w:t>
      </w:r>
      <w:r w:rsidRPr="00604E59" w:rsidR="007B23F4">
        <w:t xml:space="preserve">hat is </w:t>
      </w:r>
      <w:r w:rsidRPr="00604E59" w:rsidR="007B23F4">
        <w:t>a very difficult</w:t>
      </w:r>
      <w:r w:rsidRPr="00604E59" w:rsidR="007B23F4">
        <w:t xml:space="preserve"> question to answer.</w:t>
      </w:r>
      <w:r w:rsidRPr="00604E59" w:rsidR="001B396E">
        <w:t xml:space="preserve"> </w:t>
      </w:r>
      <w:r w:rsidRPr="00604E59">
        <w:t>I</w:t>
      </w:r>
      <w:r w:rsidRPr="00604E59" w:rsidR="007B23F4">
        <w:t xml:space="preserve">t is part of the job of people </w:t>
      </w:r>
      <w:r w:rsidRPr="00604E59">
        <w:t xml:space="preserve">such as </w:t>
      </w:r>
      <w:r w:rsidRPr="00604E59" w:rsidR="007B23F4">
        <w:t>me</w:t>
      </w:r>
      <w:r w:rsidRPr="00604E59">
        <w:t>,</w:t>
      </w:r>
      <w:r w:rsidRPr="00604E59" w:rsidR="007B23F4">
        <w:t xml:space="preserve"> Ms Castell and Mr Bailey to bridge that gap as best we can and to translate the imperative </w:t>
      </w:r>
      <w:r w:rsidRPr="00604E59">
        <w:t xml:space="preserve">that </w:t>
      </w:r>
      <w:r w:rsidRPr="00604E59" w:rsidR="007B23F4">
        <w:t>we have been given by you in Parliament and</w:t>
      </w:r>
      <w:r w:rsidRPr="00604E59">
        <w:t>,</w:t>
      </w:r>
      <w:r w:rsidRPr="00604E59" w:rsidR="007B23F4">
        <w:t xml:space="preserve"> to the extent </w:t>
      </w:r>
      <w:r w:rsidRPr="00604E59">
        <w:t xml:space="preserve">that </w:t>
      </w:r>
      <w:r w:rsidRPr="00604E59" w:rsidR="007B23F4">
        <w:t>we can accommodate it</w:t>
      </w:r>
      <w:r w:rsidRPr="00604E59" w:rsidR="00F67A93">
        <w:t>,</w:t>
      </w:r>
      <w:r w:rsidRPr="00604E59" w:rsidR="007B23F4">
        <w:t xml:space="preserve"> also from </w:t>
      </w:r>
      <w:r w:rsidRPr="00604E59">
        <w:t>G</w:t>
      </w:r>
      <w:r w:rsidRPr="00604E59" w:rsidR="007B23F4">
        <w:t xml:space="preserve">overnment, into actions that we can take. </w:t>
      </w:r>
      <w:r w:rsidRPr="00604E59">
        <w:t>I</w:t>
      </w:r>
      <w:r w:rsidRPr="00604E59" w:rsidR="007B23F4">
        <w:t>t is true that</w:t>
      </w:r>
      <w:r w:rsidRPr="00604E59">
        <w:t>,</w:t>
      </w:r>
      <w:r w:rsidRPr="00604E59" w:rsidR="007B23F4">
        <w:t xml:space="preserve"> when you get to the actions, they </w:t>
      </w:r>
      <w:r w:rsidRPr="00604E59">
        <w:t xml:space="preserve">sometimes </w:t>
      </w:r>
      <w:r w:rsidRPr="00604E59" w:rsidR="007B23F4">
        <w:t xml:space="preserve">seem modest compared </w:t>
      </w:r>
      <w:r w:rsidR="001064EB">
        <w:t xml:space="preserve">with </w:t>
      </w:r>
      <w:r w:rsidRPr="00604E59" w:rsidR="007B23F4">
        <w:t>the language</w:t>
      </w:r>
      <w:r w:rsidRPr="00604E59">
        <w:t>,</w:t>
      </w:r>
      <w:r w:rsidRPr="00604E59" w:rsidR="007B23F4">
        <w:t xml:space="preserve"> </w:t>
      </w:r>
      <w:r w:rsidRPr="00604E59">
        <w:t>b</w:t>
      </w:r>
      <w:r w:rsidRPr="00604E59" w:rsidR="007B23F4">
        <w:t>ut</w:t>
      </w:r>
      <w:r w:rsidRPr="00604E59" w:rsidR="001B396E">
        <w:t xml:space="preserve"> </w:t>
      </w:r>
      <w:r w:rsidRPr="00604E59" w:rsidR="007B23F4">
        <w:t xml:space="preserve">that is </w:t>
      </w:r>
      <w:r w:rsidRPr="00604E59" w:rsidR="007B23F4">
        <w:t>probably likely</w:t>
      </w:r>
      <w:r w:rsidRPr="00604E59" w:rsidR="007B23F4">
        <w:t xml:space="preserve"> always to be the case.</w:t>
      </w:r>
    </w:p>
    <w:p w:rsidR="007B23F4" w:rsidRPr="00604E59" w:rsidP="00DA1D8F">
      <w:pPr>
        <w:pStyle w:val="Answer"/>
      </w:pPr>
      <w:r w:rsidRPr="00604E59">
        <w:t xml:space="preserve">In our world, though, and looked at through our eyes, these are </w:t>
      </w:r>
      <w:r w:rsidRPr="00604E59">
        <w:t>big things</w:t>
      </w:r>
      <w:r w:rsidRPr="00604E59">
        <w:t xml:space="preserve"> that we are doing. </w:t>
      </w:r>
      <w:r w:rsidRPr="00604E59" w:rsidR="00DA1D8F">
        <w:t>There are a</w:t>
      </w:r>
      <w:r w:rsidRPr="00604E59">
        <w:t xml:space="preserve"> couple of good examples from the Solvency II era, which you may recall</w:t>
      </w:r>
      <w:r w:rsidRPr="00604E59" w:rsidR="00DA1D8F">
        <w:t>. W</w:t>
      </w:r>
      <w:r w:rsidRPr="00604E59">
        <w:t>e have</w:t>
      </w:r>
      <w:r w:rsidRPr="00604E59" w:rsidR="001B396E">
        <w:t xml:space="preserve"> </w:t>
      </w:r>
      <w:r w:rsidRPr="00604E59">
        <w:t>cut insurance reporting</w:t>
      </w:r>
      <w:r w:rsidRPr="00604E59" w:rsidR="002C19A1">
        <w:t>, or</w:t>
      </w:r>
      <w:r w:rsidRPr="00604E59">
        <w:t xml:space="preserve"> the number of templates </w:t>
      </w:r>
      <w:r w:rsidRPr="00604E59" w:rsidR="00DA1D8F">
        <w:t xml:space="preserve">that </w:t>
      </w:r>
      <w:r w:rsidRPr="00604E59">
        <w:t xml:space="preserve">insurers </w:t>
      </w:r>
      <w:r w:rsidRPr="00604E59">
        <w:t>have to</w:t>
      </w:r>
      <w:r w:rsidRPr="00604E59">
        <w:t xml:space="preserve"> </w:t>
      </w:r>
      <w:r w:rsidRPr="00604E59" w:rsidR="00DA1D8F">
        <w:t>give us</w:t>
      </w:r>
      <w:r w:rsidRPr="00604E59" w:rsidR="002C19A1">
        <w:t>,</w:t>
      </w:r>
      <w:r w:rsidRPr="00604E59" w:rsidR="00DA1D8F">
        <w:t xml:space="preserve"> </w:t>
      </w:r>
      <w:r w:rsidRPr="00604E59">
        <w:t>by a third. That is a big cut.</w:t>
      </w:r>
      <w:r w:rsidRPr="00604E59" w:rsidR="00DA1D8F">
        <w:t xml:space="preserve"> </w:t>
      </w:r>
      <w:r w:rsidRPr="00604E59">
        <w:t xml:space="preserve">We have cut the number of tests that we do for internal models by more than half. </w:t>
      </w:r>
      <w:r w:rsidRPr="00604E59" w:rsidR="00DA1D8F">
        <w:t>W</w:t>
      </w:r>
      <w:r w:rsidRPr="00604E59">
        <w:t xml:space="preserve">e can do those things without increasing risk to policyholders, because </w:t>
      </w:r>
      <w:r w:rsidRPr="00604E59" w:rsidR="002C19A1">
        <w:t xml:space="preserve">we think </w:t>
      </w:r>
      <w:r w:rsidRPr="00604E59">
        <w:t>they were overly burdensome</w:t>
      </w:r>
      <w:r w:rsidRPr="00604E59" w:rsidR="00DA1D8F">
        <w:t>.</w:t>
      </w:r>
      <w:r w:rsidRPr="00604E59">
        <w:t xml:space="preserve"> I can see </w:t>
      </w:r>
      <w:r w:rsidRPr="00604E59" w:rsidR="00DA1D8F">
        <w:t xml:space="preserve">that, </w:t>
      </w:r>
      <w:r w:rsidRPr="00604E59">
        <w:t>if you</w:t>
      </w:r>
      <w:r w:rsidRPr="00604E59" w:rsidR="001B396E">
        <w:t xml:space="preserve"> </w:t>
      </w:r>
      <w:r w:rsidRPr="00604E59">
        <w:t xml:space="preserve">put things </w:t>
      </w:r>
      <w:r w:rsidR="00807FEA">
        <w:t xml:space="preserve">like </w:t>
      </w:r>
      <w:r w:rsidRPr="00604E59">
        <w:t xml:space="preserve">that next to the grand ambition, there is a bit of a gap, but </w:t>
      </w:r>
      <w:r w:rsidRPr="00604E59">
        <w:t>perhaps it</w:t>
      </w:r>
      <w:r w:rsidRPr="00604E59">
        <w:t xml:space="preserve"> will always be that way.</w:t>
      </w:r>
    </w:p>
    <w:p w:rsidR="00DA1D8F" w:rsidRPr="00604E59" w:rsidP="00807FEA">
      <w:pPr>
        <w:pStyle w:val="Question"/>
      </w:pPr>
      <w:sdt>
        <w:sdtPr>
          <w:alias w:val="Member"/>
          <w:tag w:val="&lt;Member mnisId='4051' dodsId='43043'&gt;"/>
          <w:id w:val="1000317634"/>
          <w:placeholder>
            <w:docPart w:val="DefaultPlaceholder_-1854013440"/>
          </w:placeholder>
          <w:richText/>
        </w:sdtPr>
        <w:sdtContent>
          <w:r w:rsidRPr="00604E59">
            <w:rPr>
              <w:b/>
            </w:rPr>
            <w:t>John Glen:</w:t>
          </w:r>
        </w:sdtContent>
      </w:sdt>
      <w:r w:rsidRPr="00604E59">
        <w:t xml:space="preserve"> F</w:t>
      </w:r>
      <w:r w:rsidRPr="00604E59" w:rsidR="007B23F4">
        <w:t xml:space="preserve">inally, on </w:t>
      </w:r>
      <w:r w:rsidRPr="00604E59">
        <w:t xml:space="preserve">the </w:t>
      </w:r>
      <w:r w:rsidR="00372E8A">
        <w:t>Strong and Simple</w:t>
      </w:r>
      <w:r w:rsidRPr="00604E59" w:rsidR="007B23F4">
        <w:t xml:space="preserve"> regime </w:t>
      </w:r>
      <w:r w:rsidRPr="00604E59">
        <w:t xml:space="preserve">that </w:t>
      </w:r>
      <w:r w:rsidRPr="00604E59" w:rsidR="007B23F4">
        <w:t>you put in place for the smaller banks, I remember a consortium of them coming to lobby me on this.</w:t>
      </w:r>
    </w:p>
    <w:p w:rsidR="00DA1D8F" w:rsidRPr="00604E59" w:rsidP="007A302B">
      <w:pPr>
        <w:pStyle w:val="Question"/>
        <w:numPr>
          <w:ilvl w:val="0"/>
          <w:numId w:val="0"/>
        </w:numPr>
        <w:ind w:left="794"/>
      </w:pPr>
      <w:sdt>
        <w:sdtPr>
          <w:alias w:val="Member"/>
          <w:tag w:val="&lt;Member mnisId='1524' dodsId='35914'&gt;"/>
          <w:id w:val="706843398"/>
          <w:placeholder>
            <w:docPart w:val="DefaultPlaceholder_-1854013440"/>
          </w:placeholder>
          <w:richText/>
        </w:sdtPr>
        <w:sdtContent>
          <w:r w:rsidRPr="00604E59">
            <w:rPr>
              <w:b/>
            </w:rPr>
            <w:t>Chair:</w:t>
          </w:r>
        </w:sdtContent>
      </w:sdt>
      <w:r w:rsidRPr="00604E59">
        <w:t xml:space="preserve"> Could you say when this was?</w:t>
      </w:r>
    </w:p>
    <w:p w:rsidR="007B23F4" w:rsidRPr="00604E59" w:rsidP="00807FEA">
      <w:pPr>
        <w:pStyle w:val="Question"/>
        <w:numPr>
          <w:ilvl w:val="0"/>
          <w:numId w:val="0"/>
        </w:numPr>
        <w:ind w:left="794"/>
      </w:pPr>
      <w:sdt>
        <w:sdtPr>
          <w:alias w:val="Member"/>
          <w:tag w:val="&lt;Member mnisId='4051' dodsId='43043'&gt;"/>
          <w:id w:val="1018740988"/>
          <w:placeholder>
            <w:docPart w:val="DefaultPlaceholder_-1854013440"/>
          </w:placeholder>
          <w:richText/>
        </w:sdtPr>
        <w:sdtContent>
          <w:r w:rsidRPr="00604E59" w:rsidR="007A302B">
            <w:rPr>
              <w:b/>
            </w:rPr>
            <w:t>John Glen:</w:t>
          </w:r>
        </w:sdtContent>
      </w:sdt>
      <w:r w:rsidRPr="00604E59" w:rsidR="007A302B">
        <w:t xml:space="preserve"> It was when </w:t>
      </w:r>
      <w:r w:rsidRPr="00604E59">
        <w:t xml:space="preserve">I was a </w:t>
      </w:r>
      <w:r w:rsidRPr="00604E59" w:rsidR="007A302B">
        <w:t>M</w:t>
      </w:r>
      <w:r w:rsidRPr="00604E59">
        <w:t>inister, sorry</w:t>
      </w:r>
      <w:r w:rsidRPr="00604E59" w:rsidR="007A302B">
        <w:t>, which was a l</w:t>
      </w:r>
      <w:r w:rsidRPr="00604E59">
        <w:t xml:space="preserve">ong time ago. </w:t>
      </w:r>
      <w:r w:rsidR="00807FEA">
        <w:t>You</w:t>
      </w:r>
      <w:r w:rsidRPr="00604E59">
        <w:t xml:space="preserve"> cite</w:t>
      </w:r>
      <w:r w:rsidRPr="00604E59" w:rsidR="007A302B">
        <w:t>,</w:t>
      </w:r>
      <w:r w:rsidRPr="00604E59">
        <w:t xml:space="preserve"> quite </w:t>
      </w:r>
      <w:r w:rsidRPr="00604E59">
        <w:t xml:space="preserve">rightly, </w:t>
      </w:r>
      <w:r w:rsidRPr="00604E59" w:rsidR="007A302B">
        <w:t xml:space="preserve">that </w:t>
      </w:r>
      <w:r w:rsidRPr="00604E59">
        <w:t>you have a new banks unit</w:t>
      </w:r>
      <w:r w:rsidRPr="00604E59" w:rsidR="007A302B">
        <w:t>,</w:t>
      </w:r>
      <w:r w:rsidRPr="00604E59">
        <w:t xml:space="preserve"> </w:t>
      </w:r>
      <w:r w:rsidRPr="00604E59" w:rsidR="007A302B">
        <w:t xml:space="preserve">and </w:t>
      </w:r>
      <w:r w:rsidRPr="00604E59">
        <w:t xml:space="preserve">new banks being set up, but we still see in the UK a very small number of banks having a massive share of domestic banking, and a long tail that fit within your </w:t>
      </w:r>
      <w:r w:rsidR="00372E8A">
        <w:t>Strong and Simple</w:t>
      </w:r>
      <w:r w:rsidRPr="00604E59">
        <w:t xml:space="preserve"> regime, which hopefully will come to fulfilment after the Basel implementation.</w:t>
      </w:r>
      <w:r w:rsidRPr="00604E59" w:rsidR="007A302B">
        <w:t xml:space="preserve"> </w:t>
      </w:r>
      <w:r w:rsidRPr="00604E59">
        <w:t xml:space="preserve">What more can </w:t>
      </w:r>
      <w:r w:rsidRPr="00604E59">
        <w:t>be done</w:t>
      </w:r>
      <w:r w:rsidRPr="00604E59">
        <w:t xml:space="preserve"> to encourage more meaningful competition</w:t>
      </w:r>
      <w:r w:rsidRPr="00604E59" w:rsidR="007A302B">
        <w:t>?</w:t>
      </w:r>
      <w:r w:rsidRPr="00604E59">
        <w:t xml:space="preserve"> </w:t>
      </w:r>
      <w:r w:rsidRPr="00604E59" w:rsidR="007A302B">
        <w:t>I</w:t>
      </w:r>
      <w:r w:rsidRPr="00604E59">
        <w:t xml:space="preserve">s it </w:t>
      </w:r>
      <w:r w:rsidRPr="00604E59" w:rsidR="007A302B">
        <w:t xml:space="preserve">entirely </w:t>
      </w:r>
      <w:r w:rsidRPr="00604E59">
        <w:t>about</w:t>
      </w:r>
      <w:r w:rsidRPr="00604E59" w:rsidR="001B396E">
        <w:t xml:space="preserve"> </w:t>
      </w:r>
      <w:r w:rsidRPr="00604E59">
        <w:t>consumer</w:t>
      </w:r>
      <w:r w:rsidRPr="00604E59" w:rsidR="007A302B">
        <w:t xml:space="preserve"> reticence, </w:t>
      </w:r>
      <w:r w:rsidRPr="00604E59">
        <w:t xml:space="preserve">or is there more that can </w:t>
      </w:r>
      <w:r w:rsidRPr="00604E59">
        <w:t>be done</w:t>
      </w:r>
      <w:r w:rsidRPr="00604E59">
        <w:t xml:space="preserve">? </w:t>
      </w:r>
      <w:r w:rsidRPr="00604E59" w:rsidR="007A302B">
        <w:t>I</w:t>
      </w:r>
      <w:r w:rsidRPr="00604E59">
        <w:t>t feel</w:t>
      </w:r>
      <w:r w:rsidRPr="00604E59" w:rsidR="007A302B">
        <w:t>s</w:t>
      </w:r>
      <w:r w:rsidRPr="00604E59">
        <w:t xml:space="preserve"> like what we have done is enabled </w:t>
      </w:r>
      <w:r w:rsidRPr="00604E59">
        <w:t>several</w:t>
      </w:r>
      <w:r w:rsidRPr="00604E59">
        <w:t xml:space="preserve"> to start up, but not to really compete with the big banks.</w:t>
      </w:r>
    </w:p>
    <w:p w:rsidR="007A302B" w:rsidRPr="00604E59" w:rsidP="007A302B">
      <w:pPr>
        <w:pStyle w:val="Answer"/>
      </w:pPr>
      <w:sdt>
        <w:sdtPr>
          <w:alias w:val="Witness"/>
          <w:id w:val="381141523"/>
          <w:placeholder>
            <w:docPart w:val="DefaultPlaceholder_-1854013440"/>
          </w:placeholder>
          <w:richText/>
        </w:sdtPr>
        <w:sdtContent>
          <w:r w:rsidRPr="00604E59" w:rsidR="00A8776D">
            <w:rPr>
              <w:b/>
              <w:i/>
            </w:rPr>
            <w:t>Sam Woods:</w:t>
          </w:r>
        </w:sdtContent>
      </w:sdt>
      <w:r w:rsidRPr="00604E59">
        <w:t xml:space="preserve"> T</w:t>
      </w:r>
      <w:r w:rsidRPr="00604E59" w:rsidR="007B23F4">
        <w:t xml:space="preserve">here is </w:t>
      </w:r>
      <w:r w:rsidRPr="00604E59" w:rsidR="007B23F4">
        <w:t>a lot of</w:t>
      </w:r>
      <w:r w:rsidRPr="00604E59" w:rsidR="007B23F4">
        <w:t xml:space="preserve"> truth in what you say</w:t>
      </w:r>
      <w:r w:rsidR="00A622F3">
        <w:t xml:space="preserve">. </w:t>
      </w:r>
      <w:r w:rsidRPr="00604E59" w:rsidR="007B23F4">
        <w:t>Mr Bailey may want to come in as well, but we see our job as</w:t>
      </w:r>
      <w:r w:rsidRPr="00604E59" w:rsidR="001B396E">
        <w:t xml:space="preserve"> </w:t>
      </w:r>
      <w:r w:rsidRPr="00604E59" w:rsidR="007B23F4">
        <w:t>setting tramlines within which the market can operate</w:t>
      </w:r>
      <w:r w:rsidRPr="00604E59">
        <w:t>,</w:t>
      </w:r>
      <w:r w:rsidRPr="00604E59" w:rsidR="007B23F4">
        <w:t xml:space="preserve"> because they contain the public interest. </w:t>
      </w:r>
      <w:r w:rsidRPr="00604E59">
        <w:t>W</w:t>
      </w:r>
      <w:r w:rsidRPr="00604E59" w:rsidR="007B23F4">
        <w:t>e do not see ourselves as a</w:t>
      </w:r>
      <w:r w:rsidRPr="00604E59" w:rsidR="001B396E">
        <w:t xml:space="preserve"> </w:t>
      </w:r>
      <w:r w:rsidRPr="00604E59" w:rsidR="007B23F4">
        <w:t xml:space="preserve">central planner, if you like, for the banking system. They fight it out among themselves. </w:t>
      </w:r>
      <w:r w:rsidRPr="00604E59" w:rsidR="007B23F4">
        <w:t>Some</w:t>
      </w:r>
      <w:r w:rsidRPr="00604E59" w:rsidR="007B23F4">
        <w:t xml:space="preserve"> succeed and some do not.</w:t>
      </w:r>
    </w:p>
    <w:p w:rsidR="007B23F4" w:rsidRPr="00604E59" w:rsidP="007A302B">
      <w:pPr>
        <w:pStyle w:val="Answer"/>
      </w:pPr>
      <w:r w:rsidRPr="00604E59">
        <w:t>T</w:t>
      </w:r>
      <w:r w:rsidRPr="00604E59">
        <w:t xml:space="preserve">he most interesting </w:t>
      </w:r>
      <w:r w:rsidRPr="00604E59" w:rsidR="00F67A93">
        <w:t xml:space="preserve">point, which was </w:t>
      </w:r>
      <w:r w:rsidRPr="00604E59">
        <w:t xml:space="preserve">only quite loosely alluded to in a recent </w:t>
      </w:r>
      <w:r w:rsidRPr="00604E59">
        <w:rPr>
          <w:i/>
          <w:iCs/>
        </w:rPr>
        <w:t>FT</w:t>
      </w:r>
      <w:r w:rsidRPr="00604E59">
        <w:t xml:space="preserve"> piece on this question but is </w:t>
      </w:r>
      <w:r w:rsidRPr="00604E59">
        <w:t>very important</w:t>
      </w:r>
      <w:r w:rsidRPr="00604E59" w:rsidR="00F67A93">
        <w:t xml:space="preserve">, </w:t>
      </w:r>
      <w:r w:rsidRPr="00604E59">
        <w:t>is that competition has been operating not only through the market share channel but through the product channel.</w:t>
      </w:r>
      <w:r w:rsidRPr="00604E59">
        <w:t xml:space="preserve"> T</w:t>
      </w:r>
      <w:r w:rsidRPr="00604E59">
        <w:t xml:space="preserve">he </w:t>
      </w:r>
      <w:r w:rsidRPr="00604E59">
        <w:t xml:space="preserve">FCA would agree with the very crude summary </w:t>
      </w:r>
      <w:r w:rsidRPr="00604E59">
        <w:t>that</w:t>
      </w:r>
      <w:r w:rsidRPr="00604E59">
        <w:t>,</w:t>
      </w:r>
      <w:r w:rsidRPr="00604E59">
        <w:t xml:space="preserve"> if you bank with a high street bank, the quality of the app that you have may be better than it would have been without the arrival of the digital banks and all their whizzy apps. </w:t>
      </w:r>
      <w:r w:rsidRPr="00604E59">
        <w:t>T</w:t>
      </w:r>
      <w:r w:rsidRPr="00604E59">
        <w:t>hat has</w:t>
      </w:r>
      <w:r w:rsidRPr="00604E59" w:rsidR="001B396E">
        <w:t xml:space="preserve"> </w:t>
      </w:r>
      <w:r w:rsidRPr="00604E59">
        <w:t xml:space="preserve">been quite an important part of the market, and it is that dynamism </w:t>
      </w:r>
      <w:r w:rsidRPr="00604E59">
        <w:t xml:space="preserve">and </w:t>
      </w:r>
      <w:r w:rsidRPr="00604E59">
        <w:t>innovation that comes with it.</w:t>
      </w:r>
    </w:p>
    <w:p w:rsidR="007B23F4" w:rsidRPr="00604E59" w:rsidP="007A302B">
      <w:pPr>
        <w:pStyle w:val="Question"/>
      </w:pPr>
      <w:sdt>
        <w:sdtPr>
          <w:alias w:val="Member"/>
          <w:tag w:val="&lt;Member mnisId='4051' dodsId='43043'&gt;"/>
          <w:id w:val="-2007734774"/>
          <w:placeholder>
            <w:docPart w:val="DefaultPlaceholder_-1854013440"/>
          </w:placeholder>
          <w:richText/>
        </w:sdtPr>
        <w:sdtContent>
          <w:r w:rsidRPr="00604E59" w:rsidR="007A302B">
            <w:rPr>
              <w:b/>
            </w:rPr>
            <w:t>John Glen:</w:t>
          </w:r>
        </w:sdtContent>
      </w:sdt>
      <w:r w:rsidRPr="00604E59" w:rsidR="007A302B">
        <w:t xml:space="preserve"> E</w:t>
      </w:r>
      <w:r w:rsidRPr="00604E59">
        <w:t xml:space="preserve">xcuse me for interjecting, but is </w:t>
      </w:r>
      <w:r w:rsidRPr="00604E59" w:rsidR="00F67A93">
        <w:t xml:space="preserve">it not that </w:t>
      </w:r>
      <w:r w:rsidRPr="00604E59">
        <w:t xml:space="preserve">what usually happens is </w:t>
      </w:r>
      <w:r w:rsidRPr="00604E59" w:rsidR="007A302B">
        <w:t xml:space="preserve">that </w:t>
      </w:r>
      <w:r w:rsidRPr="00604E59">
        <w:t xml:space="preserve">they buy out a little start-up with a new functionality and then apply it </w:t>
      </w:r>
      <w:r w:rsidRPr="00604E59" w:rsidR="007A302B">
        <w:t xml:space="preserve">to </w:t>
      </w:r>
      <w:r w:rsidRPr="00604E59">
        <w:t xml:space="preserve">their app? </w:t>
      </w:r>
      <w:r w:rsidRPr="00604E59" w:rsidR="007A302B">
        <w:t>E</w:t>
      </w:r>
      <w:r w:rsidRPr="00604E59">
        <w:t>ssentially, they</w:t>
      </w:r>
      <w:r w:rsidRPr="00604E59">
        <w:t xml:space="preserve"> take out the maturing of an alternative platform or entity.</w:t>
      </w:r>
    </w:p>
    <w:p w:rsidR="007A302B" w:rsidRPr="00604E59" w:rsidP="007A302B">
      <w:pPr>
        <w:pStyle w:val="Answer"/>
      </w:pPr>
      <w:sdt>
        <w:sdtPr>
          <w:alias w:val="Witness"/>
          <w:id w:val="-768699385"/>
          <w:placeholder>
            <w:docPart w:val="DefaultPlaceholder_-1854013440"/>
          </w:placeholder>
          <w:richText/>
        </w:sdtPr>
        <w:sdtContent>
          <w:r w:rsidRPr="00604E59" w:rsidR="00A8776D">
            <w:rPr>
              <w:b/>
              <w:i/>
            </w:rPr>
            <w:t>Sam Woods:</w:t>
          </w:r>
        </w:sdtContent>
      </w:sdt>
      <w:r w:rsidRPr="00604E59">
        <w:t xml:space="preserve"> T</w:t>
      </w:r>
      <w:r w:rsidRPr="00604E59" w:rsidR="007B23F4">
        <w:t xml:space="preserve">here is a bit of that, but also some apparently </w:t>
      </w:r>
      <w:r w:rsidRPr="00604E59" w:rsidR="007B23F4">
        <w:t>very successful</w:t>
      </w:r>
      <w:r w:rsidRPr="00604E59">
        <w:t xml:space="preserve"> and</w:t>
      </w:r>
      <w:r w:rsidRPr="00604E59" w:rsidR="007B23F4">
        <w:t xml:space="preserve"> highly valued start-up UK banks </w:t>
      </w:r>
      <w:r w:rsidRPr="00604E59">
        <w:t xml:space="preserve">that </w:t>
      </w:r>
      <w:r w:rsidRPr="00604E59" w:rsidR="007B23F4">
        <w:t>do not seem to have any interest in being taken over in that way. I regard that as quite lively</w:t>
      </w:r>
      <w:r w:rsidRPr="00604E59">
        <w:t>.</w:t>
      </w:r>
    </w:p>
    <w:p w:rsidR="007A302B" w:rsidRPr="00604E59" w:rsidP="007A302B">
      <w:pPr>
        <w:pStyle w:val="Answer"/>
      </w:pPr>
      <w:sdt>
        <w:sdtPr>
          <w:alias w:val="Witness"/>
          <w:id w:val="-1745327151"/>
          <w:placeholder>
            <w:docPart w:val="DefaultPlaceholder_-1854013440"/>
          </w:placeholder>
          <w:richText/>
        </w:sdtPr>
        <w:sdtContent>
          <w:r w:rsidRPr="00604E59" w:rsidR="00A8776D">
            <w:rPr>
              <w:b/>
              <w:i/>
            </w:rPr>
            <w:t>David Bailey:</w:t>
          </w:r>
        </w:sdtContent>
      </w:sdt>
      <w:r w:rsidRPr="00604E59">
        <w:t xml:space="preserve"> W</w:t>
      </w:r>
      <w:r w:rsidRPr="00604E59" w:rsidR="007B23F4">
        <w:t xml:space="preserve">hen we talk to the smaller banks and listen to what they want, they want stability in the regulatory requirements, certainty over what they will be, and then the opportunity to use that to </w:t>
      </w:r>
      <w:r w:rsidRPr="00604E59" w:rsidR="007B23F4">
        <w:t>plan ahead</w:t>
      </w:r>
      <w:r w:rsidRPr="00604E59" w:rsidR="007B23F4">
        <w:t xml:space="preserve">. </w:t>
      </w:r>
      <w:r w:rsidRPr="00604E59">
        <w:t>T</w:t>
      </w:r>
      <w:r w:rsidRPr="00604E59" w:rsidR="007B23F4">
        <w:t xml:space="preserve">hat is exactly what we are doing with things </w:t>
      </w:r>
      <w:r w:rsidRPr="00604E59">
        <w:t xml:space="preserve">such as </w:t>
      </w:r>
      <w:r w:rsidRPr="00604E59" w:rsidR="007B23F4">
        <w:t xml:space="preserve">the </w:t>
      </w:r>
      <w:r w:rsidR="00372E8A">
        <w:t>Strong and Simple</w:t>
      </w:r>
      <w:r w:rsidRPr="00604E59" w:rsidR="007B23F4">
        <w:t xml:space="preserve"> regime, in giving them simpler requirements</w:t>
      </w:r>
      <w:r w:rsidRPr="00604E59">
        <w:t xml:space="preserve"> that</w:t>
      </w:r>
      <w:r w:rsidRPr="00604E59" w:rsidR="007B23F4">
        <w:t xml:space="preserve"> </w:t>
      </w:r>
      <w:r w:rsidRPr="00604E59">
        <w:t xml:space="preserve">are </w:t>
      </w:r>
      <w:r w:rsidRPr="00604E59" w:rsidR="007B23F4">
        <w:t xml:space="preserve">taking out substantial costs for those firms. When we announced the capital changes last year, about </w:t>
      </w:r>
      <w:r w:rsidRPr="00604E59">
        <w:t>£</w:t>
      </w:r>
      <w:r w:rsidRPr="00604E59" w:rsidR="007B23F4">
        <w:t xml:space="preserve">200 million of cost </w:t>
      </w:r>
      <w:r w:rsidRPr="00604E59">
        <w:t xml:space="preserve">was </w:t>
      </w:r>
      <w:r w:rsidRPr="00604E59" w:rsidR="007B23F4">
        <w:t xml:space="preserve">extracted for those small firms, which is </w:t>
      </w:r>
      <w:r w:rsidRPr="00604E59" w:rsidR="007B23F4">
        <w:t>a very significant</w:t>
      </w:r>
      <w:r w:rsidRPr="00604E59" w:rsidR="007B23F4">
        <w:t xml:space="preserve"> number for them.</w:t>
      </w:r>
    </w:p>
    <w:p w:rsidR="007B23F4" w:rsidRPr="00604E59" w:rsidP="007A302B">
      <w:pPr>
        <w:pStyle w:val="Answer"/>
      </w:pPr>
      <w:r w:rsidRPr="00604E59">
        <w:t>T</w:t>
      </w:r>
      <w:r w:rsidRPr="00604E59">
        <w:t xml:space="preserve">he requirements will be more stable over time. We have deliberately designed them so that they can </w:t>
      </w:r>
      <w:r w:rsidRPr="00604E59">
        <w:t>plan ahead</w:t>
      </w:r>
      <w:r w:rsidRPr="00604E59">
        <w:t xml:space="preserve"> and use their capital more effectively than they are able to now</w:t>
      </w:r>
      <w:r w:rsidRPr="00604E59">
        <w:t>,</w:t>
      </w:r>
      <w:r w:rsidRPr="00604E59">
        <w:t xml:space="preserve"> all of </w:t>
      </w:r>
      <w:r w:rsidRPr="00604E59">
        <w:t xml:space="preserve">which </w:t>
      </w:r>
      <w:r w:rsidRPr="00604E59">
        <w:t>will help.</w:t>
      </w:r>
      <w:r w:rsidRPr="00604E59">
        <w:t xml:space="preserve"> W</w:t>
      </w:r>
      <w:r w:rsidRPr="00604E59">
        <w:t xml:space="preserve">e will keep talking to them as firms grow. </w:t>
      </w:r>
      <w:r w:rsidRPr="00604E59">
        <w:t>W</w:t>
      </w:r>
      <w:r w:rsidRPr="00604E59">
        <w:t>e have regular dialogue with, for example, the challenger banks</w:t>
      </w:r>
      <w:r w:rsidRPr="00604E59">
        <w:t>—</w:t>
      </w:r>
      <w:r w:rsidRPr="00604E59">
        <w:t>the</w:t>
      </w:r>
      <w:r w:rsidRPr="00604E59">
        <w:t xml:space="preserve"> </w:t>
      </w:r>
      <w:r w:rsidRPr="00604E59">
        <w:t>mid-tiers that have grown out of the smaller banks</w:t>
      </w:r>
      <w:r w:rsidRPr="00604E59">
        <w:t>—</w:t>
      </w:r>
      <w:r w:rsidRPr="00604E59">
        <w:t>around</w:t>
      </w:r>
      <w:r w:rsidRPr="00604E59">
        <w:t xml:space="preserve"> </w:t>
      </w:r>
      <w:r w:rsidRPr="00604E59">
        <w:t>how we can remove further barriers through, for example, reporting.</w:t>
      </w:r>
    </w:p>
    <w:p w:rsidR="007B23F4" w:rsidRPr="00604E59" w:rsidP="007A302B">
      <w:pPr>
        <w:pStyle w:val="Question"/>
      </w:pPr>
      <w:sdt>
        <w:sdtPr>
          <w:alias w:val="Member"/>
          <w:tag w:val="&lt;Member mnisId='4051' dodsId='43043'&gt;"/>
          <w:id w:val="1484353718"/>
          <w:placeholder>
            <w:docPart w:val="DefaultPlaceholder_-1854013440"/>
          </w:placeholder>
          <w:richText/>
        </w:sdtPr>
        <w:sdtContent>
          <w:r w:rsidRPr="00604E59" w:rsidR="007A302B">
            <w:rPr>
              <w:b/>
            </w:rPr>
            <w:t>John Glen:</w:t>
          </w:r>
        </w:sdtContent>
      </w:sdt>
      <w:r w:rsidRPr="00604E59" w:rsidR="007A302B">
        <w:t xml:space="preserve"> W</w:t>
      </w:r>
      <w:r w:rsidRPr="00604E59">
        <w:t xml:space="preserve">hen we have the banks in front of us </w:t>
      </w:r>
      <w:r w:rsidRPr="00604E59">
        <w:t>in the near future</w:t>
      </w:r>
      <w:r w:rsidRPr="00604E59">
        <w:t xml:space="preserve">, which we may, are </w:t>
      </w:r>
      <w:r w:rsidRPr="00604E59" w:rsidR="007A302B">
        <w:t xml:space="preserve">they </w:t>
      </w:r>
      <w:r w:rsidRPr="00604E59">
        <w:t xml:space="preserve">going to be entirely content with what you have done for them through </w:t>
      </w:r>
      <w:r w:rsidR="00372E8A">
        <w:t>Strong and Simple</w:t>
      </w:r>
      <w:r w:rsidRPr="00604E59">
        <w:t xml:space="preserve"> and through prudential regulation?</w:t>
      </w:r>
    </w:p>
    <w:p w:rsidR="007B23F4" w:rsidRPr="00604E59" w:rsidP="007A302B">
      <w:pPr>
        <w:pStyle w:val="Answer"/>
      </w:pPr>
      <w:sdt>
        <w:sdtPr>
          <w:alias w:val="Witness"/>
          <w:id w:val="-2019685484"/>
          <w:placeholder>
            <w:docPart w:val="DefaultPlaceholder_-1854013440"/>
          </w:placeholder>
          <w:richText/>
        </w:sdtPr>
        <w:sdtContent>
          <w:r w:rsidRPr="00604E59" w:rsidR="00A8776D">
            <w:rPr>
              <w:b/>
              <w:i/>
            </w:rPr>
            <w:t>David Bailey:</w:t>
          </w:r>
        </w:sdtContent>
      </w:sdt>
      <w:r w:rsidRPr="00604E59" w:rsidR="007A302B">
        <w:t xml:space="preserve"> T</w:t>
      </w:r>
      <w:r w:rsidRPr="00604E59">
        <w:t>hey will recognise that we are taking meaningful steps. Of course, they will want us to go further in a wide range of areas</w:t>
      </w:r>
      <w:r w:rsidRPr="00604E59" w:rsidR="007A302B">
        <w:t>,</w:t>
      </w:r>
      <w:r w:rsidRPr="00604E59">
        <w:t xml:space="preserve"> </w:t>
      </w:r>
      <w:r w:rsidRPr="00604E59" w:rsidR="007A302B">
        <w:t>b</w:t>
      </w:r>
      <w:r w:rsidRPr="00604E59">
        <w:t xml:space="preserve">ut that is </w:t>
      </w:r>
      <w:r w:rsidRPr="00604E59" w:rsidR="007A302B">
        <w:t xml:space="preserve">the kind of </w:t>
      </w:r>
      <w:r w:rsidRPr="00604E59">
        <w:t xml:space="preserve">sensible debate that we </w:t>
      </w:r>
      <w:r w:rsidRPr="00604E59">
        <w:t>are used</w:t>
      </w:r>
      <w:r w:rsidRPr="00604E59">
        <w:t xml:space="preserve"> to having with industry. What I would say is </w:t>
      </w:r>
      <w:r w:rsidRPr="00604E59" w:rsidR="007A302B">
        <w:t xml:space="preserve">that, </w:t>
      </w:r>
      <w:r w:rsidRPr="00604E59">
        <w:t xml:space="preserve">in </w:t>
      </w:r>
      <w:r w:rsidRPr="00604E59">
        <w:t>a number of</w:t>
      </w:r>
      <w:r w:rsidRPr="00604E59">
        <w:t xml:space="preserve"> areas</w:t>
      </w:r>
      <w:r w:rsidRPr="00604E59" w:rsidR="007A302B">
        <w:t>,</w:t>
      </w:r>
      <w:r w:rsidRPr="00604E59">
        <w:t xml:space="preserve"> where we have been given compelling evidence, we have changed our approach. For example, in Basel III, we made some really </w:t>
      </w:r>
      <w:r w:rsidRPr="00604E59">
        <w:t>important changes</w:t>
      </w:r>
      <w:r w:rsidRPr="00604E59">
        <w:t xml:space="preserve"> after consultation in areas </w:t>
      </w:r>
      <w:r w:rsidRPr="00604E59" w:rsidR="007A302B">
        <w:t xml:space="preserve">such as </w:t>
      </w:r>
      <w:r w:rsidRPr="00604E59">
        <w:t xml:space="preserve">support for </w:t>
      </w:r>
      <w:r w:rsidRPr="00604E59" w:rsidR="007A302B">
        <w:t xml:space="preserve">SME </w:t>
      </w:r>
      <w:r w:rsidRPr="00604E59">
        <w:t xml:space="preserve">and infrastructure lending, or trade finance. </w:t>
      </w:r>
      <w:r w:rsidRPr="00604E59" w:rsidR="007A302B">
        <w:t>W</w:t>
      </w:r>
      <w:r w:rsidRPr="00604E59">
        <w:t xml:space="preserve">e listened to what industry told us, looked at the evidence </w:t>
      </w:r>
      <w:r w:rsidRPr="00604E59" w:rsidR="007A302B">
        <w:t xml:space="preserve">that </w:t>
      </w:r>
      <w:r w:rsidRPr="00604E59">
        <w:t>they gave, and made changes that catered for that.</w:t>
      </w:r>
    </w:p>
    <w:p w:rsidR="007B23F4" w:rsidRPr="00604E59" w:rsidP="007A302B">
      <w:pPr>
        <w:pStyle w:val="Answer"/>
      </w:pPr>
      <w:sdt>
        <w:sdtPr>
          <w:alias w:val="Witness"/>
          <w:id w:val="1652475228"/>
          <w:placeholder>
            <w:docPart w:val="DefaultPlaceholder_-1854013440"/>
          </w:placeholder>
          <w:richText/>
        </w:sdtPr>
        <w:sdtContent>
          <w:r w:rsidRPr="00604E59" w:rsidR="00A8776D">
            <w:rPr>
              <w:b/>
              <w:i/>
            </w:rPr>
            <w:t>Sam Woods:</w:t>
          </w:r>
        </w:sdtContent>
      </w:sdt>
      <w:r w:rsidRPr="00604E59" w:rsidR="007A302B">
        <w:t xml:space="preserve"> What they are most worked up about, Mr Glen, </w:t>
      </w:r>
      <w:r w:rsidRPr="00604E59">
        <w:t xml:space="preserve">as you know, is the </w:t>
      </w:r>
      <w:r w:rsidRPr="00604E59" w:rsidR="007A302B">
        <w:t xml:space="preserve">MREL </w:t>
      </w:r>
      <w:r w:rsidRPr="00604E59">
        <w:t xml:space="preserve">threshold. </w:t>
      </w:r>
      <w:r w:rsidRPr="00604E59" w:rsidR="007A302B">
        <w:t>T</w:t>
      </w:r>
      <w:r w:rsidRPr="00604E59">
        <w:t xml:space="preserve">his is a threshold for when banks </w:t>
      </w:r>
      <w:r w:rsidRPr="00604E59">
        <w:t>have to</w:t>
      </w:r>
      <w:r w:rsidRPr="00604E59">
        <w:t xml:space="preserve"> issue an extra layer of loss-absorbing debt to help protect the taxpayer and depositors. We are looking at recalibrating that threshold for the passage of time. </w:t>
      </w:r>
      <w:r w:rsidRPr="00604E59" w:rsidR="007A302B">
        <w:t>W</w:t>
      </w:r>
      <w:r w:rsidRPr="00604E59">
        <w:t xml:space="preserve">e have had some suggestions from the industry about </w:t>
      </w:r>
      <w:r w:rsidRPr="00604E59">
        <w:t>different ways</w:t>
      </w:r>
      <w:r w:rsidRPr="00604E59">
        <w:t xml:space="preserve"> to do that. </w:t>
      </w:r>
      <w:r w:rsidRPr="00604E59" w:rsidR="007A302B">
        <w:t>T</w:t>
      </w:r>
      <w:r w:rsidRPr="00604E59">
        <w:t xml:space="preserve">hat is something </w:t>
      </w:r>
      <w:r w:rsidRPr="00604E59" w:rsidR="007A302B">
        <w:t xml:space="preserve">that </w:t>
      </w:r>
      <w:r w:rsidRPr="00604E59">
        <w:t xml:space="preserve">we are looking at closely. That is, of course, a Bank of England </w:t>
      </w:r>
      <w:r w:rsidRPr="00604E59" w:rsidR="001B0C60">
        <w:t xml:space="preserve">thing </w:t>
      </w:r>
      <w:r w:rsidRPr="00604E59">
        <w:t>rather than a PRA thing.</w:t>
      </w:r>
    </w:p>
    <w:p w:rsidR="007B23F4" w:rsidRPr="00604E59" w:rsidP="007A302B">
      <w:pPr>
        <w:pStyle w:val="Question"/>
      </w:pPr>
      <w:sdt>
        <w:sdtPr>
          <w:alias w:val="Member"/>
          <w:tag w:val="&lt;Member mnisId='5267' dodsId='173155'&gt;"/>
          <w:id w:val="2086420346"/>
          <w:placeholder>
            <w:docPart w:val="DefaultPlaceholder_-1854013440"/>
          </w:placeholder>
          <w:richText/>
        </w:sdtPr>
        <w:sdtContent>
          <w:r w:rsidRPr="00604E59" w:rsidR="007A302B">
            <w:rPr>
              <w:b/>
            </w:rPr>
            <w:t>Yuan Yang:</w:t>
          </w:r>
        </w:sdtContent>
      </w:sdt>
      <w:r w:rsidRPr="00604E59" w:rsidR="007A302B">
        <w:t xml:space="preserve"> </w:t>
      </w:r>
      <w:r w:rsidRPr="00604E59">
        <w:t xml:space="preserve">Mr Bailey, I </w:t>
      </w:r>
      <w:r w:rsidRPr="00604E59">
        <w:t>was struck</w:t>
      </w:r>
      <w:r w:rsidRPr="00604E59">
        <w:t xml:space="preserve"> by what you said just then on small banks wanting clarity and certainty </w:t>
      </w:r>
      <w:r w:rsidR="00066E77">
        <w:t>about</w:t>
      </w:r>
      <w:r w:rsidR="00344758">
        <w:t xml:space="preserve"> </w:t>
      </w:r>
      <w:r w:rsidRPr="00604E59">
        <w:t xml:space="preserve">what the future regulatory framework would look like. </w:t>
      </w:r>
      <w:r w:rsidRPr="00604E59" w:rsidR="003D7FB9">
        <w:t>I</w:t>
      </w:r>
      <w:r w:rsidRPr="00604E59">
        <w:t xml:space="preserve">n the Treasury’s conversations with the PRA about the growth and competitiveness objectives, I wonder if you feel that there may be some trade-off introduced by changing the </w:t>
      </w:r>
      <w:r w:rsidRPr="00604E59" w:rsidR="003D7FB9">
        <w:t xml:space="preserve">overall </w:t>
      </w:r>
      <w:r w:rsidRPr="00604E59">
        <w:t>priorities within the PRA and other regulators that</w:t>
      </w:r>
      <w:r w:rsidRPr="00604E59" w:rsidR="003D7FB9">
        <w:t>,</w:t>
      </w:r>
      <w:r w:rsidRPr="00604E59">
        <w:t xml:space="preserve"> therefore</w:t>
      </w:r>
      <w:r w:rsidRPr="00604E59" w:rsidR="003D7FB9">
        <w:t>,</w:t>
      </w:r>
      <w:r w:rsidRPr="00604E59">
        <w:t xml:space="preserve"> then introduces some uncertainty about the regulatory regime for those banks that, as you say, are now trying to create that stability. </w:t>
      </w:r>
      <w:r w:rsidRPr="00604E59" w:rsidR="003D7FB9">
        <w:t>T</w:t>
      </w:r>
      <w:r w:rsidRPr="00604E59">
        <w:t xml:space="preserve">hat </w:t>
      </w:r>
      <w:r w:rsidRPr="00604E59">
        <w:t>seems to be</w:t>
      </w:r>
      <w:r w:rsidRPr="00604E59">
        <w:t xml:space="preserve"> the case</w:t>
      </w:r>
      <w:r w:rsidRPr="00604E59" w:rsidR="003D7FB9">
        <w:t>,</w:t>
      </w:r>
      <w:r w:rsidRPr="00604E59">
        <w:t xml:space="preserve"> certainly in terms of the postponement of Basel 3.1, but I was wondering if you take that as a broader consideration.</w:t>
      </w:r>
    </w:p>
    <w:p w:rsidR="003D7FB9" w:rsidRPr="00604E59" w:rsidP="003D7FB9">
      <w:pPr>
        <w:pStyle w:val="Answer"/>
      </w:pPr>
      <w:sdt>
        <w:sdtPr>
          <w:alias w:val="Witness"/>
          <w:id w:val="2014647552"/>
          <w:placeholder>
            <w:docPart w:val="DefaultPlaceholder_-1854013440"/>
          </w:placeholder>
          <w:richText/>
        </w:sdtPr>
        <w:sdtContent>
          <w:r w:rsidRPr="00604E59" w:rsidR="00A8776D">
            <w:rPr>
              <w:b/>
              <w:i/>
            </w:rPr>
            <w:t>David Bailey:</w:t>
          </w:r>
        </w:sdtContent>
      </w:sdt>
      <w:r w:rsidRPr="00604E59">
        <w:t xml:space="preserve"> </w:t>
      </w:r>
      <w:r w:rsidRPr="00604E59" w:rsidR="007B23F4">
        <w:t xml:space="preserve">It is a good question. </w:t>
      </w:r>
      <w:r w:rsidRPr="00604E59">
        <w:t>C</w:t>
      </w:r>
      <w:r w:rsidRPr="00604E59" w:rsidR="007B23F4">
        <w:t xml:space="preserve">hange will always </w:t>
      </w:r>
      <w:r w:rsidRPr="00604E59">
        <w:t xml:space="preserve">necessarily </w:t>
      </w:r>
      <w:r w:rsidRPr="00604E59" w:rsidR="007B23F4">
        <w:t xml:space="preserve">introduce </w:t>
      </w:r>
      <w:r w:rsidRPr="00604E59" w:rsidR="007B23F4">
        <w:t>some</w:t>
      </w:r>
      <w:r w:rsidRPr="00604E59" w:rsidR="007B23F4">
        <w:t xml:space="preserve"> uncertainty</w:t>
      </w:r>
      <w:r w:rsidRPr="00604E59">
        <w:t xml:space="preserve"> </w:t>
      </w:r>
      <w:r w:rsidRPr="00604E59" w:rsidR="007B23F4">
        <w:t xml:space="preserve">as we go through our formal policy process, </w:t>
      </w:r>
      <w:r w:rsidRPr="00604E59">
        <w:t xml:space="preserve">as we </w:t>
      </w:r>
      <w:r w:rsidRPr="00604E59" w:rsidR="007B23F4">
        <w:t xml:space="preserve">put </w:t>
      </w:r>
      <w:r w:rsidRPr="00604E59">
        <w:t xml:space="preserve">forward </w:t>
      </w:r>
      <w:r w:rsidRPr="00604E59" w:rsidR="007B23F4">
        <w:t xml:space="preserve">some proposals, have a sensible discussion with industry about them, and calibrate our final proposals accordingly. </w:t>
      </w:r>
      <w:r w:rsidRPr="00604E59">
        <w:t>F</w:t>
      </w:r>
      <w:r w:rsidRPr="00604E59" w:rsidR="007B23F4">
        <w:t xml:space="preserve">or the smaller banks, we see the </w:t>
      </w:r>
      <w:r w:rsidR="00372E8A">
        <w:t>Strong and Simple</w:t>
      </w:r>
      <w:r w:rsidRPr="00604E59" w:rsidR="007B23F4">
        <w:t xml:space="preserve"> regime as the way forward. We want to implement </w:t>
      </w:r>
      <w:r w:rsidRPr="00604E59">
        <w:t xml:space="preserve">it </w:t>
      </w:r>
      <w:r w:rsidRPr="00604E59" w:rsidR="007B23F4">
        <w:t>as soon as possible, and we will do that as soon as we can implement the Basel package.</w:t>
      </w:r>
    </w:p>
    <w:p w:rsidR="007B23F4" w:rsidRPr="00604E59" w:rsidP="003D7FB9">
      <w:pPr>
        <w:pStyle w:val="Answer"/>
      </w:pPr>
      <w:r>
        <w:t>W</w:t>
      </w:r>
      <w:r w:rsidRPr="00604E59">
        <w:t xml:space="preserve">e have accelerated </w:t>
      </w:r>
      <w:r w:rsidRPr="00604E59">
        <w:t>some of</w:t>
      </w:r>
      <w:r w:rsidRPr="00604E59">
        <w:t xml:space="preserve"> the changes in advance. </w:t>
      </w:r>
      <w:r w:rsidRPr="00604E59" w:rsidR="003D7FB9">
        <w:t>F</w:t>
      </w:r>
      <w:r w:rsidRPr="00604E59">
        <w:t xml:space="preserve">or example, the changes to liquidity and disclosure requirements, which are very meaningful for smaller firms, are already in effect. </w:t>
      </w:r>
      <w:r w:rsidRPr="00604E59" w:rsidR="003D7FB9">
        <w:t>W</w:t>
      </w:r>
      <w:r w:rsidRPr="00604E59">
        <w:t xml:space="preserve">e estimate </w:t>
      </w:r>
      <w:r w:rsidRPr="00604E59" w:rsidR="003D7FB9">
        <w:t xml:space="preserve">that </w:t>
      </w:r>
      <w:r w:rsidRPr="00604E59">
        <w:t xml:space="preserve">around </w:t>
      </w:r>
      <w:r w:rsidRPr="00604E59">
        <w:t>80</w:t>
      </w:r>
      <w:r w:rsidRPr="00604E59">
        <w:t xml:space="preserve"> firms have the potential to sign up for those reforms.</w:t>
      </w:r>
      <w:r w:rsidRPr="00604E59" w:rsidR="003D7FB9">
        <w:t xml:space="preserve"> </w:t>
      </w:r>
      <w:r w:rsidRPr="00604E59">
        <w:t xml:space="preserve">Over </w:t>
      </w:r>
      <w:r w:rsidRPr="00604E59">
        <w:t>50</w:t>
      </w:r>
      <w:r w:rsidRPr="00604E59">
        <w:t xml:space="preserve"> have already done so without having clarity over the final capital package.</w:t>
      </w:r>
      <w:r w:rsidRPr="00604E59" w:rsidR="003D7FB9">
        <w:t xml:space="preserve"> W</w:t>
      </w:r>
      <w:r w:rsidRPr="00604E59">
        <w:t xml:space="preserve">e will have </w:t>
      </w:r>
      <w:r w:rsidRPr="00604E59">
        <w:t>a very significant</w:t>
      </w:r>
      <w:r w:rsidRPr="00604E59">
        <w:t xml:space="preserve"> proportion taking advantage, and</w:t>
      </w:r>
      <w:r w:rsidRPr="00604E59" w:rsidR="001B396E">
        <w:t xml:space="preserve"> </w:t>
      </w:r>
      <w:r w:rsidRPr="00604E59">
        <w:t>that shows that they are successful</w:t>
      </w:r>
      <w:r w:rsidRPr="00604E59" w:rsidR="003D7FB9">
        <w:t>. W</w:t>
      </w:r>
      <w:r w:rsidRPr="00604E59">
        <w:t>e will give clarity on the final requirements and get them in as soon as we can after the Basel package.</w:t>
      </w:r>
    </w:p>
    <w:p w:rsidR="007B23F4" w:rsidRPr="00604E59" w:rsidP="003D7FB9">
      <w:pPr>
        <w:pStyle w:val="Question"/>
      </w:pPr>
      <w:sdt>
        <w:sdtPr>
          <w:alias w:val="Member"/>
          <w:tag w:val="&lt;Member mnisId='5267' dodsId='173155'&gt;"/>
          <w:id w:val="1917594876"/>
          <w:placeholder>
            <w:docPart w:val="DefaultPlaceholder_-1854013440"/>
          </w:placeholder>
          <w:richText/>
        </w:sdtPr>
        <w:sdtContent>
          <w:r w:rsidRPr="00604E59" w:rsidR="003D7FB9">
            <w:rPr>
              <w:b/>
            </w:rPr>
            <w:t>Yuan Yang:</w:t>
          </w:r>
        </w:sdtContent>
      </w:sdt>
      <w:r w:rsidRPr="00604E59" w:rsidR="003D7FB9">
        <w:t xml:space="preserve"> </w:t>
      </w:r>
      <w:r w:rsidRPr="00604E59">
        <w:t xml:space="preserve">Do you see that there is a potential trade-off between moving to more growth and competitiveness objectives and the stability of regulation for firms? </w:t>
      </w:r>
      <w:r w:rsidRPr="00604E59" w:rsidR="003D7FB9">
        <w:t>I</w:t>
      </w:r>
      <w:r w:rsidRPr="00604E59">
        <w:t xml:space="preserve">s that a trade-off that the Treasury considers as well in </w:t>
      </w:r>
      <w:r w:rsidRPr="00604E59" w:rsidR="003D7FB9">
        <w:t xml:space="preserve">its </w:t>
      </w:r>
      <w:r w:rsidRPr="00604E59">
        <w:t>conversations with you?</w:t>
      </w:r>
    </w:p>
    <w:p w:rsidR="007B23F4" w:rsidRPr="00604E59" w:rsidP="003D7FB9">
      <w:pPr>
        <w:pStyle w:val="Answer"/>
      </w:pPr>
      <w:sdt>
        <w:sdtPr>
          <w:alias w:val="Witness"/>
          <w:id w:val="-1384701829"/>
          <w:placeholder>
            <w:docPart w:val="DefaultPlaceholder_-1854013440"/>
          </w:placeholder>
          <w:richText/>
        </w:sdtPr>
        <w:sdtContent>
          <w:r w:rsidRPr="00604E59" w:rsidR="00A8776D">
            <w:rPr>
              <w:b/>
              <w:i/>
            </w:rPr>
            <w:t>David Bailey:</w:t>
          </w:r>
        </w:sdtContent>
      </w:sdt>
      <w:r w:rsidRPr="00604E59" w:rsidR="003D7FB9">
        <w:t xml:space="preserve"> </w:t>
      </w:r>
      <w:r w:rsidRPr="00604E59">
        <w:t xml:space="preserve">As Mr Woods has already said, there is no trade-off between financial stability and growth. You need </w:t>
      </w:r>
      <w:r w:rsidR="00AB0613">
        <w:t xml:space="preserve">a </w:t>
      </w:r>
      <w:r w:rsidRPr="00604E59">
        <w:t xml:space="preserve">stable environment </w:t>
      </w:r>
      <w:r w:rsidRPr="00604E59" w:rsidR="003D7FB9">
        <w:t xml:space="preserve">in </w:t>
      </w:r>
      <w:r w:rsidRPr="00604E59">
        <w:t>which to grow over the medium to long</w:t>
      </w:r>
      <w:r w:rsidRPr="00604E59" w:rsidR="003D7FB9">
        <w:t xml:space="preserve"> </w:t>
      </w:r>
      <w:r w:rsidRPr="00604E59">
        <w:t xml:space="preserve">term. </w:t>
      </w:r>
      <w:r w:rsidRPr="00604E59" w:rsidR="003D7FB9">
        <w:t>W</w:t>
      </w:r>
      <w:r w:rsidRPr="00604E59">
        <w:t xml:space="preserve">hat we are seeking to do is make sure that we can deliver efficiency and proportionality in our regulation in a way that maintains an appropriate level of resilience. </w:t>
      </w:r>
      <w:r w:rsidRPr="00604E59" w:rsidR="003D7FB9">
        <w:t>T</w:t>
      </w:r>
      <w:r w:rsidRPr="00604E59">
        <w:t xml:space="preserve">hat is exactly why it </w:t>
      </w:r>
      <w:r w:rsidRPr="00604E59">
        <w:t>is called</w:t>
      </w:r>
      <w:r w:rsidRPr="00604E59">
        <w:t xml:space="preserve"> </w:t>
      </w:r>
      <w:r w:rsidR="00372E8A">
        <w:t>Strong and Simple</w:t>
      </w:r>
      <w:r w:rsidRPr="00604E59">
        <w:t>. We are simplifying significantly whil</w:t>
      </w:r>
      <w:r w:rsidRPr="00604E59" w:rsidR="003D7FB9">
        <w:t>e</w:t>
      </w:r>
      <w:r w:rsidRPr="00604E59">
        <w:t xml:space="preserve"> making sure that the regime delivers meaningful resilience.</w:t>
      </w:r>
    </w:p>
    <w:p w:rsidR="003D7FB9" w:rsidRPr="00604E59" w:rsidP="003D7FB9">
      <w:pPr>
        <w:pStyle w:val="Answer"/>
      </w:pPr>
      <w:sdt>
        <w:sdtPr>
          <w:alias w:val="Witness"/>
          <w:id w:val="-732689792"/>
          <w:placeholder>
            <w:docPart w:val="DefaultPlaceholder_-1854013440"/>
          </w:placeholder>
          <w:richText/>
        </w:sdtPr>
        <w:sdtContent>
          <w:r w:rsidRPr="00604E59" w:rsidR="00A8776D">
            <w:rPr>
              <w:b/>
              <w:i/>
            </w:rPr>
            <w:t>Sam Woods:</w:t>
          </w:r>
        </w:sdtContent>
      </w:sdt>
      <w:r w:rsidRPr="00604E59">
        <w:t xml:space="preserve"> </w:t>
      </w:r>
      <w:r w:rsidRPr="00604E59" w:rsidR="007B23F4">
        <w:t xml:space="preserve">If I could briefly </w:t>
      </w:r>
      <w:r w:rsidRPr="00604E59">
        <w:t xml:space="preserve">add </w:t>
      </w:r>
      <w:r w:rsidRPr="00604E59" w:rsidR="007B23F4">
        <w:t>to that</w:t>
      </w:r>
      <w:r w:rsidRPr="00604E59">
        <w:t>,</w:t>
      </w:r>
      <w:r w:rsidRPr="00604E59" w:rsidR="001B396E">
        <w:t xml:space="preserve"> </w:t>
      </w:r>
      <w:r w:rsidRPr="00604E59" w:rsidR="007B23F4">
        <w:t xml:space="preserve">you are getting at </w:t>
      </w:r>
      <w:r w:rsidRPr="00604E59" w:rsidR="007B23F4">
        <w:t>a very important</w:t>
      </w:r>
      <w:r w:rsidRPr="00604E59" w:rsidR="007B23F4">
        <w:t xml:space="preserve"> point, </w:t>
      </w:r>
      <w:r w:rsidRPr="00604E59">
        <w:t xml:space="preserve">Ms Yang, </w:t>
      </w:r>
      <w:r w:rsidRPr="00604E59" w:rsidR="007B23F4">
        <w:t>which is</w:t>
      </w:r>
      <w:r w:rsidRPr="00604E59" w:rsidR="001B396E">
        <w:t xml:space="preserve"> </w:t>
      </w:r>
      <w:r w:rsidRPr="00604E59">
        <w:t xml:space="preserve">that </w:t>
      </w:r>
      <w:r w:rsidRPr="00604E59" w:rsidR="007B23F4">
        <w:t>stability in our regulation is one of the things that the industry wants most. Frankly,</w:t>
      </w:r>
      <w:r w:rsidRPr="00604E59" w:rsidR="001B396E">
        <w:t xml:space="preserve"> </w:t>
      </w:r>
      <w:r w:rsidRPr="00604E59" w:rsidR="007B23F4">
        <w:t xml:space="preserve">that is </w:t>
      </w:r>
      <w:r w:rsidRPr="00604E59" w:rsidR="007B23F4">
        <w:t>pretty reasonable</w:t>
      </w:r>
      <w:r w:rsidRPr="00604E59">
        <w:t>.</w:t>
      </w:r>
      <w:r w:rsidRPr="00604E59" w:rsidR="007B23F4">
        <w:t xml:space="preserve"> </w:t>
      </w:r>
      <w:r w:rsidRPr="00604E59">
        <w:t>A</w:t>
      </w:r>
      <w:r w:rsidRPr="00604E59" w:rsidR="007B23F4">
        <w:t>fter 10 or 15 years of massive change</w:t>
      </w:r>
      <w:r w:rsidRPr="00604E59">
        <w:t>,</w:t>
      </w:r>
      <w:r w:rsidRPr="00604E59" w:rsidR="007B23F4">
        <w:t xml:space="preserve"> </w:t>
      </w:r>
      <w:r w:rsidRPr="00604E59">
        <w:t>w</w:t>
      </w:r>
      <w:r w:rsidRPr="00604E59" w:rsidR="007B23F4">
        <w:t>e cannot keep on changing at the same pace</w:t>
      </w:r>
      <w:r w:rsidRPr="00604E59">
        <w:t>, and</w:t>
      </w:r>
      <w:r w:rsidRPr="00604E59" w:rsidR="007B23F4">
        <w:t xml:space="preserve"> would not want to. </w:t>
      </w:r>
      <w:r w:rsidRPr="00604E59">
        <w:t>T</w:t>
      </w:r>
      <w:r w:rsidRPr="00604E59" w:rsidR="007B23F4">
        <w:t xml:space="preserve">here is a bit of a tension, </w:t>
      </w:r>
      <w:r w:rsidRPr="00604E59">
        <w:t xml:space="preserve">which, again, </w:t>
      </w:r>
      <w:r w:rsidRPr="00604E59" w:rsidR="007B23F4">
        <w:t>is a bit sharp</w:t>
      </w:r>
      <w:r w:rsidRPr="00604E59">
        <w:t>er</w:t>
      </w:r>
      <w:r w:rsidRPr="00604E59" w:rsidR="007B23F4">
        <w:t xml:space="preserve"> on the FCA</w:t>
      </w:r>
      <w:r w:rsidRPr="00604E59">
        <w:t>’s</w:t>
      </w:r>
      <w:r w:rsidRPr="00604E59" w:rsidR="007B23F4">
        <w:t xml:space="preserve"> side</w:t>
      </w:r>
      <w:r w:rsidRPr="00604E59">
        <w:t>.</w:t>
      </w:r>
      <w:r w:rsidRPr="00604E59" w:rsidR="007B23F4">
        <w:t xml:space="preserve"> </w:t>
      </w:r>
      <w:r w:rsidRPr="00604E59">
        <w:t>S</w:t>
      </w:r>
      <w:r w:rsidRPr="00604E59" w:rsidR="007B23F4">
        <w:t>ome of</w:t>
      </w:r>
      <w:r w:rsidRPr="00604E59" w:rsidR="007B23F4">
        <w:t xml:space="preserve"> the things that we want to change do require a bit of effort from industry.</w:t>
      </w:r>
    </w:p>
    <w:p w:rsidR="007B23F4" w:rsidRPr="00604E59" w:rsidP="003D7FB9">
      <w:pPr>
        <w:pStyle w:val="Answer"/>
      </w:pPr>
      <w:r w:rsidRPr="00604E59">
        <w:t xml:space="preserve">In terms of the </w:t>
      </w:r>
      <w:r w:rsidRPr="00604E59">
        <w:t xml:space="preserve">reporting changes on the insurance side </w:t>
      </w:r>
      <w:r w:rsidRPr="00604E59">
        <w:t xml:space="preserve">that </w:t>
      </w:r>
      <w:r w:rsidRPr="00604E59">
        <w:t xml:space="preserve">I was talking to Mr Glen about, there was a cost to make the change. We had a range of how much that was, </w:t>
      </w:r>
      <w:r w:rsidRPr="00604E59">
        <w:t xml:space="preserve">which was </w:t>
      </w:r>
      <w:r w:rsidRPr="00604E59">
        <w:t>about £130 million for the industry</w:t>
      </w:r>
      <w:r w:rsidRPr="00604E59">
        <w:t>,</w:t>
      </w:r>
      <w:r w:rsidRPr="00604E59">
        <w:t xml:space="preserve"> </w:t>
      </w:r>
      <w:r w:rsidRPr="00604E59">
        <w:t>b</w:t>
      </w:r>
      <w:r w:rsidRPr="00604E59">
        <w:t>ut then you get a £60 million</w:t>
      </w:r>
      <w:r w:rsidR="003D5534">
        <w:t>-</w:t>
      </w:r>
      <w:r w:rsidRPr="00604E59">
        <w:t>a</w:t>
      </w:r>
      <w:r w:rsidR="003D5534">
        <w:t>-</w:t>
      </w:r>
      <w:r w:rsidRPr="00604E59">
        <w:t>year benefit</w:t>
      </w:r>
      <w:r w:rsidRPr="00604E59">
        <w:t>,</w:t>
      </w:r>
      <w:r w:rsidRPr="00604E59">
        <w:t xml:space="preserve"> </w:t>
      </w:r>
      <w:r w:rsidRPr="00604E59">
        <w:t xml:space="preserve">which </w:t>
      </w:r>
      <w:r w:rsidRPr="00604E59">
        <w:t xml:space="preserve">is a </w:t>
      </w:r>
      <w:r w:rsidRPr="00604E59">
        <w:t>reasonably good</w:t>
      </w:r>
      <w:r w:rsidRPr="00604E59">
        <w:t xml:space="preserve"> payback.</w:t>
      </w:r>
      <w:r w:rsidRPr="00604E59">
        <w:t xml:space="preserve"> W</w:t>
      </w:r>
      <w:r w:rsidRPr="00604E59">
        <w:t>e have those sorts of tensions that we are trying to manage.</w:t>
      </w:r>
    </w:p>
    <w:p w:rsidR="007B23F4" w:rsidRPr="00604E59" w:rsidP="003D7FB9">
      <w:pPr>
        <w:pStyle w:val="Question"/>
      </w:pPr>
      <w:sdt>
        <w:sdtPr>
          <w:alias w:val="Member"/>
          <w:tag w:val="&lt;Member mnisId='5037' dodsId='148944'&gt;"/>
          <w:id w:val="-81689645"/>
          <w:placeholder>
            <w:docPart w:val="DefaultPlaceholder_-1854013440"/>
          </w:placeholder>
          <w:richText/>
        </w:sdtPr>
        <w:sdtContent>
          <w:r w:rsidRPr="00604E59" w:rsidR="003D7FB9">
            <w:rPr>
              <w:b/>
            </w:rPr>
            <w:t>Lola McEvoy:</w:t>
          </w:r>
        </w:sdtContent>
      </w:sdt>
      <w:r w:rsidRPr="00604E59" w:rsidR="003D7FB9">
        <w:t xml:space="preserve"> </w:t>
      </w:r>
      <w:r w:rsidRPr="00604E59">
        <w:t xml:space="preserve">Moving on to AI, the </w:t>
      </w:r>
      <w:r w:rsidRPr="00604E59" w:rsidR="003D7FB9">
        <w:t>G</w:t>
      </w:r>
      <w:r w:rsidRPr="00604E59">
        <w:t>overnment are pushing forward with AI growth zones</w:t>
      </w:r>
      <w:r w:rsidRPr="00604E59" w:rsidR="003D7FB9">
        <w:t>.</w:t>
      </w:r>
      <w:r w:rsidRPr="00604E59">
        <w:t xml:space="preserve"> </w:t>
      </w:r>
      <w:r w:rsidRPr="00604E59" w:rsidR="003D7FB9">
        <w:t>T</w:t>
      </w:r>
      <w:r w:rsidRPr="00604E59">
        <w:t xml:space="preserve">he </w:t>
      </w:r>
      <w:r w:rsidRPr="00604E59" w:rsidR="003D7FB9">
        <w:t>C</w:t>
      </w:r>
      <w:r w:rsidRPr="00604E59">
        <w:t>ommittee</w:t>
      </w:r>
      <w:r w:rsidRPr="00604E59" w:rsidR="003D7FB9">
        <w:t xml:space="preserve"> has</w:t>
      </w:r>
      <w:r w:rsidRPr="00604E59">
        <w:t xml:space="preserve"> heard, and I am sure </w:t>
      </w:r>
      <w:r w:rsidRPr="00604E59" w:rsidR="003D7FB9">
        <w:t xml:space="preserve">that </w:t>
      </w:r>
      <w:r w:rsidRPr="00604E59">
        <w:t xml:space="preserve">everyone in the room is aware, that AI has </w:t>
      </w:r>
      <w:r w:rsidRPr="00604E59">
        <w:t>great potential</w:t>
      </w:r>
      <w:r w:rsidRPr="00604E59">
        <w:t xml:space="preserve"> to tackle the productivity problems that we have in the UK. Mr Woods, what is your assessment of the impact of the increased adoption of AI, particularly generative AI, in the financial sector on your regulatory responsibilities?</w:t>
      </w:r>
    </w:p>
    <w:p w:rsidR="003D7FB9" w:rsidRPr="00604E59" w:rsidP="003D7FB9">
      <w:pPr>
        <w:pStyle w:val="Answer"/>
      </w:pPr>
      <w:sdt>
        <w:sdtPr>
          <w:alias w:val="Witness"/>
          <w:id w:val="139387630"/>
          <w:placeholder>
            <w:docPart w:val="DefaultPlaceholder_-1854013440"/>
          </w:placeholder>
          <w:richText/>
        </w:sdtPr>
        <w:sdtContent>
          <w:r w:rsidRPr="00604E59" w:rsidR="00A8776D">
            <w:rPr>
              <w:b/>
              <w:i/>
            </w:rPr>
            <w:t>Sam Woods:</w:t>
          </w:r>
        </w:sdtContent>
      </w:sdt>
      <w:r w:rsidRPr="00604E59">
        <w:t xml:space="preserve"> </w:t>
      </w:r>
      <w:r w:rsidRPr="00604E59" w:rsidR="007B23F4">
        <w:t xml:space="preserve">In two words, it is </w:t>
      </w:r>
      <w:r w:rsidRPr="00604E59" w:rsidR="007B23F4">
        <w:t>pretty substantial</w:t>
      </w:r>
      <w:r w:rsidRPr="00604E59" w:rsidR="007B23F4">
        <w:t xml:space="preserve">. </w:t>
      </w:r>
      <w:r w:rsidRPr="00604E59">
        <w:t>W</w:t>
      </w:r>
      <w:r w:rsidRPr="00604E59" w:rsidR="007B23F4">
        <w:t>e know that three</w:t>
      </w:r>
      <w:r w:rsidR="00AF3467">
        <w:t xml:space="preserve"> </w:t>
      </w:r>
      <w:r w:rsidRPr="00604E59" w:rsidR="007B23F4">
        <w:t xml:space="preserve">quarters of firms are now </w:t>
      </w:r>
      <w:r w:rsidRPr="00604E59">
        <w:t xml:space="preserve">actively </w:t>
      </w:r>
      <w:r w:rsidRPr="00604E59" w:rsidR="007B23F4">
        <w:t>using AI. Within that, 41% are using it to drive efficiencies within their business, which is the</w:t>
      </w:r>
      <w:r w:rsidRPr="00604E59" w:rsidR="001B396E">
        <w:t xml:space="preserve"> </w:t>
      </w:r>
      <w:r w:rsidRPr="00604E59">
        <w:t xml:space="preserve">sort of </w:t>
      </w:r>
      <w:r w:rsidRPr="00604E59" w:rsidR="007B23F4">
        <w:t>thing</w:t>
      </w:r>
      <w:r w:rsidRPr="00604E59" w:rsidR="001B396E">
        <w:t xml:space="preserve"> </w:t>
      </w:r>
      <w:r w:rsidRPr="00604E59">
        <w:t xml:space="preserve">that </w:t>
      </w:r>
      <w:r w:rsidRPr="00604E59" w:rsidR="007B23F4">
        <w:t>you were touching on. We are</w:t>
      </w:r>
      <w:r w:rsidRPr="00604E59" w:rsidR="001B396E">
        <w:t xml:space="preserve"> </w:t>
      </w:r>
      <w:r w:rsidRPr="00604E59" w:rsidR="007B23F4">
        <w:t xml:space="preserve">doing that ourselves as well. You are </w:t>
      </w:r>
      <w:r w:rsidRPr="00604E59" w:rsidR="007B23F4">
        <w:t>probably doing</w:t>
      </w:r>
      <w:r w:rsidRPr="00604E59" w:rsidR="007B23F4">
        <w:t xml:space="preserve"> it here in Parliament. About a third are using it for fraud, and a third for cyber</w:t>
      </w:r>
      <w:r w:rsidRPr="00604E59">
        <w:t>-</w:t>
      </w:r>
      <w:r w:rsidRPr="00604E59" w:rsidR="007B23F4">
        <w:t xml:space="preserve">defence. </w:t>
      </w:r>
      <w:r w:rsidRPr="00604E59">
        <w:t>W</w:t>
      </w:r>
      <w:r w:rsidRPr="00604E59" w:rsidR="007B23F4">
        <w:t>e want firms to be doing that in general. We would tend to think that those were</w:t>
      </w:r>
      <w:r w:rsidRPr="00604E59" w:rsidR="001B396E">
        <w:t xml:space="preserve"> </w:t>
      </w:r>
      <w:r w:rsidRPr="00604E59" w:rsidR="007B23F4">
        <w:t>pro-safety and soundness</w:t>
      </w:r>
      <w:r w:rsidRPr="00604E59">
        <w:t>.</w:t>
      </w:r>
      <w:r w:rsidRPr="00604E59" w:rsidR="007B23F4">
        <w:t xml:space="preserve"> </w:t>
      </w:r>
      <w:r w:rsidRPr="00604E59">
        <w:t>I</w:t>
      </w:r>
      <w:r w:rsidRPr="00604E59" w:rsidR="007B23F4">
        <w:t>ndeed</w:t>
      </w:r>
      <w:r w:rsidRPr="00604E59">
        <w:t xml:space="preserve">, </w:t>
      </w:r>
      <w:r w:rsidRPr="00604E59" w:rsidR="007B23F4">
        <w:t xml:space="preserve">if they were not doing any of that, we would </w:t>
      </w:r>
      <w:r w:rsidRPr="00604E59">
        <w:t xml:space="preserve">perhaps </w:t>
      </w:r>
      <w:r w:rsidRPr="00604E59" w:rsidR="007B23F4">
        <w:t>be</w:t>
      </w:r>
      <w:r w:rsidRPr="00604E59" w:rsidR="007B23F4">
        <w:t xml:space="preserve"> a bit concerned. </w:t>
      </w:r>
    </w:p>
    <w:p w:rsidR="003D7FB9" w:rsidRPr="00604E59" w:rsidP="003D7FB9">
      <w:pPr>
        <w:pStyle w:val="Answer"/>
      </w:pPr>
      <w:r w:rsidRPr="00604E59">
        <w:t xml:space="preserve">The area </w:t>
      </w:r>
      <w:r w:rsidRPr="00604E59">
        <w:t xml:space="preserve">that </w:t>
      </w:r>
      <w:r w:rsidRPr="00604E59">
        <w:t xml:space="preserve">is a bit more exploratory at this stage </w:t>
      </w:r>
      <w:r w:rsidRPr="00604E59">
        <w:t xml:space="preserve">is </w:t>
      </w:r>
      <w:r w:rsidRPr="00604E59">
        <w:t>things closer to the heart of what we do.</w:t>
      </w:r>
      <w:r w:rsidRPr="00604E59">
        <w:t xml:space="preserve"> </w:t>
      </w:r>
      <w:r w:rsidRPr="00604E59">
        <w:t>Some</w:t>
      </w:r>
      <w:r w:rsidRPr="00604E59">
        <w:t xml:space="preserve"> </w:t>
      </w:r>
      <w:r w:rsidRPr="00604E59">
        <w:t xml:space="preserve">16% of firms are already using AI in some way in their credit assessment, but another 19% tell us that they will do so within the next three years. If you go to algo trading, 11% are already doing it, </w:t>
      </w:r>
      <w:r w:rsidRPr="00604E59">
        <w:t xml:space="preserve">and another </w:t>
      </w:r>
      <w:r w:rsidRPr="00604E59">
        <w:t xml:space="preserve">9% say </w:t>
      </w:r>
      <w:r w:rsidRPr="00604E59">
        <w:t xml:space="preserve">that </w:t>
      </w:r>
      <w:r w:rsidRPr="00604E59">
        <w:t>they will do it</w:t>
      </w:r>
      <w:r w:rsidRPr="00604E59">
        <w:t>.</w:t>
      </w:r>
      <w:r w:rsidRPr="00604E59">
        <w:t xml:space="preserve"> </w:t>
      </w:r>
      <w:r w:rsidRPr="00604E59">
        <w:t xml:space="preserve">In terms of </w:t>
      </w:r>
      <w:r w:rsidRPr="00604E59">
        <w:t>capital management, which is right at the heart of what we do</w:t>
      </w:r>
      <w:r w:rsidRPr="00604E59">
        <w:t>,</w:t>
      </w:r>
      <w:r w:rsidRPr="00604E59" w:rsidR="001B396E">
        <w:t xml:space="preserve"> </w:t>
      </w:r>
      <w:r w:rsidRPr="00604E59">
        <w:t xml:space="preserve">it is only 4%, but another 10% say </w:t>
      </w:r>
      <w:r w:rsidRPr="00604E59">
        <w:t xml:space="preserve">that </w:t>
      </w:r>
      <w:r w:rsidRPr="00604E59">
        <w:t>they will do it.</w:t>
      </w:r>
    </w:p>
    <w:p w:rsidR="007B23F4" w:rsidRPr="00604E59" w:rsidP="003D7FB9">
      <w:pPr>
        <w:pStyle w:val="Answer"/>
      </w:pPr>
      <w:r w:rsidRPr="00604E59">
        <w:t>A</w:t>
      </w:r>
      <w:r w:rsidRPr="00604E59">
        <w:t>ll of that is growing. We know from previous surveys that those leading numbers are quite a good indication of what will happen, and</w:t>
      </w:r>
      <w:r w:rsidRPr="00604E59" w:rsidR="001B396E">
        <w:t xml:space="preserve"> </w:t>
      </w:r>
      <w:r w:rsidRPr="00604E59">
        <w:t xml:space="preserve">we need to be </w:t>
      </w:r>
      <w:r w:rsidRPr="00604E59">
        <w:t>very close</w:t>
      </w:r>
      <w:r w:rsidRPr="00604E59">
        <w:t xml:space="preserve"> to what happens there.</w:t>
      </w:r>
      <w:r w:rsidRPr="00604E59">
        <w:t xml:space="preserve"> </w:t>
      </w:r>
      <w:r w:rsidRPr="00604E59">
        <w:t xml:space="preserve">It will </w:t>
      </w:r>
      <w:r w:rsidRPr="00604E59">
        <w:t>probably be</w:t>
      </w:r>
      <w:r w:rsidRPr="00604E59">
        <w:t xml:space="preserve"> our approach that</w:t>
      </w:r>
      <w:r w:rsidRPr="00604E59">
        <w:t>,</w:t>
      </w:r>
      <w:r w:rsidRPr="00604E59">
        <w:t xml:space="preserve"> for important decisions, we expect there to be a human involved</w:t>
      </w:r>
      <w:r w:rsidRPr="00604E59">
        <w:t xml:space="preserve"> in the end.</w:t>
      </w:r>
      <w:r w:rsidRPr="00604E59">
        <w:t xml:space="preserve"> </w:t>
      </w:r>
      <w:r w:rsidRPr="00604E59">
        <w:t>C</w:t>
      </w:r>
      <w:r w:rsidRPr="00604E59">
        <w:t>rucially</w:t>
      </w:r>
      <w:r w:rsidRPr="00604E59">
        <w:t>,</w:t>
      </w:r>
      <w:r w:rsidRPr="00604E59">
        <w:t xml:space="preserve"> under the senior managers regime, we will hold people </w:t>
      </w:r>
      <w:r w:rsidRPr="00604E59" w:rsidR="00E20B01">
        <w:t xml:space="preserve">to </w:t>
      </w:r>
      <w:r w:rsidRPr="00604E59">
        <w:t xml:space="preserve">account for the machines that they </w:t>
      </w:r>
      <w:r w:rsidRPr="00604E59">
        <w:t>are in charge of</w:t>
      </w:r>
      <w:r w:rsidRPr="00604E59">
        <w:t>.</w:t>
      </w:r>
    </w:p>
    <w:p w:rsidR="007B23F4" w:rsidRPr="00604E59" w:rsidP="00E20B01">
      <w:pPr>
        <w:pStyle w:val="Question"/>
      </w:pPr>
      <w:sdt>
        <w:sdtPr>
          <w:alias w:val="Member"/>
          <w:tag w:val="&lt;Member mnisId='5037' dodsId='148944'&gt;"/>
          <w:id w:val="-1997490693"/>
          <w:placeholder>
            <w:docPart w:val="DefaultPlaceholder_-1854013440"/>
          </w:placeholder>
          <w:richText/>
        </w:sdtPr>
        <w:sdtContent>
          <w:r w:rsidRPr="00604E59" w:rsidR="00E20B01">
            <w:rPr>
              <w:b/>
            </w:rPr>
            <w:t>Lola McEvoy:</w:t>
          </w:r>
        </w:sdtContent>
      </w:sdt>
      <w:r w:rsidRPr="00604E59" w:rsidR="00E20B01">
        <w:t xml:space="preserve"> T</w:t>
      </w:r>
      <w:r w:rsidRPr="00604E59">
        <w:t xml:space="preserve">hat is reassuring. </w:t>
      </w:r>
      <w:r w:rsidRPr="00604E59" w:rsidR="00E20B01">
        <w:t xml:space="preserve">To </w:t>
      </w:r>
      <w:r w:rsidRPr="00604E59">
        <w:t>all of you individually</w:t>
      </w:r>
      <w:r w:rsidR="0007065A">
        <w:t>:</w:t>
      </w:r>
      <w:r w:rsidRPr="00604E59">
        <w:t xml:space="preserve"> where would you place yourself</w:t>
      </w:r>
      <w:r w:rsidRPr="00604E59" w:rsidR="00E20B01">
        <w:t>,</w:t>
      </w:r>
      <w:r w:rsidRPr="00604E59">
        <w:t xml:space="preserve"> both professional</w:t>
      </w:r>
      <w:r w:rsidRPr="00604E59" w:rsidR="00DA12FB">
        <w:t>ly</w:t>
      </w:r>
      <w:r w:rsidRPr="00604E59">
        <w:t xml:space="preserve"> and personal</w:t>
      </w:r>
      <w:r w:rsidRPr="00604E59" w:rsidR="00DA12FB">
        <w:t>ly,</w:t>
      </w:r>
      <w:r w:rsidRPr="00604E59">
        <w:t xml:space="preserve"> on the scale of extreme sceptic to zealous advocate </w:t>
      </w:r>
      <w:r w:rsidRPr="00604E59" w:rsidR="00DA12FB">
        <w:t xml:space="preserve">in terms of </w:t>
      </w:r>
      <w:r w:rsidRPr="00604E59">
        <w:t>the impact of generative AI on financial stability?</w:t>
      </w:r>
    </w:p>
    <w:p w:rsidR="00E20B01" w:rsidRPr="00604E59" w:rsidP="00E20B01">
      <w:pPr>
        <w:pStyle w:val="Answer"/>
      </w:pPr>
      <w:sdt>
        <w:sdtPr>
          <w:alias w:val="Witness"/>
          <w:id w:val="2000146172"/>
          <w:placeholder>
            <w:docPart w:val="DefaultPlaceholder_-1854013440"/>
          </w:placeholder>
          <w:richText/>
        </w:sdtPr>
        <w:sdtContent>
          <w:r w:rsidRPr="00604E59" w:rsidR="00A8776D">
            <w:rPr>
              <w:b/>
              <w:i/>
            </w:rPr>
            <w:t>Tanya Castell:</w:t>
          </w:r>
        </w:sdtContent>
      </w:sdt>
      <w:r w:rsidRPr="00604E59">
        <w:t xml:space="preserve"> </w:t>
      </w:r>
      <w:r w:rsidRPr="00604E59" w:rsidR="007B23F4">
        <w:t>I will go first. Can I be at both ends?</w:t>
      </w:r>
      <w:r w:rsidRPr="00604E59" w:rsidR="001B396E">
        <w:t xml:space="preserve"> </w:t>
      </w:r>
      <w:r w:rsidRPr="00604E59">
        <w:t>A</w:t>
      </w:r>
      <w:r w:rsidRPr="00604E59" w:rsidR="007B23F4">
        <w:t xml:space="preserve">s the </w:t>
      </w:r>
      <w:r w:rsidRPr="00604E59">
        <w:t>C</w:t>
      </w:r>
      <w:r w:rsidRPr="00604E59" w:rsidR="007B23F4">
        <w:t>hair alluded to, I have a risk background</w:t>
      </w:r>
      <w:r w:rsidR="00566A58">
        <w:t>,</w:t>
      </w:r>
      <w:r w:rsidRPr="00604E59" w:rsidR="007B23F4">
        <w:t xml:space="preserve"> and that is where I come from</w:t>
      </w:r>
      <w:r w:rsidRPr="00604E59">
        <w:t>.</w:t>
      </w:r>
      <w:r w:rsidRPr="00604E59" w:rsidR="007B23F4">
        <w:t xml:space="preserve"> </w:t>
      </w:r>
      <w:r w:rsidRPr="00604E59">
        <w:t>F</w:t>
      </w:r>
      <w:r w:rsidRPr="00604E59" w:rsidR="007B23F4">
        <w:t xml:space="preserve">or me, there is </w:t>
      </w:r>
      <w:r w:rsidRPr="00604E59">
        <w:t xml:space="preserve">clearly </w:t>
      </w:r>
      <w:r w:rsidRPr="00604E59" w:rsidR="007B23F4">
        <w:t>huge potential</w:t>
      </w:r>
      <w:r w:rsidRPr="00604E59" w:rsidR="007B23F4">
        <w:t xml:space="preserve"> from AI in terms of firms </w:t>
      </w:r>
      <w:r w:rsidRPr="00604E59">
        <w:t xml:space="preserve">both </w:t>
      </w:r>
      <w:r w:rsidRPr="00604E59" w:rsidR="007B23F4">
        <w:t>protecting themselves but also improving processes</w:t>
      </w:r>
      <w:r w:rsidRPr="00604E59">
        <w:t xml:space="preserve"> and</w:t>
      </w:r>
      <w:r w:rsidRPr="00604E59" w:rsidR="007B23F4">
        <w:t xml:space="preserve"> doing things </w:t>
      </w:r>
      <w:r w:rsidRPr="00604E59">
        <w:t xml:space="preserve">more quickly and </w:t>
      </w:r>
      <w:r w:rsidRPr="00604E59" w:rsidR="007B23F4">
        <w:t xml:space="preserve">differently. </w:t>
      </w:r>
      <w:r w:rsidRPr="00604E59">
        <w:t>T</w:t>
      </w:r>
      <w:r w:rsidRPr="00604E59" w:rsidR="007B23F4">
        <w:t>here is th</w:t>
      </w:r>
      <w:r w:rsidR="00566A58">
        <w:t>e</w:t>
      </w:r>
      <w:r w:rsidRPr="00604E59" w:rsidR="007B23F4">
        <w:t xml:space="preserve"> risk that AI can</w:t>
      </w:r>
      <w:r w:rsidR="00566A58">
        <w:t xml:space="preserve">, at worst, </w:t>
      </w:r>
      <w:r w:rsidRPr="00604E59" w:rsidR="007B23F4">
        <w:t>start</w:t>
      </w:r>
      <w:r w:rsidR="00566A58">
        <w:t xml:space="preserve"> </w:t>
      </w:r>
      <w:r w:rsidRPr="00604E59" w:rsidR="007B23F4">
        <w:t>taking over and even</w:t>
      </w:r>
      <w:r w:rsidRPr="00604E59" w:rsidR="001B396E">
        <w:t xml:space="preserve"> </w:t>
      </w:r>
      <w:r w:rsidRPr="00604E59" w:rsidR="007B23F4">
        <w:t>stopping humans intervening if it gets too far.</w:t>
      </w:r>
    </w:p>
    <w:p w:rsidR="00E20B01" w:rsidRPr="00604E59" w:rsidP="00E20B01">
      <w:pPr>
        <w:pStyle w:val="Answer"/>
      </w:pPr>
      <w:r w:rsidRPr="00604E59">
        <w:t>I</w:t>
      </w:r>
      <w:r w:rsidRPr="00604E59" w:rsidR="007B23F4">
        <w:t xml:space="preserve">t is also a good </w:t>
      </w:r>
      <w:r w:rsidRPr="00604E59" w:rsidR="007B23F4">
        <w:t>thing</w:t>
      </w:r>
      <w:r w:rsidR="00FC65B5">
        <w:t>,</w:t>
      </w:r>
      <w:r w:rsidRPr="00604E59" w:rsidR="007B23F4">
        <w:t xml:space="preserve"> because</w:t>
      </w:r>
      <w:r w:rsidRPr="00604E59" w:rsidR="007B23F4">
        <w:t xml:space="preserve"> it gets firms to focus on data</w:t>
      </w:r>
      <w:r w:rsidRPr="00604E59">
        <w:t>. Historically,</w:t>
      </w:r>
      <w:r w:rsidRPr="00604E59" w:rsidR="007B23F4">
        <w:t xml:space="preserve"> </w:t>
      </w:r>
      <w:r w:rsidRPr="00604E59" w:rsidR="007B23F4">
        <w:t>a lot of</w:t>
      </w:r>
      <w:r w:rsidRPr="00604E59" w:rsidR="007B23F4">
        <w:t xml:space="preserve"> firms have not focused enough on having high</w:t>
      </w:r>
      <w:r w:rsidRPr="00604E59" w:rsidR="00DA12FB">
        <w:t>-</w:t>
      </w:r>
      <w:r w:rsidRPr="00604E59" w:rsidR="007B23F4">
        <w:t>quality data</w:t>
      </w:r>
      <w:r w:rsidRPr="00604E59">
        <w:t>,</w:t>
      </w:r>
      <w:r w:rsidRPr="00604E59" w:rsidR="007B23F4">
        <w:t xml:space="preserve"> </w:t>
      </w:r>
      <w:r w:rsidRPr="00604E59">
        <w:t xml:space="preserve">which </w:t>
      </w:r>
      <w:r w:rsidRPr="00604E59" w:rsidR="007B23F4">
        <w:t xml:space="preserve">really matters for effective use of AI. </w:t>
      </w:r>
      <w:r w:rsidRPr="00604E59">
        <w:t>T</w:t>
      </w:r>
      <w:r w:rsidRPr="00604E59" w:rsidR="007B23F4">
        <w:t>here are still hallucinations</w:t>
      </w:r>
      <w:r w:rsidRPr="00604E59">
        <w:t>.</w:t>
      </w:r>
      <w:r w:rsidRPr="00604E59" w:rsidR="007B23F4">
        <w:t xml:space="preserve"> </w:t>
      </w:r>
      <w:r w:rsidRPr="00604E59">
        <w:t>Y</w:t>
      </w:r>
      <w:r w:rsidRPr="00604E59" w:rsidR="007B23F4">
        <w:t>ou can have these catastrophic memory failures</w:t>
      </w:r>
      <w:r w:rsidRPr="00604E59">
        <w:t>.</w:t>
      </w:r>
    </w:p>
    <w:p w:rsidR="00E20B01" w:rsidRPr="00604E59" w:rsidP="00E20B01">
      <w:pPr>
        <w:pStyle w:val="Answer"/>
      </w:pPr>
      <w:r w:rsidRPr="00604E59">
        <w:t>W</w:t>
      </w:r>
      <w:r w:rsidRPr="00604E59" w:rsidR="007B23F4">
        <w:t xml:space="preserve">hat I really worry about is </w:t>
      </w:r>
      <w:r w:rsidRPr="00604E59">
        <w:t xml:space="preserve">that </w:t>
      </w:r>
      <w:r w:rsidRPr="00604E59" w:rsidR="007B23F4">
        <w:t xml:space="preserve">we have had </w:t>
      </w:r>
      <w:r w:rsidRPr="00604E59" w:rsidR="007B23F4">
        <w:t>some</w:t>
      </w:r>
      <w:r w:rsidRPr="00604E59" w:rsidR="007B23F4">
        <w:t xml:space="preserve"> conversations</w:t>
      </w:r>
      <w:r w:rsidRPr="00604E59" w:rsidR="001B396E">
        <w:t xml:space="preserve"> </w:t>
      </w:r>
      <w:r w:rsidRPr="00604E59">
        <w:t xml:space="preserve">with </w:t>
      </w:r>
      <w:r w:rsidRPr="00604E59" w:rsidR="007B23F4">
        <w:t>the FPC</w:t>
      </w:r>
      <w:r w:rsidRPr="00604E59">
        <w:t xml:space="preserve"> about big firms having </w:t>
      </w:r>
      <w:r w:rsidRPr="00604E59" w:rsidR="007B23F4">
        <w:t>strong guardrails</w:t>
      </w:r>
      <w:r w:rsidRPr="00604E59">
        <w:t xml:space="preserve"> and</w:t>
      </w:r>
      <w:r w:rsidRPr="00604E59" w:rsidR="007B23F4">
        <w:t xml:space="preserve"> </w:t>
      </w:r>
      <w:r w:rsidRPr="00604E59">
        <w:t xml:space="preserve">thinking </w:t>
      </w:r>
      <w:r w:rsidRPr="00604E59" w:rsidR="007B23F4">
        <w:t>carefully about how they are going to manage the AI issues</w:t>
      </w:r>
      <w:r w:rsidRPr="00604E59">
        <w:t xml:space="preserve"> and</w:t>
      </w:r>
      <w:r w:rsidRPr="00604E59" w:rsidR="007B23F4">
        <w:t xml:space="preserve"> what governance they put around it.</w:t>
      </w:r>
      <w:r w:rsidRPr="00604E59">
        <w:t xml:space="preserve"> </w:t>
      </w:r>
      <w:r w:rsidRPr="00604E59" w:rsidR="007B23F4">
        <w:t xml:space="preserve">I worry that </w:t>
      </w:r>
      <w:r w:rsidRPr="00604E59">
        <w:t xml:space="preserve">there </w:t>
      </w:r>
      <w:r w:rsidRPr="00604E59" w:rsidR="007B23F4">
        <w:t xml:space="preserve">is so much </w:t>
      </w:r>
      <w:r w:rsidRPr="00604E59">
        <w:t xml:space="preserve">pressure </w:t>
      </w:r>
      <w:r w:rsidRPr="00604E59" w:rsidR="007B23F4">
        <w:t>on firms to use AI</w:t>
      </w:r>
      <w:r w:rsidRPr="00604E59">
        <w:t xml:space="preserve"> in terms of</w:t>
      </w:r>
      <w:r w:rsidRPr="00604E59" w:rsidR="007B23F4">
        <w:t xml:space="preserve"> how they </w:t>
      </w:r>
      <w:r w:rsidRPr="00604E59">
        <w:t xml:space="preserve">can </w:t>
      </w:r>
      <w:r w:rsidRPr="00604E59" w:rsidR="007B23F4">
        <w:t xml:space="preserve">do things </w:t>
      </w:r>
      <w:r w:rsidRPr="00604E59">
        <w:t>better and more quickly</w:t>
      </w:r>
      <w:r w:rsidRPr="00604E59" w:rsidR="007B23F4">
        <w:t xml:space="preserve"> </w:t>
      </w:r>
      <w:r w:rsidRPr="00604E59">
        <w:t xml:space="preserve">and about the need to </w:t>
      </w:r>
      <w:r w:rsidRPr="00604E59" w:rsidR="007B23F4">
        <w:t>mak</w:t>
      </w:r>
      <w:r w:rsidRPr="00604E59">
        <w:t>e</w:t>
      </w:r>
      <w:r w:rsidRPr="00604E59" w:rsidR="007B23F4">
        <w:t xml:space="preserve"> sure that you have the right human oversight</w:t>
      </w:r>
      <w:r w:rsidRPr="00604E59">
        <w:t>.</w:t>
      </w:r>
    </w:p>
    <w:p w:rsidR="00E20B01" w:rsidRPr="00604E59" w:rsidP="00E20B01">
      <w:pPr>
        <w:pStyle w:val="Answer"/>
      </w:pPr>
      <w:r w:rsidRPr="00604E59">
        <w:t xml:space="preserve">In terms of </w:t>
      </w:r>
      <w:r w:rsidRPr="00604E59" w:rsidR="007B23F4">
        <w:t xml:space="preserve">how firms use credit risk models, </w:t>
      </w:r>
      <w:r w:rsidRPr="00604E59">
        <w:t xml:space="preserve">for example, </w:t>
      </w:r>
      <w:r w:rsidRPr="00604E59" w:rsidR="007B23F4">
        <w:t xml:space="preserve">which are not as far as going into the generative AI space, you still have senior management in places </w:t>
      </w:r>
      <w:r w:rsidRPr="00604E59" w:rsidR="00DA12FB">
        <w:t xml:space="preserve">who do </w:t>
      </w:r>
      <w:r w:rsidRPr="00604E59" w:rsidR="007B23F4">
        <w:t xml:space="preserve">not necessarily fully understand the models. We know that. </w:t>
      </w:r>
      <w:r w:rsidRPr="00604E59">
        <w:t xml:space="preserve">Dare </w:t>
      </w:r>
      <w:r w:rsidRPr="00604E59" w:rsidR="007B23F4">
        <w:t xml:space="preserve">I mention the </w:t>
      </w:r>
      <w:r w:rsidRPr="00604E59">
        <w:t>H</w:t>
      </w:r>
      <w:r w:rsidRPr="00604E59" w:rsidR="007B23F4">
        <w:t>orizon system</w:t>
      </w:r>
      <w:r w:rsidRPr="00604E59">
        <w:t>?</w:t>
      </w:r>
      <w:r w:rsidRPr="00604E59" w:rsidR="007B23F4">
        <w:t xml:space="preserve"> That is </w:t>
      </w:r>
      <w:r w:rsidRPr="00604E59">
        <w:t xml:space="preserve">not </w:t>
      </w:r>
      <w:r w:rsidRPr="00604E59" w:rsidR="007B23F4">
        <w:t>an AI model</w:t>
      </w:r>
      <w:r w:rsidRPr="00604E59">
        <w:t>,</w:t>
      </w:r>
      <w:r w:rsidRPr="00604E59" w:rsidR="007B23F4">
        <w:t xml:space="preserve"> and yet people could not </w:t>
      </w:r>
      <w:r w:rsidRPr="00604E59" w:rsidR="007B23F4">
        <w:t>test</w:t>
      </w:r>
      <w:r w:rsidRPr="00604E59" w:rsidR="007B23F4">
        <w:t xml:space="preserve"> </w:t>
      </w:r>
      <w:r w:rsidRPr="00604E59">
        <w:t>or</w:t>
      </w:r>
      <w:r w:rsidRPr="00604E59" w:rsidR="007B23F4">
        <w:t xml:space="preserve"> challenge it.</w:t>
      </w:r>
    </w:p>
    <w:p w:rsidR="007B23F4" w:rsidRPr="00604E59" w:rsidP="00E20B01">
      <w:pPr>
        <w:pStyle w:val="Answer"/>
      </w:pPr>
      <w:r w:rsidRPr="00604E59">
        <w:t>I</w:t>
      </w:r>
      <w:r w:rsidRPr="00604E59">
        <w:t>f you were going to put me somewhere on that</w:t>
      </w:r>
      <w:r w:rsidRPr="00604E59">
        <w:t xml:space="preserve"> scale</w:t>
      </w:r>
      <w:r w:rsidRPr="00604E59">
        <w:t xml:space="preserve">, I see huge opportunities but I am </w:t>
      </w:r>
      <w:r w:rsidRPr="00604E59">
        <w:t>very nervous</w:t>
      </w:r>
      <w:r w:rsidRPr="00604E59">
        <w:t xml:space="preserve"> that the pressure will mean that we go too </w:t>
      </w:r>
      <w:r w:rsidRPr="00604E59">
        <w:t>quickly</w:t>
      </w:r>
      <w:r w:rsidRPr="00604E59">
        <w:t>.</w:t>
      </w:r>
    </w:p>
    <w:p w:rsidR="007B23F4" w:rsidRPr="00604E59" w:rsidP="00E20B01">
      <w:pPr>
        <w:pStyle w:val="Answer"/>
      </w:pPr>
      <w:sdt>
        <w:sdtPr>
          <w:alias w:val="Witness"/>
          <w:id w:val="605161388"/>
          <w:placeholder>
            <w:docPart w:val="DefaultPlaceholder_-1854013440"/>
          </w:placeholder>
          <w:richText/>
        </w:sdtPr>
        <w:sdtContent>
          <w:r w:rsidRPr="00604E59" w:rsidR="00A8776D">
            <w:rPr>
              <w:b/>
              <w:i/>
            </w:rPr>
            <w:t>Sam Woods:</w:t>
          </w:r>
        </w:sdtContent>
      </w:sdt>
      <w:r w:rsidRPr="00604E59" w:rsidR="00E20B01">
        <w:t xml:space="preserve"> </w:t>
      </w:r>
      <w:r w:rsidRPr="00604E59" w:rsidR="00E20B01">
        <w:t>I</w:t>
      </w:r>
      <w:r w:rsidRPr="00604E59">
        <w:t xml:space="preserve">t </w:t>
      </w:r>
      <w:r w:rsidRPr="00604E59" w:rsidR="00E20B01">
        <w:t xml:space="preserve">has been </w:t>
      </w:r>
      <w:r w:rsidRPr="00604E59">
        <w:t>well put by Ms Castell</w:t>
      </w:r>
      <w:r w:rsidRPr="00604E59">
        <w:t>. Of course, catastrophic memory failure can affect us humans as well</w:t>
      </w:r>
      <w:r w:rsidRPr="00604E59" w:rsidR="00E20B01">
        <w:t>, but h</w:t>
      </w:r>
      <w:r w:rsidRPr="00604E59">
        <w:t>opefully</w:t>
      </w:r>
      <w:r w:rsidRPr="00604E59" w:rsidR="00E20B01">
        <w:t xml:space="preserve"> </w:t>
      </w:r>
      <w:r w:rsidRPr="00604E59">
        <w:t xml:space="preserve">not in front of this </w:t>
      </w:r>
      <w:r w:rsidRPr="00604E59" w:rsidR="00E20B01">
        <w:t>C</w:t>
      </w:r>
      <w:r w:rsidRPr="00604E59">
        <w:t xml:space="preserve">ommittee. </w:t>
      </w:r>
      <w:r w:rsidRPr="00604E59" w:rsidR="00E20B01">
        <w:t>I</w:t>
      </w:r>
      <w:r w:rsidRPr="00604E59">
        <w:t xml:space="preserve">f </w:t>
      </w:r>
      <w:r w:rsidRPr="00604E59" w:rsidR="00E20B01">
        <w:t>1</w:t>
      </w:r>
      <w:r w:rsidRPr="00604E59" w:rsidR="00E20B01">
        <w:t xml:space="preserve"> </w:t>
      </w:r>
      <w:r w:rsidRPr="00604E59">
        <w:t>is the sceptic and 10 is the zealot in terms of how big a deal this is going to be,</w:t>
      </w:r>
      <w:r w:rsidRPr="00604E59" w:rsidR="001B396E">
        <w:t xml:space="preserve"> </w:t>
      </w:r>
      <w:r w:rsidRPr="00604E59">
        <w:t xml:space="preserve">I am probably at a </w:t>
      </w:r>
      <w:r w:rsidRPr="00604E59" w:rsidR="00E20B01">
        <w:t xml:space="preserve">6 </w:t>
      </w:r>
      <w:r w:rsidRPr="00604E59">
        <w:t xml:space="preserve">or a </w:t>
      </w:r>
      <w:r w:rsidRPr="00604E59" w:rsidR="00E20B01">
        <w:t>7</w:t>
      </w:r>
      <w:r w:rsidRPr="00604E59">
        <w:t>.</w:t>
      </w:r>
      <w:r w:rsidRPr="00604E59" w:rsidR="001B396E">
        <w:t xml:space="preserve"> </w:t>
      </w:r>
      <w:r w:rsidRPr="00604E59" w:rsidR="00E20B01">
        <w:t>T</w:t>
      </w:r>
      <w:r w:rsidRPr="00604E59">
        <w:t xml:space="preserve">his is </w:t>
      </w:r>
      <w:r w:rsidRPr="00604E59">
        <w:t>really pretty</w:t>
      </w:r>
      <w:r w:rsidRPr="00604E59">
        <w:t xml:space="preserve"> material</w:t>
      </w:r>
      <w:r w:rsidRPr="00604E59" w:rsidR="00E20B01">
        <w:t>, and</w:t>
      </w:r>
      <w:r w:rsidRPr="00604E59">
        <w:t xml:space="preserve"> that brings risks and opportunities with it. </w:t>
      </w:r>
      <w:r w:rsidRPr="00604E59" w:rsidR="00E20B01">
        <w:t>I</w:t>
      </w:r>
      <w:r w:rsidRPr="00604E59">
        <w:t xml:space="preserve">t is </w:t>
      </w:r>
      <w:r w:rsidRPr="00604E59" w:rsidR="00E20B01">
        <w:t xml:space="preserve">not </w:t>
      </w:r>
      <w:r w:rsidRPr="00604E59">
        <w:t>fair to think of this</w:t>
      </w:r>
      <w:r w:rsidRPr="00604E59" w:rsidR="00E20B01">
        <w:t xml:space="preserve"> </w:t>
      </w:r>
      <w:r w:rsidRPr="00604E59">
        <w:t>as akin to the arrival of the internet, but</w:t>
      </w:r>
      <w:r w:rsidRPr="00604E59" w:rsidR="001B396E">
        <w:t xml:space="preserve"> </w:t>
      </w:r>
      <w:r w:rsidRPr="00604E59">
        <w:t xml:space="preserve">it is something </w:t>
      </w:r>
      <w:r w:rsidRPr="00604E59">
        <w:t>really pretty</w:t>
      </w:r>
      <w:r w:rsidRPr="00604E59">
        <w:t xml:space="preserve"> significant. We can see that in our own work</w:t>
      </w:r>
      <w:r w:rsidRPr="00604E59" w:rsidR="00E20B01">
        <w:t>,</w:t>
      </w:r>
      <w:r w:rsidRPr="00604E59">
        <w:t xml:space="preserve"> </w:t>
      </w:r>
      <w:r w:rsidRPr="00604E59" w:rsidR="00E20B01">
        <w:t xml:space="preserve">so </w:t>
      </w:r>
      <w:r w:rsidRPr="00604E59">
        <w:t xml:space="preserve">it is something </w:t>
      </w:r>
      <w:r w:rsidRPr="00604E59" w:rsidR="00E20B01">
        <w:t xml:space="preserve">that </w:t>
      </w:r>
      <w:r w:rsidRPr="00604E59">
        <w:t>we are going to have to be very much across in coming years.</w:t>
      </w:r>
    </w:p>
    <w:p w:rsidR="007B23F4" w:rsidRPr="00604E59" w:rsidP="00E20B01">
      <w:pPr>
        <w:pStyle w:val="Answer"/>
      </w:pPr>
      <w:sdt>
        <w:sdtPr>
          <w:alias w:val="Witness"/>
          <w:id w:val="-1357642143"/>
          <w:placeholder>
            <w:docPart w:val="DefaultPlaceholder_-1854013440"/>
          </w:placeholder>
          <w:richText/>
        </w:sdtPr>
        <w:sdtContent>
          <w:r w:rsidRPr="00604E59" w:rsidR="00A8776D">
            <w:rPr>
              <w:b/>
              <w:i/>
            </w:rPr>
            <w:t>David Bailey:</w:t>
          </w:r>
        </w:sdtContent>
      </w:sdt>
      <w:r w:rsidRPr="00604E59" w:rsidR="00E20B01">
        <w:t xml:space="preserve"> </w:t>
      </w:r>
      <w:r w:rsidRPr="00604E59">
        <w:t>I am</w:t>
      </w:r>
      <w:r w:rsidRPr="00604E59" w:rsidR="001B396E">
        <w:t xml:space="preserve"> </w:t>
      </w:r>
      <w:r w:rsidRPr="00604E59">
        <w:t>very optimistic</w:t>
      </w:r>
      <w:r w:rsidRPr="00604E59">
        <w:t xml:space="preserve"> about the opportunities. What</w:t>
      </w:r>
      <w:r w:rsidRPr="00604E59" w:rsidR="001B396E">
        <w:t xml:space="preserve"> </w:t>
      </w:r>
      <w:r w:rsidRPr="00604E59">
        <w:t xml:space="preserve">is </w:t>
      </w:r>
      <w:r w:rsidRPr="00604E59">
        <w:t>really important</w:t>
      </w:r>
      <w:r w:rsidRPr="00604E59" w:rsidR="00E20B01">
        <w:t>,</w:t>
      </w:r>
      <w:r w:rsidRPr="00604E59">
        <w:t xml:space="preserve"> though</w:t>
      </w:r>
      <w:r w:rsidRPr="00604E59" w:rsidR="00E20B01">
        <w:t>,</w:t>
      </w:r>
      <w:r w:rsidRPr="00604E59">
        <w:t xml:space="preserve"> is that we have an ongoing dialogue with industry to understand how AI is being leveraged</w:t>
      </w:r>
      <w:r w:rsidRPr="00604E59" w:rsidR="00E20B01">
        <w:t>,</w:t>
      </w:r>
      <w:r w:rsidRPr="00604E59">
        <w:t xml:space="preserve"> so </w:t>
      </w:r>
      <w:r w:rsidRPr="00604E59" w:rsidR="00E20B01">
        <w:t xml:space="preserve">that </w:t>
      </w:r>
      <w:r w:rsidRPr="00604E59">
        <w:t xml:space="preserve">we can help manage the risks. </w:t>
      </w:r>
      <w:r w:rsidRPr="00604E59" w:rsidR="00E20B01">
        <w:t>A</w:t>
      </w:r>
      <w:r w:rsidRPr="00604E59">
        <w:t xml:space="preserve"> couple of years ago, we had a public</w:t>
      </w:r>
      <w:r w:rsidRPr="00604E59" w:rsidR="00E20B01">
        <w:t>-</w:t>
      </w:r>
      <w:r w:rsidRPr="00604E59">
        <w:t xml:space="preserve">private forum to discuss AI with industry. We are just launching a consortium with industry to discuss exactly what the opportunities look like and how we can manage the </w:t>
      </w:r>
      <w:r w:rsidR="00471CEC">
        <w:t xml:space="preserve">associated </w:t>
      </w:r>
      <w:r w:rsidRPr="00604E59">
        <w:t xml:space="preserve">risks. </w:t>
      </w:r>
      <w:r w:rsidRPr="00604E59" w:rsidR="00E20B01">
        <w:t>I</w:t>
      </w:r>
      <w:r w:rsidRPr="00604E59">
        <w:t xml:space="preserve">t needs a </w:t>
      </w:r>
      <w:r w:rsidRPr="00604E59">
        <w:t>really detailed</w:t>
      </w:r>
      <w:r w:rsidRPr="00604E59">
        <w:t xml:space="preserve"> and ongoing dialogue with industry </w:t>
      </w:r>
      <w:r w:rsidRPr="00604E59" w:rsidR="00E20B01">
        <w:t xml:space="preserve">and </w:t>
      </w:r>
      <w:r w:rsidRPr="00604E59">
        <w:t>a range of third</w:t>
      </w:r>
      <w:r w:rsidRPr="00604E59" w:rsidR="00E20B01">
        <w:t>-</w:t>
      </w:r>
      <w:r w:rsidRPr="00604E59">
        <w:t xml:space="preserve">party providers to make sure </w:t>
      </w:r>
      <w:r w:rsidRPr="00604E59" w:rsidR="00E20B01">
        <w:t xml:space="preserve">that </w:t>
      </w:r>
      <w:r w:rsidRPr="00604E59">
        <w:t>we understand the risks and can</w:t>
      </w:r>
      <w:r w:rsidRPr="00604E59" w:rsidR="00E20B01">
        <w:t>,</w:t>
      </w:r>
      <w:r w:rsidRPr="00604E59">
        <w:t xml:space="preserve"> therefore</w:t>
      </w:r>
      <w:r w:rsidRPr="00604E59" w:rsidR="00E20B01">
        <w:t>,</w:t>
      </w:r>
      <w:r w:rsidRPr="00604E59">
        <w:t xml:space="preserve"> make sure </w:t>
      </w:r>
      <w:r w:rsidRPr="00604E59" w:rsidR="00E20B01">
        <w:t xml:space="preserve">that </w:t>
      </w:r>
      <w:r w:rsidRPr="00604E59">
        <w:t xml:space="preserve">they are managed and </w:t>
      </w:r>
      <w:r w:rsidRPr="00604E59" w:rsidR="00E20B01">
        <w:t xml:space="preserve">that </w:t>
      </w:r>
      <w:r w:rsidRPr="00604E59">
        <w:t>firms are managing them accordingly.</w:t>
      </w:r>
    </w:p>
    <w:p w:rsidR="007B23F4" w:rsidRPr="00604E59" w:rsidP="00E20B01">
      <w:pPr>
        <w:pStyle w:val="Question"/>
      </w:pPr>
      <w:sdt>
        <w:sdtPr>
          <w:alias w:val="Member"/>
          <w:tag w:val="&lt;Member mnisId='5037' dodsId='148944'&gt;"/>
          <w:id w:val="-176349287"/>
          <w:placeholder>
            <w:docPart w:val="DefaultPlaceholder_-1854013440"/>
          </w:placeholder>
          <w:richText/>
        </w:sdtPr>
        <w:sdtContent>
          <w:r w:rsidRPr="00604E59" w:rsidR="00E20B01">
            <w:rPr>
              <w:b/>
            </w:rPr>
            <w:t>Lola McEvoy:</w:t>
          </w:r>
        </w:sdtContent>
      </w:sdt>
      <w:r w:rsidRPr="00604E59" w:rsidR="00E20B01">
        <w:t xml:space="preserve"> </w:t>
      </w:r>
      <w:r w:rsidR="002119D5">
        <w:t>O</w:t>
      </w:r>
      <w:r w:rsidRPr="00604E59">
        <w:t xml:space="preserve">n that point specifically, </w:t>
      </w:r>
      <w:r w:rsidRPr="00604E59" w:rsidR="00E20B01">
        <w:t xml:space="preserve">do </w:t>
      </w:r>
      <w:r w:rsidRPr="00604E59">
        <w:t xml:space="preserve">you </w:t>
      </w:r>
      <w:r w:rsidRPr="00604E59" w:rsidR="00E20B01">
        <w:t xml:space="preserve">have </w:t>
      </w:r>
      <w:r w:rsidRPr="00604E59">
        <w:t xml:space="preserve">the skills internally </w:t>
      </w:r>
      <w:r w:rsidRPr="00604E59" w:rsidR="00E20B01">
        <w:t xml:space="preserve">in your organisation </w:t>
      </w:r>
      <w:r w:rsidRPr="00604E59">
        <w:t>to understand</w:t>
      </w:r>
      <w:r w:rsidRPr="00604E59" w:rsidR="00E20B01">
        <w:t xml:space="preserve"> this</w:t>
      </w:r>
      <w:r w:rsidRPr="00604E59">
        <w:t xml:space="preserve">? </w:t>
      </w:r>
      <w:r w:rsidRPr="00604E59" w:rsidR="00E20B01">
        <w:t xml:space="preserve">We </w:t>
      </w:r>
      <w:r w:rsidRPr="00604E59">
        <w:t>talked about the skill gap and how few people</w:t>
      </w:r>
      <w:r w:rsidRPr="00604E59" w:rsidR="001B396E">
        <w:t xml:space="preserve"> </w:t>
      </w:r>
      <w:r w:rsidRPr="00604E59">
        <w:t xml:space="preserve">understand the engineering of it. </w:t>
      </w:r>
      <w:r w:rsidRPr="00604E59" w:rsidR="00E20B01">
        <w:t xml:space="preserve">Do you have </w:t>
      </w:r>
      <w:r w:rsidRPr="00604E59">
        <w:t>the skills? Do you need any more</w:t>
      </w:r>
      <w:r w:rsidRPr="00604E59" w:rsidR="00E20B01">
        <w:t>?</w:t>
      </w:r>
      <w:r w:rsidRPr="00604E59">
        <w:t xml:space="preserve"> Are you hiring people with </w:t>
      </w:r>
      <w:r w:rsidRPr="00604E59" w:rsidR="00E20B01">
        <w:t xml:space="preserve">this </w:t>
      </w:r>
      <w:r w:rsidRPr="00604E59">
        <w:t>expertise?</w:t>
      </w:r>
    </w:p>
    <w:p w:rsidR="007B23F4" w:rsidRPr="00604E59" w:rsidP="00E20B01">
      <w:pPr>
        <w:pStyle w:val="Answer"/>
      </w:pPr>
      <w:sdt>
        <w:sdtPr>
          <w:alias w:val="Witness"/>
          <w:id w:val="13509735"/>
          <w:placeholder>
            <w:docPart w:val="DefaultPlaceholder_-1854013440"/>
          </w:placeholder>
          <w:richText/>
        </w:sdtPr>
        <w:sdtContent>
          <w:r w:rsidRPr="00604E59" w:rsidR="00A8776D">
            <w:rPr>
              <w:b/>
              <w:i/>
            </w:rPr>
            <w:t>David Bailey:</w:t>
          </w:r>
        </w:sdtContent>
      </w:sdt>
      <w:r w:rsidRPr="00604E59" w:rsidR="00E20B01">
        <w:t xml:space="preserve"> W</w:t>
      </w:r>
      <w:r w:rsidRPr="00604E59">
        <w:t xml:space="preserve">e always need to evolve our </w:t>
      </w:r>
      <w:r w:rsidRPr="00604E59" w:rsidR="008F5637">
        <w:t>skillset</w:t>
      </w:r>
      <w:r w:rsidRPr="00604E59">
        <w:t xml:space="preserve">s as the risk landscape changes. </w:t>
      </w:r>
      <w:r w:rsidRPr="00604E59" w:rsidR="00E20B01">
        <w:t xml:space="preserve">I would always say that, </w:t>
      </w:r>
      <w:r w:rsidRPr="00604E59" w:rsidR="00E20B01">
        <w:t>at the moment</w:t>
      </w:r>
      <w:r w:rsidRPr="00604E59" w:rsidR="00E20B01">
        <w:t>, t</w:t>
      </w:r>
      <w:r w:rsidRPr="00604E59">
        <w:t>his is an area where</w:t>
      </w:r>
      <w:r w:rsidRPr="00604E59" w:rsidR="00E20B01">
        <w:t xml:space="preserve"> </w:t>
      </w:r>
      <w:r w:rsidRPr="00604E59">
        <w:t>we need more resource with expertise in this space</w:t>
      </w:r>
      <w:r w:rsidRPr="00604E59" w:rsidR="00E20B01">
        <w:t>.</w:t>
      </w:r>
      <w:r w:rsidRPr="00604E59">
        <w:t xml:space="preserve"> </w:t>
      </w:r>
      <w:r w:rsidRPr="00604E59" w:rsidR="00E20B01">
        <w:t>W</w:t>
      </w:r>
      <w:r w:rsidRPr="00604E59">
        <w:t xml:space="preserve">e are building that, and that is where the dialogue with industry comes in place. </w:t>
      </w:r>
      <w:r w:rsidRPr="00604E59" w:rsidR="00E20B01">
        <w:t>W</w:t>
      </w:r>
      <w:r w:rsidRPr="00604E59">
        <w:t xml:space="preserve">hen we put in place rules in any </w:t>
      </w:r>
      <w:r w:rsidRPr="00604E59">
        <w:t>particular area</w:t>
      </w:r>
      <w:r w:rsidRPr="00604E59">
        <w:t xml:space="preserve">, there is a strong appetite for industry to come and grab our staff and take them across to firms to advise on how to meet our regulations. </w:t>
      </w:r>
      <w:r w:rsidRPr="00604E59" w:rsidR="00E20B01">
        <w:t>W</w:t>
      </w:r>
      <w:r w:rsidRPr="00604E59">
        <w:t xml:space="preserve">e need to keep working on that, but I am confident </w:t>
      </w:r>
      <w:r w:rsidRPr="00604E59" w:rsidR="00E20B01">
        <w:t xml:space="preserve">that </w:t>
      </w:r>
      <w:r w:rsidRPr="00604E59">
        <w:t>we have the right channels to build that expertise.</w:t>
      </w:r>
    </w:p>
    <w:p w:rsidR="007B23F4" w:rsidRPr="00604E59" w:rsidP="00E20B01">
      <w:pPr>
        <w:pStyle w:val="Question"/>
      </w:pPr>
      <w:sdt>
        <w:sdtPr>
          <w:alias w:val="Member"/>
          <w:tag w:val="&lt;Member mnisId='1524' dodsId='35914'&gt;"/>
          <w:id w:val="450601402"/>
          <w:placeholder>
            <w:docPart w:val="DefaultPlaceholder_-1854013440"/>
          </w:placeholder>
          <w:richText/>
        </w:sdtPr>
        <w:sdtContent>
          <w:r w:rsidRPr="00604E59" w:rsidR="00E20B01">
            <w:rPr>
              <w:b/>
            </w:rPr>
            <w:t>Chair:</w:t>
          </w:r>
        </w:sdtContent>
      </w:sdt>
      <w:r w:rsidRPr="00604E59" w:rsidR="00E20B01">
        <w:t xml:space="preserve"> Could </w:t>
      </w:r>
      <w:r w:rsidRPr="00604E59">
        <w:t xml:space="preserve">I just ask about the pool of people </w:t>
      </w:r>
      <w:r w:rsidRPr="00604E59" w:rsidR="00E20B01">
        <w:t xml:space="preserve">with AI skills </w:t>
      </w:r>
      <w:r w:rsidRPr="00604E59">
        <w:t>to fish from</w:t>
      </w:r>
      <w:r w:rsidRPr="00604E59" w:rsidR="00E20B01">
        <w:t>?</w:t>
      </w:r>
      <w:r w:rsidRPr="00604E59">
        <w:t xml:space="preserve"> </w:t>
      </w:r>
      <w:r w:rsidRPr="00604E59" w:rsidR="00E20B01">
        <w:t>I</w:t>
      </w:r>
      <w:r w:rsidRPr="00604E59">
        <w:t xml:space="preserve">s there an issue there? </w:t>
      </w:r>
      <w:r w:rsidRPr="00604E59" w:rsidR="00E20B01">
        <w:t>A</w:t>
      </w:r>
      <w:r w:rsidRPr="00604E59">
        <w:t xml:space="preserve">lthough it is not directly </w:t>
      </w:r>
      <w:r w:rsidRPr="00604E59" w:rsidR="00E20B01">
        <w:t>you</w:t>
      </w:r>
      <w:r w:rsidRPr="00604E59">
        <w:t>r remit, you are a big player and will have concerns if this does not work.</w:t>
      </w:r>
    </w:p>
    <w:p w:rsidR="001E2491" w:rsidRPr="00604E59" w:rsidP="00E20B01">
      <w:pPr>
        <w:pStyle w:val="Answer"/>
      </w:pPr>
      <w:sdt>
        <w:sdtPr>
          <w:alias w:val="Witness"/>
          <w:id w:val="1700503544"/>
          <w:placeholder>
            <w:docPart w:val="DefaultPlaceholder_-1854013440"/>
          </w:placeholder>
          <w:richText/>
        </w:sdtPr>
        <w:sdtContent>
          <w:r w:rsidRPr="00604E59" w:rsidR="00A8776D">
            <w:rPr>
              <w:b/>
              <w:i/>
            </w:rPr>
            <w:t>Sam Woods:</w:t>
          </w:r>
        </w:sdtContent>
      </w:sdt>
      <w:r w:rsidRPr="00604E59" w:rsidR="00E20B01">
        <w:t xml:space="preserve"> </w:t>
      </w:r>
      <w:r w:rsidRPr="00604E59" w:rsidR="007B23F4">
        <w:t>We have still found that we can attract the right</w:t>
      </w:r>
      <w:r w:rsidRPr="00604E59" w:rsidR="001B396E">
        <w:t xml:space="preserve"> </w:t>
      </w:r>
      <w:r w:rsidRPr="00604E59" w:rsidR="007B23F4">
        <w:t>talent. I will tell you how we are doing it. It is</w:t>
      </w:r>
      <w:r w:rsidRPr="00604E59" w:rsidR="001B396E">
        <w:t xml:space="preserve"> </w:t>
      </w:r>
      <w:r w:rsidRPr="00604E59" w:rsidR="007B23F4">
        <w:t>the most</w:t>
      </w:r>
      <w:r w:rsidRPr="00604E59" w:rsidR="001B396E">
        <w:t xml:space="preserve"> </w:t>
      </w:r>
      <w:r w:rsidRPr="00604E59" w:rsidR="007B23F4">
        <w:t>AI</w:t>
      </w:r>
      <w:r w:rsidRPr="00604E59">
        <w:t>-</w:t>
      </w:r>
      <w:r w:rsidRPr="00604E59" w:rsidR="007B23F4">
        <w:t xml:space="preserve">aware and enabled talent that we are recruiting to work on our own digital processes. We get quite </w:t>
      </w:r>
      <w:r w:rsidRPr="00604E59" w:rsidR="007B23F4">
        <w:t>a lot</w:t>
      </w:r>
      <w:r w:rsidRPr="00604E59" w:rsidR="007B23F4">
        <w:t xml:space="preserve"> in that way. It is typically younger staff. We</w:t>
      </w:r>
      <w:r w:rsidRPr="00604E59" w:rsidR="001B396E">
        <w:t xml:space="preserve"> </w:t>
      </w:r>
      <w:r w:rsidRPr="00604E59" w:rsidR="007B23F4">
        <w:t>have</w:t>
      </w:r>
      <w:r w:rsidRPr="00604E59">
        <w:t>,</w:t>
      </w:r>
      <w:r w:rsidRPr="00604E59" w:rsidR="007B23F4">
        <w:t xml:space="preserve"> though</w:t>
      </w:r>
      <w:r w:rsidRPr="00604E59">
        <w:t>,</w:t>
      </w:r>
      <w:r w:rsidRPr="00604E59" w:rsidR="007B23F4">
        <w:t xml:space="preserve"> recently recruited a new head of division for us up in Leeds, </w:t>
      </w:r>
      <w:r w:rsidRPr="00604E59">
        <w:t xml:space="preserve">where </w:t>
      </w:r>
      <w:r w:rsidRPr="00604E59" w:rsidR="007B23F4">
        <w:t>we are planning to build up our presence in this area</w:t>
      </w:r>
      <w:r w:rsidRPr="00604E59" w:rsidR="00DA12FB">
        <w:t xml:space="preserve"> and</w:t>
      </w:r>
      <w:r w:rsidRPr="00604E59" w:rsidR="007B23F4">
        <w:t xml:space="preserve"> where we know </w:t>
      </w:r>
      <w:r w:rsidRPr="00604E59">
        <w:t xml:space="preserve">that </w:t>
      </w:r>
      <w:r w:rsidRPr="00604E59" w:rsidR="007B23F4">
        <w:t xml:space="preserve">there is </w:t>
      </w:r>
      <w:r w:rsidRPr="00604E59" w:rsidR="007B23F4">
        <w:t>a lot of</w:t>
      </w:r>
      <w:r w:rsidRPr="00604E59" w:rsidR="007B23F4">
        <w:t xml:space="preserve"> talent. </w:t>
      </w:r>
      <w:r w:rsidRPr="00604E59">
        <w:t>T</w:t>
      </w:r>
      <w:r w:rsidRPr="00604E59" w:rsidR="007B23F4">
        <w:t xml:space="preserve">hat is quite </w:t>
      </w:r>
      <w:r w:rsidRPr="00604E59" w:rsidR="007B23F4">
        <w:t>a good way</w:t>
      </w:r>
      <w:r w:rsidRPr="00604E59" w:rsidR="007B23F4">
        <w:t xml:space="preserve"> for us to go after it. It is tough, as David says</w:t>
      </w:r>
      <w:r w:rsidRPr="00604E59">
        <w:t>.</w:t>
      </w:r>
    </w:p>
    <w:p w:rsidR="001E2491" w:rsidRPr="00604E59" w:rsidP="001E2491">
      <w:pPr>
        <w:pStyle w:val="Question"/>
      </w:pPr>
      <w:sdt>
        <w:sdtPr>
          <w:alias w:val="Member"/>
          <w:tag w:val="&lt;Member mnisId='1524' dodsId='35914'&gt;"/>
          <w:id w:val="-1401363107"/>
          <w:placeholder>
            <w:docPart w:val="DefaultPlaceholder_-1854013440"/>
          </w:placeholder>
          <w:richText/>
        </w:sdtPr>
        <w:sdtContent>
          <w:r w:rsidRPr="00604E59">
            <w:rPr>
              <w:b/>
            </w:rPr>
            <w:t>Chair:</w:t>
          </w:r>
        </w:sdtContent>
      </w:sdt>
      <w:r w:rsidRPr="00604E59">
        <w:t xml:space="preserve"> </w:t>
      </w:r>
      <w:r w:rsidRPr="00604E59" w:rsidR="007B23F4">
        <w:t>Are you having to pay them more?</w:t>
      </w:r>
    </w:p>
    <w:p w:rsidR="001E2491" w:rsidRPr="00604E59" w:rsidP="001E2491">
      <w:pPr>
        <w:pStyle w:val="Answer"/>
      </w:pPr>
      <w:sdt>
        <w:sdtPr>
          <w:alias w:val="Witness"/>
          <w:id w:val="-1041662437"/>
          <w:placeholder>
            <w:docPart w:val="DefaultPlaceholder_-1854013440"/>
          </w:placeholder>
          <w:richText/>
        </w:sdtPr>
        <w:sdtContent>
          <w:r w:rsidRPr="00604E59" w:rsidR="00A8776D">
            <w:rPr>
              <w:b/>
              <w:i/>
            </w:rPr>
            <w:t>Sam Woods:</w:t>
          </w:r>
        </w:sdtContent>
      </w:sdt>
      <w:r w:rsidRPr="00604E59">
        <w:t xml:space="preserve"> </w:t>
      </w:r>
      <w:r w:rsidRPr="00604E59" w:rsidR="007B23F4">
        <w:t>We have been able to do it within our pay scales. That is always a tension for us, but people do join us for other reasons</w:t>
      </w:r>
      <w:r w:rsidR="00A556FB">
        <w:t>:</w:t>
      </w:r>
      <w:r w:rsidRPr="00604E59" w:rsidR="007B23F4">
        <w:t xml:space="preserve"> the mission</w:t>
      </w:r>
      <w:r w:rsidRPr="00604E59" w:rsidR="008F5637">
        <w:t xml:space="preserve"> and </w:t>
      </w:r>
      <w:r w:rsidRPr="00604E59" w:rsidR="007B23F4">
        <w:t xml:space="preserve">the brand of the </w:t>
      </w:r>
      <w:r w:rsidRPr="00604E59" w:rsidR="00DA12FB">
        <w:t>B</w:t>
      </w:r>
      <w:r w:rsidRPr="00604E59" w:rsidR="007B23F4">
        <w:t>ank and things of that kind.</w:t>
      </w:r>
    </w:p>
    <w:p w:rsidR="007B23F4" w:rsidRPr="00604E59" w:rsidP="007B23F4">
      <w:pPr>
        <w:pStyle w:val="Question"/>
      </w:pPr>
      <w:sdt>
        <w:sdtPr>
          <w:alias w:val="Member"/>
          <w:tag w:val="&lt;Member mnisId='5037' dodsId='148944'&gt;"/>
          <w:id w:val="2067758164"/>
          <w:placeholder>
            <w:docPart w:val="DefaultPlaceholder_-1854013440"/>
          </w:placeholder>
          <w:richText/>
        </w:sdtPr>
        <w:sdtContent>
          <w:r w:rsidRPr="00604E59" w:rsidR="001E2491">
            <w:rPr>
              <w:b/>
            </w:rPr>
            <w:t>Lola McEvoy:</w:t>
          </w:r>
        </w:sdtContent>
      </w:sdt>
      <w:r w:rsidRPr="00604E59" w:rsidR="001E2491">
        <w:t xml:space="preserve"> </w:t>
      </w:r>
      <w:r w:rsidR="002628A2">
        <w:t xml:space="preserve">I want to move </w:t>
      </w:r>
      <w:r w:rsidRPr="00604E59">
        <w:t xml:space="preserve">on </w:t>
      </w:r>
      <w:r w:rsidR="002628A2">
        <w:t xml:space="preserve">a bit and </w:t>
      </w:r>
      <w:r w:rsidRPr="00604E59">
        <w:t xml:space="preserve">probe </w:t>
      </w:r>
      <w:r w:rsidRPr="00604E59">
        <w:t>some of</w:t>
      </w:r>
      <w:r w:rsidRPr="00604E59">
        <w:t xml:space="preserve"> the concerns that</w:t>
      </w:r>
      <w:r w:rsidRPr="00604E59" w:rsidR="001B396E">
        <w:t xml:space="preserve"> </w:t>
      </w:r>
      <w:r w:rsidRPr="00604E59">
        <w:t xml:space="preserve">are out </w:t>
      </w:r>
      <w:r w:rsidR="004146FA">
        <w:t xml:space="preserve">there </w:t>
      </w:r>
      <w:r w:rsidRPr="00604E59">
        <w:t>publicly</w:t>
      </w:r>
      <w:r w:rsidR="004146FA">
        <w:t>. T</w:t>
      </w:r>
      <w:r w:rsidRPr="00604E59">
        <w:t xml:space="preserve">here </w:t>
      </w:r>
      <w:r w:rsidRPr="00604E59" w:rsidR="001E2491">
        <w:t xml:space="preserve">has </w:t>
      </w:r>
      <w:r w:rsidRPr="00604E59">
        <w:t>been reporting that AI algorithms based on trends in social media networks can amplify false messages and misleading information. How concerned are you about that influence seeping into trad</w:t>
      </w:r>
      <w:r w:rsidRPr="00604E59" w:rsidR="001E2491">
        <w:t>ing</w:t>
      </w:r>
      <w:r w:rsidRPr="00604E59">
        <w:t xml:space="preserve"> </w:t>
      </w:r>
      <w:r w:rsidRPr="00604E59" w:rsidR="001E2491">
        <w:t xml:space="preserve">decisions </w:t>
      </w:r>
      <w:r w:rsidRPr="00604E59">
        <w:t xml:space="preserve">and your role </w:t>
      </w:r>
      <w:r w:rsidRPr="00604E59" w:rsidR="001E2491">
        <w:t>as a regulator?</w:t>
      </w:r>
    </w:p>
    <w:p w:rsidR="001E2491" w:rsidRPr="00604E59" w:rsidP="001E2491">
      <w:pPr>
        <w:pStyle w:val="Answer"/>
      </w:pPr>
      <w:sdt>
        <w:sdtPr>
          <w:alias w:val="Witness"/>
          <w:id w:val="957380983"/>
          <w:placeholder>
            <w:docPart w:val="DefaultPlaceholder_-1854013440"/>
          </w:placeholder>
          <w:richText/>
        </w:sdtPr>
        <w:sdtContent>
          <w:r w:rsidRPr="00604E59" w:rsidR="00A8776D">
            <w:rPr>
              <w:b/>
              <w:i/>
            </w:rPr>
            <w:t>Sam Woods:</w:t>
          </w:r>
        </w:sdtContent>
      </w:sdt>
      <w:r w:rsidRPr="00604E59">
        <w:t xml:space="preserve"> </w:t>
      </w:r>
      <w:r w:rsidRPr="00604E59" w:rsidR="007B23F4">
        <w:t>I will say a word</w:t>
      </w:r>
      <w:r w:rsidRPr="00604E59">
        <w:t>,</w:t>
      </w:r>
      <w:r w:rsidRPr="00604E59" w:rsidR="007B23F4">
        <w:t xml:space="preserve"> and Ms Castell may want to come in too.</w:t>
      </w:r>
      <w:r w:rsidRPr="00604E59" w:rsidR="001B396E">
        <w:t xml:space="preserve"> </w:t>
      </w:r>
      <w:r w:rsidRPr="00604E59">
        <w:t>A</w:t>
      </w:r>
      <w:r w:rsidRPr="00604E59" w:rsidR="007B23F4">
        <w:t xml:space="preserve"> lot of</w:t>
      </w:r>
      <w:r w:rsidRPr="00604E59" w:rsidR="007B23F4">
        <w:t xml:space="preserve"> that is already with us through social media, not through AI. I have </w:t>
      </w:r>
      <w:r w:rsidRPr="00604E59" w:rsidR="007B23F4">
        <w:t xml:space="preserve">personally had the experience of an entirely false social media run on a UK bank, which we had to intervene in at high speed </w:t>
      </w:r>
      <w:r w:rsidRPr="00604E59" w:rsidR="00DA12FB">
        <w:t xml:space="preserve">and </w:t>
      </w:r>
      <w:r w:rsidRPr="00604E59" w:rsidR="007B23F4">
        <w:t xml:space="preserve">stop by making it clear that the rumour was just untrue. That is a </w:t>
      </w:r>
      <w:r w:rsidRPr="00604E59" w:rsidR="007B23F4">
        <w:t>relatively new</w:t>
      </w:r>
      <w:r w:rsidRPr="00604E59" w:rsidR="007B23F4">
        <w:t xml:space="preserve"> phenomenon. If you look at the speed of bank runs that we had in the 2023 turmoil, particularly Silicon Valley and other banks in the US, those are stunningly fast, driven by social media, not by AI. AI could be </w:t>
      </w:r>
      <w:r w:rsidRPr="00604E59">
        <w:t xml:space="preserve">a </w:t>
      </w:r>
      <w:r w:rsidRPr="00604E59" w:rsidR="007B23F4">
        <w:t>further exacerba</w:t>
      </w:r>
      <w:r w:rsidRPr="00604E59">
        <w:t>tor</w:t>
      </w:r>
      <w:r w:rsidRPr="00604E59" w:rsidR="007B23F4">
        <w:t xml:space="preserve"> in that respect.</w:t>
      </w:r>
    </w:p>
    <w:p w:rsidR="001E2491" w:rsidRPr="00604E59" w:rsidP="001E2491">
      <w:pPr>
        <w:pStyle w:val="Answer"/>
      </w:pPr>
      <w:r w:rsidRPr="00604E59">
        <w:t>C</w:t>
      </w:r>
      <w:r w:rsidRPr="00604E59" w:rsidR="007B23F4">
        <w:t>ertainly</w:t>
      </w:r>
      <w:r w:rsidRPr="00604E59">
        <w:t>,</w:t>
      </w:r>
      <w:r w:rsidRPr="00604E59" w:rsidR="007B23F4">
        <w:t xml:space="preserve"> in traded markets, we do have a worry that the herding that we already have in markets could </w:t>
      </w:r>
      <w:r w:rsidRPr="00604E59" w:rsidR="007B23F4">
        <w:t>be exacerbated</w:t>
      </w:r>
      <w:r w:rsidRPr="00604E59" w:rsidR="007B23F4">
        <w:t xml:space="preserve"> by the latest forms of AI</w:t>
      </w:r>
      <w:r w:rsidRPr="00604E59">
        <w:t>,</w:t>
      </w:r>
      <w:r w:rsidRPr="00604E59" w:rsidR="007B23F4">
        <w:t xml:space="preserve"> </w:t>
      </w:r>
      <w:r w:rsidRPr="00604E59">
        <w:t>b</w:t>
      </w:r>
      <w:r w:rsidRPr="00604E59" w:rsidR="007B23F4">
        <w:t xml:space="preserve">ut some forms of AI have been used in algo trading for quite some time. </w:t>
      </w:r>
      <w:r w:rsidRPr="00604E59">
        <w:t>I</w:t>
      </w:r>
      <w:r w:rsidRPr="00604E59" w:rsidR="007B23F4">
        <w:t xml:space="preserve">t is </w:t>
      </w:r>
      <w:r w:rsidRPr="00604E59" w:rsidR="007B23F4">
        <w:t>probably more</w:t>
      </w:r>
      <w:r w:rsidRPr="00604E59" w:rsidR="007B23F4">
        <w:t xml:space="preserve"> </w:t>
      </w:r>
      <w:r w:rsidRPr="00604E59">
        <w:t xml:space="preserve">a </w:t>
      </w:r>
      <w:r w:rsidRPr="00604E59" w:rsidR="007B23F4">
        <w:t xml:space="preserve">potential accentuation. Our colleague on the FPC, Jon Hall, gave </w:t>
      </w:r>
      <w:r w:rsidRPr="00604E59" w:rsidR="007B23F4">
        <w:t>a very good</w:t>
      </w:r>
      <w:r w:rsidRPr="00604E59" w:rsidR="007B23F4">
        <w:t xml:space="preserve"> speech about all this, which</w:t>
      </w:r>
      <w:r w:rsidRPr="00604E59" w:rsidR="001B396E">
        <w:t xml:space="preserve"> </w:t>
      </w:r>
      <w:r w:rsidRPr="00604E59" w:rsidR="007B23F4">
        <w:t>is a pretty good statement</w:t>
      </w:r>
      <w:r w:rsidRPr="00604E59">
        <w:t xml:space="preserve"> of the state of play.</w:t>
      </w:r>
    </w:p>
    <w:p w:rsidR="001E2491" w:rsidRPr="00604E59" w:rsidP="001E2491">
      <w:pPr>
        <w:pStyle w:val="Question"/>
        <w:numPr>
          <w:ilvl w:val="0"/>
          <w:numId w:val="0"/>
        </w:numPr>
        <w:ind w:left="794"/>
      </w:pPr>
      <w:sdt>
        <w:sdtPr>
          <w:alias w:val="Member"/>
          <w:tag w:val="&lt;Member mnisId='5037' dodsId='148944'&gt;"/>
          <w:id w:val="-851028743"/>
          <w:placeholder>
            <w:docPart w:val="DefaultPlaceholder_-1854013440"/>
          </w:placeholder>
          <w:richText/>
        </w:sdtPr>
        <w:sdtContent>
          <w:r w:rsidRPr="00604E59">
            <w:rPr>
              <w:b/>
            </w:rPr>
            <w:t>Lola McEvoy:</w:t>
          </w:r>
        </w:sdtContent>
      </w:sdt>
      <w:r w:rsidRPr="00604E59">
        <w:t xml:space="preserve"> </w:t>
      </w:r>
      <w:r w:rsidRPr="00604E59" w:rsidR="007B23F4">
        <w:t>My colleague Bobby Dean is going to come on to that</w:t>
      </w:r>
      <w:r w:rsidRPr="00604E59">
        <w:t>.</w:t>
      </w:r>
    </w:p>
    <w:p w:rsidR="007B23F4" w:rsidRPr="00604E59" w:rsidP="001E2491">
      <w:pPr>
        <w:pStyle w:val="Answer"/>
      </w:pPr>
      <w:sdt>
        <w:sdtPr>
          <w:alias w:val="Witness"/>
          <w:id w:val="1676156444"/>
          <w:placeholder>
            <w:docPart w:val="DefaultPlaceholder_-1854013440"/>
          </w:placeholder>
          <w:richText/>
        </w:sdtPr>
        <w:sdtContent>
          <w:r w:rsidRPr="00604E59" w:rsidR="00A8776D">
            <w:rPr>
              <w:b/>
              <w:i/>
            </w:rPr>
            <w:t>Tanya Castell:</w:t>
          </w:r>
        </w:sdtContent>
      </w:sdt>
      <w:r w:rsidRPr="00604E59" w:rsidR="001E2491">
        <w:t xml:space="preserve"> C</w:t>
      </w:r>
      <w:r w:rsidRPr="00604E59">
        <w:t>learly</w:t>
      </w:r>
      <w:r w:rsidRPr="00604E59" w:rsidR="001E2491">
        <w:t>,</w:t>
      </w:r>
      <w:r w:rsidRPr="00604E59">
        <w:t xml:space="preserve"> as that speech talked about, </w:t>
      </w:r>
      <w:r w:rsidRPr="00604E59" w:rsidR="001E2491">
        <w:t xml:space="preserve">it has the </w:t>
      </w:r>
      <w:r w:rsidRPr="00604E59">
        <w:t xml:space="preserve">potential </w:t>
      </w:r>
      <w:r w:rsidRPr="00604E59" w:rsidR="001E2491">
        <w:t xml:space="preserve">to </w:t>
      </w:r>
      <w:r w:rsidRPr="00604E59">
        <w:t>cause aggravation.</w:t>
      </w:r>
      <w:r w:rsidRPr="00604E59" w:rsidR="001B396E">
        <w:t xml:space="preserve"> </w:t>
      </w:r>
      <w:r w:rsidRPr="00604E59" w:rsidR="001E2491">
        <w:t>In terms of w</w:t>
      </w:r>
      <w:r w:rsidRPr="00604E59">
        <w:t xml:space="preserve">here I would </w:t>
      </w:r>
      <w:r w:rsidRPr="00604E59" w:rsidR="001E2491">
        <w:t xml:space="preserve">probably </w:t>
      </w:r>
      <w:r w:rsidRPr="00604E59">
        <w:t>get</w:t>
      </w:r>
      <w:r w:rsidRPr="00604E59">
        <w:t xml:space="preserve"> concerned</w:t>
      </w:r>
      <w:r w:rsidRPr="00604E59" w:rsidR="001E2491">
        <w:t>,</w:t>
      </w:r>
      <w:r w:rsidRPr="00604E59">
        <w:t xml:space="preserve"> </w:t>
      </w:r>
      <w:r w:rsidRPr="00604E59" w:rsidR="001E2491">
        <w:t xml:space="preserve">banks </w:t>
      </w:r>
      <w:r w:rsidRPr="00604E59">
        <w:t xml:space="preserve">have a lot of exposure to non-bank financial institutions. </w:t>
      </w:r>
      <w:r w:rsidRPr="00604E59" w:rsidR="001E2491">
        <w:t>A</w:t>
      </w:r>
      <w:r w:rsidRPr="00604E59">
        <w:t>ny</w:t>
      </w:r>
      <w:r w:rsidRPr="00604E59" w:rsidR="001B396E">
        <w:t xml:space="preserve"> </w:t>
      </w:r>
      <w:r w:rsidRPr="00604E59">
        <w:t xml:space="preserve">disruption in that market </w:t>
      </w:r>
      <w:r w:rsidRPr="00604E59">
        <w:t>is already strained</w:t>
      </w:r>
      <w:r w:rsidRPr="00604E59">
        <w:t xml:space="preserve"> in the current volatility. </w:t>
      </w:r>
      <w:r w:rsidRPr="00604E59" w:rsidR="001E2491">
        <w:t>B</w:t>
      </w:r>
      <w:r w:rsidRPr="00604E59">
        <w:t xml:space="preserve">anks are financing private equity in </w:t>
      </w:r>
      <w:r w:rsidRPr="00604E59">
        <w:t>different ways</w:t>
      </w:r>
      <w:r w:rsidRPr="00604E59">
        <w:t xml:space="preserve"> these days, and there is a lot of exposure there. </w:t>
      </w:r>
      <w:r w:rsidRPr="00604E59" w:rsidR="001E2491">
        <w:t>I</w:t>
      </w:r>
      <w:r w:rsidRPr="00604E59">
        <w:t>f you get some</w:t>
      </w:r>
      <w:r w:rsidRPr="00604E59" w:rsidR="001B396E">
        <w:t xml:space="preserve"> </w:t>
      </w:r>
      <w:r w:rsidRPr="00604E59" w:rsidR="001E2491">
        <w:t xml:space="preserve">kind of </w:t>
      </w:r>
      <w:r w:rsidRPr="00604E59">
        <w:t xml:space="preserve">severe shock, that would be the area </w:t>
      </w:r>
      <w:r w:rsidRPr="00604E59" w:rsidR="001E2491">
        <w:t xml:space="preserve">where it </w:t>
      </w:r>
      <w:r w:rsidRPr="00604E59">
        <w:t xml:space="preserve">would have an impact </w:t>
      </w:r>
      <w:r w:rsidRPr="00604E59" w:rsidR="001E2491">
        <w:t xml:space="preserve">on </w:t>
      </w:r>
      <w:r w:rsidRPr="00604E59">
        <w:t>the firms that we regulate.</w:t>
      </w:r>
    </w:p>
    <w:p w:rsidR="007B23F4" w:rsidRPr="00604E59" w:rsidP="001E2491">
      <w:pPr>
        <w:pStyle w:val="Question"/>
      </w:pPr>
      <w:sdt>
        <w:sdtPr>
          <w:alias w:val="Member"/>
          <w:tag w:val="&lt;Member mnisId='5037' dodsId='148944'&gt;"/>
          <w:id w:val="1622495897"/>
          <w:placeholder>
            <w:docPart w:val="DefaultPlaceholder_-1854013440"/>
          </w:placeholder>
          <w:richText/>
        </w:sdtPr>
        <w:sdtContent>
          <w:r w:rsidRPr="00604E59" w:rsidR="001E2491">
            <w:rPr>
              <w:b/>
            </w:rPr>
            <w:t>Lola McEvoy:</w:t>
          </w:r>
        </w:sdtContent>
      </w:sdt>
      <w:r w:rsidRPr="00604E59" w:rsidR="001E2491">
        <w:t xml:space="preserve"> I have j</w:t>
      </w:r>
      <w:r w:rsidRPr="00604E59">
        <w:t xml:space="preserve">ust two more questions on that point. </w:t>
      </w:r>
      <w:r w:rsidRPr="00604E59" w:rsidR="001E2491">
        <w:t>C</w:t>
      </w:r>
      <w:r w:rsidRPr="00604E59">
        <w:t>an you tell us a bit more about the social media impact on this run on the bank, and what happened?</w:t>
      </w:r>
    </w:p>
    <w:p w:rsidR="001E2491" w:rsidRPr="00604E59" w:rsidP="001E2491">
      <w:pPr>
        <w:pStyle w:val="Answer"/>
      </w:pPr>
      <w:sdt>
        <w:sdtPr>
          <w:alias w:val="Witness"/>
          <w:id w:val="-1215732745"/>
          <w:placeholder>
            <w:docPart w:val="DefaultPlaceholder_-1854013440"/>
          </w:placeholder>
          <w:richText/>
        </w:sdtPr>
        <w:sdtContent>
          <w:r w:rsidRPr="00604E59" w:rsidR="00A8776D">
            <w:rPr>
              <w:b/>
              <w:i/>
            </w:rPr>
            <w:t>Sam Woods:</w:t>
          </w:r>
        </w:sdtContent>
      </w:sdt>
      <w:r w:rsidRPr="00604E59">
        <w:t xml:space="preserve"> This was in </w:t>
      </w:r>
      <w:r w:rsidRPr="00604E59" w:rsidR="007B23F4">
        <w:t>2019</w:t>
      </w:r>
      <w:r w:rsidRPr="00604E59">
        <w:t>.</w:t>
      </w:r>
      <w:r w:rsidRPr="00604E59" w:rsidR="007B23F4">
        <w:t xml:space="preserve"> </w:t>
      </w:r>
      <w:r w:rsidRPr="00604E59">
        <w:t>W</w:t>
      </w:r>
      <w:r w:rsidRPr="00604E59" w:rsidR="007B23F4">
        <w:t xml:space="preserve">hat happened was that a false rumour about the resilience of that institution </w:t>
      </w:r>
      <w:r w:rsidRPr="00604E59" w:rsidR="007B23F4">
        <w:t>was spread</w:t>
      </w:r>
      <w:r w:rsidRPr="00604E59" w:rsidR="007B23F4">
        <w:t xml:space="preserve">. </w:t>
      </w:r>
      <w:r w:rsidRPr="00604E59" w:rsidR="008F5637">
        <w:t xml:space="preserve">This is </w:t>
      </w:r>
      <w:r w:rsidRPr="00604E59">
        <w:t>how old</w:t>
      </w:r>
      <w:r w:rsidRPr="00604E59" w:rsidR="008F5637">
        <w:t>-</w:t>
      </w:r>
      <w:r w:rsidRPr="00604E59">
        <w:t>school it was</w:t>
      </w:r>
      <w:r w:rsidRPr="00604E59" w:rsidR="008F5637">
        <w:t>:</w:t>
      </w:r>
      <w:r w:rsidRPr="00604E59">
        <w:t xml:space="preserve"> it </w:t>
      </w:r>
      <w:r w:rsidRPr="00604E59">
        <w:t>was</w:t>
      </w:r>
      <w:r w:rsidRPr="00604E59" w:rsidR="007B23F4">
        <w:t xml:space="preserve"> spread</w:t>
      </w:r>
      <w:r w:rsidRPr="00604E59" w:rsidR="007B23F4">
        <w:t xml:space="preserve"> on Facebook. </w:t>
      </w:r>
      <w:r w:rsidRPr="00604E59">
        <w:t xml:space="preserve">We </w:t>
      </w:r>
      <w:r w:rsidRPr="00604E59" w:rsidR="007B23F4">
        <w:t>got a window into that</w:t>
      </w:r>
      <w:r w:rsidRPr="00604E59">
        <w:t xml:space="preserve">, </w:t>
      </w:r>
      <w:r w:rsidRPr="00604E59" w:rsidR="007B23F4">
        <w:t>in the very first instance, because one of our staff members was a member of the relevant group on Facebook</w:t>
      </w:r>
      <w:r w:rsidRPr="00604E59">
        <w:t xml:space="preserve"> and</w:t>
      </w:r>
      <w:r w:rsidRPr="00604E59" w:rsidR="007B23F4">
        <w:t xml:space="preserve"> saw it quickly</w:t>
      </w:r>
      <w:r w:rsidRPr="00604E59">
        <w:t>.</w:t>
      </w:r>
      <w:r w:rsidRPr="00604E59" w:rsidR="007B23F4">
        <w:t xml:space="preserve"> </w:t>
      </w:r>
      <w:r w:rsidRPr="00604E59">
        <w:t>W</w:t>
      </w:r>
      <w:r w:rsidRPr="00604E59" w:rsidR="007B23F4">
        <w:t xml:space="preserve">e </w:t>
      </w:r>
      <w:r w:rsidRPr="00604E59">
        <w:t xml:space="preserve">were able to </w:t>
      </w:r>
      <w:r w:rsidRPr="00604E59" w:rsidR="007B23F4">
        <w:t>get on</w:t>
      </w:r>
      <w:r w:rsidRPr="00604E59" w:rsidR="00DA12FB">
        <w:t xml:space="preserve"> </w:t>
      </w:r>
      <w:r w:rsidRPr="00604E59" w:rsidR="007B23F4">
        <w:t xml:space="preserve">to </w:t>
      </w:r>
      <w:r w:rsidRPr="00604E59" w:rsidR="008F5637">
        <w:t xml:space="preserve">it </w:t>
      </w:r>
      <w:r w:rsidRPr="00604E59" w:rsidR="007B23F4">
        <w:t xml:space="preserve">and deal with </w:t>
      </w:r>
      <w:r w:rsidRPr="00604E59">
        <w:t>it</w:t>
      </w:r>
      <w:r w:rsidRPr="00604E59" w:rsidR="00DA12FB">
        <w:t xml:space="preserve"> very quickly</w:t>
      </w:r>
      <w:r w:rsidRPr="00604E59">
        <w:t>, b</w:t>
      </w:r>
      <w:r w:rsidRPr="00604E59" w:rsidR="007B23F4">
        <w:t>ut we did have queues in that bank</w:t>
      </w:r>
      <w:r w:rsidRPr="00604E59">
        <w:t>,</w:t>
      </w:r>
      <w:r w:rsidRPr="00604E59" w:rsidR="007B23F4">
        <w:t xml:space="preserve"> with people looking to withdraw assets from it. </w:t>
      </w:r>
      <w:r w:rsidRPr="00604E59">
        <w:t>T</w:t>
      </w:r>
      <w:r w:rsidRPr="00604E59" w:rsidR="007B23F4">
        <w:t>hat is just the world that we are living in.</w:t>
      </w:r>
    </w:p>
    <w:p w:rsidR="007B23F4" w:rsidRPr="00604E59" w:rsidP="001E2491">
      <w:pPr>
        <w:pStyle w:val="Answer"/>
      </w:pPr>
      <w:r w:rsidRPr="00604E59">
        <w:t>Part of the answer to that is to try to make sure that our liquidity regulation takes account of those things.</w:t>
      </w:r>
      <w:r w:rsidRPr="00604E59" w:rsidR="001E2491">
        <w:t xml:space="preserve"> T</w:t>
      </w:r>
      <w:r w:rsidRPr="00604E59">
        <w:t xml:space="preserve">here is </w:t>
      </w:r>
      <w:r w:rsidRPr="00604E59" w:rsidR="001E2491">
        <w:t xml:space="preserve">also </w:t>
      </w:r>
      <w:r w:rsidRPr="00604E59">
        <w:t xml:space="preserve">a role for the central bank as a lender of last resort. </w:t>
      </w:r>
      <w:r w:rsidRPr="00604E59" w:rsidR="001E2491">
        <w:t>I</w:t>
      </w:r>
      <w:r w:rsidRPr="00604E59">
        <w:t>f you have a catastrophic run, you will never have enough liquidity to meet that, because</w:t>
      </w:r>
      <w:r w:rsidRPr="00604E59" w:rsidR="001E2491">
        <w:t>, at least for most banks,</w:t>
      </w:r>
      <w:r w:rsidRPr="00604E59">
        <w:t xml:space="preserve"> the point of banking is partly to lend it out on the other side</w:t>
      </w:r>
      <w:r w:rsidRPr="00604E59" w:rsidR="001E2491">
        <w:t>.</w:t>
      </w:r>
      <w:r w:rsidRPr="00604E59">
        <w:t xml:space="preserve"> </w:t>
      </w:r>
      <w:r w:rsidRPr="00604E59" w:rsidR="001E2491">
        <w:t>T</w:t>
      </w:r>
      <w:r w:rsidRPr="00604E59">
        <w:t>hat is how I would characterise that one</w:t>
      </w:r>
      <w:r w:rsidRPr="00604E59" w:rsidR="001E2491">
        <w:t>,</w:t>
      </w:r>
      <w:r w:rsidRPr="00604E59">
        <w:t xml:space="preserve"> </w:t>
      </w:r>
      <w:r w:rsidRPr="00604E59" w:rsidR="001E2491">
        <w:t>b</w:t>
      </w:r>
      <w:r w:rsidRPr="00604E59">
        <w:t>ut</w:t>
      </w:r>
      <w:r w:rsidRPr="00604E59" w:rsidR="001B396E">
        <w:t xml:space="preserve"> </w:t>
      </w:r>
      <w:r w:rsidRPr="00604E59">
        <w:t xml:space="preserve">the events of </w:t>
      </w:r>
      <w:r w:rsidRPr="00604E59" w:rsidR="001E2491">
        <w:t>20</w:t>
      </w:r>
      <w:r w:rsidRPr="00604E59">
        <w:t>23 also showed that.</w:t>
      </w:r>
    </w:p>
    <w:p w:rsidR="001E2491" w:rsidRPr="00604E59" w:rsidP="001E2491">
      <w:pPr>
        <w:pStyle w:val="Question"/>
      </w:pPr>
      <w:sdt>
        <w:sdtPr>
          <w:alias w:val="Member"/>
          <w:tag w:val="&lt;Member mnisId='5037' dodsId='148944'&gt;"/>
          <w:id w:val="-822815890"/>
          <w:placeholder>
            <w:docPart w:val="DefaultPlaceholder_-1854013440"/>
          </w:placeholder>
          <w:richText/>
        </w:sdtPr>
        <w:sdtContent>
          <w:r w:rsidRPr="00604E59">
            <w:rPr>
              <w:b/>
            </w:rPr>
            <w:t>Lola McEvoy:</w:t>
          </w:r>
        </w:sdtContent>
      </w:sdt>
      <w:r w:rsidRPr="00604E59">
        <w:t xml:space="preserve"> T</w:t>
      </w:r>
      <w:r w:rsidRPr="00604E59" w:rsidR="007B23F4">
        <w:t xml:space="preserve">here is a body of work going on </w:t>
      </w:r>
      <w:r w:rsidRPr="00604E59" w:rsidR="007B23F4">
        <w:t>at the moment</w:t>
      </w:r>
      <w:r w:rsidRPr="00604E59" w:rsidR="007B23F4">
        <w:t xml:space="preserve"> that I am quite interested in around the marketing and identification of bot accounts on social media. Yuval Harari has come up and spoken about this</w:t>
      </w:r>
      <w:r w:rsidRPr="00604E59">
        <w:t>,</w:t>
      </w:r>
      <w:r w:rsidRPr="00604E59" w:rsidR="007B23F4">
        <w:t xml:space="preserve"> and said that</w:t>
      </w:r>
      <w:r w:rsidRPr="00604E59">
        <w:t xml:space="preserve"> </w:t>
      </w:r>
      <w:r w:rsidRPr="00604E59" w:rsidR="007B23F4">
        <w:t>you should brand bots now and take action to do that, so that</w:t>
      </w:r>
      <w:r w:rsidRPr="00604E59">
        <w:t>,</w:t>
      </w:r>
      <w:r w:rsidRPr="00604E59" w:rsidR="007B23F4">
        <w:t xml:space="preserve"> where there are fake accounts that are driving things for ulterior motives, </w:t>
      </w:r>
      <w:r w:rsidRPr="00604E59">
        <w:t xml:space="preserve">they </w:t>
      </w:r>
      <w:r w:rsidRPr="00604E59" w:rsidR="007B23F4">
        <w:t>can</w:t>
      </w:r>
      <w:r w:rsidRPr="00604E59" w:rsidR="001B396E">
        <w:t xml:space="preserve"> </w:t>
      </w:r>
      <w:r w:rsidRPr="00604E59" w:rsidR="007B23F4">
        <w:t>be identified by an average human user</w:t>
      </w:r>
      <w:r w:rsidRPr="00604E59" w:rsidR="007B23F4">
        <w:t xml:space="preserve">. How closely are you working </w:t>
      </w:r>
      <w:r w:rsidRPr="00604E59" w:rsidR="007B23F4">
        <w:t xml:space="preserve">with Ofcom, as the regulator implementing the Online Safety Act, to make sure that your responsibilities align and </w:t>
      </w:r>
      <w:r w:rsidRPr="00604E59" w:rsidR="007B23F4">
        <w:t>are supported</w:t>
      </w:r>
      <w:r w:rsidRPr="00604E59" w:rsidR="007B23F4">
        <w:t xml:space="preserve"> through their work?</w:t>
      </w:r>
    </w:p>
    <w:p w:rsidR="008F518B" w:rsidRPr="00604E59" w:rsidP="001E2491">
      <w:pPr>
        <w:pStyle w:val="Answer"/>
      </w:pPr>
      <w:sdt>
        <w:sdtPr>
          <w:alias w:val="Witness"/>
          <w:id w:val="1701592870"/>
          <w:placeholder>
            <w:docPart w:val="DefaultPlaceholder_-1854013440"/>
          </w:placeholder>
          <w:richText/>
        </w:sdtPr>
        <w:sdtContent>
          <w:r w:rsidRPr="00604E59" w:rsidR="00A8776D">
            <w:rPr>
              <w:b/>
              <w:i/>
            </w:rPr>
            <w:t>Sam Woods:</w:t>
          </w:r>
        </w:sdtContent>
      </w:sdt>
      <w:r w:rsidRPr="00604E59" w:rsidR="001E2491">
        <w:t xml:space="preserve"> T</w:t>
      </w:r>
      <w:r w:rsidRPr="00604E59" w:rsidR="007B23F4">
        <w:t xml:space="preserve">hat is </w:t>
      </w:r>
      <w:r w:rsidRPr="00604E59" w:rsidR="007B23F4">
        <w:t>a very interesting</w:t>
      </w:r>
      <w:r w:rsidRPr="00604E59" w:rsidR="007B23F4">
        <w:t xml:space="preserve"> point, and I should look at that work by Harari. We are engaged with Ofcom a bit, but not in detail on that point. </w:t>
      </w:r>
      <w:r w:rsidRPr="00604E59" w:rsidR="007B23F4">
        <w:t>Maybe it</w:t>
      </w:r>
      <w:r w:rsidRPr="00604E59" w:rsidR="007B23F4">
        <w:t xml:space="preserve"> makes </w:t>
      </w:r>
      <w:r w:rsidRPr="00604E59" w:rsidR="001E2491">
        <w:t xml:space="preserve">me </w:t>
      </w:r>
      <w:r w:rsidRPr="00604E59" w:rsidR="007B23F4">
        <w:t xml:space="preserve">think that we should be. What we are working on is on the implementation of the critical </w:t>
      </w:r>
      <w:r w:rsidRPr="00604E59" w:rsidR="007B23F4">
        <w:t>third</w:t>
      </w:r>
      <w:r w:rsidRPr="00604E59" w:rsidR="00DA12FB">
        <w:t xml:space="preserve"> </w:t>
      </w:r>
      <w:r w:rsidRPr="00604E59" w:rsidR="007B23F4">
        <w:t>party</w:t>
      </w:r>
      <w:r w:rsidRPr="00604E59" w:rsidR="007B23F4">
        <w:t xml:space="preserve"> regime, which you have mandated us to bring forward.</w:t>
      </w:r>
      <w:r w:rsidRPr="00604E59" w:rsidR="001B396E">
        <w:t xml:space="preserve"> </w:t>
      </w:r>
      <w:r w:rsidRPr="00604E59" w:rsidR="001E2491">
        <w:t>T</w:t>
      </w:r>
      <w:r w:rsidRPr="00604E59" w:rsidR="007B23F4">
        <w:t>hat is relevant in this space</w:t>
      </w:r>
      <w:r w:rsidRPr="00604E59" w:rsidR="001E2491">
        <w:t>.</w:t>
      </w:r>
      <w:r w:rsidRPr="00604E59" w:rsidR="007B23F4">
        <w:t xml:space="preserve"> </w:t>
      </w:r>
      <w:r w:rsidRPr="00604E59" w:rsidR="001E2491">
        <w:t>O</w:t>
      </w:r>
      <w:r w:rsidRPr="00604E59" w:rsidR="007B23F4">
        <w:t>ne of the things we worry about is a</w:t>
      </w:r>
      <w:r w:rsidRPr="00604E59" w:rsidR="001B396E">
        <w:t xml:space="preserve"> </w:t>
      </w:r>
      <w:r w:rsidRPr="00604E59" w:rsidR="007B23F4">
        <w:t xml:space="preserve">particularly strong dependency on </w:t>
      </w:r>
      <w:r w:rsidRPr="00604E59" w:rsidR="007B23F4">
        <w:t>a few</w:t>
      </w:r>
      <w:r w:rsidRPr="00604E59" w:rsidR="007B23F4">
        <w:t xml:space="preserve"> suppliers. </w:t>
      </w:r>
      <w:r w:rsidRPr="00604E59" w:rsidR="001E2491">
        <w:t>T</w:t>
      </w:r>
      <w:r w:rsidRPr="00604E59" w:rsidR="007B23F4">
        <w:t>hat regime may help us in this space, but</w:t>
      </w:r>
      <w:r w:rsidRPr="00604E59" w:rsidR="001B396E">
        <w:t xml:space="preserve"> </w:t>
      </w:r>
      <w:r w:rsidRPr="00604E59" w:rsidR="007B23F4">
        <w:t xml:space="preserve">we should </w:t>
      </w:r>
      <w:r w:rsidRPr="00604E59" w:rsidR="001E2491">
        <w:t xml:space="preserve">probably </w:t>
      </w:r>
      <w:r w:rsidRPr="00604E59" w:rsidR="007B23F4">
        <w:t>check</w:t>
      </w:r>
      <w:r w:rsidRPr="00604E59" w:rsidR="007B23F4">
        <w:t xml:space="preserve"> in with Ofcom</w:t>
      </w:r>
      <w:r w:rsidRPr="00604E59">
        <w:t>.</w:t>
      </w:r>
      <w:r w:rsidRPr="00604E59" w:rsidR="001E2491">
        <w:t xml:space="preserve"> </w:t>
      </w:r>
      <w:r w:rsidRPr="00604E59">
        <w:t>U</w:t>
      </w:r>
      <w:r w:rsidRPr="00604E59" w:rsidR="001E2491">
        <w:t>nless David tells me that</w:t>
      </w:r>
      <w:r w:rsidRPr="00604E59">
        <w:t xml:space="preserve"> we have done more, we should </w:t>
      </w:r>
      <w:r w:rsidRPr="00604E59">
        <w:t>probably take</w:t>
      </w:r>
      <w:r w:rsidRPr="00604E59">
        <w:t xml:space="preserve"> that away.</w:t>
      </w:r>
    </w:p>
    <w:p w:rsidR="007B23F4" w:rsidRPr="00604E59" w:rsidP="008F518B">
      <w:pPr>
        <w:pStyle w:val="Question"/>
      </w:pPr>
      <w:sdt>
        <w:sdtPr>
          <w:alias w:val="Member"/>
          <w:tag w:val="&lt;Member mnisId='5083' dodsId='149003'&gt;"/>
          <w:id w:val="308524702"/>
          <w:placeholder>
            <w:docPart w:val="DefaultPlaceholder_-1854013440"/>
          </w:placeholder>
          <w:richText/>
        </w:sdtPr>
        <w:sdtContent>
          <w:r w:rsidRPr="00604E59" w:rsidR="008F518B">
            <w:rPr>
              <w:b/>
            </w:rPr>
            <w:t>Bobby Dean:</w:t>
          </w:r>
        </w:sdtContent>
      </w:sdt>
      <w:r w:rsidRPr="00604E59" w:rsidR="008F518B">
        <w:t xml:space="preserve"> </w:t>
      </w:r>
      <w:r w:rsidRPr="00604E59">
        <w:t xml:space="preserve">You mentioned how </w:t>
      </w:r>
      <w:r w:rsidRPr="00604E59">
        <w:t>some</w:t>
      </w:r>
      <w:r w:rsidRPr="00604E59">
        <w:t xml:space="preserve"> </w:t>
      </w:r>
      <w:r w:rsidRPr="00604E59" w:rsidR="00720FAC">
        <w:t xml:space="preserve">AI </w:t>
      </w:r>
      <w:r w:rsidRPr="00604E59">
        <w:t>systems have been around in the sector for some time, so I am interested in</w:t>
      </w:r>
      <w:r w:rsidRPr="00604E59" w:rsidR="001B396E">
        <w:t xml:space="preserve"> </w:t>
      </w:r>
      <w:r w:rsidRPr="00604E59">
        <w:t>how well equipped you feel you are to deal with this</w:t>
      </w:r>
      <w:r w:rsidRPr="00604E59" w:rsidR="001B396E">
        <w:t xml:space="preserve"> </w:t>
      </w:r>
      <w:r w:rsidRPr="00604E59">
        <w:t>new interest in A</w:t>
      </w:r>
      <w:r w:rsidRPr="00604E59" w:rsidR="00720FAC">
        <w:t>I</w:t>
      </w:r>
      <w:r w:rsidRPr="00604E59">
        <w:t xml:space="preserve">. I saw in the </w:t>
      </w:r>
      <w:r w:rsidRPr="00604E59" w:rsidR="00720FAC">
        <w:t>B</w:t>
      </w:r>
      <w:r w:rsidRPr="00604E59">
        <w:t xml:space="preserve">ank’s survey that firms were saying that the key risks were </w:t>
      </w:r>
      <w:r w:rsidRPr="00604E59" w:rsidR="00720FAC">
        <w:t>“</w:t>
      </w:r>
      <w:r w:rsidRPr="00604E59">
        <w:t xml:space="preserve">third-party dependencies, model complexity, and embedded or hidden </w:t>
      </w:r>
      <w:r w:rsidRPr="00604E59" w:rsidR="00720FAC">
        <w:t>‘</w:t>
      </w:r>
      <w:r w:rsidRPr="00604E59">
        <w:t>models</w:t>
      </w:r>
      <w:r w:rsidRPr="00604E59" w:rsidR="00720FAC">
        <w:t>’”</w:t>
      </w:r>
      <w:r w:rsidRPr="00604E59">
        <w:t xml:space="preserve"> and I just wonder how much of that is</w:t>
      </w:r>
      <w:r w:rsidRPr="00604E59" w:rsidR="001B396E">
        <w:t xml:space="preserve"> </w:t>
      </w:r>
      <w:r w:rsidRPr="00604E59">
        <w:t xml:space="preserve">new. You </w:t>
      </w:r>
      <w:r w:rsidRPr="00604E59">
        <w:t>probably have</w:t>
      </w:r>
      <w:r w:rsidRPr="00604E59">
        <w:t xml:space="preserve"> experience of dealing with those risks already. Do you feel well equipped to deal with the</w:t>
      </w:r>
      <w:r w:rsidR="00150F48">
        <w:t>m</w:t>
      </w:r>
      <w:r w:rsidRPr="00604E59">
        <w:t xml:space="preserve">, or do you need further regulatory powers to </w:t>
      </w:r>
      <w:r w:rsidR="00150F48">
        <w:t>do so</w:t>
      </w:r>
      <w:r w:rsidRPr="00604E59">
        <w:t>?</w:t>
      </w:r>
    </w:p>
    <w:p w:rsidR="00DA12FB" w:rsidRPr="00604E59" w:rsidP="00720FAC">
      <w:pPr>
        <w:pStyle w:val="Answer"/>
      </w:pPr>
      <w:sdt>
        <w:sdtPr>
          <w:alias w:val="Witness"/>
          <w:id w:val="-1589687738"/>
          <w:placeholder>
            <w:docPart w:val="DefaultPlaceholder_-1854013440"/>
          </w:placeholder>
          <w:richText/>
        </w:sdtPr>
        <w:sdtContent>
          <w:r w:rsidRPr="00604E59" w:rsidR="00A8776D">
            <w:rPr>
              <w:b/>
              <w:i/>
            </w:rPr>
            <w:t>Sam Woods:</w:t>
          </w:r>
        </w:sdtContent>
      </w:sdt>
      <w:r w:rsidRPr="00604E59" w:rsidR="00720FAC">
        <w:t xml:space="preserve"> F</w:t>
      </w:r>
      <w:r w:rsidRPr="00604E59" w:rsidR="007B23F4">
        <w:t>or the moment and to</w:t>
      </w:r>
      <w:r w:rsidR="00D71734">
        <w:t xml:space="preserve"> date</w:t>
      </w:r>
      <w:r w:rsidRPr="00604E59" w:rsidR="007B23F4">
        <w:t>, our approach has been tech</w:t>
      </w:r>
      <w:r w:rsidRPr="00604E59" w:rsidR="008F5637">
        <w:noBreakHyphen/>
      </w:r>
      <w:r w:rsidRPr="00604E59" w:rsidR="007B23F4">
        <w:t xml:space="preserve">agnostic. </w:t>
      </w:r>
      <w:r w:rsidRPr="00604E59" w:rsidR="00720FAC">
        <w:t>W</w:t>
      </w:r>
      <w:r w:rsidRPr="00604E59" w:rsidR="007B23F4">
        <w:t xml:space="preserve">e have said </w:t>
      </w:r>
      <w:r w:rsidRPr="00604E59" w:rsidR="00720FAC">
        <w:t xml:space="preserve">that </w:t>
      </w:r>
      <w:r w:rsidRPr="00604E59" w:rsidR="007B23F4">
        <w:t xml:space="preserve">we think we can create regulations to deliver our objectives without specifying particular technologies. </w:t>
      </w:r>
      <w:r w:rsidRPr="00604E59" w:rsidR="00720FAC">
        <w:t>I</w:t>
      </w:r>
      <w:r w:rsidRPr="00604E59" w:rsidR="007B23F4">
        <w:t xml:space="preserve">n this space, the most relevant things are our model risk management guidelines, the work </w:t>
      </w:r>
      <w:r w:rsidRPr="00604E59">
        <w:t xml:space="preserve">that </w:t>
      </w:r>
      <w:r w:rsidRPr="00604E59" w:rsidR="007B23F4">
        <w:t>we have around operational resilience</w:t>
      </w:r>
      <w:r w:rsidRPr="00604E59" w:rsidR="00720FAC">
        <w:t>,</w:t>
      </w:r>
      <w:r w:rsidRPr="00604E59" w:rsidR="007B23F4">
        <w:t xml:space="preserve"> and what we do around data. </w:t>
      </w:r>
    </w:p>
    <w:p w:rsidR="00720FAC" w:rsidRPr="00604E59" w:rsidP="00720FAC">
      <w:pPr>
        <w:pStyle w:val="Answer"/>
      </w:pPr>
      <w:r w:rsidRPr="00604E59">
        <w:t>We are debating internally at this moment, and have not come to a settle</w:t>
      </w:r>
      <w:r w:rsidRPr="00604E59">
        <w:t>d view</w:t>
      </w:r>
      <w:r w:rsidRPr="00604E59">
        <w:t xml:space="preserve"> yet, whether that </w:t>
      </w:r>
      <w:r w:rsidRPr="00604E59">
        <w:t>still continues</w:t>
      </w:r>
      <w:r w:rsidRPr="00604E59">
        <w:t xml:space="preserve"> to hold for this particular technological development or whether it may become necessary to supplement </w:t>
      </w:r>
      <w:r w:rsidRPr="00604E59">
        <w:t xml:space="preserve">a </w:t>
      </w:r>
      <w:r w:rsidRPr="00604E59">
        <w:t>part</w:t>
      </w:r>
      <w:r w:rsidRPr="00604E59">
        <w:t xml:space="preserve"> by saying, “Here is </w:t>
      </w:r>
      <w:r w:rsidRPr="00604E59">
        <w:t xml:space="preserve">the general model risk management approach. </w:t>
      </w:r>
      <w:r w:rsidRPr="00604E59">
        <w:t>By the way, if</w:t>
      </w:r>
      <w:r w:rsidRPr="00604E59">
        <w:t xml:space="preserve"> you are using a foundation model to do something in this space, you may need also to be aware of X</w:t>
      </w:r>
      <w:r w:rsidR="00A3573A">
        <w:t>.</w:t>
      </w:r>
      <w:r w:rsidRPr="00604E59">
        <w:t xml:space="preserve">” </w:t>
      </w:r>
      <w:r w:rsidRPr="00604E59">
        <w:t>We are asking ourselves that question, but it is not obvious to me that the answer</w:t>
      </w:r>
      <w:r w:rsidRPr="00604E59">
        <w:t xml:space="preserve"> </w:t>
      </w:r>
      <w:r w:rsidRPr="00604E59">
        <w:t>will be yes.</w:t>
      </w:r>
    </w:p>
    <w:p w:rsidR="007B23F4" w:rsidRPr="00604E59" w:rsidP="00720FAC">
      <w:pPr>
        <w:pStyle w:val="Answer"/>
      </w:pPr>
      <w:r w:rsidRPr="00604E59">
        <w:t>In terms of</w:t>
      </w:r>
      <w:r w:rsidRPr="00604E59" w:rsidR="001B396E">
        <w:t xml:space="preserve"> </w:t>
      </w:r>
      <w:r w:rsidRPr="00604E59">
        <w:t>resource and capability, answering this</w:t>
      </w:r>
      <w:r w:rsidRPr="00604E59" w:rsidR="001B396E">
        <w:t xml:space="preserve"> </w:t>
      </w:r>
      <w:r w:rsidRPr="00604E59" w:rsidR="00720FAC">
        <w:t xml:space="preserve">sort of </w:t>
      </w:r>
      <w:r w:rsidRPr="00604E59">
        <w:t xml:space="preserve">question </w:t>
      </w:r>
      <w:r w:rsidRPr="00604E59" w:rsidR="00720FAC">
        <w:t xml:space="preserve">always makes me uneasy, </w:t>
      </w:r>
      <w:r w:rsidRPr="00604E59">
        <w:t xml:space="preserve">because I feel </w:t>
      </w:r>
      <w:r w:rsidRPr="00604E59" w:rsidR="00720FAC">
        <w:t xml:space="preserve">that </w:t>
      </w:r>
      <w:r w:rsidRPr="00604E59">
        <w:t xml:space="preserve">we are on top of it for the moment, but it is a very </w:t>
      </w:r>
      <w:r w:rsidRPr="00604E59" w:rsidR="00720FAC">
        <w:t>fast-</w:t>
      </w:r>
      <w:r w:rsidRPr="00604E59">
        <w:t>evolving field, and it is</w:t>
      </w:r>
      <w:r w:rsidRPr="00604E59" w:rsidR="00720FAC">
        <w:t>,</w:t>
      </w:r>
      <w:r w:rsidRPr="00604E59">
        <w:t xml:space="preserve"> of course, </w:t>
      </w:r>
      <w:r w:rsidRPr="00604E59" w:rsidR="00720FAC">
        <w:t xml:space="preserve">always </w:t>
      </w:r>
      <w:r w:rsidRPr="00604E59">
        <w:t xml:space="preserve">possible that we have missed something or are behind the eight ball on something important. I cannot see that </w:t>
      </w:r>
      <w:r w:rsidRPr="00604E59">
        <w:t>at the moment</w:t>
      </w:r>
      <w:r w:rsidRPr="00604E59">
        <w:t>, but that is something</w:t>
      </w:r>
      <w:r w:rsidRPr="00604E59" w:rsidR="001B396E">
        <w:t xml:space="preserve"> </w:t>
      </w:r>
      <w:r w:rsidRPr="00604E59" w:rsidR="00720FAC">
        <w:t xml:space="preserve">that </w:t>
      </w:r>
      <w:r w:rsidRPr="00604E59">
        <w:t>we need to keep asking ourselves.</w:t>
      </w:r>
    </w:p>
    <w:p w:rsidR="007B23F4" w:rsidRPr="00604E59" w:rsidP="00720FAC">
      <w:pPr>
        <w:pStyle w:val="Question"/>
      </w:pPr>
      <w:sdt>
        <w:sdtPr>
          <w:alias w:val="Member"/>
          <w:tag w:val="&lt;Member mnisId='5083' dodsId='149003'&gt;"/>
          <w:id w:val="1950349334"/>
          <w:placeholder>
            <w:docPart w:val="DefaultPlaceholder_-1854013440"/>
          </w:placeholder>
          <w:richText/>
        </w:sdtPr>
        <w:sdtContent>
          <w:r w:rsidRPr="00604E59" w:rsidR="00720FAC">
            <w:rPr>
              <w:b/>
            </w:rPr>
            <w:t>Bobby Dean:</w:t>
          </w:r>
        </w:sdtContent>
      </w:sdt>
      <w:r w:rsidRPr="00604E59" w:rsidR="00720FAC">
        <w:t xml:space="preserve"> </w:t>
      </w:r>
      <w:r w:rsidR="00E211B1">
        <w:t>F</w:t>
      </w:r>
      <w:r w:rsidRPr="00604E59">
        <w:t>ocusing on third-party dependencies in particular, I am sure</w:t>
      </w:r>
      <w:r w:rsidRPr="00604E59" w:rsidR="00720FAC">
        <w:t xml:space="preserve"> that</w:t>
      </w:r>
      <w:r w:rsidRPr="00604E59">
        <w:t xml:space="preserve"> it already exists in the sector</w:t>
      </w:r>
      <w:r w:rsidR="00992602">
        <w:t>,</w:t>
      </w:r>
      <w:r w:rsidRPr="00604E59">
        <w:t xml:space="preserve"> where people are particularly reliant on a piece of software or hardware and so on, but it is</w:t>
      </w:r>
      <w:r w:rsidRPr="00604E59" w:rsidR="001B396E">
        <w:t xml:space="preserve"> </w:t>
      </w:r>
      <w:r w:rsidRPr="00604E59">
        <w:t>well</w:t>
      </w:r>
      <w:r w:rsidRPr="00604E59" w:rsidR="00604E59">
        <w:t xml:space="preserve"> </w:t>
      </w:r>
      <w:r w:rsidRPr="00604E59">
        <w:t xml:space="preserve">documented that there </w:t>
      </w:r>
      <w:r w:rsidRPr="00604E59" w:rsidR="00604E59">
        <w:t xml:space="preserve">are </w:t>
      </w:r>
      <w:r w:rsidRPr="00604E59">
        <w:t>a handful of large tech companies dominating this at the moment, some from countries that we regard as allies</w:t>
      </w:r>
      <w:r w:rsidRPr="00604E59" w:rsidR="00720FAC">
        <w:t xml:space="preserve"> and</w:t>
      </w:r>
      <w:r w:rsidRPr="00604E59">
        <w:t xml:space="preserve"> some not, </w:t>
      </w:r>
      <w:r w:rsidRPr="00604E59" w:rsidR="00720FAC">
        <w:t xml:space="preserve">and </w:t>
      </w:r>
      <w:r w:rsidRPr="00604E59">
        <w:t xml:space="preserve">some that are becoming unreliable allies, you might say. Do you worry about the amount of exposure to these technologies </w:t>
      </w:r>
      <w:r w:rsidRPr="00604E59">
        <w:t xml:space="preserve">being </w:t>
      </w:r>
      <w:r w:rsidRPr="00604E59">
        <w:t>concentrated</w:t>
      </w:r>
      <w:r w:rsidRPr="00604E59">
        <w:t xml:space="preserve"> in </w:t>
      </w:r>
      <w:r w:rsidRPr="00604E59" w:rsidR="00720FAC">
        <w:t xml:space="preserve">so </w:t>
      </w:r>
      <w:r w:rsidRPr="00604E59">
        <w:t>few hands?</w:t>
      </w:r>
    </w:p>
    <w:p w:rsidR="00720FAC" w:rsidRPr="00604E59" w:rsidP="00720FAC">
      <w:pPr>
        <w:pStyle w:val="Answer"/>
      </w:pPr>
      <w:sdt>
        <w:sdtPr>
          <w:alias w:val="Witness"/>
          <w:id w:val="900947702"/>
          <w:placeholder>
            <w:docPart w:val="DefaultPlaceholder_-1854013440"/>
          </w:placeholder>
          <w:richText/>
        </w:sdtPr>
        <w:sdtContent>
          <w:r w:rsidRPr="00604E59" w:rsidR="00A8776D">
            <w:rPr>
              <w:b/>
              <w:i/>
            </w:rPr>
            <w:t>Sam Woods:</w:t>
          </w:r>
        </w:sdtContent>
      </w:sdt>
      <w:r w:rsidRPr="00604E59">
        <w:t xml:space="preserve"> W</w:t>
      </w:r>
      <w:r w:rsidRPr="00604E59" w:rsidR="007B23F4">
        <w:t xml:space="preserve">e do worry about that. It was really for that reason that we were quite keen to bring in this critical </w:t>
      </w:r>
      <w:r w:rsidRPr="00604E59" w:rsidR="007B23F4">
        <w:t>third</w:t>
      </w:r>
      <w:r w:rsidR="00AA011B">
        <w:t xml:space="preserve"> </w:t>
      </w:r>
      <w:r w:rsidRPr="00604E59" w:rsidR="007B23F4">
        <w:t>party</w:t>
      </w:r>
      <w:r w:rsidRPr="00604E59" w:rsidR="007B23F4">
        <w:t xml:space="preserve"> regime. One </w:t>
      </w:r>
      <w:r w:rsidRPr="00604E59">
        <w:t xml:space="preserve">non-AI </w:t>
      </w:r>
      <w:r w:rsidRPr="00604E59" w:rsidR="007B23F4">
        <w:t xml:space="preserve">example of what you are describing is the cloud. </w:t>
      </w:r>
      <w:r w:rsidRPr="00604E59">
        <w:t xml:space="preserve">There are </w:t>
      </w:r>
      <w:r w:rsidRPr="00604E59" w:rsidR="007B23F4">
        <w:t xml:space="preserve">now some </w:t>
      </w:r>
      <w:r w:rsidRPr="00604E59" w:rsidR="007B23F4">
        <w:t>very clear</w:t>
      </w:r>
      <w:r w:rsidRPr="00604E59" w:rsidR="007B23F4">
        <w:t xml:space="preserve"> leaders in that field, many of them based in other jurisdictions. Having said that, our typical approach has been to be quite open to cross-border business in various shapes, either on the back end, which we are talking about now, or on the front end in terms of firms’ exposures through the financial centre</w:t>
      </w:r>
      <w:r w:rsidRPr="00604E59">
        <w:t>.</w:t>
      </w:r>
      <w:r w:rsidRPr="00604E59" w:rsidR="007B23F4">
        <w:t xml:space="preserve"> </w:t>
      </w:r>
      <w:r w:rsidRPr="00604E59">
        <w:t>W</w:t>
      </w:r>
      <w:r w:rsidRPr="00604E59" w:rsidR="007B23F4">
        <w:t>e are trying to stick to that while having sensible sight and line into those dependencies</w:t>
      </w:r>
      <w:r w:rsidR="0079756C">
        <w:t xml:space="preserve">. </w:t>
      </w:r>
      <w:r w:rsidR="0079756C">
        <w:t xml:space="preserve">Perhaps </w:t>
      </w:r>
      <w:r w:rsidRPr="00604E59" w:rsidR="007B23F4">
        <w:t>I</w:t>
      </w:r>
      <w:r w:rsidRPr="00604E59" w:rsidR="007B23F4">
        <w:t xml:space="preserve"> </w:t>
      </w:r>
      <w:r w:rsidRPr="00604E59">
        <w:t xml:space="preserve">could </w:t>
      </w:r>
      <w:r w:rsidRPr="00604E59" w:rsidR="007B23F4">
        <w:t>bring in Mr Bailey.</w:t>
      </w:r>
    </w:p>
    <w:p w:rsidR="00DA12FB" w:rsidRPr="00604E59" w:rsidP="00720FAC">
      <w:pPr>
        <w:pStyle w:val="Answer"/>
      </w:pPr>
      <w:sdt>
        <w:sdtPr>
          <w:alias w:val="Witness"/>
          <w:id w:val="-1094774410"/>
          <w:placeholder>
            <w:docPart w:val="DefaultPlaceholder_-1854013440"/>
          </w:placeholder>
          <w:richText/>
        </w:sdtPr>
        <w:sdtContent>
          <w:r w:rsidRPr="00604E59" w:rsidR="00A8776D">
            <w:rPr>
              <w:b/>
              <w:i/>
            </w:rPr>
            <w:t>David Bailey:</w:t>
          </w:r>
        </w:sdtContent>
      </w:sdt>
      <w:r w:rsidRPr="00604E59" w:rsidR="00720FAC">
        <w:t xml:space="preserve"> J</w:t>
      </w:r>
      <w:r w:rsidRPr="00604E59" w:rsidR="007B23F4">
        <w:t xml:space="preserve">ust to build on that, we do place obligations on </w:t>
      </w:r>
      <w:r w:rsidRPr="00604E59" w:rsidR="00720FAC">
        <w:t xml:space="preserve">the </w:t>
      </w:r>
      <w:r w:rsidRPr="00604E59" w:rsidR="007B23F4">
        <w:t xml:space="preserve">banks and insurers </w:t>
      </w:r>
      <w:r w:rsidRPr="00604E59" w:rsidR="00720FAC">
        <w:t xml:space="preserve">that </w:t>
      </w:r>
      <w:r w:rsidRPr="00604E59" w:rsidR="007B23F4">
        <w:t>we regulate to manage their third-party relationships carefully</w:t>
      </w:r>
      <w:r w:rsidRPr="00604E59" w:rsidR="00720FAC">
        <w:t>.</w:t>
      </w:r>
      <w:r w:rsidRPr="00604E59" w:rsidR="007B23F4">
        <w:t xml:space="preserve"> </w:t>
      </w:r>
      <w:r w:rsidRPr="00604E59" w:rsidR="00720FAC">
        <w:t>A</w:t>
      </w:r>
      <w:r w:rsidRPr="00604E59" w:rsidR="007B23F4">
        <w:t xml:space="preserve">s well as bringing forward the critical </w:t>
      </w:r>
      <w:r w:rsidRPr="00604E59" w:rsidR="007B23F4">
        <w:t>third</w:t>
      </w:r>
      <w:r w:rsidRPr="00604E59">
        <w:t xml:space="preserve"> </w:t>
      </w:r>
      <w:r w:rsidRPr="00604E59" w:rsidR="007B23F4">
        <w:t>party</w:t>
      </w:r>
      <w:r w:rsidRPr="00604E59" w:rsidR="007B23F4">
        <w:t xml:space="preserve"> regime</w:t>
      </w:r>
      <w:r w:rsidRPr="00604E59" w:rsidR="00720FAC">
        <w:t>,</w:t>
      </w:r>
      <w:r w:rsidRPr="00604E59" w:rsidR="007B23F4">
        <w:t xml:space="preserve"> </w:t>
      </w:r>
      <w:r w:rsidRPr="00604E59" w:rsidR="00720FAC">
        <w:t>i</w:t>
      </w:r>
      <w:r w:rsidRPr="00604E59" w:rsidR="007B23F4">
        <w:t>t is really important for us that banks and insurers are doing what they can to understand, assess and manage the risks</w:t>
      </w:r>
      <w:r w:rsidRPr="00604E59" w:rsidR="00720FAC">
        <w:t>.</w:t>
      </w:r>
      <w:r w:rsidRPr="00604E59" w:rsidR="007B23F4">
        <w:t xml:space="preserve"> </w:t>
      </w:r>
      <w:r w:rsidRPr="00604E59" w:rsidR="00720FAC">
        <w:t>I</w:t>
      </w:r>
      <w:r w:rsidRPr="00604E59" w:rsidR="007B23F4">
        <w:t xml:space="preserve">n </w:t>
      </w:r>
      <w:r w:rsidRPr="00604E59" w:rsidR="007B23F4">
        <w:t>many</w:t>
      </w:r>
      <w:r w:rsidRPr="00604E59" w:rsidR="007B23F4">
        <w:t xml:space="preserve"> cases,</w:t>
      </w:r>
      <w:r w:rsidRPr="00604E59" w:rsidR="001B396E">
        <w:t xml:space="preserve"> </w:t>
      </w:r>
      <w:r w:rsidRPr="00604E59" w:rsidR="007B23F4">
        <w:t>using third parties can make them more resilient.</w:t>
      </w:r>
    </w:p>
    <w:p w:rsidR="007B23F4" w:rsidRPr="00604E59" w:rsidP="00720FAC">
      <w:pPr>
        <w:pStyle w:val="Answer"/>
      </w:pPr>
      <w:r w:rsidRPr="00604E59">
        <w:t>C</w:t>
      </w:r>
      <w:r w:rsidRPr="00604E59">
        <w:t xml:space="preserve">loud is a </w:t>
      </w:r>
      <w:r w:rsidRPr="00604E59">
        <w:t>really good</w:t>
      </w:r>
      <w:r w:rsidRPr="00604E59">
        <w:t xml:space="preserve"> example</w:t>
      </w:r>
      <w:r w:rsidR="008C270B">
        <w:t xml:space="preserve">. </w:t>
      </w:r>
      <w:r w:rsidR="008C270B">
        <w:t>A</w:t>
      </w:r>
      <w:r w:rsidRPr="00604E59">
        <w:t xml:space="preserve"> number of</w:t>
      </w:r>
      <w:r w:rsidRPr="00604E59">
        <w:t xml:space="preserve"> firms have moved services on</w:t>
      </w:r>
      <w:r w:rsidRPr="00604E59">
        <w:t xml:space="preserve"> </w:t>
      </w:r>
      <w:r w:rsidRPr="00604E59">
        <w:t>to the cloud</w:t>
      </w:r>
      <w:r w:rsidR="008C270B">
        <w:t xml:space="preserve"> that </w:t>
      </w:r>
      <w:r w:rsidRPr="00604E59">
        <w:t>were otherwise dependent on legacy systems</w:t>
      </w:r>
      <w:r w:rsidRPr="00604E59">
        <w:t xml:space="preserve"> that </w:t>
      </w:r>
      <w:r w:rsidRPr="00604E59">
        <w:t>were</w:t>
      </w:r>
      <w:r w:rsidRPr="00604E59">
        <w:t>,</w:t>
      </w:r>
      <w:r w:rsidRPr="00604E59">
        <w:t xml:space="preserve"> quite frankly</w:t>
      </w:r>
      <w:r w:rsidRPr="00604E59">
        <w:t>,</w:t>
      </w:r>
      <w:r w:rsidRPr="00604E59">
        <w:t xml:space="preserve"> creaking</w:t>
      </w:r>
      <w:r w:rsidRPr="00604E59">
        <w:t>.</w:t>
      </w:r>
      <w:r w:rsidRPr="00604E59">
        <w:t xml:space="preserve"> </w:t>
      </w:r>
      <w:r w:rsidR="00231EAE">
        <w:t>T</w:t>
      </w:r>
      <w:r w:rsidRPr="00604E59">
        <w:t>here are real resiliency benefits</w:t>
      </w:r>
      <w:r w:rsidRPr="00604E59">
        <w:t>.</w:t>
      </w:r>
      <w:r w:rsidRPr="00604E59">
        <w:t xml:space="preserve"> </w:t>
      </w:r>
      <w:r w:rsidRPr="00604E59">
        <w:t>W</w:t>
      </w:r>
      <w:r w:rsidRPr="00604E59">
        <w:t xml:space="preserve">e just need to understand </w:t>
      </w:r>
      <w:r w:rsidRPr="00604E59">
        <w:t xml:space="preserve">and manage </w:t>
      </w:r>
      <w:r w:rsidRPr="00604E59">
        <w:t>the risks</w:t>
      </w:r>
      <w:r w:rsidRPr="00604E59">
        <w:t>,</w:t>
      </w:r>
      <w:r w:rsidRPr="00604E59">
        <w:t xml:space="preserve"> </w:t>
      </w:r>
      <w:r w:rsidRPr="00604E59">
        <w:t xml:space="preserve">and to </w:t>
      </w:r>
      <w:r w:rsidRPr="00604E59">
        <w:t xml:space="preserve">make sure </w:t>
      </w:r>
      <w:r w:rsidRPr="00604E59">
        <w:t xml:space="preserve">that </w:t>
      </w:r>
      <w:r w:rsidRPr="00604E59">
        <w:t>firms are managing them</w:t>
      </w:r>
      <w:r w:rsidRPr="00604E59">
        <w:t>.</w:t>
      </w:r>
      <w:r w:rsidRPr="00604E59">
        <w:t xml:space="preserve"> </w:t>
      </w:r>
      <w:r w:rsidRPr="00604E59">
        <w:t xml:space="preserve">Where </w:t>
      </w:r>
      <w:r w:rsidRPr="00604E59">
        <w:t xml:space="preserve">you have systemic nodes of importance within the system, </w:t>
      </w:r>
      <w:r w:rsidRPr="00604E59">
        <w:t xml:space="preserve">such as </w:t>
      </w:r>
      <w:r w:rsidRPr="00604E59">
        <w:t xml:space="preserve">critical third parties, we </w:t>
      </w:r>
      <w:r w:rsidRPr="00604E59">
        <w:t>have the ability to</w:t>
      </w:r>
      <w:r w:rsidRPr="00604E59">
        <w:t xml:space="preserve"> step in ourselves.</w:t>
      </w:r>
    </w:p>
    <w:p w:rsidR="007B23F4" w:rsidRPr="00604E59" w:rsidP="00720FAC">
      <w:pPr>
        <w:pStyle w:val="Question"/>
      </w:pPr>
      <w:sdt>
        <w:sdtPr>
          <w:alias w:val="Member"/>
          <w:tag w:val="&lt;Member mnisId='5083' dodsId='149003'&gt;"/>
          <w:id w:val="-477309966"/>
          <w:placeholder>
            <w:docPart w:val="DefaultPlaceholder_-1854013440"/>
          </w:placeholder>
          <w:richText/>
        </w:sdtPr>
        <w:sdtContent>
          <w:r w:rsidRPr="00604E59" w:rsidR="00720FAC">
            <w:rPr>
              <w:b/>
            </w:rPr>
            <w:t>Bobby Dean:</w:t>
          </w:r>
        </w:sdtContent>
      </w:sdt>
      <w:r w:rsidRPr="00604E59" w:rsidR="00720FAC">
        <w:t xml:space="preserve"> I</w:t>
      </w:r>
      <w:r w:rsidRPr="00604E59">
        <w:t xml:space="preserve">n other sectors </w:t>
      </w:r>
      <w:r w:rsidRPr="00604E59">
        <w:t>at the moment</w:t>
      </w:r>
      <w:r w:rsidRPr="00604E59">
        <w:t>, given the</w:t>
      </w:r>
      <w:r w:rsidRPr="00604E59" w:rsidR="001B396E">
        <w:t xml:space="preserve"> </w:t>
      </w:r>
      <w:r w:rsidRPr="00604E59">
        <w:t>volatility in global relations and the</w:t>
      </w:r>
      <w:r w:rsidRPr="00604E59" w:rsidR="001B396E">
        <w:t xml:space="preserve"> </w:t>
      </w:r>
      <w:r w:rsidRPr="00604E59">
        <w:t xml:space="preserve">effective oligopoly </w:t>
      </w:r>
      <w:r w:rsidRPr="00604E59" w:rsidR="00720FAC">
        <w:t xml:space="preserve">that </w:t>
      </w:r>
      <w:r w:rsidRPr="00604E59">
        <w:t xml:space="preserve">you have in some of these sectors, people are saying </w:t>
      </w:r>
      <w:r w:rsidRPr="00604E59" w:rsidR="00720FAC">
        <w:t xml:space="preserve">that </w:t>
      </w:r>
      <w:r w:rsidRPr="00604E59">
        <w:t xml:space="preserve">it is a matter of economic security, </w:t>
      </w:r>
      <w:r w:rsidRPr="00604E59" w:rsidR="00720FAC">
        <w:t xml:space="preserve">and that </w:t>
      </w:r>
      <w:r w:rsidRPr="00604E59">
        <w:t>we need to develop our own industries</w:t>
      </w:r>
      <w:r w:rsidRPr="00604E59" w:rsidR="00720FAC">
        <w:t xml:space="preserve"> and </w:t>
      </w:r>
      <w:r w:rsidRPr="00604E59">
        <w:t>products</w:t>
      </w:r>
      <w:r w:rsidRPr="00604E59" w:rsidR="00720FAC">
        <w:t>.</w:t>
      </w:r>
      <w:r w:rsidRPr="00604E59">
        <w:t xml:space="preserve"> </w:t>
      </w:r>
      <w:r w:rsidRPr="00604E59" w:rsidR="00720FAC">
        <w:t xml:space="preserve">Should </w:t>
      </w:r>
      <w:r w:rsidRPr="00604E59">
        <w:t>that be a concern for Britain’s financial sector too</w:t>
      </w:r>
      <w:r w:rsidRPr="00604E59" w:rsidR="00720FAC">
        <w:t>?</w:t>
      </w:r>
      <w:r w:rsidRPr="00604E59">
        <w:t xml:space="preserve"> </w:t>
      </w:r>
      <w:r w:rsidRPr="00604E59" w:rsidR="00720FAC">
        <w:t>G</w:t>
      </w:r>
      <w:r w:rsidRPr="00604E59">
        <w:t xml:space="preserve">iven how vital the financial sector is to Britain’s economy, </w:t>
      </w:r>
      <w:r w:rsidRPr="00604E59" w:rsidR="00720FAC">
        <w:t xml:space="preserve">do we </w:t>
      </w:r>
      <w:r w:rsidRPr="00604E59">
        <w:t xml:space="preserve">need to start thinking about developing </w:t>
      </w:r>
      <w:r w:rsidRPr="00604E59" w:rsidR="00720FAC">
        <w:t xml:space="preserve">our </w:t>
      </w:r>
      <w:r w:rsidRPr="00604E59">
        <w:t>own competitors?</w:t>
      </w:r>
    </w:p>
    <w:p w:rsidR="00745BA6" w:rsidRPr="00604E59" w:rsidP="00720FAC">
      <w:pPr>
        <w:pStyle w:val="Answer"/>
      </w:pPr>
      <w:sdt>
        <w:sdtPr>
          <w:alias w:val="Witness"/>
          <w:id w:val="-517846698"/>
          <w:placeholder>
            <w:docPart w:val="DefaultPlaceholder_-1854013440"/>
          </w:placeholder>
          <w:richText/>
        </w:sdtPr>
        <w:sdtContent>
          <w:r w:rsidRPr="00604E59" w:rsidR="00A8776D">
            <w:rPr>
              <w:b/>
              <w:i/>
            </w:rPr>
            <w:t>Sam Woods:</w:t>
          </w:r>
        </w:sdtContent>
      </w:sdt>
      <w:r w:rsidRPr="00604E59" w:rsidR="00720FAC">
        <w:t xml:space="preserve"> I</w:t>
      </w:r>
      <w:r w:rsidRPr="00604E59" w:rsidR="007B23F4">
        <w:t xml:space="preserve">t is an example of the thing </w:t>
      </w:r>
      <w:r w:rsidRPr="00604E59" w:rsidR="00720FAC">
        <w:t xml:space="preserve">that </w:t>
      </w:r>
      <w:r w:rsidRPr="00604E59" w:rsidR="007B23F4">
        <w:t xml:space="preserve">we are seeing more widely, which is </w:t>
      </w:r>
      <w:r w:rsidRPr="00604E59" w:rsidR="00720FAC">
        <w:t xml:space="preserve">that </w:t>
      </w:r>
      <w:r w:rsidRPr="00604E59" w:rsidR="007B23F4">
        <w:t>the world has become massively more connected, massively more electronified, and massively more digital in terms of how we use all these things</w:t>
      </w:r>
      <w:r w:rsidRPr="00604E59">
        <w:t>.</w:t>
      </w:r>
      <w:r w:rsidRPr="00604E59" w:rsidR="007B23F4">
        <w:t xml:space="preserve"> </w:t>
      </w:r>
      <w:r w:rsidRPr="00604E59">
        <w:t>T</w:t>
      </w:r>
      <w:r w:rsidRPr="00604E59" w:rsidR="007B23F4">
        <w:t xml:space="preserve">hat does mean that events can spread and propagate much more rapidly through our system and with </w:t>
      </w:r>
      <w:r w:rsidRPr="00604E59" w:rsidR="007B23F4">
        <w:t>much</w:t>
      </w:r>
      <w:r w:rsidRPr="00604E59" w:rsidR="007B23F4">
        <w:t xml:space="preserve"> bigger effects than used to be the case</w:t>
      </w:r>
      <w:r w:rsidRPr="00604E59">
        <w:t>.</w:t>
      </w:r>
      <w:r w:rsidRPr="00604E59" w:rsidR="007B23F4">
        <w:t xml:space="preserve"> </w:t>
      </w:r>
      <w:r w:rsidRPr="00604E59">
        <w:t>T</w:t>
      </w:r>
      <w:r w:rsidRPr="00604E59" w:rsidR="007B23F4">
        <w:t xml:space="preserve">he power outages </w:t>
      </w:r>
      <w:r w:rsidRPr="00604E59">
        <w:t xml:space="preserve">that </w:t>
      </w:r>
      <w:r w:rsidRPr="00604E59" w:rsidR="007B23F4">
        <w:t xml:space="preserve">we have seen in Spain and Portugal would always </w:t>
      </w:r>
      <w:r w:rsidRPr="00604E59">
        <w:t xml:space="preserve">have </w:t>
      </w:r>
      <w:r w:rsidRPr="00604E59">
        <w:t xml:space="preserve">been </w:t>
      </w:r>
      <w:r w:rsidRPr="00604E59" w:rsidR="007B23F4">
        <w:t>a big deal</w:t>
      </w:r>
      <w:r w:rsidRPr="00604E59" w:rsidR="007B23F4">
        <w:t>, but there is the increasing impact that</w:t>
      </w:r>
      <w:r w:rsidRPr="00604E59">
        <w:t>,</w:t>
      </w:r>
      <w:r w:rsidRPr="00604E59" w:rsidR="007B23F4">
        <w:t xml:space="preserve"> if telecoms go down, a whole bunch of stuff that people are relying on does not work properly anymore.</w:t>
      </w:r>
    </w:p>
    <w:p w:rsidR="007B23F4" w:rsidRPr="00604E59" w:rsidP="00720FAC">
      <w:pPr>
        <w:pStyle w:val="Answer"/>
      </w:pPr>
      <w:r w:rsidRPr="00604E59">
        <w:t>Whether the right response to that is for people to develop their own solutions to all these things</w:t>
      </w:r>
      <w:r w:rsidRPr="00604E59" w:rsidR="00745BA6">
        <w:t>,</w:t>
      </w:r>
      <w:r w:rsidRPr="00604E59">
        <w:t xml:space="preserve"> and </w:t>
      </w:r>
      <w:r w:rsidRPr="00604E59" w:rsidR="00745BA6">
        <w:t xml:space="preserve">to inshore </w:t>
      </w:r>
      <w:r w:rsidRPr="00604E59">
        <w:t>them</w:t>
      </w:r>
      <w:r w:rsidRPr="00604E59" w:rsidR="00745BA6">
        <w:t>,</w:t>
      </w:r>
      <w:r w:rsidRPr="00604E59">
        <w:t xml:space="preserve"> if you like</w:t>
      </w:r>
      <w:r w:rsidRPr="00604E59" w:rsidR="00745BA6">
        <w:t>,</w:t>
      </w:r>
      <w:r w:rsidRPr="00604E59" w:rsidR="001B396E">
        <w:t xml:space="preserve"> </w:t>
      </w:r>
      <w:r w:rsidRPr="00604E59">
        <w:t xml:space="preserve">is really a question for </w:t>
      </w:r>
      <w:r w:rsidRPr="00604E59" w:rsidR="00745BA6">
        <w:t>G</w:t>
      </w:r>
      <w:r w:rsidRPr="00604E59">
        <w:t xml:space="preserve">overnment. I do not think </w:t>
      </w:r>
      <w:r w:rsidRPr="00604E59" w:rsidR="00745BA6">
        <w:t xml:space="preserve">that </w:t>
      </w:r>
      <w:r w:rsidRPr="00604E59">
        <w:t>we would start from that perspective at all.</w:t>
      </w:r>
      <w:r w:rsidRPr="00604E59" w:rsidR="00745BA6">
        <w:t xml:space="preserve"> </w:t>
      </w:r>
      <w:r w:rsidRPr="00604E59" w:rsidR="00526C84">
        <w:t>Historically, w</w:t>
      </w:r>
      <w:r w:rsidRPr="00604E59">
        <w:t>e have</w:t>
      </w:r>
      <w:r w:rsidRPr="00604E59" w:rsidR="00745BA6">
        <w:t>,</w:t>
      </w:r>
      <w:r w:rsidRPr="00604E59">
        <w:t xml:space="preserve"> as I say</w:t>
      </w:r>
      <w:r w:rsidRPr="00604E59" w:rsidR="00745BA6">
        <w:t>,</w:t>
      </w:r>
      <w:r w:rsidRPr="00604E59">
        <w:t xml:space="preserve"> been </w:t>
      </w:r>
      <w:r w:rsidRPr="00604E59">
        <w:t>very open</w:t>
      </w:r>
      <w:r w:rsidRPr="00604E59" w:rsidR="00745BA6">
        <w:t>.</w:t>
      </w:r>
      <w:r w:rsidRPr="00604E59">
        <w:t xml:space="preserve"> </w:t>
      </w:r>
      <w:r w:rsidRPr="00604E59" w:rsidR="00745BA6">
        <w:t xml:space="preserve">There are </w:t>
      </w:r>
      <w:r w:rsidRPr="00604E59">
        <w:t>benefits to us</w:t>
      </w:r>
      <w:r w:rsidRPr="00604E59" w:rsidR="00745BA6">
        <w:t xml:space="preserve"> from that,</w:t>
      </w:r>
      <w:r w:rsidRPr="00604E59">
        <w:t xml:space="preserve"> but you need to be intelligently and </w:t>
      </w:r>
      <w:r w:rsidRPr="00604E59">
        <w:t>responsibly open</w:t>
      </w:r>
      <w:r w:rsidRPr="00604E59" w:rsidR="00745BA6">
        <w:t>,</w:t>
      </w:r>
      <w:r w:rsidRPr="00604E59">
        <w:t xml:space="preserve"> and that is what we try to do both on the operational side</w:t>
      </w:r>
      <w:r w:rsidRPr="00604E59" w:rsidR="00745BA6">
        <w:t>,</w:t>
      </w:r>
      <w:r w:rsidRPr="00604E59">
        <w:t xml:space="preserve"> which we are on here</w:t>
      </w:r>
      <w:r w:rsidRPr="00604E59" w:rsidR="00745BA6">
        <w:t>,</w:t>
      </w:r>
      <w:r w:rsidRPr="00604E59">
        <w:t xml:space="preserve"> and on the financial side</w:t>
      </w:r>
      <w:r w:rsidRPr="00604E59" w:rsidR="00745BA6">
        <w:t>,</w:t>
      </w:r>
      <w:r w:rsidRPr="00604E59">
        <w:t xml:space="preserve"> which we have </w:t>
      </w:r>
      <w:r w:rsidRPr="00604E59">
        <w:t xml:space="preserve">a </w:t>
      </w:r>
      <w:r w:rsidRPr="00604E59" w:rsidR="00745BA6">
        <w:t xml:space="preserve">lot </w:t>
      </w:r>
      <w:r w:rsidRPr="00604E59">
        <w:t>of</w:t>
      </w:r>
      <w:r w:rsidRPr="00604E59">
        <w:t xml:space="preserve"> to</w:t>
      </w:r>
      <w:r w:rsidRPr="00604E59" w:rsidR="00745BA6">
        <w:t>o</w:t>
      </w:r>
      <w:r w:rsidRPr="00604E59">
        <w:t>.</w:t>
      </w:r>
    </w:p>
    <w:p w:rsidR="007B23F4" w:rsidRPr="00604E59" w:rsidP="007B23F4">
      <w:pPr>
        <w:pStyle w:val="Question"/>
      </w:pPr>
      <w:sdt>
        <w:sdtPr>
          <w:alias w:val="Member"/>
          <w:tag w:val="&lt;Member mnisId='5257' dodsId='133717'&gt;"/>
          <w:id w:val="1855225389"/>
          <w:placeholder>
            <w:docPart w:val="DefaultPlaceholder_-1854013440"/>
          </w:placeholder>
          <w:richText/>
        </w:sdtPr>
        <w:sdtContent>
          <w:r w:rsidRPr="00604E59" w:rsidR="00745BA6">
            <w:rPr>
              <w:b/>
            </w:rPr>
            <w:t>Rachel Blake:</w:t>
          </w:r>
        </w:sdtContent>
      </w:sdt>
      <w:r w:rsidRPr="00604E59" w:rsidR="00745BA6">
        <w:t xml:space="preserve"> </w:t>
      </w:r>
      <w:r w:rsidRPr="00604E59">
        <w:t>In 2019</w:t>
      </w:r>
      <w:r w:rsidRPr="00604E59" w:rsidR="00745BA6">
        <w:t>,</w:t>
      </w:r>
      <w:r w:rsidRPr="00604E59">
        <w:t xml:space="preserve"> you gave </w:t>
      </w:r>
      <w:r w:rsidRPr="00604E59">
        <w:t>some</w:t>
      </w:r>
      <w:r w:rsidRPr="00604E59">
        <w:t xml:space="preserve"> fascinating evidence about credit unions and their sustainability</w:t>
      </w:r>
      <w:r w:rsidRPr="00604E59" w:rsidR="00745BA6">
        <w:t>.</w:t>
      </w:r>
      <w:r w:rsidRPr="00604E59">
        <w:t xml:space="preserve"> I want to ask what</w:t>
      </w:r>
      <w:r w:rsidRPr="00604E59" w:rsidR="00604E59">
        <w:t xml:space="preserve"> you think</w:t>
      </w:r>
      <w:r w:rsidRPr="00604E59">
        <w:t xml:space="preserve"> is happening to the credit union market </w:t>
      </w:r>
      <w:r w:rsidRPr="00604E59">
        <w:t>at the moment</w:t>
      </w:r>
      <w:r w:rsidRPr="00604E59" w:rsidR="00745BA6">
        <w:t>. T</w:t>
      </w:r>
      <w:r w:rsidRPr="00604E59">
        <w:t>he average of failures is going down</w:t>
      </w:r>
      <w:r w:rsidRPr="00604E59" w:rsidR="00745BA6">
        <w:t>,</w:t>
      </w:r>
      <w:r w:rsidRPr="00604E59">
        <w:t xml:space="preserve"> </w:t>
      </w:r>
      <w:r w:rsidRPr="00604E59" w:rsidR="00745BA6">
        <w:t xml:space="preserve">which </w:t>
      </w:r>
      <w:r w:rsidRPr="00604E59">
        <w:t xml:space="preserve">could suggest </w:t>
      </w:r>
      <w:r w:rsidRPr="00604E59" w:rsidR="00745BA6">
        <w:t xml:space="preserve">either </w:t>
      </w:r>
      <w:r w:rsidR="0079620C">
        <w:t xml:space="preserve">that </w:t>
      </w:r>
      <w:r w:rsidRPr="00604E59">
        <w:t>they are becoming more resilient</w:t>
      </w:r>
      <w:r w:rsidR="0079620C">
        <w:t>,</w:t>
      </w:r>
      <w:r w:rsidRPr="00604E59">
        <w:t xml:space="preserve"> or </w:t>
      </w:r>
      <w:r w:rsidRPr="00604E59">
        <w:t>perhaps what</w:t>
      </w:r>
      <w:r w:rsidRPr="00604E59" w:rsidR="001B396E">
        <w:t xml:space="preserve"> </w:t>
      </w:r>
      <w:r w:rsidRPr="00604E59" w:rsidR="00745BA6">
        <w:t xml:space="preserve">I think, </w:t>
      </w:r>
      <w:r w:rsidRPr="00604E59">
        <w:t xml:space="preserve">which is </w:t>
      </w:r>
      <w:r w:rsidRPr="00604E59" w:rsidR="00745BA6">
        <w:t xml:space="preserve">that </w:t>
      </w:r>
      <w:r w:rsidRPr="00604E59">
        <w:t>we have a survival of the fittest situation going on</w:t>
      </w:r>
      <w:r w:rsidRPr="00604E59" w:rsidR="00745BA6">
        <w:t>,</w:t>
      </w:r>
      <w:r w:rsidRPr="00604E59">
        <w:t xml:space="preserve"> </w:t>
      </w:r>
      <w:r w:rsidRPr="00604E59" w:rsidR="00745BA6">
        <w:t xml:space="preserve">and that </w:t>
      </w:r>
      <w:r w:rsidRPr="00604E59">
        <w:t xml:space="preserve">larger ones </w:t>
      </w:r>
      <w:r w:rsidRPr="00604E59" w:rsidR="00745BA6">
        <w:t xml:space="preserve">have </w:t>
      </w:r>
      <w:r w:rsidRPr="00604E59">
        <w:t>just about been able to cope</w:t>
      </w:r>
      <w:r w:rsidRPr="00604E59" w:rsidR="00745BA6">
        <w:t>.</w:t>
      </w:r>
      <w:r w:rsidRPr="00604E59">
        <w:t xml:space="preserve"> I would be interested in your theory.</w:t>
      </w:r>
    </w:p>
    <w:p w:rsidR="00745BA6" w:rsidRPr="00604E59" w:rsidP="00745BA6">
      <w:pPr>
        <w:pStyle w:val="Answer"/>
      </w:pPr>
      <w:sdt>
        <w:sdtPr>
          <w:alias w:val="Witness"/>
          <w:id w:val="1306356705"/>
          <w:placeholder>
            <w:docPart w:val="DefaultPlaceholder_-1854013440"/>
          </w:placeholder>
          <w:richText/>
        </w:sdtPr>
        <w:sdtContent>
          <w:r w:rsidRPr="00604E59" w:rsidR="00A8776D">
            <w:rPr>
              <w:b/>
              <w:i/>
            </w:rPr>
            <w:t>Sam Woods:</w:t>
          </w:r>
        </w:sdtContent>
      </w:sdt>
      <w:r w:rsidRPr="00604E59">
        <w:t xml:space="preserve"> Y</w:t>
      </w:r>
      <w:r w:rsidRPr="00604E59" w:rsidR="007B23F4">
        <w:t xml:space="preserve">ou are </w:t>
      </w:r>
      <w:r w:rsidRPr="00604E59" w:rsidR="007B23F4">
        <w:t>absolutely right</w:t>
      </w:r>
      <w:r w:rsidRPr="00604E59">
        <w:t xml:space="preserve">. </w:t>
      </w:r>
      <w:r w:rsidRPr="00604E59" w:rsidR="007B23F4">
        <w:t>I subscribe to your second theory</w:t>
      </w:r>
      <w:r w:rsidRPr="00604E59">
        <w:t>,</w:t>
      </w:r>
      <w:r w:rsidRPr="00604E59" w:rsidR="007B23F4">
        <w:t xml:space="preserve"> not the first</w:t>
      </w:r>
      <w:r w:rsidRPr="00604E59">
        <w:t xml:space="preserve">. </w:t>
      </w:r>
      <w:r w:rsidRPr="00604E59" w:rsidR="007B23F4">
        <w:t>I remember that discussion back in 2019</w:t>
      </w:r>
      <w:r w:rsidRPr="00604E59">
        <w:t>. I</w:t>
      </w:r>
      <w:r w:rsidRPr="00604E59" w:rsidR="007B23F4">
        <w:t xml:space="preserve">t was </w:t>
      </w:r>
      <w:r w:rsidRPr="00604E59" w:rsidR="007B23F4">
        <w:t>mainly with</w:t>
      </w:r>
      <w:r w:rsidRPr="00604E59" w:rsidR="007B23F4">
        <w:t xml:space="preserve"> Mr Streeting</w:t>
      </w:r>
      <w:r w:rsidRPr="00604E59">
        <w:t>,</w:t>
      </w:r>
      <w:r w:rsidRPr="00604E59" w:rsidR="007B23F4">
        <w:t xml:space="preserve"> </w:t>
      </w:r>
      <w:r w:rsidRPr="00604E59">
        <w:t xml:space="preserve">who has gone </w:t>
      </w:r>
      <w:r w:rsidRPr="00604E59" w:rsidR="007B23F4">
        <w:t>on to other things. For me</w:t>
      </w:r>
      <w:r w:rsidRPr="00604E59">
        <w:t>,</w:t>
      </w:r>
      <w:r w:rsidRPr="00604E59" w:rsidR="007B23F4">
        <w:t xml:space="preserve"> the pattern in this area has been the same</w:t>
      </w:r>
      <w:r w:rsidRPr="00604E59" w:rsidR="001B396E">
        <w:t xml:space="preserve"> </w:t>
      </w:r>
      <w:r w:rsidRPr="00604E59" w:rsidR="007B23F4">
        <w:t xml:space="preserve">since I started this job in </w:t>
      </w:r>
      <w:r w:rsidRPr="00604E59" w:rsidR="007B23F4">
        <w:t>2016</w:t>
      </w:r>
      <w:r w:rsidRPr="00604E59">
        <w:t>,</w:t>
      </w:r>
      <w:r w:rsidRPr="00604E59" w:rsidR="007B23F4">
        <w:t xml:space="preserve"> and</w:t>
      </w:r>
      <w:r w:rsidRPr="00604E59" w:rsidR="007B23F4">
        <w:t xml:space="preserve"> is the one that you describe</w:t>
      </w:r>
      <w:r w:rsidRPr="00604E59">
        <w:t>. W</w:t>
      </w:r>
      <w:r w:rsidRPr="00604E59" w:rsidR="007B23F4">
        <w:t>hen I started this job</w:t>
      </w:r>
      <w:r w:rsidRPr="00604E59">
        <w:t>,</w:t>
      </w:r>
      <w:r w:rsidRPr="00604E59" w:rsidR="007B23F4">
        <w:t xml:space="preserve"> there were 496 credit unions</w:t>
      </w:r>
      <w:r w:rsidRPr="00604E59">
        <w:t>.</w:t>
      </w:r>
      <w:r w:rsidRPr="00604E59" w:rsidR="007B23F4">
        <w:t xml:space="preserve"> </w:t>
      </w:r>
      <w:r w:rsidRPr="00604E59">
        <w:t>T</w:t>
      </w:r>
      <w:r w:rsidRPr="00604E59" w:rsidR="007B23F4">
        <w:t>oday</w:t>
      </w:r>
      <w:r w:rsidRPr="00604E59">
        <w:t>,</w:t>
      </w:r>
      <w:r w:rsidRPr="00604E59" w:rsidR="007B23F4">
        <w:t xml:space="preserve"> there are 358</w:t>
      </w:r>
      <w:r w:rsidRPr="00604E59">
        <w:t>. A</w:t>
      </w:r>
      <w:r w:rsidRPr="00604E59" w:rsidR="007B23F4">
        <w:t>t the same time</w:t>
      </w:r>
      <w:r w:rsidRPr="00604E59">
        <w:t>,</w:t>
      </w:r>
      <w:r w:rsidRPr="00604E59" w:rsidR="007B23F4">
        <w:t xml:space="preserve"> the value of assets in the sector has been going up</w:t>
      </w:r>
      <w:r w:rsidRPr="00604E59">
        <w:t>.</w:t>
      </w:r>
      <w:r w:rsidRPr="00604E59" w:rsidR="007B23F4">
        <w:t xml:space="preserve"> </w:t>
      </w:r>
      <w:r w:rsidRPr="00604E59">
        <w:t>S</w:t>
      </w:r>
      <w:r w:rsidRPr="00604E59" w:rsidR="007B23F4">
        <w:t xml:space="preserve">ince that discussion </w:t>
      </w:r>
      <w:r w:rsidRPr="00604E59" w:rsidR="00526C84">
        <w:t xml:space="preserve">in </w:t>
      </w:r>
      <w:r w:rsidRPr="00604E59" w:rsidR="007B23F4">
        <w:t xml:space="preserve">2020, it </w:t>
      </w:r>
      <w:r w:rsidRPr="00604E59">
        <w:t xml:space="preserve">has </w:t>
      </w:r>
      <w:r w:rsidRPr="00604E59" w:rsidR="007B23F4">
        <w:t xml:space="preserve">gone up from </w:t>
      </w:r>
      <w:r w:rsidRPr="00604E59">
        <w:t>£</w:t>
      </w:r>
      <w:r w:rsidRPr="00604E59" w:rsidR="007B23F4">
        <w:t xml:space="preserve">3.8 billion to </w:t>
      </w:r>
      <w:r w:rsidRPr="00604E59">
        <w:t>£</w:t>
      </w:r>
      <w:r w:rsidRPr="00604E59" w:rsidR="007B23F4">
        <w:t>4.6 billion</w:t>
      </w:r>
      <w:r w:rsidRPr="00604E59">
        <w:t>,</w:t>
      </w:r>
      <w:r w:rsidRPr="00604E59" w:rsidR="007B23F4">
        <w:t xml:space="preserve"> </w:t>
      </w:r>
      <w:r w:rsidRPr="00604E59">
        <w:t>s</w:t>
      </w:r>
      <w:r w:rsidRPr="00604E59" w:rsidR="007B23F4">
        <w:t>o you are seeing a consolidation.</w:t>
      </w:r>
    </w:p>
    <w:p w:rsidR="007B23F4" w:rsidRPr="00604E59" w:rsidP="00745BA6">
      <w:pPr>
        <w:pStyle w:val="Answer"/>
      </w:pPr>
      <w:r w:rsidRPr="00604E59">
        <w:t xml:space="preserve">We do regard that as a natural phenomenon because of some of the fixed costs that </w:t>
      </w:r>
      <w:r w:rsidRPr="00604E59">
        <w:t>are involved in</w:t>
      </w:r>
      <w:r w:rsidRPr="00604E59">
        <w:t xml:space="preserve"> operating even these very small operations.</w:t>
      </w:r>
      <w:r w:rsidRPr="00604E59" w:rsidR="00745BA6">
        <w:t xml:space="preserve"> </w:t>
      </w:r>
      <w:r w:rsidRPr="00604E59">
        <w:t xml:space="preserve">The only caveat </w:t>
      </w:r>
      <w:r w:rsidRPr="00604E59" w:rsidR="00745BA6">
        <w:t xml:space="preserve">that </w:t>
      </w:r>
      <w:r w:rsidRPr="00604E59">
        <w:t xml:space="preserve">I would make is that being big is </w:t>
      </w:r>
      <w:r w:rsidRPr="00604E59">
        <w:t>definitely not</w:t>
      </w:r>
      <w:r w:rsidRPr="00604E59">
        <w:t xml:space="preserve"> a guarantee that you will survive. I wrote to the </w:t>
      </w:r>
      <w:r w:rsidRPr="00604E59" w:rsidR="00745BA6">
        <w:t>C</w:t>
      </w:r>
      <w:r w:rsidRPr="00604E59">
        <w:t xml:space="preserve">hair in her constituency role on </w:t>
      </w:r>
      <w:r w:rsidRPr="00604E59" w:rsidR="00745BA6">
        <w:t xml:space="preserve">22 </w:t>
      </w:r>
      <w:r w:rsidRPr="00604E59">
        <w:t>January about the closure of the London Community Credit Union. That was a large union</w:t>
      </w:r>
      <w:r w:rsidRPr="00604E59" w:rsidR="00745BA6">
        <w:t xml:space="preserve">, with </w:t>
      </w:r>
      <w:r w:rsidRPr="00604E59">
        <w:t>22,000 members</w:t>
      </w:r>
      <w:r w:rsidRPr="00604E59" w:rsidR="00745BA6">
        <w:t xml:space="preserve"> and assets of</w:t>
      </w:r>
      <w:r w:rsidRPr="00604E59">
        <w:t xml:space="preserve"> </w:t>
      </w:r>
      <w:r w:rsidRPr="00604E59" w:rsidR="00745BA6">
        <w:t>£</w:t>
      </w:r>
      <w:r w:rsidRPr="00604E59">
        <w:t xml:space="preserve">16 million. We had Dial-A-Cab quite recently as well. </w:t>
      </w:r>
      <w:r w:rsidRPr="00604E59" w:rsidR="00745BA6">
        <w:t>I</w:t>
      </w:r>
      <w:r w:rsidRPr="00604E59">
        <w:t>t is the case that we are seeing that consolidation</w:t>
      </w:r>
      <w:r w:rsidRPr="00604E59" w:rsidR="00526C84">
        <w:t>,</w:t>
      </w:r>
      <w:r w:rsidRPr="00604E59">
        <w:t xml:space="preserve"> </w:t>
      </w:r>
      <w:r w:rsidRPr="00604E59" w:rsidR="00526C84">
        <w:t xml:space="preserve">which </w:t>
      </w:r>
      <w:r w:rsidRPr="00604E59">
        <w:t>broadly seems like a good thing to occur.</w:t>
      </w:r>
    </w:p>
    <w:p w:rsidR="007B23F4" w:rsidRPr="00604E59" w:rsidP="00745BA6">
      <w:pPr>
        <w:pStyle w:val="Answer"/>
      </w:pPr>
      <w:sdt>
        <w:sdtPr>
          <w:alias w:val="Witness"/>
          <w:id w:val="-1750575570"/>
          <w:placeholder>
            <w:docPart w:val="DefaultPlaceholder_-1854013440"/>
          </w:placeholder>
          <w:richText/>
        </w:sdtPr>
        <w:sdtContent>
          <w:r w:rsidRPr="00604E59" w:rsidR="00A8776D">
            <w:rPr>
              <w:b/>
              <w:i/>
            </w:rPr>
            <w:t>David Bailey:</w:t>
          </w:r>
        </w:sdtContent>
      </w:sdt>
      <w:r w:rsidRPr="00604E59" w:rsidR="00745BA6">
        <w:t xml:space="preserve"> If I could just add </w:t>
      </w:r>
      <w:r w:rsidRPr="00604E59">
        <w:t>one thing</w:t>
      </w:r>
      <w:r w:rsidRPr="00604E59" w:rsidR="00745BA6">
        <w:t>,</w:t>
      </w:r>
      <w:r w:rsidRPr="00604E59">
        <w:t xml:space="preserve"> I used to run the area of the </w:t>
      </w:r>
      <w:r w:rsidRPr="00604E59" w:rsidR="00745BA6">
        <w:t>B</w:t>
      </w:r>
      <w:r w:rsidRPr="00604E59">
        <w:t>ank that supervise</w:t>
      </w:r>
      <w:r w:rsidRPr="00604E59" w:rsidR="00745BA6">
        <w:t>s</w:t>
      </w:r>
      <w:r w:rsidRPr="00604E59">
        <w:t xml:space="preserve"> UK banks</w:t>
      </w:r>
      <w:r w:rsidRPr="00604E59" w:rsidR="00745BA6">
        <w:t>,</w:t>
      </w:r>
      <w:r w:rsidRPr="00604E59">
        <w:t xml:space="preserve"> including credit unions. We do recognise that they provide </w:t>
      </w:r>
      <w:r w:rsidRPr="00604E59">
        <w:t>a really important</w:t>
      </w:r>
      <w:r w:rsidRPr="00604E59">
        <w:t xml:space="preserve"> service within the UK, often servicing communities and sectors that otherwise cannot access finance in the same way as others might. </w:t>
      </w:r>
      <w:r w:rsidRPr="00604E59" w:rsidR="00745BA6">
        <w:t>T</w:t>
      </w:r>
      <w:r w:rsidRPr="00604E59">
        <w:t>herefore</w:t>
      </w:r>
      <w:r w:rsidRPr="00604E59" w:rsidR="00745BA6">
        <w:t>,</w:t>
      </w:r>
      <w:r w:rsidRPr="00604E59">
        <w:t xml:space="preserve"> we do apply very specialist supervision</w:t>
      </w:r>
      <w:r w:rsidRPr="00604E59" w:rsidR="00745BA6">
        <w:t xml:space="preserve"> and rules</w:t>
      </w:r>
      <w:r w:rsidRPr="00604E59">
        <w:t>, deliberately targeted to the credit union sector</w:t>
      </w:r>
      <w:r w:rsidR="001F75C8">
        <w:t>,</w:t>
      </w:r>
      <w:r w:rsidRPr="00604E59">
        <w:t xml:space="preserve"> to support them.</w:t>
      </w:r>
    </w:p>
    <w:p w:rsidR="007B23F4" w:rsidRPr="00604E59" w:rsidP="00745BA6">
      <w:pPr>
        <w:pStyle w:val="Question"/>
      </w:pPr>
      <w:sdt>
        <w:sdtPr>
          <w:alias w:val="Member"/>
          <w:tag w:val="&lt;Member mnisId='5257' dodsId='133717'&gt;"/>
          <w:id w:val="1498307371"/>
          <w:placeholder>
            <w:docPart w:val="DefaultPlaceholder_-1854013440"/>
          </w:placeholder>
          <w:richText/>
        </w:sdtPr>
        <w:sdtContent>
          <w:r w:rsidRPr="00604E59" w:rsidR="00745BA6">
            <w:rPr>
              <w:b/>
            </w:rPr>
            <w:t>Rachel Blake:</w:t>
          </w:r>
        </w:sdtContent>
      </w:sdt>
      <w:r w:rsidRPr="00604E59" w:rsidR="00745BA6">
        <w:t xml:space="preserve"> </w:t>
      </w:r>
      <w:r w:rsidRPr="00604E59">
        <w:t>I declare an interest as a member of that recently failed one</w:t>
      </w:r>
      <w:r w:rsidRPr="00604E59" w:rsidR="00745BA6">
        <w:t>,</w:t>
      </w:r>
      <w:r w:rsidRPr="00604E59">
        <w:t xml:space="preserve"> </w:t>
      </w:r>
      <w:r w:rsidRPr="00604E59" w:rsidR="00745BA6">
        <w:t>as are</w:t>
      </w:r>
      <w:r w:rsidRPr="00604E59">
        <w:t xml:space="preserve"> </w:t>
      </w:r>
      <w:r w:rsidRPr="00604E59">
        <w:t>some</w:t>
      </w:r>
      <w:r w:rsidRPr="00604E59">
        <w:t xml:space="preserve"> other family members. </w:t>
      </w:r>
      <w:r w:rsidRPr="00604E59" w:rsidR="00745BA6">
        <w:t>W</w:t>
      </w:r>
      <w:r w:rsidRPr="00604E59">
        <w:t>hat is your understanding of the impact of simplified capital requirements that have developed since 2019? Do they have a part to play?</w:t>
      </w:r>
    </w:p>
    <w:p w:rsidR="00745BA6" w:rsidRPr="00604E59" w:rsidP="00745BA6">
      <w:pPr>
        <w:pStyle w:val="Answer"/>
      </w:pPr>
      <w:sdt>
        <w:sdtPr>
          <w:alias w:val="Witness"/>
          <w:id w:val="-836461391"/>
          <w:placeholder>
            <w:docPart w:val="DefaultPlaceholder_-1854013440"/>
          </w:placeholder>
          <w:richText/>
        </w:sdtPr>
        <w:sdtContent>
          <w:r w:rsidRPr="00604E59" w:rsidR="00A8776D">
            <w:rPr>
              <w:b/>
              <w:i/>
            </w:rPr>
            <w:t>Sam Woods:</w:t>
          </w:r>
        </w:sdtContent>
      </w:sdt>
      <w:r w:rsidRPr="00604E59">
        <w:t xml:space="preserve"> T</w:t>
      </w:r>
      <w:r w:rsidRPr="00604E59" w:rsidR="007B23F4">
        <w:t xml:space="preserve">hey have been helpful. </w:t>
      </w:r>
      <w:r w:rsidR="00AB3470">
        <w:t>W</w:t>
      </w:r>
      <w:r w:rsidRPr="00604E59" w:rsidR="007B23F4">
        <w:t xml:space="preserve">e removed a whole bunch of tricky little thresholds </w:t>
      </w:r>
      <w:r w:rsidRPr="00604E59">
        <w:t xml:space="preserve">that </w:t>
      </w:r>
      <w:r w:rsidRPr="00604E59" w:rsidR="007B23F4">
        <w:t>credit unions had to keep an eye on</w:t>
      </w:r>
      <w:r w:rsidRPr="00604E59">
        <w:t>,</w:t>
      </w:r>
      <w:r w:rsidRPr="00604E59" w:rsidR="007B23F4">
        <w:t xml:space="preserve"> and just simplified it to be total assets. </w:t>
      </w:r>
      <w:r w:rsidRPr="00604E59">
        <w:t>A</w:t>
      </w:r>
      <w:r w:rsidRPr="00604E59" w:rsidR="007B23F4">
        <w:t>s you go up</w:t>
      </w:r>
      <w:r w:rsidRPr="00604E59">
        <w:t>,</w:t>
      </w:r>
      <w:r w:rsidRPr="00604E59" w:rsidR="007B23F4">
        <w:t xml:space="preserve"> your capital requirement gets higher. </w:t>
      </w:r>
      <w:r w:rsidRPr="00604E59">
        <w:t>W</w:t>
      </w:r>
      <w:r w:rsidRPr="00604E59" w:rsidR="007B23F4">
        <w:t xml:space="preserve">e also moved it for credit unions above </w:t>
      </w:r>
      <w:r w:rsidRPr="00604E59">
        <w:t>£</w:t>
      </w:r>
      <w:r w:rsidRPr="00604E59" w:rsidR="007B23F4">
        <w:t>10 million to more of an income tax</w:t>
      </w:r>
      <w:r w:rsidRPr="00604E59">
        <w:t>-</w:t>
      </w:r>
      <w:r w:rsidRPr="00604E59" w:rsidR="007B23F4">
        <w:t xml:space="preserve">type approach. </w:t>
      </w:r>
      <w:r w:rsidRPr="00604E59">
        <w:t>T</w:t>
      </w:r>
      <w:r w:rsidRPr="00604E59" w:rsidR="007B23F4">
        <w:t xml:space="preserve">here was a cliff edge where you would get to a certain size and suddenly </w:t>
      </w:r>
      <w:r w:rsidRPr="00604E59">
        <w:t xml:space="preserve">get </w:t>
      </w:r>
      <w:r w:rsidRPr="00604E59" w:rsidR="007B23F4">
        <w:t>a bigger capital requirement on your whole asset base</w:t>
      </w:r>
      <w:r w:rsidRPr="00604E59">
        <w:t>,</w:t>
      </w:r>
      <w:r w:rsidRPr="00604E59" w:rsidR="007B23F4">
        <w:t xml:space="preserve"> </w:t>
      </w:r>
      <w:r w:rsidRPr="00604E59">
        <w:t xml:space="preserve">which </w:t>
      </w:r>
      <w:r w:rsidRPr="00604E59" w:rsidR="007B23F4">
        <w:t>was off-putting</w:t>
      </w:r>
      <w:r w:rsidRPr="00604E59">
        <w:t>, so t</w:t>
      </w:r>
      <w:r w:rsidRPr="00604E59" w:rsidR="007B23F4">
        <w:t>hat has enabled those larger credit unions to grow with more confidence.</w:t>
      </w:r>
    </w:p>
    <w:p w:rsidR="007B23F4" w:rsidRPr="00604E59" w:rsidP="00745BA6">
      <w:pPr>
        <w:pStyle w:val="Answer"/>
      </w:pPr>
      <w:r w:rsidRPr="00604E59">
        <w:t>T</w:t>
      </w:r>
      <w:r w:rsidRPr="00604E59">
        <w:t>he capital levels in the sector have</w:t>
      </w:r>
      <w:r w:rsidRPr="00604E59" w:rsidR="001B396E">
        <w:t xml:space="preserve"> </w:t>
      </w:r>
      <w:r w:rsidRPr="00604E59">
        <w:t>been flattish throughout, which</w:t>
      </w:r>
      <w:r w:rsidRPr="00604E59" w:rsidR="001B396E">
        <w:t xml:space="preserve"> </w:t>
      </w:r>
      <w:r w:rsidRPr="00604E59">
        <w:t>was our intention</w:t>
      </w:r>
      <w:r w:rsidRPr="00604E59">
        <w:t>.</w:t>
      </w:r>
      <w:r w:rsidRPr="00604E59">
        <w:t xml:space="preserve"> </w:t>
      </w:r>
      <w:r w:rsidRPr="00604E59">
        <w:t>T</w:t>
      </w:r>
      <w:r w:rsidRPr="00604E59">
        <w:t xml:space="preserve">hose have </w:t>
      </w:r>
      <w:r w:rsidRPr="00604E59">
        <w:t xml:space="preserve">not </w:t>
      </w:r>
      <w:r w:rsidRPr="00604E59">
        <w:t xml:space="preserve">gone up or down. </w:t>
      </w:r>
      <w:r w:rsidRPr="00604E59">
        <w:t xml:space="preserve">As </w:t>
      </w:r>
      <w:r w:rsidRPr="00604E59">
        <w:t>I say, big</w:t>
      </w:r>
      <w:r w:rsidRPr="00604E59" w:rsidR="00604E59">
        <w:t xml:space="preserve"> credit unions as well as small ones can have problems</w:t>
      </w:r>
      <w:r w:rsidRPr="00604E59">
        <w:t>, b</w:t>
      </w:r>
      <w:r w:rsidRPr="00604E59">
        <w:t>ut we are seeing that consolidation and it may be that our regime is</w:t>
      </w:r>
      <w:r w:rsidRPr="00604E59">
        <w:t>, I hope,</w:t>
      </w:r>
      <w:r w:rsidRPr="00604E59">
        <w:t xml:space="preserve"> playing a</w:t>
      </w:r>
      <w:r w:rsidRPr="00604E59" w:rsidR="001B396E">
        <w:t xml:space="preserve"> </w:t>
      </w:r>
      <w:r w:rsidRPr="00604E59">
        <w:t xml:space="preserve">helpful supporting role </w:t>
      </w:r>
      <w:r w:rsidRPr="00604E59">
        <w:t>in that</w:t>
      </w:r>
      <w:r w:rsidRPr="00604E59">
        <w:t>.</w:t>
      </w:r>
    </w:p>
    <w:p w:rsidR="007B23F4" w:rsidRPr="00604E59" w:rsidP="00745BA6">
      <w:pPr>
        <w:pStyle w:val="Question"/>
      </w:pPr>
      <w:sdt>
        <w:sdtPr>
          <w:alias w:val="Member"/>
          <w:tag w:val="&lt;Member mnisId='5257' dodsId='133717'&gt;"/>
          <w:id w:val="-1028028417"/>
          <w:placeholder>
            <w:docPart w:val="DefaultPlaceholder_-1854013440"/>
          </w:placeholder>
          <w:richText/>
        </w:sdtPr>
        <w:sdtContent>
          <w:r w:rsidRPr="00604E59" w:rsidR="00745BA6">
            <w:rPr>
              <w:b/>
            </w:rPr>
            <w:t>Rachel Blake:</w:t>
          </w:r>
        </w:sdtContent>
      </w:sdt>
      <w:r w:rsidRPr="00604E59" w:rsidR="00745BA6">
        <w:t xml:space="preserve"> G</w:t>
      </w:r>
      <w:r w:rsidRPr="00604E59">
        <w:t>iven what you have said about what it will take for credit unions to survive</w:t>
      </w:r>
      <w:r w:rsidRPr="00604E59" w:rsidR="00745BA6">
        <w:t>,</w:t>
      </w:r>
      <w:r w:rsidRPr="00604E59">
        <w:t xml:space="preserve"> and their capital requirements, what do you see in terms of the current market and environment for them to still be an available product or type of firm for consumers to go to?</w:t>
      </w:r>
    </w:p>
    <w:p w:rsidR="00526C84" w:rsidRPr="00604E59" w:rsidP="00745BA6">
      <w:pPr>
        <w:pStyle w:val="Answer"/>
      </w:pPr>
      <w:sdt>
        <w:sdtPr>
          <w:alias w:val="Witness"/>
          <w:id w:val="-1008367252"/>
          <w:placeholder>
            <w:docPart w:val="DefaultPlaceholder_-1854013440"/>
          </w:placeholder>
          <w:richText/>
        </w:sdtPr>
        <w:sdtContent>
          <w:r w:rsidRPr="00604E59" w:rsidR="00A8776D">
            <w:rPr>
              <w:b/>
              <w:i/>
            </w:rPr>
            <w:t>Sam Woods:</w:t>
          </w:r>
        </w:sdtContent>
      </w:sdt>
      <w:r w:rsidRPr="00604E59" w:rsidR="00745BA6">
        <w:t xml:space="preserve"> </w:t>
      </w:r>
      <w:r w:rsidRPr="00604E59" w:rsidR="007B23F4">
        <w:t xml:space="preserve">I see the sector continuing to grow </w:t>
      </w:r>
      <w:r w:rsidRPr="00604E59">
        <w:t>i</w:t>
      </w:r>
      <w:r w:rsidRPr="00604E59" w:rsidR="007B23F4">
        <w:t xml:space="preserve">n absolute size while consolidating. That suggests to me that there is a good future for the sector. We have committed to go back to the </w:t>
      </w:r>
      <w:r w:rsidRPr="00604E59" w:rsidR="00745BA6">
        <w:t>G</w:t>
      </w:r>
      <w:r w:rsidRPr="00604E59" w:rsidR="007B23F4">
        <w:t>overnment with a report on mutuals by the end of the year</w:t>
      </w:r>
      <w:r w:rsidRPr="00604E59" w:rsidR="00745BA6">
        <w:t>,</w:t>
      </w:r>
      <w:r w:rsidRPr="00604E59" w:rsidR="007B23F4">
        <w:t xml:space="preserve"> and credit unions </w:t>
      </w:r>
      <w:r w:rsidRPr="00604E59" w:rsidR="00745BA6">
        <w:t xml:space="preserve">are </w:t>
      </w:r>
      <w:r w:rsidRPr="00604E59" w:rsidR="007B23F4">
        <w:t>a very important</w:t>
      </w:r>
      <w:r w:rsidRPr="00604E59" w:rsidR="007B23F4">
        <w:t xml:space="preserve"> part of that.</w:t>
      </w:r>
    </w:p>
    <w:p w:rsidR="007B23F4" w:rsidRPr="00604E59" w:rsidP="00745BA6">
      <w:pPr>
        <w:pStyle w:val="Answer"/>
      </w:pPr>
      <w:r w:rsidRPr="00604E59">
        <w:t>T</w:t>
      </w:r>
      <w:r w:rsidRPr="00604E59">
        <w:t xml:space="preserve">here is </w:t>
      </w:r>
      <w:r w:rsidRPr="00604E59">
        <w:t xml:space="preserve">also </w:t>
      </w:r>
      <w:r w:rsidRPr="00604E59">
        <w:t xml:space="preserve">an issue around something called credit union service organisations, which </w:t>
      </w:r>
      <w:r w:rsidRPr="00604E59" w:rsidR="00D8325A">
        <w:t xml:space="preserve">is </w:t>
      </w:r>
      <w:r w:rsidRPr="00604E59">
        <w:t xml:space="preserve">where credit unions typically get together to try to share a service of some kind. </w:t>
      </w:r>
      <w:r w:rsidRPr="00604E59">
        <w:t>At the moment</w:t>
      </w:r>
      <w:r w:rsidRPr="00604E59" w:rsidR="00D8325A">
        <w:t>,</w:t>
      </w:r>
      <w:r w:rsidRPr="00604E59">
        <w:t xml:space="preserve"> it is not entirely clear in our rules whether that is allowed. We are going to consult shortly to make it clear that </w:t>
      </w:r>
      <w:r w:rsidRPr="00604E59" w:rsidR="00D8325A">
        <w:t xml:space="preserve">it </w:t>
      </w:r>
      <w:r w:rsidRPr="00604E59">
        <w:t>is allowed</w:t>
      </w:r>
      <w:r w:rsidRPr="00604E59">
        <w:t xml:space="preserve">. </w:t>
      </w:r>
      <w:r w:rsidRPr="00604E59" w:rsidR="00D8325A">
        <w:t>We a</w:t>
      </w:r>
      <w:r w:rsidRPr="00604E59">
        <w:t>lso need to be careful around those arrangements</w:t>
      </w:r>
      <w:r w:rsidRPr="00604E59" w:rsidR="00D8325A">
        <w:t>,</w:t>
      </w:r>
      <w:r w:rsidRPr="00604E59">
        <w:t xml:space="preserve"> because they can </w:t>
      </w:r>
      <w:r w:rsidRPr="00604E59" w:rsidR="00D8325A">
        <w:t xml:space="preserve">sometimes </w:t>
      </w:r>
      <w:r w:rsidRPr="00604E59">
        <w:t xml:space="preserve">leave a big hole in the balance sheet of </w:t>
      </w:r>
      <w:r w:rsidRPr="00604E59" w:rsidR="00D8325A">
        <w:t xml:space="preserve">a </w:t>
      </w:r>
      <w:r w:rsidRPr="00604E59">
        <w:t xml:space="preserve">credit union if the service provider has a problem. </w:t>
      </w:r>
      <w:r w:rsidRPr="00604E59" w:rsidR="00D8325A">
        <w:t>T</w:t>
      </w:r>
      <w:r w:rsidRPr="00604E59">
        <w:t>hat is the way that I would see it</w:t>
      </w:r>
      <w:r w:rsidRPr="00604E59" w:rsidR="00D8325A">
        <w:t>,</w:t>
      </w:r>
      <w:r w:rsidRPr="00604E59">
        <w:t xml:space="preserve"> </w:t>
      </w:r>
      <w:r w:rsidRPr="00604E59" w:rsidR="00A8776D">
        <w:t>but</w:t>
      </w:r>
      <w:r w:rsidRPr="00604E59" w:rsidR="00D8325A">
        <w:t xml:space="preserve"> </w:t>
      </w:r>
      <w:r w:rsidRPr="00604E59">
        <w:t>I do not know if either of my colleagues want</w:t>
      </w:r>
      <w:r w:rsidR="003A10DC">
        <w:t>s</w:t>
      </w:r>
      <w:r w:rsidRPr="00604E59">
        <w:t xml:space="preserve"> to add to that at all.</w:t>
      </w:r>
    </w:p>
    <w:p w:rsidR="007B23F4" w:rsidRPr="00604E59" w:rsidP="00D8325A">
      <w:pPr>
        <w:pStyle w:val="Answer"/>
      </w:pPr>
      <w:sdt>
        <w:sdtPr>
          <w:alias w:val="Witness"/>
          <w:id w:val="-2065631969"/>
          <w:placeholder>
            <w:docPart w:val="DefaultPlaceholder_-1854013440"/>
          </w:placeholder>
          <w:richText/>
        </w:sdtPr>
        <w:sdtContent>
          <w:r w:rsidRPr="00604E59" w:rsidR="00A8776D">
            <w:rPr>
              <w:b/>
              <w:i/>
            </w:rPr>
            <w:t>Tanya Castell:</w:t>
          </w:r>
        </w:sdtContent>
      </w:sdt>
      <w:r w:rsidRPr="00604E59" w:rsidR="00D8325A">
        <w:t xml:space="preserve"> I</w:t>
      </w:r>
      <w:r w:rsidRPr="00604E59">
        <w:t xml:space="preserve">n places </w:t>
      </w:r>
      <w:r w:rsidRPr="00604E59" w:rsidR="00D8325A">
        <w:t xml:space="preserve">such as </w:t>
      </w:r>
      <w:r w:rsidRPr="00604E59">
        <w:t>Germany</w:t>
      </w:r>
      <w:r w:rsidRPr="00604E59" w:rsidR="00D8325A">
        <w:t>,</w:t>
      </w:r>
      <w:r w:rsidRPr="00604E59">
        <w:t xml:space="preserve"> credit unions often have service providers as a way of sharing the costs out to help the credit unions.</w:t>
      </w:r>
      <w:r w:rsidRPr="00604E59" w:rsidR="001B396E">
        <w:t xml:space="preserve"> </w:t>
      </w:r>
      <w:r w:rsidRPr="00604E59" w:rsidR="00D8325A">
        <w:t>T</w:t>
      </w:r>
      <w:r w:rsidRPr="00604E59">
        <w:t>hat can be a challenge otherwise as they get bigger.</w:t>
      </w:r>
    </w:p>
    <w:p w:rsidR="007B23F4" w:rsidRPr="00604E59" w:rsidP="00D8325A">
      <w:pPr>
        <w:pStyle w:val="Question"/>
      </w:pPr>
      <w:sdt>
        <w:sdtPr>
          <w:alias w:val="Member"/>
          <w:tag w:val="&lt;Member mnisId='1524' dodsId='35914'&gt;"/>
          <w:id w:val="-1968493167"/>
          <w:placeholder>
            <w:docPart w:val="DefaultPlaceholder_-1854013440"/>
          </w:placeholder>
          <w:richText/>
        </w:sdtPr>
        <w:sdtContent>
          <w:r w:rsidRPr="00604E59" w:rsidR="00D8325A">
            <w:rPr>
              <w:b/>
            </w:rPr>
            <w:t>Chair:</w:t>
          </w:r>
        </w:sdtContent>
      </w:sdt>
      <w:r w:rsidRPr="00604E59" w:rsidR="00D8325A">
        <w:t xml:space="preserve"> One </w:t>
      </w:r>
      <w:r w:rsidRPr="00604E59">
        <w:t xml:space="preserve">of the things that </w:t>
      </w:r>
      <w:r w:rsidRPr="00604E59" w:rsidR="00D8325A">
        <w:t xml:space="preserve">is </w:t>
      </w:r>
      <w:r w:rsidRPr="00604E59">
        <w:t xml:space="preserve">being discussed in </w:t>
      </w:r>
      <w:r w:rsidRPr="00604E59" w:rsidR="00D8325A">
        <w:t>G</w:t>
      </w:r>
      <w:r w:rsidRPr="00604E59">
        <w:t xml:space="preserve">overnment </w:t>
      </w:r>
      <w:r w:rsidRPr="00604E59">
        <w:t xml:space="preserve">at the </w:t>
      </w:r>
      <w:r w:rsidRPr="00604E59" w:rsidR="00D8325A">
        <w:t>moment</w:t>
      </w:r>
      <w:r w:rsidRPr="00604E59" w:rsidR="00D8325A">
        <w:t>—we had the M</w:t>
      </w:r>
      <w:r w:rsidRPr="00604E59">
        <w:t>inister in front of us last week</w:t>
      </w:r>
      <w:r w:rsidRPr="00604E59" w:rsidR="00D8325A">
        <w:t>—</w:t>
      </w:r>
      <w:r w:rsidRPr="00604E59">
        <w:t>is</w:t>
      </w:r>
      <w:r w:rsidRPr="00604E59" w:rsidR="00D8325A">
        <w:t xml:space="preserve"> </w:t>
      </w:r>
      <w:r w:rsidRPr="00604E59">
        <w:t>the ISA regime</w:t>
      </w:r>
      <w:r w:rsidRPr="00604E59" w:rsidR="00D8325A">
        <w:t xml:space="preserve">. There is </w:t>
      </w:r>
      <w:r w:rsidRPr="00604E59">
        <w:t xml:space="preserve">a lot of swirling speculation </w:t>
      </w:r>
      <w:r w:rsidRPr="00604E59" w:rsidR="00D8325A">
        <w:t xml:space="preserve">about </w:t>
      </w:r>
      <w:r w:rsidRPr="00604E59">
        <w:t xml:space="preserve">whether the cash ISA limit will be dropped from the current </w:t>
      </w:r>
      <w:r w:rsidRPr="00604E59" w:rsidR="00D8325A">
        <w:t>£</w:t>
      </w:r>
      <w:r w:rsidRPr="00604E59">
        <w:t xml:space="preserve">20,000 </w:t>
      </w:r>
      <w:r w:rsidRPr="00604E59">
        <w:t>in order</w:t>
      </w:r>
      <w:r w:rsidRPr="00604E59" w:rsidR="00D8325A">
        <w:t xml:space="preserve"> to</w:t>
      </w:r>
      <w:r w:rsidRPr="00604E59">
        <w:t xml:space="preserve">, </w:t>
      </w:r>
      <w:r w:rsidRPr="00604E59" w:rsidR="00D8325A">
        <w:t>as M</w:t>
      </w:r>
      <w:r w:rsidRPr="00604E59">
        <w:t>inisters have said</w:t>
      </w:r>
      <w:r w:rsidRPr="00604E59" w:rsidR="00D8325A">
        <w:t>,</w:t>
      </w:r>
      <w:r w:rsidRPr="00604E59">
        <w:t xml:space="preserve"> encourage people to put money into stocks and share</w:t>
      </w:r>
      <w:r w:rsidRPr="00604E59" w:rsidR="00D8325A">
        <w:t>s</w:t>
      </w:r>
      <w:r w:rsidRPr="00604E59">
        <w:t xml:space="preserve"> </w:t>
      </w:r>
      <w:r w:rsidRPr="00604E59" w:rsidR="00D8325A">
        <w:t xml:space="preserve">ISAs </w:t>
      </w:r>
      <w:r w:rsidRPr="00604E59">
        <w:t xml:space="preserve">instead. </w:t>
      </w:r>
      <w:r w:rsidRPr="00604E59" w:rsidR="00D8325A">
        <w:t>T</w:t>
      </w:r>
      <w:r w:rsidRPr="00604E59">
        <w:t>he building society sector has come back and said</w:t>
      </w:r>
      <w:r w:rsidRPr="00604E59" w:rsidR="00D8325A">
        <w:t>,</w:t>
      </w:r>
      <w:r w:rsidRPr="00604E59">
        <w:t xml:space="preserve"> </w:t>
      </w:r>
      <w:r w:rsidRPr="00604E59" w:rsidR="00D8325A">
        <w:t>“H</w:t>
      </w:r>
      <w:r w:rsidRPr="00604E59">
        <w:t>ang on</w:t>
      </w:r>
      <w:r w:rsidR="003D5325">
        <w:t>,</w:t>
      </w:r>
      <w:r w:rsidRPr="00604E59" w:rsidR="00D8325A">
        <w:t xml:space="preserve"> </w:t>
      </w:r>
      <w:r w:rsidR="003D5325">
        <w:t>w</w:t>
      </w:r>
      <w:r w:rsidRPr="00604E59">
        <w:t>e need this capital to lend for mortgages</w:t>
      </w:r>
      <w:r w:rsidR="003D5325">
        <w:t>.</w:t>
      </w:r>
      <w:r w:rsidRPr="00604E59" w:rsidR="00D8325A">
        <w:t>”</w:t>
      </w:r>
      <w:r w:rsidRPr="00604E59">
        <w:t xml:space="preserve"> Are you watching this? </w:t>
      </w:r>
      <w:r w:rsidRPr="00604E59" w:rsidR="00D8325A">
        <w:t xml:space="preserve">Do you have </w:t>
      </w:r>
      <w:r w:rsidRPr="00604E59">
        <w:t>any opinions on that debate?</w:t>
      </w:r>
    </w:p>
    <w:p w:rsidR="007B23F4" w:rsidRPr="00604E59" w:rsidP="00D8325A">
      <w:pPr>
        <w:pStyle w:val="Answer"/>
      </w:pPr>
      <w:sdt>
        <w:sdtPr>
          <w:alias w:val="Witness"/>
          <w:id w:val="-1481999984"/>
          <w:placeholder>
            <w:docPart w:val="DefaultPlaceholder_-1854013440"/>
          </w:placeholder>
          <w:richText/>
        </w:sdtPr>
        <w:sdtContent>
          <w:r w:rsidRPr="00604E59" w:rsidR="00A8776D">
            <w:rPr>
              <w:b/>
              <w:i/>
            </w:rPr>
            <w:t>Sam Woods:</w:t>
          </w:r>
        </w:sdtContent>
      </w:sdt>
      <w:r w:rsidRPr="00604E59" w:rsidR="00D8325A">
        <w:t xml:space="preserve"> W</w:t>
      </w:r>
      <w:r w:rsidRPr="00604E59">
        <w:t>e have been engaged in that debate</w:t>
      </w:r>
      <w:r w:rsidRPr="00604E59" w:rsidR="00D8325A">
        <w:t>. I</w:t>
      </w:r>
      <w:r w:rsidRPr="00604E59">
        <w:t>t is</w:t>
      </w:r>
      <w:r w:rsidRPr="00604E59" w:rsidR="001B396E">
        <w:t xml:space="preserve"> </w:t>
      </w:r>
      <w:r w:rsidRPr="00604E59">
        <w:t xml:space="preserve">for </w:t>
      </w:r>
      <w:r w:rsidRPr="00604E59" w:rsidR="00D8325A">
        <w:t>G</w:t>
      </w:r>
      <w:r w:rsidRPr="00604E59">
        <w:t xml:space="preserve">overnment to lead. </w:t>
      </w:r>
      <w:r w:rsidRPr="00604E59" w:rsidR="00D8325A">
        <w:t>O</w:t>
      </w:r>
      <w:r w:rsidRPr="00604E59">
        <w:t>ur job is to advise on any safety and soundness aspect</w:t>
      </w:r>
      <w:r w:rsidRPr="00604E59" w:rsidR="00D8325A">
        <w:t>.</w:t>
      </w:r>
      <w:r w:rsidRPr="00604E59">
        <w:t xml:space="preserve"> </w:t>
      </w:r>
      <w:r w:rsidRPr="00604E59" w:rsidR="00D8325A">
        <w:t>T</w:t>
      </w:r>
      <w:r w:rsidRPr="00604E59">
        <w:t xml:space="preserve">he advice </w:t>
      </w:r>
      <w:r w:rsidRPr="00604E59" w:rsidR="00D8325A">
        <w:t xml:space="preserve">that </w:t>
      </w:r>
      <w:r w:rsidRPr="00604E59">
        <w:t xml:space="preserve">we have given is that </w:t>
      </w:r>
      <w:r w:rsidRPr="00604E59" w:rsidR="00D8325A">
        <w:t xml:space="preserve">very </w:t>
      </w:r>
      <w:r w:rsidRPr="00604E59">
        <w:t xml:space="preserve">sudden and </w:t>
      </w:r>
      <w:r w:rsidRPr="00604E59">
        <w:t>big changes</w:t>
      </w:r>
      <w:r w:rsidRPr="00604E59">
        <w:t xml:space="preserve"> could cause an issue</w:t>
      </w:r>
      <w:r w:rsidRPr="00604E59" w:rsidR="00D8325A">
        <w:t>,</w:t>
      </w:r>
      <w:r w:rsidRPr="00604E59">
        <w:t xml:space="preserve"> particularly </w:t>
      </w:r>
      <w:r w:rsidRPr="00604E59" w:rsidR="00D8325A">
        <w:t xml:space="preserve">at a </w:t>
      </w:r>
      <w:r w:rsidRPr="00604E59">
        <w:t xml:space="preserve">time </w:t>
      </w:r>
      <w:r w:rsidRPr="00604E59" w:rsidR="00D8325A">
        <w:t xml:space="preserve">when </w:t>
      </w:r>
      <w:r w:rsidRPr="00604E59">
        <w:t xml:space="preserve">we are withdrawing a certain form of funding called TFSME from the market. </w:t>
      </w:r>
      <w:r w:rsidRPr="00604E59" w:rsidR="00D8325A">
        <w:t>T</w:t>
      </w:r>
      <w:r w:rsidRPr="00604E59">
        <w:t xml:space="preserve">he more gradual changes </w:t>
      </w:r>
      <w:r w:rsidRPr="00604E59" w:rsidR="00D8325A">
        <w:t xml:space="preserve">should </w:t>
      </w:r>
      <w:r w:rsidRPr="00604E59">
        <w:t xml:space="preserve">not </w:t>
      </w:r>
      <w:r w:rsidRPr="00604E59">
        <w:t>be constrained</w:t>
      </w:r>
      <w:r w:rsidRPr="00604E59">
        <w:t xml:space="preserve"> by safety and soundness considerations. </w:t>
      </w:r>
      <w:r w:rsidRPr="00604E59" w:rsidR="00D8325A">
        <w:t xml:space="preserve">One </w:t>
      </w:r>
      <w:r w:rsidRPr="00604E59">
        <w:t xml:space="preserve">can then argue </w:t>
      </w:r>
      <w:r w:rsidRPr="00604E59" w:rsidR="00D8325A">
        <w:t xml:space="preserve">whether </w:t>
      </w:r>
      <w:r w:rsidRPr="00604E59">
        <w:t xml:space="preserve">they </w:t>
      </w:r>
      <w:r w:rsidRPr="00604E59" w:rsidR="00D8325A">
        <w:t xml:space="preserve">are </w:t>
      </w:r>
      <w:r w:rsidRPr="00604E59">
        <w:t>a good thing to do</w:t>
      </w:r>
      <w:r w:rsidRPr="00604E59" w:rsidR="00D8325A">
        <w:t>,</w:t>
      </w:r>
      <w:r w:rsidRPr="00604E59">
        <w:t xml:space="preserve"> but</w:t>
      </w:r>
      <w:r w:rsidRPr="00604E59" w:rsidR="00D8325A">
        <w:t>,</w:t>
      </w:r>
      <w:r w:rsidRPr="00604E59">
        <w:t xml:space="preserve"> in terms of that angle</w:t>
      </w:r>
      <w:r w:rsidRPr="00604E59" w:rsidR="00D8325A">
        <w:t>,</w:t>
      </w:r>
      <w:r w:rsidRPr="00604E59">
        <w:t xml:space="preserve"> </w:t>
      </w:r>
      <w:r w:rsidRPr="00604E59">
        <w:t>that</w:t>
      </w:r>
      <w:r w:rsidRPr="00604E59">
        <w:t xml:space="preserve"> is the view.</w:t>
      </w:r>
    </w:p>
    <w:p w:rsidR="007B23F4" w:rsidRPr="00604E59" w:rsidP="00D8325A">
      <w:pPr>
        <w:pStyle w:val="Question"/>
      </w:pPr>
      <w:sdt>
        <w:sdtPr>
          <w:alias w:val="Member"/>
          <w:tag w:val="&lt;Member mnisId='1524' dodsId='35914'&gt;"/>
          <w:id w:val="1944179669"/>
          <w:placeholder>
            <w:docPart w:val="DefaultPlaceholder_-1854013440"/>
          </w:placeholder>
          <w:richText/>
        </w:sdtPr>
        <w:sdtContent>
          <w:r w:rsidRPr="00604E59" w:rsidR="00D8325A">
            <w:rPr>
              <w:b/>
            </w:rPr>
            <w:t>Chair:</w:t>
          </w:r>
        </w:sdtContent>
      </w:sdt>
      <w:r w:rsidRPr="00604E59" w:rsidR="00D8325A">
        <w:t xml:space="preserve"> </w:t>
      </w:r>
      <w:r w:rsidRPr="00604E59">
        <w:t>So slow and steady is your approach</w:t>
      </w:r>
      <w:r w:rsidRPr="00604E59" w:rsidR="00D8325A">
        <w:t>.</w:t>
      </w:r>
    </w:p>
    <w:p w:rsidR="007B23F4" w:rsidRPr="00604E59" w:rsidP="00D8325A">
      <w:pPr>
        <w:pStyle w:val="Answer"/>
      </w:pPr>
      <w:sdt>
        <w:sdtPr>
          <w:alias w:val="Witness"/>
          <w:id w:val="616116009"/>
          <w:placeholder>
            <w:docPart w:val="DefaultPlaceholder_-1854013440"/>
          </w:placeholder>
          <w:richText/>
        </w:sdtPr>
        <w:sdtContent>
          <w:r w:rsidRPr="00604E59" w:rsidR="00A8776D">
            <w:rPr>
              <w:b/>
              <w:i/>
            </w:rPr>
            <w:t>Sam Woods:</w:t>
          </w:r>
        </w:sdtContent>
      </w:sdt>
      <w:r w:rsidRPr="00604E59" w:rsidR="00D8325A">
        <w:t xml:space="preserve"> I</w:t>
      </w:r>
      <w:r w:rsidRPr="00604E59">
        <w:t>f there were to be changes</w:t>
      </w:r>
      <w:r w:rsidRPr="00604E59" w:rsidR="00D8325A">
        <w:t>,</w:t>
      </w:r>
      <w:r w:rsidRPr="00604E59">
        <w:t xml:space="preserve"> it would make sense to do them on a</w:t>
      </w:r>
      <w:r w:rsidRPr="00604E59" w:rsidR="001B396E">
        <w:t xml:space="preserve"> </w:t>
      </w:r>
      <w:r w:rsidRPr="00604E59">
        <w:t xml:space="preserve">forward-looking basis. </w:t>
      </w:r>
      <w:r w:rsidRPr="00604E59" w:rsidR="00D8325A">
        <w:t>T</w:t>
      </w:r>
      <w:r w:rsidRPr="00604E59">
        <w:t xml:space="preserve">he other point that </w:t>
      </w:r>
      <w:r w:rsidRPr="00604E59" w:rsidR="00D8325A">
        <w:t>t</w:t>
      </w:r>
      <w:r w:rsidRPr="00604E59">
        <w:t>he building societies make</w:t>
      </w:r>
      <w:r w:rsidRPr="00604E59" w:rsidR="00D8325A">
        <w:t>,</w:t>
      </w:r>
      <w:r w:rsidRPr="00604E59">
        <w:t xml:space="preserve"> </w:t>
      </w:r>
      <w:r w:rsidRPr="00604E59" w:rsidR="00D8325A">
        <w:t xml:space="preserve">which </w:t>
      </w:r>
      <w:r w:rsidRPr="00604E59">
        <w:t>is a fair one</w:t>
      </w:r>
      <w:r w:rsidRPr="00604E59" w:rsidR="00D8325A">
        <w:t>,</w:t>
      </w:r>
      <w:r w:rsidRPr="00604E59">
        <w:t xml:space="preserve"> goes back to Mr Glen</w:t>
      </w:r>
      <w:r w:rsidRPr="00604E59" w:rsidR="00D8325A">
        <w:t>’</w:t>
      </w:r>
      <w:r w:rsidRPr="00604E59">
        <w:t>s joke about free money</w:t>
      </w:r>
      <w:r w:rsidRPr="00604E59" w:rsidR="00D8325A">
        <w:t>.</w:t>
      </w:r>
      <w:r w:rsidRPr="00604E59">
        <w:t xml:space="preserve"> </w:t>
      </w:r>
      <w:r w:rsidRPr="00604E59" w:rsidR="00D8325A">
        <w:t>M</w:t>
      </w:r>
      <w:r w:rsidRPr="00604E59">
        <w:t>oney is doing stuff in one place</w:t>
      </w:r>
      <w:r w:rsidRPr="00604E59" w:rsidR="00D8325A">
        <w:t>,</w:t>
      </w:r>
      <w:r w:rsidRPr="00604E59">
        <w:t xml:space="preserve"> and it is about moving it to another and what the effect of that </w:t>
      </w:r>
      <w:r w:rsidRPr="00604E59" w:rsidR="00D8325A">
        <w:t xml:space="preserve">is, and that </w:t>
      </w:r>
      <w:r w:rsidRPr="00604E59">
        <w:t>sometimes gets lost.</w:t>
      </w:r>
    </w:p>
    <w:p w:rsidR="00526C84" w:rsidRPr="00604E59" w:rsidP="00526C84">
      <w:pPr>
        <w:pStyle w:val="Question"/>
        <w:numPr>
          <w:ilvl w:val="0"/>
          <w:numId w:val="0"/>
        </w:numPr>
        <w:ind w:left="794"/>
      </w:pPr>
      <w:sdt>
        <w:sdtPr>
          <w:alias w:val="Member"/>
          <w:tag w:val="&lt;Member mnisId='1524' dodsId='35914'&gt;"/>
          <w:id w:val="1788922174"/>
          <w:placeholder>
            <w:docPart w:val="DefaultPlaceholder_-1854013440"/>
          </w:placeholder>
          <w:richText/>
        </w:sdtPr>
        <w:sdtContent>
          <w:r w:rsidRPr="00604E59" w:rsidR="00D8325A">
            <w:rPr>
              <w:b/>
            </w:rPr>
            <w:t>Chair:</w:t>
          </w:r>
        </w:sdtContent>
      </w:sdt>
      <w:r w:rsidRPr="00604E59" w:rsidR="00D8325A">
        <w:t xml:space="preserve"> T</w:t>
      </w:r>
      <w:r w:rsidRPr="00604E59" w:rsidR="007B23F4">
        <w:t xml:space="preserve">hat is </w:t>
      </w:r>
      <w:r w:rsidRPr="00604E59" w:rsidR="007B23F4">
        <w:t>very helpful</w:t>
      </w:r>
      <w:r w:rsidRPr="00604E59" w:rsidR="007B23F4">
        <w:t xml:space="preserve"> clarity. Thank you very much for that. </w:t>
      </w:r>
      <w:r w:rsidRPr="00604E59" w:rsidR="00D8325A">
        <w:t>C</w:t>
      </w:r>
      <w:r w:rsidRPr="00604E59" w:rsidR="007B23F4">
        <w:t>an I thank you all very much indeed for coming</w:t>
      </w:r>
      <w:r w:rsidRPr="00604E59" w:rsidR="00D8325A">
        <w:t>?</w:t>
      </w:r>
      <w:r w:rsidRPr="00604E59" w:rsidR="007B23F4">
        <w:t xml:space="preserve"> It </w:t>
      </w:r>
      <w:r w:rsidRPr="00604E59" w:rsidR="00D8325A">
        <w:t xml:space="preserve">has </w:t>
      </w:r>
      <w:r w:rsidRPr="00604E59" w:rsidR="007B23F4">
        <w:t xml:space="preserve">been </w:t>
      </w:r>
      <w:r w:rsidRPr="00604E59" w:rsidR="007B23F4">
        <w:t>a very interesting</w:t>
      </w:r>
      <w:r w:rsidRPr="00604E59" w:rsidR="007B23F4">
        <w:t xml:space="preserve"> discussion</w:t>
      </w:r>
      <w:r w:rsidRPr="00604E59" w:rsidR="00D8325A">
        <w:t>.</w:t>
      </w:r>
    </w:p>
    <w:p w:rsidR="00526C84" w:rsidRPr="00604E59" w:rsidP="00526C84">
      <w:pPr>
        <w:pStyle w:val="Question"/>
        <w:numPr>
          <w:ilvl w:val="0"/>
          <w:numId w:val="0"/>
        </w:numPr>
        <w:ind w:left="794"/>
      </w:pPr>
      <w:r w:rsidRPr="00604E59">
        <w:t>I</w:t>
      </w:r>
      <w:r w:rsidRPr="00604E59" w:rsidR="007B23F4">
        <w:t>n summary</w:t>
      </w:r>
      <w:r w:rsidRPr="00604E59">
        <w:t>,</w:t>
      </w:r>
      <w:r w:rsidRPr="00604E59" w:rsidR="007B23F4">
        <w:t xml:space="preserve"> we have discussed the work that the PRA had to do </w:t>
      </w:r>
      <w:r w:rsidRPr="00604E59">
        <w:t xml:space="preserve">in </w:t>
      </w:r>
      <w:r w:rsidRPr="00604E59" w:rsidR="007B23F4">
        <w:t xml:space="preserve">stepping up to monitor firms after </w:t>
      </w:r>
      <w:r w:rsidRPr="00604E59">
        <w:t>l</w:t>
      </w:r>
      <w:r w:rsidRPr="00604E59" w:rsidR="007B23F4">
        <w:t xml:space="preserve">iberation </w:t>
      </w:r>
      <w:r w:rsidRPr="00604E59">
        <w:t>d</w:t>
      </w:r>
      <w:r w:rsidRPr="00604E59" w:rsidR="007B23F4">
        <w:t>ay</w:t>
      </w:r>
      <w:r w:rsidRPr="00604E59">
        <w:t>.</w:t>
      </w:r>
      <w:r w:rsidRPr="00604E59" w:rsidR="007B23F4">
        <w:t xml:space="preserve"> </w:t>
      </w:r>
      <w:r w:rsidRPr="00604E59">
        <w:t>Y</w:t>
      </w:r>
      <w:r w:rsidRPr="00604E59" w:rsidR="007B23F4">
        <w:t xml:space="preserve">ou are reassured </w:t>
      </w:r>
      <w:r w:rsidRPr="00604E59">
        <w:t xml:space="preserve">that, </w:t>
      </w:r>
      <w:r w:rsidRPr="00604E59" w:rsidR="007B23F4">
        <w:t>at the moment</w:t>
      </w:r>
      <w:r w:rsidRPr="00604E59">
        <w:t>,</w:t>
      </w:r>
      <w:r w:rsidRPr="00604E59" w:rsidR="007B23F4">
        <w:t xml:space="preserve"> there </w:t>
      </w:r>
      <w:r w:rsidRPr="00604E59">
        <w:t xml:space="preserve">has </w:t>
      </w:r>
      <w:r w:rsidRPr="00604E59" w:rsidR="007B23F4">
        <w:t>not been a dramatic impact on the system</w:t>
      </w:r>
      <w:r w:rsidRPr="00604E59">
        <w:t>,</w:t>
      </w:r>
      <w:r w:rsidRPr="00604E59" w:rsidR="007B23F4">
        <w:t xml:space="preserve"> and you did not see that sudden shift in consumer behaviour that you would have been worried about if it had happened.</w:t>
      </w:r>
      <w:r w:rsidRPr="00604E59">
        <w:t xml:space="preserve"> Y</w:t>
      </w:r>
      <w:r w:rsidRPr="00604E59" w:rsidR="007B23F4">
        <w:t>ou are watching very closely for the appointment of the new heads of the relevant bodies in the United States</w:t>
      </w:r>
      <w:r w:rsidRPr="00604E59">
        <w:t>.</w:t>
      </w:r>
      <w:r w:rsidRPr="00604E59" w:rsidR="007B23F4">
        <w:t xml:space="preserve"> </w:t>
      </w:r>
      <w:r w:rsidRPr="00604E59">
        <w:t xml:space="preserve">That </w:t>
      </w:r>
      <w:r w:rsidRPr="00604E59" w:rsidR="007B23F4">
        <w:t>could be significant</w:t>
      </w:r>
      <w:r w:rsidRPr="00604E59">
        <w:t>,</w:t>
      </w:r>
      <w:r w:rsidRPr="00604E59" w:rsidR="007B23F4">
        <w:t xml:space="preserve"> so that is</w:t>
      </w:r>
      <w:r w:rsidRPr="00604E59" w:rsidR="001B396E">
        <w:t xml:space="preserve"> </w:t>
      </w:r>
      <w:r w:rsidRPr="00604E59" w:rsidR="007B23F4">
        <w:t>something for us all to keep an eye on</w:t>
      </w:r>
      <w:r w:rsidRPr="00604E59">
        <w:t>.</w:t>
      </w:r>
    </w:p>
    <w:p w:rsidR="00526C84" w:rsidRPr="00604E59" w:rsidP="00526C84">
      <w:pPr>
        <w:pStyle w:val="Question"/>
        <w:numPr>
          <w:ilvl w:val="0"/>
          <w:numId w:val="0"/>
        </w:numPr>
        <w:ind w:left="794"/>
      </w:pPr>
      <w:r w:rsidRPr="00604E59">
        <w:t>Y</w:t>
      </w:r>
      <w:r w:rsidRPr="00604E59" w:rsidR="007B23F4">
        <w:t xml:space="preserve">ou are </w:t>
      </w:r>
      <w:r w:rsidRPr="00604E59" w:rsidR="007B23F4">
        <w:t>very clear</w:t>
      </w:r>
      <w:r w:rsidRPr="00604E59" w:rsidR="001B396E">
        <w:t xml:space="preserve"> </w:t>
      </w:r>
      <w:r w:rsidRPr="00604E59" w:rsidR="007B23F4">
        <w:t xml:space="preserve">that there is no tension between regulation and </w:t>
      </w:r>
      <w:r w:rsidRPr="00604E59">
        <w:t xml:space="preserve">the </w:t>
      </w:r>
      <w:r w:rsidRPr="00604E59" w:rsidR="007B23F4">
        <w:t>secondary growth objective at this stage</w:t>
      </w:r>
      <w:r w:rsidRPr="00604E59">
        <w:t>,</w:t>
      </w:r>
      <w:r w:rsidRPr="00604E59" w:rsidR="007B23F4">
        <w:t xml:space="preserve"> but</w:t>
      </w:r>
      <w:r w:rsidRPr="00604E59" w:rsidR="001B396E">
        <w:t xml:space="preserve"> </w:t>
      </w:r>
      <w:r w:rsidRPr="00604E59" w:rsidR="007B23F4">
        <w:t>M</w:t>
      </w:r>
      <w:r w:rsidR="006A6591">
        <w:t>s</w:t>
      </w:r>
      <w:r w:rsidRPr="00604E59" w:rsidR="007B23F4">
        <w:t xml:space="preserve"> Castell laid out the warning markers there about what we might need to keep an eye on as a </w:t>
      </w:r>
      <w:r w:rsidRPr="00604E59">
        <w:t>C</w:t>
      </w:r>
      <w:r w:rsidRPr="00604E59" w:rsidR="007B23F4">
        <w:t>ommittee</w:t>
      </w:r>
      <w:r w:rsidRPr="00604E59">
        <w:t>.</w:t>
      </w:r>
    </w:p>
    <w:p w:rsidR="00D8325A" w:rsidRPr="00604E59" w:rsidP="00526C84">
      <w:pPr>
        <w:pStyle w:val="Question"/>
        <w:numPr>
          <w:ilvl w:val="0"/>
          <w:numId w:val="0"/>
        </w:numPr>
        <w:ind w:left="794"/>
      </w:pPr>
      <w:r w:rsidRPr="00604E59">
        <w:t xml:space="preserve">We </w:t>
      </w:r>
      <w:r w:rsidRPr="00604E59" w:rsidR="007B23F4">
        <w:t>discussed the emerging growth opportunities of firms in AI technologies and the challenges around that. There is risk</w:t>
      </w:r>
      <w:r w:rsidRPr="00604E59">
        <w:t>,</w:t>
      </w:r>
      <w:r w:rsidRPr="00604E59" w:rsidR="007B23F4">
        <w:t xml:space="preserve"> but it can </w:t>
      </w:r>
      <w:r w:rsidRPr="00604E59" w:rsidR="007B23F4">
        <w:t>be managed</w:t>
      </w:r>
      <w:r w:rsidRPr="00604E59">
        <w:t>.</w:t>
      </w:r>
      <w:r w:rsidRPr="00604E59" w:rsidR="007B23F4">
        <w:t xml:space="preserve"> </w:t>
      </w:r>
      <w:r w:rsidRPr="00604E59">
        <w:t xml:space="preserve">That was </w:t>
      </w:r>
      <w:r w:rsidRPr="00604E59" w:rsidR="007B23F4">
        <w:t xml:space="preserve">quite interesting </w:t>
      </w:r>
      <w:r w:rsidRPr="00604E59">
        <w:t xml:space="preserve">and </w:t>
      </w:r>
      <w:r w:rsidRPr="00604E59" w:rsidR="007B23F4">
        <w:t>something</w:t>
      </w:r>
      <w:r w:rsidRPr="00604E59" w:rsidR="001B396E">
        <w:t xml:space="preserve"> </w:t>
      </w:r>
      <w:r w:rsidRPr="00604E59">
        <w:t xml:space="preserve">that </w:t>
      </w:r>
      <w:r w:rsidRPr="00604E59" w:rsidR="007B23F4">
        <w:t>we</w:t>
      </w:r>
      <w:r w:rsidRPr="00604E59">
        <w:t>,</w:t>
      </w:r>
      <w:r w:rsidRPr="00604E59" w:rsidR="007B23F4">
        <w:t xml:space="preserve"> across the </w:t>
      </w:r>
      <w:r w:rsidRPr="00604E59">
        <w:t>C</w:t>
      </w:r>
      <w:r w:rsidRPr="00604E59" w:rsidR="007B23F4">
        <w:t xml:space="preserve">ommittee </w:t>
      </w:r>
      <w:r w:rsidR="001E3D30">
        <w:t>C</w:t>
      </w:r>
      <w:r w:rsidRPr="00604E59" w:rsidR="007B23F4">
        <w:t>orridor in Parliament</w:t>
      </w:r>
      <w:r w:rsidRPr="00604E59">
        <w:t>,</w:t>
      </w:r>
      <w:r w:rsidRPr="00604E59" w:rsidR="007B23F4">
        <w:t xml:space="preserve"> are keen to keep an eye on</w:t>
      </w:r>
      <w:r w:rsidRPr="00604E59">
        <w:t xml:space="preserve">, there being </w:t>
      </w:r>
      <w:r w:rsidRPr="00604E59" w:rsidR="007B23F4">
        <w:t>a lot of</w:t>
      </w:r>
      <w:r w:rsidRPr="00604E59" w:rsidR="007B23F4">
        <w:t xml:space="preserve"> opportunities </w:t>
      </w:r>
      <w:r w:rsidRPr="00604E59">
        <w:t xml:space="preserve">as well as </w:t>
      </w:r>
      <w:r w:rsidRPr="00604E59" w:rsidR="007B23F4">
        <w:t>risks</w:t>
      </w:r>
      <w:r w:rsidRPr="00604E59">
        <w:t xml:space="preserve">, </w:t>
      </w:r>
      <w:r w:rsidRPr="00604E59" w:rsidR="007B23F4">
        <w:t xml:space="preserve">as </w:t>
      </w:r>
      <w:r w:rsidRPr="00604E59">
        <w:t xml:space="preserve">Ms </w:t>
      </w:r>
      <w:r w:rsidRPr="00604E59" w:rsidR="007B23F4">
        <w:t>Castell also highlighted.</w:t>
      </w:r>
    </w:p>
    <w:p w:rsidR="007B23F4" w:rsidP="00D8325A">
      <w:pPr>
        <w:pStyle w:val="Question"/>
        <w:numPr>
          <w:ilvl w:val="0"/>
          <w:numId w:val="0"/>
        </w:numPr>
        <w:ind w:left="794"/>
      </w:pPr>
      <w:r w:rsidRPr="00604E59">
        <w:t>C</w:t>
      </w:r>
      <w:r w:rsidRPr="00604E59">
        <w:t>an I thank you</w:t>
      </w:r>
      <w:r w:rsidRPr="00604E59">
        <w:t>,</w:t>
      </w:r>
      <w:r w:rsidRPr="00604E59">
        <w:t xml:space="preserve"> Sam Woods</w:t>
      </w:r>
      <w:r w:rsidRPr="00604E59">
        <w:t>,</w:t>
      </w:r>
      <w:r w:rsidRPr="00604E59">
        <w:t xml:space="preserve"> </w:t>
      </w:r>
      <w:r w:rsidRPr="00604E59" w:rsidR="001E3D30">
        <w:t xml:space="preserve">Deputy Governor </w:t>
      </w:r>
      <w:r w:rsidRPr="00604E59">
        <w:t xml:space="preserve">for </w:t>
      </w:r>
      <w:r w:rsidRPr="00604E59" w:rsidR="001E3D30">
        <w:t xml:space="preserve">Prudential Regulation </w:t>
      </w:r>
      <w:r w:rsidRPr="00604E59">
        <w:t xml:space="preserve">at the Bank of England and </w:t>
      </w:r>
      <w:r w:rsidRPr="00604E59" w:rsidR="001E3D30">
        <w:t xml:space="preserve">Chief Executive </w:t>
      </w:r>
      <w:r w:rsidRPr="00604E59">
        <w:t>of the Prudential Regulation Authority, Tanya Castell</w:t>
      </w:r>
      <w:r w:rsidRPr="00604E59">
        <w:t>,</w:t>
      </w:r>
      <w:r w:rsidRPr="00604E59">
        <w:t xml:space="preserve"> external member of the Prudential Regulation Committee</w:t>
      </w:r>
      <w:r w:rsidRPr="00604E59">
        <w:t>,</w:t>
      </w:r>
      <w:r w:rsidRPr="00604E59">
        <w:t xml:space="preserve"> and David Bailey</w:t>
      </w:r>
      <w:r w:rsidRPr="00604E59">
        <w:t>,</w:t>
      </w:r>
      <w:r w:rsidRPr="00604E59">
        <w:t xml:space="preserve"> </w:t>
      </w:r>
      <w:r w:rsidRPr="00604E59" w:rsidR="001E3D30">
        <w:t xml:space="preserve">Executive Director </w:t>
      </w:r>
      <w:r w:rsidRPr="00604E59">
        <w:t xml:space="preserve">for </w:t>
      </w:r>
      <w:r w:rsidRPr="00604E59" w:rsidR="001E3D30">
        <w:t xml:space="preserve">Prudential Policy </w:t>
      </w:r>
      <w:r w:rsidRPr="00604E59">
        <w:t>at the Bank</w:t>
      </w:r>
      <w:r w:rsidRPr="00604E59">
        <w:t>, very much indeed?</w:t>
      </w:r>
      <w:r w:rsidRPr="00604E59">
        <w:t xml:space="preserve"> The transcript of this session will be available on the website</w:t>
      </w:r>
      <w:r w:rsidRPr="00604E59">
        <w:t>,</w:t>
      </w:r>
      <w:r w:rsidRPr="00604E59">
        <w:t xml:space="preserve"> uncorrected</w:t>
      </w:r>
      <w:r w:rsidRPr="00604E59">
        <w:t>,</w:t>
      </w:r>
      <w:r w:rsidRPr="00604E59">
        <w:t xml:space="preserve"> in the next couple of days. Thank you very much indeed.</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89AC5DE96F54173A2EB80CFF32DBCA7"/>
      </w:placeholder>
      <w:richText/>
    </w:sdtPr>
    <w:sdtContent>
      <w:p w:rsidR="003736A1" w:rsidP="009277D8">
        <w:pPr>
          <w:pStyle w:val="Para"/>
          <w:rPr>
            <w:color w:val="808080"/>
          </w:rPr>
        </w:pPr>
        <w:r w:rsidRPr="00FF6D5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E8E9AFF39FB42239E76DFB30B86968B"/>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FF6D5A"/>
    <w:rPr>
      <w:color w:val="605E5C"/>
      <w:shd w:val="clear" w:color="auto" w:fill="E1DFDD"/>
    </w:rPr>
  </w:style>
  <w:style w:type="paragraph" w:styleId="Title">
    <w:name w:val="Title"/>
    <w:basedOn w:val="Normal"/>
    <w:next w:val="Normal"/>
    <w:link w:val="TitleChar"/>
    <w:uiPriority w:val="10"/>
    <w:qFormat/>
    <w:rsid w:val="007B23F4"/>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7B23F4"/>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7B23F4"/>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7B23F4"/>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7B23F4"/>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7B23F4"/>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89AC5DE96F54173A2EB80CFF32DBCA7"/>
        <w:category>
          <w:name w:val="General"/>
          <w:gallery w:val="placeholder"/>
        </w:category>
        <w:types>
          <w:type w:val="bbPlcHdr"/>
        </w:types>
        <w:behaviors>
          <w:behavior w:val="content"/>
        </w:behaviors>
        <w:guid w:val="{868C7E0A-AC95-447A-B13B-223E9D2331EC}"/>
      </w:docPartPr>
      <w:docPartBody>
        <w:p w:rsidR="001B78D7" w:rsidP="00924BBA">
          <w:pPr>
            <w:pStyle w:val="689AC5DE96F54173A2EB80CFF32DBCA7"/>
          </w:pPr>
          <w:r w:rsidRPr="000753FC">
            <w:rPr>
              <w:rStyle w:val="PlaceholderText"/>
            </w:rPr>
            <w:t>Click here to enter text.</w:t>
          </w:r>
        </w:p>
      </w:docPartBody>
    </w:docPart>
    <w:docPart>
      <w:docPartPr>
        <w:name w:val="95DAD2FC6E954B77B1C68CCECFB8A742"/>
        <w:category>
          <w:name w:val="General"/>
          <w:gallery w:val="placeholder"/>
        </w:category>
        <w:types>
          <w:type w:val="bbPlcHdr"/>
        </w:types>
        <w:behaviors>
          <w:behavior w:val="content"/>
        </w:behaviors>
        <w:guid w:val="{81257810-C0FD-499C-8FE8-2747D544C267}"/>
      </w:docPartPr>
      <w:docPartBody>
        <w:p w:rsidR="001B78D7" w:rsidP="00924BBA">
          <w:pPr>
            <w:pStyle w:val="95DAD2FC6E954B77B1C68CCECFB8A742"/>
          </w:pPr>
          <w:r w:rsidRPr="002B3926">
            <w:rPr>
              <w:rStyle w:val="PlaceholderText"/>
            </w:rPr>
            <w:t>Click here to enter text.</w:t>
          </w:r>
        </w:p>
      </w:docPartBody>
    </w:docPart>
    <w:docPart>
      <w:docPartPr>
        <w:name w:val="FE8E9AFF39FB42239E76DFB30B86968B"/>
        <w:category>
          <w:name w:val="General"/>
          <w:gallery w:val="placeholder"/>
        </w:category>
        <w:types>
          <w:type w:val="bbPlcHdr"/>
        </w:types>
        <w:behaviors>
          <w:behavior w:val="content"/>
        </w:behaviors>
        <w:guid w:val="{48C56631-AF2E-42B0-A063-B42DE9D09E55}"/>
      </w:docPartPr>
      <w:docPartBody>
        <w:p w:rsidR="001B78D7" w:rsidP="00924BBA">
          <w:pPr>
            <w:pStyle w:val="FE8E9AFF39FB42239E76DFB30B86968B"/>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B9E41B5-985A-4B96-ACD3-1EEBFD1BAF7A}"/>
      </w:docPartPr>
      <w:docPartBody>
        <w:p w:rsidR="001B78D7">
          <w:r w:rsidRPr="00CB296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4BBA"/>
    <w:rPr>
      <w:color w:val="808080"/>
    </w:rPr>
  </w:style>
  <w:style w:type="paragraph" w:customStyle="1" w:styleId="689AC5DE96F54173A2EB80CFF32DBCA7">
    <w:name w:val="689AC5DE96F54173A2EB80CFF32DBCA7"/>
    <w:rsid w:val="00924BBA"/>
  </w:style>
  <w:style w:type="paragraph" w:customStyle="1" w:styleId="95DAD2FC6E954B77B1C68CCECFB8A742">
    <w:name w:val="95DAD2FC6E954B77B1C68CCECFB8A742"/>
    <w:rsid w:val="00924BBA"/>
  </w:style>
  <w:style w:type="paragraph" w:customStyle="1" w:styleId="FE8E9AFF39FB42239E76DFB30B86968B">
    <w:name w:val="FE8E9AFF39FB42239E76DFB30B86968B"/>
    <w:rsid w:val="00924B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Url xmlns="389d2ee7-2689-40f1-a5cd-31e2be610952">
      <Url>https://hopuk.sharepoint.com/sites/hct-Hansard/_layouts/15/DocIdRedir.aspx?ID=55JNQY2CE654-538283595-3398</Url>
      <Description>55JNQY2CE654-538283595-3398</Description>
    </_dlc_DocIdUrl>
    <_dlc_DocId xmlns="389d2ee7-2689-40f1-a5cd-31e2be610952">55JNQY2CE654-538283595-3398</_dlc_DocId>
  </documentManagement>
</p:propertie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1D8FB72E-1099-4DB5-8C77-06C85C3D1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A3CD62-1831-48E7-AB19-8D76CE45DC9A}">
  <ds:schemaRefs>
    <ds:schemaRef ds:uri="http://schemas.microsoft.com/sharepoint/events"/>
  </ds:schemaRefs>
</ds:datastoreItem>
</file>

<file path=customXml/itemProps4.xml><?xml version="1.0" encoding="utf-8"?>
<ds:datastoreItem xmlns:ds="http://schemas.openxmlformats.org/officeDocument/2006/customXml" ds:itemID="{37873E17-7E49-4AD6-864D-68C5376942F6}">
  <ds:schemaRefs>
    <ds:schemaRef ds:uri="http://schemas.microsoft.com/sharepoint/v3/contenttype/forms"/>
  </ds:schemaRefs>
</ds:datastoreItem>
</file>

<file path=customXml/itemProps5.xml><?xml version="1.0" encoding="utf-8"?>
<ds:datastoreItem xmlns:ds="http://schemas.openxmlformats.org/officeDocument/2006/customXml" ds:itemID="{917A72CA-083F-4525-8A55-AD871EE3F7B2}">
  <ds:schemaRefs>
    <ds:schemaRef ds:uri="http://schemas.microsoft.com/office/2006/documentManagement/types"/>
    <ds:schemaRef ds:uri="c8080b73-3c40-4310-b3e1-0511cddff95e"/>
    <ds:schemaRef ds:uri="http://purl.org/dc/elements/1.1/"/>
    <ds:schemaRef ds:uri="http://schemas.microsoft.com/office/2006/metadata/properties"/>
    <ds:schemaRef ds:uri="http://schemas.openxmlformats.org/package/2006/metadata/core-properties"/>
    <ds:schemaRef ds:uri="389d2ee7-2689-40f1-a5cd-31e2be610952"/>
    <ds:schemaRef ds:uri="http://purl.org/dc/terms/"/>
    <ds:schemaRef ds:uri="http://schemas.microsoft.com/office/infopath/2007/PartnerControls"/>
    <ds:schemaRef ds:uri="4600776d-0a3c-44b4-bff2-0ceaafb13046"/>
    <ds:schemaRef ds:uri="http://www.w3.org/XML/1998/namespace"/>
    <ds:schemaRef ds:uri="http://purl.org/dc/dcmitype/"/>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