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2B6AB7" w:rsidRPr="00222433" w:rsidP="00572C4E">
      <w:pPr>
        <w:pStyle w:val="TitleCommittee0"/>
      </w:pPr>
      <w:sdt>
        <w:sdtPr>
          <w:alias w:val="CommitteeName"/>
          <w:tag w:val="CommitteeName"/>
          <w:id w:val="1869951332"/>
          <w:placeholder>
            <w:docPart w:val="6DEF846A95C846618D8D794D850AA905"/>
          </w:placeholder>
          <w:richText/>
        </w:sdtPr>
        <w:sdtContent>
          <w:r w:rsidRPr="00222433">
            <w:t>Treasury Committee</w:t>
          </w:r>
        </w:sdtContent>
      </w:sdt>
    </w:p>
    <w:p w:rsidR="002B6AB7" w:rsidRPr="00222433" w:rsidP="00572C4E">
      <w:pPr>
        <w:pStyle w:val="TitleInquiry0"/>
      </w:pPr>
      <w:r w:rsidRPr="00222433">
        <w:t xml:space="preserve">Oral evidence: </w:t>
      </w:r>
      <w:sdt>
        <w:sdtPr>
          <w:alias w:val="InquiryName"/>
          <w:tag w:val="InquiryName"/>
          <w:id w:val="377371847"/>
          <w:placeholder>
            <w:docPart w:val="6DEF846A95C846618D8D794D850AA905"/>
          </w:placeholder>
          <w:richText/>
        </w:sdtPr>
        <w:sdtContent>
          <w:r>
            <w:fldChar w:fldCharType="begin"/>
          </w:r>
          <w:r>
            <w:instrText xml:space="preserve"> HYPERLINK "https://committees.parliament.uk/work/1000/the-financial-conduct-authoritys-regulation-of-london-capital-finance-plc/" </w:instrText>
          </w:r>
          <w:r>
            <w:fldChar w:fldCharType="separate"/>
          </w:r>
          <w:r w:rsidRPr="00E3460D">
            <w:rPr>
              <w:rStyle w:val="Hyperlink"/>
            </w:rPr>
            <w:t xml:space="preserve">The Financial Conduct Authority’s </w:t>
          </w:r>
          <w:r w:rsidRPr="00E3460D" w:rsidR="0099092C">
            <w:rPr>
              <w:rStyle w:val="Hyperlink"/>
            </w:rPr>
            <w:t>r</w:t>
          </w:r>
          <w:r w:rsidRPr="00E3460D">
            <w:rPr>
              <w:rStyle w:val="Hyperlink"/>
            </w:rPr>
            <w:t>egulation of London Capital &amp; Finance plc</w:t>
          </w:r>
          <w:r>
            <w:fldChar w:fldCharType="end"/>
          </w:r>
        </w:sdtContent>
      </w:sdt>
      <w:r w:rsidRPr="00222433">
        <w:t xml:space="preserve">, HC </w:t>
      </w:r>
      <w:sdt>
        <w:sdtPr>
          <w:alias w:val="InquiryRefNo"/>
          <w:tag w:val="InquiryRefNo"/>
          <w:id w:val="-281725174"/>
          <w:placeholder>
            <w:docPart w:val="6DEF846A95C846618D8D794D850AA905"/>
          </w:placeholder>
          <w:richText/>
        </w:sdtPr>
        <w:sdtContent>
          <w:r w:rsidRPr="00222433">
            <w:t>1191</w:t>
          </w:r>
        </w:sdtContent>
      </w:sdt>
    </w:p>
    <w:sdt>
      <w:sdtPr>
        <w:alias w:val="SittingDate"/>
        <w:tag w:val="SittingDate"/>
        <w:id w:val="-1160222926"/>
        <w:placeholder>
          <w:docPart w:val="6DEF846A95C846618D8D794D850AA905"/>
        </w:placeholder>
        <w:richText/>
      </w:sdtPr>
      <w:sdtContent>
        <w:p w:rsidR="002B6AB7" w:rsidRPr="00222433" w:rsidP="00572C4E">
          <w:pPr>
            <w:pStyle w:val="Para"/>
          </w:pPr>
          <w:r w:rsidRPr="00222433">
            <w:t>Monday 1 February 2021</w:t>
          </w:r>
        </w:p>
      </w:sdtContent>
    </w:sdt>
    <w:p w:rsidR="002B6AB7" w:rsidRPr="00222433" w:rsidP="00572C4E">
      <w:pPr>
        <w:pStyle w:val="Para"/>
      </w:pPr>
      <w:r w:rsidRPr="00222433">
        <w:t xml:space="preserve">Ordered by the House of </w:t>
      </w:r>
      <w:sdt>
        <w:sdtPr>
          <w:alias w:val="House"/>
          <w:tag w:val="House"/>
          <w:id w:val="809213435"/>
          <w:placeholder>
            <w:docPart w:val="6DEF846A95C846618D8D794D850AA905"/>
          </w:placeholder>
          <w:richText/>
        </w:sdtPr>
        <w:sdtContent>
          <w:r w:rsidRPr="00222433">
            <w:t>Commons</w:t>
          </w:r>
        </w:sdtContent>
      </w:sdt>
      <w:r w:rsidRPr="00222433">
        <w:t xml:space="preserve"> to be published on </w:t>
      </w:r>
      <w:sdt>
        <w:sdtPr>
          <w:alias w:val="PublishDate"/>
          <w:tag w:val="PublishDate"/>
          <w:id w:val="217021599"/>
          <w:placeholder>
            <w:docPart w:val="6DEF846A95C846618D8D794D850AA905"/>
          </w:placeholder>
          <w:richText/>
        </w:sdtPr>
        <w:sdtContent>
          <w:r w:rsidRPr="00222433">
            <w:t>1 February 2021</w:t>
          </w:r>
        </w:sdtContent>
      </w:sdt>
      <w:r w:rsidRPr="00222433">
        <w:t>.</w:t>
      </w:r>
    </w:p>
    <w:p w:rsidR="002B6AB7" w:rsidRPr="00222433" w:rsidP="00572C4E">
      <w:sdt>
        <w:sdtPr>
          <w:alias w:val="VideoHyperlink"/>
          <w:tag w:val="VideoHyperlink"/>
          <w:id w:val="703995351"/>
          <w:placeholder>
            <w:docPart w:val="6DEF846A95C846618D8D794D850AA905"/>
          </w:placeholder>
          <w:richText/>
        </w:sdtPr>
        <w:sdtContent>
          <w:r>
            <w:fldChar w:fldCharType="begin"/>
          </w:r>
          <w:r>
            <w:instrText xml:space="preserve"> HYPERLINK "https://www.parliamentlive.tv/Event/Index/447c5d3a-ed6a-444f-baad-e2fd55d512c7" </w:instrText>
          </w:r>
          <w:r>
            <w:fldChar w:fldCharType="separate"/>
          </w:r>
          <w:r w:rsidRPr="00E3460D">
            <w:rPr>
              <w:rStyle w:val="Hyperlink"/>
            </w:rPr>
            <w:t>Watch the m</w:t>
          </w:r>
          <w:bookmarkStart w:id="0" w:name="_GoBack"/>
          <w:bookmarkEnd w:id="0"/>
          <w:r w:rsidRPr="00E3460D">
            <w:rPr>
              <w:rStyle w:val="Hyperlink"/>
            </w:rPr>
            <w:t>e</w:t>
          </w:r>
          <w:r w:rsidRPr="00E3460D">
            <w:rPr>
              <w:rStyle w:val="Hyperlink"/>
            </w:rPr>
            <w:t>eting</w:t>
          </w:r>
          <w:r>
            <w:fldChar w:fldCharType="end"/>
          </w:r>
        </w:sdtContent>
      </w:sdt>
    </w:p>
    <w:p w:rsidR="002B6AB7" w:rsidRPr="00222433" w:rsidP="00572C4E">
      <w:r w:rsidRPr="00222433">
        <w:t xml:space="preserve">Members present: </w:t>
      </w:r>
      <w:sdt>
        <w:sdtPr>
          <w:alias w:val="MembersPresent"/>
          <w:tag w:val="MembersPresent"/>
          <w:id w:val="366340316"/>
          <w:placeholder>
            <w:docPart w:val="6DEF846A95C846618D8D794D850AA905"/>
          </w:placeholder>
          <w:richText/>
        </w:sdtPr>
        <w:sdtContent>
          <w:sdt>
            <w:sdtPr>
              <w:alias w:val="MembersPresent"/>
              <w:tag w:val="MembersPresent"/>
              <w:id w:val="-852956708"/>
              <w:placeholder>
                <w:docPart w:val="4F27BAB695DC48C994EC28B6D6E904B3"/>
              </w:placeholder>
              <w:richText/>
            </w:sdtPr>
            <w:sdtContent>
              <w:sdt>
                <w:sdtPr>
                  <w:alias w:val="MembersPresent"/>
                  <w:tag w:val="MembersPresent"/>
                  <w:id w:val="-1110353368"/>
                  <w:placeholder>
                    <w:docPart w:val="47FFD15DA80F42F78DD1E6ED29224CB4"/>
                  </w:placeholder>
                  <w:richText/>
                </w:sdtPr>
                <w:sdtContent>
                  <w:r w:rsidRPr="00222433" w:rsidR="00B13CC2">
                    <w:t>Mel Stride (Chair); Rushanara Ali; Mr Steve Baker; Harriett Baldwin; Anthony Browne</w:t>
                  </w:r>
                  <w:r w:rsidRPr="00222433" w:rsidR="00805B8B">
                    <w:t xml:space="preserve">; </w:t>
                  </w:r>
                  <w:r w:rsidRPr="00222433" w:rsidR="00342FED">
                    <w:t>Dame</w:t>
                  </w:r>
                  <w:r w:rsidRPr="00222433" w:rsidR="00B13CC2">
                    <w:t xml:space="preserve"> Angela Eagle; Mike Hill; Julie Marson; Siobhain McDonagh; Alison Thewliss.</w:t>
                  </w:r>
                </w:sdtContent>
              </w:sdt>
            </w:sdtContent>
          </w:sdt>
        </w:sdtContent>
      </w:sdt>
    </w:p>
    <w:p w:rsidR="002B6AB7" w:rsidRPr="00222433" w:rsidP="00572C4E">
      <w:pPr>
        <w:pStyle w:val="ParaCentre"/>
      </w:pPr>
      <w:r w:rsidRPr="00222433">
        <w:t xml:space="preserve">Questions </w:t>
      </w:r>
      <w:sdt>
        <w:sdtPr>
          <w:alias w:val="QuestionNumbers"/>
          <w:tag w:val="QuestionNumbers"/>
          <w:id w:val="-1223666168"/>
          <w:placeholder>
            <w:docPart w:val="6DEF846A95C846618D8D794D850AA905"/>
          </w:placeholder>
          <w:richText/>
        </w:sdtPr>
        <w:sdtContent>
          <w:r w:rsidRPr="00222433">
            <w:t>1 -</w:t>
          </w:r>
          <w:r w:rsidRPr="00222433" w:rsidR="00222433">
            <w:t xml:space="preserve"> 6</w:t>
          </w:r>
          <w:r w:rsidR="008D5A9B">
            <w:t>3</w:t>
          </w:r>
        </w:sdtContent>
      </w:sdt>
    </w:p>
    <w:p w:rsidR="002B6AB7" w:rsidRPr="00222433" w:rsidP="00572C4E">
      <w:pPr>
        <w:pStyle w:val="TitleWitnesses0"/>
      </w:pPr>
      <w:r w:rsidRPr="00222433">
        <w:t>Witnesses</w:t>
      </w:r>
    </w:p>
    <w:sdt>
      <w:sdtPr>
        <w:alias w:val="WitnessSet"/>
        <w:tag w:val="WitnessSet"/>
        <w:id w:val="-368373484"/>
        <w:placeholder>
          <w:docPart w:val="15DDA6DC5FA94C109C9A034775655DB2"/>
        </w:placeholder>
        <w:richText/>
      </w:sdtPr>
      <w:sdtContent>
        <w:p w:rsidR="002B6AB7" w:rsidRPr="00222433" w:rsidP="002B6AB7">
          <w:pPr>
            <w:pStyle w:val="Para"/>
          </w:pPr>
          <w:r>
            <w:fldChar w:fldCharType="begin"/>
          </w:r>
          <w:r>
            <w:instrText xml:space="preserve"> HYPERLINK \l "Panel1" </w:instrText>
          </w:r>
          <w:r>
            <w:fldChar w:fldCharType="separate"/>
          </w:r>
          <w:r w:rsidRPr="002F66EC">
            <w:rPr>
              <w:rStyle w:val="Hyperlink"/>
            </w:rPr>
            <w:t>I</w:t>
          </w:r>
          <w:r>
            <w:fldChar w:fldCharType="end"/>
          </w:r>
          <w:r w:rsidRPr="00222433">
            <w:t xml:space="preserve">: Rt Hon Dame Elizabeth Gloster DBE, Independent </w:t>
          </w:r>
          <w:r w:rsidRPr="00222433" w:rsidR="0099092C">
            <w:t>I</w:t>
          </w:r>
          <w:r w:rsidRPr="00222433">
            <w:t xml:space="preserve">nvestigator into the Financial Conduct Authority’s </w:t>
          </w:r>
          <w:r w:rsidRPr="00222433" w:rsidR="0099092C">
            <w:t>r</w:t>
          </w:r>
          <w:r w:rsidRPr="00222433">
            <w:t>egulation of London Capital &amp; Finance plc; Dorothy Cory-Wright, Partner, Head of London Disputes Practice</w:t>
          </w:r>
          <w:r w:rsidRPr="00222433" w:rsidR="0099092C">
            <w:t>,</w:t>
          </w:r>
          <w:r w:rsidRPr="00222433">
            <w:t xml:space="preserve"> Dechert LLP; Richard Frase, Partner, Financial Services Group</w:t>
          </w:r>
          <w:r w:rsidRPr="00222433" w:rsidR="0099092C">
            <w:t>,</w:t>
          </w:r>
          <w:r w:rsidRPr="00222433">
            <w:t xml:space="preserve"> Dechert LLP; </w:t>
          </w:r>
          <w:r w:rsidR="002F66EC">
            <w:t xml:space="preserve">and </w:t>
          </w:r>
          <w:r w:rsidRPr="00222433">
            <w:t>James Petkovic, Junior Counsel</w:t>
          </w:r>
          <w:r w:rsidRPr="00222433" w:rsidR="0099092C">
            <w:t>,</w:t>
          </w:r>
          <w:r w:rsidRPr="00222433">
            <w:t xml:space="preserve"> One Essex Court. </w:t>
          </w:r>
        </w:p>
      </w:sdtContent>
    </w:sdt>
    <w:p w:rsidR="002B6AB7" w:rsidRPr="00222433" w:rsidP="00572C4E">
      <w:pPr>
        <w:pStyle w:val="Para"/>
      </w:pPr>
    </w:p>
    <w:p w:rsidR="002B6AB7" w:rsidRPr="00222433" w:rsidP="00572C4E">
      <w:pPr>
        <w:rPr>
          <w:rFonts w:eastAsia="Times New Roman"/>
          <w:szCs w:val="20"/>
        </w:rPr>
      </w:pPr>
      <w:r w:rsidRPr="00222433">
        <w:br w:type="page"/>
      </w:r>
    </w:p>
    <w:sdt>
      <w:sdtPr>
        <w:rPr>
          <w:sz w:val="22"/>
        </w:rPr>
        <w:alias w:val="WitnessExamination"/>
        <w:tag w:val="WitnessExamination"/>
        <w:id w:val="2003463402"/>
        <w:placeholder>
          <w:docPart w:val="15DDA6DC5FA94C109C9A034775655DB2"/>
        </w:placeholder>
        <w:richText/>
      </w:sdtPr>
      <w:sdtEndPr>
        <w:rPr>
          <w:sz w:val="28"/>
        </w:rPr>
      </w:sdtEndPr>
      <w:sdtContent>
        <w:p w:rsidR="002B6AB7" w:rsidRPr="00222433" w:rsidP="002B6AB7">
          <w:pPr>
            <w:pStyle w:val="TitlePanel0"/>
            <w:rPr>
              <w:szCs w:val="28"/>
            </w:rPr>
          </w:pPr>
          <w:bookmarkStart w:id="1" w:name="Panel1"/>
          <w:r w:rsidRPr="00222433">
            <w:rPr>
              <w:szCs w:val="28"/>
            </w:rPr>
            <w:t>Examination of Witnesses</w:t>
          </w:r>
        </w:p>
        <w:p w:rsidR="002B6AB7" w:rsidRPr="00222433" w:rsidP="002B6AB7">
          <w:pPr>
            <w:pStyle w:val="TitlePanel0"/>
            <w:jc w:val="both"/>
          </w:pPr>
          <w:r w:rsidRPr="00222433">
            <w:rPr>
              <w:sz w:val="22"/>
            </w:rPr>
            <w:t xml:space="preserve">Witnesses: Rt Hon Dame Elizabeth Gloster DBE, Dorothy Cory-Wright, Richard Frase and James Petkovic. </w:t>
          </w:r>
        </w:p>
      </w:sdtContent>
    </w:sdt>
    <w:p w:rsidR="006F7B79" w:rsidRPr="00222433" w:rsidP="006F7B79">
      <w:pPr>
        <w:pStyle w:val="Question"/>
        <w:numPr>
          <w:ilvl w:val="0"/>
          <w:numId w:val="9"/>
        </w:numPr>
      </w:pPr>
      <w:bookmarkEnd w:id="1"/>
      <w:sdt>
        <w:sdtPr>
          <w:alias w:val="Member"/>
          <w:tag w:val="&lt;Member mnisId='3935' dodsId='62786'&gt;"/>
          <w:id w:val="68774365"/>
          <w:placeholder>
            <w:docPart w:val="632C57B5B8F84A02BF6C1FDFD0A2C4F4"/>
          </w:placeholder>
          <w:richText/>
        </w:sdtPr>
        <w:sdtContent>
          <w:r w:rsidRPr="00222433">
            <w:rPr>
              <w:b/>
            </w:rPr>
            <w:t>Chair:</w:t>
          </w:r>
        </w:sdtContent>
      </w:sdt>
      <w:r w:rsidRPr="00222433">
        <w:t xml:space="preserve"> Good afternoon and welcome to the Treasury Select Committee’s first evidence session as part of our inquiry into the conduct of the FCA’s regulatory oversight of </w:t>
      </w:r>
      <w:r w:rsidRPr="00222433" w:rsidR="0099092C">
        <w:t>London Capital &amp; Finance</w:t>
      </w:r>
      <w:r w:rsidRPr="00222433">
        <w:t xml:space="preserve"> plc. I am delighted to be joined by four witnesses this afternoon, and I will ask them each to </w:t>
      </w:r>
      <w:r w:rsidRPr="00222433" w:rsidR="002A4026">
        <w:t xml:space="preserve">introduce themselves to the Committee </w:t>
      </w:r>
      <w:r w:rsidRPr="00222433">
        <w:t>very briefly</w:t>
      </w:r>
      <w:r w:rsidR="002A4026">
        <w:t>.</w:t>
      </w:r>
      <w:r w:rsidRPr="00222433">
        <w:t xml:space="preserve"> </w:t>
      </w:r>
    </w:p>
    <w:p w:rsidR="006F7B79" w:rsidRPr="00222433" w:rsidP="006F7B79">
      <w:pPr>
        <w:pStyle w:val="Answer"/>
      </w:pPr>
      <w:sdt>
        <w:sdtPr>
          <w:alias w:val="Witness"/>
          <w:id w:val="-1097021038"/>
          <w:placeholder>
            <w:docPart w:val="632C57B5B8F84A02BF6C1FDFD0A2C4F4"/>
          </w:placeholder>
          <w:richText/>
        </w:sdtPr>
        <w:sdtContent>
          <w:r w:rsidRPr="00222433" w:rsidR="0099092C">
            <w:rPr>
              <w:b/>
              <w:bCs/>
              <w:i/>
              <w:iCs/>
            </w:rPr>
            <w:t>Dame Elizabeth Gloster:</w:t>
          </w:r>
          <w:r w:rsidRPr="00222433">
            <w:rPr>
              <w:b/>
            </w:rPr>
            <w:t xml:space="preserve"> </w:t>
          </w:r>
        </w:sdtContent>
      </w:sdt>
      <w:r w:rsidRPr="00222433">
        <w:t xml:space="preserve">My name is Elizabeth Gloster. I was appointed to be the independent investigator into the regulation by the FCA of </w:t>
      </w:r>
      <w:r w:rsidRPr="00222433" w:rsidR="0099092C">
        <w:t>London Capital &amp; Finance</w:t>
      </w:r>
      <w:r w:rsidRPr="00222433">
        <w:t>, and I produced my report in November of last year.</w:t>
      </w:r>
    </w:p>
    <w:p w:rsidR="006F7B79" w:rsidRPr="00222433" w:rsidP="006F7B79">
      <w:pPr>
        <w:pStyle w:val="Answer"/>
      </w:pPr>
      <w:sdt>
        <w:sdtPr>
          <w:rPr>
            <w:b/>
            <w:bCs/>
            <w:i/>
            <w:iCs/>
          </w:rPr>
          <w:alias w:val="Witness"/>
          <w:id w:val="860320427"/>
          <w:placeholder>
            <w:docPart w:val="FDD5BEEE594349D4AC1DBCF6992C454A"/>
          </w:placeholder>
          <w:richText/>
        </w:sdtPr>
        <w:sdtEndPr>
          <w:rPr>
            <w:b w:val="0"/>
            <w:bCs w:val="0"/>
            <w:i w:val="0"/>
            <w:iCs w:val="0"/>
          </w:rPr>
        </w:sdtEndPr>
        <w:sdtContent>
          <w:r w:rsidRPr="00222433">
            <w:rPr>
              <w:b/>
              <w:bCs/>
              <w:i/>
              <w:iCs/>
            </w:rPr>
            <w:t>James Petkovic:</w:t>
          </w:r>
          <w:r w:rsidRPr="00222433">
            <w:t xml:space="preserve"> </w:t>
          </w:r>
        </w:sdtContent>
      </w:sdt>
      <w:r w:rsidRPr="00222433">
        <w:t xml:space="preserve">My name is James Petkovic. I am a </w:t>
      </w:r>
      <w:r w:rsidRPr="00222433" w:rsidR="0099092C">
        <w:t>j</w:t>
      </w:r>
      <w:r w:rsidRPr="00222433">
        <w:t xml:space="preserve">unior </w:t>
      </w:r>
      <w:r w:rsidRPr="00222433" w:rsidR="0099092C">
        <w:t>c</w:t>
      </w:r>
      <w:r w:rsidRPr="00222433">
        <w:t xml:space="preserve">ounsel at One Essex Court and I assisted Dame Elizabeth with the investigation and the production of the report. </w:t>
      </w:r>
    </w:p>
    <w:p w:rsidR="006F7B79" w:rsidRPr="00222433" w:rsidP="006F7B79">
      <w:pPr>
        <w:pStyle w:val="Answer"/>
      </w:pPr>
      <w:sdt>
        <w:sdtPr>
          <w:rPr>
            <w:b/>
            <w:bCs/>
          </w:rPr>
          <w:alias w:val="Witness"/>
          <w:id w:val="-727534636"/>
          <w:placeholder>
            <w:docPart w:val="4D1429DD1BCD41DEBECDDBAC27A1EA9B"/>
          </w:placeholder>
          <w:richText/>
        </w:sdtPr>
        <w:sdtEndPr>
          <w:rPr>
            <w:b w:val="0"/>
            <w:bCs w:val="0"/>
          </w:rPr>
        </w:sdtEndPr>
        <w:sdtContent>
          <w:r w:rsidRPr="00222433" w:rsidR="00FF6A4E">
            <w:rPr>
              <w:b/>
              <w:bCs/>
              <w:i/>
              <w:iCs/>
            </w:rPr>
            <w:t>Dorothy Cory-Wright:</w:t>
          </w:r>
          <w:r w:rsidRPr="00222433">
            <w:t xml:space="preserve"> </w:t>
          </w:r>
        </w:sdtContent>
      </w:sdt>
      <w:r w:rsidRPr="00222433">
        <w:t>Hello</w:t>
      </w:r>
      <w:r w:rsidRPr="00222433" w:rsidR="0099092C">
        <w:t>.</w:t>
      </w:r>
      <w:r w:rsidRPr="00222433">
        <w:t xml:space="preserve"> I am Dorothy Cory-Wright. I am head of disputes at Dechert, and I led the Dechert team that supported Dame Elizabeth.</w:t>
      </w:r>
    </w:p>
    <w:p w:rsidR="006F7B79" w:rsidRPr="00222433" w:rsidP="006F7B79">
      <w:pPr>
        <w:pStyle w:val="Answer"/>
      </w:pPr>
      <w:sdt>
        <w:sdtPr>
          <w:rPr>
            <w:b/>
            <w:bCs/>
            <w:i/>
            <w:iCs/>
          </w:rPr>
          <w:alias w:val="Witness"/>
          <w:id w:val="-610748806"/>
          <w:placeholder>
            <w:docPart w:val="EE2B1BE4880B4B6FBEFD31C9C8BAA809"/>
          </w:placeholder>
          <w:richText/>
        </w:sdtPr>
        <w:sdtEndPr>
          <w:rPr>
            <w:b w:val="0"/>
            <w:bCs w:val="0"/>
            <w:i w:val="0"/>
            <w:iCs w:val="0"/>
          </w:rPr>
        </w:sdtEndPr>
        <w:sdtContent>
          <w:r w:rsidRPr="00222433">
            <w:rPr>
              <w:b/>
              <w:bCs/>
              <w:i/>
              <w:iCs/>
            </w:rPr>
            <w:t>Richard Frase:</w:t>
          </w:r>
          <w:r w:rsidRPr="00222433">
            <w:rPr>
              <w:i/>
              <w:iCs/>
            </w:rPr>
            <w:t xml:space="preserve"> </w:t>
          </w:r>
        </w:sdtContent>
      </w:sdt>
      <w:r w:rsidRPr="00222433">
        <w:t>I am Richard Frase. I am a financial services partner at Dechert</w:t>
      </w:r>
      <w:r w:rsidRPr="00222433" w:rsidR="0099092C">
        <w:t xml:space="preserve"> and </w:t>
      </w:r>
      <w:r w:rsidRPr="00222433">
        <w:t xml:space="preserve">part of Dame Elizabeth’s team. </w:t>
      </w:r>
    </w:p>
    <w:p w:rsidR="006F7B79" w:rsidRPr="00222433" w:rsidP="006F7B79">
      <w:pPr>
        <w:pStyle w:val="Question"/>
        <w:numPr>
          <w:ilvl w:val="0"/>
          <w:numId w:val="9"/>
        </w:numPr>
      </w:pPr>
      <w:sdt>
        <w:sdtPr>
          <w:rPr>
            <w:b/>
            <w:bCs/>
          </w:rPr>
          <w:alias w:val="Member"/>
          <w:tag w:val="&lt;Member mnisId='413' dodsId='25735'&gt;"/>
          <w:id w:val="1461926836"/>
          <w:placeholder>
            <w:docPart w:val="1B1D3B55810E43C485D2516E60E125DD"/>
          </w:placeholder>
          <w:richText/>
        </w:sdtPr>
        <w:sdtContent>
          <w:r w:rsidRPr="00222433">
            <w:rPr>
              <w:b/>
              <w:bCs/>
            </w:rPr>
            <w:t>Chair:</w:t>
          </w:r>
        </w:sdtContent>
      </w:sdt>
      <w:r w:rsidRPr="00222433">
        <w:rPr>
          <w:b/>
          <w:bCs/>
        </w:rPr>
        <w:t xml:space="preserve"> </w:t>
      </w:r>
      <w:r w:rsidRPr="00222433" w:rsidR="0099092C">
        <w:t>Welcome to the Committee. I</w:t>
      </w:r>
      <w:r w:rsidRPr="00222433">
        <w:t xml:space="preserve"> would like to start with a question to Elizabeth. Where I come from in Devon, or where my constituency is, they would describe your report as a “proper job</w:t>
      </w:r>
      <w:r w:rsidR="002A4026">
        <w:t>.</w:t>
      </w:r>
      <w:r w:rsidRPr="00222433">
        <w:t xml:space="preserve">” It is very, very thorough. It is also very damning </w:t>
      </w:r>
      <w:r w:rsidRPr="00222433" w:rsidR="007E68A2">
        <w:t>of</w:t>
      </w:r>
      <w:r w:rsidRPr="00222433">
        <w:t xml:space="preserve"> the FCA</w:t>
      </w:r>
      <w:r w:rsidRPr="00222433" w:rsidR="007E68A2">
        <w:t xml:space="preserve">, with </w:t>
      </w:r>
      <w:r w:rsidRPr="00222433">
        <w:t>a litany of regulatory shortcoming</w:t>
      </w:r>
      <w:r w:rsidRPr="00222433" w:rsidR="007E68A2">
        <w:t>s</w:t>
      </w:r>
      <w:r w:rsidRPr="00222433">
        <w:t>, some of which, or perhaps all of which, have resulted in many people losing substantial amounts of money. Lives have been shattered as a consequence. In your report, you grapple with this distinction between responsibility</w:t>
      </w:r>
      <w:r w:rsidR="002A4026">
        <w:t>—</w:t>
      </w:r>
      <w:r w:rsidRPr="00222433">
        <w:t>being responsible for areas where failings occurred</w:t>
      </w:r>
      <w:r w:rsidR="002A4026">
        <w:t>—</w:t>
      </w:r>
      <w:r w:rsidRPr="00222433">
        <w:t xml:space="preserve">and culpability. </w:t>
      </w:r>
      <w:r w:rsidR="002A4026">
        <w:t>Could you</w:t>
      </w:r>
      <w:r w:rsidRPr="00222433">
        <w:t xml:space="preserve"> set out for the Committee the distinction you make between the responsibility and </w:t>
      </w:r>
      <w:r w:rsidR="002A4026">
        <w:t xml:space="preserve">the </w:t>
      </w:r>
      <w:r w:rsidRPr="00222433">
        <w:t>culpability of those individuals concerned</w:t>
      </w:r>
      <w:r w:rsidR="002A4026">
        <w:t>?</w:t>
      </w:r>
    </w:p>
    <w:p w:rsidR="006F7B79" w:rsidRPr="00222433" w:rsidP="006F7B79">
      <w:pPr>
        <w:pStyle w:val="Answer"/>
      </w:pPr>
      <w:sdt>
        <w:sdtPr>
          <w:rPr>
            <w:b/>
            <w:bCs/>
          </w:rPr>
          <w:alias w:val="Witness"/>
          <w:id w:val="1106933596"/>
          <w:placeholder>
            <w:docPart w:val="9FF19C1B102B464E80D446022C654331"/>
          </w:placeholder>
          <w:richText/>
        </w:sdtPr>
        <w:sdtContent>
          <w:r w:rsidRPr="00222433" w:rsidR="0099092C">
            <w:rPr>
              <w:b/>
              <w:bCs/>
              <w:i/>
              <w:iCs/>
            </w:rPr>
            <w:t>Dame Elizabeth Gloster:</w:t>
          </w:r>
          <w:r w:rsidRPr="00222433">
            <w:rPr>
              <w:b/>
              <w:bCs/>
            </w:rPr>
            <w:t xml:space="preserve"> </w:t>
          </w:r>
        </w:sdtContent>
      </w:sdt>
      <w:r w:rsidRPr="00222433">
        <w:t>Yes, I can. You will have seen that there was quite a lot of pushback f</w:t>
      </w:r>
      <w:r w:rsidRPr="00222433" w:rsidR="00193901">
        <w:t>ro</w:t>
      </w:r>
      <w:r w:rsidRPr="00222433">
        <w:t xml:space="preserve">m certain interviewees and the FCA itself about my attribution of responsibility in my draft report, which I showed to those people as part of the Maxwellisation process. I thought it right to attribute responsibility </w:t>
      </w:r>
      <w:r w:rsidR="002A4026">
        <w:t>to</w:t>
      </w:r>
      <w:r w:rsidRPr="00222433">
        <w:t xml:space="preserve"> those individual people or the board in cases where I thought those people or that particular organ of the institution should be singled out as taking responsibility and, if criticism was </w:t>
      </w:r>
      <w:r w:rsidRPr="00222433" w:rsidR="007E68A2">
        <w:t xml:space="preserve">merited or </w:t>
      </w:r>
      <w:r w:rsidRPr="00222433">
        <w:t xml:space="preserve">deserved for that, criticism should be attributed to them. </w:t>
      </w:r>
    </w:p>
    <w:p w:rsidR="00AB3B45" w:rsidRPr="00222433" w:rsidP="00AB3B45">
      <w:pPr>
        <w:pStyle w:val="Answer"/>
      </w:pPr>
      <w:r w:rsidRPr="00222433">
        <w:t>I thought it was wrong—and I was disappointed, as you may have seen—to have it suggested to me that I should not mention any names at all. However, I did not think it was appropriate</w:t>
      </w:r>
      <w:r w:rsidRPr="00222433" w:rsidR="00E975D7">
        <w:t xml:space="preserve"> to address,</w:t>
      </w:r>
      <w:r w:rsidRPr="00222433">
        <w:t xml:space="preserve"> and I did not consider that my investigation was addressing</w:t>
      </w:r>
      <w:r w:rsidRPr="00222433" w:rsidR="00E975D7">
        <w:t xml:space="preserve">, </w:t>
      </w:r>
      <w:r w:rsidRPr="00222433">
        <w:t xml:space="preserve">a very different issue, </w:t>
      </w:r>
      <w:r w:rsidRPr="00222433">
        <w:t>which I described as personal culpability.</w:t>
      </w:r>
      <w:r w:rsidRPr="00222433">
        <w:t xml:space="preserve"> </w:t>
      </w:r>
      <w:r w:rsidRPr="00222433">
        <w:t>The fact somebody is responsible does not necessarily mean he or she is personally culpable. They are separate things</w:t>
      </w:r>
      <w:r w:rsidR="002A4026">
        <w:t xml:space="preserve">, </w:t>
      </w:r>
      <w:r w:rsidRPr="00222433">
        <w:t xml:space="preserve">at least in the jargon </w:t>
      </w:r>
      <w:r w:rsidRPr="00222433" w:rsidR="00E975D7">
        <w:t xml:space="preserve">that </w:t>
      </w:r>
      <w:r w:rsidRPr="00222433">
        <w:t>I used.</w:t>
      </w:r>
    </w:p>
    <w:p w:rsidR="006F7B79" w:rsidRPr="00222433" w:rsidP="006F7B79">
      <w:pPr>
        <w:pStyle w:val="Answer"/>
      </w:pPr>
      <w:r w:rsidRPr="00222433">
        <w:t>You will see that I dealt with the phrase “personal culpability” in my report</w:t>
      </w:r>
      <w:r w:rsidRPr="00222433" w:rsidR="00AB3B45">
        <w:t xml:space="preserve">. I </w:t>
      </w:r>
      <w:r w:rsidRPr="00222433">
        <w:t xml:space="preserve">tried to explain what I meant by it. Personal culpability is what I regard as what you might call the legal liability of a director or senior manager of a limited liability organisation at </w:t>
      </w:r>
      <w:r w:rsidRPr="00222433" w:rsidR="00E975D7">
        <w:rPr>
          <w:rFonts w:cs="Times New Roman"/>
        </w:rPr>
        <w:t xml:space="preserve">the suit </w:t>
      </w:r>
      <w:r w:rsidRPr="00222433">
        <w:rPr>
          <w:rFonts w:cs="Times New Roman"/>
        </w:rPr>
        <w:t>of third parties for failings of the institution.</w:t>
      </w:r>
      <w:r w:rsidRPr="00222433">
        <w:t xml:space="preserve"> </w:t>
      </w:r>
      <w:r w:rsidRPr="00222433">
        <w:rPr>
          <w:rFonts w:cs="Times New Roman"/>
        </w:rPr>
        <w:t xml:space="preserve">That may be putting it too high, but in my view it is a very different concept </w:t>
      </w:r>
      <w:r w:rsidR="002A4026">
        <w:rPr>
          <w:rFonts w:cs="Times New Roman"/>
        </w:rPr>
        <w:t>from</w:t>
      </w:r>
      <w:r w:rsidRPr="00222433">
        <w:rPr>
          <w:rFonts w:cs="Times New Roman"/>
        </w:rPr>
        <w:t xml:space="preserve"> the idea that somebody has personal liability, that he or she personally is the cause of a particular detriment that a third party who may or may not be bringing a claim against the institution wants to get redress for.</w:t>
      </w:r>
    </w:p>
    <w:p w:rsidR="006F7B79" w:rsidRPr="00222433" w:rsidP="006F7B79">
      <w:pPr>
        <w:pStyle w:val="Answer"/>
        <w:rPr>
          <w:rFonts w:cs="Times New Roman"/>
        </w:rPr>
      </w:pPr>
      <w:r w:rsidRPr="00222433">
        <w:rPr>
          <w:rFonts w:cs="Times New Roman"/>
        </w:rPr>
        <w:t>I deal with this in 11.2 of my report. I did not find it necessary to deal with this</w:t>
      </w:r>
      <w:r w:rsidRPr="00222433" w:rsidR="004B4B93">
        <w:rPr>
          <w:rFonts w:cs="Times New Roman"/>
        </w:rPr>
        <w:t>,</w:t>
      </w:r>
      <w:r w:rsidRPr="00222433">
        <w:rPr>
          <w:rFonts w:cs="Times New Roman"/>
        </w:rPr>
        <w:t xml:space="preserve"> particularly because, if I had had to address, in legal</w:t>
      </w:r>
      <w:r w:rsidRPr="00222433" w:rsidR="004B4B93">
        <w:rPr>
          <w:rFonts w:cs="Times New Roman"/>
        </w:rPr>
        <w:t xml:space="preserve"> </w:t>
      </w:r>
      <w:r w:rsidRPr="00222433">
        <w:rPr>
          <w:rFonts w:cs="Times New Roman"/>
        </w:rPr>
        <w:t>liability terms, the personal culpability of a particular person, I considered—others may disagree with me—that it would have involved m</w:t>
      </w:r>
      <w:r w:rsidR="002A4026">
        <w:rPr>
          <w:rFonts w:cs="Times New Roman"/>
        </w:rPr>
        <w:t>y</w:t>
      </w:r>
      <w:r w:rsidRPr="00222433">
        <w:rPr>
          <w:rFonts w:cs="Times New Roman"/>
        </w:rPr>
        <w:t xml:space="preserve"> looking, first of all, </w:t>
      </w:r>
      <w:r w:rsidRPr="00222433" w:rsidR="004B4B93">
        <w:rPr>
          <w:rFonts w:cs="Times New Roman"/>
        </w:rPr>
        <w:t xml:space="preserve">at </w:t>
      </w:r>
      <w:r w:rsidRPr="00222433">
        <w:rPr>
          <w:rFonts w:cs="Times New Roman"/>
        </w:rPr>
        <w:t>the particular event or circumstance for which I was wishing to hold the person personally culpable. Secondly, it would have involved m</w:t>
      </w:r>
      <w:r w:rsidR="002A4026">
        <w:rPr>
          <w:rFonts w:cs="Times New Roman"/>
        </w:rPr>
        <w:t xml:space="preserve">y </w:t>
      </w:r>
      <w:r w:rsidRPr="00222433">
        <w:rPr>
          <w:rFonts w:cs="Times New Roman"/>
        </w:rPr>
        <w:t xml:space="preserve">looking at what that person was doing on a daily basis in relation to other matters. I would have to get an estimate or an analysis of his or her workload, and I would have to decide whether the blame, the liability, really lay with that person given what he or she was doing in the period. </w:t>
      </w:r>
    </w:p>
    <w:p w:rsidR="006F7B79" w:rsidRPr="00222433" w:rsidP="006F7B79">
      <w:pPr>
        <w:pStyle w:val="Answer"/>
      </w:pPr>
      <w:r w:rsidRPr="00222433">
        <w:t xml:space="preserve">Maybe I was approaching it too much as a lawyer, but that is how I approached it. </w:t>
      </w:r>
      <w:r w:rsidRPr="00222433" w:rsidR="004B4B93">
        <w:t>I wanted to see whether one could say, in</w:t>
      </w:r>
      <w:r w:rsidRPr="00222433">
        <w:t xml:space="preserve"> the context of </w:t>
      </w:r>
      <w:r w:rsidRPr="00222433" w:rsidR="004B4B93">
        <w:t>an</w:t>
      </w:r>
      <w:r w:rsidRPr="00222433">
        <w:t xml:space="preserve"> institution—the FCA has limited liability, so one is looking at all of these corporate legal issues—that this particular director or senior manager had legal liability for this particular event, and I did not think it was necessary for me to do that to answer the questions that the Treasury had raised. </w:t>
      </w:r>
    </w:p>
    <w:p w:rsidR="006F7B79" w:rsidRPr="00222433" w:rsidP="006F7B79">
      <w:pPr>
        <w:pStyle w:val="Answer"/>
        <w:rPr>
          <w:rFonts w:cs="Times New Roman"/>
        </w:rPr>
      </w:pPr>
      <w:r w:rsidRPr="00222433">
        <w:t xml:space="preserve">However, going back to responsibility—I take responsibility very seriously—I did think it was appropriate to apportion responsibility to particular individuals, because the FCA itself requires the firms it authorises or supervises to have </w:t>
      </w:r>
      <w:r w:rsidRPr="00222433" w:rsidR="004B4B93">
        <w:t>s</w:t>
      </w:r>
      <w:r w:rsidRPr="00222433" w:rsidR="002F380D">
        <w:t xml:space="preserve">tatements of </w:t>
      </w:r>
      <w:r w:rsidRPr="00222433" w:rsidR="004B4B93">
        <w:t>r</w:t>
      </w:r>
      <w:r w:rsidRPr="00222433">
        <w:t xml:space="preserve">esponsibility </w:t>
      </w:r>
      <w:r w:rsidRPr="00222433" w:rsidR="002F380D">
        <w:t xml:space="preserve">from senior managers </w:t>
      </w:r>
      <w:r w:rsidRPr="00222433">
        <w:rPr>
          <w:rFonts w:cs="Times New Roman"/>
        </w:rPr>
        <w:t xml:space="preserve">so that, when something goes wrong, it is clear who bears responsibility. In 2016, the FCA published a document applying those fundamental principles of the </w:t>
      </w:r>
      <w:r w:rsidRPr="00222433" w:rsidR="004B4B93">
        <w:rPr>
          <w:rFonts w:cs="Times New Roman"/>
        </w:rPr>
        <w:t>s</w:t>
      </w:r>
      <w:r w:rsidRPr="00222433">
        <w:rPr>
          <w:rFonts w:cs="Times New Roman"/>
        </w:rPr>
        <w:t xml:space="preserve">enior </w:t>
      </w:r>
      <w:r w:rsidRPr="00222433" w:rsidR="004B4B93">
        <w:rPr>
          <w:rFonts w:cs="Times New Roman"/>
        </w:rPr>
        <w:t>m</w:t>
      </w:r>
      <w:r w:rsidRPr="00222433">
        <w:rPr>
          <w:rFonts w:cs="Times New Roman"/>
        </w:rPr>
        <w:t xml:space="preserve">anagers </w:t>
      </w:r>
      <w:r w:rsidRPr="00222433" w:rsidR="004B4B93">
        <w:rPr>
          <w:rFonts w:cs="Times New Roman"/>
        </w:rPr>
        <w:t>r</w:t>
      </w:r>
      <w:r w:rsidRPr="00222433">
        <w:rPr>
          <w:rFonts w:cs="Times New Roman"/>
        </w:rPr>
        <w:t>egime to itself.</w:t>
      </w:r>
    </w:p>
    <w:p w:rsidR="006F7B79" w:rsidRPr="00222433" w:rsidP="006F7B79">
      <w:pPr>
        <w:pStyle w:val="Answer"/>
        <w:rPr>
          <w:rFonts w:cs="Times New Roman"/>
        </w:rPr>
      </w:pPr>
      <w:r w:rsidRPr="00222433">
        <w:rPr>
          <w:rFonts w:cs="Times New Roman"/>
        </w:rPr>
        <w:t>That being so, in response to the representations I received from the FCA and various others asking me not to mention names, I thought it was indeed appropriate that I should mention names and attribute responsibility without going into all these legal issues and sub</w:t>
      </w:r>
      <w:r w:rsidRPr="00222433">
        <w:rPr>
          <w:rFonts w:cs="Times New Roman"/>
        </w:rPr>
        <w:noBreakHyphen/>
        <w:t>issues about causation, whether a director was liable and all that kind of stuff</w:t>
      </w:r>
      <w:r w:rsidRPr="00222433" w:rsidR="004B4B93">
        <w:rPr>
          <w:rFonts w:cs="Times New Roman"/>
        </w:rPr>
        <w:t>,</w:t>
      </w:r>
      <w:r w:rsidRPr="00222433">
        <w:rPr>
          <w:rFonts w:cs="Times New Roman"/>
        </w:rPr>
        <w:t xml:space="preserve"> or whether I had looked at the individual diaries of particular people running up to a particular event. That is how I dealt with it. I hope that is some sort of an attempt to explain to you where I drew the line.</w:t>
      </w:r>
    </w:p>
    <w:p w:rsidR="006F7B79" w:rsidRPr="00222433" w:rsidP="006F7B79">
      <w:pPr>
        <w:pStyle w:val="Answer"/>
        <w:rPr>
          <w:rFonts w:cs="Times New Roman"/>
        </w:rPr>
      </w:pPr>
      <w:r w:rsidRPr="00222433">
        <w:rPr>
          <w:rFonts w:cs="Times New Roman"/>
        </w:rPr>
        <w:t>We are not looking here at any allegations of impropriety or lack of integrity at the FCA. If I had been looking at those sorts of issues, my approach might well have been different</w:t>
      </w:r>
      <w:r w:rsidRPr="00222433" w:rsidR="004B4B93">
        <w:rPr>
          <w:rFonts w:cs="Times New Roman"/>
        </w:rPr>
        <w:t>, but</w:t>
      </w:r>
      <w:r w:rsidRPr="00222433">
        <w:rPr>
          <w:rFonts w:cs="Times New Roman"/>
        </w:rPr>
        <w:t xml:space="preserve"> I was not looking at that; I was looking at a failure of regulation. </w:t>
      </w:r>
    </w:p>
    <w:p w:rsidR="006F7B79" w:rsidRPr="00222433" w:rsidP="006F7B79">
      <w:pPr>
        <w:pStyle w:val="Question"/>
        <w:numPr>
          <w:ilvl w:val="0"/>
          <w:numId w:val="9"/>
        </w:numPr>
      </w:pPr>
      <w:sdt>
        <w:sdtPr>
          <w:alias w:val="Member"/>
          <w:tag w:val="&lt;Member mnisId='413' dodsId='25735'&gt;"/>
          <w:id w:val="117808549"/>
          <w:placeholder>
            <w:docPart w:val="B18774078ED04C26BB8432CE105E0D9A"/>
          </w:placeholder>
          <w:richText/>
        </w:sdtPr>
        <w:sdtContent>
          <w:r w:rsidRPr="00222433">
            <w:rPr>
              <w:b/>
            </w:rPr>
            <w:t>Chair:</w:t>
          </w:r>
        </w:sdtContent>
      </w:sdt>
      <w:r w:rsidRPr="00222433">
        <w:t xml:space="preserve"> </w:t>
      </w:r>
      <w:r w:rsidRPr="00222433" w:rsidR="004B4B93">
        <w:t>T</w:t>
      </w:r>
      <w:r w:rsidRPr="00222433">
        <w:t>he directions you were given in terms of how to pursue putting together the report included attributing responsibility but not culpability. If we step away from the legalistic way of looking at it, as</w:t>
      </w:r>
      <w:r w:rsidRPr="00222433" w:rsidR="004B4B93">
        <w:t xml:space="preserve"> I think</w:t>
      </w:r>
      <w:r w:rsidRPr="00222433">
        <w:t xml:space="preserve"> you are terming it, what should the consequences be</w:t>
      </w:r>
      <w:r w:rsidRPr="00222433" w:rsidR="004B4B93">
        <w:t xml:space="preserve"> </w:t>
      </w:r>
      <w:r w:rsidRPr="00222433">
        <w:t>for individuals who have been found by you to be responsible for the level of failings that you cite within the report?</w:t>
      </w:r>
    </w:p>
    <w:p w:rsidR="006F7B79" w:rsidRPr="00222433" w:rsidP="006F7B79">
      <w:pPr>
        <w:pStyle w:val="Answer"/>
        <w:rPr>
          <w:rFonts w:cs="Times New Roman"/>
        </w:rPr>
      </w:pPr>
      <w:sdt>
        <w:sdtPr>
          <w:rPr>
            <w:rFonts w:cs="Times New Roman"/>
          </w:rPr>
          <w:alias w:val="Witness"/>
          <w:id w:val="-1037584959"/>
          <w:placeholder>
            <w:docPart w:val="A3EE8CB808644264BDFE6BB5BEEE1C2F"/>
          </w:placeholder>
          <w:richText/>
        </w:sdtPr>
        <w:sdtContent>
          <w:r w:rsidRPr="00222433" w:rsidR="0099092C">
            <w:rPr>
              <w:rFonts w:cs="Times New Roman"/>
              <w:b/>
              <w:bCs/>
              <w:i/>
              <w:iCs/>
            </w:rPr>
            <w:t>Dame Elizabeth Gloster:</w:t>
          </w:r>
          <w:r w:rsidRPr="00222433">
            <w:rPr>
              <w:rFonts w:cs="Times New Roman"/>
              <w:b/>
            </w:rPr>
            <w:t xml:space="preserve"> </w:t>
          </w:r>
        </w:sdtContent>
      </w:sdt>
      <w:r w:rsidRPr="00222433">
        <w:rPr>
          <w:rFonts w:cs="Times New Roman"/>
        </w:rPr>
        <w:t xml:space="preserve">As you know, I have identified certain named individuals </w:t>
      </w:r>
      <w:r w:rsidR="00AE211D">
        <w:rPr>
          <w:rFonts w:cs="Times New Roman"/>
        </w:rPr>
        <w:t>as</w:t>
      </w:r>
      <w:r w:rsidRPr="00222433">
        <w:rPr>
          <w:rFonts w:cs="Times New Roman"/>
        </w:rPr>
        <w:t xml:space="preserve"> having responsibility in various areas. My report, as I said a moment ago, does not preclude findings of personal culpability or findings that people should bear financial or other consequences for my criticisms or my allocation of personal responsibility. My investigation</w:t>
      </w:r>
      <w:r w:rsidRPr="00222433" w:rsidR="008F4FD5">
        <w:rPr>
          <w:rFonts w:cs="Times New Roman"/>
        </w:rPr>
        <w:t xml:space="preserve"> </w:t>
      </w:r>
      <w:r w:rsidRPr="00222433">
        <w:rPr>
          <w:rFonts w:cs="Times New Roman"/>
        </w:rPr>
        <w:t xml:space="preserve">was focused on the FCA’s regulation or lack of regulation of LCF. </w:t>
      </w:r>
      <w:r w:rsidRPr="00222433" w:rsidR="008F4FD5">
        <w:rPr>
          <w:rFonts w:cs="Times New Roman"/>
        </w:rPr>
        <w:t>That is important when you are asking me, Chair, to say what the consequences should be. My investigation</w:t>
      </w:r>
      <w:r w:rsidRPr="00222433">
        <w:rPr>
          <w:rFonts w:cs="Times New Roman"/>
        </w:rPr>
        <w:t xml:space="preserve"> was not looking at the role of Mr Bailey or—</w:t>
      </w:r>
    </w:p>
    <w:p w:rsidR="006F7B79" w:rsidRPr="00222433" w:rsidP="006F7B79">
      <w:pPr>
        <w:pStyle w:val="Question"/>
        <w:numPr>
          <w:ilvl w:val="0"/>
          <w:numId w:val="9"/>
        </w:numPr>
      </w:pPr>
      <w:sdt>
        <w:sdtPr>
          <w:rPr>
            <w:b/>
            <w:bCs/>
          </w:rPr>
          <w:alias w:val="Member"/>
          <w:tag w:val="&lt;Member mnisId='413' dodsId='25735'&gt;"/>
          <w:id w:val="1381834253"/>
          <w:placeholder>
            <w:docPart w:val="1A99A20584FD4A9EBEABC45799E8AB30"/>
          </w:placeholder>
          <w:richText/>
        </w:sdtPr>
        <w:sdtContent>
          <w:r w:rsidRPr="00222433">
            <w:rPr>
              <w:b/>
              <w:bCs/>
            </w:rPr>
            <w:t>Chair:</w:t>
          </w:r>
        </w:sdtContent>
      </w:sdt>
      <w:r w:rsidRPr="00222433">
        <w:rPr>
          <w:b/>
          <w:bCs/>
        </w:rPr>
        <w:t xml:space="preserve"> </w:t>
      </w:r>
      <w:r w:rsidRPr="00222433">
        <w:t>Yes, I totally appreciate that. I am just asking you</w:t>
      </w:r>
      <w:r w:rsidR="00AE211D">
        <w:t>,</w:t>
      </w:r>
      <w:r w:rsidRPr="00222433" w:rsidR="008F4FD5">
        <w:t xml:space="preserve"> n</w:t>
      </w:r>
      <w:r w:rsidRPr="00222433">
        <w:t>ow</w:t>
      </w:r>
      <w:r w:rsidR="00AE211D">
        <w:t xml:space="preserve"> that</w:t>
      </w:r>
      <w:r w:rsidRPr="00222433">
        <w:t xml:space="preserve"> you are before the Committee</w:t>
      </w:r>
      <w:r w:rsidRPr="00222433" w:rsidR="008F4FD5">
        <w:t xml:space="preserve"> and </w:t>
      </w:r>
      <w:r w:rsidRPr="00222433">
        <w:t>you are not constrained by the directions in relation to the report</w:t>
      </w:r>
      <w:r w:rsidR="00AE211D">
        <w:t xml:space="preserve">, </w:t>
      </w:r>
      <w:r w:rsidRPr="00222433">
        <w:t>or indeed anything in the report. Given how close you were to these matters and the fact you investigated these matters, you must have a view. Given that all those people out there have lost a lot of money and the extent of the failings here, what</w:t>
      </w:r>
      <w:r w:rsidRPr="00222433" w:rsidR="008F4FD5">
        <w:t xml:space="preserve"> do you think</w:t>
      </w:r>
      <w:r w:rsidRPr="00222433">
        <w:t xml:space="preserve"> the consequences </w:t>
      </w:r>
      <w:r w:rsidRPr="00222433" w:rsidR="008F4FD5">
        <w:t xml:space="preserve">should </w:t>
      </w:r>
      <w:r w:rsidRPr="00222433">
        <w:t>be for those individuals</w:t>
      </w:r>
      <w:r w:rsidR="00AE211D">
        <w:t xml:space="preserve"> whom, as you say,</w:t>
      </w:r>
      <w:r w:rsidRPr="00222433">
        <w:t xml:space="preserve"> you made a conscious effort, despite resistance, to name within the report</w:t>
      </w:r>
      <w:r w:rsidR="00AE211D">
        <w:t>?</w:t>
      </w:r>
    </w:p>
    <w:p w:rsidR="006F7B79" w:rsidRPr="00222433" w:rsidP="006F7B79">
      <w:pPr>
        <w:pStyle w:val="Answer"/>
        <w:rPr>
          <w:rFonts w:cs="Times New Roman"/>
        </w:rPr>
      </w:pPr>
      <w:sdt>
        <w:sdtPr>
          <w:rPr>
            <w:rFonts w:cs="Times New Roman"/>
            <w:b/>
            <w:bCs/>
            <w:i/>
            <w:iCs/>
          </w:rPr>
          <w:alias w:val="Witness"/>
          <w:id w:val="-1853325565"/>
          <w:placeholder>
            <w:docPart w:val="C23E0B9720B446D2B99CB3F9B734592B"/>
          </w:placeholder>
          <w:richText/>
        </w:sdtPr>
        <w:sdtContent>
          <w:r w:rsidRPr="00222433" w:rsidR="0099092C">
            <w:rPr>
              <w:rFonts w:cs="Times New Roman"/>
              <w:b/>
              <w:bCs/>
              <w:i/>
              <w:iCs/>
            </w:rPr>
            <w:t>Dame Elizabeth Gloster:</w:t>
          </w:r>
          <w:r w:rsidRPr="00222433">
            <w:rPr>
              <w:rFonts w:cs="Times New Roman"/>
              <w:b/>
              <w:bCs/>
              <w:i/>
              <w:iCs/>
            </w:rPr>
            <w:t xml:space="preserve"> </w:t>
          </w:r>
        </w:sdtContent>
      </w:sdt>
      <w:r w:rsidRPr="00222433">
        <w:rPr>
          <w:rFonts w:cs="Times New Roman"/>
        </w:rPr>
        <w:t xml:space="preserve">What </w:t>
      </w:r>
      <w:r w:rsidRPr="00222433" w:rsidR="008F4FD5">
        <w:rPr>
          <w:rFonts w:cs="Times New Roman"/>
        </w:rPr>
        <w:t>do I think</w:t>
      </w:r>
      <w:r w:rsidRPr="00222433">
        <w:rPr>
          <w:rFonts w:cs="Times New Roman"/>
        </w:rPr>
        <w:t xml:space="preserve"> the consequences </w:t>
      </w:r>
      <w:r w:rsidRPr="00222433" w:rsidR="008F4FD5">
        <w:rPr>
          <w:rFonts w:cs="Times New Roman"/>
        </w:rPr>
        <w:t xml:space="preserve">should </w:t>
      </w:r>
      <w:r w:rsidRPr="00222433">
        <w:rPr>
          <w:rFonts w:cs="Times New Roman"/>
        </w:rPr>
        <w:t xml:space="preserve">be? I do not want to give the Pontius Pilate answer, but it is not really for me to say what those consequences should be. </w:t>
      </w:r>
      <w:r w:rsidRPr="00222433" w:rsidR="008F4FD5">
        <w:rPr>
          <w:rFonts w:cs="Times New Roman"/>
        </w:rPr>
        <w:t>T</w:t>
      </w:r>
      <w:r w:rsidRPr="00222433">
        <w:rPr>
          <w:rFonts w:cs="Times New Roman"/>
        </w:rPr>
        <w:t xml:space="preserve">hose who are </w:t>
      </w:r>
      <w:r w:rsidRPr="00222433" w:rsidR="008F4FD5">
        <w:rPr>
          <w:rFonts w:cs="Times New Roman"/>
        </w:rPr>
        <w:t xml:space="preserve">informed by my report and are </w:t>
      </w:r>
      <w:r w:rsidRPr="00222433">
        <w:rPr>
          <w:rFonts w:cs="Times New Roman"/>
        </w:rPr>
        <w:t>tasked with considering</w:t>
      </w:r>
      <w:r w:rsidRPr="00222433" w:rsidR="008F4FD5">
        <w:rPr>
          <w:rFonts w:cs="Times New Roman"/>
        </w:rPr>
        <w:t xml:space="preserve"> it,</w:t>
      </w:r>
      <w:r w:rsidRPr="00222433">
        <w:rPr>
          <w:rFonts w:cs="Times New Roman"/>
        </w:rPr>
        <w:t xml:space="preserve"> whether</w:t>
      </w:r>
      <w:r w:rsidRPr="00222433" w:rsidR="008F4FD5">
        <w:rPr>
          <w:rFonts w:cs="Times New Roman"/>
        </w:rPr>
        <w:t xml:space="preserve"> at</w:t>
      </w:r>
      <w:r w:rsidRPr="00222433">
        <w:rPr>
          <w:rFonts w:cs="Times New Roman"/>
        </w:rPr>
        <w:t xml:space="preserve"> the FCA, the Bank of England, the Treasury or elsewhere, will need to consider what the appropriate consequences are in light of the criticisms I have made in relation to the organisation and individuals. Consideration should be given to those consequences. I am sure the FCA</w:t>
      </w:r>
      <w:r w:rsidRPr="00222433" w:rsidR="008F4FD5">
        <w:rPr>
          <w:rFonts w:cs="Times New Roman"/>
        </w:rPr>
        <w:t>,</w:t>
      </w:r>
      <w:r w:rsidRPr="00222433">
        <w:rPr>
          <w:rFonts w:cs="Times New Roman"/>
        </w:rPr>
        <w:t xml:space="preserve"> under its new CEO</w:t>
      </w:r>
      <w:r w:rsidRPr="00222433" w:rsidR="008F4FD5">
        <w:rPr>
          <w:rFonts w:cs="Times New Roman"/>
        </w:rPr>
        <w:t>, is</w:t>
      </w:r>
      <w:r w:rsidRPr="00222433">
        <w:rPr>
          <w:rFonts w:cs="Times New Roman"/>
        </w:rPr>
        <w:t xml:space="preserve"> giving consideration to those consequences, and I am sure the relevant people are doing it as well in relation to others. </w:t>
      </w:r>
    </w:p>
    <w:p w:rsidR="006F7B79" w:rsidRPr="00222433" w:rsidP="006F7B79">
      <w:pPr>
        <w:pStyle w:val="Answer"/>
        <w:rPr>
          <w:rFonts w:cs="Times New Roman"/>
        </w:rPr>
      </w:pPr>
      <w:r w:rsidRPr="00222433">
        <w:rPr>
          <w:rFonts w:cs="Times New Roman"/>
        </w:rPr>
        <w:t xml:space="preserve">If you are asking me whether they should pay </w:t>
      </w:r>
      <w:r w:rsidRPr="00222433" w:rsidR="008F4FD5">
        <w:rPr>
          <w:rFonts w:cs="Times New Roman"/>
        </w:rPr>
        <w:t>a</w:t>
      </w:r>
      <w:r w:rsidRPr="00222433">
        <w:rPr>
          <w:rFonts w:cs="Times New Roman"/>
        </w:rPr>
        <w:t xml:space="preserve"> fine or return their bonuses, I really cannot give you</w:t>
      </w:r>
      <w:r w:rsidRPr="00222433" w:rsidR="008F4FD5">
        <w:rPr>
          <w:rFonts w:cs="Times New Roman"/>
        </w:rPr>
        <w:t xml:space="preserve"> an answer to that.</w:t>
      </w:r>
    </w:p>
    <w:p w:rsidR="006F7B79" w:rsidRPr="00222433" w:rsidP="008F4FD5">
      <w:pPr>
        <w:pStyle w:val="Question"/>
        <w:numPr>
          <w:ilvl w:val="0"/>
          <w:numId w:val="9"/>
        </w:numPr>
      </w:pPr>
      <w:sdt>
        <w:sdtPr>
          <w:alias w:val="Member"/>
          <w:tag w:val="&lt;Member mnisId='413' dodsId='25735'&gt;"/>
          <w:id w:val="1075254108"/>
          <w:placeholder>
            <w:docPart w:val="CCEBEF22479749EDB48F33022033DF91"/>
          </w:placeholder>
          <w:richText/>
        </w:sdtPr>
        <w:sdtContent>
          <w:r w:rsidRPr="00222433">
            <w:rPr>
              <w:b/>
            </w:rPr>
            <w:t>Chair:</w:t>
          </w:r>
        </w:sdtContent>
      </w:sdt>
      <w:r w:rsidRPr="00222433">
        <w:t xml:space="preserve"> I am not necessarily trying to draw you into a very specific answer on this. Having read your report and the extent of the failings and given the fact that, despite the resistance from various quarters to you</w:t>
      </w:r>
      <w:r w:rsidR="001414A9">
        <w:t>r</w:t>
      </w:r>
      <w:r w:rsidRPr="00222433">
        <w:t xml:space="preserve"> publishing names, you chose to publish three names</w:t>
      </w:r>
      <w:r w:rsidR="001414A9">
        <w:t>—</w:t>
      </w:r>
      <w:r w:rsidRPr="00222433">
        <w:t xml:space="preserve">you clearly felt it was important they were out in the public domain. One of those individuals, Megan Butler is now the head the transformation programme </w:t>
      </w:r>
      <w:r w:rsidRPr="00222433">
        <w:t>within the FCA</w:t>
      </w:r>
      <w:r w:rsidRPr="00222433" w:rsidR="008F4FD5">
        <w:t>.</w:t>
      </w:r>
      <w:r w:rsidRPr="00222433">
        <w:t xml:space="preserve"> Jonathan Davidson is still with the FCA. The Governor of the Bank of England</w:t>
      </w:r>
      <w:r w:rsidR="001414A9">
        <w:t>,</w:t>
      </w:r>
      <w:r w:rsidRPr="00222433" w:rsidR="008F4FD5">
        <w:t xml:space="preserve"> of course</w:t>
      </w:r>
      <w:r w:rsidR="001414A9">
        <w:t>,</w:t>
      </w:r>
      <w:r w:rsidRPr="00222433">
        <w:t xml:space="preserve"> is now the Governor of the Bank of England. People from the outside might be forgiven for thinking, “These people were responsible for some pretty dramatic and damaging things that have happened, and there have not really been any significant consequences as a result</w:t>
      </w:r>
      <w:r w:rsidR="001414A9">
        <w:t>.</w:t>
      </w:r>
      <w:r w:rsidRPr="00222433">
        <w:t xml:space="preserve">” Do you share that general unease? I am not trying to draw you into what you think the consequences should be. </w:t>
      </w:r>
    </w:p>
    <w:p w:rsidR="008F4FD5" w:rsidRPr="00222433" w:rsidP="008F4FD5">
      <w:pPr>
        <w:pStyle w:val="Answer"/>
        <w:rPr>
          <w:rFonts w:cs="Times New Roman"/>
        </w:rPr>
      </w:pPr>
      <w:sdt>
        <w:sdtPr>
          <w:rPr>
            <w:rFonts w:cs="Times New Roman"/>
          </w:rPr>
          <w:alias w:val="Witness"/>
          <w:id w:val="-1353647362"/>
          <w:placeholder>
            <w:docPart w:val="2D0E258D4806400D9A3B0BE084958E0A"/>
          </w:placeholder>
          <w:richText/>
        </w:sdtPr>
        <w:sdtContent>
          <w:r w:rsidRPr="00222433" w:rsidR="0099092C">
            <w:rPr>
              <w:rFonts w:cs="Times New Roman"/>
              <w:b/>
              <w:bCs/>
              <w:i/>
              <w:iCs/>
            </w:rPr>
            <w:t>Dame Elizabeth Gloster:</w:t>
          </w:r>
          <w:r w:rsidRPr="00222433" w:rsidR="006F7B79">
            <w:rPr>
              <w:rFonts w:cs="Times New Roman"/>
              <w:b/>
            </w:rPr>
            <w:t xml:space="preserve"> </w:t>
          </w:r>
        </w:sdtContent>
      </w:sdt>
      <w:r w:rsidRPr="00222433" w:rsidR="006F7B79">
        <w:rPr>
          <w:rFonts w:cs="Times New Roman"/>
        </w:rPr>
        <w:t xml:space="preserve">I do not know what has happened internally to Ms Butler and Mr Davidson </w:t>
      </w:r>
      <w:r w:rsidRPr="00222433">
        <w:rPr>
          <w:rFonts w:cs="Times New Roman"/>
        </w:rPr>
        <w:t xml:space="preserve">in relation to </w:t>
      </w:r>
      <w:r w:rsidRPr="00222433" w:rsidR="006F7B79">
        <w:rPr>
          <w:rFonts w:cs="Times New Roman"/>
        </w:rPr>
        <w:t>any clawback of bonus or anything like that. There may have been s</w:t>
      </w:r>
      <w:r w:rsidRPr="00222433">
        <w:rPr>
          <w:rFonts w:cs="Times New Roman"/>
        </w:rPr>
        <w:t xml:space="preserve">tuff </w:t>
      </w:r>
      <w:r w:rsidRPr="00222433" w:rsidR="006F7B79">
        <w:rPr>
          <w:rFonts w:cs="Times New Roman"/>
        </w:rPr>
        <w:t>in the press about it</w:t>
      </w:r>
      <w:r w:rsidR="001414A9">
        <w:rPr>
          <w:rFonts w:cs="Times New Roman"/>
        </w:rPr>
        <w:t>,</w:t>
      </w:r>
      <w:r w:rsidRPr="00222433" w:rsidR="006F7B79">
        <w:rPr>
          <w:rFonts w:cs="Times New Roman"/>
        </w:rPr>
        <w:t xml:space="preserve"> but I do not have it at my fingertips now if there has been. Likewise, I do not recall what the position is in relation to Mr Bailey. </w:t>
      </w:r>
    </w:p>
    <w:p w:rsidR="006F7B79" w:rsidRPr="00222433" w:rsidP="008F4FD5">
      <w:pPr>
        <w:pStyle w:val="Answer"/>
        <w:rPr>
          <w:rFonts w:cs="Times New Roman"/>
        </w:rPr>
      </w:pPr>
      <w:r w:rsidRPr="00222433">
        <w:rPr>
          <w:rFonts w:cs="Times New Roman"/>
        </w:rPr>
        <w:t>I</w:t>
      </w:r>
      <w:r w:rsidRPr="00222433">
        <w:rPr>
          <w:rFonts w:cs="Times New Roman"/>
        </w:rPr>
        <w:t xml:space="preserve">t is a matter for which consideration should be given not by me but by the </w:t>
      </w:r>
      <w:r w:rsidRPr="00222433">
        <w:rPr>
          <w:rFonts w:cs="Times New Roman"/>
        </w:rPr>
        <w:t>c</w:t>
      </w:r>
      <w:r w:rsidRPr="00222433">
        <w:rPr>
          <w:rFonts w:cs="Times New Roman"/>
        </w:rPr>
        <w:t>hairman and the CEO of the FCA</w:t>
      </w:r>
      <w:r w:rsidRPr="00222433">
        <w:rPr>
          <w:rFonts w:cs="Times New Roman"/>
        </w:rPr>
        <w:t>,</w:t>
      </w:r>
      <w:r w:rsidRPr="00222433">
        <w:rPr>
          <w:rFonts w:cs="Times New Roman"/>
        </w:rPr>
        <w:t xml:space="preserve"> and the Treasury so far as the Bank of England is concerned. They should give consideration as to what they consider it is appropriate to do in light of the serious criticisms and conclusions that I have made.</w:t>
      </w:r>
    </w:p>
    <w:p w:rsidR="006F7B79" w:rsidRPr="00222433" w:rsidP="006F7B79">
      <w:pPr>
        <w:pStyle w:val="Answer"/>
        <w:rPr>
          <w:rFonts w:cs="Times New Roman"/>
        </w:rPr>
      </w:pPr>
      <w:r w:rsidRPr="00222433">
        <w:rPr>
          <w:rFonts w:cs="Times New Roman"/>
        </w:rPr>
        <w:t xml:space="preserve">Can I say one other thing in relation to all three individuals? They were all very willing to give their time. In particular, Mr Bailey, as one might expect, was very articulate and very generous with his time. </w:t>
      </w:r>
      <w:r w:rsidRPr="00222433" w:rsidR="008F4FD5">
        <w:rPr>
          <w:rFonts w:cs="Times New Roman"/>
        </w:rPr>
        <w:t>I</w:t>
      </w:r>
      <w:r w:rsidRPr="00222433">
        <w:rPr>
          <w:rFonts w:cs="Times New Roman"/>
        </w:rPr>
        <w:t>n many cases they were prepared to accept issues and systemic problems with the FCA that I raised with them. I felt they were dealing with me frankly and that I was getting co</w:t>
      </w:r>
      <w:r w:rsidRPr="00222433">
        <w:rPr>
          <w:rFonts w:cs="Times New Roman"/>
        </w:rPr>
        <w:noBreakHyphen/>
        <w:t xml:space="preserve">operation. </w:t>
      </w:r>
    </w:p>
    <w:p w:rsidR="006F7B79" w:rsidRPr="00222433" w:rsidP="006F7B79">
      <w:pPr>
        <w:pStyle w:val="Answer"/>
        <w:rPr>
          <w:rFonts w:cs="Times New Roman"/>
        </w:rPr>
      </w:pPr>
      <w:r w:rsidRPr="00222433">
        <w:rPr>
          <w:rFonts w:cs="Times New Roman"/>
        </w:rPr>
        <w:t>I have made this point already</w:t>
      </w:r>
      <w:r w:rsidRPr="00222433" w:rsidR="00562694">
        <w:rPr>
          <w:rFonts w:cs="Times New Roman"/>
        </w:rPr>
        <w:t xml:space="preserve">, but there was </w:t>
      </w:r>
      <w:r w:rsidRPr="00222433">
        <w:rPr>
          <w:rFonts w:cs="Times New Roman"/>
        </w:rPr>
        <w:t>no question of any lack of integrity. I did not come across any of that in relation to any of those three people. I was also—this is particularly</w:t>
      </w:r>
      <w:r w:rsidRPr="00222433" w:rsidR="00562694">
        <w:rPr>
          <w:rFonts w:cs="Times New Roman"/>
        </w:rPr>
        <w:t xml:space="preserve"> so</w:t>
      </w:r>
      <w:r w:rsidRPr="00222433">
        <w:rPr>
          <w:rFonts w:cs="Times New Roman"/>
        </w:rPr>
        <w:t xml:space="preserve"> in relation to Mr Bailey—only looking at one aspect. Retail regulation is very important, but I was only looking at that aspect and, indeed, only in relation to one company at the FCA.</w:t>
      </w:r>
    </w:p>
    <w:p w:rsidR="006F7B79" w:rsidRPr="00222433" w:rsidP="006F7B79">
      <w:pPr>
        <w:pStyle w:val="Question"/>
        <w:numPr>
          <w:ilvl w:val="0"/>
          <w:numId w:val="9"/>
        </w:numPr>
      </w:pPr>
      <w:sdt>
        <w:sdtPr>
          <w:alias w:val="Member"/>
          <w:tag w:val="&lt;Member mnisId='413' dodsId='25735'&gt;"/>
          <w:id w:val="-1511525153"/>
          <w:placeholder>
            <w:docPart w:val="CA862827E54F41998CB989E834499B37"/>
          </w:placeholder>
          <w:richText/>
        </w:sdtPr>
        <w:sdtContent>
          <w:r w:rsidRPr="00222433">
            <w:rPr>
              <w:b/>
            </w:rPr>
            <w:t>Chair:</w:t>
          </w:r>
        </w:sdtContent>
      </w:sdt>
      <w:r w:rsidRPr="00222433">
        <w:t xml:space="preserve"> That is very clear. Moving on to Mr Bailey for a second, you will be aware</w:t>
      </w:r>
      <w:r w:rsidR="001414A9">
        <w:t xml:space="preserve"> he </w:t>
      </w:r>
      <w:r w:rsidRPr="00222433">
        <w:t>published an apology when your report appeared. I will quickly quote his apology, because I would like your reaction to it</w:t>
      </w:r>
      <w:r w:rsidRPr="00222433" w:rsidR="00102A2C">
        <w:t>:</w:t>
      </w:r>
      <w:r w:rsidRPr="00222433">
        <w:t xml:space="preserve"> “We took immediate steps to change the approach. The required changes in culture, mind</w:t>
      </w:r>
      <w:r w:rsidRPr="00222433" w:rsidR="00102A2C">
        <w:t>-</w:t>
      </w:r>
      <w:r w:rsidRPr="00222433">
        <w:t xml:space="preserve">set and systems </w:t>
      </w:r>
      <w:r w:rsidRPr="00222433" w:rsidR="00102A2C">
        <w:t>was</w:t>
      </w:r>
      <w:r w:rsidRPr="00222433">
        <w:t xml:space="preserve"> a major programme of work across the organisation, which took some time to put into effect</w:t>
      </w:r>
      <w:r w:rsidRPr="00222433" w:rsidR="00102A2C">
        <w:t xml:space="preserve">. </w:t>
      </w:r>
      <w:r w:rsidRPr="00222433">
        <w:t>I am sorry those changes did not come in time for LC&amp;F bondholders</w:t>
      </w:r>
      <w:r w:rsidR="001414A9">
        <w:t>.</w:t>
      </w:r>
      <w:r w:rsidRPr="00222433">
        <w:t>”</w:t>
      </w:r>
    </w:p>
    <w:p w:rsidR="006F7B79" w:rsidRPr="00222433" w:rsidP="006F7B79">
      <w:pPr>
        <w:pStyle w:val="QuestionCont"/>
      </w:pPr>
      <w:r w:rsidRPr="00222433">
        <w:t>Is that an appropriate response? Is it enough to say that the systems that were then being changed were not changed quickly enough? Should he not have been apologising for the fact that this all happened</w:t>
      </w:r>
      <w:r w:rsidR="001414A9">
        <w:t>,</w:t>
      </w:r>
      <w:r w:rsidRPr="00222433">
        <w:t xml:space="preserve"> in the first place</w:t>
      </w:r>
      <w:r w:rsidR="001414A9">
        <w:t>,</w:t>
      </w:r>
      <w:r w:rsidRPr="00222433">
        <w:t xml:space="preserve"> on his watch? It is not a case of having to wait for some institutional changes or a transformation programme to take effect; most of these mistakes should have been picked up and dealt with at the time. Under his watch, he failed to do that. </w:t>
      </w:r>
    </w:p>
    <w:p w:rsidR="006F7B79" w:rsidRPr="00222433" w:rsidP="006F7B79">
      <w:pPr>
        <w:pStyle w:val="Answer"/>
        <w:rPr>
          <w:rFonts w:cs="Times New Roman"/>
        </w:rPr>
      </w:pPr>
      <w:sdt>
        <w:sdtPr>
          <w:rPr>
            <w:rFonts w:cs="Times New Roman"/>
          </w:rPr>
          <w:alias w:val="Witness"/>
          <w:id w:val="847064508"/>
          <w:placeholder>
            <w:docPart w:val="A0381ED491FF41C99AE65594653F83EE"/>
          </w:placeholder>
          <w:richText/>
        </w:sdtPr>
        <w:sdtContent>
          <w:r w:rsidRPr="00222433" w:rsidR="0099092C">
            <w:rPr>
              <w:rFonts w:cs="Times New Roman"/>
              <w:b/>
              <w:bCs/>
              <w:i/>
              <w:iCs/>
            </w:rPr>
            <w:t>Dame Elizabeth Gloster:</w:t>
          </w:r>
          <w:r w:rsidRPr="00222433">
            <w:rPr>
              <w:rFonts w:cs="Times New Roman"/>
              <w:b/>
            </w:rPr>
            <w:t xml:space="preserve"> </w:t>
          </w:r>
        </w:sdtContent>
      </w:sdt>
      <w:r w:rsidRPr="00222433">
        <w:rPr>
          <w:rFonts w:cs="Times New Roman"/>
        </w:rPr>
        <w:t xml:space="preserve">Although Mr Bailey is right in his apology in saying that he inherited a difficult situation—indeed, one of the </w:t>
      </w:r>
      <w:r w:rsidRPr="00222433">
        <w:rPr>
          <w:rFonts w:cs="Times New Roman"/>
        </w:rPr>
        <w:t xml:space="preserve">management consulting reports just before he came on board he described as revealing a “shocker” in terms of the regulation of retail companies at the FCA—my report is clear that the issues he inherited did not excuse or mitigate the FCA’s overall failure to regulate LCF during the period of his guardianship. </w:t>
      </w:r>
    </w:p>
    <w:p w:rsidR="006F7B79" w:rsidRPr="00222433" w:rsidP="006F7B79">
      <w:pPr>
        <w:pStyle w:val="Answer"/>
        <w:rPr>
          <w:rFonts w:cs="Times New Roman"/>
        </w:rPr>
      </w:pPr>
      <w:r w:rsidRPr="00222433">
        <w:rPr>
          <w:rFonts w:cs="Times New Roman"/>
        </w:rPr>
        <w:t>I do not think it is enough. What he says in his apology is a matter for him, and it was not</w:t>
      </w:r>
      <w:r w:rsidRPr="00222433" w:rsidR="00DB1C10">
        <w:rPr>
          <w:rFonts w:cs="Times New Roman"/>
        </w:rPr>
        <w:t xml:space="preserve"> </w:t>
      </w:r>
      <w:r w:rsidRPr="00222433">
        <w:rPr>
          <w:rFonts w:cs="Times New Roman"/>
        </w:rPr>
        <w:t xml:space="preserve">within my remit to comment on it. It does not really address the problem, because in my view the problems that were there were not so fundamental that they could not—this comes out clearly in </w:t>
      </w:r>
      <w:r w:rsidR="001414A9">
        <w:rPr>
          <w:rFonts w:cs="Times New Roman"/>
        </w:rPr>
        <w:t>my</w:t>
      </w:r>
      <w:r w:rsidRPr="00222433">
        <w:rPr>
          <w:rFonts w:cs="Times New Roman"/>
        </w:rPr>
        <w:t xml:space="preserve"> report—have been fixed by specific</w:t>
      </w:r>
      <w:r w:rsidR="001414A9">
        <w:rPr>
          <w:rFonts w:cs="Times New Roman"/>
        </w:rPr>
        <w:t>,</w:t>
      </w:r>
      <w:r w:rsidRPr="00222433">
        <w:rPr>
          <w:rFonts w:cs="Times New Roman"/>
        </w:rPr>
        <w:t xml:space="preserve"> focused changes.</w:t>
      </w:r>
    </w:p>
    <w:p w:rsidR="006F7B79" w:rsidRPr="00222433" w:rsidP="006F7B79">
      <w:pPr>
        <w:pStyle w:val="Answer"/>
        <w:rPr>
          <w:rFonts w:cs="Times New Roman"/>
        </w:rPr>
      </w:pPr>
      <w:r w:rsidRPr="00222433">
        <w:rPr>
          <w:rFonts w:cs="Times New Roman"/>
        </w:rPr>
        <w:t>My view is that it is not an adequate</w:t>
      </w:r>
      <w:r w:rsidRPr="00222433" w:rsidR="00DB1C10">
        <w:rPr>
          <w:rFonts w:cs="Times New Roman"/>
        </w:rPr>
        <w:t xml:space="preserve"> </w:t>
      </w:r>
      <w:r w:rsidRPr="00222433">
        <w:rPr>
          <w:rFonts w:cs="Times New Roman"/>
        </w:rPr>
        <w:t>reason or excuse to say, “If only LCF had happened a bit later, all the changes we would have put in place would have stopped it happening</w:t>
      </w:r>
      <w:r w:rsidR="001414A9">
        <w:rPr>
          <w:rFonts w:cs="Times New Roman"/>
        </w:rPr>
        <w:t>.</w:t>
      </w:r>
      <w:r w:rsidRPr="00222433">
        <w:rPr>
          <w:rFonts w:cs="Times New Roman"/>
        </w:rPr>
        <w:t xml:space="preserve">” These were defects that we did not think were in fact being picked up by the change programmes. </w:t>
      </w:r>
    </w:p>
    <w:p w:rsidR="006F7B79" w:rsidRPr="00222433" w:rsidP="006F7B79">
      <w:pPr>
        <w:pStyle w:val="Question"/>
        <w:numPr>
          <w:ilvl w:val="0"/>
          <w:numId w:val="9"/>
        </w:numPr>
      </w:pPr>
      <w:sdt>
        <w:sdtPr>
          <w:alias w:val="Member"/>
          <w:tag w:val="&lt;Member mnisId='413' dodsId='25735'&gt;"/>
          <w:id w:val="-149059458"/>
          <w:placeholder>
            <w:docPart w:val="DE775833FC794782AB43F5E2D6A7B10C"/>
          </w:placeholder>
          <w:richText/>
        </w:sdtPr>
        <w:sdtContent>
          <w:r w:rsidRPr="00222433">
            <w:rPr>
              <w:b/>
            </w:rPr>
            <w:t>Chair:</w:t>
          </w:r>
        </w:sdtContent>
      </w:sdt>
      <w:r w:rsidRPr="00222433">
        <w:t xml:space="preserve"> I am familiar with it. We are very clear about everything in the report. On that basis, </w:t>
      </w:r>
      <w:r w:rsidRPr="00222433" w:rsidR="00DB1C10">
        <w:t xml:space="preserve">I think </w:t>
      </w:r>
      <w:r w:rsidRPr="00222433">
        <w:t>you are agreeing with me that this apology actually makes reference to issues of cultural change and so on that are rather extraneous to the charge that he failed, on his watch, to make sure these deficiencies did not occur in the first place.</w:t>
      </w:r>
    </w:p>
    <w:p w:rsidR="006F7B79" w:rsidRPr="00222433" w:rsidP="006F7B79">
      <w:pPr>
        <w:pStyle w:val="Answer"/>
        <w:rPr>
          <w:rFonts w:cs="Times New Roman"/>
          <w:bCs/>
        </w:rPr>
      </w:pPr>
      <w:sdt>
        <w:sdtPr>
          <w:rPr>
            <w:rFonts w:cs="Times New Roman"/>
            <w:b/>
          </w:rPr>
          <w:alias w:val="Witness"/>
          <w:id w:val="1620409371"/>
          <w:placeholder>
            <w:docPart w:val="5657781D3FB44D088767EE7CC84AF929"/>
          </w:placeholder>
          <w:richText/>
        </w:sdtPr>
        <w:sdtContent>
          <w:r w:rsidRPr="00222433" w:rsidR="0099092C">
            <w:rPr>
              <w:rFonts w:cs="Times New Roman"/>
              <w:b/>
              <w:bCs/>
              <w:i/>
              <w:iCs/>
            </w:rPr>
            <w:t>Dame Elizabeth Gloster:</w:t>
          </w:r>
          <w:r w:rsidRPr="00222433">
            <w:rPr>
              <w:rFonts w:cs="Times New Roman"/>
              <w:b/>
            </w:rPr>
            <w:t xml:space="preserve"> </w:t>
          </w:r>
        </w:sdtContent>
      </w:sdt>
      <w:r w:rsidRPr="00222433">
        <w:rPr>
          <w:rFonts w:cs="Times New Roman"/>
          <w:bCs/>
        </w:rPr>
        <w:t>Mr Bailey absolutely recognised that there was a need for change and for culture change</w:t>
      </w:r>
      <w:r w:rsidRPr="00222433" w:rsidR="00DB1C10">
        <w:rPr>
          <w:rFonts w:cs="Times New Roman"/>
          <w:bCs/>
        </w:rPr>
        <w:t>,</w:t>
      </w:r>
      <w:r w:rsidRPr="00222433">
        <w:rPr>
          <w:rFonts w:cs="Times New Roman"/>
          <w:bCs/>
        </w:rPr>
        <w:t xml:space="preserve"> both in relation to the perimeter and also in relation to the attitude to possible fraud. He also appreciated that there were problems over the regulation of what was referred to as flexible firms. It is my view, or the view of our report, that these issues were not addressed and were not fixed within a reasonable timeframe. I do not know whether Dorothy would like to add a point there, if you would allow her to. </w:t>
      </w:r>
    </w:p>
    <w:p w:rsidR="006F7B79" w:rsidRPr="00222433" w:rsidP="006F7B79">
      <w:pPr>
        <w:pStyle w:val="Question"/>
        <w:numPr>
          <w:ilvl w:val="0"/>
          <w:numId w:val="9"/>
        </w:numPr>
      </w:pPr>
      <w:sdt>
        <w:sdtPr>
          <w:rPr>
            <w:b/>
            <w:bCs/>
          </w:rPr>
          <w:alias w:val="Member"/>
          <w:tag w:val="&lt;Member mnisId='413' dodsId='25735'&gt;"/>
          <w:id w:val="548731562"/>
          <w:placeholder>
            <w:docPart w:val="787F67B978B44067BA90E2D5A8B246AD"/>
          </w:placeholder>
          <w:richText/>
        </w:sdtPr>
        <w:sdtContent>
          <w:r w:rsidRPr="00222433">
            <w:rPr>
              <w:b/>
              <w:bCs/>
            </w:rPr>
            <w:t>Chair:</w:t>
          </w:r>
        </w:sdtContent>
      </w:sdt>
      <w:r w:rsidRPr="00222433">
        <w:rPr>
          <w:b/>
          <w:bCs/>
          <w:i/>
          <w:iCs/>
        </w:rPr>
        <w:t xml:space="preserve"> </w:t>
      </w:r>
      <w:r w:rsidRPr="00222433">
        <w:t xml:space="preserve">Yes, absolutely. Just before I do that, I want to </w:t>
      </w:r>
      <w:r w:rsidRPr="00222433" w:rsidR="00DB1C10">
        <w:t>pursue</w:t>
      </w:r>
      <w:r w:rsidRPr="00222433">
        <w:t xml:space="preserve"> another aspect of what you were saying earlier</w:t>
      </w:r>
      <w:r w:rsidRPr="00222433" w:rsidR="00DB1C10">
        <w:t xml:space="preserve">, on </w:t>
      </w:r>
      <w:r w:rsidRPr="00222433">
        <w:t>this issue of integrity. It might be said that</w:t>
      </w:r>
      <w:r w:rsidRPr="00222433" w:rsidR="00DB1C10">
        <w:t xml:space="preserve"> </w:t>
      </w:r>
      <w:r w:rsidRPr="00222433">
        <w:t>you were quite forgivin</w:t>
      </w:r>
      <w:r w:rsidRPr="00222433" w:rsidR="00DB1C10">
        <w:t>g</w:t>
      </w:r>
      <w:r w:rsidRPr="00222433">
        <w:t>—or it came across to me that way—o</w:t>
      </w:r>
      <w:r w:rsidRPr="00222433" w:rsidR="00DB1C10">
        <w:t>f</w:t>
      </w:r>
      <w:r w:rsidRPr="00222433">
        <w:t xml:space="preserve"> two things.</w:t>
      </w:r>
    </w:p>
    <w:p w:rsidR="006F7B79" w:rsidRPr="00222433" w:rsidP="006F7B79">
      <w:pPr>
        <w:pStyle w:val="Answer"/>
        <w:rPr>
          <w:rFonts w:cs="Times New Roman"/>
        </w:rPr>
      </w:pPr>
      <w:r w:rsidRPr="00222433">
        <w:rPr>
          <w:rFonts w:cs="Times New Roman"/>
        </w:rPr>
        <w:t>First, there was the issue of people trying to be kept out of the report. You stuck to your ground and you included them within the report, and you explained why you were resistant to that. Second</w:t>
      </w:r>
      <w:r w:rsidRPr="00222433" w:rsidR="00701BDF">
        <w:rPr>
          <w:rFonts w:cs="Times New Roman"/>
        </w:rPr>
        <w:t>ly</w:t>
      </w:r>
      <w:r w:rsidRPr="00222433">
        <w:rPr>
          <w:rFonts w:cs="Times New Roman"/>
        </w:rPr>
        <w:t>, there was the issue of delays to the report, which were due to the fact that data was not forthcoming as quickly as it should be. Charles Rand</w:t>
      </w:r>
      <w:r w:rsidR="001414A9">
        <w:rPr>
          <w:rFonts w:cs="Times New Roman"/>
        </w:rPr>
        <w:t>e</w:t>
      </w:r>
      <w:r w:rsidRPr="00222433">
        <w:rPr>
          <w:rFonts w:cs="Times New Roman"/>
        </w:rPr>
        <w:t>ll gave the reason, among others, that the systems were not quite up to it</w:t>
      </w:r>
      <w:r w:rsidRPr="00222433" w:rsidR="00701BDF">
        <w:rPr>
          <w:rFonts w:cs="Times New Roman"/>
        </w:rPr>
        <w:t>,</w:t>
      </w:r>
      <w:r w:rsidRPr="00222433">
        <w:rPr>
          <w:rFonts w:cs="Times New Roman"/>
        </w:rPr>
        <w:t xml:space="preserve"> et</w:t>
      </w:r>
      <w:r w:rsidRPr="00222433" w:rsidR="00701BDF">
        <w:rPr>
          <w:rFonts w:cs="Times New Roman"/>
        </w:rPr>
        <w:t xml:space="preserve"> cetera</w:t>
      </w:r>
      <w:r w:rsidRPr="00222433">
        <w:rPr>
          <w:rFonts w:cs="Times New Roman"/>
        </w:rPr>
        <w:t>.</w:t>
      </w:r>
    </w:p>
    <w:p w:rsidR="006F7B79" w:rsidRPr="00222433" w:rsidP="006F7B79">
      <w:pPr>
        <w:pStyle w:val="Answer"/>
        <w:rPr>
          <w:rFonts w:cs="Times New Roman"/>
        </w:rPr>
      </w:pPr>
      <w:r w:rsidRPr="00222433">
        <w:rPr>
          <w:rFonts w:cs="Times New Roman"/>
        </w:rPr>
        <w:t>Somebody else might take a slightly different view and say, “</w:t>
      </w:r>
      <w:r w:rsidRPr="00222433" w:rsidR="00701BDF">
        <w:rPr>
          <w:rFonts w:cs="Times New Roman"/>
        </w:rPr>
        <w:t>T</w:t>
      </w:r>
      <w:r w:rsidRPr="00222433">
        <w:rPr>
          <w:rFonts w:cs="Times New Roman"/>
        </w:rPr>
        <w:t xml:space="preserve">his is an organisation </w:t>
      </w:r>
      <w:r w:rsidRPr="00222433" w:rsidR="00701BDF">
        <w:rPr>
          <w:rFonts w:cs="Times New Roman"/>
        </w:rPr>
        <w:t>with</w:t>
      </w:r>
      <w:r w:rsidRPr="00222433">
        <w:rPr>
          <w:rFonts w:cs="Times New Roman"/>
        </w:rPr>
        <w:t xml:space="preserve"> a deeply uncomfortable investigation. It is focusing specifically on very senior individuals near the top. There are these various delays and a reticence to be cited within the report. This is really just an example of an institution that is trying to ease the pressure, step back from its responsibilities and perhaps not co</w:t>
      </w:r>
      <w:r w:rsidRPr="00222433">
        <w:rPr>
          <w:rFonts w:cs="Times New Roman"/>
        </w:rPr>
        <w:noBreakHyphen/>
        <w:t xml:space="preserve">operate as fully as might </w:t>
      </w:r>
      <w:r w:rsidRPr="00222433">
        <w:rPr>
          <w:rFonts w:cs="Times New Roman"/>
        </w:rPr>
        <w:t>have been expected</w:t>
      </w:r>
      <w:r w:rsidR="001414A9">
        <w:rPr>
          <w:rFonts w:cs="Times New Roman"/>
        </w:rPr>
        <w:t>.</w:t>
      </w:r>
      <w:r w:rsidRPr="00222433">
        <w:rPr>
          <w:rFonts w:cs="Times New Roman"/>
        </w:rPr>
        <w:t>”</w:t>
      </w:r>
      <w:r w:rsidRPr="00222433" w:rsidR="002F380D">
        <w:rPr>
          <w:rFonts w:cs="Times New Roman"/>
        </w:rPr>
        <w:t xml:space="preserve"> </w:t>
      </w:r>
      <w:r w:rsidRPr="00222433">
        <w:rPr>
          <w:rFonts w:cs="Times New Roman"/>
        </w:rPr>
        <w:t>Was there anything in your mind on both those issues that made you think, “Maybe there is something going on here that is not simply the systems. We should be getting the information more quickly, and we are not”?</w:t>
      </w:r>
    </w:p>
    <w:p w:rsidR="006F7B79" w:rsidRPr="00222433" w:rsidP="006F7B79">
      <w:pPr>
        <w:pStyle w:val="Answer"/>
        <w:rPr>
          <w:rFonts w:cs="Times New Roman"/>
        </w:rPr>
      </w:pPr>
      <w:sdt>
        <w:sdtPr>
          <w:rPr>
            <w:rFonts w:cs="Times New Roman"/>
          </w:rPr>
          <w:alias w:val="Witness"/>
          <w:id w:val="954907617"/>
          <w:placeholder>
            <w:docPart w:val="981F02FCD13B418EA3186A5403C0CC43"/>
          </w:placeholder>
          <w:richText/>
        </w:sdtPr>
        <w:sdtContent>
          <w:r w:rsidRPr="00222433" w:rsidR="0099092C">
            <w:rPr>
              <w:rFonts w:cs="Times New Roman"/>
              <w:b/>
              <w:bCs/>
              <w:i/>
              <w:iCs/>
            </w:rPr>
            <w:t>Dame Elizabeth Gloster:</w:t>
          </w:r>
          <w:r w:rsidRPr="00222433">
            <w:rPr>
              <w:rFonts w:cs="Times New Roman"/>
              <w:b/>
            </w:rPr>
            <w:t xml:space="preserve"> </w:t>
          </w:r>
        </w:sdtContent>
      </w:sdt>
      <w:r w:rsidRPr="00222433">
        <w:rPr>
          <w:rFonts w:cs="Times New Roman"/>
        </w:rPr>
        <w:t>Chair, I was not being forgiving. Maybe I did not use the hyperbolic language I might have</w:t>
      </w:r>
      <w:r w:rsidRPr="00222433" w:rsidR="00701BDF">
        <w:rPr>
          <w:rFonts w:cs="Times New Roman"/>
        </w:rPr>
        <w:t xml:space="preserve"> used</w:t>
      </w:r>
      <w:r w:rsidRPr="00222433">
        <w:rPr>
          <w:rFonts w:cs="Times New Roman"/>
        </w:rPr>
        <w:t xml:space="preserve"> if I had been a barrister rather than a former judge. </w:t>
      </w:r>
    </w:p>
    <w:p w:rsidR="006F7B79" w:rsidRPr="00222433" w:rsidP="006F7B79">
      <w:pPr>
        <w:pStyle w:val="Question"/>
        <w:numPr>
          <w:ilvl w:val="0"/>
          <w:numId w:val="9"/>
        </w:numPr>
      </w:pPr>
      <w:sdt>
        <w:sdtPr>
          <w:rPr>
            <w:b/>
            <w:bCs/>
          </w:rPr>
          <w:alias w:val="Member"/>
          <w:tag w:val="&lt;Member mnisId='413' dodsId='25735'&gt;"/>
          <w:id w:val="-1082533196"/>
          <w:placeholder>
            <w:docPart w:val="A52358A3067448B09C63D3C3C7C3EE84"/>
          </w:placeholder>
          <w:richText/>
        </w:sdtPr>
        <w:sdtContent>
          <w:r w:rsidRPr="00222433">
            <w:rPr>
              <w:b/>
              <w:bCs/>
            </w:rPr>
            <w:t>Chair:</w:t>
          </w:r>
        </w:sdtContent>
      </w:sdt>
      <w:r w:rsidRPr="00222433">
        <w:rPr>
          <w:b/>
          <w:bCs/>
        </w:rPr>
        <w:t xml:space="preserve"> </w:t>
      </w:r>
      <w:r w:rsidRPr="00222433">
        <w:t>What would that language have been, out of interest? You are on the Committee now; you are outside of the confines of the report.</w:t>
      </w:r>
    </w:p>
    <w:p w:rsidR="006F7B79" w:rsidRPr="00222433" w:rsidP="00701BDF">
      <w:pPr>
        <w:pStyle w:val="Answer"/>
        <w:rPr>
          <w:rFonts w:cs="Times New Roman"/>
        </w:rPr>
      </w:pPr>
      <w:sdt>
        <w:sdtPr>
          <w:rPr>
            <w:rFonts w:cs="Times New Roman"/>
            <w:b/>
            <w:bCs/>
            <w:i/>
            <w:iCs/>
          </w:rPr>
          <w:alias w:val="Witness"/>
          <w:id w:val="-1549525653"/>
          <w:placeholder>
            <w:docPart w:val="78AE3FBA952B4BAF97C0167075C1688D"/>
          </w:placeholder>
          <w:richText/>
        </w:sdtPr>
        <w:sdtContent>
          <w:r w:rsidRPr="00222433" w:rsidR="0099092C">
            <w:rPr>
              <w:rFonts w:cs="Times New Roman"/>
              <w:b/>
              <w:bCs/>
              <w:i/>
              <w:iCs/>
            </w:rPr>
            <w:t>Dame Elizabeth Gloster:</w:t>
          </w:r>
          <w:r w:rsidRPr="00222433">
            <w:rPr>
              <w:rFonts w:cs="Times New Roman"/>
              <w:b/>
              <w:bCs/>
              <w:i/>
              <w:iCs/>
            </w:rPr>
            <w:t xml:space="preserve"> </w:t>
          </w:r>
        </w:sdtContent>
      </w:sdt>
      <w:r w:rsidRPr="00222433">
        <w:rPr>
          <w:rFonts w:cs="Times New Roman"/>
        </w:rPr>
        <w:t xml:space="preserve">No, but I am still </w:t>
      </w:r>
      <w:r w:rsidRPr="00222433" w:rsidR="00701BDF">
        <w:rPr>
          <w:rFonts w:cs="Times New Roman"/>
        </w:rPr>
        <w:t>the report author</w:t>
      </w:r>
      <w:r w:rsidRPr="00222433">
        <w:rPr>
          <w:rFonts w:cs="Times New Roman"/>
        </w:rPr>
        <w:t>. In relation to the first point, I said I was disappointed. A braver woman than me might have said “quite irritated” or “quite surprised”, but I was certainly disappointed. It seemed to me that it was inappropriate, in quite a serious way, to try to suggest to me as part of the legal Maxwellisation process that their names should not be mentioned.</w:t>
      </w:r>
      <w:r w:rsidRPr="00222433" w:rsidR="00701BDF">
        <w:rPr>
          <w:rFonts w:cs="Times New Roman"/>
        </w:rPr>
        <w:t xml:space="preserve"> </w:t>
      </w:r>
      <w:r w:rsidRPr="00222433">
        <w:rPr>
          <w:rFonts w:cs="Times New Roman"/>
        </w:rPr>
        <w:t xml:space="preserve">I was not pressured </w:t>
      </w:r>
      <w:r w:rsidRPr="00222433" w:rsidR="00701BDF">
        <w:rPr>
          <w:rFonts w:cs="Times New Roman"/>
        </w:rPr>
        <w:t xml:space="preserve">in any way </w:t>
      </w:r>
      <w:r w:rsidRPr="00222433">
        <w:rPr>
          <w:rFonts w:cs="Times New Roman"/>
        </w:rPr>
        <w:t xml:space="preserve">at all. Those representations were made in legal submissions by the FCA and by the three senior directors I named. Lawyers say all kinds of things. I was surprised that none of the three individuals named suggested to their lawyers that that would not go down very well with me as the recipient. It is a lack of judgment to put forward that representation. </w:t>
      </w:r>
    </w:p>
    <w:p w:rsidR="006F7B79" w:rsidRPr="00222433" w:rsidP="006F7B79">
      <w:pPr>
        <w:pStyle w:val="Question"/>
        <w:numPr>
          <w:ilvl w:val="0"/>
          <w:numId w:val="9"/>
        </w:numPr>
      </w:pPr>
      <w:sdt>
        <w:sdtPr>
          <w:alias w:val="Member"/>
          <w:tag w:val="&lt;Member mnisId='413' dodsId='25735'&gt;"/>
          <w:id w:val="1227647235"/>
          <w:placeholder>
            <w:docPart w:val="EB37092C44EC4707B0091193F3C38002"/>
          </w:placeholder>
          <w:richText/>
        </w:sdtPr>
        <w:sdtContent>
          <w:r w:rsidRPr="00222433">
            <w:rPr>
              <w:b/>
            </w:rPr>
            <w:t>Chair:</w:t>
          </w:r>
        </w:sdtContent>
      </w:sdt>
      <w:r w:rsidRPr="00222433">
        <w:t xml:space="preserve"> The fact you were pressing for information and then you go away and do some work and then—</w:t>
      </w:r>
    </w:p>
    <w:p w:rsidR="006F7B79" w:rsidRPr="00222433" w:rsidP="006F7B79">
      <w:pPr>
        <w:pStyle w:val="Answer"/>
        <w:rPr>
          <w:rFonts w:cs="Times New Roman"/>
          <w:bCs/>
        </w:rPr>
      </w:pPr>
      <w:sdt>
        <w:sdtPr>
          <w:rPr>
            <w:rFonts w:cs="Times New Roman"/>
            <w:b/>
          </w:rPr>
          <w:alias w:val="Witness"/>
          <w:id w:val="196820416"/>
          <w:placeholder>
            <w:docPart w:val="70CE348ADB7B4ED09E18A65A9455D657"/>
          </w:placeholder>
          <w:richText/>
        </w:sdtPr>
        <w:sdtContent>
          <w:r w:rsidRPr="00222433" w:rsidR="0099092C">
            <w:rPr>
              <w:rFonts w:cs="Times New Roman"/>
              <w:b/>
              <w:bCs/>
              <w:i/>
              <w:iCs/>
            </w:rPr>
            <w:t>Dame Elizabeth Gloster:</w:t>
          </w:r>
          <w:r w:rsidRPr="00222433">
            <w:rPr>
              <w:rFonts w:cs="Times New Roman"/>
              <w:b/>
            </w:rPr>
            <w:t xml:space="preserve"> </w:t>
          </w:r>
        </w:sdtContent>
      </w:sdt>
      <w:r w:rsidRPr="00222433">
        <w:rPr>
          <w:rFonts w:cs="Times New Roman"/>
          <w:bCs/>
        </w:rPr>
        <w:t>I am sorry. That is a different point.</w:t>
      </w:r>
    </w:p>
    <w:p w:rsidR="006F7B79" w:rsidRPr="00222433" w:rsidP="006F7B79">
      <w:pPr>
        <w:pStyle w:val="Answer"/>
        <w:rPr>
          <w:rFonts w:cs="Times New Roman"/>
          <w:bCs/>
        </w:rPr>
      </w:pPr>
      <w:sdt>
        <w:sdtPr>
          <w:rPr>
            <w:rFonts w:cs="Times New Roman"/>
            <w:bCs/>
          </w:rPr>
          <w:alias w:val="Member"/>
          <w:tag w:val="&lt;Member mnisId='413' dodsId='25735'&gt;"/>
          <w:id w:val="1761952459"/>
          <w:placeholder>
            <w:docPart w:val="E5EFE41FC9C44F9BB0C9430B32F976D6"/>
          </w:placeholder>
          <w:richText/>
        </w:sdtPr>
        <w:sdtContent>
          <w:r w:rsidRPr="00222433">
            <w:rPr>
              <w:rFonts w:cs="Times New Roman"/>
              <w:b/>
              <w:bCs/>
            </w:rPr>
            <w:t>Chair:</w:t>
          </w:r>
        </w:sdtContent>
      </w:sdt>
      <w:r w:rsidRPr="00222433">
        <w:rPr>
          <w:rFonts w:cs="Times New Roman"/>
          <w:bCs/>
        </w:rPr>
        <w:t xml:space="preserve"> Yes, it is. </w:t>
      </w:r>
    </w:p>
    <w:p w:rsidR="006F7B79" w:rsidRPr="00222433" w:rsidP="006F7B79">
      <w:pPr>
        <w:pStyle w:val="Answer"/>
        <w:rPr>
          <w:rFonts w:cs="Times New Roman"/>
        </w:rPr>
      </w:pPr>
      <w:sdt>
        <w:sdtPr>
          <w:rPr>
            <w:rFonts w:cs="Times New Roman"/>
            <w:b/>
            <w:bCs/>
          </w:rPr>
          <w:alias w:val="Witness"/>
          <w:id w:val="-1196069424"/>
          <w:placeholder>
            <w:docPart w:val="BD4F993836AA446AB73E33DB053FC857"/>
          </w:placeholder>
          <w:richText/>
        </w:sdtPr>
        <w:sdtContent>
          <w:r w:rsidRPr="00222433" w:rsidR="0099092C">
            <w:rPr>
              <w:rFonts w:cs="Times New Roman"/>
              <w:b/>
              <w:bCs/>
              <w:i/>
              <w:iCs/>
            </w:rPr>
            <w:t>Dame Elizabeth Gloster:</w:t>
          </w:r>
          <w:r w:rsidRPr="00222433">
            <w:rPr>
              <w:rFonts w:cs="Times New Roman"/>
              <w:b/>
              <w:bCs/>
            </w:rPr>
            <w:t xml:space="preserve"> </w:t>
          </w:r>
        </w:sdtContent>
      </w:sdt>
      <w:r w:rsidRPr="00222433">
        <w:rPr>
          <w:rFonts w:cs="Times New Roman"/>
        </w:rPr>
        <w:t>The first point was about the pushback on naming them. The second point you raised with me was about the delays. I was not light on Charles Rand</w:t>
      </w:r>
      <w:r w:rsidR="00382367">
        <w:rPr>
          <w:rFonts w:cs="Times New Roman"/>
        </w:rPr>
        <w:t>e</w:t>
      </w:r>
      <w:r w:rsidRPr="00222433">
        <w:rPr>
          <w:rFonts w:cs="Times New Roman"/>
        </w:rPr>
        <w:t xml:space="preserve">ll. In fact, if you read the correspondence, </w:t>
      </w:r>
      <w:r w:rsidRPr="00222433" w:rsidR="00493BB4">
        <w:rPr>
          <w:rFonts w:cs="Times New Roman"/>
        </w:rPr>
        <w:t xml:space="preserve">on </w:t>
      </w:r>
      <w:r w:rsidRPr="00222433">
        <w:rPr>
          <w:rFonts w:cs="Times New Roman"/>
        </w:rPr>
        <w:t>at least nine occasions I complained about the delay and</w:t>
      </w:r>
      <w:r w:rsidRPr="00222433" w:rsidR="00493BB4">
        <w:rPr>
          <w:rFonts w:cs="Times New Roman"/>
        </w:rPr>
        <w:t xml:space="preserve"> the fact, which was </w:t>
      </w:r>
      <w:r w:rsidRPr="00222433">
        <w:rPr>
          <w:rFonts w:cs="Times New Roman"/>
        </w:rPr>
        <w:t>worse than the delay in one sense</w:t>
      </w:r>
      <w:r w:rsidRPr="00222433" w:rsidR="00493BB4">
        <w:rPr>
          <w:rFonts w:cs="Times New Roman"/>
        </w:rPr>
        <w:t xml:space="preserve">, that </w:t>
      </w:r>
      <w:r w:rsidRPr="00222433">
        <w:rPr>
          <w:rFonts w:cs="Times New Roman"/>
        </w:rPr>
        <w:t>the FCA had not been providing documents to the investigation</w:t>
      </w:r>
      <w:r w:rsidRPr="00222433" w:rsidR="00493BB4">
        <w:rPr>
          <w:rFonts w:cs="Times New Roman"/>
        </w:rPr>
        <w:t xml:space="preserve"> </w:t>
      </w:r>
      <w:r w:rsidRPr="00222433">
        <w:rPr>
          <w:rFonts w:cs="Times New Roman"/>
        </w:rPr>
        <w:t>that</w:t>
      </w:r>
      <w:r w:rsidRPr="00222433" w:rsidR="00493BB4">
        <w:rPr>
          <w:rFonts w:cs="Times New Roman"/>
        </w:rPr>
        <w:t>,</w:t>
      </w:r>
      <w:r w:rsidRPr="00222433">
        <w:rPr>
          <w:rFonts w:cs="Times New Roman"/>
        </w:rPr>
        <w:t xml:space="preserve"> on any basis</w:t>
      </w:r>
      <w:r w:rsidRPr="00222433" w:rsidR="00493BB4">
        <w:rPr>
          <w:rFonts w:cs="Times New Roman"/>
        </w:rPr>
        <w:t>,</w:t>
      </w:r>
      <w:r w:rsidRPr="00222433">
        <w:rPr>
          <w:rFonts w:cs="Times New Roman"/>
        </w:rPr>
        <w:t xml:space="preserve"> were clearly relevant. We were told it was </w:t>
      </w:r>
      <w:r w:rsidR="00382367">
        <w:rPr>
          <w:rFonts w:cs="Times New Roman"/>
        </w:rPr>
        <w:t xml:space="preserve">a </w:t>
      </w:r>
      <w:r w:rsidRPr="00222433">
        <w:rPr>
          <w:rFonts w:cs="Times New Roman"/>
        </w:rPr>
        <w:t xml:space="preserve">personal error, and I am sure that is right. </w:t>
      </w:r>
      <w:r w:rsidRPr="00382367" w:rsidR="00382367">
        <w:rPr>
          <w:rFonts w:cs="Times New Roman"/>
        </w:rPr>
        <w:t xml:space="preserve">I don’t think there was any </w:t>
      </w:r>
      <w:r w:rsidRPr="00222433">
        <w:rPr>
          <w:rFonts w:cs="Times New Roman"/>
        </w:rPr>
        <w:t>deliberate attempt to conceal things from the investigation.</w:t>
      </w:r>
    </w:p>
    <w:p w:rsidR="006F7B79" w:rsidRPr="00222433" w:rsidP="006F7B79">
      <w:pPr>
        <w:pStyle w:val="Answer"/>
        <w:rPr>
          <w:rFonts w:cs="Times New Roman"/>
        </w:rPr>
      </w:pPr>
      <w:r w:rsidRPr="00222433">
        <w:rPr>
          <w:rFonts w:cs="Times New Roman"/>
        </w:rPr>
        <w:t xml:space="preserve">From November 2019 right through to September 2020, I was, both in correspondence and in phone and video calls with the </w:t>
      </w:r>
      <w:r w:rsidRPr="00222433" w:rsidR="00493BB4">
        <w:rPr>
          <w:rFonts w:cs="Times New Roman"/>
        </w:rPr>
        <w:t>c</w:t>
      </w:r>
      <w:r w:rsidRPr="00222433">
        <w:rPr>
          <w:rFonts w:cs="Times New Roman"/>
        </w:rPr>
        <w:t>hairman, Charles Rand</w:t>
      </w:r>
      <w:r w:rsidR="00382367">
        <w:rPr>
          <w:rFonts w:cs="Times New Roman"/>
        </w:rPr>
        <w:t>e</w:t>
      </w:r>
      <w:r w:rsidRPr="00222433">
        <w:rPr>
          <w:rFonts w:cs="Times New Roman"/>
        </w:rPr>
        <w:t>ll, expressing my irritati</w:t>
      </w:r>
      <w:r w:rsidR="00382367">
        <w:rPr>
          <w:rFonts w:cs="Times New Roman"/>
        </w:rPr>
        <w:t>on</w:t>
      </w:r>
      <w:r w:rsidRPr="00222433">
        <w:rPr>
          <w:rFonts w:cs="Times New Roman"/>
        </w:rPr>
        <w:t xml:space="preserve"> and anger that we were not getting documents. I cannot remember what the adjective you used was, but I was not feeble or weak. Indeed, I do not think Mr Rand</w:t>
      </w:r>
      <w:r w:rsidR="00382367">
        <w:rPr>
          <w:rFonts w:cs="Times New Roman"/>
        </w:rPr>
        <w:t>e</w:t>
      </w:r>
      <w:r w:rsidRPr="00222433">
        <w:rPr>
          <w:rFonts w:cs="Times New Roman"/>
        </w:rPr>
        <w:t>ll would agree with you.</w:t>
      </w:r>
    </w:p>
    <w:p w:rsidR="006F7B79" w:rsidRPr="00222433" w:rsidP="006F7B79">
      <w:pPr>
        <w:pStyle w:val="Question"/>
        <w:numPr>
          <w:ilvl w:val="0"/>
          <w:numId w:val="9"/>
        </w:numPr>
      </w:pPr>
      <w:sdt>
        <w:sdtPr>
          <w:alias w:val="Member"/>
          <w:tag w:val="&lt;Member mnisId='413' dodsId='25735'&gt;"/>
          <w:id w:val="839276129"/>
          <w:placeholder>
            <w:docPart w:val="C0FC0B38B75D4822ADB146F78A7D3070"/>
          </w:placeholder>
          <w:richText/>
        </w:sdtPr>
        <w:sdtContent>
          <w:r w:rsidRPr="00222433">
            <w:rPr>
              <w:b/>
            </w:rPr>
            <w:t>Chair:</w:t>
          </w:r>
        </w:sdtContent>
      </w:sdt>
      <w:r w:rsidRPr="00222433">
        <w:t xml:space="preserve"> I certainly would never say “feeble” or “weak” of you, Elizabeth. I said “forgiving”. </w:t>
      </w:r>
    </w:p>
    <w:p w:rsidR="006F7B79" w:rsidRPr="00222433" w:rsidP="006F7B79">
      <w:pPr>
        <w:pStyle w:val="Answer"/>
        <w:rPr>
          <w:rFonts w:cs="Times New Roman"/>
        </w:rPr>
      </w:pPr>
      <w:sdt>
        <w:sdtPr>
          <w:rPr>
            <w:rFonts w:cs="Times New Roman"/>
          </w:rPr>
          <w:alias w:val="Witness"/>
          <w:id w:val="-1757975566"/>
          <w:placeholder>
            <w:docPart w:val="78164FA5FD0746228532CDF358C7885F"/>
          </w:placeholder>
          <w:richText/>
        </w:sdtPr>
        <w:sdtContent>
          <w:r w:rsidRPr="00222433" w:rsidR="0099092C">
            <w:rPr>
              <w:rFonts w:cs="Times New Roman"/>
              <w:b/>
              <w:bCs/>
              <w:i/>
              <w:iCs/>
            </w:rPr>
            <w:t>Dame Elizabeth Gloster:</w:t>
          </w:r>
          <w:r w:rsidRPr="00222433">
            <w:rPr>
              <w:rFonts w:cs="Times New Roman"/>
              <w:b/>
            </w:rPr>
            <w:t xml:space="preserve"> </w:t>
          </w:r>
        </w:sdtContent>
      </w:sdt>
      <w:r w:rsidRPr="00222433">
        <w:rPr>
          <w:rFonts w:cs="Times New Roman"/>
        </w:rPr>
        <w:t>No, I was not forgiving either.</w:t>
      </w:r>
    </w:p>
    <w:p w:rsidR="006F7B79" w:rsidRPr="00222433" w:rsidP="006F7B79">
      <w:pPr>
        <w:pStyle w:val="Remark"/>
      </w:pPr>
      <w:sdt>
        <w:sdtPr>
          <w:rPr>
            <w:b/>
            <w:bCs/>
          </w:rPr>
          <w:alias w:val="Member"/>
          <w:tag w:val="&lt;Member mnisId='413' dodsId='25735'&gt;"/>
          <w:id w:val="-429577325"/>
          <w:placeholder>
            <w:docPart w:val="85FEABE2DA354CF9BBD0DCC79E8D7F58"/>
          </w:placeholder>
          <w:richText/>
        </w:sdtPr>
        <w:sdtContent>
          <w:r w:rsidRPr="00222433">
            <w:rPr>
              <w:b/>
              <w:bCs/>
            </w:rPr>
            <w:t>Chair:</w:t>
          </w:r>
        </w:sdtContent>
      </w:sdt>
      <w:r w:rsidRPr="00222433">
        <w:rPr>
          <w:b/>
          <w:bCs/>
        </w:rPr>
        <w:t xml:space="preserve"> </w:t>
      </w:r>
      <w:r w:rsidRPr="00222433">
        <w:t>Thank you very much. That has been extremely helpful.</w:t>
      </w:r>
    </w:p>
    <w:p w:rsidR="006F7B79" w:rsidRPr="00222433" w:rsidP="00572C4E">
      <w:pPr>
        <w:pStyle w:val="Question"/>
      </w:pPr>
      <w:sdt>
        <w:sdtPr>
          <w:alias w:val="Member"/>
          <w:tag w:val="&lt;Member mnisId='4107' dodsId='40489'&gt;"/>
          <w:id w:val="97851771"/>
          <w:placeholder>
            <w:docPart w:val="DefaultPlaceholder_-1854013440"/>
          </w:placeholder>
          <w:richText/>
        </w:sdtPr>
        <w:sdtContent>
          <w:r w:rsidRPr="00222433" w:rsidR="00572C4E">
            <w:rPr>
              <w:b/>
            </w:rPr>
            <w:t>Harriett Baldwin:</w:t>
          </w:r>
        </w:sdtContent>
      </w:sdt>
      <w:r w:rsidRPr="00222433" w:rsidR="00572C4E">
        <w:t xml:space="preserve"> </w:t>
      </w:r>
      <w:r w:rsidRPr="00222433">
        <w:t xml:space="preserve">Thank you, Dame Elizabeth and your team, for providing such a strong report. </w:t>
      </w:r>
      <w:r w:rsidRPr="00222433" w:rsidR="00572C4E">
        <w:t xml:space="preserve">It </w:t>
      </w:r>
      <w:r w:rsidRPr="00222433">
        <w:t xml:space="preserve">really </w:t>
      </w:r>
      <w:r w:rsidRPr="00222433" w:rsidR="00572C4E">
        <w:t>cannot be emphasise</w:t>
      </w:r>
      <w:r w:rsidRPr="00222433" w:rsidR="00493BB4">
        <w:t>d</w:t>
      </w:r>
      <w:r w:rsidRPr="00222433" w:rsidR="00572C4E">
        <w:t xml:space="preserve"> enough how cross I am that my constituent</w:t>
      </w:r>
      <w:r w:rsidRPr="00222433" w:rsidR="00F5782B">
        <w:t>s</w:t>
      </w:r>
      <w:r w:rsidRPr="00222433" w:rsidR="00572C4E">
        <w:t xml:space="preserve"> were swindled out of this money</w:t>
      </w:r>
      <w:r w:rsidRPr="00222433">
        <w:t xml:space="preserve"> and that now the taxpayers are going to have to pick up some of the compensation. I really appreciate your report. I want to carry on with the functioning of the board and the executive committee and the responsibility that you found in your report. </w:t>
      </w:r>
    </w:p>
    <w:p w:rsidR="00572C4E" w:rsidRPr="00222433" w:rsidP="006F7B79">
      <w:pPr>
        <w:pStyle w:val="Question"/>
        <w:numPr>
          <w:ilvl w:val="0"/>
          <w:numId w:val="0"/>
        </w:numPr>
        <w:ind w:left="794"/>
      </w:pPr>
      <w:r w:rsidRPr="00222433">
        <w:t>To carry on with th</w:t>
      </w:r>
      <w:r w:rsidRPr="00222433" w:rsidR="006F7B79">
        <w:t>e</w:t>
      </w:r>
      <w:r w:rsidRPr="00222433">
        <w:t xml:space="preserve"> point the Chair was making </w:t>
      </w:r>
      <w:r w:rsidR="00382367">
        <w:t>about</w:t>
      </w:r>
      <w:r w:rsidRPr="00222433">
        <w:t xml:space="preserve"> the </w:t>
      </w:r>
      <w:r w:rsidRPr="00222433" w:rsidR="002F380D">
        <w:t>Delivering Effective Supervision</w:t>
      </w:r>
      <w:r w:rsidRPr="00222433" w:rsidR="006F7B79">
        <w:rPr>
          <w:rFonts w:cs="Times New Roman"/>
        </w:rPr>
        <w:t xml:space="preserve"> programme, you say</w:t>
      </w:r>
      <w:r w:rsidRPr="00222433" w:rsidR="00493BB4">
        <w:rPr>
          <w:rFonts w:cs="Times New Roman"/>
        </w:rPr>
        <w:t>,</w:t>
      </w:r>
      <w:r w:rsidRPr="00222433" w:rsidR="006F7B79">
        <w:rPr>
          <w:rFonts w:cs="Times New Roman"/>
        </w:rPr>
        <w:t xml:space="preserve"> “</w:t>
      </w:r>
      <w:r w:rsidRPr="00222433" w:rsidR="00493BB4">
        <w:rPr>
          <w:rFonts w:cs="Times New Roman"/>
        </w:rPr>
        <w:t>T</w:t>
      </w:r>
      <w:r w:rsidRPr="00222433" w:rsidR="006F7B79">
        <w:rPr>
          <w:rFonts w:cs="Times New Roman"/>
        </w:rPr>
        <w:t>he Board was unjustifiably relaxed in its oversight of the timing and delivery of the DES programme</w:t>
      </w:r>
      <w:r w:rsidR="00382367">
        <w:rPr>
          <w:rFonts w:cs="Times New Roman"/>
        </w:rPr>
        <w:t>.</w:t>
      </w:r>
      <w:r w:rsidRPr="00222433" w:rsidR="006F7B79">
        <w:rPr>
          <w:rFonts w:cs="Times New Roman"/>
        </w:rPr>
        <w:t>” This is in chapter 8. You say, “This finding has been disputed and challenged extensively in representations</w:t>
      </w:r>
      <w:r w:rsidR="00382367">
        <w:rPr>
          <w:rFonts w:cs="Times New Roman"/>
        </w:rPr>
        <w:t>.</w:t>
      </w:r>
      <w:r w:rsidRPr="00222433" w:rsidR="006F7B79">
        <w:rPr>
          <w:rFonts w:cs="Times New Roman"/>
        </w:rPr>
        <w:t xml:space="preserve">” Can </w:t>
      </w:r>
      <w:r w:rsidRPr="00222433">
        <w:t>you</w:t>
      </w:r>
      <w:r w:rsidRPr="00222433" w:rsidR="006F7B79">
        <w:t xml:space="preserve">, </w:t>
      </w:r>
      <w:r w:rsidRPr="00222433">
        <w:t>just for the record</w:t>
      </w:r>
      <w:r w:rsidRPr="00222433" w:rsidR="006F7B79">
        <w:t xml:space="preserve">, </w:t>
      </w:r>
      <w:r w:rsidRPr="00222433">
        <w:t>clarify who disputed those finding?</w:t>
      </w:r>
    </w:p>
    <w:p w:rsidR="00572C4E" w:rsidRPr="00222433" w:rsidP="00572C4E">
      <w:pPr>
        <w:pStyle w:val="Answer"/>
      </w:pPr>
      <w:sdt>
        <w:sdtPr>
          <w:rPr>
            <w:i/>
            <w:iCs/>
          </w:rPr>
          <w:alias w:val="Witness"/>
          <w:id w:val="750934814"/>
          <w:placeholder>
            <w:docPart w:val="DefaultPlaceholder_-1854013440"/>
          </w:placeholder>
          <w:richText/>
        </w:sdtPr>
        <w:sdtEndPr>
          <w:rPr>
            <w:i w:val="0"/>
            <w:iCs w:val="0"/>
          </w:rPr>
        </w:sdtEndPr>
        <w:sdtContent>
          <w:r w:rsidRPr="00222433" w:rsidR="0099092C">
            <w:rPr>
              <w:b/>
              <w:bCs/>
              <w:i/>
              <w:iCs/>
            </w:rPr>
            <w:t>Dame Elizabeth Gloster:</w:t>
          </w:r>
          <w:r w:rsidRPr="00222433">
            <w:rPr>
              <w:b/>
            </w:rPr>
            <w:t xml:space="preserve"> </w:t>
          </w:r>
        </w:sdtContent>
      </w:sdt>
      <w:r w:rsidRPr="00222433" w:rsidR="006F7B79">
        <w:t>C</w:t>
      </w:r>
      <w:r w:rsidRPr="00222433">
        <w:t>an you refer me to a particular paragraph number?</w:t>
      </w:r>
      <w:r w:rsidRPr="00222433" w:rsidR="006F7B79">
        <w:t xml:space="preserve"> </w:t>
      </w:r>
      <w:r w:rsidRPr="00222433">
        <w:t>It was certainly the FCA.</w:t>
      </w:r>
    </w:p>
    <w:p w:rsidR="00572C4E" w:rsidRPr="00222433" w:rsidP="00382367">
      <w:pPr>
        <w:pStyle w:val="Question"/>
        <w:numPr>
          <w:ilvl w:val="0"/>
          <w:numId w:val="0"/>
        </w:numPr>
        <w:ind w:left="794"/>
      </w:pPr>
      <w:sdt>
        <w:sdtPr>
          <w:alias w:val="Member"/>
          <w:tag w:val="&lt;Member mnisId='4107' dodsId='40489'&gt;"/>
          <w:id w:val="-1847779224"/>
          <w:placeholder>
            <w:docPart w:val="DefaultPlaceholder_-1854013440"/>
          </w:placeholder>
          <w:richText/>
        </w:sdtPr>
        <w:sdtContent>
          <w:r w:rsidRPr="00222433">
            <w:rPr>
              <w:b/>
            </w:rPr>
            <w:t>Harriett Baldwin:</w:t>
          </w:r>
        </w:sdtContent>
      </w:sdt>
      <w:r w:rsidRPr="00222433">
        <w:t xml:space="preserve"> I am focusing my questions</w:t>
      </w:r>
      <w:r w:rsidRPr="00222433" w:rsidR="006F7B79">
        <w:t xml:space="preserve"> on pages 154 to 158. Who disputed the finding that “the board was unjustifiably relaxed in its oversight of the timing and delivery of the DES programme”?</w:t>
      </w:r>
    </w:p>
    <w:p w:rsidR="00572C4E" w:rsidRPr="00222433" w:rsidP="00572C4E">
      <w:pPr>
        <w:pStyle w:val="Answer"/>
      </w:pPr>
      <w:sdt>
        <w:sdtPr>
          <w:rPr>
            <w:i/>
            <w:iCs/>
          </w:rPr>
          <w:alias w:val="Witness"/>
          <w:id w:val="628287292"/>
          <w:placeholder>
            <w:docPart w:val="DefaultPlaceholder_-1854013440"/>
          </w:placeholder>
          <w:richText/>
        </w:sdtPr>
        <w:sdtEndPr>
          <w:rPr>
            <w:i w:val="0"/>
            <w:iCs w:val="0"/>
          </w:rPr>
        </w:sdtEndPr>
        <w:sdtContent>
          <w:r w:rsidRPr="00222433" w:rsidR="0099092C">
            <w:rPr>
              <w:b/>
              <w:bCs/>
              <w:i/>
              <w:iCs/>
            </w:rPr>
            <w:t>Dame Elizabeth Gloster:</w:t>
          </w:r>
          <w:r w:rsidRPr="00222433">
            <w:rPr>
              <w:b/>
              <w:i/>
              <w:iCs/>
            </w:rPr>
            <w:t xml:space="preserve"> </w:t>
          </w:r>
        </w:sdtContent>
      </w:sdt>
      <w:r w:rsidRPr="00222433">
        <w:t xml:space="preserve">Can I just </w:t>
      </w:r>
      <w:r w:rsidRPr="00222433" w:rsidR="00B35EA1">
        <w:t>consult</w:t>
      </w:r>
      <w:r w:rsidRPr="00222433">
        <w:t xml:space="preserve"> my </w:t>
      </w:r>
      <w:r w:rsidRPr="00222433" w:rsidR="00B35EA1">
        <w:t>team</w:t>
      </w:r>
      <w:r w:rsidRPr="00222433">
        <w:t xml:space="preserve"> for a moment?</w:t>
      </w:r>
    </w:p>
    <w:p w:rsidR="00572C4E" w:rsidRPr="00222433" w:rsidP="00F5782B">
      <w:pPr>
        <w:pStyle w:val="Answer"/>
      </w:pPr>
      <w:sdt>
        <w:sdtPr>
          <w:rPr>
            <w:i/>
            <w:iCs/>
          </w:rPr>
          <w:alias w:val="Witness"/>
          <w:id w:val="-1017691795"/>
          <w:placeholder>
            <w:docPart w:val="DefaultPlaceholder_-1854013440"/>
          </w:placeholder>
          <w:richText/>
        </w:sdtPr>
        <w:sdtEndPr>
          <w:rPr>
            <w:i w:val="0"/>
            <w:iCs w:val="0"/>
          </w:rPr>
        </w:sdtEndPr>
        <w:sdtContent>
          <w:r w:rsidRPr="00222433" w:rsidR="00FF6A4E">
            <w:rPr>
              <w:b/>
              <w:bCs/>
              <w:i/>
              <w:iCs/>
            </w:rPr>
            <w:t>Dorothy Cory-Wright:</w:t>
          </w:r>
          <w:r w:rsidRPr="00222433">
            <w:rPr>
              <w:b/>
              <w:i/>
              <w:iCs/>
            </w:rPr>
            <w:t xml:space="preserve"> </w:t>
          </w:r>
        </w:sdtContent>
      </w:sdt>
      <w:r w:rsidRPr="00222433">
        <w:t>I can assist on that.</w:t>
      </w:r>
      <w:r w:rsidRPr="00222433" w:rsidR="006F7B79">
        <w:t xml:space="preserve"> </w:t>
      </w:r>
      <w:r w:rsidRPr="00222433">
        <w:t>It w</w:t>
      </w:r>
      <w:r w:rsidRPr="00222433" w:rsidR="00B35EA1">
        <w:t>a</w:t>
      </w:r>
      <w:r w:rsidRPr="00222433">
        <w:t>s the FCA</w:t>
      </w:r>
      <w:r w:rsidRPr="00222433" w:rsidR="006F7B79">
        <w:t xml:space="preserve"> responding. They had spoken to various board members. </w:t>
      </w:r>
    </w:p>
    <w:p w:rsidR="00572C4E" w:rsidRPr="00222433" w:rsidP="00493BB4">
      <w:pPr>
        <w:pStyle w:val="Question"/>
      </w:pPr>
      <w:sdt>
        <w:sdtPr>
          <w:alias w:val="Member"/>
          <w:tag w:val="&lt;Member mnisId='4107' dodsId='40489'&gt;"/>
          <w:id w:val="2030748398"/>
          <w:placeholder>
            <w:docPart w:val="DefaultPlaceholder_-1854013440"/>
          </w:placeholder>
          <w:richText/>
        </w:sdtPr>
        <w:sdtContent>
          <w:r w:rsidRPr="00222433">
            <w:rPr>
              <w:b/>
            </w:rPr>
            <w:t>Harriett Baldwin:</w:t>
          </w:r>
        </w:sdtContent>
      </w:sdt>
      <w:r w:rsidRPr="00222433">
        <w:t xml:space="preserve"> </w:t>
      </w:r>
      <w:r w:rsidRPr="00222433" w:rsidR="006F7B79">
        <w:t xml:space="preserve">I am trying to clarify who at the FCA. That is really what I </w:t>
      </w:r>
      <w:r w:rsidR="00382367">
        <w:t>am</w:t>
      </w:r>
      <w:r w:rsidRPr="00222433" w:rsidR="006F7B79">
        <w:t xml:space="preserve"> trying to clarify. </w:t>
      </w:r>
    </w:p>
    <w:p w:rsidR="00572C4E" w:rsidRPr="00222433" w:rsidP="00572C4E">
      <w:pPr>
        <w:pStyle w:val="Answer"/>
      </w:pPr>
      <w:sdt>
        <w:sdtPr>
          <w:rPr>
            <w:i/>
            <w:iCs/>
          </w:rPr>
          <w:alias w:val="Witness"/>
          <w:id w:val="1515344897"/>
          <w:placeholder>
            <w:docPart w:val="DefaultPlaceholder_-1854013440"/>
          </w:placeholder>
          <w:richText/>
        </w:sdtPr>
        <w:sdtEndPr>
          <w:rPr>
            <w:i w:val="0"/>
            <w:iCs w:val="0"/>
          </w:rPr>
        </w:sdtEndPr>
        <w:sdtContent>
          <w:r w:rsidRPr="00222433" w:rsidR="00FF6A4E">
            <w:rPr>
              <w:b/>
              <w:bCs/>
              <w:i/>
              <w:iCs/>
            </w:rPr>
            <w:t>Dorothy Cory-Wright:</w:t>
          </w:r>
          <w:r w:rsidRPr="00222433">
            <w:rPr>
              <w:b/>
            </w:rPr>
            <w:t xml:space="preserve"> </w:t>
          </w:r>
        </w:sdtContent>
      </w:sdt>
      <w:r w:rsidRPr="00222433" w:rsidR="006F7B79">
        <w:t xml:space="preserve">We were not told who individually had compiled the FCA’s submissions. </w:t>
      </w:r>
      <w:r w:rsidRPr="00222433">
        <w:t xml:space="preserve">They were effectively put together and </w:t>
      </w:r>
      <w:r w:rsidRPr="00222433" w:rsidR="00432DA4">
        <w:t>channelled</w:t>
      </w:r>
      <w:r w:rsidRPr="00222433">
        <w:t xml:space="preserve"> through lawyers</w:t>
      </w:r>
      <w:r w:rsidRPr="00222433" w:rsidR="006F7B79">
        <w:t xml:space="preserve">. </w:t>
      </w:r>
    </w:p>
    <w:p w:rsidR="00572C4E" w:rsidRPr="00222433" w:rsidP="00572C4E">
      <w:pPr>
        <w:pStyle w:val="Question"/>
      </w:pPr>
      <w:sdt>
        <w:sdtPr>
          <w:alias w:val="Member"/>
          <w:tag w:val="&lt;Member mnisId='4107' dodsId='40489'&gt;"/>
          <w:id w:val="-1105256417"/>
          <w:placeholder>
            <w:docPart w:val="DefaultPlaceholder_-1854013440"/>
          </w:placeholder>
          <w:richText/>
        </w:sdtPr>
        <w:sdtContent>
          <w:r w:rsidRPr="00222433">
            <w:rPr>
              <w:b/>
            </w:rPr>
            <w:t>Harriett Baldwin:</w:t>
          </w:r>
        </w:sdtContent>
      </w:sdt>
      <w:r w:rsidRPr="00222433">
        <w:t xml:space="preserve"> </w:t>
      </w:r>
      <w:r w:rsidRPr="00222433" w:rsidR="006F7B79">
        <w:t xml:space="preserve">You then did additional investigation and reviewed the documents, and </w:t>
      </w:r>
      <w:r w:rsidRPr="00222433">
        <w:t>you remained of the view that the timing and delivery of the D</w:t>
      </w:r>
      <w:r w:rsidRPr="00222433" w:rsidR="006F7B79">
        <w:t>E</w:t>
      </w:r>
      <w:r w:rsidRPr="00222433">
        <w:t>S programme</w:t>
      </w:r>
      <w:r w:rsidRPr="00222433" w:rsidR="006F7B79">
        <w:t xml:space="preserve"> was unjustifiably relaxed. Can </w:t>
      </w:r>
      <w:r w:rsidR="00C95E6D">
        <w:t>you</w:t>
      </w:r>
      <w:r w:rsidRPr="00222433" w:rsidR="006F7B79">
        <w:t xml:space="preserve"> confirm how much additional work went into reconfirming that conclusion?</w:t>
      </w:r>
    </w:p>
    <w:p w:rsidR="006F7B79" w:rsidRPr="00222433" w:rsidP="00572C4E">
      <w:pPr>
        <w:pStyle w:val="Answer"/>
      </w:pPr>
      <w:sdt>
        <w:sdtPr>
          <w:alias w:val="Witness"/>
          <w:id w:val="733591767"/>
          <w:placeholder>
            <w:docPart w:val="DefaultPlaceholder_-1854013440"/>
          </w:placeholder>
          <w:richText/>
        </w:sdtPr>
        <w:sdtEndPr>
          <w:rPr>
            <w:i/>
            <w:iCs/>
          </w:rPr>
        </w:sdtEndPr>
        <w:sdtContent>
          <w:r w:rsidRPr="00222433" w:rsidR="00FF6A4E">
            <w:rPr>
              <w:b/>
              <w:bCs/>
              <w:i/>
              <w:iCs/>
            </w:rPr>
            <w:t>Dorothy Cory-Wright:</w:t>
          </w:r>
          <w:r w:rsidRPr="00222433" w:rsidR="00572C4E">
            <w:rPr>
              <w:b/>
              <w:i/>
              <w:iCs/>
            </w:rPr>
            <w:t xml:space="preserve"> </w:t>
          </w:r>
        </w:sdtContent>
      </w:sdt>
      <w:r w:rsidRPr="00222433">
        <w:t xml:space="preserve">I will take that because, at Dame Elizabeth’s request, I carried </w:t>
      </w:r>
      <w:r w:rsidRPr="00222433" w:rsidR="00F5782B">
        <w:t xml:space="preserve">that </w:t>
      </w:r>
      <w:r w:rsidRPr="00222433">
        <w:t xml:space="preserve">out with some of my team. When we delved back in and went through the detailed timeline for the behemoth that was the DES programme, in fact we found there had been four extensions. </w:t>
      </w:r>
      <w:r w:rsidRPr="00222433" w:rsidR="00572C4E">
        <w:t>There was an original date</w:t>
      </w:r>
      <w:r w:rsidRPr="00222433">
        <w:t xml:space="preserve">, which </w:t>
      </w:r>
      <w:r w:rsidRPr="00222433" w:rsidR="00572C4E">
        <w:t xml:space="preserve">was not set </w:t>
      </w:r>
      <w:r w:rsidRPr="00222433">
        <w:t>i</w:t>
      </w:r>
      <w:r w:rsidRPr="00222433" w:rsidR="00572C4E">
        <w:t xml:space="preserve">n stone, but there were </w:t>
      </w:r>
      <w:r w:rsidRPr="00222433">
        <w:t xml:space="preserve">then </w:t>
      </w:r>
      <w:r w:rsidRPr="00222433" w:rsidR="00572C4E">
        <w:t>three separate deadlines for it that were missed.</w:t>
      </w:r>
      <w:r w:rsidRPr="00222433">
        <w:t xml:space="preserve"> They were red</w:t>
      </w:r>
      <w:r w:rsidRPr="00222433">
        <w:noBreakHyphen/>
        <w:t>flagged earlier. It had been alerted to the ExCo that they were likely to be missed.</w:t>
      </w:r>
    </w:p>
    <w:p w:rsidR="00432DA4" w:rsidRPr="00222433" w:rsidP="00572C4E">
      <w:pPr>
        <w:pStyle w:val="Answer"/>
      </w:pPr>
      <w:r w:rsidRPr="00222433">
        <w:t xml:space="preserve">When we saw that being reported up to the board, it was almost as an aside in the papers. </w:t>
      </w:r>
      <w:r w:rsidRPr="00222433" w:rsidR="00572C4E">
        <w:t xml:space="preserve">We saw no scrutiny of that and </w:t>
      </w:r>
      <w:r w:rsidRPr="00222433">
        <w:t xml:space="preserve">no </w:t>
      </w:r>
      <w:r w:rsidRPr="00222433" w:rsidR="00572C4E">
        <w:t>kicking of the tires.</w:t>
      </w:r>
      <w:r w:rsidRPr="00222433">
        <w:t xml:space="preserve"> We actually did question a board member then—of course</w:t>
      </w:r>
      <w:r w:rsidRPr="00222433" w:rsidR="00DD3E6F">
        <w:t>,</w:t>
      </w:r>
      <w:r w:rsidRPr="00222433">
        <w:t xml:space="preserve"> the board is of an entirely different composition now—about whether they push</w:t>
      </w:r>
      <w:r w:rsidR="00C95E6D">
        <w:t>ed</w:t>
      </w:r>
      <w:r w:rsidRPr="00222433">
        <w:t xml:space="preserve"> back at all, and t</w:t>
      </w:r>
      <w:r w:rsidRPr="00222433">
        <w:t>hat person seemed to think that they had adequately checked that the whole thing was on track</w:t>
      </w:r>
      <w:r w:rsidRPr="00222433">
        <w:t>. We saw no evidence of that from our deep</w:t>
      </w:r>
      <w:r w:rsidR="00C95E6D">
        <w:t xml:space="preserve"> </w:t>
      </w:r>
      <w:r w:rsidRPr="00222433">
        <w:t>dive. It certainly was not reported in any board papers</w:t>
      </w:r>
      <w:r w:rsidRPr="00222433" w:rsidR="00DD3E6F">
        <w:t>, et cetera</w:t>
      </w:r>
      <w:r w:rsidRPr="00222433">
        <w:t xml:space="preserve">. </w:t>
      </w:r>
    </w:p>
    <w:p w:rsidR="00572C4E" w:rsidRPr="00222433" w:rsidP="00432DA4">
      <w:pPr>
        <w:pStyle w:val="Question"/>
      </w:pPr>
      <w:sdt>
        <w:sdtPr>
          <w:alias w:val="Member"/>
          <w:tag w:val="&lt;Member mnisId='4107' dodsId='40489'&gt;"/>
          <w:id w:val="-1418939163"/>
          <w:placeholder>
            <w:docPart w:val="DefaultPlaceholder_-1854013440"/>
          </w:placeholder>
          <w:richText/>
        </w:sdtPr>
        <w:sdtContent>
          <w:r w:rsidRPr="00222433" w:rsidR="00432DA4">
            <w:rPr>
              <w:b/>
            </w:rPr>
            <w:t>Harriett Baldwin:</w:t>
          </w:r>
        </w:sdtContent>
      </w:sdt>
      <w:r w:rsidRPr="00222433" w:rsidR="00432DA4">
        <w:t xml:space="preserve"> </w:t>
      </w:r>
      <w:r w:rsidRPr="00222433" w:rsidR="006F7B79">
        <w:t>Again, c</w:t>
      </w:r>
      <w:r w:rsidRPr="00222433" w:rsidR="00432DA4">
        <w:t xml:space="preserve">an you clarify </w:t>
      </w:r>
      <w:r w:rsidRPr="00222433" w:rsidR="006F7B79">
        <w:t>who that person was who felt the board had been satisfactory in their supervision of this particular programme?</w:t>
      </w:r>
    </w:p>
    <w:p w:rsidR="00432DA4" w:rsidRPr="00222433" w:rsidP="00432DA4">
      <w:pPr>
        <w:pStyle w:val="Answer"/>
      </w:pPr>
      <w:sdt>
        <w:sdtPr>
          <w:rPr>
            <w:i/>
            <w:iCs/>
          </w:rPr>
          <w:alias w:val="Witness"/>
          <w:id w:val="-1200700539"/>
          <w:placeholder>
            <w:docPart w:val="DefaultPlaceholder_-1854013440"/>
          </w:placeholder>
          <w:richText/>
        </w:sdtPr>
        <w:sdtEndPr>
          <w:rPr>
            <w:i w:val="0"/>
            <w:iCs w:val="0"/>
          </w:rPr>
        </w:sdtEndPr>
        <w:sdtContent>
          <w:r w:rsidRPr="00222433" w:rsidR="00FF6A4E">
            <w:rPr>
              <w:b/>
              <w:bCs/>
              <w:i/>
              <w:iCs/>
            </w:rPr>
            <w:t>Dorothy Cory-Wright:</w:t>
          </w:r>
          <w:r w:rsidRPr="00222433">
            <w:rPr>
              <w:b/>
            </w:rPr>
            <w:t xml:space="preserve"> </w:t>
          </w:r>
        </w:sdtContent>
      </w:sdt>
      <w:r w:rsidRPr="00222433">
        <w:t>That was the former chairman</w:t>
      </w:r>
      <w:r w:rsidRPr="00222433" w:rsidR="00FF6A4E">
        <w:t xml:space="preserve">, </w:t>
      </w:r>
      <w:r w:rsidRPr="00222433">
        <w:t>who we interviewed.</w:t>
      </w:r>
    </w:p>
    <w:p w:rsidR="00432DA4" w:rsidRPr="00222433" w:rsidP="00432DA4">
      <w:pPr>
        <w:pStyle w:val="Question"/>
      </w:pPr>
      <w:sdt>
        <w:sdtPr>
          <w:alias w:val="Member"/>
          <w:tag w:val="&lt;Member mnisId='4107' dodsId='40489'&gt;"/>
          <w:id w:val="188648487"/>
          <w:placeholder>
            <w:docPart w:val="DefaultPlaceholder_-1854013440"/>
          </w:placeholder>
          <w:richText/>
        </w:sdtPr>
        <w:sdtContent>
          <w:r w:rsidRPr="00222433">
            <w:rPr>
              <w:b/>
            </w:rPr>
            <w:t>Harriett Baldwin:</w:t>
          </w:r>
        </w:sdtContent>
      </w:sdt>
      <w:r w:rsidRPr="00222433">
        <w:t xml:space="preserve"> </w:t>
      </w:r>
      <w:r w:rsidRPr="00222433" w:rsidR="00282EBD">
        <w:t>The current chairman was present for the tail</w:t>
      </w:r>
      <w:r w:rsidRPr="00222433" w:rsidR="00DD3E6F">
        <w:t xml:space="preserve"> </w:t>
      </w:r>
      <w:r w:rsidRPr="00222433" w:rsidR="00282EBD">
        <w:t xml:space="preserve">end of this </w:t>
      </w:r>
      <w:r w:rsidR="00C95E6D">
        <w:t>relevant</w:t>
      </w:r>
      <w:r w:rsidRPr="00222433" w:rsidR="00282EBD">
        <w:t xml:space="preserve"> period. </w:t>
      </w:r>
      <w:r w:rsidRPr="00222433">
        <w:t>What responsibility do you see him as bearing</w:t>
      </w:r>
      <w:r w:rsidRPr="00222433" w:rsidR="00282EBD">
        <w:t>?</w:t>
      </w:r>
    </w:p>
    <w:p w:rsidR="00432DA4" w:rsidRPr="00222433" w:rsidP="00432DA4">
      <w:pPr>
        <w:pStyle w:val="Answer"/>
      </w:pPr>
      <w:sdt>
        <w:sdtPr>
          <w:rPr>
            <w:i/>
            <w:iCs/>
          </w:rPr>
          <w:alias w:val="Witness"/>
          <w:id w:val="-1232227754"/>
          <w:placeholder>
            <w:docPart w:val="DefaultPlaceholder_-1854013440"/>
          </w:placeholder>
          <w:richText/>
        </w:sdtPr>
        <w:sdtContent>
          <w:r w:rsidRPr="00222433" w:rsidR="00FF6A4E">
            <w:rPr>
              <w:b/>
              <w:bCs/>
              <w:i/>
              <w:iCs/>
            </w:rPr>
            <w:t>Dorothy Cory-Wright:</w:t>
          </w:r>
          <w:r w:rsidRPr="00222433">
            <w:rPr>
              <w:b/>
              <w:i/>
              <w:iCs/>
            </w:rPr>
            <w:t xml:space="preserve"> </w:t>
          </w:r>
        </w:sdtContent>
      </w:sdt>
      <w:r w:rsidRPr="00222433" w:rsidR="00282EBD">
        <w:t xml:space="preserve">I will answer, if Dame Elizabeth is happy for me to carry on. It is her report. By that stage, </w:t>
      </w:r>
      <w:r w:rsidRPr="00222433" w:rsidR="00DD3E6F">
        <w:t xml:space="preserve">in </w:t>
      </w:r>
      <w:r w:rsidRPr="00222433" w:rsidR="00282EBD">
        <w:t>April 2018</w:t>
      </w:r>
      <w:r w:rsidRPr="00222433" w:rsidR="00DD3E6F">
        <w:t>,</w:t>
      </w:r>
      <w:r w:rsidRPr="00222433" w:rsidR="00282EBD">
        <w:t xml:space="preserve"> there </w:t>
      </w:r>
      <w:r w:rsidRPr="00222433">
        <w:t xml:space="preserve">was relatively little that he could have done. </w:t>
      </w:r>
      <w:r w:rsidRPr="00222433" w:rsidR="00282EBD">
        <w:t xml:space="preserve">Certainly in the board papers between </w:t>
      </w:r>
      <w:r w:rsidRPr="00222433" w:rsidR="009F037E">
        <w:t>then</w:t>
      </w:r>
      <w:r w:rsidRPr="00222433" w:rsidR="00F5782B">
        <w:t xml:space="preserve"> </w:t>
      </w:r>
      <w:r w:rsidRPr="00222433" w:rsidR="00282EBD">
        <w:t>and when the DES programme was closed—that is an important phrase, because it is not then necessarily in effect because there was going to be an embedding process thereafter—t</w:t>
      </w:r>
      <w:r w:rsidRPr="00222433">
        <w:t>here was not much board attention to it</w:t>
      </w:r>
      <w:r w:rsidRPr="00222433" w:rsidR="009F037E">
        <w:t>, from April 2018</w:t>
      </w:r>
      <w:r w:rsidRPr="00222433" w:rsidR="00282EBD">
        <w:t xml:space="preserve">. We felt he could </w:t>
      </w:r>
      <w:r w:rsidRPr="00222433" w:rsidR="00FF6A4E">
        <w:t xml:space="preserve">do </w:t>
      </w:r>
      <w:r w:rsidRPr="00222433" w:rsidR="00282EBD">
        <w:t xml:space="preserve">relatively little by that point. </w:t>
      </w:r>
    </w:p>
    <w:p w:rsidR="00432DA4" w:rsidRPr="00222433" w:rsidP="006F4A46">
      <w:pPr>
        <w:pStyle w:val="Question"/>
      </w:pPr>
      <w:sdt>
        <w:sdtPr>
          <w:alias w:val="Member"/>
          <w:tag w:val="&lt;Member mnisId='4107' dodsId='40489'&gt;"/>
          <w:id w:val="1017503384"/>
          <w:placeholder>
            <w:docPart w:val="DefaultPlaceholder_-1854013440"/>
          </w:placeholder>
          <w:richText/>
        </w:sdtPr>
        <w:sdtContent>
          <w:r w:rsidRPr="00222433">
            <w:rPr>
              <w:b/>
            </w:rPr>
            <w:t>Harriett Baldwin:</w:t>
          </w:r>
        </w:sdtContent>
      </w:sdt>
      <w:r w:rsidRPr="00222433">
        <w:t xml:space="preserve"> What about Sam</w:t>
      </w:r>
      <w:r w:rsidRPr="00222433" w:rsidR="00282EBD">
        <w:t xml:space="preserve"> Woods? He was a board member throughout a significant part of the relevant period and he remains there. His position is ex officio as CEO of the Prudential Regulation Authority. </w:t>
      </w:r>
      <w:r w:rsidRPr="00222433" w:rsidR="00B35EA1">
        <w:t>Should</w:t>
      </w:r>
      <w:r w:rsidRPr="00222433">
        <w:t xml:space="preserve"> we</w:t>
      </w:r>
      <w:r w:rsidRPr="00222433" w:rsidR="00B35EA1">
        <w:t xml:space="preserve"> </w:t>
      </w:r>
      <w:r w:rsidRPr="00222433">
        <w:t xml:space="preserve">be concerned that he remains on the </w:t>
      </w:r>
      <w:r w:rsidRPr="00222433" w:rsidR="00282EBD">
        <w:t>b</w:t>
      </w:r>
      <w:r w:rsidRPr="00222433">
        <w:t>oard of the FCA</w:t>
      </w:r>
      <w:r w:rsidRPr="00222433" w:rsidR="00282EBD">
        <w:t xml:space="preserve"> given its performance over the relevant period?</w:t>
      </w:r>
    </w:p>
    <w:p w:rsidR="00432DA4" w:rsidRPr="00222433" w:rsidP="00432DA4">
      <w:pPr>
        <w:pStyle w:val="Answer"/>
      </w:pPr>
      <w:sdt>
        <w:sdtPr>
          <w:rPr>
            <w:i/>
            <w:iCs/>
          </w:rPr>
          <w:alias w:val="Witness"/>
          <w:id w:val="-1286500683"/>
          <w:placeholder>
            <w:docPart w:val="DefaultPlaceholder_-1854013440"/>
          </w:placeholder>
          <w:richText/>
        </w:sdtPr>
        <w:sdtEndPr>
          <w:rPr>
            <w:i w:val="0"/>
            <w:iCs w:val="0"/>
          </w:rPr>
        </w:sdtEndPr>
        <w:sdtContent>
          <w:r w:rsidRPr="00222433" w:rsidR="00FF6A4E">
            <w:rPr>
              <w:b/>
              <w:bCs/>
              <w:i/>
              <w:iCs/>
            </w:rPr>
            <w:t>Dorothy Cory-Wright:</w:t>
          </w:r>
          <w:r w:rsidRPr="00222433">
            <w:rPr>
              <w:b/>
              <w:i/>
              <w:iCs/>
            </w:rPr>
            <w:t xml:space="preserve"> </w:t>
          </w:r>
        </w:sdtContent>
      </w:sdt>
      <w:r w:rsidRPr="00222433" w:rsidR="00282EBD">
        <w:t xml:space="preserve">Just in relation to that, </w:t>
      </w:r>
      <w:r w:rsidRPr="00222433" w:rsidR="00FF6A4E">
        <w:t xml:space="preserve">of course, </w:t>
      </w:r>
      <w:r w:rsidRPr="00222433" w:rsidR="00282EBD">
        <w:t>Mr Bailey</w:t>
      </w:r>
      <w:r w:rsidRPr="00222433" w:rsidR="00FF6A4E">
        <w:t xml:space="preserve">, </w:t>
      </w:r>
      <w:r w:rsidRPr="00222433" w:rsidR="00282EBD">
        <w:t xml:space="preserve">as the CEO and </w:t>
      </w:r>
      <w:r w:rsidRPr="00222433" w:rsidR="00FF6A4E">
        <w:t xml:space="preserve">the </w:t>
      </w:r>
      <w:r w:rsidRPr="00222433" w:rsidR="00282EBD">
        <w:t xml:space="preserve">predecessor head of the PRA, also sat in that position. </w:t>
      </w:r>
      <w:r w:rsidRPr="00222433">
        <w:t>It is our understanding that</w:t>
      </w:r>
      <w:r w:rsidRPr="00222433" w:rsidR="00282EBD">
        <w:t xml:space="preserve">, </w:t>
      </w:r>
      <w:r w:rsidRPr="00222433">
        <w:t>because of</w:t>
      </w:r>
      <w:r w:rsidRPr="00222433" w:rsidR="00282EBD">
        <w:t xml:space="preserve"> the ex officio nature o</w:t>
      </w:r>
      <w:r w:rsidRPr="00222433" w:rsidR="00FF6A4E">
        <w:t>f their role on</w:t>
      </w:r>
      <w:r w:rsidRPr="00222433" w:rsidR="00282EBD">
        <w:t xml:space="preserve"> the board, they actually do not take part in discussion of individual firms or individual problems.</w:t>
      </w:r>
      <w:r w:rsidRPr="00222433" w:rsidR="00FF6A4E">
        <w:t xml:space="preserve"> We</w:t>
      </w:r>
      <w:r w:rsidRPr="00222433">
        <w:t xml:space="preserve"> were unable to tell from the board </w:t>
      </w:r>
      <w:r w:rsidRPr="00222433" w:rsidR="00FF6A4E">
        <w:t>papers quite how much they would have—</w:t>
      </w:r>
    </w:p>
    <w:p w:rsidR="00432DA4" w:rsidRPr="00222433" w:rsidP="00432DA4">
      <w:pPr>
        <w:pStyle w:val="Question"/>
      </w:pPr>
      <w:sdt>
        <w:sdtPr>
          <w:alias w:val="Member"/>
          <w:tag w:val="&lt;Member mnisId='4107' dodsId='40489'&gt;"/>
          <w:id w:val="1146786087"/>
          <w:placeholder>
            <w:docPart w:val="DefaultPlaceholder_-1854013440"/>
          </w:placeholder>
          <w:richText/>
        </w:sdtPr>
        <w:sdtContent>
          <w:r w:rsidRPr="00222433">
            <w:rPr>
              <w:b/>
            </w:rPr>
            <w:t>Harriett Baldwin:</w:t>
          </w:r>
        </w:sdtContent>
      </w:sdt>
      <w:r w:rsidRPr="00222433">
        <w:t xml:space="preserve"> </w:t>
      </w:r>
      <w:r w:rsidRPr="00222433" w:rsidR="00FF6A4E">
        <w:t xml:space="preserve">We are talking generically here about the oversight of this </w:t>
      </w:r>
      <w:r w:rsidRPr="00222433" w:rsidR="002F380D">
        <w:t>Delivering Effective Supervision</w:t>
      </w:r>
      <w:r w:rsidRPr="00222433" w:rsidR="00FF6A4E">
        <w:t xml:space="preserve"> programme.</w:t>
      </w:r>
    </w:p>
    <w:p w:rsidR="00432DA4" w:rsidRPr="00222433" w:rsidP="00432DA4">
      <w:pPr>
        <w:pStyle w:val="Answer"/>
      </w:pPr>
      <w:sdt>
        <w:sdtPr>
          <w:rPr>
            <w:i/>
            <w:iCs/>
          </w:rPr>
          <w:alias w:val="Witness"/>
          <w:id w:val="725881557"/>
          <w:placeholder>
            <w:docPart w:val="DefaultPlaceholder_-1854013440"/>
          </w:placeholder>
          <w:richText/>
        </w:sdtPr>
        <w:sdtEndPr>
          <w:rPr>
            <w:i w:val="0"/>
            <w:iCs w:val="0"/>
          </w:rPr>
        </w:sdtEndPr>
        <w:sdtContent>
          <w:r w:rsidRPr="00222433" w:rsidR="00FF6A4E">
            <w:rPr>
              <w:b/>
              <w:bCs/>
              <w:i/>
              <w:iCs/>
            </w:rPr>
            <w:t>Dorothy Cory-Wright:</w:t>
          </w:r>
          <w:r w:rsidRPr="00222433">
            <w:rPr>
              <w:b/>
            </w:rPr>
            <w:t xml:space="preserve"> </w:t>
          </w:r>
        </w:sdtContent>
      </w:sdt>
      <w:r w:rsidRPr="00222433">
        <w:t>He was certainly a member of the board</w:t>
      </w:r>
      <w:r w:rsidRPr="00222433" w:rsidR="00FF6A4E">
        <w:t xml:space="preserve"> and, </w:t>
      </w:r>
      <w:r w:rsidRPr="00222433">
        <w:t>as such</w:t>
      </w:r>
      <w:r w:rsidRPr="00222433" w:rsidR="00FF6A4E">
        <w:t xml:space="preserve">, </w:t>
      </w:r>
      <w:r w:rsidRPr="00222433">
        <w:t>he had board accountability</w:t>
      </w:r>
      <w:r w:rsidRPr="00222433" w:rsidR="00FF6A4E">
        <w:t>. From what we were told, there is a notable distinction between the role of the ex officio head of the PRA as a non</w:t>
      </w:r>
      <w:r w:rsidRPr="00222433" w:rsidR="00FF6A4E">
        <w:noBreakHyphen/>
        <w:t>exec and the other non</w:t>
      </w:r>
      <w:r w:rsidRPr="00222433" w:rsidR="00FF6A4E">
        <w:noBreakHyphen/>
        <w:t>exec</w:t>
      </w:r>
      <w:r w:rsidRPr="00222433" w:rsidR="009F037E">
        <w:t>s</w:t>
      </w:r>
      <w:r w:rsidRPr="00222433" w:rsidR="00FF6A4E">
        <w:t xml:space="preserve">. Maybe Dame Elizabeth would like to comment on that as well. </w:t>
      </w:r>
    </w:p>
    <w:p w:rsidR="009F037E" w:rsidRPr="00222433" w:rsidP="00432DA4">
      <w:pPr>
        <w:pStyle w:val="Answer"/>
      </w:pPr>
      <w:sdt>
        <w:sdtPr>
          <w:alias w:val="Witness"/>
          <w:id w:val="1634908840"/>
          <w:placeholder>
            <w:docPart w:val="DefaultPlaceholder_-1854013440"/>
          </w:placeholder>
          <w:richText/>
        </w:sdtPr>
        <w:sdtContent>
          <w:r w:rsidRPr="00222433" w:rsidR="0099092C">
            <w:rPr>
              <w:b/>
              <w:bCs/>
              <w:i/>
              <w:iCs/>
            </w:rPr>
            <w:t>Dame Elizabeth Gloster:</w:t>
          </w:r>
          <w:r w:rsidRPr="00222433" w:rsidR="00432DA4">
            <w:rPr>
              <w:b/>
            </w:rPr>
            <w:t xml:space="preserve"> </w:t>
          </w:r>
        </w:sdtContent>
      </w:sdt>
      <w:r w:rsidRPr="00222433" w:rsidR="00432DA4">
        <w:t xml:space="preserve">What is important </w:t>
      </w:r>
      <w:r w:rsidRPr="00222433" w:rsidR="00FF6A4E">
        <w:t xml:space="preserve">here </w:t>
      </w:r>
      <w:r w:rsidRPr="00222433" w:rsidR="00432DA4">
        <w:t xml:space="preserve">is that we did not interview every </w:t>
      </w:r>
      <w:r w:rsidRPr="00222433" w:rsidR="00FF6A4E">
        <w:t xml:space="preserve">single </w:t>
      </w:r>
      <w:r w:rsidRPr="00222433" w:rsidR="00432DA4">
        <w:t>board member.</w:t>
      </w:r>
      <w:r w:rsidRPr="00222433" w:rsidR="006F7B79">
        <w:t xml:space="preserve"> </w:t>
      </w:r>
      <w:r w:rsidRPr="00222433" w:rsidR="00FF6A4E">
        <w:t xml:space="preserve">In a way, to pick out one over the </w:t>
      </w:r>
      <w:r w:rsidRPr="00222433" w:rsidR="00FF6A4E">
        <w:t>other or to pick out one who said, “I do not think we could have done more</w:t>
      </w:r>
      <w:r w:rsidR="00C95E6D">
        <w:t>,</w:t>
      </w:r>
      <w:r w:rsidRPr="00222433" w:rsidR="00FF6A4E">
        <w:t xml:space="preserve">” is perhaps not fair when we did not interview the whole lot. </w:t>
      </w:r>
      <w:r w:rsidRPr="00222433" w:rsidR="00432DA4">
        <w:t>Certainly</w:t>
      </w:r>
      <w:r w:rsidRPr="00222433" w:rsidR="00FF6A4E">
        <w:t xml:space="preserve">, in my view, </w:t>
      </w:r>
      <w:r w:rsidRPr="00222433" w:rsidR="00432DA4">
        <w:t>they share board responsibility</w:t>
      </w:r>
      <w:r w:rsidRPr="00222433" w:rsidR="00FF6A4E">
        <w:t xml:space="preserve">. </w:t>
      </w:r>
    </w:p>
    <w:p w:rsidR="00432DA4" w:rsidRPr="00222433" w:rsidP="00432DA4">
      <w:pPr>
        <w:pStyle w:val="Answer"/>
      </w:pPr>
      <w:r w:rsidRPr="00222433">
        <w:t>A</w:t>
      </w:r>
      <w:r w:rsidRPr="00222433">
        <w:t xml:space="preserve">t the end of the day, </w:t>
      </w:r>
      <w:r w:rsidRPr="00222433">
        <w:t xml:space="preserve">the impression I got from the board papers I read </w:t>
      </w:r>
      <w:r w:rsidRPr="00222433" w:rsidR="009F037E">
        <w:t xml:space="preserve">on this </w:t>
      </w:r>
      <w:r w:rsidRPr="00222433">
        <w:t xml:space="preserve">was that they were </w:t>
      </w:r>
      <w:r w:rsidRPr="00222433" w:rsidR="00B35EA1">
        <w:t>just</w:t>
      </w:r>
      <w:r w:rsidRPr="00222433">
        <w:t xml:space="preserve"> letting it all drift on.</w:t>
      </w:r>
      <w:r w:rsidRPr="00222433" w:rsidR="006F7B79">
        <w:t xml:space="preserve"> </w:t>
      </w:r>
      <w:r w:rsidRPr="00222433">
        <w:t>They were not going back and doing any sort of spot checks, cold</w:t>
      </w:r>
      <w:r w:rsidRPr="00222433">
        <w:noBreakHyphen/>
        <w:t xml:space="preserve">case reviews or practical fixes. </w:t>
      </w:r>
      <w:r w:rsidRPr="00222433" w:rsidR="006F4A46">
        <w:t>They did not say, “We have identified these problems; is there anything we should be looking at?”</w:t>
      </w:r>
      <w:r w:rsidRPr="00222433" w:rsidR="00F5782B">
        <w:t xml:space="preserve"> </w:t>
      </w:r>
      <w:r w:rsidRPr="00222433">
        <w:t>I am not sure this would have picked up LCF</w:t>
      </w:r>
      <w:r w:rsidRPr="00222433" w:rsidR="006F4A46">
        <w:t xml:space="preserve">, </w:t>
      </w:r>
      <w:r w:rsidRPr="00222433">
        <w:t xml:space="preserve">because </w:t>
      </w:r>
      <w:r w:rsidRPr="00222433" w:rsidR="006F4A46">
        <w:t xml:space="preserve">they had glaring red flags on LCF that they did not pick up. Why should DES </w:t>
      </w:r>
      <w:r w:rsidRPr="00222433" w:rsidR="002F380D">
        <w:t xml:space="preserve">necessarily </w:t>
      </w:r>
      <w:r w:rsidRPr="00222433" w:rsidR="006F4A46">
        <w:t xml:space="preserve">have picked up the LCF problem at all? I am not sure. </w:t>
      </w:r>
    </w:p>
    <w:p w:rsidR="00432DA4" w:rsidRPr="00222433" w:rsidP="00432DA4">
      <w:pPr>
        <w:pStyle w:val="Question"/>
      </w:pPr>
      <w:sdt>
        <w:sdtPr>
          <w:alias w:val="Member"/>
          <w:tag w:val="&lt;Member mnisId='4107' dodsId='40489'&gt;"/>
          <w:id w:val="1840809055"/>
          <w:placeholder>
            <w:docPart w:val="DefaultPlaceholder_-1854013440"/>
          </w:placeholder>
          <w:richText/>
        </w:sdtPr>
        <w:sdtContent>
          <w:r w:rsidRPr="00222433">
            <w:rPr>
              <w:b/>
            </w:rPr>
            <w:t>Harriett Baldwin:</w:t>
          </w:r>
        </w:sdtContent>
      </w:sdt>
      <w:r w:rsidRPr="00222433">
        <w:t xml:space="preserve"> Turning to the executive team, the </w:t>
      </w:r>
      <w:r w:rsidRPr="00222433" w:rsidR="009F037E">
        <w:t>e</w:t>
      </w:r>
      <w:r w:rsidRPr="00222433" w:rsidR="006F4A46">
        <w:t xml:space="preserve">xecutive </w:t>
      </w:r>
      <w:r w:rsidRPr="00222433" w:rsidR="009F037E">
        <w:t>c</w:t>
      </w:r>
      <w:r w:rsidRPr="00222433" w:rsidR="006F4A46">
        <w:t>ommittee</w:t>
      </w:r>
      <w:r w:rsidRPr="00222433">
        <w:t xml:space="preserve"> members</w:t>
      </w:r>
      <w:r w:rsidRPr="00222433" w:rsidR="006F4A46">
        <w:t xml:space="preserve">, there are still a few members who were in the FCA </w:t>
      </w:r>
      <w:r w:rsidRPr="00222433" w:rsidR="00C95E6D">
        <w:t xml:space="preserve">during </w:t>
      </w:r>
      <w:r w:rsidRPr="00222433" w:rsidR="006F4A46">
        <w:t>at least part of the relevant period. Should our Committee be concerned about that?</w:t>
      </w:r>
    </w:p>
    <w:p w:rsidR="00432DA4" w:rsidRPr="00222433" w:rsidP="00432DA4">
      <w:pPr>
        <w:pStyle w:val="Answer"/>
      </w:pPr>
      <w:sdt>
        <w:sdtPr>
          <w:alias w:val="Witness"/>
          <w:id w:val="1694118299"/>
          <w:placeholder>
            <w:docPart w:val="DefaultPlaceholder_-1854013440"/>
          </w:placeholder>
          <w:richText/>
        </w:sdtPr>
        <w:sdtContent>
          <w:r w:rsidRPr="00222433" w:rsidR="0099092C">
            <w:rPr>
              <w:b/>
              <w:bCs/>
              <w:i/>
              <w:iCs/>
            </w:rPr>
            <w:t>Dame Elizabeth Gloster:</w:t>
          </w:r>
          <w:r w:rsidRPr="00222433">
            <w:rPr>
              <w:b/>
            </w:rPr>
            <w:t xml:space="preserve"> </w:t>
          </w:r>
        </w:sdtContent>
      </w:sdt>
      <w:r w:rsidRPr="00222433">
        <w:t>To my mind, yes, you should be concerned about it.</w:t>
      </w:r>
      <w:r w:rsidRPr="00222433" w:rsidR="006F4A46">
        <w:t xml:space="preserve"> There </w:t>
      </w:r>
      <w:r w:rsidRPr="00222433">
        <w:t>are more pressing areas of concern for your Committee</w:t>
      </w:r>
      <w:r w:rsidRPr="00222433" w:rsidR="006F4A46">
        <w:t xml:space="preserve"> as to what is being done to put the problem right and issues of compensation, consequences and all those sorts of issues. </w:t>
      </w:r>
      <w:r w:rsidRPr="00222433">
        <w:t>Whether your Committee should be examining each individual board member, which I did not do</w:t>
      </w:r>
      <w:r w:rsidRPr="00222433" w:rsidR="009F037E">
        <w:t xml:space="preserve">, </w:t>
      </w:r>
      <w:r w:rsidRPr="00222433">
        <w:t xml:space="preserve">is a matter for you. </w:t>
      </w:r>
      <w:r w:rsidRPr="00222433" w:rsidR="009F037E">
        <w:t xml:space="preserve">You will have seen that I interviewed quite a few of them but not all of them. </w:t>
      </w:r>
      <w:r w:rsidRPr="00222433" w:rsidR="006F4A46">
        <w:t xml:space="preserve">I would not regard the utility </w:t>
      </w:r>
      <w:r w:rsidRPr="00222433" w:rsidR="009F037E">
        <w:t>as</w:t>
      </w:r>
      <w:r w:rsidRPr="00222433" w:rsidR="006F4A46">
        <w:t xml:space="preserve"> being plus</w:t>
      </w:r>
      <w:r w:rsidRPr="00222433" w:rsidR="009F037E">
        <w:t>-p</w:t>
      </w:r>
      <w:r w:rsidRPr="00222433" w:rsidR="006F4A46">
        <w:t>lu</w:t>
      </w:r>
      <w:r w:rsidRPr="00222433" w:rsidR="009F037E">
        <w:t>s-</w:t>
      </w:r>
      <w:r w:rsidRPr="00222433" w:rsidR="006F4A46">
        <w:t>plus myself.</w:t>
      </w:r>
    </w:p>
    <w:p w:rsidR="00432DA4" w:rsidRPr="00222433" w:rsidP="00F5782B">
      <w:pPr>
        <w:pStyle w:val="Question"/>
      </w:pPr>
      <w:sdt>
        <w:sdtPr>
          <w:alias w:val="Member"/>
          <w:tag w:val="&lt;Member mnisId='4107' dodsId='40489'&gt;"/>
          <w:id w:val="900022881"/>
          <w:placeholder>
            <w:docPart w:val="DefaultPlaceholder_-1854013440"/>
          </w:placeholder>
          <w:richText/>
        </w:sdtPr>
        <w:sdtContent>
          <w:r w:rsidRPr="00222433">
            <w:rPr>
              <w:b/>
            </w:rPr>
            <w:t>Harriett Baldwin:</w:t>
          </w:r>
        </w:sdtContent>
      </w:sdt>
      <w:r w:rsidRPr="00222433">
        <w:t xml:space="preserve"> You mentioned compensation, and clearly these are </w:t>
      </w:r>
      <w:r w:rsidRPr="00222433" w:rsidR="00CF3282">
        <w:t xml:space="preserve">very, </w:t>
      </w:r>
      <w:r w:rsidRPr="00222433" w:rsidR="006F4A46">
        <w:t xml:space="preserve">very </w:t>
      </w:r>
      <w:r w:rsidRPr="00222433">
        <w:t>well</w:t>
      </w:r>
      <w:r w:rsidRPr="00222433" w:rsidR="006F4A46">
        <w:t xml:space="preserve"> </w:t>
      </w:r>
      <w:r w:rsidRPr="00222433">
        <w:t>paid individuals by any standard in my constituency.</w:t>
      </w:r>
      <w:r w:rsidRPr="00222433" w:rsidR="006F7B79">
        <w:t xml:space="preserve"> </w:t>
      </w:r>
      <w:r w:rsidRPr="00222433" w:rsidR="006F4A46">
        <w:t>In its response to your report, the FCA sa</w:t>
      </w:r>
      <w:r w:rsidR="00C95E6D">
        <w:t>id</w:t>
      </w:r>
      <w:r w:rsidRPr="00222433" w:rsidR="006F4A46">
        <w:t>, “We note the comments in the LCF Review which clarify that the allocation of responsibility to individuals is not a finding of personal culpability</w:t>
      </w:r>
      <w:r w:rsidRPr="00222433" w:rsidR="00CF3282">
        <w:t xml:space="preserve">. </w:t>
      </w:r>
      <w:r w:rsidRPr="00222433" w:rsidR="006F4A46">
        <w:t xml:space="preserve">Nevertheless, the FCA Board has decided that discretionary pay awards for </w:t>
      </w:r>
      <w:r w:rsidRPr="00222433" w:rsidR="00CF3282">
        <w:t>e</w:t>
      </w:r>
      <w:r w:rsidRPr="00222433" w:rsidR="006F4A46">
        <w:t xml:space="preserve">xecutive </w:t>
      </w:r>
      <w:r w:rsidRPr="00222433" w:rsidR="00CF3282">
        <w:t>c</w:t>
      </w:r>
      <w:r w:rsidRPr="00222433" w:rsidR="006F4A46">
        <w:t>ommittee members which have been deferred in respect of the 2019</w:t>
      </w:r>
      <w:r w:rsidRPr="00222433" w:rsidR="00CF3282">
        <w:t>-</w:t>
      </w:r>
      <w:r w:rsidRPr="00222433" w:rsidR="006F4A46">
        <w:t>20 year will not be paid</w:t>
      </w:r>
      <w:r w:rsidR="00C95E6D">
        <w:t>.</w:t>
      </w:r>
      <w:r w:rsidRPr="00222433" w:rsidR="006F4A46">
        <w:t>”</w:t>
      </w:r>
      <w:r w:rsidRPr="00222433" w:rsidR="00F5782B">
        <w:t xml:space="preserve"> </w:t>
      </w:r>
      <w:r w:rsidRPr="00222433">
        <w:t xml:space="preserve">What </w:t>
      </w:r>
      <w:r w:rsidRPr="00222433" w:rsidR="006F4A46">
        <w:t xml:space="preserve">does </w:t>
      </w:r>
      <w:r w:rsidRPr="00222433">
        <w:t>that mean?</w:t>
      </w:r>
      <w:r w:rsidRPr="00222433" w:rsidR="006F7B79">
        <w:t xml:space="preserve"> </w:t>
      </w:r>
      <w:r w:rsidRPr="00222433" w:rsidR="006F4A46">
        <w:t xml:space="preserve">Is that </w:t>
      </w:r>
      <w:r w:rsidRPr="00222433">
        <w:t xml:space="preserve">appropriate? </w:t>
      </w:r>
    </w:p>
    <w:p w:rsidR="00432DA4" w:rsidRPr="00222433" w:rsidP="00432DA4">
      <w:pPr>
        <w:pStyle w:val="Answer"/>
      </w:pPr>
      <w:sdt>
        <w:sdtPr>
          <w:alias w:val="Witness"/>
          <w:id w:val="549421712"/>
          <w:placeholder>
            <w:docPart w:val="DefaultPlaceholder_-1854013440"/>
          </w:placeholder>
          <w:richText/>
        </w:sdtPr>
        <w:sdtContent>
          <w:r w:rsidRPr="00222433" w:rsidR="0099092C">
            <w:rPr>
              <w:b/>
              <w:bCs/>
              <w:i/>
              <w:iCs/>
            </w:rPr>
            <w:t>Dame Elizabeth Gloster:</w:t>
          </w:r>
          <w:r w:rsidRPr="00222433">
            <w:rPr>
              <w:b/>
            </w:rPr>
            <w:t xml:space="preserve"> </w:t>
          </w:r>
        </w:sdtContent>
      </w:sdt>
      <w:r w:rsidRPr="00222433">
        <w:t xml:space="preserve">I knew there was something in their response about what they </w:t>
      </w:r>
      <w:r w:rsidRPr="00222433" w:rsidR="00B35EA1">
        <w:t>were</w:t>
      </w:r>
      <w:r w:rsidRPr="00222433">
        <w:t xml:space="preserve"> </w:t>
      </w:r>
      <w:r w:rsidRPr="00222433" w:rsidR="00B35EA1">
        <w:t>going</w:t>
      </w:r>
      <w:r w:rsidRPr="00222433">
        <w:t xml:space="preserve"> to do</w:t>
      </w:r>
      <w:r w:rsidRPr="00222433" w:rsidR="006F4A46">
        <w:t xml:space="preserve">. Again, I am not making an informed comment; I am just making a personal comment. </w:t>
      </w:r>
    </w:p>
    <w:p w:rsidR="00432DA4" w:rsidRPr="00222433" w:rsidP="00432DA4">
      <w:pPr>
        <w:pStyle w:val="Question"/>
      </w:pPr>
      <w:sdt>
        <w:sdtPr>
          <w:alias w:val="Member"/>
          <w:tag w:val="&lt;Member mnisId='4107' dodsId='40489'&gt;"/>
          <w:id w:val="1636530632"/>
          <w:placeholder>
            <w:docPart w:val="DefaultPlaceholder_-1854013440"/>
          </w:placeholder>
          <w:richText/>
        </w:sdtPr>
        <w:sdtContent>
          <w:r w:rsidRPr="00222433">
            <w:rPr>
              <w:b/>
            </w:rPr>
            <w:t>Harriett Baldwin:</w:t>
          </w:r>
        </w:sdtContent>
      </w:sdt>
      <w:r w:rsidRPr="00222433">
        <w:t xml:space="preserve"> </w:t>
      </w:r>
      <w:r w:rsidRPr="00222433" w:rsidR="006F4A46">
        <w:t>Is that enough, in your view?</w:t>
      </w:r>
    </w:p>
    <w:p w:rsidR="00432DA4" w:rsidRPr="00222433" w:rsidP="00432DA4">
      <w:pPr>
        <w:pStyle w:val="Answer"/>
      </w:pPr>
      <w:sdt>
        <w:sdtPr>
          <w:alias w:val="Witness"/>
          <w:id w:val="-650062962"/>
          <w:placeholder>
            <w:docPart w:val="DefaultPlaceholder_-1854013440"/>
          </w:placeholder>
          <w:richText/>
        </w:sdtPr>
        <w:sdtContent>
          <w:r w:rsidRPr="00222433" w:rsidR="0099092C">
            <w:rPr>
              <w:b/>
              <w:bCs/>
              <w:i/>
              <w:iCs/>
            </w:rPr>
            <w:t>Dame Elizabeth Gloster:</w:t>
          </w:r>
          <w:r w:rsidRPr="00222433">
            <w:rPr>
              <w:b/>
            </w:rPr>
            <w:t xml:space="preserve"> </w:t>
          </w:r>
        </w:sdtContent>
      </w:sdt>
      <w:r w:rsidRPr="00222433" w:rsidR="006F4A46">
        <w:t xml:space="preserve">With my knowledge, yes, that is appropriate. </w:t>
      </w:r>
    </w:p>
    <w:p w:rsidR="00432DA4" w:rsidRPr="00222433" w:rsidP="00F5782B">
      <w:pPr>
        <w:pStyle w:val="QuestionCont"/>
      </w:pPr>
      <w:sdt>
        <w:sdtPr>
          <w:alias w:val="Member"/>
          <w:tag w:val="&lt;Member mnisId='4107' dodsId='40489'&gt;"/>
          <w:id w:val="-1070037608"/>
          <w:placeholder>
            <w:docPart w:val="DefaultPlaceholder_-1854013440"/>
          </w:placeholder>
          <w:richText/>
        </w:sdtPr>
        <w:sdtContent>
          <w:r w:rsidRPr="00222433">
            <w:rPr>
              <w:b/>
            </w:rPr>
            <w:t>Harriett Baldwin:</w:t>
          </w:r>
        </w:sdtContent>
      </w:sdt>
      <w:r w:rsidRPr="00222433">
        <w:t xml:space="preserve"> Is it enough? </w:t>
      </w:r>
    </w:p>
    <w:p w:rsidR="00432DA4" w:rsidRPr="00222433" w:rsidP="00432DA4">
      <w:pPr>
        <w:pStyle w:val="Answer"/>
      </w:pPr>
      <w:sdt>
        <w:sdtPr>
          <w:alias w:val="Witness"/>
          <w:id w:val="92906843"/>
          <w:placeholder>
            <w:docPart w:val="DefaultPlaceholder_-1854013440"/>
          </w:placeholder>
          <w:richText/>
        </w:sdtPr>
        <w:sdtContent>
          <w:r w:rsidRPr="00222433" w:rsidR="0099092C">
            <w:rPr>
              <w:b/>
              <w:bCs/>
              <w:i/>
              <w:iCs/>
            </w:rPr>
            <w:t>Dame Elizabeth Gloster:</w:t>
          </w:r>
          <w:r w:rsidRPr="00222433">
            <w:rPr>
              <w:b/>
            </w:rPr>
            <w:t xml:space="preserve"> </w:t>
          </w:r>
        </w:sdtContent>
      </w:sdt>
      <w:r w:rsidRPr="00222433">
        <w:t>I d</w:t>
      </w:r>
      <w:r w:rsidRPr="00222433" w:rsidR="006F4A46">
        <w:t>o</w:t>
      </w:r>
      <w:r w:rsidRPr="00222433">
        <w:t xml:space="preserve"> not know what the figures are</w:t>
      </w:r>
      <w:r w:rsidRPr="00222433" w:rsidR="006F4A46">
        <w:t>.</w:t>
      </w:r>
    </w:p>
    <w:p w:rsidR="00432DA4" w:rsidRPr="00222433" w:rsidP="00432DA4">
      <w:pPr>
        <w:pStyle w:val="Question"/>
      </w:pPr>
      <w:sdt>
        <w:sdtPr>
          <w:alias w:val="Member"/>
          <w:tag w:val="&lt;Member mnisId='4107' dodsId='40489'&gt;"/>
          <w:id w:val="885149574"/>
          <w:placeholder>
            <w:docPart w:val="DefaultPlaceholder_-1854013440"/>
          </w:placeholder>
          <w:richText/>
        </w:sdtPr>
        <w:sdtContent>
          <w:r w:rsidRPr="00222433">
            <w:rPr>
              <w:b/>
            </w:rPr>
            <w:t>Harriett Baldwin:</w:t>
          </w:r>
        </w:sdtContent>
      </w:sdt>
      <w:r w:rsidRPr="00222433">
        <w:t xml:space="preserve"> </w:t>
      </w:r>
      <w:r w:rsidRPr="00222433" w:rsidR="006F4A46">
        <w:t xml:space="preserve">Given that they are very substantially paid people, presumably they are fairly meaningful. Should our Committee try to find out what those amounts are? </w:t>
      </w:r>
    </w:p>
    <w:p w:rsidR="00432DA4" w:rsidRPr="00222433" w:rsidP="00432DA4">
      <w:pPr>
        <w:pStyle w:val="Answer"/>
      </w:pPr>
      <w:sdt>
        <w:sdtPr>
          <w:alias w:val="Witness"/>
          <w:id w:val="-1741545519"/>
          <w:placeholder>
            <w:docPart w:val="DefaultPlaceholder_-1854013440"/>
          </w:placeholder>
          <w:richText/>
        </w:sdtPr>
        <w:sdtContent>
          <w:r w:rsidRPr="00222433" w:rsidR="0099092C">
            <w:rPr>
              <w:b/>
              <w:bCs/>
              <w:i/>
              <w:iCs/>
            </w:rPr>
            <w:t>Dame Elizabeth Gloster:</w:t>
          </w:r>
          <w:r w:rsidRPr="00222433">
            <w:rPr>
              <w:b/>
            </w:rPr>
            <w:t xml:space="preserve"> </w:t>
          </w:r>
        </w:sdtContent>
      </w:sdt>
      <w:r w:rsidRPr="00222433">
        <w:t>You should ask some questions.</w:t>
      </w:r>
      <w:r w:rsidRPr="00222433" w:rsidR="006F7B79">
        <w:t xml:space="preserve"> </w:t>
      </w:r>
      <w:r w:rsidRPr="00222433">
        <w:t>I d</w:t>
      </w:r>
      <w:r w:rsidRPr="00222433" w:rsidR="006F4A46">
        <w:t xml:space="preserve">o </w:t>
      </w:r>
      <w:r w:rsidRPr="00222433">
        <w:t xml:space="preserve">not know what they get paid or </w:t>
      </w:r>
      <w:r w:rsidRPr="00222433" w:rsidR="006F4A46">
        <w:t xml:space="preserve">whether </w:t>
      </w:r>
      <w:r w:rsidRPr="00222433">
        <w:t>it is relevant</w:t>
      </w:r>
      <w:r w:rsidR="00C95E6D">
        <w:t>,</w:t>
      </w:r>
      <w:r w:rsidRPr="00222433" w:rsidR="006F4A46">
        <w:t xml:space="preserve"> or whether it is endorsing any criticism I have made for them to claw back those figures. </w:t>
      </w:r>
      <w:r w:rsidRPr="00222433">
        <w:t>It is certainly a question you should a</w:t>
      </w:r>
      <w:r w:rsidRPr="00222433" w:rsidR="006F4A46">
        <w:t>sk.</w:t>
      </w:r>
    </w:p>
    <w:p w:rsidR="00432DA4" w:rsidRPr="00222433" w:rsidP="00432DA4">
      <w:pPr>
        <w:pStyle w:val="Question"/>
      </w:pPr>
      <w:sdt>
        <w:sdtPr>
          <w:alias w:val="Member"/>
          <w:tag w:val="&lt;Member mnisId='4107' dodsId='40489'&gt;"/>
          <w:id w:val="168685520"/>
          <w:placeholder>
            <w:docPart w:val="DefaultPlaceholder_-1854013440"/>
          </w:placeholder>
          <w:richText/>
        </w:sdtPr>
        <w:sdtContent>
          <w:r w:rsidRPr="00222433">
            <w:rPr>
              <w:b/>
            </w:rPr>
            <w:t>Harriett Baldwin:</w:t>
          </w:r>
        </w:sdtContent>
      </w:sdt>
      <w:r w:rsidRPr="00222433">
        <w:t xml:space="preserve"> Should it apply to all of the </w:t>
      </w:r>
      <w:r w:rsidRPr="00222433" w:rsidR="00CF3282">
        <w:t>e</w:t>
      </w:r>
      <w:r w:rsidRPr="00222433" w:rsidR="006F4A46">
        <w:t xml:space="preserve">xecutive </w:t>
      </w:r>
      <w:r w:rsidRPr="00222433" w:rsidR="00CF3282">
        <w:t>c</w:t>
      </w:r>
      <w:r w:rsidRPr="00222433" w:rsidR="006F4A46">
        <w:t>ommittee</w:t>
      </w:r>
      <w:r w:rsidRPr="00222433" w:rsidR="00CF3282">
        <w:t>,</w:t>
      </w:r>
      <w:r w:rsidRPr="00222433">
        <w:t xml:space="preserve"> </w:t>
      </w:r>
      <w:r w:rsidRPr="00222433" w:rsidR="006F4A46">
        <w:t>or would you particularly single out any of them further than you have mentioned already in your report?</w:t>
      </w:r>
    </w:p>
    <w:p w:rsidR="00432DA4" w:rsidRPr="00222433" w:rsidP="00432DA4">
      <w:pPr>
        <w:pStyle w:val="Answer"/>
      </w:pPr>
      <w:sdt>
        <w:sdtPr>
          <w:alias w:val="Witness"/>
          <w:id w:val="334492495"/>
          <w:placeholder>
            <w:docPart w:val="DefaultPlaceholder_-1854013440"/>
          </w:placeholder>
          <w:richText/>
        </w:sdtPr>
        <w:sdtContent>
          <w:r w:rsidRPr="00222433" w:rsidR="0099092C">
            <w:rPr>
              <w:b/>
              <w:bCs/>
              <w:i/>
              <w:iCs/>
            </w:rPr>
            <w:t>Dame Elizabeth Gloster:</w:t>
          </w:r>
          <w:r w:rsidRPr="00222433">
            <w:rPr>
              <w:b/>
            </w:rPr>
            <w:t xml:space="preserve"> </w:t>
          </w:r>
        </w:sdtContent>
      </w:sdt>
      <w:r w:rsidRPr="00222433" w:rsidR="006F4A46">
        <w:t xml:space="preserve">No, </w:t>
      </w:r>
      <w:r w:rsidRPr="00222433">
        <w:t>I would not single out any</w:t>
      </w:r>
      <w:r w:rsidRPr="00222433" w:rsidR="006F4A46">
        <w:t>body further</w:t>
      </w:r>
      <w:r w:rsidRPr="00222433">
        <w:t>.</w:t>
      </w:r>
      <w:r w:rsidRPr="00222433" w:rsidR="006F7B79">
        <w:t xml:space="preserve"> </w:t>
      </w:r>
      <w:r w:rsidRPr="00222433">
        <w:t>This was board responsibility</w:t>
      </w:r>
      <w:r w:rsidR="00C95E6D">
        <w:t>.</w:t>
      </w:r>
    </w:p>
    <w:p w:rsidR="00432DA4" w:rsidRPr="00222433" w:rsidP="00A66DB1">
      <w:pPr>
        <w:pStyle w:val="Question"/>
      </w:pPr>
      <w:sdt>
        <w:sdtPr>
          <w:alias w:val="Member"/>
          <w:tag w:val="&lt;Member mnisId='4430' dodsId='121936'&gt;"/>
          <w:id w:val="-1832746645"/>
          <w:placeholder>
            <w:docPart w:val="DefaultPlaceholder_-1854013440"/>
          </w:placeholder>
          <w:richText/>
        </w:sdtPr>
        <w:sdtContent>
          <w:r w:rsidRPr="00222433">
            <w:rPr>
              <w:b/>
            </w:rPr>
            <w:t>Alison Thewliss:</w:t>
          </w:r>
        </w:sdtContent>
      </w:sdt>
      <w:r w:rsidRPr="00222433">
        <w:t xml:space="preserve"> </w:t>
      </w:r>
      <w:r w:rsidRPr="00222433" w:rsidR="00090E83">
        <w:t xml:space="preserve">I have some questions around the findings about the contact centre and the way in which correspondence was managed. </w:t>
      </w:r>
      <w:r w:rsidRPr="00222433">
        <w:t>These findings in the contact centre are pretty worrying</w:t>
      </w:r>
      <w:r w:rsidRPr="00222433" w:rsidR="00090E83">
        <w:t>. People phoned up looking for advice only to find that calls had not been escalated and things had not been passed on. Is this the kind of thing you would have expected to find at a conduct regulator? Did you get any sense of the importance placed on the functioning of the contact centre by the management?</w:t>
      </w:r>
    </w:p>
    <w:p w:rsidR="00090E83" w:rsidRPr="00222433" w:rsidP="00090E83">
      <w:pPr>
        <w:pStyle w:val="Answer"/>
      </w:pPr>
      <w:sdt>
        <w:sdtPr>
          <w:alias w:val="Witness"/>
          <w:id w:val="260730236"/>
          <w:placeholder>
            <w:docPart w:val="DefaultPlaceholder_-1854013440"/>
          </w:placeholder>
          <w:richText/>
        </w:sdtPr>
        <w:sdtContent>
          <w:r w:rsidRPr="00222433" w:rsidR="0099092C">
            <w:rPr>
              <w:b/>
              <w:bCs/>
              <w:i/>
              <w:iCs/>
            </w:rPr>
            <w:t>Dame Elizabeth Gloster:</w:t>
          </w:r>
          <w:r w:rsidRPr="00222433" w:rsidR="00432DA4">
            <w:rPr>
              <w:b/>
            </w:rPr>
            <w:t xml:space="preserve"> </w:t>
          </w:r>
        </w:sdtContent>
      </w:sdt>
      <w:r w:rsidRPr="00222433">
        <w:t>The way in which</w:t>
      </w:r>
      <w:r w:rsidRPr="00222433" w:rsidR="009E414E">
        <w:t xml:space="preserve"> what</w:t>
      </w:r>
      <w:r w:rsidRPr="00222433">
        <w:t xml:space="preserve"> </w:t>
      </w:r>
      <w:r w:rsidRPr="00222433" w:rsidR="00432DA4">
        <w:t>was communicated to the contact centre was not escalated appropriately</w:t>
      </w:r>
      <w:r w:rsidRPr="00222433">
        <w:t xml:space="preserve"> was pretty appalling. In particular, </w:t>
      </w:r>
      <w:r w:rsidRPr="00222433" w:rsidR="009E414E">
        <w:t xml:space="preserve">as </w:t>
      </w:r>
      <w:r w:rsidRPr="00222433">
        <w:t>you will see in my conclusions and recommendations</w:t>
      </w:r>
      <w:r w:rsidRPr="00222433" w:rsidR="009E414E">
        <w:t xml:space="preserve">, I considered that </w:t>
      </w:r>
      <w:r w:rsidRPr="00222433" w:rsidR="00432DA4">
        <w:t>there were not clear directions given to the contact centre a</w:t>
      </w:r>
      <w:r w:rsidRPr="00222433">
        <w:t>s</w:t>
      </w:r>
      <w:r w:rsidRPr="00222433" w:rsidR="00432DA4">
        <w:t xml:space="preserve"> to how they should process information and </w:t>
      </w:r>
      <w:r w:rsidRPr="00222433" w:rsidR="00C95E6D">
        <w:t xml:space="preserve">to </w:t>
      </w:r>
      <w:r w:rsidRPr="00222433" w:rsidR="00432DA4">
        <w:t>where they should refer it.</w:t>
      </w:r>
    </w:p>
    <w:p w:rsidR="00090E83" w:rsidRPr="00222433" w:rsidP="00090E83">
      <w:pPr>
        <w:pStyle w:val="Answer"/>
      </w:pPr>
      <w:r w:rsidRPr="00222433">
        <w:t>There are two issues about the contact centre. The first is how they should deal with allegations of serious irregularity or circumstances suggesting fraud. T</w:t>
      </w:r>
      <w:r w:rsidRPr="00222433" w:rsidR="00432DA4">
        <w:t>hat is recommendation 3 of my recommendations.</w:t>
      </w:r>
      <w:r w:rsidRPr="00222433" w:rsidR="006F7B79">
        <w:t xml:space="preserve"> </w:t>
      </w:r>
      <w:r w:rsidRPr="00222433" w:rsidR="00432DA4">
        <w:t>Secondly, it is very important that contact</w:t>
      </w:r>
      <w:r w:rsidRPr="00222433" w:rsidR="009E414E">
        <w:t xml:space="preserve"> </w:t>
      </w:r>
      <w:r w:rsidRPr="00222433" w:rsidR="00432DA4">
        <w:t xml:space="preserve">centre </w:t>
      </w:r>
      <w:r w:rsidRPr="00222433" w:rsidR="009E414E">
        <w:t>call-handler</w:t>
      </w:r>
      <w:r w:rsidRPr="00222433" w:rsidR="00432DA4">
        <w:t>s should not reassure consumers about the activities that are not regulated of authorised firms</w:t>
      </w:r>
      <w:r w:rsidRPr="00222433">
        <w:t xml:space="preserve">. </w:t>
      </w:r>
      <w:r w:rsidRPr="00222433" w:rsidR="00432DA4">
        <w:t>In other words, there must be clearer instructions given to call</w:t>
      </w:r>
      <w:r w:rsidRPr="00222433" w:rsidR="009E414E">
        <w:t>-</w:t>
      </w:r>
      <w:r w:rsidRPr="00222433" w:rsidR="00432DA4">
        <w:t>handlers</w:t>
      </w:r>
      <w:r w:rsidRPr="00222433">
        <w:t xml:space="preserve"> that they do not give off</w:t>
      </w:r>
      <w:r w:rsidRPr="00222433">
        <w:noBreakHyphen/>
        <w:t>the</w:t>
      </w:r>
      <w:r w:rsidRPr="00222433">
        <w:noBreakHyphen/>
        <w:t xml:space="preserve">cuff advice or </w:t>
      </w:r>
      <w:r w:rsidRPr="00222433">
        <w:rPr>
          <w:rFonts w:cstheme="minorHAnsi"/>
        </w:rPr>
        <w:t>so</w:t>
      </w:r>
      <w:r w:rsidRPr="00222433">
        <w:rPr>
          <w:rFonts w:cstheme="minorHAnsi"/>
        </w:rPr>
        <w:noBreakHyphen/>
        <w:t>called</w:t>
      </w:r>
      <w:r w:rsidRPr="00222433">
        <w:t xml:space="preserve"> advice.</w:t>
      </w:r>
      <w:r w:rsidRPr="00222433" w:rsidR="006F7B79">
        <w:t xml:space="preserve"> </w:t>
      </w:r>
      <w:r w:rsidRPr="00222433">
        <w:t>If you look at appendix 6, for example, which sets out the information that the FCA received during the relevant period and how that was not, in our view, adequately passed up, w</w:t>
      </w:r>
      <w:r w:rsidRPr="00222433" w:rsidR="0038308B">
        <w:t>e were pretty critical about all that.</w:t>
      </w:r>
    </w:p>
    <w:p w:rsidR="00090E83" w:rsidRPr="00222433" w:rsidP="00090E83">
      <w:pPr>
        <w:pStyle w:val="Answer"/>
      </w:pPr>
      <w:r w:rsidRPr="00222433">
        <w:t>P</w:t>
      </w:r>
      <w:r w:rsidRPr="00222433" w:rsidR="0038308B">
        <w:t>art of the problem here is not just training and clear instructions being given to call</w:t>
      </w:r>
      <w:r w:rsidRPr="00222433" w:rsidR="009E414E">
        <w:t>-</w:t>
      </w:r>
      <w:r w:rsidRPr="00222433" w:rsidR="0038308B">
        <w:t>handlers</w:t>
      </w:r>
      <w:r w:rsidRPr="00222433">
        <w:t xml:space="preserve"> but also having appropriate data analytics or the appropriate technology to ensure this information is harvested, gathered and then available for people in supervision. What all my recommendations tried to achieve were practical ways in which operational staff could be directed to regulate better and take responsibility rather than changing policies at a high level. It is getting the message down to the operational levels that was deficient during the relevant period.</w:t>
      </w:r>
    </w:p>
    <w:p w:rsidR="0038308B" w:rsidRPr="00222433" w:rsidP="00090E83">
      <w:pPr>
        <w:pStyle w:val="Answer"/>
      </w:pPr>
      <w:r w:rsidRPr="00222433">
        <w:t>There were lots of high</w:t>
      </w:r>
      <w:r w:rsidRPr="00222433">
        <w:noBreakHyphen/>
        <w:t>level policy statements that said, “There is a risk to the perimeter. We are not quite sure everybody knows what we are doing. There are question marks about this, that and the other</w:t>
      </w:r>
      <w:r w:rsidR="00C95E6D">
        <w:t>.</w:t>
      </w:r>
      <w:r w:rsidRPr="00222433">
        <w:t xml:space="preserve">” In a certain sort of way, all of that is irrelevant. What you </w:t>
      </w:r>
      <w:r w:rsidRPr="00222433">
        <w:t xml:space="preserve">need </w:t>
      </w:r>
      <w:r w:rsidRPr="00222433">
        <w:t xml:space="preserve">are </w:t>
      </w:r>
      <w:r w:rsidRPr="00222433">
        <w:t>clear operational directives</w:t>
      </w:r>
      <w:r w:rsidRPr="00222433">
        <w:t xml:space="preserve"> or policies enabling the operational people, whether they are a </w:t>
      </w:r>
      <w:r w:rsidRPr="00222433" w:rsidR="009E414E">
        <w:t>call-handler</w:t>
      </w:r>
      <w:r w:rsidRPr="00222433">
        <w:t>, somebody in authorisations or somebody in supervision, to</w:t>
      </w:r>
      <w:r w:rsidRPr="00222433" w:rsidR="009A053B">
        <w:t xml:space="preserve"> look at all of the information and say,</w:t>
      </w:r>
      <w:r w:rsidRPr="00222433">
        <w:t xml:space="preserve"> “Yes, I need to put this together</w:t>
      </w:r>
      <w:r w:rsidR="00C221D9">
        <w:t>.</w:t>
      </w:r>
      <w:r w:rsidRPr="00222433" w:rsidR="009A053B">
        <w:t>” I</w:t>
      </w:r>
      <w:r w:rsidR="00C221D9">
        <w:t xml:space="preserve">’m </w:t>
      </w:r>
      <w:r w:rsidRPr="00222433" w:rsidR="009A053B">
        <w:t>sorry</w:t>
      </w:r>
      <w:r w:rsidR="00C221D9">
        <w:t>,</w:t>
      </w:r>
      <w:r w:rsidRPr="00222433" w:rsidR="009E414E">
        <w:t xml:space="preserve"> </w:t>
      </w:r>
      <w:r w:rsidRPr="00222433" w:rsidR="00C221D9">
        <w:t>I</w:t>
      </w:r>
      <w:r w:rsidR="00C221D9">
        <w:t xml:space="preserve"> am </w:t>
      </w:r>
      <w:r w:rsidRPr="00222433" w:rsidR="00C221D9">
        <w:t xml:space="preserve">afraid </w:t>
      </w:r>
      <w:r w:rsidRPr="00222433" w:rsidR="009E414E">
        <w:t>t</w:t>
      </w:r>
      <w:r w:rsidRPr="00222433" w:rsidR="009A053B">
        <w:t xml:space="preserve">hat was a rather longer answer than your question really required. </w:t>
      </w:r>
    </w:p>
    <w:p w:rsidR="009A053B" w:rsidRPr="00222433" w:rsidP="0038308B">
      <w:pPr>
        <w:pStyle w:val="Question"/>
      </w:pPr>
      <w:sdt>
        <w:sdtPr>
          <w:alias w:val="Member"/>
          <w:tag w:val="&lt;Member mnisId='4430' dodsId='121936'&gt;"/>
          <w:id w:val="-2028316903"/>
          <w:placeholder>
            <w:docPart w:val="DefaultPlaceholder_-1854013440"/>
          </w:placeholder>
          <w:richText/>
        </w:sdtPr>
        <w:sdtContent>
          <w:r w:rsidRPr="00222433" w:rsidR="0038308B">
            <w:rPr>
              <w:b/>
            </w:rPr>
            <w:t>Alison Thewliss:</w:t>
          </w:r>
        </w:sdtContent>
      </w:sdt>
      <w:r w:rsidRPr="00222433" w:rsidR="0038308B">
        <w:t xml:space="preserve"> </w:t>
      </w:r>
      <w:r w:rsidRPr="00222433">
        <w:t>No, t</w:t>
      </w:r>
      <w:r w:rsidRPr="00222433" w:rsidR="0038308B">
        <w:t xml:space="preserve">hat is </w:t>
      </w:r>
      <w:r w:rsidRPr="00222433">
        <w:t xml:space="preserve">very </w:t>
      </w:r>
      <w:r w:rsidRPr="00222433" w:rsidR="0038308B">
        <w:t>useful indeed.</w:t>
      </w:r>
      <w:r w:rsidRPr="00222433" w:rsidR="006F7B79">
        <w:t xml:space="preserve"> </w:t>
      </w:r>
      <w:r w:rsidRPr="00222433" w:rsidR="0038308B">
        <w:t>Thank you very much.</w:t>
      </w:r>
      <w:r w:rsidRPr="00222433" w:rsidR="006F7B79">
        <w:t xml:space="preserve"> </w:t>
      </w:r>
      <w:r w:rsidRPr="00222433">
        <w:t>There are clearly levels at which different responsibilities would lie in the call centre. The investigation names Mr Davidson as being responsible for the contact centre failings</w:t>
      </w:r>
      <w:r w:rsidR="00C221D9">
        <w:t xml:space="preserve">, </w:t>
      </w:r>
      <w:r w:rsidRPr="00222433">
        <w:t xml:space="preserve">solely by virtue of the oversight of the contact centre falling within his remit. </w:t>
      </w:r>
    </w:p>
    <w:p w:rsidR="00432DA4" w:rsidRPr="00222433" w:rsidP="009A053B">
      <w:pPr>
        <w:pStyle w:val="Question"/>
        <w:numPr>
          <w:ilvl w:val="0"/>
          <w:numId w:val="0"/>
        </w:numPr>
        <w:ind w:left="794"/>
      </w:pPr>
      <w:r w:rsidRPr="00222433">
        <w:t xml:space="preserve">You have talked about the different levels of that, from </w:t>
      </w:r>
      <w:r w:rsidRPr="00222433" w:rsidR="009E414E">
        <w:t>call-handler</w:t>
      </w:r>
      <w:r w:rsidRPr="00222433">
        <w:t xml:space="preserve">s to supervisors </w:t>
      </w:r>
      <w:r w:rsidRPr="00222433" w:rsidR="009A053B">
        <w:t xml:space="preserve">and </w:t>
      </w:r>
      <w:r w:rsidRPr="00222433">
        <w:t xml:space="preserve">all the way up </w:t>
      </w:r>
      <w:r w:rsidRPr="00222433" w:rsidR="009A053B">
        <w:t xml:space="preserve">through </w:t>
      </w:r>
      <w:r w:rsidRPr="00222433">
        <w:t>that chain</w:t>
      </w:r>
      <w:r w:rsidRPr="00222433" w:rsidR="009A053B">
        <w:t xml:space="preserve">. Are there particular points at which you feel failings could be identified, where </w:t>
      </w:r>
      <w:r w:rsidR="00C221D9">
        <w:t>things</w:t>
      </w:r>
      <w:r w:rsidRPr="00222433" w:rsidR="009A053B">
        <w:t xml:space="preserve"> have not been </w:t>
      </w:r>
      <w:r w:rsidRPr="00222433" w:rsidR="009E414E">
        <w:t>progressed</w:t>
      </w:r>
      <w:r w:rsidRPr="00222433" w:rsidR="009A053B">
        <w:t xml:space="preserve"> or where a stop should have been put on this before it escalated to the level it reached?</w:t>
      </w:r>
    </w:p>
    <w:p w:rsidR="009A053B" w:rsidRPr="00222433" w:rsidP="0038308B">
      <w:pPr>
        <w:pStyle w:val="Answer"/>
      </w:pPr>
      <w:sdt>
        <w:sdtPr>
          <w:alias w:val="Witness"/>
          <w:id w:val="1167048638"/>
          <w:placeholder>
            <w:docPart w:val="DefaultPlaceholder_-1854013440"/>
          </w:placeholder>
          <w:richText/>
        </w:sdtPr>
        <w:sdtContent>
          <w:r w:rsidRPr="00222433" w:rsidR="0099092C">
            <w:rPr>
              <w:b/>
              <w:bCs/>
              <w:i/>
              <w:iCs/>
            </w:rPr>
            <w:t>Dame Elizabeth Gloster:</w:t>
          </w:r>
          <w:r w:rsidRPr="00222433" w:rsidR="0038308B">
            <w:rPr>
              <w:b/>
            </w:rPr>
            <w:t xml:space="preserve"> </w:t>
          </w:r>
        </w:sdtContent>
      </w:sdt>
      <w:r w:rsidRPr="00222433">
        <w:t>Yes, i</w:t>
      </w:r>
      <w:r w:rsidRPr="00222433" w:rsidR="0038308B">
        <w:t>f financial promotions had taken into account the information from the call centre</w:t>
      </w:r>
      <w:r w:rsidRPr="00222433">
        <w:t xml:space="preserve">, </w:t>
      </w:r>
      <w:r w:rsidRPr="00222433" w:rsidR="0038308B">
        <w:t>if the variation of authorisation application had taken into account the various information</w:t>
      </w:r>
      <w:r w:rsidRPr="00222433">
        <w:t xml:space="preserve"> or </w:t>
      </w:r>
      <w:r w:rsidRPr="00222433" w:rsidR="0038308B">
        <w:t>if there had been a joined</w:t>
      </w:r>
      <w:r w:rsidRPr="00222433">
        <w:noBreakHyphen/>
      </w:r>
      <w:r w:rsidRPr="00222433" w:rsidR="0038308B">
        <w:t>up system, things would have been very different.</w:t>
      </w:r>
    </w:p>
    <w:p w:rsidR="0038308B" w:rsidRPr="00222433" w:rsidP="0038308B">
      <w:pPr>
        <w:pStyle w:val="Answer"/>
      </w:pPr>
      <w:r w:rsidRPr="00222433">
        <w:t>Where</w:t>
      </w:r>
      <w:r w:rsidRPr="00222433" w:rsidR="009E414E">
        <w:t>,</w:t>
      </w:r>
      <w:r w:rsidRPr="00222433">
        <w:t xml:space="preserve"> in relation in particular to financial promotions</w:t>
      </w:r>
      <w:r w:rsidRPr="00222433" w:rsidR="009E414E">
        <w:t>,</w:t>
      </w:r>
      <w:r w:rsidRPr="00222433">
        <w:t xml:space="preserve"> we thought the trouble lay was that, although they had a repeated financial promotion breaches policy, it was not sufficiently robust. </w:t>
      </w:r>
      <w:r w:rsidRPr="00222433">
        <w:t>One of the real wickedness</w:t>
      </w:r>
      <w:r w:rsidR="00C221D9">
        <w:t>es</w:t>
      </w:r>
      <w:r w:rsidRPr="00222433">
        <w:t xml:space="preserve"> was that LCF was frequently breaching the financial promotion rules</w:t>
      </w:r>
      <w:r w:rsidRPr="00222433">
        <w:t xml:space="preserve">, </w:t>
      </w:r>
      <w:r w:rsidRPr="00222433">
        <w:t xml:space="preserve">but nothing was done about </w:t>
      </w:r>
      <w:r w:rsidRPr="00222433">
        <w:t>i</w:t>
      </w:r>
      <w:r w:rsidRPr="00222433">
        <w:t>t</w:t>
      </w:r>
      <w:r w:rsidRPr="00222433">
        <w:t xml:space="preserve">. If that information had been put together with other information, something might have been done much earlier. </w:t>
      </w:r>
    </w:p>
    <w:p w:rsidR="0038308B" w:rsidRPr="00222433" w:rsidP="0038308B">
      <w:pPr>
        <w:pStyle w:val="Question"/>
      </w:pPr>
      <w:sdt>
        <w:sdtPr>
          <w:alias w:val="Member"/>
          <w:tag w:val="&lt;Member mnisId='4430' dodsId='121936'&gt;"/>
          <w:id w:val="1591358221"/>
          <w:placeholder>
            <w:docPart w:val="DefaultPlaceholder_-1854013440"/>
          </w:placeholder>
          <w:richText/>
        </w:sdtPr>
        <w:sdtContent>
          <w:r w:rsidRPr="00222433">
            <w:rPr>
              <w:b/>
            </w:rPr>
            <w:t>Alison Thewliss:</w:t>
          </w:r>
        </w:sdtContent>
      </w:sdt>
      <w:r w:rsidRPr="00222433">
        <w:t xml:space="preserve"> </w:t>
      </w:r>
      <w:r w:rsidRPr="00222433" w:rsidR="009A053B">
        <w:t xml:space="preserve">It sounds like there </w:t>
      </w:r>
      <w:r w:rsidRPr="00222433">
        <w:t>is a clear deficiency in the process</w:t>
      </w:r>
      <w:r w:rsidRPr="00222433" w:rsidR="009A053B">
        <w:t xml:space="preserve"> by which information is gathered and then used.</w:t>
      </w:r>
      <w:r w:rsidRPr="00222433" w:rsidR="006A5AF3">
        <w:t xml:space="preserve"> You said that </w:t>
      </w:r>
      <w:r w:rsidRPr="00222433" w:rsidR="009E414E">
        <w:t>call-handler</w:t>
      </w:r>
      <w:r w:rsidRPr="00222433" w:rsidR="006A5AF3">
        <w:t xml:space="preserve">s were giving advice that they should not have. </w:t>
      </w:r>
      <w:r w:rsidRPr="00222433" w:rsidR="005B08AA">
        <w:t xml:space="preserve">Is </w:t>
      </w:r>
      <w:r w:rsidRPr="00222433" w:rsidR="006A5AF3">
        <w:t>there an issue around the training of those people on the frontline who answer those calls</w:t>
      </w:r>
      <w:r w:rsidRPr="00222433" w:rsidR="005B08AA">
        <w:t>?</w:t>
      </w:r>
      <w:r w:rsidRPr="00222433" w:rsidR="006A5AF3">
        <w:t xml:space="preserve"> Do we need to give them greater confidence in what they are doing either to report or not to give advice when they know that advice would be inappropriate?</w:t>
      </w:r>
    </w:p>
    <w:p w:rsidR="006A5AF3" w:rsidRPr="00222433" w:rsidP="0038308B">
      <w:pPr>
        <w:pStyle w:val="Answer"/>
      </w:pPr>
      <w:sdt>
        <w:sdtPr>
          <w:alias w:val="Witness"/>
          <w:id w:val="349759295"/>
          <w:placeholder>
            <w:docPart w:val="DefaultPlaceholder_-1854013440"/>
          </w:placeholder>
          <w:richText/>
        </w:sdtPr>
        <w:sdtContent>
          <w:r w:rsidRPr="00222433" w:rsidR="0099092C">
            <w:rPr>
              <w:b/>
              <w:bCs/>
              <w:i/>
              <w:iCs/>
            </w:rPr>
            <w:t>Dame Elizabeth Gloster:</w:t>
          </w:r>
          <w:r w:rsidRPr="00222433" w:rsidR="0038308B">
            <w:rPr>
              <w:b/>
            </w:rPr>
            <w:t xml:space="preserve"> </w:t>
          </w:r>
        </w:sdtContent>
      </w:sdt>
      <w:r w:rsidRPr="00222433">
        <w:t xml:space="preserve">Yes. </w:t>
      </w:r>
      <w:r w:rsidRPr="00222433" w:rsidR="0038308B">
        <w:t xml:space="preserve">One of our recommendations </w:t>
      </w:r>
      <w:r w:rsidRPr="00222433">
        <w:t xml:space="preserve">was around this </w:t>
      </w:r>
      <w:r w:rsidRPr="00222433" w:rsidR="0038308B">
        <w:t>specifically</w:t>
      </w:r>
      <w:r w:rsidRPr="00222433">
        <w:t xml:space="preserve">. Certainly, </w:t>
      </w:r>
      <w:r w:rsidRPr="00222433" w:rsidR="0038308B">
        <w:t xml:space="preserve">we considered </w:t>
      </w:r>
      <w:r w:rsidRPr="00222433">
        <w:t xml:space="preserve">that </w:t>
      </w:r>
      <w:r w:rsidRPr="00222433" w:rsidR="0038308B">
        <w:t>there were not sufficient training and policies in place</w:t>
      </w:r>
      <w:r w:rsidRPr="00222433">
        <w:t>.</w:t>
      </w:r>
      <w:r w:rsidRPr="00222433" w:rsidR="005B08AA">
        <w:t xml:space="preserve"> I</w:t>
      </w:r>
      <w:r w:rsidRPr="00222433">
        <w:t>t is recommendation 2</w:t>
      </w:r>
      <w:r w:rsidRPr="00222433" w:rsidR="005B08AA">
        <w:t>: that t</w:t>
      </w:r>
      <w:r w:rsidRPr="00222433">
        <w:t xml:space="preserve">he FCA should ensure that its contact centre policies clearly state that </w:t>
      </w:r>
      <w:r w:rsidRPr="00222433" w:rsidR="009E414E">
        <w:t>call-handler</w:t>
      </w:r>
      <w:r w:rsidRPr="00222433">
        <w:t>s should not reassure consumers about the non</w:t>
      </w:r>
      <w:r w:rsidRPr="00222433">
        <w:noBreakHyphen/>
        <w:t>regulated activities of a firm based on its regulated status</w:t>
      </w:r>
      <w:r w:rsidR="00C221D9">
        <w:t>,</w:t>
      </w:r>
      <w:r w:rsidRPr="00222433">
        <w:t xml:space="preserve"> and should not inform </w:t>
      </w:r>
      <w:r w:rsidRPr="00222433">
        <w:t>consumers incorrectly that all investments in FCA</w:t>
      </w:r>
      <w:r w:rsidRPr="00222433">
        <w:noBreakHyphen/>
        <w:t>regulated firms benefit from FSCS protection.</w:t>
      </w:r>
    </w:p>
    <w:p w:rsidR="0038308B" w:rsidRPr="00222433" w:rsidP="0038308B">
      <w:pPr>
        <w:pStyle w:val="Answer"/>
      </w:pPr>
      <w:r w:rsidRPr="00222433">
        <w:t xml:space="preserve">That is policy and training, and we set that out in some detail in chapter 12 as well as </w:t>
      </w:r>
      <w:r w:rsidRPr="00222433" w:rsidR="006A5AF3">
        <w:t>i</w:t>
      </w:r>
      <w:r w:rsidRPr="00222433">
        <w:t>n chapter 14</w:t>
      </w:r>
      <w:r w:rsidR="00C221D9">
        <w:t>.</w:t>
      </w:r>
    </w:p>
    <w:p w:rsidR="0038308B" w:rsidRPr="00222433" w:rsidP="0038308B">
      <w:pPr>
        <w:pStyle w:val="Question"/>
      </w:pPr>
      <w:sdt>
        <w:sdtPr>
          <w:alias w:val="Member"/>
          <w:tag w:val="&lt;Member mnisId='4430' dodsId='121936'&gt;"/>
          <w:id w:val="615647202"/>
          <w:placeholder>
            <w:docPart w:val="DefaultPlaceholder_-1854013440"/>
          </w:placeholder>
          <w:richText/>
        </w:sdtPr>
        <w:sdtContent>
          <w:r w:rsidRPr="00222433">
            <w:rPr>
              <w:b/>
            </w:rPr>
            <w:t>Alison Thewliss:</w:t>
          </w:r>
        </w:sdtContent>
      </w:sdt>
      <w:r w:rsidRPr="00222433">
        <w:t xml:space="preserve"> In terms of the FCA’s internal audit team</w:t>
      </w:r>
      <w:r w:rsidRPr="00222433" w:rsidR="006A5AF3">
        <w:t>, could they have followed up and exposed any of those weaknesses before it got to this stage? Looking at the quality assurance, looking at what was happening, they really missed something here, did they not?</w:t>
      </w:r>
    </w:p>
    <w:p w:rsidR="006A5AF3" w:rsidRPr="00222433" w:rsidP="0038308B">
      <w:pPr>
        <w:pStyle w:val="Answer"/>
      </w:pPr>
      <w:sdt>
        <w:sdtPr>
          <w:alias w:val="Witness"/>
          <w:id w:val="419530121"/>
          <w:placeholder>
            <w:docPart w:val="DefaultPlaceholder_-1854013440"/>
          </w:placeholder>
          <w:richText/>
        </w:sdtPr>
        <w:sdtContent>
          <w:r w:rsidRPr="00222433" w:rsidR="0099092C">
            <w:rPr>
              <w:b/>
              <w:bCs/>
              <w:i/>
              <w:iCs/>
            </w:rPr>
            <w:t>Dame Elizabeth Gloster:</w:t>
          </w:r>
          <w:r w:rsidRPr="00222433" w:rsidR="0038308B">
            <w:rPr>
              <w:b/>
            </w:rPr>
            <w:t xml:space="preserve"> </w:t>
          </w:r>
        </w:sdtContent>
      </w:sdt>
      <w:r w:rsidRPr="00222433" w:rsidR="0038308B">
        <w:t>You would have thought they would</w:t>
      </w:r>
      <w:r w:rsidRPr="00222433">
        <w:t xml:space="preserve"> have</w:t>
      </w:r>
      <w:r w:rsidRPr="00222433" w:rsidR="0038308B">
        <w:t>.</w:t>
      </w:r>
      <w:r w:rsidRPr="00222433" w:rsidR="006F7B79">
        <w:t xml:space="preserve"> </w:t>
      </w:r>
      <w:r w:rsidRPr="00222433">
        <w:t>The audit report</w:t>
      </w:r>
      <w:r w:rsidRPr="00222433" w:rsidR="00F5782B">
        <w:t xml:space="preserve"> that </w:t>
      </w:r>
      <w:r w:rsidRPr="00222433">
        <w:t>we refer to is a 2015 internal audit report. That in itself, which we discuss in chapter 12, identified similar issues to those we identified, but no changes appear to have been made to contact centre training materials as a result of that internal audit report. We</w:t>
      </w:r>
      <w:r w:rsidRPr="00222433" w:rsidR="0038308B">
        <w:t xml:space="preserve"> assigned responsibility to Mr Davidson for that.</w:t>
      </w:r>
    </w:p>
    <w:p w:rsidR="0038308B" w:rsidRPr="00222433" w:rsidP="0038308B">
      <w:pPr>
        <w:pStyle w:val="Answer"/>
      </w:pPr>
      <w:r w:rsidRPr="00222433">
        <w:t>The report itself</w:t>
      </w:r>
      <w:r w:rsidRPr="00222433" w:rsidR="006A5AF3">
        <w:t xml:space="preserve"> in </w:t>
      </w:r>
      <w:r w:rsidRPr="00222433">
        <w:t>2015, which was a useful document, identified a number</w:t>
      </w:r>
      <w:r w:rsidRPr="00222433" w:rsidR="006A5AF3">
        <w:t xml:space="preserve"> of action items to remedy the problems, including refreshing all contact centre training materials to capture criteria for gathering and passing on consumer intelligence and rolling out refresher training. </w:t>
      </w:r>
      <w:r w:rsidRPr="00222433">
        <w:t>Nothing seemed to get done about that</w:t>
      </w:r>
      <w:r w:rsidRPr="00222433" w:rsidR="006A5AF3">
        <w:t xml:space="preserve">. That </w:t>
      </w:r>
      <w:r w:rsidRPr="00222433">
        <w:t>was a specific concern that we raised.</w:t>
      </w:r>
      <w:r w:rsidRPr="00222433" w:rsidR="006F7B79">
        <w:t xml:space="preserve"> </w:t>
      </w:r>
      <w:r w:rsidRPr="00222433">
        <w:t xml:space="preserve">You are </w:t>
      </w:r>
      <w:r w:rsidRPr="00222433" w:rsidR="006A5AF3">
        <w:t xml:space="preserve">quite </w:t>
      </w:r>
      <w:r w:rsidRPr="00222433">
        <w:t xml:space="preserve">right. </w:t>
      </w:r>
      <w:r w:rsidRPr="00222433" w:rsidR="006A5AF3">
        <w:t xml:space="preserve">It was picked up. There may have been others, but that was the one we saw. </w:t>
      </w:r>
    </w:p>
    <w:p w:rsidR="0038308B" w:rsidRPr="00222433" w:rsidP="0038308B">
      <w:pPr>
        <w:pStyle w:val="Question"/>
      </w:pPr>
      <w:sdt>
        <w:sdtPr>
          <w:alias w:val="Member"/>
          <w:tag w:val="&lt;Member mnisId='4430' dodsId='121936'&gt;"/>
          <w:id w:val="2023129106"/>
          <w:placeholder>
            <w:docPart w:val="DefaultPlaceholder_-1854013440"/>
          </w:placeholder>
          <w:richText/>
        </w:sdtPr>
        <w:sdtContent>
          <w:r w:rsidRPr="00222433">
            <w:rPr>
              <w:b/>
            </w:rPr>
            <w:t>Alison Thewliss:</w:t>
          </w:r>
        </w:sdtContent>
      </w:sdt>
      <w:r w:rsidRPr="00222433">
        <w:t xml:space="preserve"> I am </w:t>
      </w:r>
      <w:r w:rsidRPr="00222433" w:rsidR="006A5AF3">
        <w:t xml:space="preserve">just about </w:t>
      </w:r>
      <w:r w:rsidRPr="00222433">
        <w:t>out of time</w:t>
      </w:r>
      <w:r w:rsidRPr="00222433" w:rsidR="006A5AF3">
        <w:t>, but I wanted to ask one last question. Given the excellent report you have now produced, if I phoned up with a complaint now, do you feel that sufficient lessons have been learned that that process will now be better?</w:t>
      </w:r>
    </w:p>
    <w:p w:rsidR="0038308B" w:rsidRPr="00222433" w:rsidP="0038308B">
      <w:pPr>
        <w:pStyle w:val="Answer"/>
      </w:pPr>
      <w:sdt>
        <w:sdtPr>
          <w:alias w:val="Witness"/>
          <w:id w:val="-559320409"/>
          <w:placeholder>
            <w:docPart w:val="DefaultPlaceholder_-1854013440"/>
          </w:placeholder>
          <w:richText/>
        </w:sdtPr>
        <w:sdtContent>
          <w:r w:rsidRPr="00222433" w:rsidR="0099092C">
            <w:rPr>
              <w:b/>
              <w:bCs/>
              <w:i/>
              <w:iCs/>
            </w:rPr>
            <w:t>Dame Elizabeth Gloster:</w:t>
          </w:r>
          <w:r w:rsidRPr="00222433">
            <w:rPr>
              <w:b/>
            </w:rPr>
            <w:t xml:space="preserve"> </w:t>
          </w:r>
        </w:sdtContent>
      </w:sdt>
      <w:r w:rsidRPr="00222433">
        <w:t>I have no</w:t>
      </w:r>
      <w:r w:rsidRPr="00222433" w:rsidR="006A5AF3">
        <w:t xml:space="preserve">t </w:t>
      </w:r>
      <w:r w:rsidRPr="00222433" w:rsidR="00B35EA1">
        <w:t>done</w:t>
      </w:r>
      <w:r w:rsidRPr="00222433">
        <w:t xml:space="preserve"> any auditing of what has been done since the FCA </w:t>
      </w:r>
      <w:r w:rsidRPr="00222433" w:rsidR="006A5AF3">
        <w:t xml:space="preserve">received </w:t>
      </w:r>
      <w:r w:rsidRPr="00222433">
        <w:t>our report</w:t>
      </w:r>
      <w:r w:rsidRPr="00222433" w:rsidR="006A5AF3">
        <w:t xml:space="preserve"> </w:t>
      </w:r>
      <w:r w:rsidR="00C221D9">
        <w:t>as to</w:t>
      </w:r>
      <w:r w:rsidRPr="00222433" w:rsidR="006A5AF3">
        <w:t xml:space="preserve"> what steps</w:t>
      </w:r>
      <w:r w:rsidRPr="00222433" w:rsidR="00A83644">
        <w:t xml:space="preserve"> it has</w:t>
      </w:r>
      <w:r w:rsidRPr="00222433" w:rsidR="004570E4">
        <w:t xml:space="preserve"> taken in the light of </w:t>
      </w:r>
      <w:r w:rsidRPr="00222433" w:rsidR="00A83644">
        <w:t xml:space="preserve">its </w:t>
      </w:r>
      <w:r w:rsidRPr="00222433" w:rsidR="004570E4">
        <w:t xml:space="preserve">response. </w:t>
      </w:r>
      <w:r w:rsidRPr="00222433" w:rsidR="00A83644">
        <w:t xml:space="preserve">It </w:t>
      </w:r>
      <w:r w:rsidRPr="00222433" w:rsidR="004570E4">
        <w:t>say</w:t>
      </w:r>
      <w:r w:rsidRPr="00222433" w:rsidR="00A83644">
        <w:t>s it has</w:t>
      </w:r>
      <w:r w:rsidRPr="00222433">
        <w:t xml:space="preserve"> accepted all our </w:t>
      </w:r>
      <w:r w:rsidRPr="00222433" w:rsidR="00FD260D">
        <w:t>recommendations</w:t>
      </w:r>
      <w:r w:rsidRPr="00222433" w:rsidR="00A83644">
        <w:t xml:space="preserve">; </w:t>
      </w:r>
      <w:r w:rsidRPr="00222433">
        <w:t>let us h</w:t>
      </w:r>
      <w:r w:rsidRPr="00222433" w:rsidR="004570E4">
        <w:t xml:space="preserve">ope </w:t>
      </w:r>
      <w:r w:rsidRPr="00222433" w:rsidR="00A83644">
        <w:t xml:space="preserve">it </w:t>
      </w:r>
      <w:r w:rsidRPr="00222433" w:rsidR="00B35EA1">
        <w:t>implement</w:t>
      </w:r>
      <w:r w:rsidRPr="00222433" w:rsidR="00A83644">
        <w:t>s</w:t>
      </w:r>
      <w:r w:rsidRPr="00222433">
        <w:t xml:space="preserve"> t</w:t>
      </w:r>
      <w:r w:rsidRPr="00222433" w:rsidR="00B35EA1">
        <w:t>h</w:t>
      </w:r>
      <w:r w:rsidRPr="00222433">
        <w:t>em so that</w:t>
      </w:r>
      <w:r w:rsidRPr="00222433" w:rsidR="004570E4">
        <w:t xml:space="preserve">, </w:t>
      </w:r>
      <w:r w:rsidRPr="00222433">
        <w:t xml:space="preserve">if you or I were to ring up </w:t>
      </w:r>
      <w:r w:rsidRPr="00222433" w:rsidR="00B35EA1">
        <w:t>tomorrow</w:t>
      </w:r>
      <w:r w:rsidRPr="00222433">
        <w:t xml:space="preserve"> and complain</w:t>
      </w:r>
      <w:r w:rsidRPr="00222433" w:rsidR="004570E4">
        <w:t xml:space="preserve">, we might be confident that something would be done about it. Let us hope that is the case. </w:t>
      </w:r>
    </w:p>
    <w:p w:rsidR="0038308B" w:rsidRPr="00222433" w:rsidP="004570E4">
      <w:pPr>
        <w:pStyle w:val="Remark"/>
      </w:pPr>
      <w:sdt>
        <w:sdtPr>
          <w:alias w:val="Member"/>
          <w:tag w:val="&lt;Member mnisId='4430' dodsId='121936'&gt;"/>
          <w:id w:val="-1624847831"/>
          <w:placeholder>
            <w:docPart w:val="DefaultPlaceholder_-1854013440"/>
          </w:placeholder>
          <w:richText/>
        </w:sdtPr>
        <w:sdtContent>
          <w:r w:rsidRPr="00222433">
            <w:rPr>
              <w:b/>
            </w:rPr>
            <w:t>Alison Thewliss:</w:t>
          </w:r>
        </w:sdtContent>
      </w:sdt>
      <w:r w:rsidRPr="00222433">
        <w:t xml:space="preserve"> I would hope so</w:t>
      </w:r>
      <w:r w:rsidR="00C221D9">
        <w:t>,</w:t>
      </w:r>
      <w:r w:rsidRPr="00222433">
        <w:t xml:space="preserve"> too</w:t>
      </w:r>
      <w:r w:rsidRPr="00222433" w:rsidR="004570E4">
        <w:t>. Thank you very much.</w:t>
      </w:r>
    </w:p>
    <w:p w:rsidR="0038308B" w:rsidRPr="00222433" w:rsidP="00A83644">
      <w:pPr>
        <w:pStyle w:val="Question"/>
      </w:pPr>
      <w:sdt>
        <w:sdtPr>
          <w:alias w:val="Member"/>
          <w:tag w:val="&lt;Member mnisId='4768' dodsId=''&gt;"/>
          <w:id w:val="-2015143081"/>
          <w:placeholder>
            <w:docPart w:val="DefaultPlaceholder_-1854013440"/>
          </w:placeholder>
          <w:richText/>
        </w:sdtPr>
        <w:sdtContent>
          <w:r w:rsidRPr="00222433">
            <w:rPr>
              <w:b/>
            </w:rPr>
            <w:t>Julie Marson:</w:t>
          </w:r>
        </w:sdtContent>
      </w:sdt>
      <w:r w:rsidRPr="00222433">
        <w:t xml:space="preserve"> </w:t>
      </w:r>
      <w:r w:rsidRPr="00222433" w:rsidR="004570E4">
        <w:t>Good afternoon, Dame Elizabeth. Thank you for being with us. This is following up on the previous questions a little bit, but I would like to focus on what you call the halo effect by which LCF was able to benefit from its FCA</w:t>
      </w:r>
      <w:r w:rsidRPr="00222433" w:rsidR="004570E4">
        <w:noBreakHyphen/>
        <w:t xml:space="preserve">authorised status to promote more risky and potentially fraudulent products. </w:t>
      </w:r>
      <w:r w:rsidRPr="00222433">
        <w:t xml:space="preserve">What impact </w:t>
      </w:r>
      <w:r w:rsidRPr="00222433" w:rsidR="004570E4">
        <w:t xml:space="preserve">did </w:t>
      </w:r>
      <w:r w:rsidRPr="00222433">
        <w:t>the halo effect</w:t>
      </w:r>
      <w:r w:rsidRPr="00222433" w:rsidR="006F7B79">
        <w:t xml:space="preserve"> </w:t>
      </w:r>
      <w:r w:rsidRPr="00222433">
        <w:t>ha</w:t>
      </w:r>
      <w:r w:rsidRPr="00222433" w:rsidR="004570E4">
        <w:t>ve on how LCF carried out its activities? What benefit did it take? How did that impact its customers?</w:t>
      </w:r>
    </w:p>
    <w:p w:rsidR="004570E4" w:rsidRPr="00222433" w:rsidP="0038308B">
      <w:pPr>
        <w:pStyle w:val="Answer"/>
      </w:pPr>
      <w:sdt>
        <w:sdtPr>
          <w:alias w:val="Witness"/>
          <w:id w:val="1646087664"/>
          <w:placeholder>
            <w:docPart w:val="DefaultPlaceholder_-1854013440"/>
          </w:placeholder>
          <w:richText/>
        </w:sdtPr>
        <w:sdtContent>
          <w:r w:rsidRPr="00222433" w:rsidR="0099092C">
            <w:rPr>
              <w:b/>
              <w:bCs/>
              <w:i/>
              <w:iCs/>
            </w:rPr>
            <w:t>Dame Elizabeth Gloster:</w:t>
          </w:r>
          <w:r w:rsidRPr="00222433" w:rsidR="0038308B">
            <w:rPr>
              <w:b/>
            </w:rPr>
            <w:t xml:space="preserve"> </w:t>
          </w:r>
        </w:sdtContent>
      </w:sdt>
      <w:r w:rsidRPr="00222433">
        <w:t xml:space="preserve">The </w:t>
      </w:r>
      <w:r w:rsidRPr="00222433" w:rsidR="0038308B">
        <w:t>engagement</w:t>
      </w:r>
      <w:r w:rsidRPr="00222433">
        <w:t xml:space="preserve"> that I and my investigation had with bondholders was, as you will have seen, fairly extensive. We </w:t>
      </w:r>
      <w:r w:rsidRPr="00222433" w:rsidR="0038308B">
        <w:t xml:space="preserve">had a website where bondholders </w:t>
      </w:r>
      <w:r w:rsidRPr="00222433">
        <w:t>w</w:t>
      </w:r>
      <w:r w:rsidRPr="00222433" w:rsidR="0038308B">
        <w:t xml:space="preserve">ere able to communicate with the </w:t>
      </w:r>
      <w:r w:rsidRPr="00222433" w:rsidR="0038308B">
        <w:t>investigat</w:t>
      </w:r>
      <w:r w:rsidRPr="00222433">
        <w:t>ion</w:t>
      </w:r>
      <w:r w:rsidRPr="00222433" w:rsidR="0038308B">
        <w:t>.</w:t>
      </w:r>
      <w:r w:rsidRPr="00222433" w:rsidR="006F7B79">
        <w:t xml:space="preserve"> </w:t>
      </w:r>
      <w:r w:rsidRPr="00222433">
        <w:t>We exhorted them to provide information about their contact in particular with the FCA but also, where relevant, with LCF.</w:t>
      </w:r>
    </w:p>
    <w:p w:rsidR="004570E4" w:rsidRPr="00222433" w:rsidP="0038308B">
      <w:pPr>
        <w:pStyle w:val="Answer"/>
      </w:pPr>
      <w:r w:rsidRPr="00222433">
        <w:t>We also had a</w:t>
      </w:r>
      <w:r w:rsidRPr="00222433" w:rsidR="00FD260D">
        <w:t xml:space="preserve"> </w:t>
      </w:r>
      <w:r w:rsidRPr="00222433" w:rsidR="0038308B">
        <w:t xml:space="preserve">meeting where the team and I heard from about </w:t>
      </w:r>
      <w:r w:rsidRPr="00222433">
        <w:t xml:space="preserve">100, </w:t>
      </w:r>
      <w:r w:rsidRPr="00222433" w:rsidR="00FD260D">
        <w:t xml:space="preserve">150 </w:t>
      </w:r>
      <w:r w:rsidRPr="00222433">
        <w:t xml:space="preserve">or </w:t>
      </w:r>
      <w:r w:rsidRPr="00222433" w:rsidR="00FD260D">
        <w:t>200 bondholders.</w:t>
      </w:r>
      <w:r w:rsidRPr="00222433" w:rsidR="006F7B79">
        <w:t xml:space="preserve"> </w:t>
      </w:r>
      <w:r w:rsidRPr="00222433">
        <w:t>They came along, and we were there all afternoon. They articulated what led them to invest. There were all kinds of different reasons, but w</w:t>
      </w:r>
      <w:r w:rsidRPr="00222433" w:rsidR="00FD260D">
        <w:t>hat really came over was that they felt that</w:t>
      </w:r>
      <w:r w:rsidRPr="00222433">
        <w:t xml:space="preserve">, </w:t>
      </w:r>
      <w:r w:rsidRPr="00222433" w:rsidR="00FD260D">
        <w:t>because LCF was an authorised firm</w:t>
      </w:r>
      <w:r w:rsidRPr="00222433">
        <w:t xml:space="preserve">, </w:t>
      </w:r>
      <w:r w:rsidRPr="00222433" w:rsidR="00FD260D">
        <w:t>irrespective of whether that gave them compensation scheme</w:t>
      </w:r>
      <w:r w:rsidRPr="00222433">
        <w:t xml:space="preserve"> </w:t>
      </w:r>
      <w:r w:rsidRPr="00222433" w:rsidR="00FD260D">
        <w:t>protection</w:t>
      </w:r>
      <w:r w:rsidRPr="00222433">
        <w:t xml:space="preserve">—some knew it did, and some knew it did not because it was not a regulated product—they </w:t>
      </w:r>
      <w:r w:rsidRPr="00222433" w:rsidR="00FD260D">
        <w:t>thought that regulation was going on at the FCA in relation to LCF.</w:t>
      </w:r>
    </w:p>
    <w:p w:rsidR="004902E3" w:rsidRPr="00222433" w:rsidP="0038308B">
      <w:pPr>
        <w:pStyle w:val="Answer"/>
      </w:pPr>
      <w:r w:rsidRPr="00222433">
        <w:t>There was the halo effect.</w:t>
      </w:r>
      <w:r w:rsidRPr="00222433" w:rsidR="006F7B79">
        <w:t xml:space="preserve"> </w:t>
      </w:r>
      <w:r w:rsidRPr="00222433" w:rsidR="004570E4">
        <w:t>If you look at some of the promotional materials or some of the contracts, sometimes it is clear and sometimes it is not clear that the actual bonds being sold are not regulated products. Sometimes LCF says so, but it is in the small print or over the page. Usually—this was the real pull</w:t>
      </w:r>
      <w:r w:rsidRPr="00222433" w:rsidR="004570E4">
        <w:noBreakHyphen/>
        <w:t>in for investors—the statement is, “LC</w:t>
      </w:r>
      <w:r w:rsidR="009D7623">
        <w:t>&amp;</w:t>
      </w:r>
      <w:r w:rsidRPr="00222433" w:rsidR="004570E4">
        <w:t>F is regulated by the Financial Conduct Authority</w:t>
      </w:r>
      <w:r w:rsidR="009D7623">
        <w:t>.</w:t>
      </w:r>
      <w:r w:rsidRPr="00222433" w:rsidR="004570E4">
        <w:t>” W</w:t>
      </w:r>
      <w:r w:rsidRPr="00222433">
        <w:t xml:space="preserve">hatever their individual circumstances, </w:t>
      </w:r>
      <w:r w:rsidRPr="00222433" w:rsidR="004570E4">
        <w:t xml:space="preserve">the investors were all assuming </w:t>
      </w:r>
      <w:r w:rsidRPr="00222433">
        <w:t xml:space="preserve">that some </w:t>
      </w:r>
      <w:r w:rsidRPr="00222433" w:rsidR="004570E4">
        <w:t xml:space="preserve">sort of </w:t>
      </w:r>
      <w:r w:rsidRPr="00222433">
        <w:t xml:space="preserve">regulation was going on in relation to LCF, irrespective of whether the product </w:t>
      </w:r>
      <w:r w:rsidRPr="00222433">
        <w:t xml:space="preserve">itself </w:t>
      </w:r>
      <w:r w:rsidRPr="00222433">
        <w:t>was regulated.</w:t>
      </w:r>
    </w:p>
    <w:p w:rsidR="004902E3" w:rsidRPr="00222433" w:rsidP="0038308B">
      <w:pPr>
        <w:pStyle w:val="Answer"/>
      </w:pPr>
      <w:r w:rsidRPr="00222433">
        <w:t>Of course, that leads on to the next point. It was sold as a</w:t>
      </w:r>
      <w:r w:rsidRPr="00222433" w:rsidR="00026CFF">
        <w:t>n ISA or an</w:t>
      </w:r>
      <w:r w:rsidRPr="00222433">
        <w:rPr>
          <w:rFonts w:cs="Times New Roman"/>
        </w:rPr>
        <w:t xml:space="preserve"> I</w:t>
      </w:r>
      <w:r w:rsidRPr="00222433" w:rsidR="00026CFF">
        <w:rPr>
          <w:rFonts w:cs="Times New Roman"/>
        </w:rPr>
        <w:t>FI</w:t>
      </w:r>
      <w:r w:rsidRPr="00222433">
        <w:rPr>
          <w:rFonts w:cs="Times New Roman"/>
        </w:rPr>
        <w:t xml:space="preserve">SA product. That, of course, gave false comfort to some bondholders. </w:t>
      </w:r>
      <w:r w:rsidRPr="00222433" w:rsidR="00FD260D">
        <w:t>I cannot quite remember where we were with the question.</w:t>
      </w:r>
      <w:r w:rsidRPr="00222433" w:rsidR="006F7B79">
        <w:t xml:space="preserve"> </w:t>
      </w:r>
      <w:r w:rsidRPr="00222433" w:rsidR="00FD260D">
        <w:t>I am sorry</w:t>
      </w:r>
      <w:r w:rsidRPr="00222433">
        <w:t xml:space="preserve">; </w:t>
      </w:r>
      <w:r w:rsidRPr="00222433" w:rsidR="00FD260D">
        <w:t>it is my fault</w:t>
      </w:r>
      <w:r w:rsidRPr="00222433">
        <w:t>. T</w:t>
      </w:r>
      <w:r w:rsidRPr="00222433" w:rsidR="00FD260D">
        <w:t>he real halo effect was the understanding</w:t>
      </w:r>
      <w:r w:rsidRPr="00222433">
        <w:t xml:space="preserve"> that, because it was a regulated or authorised firm, there was going to be </w:t>
      </w:r>
      <w:r w:rsidRPr="00222433" w:rsidR="00FD260D">
        <w:t>some regulation there.</w:t>
      </w:r>
      <w:r w:rsidRPr="00222433">
        <w:t xml:space="preserve"> If you will allow me, that </w:t>
      </w:r>
      <w:r w:rsidRPr="00222433" w:rsidR="00FD260D">
        <w:t>takes me on to the next point.</w:t>
      </w:r>
    </w:p>
    <w:p w:rsidR="004902E3" w:rsidRPr="00222433" w:rsidP="004902E3">
      <w:pPr>
        <w:pStyle w:val="Answer"/>
      </w:pPr>
      <w:r w:rsidRPr="00222433">
        <w:t>There was no doubt so far as the FCA’s powers were concerned: they were entitled to regulate LCF on a general basis, irrespective of the fact that this particular product</w:t>
      </w:r>
      <w:r w:rsidRPr="00222433" w:rsidR="00026CFF">
        <w:t>, in our view</w:t>
      </w:r>
      <w:r w:rsidRPr="00222433">
        <w:t xml:space="preserve">—people’s views may differ about this—was not a regulated product. </w:t>
      </w:r>
      <w:r w:rsidRPr="00222433" w:rsidR="00FD260D">
        <w:t xml:space="preserve">The FCA clearly recognised that it had powers to regulate an authorised firm in respect of its unregulated activities, and it had power to do so under the </w:t>
      </w:r>
      <w:r w:rsidRPr="00222433">
        <w:t>“</w:t>
      </w:r>
      <w:r w:rsidRPr="00222433" w:rsidR="00FD260D">
        <w:t>fit and proper person</w:t>
      </w:r>
      <w:r w:rsidRPr="00222433">
        <w:t>”</w:t>
      </w:r>
      <w:r w:rsidRPr="00222433" w:rsidR="00FD260D">
        <w:t xml:space="preserve"> provisions</w:t>
      </w:r>
      <w:r w:rsidRPr="00222433">
        <w:t xml:space="preserve"> and also in relation to the requirements that it was conducting its affairs in a “sound and prudent manner</w:t>
      </w:r>
      <w:r w:rsidR="009D7623">
        <w:t>.</w:t>
      </w:r>
      <w:r w:rsidRPr="00222433">
        <w:t>” It also had power to do so in order to minimise the extent to which its business might be used for a purpose connected with financial crime.</w:t>
      </w:r>
    </w:p>
    <w:p w:rsidR="00FD260D" w:rsidRPr="00222433" w:rsidP="0038308B">
      <w:pPr>
        <w:pStyle w:val="Answer"/>
      </w:pPr>
      <w:r w:rsidRPr="00222433">
        <w:t>T</w:t>
      </w:r>
      <w:r w:rsidRPr="00222433">
        <w:t>here was an appreciation at the FCA</w:t>
      </w:r>
      <w:r w:rsidRPr="00222433" w:rsidR="004902E3">
        <w:t xml:space="preserve"> of </w:t>
      </w:r>
      <w:r w:rsidRPr="00222433">
        <w:t>the fact that it did have the power</w:t>
      </w:r>
      <w:r w:rsidRPr="00222433" w:rsidR="004902E3">
        <w:t>s</w:t>
      </w:r>
      <w:r w:rsidRPr="00222433">
        <w:t xml:space="preserve"> to regulate this activity outside the perimeter</w:t>
      </w:r>
      <w:r w:rsidRPr="00222433" w:rsidR="004902E3">
        <w:t>, in the sense that it had the power to regulate LCF and to look at LCF and say, “Hang on a moment. This is not appropriate</w:t>
      </w:r>
      <w:r w:rsidR="009D7623">
        <w:t>.</w:t>
      </w:r>
      <w:r w:rsidRPr="00222433" w:rsidR="004902E3">
        <w:t xml:space="preserve">” </w:t>
      </w:r>
      <w:r w:rsidRPr="00222433">
        <w:t>That is the halo effect.</w:t>
      </w:r>
      <w:r w:rsidRPr="00222433" w:rsidR="006F7B79">
        <w:t xml:space="preserve"> </w:t>
      </w:r>
      <w:r w:rsidRPr="00222433" w:rsidR="004902E3">
        <w:t xml:space="preserve">There are lots of other ways of describing it, but it is the imprimatur of respectability that regulation </w:t>
      </w:r>
      <w:r w:rsidRPr="00222433" w:rsidR="00F45B19">
        <w:t>gives a firm, albeit that it is flogging non</w:t>
      </w:r>
      <w:r w:rsidRPr="00222433" w:rsidR="00F45B19">
        <w:noBreakHyphen/>
        <w:t>transferable bonds, which in this case was not</w:t>
      </w:r>
      <w:r w:rsidR="009D7623">
        <w:t>,</w:t>
      </w:r>
      <w:r w:rsidRPr="00222433" w:rsidR="00F45B19">
        <w:t xml:space="preserve"> or probably was not</w:t>
      </w:r>
      <w:r w:rsidR="009D7623">
        <w:t xml:space="preserve">, </w:t>
      </w:r>
      <w:r w:rsidRPr="00222433" w:rsidR="00F45B19">
        <w:t>a regulated activity.</w:t>
      </w:r>
    </w:p>
    <w:p w:rsidR="0038308B" w:rsidRPr="00222433" w:rsidP="00FD260D">
      <w:pPr>
        <w:pStyle w:val="Question"/>
      </w:pPr>
      <w:sdt>
        <w:sdtPr>
          <w:alias w:val="Member"/>
          <w:tag w:val="&lt;Member mnisId='4768' dodsId=''&gt;"/>
          <w:id w:val="498234825"/>
          <w:placeholder>
            <w:docPart w:val="DefaultPlaceholder_-1854013440"/>
          </w:placeholder>
          <w:richText/>
        </w:sdtPr>
        <w:sdtContent>
          <w:r w:rsidRPr="00222433" w:rsidR="00FD260D">
            <w:rPr>
              <w:b/>
            </w:rPr>
            <w:t>Julie Marson:</w:t>
          </w:r>
        </w:sdtContent>
      </w:sdt>
      <w:r w:rsidRPr="00222433" w:rsidR="00FD260D">
        <w:t xml:space="preserve"> Why </w:t>
      </w:r>
      <w:r w:rsidRPr="00222433" w:rsidR="00F45B19">
        <w:t xml:space="preserve">was the </w:t>
      </w:r>
      <w:r w:rsidRPr="00222433" w:rsidR="00FD260D">
        <w:t>FCA so slow in using its powers?</w:t>
      </w:r>
      <w:r w:rsidRPr="00222433" w:rsidR="006F7B79">
        <w:t xml:space="preserve"> </w:t>
      </w:r>
      <w:r w:rsidRPr="00222433" w:rsidR="00FD260D">
        <w:t xml:space="preserve">It </w:t>
      </w:r>
      <w:r w:rsidRPr="00222433" w:rsidR="00F45B19">
        <w:t>i</w:t>
      </w:r>
      <w:r w:rsidRPr="00222433" w:rsidR="00FD260D">
        <w:t>s really interesting</w:t>
      </w:r>
      <w:r w:rsidRPr="00222433" w:rsidR="00F45B19">
        <w:t>. You identify that the FCA had rules but not policies</w:t>
      </w:r>
      <w:r w:rsidRPr="00222433" w:rsidR="00975171">
        <w:t>. I</w:t>
      </w:r>
      <w:r w:rsidRPr="00222433" w:rsidR="00F45B19">
        <w:t>t had powers. Why did it take so long to appreciate and use those powers?</w:t>
      </w:r>
    </w:p>
    <w:p w:rsidR="00F45B19" w:rsidRPr="00222433" w:rsidP="00FD260D">
      <w:pPr>
        <w:pStyle w:val="Answer"/>
      </w:pPr>
      <w:sdt>
        <w:sdtPr>
          <w:alias w:val="Witness"/>
          <w:id w:val="1737659048"/>
          <w:placeholder>
            <w:docPart w:val="DefaultPlaceholder_-1854013440"/>
          </w:placeholder>
          <w:richText/>
        </w:sdtPr>
        <w:sdtContent>
          <w:r w:rsidRPr="00222433" w:rsidR="0099092C">
            <w:rPr>
              <w:b/>
              <w:bCs/>
              <w:i/>
              <w:iCs/>
            </w:rPr>
            <w:t>Dame Elizabeth Gloster:</w:t>
          </w:r>
          <w:r w:rsidRPr="00222433" w:rsidR="00FD260D">
            <w:rPr>
              <w:b/>
            </w:rPr>
            <w:t xml:space="preserve"> </w:t>
          </w:r>
        </w:sdtContent>
      </w:sdt>
      <w:r w:rsidRPr="00222433" w:rsidR="00FD260D">
        <w:t xml:space="preserve">This </w:t>
      </w:r>
      <w:r w:rsidRPr="00222433">
        <w:t xml:space="preserve">is really </w:t>
      </w:r>
      <w:r w:rsidRPr="00222433" w:rsidR="00FD260D">
        <w:t>set out in chapter 6 of our report</w:t>
      </w:r>
      <w:r w:rsidRPr="00222433">
        <w:t xml:space="preserve">. The FCA </w:t>
      </w:r>
      <w:r w:rsidRPr="00222433" w:rsidR="00FD260D">
        <w:t>had a</w:t>
      </w:r>
      <w:r w:rsidRPr="00222433">
        <w:t xml:space="preserve">n </w:t>
      </w:r>
      <w:r w:rsidRPr="00222433" w:rsidR="00FD260D">
        <w:t xml:space="preserve">approach to the </w:t>
      </w:r>
      <w:r w:rsidRPr="00222433" w:rsidR="00975171">
        <w:t>perimeter</w:t>
      </w:r>
      <w:r w:rsidRPr="00222433">
        <w:t xml:space="preserve">, a really cultural approach to the perimeter, </w:t>
      </w:r>
      <w:r w:rsidRPr="00222433" w:rsidR="00FD260D">
        <w:t>that meant it really was not enthused</w:t>
      </w:r>
      <w:r w:rsidRPr="00222433">
        <w:t xml:space="preserve"> or enquiring. The operational people on the ground were not motivated to look at activity outside the perimeter. </w:t>
      </w:r>
      <w:r w:rsidRPr="00222433" w:rsidR="00FD260D">
        <w:t xml:space="preserve">They looked at financial promotions, </w:t>
      </w:r>
      <w:r w:rsidRPr="00222433">
        <w:t xml:space="preserve">yes, but </w:t>
      </w:r>
      <w:r w:rsidRPr="00222433" w:rsidR="00FD260D">
        <w:t xml:space="preserve">there did not seem to be any appetite or enthusiasm for looking </w:t>
      </w:r>
      <w:r w:rsidRPr="00222433" w:rsidR="009D7623">
        <w:t xml:space="preserve">at </w:t>
      </w:r>
      <w:r w:rsidR="009D7623">
        <w:t xml:space="preserve">the </w:t>
      </w:r>
      <w:r w:rsidRPr="00222433" w:rsidR="009D7623">
        <w:t>non</w:t>
      </w:r>
      <w:r w:rsidRPr="00222433" w:rsidR="009D7623">
        <w:noBreakHyphen/>
        <w:t>regulated business</w:t>
      </w:r>
      <w:r w:rsidR="009D7623">
        <w:t xml:space="preserve">, </w:t>
      </w:r>
      <w:r w:rsidRPr="00222433">
        <w:t xml:space="preserve">even just to see whether LCF was a fit and proper </w:t>
      </w:r>
      <w:r w:rsidR="009D7623">
        <w:t>person</w:t>
      </w:r>
      <w:r w:rsidRPr="00222433">
        <w:t xml:space="preserve"> to be authorised at all. </w:t>
      </w:r>
    </w:p>
    <w:p w:rsidR="00F45B19" w:rsidRPr="00222433" w:rsidP="00FD260D">
      <w:pPr>
        <w:pStyle w:val="Answer"/>
      </w:pPr>
      <w:sdt>
        <w:sdtPr>
          <w:rPr>
            <w:i/>
            <w:iCs/>
          </w:rPr>
          <w:alias w:val="Witness"/>
          <w:id w:val="-611599396"/>
          <w:placeholder>
            <w:docPart w:val="DefaultPlaceholder_-1854013440"/>
          </w:placeholder>
          <w:richText/>
        </w:sdtPr>
        <w:sdtEndPr>
          <w:rPr>
            <w:i w:val="0"/>
            <w:iCs w:val="0"/>
          </w:rPr>
        </w:sdtEndPr>
        <w:sdtContent>
          <w:r w:rsidRPr="00222433" w:rsidR="00FD260D">
            <w:rPr>
              <w:b/>
              <w:i/>
              <w:iCs/>
            </w:rPr>
            <w:t>James Petkovic:</w:t>
          </w:r>
          <w:r w:rsidRPr="00222433" w:rsidR="00FD260D">
            <w:rPr>
              <w:b/>
            </w:rPr>
            <w:t xml:space="preserve"> </w:t>
          </w:r>
        </w:sdtContent>
      </w:sdt>
      <w:r w:rsidRPr="00222433" w:rsidR="00975171">
        <w:t>T</w:t>
      </w:r>
      <w:r w:rsidRPr="00222433" w:rsidR="00FD260D">
        <w:t>here were quite stark instances where the FCA was warned</w:t>
      </w:r>
      <w:r w:rsidRPr="00222433">
        <w:t xml:space="preserve"> about potential improprieties in respect of LCF’s non</w:t>
      </w:r>
      <w:r w:rsidRPr="00222433">
        <w:noBreakHyphen/>
        <w:t>regulated bond business</w:t>
      </w:r>
      <w:r w:rsidRPr="00222433" w:rsidR="00FD260D">
        <w:t>.</w:t>
      </w:r>
      <w:r w:rsidRPr="00222433" w:rsidR="006F7B79">
        <w:t xml:space="preserve"> </w:t>
      </w:r>
      <w:r w:rsidRPr="00222433">
        <w:t xml:space="preserve">For example, you have an anonymous letter sent to the FCA while LCF is going through an authorisations process. You also have the examples, of course, given to the contact centre where there are allegations, again, of impropriety. There are quite stark allegations. </w:t>
      </w:r>
    </w:p>
    <w:p w:rsidR="00FD260D" w:rsidRPr="00222433" w:rsidP="00FD260D">
      <w:pPr>
        <w:pStyle w:val="Answer"/>
      </w:pPr>
      <w:r w:rsidRPr="00222433">
        <w:t>What seems to occur is either, as in the case of this anonymous letter, FCA staff members conclude that it is primarily a matter for the police and do not follow up to investigate whether there might be improprieties going on as alleged</w:t>
      </w:r>
      <w:r w:rsidRPr="00222433" w:rsidR="00975171">
        <w:t>,</w:t>
      </w:r>
      <w:r w:rsidRPr="00222433">
        <w:t xml:space="preserve"> or it seems </w:t>
      </w:r>
      <w:r w:rsidRPr="00222433">
        <w:t>that contact centre staff often do not refer the allegation</w:t>
      </w:r>
      <w:r w:rsidRPr="00222433">
        <w:t>s</w:t>
      </w:r>
      <w:r w:rsidRPr="00222433">
        <w:t xml:space="preserve"> on</w:t>
      </w:r>
      <w:r w:rsidRPr="00222433">
        <w:t xml:space="preserve"> or, if they do refer on the call, they refer on the issue about whether or not LCF’s products are within the perimeter. </w:t>
      </w:r>
      <w:r w:rsidRPr="00222433">
        <w:t>It is the perimeter issue they refer on</w:t>
      </w:r>
      <w:r w:rsidRPr="00222433">
        <w:t xml:space="preserve">; </w:t>
      </w:r>
      <w:r w:rsidRPr="00222433">
        <w:t>they do not refer on the allegation</w:t>
      </w:r>
      <w:r w:rsidRPr="00222433">
        <w:t>s</w:t>
      </w:r>
      <w:r w:rsidRPr="00222433">
        <w:t xml:space="preserve"> of fraud</w:t>
      </w:r>
      <w:r w:rsidRPr="00222433">
        <w:t>. It may well be that they thought, “</w:t>
      </w:r>
      <w:r w:rsidRPr="00222433" w:rsidR="00975171">
        <w:t>T</w:t>
      </w:r>
      <w:r w:rsidRPr="00222433">
        <w:t>hose allegations are outside our perimeter</w:t>
      </w:r>
      <w:r w:rsidR="00BF6712">
        <w:t>,</w:t>
      </w:r>
      <w:r w:rsidRPr="00222433">
        <w:t xml:space="preserve">” and so they do not note that and refer it on up to their supervisors. </w:t>
      </w:r>
    </w:p>
    <w:p w:rsidR="00FD260D" w:rsidRPr="00222433" w:rsidP="00FD260D">
      <w:pPr>
        <w:pStyle w:val="Question"/>
      </w:pPr>
      <w:sdt>
        <w:sdtPr>
          <w:alias w:val="Member"/>
          <w:tag w:val="&lt;Member mnisId='4768' dodsId=''&gt;"/>
          <w:id w:val="-483399781"/>
          <w:placeholder>
            <w:docPart w:val="DefaultPlaceholder_-1854013440"/>
          </w:placeholder>
          <w:richText/>
        </w:sdtPr>
        <w:sdtContent>
          <w:r w:rsidRPr="00222433">
            <w:rPr>
              <w:b/>
            </w:rPr>
            <w:t>Julie Marson:</w:t>
          </w:r>
        </w:sdtContent>
      </w:sdt>
      <w:r w:rsidRPr="00222433">
        <w:t xml:space="preserve"> </w:t>
      </w:r>
      <w:r w:rsidRPr="00222433" w:rsidR="00F45B19">
        <w:t>I would just like to touch on what you would like to see coming out of the Treasury consultation on financial promotions. What would you like to see happening in the future?</w:t>
      </w:r>
    </w:p>
    <w:p w:rsidR="00F45B19" w:rsidRPr="00222433" w:rsidP="00FD260D">
      <w:pPr>
        <w:pStyle w:val="Answer"/>
      </w:pPr>
      <w:sdt>
        <w:sdtPr>
          <w:alias w:val="Witness"/>
          <w:id w:val="1940562490"/>
          <w:placeholder>
            <w:docPart w:val="DefaultPlaceholder_-1854013440"/>
          </w:placeholder>
          <w:richText/>
        </w:sdtPr>
        <w:sdtContent>
          <w:r w:rsidRPr="00222433" w:rsidR="0099092C">
            <w:rPr>
              <w:b/>
              <w:bCs/>
              <w:i/>
              <w:iCs/>
            </w:rPr>
            <w:t>Dame Elizabeth Gloster:</w:t>
          </w:r>
          <w:r w:rsidRPr="00222433" w:rsidR="00FD260D">
            <w:rPr>
              <w:b/>
            </w:rPr>
            <w:t xml:space="preserve"> </w:t>
          </w:r>
        </w:sdtContent>
      </w:sdt>
      <w:r w:rsidRPr="00222433" w:rsidR="00FD260D">
        <w:t xml:space="preserve">There is a real problem, and a lot of IFAs and trade organisations communicated this to us. There are </w:t>
      </w:r>
      <w:r w:rsidRPr="00222433">
        <w:t>a lot of problems around what I might call cowboys, who are not authorised at all, operating on websites and comparison websites. If you go on one, they are not necessarily obviously in breach of the financial promotions regulations, but when you get sucked into it</w:t>
      </w:r>
      <w:r w:rsidRPr="00222433" w:rsidR="00193901">
        <w:t xml:space="preserve"> </w:t>
      </w:r>
      <w:r w:rsidRPr="00222433">
        <w:t xml:space="preserve">you are asked to provide your details and then certify you are sophisticated and all these sorts of things. There are </w:t>
      </w:r>
      <w:r w:rsidRPr="00222433" w:rsidR="00FD260D">
        <w:t>cowboys out there on the website</w:t>
      </w:r>
      <w:r w:rsidRPr="00222433">
        <w:t>s</w:t>
      </w:r>
      <w:r w:rsidRPr="00222433" w:rsidR="00FD260D">
        <w:t>.</w:t>
      </w:r>
      <w:r w:rsidRPr="00222433" w:rsidR="006F7B79">
        <w:t xml:space="preserve"> </w:t>
      </w:r>
      <w:r w:rsidRPr="00222433">
        <w:t>It is all now done on the net somewhere.</w:t>
      </w:r>
    </w:p>
    <w:p w:rsidR="00975171" w:rsidRPr="00222433" w:rsidP="00975171">
      <w:pPr>
        <w:pStyle w:val="Answer"/>
      </w:pPr>
      <w:r w:rsidRPr="00222433">
        <w:t>The issue is really</w:t>
      </w:r>
      <w:r w:rsidRPr="00222433">
        <w:t xml:space="preserve"> about how </w:t>
      </w:r>
      <w:r w:rsidRPr="00222433">
        <w:t>the FCA, with its general obligations to maintain an honest and good UK market, deal</w:t>
      </w:r>
      <w:r w:rsidRPr="00222433">
        <w:t>s</w:t>
      </w:r>
      <w:r w:rsidRPr="00222433">
        <w:t xml:space="preserve"> with what are </w:t>
      </w:r>
      <w:r w:rsidRPr="00222433" w:rsidR="00193901">
        <w:t xml:space="preserve">either </w:t>
      </w:r>
      <w:r w:rsidRPr="00222433">
        <w:t xml:space="preserve">probably breaches of the existing financial </w:t>
      </w:r>
      <w:r w:rsidRPr="00222433" w:rsidR="00193901">
        <w:t>promotions</w:t>
      </w:r>
      <w:r w:rsidRPr="00222433">
        <w:t xml:space="preserve"> regulations or </w:t>
      </w:r>
      <w:r w:rsidRPr="00222433" w:rsidR="00193901">
        <w:t>the offering of what are</w:t>
      </w:r>
      <w:r w:rsidRPr="00222433">
        <w:t>,</w:t>
      </w:r>
      <w:r w:rsidRPr="00222433" w:rsidR="00193901">
        <w:t xml:space="preserve"> in truth</w:t>
      </w:r>
      <w:r w:rsidRPr="00222433">
        <w:t>,</w:t>
      </w:r>
      <w:r w:rsidRPr="00222433" w:rsidR="00193901">
        <w:t xml:space="preserve"> regulated investments for sale and conducting a regulated activity</w:t>
      </w:r>
      <w:r w:rsidRPr="00222433">
        <w:t>.</w:t>
      </w:r>
      <w:r w:rsidRPr="00222433" w:rsidR="00193901">
        <w:t xml:space="preserve"> </w:t>
      </w:r>
      <w:r w:rsidRPr="00222433" w:rsidR="00FD260D">
        <w:t>That is the wider problem.</w:t>
      </w:r>
      <w:r w:rsidRPr="00222433" w:rsidR="00193901">
        <w:t xml:space="preserve"> </w:t>
      </w:r>
    </w:p>
    <w:p w:rsidR="00102A2C" w:rsidRPr="00222433" w:rsidP="00102A2C">
      <w:pPr>
        <w:pStyle w:val="Answer"/>
      </w:pPr>
      <w:r w:rsidRPr="00222433">
        <w:t>I am not just looking at authorised firms now. In relation to authorised firms, we have made our recommendations</w:t>
      </w:r>
      <w:r w:rsidR="00BF6712">
        <w:t>:</w:t>
      </w:r>
      <w:r w:rsidRPr="00222433">
        <w:t xml:space="preserve"> appreciate the halo effect, and appreciate that you have to go and regulate activities in appropriate circumstances. I am not saying that the FCA should go and regulate </w:t>
      </w:r>
      <w:r w:rsidRPr="00222433">
        <w:t>Sainsbury’s grocery business, which was one of the examples given to us, but where you have an authorised firm that is not using its authorisation for corporate finance advice but is running this unregulated mini</w:t>
      </w:r>
      <w:r w:rsidRPr="00222433" w:rsidR="00975171">
        <w:t>-</w:t>
      </w:r>
      <w:r w:rsidRPr="00222433">
        <w:t xml:space="preserve">bond business, that is a situation where you should go and check up on a holistic basis. </w:t>
      </w:r>
    </w:p>
    <w:p w:rsidR="00102A2C" w:rsidRPr="00222433" w:rsidP="00975171">
      <w:pPr>
        <w:pStyle w:val="Answer"/>
      </w:pPr>
      <w:r w:rsidRPr="00222433">
        <w:t>Leaving that aside, where, for the future, should attention be directed</w:t>
      </w:r>
      <w:r w:rsidRPr="00222433" w:rsidR="00975171">
        <w:t>?</w:t>
      </w:r>
      <w:r w:rsidRPr="00222433">
        <w:t xml:space="preserve"> </w:t>
      </w:r>
      <w:r w:rsidRPr="00222433" w:rsidR="00975171">
        <w:t>T</w:t>
      </w:r>
      <w:r w:rsidRPr="00222433">
        <w:t xml:space="preserve">here </w:t>
      </w:r>
      <w:r w:rsidRPr="00222433" w:rsidR="00975171">
        <w:t xml:space="preserve">are </w:t>
      </w:r>
      <w:r w:rsidRPr="00222433">
        <w:t xml:space="preserve">a lot of problems for retail and consumer protection as a result of offerings that are being made on the net and on </w:t>
      </w:r>
      <w:r w:rsidR="00BF6712">
        <w:t>comparison</w:t>
      </w:r>
      <w:r w:rsidRPr="00222433">
        <w:t xml:space="preserve"> websites. </w:t>
      </w:r>
    </w:p>
    <w:p w:rsidR="00102A2C" w:rsidRPr="00222433" w:rsidP="00102A2C">
      <w:pPr>
        <w:pStyle w:val="Answer"/>
      </w:pPr>
      <w:sdt>
        <w:sdtPr>
          <w:alias w:val="Witness"/>
          <w:id w:val="278999375"/>
          <w:placeholder>
            <w:docPart w:val="09ACA901D17C4A9DA80566DC9528F5B2"/>
          </w:placeholder>
          <w:richText/>
        </w:sdtPr>
        <w:sdtContent>
          <w:r w:rsidRPr="00222433">
            <w:rPr>
              <w:b/>
              <w:i/>
              <w:iCs/>
            </w:rPr>
            <w:t>Richard Frase</w:t>
          </w:r>
          <w:r w:rsidRPr="00222433">
            <w:rPr>
              <w:b/>
            </w:rPr>
            <w:t xml:space="preserve">: </w:t>
          </w:r>
        </w:sdtContent>
      </w:sdt>
      <w:r w:rsidRPr="00222433">
        <w:t>If I can just follow up on that quickly, you actually have an example</w:t>
      </w:r>
      <w:r w:rsidRPr="00222433" w:rsidR="00975171">
        <w:t xml:space="preserve"> here</w:t>
      </w:r>
      <w:r w:rsidRPr="00222433">
        <w:t xml:space="preserve"> of one of the problems with the focus on the regulated industry, because a lot of attention is now going on</w:t>
      </w:r>
      <w:r w:rsidRPr="00222433" w:rsidR="00975171">
        <w:t xml:space="preserve"> </w:t>
      </w:r>
      <w:r w:rsidRPr="00222433">
        <w:t xml:space="preserve">to the regulated firms and adjusting how they approve financial promotions, which is absolutely right. As Dame Liz says, there is a lot of unregulated activity going on out there, and that is potentially more concerning than what the regulated firms </w:t>
      </w:r>
      <w:r w:rsidRPr="00222433" w:rsidR="00975171">
        <w:t>that</w:t>
      </w:r>
      <w:r w:rsidRPr="00222433">
        <w:t xml:space="preserve"> are firmly within the net</w:t>
      </w:r>
      <w:r w:rsidRPr="00222433" w:rsidR="00975171">
        <w:t xml:space="preserve"> are doing</w:t>
      </w:r>
      <w:r w:rsidRPr="00222433">
        <w:t xml:space="preserve">. </w:t>
      </w:r>
    </w:p>
    <w:p w:rsidR="00102A2C" w:rsidRPr="00222433" w:rsidP="00102A2C">
      <w:pPr>
        <w:pStyle w:val="Answer"/>
      </w:pPr>
      <w:r w:rsidRPr="00222433">
        <w:t>If you were to look at the rules on cold</w:t>
      </w:r>
      <w:r w:rsidR="00BF6712">
        <w:t xml:space="preserve"> </w:t>
      </w:r>
      <w:r w:rsidRPr="00222433">
        <w:t>calling, they seem to pre</w:t>
      </w:r>
      <w:r w:rsidR="00BF6712">
        <w:t>-</w:t>
      </w:r>
      <w:r w:rsidRPr="00222433">
        <w:t xml:space="preserve">date </w:t>
      </w:r>
      <w:r w:rsidR="00BF6712">
        <w:t xml:space="preserve">the </w:t>
      </w:r>
      <w:r w:rsidRPr="00222433">
        <w:t>modern internet in how they operate. They are really for someone knocking on the door. We did mention, in the recommendations, the Online Harms Bill, which may be on the ambitious side, but certainly there is a real problem for the FCA, or any investigator, trying to find out what is going on when all you have is a website that is fairly inconclusive, and</w:t>
      </w:r>
      <w:r w:rsidRPr="00222433" w:rsidR="0026667D">
        <w:t>,</w:t>
      </w:r>
      <w:r w:rsidRPr="00222433">
        <w:t xml:space="preserve"> in order to get into it, you have to re</w:t>
      </w:r>
      <w:r w:rsidRPr="00222433" w:rsidR="0026667D">
        <w:t>g</w:t>
      </w:r>
      <w:r w:rsidRPr="00222433">
        <w:t>ister with your personal details. Should a regulator really be pretending to be someone else in order to get the information?</w:t>
      </w:r>
    </w:p>
    <w:p w:rsidR="00102A2C" w:rsidRPr="00222433" w:rsidP="00102A2C">
      <w:pPr>
        <w:pStyle w:val="Answer"/>
      </w:pPr>
      <w:r w:rsidRPr="00222433">
        <w:t>In</w:t>
      </w:r>
      <w:r w:rsidR="00BF6712">
        <w:t xml:space="preserve"> </w:t>
      </w:r>
      <w:r w:rsidRPr="00222433">
        <w:t>so</w:t>
      </w:r>
      <w:r w:rsidR="00BF6712">
        <w:t xml:space="preserve"> </w:t>
      </w:r>
      <w:r w:rsidRPr="00222433">
        <w:t xml:space="preserve">far as it is possible legally, we need some method for gathering information from internet service providers, or access to what cannot be got simply publicly online, and some progress in that direction. A duty of care has been talked about, but maybe even expand the nature of the advertising regime so that it is not purely limited to things that are obviously financial promotions. </w:t>
      </w:r>
    </w:p>
    <w:p w:rsidR="00102A2C" w:rsidRPr="00222433" w:rsidP="00102A2C">
      <w:pPr>
        <w:pStyle w:val="Question"/>
        <w:numPr>
          <w:ilvl w:val="0"/>
          <w:numId w:val="9"/>
        </w:numPr>
      </w:pPr>
      <w:sdt>
        <w:sdtPr>
          <w:alias w:val="Member"/>
          <w:tag w:val="&lt;Member mnisId='491' dodsId='25642'&gt;"/>
          <w:id w:val="-1075043797"/>
          <w:placeholder>
            <w:docPart w:val="09ACA901D17C4A9DA80566DC9528F5B2"/>
          </w:placeholder>
          <w:richText/>
        </w:sdtPr>
        <w:sdtContent>
          <w:r w:rsidRPr="00222433">
            <w:rPr>
              <w:b/>
            </w:rPr>
            <w:t>Dame Angela Eagle:</w:t>
          </w:r>
        </w:sdtContent>
      </w:sdt>
      <w:r w:rsidRPr="00222433">
        <w:t xml:space="preserve"> Dame Elizabeth, protecting the users of financial services from fraud is clearly within the FCA’s remit</w:t>
      </w:r>
      <w:r w:rsidRPr="00222433" w:rsidR="0026667D">
        <w:t>;</w:t>
      </w:r>
      <w:r w:rsidRPr="00222433">
        <w:t xml:space="preserve"> </w:t>
      </w:r>
      <w:r w:rsidRPr="00222433" w:rsidR="0026667D">
        <w:t>P</w:t>
      </w:r>
      <w:r w:rsidRPr="00222433">
        <w:t xml:space="preserve">arliament gave it that job. Why does it not do it more effectively, do you think, after your investigation into this particular instance? </w:t>
      </w:r>
    </w:p>
    <w:p w:rsidR="00102A2C" w:rsidRPr="00222433" w:rsidP="00102A2C">
      <w:pPr>
        <w:pStyle w:val="Answer"/>
      </w:pPr>
      <w:sdt>
        <w:sdtPr>
          <w:alias w:val="Witness"/>
          <w:id w:val="699820697"/>
          <w:placeholder>
            <w:docPart w:val="09ACA901D17C4A9DA80566DC9528F5B2"/>
          </w:placeholder>
          <w:richText/>
        </w:sdtPr>
        <w:sdtContent>
          <w:r w:rsidRPr="00222433">
            <w:rPr>
              <w:b/>
              <w:bCs/>
              <w:i/>
              <w:iCs/>
            </w:rPr>
            <w:t>Dame Elizabeth Gloster:</w:t>
          </w:r>
          <w:r w:rsidRPr="00222433">
            <w:rPr>
              <w:b/>
            </w:rPr>
            <w:t xml:space="preserve"> </w:t>
          </w:r>
        </w:sdtContent>
      </w:sdt>
      <w:r w:rsidRPr="00222433">
        <w:t xml:space="preserve">As I said earlier, it was a cultural feeling that the FCA was not really there to be a policeman, discovering and prosecuting fraud. To be fair to Mr Bailey, he thought that was a wrong cultural approach, and he said that was one of the things he really wanted to change, but it took a long time. My view is that that is such an important point, as you have just said. I grew up with this when I was </w:t>
      </w:r>
      <w:r w:rsidRPr="00222433" w:rsidR="0026667D">
        <w:t>j</w:t>
      </w:r>
      <w:r w:rsidRPr="00222433">
        <w:t xml:space="preserve">unior </w:t>
      </w:r>
      <w:r w:rsidRPr="00222433" w:rsidR="0026667D">
        <w:t>c</w:t>
      </w:r>
      <w:r w:rsidRPr="00222433">
        <w:t xml:space="preserve">ounsel for the DTI, doing just </w:t>
      </w:r>
      <w:r w:rsidRPr="00222433" w:rsidR="0026667D">
        <w:t xml:space="preserve">and </w:t>
      </w:r>
      <w:r w:rsidRPr="00222433">
        <w:t xml:space="preserve">equitable petitions for the DTI, winding up and putting in provisional liquidators in an afternoon’s work after some DTI inspectors had been in to look at something. That is in the olden days, and it absolutely seems to me </w:t>
      </w:r>
      <w:r w:rsidR="00BF6712">
        <w:t xml:space="preserve">to be </w:t>
      </w:r>
      <w:r w:rsidRPr="00222433">
        <w:t xml:space="preserve">the role of a regulator. </w:t>
      </w:r>
    </w:p>
    <w:p w:rsidR="00102A2C" w:rsidRPr="00222433" w:rsidP="00102A2C">
      <w:pPr>
        <w:pStyle w:val="Answer"/>
      </w:pPr>
      <w:r w:rsidRPr="00222433">
        <w:t>Of course, it cannot regulate fraud across the world, but what it can do within its jurisdiction</w:t>
      </w:r>
      <w:r w:rsidRPr="00222433" w:rsidR="0026667D">
        <w:t xml:space="preserve"> </w:t>
      </w:r>
      <w:r w:rsidRPr="00222433">
        <w:t>is protect the retail consumer, whether it is</w:t>
      </w:r>
      <w:r w:rsidRPr="00222433" w:rsidR="0026667D">
        <w:t xml:space="preserve"> from</w:t>
      </w:r>
      <w:r w:rsidRPr="00222433">
        <w:t xml:space="preserve"> phoenix companies</w:t>
      </w:r>
      <w:r w:rsidRPr="00222433" w:rsidR="0026667D">
        <w:t xml:space="preserve">, </w:t>
      </w:r>
      <w:r w:rsidRPr="00222433">
        <w:t>Ponzi schemes</w:t>
      </w:r>
      <w:r w:rsidRPr="00222433" w:rsidR="0026667D">
        <w:t xml:space="preserve"> or whatever it is</w:t>
      </w:r>
      <w:r w:rsidRPr="00222433">
        <w:t xml:space="preserve">. That should be the role of a regulator, and to say we are only looking at people we have certified as behaving properly, or the big banks, seems to be a misconception. </w:t>
      </w:r>
    </w:p>
    <w:p w:rsidR="00102A2C" w:rsidRPr="00222433" w:rsidP="00102A2C">
      <w:pPr>
        <w:pStyle w:val="Question"/>
        <w:numPr>
          <w:ilvl w:val="0"/>
          <w:numId w:val="9"/>
        </w:numPr>
      </w:pPr>
      <w:sdt>
        <w:sdtPr>
          <w:alias w:val="Member"/>
          <w:tag w:val="&lt;Member mnisId='491' dodsId='25642'&gt;"/>
          <w:id w:val="1197741300"/>
          <w:placeholder>
            <w:docPart w:val="09ACA901D17C4A9DA80566DC9528F5B2"/>
          </w:placeholder>
          <w:richText/>
        </w:sdtPr>
        <w:sdtContent>
          <w:r w:rsidRPr="00222433">
            <w:rPr>
              <w:b/>
            </w:rPr>
            <w:t>Dame Angela Eagle:</w:t>
          </w:r>
        </w:sdtContent>
      </w:sdt>
      <w:r w:rsidRPr="00222433">
        <w:t xml:space="preserve"> Do you think it is a thing that has come along because enforcement is so much harder</w:t>
      </w:r>
      <w:r w:rsidRPr="00222433" w:rsidR="00AF32FB">
        <w:t>?</w:t>
      </w:r>
      <w:r w:rsidRPr="00222433">
        <w:t xml:space="preserve"> </w:t>
      </w:r>
      <w:r w:rsidRPr="00222433" w:rsidR="00AF32FB">
        <w:t>M</w:t>
      </w:r>
      <w:r w:rsidRPr="00222433">
        <w:t>aybe people are worried about people having expensive lawyers to protect them</w:t>
      </w:r>
      <w:r w:rsidR="0065724E">
        <w:t>,</w:t>
      </w:r>
      <w:r w:rsidRPr="00222433">
        <w:t xml:space="preserve"> and they do not want the faff, </w:t>
      </w:r>
      <w:r w:rsidR="0065724E">
        <w:t xml:space="preserve">the </w:t>
      </w:r>
      <w:r w:rsidRPr="00222433">
        <w:t xml:space="preserve">bother or the stress of prosecuting? </w:t>
      </w:r>
      <w:r w:rsidRPr="00222433" w:rsidR="00AF32FB">
        <w:t>Does the</w:t>
      </w:r>
      <w:r w:rsidRPr="00222433">
        <w:t xml:space="preserve"> FCA actually need to have a much more hands-on, operational, prosecutorial structure? It seems to me, from reading your report, that people in the FCA have said, “Oh, fraud</w:t>
      </w:r>
      <w:r w:rsidRPr="00222433" w:rsidR="00AF32FB">
        <w:t>—</w:t>
      </w:r>
      <w:r w:rsidRPr="00222433">
        <w:t>that is the police</w:t>
      </w:r>
      <w:r w:rsidR="0065724E">
        <w:t>,</w:t>
      </w:r>
      <w:r w:rsidRPr="00222433">
        <w:t xml:space="preserve">” and </w:t>
      </w:r>
      <w:r w:rsidRPr="00222433" w:rsidR="00AF32FB">
        <w:t xml:space="preserve">that </w:t>
      </w:r>
      <w:r w:rsidRPr="00222433">
        <w:t>actually doing the job became a hot potato that you just threw off to the next group of people. We have just had the police in</w:t>
      </w:r>
      <w:r w:rsidRPr="00222433" w:rsidR="00AF32FB">
        <w:t>. T</w:t>
      </w:r>
      <w:r w:rsidRPr="00222433">
        <w:t xml:space="preserve">hey prosecute 1% to 3% of economic crime. It is falling between every stool, and the fraudsters are getting away with it, are they not? </w:t>
      </w:r>
    </w:p>
    <w:p w:rsidR="00102A2C" w:rsidRPr="00222433" w:rsidP="00102A2C">
      <w:pPr>
        <w:pStyle w:val="Answer"/>
      </w:pPr>
      <w:sdt>
        <w:sdtPr>
          <w:alias w:val="Witness"/>
          <w:id w:val="-465583800"/>
          <w:placeholder>
            <w:docPart w:val="09ACA901D17C4A9DA80566DC9528F5B2"/>
          </w:placeholder>
          <w:richText/>
        </w:sdtPr>
        <w:sdtContent>
          <w:r w:rsidRPr="00222433">
            <w:rPr>
              <w:b/>
              <w:bCs/>
              <w:i/>
              <w:iCs/>
            </w:rPr>
            <w:t>Dame Elizabeth Gloster:</w:t>
          </w:r>
          <w:r w:rsidRPr="00222433">
            <w:rPr>
              <w:b/>
            </w:rPr>
            <w:t xml:space="preserve"> </w:t>
          </w:r>
        </w:sdtContent>
      </w:sdt>
      <w:r w:rsidRPr="00222433">
        <w:t xml:space="preserve">I agree with you that it is the role of a financial regulator to protect the retail investor, so far as appropriate and proportionate, from fraudulent companies. That is one of the important functions of a financial regulator, and that is done by the exercise of intervention powers and protective powers. </w:t>
      </w:r>
    </w:p>
    <w:p w:rsidR="00102A2C" w:rsidRPr="00222433" w:rsidP="00102A2C">
      <w:pPr>
        <w:pStyle w:val="Answer"/>
      </w:pPr>
      <w:r w:rsidRPr="00222433">
        <w:t>Although they do have powers to do this, I am not saying that one is looking at prosecution necessarily. We have the Serious Fraud Office</w:t>
      </w:r>
      <w:r w:rsidRPr="00222433" w:rsidR="00AF32FB">
        <w:t>. It is</w:t>
      </w:r>
      <w:r w:rsidRPr="00222433">
        <w:t xml:space="preserve"> important that the FCA should appreciate that it </w:t>
      </w:r>
      <w:r w:rsidRPr="00222433" w:rsidR="00AF32FB">
        <w:t xml:space="preserve">has </w:t>
      </w:r>
      <w:r w:rsidRPr="00222433">
        <w:t xml:space="preserve">a </w:t>
      </w:r>
      <w:r w:rsidRPr="00222433" w:rsidR="00AF32FB">
        <w:t xml:space="preserve">remit and </w:t>
      </w:r>
      <w:r w:rsidR="0065724E">
        <w:t xml:space="preserve">a </w:t>
      </w:r>
      <w:r w:rsidRPr="00222433">
        <w:t xml:space="preserve">job, under its existing powers, as you rightly say, to be the first level of protection for retail investors. </w:t>
      </w:r>
    </w:p>
    <w:p w:rsidR="00102A2C" w:rsidRPr="00222433" w:rsidP="00102A2C">
      <w:pPr>
        <w:pStyle w:val="Question"/>
        <w:numPr>
          <w:ilvl w:val="0"/>
          <w:numId w:val="9"/>
        </w:numPr>
      </w:pPr>
      <w:sdt>
        <w:sdtPr>
          <w:alias w:val="Member"/>
          <w:tag w:val="&lt;Member mnisId='491' dodsId='25642'&gt;"/>
          <w:id w:val="1682319983"/>
          <w:placeholder>
            <w:docPart w:val="09ACA901D17C4A9DA80566DC9528F5B2"/>
          </w:placeholder>
          <w:richText/>
        </w:sdtPr>
        <w:sdtContent>
          <w:r w:rsidRPr="00222433">
            <w:rPr>
              <w:b/>
            </w:rPr>
            <w:t>Dame Angela Eagle:</w:t>
          </w:r>
        </w:sdtContent>
      </w:sdt>
      <w:r w:rsidRPr="00222433">
        <w:t xml:space="preserve"> How </w:t>
      </w:r>
      <w:r w:rsidRPr="00222433" w:rsidR="00AF32FB">
        <w:t xml:space="preserve">can </w:t>
      </w:r>
      <w:r w:rsidRPr="00222433">
        <w:t>the incentives for those people who work in the FCA be changed to try to encourage them to use that first level of enforcement much more regularly and routinely? It sounds, from what you have said, that you had that at the DTI when you were a lawyer there.</w:t>
      </w:r>
    </w:p>
    <w:p w:rsidR="00102A2C" w:rsidRPr="00222433" w:rsidP="00AF32FB">
      <w:pPr>
        <w:pStyle w:val="Answer"/>
      </w:pPr>
      <w:sdt>
        <w:sdtPr>
          <w:alias w:val="Witness"/>
          <w:id w:val="463089862"/>
          <w:placeholder>
            <w:docPart w:val="09ACA901D17C4A9DA80566DC9528F5B2"/>
          </w:placeholder>
          <w:richText/>
        </w:sdtPr>
        <w:sdtContent>
          <w:r w:rsidRPr="00222433">
            <w:rPr>
              <w:b/>
              <w:bCs/>
              <w:i/>
              <w:iCs/>
            </w:rPr>
            <w:t>Dame Elizabeth Gloster:</w:t>
          </w:r>
          <w:r w:rsidRPr="00222433">
            <w:rPr>
              <w:b/>
            </w:rPr>
            <w:t xml:space="preserve"> </w:t>
          </w:r>
        </w:sdtContent>
      </w:sdt>
      <w:r w:rsidRPr="00222433">
        <w:t xml:space="preserve">I was not a lawyer there, sorry. I was a barrister. I was briefed by </w:t>
      </w:r>
      <w:r w:rsidRPr="00222433" w:rsidR="00AF32FB">
        <w:t>the DTI</w:t>
      </w:r>
      <w:r w:rsidRPr="00222433">
        <w:t xml:space="preserve"> on occasions, as junior counsel. </w:t>
      </w:r>
    </w:p>
    <w:p w:rsidR="00102A2C" w:rsidRPr="00222433" w:rsidP="00AF32FB">
      <w:pPr>
        <w:pStyle w:val="Question"/>
        <w:numPr>
          <w:ilvl w:val="0"/>
          <w:numId w:val="0"/>
        </w:numPr>
        <w:ind w:left="794"/>
      </w:pPr>
      <w:sdt>
        <w:sdtPr>
          <w:alias w:val="Member"/>
          <w:tag w:val="&lt;Member mnisId='491' dodsId='25642'&gt;"/>
          <w:id w:val="1485428352"/>
          <w:placeholder>
            <w:docPart w:val="09ACA901D17C4A9DA80566DC9528F5B2"/>
          </w:placeholder>
          <w:richText/>
        </w:sdtPr>
        <w:sdtContent>
          <w:r w:rsidRPr="00222433">
            <w:rPr>
              <w:b/>
            </w:rPr>
            <w:t>Dame Angela Eagle:</w:t>
          </w:r>
        </w:sdtContent>
      </w:sdt>
      <w:r w:rsidRPr="00222433">
        <w:t xml:space="preserve"> What can be done to incentivise that muscle to be used more regularly to discourage people</w:t>
      </w:r>
      <w:r w:rsidRPr="00222433" w:rsidR="00AF32FB">
        <w:t>—</w:t>
      </w:r>
    </w:p>
    <w:p w:rsidR="00102A2C" w:rsidRPr="00222433" w:rsidP="00102A2C">
      <w:pPr>
        <w:pStyle w:val="Question"/>
        <w:numPr>
          <w:ilvl w:val="0"/>
          <w:numId w:val="0"/>
        </w:numPr>
        <w:ind w:left="794"/>
      </w:pPr>
      <w:sdt>
        <w:sdtPr>
          <w:alias w:val="Member"/>
          <w:tag w:val="&lt;Member mnisId='3935' dodsId='62786'&gt;"/>
          <w:id w:val="1391306295"/>
          <w:placeholder>
            <w:docPart w:val="09ACA901D17C4A9DA80566DC9528F5B2"/>
          </w:placeholder>
          <w:richText/>
        </w:sdtPr>
        <w:sdtContent>
          <w:r w:rsidRPr="00222433">
            <w:rPr>
              <w:b/>
            </w:rPr>
            <w:t>Chair:</w:t>
          </w:r>
        </w:sdtContent>
      </w:sdt>
      <w:r w:rsidRPr="00222433">
        <w:t xml:space="preserve"> Angela, unfortunately you have frozen. We might have to come back to Angela. </w:t>
      </w:r>
    </w:p>
    <w:p w:rsidR="00102A2C" w:rsidRPr="00222433" w:rsidP="00A66DB1">
      <w:pPr>
        <w:pStyle w:val="Question"/>
      </w:pPr>
      <w:sdt>
        <w:sdtPr>
          <w:alias w:val="Member"/>
          <w:tag w:val="&lt;Member mnisId='4064' dodsId='83404'&gt;"/>
          <w:id w:val="590121962"/>
          <w:placeholder>
            <w:docPart w:val="09ACA901D17C4A9DA80566DC9528F5B2"/>
          </w:placeholder>
          <w:richText/>
        </w:sdtPr>
        <w:sdtContent>
          <w:r w:rsidRPr="00222433" w:rsidR="00A66DB1">
            <w:rPr>
              <w:b/>
            </w:rPr>
            <w:t>Mr Baker:</w:t>
          </w:r>
        </w:sdtContent>
      </w:sdt>
      <w:r w:rsidRPr="00222433">
        <w:t xml:space="preserve"> I want to thank you all for doing this report</w:t>
      </w:r>
      <w:r w:rsidRPr="00222433" w:rsidR="00A66DB1">
        <w:t>.</w:t>
      </w:r>
      <w:r w:rsidRPr="00222433">
        <w:t xml:space="preserve"> Dame Elizabeth, thank you in particular. It is a magisterial piece of work</w:t>
      </w:r>
      <w:r w:rsidR="0065724E">
        <w:t>,</w:t>
      </w:r>
      <w:r w:rsidRPr="00222433">
        <w:t xml:space="preserve"> and I am very grateful for this opportunity. Mr Frase, when the question was first asked by Dame</w:t>
      </w:r>
      <w:r w:rsidRPr="00222433" w:rsidR="00A66DB1">
        <w:t xml:space="preserve"> </w:t>
      </w:r>
      <w:r w:rsidRPr="00222433">
        <w:t>Angela, I hope you will not mind m</w:t>
      </w:r>
      <w:r w:rsidR="0065724E">
        <w:t>y</w:t>
      </w:r>
      <w:r w:rsidRPr="00222433">
        <w:t xml:space="preserve"> saying </w:t>
      </w:r>
      <w:r w:rsidR="0065724E">
        <w:t xml:space="preserve">that </w:t>
      </w:r>
      <w:r w:rsidRPr="00222433">
        <w:t xml:space="preserve">I noticed a </w:t>
      </w:r>
      <w:r w:rsidRPr="00222433" w:rsidR="00A66DB1">
        <w:t>wry</w:t>
      </w:r>
      <w:r w:rsidRPr="00222433">
        <w:t xml:space="preserve"> smile when the question was put</w:t>
      </w:r>
      <w:r w:rsidRPr="00222433" w:rsidR="00A66DB1">
        <w:t xml:space="preserve"> about w</w:t>
      </w:r>
      <w:r w:rsidRPr="00222433">
        <w:t xml:space="preserve">hy they </w:t>
      </w:r>
      <w:r w:rsidRPr="00222433" w:rsidR="00A66DB1">
        <w:t xml:space="preserve">do </w:t>
      </w:r>
      <w:r w:rsidRPr="00222433">
        <w:t>not prosecute fraud</w:t>
      </w:r>
      <w:r w:rsidRPr="00222433" w:rsidR="00A66DB1">
        <w:t>.</w:t>
      </w:r>
      <w:r w:rsidRPr="00222433">
        <w:t xml:space="preserve"> Can I put that to you, Mr Frase? Why did you smile? Why do they not </w:t>
      </w:r>
      <w:r w:rsidRPr="00222433">
        <w:t>prosecute fraud at the FCA?</w:t>
      </w:r>
    </w:p>
    <w:p w:rsidR="00102A2C" w:rsidRPr="00222433" w:rsidP="00102A2C">
      <w:pPr>
        <w:pStyle w:val="Answer"/>
      </w:pPr>
      <w:sdt>
        <w:sdtPr>
          <w:alias w:val="Witness"/>
          <w:id w:val="1617253987"/>
          <w:placeholder>
            <w:docPart w:val="09ACA901D17C4A9DA80566DC9528F5B2"/>
          </w:placeholder>
          <w:richText/>
        </w:sdtPr>
        <w:sdtContent>
          <w:r w:rsidRPr="00222433">
            <w:rPr>
              <w:b/>
              <w:i/>
              <w:iCs/>
            </w:rPr>
            <w:t>Richard Frase</w:t>
          </w:r>
          <w:r w:rsidRPr="00222433">
            <w:rPr>
              <w:b/>
            </w:rPr>
            <w:t xml:space="preserve">: </w:t>
          </w:r>
        </w:sdtContent>
      </w:sdt>
      <w:r w:rsidRPr="00222433">
        <w:t xml:space="preserve">There was some discussion about resources in some of the interviews, and I know it was a matter of concern to at least one of the senior interviewees that the police do not have the resources to prosecute fraud. There was a recent City of London report I recall from 2020 </w:t>
      </w:r>
      <w:r w:rsidRPr="00222433" w:rsidR="00A66DB1">
        <w:t xml:space="preserve">that </w:t>
      </w:r>
      <w:r w:rsidRPr="00222433">
        <w:t>seem</w:t>
      </w:r>
      <w:r w:rsidRPr="00222433" w:rsidR="00A66DB1">
        <w:t>ed</w:t>
      </w:r>
      <w:r w:rsidRPr="00222433">
        <w:t xml:space="preserve"> to come to a similar conclusion. There was a concern that this would all become yet another job for the FCA</w:t>
      </w:r>
      <w:r w:rsidRPr="00222433" w:rsidR="00A66DB1">
        <w:t>.</w:t>
      </w:r>
      <w:r w:rsidRPr="00222433">
        <w:t xml:space="preserve"> </w:t>
      </w:r>
      <w:r w:rsidRPr="00222433" w:rsidR="00A66DB1">
        <w:t>W</w:t>
      </w:r>
      <w:r w:rsidRPr="00222433">
        <w:t xml:space="preserve">hile they are capable of doing it, the amount of resources that it would mop up would be enormous. </w:t>
      </w:r>
    </w:p>
    <w:p w:rsidR="00102A2C" w:rsidRPr="00222433" w:rsidP="00102A2C">
      <w:pPr>
        <w:pStyle w:val="Answer"/>
      </w:pPr>
      <w:r w:rsidRPr="00222433">
        <w:t>This actually goes to what Dame Angela was saying</w:t>
      </w:r>
      <w:r w:rsidRPr="00222433" w:rsidR="00A66DB1">
        <w:t xml:space="preserve"> about it</w:t>
      </w:r>
      <w:r w:rsidRPr="00222433">
        <w:t xml:space="preserve"> falling between stools. It is not just the FCA</w:t>
      </w:r>
      <w:r w:rsidRPr="00222433" w:rsidR="00A66DB1">
        <w:t xml:space="preserve">; </w:t>
      </w:r>
      <w:r w:rsidRPr="00222433">
        <w:t>it is the other organisations that cover the same area, where you actually need a coherent plan for all this to come together</w:t>
      </w:r>
      <w:r w:rsidRPr="00222433" w:rsidR="00A66DB1">
        <w:t>. W</w:t>
      </w:r>
      <w:r w:rsidRPr="00222433">
        <w:t xml:space="preserve">hether that is more policemen doing fraud or more resources for the FCA, that is the next stage after you get to that. </w:t>
      </w:r>
    </w:p>
    <w:p w:rsidR="00102A2C" w:rsidRPr="00222433" w:rsidP="00102A2C">
      <w:pPr>
        <w:pStyle w:val="Question"/>
        <w:numPr>
          <w:ilvl w:val="0"/>
          <w:numId w:val="9"/>
        </w:numPr>
      </w:pPr>
      <w:sdt>
        <w:sdtPr>
          <w:alias w:val="Member"/>
          <w:tag w:val="&lt;Member mnisId='4064' dodsId='83404'&gt;"/>
          <w:id w:val="-810781832"/>
          <w:placeholder>
            <w:docPart w:val="09ACA901D17C4A9DA80566DC9528F5B2"/>
          </w:placeholder>
          <w:richText/>
        </w:sdtPr>
        <w:sdtContent>
          <w:r w:rsidRPr="00222433" w:rsidR="00A66DB1">
            <w:rPr>
              <w:b/>
            </w:rPr>
            <w:t>Mr Baker:</w:t>
          </w:r>
        </w:sdtContent>
      </w:sdt>
      <w:r w:rsidRPr="00222433">
        <w:t xml:space="preserve"> I well remember the conversations I have had with our </w:t>
      </w:r>
      <w:r w:rsidRPr="00222433" w:rsidR="00A66DB1">
        <w:t>p</w:t>
      </w:r>
      <w:r w:rsidRPr="00222433">
        <w:t xml:space="preserve">olice and </w:t>
      </w:r>
      <w:r w:rsidRPr="00222433" w:rsidR="00A66DB1">
        <w:t>c</w:t>
      </w:r>
      <w:r w:rsidRPr="00222433">
        <w:t xml:space="preserve">rime </w:t>
      </w:r>
      <w:r w:rsidRPr="00222433" w:rsidR="00A66DB1">
        <w:t>c</w:t>
      </w:r>
      <w:r w:rsidRPr="00222433">
        <w:t>ommissioner, Anthony</w:t>
      </w:r>
      <w:r w:rsidRPr="00222433" w:rsidR="00A66DB1">
        <w:t xml:space="preserve"> </w:t>
      </w:r>
      <w:r w:rsidRPr="00222433">
        <w:t>Stansfeld,</w:t>
      </w:r>
      <w:r w:rsidRPr="00222433" w:rsidR="00A66DB1">
        <w:t xml:space="preserve"> </w:t>
      </w:r>
      <w:r w:rsidRPr="00222433">
        <w:t>who</w:t>
      </w:r>
      <w:r w:rsidRPr="00222433" w:rsidR="00A66DB1">
        <w:t xml:space="preserve"> </w:t>
      </w:r>
      <w:r w:rsidRPr="00222433">
        <w:t>personally</w:t>
      </w:r>
      <w:r w:rsidRPr="00222433" w:rsidR="00A66DB1">
        <w:t xml:space="preserve"> </w:t>
      </w:r>
      <w:r w:rsidRPr="00222433">
        <w:t>saw</w:t>
      </w:r>
      <w:r w:rsidRPr="00222433" w:rsidR="00A66DB1">
        <w:t xml:space="preserve"> </w:t>
      </w:r>
      <w:r w:rsidRPr="00222433">
        <w:t>to</w:t>
      </w:r>
      <w:r w:rsidRPr="00222433" w:rsidR="00A66DB1">
        <w:t xml:space="preserve"> </w:t>
      </w:r>
      <w:r w:rsidRPr="00222433">
        <w:t>it</w:t>
      </w:r>
      <w:r w:rsidRPr="00222433" w:rsidR="00A66DB1">
        <w:t xml:space="preserve"> </w:t>
      </w:r>
      <w:r w:rsidRPr="00222433">
        <w:t>that</w:t>
      </w:r>
      <w:r w:rsidRPr="00222433" w:rsidR="00A66DB1">
        <w:t xml:space="preserve"> </w:t>
      </w:r>
      <w:r w:rsidRPr="00222433">
        <w:t>the</w:t>
      </w:r>
      <w:r w:rsidRPr="00222433" w:rsidR="00A66DB1">
        <w:t xml:space="preserve"> </w:t>
      </w:r>
      <w:r w:rsidRPr="00222433">
        <w:t>HBOS</w:t>
      </w:r>
      <w:r w:rsidRPr="00222433" w:rsidR="00A66DB1">
        <w:t xml:space="preserve"> </w:t>
      </w:r>
      <w:r w:rsidRPr="00222433">
        <w:t>Reading</w:t>
      </w:r>
      <w:r w:rsidRPr="00222433" w:rsidR="00A66DB1">
        <w:t xml:space="preserve"> </w:t>
      </w:r>
      <w:r w:rsidRPr="00222433">
        <w:t>fraud</w:t>
      </w:r>
      <w:r w:rsidRPr="00222433" w:rsidR="00A66DB1">
        <w:t xml:space="preserve"> </w:t>
      </w:r>
      <w:r w:rsidRPr="00222433">
        <w:t>was</w:t>
      </w:r>
      <w:r w:rsidRPr="00222433" w:rsidR="00A66DB1">
        <w:t xml:space="preserve"> </w:t>
      </w:r>
      <w:r w:rsidRPr="00222433">
        <w:t>prosecuted.</w:t>
      </w:r>
      <w:r w:rsidRPr="00222433" w:rsidR="00A66DB1">
        <w:t xml:space="preserve"> </w:t>
      </w:r>
      <w:r w:rsidRPr="00222433">
        <w:t>We</w:t>
      </w:r>
      <w:r w:rsidRPr="00222433" w:rsidR="00A66DB1">
        <w:t xml:space="preserve"> </w:t>
      </w:r>
      <w:r w:rsidRPr="00222433">
        <w:t>have</w:t>
      </w:r>
      <w:r w:rsidRPr="00222433" w:rsidR="00A66DB1">
        <w:t xml:space="preserve"> </w:t>
      </w:r>
      <w:r w:rsidRPr="00222433">
        <w:t>come,</w:t>
      </w:r>
      <w:r w:rsidRPr="00222433" w:rsidR="00A66DB1">
        <w:t xml:space="preserve"> </w:t>
      </w:r>
      <w:r w:rsidRPr="00222433">
        <w:t>therefore,</w:t>
      </w:r>
      <w:r w:rsidRPr="00222433" w:rsidR="00A66DB1">
        <w:t xml:space="preserve"> </w:t>
      </w:r>
      <w:r w:rsidRPr="00222433">
        <w:t>immediately</w:t>
      </w:r>
      <w:r w:rsidRPr="00222433" w:rsidR="00A66DB1">
        <w:t xml:space="preserve"> </w:t>
      </w:r>
      <w:r w:rsidRPr="00222433">
        <w:t>to</w:t>
      </w:r>
      <w:r w:rsidRPr="00222433" w:rsidR="00A66DB1">
        <w:t xml:space="preserve"> </w:t>
      </w:r>
      <w:r w:rsidRPr="00222433">
        <w:t>the</w:t>
      </w:r>
      <w:r w:rsidRPr="00222433" w:rsidR="00A66DB1">
        <w:t xml:space="preserve"> </w:t>
      </w:r>
      <w:r w:rsidRPr="00222433">
        <w:t>main</w:t>
      </w:r>
      <w:r w:rsidRPr="00222433" w:rsidR="00A66DB1">
        <w:t xml:space="preserve"> </w:t>
      </w:r>
      <w:r w:rsidRPr="00222433">
        <w:t>point</w:t>
      </w:r>
      <w:r w:rsidRPr="00222433" w:rsidR="00A66DB1">
        <w:t xml:space="preserve"> </w:t>
      </w:r>
      <w:r w:rsidRPr="00222433">
        <w:t>I</w:t>
      </w:r>
      <w:r w:rsidRPr="00222433" w:rsidR="00A66DB1">
        <w:t xml:space="preserve"> </w:t>
      </w:r>
      <w:r w:rsidRPr="00222433">
        <w:t>wanted</w:t>
      </w:r>
      <w:r w:rsidRPr="00222433" w:rsidR="00A66DB1">
        <w:t xml:space="preserve"> </w:t>
      </w:r>
      <w:r w:rsidRPr="00222433">
        <w:t>to</w:t>
      </w:r>
      <w:r w:rsidRPr="00222433" w:rsidR="00A66DB1">
        <w:t xml:space="preserve"> </w:t>
      </w:r>
      <w:r w:rsidRPr="00222433">
        <w:t>get</w:t>
      </w:r>
      <w:r w:rsidRPr="00222433" w:rsidR="00A66DB1">
        <w:t xml:space="preserve"> </w:t>
      </w:r>
      <w:r w:rsidRPr="00222433">
        <w:t>out</w:t>
      </w:r>
      <w:r w:rsidRPr="00222433" w:rsidR="00A66DB1">
        <w:t xml:space="preserve"> </w:t>
      </w:r>
      <w:r w:rsidRPr="00222433">
        <w:t>of</w:t>
      </w:r>
      <w:r w:rsidRPr="00222433" w:rsidR="00A66DB1">
        <w:t xml:space="preserve"> </w:t>
      </w:r>
      <w:r w:rsidRPr="00222433">
        <w:t>this,</w:t>
      </w:r>
      <w:r w:rsidRPr="00222433" w:rsidR="00A66DB1">
        <w:t xml:space="preserve"> </w:t>
      </w:r>
      <w:r w:rsidRPr="00222433">
        <w:t>which</w:t>
      </w:r>
      <w:r w:rsidRPr="00222433" w:rsidR="00A66DB1">
        <w:t xml:space="preserve"> </w:t>
      </w:r>
      <w:r w:rsidRPr="00222433">
        <w:t>is</w:t>
      </w:r>
      <w:r w:rsidRPr="00222433" w:rsidR="00A66DB1">
        <w:t xml:space="preserve"> </w:t>
      </w:r>
      <w:r w:rsidRPr="00222433">
        <w:t>the</w:t>
      </w:r>
      <w:r w:rsidRPr="00222433" w:rsidR="00A66DB1">
        <w:t xml:space="preserve"> </w:t>
      </w:r>
      <w:r w:rsidRPr="00222433">
        <w:t>question</w:t>
      </w:r>
      <w:r w:rsidRPr="00222433" w:rsidR="00A66DB1">
        <w:t xml:space="preserve"> </w:t>
      </w:r>
      <w:r w:rsidRPr="00222433">
        <w:t>of</w:t>
      </w:r>
      <w:r w:rsidRPr="00222433" w:rsidR="00A66DB1">
        <w:t xml:space="preserve"> </w:t>
      </w:r>
      <w:r w:rsidRPr="00222433">
        <w:t>who</w:t>
      </w:r>
      <w:r w:rsidRPr="00222433" w:rsidR="00A66DB1">
        <w:t xml:space="preserve"> </w:t>
      </w:r>
      <w:r w:rsidRPr="00222433">
        <w:t>has</w:t>
      </w:r>
      <w:r w:rsidRPr="00222433" w:rsidR="00A66DB1">
        <w:t xml:space="preserve"> </w:t>
      </w:r>
      <w:r w:rsidRPr="00222433">
        <w:t>the</w:t>
      </w:r>
      <w:r w:rsidRPr="00222433" w:rsidR="00A66DB1">
        <w:t xml:space="preserve"> </w:t>
      </w:r>
      <w:r w:rsidRPr="00222433">
        <w:t>resources</w:t>
      </w:r>
      <w:r w:rsidRPr="00222433" w:rsidR="00A66DB1">
        <w:t xml:space="preserve"> </w:t>
      </w:r>
      <w:r w:rsidRPr="00222433">
        <w:t>to</w:t>
      </w:r>
      <w:r w:rsidRPr="00222433" w:rsidR="00A66DB1">
        <w:t xml:space="preserve"> </w:t>
      </w:r>
      <w:r w:rsidRPr="00222433">
        <w:t>prosecute</w:t>
      </w:r>
      <w:r w:rsidRPr="00222433" w:rsidR="00A66DB1">
        <w:t xml:space="preserve"> </w:t>
      </w:r>
      <w:r w:rsidRPr="00222433">
        <w:t>fraud</w:t>
      </w:r>
      <w:r w:rsidRPr="00222433" w:rsidR="00A66DB1">
        <w:t xml:space="preserve"> </w:t>
      </w:r>
      <w:r w:rsidRPr="00222433">
        <w:t>when</w:t>
      </w:r>
      <w:r w:rsidRPr="00222433" w:rsidR="00A66DB1">
        <w:t xml:space="preserve"> </w:t>
      </w:r>
      <w:r w:rsidRPr="00222433">
        <w:t>it</w:t>
      </w:r>
      <w:r w:rsidRPr="00222433" w:rsidR="00A66DB1">
        <w:t xml:space="preserve"> </w:t>
      </w:r>
      <w:r w:rsidRPr="00222433">
        <w:t>is</w:t>
      </w:r>
      <w:r w:rsidRPr="00222433" w:rsidR="00A66DB1">
        <w:t xml:space="preserve"> </w:t>
      </w:r>
      <w:r w:rsidRPr="00222433">
        <w:t>this</w:t>
      </w:r>
      <w:r w:rsidRPr="00222433" w:rsidR="00A66DB1">
        <w:t xml:space="preserve"> </w:t>
      </w:r>
      <w:r w:rsidRPr="00222433">
        <w:t>complicated</w:t>
      </w:r>
      <w:r w:rsidRPr="00222433" w:rsidR="00A66DB1">
        <w:t xml:space="preserve"> </w:t>
      </w:r>
      <w:r w:rsidRPr="00222433">
        <w:t>and</w:t>
      </w:r>
      <w:r w:rsidRPr="00222433" w:rsidR="00A66DB1">
        <w:t xml:space="preserve"> </w:t>
      </w:r>
      <w:r w:rsidRPr="00222433">
        <w:t>requires</w:t>
      </w:r>
      <w:r w:rsidRPr="00222433" w:rsidR="00A66DB1">
        <w:t xml:space="preserve"> </w:t>
      </w:r>
      <w:r w:rsidRPr="00222433">
        <w:t>this</w:t>
      </w:r>
      <w:r w:rsidRPr="00222433" w:rsidR="00A66DB1">
        <w:t xml:space="preserve"> </w:t>
      </w:r>
      <w:r w:rsidRPr="00222433">
        <w:t>level</w:t>
      </w:r>
      <w:r w:rsidRPr="00222433" w:rsidR="00A66DB1">
        <w:t xml:space="preserve"> </w:t>
      </w:r>
      <w:r w:rsidRPr="00222433">
        <w:t>of</w:t>
      </w:r>
      <w:r w:rsidRPr="00222433" w:rsidR="00A66DB1">
        <w:t xml:space="preserve"> </w:t>
      </w:r>
      <w:r w:rsidRPr="00222433">
        <w:t>expertise?</w:t>
      </w:r>
      <w:r w:rsidRPr="00222433" w:rsidR="00A66DB1">
        <w:t xml:space="preserve"> </w:t>
      </w:r>
      <w:r w:rsidRPr="00222433">
        <w:t>Dame</w:t>
      </w:r>
      <w:r w:rsidRPr="00222433" w:rsidR="00A66DB1">
        <w:t xml:space="preserve"> </w:t>
      </w:r>
      <w:r w:rsidRPr="00222433">
        <w:t>Elizabeth,</w:t>
      </w:r>
      <w:r w:rsidRPr="00222433" w:rsidR="00A66DB1">
        <w:t xml:space="preserve"> </w:t>
      </w:r>
      <w:r w:rsidRPr="00222433">
        <w:t>I</w:t>
      </w:r>
      <w:r w:rsidRPr="00222433" w:rsidR="00A66DB1">
        <w:t xml:space="preserve"> </w:t>
      </w:r>
      <w:r w:rsidRPr="00222433">
        <w:t>am</w:t>
      </w:r>
      <w:r w:rsidRPr="00222433" w:rsidR="00A66DB1">
        <w:t xml:space="preserve"> </w:t>
      </w:r>
      <w:r w:rsidRPr="00222433">
        <w:t>extremely</w:t>
      </w:r>
      <w:r w:rsidRPr="00222433" w:rsidR="00A66DB1">
        <w:t xml:space="preserve"> </w:t>
      </w:r>
      <w:r w:rsidRPr="00222433">
        <w:t>interested</w:t>
      </w:r>
      <w:r w:rsidRPr="00222433" w:rsidR="00A66DB1">
        <w:t xml:space="preserve"> </w:t>
      </w:r>
      <w:r w:rsidRPr="00222433">
        <w:t>to</w:t>
      </w:r>
      <w:r w:rsidRPr="00222433" w:rsidR="00A66DB1">
        <w:t xml:space="preserve"> </w:t>
      </w:r>
      <w:r w:rsidRPr="00222433">
        <w:t>know</w:t>
      </w:r>
      <w:r w:rsidRPr="00222433" w:rsidR="00A66DB1">
        <w:t xml:space="preserve"> </w:t>
      </w:r>
      <w:r w:rsidRPr="00222433">
        <w:t>what</w:t>
      </w:r>
      <w:r w:rsidRPr="00222433" w:rsidR="00A66DB1">
        <w:t xml:space="preserve"> </w:t>
      </w:r>
      <w:r w:rsidRPr="00222433">
        <w:t>you</w:t>
      </w:r>
      <w:r w:rsidRPr="00222433" w:rsidR="00A66DB1">
        <w:t xml:space="preserve"> </w:t>
      </w:r>
      <w:r w:rsidRPr="00222433">
        <w:t>think</w:t>
      </w:r>
      <w:r w:rsidRPr="00222433" w:rsidR="00A66DB1">
        <w:t xml:space="preserve"> </w:t>
      </w:r>
      <w:r w:rsidRPr="00222433">
        <w:t>about</w:t>
      </w:r>
      <w:r w:rsidRPr="00222433" w:rsidR="00A66DB1">
        <w:t xml:space="preserve"> </w:t>
      </w:r>
      <w:r w:rsidRPr="00222433">
        <w:t>that.</w:t>
      </w:r>
    </w:p>
    <w:p w:rsidR="00102A2C" w:rsidRPr="00222433" w:rsidP="00102A2C">
      <w:pPr>
        <w:pStyle w:val="Answer"/>
      </w:pPr>
      <w:sdt>
        <w:sdtPr>
          <w:alias w:val="Witness"/>
          <w:id w:val="1633204743"/>
          <w:placeholder>
            <w:docPart w:val="09ACA901D17C4A9DA80566DC9528F5B2"/>
          </w:placeholder>
          <w:richText/>
        </w:sdtPr>
        <w:sdtContent>
          <w:r w:rsidRPr="00222433">
            <w:rPr>
              <w:b/>
              <w:bCs/>
              <w:i/>
              <w:iCs/>
            </w:rPr>
            <w:t>Dame</w:t>
          </w:r>
          <w:r w:rsidRPr="00222433" w:rsidR="00A66DB1">
            <w:rPr>
              <w:b/>
              <w:bCs/>
              <w:i/>
              <w:iCs/>
            </w:rPr>
            <w:t xml:space="preserve"> </w:t>
          </w:r>
          <w:r w:rsidRPr="00222433">
            <w:rPr>
              <w:b/>
              <w:bCs/>
              <w:i/>
              <w:iCs/>
            </w:rPr>
            <w:t>Elizabeth</w:t>
          </w:r>
          <w:r w:rsidRPr="00222433" w:rsidR="00A66DB1">
            <w:rPr>
              <w:b/>
              <w:bCs/>
              <w:i/>
              <w:iCs/>
            </w:rPr>
            <w:t xml:space="preserve"> </w:t>
          </w:r>
          <w:r w:rsidRPr="00222433">
            <w:rPr>
              <w:b/>
              <w:bCs/>
              <w:i/>
              <w:iCs/>
            </w:rPr>
            <w:t>Gloster:</w:t>
          </w:r>
          <w:r w:rsidRPr="00222433" w:rsidR="00A66DB1">
            <w:rPr>
              <w:b/>
            </w:rPr>
            <w:t xml:space="preserve"> </w:t>
          </w:r>
        </w:sdtContent>
      </w:sdt>
      <w:r w:rsidRPr="00222433">
        <w:t>The</w:t>
      </w:r>
      <w:r w:rsidRPr="00222433" w:rsidR="00A66DB1">
        <w:t xml:space="preserve"> </w:t>
      </w:r>
      <w:r w:rsidRPr="00222433">
        <w:t>first</w:t>
      </w:r>
      <w:r w:rsidRPr="00222433" w:rsidR="00A66DB1">
        <w:t xml:space="preserve"> </w:t>
      </w:r>
      <w:r w:rsidRPr="00222433">
        <w:t>point</w:t>
      </w:r>
      <w:r w:rsidRPr="00222433" w:rsidR="00A66DB1">
        <w:t xml:space="preserve"> </w:t>
      </w:r>
      <w:r w:rsidRPr="00222433">
        <w:t>I</w:t>
      </w:r>
      <w:r w:rsidRPr="00222433" w:rsidR="00A66DB1">
        <w:t xml:space="preserve"> </w:t>
      </w:r>
      <w:r w:rsidRPr="00222433">
        <w:t>would</w:t>
      </w:r>
      <w:r w:rsidRPr="00222433" w:rsidR="00A66DB1">
        <w:t xml:space="preserve"> </w:t>
      </w:r>
      <w:r w:rsidRPr="00222433">
        <w:t>make</w:t>
      </w:r>
      <w:r w:rsidRPr="00222433" w:rsidR="00A66DB1">
        <w:t xml:space="preserve"> </w:t>
      </w:r>
      <w:r w:rsidRPr="00222433">
        <w:t>is</w:t>
      </w:r>
      <w:r w:rsidRPr="00222433" w:rsidR="00A66DB1">
        <w:t xml:space="preserve"> </w:t>
      </w:r>
      <w:r w:rsidRPr="00222433">
        <w:t>that</w:t>
      </w:r>
      <w:r w:rsidRPr="00222433" w:rsidR="00A66DB1">
        <w:t xml:space="preserve">, in </w:t>
      </w:r>
      <w:r w:rsidRPr="00222433">
        <w:t>the</w:t>
      </w:r>
      <w:r w:rsidRPr="00222433" w:rsidR="00A66DB1">
        <w:t xml:space="preserve"> </w:t>
      </w:r>
      <w:r w:rsidRPr="00222433">
        <w:t>first</w:t>
      </w:r>
      <w:r w:rsidRPr="00222433" w:rsidR="00A66DB1">
        <w:t xml:space="preserve"> </w:t>
      </w:r>
      <w:r w:rsidRPr="00222433">
        <w:t>instance,</w:t>
      </w:r>
      <w:r w:rsidRPr="00222433" w:rsidR="00A66DB1">
        <w:t xml:space="preserve"> </w:t>
      </w:r>
      <w:r w:rsidRPr="00222433">
        <w:t>within</w:t>
      </w:r>
      <w:r w:rsidRPr="00222433" w:rsidR="00A66DB1">
        <w:t xml:space="preserve"> </w:t>
      </w:r>
      <w:r w:rsidRPr="00222433">
        <w:t>the</w:t>
      </w:r>
      <w:r w:rsidRPr="00222433" w:rsidR="00A66DB1">
        <w:t xml:space="preserve"> </w:t>
      </w:r>
      <w:r w:rsidRPr="00222433">
        <w:t>FCA</w:t>
      </w:r>
      <w:r w:rsidRPr="00222433" w:rsidR="00A66DB1">
        <w:t xml:space="preserve"> </w:t>
      </w:r>
      <w:r w:rsidRPr="00222433">
        <w:t>there</w:t>
      </w:r>
      <w:r w:rsidRPr="00222433" w:rsidR="00A66DB1">
        <w:t xml:space="preserve"> </w:t>
      </w:r>
      <w:r w:rsidRPr="00222433">
        <w:t>needs</w:t>
      </w:r>
      <w:r w:rsidRPr="00222433" w:rsidR="00A66DB1">
        <w:t xml:space="preserve"> </w:t>
      </w:r>
      <w:r w:rsidRPr="00222433">
        <w:t>to</w:t>
      </w:r>
      <w:r w:rsidRPr="00222433" w:rsidR="00A66DB1">
        <w:t xml:space="preserve"> </w:t>
      </w:r>
      <w:r w:rsidRPr="00222433">
        <w:t>be</w:t>
      </w:r>
      <w:r w:rsidRPr="00222433" w:rsidR="00A66DB1">
        <w:t xml:space="preserve"> </w:t>
      </w:r>
      <w:r w:rsidRPr="00222433">
        <w:t>an</w:t>
      </w:r>
      <w:r w:rsidRPr="00222433" w:rsidR="00A66DB1">
        <w:t xml:space="preserve"> </w:t>
      </w:r>
      <w:r w:rsidRPr="00222433">
        <w:t>appreciation</w:t>
      </w:r>
      <w:r w:rsidRPr="00222433" w:rsidR="00A66DB1">
        <w:t xml:space="preserve"> </w:t>
      </w:r>
      <w:r w:rsidRPr="00222433">
        <w:t>of</w:t>
      </w:r>
      <w:r w:rsidRPr="00222433" w:rsidR="00A66DB1">
        <w:t xml:space="preserve"> </w:t>
      </w:r>
      <w:r w:rsidRPr="00222433">
        <w:t>not</w:t>
      </w:r>
      <w:r w:rsidRPr="00222433" w:rsidR="00A66DB1">
        <w:t xml:space="preserve"> </w:t>
      </w:r>
      <w:r w:rsidRPr="00222433">
        <w:t>just</w:t>
      </w:r>
      <w:r w:rsidRPr="00222433" w:rsidR="00A66DB1">
        <w:t xml:space="preserve"> </w:t>
      </w:r>
      <w:r w:rsidRPr="00222433">
        <w:t>fraud</w:t>
      </w:r>
      <w:r w:rsidRPr="00222433" w:rsidR="00A66DB1">
        <w:t xml:space="preserve"> </w:t>
      </w:r>
      <w:r w:rsidRPr="00222433">
        <w:t>but</w:t>
      </w:r>
      <w:r w:rsidRPr="00222433" w:rsidR="00A66DB1">
        <w:t xml:space="preserve"> </w:t>
      </w:r>
      <w:r w:rsidRPr="00222433">
        <w:t>circumstances</w:t>
      </w:r>
      <w:r w:rsidRPr="00222433" w:rsidR="00A66DB1">
        <w:t xml:space="preserve"> </w:t>
      </w:r>
      <w:r w:rsidRPr="00222433">
        <w:t>suggesting</w:t>
      </w:r>
      <w:r w:rsidRPr="00222433" w:rsidR="00A66DB1">
        <w:t xml:space="preserve"> </w:t>
      </w:r>
      <w:r w:rsidRPr="00222433">
        <w:t>fraud,</w:t>
      </w:r>
      <w:r w:rsidRPr="00222433" w:rsidR="00A66DB1">
        <w:t xml:space="preserve"> so </w:t>
      </w:r>
      <w:r w:rsidRPr="00222433">
        <w:t>calls</w:t>
      </w:r>
      <w:r w:rsidRPr="00222433" w:rsidR="00A66DB1">
        <w:t xml:space="preserve"> </w:t>
      </w:r>
      <w:r w:rsidRPr="00222433">
        <w:t>suggesting</w:t>
      </w:r>
      <w:r w:rsidRPr="00222433" w:rsidR="00A66DB1">
        <w:t xml:space="preserve"> </w:t>
      </w:r>
      <w:r w:rsidRPr="00222433">
        <w:t>impropriety.</w:t>
      </w:r>
      <w:r w:rsidRPr="00222433" w:rsidR="00A66DB1">
        <w:t xml:space="preserve"> </w:t>
      </w:r>
      <w:r w:rsidRPr="00222433">
        <w:t>Those</w:t>
      </w:r>
      <w:r w:rsidRPr="00222433" w:rsidR="00A66DB1">
        <w:t xml:space="preserve"> </w:t>
      </w:r>
      <w:r w:rsidRPr="00222433">
        <w:t>need</w:t>
      </w:r>
      <w:r w:rsidRPr="00222433" w:rsidR="00A66DB1">
        <w:t xml:space="preserve"> </w:t>
      </w:r>
      <w:r w:rsidRPr="00222433">
        <w:t>to</w:t>
      </w:r>
      <w:r w:rsidRPr="00222433" w:rsidR="00A66DB1">
        <w:t xml:space="preserve"> </w:t>
      </w:r>
      <w:r w:rsidRPr="00222433">
        <w:t>be</w:t>
      </w:r>
      <w:r w:rsidRPr="00222433" w:rsidR="00A66DB1">
        <w:t xml:space="preserve"> </w:t>
      </w:r>
      <w:r w:rsidRPr="00222433">
        <w:t>flagged</w:t>
      </w:r>
      <w:r w:rsidRPr="00222433" w:rsidR="00A66DB1">
        <w:t xml:space="preserve"> </w:t>
      </w:r>
      <w:r w:rsidRPr="00222433">
        <w:t>and</w:t>
      </w:r>
      <w:r w:rsidRPr="00222433" w:rsidR="00A66DB1">
        <w:t xml:space="preserve"> </w:t>
      </w:r>
      <w:r w:rsidRPr="00222433">
        <w:t>dealt</w:t>
      </w:r>
      <w:r w:rsidRPr="00222433" w:rsidR="00A66DB1">
        <w:t xml:space="preserve"> </w:t>
      </w:r>
      <w:r w:rsidRPr="00222433">
        <w:t>with</w:t>
      </w:r>
      <w:r w:rsidRPr="00222433" w:rsidR="00450C9C">
        <w:t>. A</w:t>
      </w:r>
      <w:r w:rsidRPr="00222433">
        <w:t>s</w:t>
      </w:r>
      <w:r w:rsidRPr="00222433" w:rsidR="00A66DB1">
        <w:t xml:space="preserve"> </w:t>
      </w:r>
      <w:r w:rsidRPr="00222433">
        <w:t>we</w:t>
      </w:r>
      <w:r w:rsidRPr="00222433" w:rsidR="00A66DB1">
        <w:t xml:space="preserve"> </w:t>
      </w:r>
      <w:r w:rsidRPr="00222433">
        <w:t>found</w:t>
      </w:r>
      <w:r w:rsidRPr="00222433" w:rsidR="00A66DB1">
        <w:t xml:space="preserve"> </w:t>
      </w:r>
      <w:r w:rsidRPr="00222433">
        <w:t>in</w:t>
      </w:r>
      <w:r w:rsidRPr="00222433" w:rsidR="00A66DB1">
        <w:t xml:space="preserve"> </w:t>
      </w:r>
      <w:r w:rsidRPr="00222433">
        <w:t>our</w:t>
      </w:r>
      <w:r w:rsidRPr="00222433" w:rsidR="00A66DB1">
        <w:t xml:space="preserve"> </w:t>
      </w:r>
      <w:r w:rsidRPr="00222433">
        <w:t>report,</w:t>
      </w:r>
      <w:r w:rsidRPr="00222433" w:rsidR="00A66DB1">
        <w:t xml:space="preserve"> </w:t>
      </w:r>
      <w:r w:rsidRPr="00222433">
        <w:t>they</w:t>
      </w:r>
      <w:r w:rsidRPr="00222433" w:rsidR="00A66DB1">
        <w:t xml:space="preserve"> </w:t>
      </w:r>
      <w:r w:rsidRPr="00222433">
        <w:t>were</w:t>
      </w:r>
      <w:r w:rsidRPr="00222433" w:rsidR="00A66DB1">
        <w:t xml:space="preserve"> </w:t>
      </w:r>
      <w:r w:rsidRPr="00222433">
        <w:t>not</w:t>
      </w:r>
      <w:r w:rsidRPr="00222433" w:rsidR="00450C9C">
        <w:t>. Y</w:t>
      </w:r>
      <w:r w:rsidRPr="00222433">
        <w:t>ou</w:t>
      </w:r>
      <w:r w:rsidRPr="00222433" w:rsidR="00A66DB1">
        <w:t xml:space="preserve"> </w:t>
      </w:r>
      <w:r w:rsidRPr="00222433">
        <w:t>can</w:t>
      </w:r>
      <w:r w:rsidRPr="00222433" w:rsidR="00A66DB1">
        <w:t xml:space="preserve"> </w:t>
      </w:r>
      <w:r w:rsidRPr="00222433">
        <w:t>see</w:t>
      </w:r>
      <w:r w:rsidRPr="00222433" w:rsidR="00450C9C">
        <w:t>,</w:t>
      </w:r>
      <w:r w:rsidRPr="00222433" w:rsidR="00A66DB1">
        <w:t xml:space="preserve"> </w:t>
      </w:r>
      <w:r w:rsidRPr="00222433">
        <w:t>from</w:t>
      </w:r>
      <w:r w:rsidRPr="00222433" w:rsidR="00A66DB1">
        <w:t xml:space="preserve"> </w:t>
      </w:r>
      <w:r w:rsidRPr="00222433">
        <w:t>all</w:t>
      </w:r>
      <w:r w:rsidRPr="00222433" w:rsidR="00A66DB1">
        <w:t xml:space="preserve"> </w:t>
      </w:r>
      <w:r w:rsidRPr="00222433">
        <w:t>the</w:t>
      </w:r>
      <w:r w:rsidRPr="00222433" w:rsidR="00A66DB1">
        <w:t xml:space="preserve"> </w:t>
      </w:r>
      <w:r w:rsidRPr="00222433">
        <w:t>calls</w:t>
      </w:r>
      <w:r w:rsidRPr="00222433" w:rsidR="00A66DB1">
        <w:t xml:space="preserve"> </w:t>
      </w:r>
      <w:r w:rsidRPr="00222433">
        <w:t>to</w:t>
      </w:r>
      <w:r w:rsidRPr="00222433" w:rsidR="00A66DB1">
        <w:t xml:space="preserve"> </w:t>
      </w:r>
      <w:r w:rsidRPr="00222433">
        <w:t>the</w:t>
      </w:r>
      <w:r w:rsidRPr="00222433" w:rsidR="00A66DB1">
        <w:t xml:space="preserve"> </w:t>
      </w:r>
      <w:r w:rsidRPr="00222433">
        <w:t>call</w:t>
      </w:r>
      <w:r w:rsidRPr="00222433" w:rsidR="00A66DB1">
        <w:t xml:space="preserve"> </w:t>
      </w:r>
      <w:r w:rsidRPr="00222433">
        <w:t>centre</w:t>
      </w:r>
      <w:r w:rsidRPr="00222433" w:rsidR="00A66DB1">
        <w:t xml:space="preserve"> </w:t>
      </w:r>
      <w:r w:rsidRPr="00222433">
        <w:t>and</w:t>
      </w:r>
      <w:r w:rsidRPr="00222433" w:rsidR="00A66DB1">
        <w:t xml:space="preserve"> </w:t>
      </w:r>
      <w:r w:rsidRPr="00222433">
        <w:t>our</w:t>
      </w:r>
      <w:r w:rsidRPr="00222433" w:rsidR="00A66DB1">
        <w:t xml:space="preserve"> </w:t>
      </w:r>
      <w:r w:rsidRPr="00222433">
        <w:t>analysis</w:t>
      </w:r>
      <w:r w:rsidRPr="00222433" w:rsidR="00450C9C">
        <w:t>, that</w:t>
      </w:r>
      <w:r w:rsidRPr="00222433" w:rsidR="00A66DB1">
        <w:t xml:space="preserve"> </w:t>
      </w:r>
      <w:r w:rsidRPr="00222433" w:rsidR="00450C9C">
        <w:t>s</w:t>
      </w:r>
      <w:r w:rsidRPr="00222433">
        <w:t>uspicious</w:t>
      </w:r>
      <w:r w:rsidRPr="00222433" w:rsidR="00A66DB1">
        <w:t xml:space="preserve"> </w:t>
      </w:r>
      <w:r w:rsidRPr="00222433">
        <w:t>circumstances</w:t>
      </w:r>
      <w:r w:rsidRPr="00222433" w:rsidR="00A66DB1">
        <w:t xml:space="preserve"> </w:t>
      </w:r>
      <w:r w:rsidRPr="00222433">
        <w:t>were</w:t>
      </w:r>
      <w:r w:rsidRPr="00222433" w:rsidR="00A66DB1">
        <w:t xml:space="preserve"> </w:t>
      </w:r>
      <w:r w:rsidRPr="00222433">
        <w:t>not</w:t>
      </w:r>
      <w:r w:rsidRPr="00222433" w:rsidR="00A66DB1">
        <w:t xml:space="preserve"> </w:t>
      </w:r>
      <w:r w:rsidRPr="00222433">
        <w:t>being</w:t>
      </w:r>
      <w:r w:rsidRPr="00222433" w:rsidR="00A66DB1">
        <w:t xml:space="preserve"> </w:t>
      </w:r>
      <w:r w:rsidRPr="00222433">
        <w:t>flagged,</w:t>
      </w:r>
      <w:r w:rsidRPr="00222433" w:rsidR="00A66DB1">
        <w:t xml:space="preserve"> </w:t>
      </w:r>
      <w:r w:rsidRPr="00222433">
        <w:t>escalated</w:t>
      </w:r>
      <w:r w:rsidRPr="00222433" w:rsidR="00A66DB1">
        <w:t xml:space="preserve"> </w:t>
      </w:r>
      <w:r w:rsidRPr="00222433">
        <w:t>and</w:t>
      </w:r>
      <w:r w:rsidRPr="00222433" w:rsidR="00A66DB1">
        <w:t xml:space="preserve"> </w:t>
      </w:r>
      <w:r w:rsidRPr="00222433">
        <w:t>dealt</w:t>
      </w:r>
      <w:r w:rsidRPr="00222433" w:rsidR="00A66DB1">
        <w:t xml:space="preserve"> </w:t>
      </w:r>
      <w:r w:rsidRPr="00222433">
        <w:t>with</w:t>
      </w:r>
      <w:r w:rsidRPr="00222433" w:rsidR="00A66DB1">
        <w:t xml:space="preserve"> </w:t>
      </w:r>
      <w:r w:rsidRPr="00222433">
        <w:t>where</w:t>
      </w:r>
      <w:r w:rsidRPr="00222433" w:rsidR="00A66DB1">
        <w:t xml:space="preserve"> </w:t>
      </w:r>
      <w:r w:rsidRPr="00222433">
        <w:t>necessary.</w:t>
      </w:r>
      <w:r w:rsidRPr="00222433" w:rsidR="00A66DB1">
        <w:t xml:space="preserve"> </w:t>
      </w:r>
      <w:r w:rsidRPr="00222433">
        <w:t>Whereas</w:t>
      </w:r>
      <w:r w:rsidRPr="00222433" w:rsidR="00A66DB1">
        <w:t xml:space="preserve"> </w:t>
      </w:r>
      <w:r w:rsidRPr="00222433">
        <w:t>we</w:t>
      </w:r>
      <w:r w:rsidRPr="00222433" w:rsidR="00A66DB1">
        <w:t xml:space="preserve"> </w:t>
      </w:r>
      <w:r w:rsidRPr="00222433">
        <w:t>had</w:t>
      </w:r>
      <w:r w:rsidRPr="00222433" w:rsidR="00A66DB1">
        <w:t xml:space="preserve"> </w:t>
      </w:r>
      <w:r w:rsidRPr="00222433">
        <w:t>good</w:t>
      </w:r>
      <w:r w:rsidRPr="00222433" w:rsidR="00A66DB1">
        <w:t xml:space="preserve"> </w:t>
      </w:r>
      <w:r w:rsidRPr="00222433">
        <w:t>things</w:t>
      </w:r>
      <w:r w:rsidRPr="00222433" w:rsidR="00A66DB1">
        <w:t xml:space="preserve"> </w:t>
      </w:r>
      <w:r w:rsidRPr="00222433">
        <w:t>to</w:t>
      </w:r>
      <w:r w:rsidRPr="00222433" w:rsidR="00A66DB1">
        <w:t xml:space="preserve"> </w:t>
      </w:r>
      <w:r w:rsidRPr="00222433">
        <w:t>say</w:t>
      </w:r>
      <w:r w:rsidRPr="00222433" w:rsidR="00A66DB1">
        <w:t xml:space="preserve"> </w:t>
      </w:r>
      <w:r w:rsidRPr="00222433">
        <w:t>about</w:t>
      </w:r>
      <w:r w:rsidRPr="00222433" w:rsidR="00A66DB1">
        <w:t xml:space="preserve"> </w:t>
      </w:r>
      <w:r w:rsidRPr="00222433">
        <w:t>the</w:t>
      </w:r>
      <w:r w:rsidRPr="00222433" w:rsidR="00A66DB1">
        <w:t xml:space="preserve"> </w:t>
      </w:r>
      <w:r w:rsidRPr="00222433">
        <w:t>actual</w:t>
      </w:r>
      <w:r w:rsidRPr="00222433" w:rsidR="00A66DB1">
        <w:t xml:space="preserve"> </w:t>
      </w:r>
      <w:r w:rsidRPr="00222433" w:rsidR="00450C9C">
        <w:t>e</w:t>
      </w:r>
      <w:r w:rsidRPr="00222433">
        <w:t>nforcement</w:t>
      </w:r>
      <w:r w:rsidRPr="00222433" w:rsidR="00A66DB1">
        <w:t xml:space="preserve"> </w:t>
      </w:r>
      <w:r w:rsidRPr="00222433">
        <w:t>division,</w:t>
      </w:r>
      <w:r w:rsidRPr="00222433" w:rsidR="00A66DB1">
        <w:t xml:space="preserve"> </w:t>
      </w:r>
      <w:r w:rsidRPr="00222433">
        <w:t>suspect</w:t>
      </w:r>
      <w:r w:rsidRPr="00222433" w:rsidR="00A66DB1">
        <w:t xml:space="preserve"> </w:t>
      </w:r>
      <w:r w:rsidRPr="00222433">
        <w:t>situations,</w:t>
      </w:r>
      <w:r w:rsidRPr="00222433" w:rsidR="00A66DB1">
        <w:t xml:space="preserve"> </w:t>
      </w:r>
      <w:r w:rsidRPr="00222433">
        <w:t>if</w:t>
      </w:r>
      <w:r w:rsidRPr="00222433" w:rsidR="00A66DB1">
        <w:t xml:space="preserve"> </w:t>
      </w:r>
      <w:r w:rsidRPr="00222433">
        <w:t>I</w:t>
      </w:r>
      <w:r w:rsidRPr="00222433" w:rsidR="00A66DB1">
        <w:t xml:space="preserve"> </w:t>
      </w:r>
      <w:r w:rsidRPr="00222433">
        <w:t>can</w:t>
      </w:r>
      <w:r w:rsidRPr="00222433" w:rsidR="00A66DB1">
        <w:t xml:space="preserve"> </w:t>
      </w:r>
      <w:r w:rsidRPr="00222433">
        <w:t>call</w:t>
      </w:r>
      <w:r w:rsidRPr="00222433" w:rsidR="00A66DB1">
        <w:t xml:space="preserve"> </w:t>
      </w:r>
      <w:r w:rsidRPr="00222433">
        <w:t>them</w:t>
      </w:r>
      <w:r w:rsidRPr="00222433" w:rsidR="00A66DB1">
        <w:t xml:space="preserve"> </w:t>
      </w:r>
      <w:r w:rsidRPr="00222433">
        <w:t>that,</w:t>
      </w:r>
      <w:r w:rsidRPr="00222433" w:rsidR="00A66DB1">
        <w:t xml:space="preserve"> </w:t>
      </w:r>
      <w:r w:rsidRPr="00222433">
        <w:t>did</w:t>
      </w:r>
      <w:r w:rsidRPr="00222433" w:rsidR="00A66DB1">
        <w:t xml:space="preserve"> </w:t>
      </w:r>
      <w:r w:rsidRPr="00222433">
        <w:t>not</w:t>
      </w:r>
      <w:r w:rsidRPr="00222433" w:rsidR="00A66DB1">
        <w:t xml:space="preserve"> </w:t>
      </w:r>
      <w:r w:rsidRPr="00222433">
        <w:t>get</w:t>
      </w:r>
      <w:r w:rsidRPr="00222433" w:rsidR="00A66DB1">
        <w:t xml:space="preserve"> </w:t>
      </w:r>
      <w:r w:rsidRPr="00222433">
        <w:t>to</w:t>
      </w:r>
      <w:r w:rsidRPr="00222433" w:rsidR="00A66DB1">
        <w:t xml:space="preserve"> </w:t>
      </w:r>
      <w:r w:rsidRPr="00222433">
        <w:t>enforcement</w:t>
      </w:r>
      <w:r w:rsidRPr="00222433" w:rsidR="00A66DB1">
        <w:t xml:space="preserve"> </w:t>
      </w:r>
      <w:r w:rsidRPr="00222433">
        <w:t>because</w:t>
      </w:r>
      <w:r w:rsidRPr="00222433" w:rsidR="00A66DB1">
        <w:t xml:space="preserve"> </w:t>
      </w:r>
      <w:r w:rsidRPr="00222433">
        <w:t>there</w:t>
      </w:r>
      <w:r w:rsidRPr="00222433" w:rsidR="00A66DB1">
        <w:t xml:space="preserve"> </w:t>
      </w:r>
      <w:r w:rsidRPr="00222433">
        <w:t>was</w:t>
      </w:r>
      <w:r w:rsidRPr="00222433" w:rsidR="00A66DB1">
        <w:t xml:space="preserve"> </w:t>
      </w:r>
      <w:r w:rsidRPr="00222433">
        <w:t>not</w:t>
      </w:r>
      <w:r w:rsidRPr="00222433" w:rsidR="00A66DB1">
        <w:t xml:space="preserve"> </w:t>
      </w:r>
      <w:r w:rsidRPr="00222433">
        <w:t>this</w:t>
      </w:r>
      <w:r w:rsidRPr="00222433" w:rsidR="00A66DB1">
        <w:t xml:space="preserve"> </w:t>
      </w:r>
      <w:r w:rsidRPr="00222433">
        <w:t>cohesive</w:t>
      </w:r>
      <w:r w:rsidRPr="00222433" w:rsidR="00A66DB1">
        <w:t xml:space="preserve"> </w:t>
      </w:r>
      <w:r w:rsidRPr="00222433">
        <w:t>approach</w:t>
      </w:r>
      <w:r w:rsidRPr="00222433" w:rsidR="00A66DB1">
        <w:t xml:space="preserve"> </w:t>
      </w:r>
      <w:r w:rsidRPr="00222433">
        <w:t>to</w:t>
      </w:r>
      <w:r w:rsidRPr="00222433" w:rsidR="00A66DB1">
        <w:t xml:space="preserve"> </w:t>
      </w:r>
      <w:r w:rsidRPr="00222433">
        <w:t>the</w:t>
      </w:r>
      <w:r w:rsidRPr="00222433" w:rsidR="00A66DB1">
        <w:t xml:space="preserve"> </w:t>
      </w:r>
      <w:r w:rsidRPr="00222433">
        <w:t>allegations</w:t>
      </w:r>
      <w:r w:rsidRPr="00222433" w:rsidR="00A66DB1">
        <w:t xml:space="preserve"> </w:t>
      </w:r>
      <w:r w:rsidRPr="00222433">
        <w:t>that</w:t>
      </w:r>
      <w:r w:rsidRPr="00222433" w:rsidR="00A66DB1">
        <w:t xml:space="preserve"> </w:t>
      </w:r>
      <w:r w:rsidRPr="00222433">
        <w:t>were</w:t>
      </w:r>
      <w:r w:rsidRPr="00222433" w:rsidR="00A66DB1">
        <w:t xml:space="preserve"> </w:t>
      </w:r>
      <w:r w:rsidRPr="00222433">
        <w:t>being</w:t>
      </w:r>
      <w:r w:rsidRPr="00222433" w:rsidR="00A66DB1">
        <w:t xml:space="preserve"> </w:t>
      </w:r>
      <w:r w:rsidRPr="00222433">
        <w:t>made.</w:t>
      </w:r>
      <w:r w:rsidRPr="00222433" w:rsidR="00A66DB1">
        <w:t xml:space="preserve"> </w:t>
      </w:r>
      <w:r w:rsidRPr="00222433">
        <w:t>That</w:t>
      </w:r>
      <w:r w:rsidRPr="00222433" w:rsidR="00A66DB1">
        <w:t xml:space="preserve"> </w:t>
      </w:r>
      <w:r w:rsidRPr="00222433">
        <w:t>was</w:t>
      </w:r>
      <w:r w:rsidRPr="00222433" w:rsidR="00A66DB1">
        <w:t xml:space="preserve"> </w:t>
      </w:r>
      <w:r w:rsidRPr="00222433">
        <w:t>part</w:t>
      </w:r>
      <w:r w:rsidRPr="00222433" w:rsidR="00450C9C">
        <w:t xml:space="preserve">ly </w:t>
      </w:r>
      <w:r w:rsidRPr="00222433">
        <w:t>because</w:t>
      </w:r>
      <w:r w:rsidRPr="00222433" w:rsidR="00A66DB1">
        <w:t xml:space="preserve"> </w:t>
      </w:r>
      <w:r w:rsidRPr="00222433">
        <w:t>of</w:t>
      </w:r>
      <w:r w:rsidRPr="00222433" w:rsidR="00A66DB1">
        <w:t xml:space="preserve"> </w:t>
      </w:r>
      <w:r w:rsidRPr="00222433">
        <w:t>the</w:t>
      </w:r>
      <w:r w:rsidRPr="00222433" w:rsidR="00A66DB1">
        <w:t xml:space="preserve"> </w:t>
      </w:r>
      <w:r w:rsidRPr="00222433">
        <w:t>culture,</w:t>
      </w:r>
      <w:r w:rsidRPr="00222433" w:rsidR="00A66DB1">
        <w:t xml:space="preserve"> </w:t>
      </w:r>
      <w:r w:rsidRPr="00222433">
        <w:t>part</w:t>
      </w:r>
      <w:r w:rsidRPr="00222433" w:rsidR="00450C9C">
        <w:t>ly</w:t>
      </w:r>
      <w:r w:rsidRPr="00222433" w:rsidR="00A66DB1">
        <w:t xml:space="preserve"> </w:t>
      </w:r>
      <w:r w:rsidRPr="00222433">
        <w:t>because</w:t>
      </w:r>
      <w:r w:rsidRPr="00222433" w:rsidR="00A66DB1">
        <w:t xml:space="preserve"> </w:t>
      </w:r>
      <w:r w:rsidRPr="00222433">
        <w:t>of</w:t>
      </w:r>
      <w:r w:rsidRPr="00222433" w:rsidR="00A66DB1">
        <w:t xml:space="preserve"> </w:t>
      </w:r>
      <w:r w:rsidRPr="00222433">
        <w:t>the</w:t>
      </w:r>
      <w:r w:rsidRPr="00222433" w:rsidR="00A66DB1">
        <w:t xml:space="preserve"> </w:t>
      </w:r>
      <w:r w:rsidRPr="00222433">
        <w:t>training</w:t>
      </w:r>
      <w:r w:rsidRPr="00222433" w:rsidR="00450C9C">
        <w:t xml:space="preserve"> and</w:t>
      </w:r>
      <w:r w:rsidRPr="00222433" w:rsidR="00A66DB1">
        <w:t xml:space="preserve"> </w:t>
      </w:r>
      <w:r w:rsidRPr="00222433">
        <w:t>part</w:t>
      </w:r>
      <w:r w:rsidRPr="00222433" w:rsidR="00450C9C">
        <w:t>ly</w:t>
      </w:r>
      <w:r w:rsidRPr="00222433" w:rsidR="00A66DB1">
        <w:t xml:space="preserve"> </w:t>
      </w:r>
      <w:r w:rsidRPr="00222433">
        <w:t>because</w:t>
      </w:r>
      <w:r w:rsidRPr="00222433" w:rsidR="00A66DB1">
        <w:t xml:space="preserve"> </w:t>
      </w:r>
      <w:r w:rsidRPr="00222433">
        <w:t>of</w:t>
      </w:r>
      <w:r w:rsidRPr="00222433" w:rsidR="00A66DB1">
        <w:t xml:space="preserve"> </w:t>
      </w:r>
      <w:r w:rsidRPr="00222433">
        <w:t>the</w:t>
      </w:r>
      <w:r w:rsidRPr="00222433" w:rsidR="00A66DB1">
        <w:t xml:space="preserve"> </w:t>
      </w:r>
      <w:r w:rsidRPr="00222433">
        <w:t>lack</w:t>
      </w:r>
      <w:r w:rsidRPr="00222433" w:rsidR="00A66DB1">
        <w:t xml:space="preserve"> </w:t>
      </w:r>
      <w:r w:rsidRPr="00222433">
        <w:t>of</w:t>
      </w:r>
      <w:r w:rsidRPr="00222433" w:rsidR="00A66DB1">
        <w:t xml:space="preserve"> </w:t>
      </w:r>
      <w:r w:rsidRPr="00222433">
        <w:t>enthusiasm</w:t>
      </w:r>
      <w:r w:rsidRPr="00222433" w:rsidR="00450C9C">
        <w:t xml:space="preserve">: </w:t>
      </w:r>
      <w:r w:rsidRPr="00222433">
        <w:t>“</w:t>
      </w:r>
      <w:r w:rsidRPr="00222433" w:rsidR="00450C9C">
        <w:t>T</w:t>
      </w:r>
      <w:r w:rsidRPr="00222433">
        <w:t>hat</w:t>
      </w:r>
      <w:r w:rsidRPr="00222433" w:rsidR="00A66DB1">
        <w:t xml:space="preserve"> </w:t>
      </w:r>
      <w:r w:rsidRPr="00222433">
        <w:t>is</w:t>
      </w:r>
      <w:r w:rsidRPr="00222433" w:rsidR="00A66DB1">
        <w:t xml:space="preserve"> </w:t>
      </w:r>
      <w:r w:rsidRPr="00222433">
        <w:t>fraud.</w:t>
      </w:r>
      <w:r w:rsidRPr="00222433" w:rsidR="00A66DB1">
        <w:t xml:space="preserve"> </w:t>
      </w:r>
      <w:r w:rsidRPr="00222433">
        <w:t>That</w:t>
      </w:r>
      <w:r w:rsidRPr="00222433" w:rsidR="00A66DB1">
        <w:t xml:space="preserve"> </w:t>
      </w:r>
      <w:r w:rsidRPr="00222433">
        <w:t>does</w:t>
      </w:r>
      <w:r w:rsidRPr="00222433" w:rsidR="00A66DB1">
        <w:t xml:space="preserve"> </w:t>
      </w:r>
      <w:r w:rsidRPr="00222433">
        <w:t>not</w:t>
      </w:r>
      <w:r w:rsidRPr="00222433" w:rsidR="00A66DB1">
        <w:t xml:space="preserve"> </w:t>
      </w:r>
      <w:r w:rsidRPr="00222433">
        <w:t>happen</w:t>
      </w:r>
      <w:r w:rsidRPr="00222433" w:rsidR="00A66DB1">
        <w:t xml:space="preserve"> </w:t>
      </w:r>
      <w:r w:rsidRPr="00222433">
        <w:t>to</w:t>
      </w:r>
      <w:r w:rsidRPr="00222433" w:rsidR="00A66DB1">
        <w:t xml:space="preserve"> </w:t>
      </w:r>
      <w:r w:rsidRPr="00222433">
        <w:t>us</w:t>
      </w:r>
      <w:r w:rsidR="0065724E">
        <w:t>.</w:t>
      </w:r>
      <w:r w:rsidRPr="00222433">
        <w:t>”</w:t>
      </w:r>
    </w:p>
    <w:p w:rsidR="00102A2C" w:rsidRPr="00222433" w:rsidP="00102A2C">
      <w:pPr>
        <w:pStyle w:val="Answer"/>
      </w:pPr>
      <w:r w:rsidRPr="00222433">
        <w:t>In</w:t>
      </w:r>
      <w:r w:rsidRPr="00222433" w:rsidR="00A66DB1">
        <w:t xml:space="preserve"> </w:t>
      </w:r>
      <w:r w:rsidRPr="00222433">
        <w:t>the</w:t>
      </w:r>
      <w:r w:rsidRPr="00222433" w:rsidR="00A66DB1">
        <w:t xml:space="preserve"> </w:t>
      </w:r>
      <w:r w:rsidRPr="00222433">
        <w:t>first</w:t>
      </w:r>
      <w:r w:rsidRPr="00222433" w:rsidR="00A66DB1">
        <w:t xml:space="preserve"> </w:t>
      </w:r>
      <w:r w:rsidRPr="00222433">
        <w:t>instance,</w:t>
      </w:r>
      <w:r w:rsidRPr="00222433" w:rsidR="00A66DB1">
        <w:t xml:space="preserve"> </w:t>
      </w:r>
      <w:r w:rsidRPr="00222433">
        <w:t>there</w:t>
      </w:r>
      <w:r w:rsidRPr="00222433" w:rsidR="00A66DB1">
        <w:t xml:space="preserve"> </w:t>
      </w:r>
      <w:r w:rsidRPr="00222433">
        <w:t>is</w:t>
      </w:r>
      <w:r w:rsidRPr="00222433" w:rsidR="00A66DB1">
        <w:t xml:space="preserve"> </w:t>
      </w:r>
      <w:r w:rsidRPr="00222433">
        <w:t>more</w:t>
      </w:r>
      <w:r w:rsidRPr="00222433" w:rsidR="00A66DB1">
        <w:t xml:space="preserve"> </w:t>
      </w:r>
      <w:r w:rsidRPr="00222433">
        <w:t>that</w:t>
      </w:r>
      <w:r w:rsidRPr="00222433" w:rsidR="00A66DB1">
        <w:t xml:space="preserve"> </w:t>
      </w:r>
      <w:r w:rsidRPr="00222433">
        <w:t>can</w:t>
      </w:r>
      <w:r w:rsidRPr="00222433" w:rsidR="00A66DB1">
        <w:t xml:space="preserve"> </w:t>
      </w:r>
      <w:r w:rsidRPr="00222433">
        <w:t>be</w:t>
      </w:r>
      <w:r w:rsidRPr="00222433" w:rsidR="00A66DB1">
        <w:t xml:space="preserve"> </w:t>
      </w:r>
      <w:r w:rsidRPr="00222433">
        <w:t>done</w:t>
      </w:r>
      <w:r w:rsidRPr="00222433" w:rsidR="00A66DB1">
        <w:t xml:space="preserve"> </w:t>
      </w:r>
      <w:r w:rsidRPr="00222433">
        <w:t>in</w:t>
      </w:r>
      <w:r w:rsidRPr="00222433" w:rsidR="00A66DB1">
        <w:t xml:space="preserve"> </w:t>
      </w:r>
      <w:r w:rsidRPr="00222433">
        <w:t>the</w:t>
      </w:r>
      <w:r w:rsidRPr="00222433" w:rsidR="00A66DB1">
        <w:t xml:space="preserve"> </w:t>
      </w:r>
      <w:r w:rsidRPr="00222433">
        <w:t>FCA</w:t>
      </w:r>
      <w:r w:rsidRPr="00222433" w:rsidR="00A66DB1">
        <w:t xml:space="preserve"> </w:t>
      </w:r>
      <w:r w:rsidRPr="00222433">
        <w:t>to</w:t>
      </w:r>
      <w:r w:rsidRPr="00222433" w:rsidR="00A66DB1">
        <w:t xml:space="preserve"> </w:t>
      </w:r>
      <w:r w:rsidRPr="00222433">
        <w:t>protect</w:t>
      </w:r>
      <w:r w:rsidRPr="00222433" w:rsidR="00A66DB1">
        <w:t xml:space="preserve"> </w:t>
      </w:r>
      <w:r w:rsidRPr="00222433">
        <w:t>the</w:t>
      </w:r>
      <w:r w:rsidRPr="00222433" w:rsidR="00A66DB1">
        <w:t xml:space="preserve"> </w:t>
      </w:r>
      <w:r w:rsidRPr="00222433">
        <w:t>consumer.</w:t>
      </w:r>
      <w:r w:rsidRPr="00222433" w:rsidR="00A66DB1">
        <w:t xml:space="preserve"> </w:t>
      </w:r>
      <w:r w:rsidRPr="00222433">
        <w:t>Your</w:t>
      </w:r>
      <w:r w:rsidRPr="00222433" w:rsidR="00A66DB1">
        <w:t xml:space="preserve"> </w:t>
      </w:r>
      <w:r w:rsidRPr="00222433">
        <w:t>question</w:t>
      </w:r>
      <w:r w:rsidRPr="00222433" w:rsidR="00A66DB1">
        <w:t xml:space="preserve"> </w:t>
      </w:r>
      <w:r w:rsidRPr="00222433">
        <w:t>goes</w:t>
      </w:r>
      <w:r w:rsidRPr="00222433" w:rsidR="00A66DB1">
        <w:t xml:space="preserve"> </w:t>
      </w:r>
      <w:r w:rsidRPr="00222433">
        <w:t>on</w:t>
      </w:r>
      <w:r w:rsidRPr="00222433" w:rsidR="00A66DB1">
        <w:t xml:space="preserve"> </w:t>
      </w:r>
      <w:r w:rsidRPr="00222433">
        <w:t>to</w:t>
      </w:r>
      <w:r w:rsidRPr="00222433" w:rsidR="00A66DB1">
        <w:t xml:space="preserve"> </w:t>
      </w:r>
      <w:r w:rsidRPr="00222433">
        <w:t>prosecution</w:t>
      </w:r>
      <w:r w:rsidRPr="00222433" w:rsidR="00A66DB1">
        <w:t xml:space="preserve"> </w:t>
      </w:r>
      <w:r w:rsidRPr="00222433">
        <w:t>of</w:t>
      </w:r>
      <w:r w:rsidRPr="00222433" w:rsidR="00A66DB1">
        <w:t xml:space="preserve"> </w:t>
      </w:r>
      <w:r w:rsidRPr="00222433">
        <w:t>fraud.</w:t>
      </w:r>
      <w:r w:rsidRPr="00222433" w:rsidR="00A66DB1">
        <w:t xml:space="preserve"> </w:t>
      </w:r>
      <w:r w:rsidRPr="00222433">
        <w:t>I</w:t>
      </w:r>
      <w:r w:rsidRPr="00222433" w:rsidR="00A66DB1">
        <w:t xml:space="preserve"> </w:t>
      </w:r>
      <w:r w:rsidRPr="00222433">
        <w:t>am</w:t>
      </w:r>
      <w:r w:rsidRPr="00222433" w:rsidR="00A66DB1">
        <w:t xml:space="preserve"> </w:t>
      </w:r>
      <w:r w:rsidRPr="00222433">
        <w:t>not</w:t>
      </w:r>
      <w:r w:rsidRPr="00222433" w:rsidR="00450C9C">
        <w:t xml:space="preserve"> really</w:t>
      </w:r>
      <w:r w:rsidRPr="00222433" w:rsidR="00A66DB1">
        <w:t xml:space="preserve"> </w:t>
      </w:r>
      <w:r w:rsidRPr="00222433">
        <w:t>in</w:t>
      </w:r>
      <w:r w:rsidRPr="00222433" w:rsidR="00A66DB1">
        <w:t xml:space="preserve"> </w:t>
      </w:r>
      <w:r w:rsidRPr="00222433">
        <w:t>a</w:t>
      </w:r>
      <w:r w:rsidRPr="00222433" w:rsidR="00A66DB1">
        <w:t xml:space="preserve"> </w:t>
      </w:r>
      <w:r w:rsidRPr="00222433">
        <w:t>position</w:t>
      </w:r>
      <w:r w:rsidRPr="00222433" w:rsidR="00A66DB1">
        <w:t xml:space="preserve"> </w:t>
      </w:r>
      <w:r w:rsidRPr="00222433">
        <w:t>to</w:t>
      </w:r>
      <w:r w:rsidRPr="00222433" w:rsidR="00A66DB1">
        <w:t xml:space="preserve"> </w:t>
      </w:r>
      <w:r w:rsidRPr="00222433">
        <w:t>give</w:t>
      </w:r>
      <w:r w:rsidRPr="00222433" w:rsidR="00A66DB1">
        <w:t xml:space="preserve"> </w:t>
      </w:r>
      <w:r w:rsidRPr="00222433">
        <w:t>you</w:t>
      </w:r>
      <w:r w:rsidRPr="00222433" w:rsidR="00A66DB1">
        <w:t xml:space="preserve"> </w:t>
      </w:r>
      <w:r w:rsidRPr="00222433">
        <w:t>any</w:t>
      </w:r>
      <w:r w:rsidRPr="00222433" w:rsidR="00A66DB1">
        <w:t xml:space="preserve"> </w:t>
      </w:r>
      <w:r w:rsidRPr="00222433">
        <w:t>useful</w:t>
      </w:r>
      <w:r w:rsidRPr="00222433" w:rsidR="00A66DB1">
        <w:t xml:space="preserve"> </w:t>
      </w:r>
      <w:r w:rsidRPr="00222433">
        <w:t>information</w:t>
      </w:r>
      <w:r w:rsidRPr="00222433" w:rsidR="00A66DB1">
        <w:t xml:space="preserve"> </w:t>
      </w:r>
      <w:r w:rsidRPr="00222433">
        <w:t>on</w:t>
      </w:r>
      <w:r w:rsidRPr="00222433" w:rsidR="00A66DB1">
        <w:t xml:space="preserve"> </w:t>
      </w:r>
      <w:r w:rsidRPr="00222433">
        <w:t>the</w:t>
      </w:r>
      <w:r w:rsidRPr="00222433" w:rsidR="00A66DB1">
        <w:t xml:space="preserve"> </w:t>
      </w:r>
      <w:r w:rsidRPr="00222433">
        <w:t>police</w:t>
      </w:r>
      <w:r w:rsidRPr="00222433" w:rsidR="00A66DB1">
        <w:t xml:space="preserve"> </w:t>
      </w:r>
      <w:r w:rsidRPr="00222433">
        <w:t>prosecution</w:t>
      </w:r>
      <w:r w:rsidR="0065724E">
        <w:t xml:space="preserve"> of fraud</w:t>
      </w:r>
      <w:r w:rsidRPr="00222433">
        <w:t>,</w:t>
      </w:r>
      <w:r w:rsidRPr="00222433" w:rsidR="00A66DB1">
        <w:t xml:space="preserve"> </w:t>
      </w:r>
      <w:r w:rsidRPr="00222433">
        <w:t>or</w:t>
      </w:r>
      <w:r w:rsidRPr="00222433" w:rsidR="00A66DB1">
        <w:t xml:space="preserve"> </w:t>
      </w:r>
      <w:r w:rsidRPr="00222433">
        <w:t>anything</w:t>
      </w:r>
      <w:r w:rsidRPr="00222433" w:rsidR="00A66DB1">
        <w:t xml:space="preserve"> </w:t>
      </w:r>
      <w:r w:rsidRPr="00222433">
        <w:t>like</w:t>
      </w:r>
      <w:r w:rsidRPr="00222433" w:rsidR="00A66DB1">
        <w:t xml:space="preserve"> </w:t>
      </w:r>
      <w:r w:rsidRPr="00222433">
        <w:t>that</w:t>
      </w:r>
      <w:r w:rsidRPr="00222433" w:rsidR="00450C9C">
        <w:t>.</w:t>
      </w:r>
      <w:r w:rsidRPr="00222433" w:rsidR="00A66DB1">
        <w:t xml:space="preserve"> </w:t>
      </w:r>
      <w:r w:rsidRPr="00222433">
        <w:t>I</w:t>
      </w:r>
      <w:r w:rsidRPr="00222433" w:rsidR="00A66DB1">
        <w:t xml:space="preserve"> </w:t>
      </w:r>
      <w:r w:rsidRPr="00222433">
        <w:t>can</w:t>
      </w:r>
      <w:r w:rsidRPr="00222433" w:rsidR="00A66DB1">
        <w:t xml:space="preserve"> </w:t>
      </w:r>
      <w:r w:rsidRPr="00222433">
        <w:t>say</w:t>
      </w:r>
      <w:r w:rsidRPr="00222433" w:rsidR="00A66DB1">
        <w:t xml:space="preserve"> </w:t>
      </w:r>
      <w:r w:rsidRPr="00222433">
        <w:t>that</w:t>
      </w:r>
      <w:r w:rsidRPr="00222433" w:rsidR="00A66DB1">
        <w:t xml:space="preserve"> </w:t>
      </w:r>
      <w:r w:rsidRPr="00222433" w:rsidR="00450C9C">
        <w:t xml:space="preserve">there is </w:t>
      </w:r>
      <w:r w:rsidRPr="00222433">
        <w:t>a</w:t>
      </w:r>
      <w:r w:rsidRPr="00222433" w:rsidR="00A66DB1">
        <w:t xml:space="preserve"> </w:t>
      </w:r>
      <w:r w:rsidRPr="00222433">
        <w:t>real</w:t>
      </w:r>
      <w:r w:rsidRPr="00222433" w:rsidR="00A66DB1">
        <w:t xml:space="preserve"> </w:t>
      </w:r>
      <w:r w:rsidRPr="00222433">
        <w:t>issue</w:t>
      </w:r>
      <w:r w:rsidRPr="00222433" w:rsidR="00A66DB1">
        <w:t xml:space="preserve"> </w:t>
      </w:r>
      <w:r w:rsidRPr="00222433">
        <w:t>as</w:t>
      </w:r>
      <w:r w:rsidRPr="00222433" w:rsidR="00A66DB1">
        <w:t xml:space="preserve"> </w:t>
      </w:r>
      <w:r w:rsidRPr="00222433">
        <w:t>to</w:t>
      </w:r>
      <w:r w:rsidRPr="00222433" w:rsidR="00A66DB1">
        <w:t xml:space="preserve"> </w:t>
      </w:r>
      <w:r w:rsidRPr="00222433">
        <w:t>who</w:t>
      </w:r>
      <w:r w:rsidRPr="00222433" w:rsidR="00A66DB1">
        <w:t xml:space="preserve"> </w:t>
      </w:r>
      <w:r w:rsidRPr="00222433">
        <w:t>should</w:t>
      </w:r>
      <w:r w:rsidRPr="00222433" w:rsidR="00A66DB1">
        <w:t xml:space="preserve"> </w:t>
      </w:r>
      <w:r w:rsidRPr="00222433">
        <w:t>provide</w:t>
      </w:r>
      <w:r w:rsidRPr="00222433" w:rsidR="00A66DB1">
        <w:t xml:space="preserve"> </w:t>
      </w:r>
      <w:r w:rsidRPr="00222433">
        <w:t>the</w:t>
      </w:r>
      <w:r w:rsidRPr="00222433" w:rsidR="00A66DB1">
        <w:t xml:space="preserve"> </w:t>
      </w:r>
      <w:r w:rsidRPr="00222433">
        <w:t>resources</w:t>
      </w:r>
      <w:r w:rsidRPr="00222433" w:rsidR="00A66DB1">
        <w:t xml:space="preserve"> </w:t>
      </w:r>
      <w:r w:rsidRPr="00222433">
        <w:t>for</w:t>
      </w:r>
      <w:r w:rsidRPr="00222433" w:rsidR="00A66DB1">
        <w:t xml:space="preserve"> </w:t>
      </w:r>
      <w:r w:rsidRPr="00222433">
        <w:t>that.</w:t>
      </w:r>
      <w:r w:rsidRPr="00222433" w:rsidR="00A66DB1">
        <w:t xml:space="preserve"> </w:t>
      </w:r>
      <w:r w:rsidRPr="00222433">
        <w:t>Should</w:t>
      </w:r>
      <w:r w:rsidRPr="00222433" w:rsidR="00A66DB1">
        <w:t xml:space="preserve"> </w:t>
      </w:r>
      <w:r w:rsidRPr="00222433">
        <w:t>it</w:t>
      </w:r>
      <w:r w:rsidRPr="00222433" w:rsidR="00A66DB1">
        <w:t xml:space="preserve"> </w:t>
      </w:r>
      <w:r w:rsidRPr="00222433">
        <w:t>be</w:t>
      </w:r>
      <w:r w:rsidRPr="00222433" w:rsidR="00A66DB1">
        <w:t xml:space="preserve"> </w:t>
      </w:r>
      <w:r w:rsidRPr="00222433">
        <w:t>the</w:t>
      </w:r>
      <w:r w:rsidRPr="00222433" w:rsidR="00A66DB1">
        <w:t xml:space="preserve"> </w:t>
      </w:r>
      <w:r w:rsidRPr="00222433">
        <w:t>Government</w:t>
      </w:r>
      <w:r w:rsidRPr="00222433" w:rsidR="00A66DB1">
        <w:t xml:space="preserve"> </w:t>
      </w:r>
      <w:r w:rsidRPr="00222433">
        <w:t>providing</w:t>
      </w:r>
      <w:r w:rsidRPr="00222433" w:rsidR="00A66DB1">
        <w:t xml:space="preserve"> </w:t>
      </w:r>
      <w:r w:rsidRPr="00222433">
        <w:t>it</w:t>
      </w:r>
      <w:r w:rsidRPr="00222433" w:rsidR="00450C9C">
        <w:t>,</w:t>
      </w:r>
      <w:r w:rsidRPr="00222433" w:rsidR="00A66DB1">
        <w:t xml:space="preserve"> </w:t>
      </w:r>
      <w:r w:rsidRPr="00222433">
        <w:t>or</w:t>
      </w:r>
      <w:r w:rsidRPr="00222433" w:rsidR="00A66DB1">
        <w:t xml:space="preserve"> </w:t>
      </w:r>
      <w:r w:rsidRPr="00222433">
        <w:t>should</w:t>
      </w:r>
      <w:r w:rsidRPr="00222433" w:rsidR="00A66DB1">
        <w:t xml:space="preserve"> </w:t>
      </w:r>
      <w:r w:rsidRPr="00222433">
        <w:t>it</w:t>
      </w:r>
      <w:r w:rsidRPr="00222433" w:rsidR="00A66DB1">
        <w:t xml:space="preserve"> </w:t>
      </w:r>
      <w:r w:rsidRPr="00222433">
        <w:t>be</w:t>
      </w:r>
      <w:r w:rsidRPr="00222433" w:rsidR="00A66DB1">
        <w:t xml:space="preserve"> </w:t>
      </w:r>
      <w:r w:rsidRPr="00222433">
        <w:t>the</w:t>
      </w:r>
      <w:r w:rsidRPr="00222433" w:rsidR="00A66DB1">
        <w:t xml:space="preserve"> </w:t>
      </w:r>
      <w:r w:rsidRPr="00222433">
        <w:t>financial</w:t>
      </w:r>
      <w:r w:rsidRPr="00222433" w:rsidR="00A66DB1">
        <w:t xml:space="preserve"> </w:t>
      </w:r>
      <w:r w:rsidRPr="00222433">
        <w:t>services</w:t>
      </w:r>
      <w:r w:rsidRPr="00222433" w:rsidR="00A66DB1">
        <w:t xml:space="preserve"> </w:t>
      </w:r>
      <w:r w:rsidRPr="00222433">
        <w:t>industry,</w:t>
      </w:r>
      <w:r w:rsidRPr="00222433" w:rsidR="00A66DB1">
        <w:t xml:space="preserve"> </w:t>
      </w:r>
      <w:r w:rsidRPr="00222433">
        <w:t>which</w:t>
      </w:r>
      <w:r w:rsidRPr="00222433" w:rsidR="00A66DB1">
        <w:t xml:space="preserve"> </w:t>
      </w:r>
      <w:r w:rsidRPr="00222433">
        <w:t>is</w:t>
      </w:r>
      <w:r w:rsidRPr="00222433" w:rsidR="00A66DB1">
        <w:t xml:space="preserve"> </w:t>
      </w:r>
      <w:r w:rsidRPr="00222433">
        <w:t>the</w:t>
      </w:r>
      <w:r w:rsidRPr="00222433" w:rsidR="00A66DB1">
        <w:t xml:space="preserve"> </w:t>
      </w:r>
      <w:r w:rsidRPr="00222433">
        <w:t>funder</w:t>
      </w:r>
      <w:r w:rsidR="0065724E">
        <w:t xml:space="preserve"> </w:t>
      </w:r>
      <w:r w:rsidRPr="00222433">
        <w:t>of</w:t>
      </w:r>
      <w:r w:rsidRPr="00222433" w:rsidR="00A66DB1">
        <w:t xml:space="preserve"> </w:t>
      </w:r>
      <w:r w:rsidRPr="00222433">
        <w:t>the</w:t>
      </w:r>
      <w:r w:rsidRPr="00222433" w:rsidR="00A66DB1">
        <w:t xml:space="preserve"> </w:t>
      </w:r>
      <w:r w:rsidRPr="00222433">
        <w:t>FCA</w:t>
      </w:r>
      <w:r w:rsidRPr="00222433" w:rsidR="00A66DB1">
        <w:t xml:space="preserve"> </w:t>
      </w:r>
      <w:r w:rsidRPr="00222433">
        <w:t>at</w:t>
      </w:r>
      <w:r w:rsidRPr="00222433" w:rsidR="00A66DB1">
        <w:t xml:space="preserve"> </w:t>
      </w:r>
      <w:r w:rsidRPr="00222433">
        <w:t>the</w:t>
      </w:r>
      <w:r w:rsidRPr="00222433" w:rsidR="00A66DB1">
        <w:t xml:space="preserve"> </w:t>
      </w:r>
      <w:r w:rsidRPr="00222433">
        <w:t>moment,</w:t>
      </w:r>
      <w:r w:rsidRPr="00222433" w:rsidR="00A66DB1">
        <w:t xml:space="preserve"> </w:t>
      </w:r>
      <w:r w:rsidRPr="00222433">
        <w:t>where</w:t>
      </w:r>
      <w:r w:rsidRPr="00222433" w:rsidR="00A66DB1">
        <w:t xml:space="preserve"> </w:t>
      </w:r>
      <w:r w:rsidRPr="00222433">
        <w:t>the</w:t>
      </w:r>
      <w:r w:rsidRPr="00222433" w:rsidR="00A66DB1">
        <w:t xml:space="preserve"> </w:t>
      </w:r>
      <w:r w:rsidRPr="00222433">
        <w:t>effect</w:t>
      </w:r>
      <w:r w:rsidRPr="00222433" w:rsidR="00A66DB1">
        <w:t xml:space="preserve"> </w:t>
      </w:r>
      <w:r w:rsidRPr="00222433">
        <w:t>is</w:t>
      </w:r>
      <w:r w:rsidRPr="00222433" w:rsidR="00A66DB1">
        <w:t xml:space="preserve"> </w:t>
      </w:r>
      <w:r w:rsidRPr="00222433">
        <w:t>that</w:t>
      </w:r>
      <w:r w:rsidRPr="00222433" w:rsidR="00A66DB1">
        <w:t xml:space="preserve"> </w:t>
      </w:r>
      <w:r w:rsidRPr="00222433">
        <w:t>the</w:t>
      </w:r>
      <w:r w:rsidRPr="00222433" w:rsidR="00A66DB1">
        <w:t xml:space="preserve"> </w:t>
      </w:r>
      <w:r w:rsidRPr="00222433">
        <w:t>costs</w:t>
      </w:r>
      <w:r w:rsidRPr="00222433" w:rsidR="00A66DB1">
        <w:t xml:space="preserve"> </w:t>
      </w:r>
      <w:r w:rsidRPr="00222433">
        <w:t>of</w:t>
      </w:r>
      <w:r w:rsidRPr="00222433" w:rsidR="00A66DB1">
        <w:t xml:space="preserve"> </w:t>
      </w:r>
      <w:r w:rsidRPr="00222433">
        <w:t>doing</w:t>
      </w:r>
      <w:r w:rsidRPr="00222433" w:rsidR="00A66DB1">
        <w:t xml:space="preserve"> </w:t>
      </w:r>
      <w:r w:rsidRPr="00222433">
        <w:t>all</w:t>
      </w:r>
      <w:r w:rsidRPr="00222433" w:rsidR="00A66DB1">
        <w:t xml:space="preserve"> </w:t>
      </w:r>
      <w:r w:rsidRPr="00222433">
        <w:t>that</w:t>
      </w:r>
      <w:r w:rsidRPr="00222433" w:rsidR="00A66DB1">
        <w:t xml:space="preserve"> </w:t>
      </w:r>
      <w:r w:rsidRPr="00222433">
        <w:t>fall</w:t>
      </w:r>
      <w:r w:rsidRPr="00222433" w:rsidR="00A66DB1">
        <w:t xml:space="preserve"> </w:t>
      </w:r>
      <w:r w:rsidRPr="00222433">
        <w:t>back</w:t>
      </w:r>
      <w:r w:rsidRPr="00222433" w:rsidR="00A66DB1">
        <w:t xml:space="preserve"> </w:t>
      </w:r>
      <w:r w:rsidRPr="00222433">
        <w:t>on,</w:t>
      </w:r>
      <w:r w:rsidRPr="00222433" w:rsidR="00A66DB1">
        <w:t xml:space="preserve"> </w:t>
      </w:r>
      <w:r w:rsidRPr="00222433">
        <w:t>in</w:t>
      </w:r>
      <w:r w:rsidRPr="00222433" w:rsidR="00A66DB1">
        <w:t xml:space="preserve"> </w:t>
      </w:r>
      <w:r w:rsidRPr="00222433">
        <w:t>the</w:t>
      </w:r>
      <w:r w:rsidRPr="00222433" w:rsidR="00A66DB1">
        <w:t xml:space="preserve"> </w:t>
      </w:r>
      <w:r w:rsidRPr="00222433">
        <w:t>first</w:t>
      </w:r>
      <w:r w:rsidRPr="00222433" w:rsidR="00A66DB1">
        <w:t xml:space="preserve"> </w:t>
      </w:r>
      <w:r w:rsidRPr="00222433">
        <w:t>instance,</w:t>
      </w:r>
      <w:r w:rsidRPr="00222433" w:rsidR="00A66DB1">
        <w:t xml:space="preserve"> </w:t>
      </w:r>
      <w:r w:rsidRPr="00222433">
        <w:t>the</w:t>
      </w:r>
      <w:r w:rsidRPr="00222433" w:rsidR="00A66DB1">
        <w:t xml:space="preserve"> </w:t>
      </w:r>
      <w:r w:rsidRPr="00222433">
        <w:t>people</w:t>
      </w:r>
      <w:r w:rsidRPr="00222433" w:rsidR="00A66DB1">
        <w:t xml:space="preserve"> </w:t>
      </w:r>
      <w:r w:rsidRPr="00222433">
        <w:t>who</w:t>
      </w:r>
      <w:r w:rsidRPr="00222433" w:rsidR="00A66DB1">
        <w:t xml:space="preserve"> </w:t>
      </w:r>
      <w:r w:rsidRPr="00222433">
        <w:t>are</w:t>
      </w:r>
      <w:r w:rsidRPr="00222433" w:rsidR="00A66DB1">
        <w:t xml:space="preserve"> </w:t>
      </w:r>
      <w:r w:rsidRPr="00222433">
        <w:t>behaving</w:t>
      </w:r>
      <w:r w:rsidRPr="00222433" w:rsidR="00A66DB1">
        <w:t xml:space="preserve"> </w:t>
      </w:r>
      <w:r w:rsidRPr="00222433">
        <w:t>well</w:t>
      </w:r>
      <w:r w:rsidRPr="00222433" w:rsidR="00A66DB1">
        <w:t xml:space="preserve"> </w:t>
      </w:r>
      <w:r w:rsidRPr="00222433">
        <w:t>in</w:t>
      </w:r>
      <w:r w:rsidRPr="00222433" w:rsidR="00A66DB1">
        <w:t xml:space="preserve"> </w:t>
      </w:r>
      <w:r w:rsidRPr="00222433">
        <w:t>the</w:t>
      </w:r>
      <w:r w:rsidRPr="00222433" w:rsidR="00A66DB1">
        <w:t xml:space="preserve"> </w:t>
      </w:r>
      <w:r w:rsidRPr="00222433">
        <w:t>financial</w:t>
      </w:r>
      <w:r w:rsidRPr="00222433" w:rsidR="00A66DB1">
        <w:t xml:space="preserve"> </w:t>
      </w:r>
      <w:r w:rsidRPr="00222433">
        <w:t>community,</w:t>
      </w:r>
      <w:r w:rsidRPr="00222433" w:rsidR="00A66DB1">
        <w:t xml:space="preserve"> </w:t>
      </w:r>
      <w:r w:rsidRPr="00222433">
        <w:t>and</w:t>
      </w:r>
      <w:r w:rsidRPr="00222433" w:rsidR="00450C9C">
        <w:t>,</w:t>
      </w:r>
      <w:r w:rsidRPr="00222433" w:rsidR="00A66DB1">
        <w:t xml:space="preserve"> </w:t>
      </w:r>
      <w:r w:rsidRPr="00222433">
        <w:t>in</w:t>
      </w:r>
      <w:r w:rsidRPr="00222433" w:rsidR="00A66DB1">
        <w:t xml:space="preserve"> </w:t>
      </w:r>
      <w:r w:rsidRPr="00222433">
        <w:t>the</w:t>
      </w:r>
      <w:r w:rsidRPr="00222433" w:rsidR="00A66DB1">
        <w:t xml:space="preserve"> </w:t>
      </w:r>
      <w:r w:rsidRPr="00222433">
        <w:t>second</w:t>
      </w:r>
      <w:r w:rsidRPr="00222433" w:rsidR="00A66DB1">
        <w:t xml:space="preserve"> </w:t>
      </w:r>
      <w:r w:rsidRPr="00222433">
        <w:t>instance,</w:t>
      </w:r>
      <w:r w:rsidRPr="00222433" w:rsidR="00A66DB1">
        <w:t xml:space="preserve"> </w:t>
      </w:r>
      <w:r w:rsidRPr="00222433">
        <w:t>the</w:t>
      </w:r>
      <w:r w:rsidRPr="00222433" w:rsidR="00A66DB1">
        <w:t xml:space="preserve"> </w:t>
      </w:r>
      <w:r w:rsidRPr="00222433">
        <w:t>consumers</w:t>
      </w:r>
      <w:r w:rsidRPr="00222433" w:rsidR="00A66DB1">
        <w:t xml:space="preserve"> </w:t>
      </w:r>
      <w:r w:rsidRPr="00222433">
        <w:t>of</w:t>
      </w:r>
      <w:r w:rsidRPr="00222433" w:rsidR="00A66DB1">
        <w:t xml:space="preserve"> </w:t>
      </w:r>
      <w:r w:rsidRPr="00222433">
        <w:t>financial</w:t>
      </w:r>
      <w:r w:rsidRPr="00222433" w:rsidR="00A66DB1">
        <w:t xml:space="preserve"> </w:t>
      </w:r>
      <w:r w:rsidRPr="00222433">
        <w:t>services</w:t>
      </w:r>
      <w:r w:rsidRPr="00222433" w:rsidR="00450C9C">
        <w:t>?</w:t>
      </w:r>
      <w:r w:rsidRPr="00222433" w:rsidR="00A66DB1">
        <w:t xml:space="preserve"> </w:t>
      </w:r>
      <w:r w:rsidRPr="00222433">
        <w:t>Should</w:t>
      </w:r>
      <w:r w:rsidRPr="00222433" w:rsidR="00A66DB1">
        <w:t xml:space="preserve"> </w:t>
      </w:r>
      <w:r w:rsidRPr="00222433">
        <w:t>it</w:t>
      </w:r>
      <w:r w:rsidRPr="00222433" w:rsidR="00A66DB1">
        <w:t xml:space="preserve"> </w:t>
      </w:r>
      <w:r w:rsidRPr="00222433">
        <w:t>be</w:t>
      </w:r>
      <w:r w:rsidRPr="00222433" w:rsidR="00A66DB1">
        <w:t xml:space="preserve"> </w:t>
      </w:r>
      <w:r w:rsidRPr="00222433">
        <w:t>funded</w:t>
      </w:r>
      <w:r w:rsidRPr="00222433" w:rsidR="00A66DB1">
        <w:t xml:space="preserve"> </w:t>
      </w:r>
      <w:r w:rsidRPr="00222433">
        <w:t>by</w:t>
      </w:r>
      <w:r w:rsidRPr="00222433" w:rsidR="00A66DB1">
        <w:t xml:space="preserve"> </w:t>
      </w:r>
      <w:r w:rsidRPr="00222433">
        <w:t>the</w:t>
      </w:r>
      <w:r w:rsidRPr="00222433" w:rsidR="00A66DB1">
        <w:t xml:space="preserve"> </w:t>
      </w:r>
      <w:r w:rsidRPr="00222433">
        <w:t>taxpayer</w:t>
      </w:r>
      <w:r w:rsidRPr="00222433" w:rsidR="00A66DB1">
        <w:t xml:space="preserve"> </w:t>
      </w:r>
      <w:r w:rsidRPr="00222433">
        <w:t>in</w:t>
      </w:r>
      <w:r w:rsidRPr="00222433" w:rsidR="00A66DB1">
        <w:t xml:space="preserve"> </w:t>
      </w:r>
      <w:r w:rsidRPr="00222433">
        <w:t>the</w:t>
      </w:r>
      <w:r w:rsidRPr="00222433" w:rsidR="00A66DB1">
        <w:t xml:space="preserve"> </w:t>
      </w:r>
      <w:r w:rsidRPr="00222433">
        <w:t>way</w:t>
      </w:r>
      <w:r w:rsidRPr="00222433" w:rsidR="00A66DB1">
        <w:t xml:space="preserve"> </w:t>
      </w:r>
      <w:r w:rsidRPr="00222433">
        <w:t>that</w:t>
      </w:r>
      <w:r w:rsidRPr="00222433" w:rsidR="00A66DB1">
        <w:t xml:space="preserve"> </w:t>
      </w:r>
      <w:r w:rsidR="00C165B1">
        <w:t xml:space="preserve">the </w:t>
      </w:r>
      <w:r w:rsidRPr="00222433">
        <w:t>police</w:t>
      </w:r>
      <w:r w:rsidRPr="00222433" w:rsidR="00A66DB1">
        <w:t xml:space="preserve"> </w:t>
      </w:r>
      <w:r w:rsidRPr="00222433">
        <w:t>force</w:t>
      </w:r>
      <w:r w:rsidRPr="00222433" w:rsidR="00A66DB1">
        <w:t xml:space="preserve"> </w:t>
      </w:r>
      <w:r w:rsidRPr="00222433">
        <w:t>is?</w:t>
      </w:r>
      <w:r w:rsidRPr="00222433" w:rsidR="00A66DB1">
        <w:t xml:space="preserve"> </w:t>
      </w:r>
    </w:p>
    <w:p w:rsidR="00102A2C" w:rsidRPr="00222433" w:rsidP="00102A2C">
      <w:pPr>
        <w:pStyle w:val="Answer"/>
      </w:pPr>
      <w:r w:rsidRPr="00222433">
        <w:t>There</w:t>
      </w:r>
      <w:r w:rsidRPr="00222433" w:rsidR="00A66DB1">
        <w:t xml:space="preserve"> </w:t>
      </w:r>
      <w:r w:rsidRPr="00222433">
        <w:t>is</w:t>
      </w:r>
      <w:r w:rsidRPr="00222433" w:rsidR="00A66DB1">
        <w:t xml:space="preserve"> </w:t>
      </w:r>
      <w:r w:rsidRPr="00222433">
        <w:t>a</w:t>
      </w:r>
      <w:r w:rsidRPr="00222433" w:rsidR="00A66DB1">
        <w:t xml:space="preserve"> </w:t>
      </w:r>
      <w:r w:rsidRPr="00222433">
        <w:t>real</w:t>
      </w:r>
      <w:r w:rsidRPr="00222433" w:rsidR="00A66DB1">
        <w:t xml:space="preserve"> </w:t>
      </w:r>
      <w:r w:rsidRPr="00222433">
        <w:t>resource</w:t>
      </w:r>
      <w:r w:rsidRPr="00222433" w:rsidR="00A66DB1">
        <w:t xml:space="preserve"> </w:t>
      </w:r>
      <w:r w:rsidRPr="00222433">
        <w:t>issue.</w:t>
      </w:r>
      <w:r w:rsidRPr="00222433" w:rsidR="00A66DB1">
        <w:t xml:space="preserve"> </w:t>
      </w:r>
      <w:r w:rsidRPr="00222433">
        <w:t>Do</w:t>
      </w:r>
      <w:r w:rsidRPr="00222433" w:rsidR="00A66DB1">
        <w:t xml:space="preserve"> </w:t>
      </w:r>
      <w:r w:rsidRPr="00222433">
        <w:t>we</w:t>
      </w:r>
      <w:r w:rsidRPr="00222433" w:rsidR="00A66DB1">
        <w:t xml:space="preserve"> </w:t>
      </w:r>
      <w:r w:rsidRPr="00222433">
        <w:t>want</w:t>
      </w:r>
      <w:r w:rsidRPr="00222433" w:rsidR="00A66DB1">
        <w:t xml:space="preserve"> </w:t>
      </w:r>
      <w:r w:rsidRPr="00222433">
        <w:t>to</w:t>
      </w:r>
      <w:r w:rsidRPr="00222433" w:rsidR="00A66DB1">
        <w:t xml:space="preserve"> </w:t>
      </w:r>
      <w:r w:rsidRPr="00222433">
        <w:t>have</w:t>
      </w:r>
      <w:r w:rsidRPr="00222433" w:rsidR="00A66DB1">
        <w:t xml:space="preserve"> </w:t>
      </w:r>
      <w:r w:rsidRPr="00222433">
        <w:t>something</w:t>
      </w:r>
      <w:r w:rsidRPr="00222433" w:rsidR="00A66DB1">
        <w:t xml:space="preserve"> </w:t>
      </w:r>
      <w:r w:rsidRPr="00222433">
        <w:t>equivalent</w:t>
      </w:r>
      <w:r w:rsidRPr="00222433" w:rsidR="00A66DB1">
        <w:t xml:space="preserve"> </w:t>
      </w:r>
      <w:r w:rsidRPr="00222433">
        <w:t>to</w:t>
      </w:r>
      <w:r w:rsidRPr="00222433" w:rsidR="00A66DB1">
        <w:t xml:space="preserve"> </w:t>
      </w:r>
      <w:r w:rsidRPr="00222433">
        <w:t>other</w:t>
      </w:r>
      <w:r w:rsidRPr="00222433" w:rsidR="00A66DB1">
        <w:t xml:space="preserve"> </w:t>
      </w:r>
      <w:r w:rsidRPr="00222433">
        <w:t>countries</w:t>
      </w:r>
      <w:r w:rsidRPr="00222433" w:rsidR="00450C9C">
        <w:t>’</w:t>
      </w:r>
      <w:r w:rsidRPr="00222433" w:rsidR="00A66DB1">
        <w:t xml:space="preserve"> </w:t>
      </w:r>
      <w:r w:rsidRPr="00222433">
        <w:t>regulators,</w:t>
      </w:r>
      <w:r w:rsidRPr="00222433" w:rsidR="00A66DB1">
        <w:t xml:space="preserve"> </w:t>
      </w:r>
      <w:r w:rsidRPr="00222433">
        <w:t>where</w:t>
      </w:r>
      <w:r w:rsidRPr="00222433" w:rsidR="00A66DB1">
        <w:t xml:space="preserve"> </w:t>
      </w:r>
      <w:r w:rsidRPr="00222433">
        <w:t>they</w:t>
      </w:r>
      <w:r w:rsidRPr="00222433" w:rsidR="00A66DB1">
        <w:t xml:space="preserve"> </w:t>
      </w:r>
      <w:r w:rsidRPr="00222433">
        <w:t>might</w:t>
      </w:r>
      <w:r w:rsidRPr="00222433" w:rsidR="00A66DB1">
        <w:t xml:space="preserve"> </w:t>
      </w:r>
      <w:r w:rsidRPr="00222433">
        <w:t>be</w:t>
      </w:r>
      <w:r w:rsidRPr="00222433" w:rsidR="00A66DB1">
        <w:t xml:space="preserve"> </w:t>
      </w:r>
      <w:r w:rsidRPr="00222433">
        <w:t>more</w:t>
      </w:r>
      <w:r w:rsidRPr="00222433" w:rsidR="00A66DB1">
        <w:t xml:space="preserve"> </w:t>
      </w:r>
      <w:r w:rsidRPr="00222433">
        <w:t>enthusiastic</w:t>
      </w:r>
      <w:r w:rsidRPr="00222433" w:rsidR="00A66DB1">
        <w:t xml:space="preserve"> </w:t>
      </w:r>
      <w:r w:rsidRPr="00222433">
        <w:t>to</w:t>
      </w:r>
      <w:r w:rsidRPr="00222433" w:rsidR="00A66DB1">
        <w:t xml:space="preserve"> </w:t>
      </w:r>
      <w:r w:rsidRPr="00222433">
        <w:t>prosecute</w:t>
      </w:r>
      <w:r w:rsidRPr="00222433" w:rsidR="00A66DB1">
        <w:t xml:space="preserve"> </w:t>
      </w:r>
      <w:r w:rsidRPr="00222433">
        <w:t>fraud?</w:t>
      </w:r>
      <w:r w:rsidRPr="00222433" w:rsidR="00A66DB1">
        <w:t xml:space="preserve"> </w:t>
      </w:r>
      <w:r w:rsidRPr="00222433">
        <w:t>Just</w:t>
      </w:r>
      <w:r w:rsidRPr="00222433" w:rsidR="00A66DB1">
        <w:t xml:space="preserve"> </w:t>
      </w:r>
      <w:r w:rsidRPr="00222433">
        <w:t>because</w:t>
      </w:r>
      <w:r w:rsidRPr="00222433" w:rsidR="00A66DB1">
        <w:t xml:space="preserve"> </w:t>
      </w:r>
      <w:r w:rsidRPr="00222433">
        <w:t>I</w:t>
      </w:r>
      <w:r w:rsidRPr="00222433" w:rsidR="00A66DB1">
        <w:t xml:space="preserve"> </w:t>
      </w:r>
      <w:r w:rsidRPr="00222433">
        <w:t>have</w:t>
      </w:r>
      <w:r w:rsidRPr="00222433" w:rsidR="00A66DB1">
        <w:t xml:space="preserve"> </w:t>
      </w:r>
      <w:r w:rsidRPr="00222433">
        <w:t>read</w:t>
      </w:r>
      <w:r w:rsidRPr="00222433" w:rsidR="00A66DB1">
        <w:t xml:space="preserve"> </w:t>
      </w:r>
      <w:r w:rsidRPr="00222433">
        <w:t>the</w:t>
      </w:r>
      <w:r w:rsidRPr="00222433" w:rsidR="00A66DB1">
        <w:t xml:space="preserve"> </w:t>
      </w:r>
      <w:r w:rsidRPr="00222433">
        <w:t>papers,</w:t>
      </w:r>
      <w:r w:rsidRPr="00222433" w:rsidR="00A66DB1">
        <w:t xml:space="preserve"> </w:t>
      </w:r>
      <w:r w:rsidRPr="00222433">
        <w:t>I</w:t>
      </w:r>
      <w:r w:rsidRPr="00222433" w:rsidR="00A66DB1">
        <w:t xml:space="preserve"> </w:t>
      </w:r>
      <w:r w:rsidRPr="00222433">
        <w:t>know</w:t>
      </w:r>
      <w:r w:rsidRPr="00222433" w:rsidR="00A66DB1">
        <w:t xml:space="preserve"> </w:t>
      </w:r>
      <w:r w:rsidRPr="00222433">
        <w:t>it</w:t>
      </w:r>
      <w:r w:rsidRPr="00222433" w:rsidR="00A66DB1">
        <w:t xml:space="preserve"> </w:t>
      </w:r>
      <w:r w:rsidRPr="00222433">
        <w:t>is</w:t>
      </w:r>
      <w:r w:rsidRPr="00222433" w:rsidR="00A66DB1">
        <w:t xml:space="preserve"> </w:t>
      </w:r>
      <w:r w:rsidRPr="00222433">
        <w:t>difficult</w:t>
      </w:r>
      <w:r w:rsidRPr="00222433" w:rsidR="00A66DB1">
        <w:t xml:space="preserve"> </w:t>
      </w:r>
      <w:r w:rsidRPr="00222433">
        <w:t>to</w:t>
      </w:r>
      <w:r w:rsidRPr="00222433" w:rsidR="00A66DB1">
        <w:t xml:space="preserve"> </w:t>
      </w:r>
      <w:r w:rsidRPr="00222433">
        <w:t>get</w:t>
      </w:r>
      <w:r w:rsidRPr="00222433" w:rsidR="00A66DB1">
        <w:t xml:space="preserve"> </w:t>
      </w:r>
      <w:r w:rsidRPr="00222433">
        <w:t>the</w:t>
      </w:r>
      <w:r w:rsidRPr="00222433" w:rsidR="00A66DB1">
        <w:t xml:space="preserve"> </w:t>
      </w:r>
      <w:r w:rsidRPr="00222433">
        <w:t>police</w:t>
      </w:r>
      <w:r w:rsidRPr="00222433" w:rsidR="00A66DB1">
        <w:t xml:space="preserve"> </w:t>
      </w:r>
      <w:r w:rsidRPr="00222433">
        <w:t>to</w:t>
      </w:r>
      <w:r w:rsidRPr="00222433" w:rsidR="00A66DB1">
        <w:t xml:space="preserve"> </w:t>
      </w:r>
      <w:r w:rsidRPr="00222433">
        <w:t>prosecute</w:t>
      </w:r>
      <w:r w:rsidRPr="00222433" w:rsidR="00A66DB1">
        <w:t xml:space="preserve"> </w:t>
      </w:r>
      <w:r w:rsidRPr="00222433">
        <w:t>fraud.</w:t>
      </w:r>
    </w:p>
    <w:p w:rsidR="00102A2C" w:rsidRPr="00222433" w:rsidP="00102A2C">
      <w:pPr>
        <w:pStyle w:val="Question"/>
        <w:numPr>
          <w:ilvl w:val="0"/>
          <w:numId w:val="9"/>
        </w:numPr>
      </w:pPr>
      <w:sdt>
        <w:sdtPr>
          <w:alias w:val="Member"/>
          <w:tag w:val="&lt;Member mnisId='4064' dodsId='83404'&gt;"/>
          <w:id w:val="-2089988174"/>
          <w:placeholder>
            <w:docPart w:val="09ACA901D17C4A9DA80566DC9528F5B2"/>
          </w:placeholder>
          <w:richText/>
        </w:sdtPr>
        <w:sdtContent>
          <w:r w:rsidRPr="00222433" w:rsidR="00A66DB1">
            <w:rPr>
              <w:b/>
            </w:rPr>
            <w:t>Mr Baker:</w:t>
          </w:r>
        </w:sdtContent>
      </w:sdt>
      <w:r w:rsidRPr="00222433" w:rsidR="00A66DB1">
        <w:t xml:space="preserve"> </w:t>
      </w:r>
      <w:r w:rsidRPr="00222433">
        <w:t>This</w:t>
      </w:r>
      <w:r w:rsidRPr="00222433" w:rsidR="00A66DB1">
        <w:t xml:space="preserve"> </w:t>
      </w:r>
      <w:r w:rsidRPr="00222433">
        <w:t>is</w:t>
      </w:r>
      <w:r w:rsidRPr="00222433" w:rsidR="00A66DB1">
        <w:t xml:space="preserve"> </w:t>
      </w:r>
      <w:r w:rsidRPr="00222433">
        <w:t>the</w:t>
      </w:r>
      <w:r w:rsidRPr="00222433" w:rsidR="00A66DB1">
        <w:t xml:space="preserve"> </w:t>
      </w:r>
      <w:r w:rsidRPr="00222433">
        <w:t>absolute</w:t>
      </w:r>
      <w:r w:rsidRPr="00222433" w:rsidR="00A66DB1">
        <w:t xml:space="preserve"> </w:t>
      </w:r>
      <w:r w:rsidRPr="00222433">
        <w:t>heart</w:t>
      </w:r>
      <w:r w:rsidRPr="00222433" w:rsidR="00A66DB1">
        <w:t xml:space="preserve"> </w:t>
      </w:r>
      <w:r w:rsidRPr="00222433">
        <w:t>of</w:t>
      </w:r>
      <w:r w:rsidRPr="00222433" w:rsidR="00A66DB1">
        <w:t xml:space="preserve"> </w:t>
      </w:r>
      <w:r w:rsidRPr="00222433">
        <w:t>the</w:t>
      </w:r>
      <w:r w:rsidRPr="00222433" w:rsidR="00A66DB1">
        <w:t xml:space="preserve"> </w:t>
      </w:r>
      <w:r w:rsidRPr="00222433">
        <w:t>matter</w:t>
      </w:r>
      <w:r w:rsidRPr="00222433" w:rsidR="00450C9C">
        <w:t>. W</w:t>
      </w:r>
      <w:r w:rsidRPr="00222433">
        <w:t>e</w:t>
      </w:r>
      <w:r w:rsidRPr="00222433" w:rsidR="00A66DB1">
        <w:t xml:space="preserve"> </w:t>
      </w:r>
      <w:r w:rsidRPr="00222433">
        <w:t>are</w:t>
      </w:r>
      <w:r w:rsidRPr="00222433" w:rsidR="00A66DB1">
        <w:t xml:space="preserve"> </w:t>
      </w:r>
      <w:r w:rsidRPr="00222433">
        <w:t>potentially</w:t>
      </w:r>
      <w:r w:rsidRPr="00222433" w:rsidR="00A66DB1">
        <w:t xml:space="preserve"> </w:t>
      </w:r>
      <w:r w:rsidRPr="00222433">
        <w:t>talking</w:t>
      </w:r>
      <w:r w:rsidRPr="00222433" w:rsidR="00A66DB1">
        <w:t xml:space="preserve"> </w:t>
      </w:r>
      <w:r w:rsidRPr="00222433">
        <w:t>about</w:t>
      </w:r>
      <w:r w:rsidRPr="00222433" w:rsidR="00A66DB1">
        <w:t xml:space="preserve"> </w:t>
      </w:r>
      <w:r w:rsidRPr="00222433">
        <w:t>some</w:t>
      </w:r>
      <w:r w:rsidRPr="00222433" w:rsidR="00A66DB1">
        <w:t xml:space="preserve"> </w:t>
      </w:r>
      <w:r w:rsidRPr="00222433">
        <w:t>extremely</w:t>
      </w:r>
      <w:r w:rsidRPr="00222433" w:rsidR="00A66DB1">
        <w:t xml:space="preserve"> </w:t>
      </w:r>
      <w:r w:rsidRPr="00222433">
        <w:t>large</w:t>
      </w:r>
      <w:r w:rsidRPr="00222433" w:rsidR="00A66DB1">
        <w:t xml:space="preserve"> </w:t>
      </w:r>
      <w:r w:rsidRPr="00222433">
        <w:t>frauds</w:t>
      </w:r>
      <w:r w:rsidR="00C165B1">
        <w:t>. T</w:t>
      </w:r>
      <w:r w:rsidRPr="00222433">
        <w:t>hinking</w:t>
      </w:r>
      <w:r w:rsidRPr="00222433" w:rsidR="00A66DB1">
        <w:t xml:space="preserve"> </w:t>
      </w:r>
      <w:r w:rsidRPr="00222433">
        <w:t>about</w:t>
      </w:r>
      <w:r w:rsidRPr="00222433" w:rsidR="00A66DB1">
        <w:t xml:space="preserve"> </w:t>
      </w:r>
      <w:r w:rsidRPr="00222433">
        <w:t>the</w:t>
      </w:r>
      <w:r w:rsidRPr="00222433" w:rsidR="00A66DB1">
        <w:t xml:space="preserve"> </w:t>
      </w:r>
      <w:r w:rsidRPr="00222433" w:rsidR="00E44DC8">
        <w:t xml:space="preserve">£1 </w:t>
      </w:r>
      <w:r w:rsidRPr="00222433">
        <w:t>billion</w:t>
      </w:r>
      <w:r w:rsidRPr="00222433" w:rsidR="00A66DB1">
        <w:t xml:space="preserve"> </w:t>
      </w:r>
      <w:r w:rsidR="00C165B1">
        <w:t xml:space="preserve">fraud </w:t>
      </w:r>
      <w:r w:rsidRPr="00222433">
        <w:t>at</w:t>
      </w:r>
      <w:r w:rsidRPr="00222433" w:rsidR="00A66DB1">
        <w:t xml:space="preserve"> </w:t>
      </w:r>
      <w:r w:rsidRPr="00222433">
        <w:t>HBOS</w:t>
      </w:r>
      <w:r w:rsidRPr="00222433" w:rsidR="00A66DB1">
        <w:t xml:space="preserve"> </w:t>
      </w:r>
      <w:r w:rsidRPr="00222433">
        <w:t>Reading</w:t>
      </w:r>
      <w:r w:rsidR="00C165B1">
        <w:t>,</w:t>
      </w:r>
      <w:r w:rsidRPr="00222433" w:rsidR="00E44DC8">
        <w:t xml:space="preserve"> </w:t>
      </w:r>
      <w:r w:rsidRPr="00222433">
        <w:t>and</w:t>
      </w:r>
      <w:r w:rsidRPr="00222433" w:rsidR="00A66DB1">
        <w:t xml:space="preserve"> </w:t>
      </w:r>
      <w:r w:rsidR="00C165B1">
        <w:t xml:space="preserve">the </w:t>
      </w:r>
      <w:r w:rsidRPr="00222433">
        <w:t>costs</w:t>
      </w:r>
      <w:r w:rsidRPr="00222433" w:rsidR="00A66DB1">
        <w:t xml:space="preserve"> </w:t>
      </w:r>
      <w:r w:rsidRPr="00222433">
        <w:t>to</w:t>
      </w:r>
      <w:r w:rsidRPr="00222433" w:rsidR="00A66DB1">
        <w:t xml:space="preserve"> </w:t>
      </w:r>
      <w:r w:rsidRPr="00222433">
        <w:t>investigate</w:t>
      </w:r>
      <w:r w:rsidRPr="00222433" w:rsidR="00A66DB1">
        <w:t xml:space="preserve"> </w:t>
      </w:r>
      <w:r w:rsidRPr="00222433">
        <w:t>that</w:t>
      </w:r>
      <w:r w:rsidRPr="00222433" w:rsidR="00A66DB1">
        <w:t xml:space="preserve"> </w:t>
      </w:r>
      <w:r w:rsidRPr="00222433">
        <w:t>approached</w:t>
      </w:r>
      <w:r w:rsidRPr="00222433" w:rsidR="00A66DB1">
        <w:t xml:space="preserve"> </w:t>
      </w:r>
      <w:r w:rsidRPr="00222433">
        <w:t>£10</w:t>
      </w:r>
      <w:r w:rsidRPr="00222433" w:rsidR="00A66DB1">
        <w:t xml:space="preserve"> </w:t>
      </w:r>
      <w:r w:rsidRPr="00222433">
        <w:t>million.</w:t>
      </w:r>
      <w:r w:rsidRPr="00222433" w:rsidR="00A66DB1">
        <w:t xml:space="preserve"> </w:t>
      </w:r>
      <w:r w:rsidRPr="00222433" w:rsidR="00E44DC8">
        <w:t>I</w:t>
      </w:r>
      <w:r w:rsidRPr="00222433">
        <w:t>t</w:t>
      </w:r>
      <w:r w:rsidRPr="00222433" w:rsidR="00A66DB1">
        <w:t xml:space="preserve"> </w:t>
      </w:r>
      <w:r w:rsidRPr="00222433">
        <w:t>is</w:t>
      </w:r>
      <w:r w:rsidRPr="00222433" w:rsidR="00A66DB1">
        <w:t xml:space="preserve"> </w:t>
      </w:r>
      <w:r w:rsidRPr="00222433">
        <w:t>hardly</w:t>
      </w:r>
      <w:r w:rsidRPr="00222433" w:rsidR="00A66DB1">
        <w:t xml:space="preserve"> </w:t>
      </w:r>
      <w:r w:rsidRPr="00222433">
        <w:t>a</w:t>
      </w:r>
      <w:r w:rsidRPr="00222433" w:rsidR="00A66DB1">
        <w:t xml:space="preserve"> </w:t>
      </w:r>
      <w:r w:rsidRPr="00222433">
        <w:t>surprise</w:t>
      </w:r>
      <w:r w:rsidRPr="00222433" w:rsidR="00A66DB1">
        <w:t xml:space="preserve"> </w:t>
      </w:r>
      <w:r w:rsidRPr="00222433">
        <w:t>that</w:t>
      </w:r>
      <w:r w:rsidRPr="00222433" w:rsidR="00A66DB1">
        <w:t xml:space="preserve"> </w:t>
      </w:r>
      <w:r w:rsidRPr="00222433">
        <w:t>it</w:t>
      </w:r>
      <w:r w:rsidRPr="00222433" w:rsidR="00A66DB1">
        <w:t xml:space="preserve"> </w:t>
      </w:r>
      <w:r w:rsidRPr="00222433">
        <w:t>is</w:t>
      </w:r>
      <w:r w:rsidRPr="00222433" w:rsidR="00A66DB1">
        <w:t xml:space="preserve"> </w:t>
      </w:r>
      <w:r w:rsidRPr="00222433">
        <w:t>difficult</w:t>
      </w:r>
      <w:r w:rsidRPr="00222433" w:rsidR="00A66DB1">
        <w:t xml:space="preserve"> </w:t>
      </w:r>
      <w:r w:rsidRPr="00222433">
        <w:t>to</w:t>
      </w:r>
      <w:r w:rsidRPr="00222433" w:rsidR="00A66DB1">
        <w:t xml:space="preserve"> </w:t>
      </w:r>
      <w:r w:rsidRPr="00222433">
        <w:t>obtain</w:t>
      </w:r>
      <w:r w:rsidRPr="00222433" w:rsidR="00A66DB1">
        <w:t xml:space="preserve"> </w:t>
      </w:r>
      <w:r w:rsidRPr="00222433">
        <w:t>resources</w:t>
      </w:r>
      <w:r w:rsidRPr="00222433" w:rsidR="00A66DB1">
        <w:t xml:space="preserve"> </w:t>
      </w:r>
      <w:r w:rsidRPr="00222433">
        <w:t>on</w:t>
      </w:r>
      <w:r w:rsidRPr="00222433" w:rsidR="00A66DB1">
        <w:t xml:space="preserve"> </w:t>
      </w:r>
      <w:r w:rsidRPr="00222433">
        <w:t>such</w:t>
      </w:r>
      <w:r w:rsidRPr="00222433" w:rsidR="00A66DB1">
        <w:t xml:space="preserve"> </w:t>
      </w:r>
      <w:r w:rsidRPr="00222433">
        <w:t>a</w:t>
      </w:r>
      <w:r w:rsidRPr="00222433" w:rsidR="00A66DB1">
        <w:t xml:space="preserve"> </w:t>
      </w:r>
      <w:r w:rsidRPr="00222433">
        <w:t>scale,</w:t>
      </w:r>
      <w:r w:rsidRPr="00222433" w:rsidR="00A66DB1">
        <w:t xml:space="preserve"> </w:t>
      </w:r>
      <w:r w:rsidRPr="00222433">
        <w:t>but</w:t>
      </w:r>
      <w:r w:rsidRPr="00222433" w:rsidR="00A66DB1">
        <w:t xml:space="preserve"> </w:t>
      </w:r>
      <w:r w:rsidRPr="00222433">
        <w:t>what</w:t>
      </w:r>
      <w:r w:rsidRPr="00222433" w:rsidR="00A66DB1">
        <w:t xml:space="preserve"> </w:t>
      </w:r>
      <w:r w:rsidRPr="00222433">
        <w:t>are</w:t>
      </w:r>
      <w:r w:rsidRPr="00222433" w:rsidR="00A66DB1">
        <w:t xml:space="preserve"> </w:t>
      </w:r>
      <w:r w:rsidRPr="00222433">
        <w:t>the</w:t>
      </w:r>
      <w:r w:rsidRPr="00222433" w:rsidR="00A66DB1">
        <w:t xml:space="preserve"> </w:t>
      </w:r>
      <w:r w:rsidRPr="00222433">
        <w:t>poor</w:t>
      </w:r>
      <w:r w:rsidRPr="00222433" w:rsidR="00A66DB1">
        <w:t xml:space="preserve"> </w:t>
      </w:r>
      <w:r w:rsidRPr="00222433">
        <w:t>FCA</w:t>
      </w:r>
      <w:r w:rsidRPr="00222433" w:rsidR="00A66DB1">
        <w:t xml:space="preserve"> </w:t>
      </w:r>
      <w:r w:rsidRPr="00222433">
        <w:t>to</w:t>
      </w:r>
      <w:r w:rsidRPr="00222433" w:rsidR="00A66DB1">
        <w:t xml:space="preserve"> </w:t>
      </w:r>
      <w:r w:rsidRPr="00222433">
        <w:t>do</w:t>
      </w:r>
      <w:r w:rsidRPr="00222433" w:rsidR="00A66DB1">
        <w:t xml:space="preserve"> </w:t>
      </w:r>
      <w:r w:rsidRPr="00222433">
        <w:t>when</w:t>
      </w:r>
      <w:r w:rsidRPr="00222433" w:rsidR="00A66DB1">
        <w:t xml:space="preserve"> </w:t>
      </w:r>
      <w:r w:rsidRPr="00222433">
        <w:t>the</w:t>
      </w:r>
      <w:r w:rsidRPr="00222433" w:rsidR="00A66DB1">
        <w:t xml:space="preserve"> </w:t>
      </w:r>
      <w:r w:rsidRPr="00222433">
        <w:t>cost</w:t>
      </w:r>
      <w:r w:rsidRPr="00222433" w:rsidR="00A66DB1">
        <w:t xml:space="preserve"> </w:t>
      </w:r>
      <w:r w:rsidRPr="00222433">
        <w:t>of</w:t>
      </w:r>
      <w:r w:rsidRPr="00222433" w:rsidR="00A66DB1">
        <w:t xml:space="preserve"> </w:t>
      </w:r>
      <w:r w:rsidRPr="00222433">
        <w:t>investigating</w:t>
      </w:r>
      <w:r w:rsidRPr="00222433" w:rsidR="00A66DB1">
        <w:t xml:space="preserve"> </w:t>
      </w:r>
      <w:r w:rsidRPr="00222433">
        <w:t>these</w:t>
      </w:r>
      <w:r w:rsidRPr="00222433" w:rsidR="00A66DB1">
        <w:t xml:space="preserve"> </w:t>
      </w:r>
      <w:r w:rsidRPr="00222433">
        <w:t>things</w:t>
      </w:r>
      <w:r w:rsidRPr="00222433" w:rsidR="00A66DB1">
        <w:t xml:space="preserve"> </w:t>
      </w:r>
      <w:r w:rsidRPr="00222433">
        <w:t>is</w:t>
      </w:r>
      <w:r w:rsidRPr="00222433" w:rsidR="00A66DB1">
        <w:t xml:space="preserve"> </w:t>
      </w:r>
      <w:r w:rsidRPr="00222433">
        <w:t>so</w:t>
      </w:r>
      <w:r w:rsidRPr="00222433" w:rsidR="00A66DB1">
        <w:t xml:space="preserve"> </w:t>
      </w:r>
      <w:r w:rsidRPr="00222433">
        <w:t>enormous?</w:t>
      </w:r>
      <w:r w:rsidRPr="00222433" w:rsidR="00A66DB1">
        <w:t xml:space="preserve"> </w:t>
      </w:r>
      <w:r w:rsidRPr="00222433">
        <w:t>You</w:t>
      </w:r>
      <w:r w:rsidRPr="00222433" w:rsidR="00A66DB1">
        <w:t xml:space="preserve"> </w:t>
      </w:r>
      <w:r w:rsidRPr="00222433">
        <w:t>have</w:t>
      </w:r>
      <w:r w:rsidRPr="00222433" w:rsidR="00A66DB1">
        <w:t xml:space="preserve"> </w:t>
      </w:r>
      <w:r w:rsidRPr="00222433">
        <w:t>said</w:t>
      </w:r>
      <w:r w:rsidRPr="00222433" w:rsidR="00A66DB1">
        <w:t xml:space="preserve"> </w:t>
      </w:r>
      <w:r w:rsidRPr="00222433">
        <w:t>some</w:t>
      </w:r>
      <w:r w:rsidRPr="00222433" w:rsidR="00A66DB1">
        <w:t xml:space="preserve"> </w:t>
      </w:r>
      <w:r w:rsidRPr="00222433">
        <w:t>very</w:t>
      </w:r>
      <w:r w:rsidRPr="00222433" w:rsidR="00A66DB1">
        <w:t xml:space="preserve"> </w:t>
      </w:r>
      <w:r w:rsidRPr="00222433">
        <w:t>interesting</w:t>
      </w:r>
      <w:r w:rsidRPr="00222433" w:rsidR="00A66DB1">
        <w:t xml:space="preserve"> </w:t>
      </w:r>
      <w:r w:rsidRPr="00222433">
        <w:t>things</w:t>
      </w:r>
      <w:r w:rsidRPr="00222433" w:rsidR="00E44DC8">
        <w:t xml:space="preserve">. </w:t>
      </w:r>
      <w:r w:rsidRPr="00222433">
        <w:t>I</w:t>
      </w:r>
      <w:r w:rsidRPr="00222433" w:rsidR="00A66DB1">
        <w:t xml:space="preserve"> </w:t>
      </w:r>
      <w:r w:rsidRPr="00222433">
        <w:t>am</w:t>
      </w:r>
      <w:r w:rsidRPr="00222433" w:rsidR="00A66DB1">
        <w:t xml:space="preserve"> </w:t>
      </w:r>
      <w:r w:rsidRPr="00222433">
        <w:t>just</w:t>
      </w:r>
      <w:r w:rsidRPr="00222433" w:rsidR="00A66DB1">
        <w:t xml:space="preserve"> </w:t>
      </w:r>
      <w:r w:rsidRPr="00222433">
        <w:t>trying</w:t>
      </w:r>
      <w:r w:rsidRPr="00222433" w:rsidR="00A66DB1">
        <w:t xml:space="preserve"> </w:t>
      </w:r>
      <w:r w:rsidRPr="00222433">
        <w:t>to</w:t>
      </w:r>
      <w:r w:rsidRPr="00222433" w:rsidR="00A66DB1">
        <w:t xml:space="preserve"> </w:t>
      </w:r>
      <w:r w:rsidRPr="00222433">
        <w:t>unpick</w:t>
      </w:r>
      <w:r w:rsidRPr="00222433" w:rsidR="00A66DB1">
        <w:t xml:space="preserve"> </w:t>
      </w:r>
      <w:r w:rsidRPr="00222433">
        <w:t>the</w:t>
      </w:r>
      <w:r w:rsidRPr="00222433" w:rsidR="00A66DB1">
        <w:t xml:space="preserve"> </w:t>
      </w:r>
      <w:r w:rsidRPr="00222433">
        <w:t>causes</w:t>
      </w:r>
      <w:r w:rsidRPr="00222433" w:rsidR="00A66DB1">
        <w:t xml:space="preserve"> </w:t>
      </w:r>
      <w:r w:rsidRPr="00222433">
        <w:t>behind</w:t>
      </w:r>
      <w:r w:rsidRPr="00222433" w:rsidR="00A66DB1">
        <w:t xml:space="preserve"> </w:t>
      </w:r>
      <w:r w:rsidRPr="00222433">
        <w:t>them</w:t>
      </w:r>
      <w:r w:rsidRPr="00222433" w:rsidR="00A66DB1">
        <w:t xml:space="preserve"> </w:t>
      </w:r>
      <w:r w:rsidRPr="00222433">
        <w:t>and</w:t>
      </w:r>
      <w:r w:rsidRPr="00222433" w:rsidR="00A66DB1">
        <w:t xml:space="preserve"> </w:t>
      </w:r>
      <w:r w:rsidRPr="00222433">
        <w:t>this</w:t>
      </w:r>
      <w:r w:rsidRPr="00222433" w:rsidR="00A66DB1">
        <w:t xml:space="preserve"> </w:t>
      </w:r>
      <w:r w:rsidRPr="00222433">
        <w:t>lack</w:t>
      </w:r>
      <w:r w:rsidRPr="00222433" w:rsidR="00A66DB1">
        <w:t xml:space="preserve"> </w:t>
      </w:r>
      <w:r w:rsidRPr="00222433">
        <w:t>of</w:t>
      </w:r>
      <w:r w:rsidRPr="00222433" w:rsidR="00A66DB1">
        <w:t xml:space="preserve"> </w:t>
      </w:r>
      <w:r w:rsidRPr="00222433">
        <w:t>enthusiasm</w:t>
      </w:r>
      <w:r w:rsidRPr="00222433" w:rsidR="00A66DB1">
        <w:t xml:space="preserve"> </w:t>
      </w:r>
      <w:r w:rsidRPr="00222433">
        <w:t>for</w:t>
      </w:r>
      <w:r w:rsidRPr="00222433" w:rsidR="00A66DB1">
        <w:t xml:space="preserve"> </w:t>
      </w:r>
      <w:r w:rsidRPr="00222433">
        <w:t>getting</w:t>
      </w:r>
      <w:r w:rsidRPr="00222433" w:rsidR="00A66DB1">
        <w:t xml:space="preserve"> </w:t>
      </w:r>
      <w:r w:rsidRPr="00222433">
        <w:t>into</w:t>
      </w:r>
      <w:r w:rsidRPr="00222433" w:rsidR="00A66DB1">
        <w:t xml:space="preserve"> </w:t>
      </w:r>
      <w:r w:rsidRPr="00222433">
        <w:t>it.</w:t>
      </w:r>
      <w:r w:rsidRPr="00222433" w:rsidR="00A66DB1">
        <w:t xml:space="preserve"> </w:t>
      </w:r>
    </w:p>
    <w:p w:rsidR="00102A2C" w:rsidRPr="00222433" w:rsidP="00102A2C">
      <w:pPr>
        <w:pStyle w:val="Answer"/>
      </w:pPr>
      <w:sdt>
        <w:sdtPr>
          <w:alias w:val="Witness"/>
          <w:id w:val="-61257235"/>
          <w:placeholder>
            <w:docPart w:val="09ACA901D17C4A9DA80566DC9528F5B2"/>
          </w:placeholder>
          <w:richText/>
        </w:sdtPr>
        <w:sdtContent>
          <w:r w:rsidRPr="00222433">
            <w:rPr>
              <w:b/>
              <w:bCs/>
              <w:i/>
              <w:iCs/>
            </w:rPr>
            <w:t>Dame</w:t>
          </w:r>
          <w:r w:rsidRPr="00222433" w:rsidR="00A66DB1">
            <w:rPr>
              <w:b/>
              <w:bCs/>
              <w:i/>
              <w:iCs/>
            </w:rPr>
            <w:t xml:space="preserve"> </w:t>
          </w:r>
          <w:r w:rsidRPr="00222433">
            <w:rPr>
              <w:b/>
              <w:bCs/>
              <w:i/>
              <w:iCs/>
            </w:rPr>
            <w:t>Elizabeth</w:t>
          </w:r>
          <w:r w:rsidRPr="00222433" w:rsidR="00A66DB1">
            <w:rPr>
              <w:b/>
              <w:bCs/>
              <w:i/>
              <w:iCs/>
            </w:rPr>
            <w:t xml:space="preserve"> </w:t>
          </w:r>
          <w:r w:rsidRPr="00222433">
            <w:rPr>
              <w:b/>
              <w:bCs/>
              <w:i/>
              <w:iCs/>
            </w:rPr>
            <w:t>Gloster:</w:t>
          </w:r>
          <w:r w:rsidRPr="00222433" w:rsidR="00A66DB1">
            <w:rPr>
              <w:b/>
            </w:rPr>
            <w:t xml:space="preserve"> </w:t>
          </w:r>
        </w:sdtContent>
      </w:sdt>
      <w:r w:rsidRPr="00222433">
        <w:t>Our</w:t>
      </w:r>
      <w:r w:rsidRPr="00222433" w:rsidR="00A66DB1">
        <w:t xml:space="preserve"> </w:t>
      </w:r>
      <w:r w:rsidRPr="00222433">
        <w:t>investigation</w:t>
      </w:r>
      <w:r w:rsidRPr="00222433" w:rsidR="00A66DB1">
        <w:t xml:space="preserve"> </w:t>
      </w:r>
      <w:r w:rsidRPr="00222433">
        <w:t>did</w:t>
      </w:r>
      <w:r w:rsidRPr="00222433" w:rsidR="00A66DB1">
        <w:t xml:space="preserve"> </w:t>
      </w:r>
      <w:r w:rsidRPr="00222433">
        <w:t>not</w:t>
      </w:r>
      <w:r w:rsidRPr="00222433" w:rsidR="00A66DB1">
        <w:t xml:space="preserve"> </w:t>
      </w:r>
      <w:r w:rsidRPr="00222433">
        <w:t>do</w:t>
      </w:r>
      <w:r w:rsidRPr="00222433" w:rsidR="00A66DB1">
        <w:t xml:space="preserve"> </w:t>
      </w:r>
      <w:r w:rsidRPr="00222433">
        <w:t>a</w:t>
      </w:r>
      <w:r w:rsidRPr="00222433" w:rsidR="00A66DB1">
        <w:t xml:space="preserve"> </w:t>
      </w:r>
      <w:r w:rsidRPr="00222433">
        <w:t>cost</w:t>
      </w:r>
      <w:r w:rsidRPr="00222433" w:rsidR="00A66DB1">
        <w:t xml:space="preserve"> </w:t>
      </w:r>
      <w:r w:rsidRPr="00222433">
        <w:t>analysis</w:t>
      </w:r>
      <w:r w:rsidRPr="00222433" w:rsidR="00A66DB1">
        <w:t xml:space="preserve"> </w:t>
      </w:r>
      <w:r w:rsidRPr="00222433">
        <w:t>of</w:t>
      </w:r>
      <w:r w:rsidRPr="00222433" w:rsidR="00A66DB1">
        <w:t xml:space="preserve"> </w:t>
      </w:r>
      <w:r w:rsidRPr="00222433">
        <w:t>the</w:t>
      </w:r>
      <w:r w:rsidRPr="00222433" w:rsidR="00A66DB1">
        <w:t xml:space="preserve"> </w:t>
      </w:r>
      <w:r w:rsidRPr="00222433">
        <w:t>cost</w:t>
      </w:r>
      <w:r w:rsidRPr="00222433" w:rsidR="00A66DB1">
        <w:t xml:space="preserve"> </w:t>
      </w:r>
      <w:r w:rsidRPr="00222433">
        <w:t>of</w:t>
      </w:r>
      <w:r w:rsidRPr="00222433" w:rsidR="00A66DB1">
        <w:t xml:space="preserve"> </w:t>
      </w:r>
      <w:r w:rsidRPr="00222433">
        <w:t>regulating</w:t>
      </w:r>
      <w:r w:rsidRPr="00222433" w:rsidR="00A66DB1">
        <w:t xml:space="preserve"> </w:t>
      </w:r>
      <w:r w:rsidRPr="00222433">
        <w:t>and</w:t>
      </w:r>
      <w:r w:rsidRPr="00222433" w:rsidR="00A66DB1">
        <w:t xml:space="preserve"> </w:t>
      </w:r>
      <w:r w:rsidRPr="00222433">
        <w:t>discovering</w:t>
      </w:r>
      <w:r w:rsidRPr="00222433" w:rsidR="00A66DB1">
        <w:t xml:space="preserve"> </w:t>
      </w:r>
      <w:r w:rsidRPr="00222433">
        <w:t>what</w:t>
      </w:r>
      <w:r w:rsidRPr="00222433" w:rsidR="00A66DB1">
        <w:t xml:space="preserve"> </w:t>
      </w:r>
      <w:r w:rsidRPr="00222433">
        <w:t>had</w:t>
      </w:r>
      <w:r w:rsidRPr="00222433" w:rsidR="00A66DB1">
        <w:t xml:space="preserve"> </w:t>
      </w:r>
      <w:r w:rsidRPr="00222433">
        <w:t>happened</w:t>
      </w:r>
      <w:r w:rsidRPr="00222433" w:rsidR="00A66DB1">
        <w:t xml:space="preserve"> </w:t>
      </w:r>
      <w:r w:rsidRPr="00222433">
        <w:t>at</w:t>
      </w:r>
      <w:r w:rsidRPr="00222433" w:rsidR="00A66DB1">
        <w:t xml:space="preserve"> </w:t>
      </w:r>
      <w:r w:rsidRPr="00222433">
        <w:t>LCF.</w:t>
      </w:r>
      <w:r w:rsidRPr="00222433" w:rsidR="00A66DB1">
        <w:t xml:space="preserve"> </w:t>
      </w:r>
      <w:r w:rsidRPr="00222433">
        <w:t>What</w:t>
      </w:r>
      <w:r w:rsidRPr="00222433" w:rsidR="00A66DB1">
        <w:t xml:space="preserve"> </w:t>
      </w:r>
      <w:r w:rsidRPr="00222433">
        <w:t>I</w:t>
      </w:r>
      <w:r w:rsidRPr="00222433" w:rsidR="00A66DB1">
        <w:t xml:space="preserve"> </w:t>
      </w:r>
      <w:r w:rsidRPr="00222433">
        <w:t>can</w:t>
      </w:r>
      <w:r w:rsidRPr="00222433" w:rsidR="00A66DB1">
        <w:t xml:space="preserve"> </w:t>
      </w:r>
      <w:r w:rsidRPr="00222433">
        <w:t>say</w:t>
      </w:r>
      <w:r w:rsidRPr="00222433" w:rsidR="00A66DB1">
        <w:t xml:space="preserve"> </w:t>
      </w:r>
      <w:r w:rsidRPr="00222433">
        <w:t>is</w:t>
      </w:r>
      <w:r w:rsidR="00C165B1">
        <w:t xml:space="preserve"> that</w:t>
      </w:r>
      <w:r w:rsidRPr="00222433">
        <w:t>,</w:t>
      </w:r>
      <w:r w:rsidRPr="00222433" w:rsidR="00A66DB1">
        <w:t xml:space="preserve"> </w:t>
      </w:r>
      <w:r w:rsidRPr="00222433">
        <w:t>from</w:t>
      </w:r>
      <w:r w:rsidRPr="00222433" w:rsidR="00A66DB1">
        <w:t xml:space="preserve"> </w:t>
      </w:r>
      <w:r w:rsidRPr="00222433">
        <w:t>our</w:t>
      </w:r>
      <w:r w:rsidRPr="00222433" w:rsidR="00A66DB1">
        <w:t xml:space="preserve"> </w:t>
      </w:r>
      <w:r w:rsidRPr="00222433">
        <w:t>point</w:t>
      </w:r>
      <w:r w:rsidRPr="00222433" w:rsidR="00A66DB1">
        <w:t xml:space="preserve"> </w:t>
      </w:r>
      <w:r w:rsidRPr="00222433">
        <w:t>of</w:t>
      </w:r>
      <w:r w:rsidRPr="00222433" w:rsidR="00A66DB1">
        <w:t xml:space="preserve"> </w:t>
      </w:r>
      <w:r w:rsidRPr="00222433">
        <w:t>view,</w:t>
      </w:r>
      <w:r w:rsidRPr="00222433" w:rsidR="00A66DB1">
        <w:t xml:space="preserve"> </w:t>
      </w:r>
      <w:r w:rsidRPr="00222433">
        <w:t>the</w:t>
      </w:r>
      <w:r w:rsidRPr="00222433" w:rsidR="00A66DB1">
        <w:t xml:space="preserve"> </w:t>
      </w:r>
      <w:r w:rsidRPr="00222433">
        <w:t>investigation’s</w:t>
      </w:r>
      <w:r w:rsidRPr="00222433" w:rsidR="00A66DB1">
        <w:t xml:space="preserve"> </w:t>
      </w:r>
      <w:r w:rsidRPr="00222433">
        <w:t>conclusion</w:t>
      </w:r>
      <w:r w:rsidRPr="00222433" w:rsidR="00A66DB1">
        <w:t xml:space="preserve"> </w:t>
      </w:r>
      <w:r w:rsidRPr="00222433">
        <w:t>was</w:t>
      </w:r>
      <w:r w:rsidRPr="00222433" w:rsidR="00A66DB1">
        <w:t xml:space="preserve"> </w:t>
      </w:r>
      <w:r w:rsidRPr="00222433">
        <w:t>that</w:t>
      </w:r>
      <w:r w:rsidRPr="00222433" w:rsidR="00A66DB1">
        <w:t xml:space="preserve"> </w:t>
      </w:r>
      <w:r w:rsidRPr="00222433">
        <w:t>the</w:t>
      </w:r>
      <w:r w:rsidRPr="00222433" w:rsidR="00A66DB1">
        <w:t xml:space="preserve"> </w:t>
      </w:r>
      <w:r w:rsidRPr="00222433">
        <w:t>limited</w:t>
      </w:r>
      <w:r w:rsidRPr="00222433" w:rsidR="00A66DB1">
        <w:t xml:space="preserve"> </w:t>
      </w:r>
      <w:r w:rsidRPr="00222433">
        <w:t>resources</w:t>
      </w:r>
      <w:r w:rsidRPr="00222433" w:rsidR="00A66DB1">
        <w:t xml:space="preserve"> </w:t>
      </w:r>
      <w:r w:rsidRPr="00222433">
        <w:t>issue</w:t>
      </w:r>
      <w:r w:rsidRPr="00222433" w:rsidR="00A66DB1">
        <w:t xml:space="preserve"> </w:t>
      </w:r>
      <w:r w:rsidRPr="00222433">
        <w:t>was</w:t>
      </w:r>
      <w:r w:rsidRPr="00222433" w:rsidR="00A66DB1">
        <w:t xml:space="preserve"> </w:t>
      </w:r>
      <w:r w:rsidRPr="00222433">
        <w:t>not</w:t>
      </w:r>
      <w:r w:rsidRPr="00222433" w:rsidR="00A66DB1">
        <w:t xml:space="preserve"> </w:t>
      </w:r>
      <w:r w:rsidRPr="00222433">
        <w:t>a</w:t>
      </w:r>
      <w:r w:rsidRPr="00222433" w:rsidR="00A66DB1">
        <w:t xml:space="preserve"> </w:t>
      </w:r>
      <w:r w:rsidRPr="00222433">
        <w:t>reason</w:t>
      </w:r>
      <w:r w:rsidRPr="00222433" w:rsidR="00A66DB1">
        <w:t xml:space="preserve"> </w:t>
      </w:r>
      <w:r w:rsidRPr="00222433">
        <w:t>why</w:t>
      </w:r>
      <w:r w:rsidRPr="00222433" w:rsidR="00A66DB1">
        <w:t xml:space="preserve"> </w:t>
      </w:r>
      <w:r w:rsidRPr="00222433">
        <w:t>the</w:t>
      </w:r>
      <w:r w:rsidRPr="00222433" w:rsidR="00A66DB1">
        <w:t xml:space="preserve"> </w:t>
      </w:r>
      <w:r w:rsidRPr="00222433">
        <w:t>red</w:t>
      </w:r>
      <w:r w:rsidRPr="00222433" w:rsidR="00A66DB1">
        <w:t xml:space="preserve"> </w:t>
      </w:r>
      <w:r w:rsidRPr="00222433">
        <w:t>flags</w:t>
      </w:r>
      <w:r w:rsidRPr="00222433" w:rsidR="00A66DB1">
        <w:t xml:space="preserve"> </w:t>
      </w:r>
      <w:r w:rsidRPr="00222433">
        <w:t>at</w:t>
      </w:r>
      <w:r w:rsidRPr="00222433" w:rsidR="00A66DB1">
        <w:t xml:space="preserve"> </w:t>
      </w:r>
      <w:r w:rsidRPr="00222433">
        <w:t>LCF</w:t>
      </w:r>
      <w:r w:rsidRPr="00222433" w:rsidR="00A66DB1">
        <w:t xml:space="preserve"> </w:t>
      </w:r>
      <w:r w:rsidRPr="00222433">
        <w:t>went</w:t>
      </w:r>
      <w:r w:rsidRPr="00222433" w:rsidR="00A66DB1">
        <w:t xml:space="preserve"> </w:t>
      </w:r>
      <w:r w:rsidRPr="00222433">
        <w:t>undetected.</w:t>
      </w:r>
      <w:r w:rsidRPr="00222433" w:rsidR="00A66DB1">
        <w:t xml:space="preserve"> </w:t>
      </w:r>
      <w:r w:rsidRPr="00222433">
        <w:t>It</w:t>
      </w:r>
      <w:r w:rsidRPr="00222433" w:rsidR="00A66DB1">
        <w:t xml:space="preserve"> </w:t>
      </w:r>
      <w:r w:rsidRPr="00222433">
        <w:t>was</w:t>
      </w:r>
      <w:r w:rsidRPr="00222433" w:rsidR="00A66DB1">
        <w:t xml:space="preserve"> </w:t>
      </w:r>
      <w:r w:rsidRPr="00222433">
        <w:t>nothing</w:t>
      </w:r>
      <w:r w:rsidRPr="00222433" w:rsidR="00A66DB1">
        <w:t xml:space="preserve"> </w:t>
      </w:r>
      <w:r w:rsidRPr="00222433">
        <w:t>to</w:t>
      </w:r>
      <w:r w:rsidRPr="00222433" w:rsidR="00A66DB1">
        <w:t xml:space="preserve"> </w:t>
      </w:r>
      <w:r w:rsidRPr="00222433">
        <w:t>do</w:t>
      </w:r>
      <w:r w:rsidRPr="00222433" w:rsidR="00A66DB1">
        <w:t xml:space="preserve"> </w:t>
      </w:r>
      <w:r w:rsidRPr="00222433">
        <w:t>with</w:t>
      </w:r>
      <w:r w:rsidRPr="00222433" w:rsidR="00A66DB1">
        <w:t xml:space="preserve"> </w:t>
      </w:r>
      <w:r w:rsidRPr="00222433">
        <w:t>that,</w:t>
      </w:r>
      <w:r w:rsidRPr="00222433" w:rsidR="00A66DB1">
        <w:t xml:space="preserve"> </w:t>
      </w:r>
      <w:r w:rsidRPr="00222433">
        <w:t>or</w:t>
      </w:r>
      <w:r w:rsidRPr="00222433" w:rsidR="00A66DB1">
        <w:t xml:space="preserve"> </w:t>
      </w:r>
      <w:r w:rsidRPr="00222433">
        <w:t>very</w:t>
      </w:r>
      <w:r w:rsidRPr="00222433" w:rsidR="00A66DB1">
        <w:t xml:space="preserve"> </w:t>
      </w:r>
      <w:r w:rsidRPr="00222433">
        <w:t>little</w:t>
      </w:r>
      <w:r w:rsidRPr="00222433" w:rsidR="00A66DB1">
        <w:t xml:space="preserve"> </w:t>
      </w:r>
      <w:r w:rsidRPr="00222433">
        <w:t>to</w:t>
      </w:r>
      <w:r w:rsidRPr="00222433" w:rsidR="00A66DB1">
        <w:t xml:space="preserve"> </w:t>
      </w:r>
      <w:r w:rsidRPr="00222433">
        <w:t>do</w:t>
      </w:r>
      <w:r w:rsidRPr="00222433" w:rsidR="00A66DB1">
        <w:t xml:space="preserve"> </w:t>
      </w:r>
      <w:r w:rsidRPr="00222433">
        <w:t>with</w:t>
      </w:r>
      <w:r w:rsidRPr="00222433" w:rsidR="00A66DB1">
        <w:t xml:space="preserve"> </w:t>
      </w:r>
      <w:r w:rsidRPr="00222433">
        <w:t>that.</w:t>
      </w:r>
      <w:r w:rsidRPr="00222433" w:rsidR="00A66DB1">
        <w:t xml:space="preserve"> </w:t>
      </w:r>
      <w:r w:rsidRPr="00222433">
        <w:t>It</w:t>
      </w:r>
      <w:r w:rsidRPr="00222433" w:rsidR="00A66DB1">
        <w:t xml:space="preserve"> </w:t>
      </w:r>
      <w:r w:rsidRPr="00222433">
        <w:t>was</w:t>
      </w:r>
      <w:r w:rsidRPr="00222433" w:rsidR="00A66DB1">
        <w:t xml:space="preserve"> </w:t>
      </w:r>
      <w:r w:rsidRPr="00222433">
        <w:t>because</w:t>
      </w:r>
      <w:r w:rsidRPr="00222433" w:rsidR="00A66DB1">
        <w:t xml:space="preserve"> </w:t>
      </w:r>
      <w:r w:rsidRPr="00222433">
        <w:t>of</w:t>
      </w:r>
      <w:r w:rsidRPr="00222433" w:rsidR="00A66DB1">
        <w:t xml:space="preserve"> </w:t>
      </w:r>
      <w:r w:rsidRPr="00222433">
        <w:t>the</w:t>
      </w:r>
      <w:r w:rsidRPr="00222433" w:rsidR="00A66DB1">
        <w:t xml:space="preserve"> </w:t>
      </w:r>
      <w:r w:rsidRPr="00222433">
        <w:t>various</w:t>
      </w:r>
      <w:r w:rsidRPr="00222433" w:rsidR="00A66DB1">
        <w:t xml:space="preserve"> </w:t>
      </w:r>
      <w:r w:rsidRPr="00222433">
        <w:t>reasons</w:t>
      </w:r>
      <w:r w:rsidRPr="00222433" w:rsidR="00A66DB1">
        <w:t xml:space="preserve"> </w:t>
      </w:r>
      <w:r w:rsidRPr="00222433">
        <w:t>we</w:t>
      </w:r>
      <w:r w:rsidRPr="00222433" w:rsidR="00A66DB1">
        <w:t xml:space="preserve"> </w:t>
      </w:r>
      <w:r w:rsidRPr="00222433">
        <w:t>set</w:t>
      </w:r>
      <w:r w:rsidRPr="00222433" w:rsidR="00A66DB1">
        <w:t xml:space="preserve"> </w:t>
      </w:r>
      <w:r w:rsidRPr="00222433">
        <w:t>out</w:t>
      </w:r>
      <w:r w:rsidRPr="00222433" w:rsidR="00A66DB1">
        <w:t xml:space="preserve"> </w:t>
      </w:r>
      <w:r w:rsidRPr="00222433">
        <w:t>in</w:t>
      </w:r>
      <w:r w:rsidRPr="00222433" w:rsidR="00A66DB1">
        <w:t xml:space="preserve"> </w:t>
      </w:r>
      <w:r w:rsidRPr="00222433">
        <w:t>our</w:t>
      </w:r>
      <w:r w:rsidRPr="00222433" w:rsidR="00A66DB1">
        <w:t xml:space="preserve"> </w:t>
      </w:r>
      <w:r w:rsidRPr="00222433">
        <w:t>report,</w:t>
      </w:r>
      <w:r w:rsidRPr="00222433" w:rsidR="00A66DB1">
        <w:t xml:space="preserve"> </w:t>
      </w:r>
      <w:r w:rsidRPr="00222433">
        <w:t>namely</w:t>
      </w:r>
      <w:r w:rsidRPr="00222433" w:rsidR="00A66DB1">
        <w:t xml:space="preserve"> </w:t>
      </w:r>
      <w:r w:rsidRPr="00222433">
        <w:t>failure</w:t>
      </w:r>
      <w:r w:rsidRPr="00222433" w:rsidR="00A66DB1">
        <w:t xml:space="preserve"> </w:t>
      </w:r>
      <w:r w:rsidRPr="00222433">
        <w:t>to</w:t>
      </w:r>
      <w:r w:rsidRPr="00222433" w:rsidR="00A66DB1">
        <w:t xml:space="preserve"> </w:t>
      </w:r>
      <w:r w:rsidRPr="00222433">
        <w:t>look</w:t>
      </w:r>
      <w:r w:rsidRPr="00222433" w:rsidR="00A66DB1">
        <w:t xml:space="preserve"> </w:t>
      </w:r>
      <w:r w:rsidRPr="00222433">
        <w:t>at</w:t>
      </w:r>
      <w:r w:rsidRPr="00222433" w:rsidR="00A66DB1">
        <w:t xml:space="preserve"> </w:t>
      </w:r>
      <w:r w:rsidRPr="00222433">
        <w:t>the</w:t>
      </w:r>
      <w:r w:rsidRPr="00222433" w:rsidR="00A66DB1">
        <w:t xml:space="preserve"> </w:t>
      </w:r>
      <w:r w:rsidRPr="00222433">
        <w:t>matter</w:t>
      </w:r>
      <w:r w:rsidRPr="00222433" w:rsidR="00A66DB1">
        <w:t xml:space="preserve"> </w:t>
      </w:r>
      <w:r w:rsidRPr="00222433">
        <w:t>holistically,</w:t>
      </w:r>
      <w:r w:rsidRPr="00222433" w:rsidR="00A66DB1">
        <w:t xml:space="preserve"> </w:t>
      </w:r>
      <w:r w:rsidRPr="00222433">
        <w:t>lack</w:t>
      </w:r>
      <w:r w:rsidRPr="00222433" w:rsidR="00A66DB1">
        <w:t xml:space="preserve"> </w:t>
      </w:r>
      <w:r w:rsidRPr="00222433">
        <w:t>of</w:t>
      </w:r>
      <w:r w:rsidRPr="00222433" w:rsidR="00A66DB1">
        <w:t xml:space="preserve"> </w:t>
      </w:r>
      <w:r w:rsidRPr="00222433">
        <w:t>enthusiasm</w:t>
      </w:r>
      <w:r w:rsidRPr="00222433" w:rsidR="00A66DB1">
        <w:t xml:space="preserve"> </w:t>
      </w:r>
      <w:r w:rsidRPr="00222433">
        <w:t>to</w:t>
      </w:r>
      <w:r w:rsidRPr="00222433" w:rsidR="00A66DB1">
        <w:t xml:space="preserve"> </w:t>
      </w:r>
      <w:r w:rsidRPr="00222433">
        <w:t>look</w:t>
      </w:r>
      <w:r w:rsidRPr="00222433" w:rsidR="00A66DB1">
        <w:t xml:space="preserve"> </w:t>
      </w:r>
      <w:r w:rsidRPr="00222433">
        <w:t>beyond</w:t>
      </w:r>
      <w:r w:rsidRPr="00222433" w:rsidR="00A66DB1">
        <w:t xml:space="preserve"> </w:t>
      </w:r>
      <w:r w:rsidRPr="00222433">
        <w:t>the</w:t>
      </w:r>
      <w:r w:rsidRPr="00222433" w:rsidR="00A66DB1">
        <w:t xml:space="preserve"> </w:t>
      </w:r>
      <w:r w:rsidRPr="00222433">
        <w:t>perimeter,</w:t>
      </w:r>
      <w:r w:rsidRPr="00222433" w:rsidR="00A66DB1">
        <w:t xml:space="preserve"> </w:t>
      </w:r>
      <w:r w:rsidRPr="00222433">
        <w:t>not</w:t>
      </w:r>
      <w:r w:rsidRPr="00222433" w:rsidR="00A66DB1">
        <w:t xml:space="preserve"> </w:t>
      </w:r>
      <w:r w:rsidRPr="00222433">
        <w:t>joining</w:t>
      </w:r>
      <w:r w:rsidRPr="00222433" w:rsidR="00A66DB1">
        <w:t xml:space="preserve"> </w:t>
      </w:r>
      <w:r w:rsidRPr="00222433">
        <w:t>up</w:t>
      </w:r>
      <w:r w:rsidRPr="00222433" w:rsidR="00A66DB1">
        <w:t xml:space="preserve"> </w:t>
      </w:r>
      <w:r w:rsidRPr="00222433">
        <w:t>the</w:t>
      </w:r>
      <w:r w:rsidRPr="00222433" w:rsidR="00A66DB1">
        <w:t xml:space="preserve"> </w:t>
      </w:r>
      <w:r w:rsidRPr="00222433">
        <w:t>dots</w:t>
      </w:r>
      <w:r w:rsidRPr="00222433" w:rsidR="00A66DB1">
        <w:t xml:space="preserve"> </w:t>
      </w:r>
      <w:r w:rsidRPr="00222433">
        <w:t>between</w:t>
      </w:r>
      <w:r w:rsidRPr="00222433" w:rsidR="00A66DB1">
        <w:t xml:space="preserve"> </w:t>
      </w:r>
      <w:r w:rsidRPr="00222433">
        <w:t>the</w:t>
      </w:r>
      <w:r w:rsidRPr="00222433" w:rsidR="00A66DB1">
        <w:t xml:space="preserve"> </w:t>
      </w:r>
      <w:r w:rsidRPr="00222433">
        <w:t>information,</w:t>
      </w:r>
      <w:r w:rsidRPr="00222433" w:rsidR="00A66DB1">
        <w:t xml:space="preserve"> </w:t>
      </w:r>
      <w:r w:rsidRPr="00222433">
        <w:t>not</w:t>
      </w:r>
      <w:r w:rsidRPr="00222433" w:rsidR="00A66DB1">
        <w:t xml:space="preserve"> </w:t>
      </w:r>
      <w:r w:rsidRPr="00222433">
        <w:t>having</w:t>
      </w:r>
      <w:r w:rsidRPr="00222433" w:rsidR="00A66DB1">
        <w:t xml:space="preserve"> </w:t>
      </w:r>
      <w:r w:rsidRPr="00222433">
        <w:t>the</w:t>
      </w:r>
      <w:r w:rsidRPr="00222433" w:rsidR="00A66DB1">
        <w:t xml:space="preserve"> </w:t>
      </w:r>
      <w:r w:rsidRPr="00222433">
        <w:t>adequate</w:t>
      </w:r>
      <w:r w:rsidRPr="00222433" w:rsidR="00A66DB1">
        <w:t xml:space="preserve"> </w:t>
      </w:r>
      <w:r w:rsidRPr="00222433">
        <w:t>technology</w:t>
      </w:r>
      <w:r w:rsidRPr="00222433" w:rsidR="00A66DB1">
        <w:t xml:space="preserve"> </w:t>
      </w:r>
      <w:r w:rsidRPr="00222433">
        <w:t>to</w:t>
      </w:r>
      <w:r w:rsidRPr="00222433" w:rsidR="00A66DB1">
        <w:t xml:space="preserve"> </w:t>
      </w:r>
      <w:r w:rsidRPr="00222433">
        <w:t>put</w:t>
      </w:r>
      <w:r w:rsidRPr="00222433" w:rsidR="00A66DB1">
        <w:t xml:space="preserve"> </w:t>
      </w:r>
      <w:r w:rsidRPr="00222433">
        <w:t>all</w:t>
      </w:r>
      <w:r w:rsidRPr="00222433" w:rsidR="00A66DB1">
        <w:t xml:space="preserve"> </w:t>
      </w:r>
      <w:r w:rsidRPr="00222433">
        <w:t>the</w:t>
      </w:r>
      <w:r w:rsidRPr="00222433" w:rsidR="00A66DB1">
        <w:t xml:space="preserve"> </w:t>
      </w:r>
      <w:r w:rsidRPr="00222433">
        <w:t>things</w:t>
      </w:r>
      <w:r w:rsidRPr="00222433" w:rsidR="00A66DB1">
        <w:t xml:space="preserve"> </w:t>
      </w:r>
      <w:r w:rsidRPr="00222433">
        <w:t>together</w:t>
      </w:r>
      <w:r w:rsidRPr="00222433" w:rsidR="00A66DB1">
        <w:t xml:space="preserve"> </w:t>
      </w:r>
      <w:r w:rsidRPr="00222433">
        <w:t>and</w:t>
      </w:r>
      <w:r w:rsidRPr="00222433" w:rsidR="00A66DB1">
        <w:t xml:space="preserve"> </w:t>
      </w:r>
      <w:r w:rsidRPr="00222433">
        <w:t>not</w:t>
      </w:r>
      <w:r w:rsidRPr="00222433" w:rsidR="00A66DB1">
        <w:t xml:space="preserve"> </w:t>
      </w:r>
      <w:r w:rsidRPr="00222433">
        <w:t>having</w:t>
      </w:r>
      <w:r w:rsidRPr="00222433" w:rsidR="00A66DB1">
        <w:t xml:space="preserve"> </w:t>
      </w:r>
      <w:r w:rsidRPr="00222433">
        <w:t>adequate</w:t>
      </w:r>
      <w:r w:rsidRPr="00222433" w:rsidR="00A66DB1">
        <w:t xml:space="preserve"> </w:t>
      </w:r>
      <w:r w:rsidRPr="00222433">
        <w:t>policies</w:t>
      </w:r>
      <w:r w:rsidRPr="00222433" w:rsidR="00A66DB1">
        <w:t xml:space="preserve"> </w:t>
      </w:r>
      <w:r w:rsidRPr="00222433">
        <w:t>in</w:t>
      </w:r>
      <w:r w:rsidRPr="00222433" w:rsidR="00A66DB1">
        <w:t xml:space="preserve"> </w:t>
      </w:r>
      <w:r w:rsidRPr="00222433">
        <w:t>place.</w:t>
      </w:r>
    </w:p>
    <w:p w:rsidR="00102A2C" w:rsidRPr="00222433" w:rsidP="00102A2C">
      <w:pPr>
        <w:pStyle w:val="Answer"/>
      </w:pPr>
      <w:r w:rsidRPr="00222433">
        <w:t>The</w:t>
      </w:r>
      <w:r w:rsidRPr="00222433" w:rsidR="00A66DB1">
        <w:t xml:space="preserve"> </w:t>
      </w:r>
      <w:r w:rsidRPr="00222433">
        <w:t>work</w:t>
      </w:r>
      <w:r w:rsidRPr="00222433" w:rsidR="00A66DB1">
        <w:t xml:space="preserve"> </w:t>
      </w:r>
      <w:r w:rsidRPr="00222433">
        <w:t>is</w:t>
      </w:r>
      <w:r w:rsidRPr="00222433" w:rsidR="00A66DB1">
        <w:t xml:space="preserve"> </w:t>
      </w:r>
      <w:r w:rsidRPr="00222433">
        <w:t>being</w:t>
      </w:r>
      <w:r w:rsidRPr="00222433" w:rsidR="00A66DB1">
        <w:t xml:space="preserve"> </w:t>
      </w:r>
      <w:r w:rsidRPr="00222433">
        <w:t>done,</w:t>
      </w:r>
      <w:r w:rsidRPr="00222433" w:rsidR="00A66DB1">
        <w:t xml:space="preserve"> </w:t>
      </w:r>
      <w:r w:rsidRPr="00222433">
        <w:t>but</w:t>
      </w:r>
      <w:r w:rsidRPr="00222433" w:rsidR="00A66DB1">
        <w:t xml:space="preserve"> </w:t>
      </w:r>
      <w:r w:rsidRPr="00222433">
        <w:t>it</w:t>
      </w:r>
      <w:r w:rsidRPr="00222433" w:rsidR="00A66DB1">
        <w:t xml:space="preserve"> </w:t>
      </w:r>
      <w:r w:rsidRPr="00222433">
        <w:t>is</w:t>
      </w:r>
      <w:r w:rsidRPr="00222433" w:rsidR="00A66DB1">
        <w:t xml:space="preserve"> </w:t>
      </w:r>
      <w:r w:rsidRPr="00222433">
        <w:t>not</w:t>
      </w:r>
      <w:r w:rsidRPr="00222433" w:rsidR="00A66DB1">
        <w:t xml:space="preserve"> </w:t>
      </w:r>
      <w:r w:rsidRPr="00222433">
        <w:t>being</w:t>
      </w:r>
      <w:r w:rsidRPr="00222433" w:rsidR="00A66DB1">
        <w:t xml:space="preserve"> </w:t>
      </w:r>
      <w:r w:rsidRPr="00222433">
        <w:t>done</w:t>
      </w:r>
      <w:r w:rsidRPr="00222433" w:rsidR="00A66DB1">
        <w:t xml:space="preserve"> </w:t>
      </w:r>
      <w:r w:rsidRPr="00222433">
        <w:t>in</w:t>
      </w:r>
      <w:r w:rsidRPr="00222433" w:rsidR="00A66DB1">
        <w:t xml:space="preserve"> </w:t>
      </w:r>
      <w:r w:rsidRPr="00222433">
        <w:t>the</w:t>
      </w:r>
      <w:r w:rsidRPr="00222433" w:rsidR="00A66DB1">
        <w:t xml:space="preserve"> </w:t>
      </w:r>
      <w:r w:rsidRPr="00222433">
        <w:t>right</w:t>
      </w:r>
      <w:r w:rsidRPr="00222433" w:rsidR="00A66DB1">
        <w:t xml:space="preserve"> </w:t>
      </w:r>
      <w:r w:rsidRPr="00222433">
        <w:t>way.</w:t>
      </w:r>
      <w:r w:rsidRPr="00222433" w:rsidR="00A66DB1">
        <w:t xml:space="preserve"> </w:t>
      </w:r>
      <w:r w:rsidRPr="00222433" w:rsidR="00E44DC8">
        <w:t>In terms of w</w:t>
      </w:r>
      <w:r w:rsidRPr="00222433">
        <w:t>hether</w:t>
      </w:r>
      <w:r w:rsidRPr="00222433" w:rsidR="00A66DB1">
        <w:t xml:space="preserve"> </w:t>
      </w:r>
      <w:r w:rsidRPr="00222433">
        <w:t>discovering</w:t>
      </w:r>
      <w:r w:rsidRPr="00222433" w:rsidR="00A66DB1">
        <w:t xml:space="preserve"> </w:t>
      </w:r>
      <w:r w:rsidRPr="00222433">
        <w:t>LCF</w:t>
      </w:r>
      <w:r w:rsidRPr="00222433" w:rsidR="00A66DB1">
        <w:t xml:space="preserve"> </w:t>
      </w:r>
      <w:r w:rsidRPr="00222433">
        <w:t>a</w:t>
      </w:r>
      <w:r w:rsidRPr="00222433" w:rsidR="00A66DB1">
        <w:t xml:space="preserve"> </w:t>
      </w:r>
      <w:r w:rsidRPr="00222433">
        <w:t>year</w:t>
      </w:r>
      <w:r w:rsidRPr="00222433" w:rsidR="00A66DB1">
        <w:t xml:space="preserve"> </w:t>
      </w:r>
      <w:r w:rsidRPr="00222433">
        <w:t>or</w:t>
      </w:r>
      <w:r w:rsidRPr="00222433" w:rsidR="00A66DB1">
        <w:t xml:space="preserve"> </w:t>
      </w:r>
      <w:r w:rsidRPr="00222433">
        <w:t>two</w:t>
      </w:r>
      <w:r w:rsidRPr="00222433" w:rsidR="00A66DB1">
        <w:t xml:space="preserve"> </w:t>
      </w:r>
      <w:r w:rsidRPr="00222433">
        <w:t>earlier</w:t>
      </w:r>
      <w:r w:rsidRPr="00222433" w:rsidR="00A66DB1">
        <w:t xml:space="preserve"> </w:t>
      </w:r>
      <w:r w:rsidRPr="00222433">
        <w:t>would</w:t>
      </w:r>
      <w:r w:rsidRPr="00222433" w:rsidR="00A66DB1">
        <w:t xml:space="preserve"> </w:t>
      </w:r>
      <w:r w:rsidRPr="00222433">
        <w:t>have</w:t>
      </w:r>
      <w:r w:rsidRPr="00222433" w:rsidR="00A66DB1">
        <w:t xml:space="preserve"> </w:t>
      </w:r>
      <w:r w:rsidRPr="00222433">
        <w:t>had</w:t>
      </w:r>
      <w:r w:rsidRPr="00222433" w:rsidR="00A66DB1">
        <w:t xml:space="preserve"> </w:t>
      </w:r>
      <w:r w:rsidRPr="00222433">
        <w:t>any</w:t>
      </w:r>
      <w:r w:rsidRPr="00222433" w:rsidR="00A66DB1">
        <w:t xml:space="preserve"> </w:t>
      </w:r>
      <w:r w:rsidRPr="00222433">
        <w:t>cost</w:t>
      </w:r>
      <w:r w:rsidRPr="00222433" w:rsidR="00A66DB1">
        <w:t xml:space="preserve"> </w:t>
      </w:r>
      <w:r w:rsidRPr="00222433">
        <w:t>implications,</w:t>
      </w:r>
      <w:r w:rsidRPr="00222433" w:rsidR="00A66DB1">
        <w:t xml:space="preserve"> </w:t>
      </w:r>
      <w:r w:rsidRPr="00222433">
        <w:t>I</w:t>
      </w:r>
      <w:r w:rsidRPr="00222433" w:rsidR="00A66DB1">
        <w:t xml:space="preserve"> </w:t>
      </w:r>
      <w:r w:rsidRPr="00222433">
        <w:t>do</w:t>
      </w:r>
      <w:r w:rsidRPr="00222433" w:rsidR="00A66DB1">
        <w:t xml:space="preserve"> </w:t>
      </w:r>
      <w:r w:rsidRPr="00222433">
        <w:t>not</w:t>
      </w:r>
      <w:r w:rsidRPr="00222433" w:rsidR="00A66DB1">
        <w:t xml:space="preserve"> </w:t>
      </w:r>
      <w:r w:rsidRPr="00222433">
        <w:t>actually</w:t>
      </w:r>
      <w:r w:rsidRPr="00222433" w:rsidR="00A66DB1">
        <w:t xml:space="preserve"> </w:t>
      </w:r>
      <w:r w:rsidRPr="00222433">
        <w:t>think</w:t>
      </w:r>
      <w:r w:rsidRPr="00222433" w:rsidR="00A66DB1">
        <w:t xml:space="preserve"> </w:t>
      </w:r>
      <w:r w:rsidRPr="00222433">
        <w:t>so.</w:t>
      </w:r>
      <w:r w:rsidRPr="00222433" w:rsidR="00A66DB1">
        <w:t xml:space="preserve"> </w:t>
      </w:r>
      <w:r w:rsidRPr="00222433">
        <w:t>That</w:t>
      </w:r>
      <w:r w:rsidRPr="00222433" w:rsidR="00A66DB1">
        <w:t xml:space="preserve"> </w:t>
      </w:r>
      <w:r w:rsidRPr="00222433">
        <w:t>is</w:t>
      </w:r>
      <w:r w:rsidRPr="00222433" w:rsidR="00A66DB1">
        <w:t xml:space="preserve"> </w:t>
      </w:r>
      <w:r w:rsidRPr="00222433">
        <w:t>not</w:t>
      </w:r>
      <w:r w:rsidRPr="00222433" w:rsidR="00A66DB1">
        <w:t xml:space="preserve"> </w:t>
      </w:r>
      <w:r w:rsidRPr="00222433">
        <w:t>an</w:t>
      </w:r>
      <w:r w:rsidRPr="00222433" w:rsidR="00A66DB1">
        <w:t xml:space="preserve"> </w:t>
      </w:r>
      <w:r w:rsidRPr="00222433">
        <w:t>informed</w:t>
      </w:r>
      <w:r w:rsidRPr="00222433" w:rsidR="00A66DB1">
        <w:t xml:space="preserve"> </w:t>
      </w:r>
      <w:r w:rsidRPr="00222433">
        <w:t>answer.</w:t>
      </w:r>
      <w:r w:rsidRPr="00222433" w:rsidR="00A66DB1">
        <w:t xml:space="preserve"> </w:t>
      </w:r>
    </w:p>
    <w:p w:rsidR="00102A2C" w:rsidRPr="00222433" w:rsidP="00102A2C">
      <w:pPr>
        <w:pStyle w:val="Question"/>
        <w:numPr>
          <w:ilvl w:val="0"/>
          <w:numId w:val="9"/>
        </w:numPr>
      </w:pPr>
      <w:sdt>
        <w:sdtPr>
          <w:alias w:val="Member"/>
          <w:tag w:val="&lt;Member mnisId='4064' dodsId='83404'&gt;"/>
          <w:id w:val="858937895"/>
          <w:placeholder>
            <w:docPart w:val="09ACA901D17C4A9DA80566DC9528F5B2"/>
          </w:placeholder>
          <w:richText/>
        </w:sdtPr>
        <w:sdtContent>
          <w:r w:rsidRPr="00222433" w:rsidR="00A66DB1">
            <w:rPr>
              <w:b/>
            </w:rPr>
            <w:t>Mr Baker:</w:t>
          </w:r>
        </w:sdtContent>
      </w:sdt>
      <w:r w:rsidRPr="00222433" w:rsidR="00A66DB1">
        <w:t xml:space="preserve"> </w:t>
      </w:r>
      <w:r w:rsidRPr="00222433">
        <w:t>I</w:t>
      </w:r>
      <w:r w:rsidRPr="00222433" w:rsidR="00A66DB1">
        <w:t xml:space="preserve"> </w:t>
      </w:r>
      <w:r w:rsidRPr="00222433">
        <w:t>just</w:t>
      </w:r>
      <w:r w:rsidRPr="00222433" w:rsidR="00A66DB1">
        <w:t xml:space="preserve"> </w:t>
      </w:r>
      <w:r w:rsidRPr="00222433">
        <w:t>wonder</w:t>
      </w:r>
      <w:r w:rsidRPr="00222433" w:rsidR="00A66DB1">
        <w:t xml:space="preserve"> </w:t>
      </w:r>
      <w:r w:rsidRPr="00222433">
        <w:t>if</w:t>
      </w:r>
      <w:r w:rsidRPr="00222433" w:rsidR="00A66DB1">
        <w:t xml:space="preserve"> </w:t>
      </w:r>
      <w:r w:rsidRPr="00222433">
        <w:t>one</w:t>
      </w:r>
      <w:r w:rsidRPr="00222433" w:rsidR="00A66DB1">
        <w:t xml:space="preserve"> </w:t>
      </w:r>
      <w:r w:rsidRPr="00222433">
        <w:t>of</w:t>
      </w:r>
      <w:r w:rsidRPr="00222433" w:rsidR="00A66DB1">
        <w:t xml:space="preserve"> </w:t>
      </w:r>
      <w:r w:rsidRPr="00222433">
        <w:t>the</w:t>
      </w:r>
      <w:r w:rsidRPr="00222433" w:rsidR="00A66DB1">
        <w:t xml:space="preserve"> </w:t>
      </w:r>
      <w:r w:rsidRPr="00222433">
        <w:t>reasons</w:t>
      </w:r>
      <w:r w:rsidRPr="00222433" w:rsidR="00A66DB1">
        <w:t xml:space="preserve"> </w:t>
      </w:r>
      <w:r w:rsidRPr="00222433">
        <w:t>why</w:t>
      </w:r>
      <w:r w:rsidRPr="00222433" w:rsidR="00A66DB1">
        <w:t xml:space="preserve"> </w:t>
      </w:r>
      <w:r w:rsidRPr="00222433">
        <w:t>there</w:t>
      </w:r>
      <w:r w:rsidRPr="00222433" w:rsidR="00A66DB1">
        <w:t xml:space="preserve"> </w:t>
      </w:r>
      <w:r w:rsidRPr="00222433">
        <w:t>is</w:t>
      </w:r>
      <w:r w:rsidRPr="00222433" w:rsidR="00A66DB1">
        <w:t xml:space="preserve"> </w:t>
      </w:r>
      <w:r w:rsidRPr="00222433">
        <w:t>a</w:t>
      </w:r>
      <w:r w:rsidRPr="00222433" w:rsidR="00A66DB1">
        <w:t xml:space="preserve"> </w:t>
      </w:r>
      <w:r w:rsidRPr="00222433">
        <w:t>lack</w:t>
      </w:r>
      <w:r w:rsidRPr="00222433" w:rsidR="00A66DB1">
        <w:t xml:space="preserve"> </w:t>
      </w:r>
      <w:r w:rsidRPr="00222433">
        <w:t>of</w:t>
      </w:r>
      <w:r w:rsidRPr="00222433" w:rsidR="00A66DB1">
        <w:t xml:space="preserve"> </w:t>
      </w:r>
      <w:r w:rsidRPr="00222433">
        <w:t>enthusiasm</w:t>
      </w:r>
      <w:r w:rsidRPr="00222433" w:rsidR="00A66DB1">
        <w:t xml:space="preserve"> </w:t>
      </w:r>
      <w:r w:rsidRPr="00222433">
        <w:t>for</w:t>
      </w:r>
      <w:r w:rsidRPr="00222433" w:rsidR="00A66DB1">
        <w:t xml:space="preserve"> </w:t>
      </w:r>
      <w:r w:rsidRPr="00222433">
        <w:t>looking</w:t>
      </w:r>
      <w:r w:rsidRPr="00222433" w:rsidR="00A66DB1">
        <w:t xml:space="preserve"> </w:t>
      </w:r>
      <w:r w:rsidRPr="00222433">
        <w:t>outside</w:t>
      </w:r>
      <w:r w:rsidRPr="00222433" w:rsidR="00A66DB1">
        <w:t xml:space="preserve"> </w:t>
      </w:r>
      <w:r w:rsidRPr="00222433">
        <w:t>of</w:t>
      </w:r>
      <w:r w:rsidRPr="00222433" w:rsidR="00A66DB1">
        <w:t xml:space="preserve"> </w:t>
      </w:r>
      <w:r w:rsidRPr="00222433">
        <w:t>the</w:t>
      </w:r>
      <w:r w:rsidRPr="00222433" w:rsidR="00A66DB1">
        <w:t xml:space="preserve"> </w:t>
      </w:r>
      <w:r w:rsidRPr="00222433">
        <w:t>perimeter</w:t>
      </w:r>
      <w:r w:rsidRPr="00222433" w:rsidR="00A66DB1">
        <w:t xml:space="preserve"> </w:t>
      </w:r>
      <w:r w:rsidRPr="00222433">
        <w:t>in</w:t>
      </w:r>
      <w:r w:rsidRPr="00222433" w:rsidR="00A66DB1">
        <w:t xml:space="preserve"> </w:t>
      </w:r>
      <w:r w:rsidRPr="00222433">
        <w:t>the</w:t>
      </w:r>
      <w:r w:rsidRPr="00222433" w:rsidR="00A66DB1">
        <w:t xml:space="preserve"> </w:t>
      </w:r>
      <w:r w:rsidRPr="00222433">
        <w:t>ways</w:t>
      </w:r>
      <w:r w:rsidRPr="00222433" w:rsidR="00A66DB1">
        <w:t xml:space="preserve"> </w:t>
      </w:r>
      <w:r w:rsidRPr="00222433">
        <w:t>that</w:t>
      </w:r>
      <w:r w:rsidRPr="00222433" w:rsidR="00A66DB1">
        <w:t xml:space="preserve"> </w:t>
      </w:r>
      <w:r w:rsidRPr="00222433">
        <w:t>you</w:t>
      </w:r>
      <w:r w:rsidRPr="00222433" w:rsidR="00A66DB1">
        <w:t xml:space="preserve"> </w:t>
      </w:r>
      <w:r w:rsidRPr="00222433">
        <w:t>have</w:t>
      </w:r>
      <w:r w:rsidRPr="00222433" w:rsidR="00A66DB1">
        <w:t xml:space="preserve"> </w:t>
      </w:r>
      <w:r w:rsidRPr="00222433">
        <w:t>suggested,</w:t>
      </w:r>
      <w:r w:rsidRPr="00222433" w:rsidR="00A66DB1">
        <w:t xml:space="preserve"> </w:t>
      </w:r>
      <w:r w:rsidRPr="00222433">
        <w:t>Dame</w:t>
      </w:r>
      <w:r w:rsidRPr="00222433" w:rsidR="00A66DB1">
        <w:t xml:space="preserve"> </w:t>
      </w:r>
      <w:r w:rsidRPr="00222433">
        <w:t>Elizabeth,</w:t>
      </w:r>
      <w:r w:rsidRPr="00222433" w:rsidR="00A66DB1">
        <w:t xml:space="preserve"> </w:t>
      </w:r>
      <w:r w:rsidRPr="00222433">
        <w:t>might</w:t>
      </w:r>
      <w:r w:rsidRPr="00222433" w:rsidR="00A66DB1">
        <w:t xml:space="preserve"> </w:t>
      </w:r>
      <w:r w:rsidRPr="00222433">
        <w:t>be</w:t>
      </w:r>
      <w:r w:rsidRPr="00222433" w:rsidR="00A66DB1">
        <w:t xml:space="preserve"> </w:t>
      </w:r>
      <w:r w:rsidRPr="00222433">
        <w:t>because</w:t>
      </w:r>
      <w:r w:rsidRPr="00222433" w:rsidR="00A66DB1">
        <w:t xml:space="preserve"> </w:t>
      </w:r>
      <w:r w:rsidRPr="00222433">
        <w:t>the</w:t>
      </w:r>
      <w:r w:rsidRPr="00222433" w:rsidR="00A66DB1">
        <w:t xml:space="preserve"> </w:t>
      </w:r>
      <w:r w:rsidRPr="00222433">
        <w:t>FCA</w:t>
      </w:r>
      <w:r w:rsidRPr="00222433" w:rsidR="00A66DB1">
        <w:t xml:space="preserve"> </w:t>
      </w:r>
      <w:r w:rsidRPr="00222433">
        <w:t>is</w:t>
      </w:r>
      <w:r w:rsidRPr="00222433" w:rsidR="00A66DB1">
        <w:t xml:space="preserve"> </w:t>
      </w:r>
      <w:r w:rsidRPr="00222433">
        <w:t>just</w:t>
      </w:r>
      <w:r w:rsidRPr="00222433" w:rsidR="00A66DB1">
        <w:t xml:space="preserve"> </w:t>
      </w:r>
      <w:r w:rsidRPr="00222433">
        <w:t>so</w:t>
      </w:r>
      <w:r w:rsidRPr="00222433" w:rsidR="00A66DB1">
        <w:t xml:space="preserve"> </w:t>
      </w:r>
      <w:r w:rsidRPr="00222433">
        <w:t>overwhelmed</w:t>
      </w:r>
      <w:r w:rsidRPr="00222433" w:rsidR="00A66DB1">
        <w:t xml:space="preserve"> </w:t>
      </w:r>
      <w:r w:rsidRPr="00222433">
        <w:t>with</w:t>
      </w:r>
      <w:r w:rsidRPr="00222433" w:rsidR="00A66DB1">
        <w:t xml:space="preserve"> </w:t>
      </w:r>
      <w:r w:rsidRPr="00222433">
        <w:t>the</w:t>
      </w:r>
      <w:r w:rsidRPr="00222433" w:rsidR="00A66DB1">
        <w:t xml:space="preserve"> </w:t>
      </w:r>
      <w:r w:rsidRPr="00222433">
        <w:t>scale</w:t>
      </w:r>
      <w:r w:rsidRPr="00222433" w:rsidR="00A66DB1">
        <w:t xml:space="preserve"> </w:t>
      </w:r>
      <w:r w:rsidRPr="00222433">
        <w:t>of</w:t>
      </w:r>
      <w:r w:rsidRPr="00222433" w:rsidR="00A66DB1">
        <w:t xml:space="preserve"> </w:t>
      </w:r>
      <w:r w:rsidRPr="00222433">
        <w:t>the</w:t>
      </w:r>
      <w:r w:rsidRPr="00222433" w:rsidR="00A66DB1">
        <w:t xml:space="preserve"> </w:t>
      </w:r>
      <w:r w:rsidRPr="00222433">
        <w:t>regulatory</w:t>
      </w:r>
      <w:r w:rsidRPr="00222433" w:rsidR="00A66DB1">
        <w:t xml:space="preserve"> </w:t>
      </w:r>
      <w:r w:rsidRPr="00222433">
        <w:t>task</w:t>
      </w:r>
      <w:r w:rsidRPr="00222433" w:rsidR="00A66DB1">
        <w:t xml:space="preserve"> </w:t>
      </w:r>
      <w:r w:rsidRPr="00222433">
        <w:t>within</w:t>
      </w:r>
      <w:r w:rsidRPr="00222433" w:rsidR="00A66DB1">
        <w:t xml:space="preserve"> </w:t>
      </w:r>
      <w:r w:rsidRPr="00222433">
        <w:t>the</w:t>
      </w:r>
      <w:r w:rsidRPr="00222433" w:rsidR="00A66DB1">
        <w:t xml:space="preserve"> </w:t>
      </w:r>
      <w:r w:rsidRPr="00222433">
        <w:t>perimeter.</w:t>
      </w:r>
      <w:r w:rsidRPr="00222433" w:rsidR="00A66DB1">
        <w:t xml:space="preserve"> </w:t>
      </w:r>
      <w:r w:rsidRPr="00222433">
        <w:t>I</w:t>
      </w:r>
      <w:r w:rsidRPr="00222433" w:rsidR="00A66DB1">
        <w:t xml:space="preserve"> </w:t>
      </w:r>
      <w:r w:rsidRPr="00222433">
        <w:t>wonder</w:t>
      </w:r>
      <w:r w:rsidRPr="00222433" w:rsidR="00A66DB1">
        <w:t xml:space="preserve"> </w:t>
      </w:r>
      <w:r w:rsidRPr="00222433">
        <w:t>if</w:t>
      </w:r>
      <w:r w:rsidRPr="00222433" w:rsidR="00A66DB1">
        <w:t xml:space="preserve"> </w:t>
      </w:r>
      <w:r w:rsidRPr="00222433">
        <w:t>we</w:t>
      </w:r>
      <w:r w:rsidRPr="00222433" w:rsidR="00A66DB1">
        <w:t xml:space="preserve"> </w:t>
      </w:r>
      <w:r w:rsidRPr="00222433">
        <w:t>are</w:t>
      </w:r>
      <w:r w:rsidRPr="00222433" w:rsidR="00A66DB1">
        <w:t xml:space="preserve"> </w:t>
      </w:r>
      <w:r w:rsidRPr="00222433">
        <w:t>just</w:t>
      </w:r>
      <w:r w:rsidRPr="00222433" w:rsidR="00A66DB1">
        <w:t xml:space="preserve"> </w:t>
      </w:r>
      <w:r w:rsidRPr="00222433">
        <w:t>asking</w:t>
      </w:r>
      <w:r w:rsidRPr="00222433" w:rsidR="00A66DB1">
        <w:t xml:space="preserve"> </w:t>
      </w:r>
      <w:r w:rsidRPr="00222433">
        <w:t>the</w:t>
      </w:r>
      <w:r w:rsidRPr="00222433" w:rsidR="00A66DB1">
        <w:t xml:space="preserve"> </w:t>
      </w:r>
      <w:r w:rsidRPr="00222433">
        <w:t>impossible</w:t>
      </w:r>
      <w:r w:rsidRPr="00222433" w:rsidR="00A66DB1">
        <w:t xml:space="preserve"> </w:t>
      </w:r>
      <w:r w:rsidRPr="00222433">
        <w:t>of</w:t>
      </w:r>
      <w:r w:rsidRPr="00222433" w:rsidR="00A66DB1">
        <w:t xml:space="preserve"> </w:t>
      </w:r>
      <w:r w:rsidRPr="00222433">
        <w:t>the</w:t>
      </w:r>
      <w:r w:rsidRPr="00222433" w:rsidR="00A66DB1">
        <w:t xml:space="preserve"> </w:t>
      </w:r>
      <w:r w:rsidRPr="00222433">
        <w:t>FCA,</w:t>
      </w:r>
      <w:r w:rsidRPr="00222433" w:rsidR="00A66DB1">
        <w:t xml:space="preserve"> </w:t>
      </w:r>
      <w:r w:rsidRPr="00222433">
        <w:t>to</w:t>
      </w:r>
      <w:r w:rsidRPr="00222433" w:rsidR="00A66DB1">
        <w:t xml:space="preserve"> </w:t>
      </w:r>
      <w:r w:rsidRPr="00222433">
        <w:t>look</w:t>
      </w:r>
      <w:r w:rsidRPr="00222433" w:rsidR="00A66DB1">
        <w:t xml:space="preserve"> </w:t>
      </w:r>
      <w:r w:rsidRPr="00222433">
        <w:t>outside</w:t>
      </w:r>
      <w:r w:rsidRPr="00222433" w:rsidR="00A66DB1">
        <w:t xml:space="preserve"> </w:t>
      </w:r>
      <w:r w:rsidRPr="00222433">
        <w:t>the</w:t>
      </w:r>
      <w:r w:rsidRPr="00222433" w:rsidR="00A66DB1">
        <w:t xml:space="preserve"> </w:t>
      </w:r>
      <w:r w:rsidRPr="00222433">
        <w:t>perimeter</w:t>
      </w:r>
      <w:r w:rsidRPr="00222433" w:rsidR="00A66DB1">
        <w:t xml:space="preserve"> </w:t>
      </w:r>
      <w:r w:rsidRPr="00222433">
        <w:t>in</w:t>
      </w:r>
      <w:r w:rsidRPr="00222433" w:rsidR="00A66DB1">
        <w:t xml:space="preserve"> </w:t>
      </w:r>
      <w:r w:rsidRPr="00222433">
        <w:t>the</w:t>
      </w:r>
      <w:r w:rsidRPr="00222433" w:rsidR="00A66DB1">
        <w:t xml:space="preserve"> </w:t>
      </w:r>
      <w:r w:rsidRPr="00222433">
        <w:t>ways</w:t>
      </w:r>
      <w:r w:rsidRPr="00222433" w:rsidR="00A66DB1">
        <w:t xml:space="preserve"> </w:t>
      </w:r>
      <w:r w:rsidRPr="00222433">
        <w:t>you</w:t>
      </w:r>
      <w:r w:rsidRPr="00222433" w:rsidR="00A66DB1">
        <w:t xml:space="preserve"> </w:t>
      </w:r>
      <w:r w:rsidRPr="00222433">
        <w:t>have</w:t>
      </w:r>
      <w:r w:rsidRPr="00222433" w:rsidR="00A66DB1">
        <w:t xml:space="preserve"> </w:t>
      </w:r>
      <w:r w:rsidRPr="00222433">
        <w:t>suggested.</w:t>
      </w:r>
      <w:r w:rsidRPr="00222433" w:rsidR="00A66DB1">
        <w:t xml:space="preserve"> </w:t>
      </w:r>
    </w:p>
    <w:p w:rsidR="00C165B1" w:rsidRPr="00222433" w:rsidP="00C165B1">
      <w:pPr>
        <w:pStyle w:val="Answer"/>
      </w:pPr>
      <w:sdt>
        <w:sdtPr>
          <w:alias w:val="Witness"/>
          <w:id w:val="-870763668"/>
          <w:placeholder>
            <w:docPart w:val="09ACA901D17C4A9DA80566DC9528F5B2"/>
          </w:placeholder>
          <w:richText/>
        </w:sdtPr>
        <w:sdtContent>
          <w:r w:rsidRPr="00222433" w:rsidR="00102A2C">
            <w:rPr>
              <w:b/>
              <w:bCs/>
              <w:i/>
              <w:iCs/>
            </w:rPr>
            <w:t>Dame</w:t>
          </w:r>
          <w:r w:rsidRPr="00222433" w:rsidR="00A66DB1">
            <w:rPr>
              <w:b/>
              <w:bCs/>
              <w:i/>
              <w:iCs/>
            </w:rPr>
            <w:t xml:space="preserve"> </w:t>
          </w:r>
          <w:r w:rsidRPr="00222433" w:rsidR="00102A2C">
            <w:rPr>
              <w:b/>
              <w:bCs/>
              <w:i/>
              <w:iCs/>
            </w:rPr>
            <w:t>Elizabeth</w:t>
          </w:r>
          <w:r w:rsidRPr="00222433" w:rsidR="00A66DB1">
            <w:rPr>
              <w:b/>
              <w:bCs/>
              <w:i/>
              <w:iCs/>
            </w:rPr>
            <w:t xml:space="preserve"> </w:t>
          </w:r>
          <w:r w:rsidRPr="00222433" w:rsidR="00102A2C">
            <w:rPr>
              <w:b/>
              <w:bCs/>
              <w:i/>
              <w:iCs/>
            </w:rPr>
            <w:t>Gloster:</w:t>
          </w:r>
          <w:r w:rsidRPr="00222433" w:rsidR="00A66DB1">
            <w:rPr>
              <w:b/>
            </w:rPr>
            <w:t xml:space="preserve"> </w:t>
          </w:r>
        </w:sdtContent>
      </w:sdt>
      <w:r w:rsidRPr="00222433" w:rsidR="00102A2C">
        <w:t>I</w:t>
      </w:r>
      <w:r w:rsidRPr="00222433" w:rsidR="00A66DB1">
        <w:t xml:space="preserve"> </w:t>
      </w:r>
      <w:r w:rsidRPr="00222433" w:rsidR="00102A2C">
        <w:t>do</w:t>
      </w:r>
      <w:r w:rsidRPr="00222433" w:rsidR="00A66DB1">
        <w:t xml:space="preserve"> </w:t>
      </w:r>
      <w:r w:rsidRPr="00222433" w:rsidR="00102A2C">
        <w:t>not</w:t>
      </w:r>
      <w:r w:rsidRPr="00222433" w:rsidR="00A66DB1">
        <w:t xml:space="preserve"> </w:t>
      </w:r>
      <w:r w:rsidRPr="00222433" w:rsidR="00102A2C">
        <w:t>think</w:t>
      </w:r>
      <w:r w:rsidRPr="00222433" w:rsidR="00A66DB1">
        <w:t xml:space="preserve"> </w:t>
      </w:r>
      <w:r w:rsidRPr="00222433" w:rsidR="00102A2C">
        <w:t>so.</w:t>
      </w:r>
      <w:r w:rsidRPr="00222433" w:rsidR="00A66DB1">
        <w:t xml:space="preserve"> </w:t>
      </w:r>
      <w:r w:rsidRPr="00222433" w:rsidR="00102A2C">
        <w:t>The</w:t>
      </w:r>
      <w:r w:rsidRPr="00222433" w:rsidR="00A66DB1">
        <w:t xml:space="preserve"> </w:t>
      </w:r>
      <w:r w:rsidRPr="00222433" w:rsidR="00102A2C">
        <w:t>report</w:t>
      </w:r>
      <w:r w:rsidRPr="00222433" w:rsidR="00A66DB1">
        <w:t xml:space="preserve"> </w:t>
      </w:r>
      <w:r w:rsidRPr="00222433" w:rsidR="00102A2C">
        <w:t>makes</w:t>
      </w:r>
      <w:r w:rsidRPr="00222433" w:rsidR="00A66DB1">
        <w:t xml:space="preserve"> </w:t>
      </w:r>
      <w:r>
        <w:t xml:space="preserve">it </w:t>
      </w:r>
      <w:r w:rsidRPr="00222433" w:rsidR="00102A2C">
        <w:t>clear</w:t>
      </w:r>
      <w:r w:rsidRPr="00222433" w:rsidR="00A66DB1">
        <w:t xml:space="preserve"> </w:t>
      </w:r>
      <w:r w:rsidRPr="00222433" w:rsidR="00102A2C">
        <w:t>that</w:t>
      </w:r>
      <w:r w:rsidRPr="00222433" w:rsidR="00A66DB1">
        <w:t xml:space="preserve"> </w:t>
      </w:r>
      <w:r w:rsidRPr="00222433" w:rsidR="00102A2C">
        <w:t>I</w:t>
      </w:r>
      <w:r w:rsidRPr="00222433" w:rsidR="00A66DB1">
        <w:t xml:space="preserve"> </w:t>
      </w:r>
      <w:r w:rsidRPr="00222433" w:rsidR="00102A2C">
        <w:t>have</w:t>
      </w:r>
      <w:r w:rsidRPr="00222433" w:rsidR="00A66DB1">
        <w:t xml:space="preserve"> </w:t>
      </w:r>
      <w:r w:rsidRPr="00222433" w:rsidR="00102A2C">
        <w:t>not</w:t>
      </w:r>
      <w:r w:rsidRPr="00222433" w:rsidR="00A66DB1">
        <w:t xml:space="preserve"> </w:t>
      </w:r>
      <w:r w:rsidRPr="00222433" w:rsidR="00102A2C">
        <w:t>done</w:t>
      </w:r>
      <w:r w:rsidRPr="00222433" w:rsidR="00A66DB1">
        <w:t xml:space="preserve"> </w:t>
      </w:r>
      <w:r w:rsidRPr="00222433" w:rsidR="00102A2C">
        <w:t>a</w:t>
      </w:r>
      <w:r w:rsidRPr="00222433" w:rsidR="00A66DB1">
        <w:t xml:space="preserve"> </w:t>
      </w:r>
      <w:r w:rsidRPr="00222433" w:rsidR="00102A2C">
        <w:t>feasibility</w:t>
      </w:r>
      <w:r w:rsidRPr="00222433" w:rsidR="00A66DB1">
        <w:t xml:space="preserve"> </w:t>
      </w:r>
      <w:r w:rsidRPr="00222433" w:rsidR="00102A2C">
        <w:t>study</w:t>
      </w:r>
      <w:r w:rsidRPr="00222433" w:rsidR="00A66DB1">
        <w:t xml:space="preserve"> </w:t>
      </w:r>
      <w:r w:rsidRPr="00222433" w:rsidR="00102A2C">
        <w:t>or</w:t>
      </w:r>
      <w:r w:rsidRPr="00222433" w:rsidR="00A66DB1">
        <w:t xml:space="preserve"> </w:t>
      </w:r>
      <w:r w:rsidRPr="00222433" w:rsidR="00102A2C">
        <w:t>analysis</w:t>
      </w:r>
      <w:r w:rsidRPr="00222433" w:rsidR="00A66DB1">
        <w:t xml:space="preserve"> </w:t>
      </w:r>
      <w:r w:rsidRPr="00222433" w:rsidR="00102A2C">
        <w:t>of</w:t>
      </w:r>
      <w:r w:rsidRPr="00222433" w:rsidR="00A66DB1">
        <w:t xml:space="preserve"> </w:t>
      </w:r>
      <w:r w:rsidRPr="00222433" w:rsidR="00102A2C">
        <w:t>all</w:t>
      </w:r>
      <w:r w:rsidRPr="00222433" w:rsidR="00A66DB1">
        <w:t xml:space="preserve"> </w:t>
      </w:r>
      <w:r w:rsidRPr="00222433" w:rsidR="00102A2C">
        <w:t>the</w:t>
      </w:r>
      <w:r w:rsidRPr="00222433" w:rsidR="00A66DB1">
        <w:t xml:space="preserve"> </w:t>
      </w:r>
      <w:r w:rsidRPr="00222433" w:rsidR="00102A2C">
        <w:t>work</w:t>
      </w:r>
      <w:r w:rsidRPr="00222433" w:rsidR="00A66DB1">
        <w:t xml:space="preserve"> </w:t>
      </w:r>
      <w:r w:rsidRPr="00222433" w:rsidR="00102A2C">
        <w:t>done</w:t>
      </w:r>
      <w:r w:rsidRPr="00222433" w:rsidR="00A66DB1">
        <w:t xml:space="preserve"> </w:t>
      </w:r>
      <w:r w:rsidRPr="00222433" w:rsidR="00102A2C">
        <w:t>by</w:t>
      </w:r>
      <w:r w:rsidRPr="00222433" w:rsidR="00A66DB1">
        <w:t xml:space="preserve"> </w:t>
      </w:r>
      <w:r w:rsidRPr="00222433" w:rsidR="00102A2C">
        <w:t>the</w:t>
      </w:r>
      <w:r w:rsidRPr="00222433" w:rsidR="00A66DB1">
        <w:t xml:space="preserve"> </w:t>
      </w:r>
      <w:r w:rsidRPr="00222433" w:rsidR="00102A2C">
        <w:t>FCA.</w:t>
      </w:r>
      <w:r w:rsidRPr="00222433" w:rsidR="00A66DB1">
        <w:t xml:space="preserve"> </w:t>
      </w:r>
      <w:r w:rsidRPr="00222433" w:rsidR="00102A2C">
        <w:t>Although</w:t>
      </w:r>
      <w:r w:rsidRPr="00222433" w:rsidR="00A66DB1">
        <w:t xml:space="preserve"> </w:t>
      </w:r>
      <w:r w:rsidRPr="00222433" w:rsidR="00102A2C">
        <w:t>one</w:t>
      </w:r>
      <w:r w:rsidRPr="00222433" w:rsidR="00A66DB1">
        <w:t xml:space="preserve"> </w:t>
      </w:r>
      <w:r w:rsidRPr="00222433" w:rsidR="00102A2C">
        <w:t>of</w:t>
      </w:r>
      <w:r w:rsidRPr="00222433" w:rsidR="00A66DB1">
        <w:t xml:space="preserve"> </w:t>
      </w:r>
      <w:r w:rsidRPr="00222433" w:rsidR="00102A2C">
        <w:t>my</w:t>
      </w:r>
      <w:r w:rsidRPr="00222433" w:rsidR="00A66DB1">
        <w:t xml:space="preserve"> </w:t>
      </w:r>
      <w:r w:rsidRPr="00222433" w:rsidR="00102A2C">
        <w:t>recommendations</w:t>
      </w:r>
      <w:r w:rsidRPr="00222433" w:rsidR="00A66DB1">
        <w:t xml:space="preserve"> </w:t>
      </w:r>
      <w:r w:rsidRPr="00222433" w:rsidR="00102A2C">
        <w:t>is</w:t>
      </w:r>
      <w:r w:rsidRPr="00222433" w:rsidR="00A66DB1">
        <w:t xml:space="preserve"> </w:t>
      </w:r>
      <w:r w:rsidRPr="00222433" w:rsidR="00102A2C">
        <w:t>that</w:t>
      </w:r>
      <w:r w:rsidRPr="00222433" w:rsidR="00A66DB1">
        <w:t xml:space="preserve"> </w:t>
      </w:r>
      <w:r w:rsidRPr="00222433" w:rsidR="00102A2C">
        <w:t>the</w:t>
      </w:r>
      <w:r w:rsidRPr="00222433" w:rsidR="00A66DB1">
        <w:t xml:space="preserve"> </w:t>
      </w:r>
      <w:r w:rsidRPr="00222433" w:rsidR="00102A2C">
        <w:t>Treasury</w:t>
      </w:r>
      <w:r w:rsidRPr="00222433" w:rsidR="00A66DB1">
        <w:t xml:space="preserve"> </w:t>
      </w:r>
      <w:r w:rsidRPr="00222433" w:rsidR="00102A2C">
        <w:t>should</w:t>
      </w:r>
      <w:r w:rsidRPr="00222433" w:rsidR="00A66DB1">
        <w:t xml:space="preserve"> </w:t>
      </w:r>
      <w:r w:rsidRPr="00222433" w:rsidR="00102A2C">
        <w:t>look</w:t>
      </w:r>
      <w:r w:rsidRPr="00222433" w:rsidR="00A66DB1">
        <w:t xml:space="preserve"> </w:t>
      </w:r>
      <w:r w:rsidRPr="00222433" w:rsidR="00102A2C">
        <w:t>at</w:t>
      </w:r>
      <w:r w:rsidRPr="00222433" w:rsidR="00A66DB1">
        <w:t xml:space="preserve"> </w:t>
      </w:r>
      <w:r w:rsidRPr="00222433" w:rsidR="00102A2C">
        <w:t>the</w:t>
      </w:r>
      <w:r w:rsidRPr="00222433" w:rsidR="00A66DB1">
        <w:t xml:space="preserve"> </w:t>
      </w:r>
      <w:r w:rsidRPr="00222433" w:rsidR="00102A2C">
        <w:t>optimal</w:t>
      </w:r>
      <w:r w:rsidRPr="00222433" w:rsidR="00A66DB1">
        <w:t xml:space="preserve"> </w:t>
      </w:r>
      <w:r w:rsidRPr="00222433" w:rsidR="00102A2C">
        <w:t>scope</w:t>
      </w:r>
      <w:r w:rsidRPr="00222433" w:rsidR="00A66DB1">
        <w:t xml:space="preserve"> </w:t>
      </w:r>
      <w:r w:rsidRPr="00222433" w:rsidR="00102A2C">
        <w:t>of</w:t>
      </w:r>
      <w:r w:rsidRPr="00222433" w:rsidR="00A66DB1">
        <w:t xml:space="preserve"> </w:t>
      </w:r>
      <w:r w:rsidRPr="00222433" w:rsidR="00102A2C">
        <w:t>the</w:t>
      </w:r>
      <w:r w:rsidRPr="00222433" w:rsidR="00A66DB1">
        <w:t xml:space="preserve"> </w:t>
      </w:r>
      <w:r w:rsidRPr="00222433" w:rsidR="00102A2C">
        <w:t>FCA’s</w:t>
      </w:r>
      <w:r w:rsidRPr="00222433" w:rsidR="00A66DB1">
        <w:t xml:space="preserve"> </w:t>
      </w:r>
      <w:r w:rsidRPr="00222433" w:rsidR="00102A2C">
        <w:t>activities,</w:t>
      </w:r>
      <w:r w:rsidRPr="00222433" w:rsidR="00A66DB1">
        <w:t xml:space="preserve"> </w:t>
      </w:r>
      <w:r w:rsidRPr="00222433" w:rsidR="00102A2C">
        <w:t>I</w:t>
      </w:r>
      <w:r w:rsidRPr="00222433" w:rsidR="00A66DB1">
        <w:t xml:space="preserve"> </w:t>
      </w:r>
      <w:r w:rsidRPr="00222433" w:rsidR="00102A2C">
        <w:t>have</w:t>
      </w:r>
      <w:r w:rsidRPr="00222433" w:rsidR="00A66DB1">
        <w:t xml:space="preserve"> </w:t>
      </w:r>
      <w:r w:rsidRPr="00222433" w:rsidR="00102A2C">
        <w:t>not</w:t>
      </w:r>
      <w:r w:rsidRPr="00222433" w:rsidR="00A66DB1">
        <w:t xml:space="preserve"> </w:t>
      </w:r>
      <w:r w:rsidRPr="00222433" w:rsidR="00102A2C">
        <w:t>actually</w:t>
      </w:r>
      <w:r w:rsidRPr="00222433" w:rsidR="00A66DB1">
        <w:t xml:space="preserve"> </w:t>
      </w:r>
      <w:r w:rsidRPr="00222433" w:rsidR="00102A2C">
        <w:t>done</w:t>
      </w:r>
      <w:r w:rsidRPr="00222433" w:rsidR="00A66DB1">
        <w:t xml:space="preserve"> </w:t>
      </w:r>
      <w:r w:rsidRPr="00222433" w:rsidR="00102A2C">
        <w:t>the</w:t>
      </w:r>
      <w:r w:rsidRPr="00222433" w:rsidR="00A66DB1">
        <w:t xml:space="preserve"> </w:t>
      </w:r>
      <w:r w:rsidRPr="00222433" w:rsidR="00102A2C">
        <w:t>work</w:t>
      </w:r>
      <w:r w:rsidRPr="00222433" w:rsidR="00A66DB1">
        <w:t xml:space="preserve"> </w:t>
      </w:r>
      <w:r w:rsidRPr="00222433" w:rsidR="00102A2C">
        <w:t>that</w:t>
      </w:r>
      <w:r w:rsidRPr="00222433" w:rsidR="00A66DB1">
        <w:t xml:space="preserve"> </w:t>
      </w:r>
      <w:r w:rsidRPr="00222433" w:rsidR="00102A2C">
        <w:t>would</w:t>
      </w:r>
      <w:r w:rsidRPr="00222433" w:rsidR="00A66DB1">
        <w:t xml:space="preserve"> </w:t>
      </w:r>
      <w:r w:rsidRPr="00222433" w:rsidR="00102A2C">
        <w:t>be</w:t>
      </w:r>
      <w:r w:rsidRPr="00222433" w:rsidR="00A66DB1">
        <w:t xml:space="preserve"> </w:t>
      </w:r>
      <w:r w:rsidRPr="00222433" w:rsidR="00102A2C">
        <w:t>necessary</w:t>
      </w:r>
      <w:r w:rsidRPr="00222433" w:rsidR="00A66DB1">
        <w:t xml:space="preserve"> </w:t>
      </w:r>
      <w:r w:rsidRPr="00222433" w:rsidR="00102A2C">
        <w:t>to</w:t>
      </w:r>
      <w:r w:rsidRPr="00222433" w:rsidR="00A66DB1">
        <w:t xml:space="preserve"> </w:t>
      </w:r>
      <w:r w:rsidRPr="00222433" w:rsidR="00102A2C">
        <w:t>work</w:t>
      </w:r>
      <w:r w:rsidRPr="00222433" w:rsidR="00A66DB1">
        <w:t xml:space="preserve"> </w:t>
      </w:r>
      <w:r w:rsidRPr="00222433" w:rsidR="00102A2C">
        <w:t>out</w:t>
      </w:r>
      <w:r w:rsidRPr="00222433" w:rsidR="00A66DB1">
        <w:t xml:space="preserve"> </w:t>
      </w:r>
      <w:r w:rsidRPr="00222433" w:rsidR="00102A2C">
        <w:t>whether</w:t>
      </w:r>
      <w:r w:rsidRPr="00222433" w:rsidR="00A66DB1">
        <w:t xml:space="preserve"> </w:t>
      </w:r>
      <w:r w:rsidRPr="00222433" w:rsidR="00102A2C">
        <w:t>they</w:t>
      </w:r>
      <w:r w:rsidRPr="00222433" w:rsidR="00A66DB1">
        <w:t xml:space="preserve"> </w:t>
      </w:r>
      <w:r w:rsidRPr="00222433" w:rsidR="00102A2C">
        <w:t>are</w:t>
      </w:r>
      <w:r w:rsidRPr="00222433" w:rsidR="00A66DB1">
        <w:t xml:space="preserve"> </w:t>
      </w:r>
      <w:r w:rsidRPr="00222433" w:rsidR="00102A2C">
        <w:t>overloaded</w:t>
      </w:r>
      <w:r w:rsidRPr="00222433" w:rsidR="00A66DB1">
        <w:t xml:space="preserve"> </w:t>
      </w:r>
      <w:r w:rsidRPr="00222433" w:rsidR="00102A2C">
        <w:t>or</w:t>
      </w:r>
      <w:r w:rsidRPr="00222433" w:rsidR="00A66DB1">
        <w:t xml:space="preserve"> </w:t>
      </w:r>
      <w:r w:rsidRPr="00222433" w:rsidR="00102A2C">
        <w:t>not.</w:t>
      </w:r>
    </w:p>
    <w:p w:rsidR="00102A2C" w:rsidRPr="00222433" w:rsidP="00102A2C">
      <w:pPr>
        <w:pStyle w:val="Answer"/>
      </w:pPr>
      <w:r w:rsidRPr="00222433">
        <w:t>In</w:t>
      </w:r>
      <w:r w:rsidRPr="00222433" w:rsidR="00A66DB1">
        <w:t xml:space="preserve"> </w:t>
      </w:r>
      <w:r w:rsidRPr="00222433">
        <w:t>relation</w:t>
      </w:r>
      <w:r w:rsidRPr="00222433" w:rsidR="00A66DB1">
        <w:t xml:space="preserve"> </w:t>
      </w:r>
      <w:r w:rsidRPr="00222433">
        <w:t>to</w:t>
      </w:r>
      <w:r w:rsidRPr="00222433" w:rsidR="00A66DB1">
        <w:t xml:space="preserve"> </w:t>
      </w:r>
      <w:r w:rsidRPr="00222433">
        <w:t>the</w:t>
      </w:r>
      <w:r w:rsidRPr="00222433" w:rsidR="00A66DB1">
        <w:t xml:space="preserve"> </w:t>
      </w:r>
      <w:r w:rsidRPr="00222433">
        <w:t>regulation</w:t>
      </w:r>
      <w:r w:rsidRPr="00222433" w:rsidR="00A66DB1">
        <w:t xml:space="preserve"> </w:t>
      </w:r>
      <w:r w:rsidRPr="00222433">
        <w:t>of</w:t>
      </w:r>
      <w:r w:rsidRPr="00222433" w:rsidR="00A66DB1">
        <w:t xml:space="preserve"> </w:t>
      </w:r>
      <w:r w:rsidRPr="00222433">
        <w:t>LCF</w:t>
      </w:r>
      <w:r w:rsidRPr="00222433" w:rsidR="00A66DB1">
        <w:t xml:space="preserve"> </w:t>
      </w:r>
      <w:r w:rsidRPr="00222433">
        <w:t>and</w:t>
      </w:r>
      <w:r w:rsidRPr="00222433" w:rsidR="00A66DB1">
        <w:t xml:space="preserve"> </w:t>
      </w:r>
      <w:r w:rsidRPr="00222433">
        <w:t>other</w:t>
      </w:r>
      <w:r w:rsidRPr="00222433" w:rsidR="00A66DB1">
        <w:t xml:space="preserve"> </w:t>
      </w:r>
      <w:r w:rsidRPr="00222433">
        <w:t>flexible</w:t>
      </w:r>
      <w:r w:rsidRPr="00222433" w:rsidR="00A66DB1">
        <w:t xml:space="preserve"> </w:t>
      </w:r>
      <w:r w:rsidRPr="00222433">
        <w:t>companies</w:t>
      </w:r>
      <w:r w:rsidRPr="00222433" w:rsidR="00A66DB1">
        <w:t xml:space="preserve"> </w:t>
      </w:r>
      <w:r w:rsidRPr="00222433">
        <w:t>of</w:t>
      </w:r>
      <w:r w:rsidRPr="00222433" w:rsidR="00A66DB1">
        <w:t xml:space="preserve"> </w:t>
      </w:r>
      <w:r w:rsidRPr="00222433">
        <w:t>its</w:t>
      </w:r>
      <w:r w:rsidRPr="00222433" w:rsidR="00A66DB1">
        <w:t xml:space="preserve"> </w:t>
      </w:r>
      <w:r w:rsidRPr="00222433">
        <w:t>type,</w:t>
      </w:r>
      <w:r w:rsidRPr="00222433" w:rsidR="00A66DB1">
        <w:t xml:space="preserve"> </w:t>
      </w:r>
      <w:r w:rsidRPr="00222433">
        <w:t>the</w:t>
      </w:r>
      <w:r w:rsidRPr="00222433" w:rsidR="00A66DB1">
        <w:t xml:space="preserve"> </w:t>
      </w:r>
      <w:r w:rsidRPr="00222433">
        <w:t>inadequacies</w:t>
      </w:r>
      <w:r w:rsidRPr="00222433" w:rsidR="00A66DB1">
        <w:t xml:space="preserve"> </w:t>
      </w:r>
      <w:r w:rsidRPr="00222433">
        <w:t>were</w:t>
      </w:r>
      <w:r w:rsidRPr="00222433" w:rsidR="00A66DB1">
        <w:t xml:space="preserve"> </w:t>
      </w:r>
      <w:r w:rsidRPr="00222433">
        <w:t>not</w:t>
      </w:r>
      <w:r w:rsidRPr="00222433" w:rsidR="00A66DB1">
        <w:t xml:space="preserve"> </w:t>
      </w:r>
      <w:r w:rsidRPr="00222433">
        <w:t>attributable</w:t>
      </w:r>
      <w:r w:rsidRPr="00222433" w:rsidR="00A66DB1">
        <w:t xml:space="preserve"> </w:t>
      </w:r>
      <w:r w:rsidRPr="00222433">
        <w:t>to</w:t>
      </w:r>
      <w:r w:rsidRPr="00222433" w:rsidR="00A66DB1">
        <w:t xml:space="preserve"> </w:t>
      </w:r>
      <w:r w:rsidRPr="00222433">
        <w:t>a</w:t>
      </w:r>
      <w:r w:rsidRPr="00222433" w:rsidR="00A66DB1">
        <w:t xml:space="preserve"> </w:t>
      </w:r>
      <w:r w:rsidRPr="00222433">
        <w:t>lack</w:t>
      </w:r>
      <w:r w:rsidRPr="00222433" w:rsidR="00A66DB1">
        <w:t xml:space="preserve"> </w:t>
      </w:r>
      <w:r w:rsidRPr="00222433">
        <w:t>of</w:t>
      </w:r>
      <w:r w:rsidRPr="00222433" w:rsidR="00A66DB1">
        <w:t xml:space="preserve"> </w:t>
      </w:r>
      <w:r w:rsidRPr="00222433">
        <w:t>resources,</w:t>
      </w:r>
      <w:r w:rsidRPr="00222433" w:rsidR="00A66DB1">
        <w:t xml:space="preserve"> </w:t>
      </w:r>
      <w:r w:rsidRPr="00222433">
        <w:t>sa</w:t>
      </w:r>
      <w:r w:rsidRPr="00222433" w:rsidR="00324EBF">
        <w:t xml:space="preserve">ve, </w:t>
      </w:r>
      <w:r w:rsidRPr="00222433">
        <w:t>perhaps,</w:t>
      </w:r>
      <w:r w:rsidRPr="00222433" w:rsidR="00A66DB1">
        <w:t xml:space="preserve"> </w:t>
      </w:r>
      <w:r w:rsidRPr="00222433">
        <w:t>for</w:t>
      </w:r>
      <w:r w:rsidRPr="00222433" w:rsidR="00A66DB1">
        <w:t xml:space="preserve"> </w:t>
      </w:r>
      <w:r w:rsidRPr="00222433">
        <w:t>the</w:t>
      </w:r>
      <w:r w:rsidRPr="00222433" w:rsidR="00A66DB1">
        <w:t xml:space="preserve"> </w:t>
      </w:r>
      <w:r w:rsidRPr="00222433">
        <w:t>lack</w:t>
      </w:r>
      <w:r w:rsidRPr="00222433" w:rsidR="00A66DB1">
        <w:t xml:space="preserve"> </w:t>
      </w:r>
      <w:r w:rsidRPr="00222433">
        <w:t>of</w:t>
      </w:r>
      <w:r w:rsidRPr="00222433" w:rsidR="00A66DB1">
        <w:t xml:space="preserve"> </w:t>
      </w:r>
      <w:r w:rsidRPr="00222433">
        <w:t>people</w:t>
      </w:r>
      <w:r w:rsidRPr="00222433" w:rsidR="00A66DB1">
        <w:t xml:space="preserve"> </w:t>
      </w:r>
      <w:r w:rsidRPr="00222433">
        <w:t>in</w:t>
      </w:r>
      <w:r w:rsidRPr="00222433" w:rsidR="00A66DB1">
        <w:t xml:space="preserve"> </w:t>
      </w:r>
      <w:r w:rsidRPr="00222433">
        <w:t>the</w:t>
      </w:r>
      <w:r w:rsidRPr="00222433" w:rsidR="00A66DB1">
        <w:t xml:space="preserve"> </w:t>
      </w:r>
      <w:r w:rsidRPr="00222433">
        <w:t>financial</w:t>
      </w:r>
      <w:r w:rsidRPr="00222433" w:rsidR="00A66DB1">
        <w:t xml:space="preserve"> </w:t>
      </w:r>
      <w:r w:rsidRPr="00222433">
        <w:t>promotions</w:t>
      </w:r>
      <w:r w:rsidRPr="00222433" w:rsidR="00A66DB1">
        <w:t xml:space="preserve"> </w:t>
      </w:r>
      <w:r w:rsidRPr="00222433">
        <w:t>department,</w:t>
      </w:r>
      <w:r w:rsidRPr="00222433" w:rsidR="00A66DB1">
        <w:t xml:space="preserve"> </w:t>
      </w:r>
      <w:r w:rsidRPr="00222433">
        <w:t>which</w:t>
      </w:r>
      <w:r w:rsidRPr="00222433" w:rsidR="00A66DB1">
        <w:t xml:space="preserve"> </w:t>
      </w:r>
      <w:r w:rsidRPr="00222433">
        <w:t>is</w:t>
      </w:r>
      <w:r w:rsidRPr="00222433" w:rsidR="00A66DB1">
        <w:t xml:space="preserve"> </w:t>
      </w:r>
      <w:r w:rsidRPr="00222433">
        <w:t>one</w:t>
      </w:r>
      <w:r w:rsidRPr="00222433" w:rsidR="00A66DB1">
        <w:t xml:space="preserve"> </w:t>
      </w:r>
      <w:r w:rsidRPr="00222433">
        <w:t>of</w:t>
      </w:r>
      <w:r w:rsidRPr="00222433" w:rsidR="00A66DB1">
        <w:t xml:space="preserve"> </w:t>
      </w:r>
      <w:r w:rsidRPr="00222433">
        <w:t>the</w:t>
      </w:r>
      <w:r w:rsidRPr="00222433" w:rsidR="00A66DB1">
        <w:t xml:space="preserve"> </w:t>
      </w:r>
      <w:r w:rsidRPr="00222433">
        <w:t>criticisms</w:t>
      </w:r>
      <w:r w:rsidRPr="00222433" w:rsidR="00A66DB1">
        <w:t xml:space="preserve"> </w:t>
      </w:r>
      <w:r w:rsidRPr="00222433">
        <w:t>that</w:t>
      </w:r>
      <w:r w:rsidRPr="00222433" w:rsidR="00A66DB1">
        <w:t xml:space="preserve"> </w:t>
      </w:r>
      <w:r w:rsidRPr="00222433">
        <w:t>we</w:t>
      </w:r>
      <w:r w:rsidRPr="00222433" w:rsidR="00A66DB1">
        <w:t xml:space="preserve"> </w:t>
      </w:r>
      <w:r w:rsidRPr="00222433">
        <w:t>make.</w:t>
      </w:r>
      <w:r w:rsidRPr="00222433" w:rsidR="00A66DB1">
        <w:t xml:space="preserve"> </w:t>
      </w:r>
      <w:r w:rsidRPr="00222433">
        <w:t>The</w:t>
      </w:r>
      <w:r w:rsidRPr="00222433" w:rsidR="00A66DB1">
        <w:t xml:space="preserve"> </w:t>
      </w:r>
      <w:r w:rsidRPr="00222433">
        <w:t>authorisations</w:t>
      </w:r>
      <w:r w:rsidRPr="00222433" w:rsidR="00324EBF">
        <w:t xml:space="preserve"> department</w:t>
      </w:r>
      <w:r w:rsidRPr="00222433">
        <w:t>,</w:t>
      </w:r>
      <w:r w:rsidRPr="00222433" w:rsidR="00A66DB1">
        <w:t xml:space="preserve"> </w:t>
      </w:r>
      <w:r w:rsidRPr="00222433" w:rsidR="00324EBF">
        <w:t xml:space="preserve">the </w:t>
      </w:r>
      <w:r w:rsidRPr="00222433">
        <w:t>supervision</w:t>
      </w:r>
      <w:r w:rsidRPr="00222433" w:rsidR="00324EBF">
        <w:t xml:space="preserve"> department</w:t>
      </w:r>
      <w:r w:rsidRPr="00222433">
        <w:t>,</w:t>
      </w:r>
      <w:r w:rsidRPr="00222433" w:rsidR="00324EBF">
        <w:t xml:space="preserve"> the</w:t>
      </w:r>
      <w:r w:rsidRPr="00222433" w:rsidR="00A66DB1">
        <w:t xml:space="preserve"> </w:t>
      </w:r>
      <w:r w:rsidRPr="00222433">
        <w:t>financial</w:t>
      </w:r>
      <w:r w:rsidRPr="00222433" w:rsidR="00A66DB1">
        <w:t xml:space="preserve"> </w:t>
      </w:r>
      <w:r w:rsidRPr="00222433">
        <w:t>promotions</w:t>
      </w:r>
      <w:r w:rsidRPr="00222433" w:rsidR="00A66DB1">
        <w:t xml:space="preserve"> </w:t>
      </w:r>
      <w:r w:rsidRPr="00222433">
        <w:t>department</w:t>
      </w:r>
      <w:r w:rsidRPr="00222433" w:rsidR="00A66DB1">
        <w:t xml:space="preserve"> </w:t>
      </w:r>
      <w:r w:rsidRPr="00222433">
        <w:t>and</w:t>
      </w:r>
      <w:r w:rsidRPr="00222433" w:rsidR="00A66DB1">
        <w:t xml:space="preserve"> </w:t>
      </w:r>
      <w:r w:rsidRPr="00222433">
        <w:t>the</w:t>
      </w:r>
      <w:r w:rsidRPr="00222433" w:rsidR="00A66DB1">
        <w:t xml:space="preserve"> </w:t>
      </w:r>
      <w:r w:rsidRPr="00222433">
        <w:t>call</w:t>
      </w:r>
      <w:r w:rsidRPr="00222433" w:rsidR="00A66DB1">
        <w:t xml:space="preserve"> </w:t>
      </w:r>
      <w:r w:rsidRPr="00222433">
        <w:t>centres</w:t>
      </w:r>
      <w:r w:rsidRPr="00222433" w:rsidR="00A66DB1">
        <w:t xml:space="preserve"> </w:t>
      </w:r>
      <w:r w:rsidRPr="00222433">
        <w:t>were</w:t>
      </w:r>
      <w:r w:rsidRPr="00222433" w:rsidR="00A66DB1">
        <w:t xml:space="preserve"> </w:t>
      </w:r>
      <w:r w:rsidRPr="00222433">
        <w:t>there</w:t>
      </w:r>
      <w:r w:rsidRPr="00222433" w:rsidR="00A66DB1">
        <w:t xml:space="preserve"> </w:t>
      </w:r>
      <w:r w:rsidRPr="00222433">
        <w:t>doing</w:t>
      </w:r>
      <w:r w:rsidRPr="00222433" w:rsidR="00A66DB1">
        <w:t xml:space="preserve"> </w:t>
      </w:r>
      <w:r w:rsidRPr="00222433">
        <w:t>their</w:t>
      </w:r>
      <w:r w:rsidRPr="00222433" w:rsidR="00A66DB1">
        <w:t xml:space="preserve"> </w:t>
      </w:r>
      <w:r w:rsidRPr="00222433">
        <w:t>job,</w:t>
      </w:r>
      <w:r w:rsidRPr="00222433" w:rsidR="00A66DB1">
        <w:t xml:space="preserve"> </w:t>
      </w:r>
      <w:r w:rsidRPr="00222433">
        <w:t>but</w:t>
      </w:r>
      <w:r w:rsidRPr="00222433" w:rsidR="00324EBF">
        <w:t>,</w:t>
      </w:r>
      <w:r w:rsidRPr="00222433" w:rsidR="00A66DB1">
        <w:t xml:space="preserve"> </w:t>
      </w:r>
      <w:r w:rsidRPr="00222433">
        <w:t>in</w:t>
      </w:r>
      <w:r w:rsidRPr="00222433" w:rsidR="00A66DB1">
        <w:t xml:space="preserve"> </w:t>
      </w:r>
      <w:r w:rsidRPr="00222433">
        <w:t>my</w:t>
      </w:r>
      <w:r w:rsidRPr="00222433" w:rsidR="00A66DB1">
        <w:t xml:space="preserve"> </w:t>
      </w:r>
      <w:r w:rsidRPr="00222433">
        <w:t>view,</w:t>
      </w:r>
      <w:r w:rsidRPr="00222433" w:rsidR="00A66DB1">
        <w:t xml:space="preserve"> </w:t>
      </w:r>
      <w:r w:rsidRPr="00222433">
        <w:t>they</w:t>
      </w:r>
      <w:r w:rsidRPr="00222433" w:rsidR="00A66DB1">
        <w:t xml:space="preserve"> </w:t>
      </w:r>
      <w:r w:rsidRPr="00222433">
        <w:t>were</w:t>
      </w:r>
      <w:r w:rsidRPr="00222433" w:rsidR="00A66DB1">
        <w:t xml:space="preserve"> </w:t>
      </w:r>
      <w:r w:rsidRPr="00222433">
        <w:t>not</w:t>
      </w:r>
      <w:r w:rsidRPr="00222433" w:rsidR="00A66DB1">
        <w:t xml:space="preserve"> </w:t>
      </w:r>
      <w:r w:rsidRPr="00222433">
        <w:t>doing</w:t>
      </w:r>
      <w:r w:rsidRPr="00222433" w:rsidR="00A66DB1">
        <w:t xml:space="preserve"> </w:t>
      </w:r>
      <w:r w:rsidRPr="00222433">
        <w:t>it</w:t>
      </w:r>
      <w:r w:rsidRPr="00222433" w:rsidR="00A66DB1">
        <w:t xml:space="preserve"> </w:t>
      </w:r>
      <w:r w:rsidRPr="00222433">
        <w:t>well</w:t>
      </w:r>
      <w:r w:rsidRPr="00222433" w:rsidR="00A66DB1">
        <w:t xml:space="preserve"> </w:t>
      </w:r>
      <w:r w:rsidRPr="00222433">
        <w:t>enough.</w:t>
      </w:r>
      <w:r w:rsidRPr="00222433" w:rsidR="00A66DB1">
        <w:t xml:space="preserve"> </w:t>
      </w:r>
      <w:r w:rsidRPr="00222433">
        <w:t>I</w:t>
      </w:r>
      <w:r w:rsidRPr="00222433" w:rsidR="00A66DB1">
        <w:t xml:space="preserve"> </w:t>
      </w:r>
      <w:r w:rsidRPr="00222433">
        <w:t>do</w:t>
      </w:r>
      <w:r w:rsidRPr="00222433" w:rsidR="00A66DB1">
        <w:t xml:space="preserve"> </w:t>
      </w:r>
      <w:r w:rsidRPr="00222433">
        <w:t>not</w:t>
      </w:r>
      <w:r w:rsidRPr="00222433" w:rsidR="00A66DB1">
        <w:t xml:space="preserve"> </w:t>
      </w:r>
      <w:r w:rsidRPr="00222433">
        <w:t>think</w:t>
      </w:r>
      <w:r w:rsidRPr="00222433" w:rsidR="00A66DB1">
        <w:t xml:space="preserve"> </w:t>
      </w:r>
      <w:r w:rsidRPr="00222433">
        <w:t>it</w:t>
      </w:r>
      <w:r w:rsidRPr="00222433" w:rsidR="00A66DB1">
        <w:t xml:space="preserve"> </w:t>
      </w:r>
      <w:r w:rsidRPr="00222433">
        <w:t>is</w:t>
      </w:r>
      <w:r w:rsidRPr="00222433" w:rsidR="00A66DB1">
        <w:t xml:space="preserve"> </w:t>
      </w:r>
      <w:r w:rsidRPr="00222433">
        <w:t>asking</w:t>
      </w:r>
      <w:r w:rsidRPr="00222433" w:rsidR="00A66DB1">
        <w:t xml:space="preserve"> </w:t>
      </w:r>
      <w:r w:rsidRPr="00222433">
        <w:t>the</w:t>
      </w:r>
      <w:r w:rsidRPr="00222433" w:rsidR="00A66DB1">
        <w:t xml:space="preserve"> </w:t>
      </w:r>
      <w:r w:rsidRPr="00222433">
        <w:t>FCA</w:t>
      </w:r>
      <w:r w:rsidRPr="00222433" w:rsidR="00A66DB1">
        <w:t xml:space="preserve"> </w:t>
      </w:r>
      <w:r w:rsidRPr="00222433">
        <w:t>too</w:t>
      </w:r>
      <w:r w:rsidRPr="00222433" w:rsidR="00A66DB1">
        <w:t xml:space="preserve"> </w:t>
      </w:r>
      <w:r w:rsidRPr="00222433">
        <w:t>much</w:t>
      </w:r>
      <w:r w:rsidRPr="00222433" w:rsidR="00A66DB1">
        <w:t xml:space="preserve"> </w:t>
      </w:r>
      <w:r w:rsidRPr="00222433">
        <w:t>to</w:t>
      </w:r>
      <w:r w:rsidRPr="00222433" w:rsidR="00A66DB1">
        <w:t xml:space="preserve"> </w:t>
      </w:r>
      <w:r w:rsidRPr="00222433">
        <w:t>go</w:t>
      </w:r>
      <w:r w:rsidRPr="00222433" w:rsidR="00A66DB1">
        <w:t xml:space="preserve"> </w:t>
      </w:r>
      <w:r w:rsidRPr="00222433">
        <w:t>outside</w:t>
      </w:r>
      <w:r w:rsidRPr="00222433" w:rsidR="00A66DB1">
        <w:t xml:space="preserve"> </w:t>
      </w:r>
      <w:r w:rsidRPr="00222433">
        <w:t>the</w:t>
      </w:r>
      <w:r w:rsidRPr="00222433" w:rsidR="00A66DB1">
        <w:t xml:space="preserve"> </w:t>
      </w:r>
      <w:r w:rsidRPr="00222433">
        <w:t>perimeter,</w:t>
      </w:r>
      <w:r w:rsidRPr="00222433" w:rsidR="00A66DB1">
        <w:t xml:space="preserve"> </w:t>
      </w:r>
      <w:r w:rsidRPr="00222433">
        <w:t>certainly</w:t>
      </w:r>
      <w:r w:rsidRPr="00222433" w:rsidR="00A66DB1">
        <w:t xml:space="preserve"> </w:t>
      </w:r>
      <w:r w:rsidRPr="00222433">
        <w:t>to</w:t>
      </w:r>
      <w:r w:rsidRPr="00222433" w:rsidR="00A66DB1">
        <w:t xml:space="preserve"> </w:t>
      </w:r>
      <w:r w:rsidRPr="00222433">
        <w:t>look</w:t>
      </w:r>
      <w:r w:rsidRPr="00222433" w:rsidR="00A66DB1">
        <w:t xml:space="preserve"> </w:t>
      </w:r>
      <w:r w:rsidRPr="00222433">
        <w:t>at</w:t>
      </w:r>
      <w:r w:rsidRPr="00222433" w:rsidR="00A66DB1">
        <w:t xml:space="preserve"> </w:t>
      </w:r>
      <w:r w:rsidRPr="00222433">
        <w:t>the</w:t>
      </w:r>
      <w:r w:rsidRPr="00222433" w:rsidR="00A66DB1">
        <w:t xml:space="preserve"> </w:t>
      </w:r>
      <w:r w:rsidRPr="00222433">
        <w:t>activities</w:t>
      </w:r>
      <w:r w:rsidRPr="00222433" w:rsidR="00A66DB1">
        <w:t xml:space="preserve"> </w:t>
      </w:r>
      <w:r w:rsidRPr="00222433">
        <w:t>of</w:t>
      </w:r>
      <w:r w:rsidRPr="00222433" w:rsidR="00A66DB1">
        <w:t xml:space="preserve"> </w:t>
      </w:r>
      <w:r w:rsidRPr="00222433">
        <w:t>authorised</w:t>
      </w:r>
      <w:r w:rsidRPr="00222433" w:rsidR="00A66DB1">
        <w:t xml:space="preserve"> </w:t>
      </w:r>
      <w:r w:rsidRPr="00222433">
        <w:t>firms</w:t>
      </w:r>
      <w:r w:rsidRPr="00222433" w:rsidR="00A66DB1">
        <w:t xml:space="preserve"> </w:t>
      </w:r>
      <w:r w:rsidRPr="00222433">
        <w:t>of</w:t>
      </w:r>
      <w:r w:rsidRPr="00222433" w:rsidR="00A66DB1">
        <w:t xml:space="preserve"> </w:t>
      </w:r>
      <w:r w:rsidRPr="00222433">
        <w:t>the</w:t>
      </w:r>
      <w:r w:rsidRPr="00222433" w:rsidR="00A66DB1">
        <w:t xml:space="preserve"> </w:t>
      </w:r>
      <w:r w:rsidRPr="00222433">
        <w:t>type</w:t>
      </w:r>
      <w:r w:rsidRPr="00222433" w:rsidR="00A66DB1">
        <w:t xml:space="preserve"> </w:t>
      </w:r>
      <w:r w:rsidRPr="00222433">
        <w:t>of</w:t>
      </w:r>
      <w:r w:rsidRPr="00222433" w:rsidR="00A66DB1">
        <w:t xml:space="preserve"> </w:t>
      </w:r>
      <w:r w:rsidRPr="00222433">
        <w:t>LCF.</w:t>
      </w:r>
      <w:r w:rsidRPr="00222433" w:rsidR="00A66DB1">
        <w:t xml:space="preserve"> </w:t>
      </w:r>
      <w:r w:rsidRPr="00222433">
        <w:t>It</w:t>
      </w:r>
      <w:r w:rsidRPr="00222433" w:rsidR="00A66DB1">
        <w:t xml:space="preserve"> </w:t>
      </w:r>
      <w:r w:rsidRPr="00222433">
        <w:t>would</w:t>
      </w:r>
      <w:r w:rsidRPr="00222433" w:rsidR="00A66DB1">
        <w:t xml:space="preserve"> </w:t>
      </w:r>
      <w:r w:rsidRPr="00222433">
        <w:t>be</w:t>
      </w:r>
      <w:r w:rsidRPr="00222433" w:rsidR="00A66DB1">
        <w:t xml:space="preserve"> </w:t>
      </w:r>
      <w:r w:rsidRPr="00222433">
        <w:t>wrong</w:t>
      </w:r>
      <w:r w:rsidRPr="00222433" w:rsidR="00A66DB1">
        <w:t xml:space="preserve"> </w:t>
      </w:r>
      <w:r w:rsidRPr="00222433">
        <w:t>to</w:t>
      </w:r>
      <w:r w:rsidRPr="00222433" w:rsidR="00A66DB1">
        <w:t xml:space="preserve"> </w:t>
      </w:r>
      <w:r w:rsidRPr="00222433">
        <w:t>approach</w:t>
      </w:r>
      <w:r w:rsidRPr="00222433" w:rsidR="00A66DB1">
        <w:t xml:space="preserve"> </w:t>
      </w:r>
      <w:r w:rsidRPr="00222433">
        <w:t>it</w:t>
      </w:r>
      <w:r w:rsidRPr="00222433" w:rsidR="00A66DB1">
        <w:t xml:space="preserve"> </w:t>
      </w:r>
      <w:r w:rsidRPr="00222433">
        <w:t>on</w:t>
      </w:r>
      <w:r w:rsidRPr="00222433" w:rsidR="00A66DB1">
        <w:t xml:space="preserve"> </w:t>
      </w:r>
      <w:r w:rsidRPr="00222433">
        <w:t>that</w:t>
      </w:r>
      <w:r w:rsidRPr="00222433" w:rsidR="00A66DB1">
        <w:t xml:space="preserve"> </w:t>
      </w:r>
      <w:r w:rsidRPr="00222433">
        <w:t>basis.</w:t>
      </w:r>
      <w:r w:rsidRPr="00222433" w:rsidR="00A66DB1">
        <w:t xml:space="preserve"> </w:t>
      </w:r>
    </w:p>
    <w:p w:rsidR="00102A2C" w:rsidRPr="00222433" w:rsidP="00102A2C">
      <w:pPr>
        <w:pStyle w:val="Question"/>
        <w:numPr>
          <w:ilvl w:val="0"/>
          <w:numId w:val="9"/>
        </w:numPr>
      </w:pPr>
      <w:sdt>
        <w:sdtPr>
          <w:alias w:val="Member"/>
          <w:tag w:val="&lt;Member mnisId='4064' dodsId='83404'&gt;"/>
          <w:id w:val="-326432963"/>
          <w:placeholder>
            <w:docPart w:val="09ACA901D17C4A9DA80566DC9528F5B2"/>
          </w:placeholder>
          <w:richText/>
        </w:sdtPr>
        <w:sdtContent>
          <w:r w:rsidRPr="00222433" w:rsidR="00A66DB1">
            <w:rPr>
              <w:b/>
            </w:rPr>
            <w:t>Mr Baker:</w:t>
          </w:r>
        </w:sdtContent>
      </w:sdt>
      <w:r w:rsidRPr="00222433" w:rsidR="00A66DB1">
        <w:t xml:space="preserve"> </w:t>
      </w:r>
      <w:r w:rsidRPr="00222433">
        <w:t>Earlier</w:t>
      </w:r>
      <w:r w:rsidRPr="00222433" w:rsidR="00A66DB1">
        <w:t xml:space="preserve"> </w:t>
      </w:r>
      <w:r w:rsidRPr="00222433">
        <w:t>in</w:t>
      </w:r>
      <w:r w:rsidRPr="00222433" w:rsidR="00A66DB1">
        <w:t xml:space="preserve"> </w:t>
      </w:r>
      <w:r w:rsidRPr="00222433">
        <w:t>your</w:t>
      </w:r>
      <w:r w:rsidRPr="00222433" w:rsidR="00A66DB1">
        <w:t xml:space="preserve"> </w:t>
      </w:r>
      <w:r w:rsidRPr="00222433">
        <w:t>evidence</w:t>
      </w:r>
      <w:r w:rsidRPr="00222433" w:rsidR="00A66DB1">
        <w:t xml:space="preserve"> </w:t>
      </w:r>
      <w:r w:rsidRPr="00222433">
        <w:t>you</w:t>
      </w:r>
      <w:r w:rsidRPr="00222433" w:rsidR="00A66DB1">
        <w:t xml:space="preserve"> </w:t>
      </w:r>
      <w:r w:rsidRPr="00222433">
        <w:t>mentioned</w:t>
      </w:r>
      <w:r w:rsidRPr="00222433" w:rsidR="00A66DB1">
        <w:t xml:space="preserve"> </w:t>
      </w:r>
      <w:r w:rsidRPr="00222433">
        <w:t>the</w:t>
      </w:r>
      <w:r w:rsidRPr="00222433" w:rsidR="00A66DB1">
        <w:t xml:space="preserve"> </w:t>
      </w:r>
      <w:r w:rsidRPr="00222433">
        <w:t>imprimatur</w:t>
      </w:r>
      <w:r w:rsidRPr="00222433" w:rsidR="00A66DB1">
        <w:t xml:space="preserve"> </w:t>
      </w:r>
      <w:r w:rsidRPr="00222433">
        <w:t>of</w:t>
      </w:r>
      <w:r w:rsidRPr="00222433" w:rsidR="00A66DB1">
        <w:t xml:space="preserve"> </w:t>
      </w:r>
      <w:r w:rsidRPr="00222433">
        <w:t>respectability</w:t>
      </w:r>
      <w:r w:rsidRPr="00222433" w:rsidR="00A66DB1">
        <w:t xml:space="preserve"> </w:t>
      </w:r>
      <w:r w:rsidRPr="00222433">
        <w:t>given</w:t>
      </w:r>
      <w:r w:rsidRPr="00222433" w:rsidR="00A66DB1">
        <w:t xml:space="preserve"> </w:t>
      </w:r>
      <w:r w:rsidRPr="00222433">
        <w:t>by</w:t>
      </w:r>
      <w:r w:rsidRPr="00222433" w:rsidR="00A66DB1">
        <w:t xml:space="preserve"> </w:t>
      </w:r>
      <w:r w:rsidRPr="00222433">
        <w:t>being</w:t>
      </w:r>
      <w:r w:rsidRPr="00222433" w:rsidR="00A66DB1">
        <w:t xml:space="preserve"> </w:t>
      </w:r>
      <w:r w:rsidRPr="00222433">
        <w:t>a</w:t>
      </w:r>
      <w:r w:rsidRPr="00222433" w:rsidR="00A66DB1">
        <w:t xml:space="preserve"> </w:t>
      </w:r>
      <w:r w:rsidRPr="00222433">
        <w:t>regulated</w:t>
      </w:r>
      <w:r w:rsidRPr="00222433" w:rsidR="00A66DB1">
        <w:t xml:space="preserve"> </w:t>
      </w:r>
      <w:r w:rsidRPr="00222433">
        <w:t>firm,</w:t>
      </w:r>
      <w:r w:rsidRPr="00222433" w:rsidR="00A66DB1">
        <w:t xml:space="preserve"> </w:t>
      </w:r>
      <w:r w:rsidRPr="00222433">
        <w:t>and</w:t>
      </w:r>
      <w:r w:rsidRPr="00222433" w:rsidR="00A66DB1">
        <w:t xml:space="preserve"> </w:t>
      </w:r>
      <w:r w:rsidRPr="00222433">
        <w:t>this</w:t>
      </w:r>
      <w:r w:rsidRPr="00222433" w:rsidR="00A66DB1">
        <w:t xml:space="preserve"> </w:t>
      </w:r>
      <w:r w:rsidRPr="00222433">
        <w:t>reminded</w:t>
      </w:r>
      <w:r w:rsidRPr="00222433" w:rsidR="00A66DB1">
        <w:t xml:space="preserve"> </w:t>
      </w:r>
      <w:r w:rsidRPr="00222433">
        <w:t>me</w:t>
      </w:r>
      <w:r w:rsidRPr="00222433" w:rsidR="00A66DB1">
        <w:t xml:space="preserve"> </w:t>
      </w:r>
      <w:r w:rsidRPr="00222433">
        <w:t>of</w:t>
      </w:r>
      <w:r w:rsidRPr="00222433" w:rsidR="00A66DB1">
        <w:t xml:space="preserve"> </w:t>
      </w:r>
      <w:r w:rsidRPr="00222433">
        <w:t>something</w:t>
      </w:r>
      <w:r w:rsidRPr="00222433" w:rsidR="00A66DB1">
        <w:t xml:space="preserve"> </w:t>
      </w:r>
      <w:r w:rsidRPr="00222433">
        <w:t>we</w:t>
      </w:r>
      <w:r w:rsidRPr="00222433" w:rsidR="00A66DB1">
        <w:t xml:space="preserve"> </w:t>
      </w:r>
      <w:r w:rsidRPr="00222433">
        <w:t>have</w:t>
      </w:r>
      <w:r w:rsidRPr="00222433" w:rsidR="00A66DB1">
        <w:t xml:space="preserve"> </w:t>
      </w:r>
      <w:r w:rsidRPr="00222433">
        <w:t>heard</w:t>
      </w:r>
      <w:r w:rsidRPr="00222433" w:rsidR="00A66DB1">
        <w:t xml:space="preserve"> </w:t>
      </w:r>
      <w:r w:rsidRPr="00222433">
        <w:t>in</w:t>
      </w:r>
      <w:r w:rsidRPr="00222433" w:rsidR="00A66DB1">
        <w:t xml:space="preserve"> </w:t>
      </w:r>
      <w:r w:rsidRPr="00222433">
        <w:t>relation</w:t>
      </w:r>
      <w:r w:rsidRPr="00222433" w:rsidR="00A66DB1">
        <w:t xml:space="preserve"> </w:t>
      </w:r>
      <w:r w:rsidRPr="00222433">
        <w:t>to</w:t>
      </w:r>
      <w:r w:rsidRPr="00222433" w:rsidR="00A66DB1">
        <w:t xml:space="preserve"> </w:t>
      </w:r>
      <w:r w:rsidRPr="00222433" w:rsidR="00324EBF">
        <w:t xml:space="preserve">tax </w:t>
      </w:r>
      <w:r w:rsidRPr="00222433">
        <w:t>evasion</w:t>
      </w:r>
      <w:r w:rsidRPr="00222433" w:rsidR="00324EBF">
        <w:t>:</w:t>
      </w:r>
      <w:r w:rsidRPr="00222433" w:rsidR="00A66DB1">
        <w:t xml:space="preserve"> </w:t>
      </w:r>
      <w:r w:rsidRPr="00222433">
        <w:t>that</w:t>
      </w:r>
      <w:r w:rsidRPr="00222433" w:rsidR="00A66DB1">
        <w:t xml:space="preserve"> </w:t>
      </w:r>
      <w:r w:rsidRPr="00222433">
        <w:t>sometimes</w:t>
      </w:r>
      <w:r w:rsidRPr="00222433" w:rsidR="00A66DB1">
        <w:t xml:space="preserve"> </w:t>
      </w:r>
      <w:r w:rsidRPr="00222433">
        <w:t>firms</w:t>
      </w:r>
      <w:r w:rsidRPr="00222433" w:rsidR="00A66DB1">
        <w:t xml:space="preserve"> </w:t>
      </w:r>
      <w:r w:rsidRPr="00222433">
        <w:t>will</w:t>
      </w:r>
      <w:r w:rsidRPr="00222433" w:rsidR="00A66DB1">
        <w:t xml:space="preserve"> </w:t>
      </w:r>
      <w:r w:rsidRPr="00222433">
        <w:t>say</w:t>
      </w:r>
      <w:r w:rsidRPr="00222433" w:rsidR="00A66DB1">
        <w:t xml:space="preserve"> </w:t>
      </w:r>
      <w:r w:rsidRPr="00222433">
        <w:t>this</w:t>
      </w:r>
      <w:r w:rsidRPr="00222433" w:rsidR="00A66DB1">
        <w:t xml:space="preserve"> </w:t>
      </w:r>
      <w:r w:rsidRPr="00222433">
        <w:t>is</w:t>
      </w:r>
      <w:r w:rsidRPr="00222433" w:rsidR="00A66DB1">
        <w:t xml:space="preserve"> </w:t>
      </w:r>
      <w:r w:rsidRPr="00222433">
        <w:t>a</w:t>
      </w:r>
      <w:r w:rsidRPr="00222433" w:rsidR="00A66DB1">
        <w:t xml:space="preserve"> </w:t>
      </w:r>
      <w:r w:rsidRPr="00222433">
        <w:t>DOTAS</w:t>
      </w:r>
      <w:r w:rsidRPr="00222433" w:rsidR="00324EBF">
        <w:t>-</w:t>
      </w:r>
      <w:r w:rsidRPr="00222433">
        <w:t>registered</w:t>
      </w:r>
      <w:r w:rsidRPr="00222433" w:rsidR="00A66DB1">
        <w:t xml:space="preserve"> </w:t>
      </w:r>
      <w:r w:rsidRPr="00222433">
        <w:t>tax</w:t>
      </w:r>
      <w:r w:rsidRPr="00222433" w:rsidR="00A66DB1">
        <w:t xml:space="preserve"> </w:t>
      </w:r>
      <w:r w:rsidRPr="00222433">
        <w:t>avoidance</w:t>
      </w:r>
      <w:r w:rsidRPr="00222433" w:rsidR="00A66DB1">
        <w:t xml:space="preserve"> </w:t>
      </w:r>
      <w:r w:rsidRPr="00222433">
        <w:t>scheme</w:t>
      </w:r>
      <w:r w:rsidRPr="00222433" w:rsidR="00324EBF">
        <w:t>, and t</w:t>
      </w:r>
      <w:r w:rsidRPr="00222433">
        <w:t>hat</w:t>
      </w:r>
      <w:r w:rsidRPr="00222433" w:rsidR="00A66DB1">
        <w:t xml:space="preserve"> </w:t>
      </w:r>
      <w:r w:rsidRPr="00222433">
        <w:t>seems</w:t>
      </w:r>
      <w:r w:rsidRPr="00222433" w:rsidR="00A66DB1">
        <w:t xml:space="preserve"> </w:t>
      </w:r>
      <w:r w:rsidRPr="00222433">
        <w:t>to</w:t>
      </w:r>
      <w:r w:rsidRPr="00222433" w:rsidR="00A66DB1">
        <w:t xml:space="preserve"> </w:t>
      </w:r>
      <w:r w:rsidRPr="00222433">
        <w:t>persuade</w:t>
      </w:r>
      <w:r w:rsidRPr="00222433" w:rsidR="00A66DB1">
        <w:t xml:space="preserve"> </w:t>
      </w:r>
      <w:r w:rsidRPr="00222433">
        <w:t>people</w:t>
      </w:r>
      <w:r w:rsidRPr="00222433" w:rsidR="00A66DB1">
        <w:t xml:space="preserve"> </w:t>
      </w:r>
      <w:r w:rsidRPr="00222433">
        <w:t>who</w:t>
      </w:r>
      <w:r w:rsidRPr="00222433" w:rsidR="00A66DB1">
        <w:t xml:space="preserve"> </w:t>
      </w:r>
      <w:r w:rsidRPr="00222433">
        <w:t>perhaps</w:t>
      </w:r>
      <w:r w:rsidRPr="00222433" w:rsidR="00A66DB1">
        <w:t xml:space="preserve"> </w:t>
      </w:r>
      <w:r w:rsidRPr="00222433">
        <w:t>ought</w:t>
      </w:r>
      <w:r w:rsidRPr="00222433" w:rsidR="00A66DB1">
        <w:t xml:space="preserve"> </w:t>
      </w:r>
      <w:r w:rsidRPr="00222433">
        <w:t>to</w:t>
      </w:r>
      <w:r w:rsidRPr="00222433" w:rsidR="00A66DB1">
        <w:t xml:space="preserve"> </w:t>
      </w:r>
      <w:r w:rsidRPr="00222433">
        <w:t>know</w:t>
      </w:r>
      <w:r w:rsidRPr="00222433" w:rsidR="00A66DB1">
        <w:t xml:space="preserve"> </w:t>
      </w:r>
      <w:r w:rsidRPr="00222433">
        <w:t>better</w:t>
      </w:r>
      <w:r w:rsidRPr="00222433" w:rsidR="00A66DB1">
        <w:t xml:space="preserve"> </w:t>
      </w:r>
      <w:r w:rsidRPr="00222433">
        <w:t>that</w:t>
      </w:r>
      <w:r w:rsidRPr="00222433" w:rsidR="00A66DB1">
        <w:t xml:space="preserve"> </w:t>
      </w:r>
      <w:r w:rsidRPr="00222433">
        <w:t>it</w:t>
      </w:r>
      <w:r w:rsidRPr="00222433" w:rsidR="00A66DB1">
        <w:t xml:space="preserve"> </w:t>
      </w:r>
      <w:r w:rsidRPr="00222433">
        <w:t>is</w:t>
      </w:r>
      <w:r w:rsidRPr="00222433" w:rsidR="00A66DB1">
        <w:t xml:space="preserve"> </w:t>
      </w:r>
      <w:r w:rsidRPr="00222433">
        <w:t>somehow</w:t>
      </w:r>
      <w:r w:rsidRPr="00222433" w:rsidR="00A66DB1">
        <w:t xml:space="preserve"> </w:t>
      </w:r>
      <w:r w:rsidRPr="00222433">
        <w:t>a</w:t>
      </w:r>
      <w:r w:rsidRPr="00222433" w:rsidR="00A66DB1">
        <w:t xml:space="preserve"> </w:t>
      </w:r>
      <w:r w:rsidRPr="00222433">
        <w:t>respectable</w:t>
      </w:r>
      <w:r w:rsidRPr="00222433" w:rsidR="00A66DB1">
        <w:t xml:space="preserve"> </w:t>
      </w:r>
      <w:r w:rsidRPr="00222433">
        <w:t>scheme.</w:t>
      </w:r>
      <w:r w:rsidRPr="00222433" w:rsidR="00A66DB1">
        <w:t xml:space="preserve"> </w:t>
      </w:r>
      <w:r w:rsidRPr="00222433">
        <w:t>Is</w:t>
      </w:r>
      <w:r w:rsidRPr="00222433" w:rsidR="00A66DB1">
        <w:t xml:space="preserve"> </w:t>
      </w:r>
      <w:r w:rsidRPr="00222433">
        <w:t>there</w:t>
      </w:r>
      <w:r w:rsidRPr="00222433" w:rsidR="00A66DB1">
        <w:t xml:space="preserve"> </w:t>
      </w:r>
      <w:r w:rsidRPr="00222433">
        <w:t>more</w:t>
      </w:r>
      <w:r w:rsidRPr="00222433" w:rsidR="00A66DB1">
        <w:t xml:space="preserve"> </w:t>
      </w:r>
      <w:r w:rsidRPr="00222433">
        <w:t>that</w:t>
      </w:r>
      <w:r w:rsidRPr="00222433" w:rsidR="00A66DB1">
        <w:t xml:space="preserve"> </w:t>
      </w:r>
      <w:r w:rsidRPr="00222433">
        <w:t>could</w:t>
      </w:r>
      <w:r w:rsidRPr="00222433" w:rsidR="00A66DB1">
        <w:t xml:space="preserve"> </w:t>
      </w:r>
      <w:r w:rsidRPr="00222433">
        <w:t>be</w:t>
      </w:r>
      <w:r w:rsidRPr="00222433" w:rsidR="00A66DB1">
        <w:t xml:space="preserve"> </w:t>
      </w:r>
      <w:r w:rsidRPr="00222433">
        <w:t>done</w:t>
      </w:r>
      <w:r w:rsidRPr="00222433" w:rsidR="00A66DB1">
        <w:t xml:space="preserve"> </w:t>
      </w:r>
      <w:r w:rsidRPr="00222433">
        <w:t>to</w:t>
      </w:r>
      <w:r w:rsidRPr="00222433" w:rsidR="00A66DB1">
        <w:t xml:space="preserve"> </w:t>
      </w:r>
      <w:r w:rsidRPr="00222433">
        <w:t>put</w:t>
      </w:r>
      <w:r w:rsidRPr="00222433" w:rsidR="00A66DB1">
        <w:t xml:space="preserve"> </w:t>
      </w:r>
      <w:r w:rsidRPr="00222433">
        <w:t>boilerplate</w:t>
      </w:r>
      <w:r w:rsidRPr="00222433" w:rsidR="00A66DB1">
        <w:t xml:space="preserve"> </w:t>
      </w:r>
      <w:r w:rsidRPr="00222433">
        <w:t>text</w:t>
      </w:r>
      <w:r w:rsidRPr="00222433" w:rsidR="00A66DB1">
        <w:t xml:space="preserve"> </w:t>
      </w:r>
      <w:r w:rsidRPr="00222433">
        <w:t>before</w:t>
      </w:r>
      <w:r w:rsidRPr="00222433" w:rsidR="00A66DB1">
        <w:t xml:space="preserve"> </w:t>
      </w:r>
      <w:r w:rsidRPr="00222433">
        <w:t>the</w:t>
      </w:r>
      <w:r w:rsidRPr="00222433" w:rsidR="00A66DB1">
        <w:t xml:space="preserve"> </w:t>
      </w:r>
      <w:r w:rsidRPr="00222433">
        <w:t>consumer</w:t>
      </w:r>
      <w:r w:rsidRPr="00222433" w:rsidR="00A66DB1">
        <w:t xml:space="preserve"> </w:t>
      </w:r>
      <w:r w:rsidRPr="00222433">
        <w:t>so</w:t>
      </w:r>
      <w:r w:rsidRPr="00222433" w:rsidR="00A66DB1">
        <w:t xml:space="preserve"> </w:t>
      </w:r>
      <w:r w:rsidRPr="00222433">
        <w:t>that</w:t>
      </w:r>
      <w:r w:rsidRPr="00222433" w:rsidR="00A66DB1">
        <w:t xml:space="preserve"> </w:t>
      </w:r>
      <w:r w:rsidRPr="00222433">
        <w:t>they</w:t>
      </w:r>
      <w:r w:rsidRPr="00222433" w:rsidR="00A66DB1">
        <w:t xml:space="preserve"> </w:t>
      </w:r>
      <w:r w:rsidRPr="00222433">
        <w:t>understand</w:t>
      </w:r>
      <w:r w:rsidRPr="00222433" w:rsidR="00A66DB1">
        <w:t xml:space="preserve"> </w:t>
      </w:r>
      <w:r w:rsidRPr="00222433">
        <w:t>what</w:t>
      </w:r>
      <w:r w:rsidRPr="00222433" w:rsidR="00A66DB1">
        <w:t xml:space="preserve"> </w:t>
      </w:r>
      <w:r w:rsidRPr="00222433">
        <w:t>being</w:t>
      </w:r>
      <w:r w:rsidRPr="00222433" w:rsidR="00A66DB1">
        <w:t xml:space="preserve"> </w:t>
      </w:r>
      <w:r w:rsidRPr="00222433">
        <w:t>regulated</w:t>
      </w:r>
      <w:r w:rsidRPr="00222433" w:rsidR="00A66DB1">
        <w:t xml:space="preserve"> </w:t>
      </w:r>
      <w:r w:rsidRPr="00222433">
        <w:t>actually</w:t>
      </w:r>
      <w:r w:rsidRPr="00222433" w:rsidR="00A66DB1">
        <w:t xml:space="preserve"> </w:t>
      </w:r>
      <w:r w:rsidRPr="00222433">
        <w:t>means</w:t>
      </w:r>
      <w:r w:rsidRPr="00222433" w:rsidR="00A66DB1">
        <w:t xml:space="preserve"> </w:t>
      </w:r>
      <w:r w:rsidRPr="00222433">
        <w:t>and</w:t>
      </w:r>
      <w:r w:rsidRPr="00222433" w:rsidR="00A66DB1">
        <w:t xml:space="preserve"> </w:t>
      </w:r>
      <w:r w:rsidRPr="00222433">
        <w:t>where</w:t>
      </w:r>
      <w:r w:rsidRPr="00222433" w:rsidR="00A66DB1">
        <w:t xml:space="preserve"> </w:t>
      </w:r>
      <w:r w:rsidRPr="00222433">
        <w:t>the</w:t>
      </w:r>
      <w:r w:rsidRPr="00222433" w:rsidR="00A66DB1">
        <w:t xml:space="preserve"> </w:t>
      </w:r>
      <w:r w:rsidRPr="00222433">
        <w:t>boundaries</w:t>
      </w:r>
      <w:r w:rsidRPr="00222433" w:rsidR="00A66DB1">
        <w:t xml:space="preserve"> </w:t>
      </w:r>
      <w:r w:rsidRPr="00222433">
        <w:t>are</w:t>
      </w:r>
      <w:r w:rsidRPr="00222433" w:rsidR="00A66DB1">
        <w:t xml:space="preserve"> </w:t>
      </w:r>
      <w:r w:rsidRPr="00222433">
        <w:t>drawn,</w:t>
      </w:r>
      <w:r w:rsidRPr="00222433" w:rsidR="00A66DB1">
        <w:t xml:space="preserve"> </w:t>
      </w:r>
      <w:r w:rsidRPr="00222433">
        <w:t>and</w:t>
      </w:r>
      <w:r w:rsidRPr="00222433" w:rsidR="00A66DB1">
        <w:t xml:space="preserve"> </w:t>
      </w:r>
      <w:r w:rsidRPr="00222433">
        <w:t>that</w:t>
      </w:r>
      <w:r w:rsidRPr="00222433" w:rsidR="00A66DB1">
        <w:t xml:space="preserve"> </w:t>
      </w:r>
      <w:r w:rsidRPr="00222433">
        <w:t>actually</w:t>
      </w:r>
      <w:r w:rsidRPr="00222433" w:rsidR="00A66DB1">
        <w:t xml:space="preserve"> </w:t>
      </w:r>
      <w:r w:rsidRPr="00222433">
        <w:t>they</w:t>
      </w:r>
      <w:r w:rsidRPr="00222433" w:rsidR="00A66DB1">
        <w:t xml:space="preserve"> </w:t>
      </w:r>
      <w:r w:rsidRPr="00222433">
        <w:t>might</w:t>
      </w:r>
      <w:r w:rsidRPr="00222433" w:rsidR="00A66DB1">
        <w:t xml:space="preserve"> </w:t>
      </w:r>
      <w:r w:rsidRPr="00222433">
        <w:t>be</w:t>
      </w:r>
      <w:r w:rsidRPr="00222433" w:rsidR="00A66DB1">
        <w:t xml:space="preserve"> </w:t>
      </w:r>
      <w:r w:rsidRPr="00222433">
        <w:t>about</w:t>
      </w:r>
      <w:r w:rsidRPr="00222433" w:rsidR="00A66DB1">
        <w:t xml:space="preserve"> </w:t>
      </w:r>
      <w:r w:rsidRPr="00222433">
        <w:t>to</w:t>
      </w:r>
      <w:r w:rsidRPr="00222433" w:rsidR="00A66DB1">
        <w:t xml:space="preserve"> </w:t>
      </w:r>
      <w:r w:rsidRPr="00222433">
        <w:t>buy</w:t>
      </w:r>
      <w:r w:rsidRPr="00222433" w:rsidR="00A66DB1">
        <w:t xml:space="preserve"> </w:t>
      </w:r>
      <w:r w:rsidRPr="00222433">
        <w:t>a</w:t>
      </w:r>
      <w:r w:rsidRPr="00222433" w:rsidR="00A66DB1">
        <w:t xml:space="preserve"> </w:t>
      </w:r>
      <w:r w:rsidRPr="00222433">
        <w:t>product</w:t>
      </w:r>
      <w:r w:rsidRPr="00222433" w:rsidR="00A66DB1">
        <w:t xml:space="preserve"> </w:t>
      </w:r>
      <w:r w:rsidRPr="00222433">
        <w:t>that</w:t>
      </w:r>
      <w:r w:rsidRPr="00222433" w:rsidR="00A66DB1">
        <w:t xml:space="preserve"> </w:t>
      </w:r>
      <w:r w:rsidRPr="00222433">
        <w:t>does</w:t>
      </w:r>
      <w:r w:rsidRPr="00222433" w:rsidR="00A66DB1">
        <w:t xml:space="preserve"> </w:t>
      </w:r>
      <w:r w:rsidRPr="00222433">
        <w:t>not</w:t>
      </w:r>
      <w:r w:rsidRPr="00222433" w:rsidR="00A66DB1">
        <w:t xml:space="preserve"> </w:t>
      </w:r>
      <w:r w:rsidRPr="00222433">
        <w:t>have</w:t>
      </w:r>
      <w:r w:rsidRPr="00222433" w:rsidR="00A66DB1">
        <w:t xml:space="preserve"> </w:t>
      </w:r>
      <w:r w:rsidRPr="00222433">
        <w:t>that</w:t>
      </w:r>
      <w:r w:rsidRPr="00222433" w:rsidR="00A66DB1">
        <w:t xml:space="preserve"> </w:t>
      </w:r>
      <w:r w:rsidRPr="00222433">
        <w:t>imprimatur</w:t>
      </w:r>
      <w:r w:rsidRPr="00222433" w:rsidR="00A66DB1">
        <w:t xml:space="preserve"> </w:t>
      </w:r>
      <w:r w:rsidRPr="00222433">
        <w:t>of</w:t>
      </w:r>
      <w:r w:rsidRPr="00222433" w:rsidR="00A66DB1">
        <w:t xml:space="preserve"> </w:t>
      </w:r>
      <w:r w:rsidRPr="00222433">
        <w:t>respectability?</w:t>
      </w:r>
    </w:p>
    <w:p w:rsidR="00102A2C" w:rsidRPr="00222433" w:rsidP="00102A2C">
      <w:pPr>
        <w:pStyle w:val="Answer"/>
      </w:pPr>
      <w:sdt>
        <w:sdtPr>
          <w:alias w:val="Witness"/>
          <w:id w:val="-1814549167"/>
          <w:placeholder>
            <w:docPart w:val="09ACA901D17C4A9DA80566DC9528F5B2"/>
          </w:placeholder>
          <w:richText/>
        </w:sdtPr>
        <w:sdtContent>
          <w:r w:rsidRPr="00222433">
            <w:rPr>
              <w:b/>
              <w:bCs/>
              <w:i/>
              <w:iCs/>
            </w:rPr>
            <w:t>Dame</w:t>
          </w:r>
          <w:r w:rsidRPr="00222433" w:rsidR="00A66DB1">
            <w:rPr>
              <w:b/>
              <w:bCs/>
              <w:i/>
              <w:iCs/>
            </w:rPr>
            <w:t xml:space="preserve"> </w:t>
          </w:r>
          <w:r w:rsidRPr="00222433">
            <w:rPr>
              <w:b/>
              <w:bCs/>
              <w:i/>
              <w:iCs/>
            </w:rPr>
            <w:t>Elizabeth</w:t>
          </w:r>
          <w:r w:rsidRPr="00222433" w:rsidR="00A66DB1">
            <w:rPr>
              <w:b/>
              <w:bCs/>
              <w:i/>
              <w:iCs/>
            </w:rPr>
            <w:t xml:space="preserve"> </w:t>
          </w:r>
          <w:r w:rsidRPr="00222433">
            <w:rPr>
              <w:b/>
              <w:bCs/>
              <w:i/>
              <w:iCs/>
            </w:rPr>
            <w:t>Gloster:</w:t>
          </w:r>
          <w:r w:rsidRPr="00222433" w:rsidR="00A66DB1">
            <w:rPr>
              <w:b/>
            </w:rPr>
            <w:t xml:space="preserve"> </w:t>
          </w:r>
        </w:sdtContent>
      </w:sdt>
      <w:r w:rsidRPr="00222433">
        <w:t>We</w:t>
      </w:r>
      <w:r w:rsidRPr="00222433" w:rsidR="00A66DB1">
        <w:t xml:space="preserve"> </w:t>
      </w:r>
      <w:r w:rsidRPr="00222433">
        <w:t>say</w:t>
      </w:r>
      <w:r w:rsidRPr="00222433" w:rsidR="00A66DB1">
        <w:t xml:space="preserve"> </w:t>
      </w:r>
      <w:r w:rsidRPr="00222433">
        <w:t>in</w:t>
      </w:r>
      <w:r w:rsidRPr="00222433" w:rsidR="00A66DB1">
        <w:t xml:space="preserve"> </w:t>
      </w:r>
      <w:r w:rsidRPr="00222433">
        <w:t>our</w:t>
      </w:r>
      <w:r w:rsidRPr="00222433" w:rsidR="00A66DB1">
        <w:t xml:space="preserve"> </w:t>
      </w:r>
      <w:r w:rsidRPr="00222433">
        <w:t>report</w:t>
      </w:r>
      <w:r w:rsidRPr="00222433" w:rsidR="00A66DB1">
        <w:t xml:space="preserve"> </w:t>
      </w:r>
      <w:r w:rsidRPr="00222433">
        <w:t>that</w:t>
      </w:r>
      <w:r w:rsidRPr="00222433" w:rsidR="00A66DB1">
        <w:t xml:space="preserve"> </w:t>
      </w:r>
      <w:r w:rsidRPr="00222433">
        <w:t>it</w:t>
      </w:r>
      <w:r w:rsidRPr="00222433" w:rsidR="00A66DB1">
        <w:t xml:space="preserve"> </w:t>
      </w:r>
      <w:r w:rsidRPr="00222433">
        <w:t>need</w:t>
      </w:r>
      <w:r w:rsidRPr="00222433" w:rsidR="00324EBF">
        <w:t>s</w:t>
      </w:r>
      <w:r w:rsidRPr="00222433" w:rsidR="00A66DB1">
        <w:t xml:space="preserve"> </w:t>
      </w:r>
      <w:r w:rsidRPr="00222433">
        <w:t>to</w:t>
      </w:r>
      <w:r w:rsidRPr="00222433" w:rsidR="00A66DB1">
        <w:t xml:space="preserve"> </w:t>
      </w:r>
      <w:r w:rsidRPr="00222433">
        <w:t>be</w:t>
      </w:r>
      <w:r w:rsidRPr="00222433" w:rsidR="00A66DB1">
        <w:t xml:space="preserve"> </w:t>
      </w:r>
      <w:r w:rsidRPr="00222433">
        <w:t>made</w:t>
      </w:r>
      <w:r w:rsidRPr="00222433" w:rsidR="00A66DB1">
        <w:t xml:space="preserve"> </w:t>
      </w:r>
      <w:r w:rsidRPr="00222433">
        <w:t>clearer.</w:t>
      </w:r>
      <w:r w:rsidRPr="00222433" w:rsidR="00A66DB1">
        <w:t xml:space="preserve"> </w:t>
      </w:r>
      <w:r w:rsidRPr="00222433">
        <w:t>In</w:t>
      </w:r>
      <w:r w:rsidRPr="00222433" w:rsidR="00A66DB1">
        <w:t xml:space="preserve"> </w:t>
      </w:r>
      <w:r w:rsidRPr="00222433">
        <w:t>June</w:t>
      </w:r>
      <w:r w:rsidRPr="00222433" w:rsidR="00A66DB1">
        <w:t xml:space="preserve"> </w:t>
      </w:r>
      <w:r w:rsidRPr="00222433">
        <w:t>2019,</w:t>
      </w:r>
      <w:r w:rsidRPr="00222433" w:rsidR="00A66DB1">
        <w:t xml:space="preserve"> </w:t>
      </w:r>
      <w:r w:rsidRPr="00222433">
        <w:t>the</w:t>
      </w:r>
      <w:r w:rsidRPr="00222433" w:rsidR="00A66DB1">
        <w:t xml:space="preserve"> </w:t>
      </w:r>
      <w:r w:rsidRPr="00222433">
        <w:t>FCA</w:t>
      </w:r>
      <w:r w:rsidRPr="00222433" w:rsidR="00A66DB1">
        <w:t xml:space="preserve"> </w:t>
      </w:r>
      <w:r w:rsidRPr="00222433">
        <w:t>published</w:t>
      </w:r>
      <w:r w:rsidRPr="00222433" w:rsidR="00A66DB1">
        <w:t xml:space="preserve"> </w:t>
      </w:r>
      <w:r w:rsidRPr="00222433">
        <w:t>its</w:t>
      </w:r>
      <w:r w:rsidRPr="00222433" w:rsidR="00A66DB1">
        <w:t xml:space="preserve"> </w:t>
      </w:r>
      <w:r w:rsidRPr="00222433">
        <w:t>first</w:t>
      </w:r>
      <w:r w:rsidRPr="00222433" w:rsidR="00A66DB1">
        <w:t xml:space="preserve"> </w:t>
      </w:r>
      <w:r w:rsidRPr="00222433">
        <w:t>perimeter</w:t>
      </w:r>
      <w:r w:rsidRPr="00222433" w:rsidR="00A66DB1">
        <w:t xml:space="preserve"> </w:t>
      </w:r>
      <w:r w:rsidRPr="00222433">
        <w:t>statement</w:t>
      </w:r>
      <w:r w:rsidRPr="00222433" w:rsidR="00324EBF">
        <w:t>.</w:t>
      </w:r>
      <w:r w:rsidRPr="00222433" w:rsidR="00A66DB1">
        <w:t xml:space="preserve"> </w:t>
      </w:r>
      <w:r w:rsidRPr="00222433" w:rsidR="00324EBF">
        <w:t>T</w:t>
      </w:r>
      <w:r w:rsidRPr="00222433">
        <w:t>hat</w:t>
      </w:r>
      <w:r w:rsidRPr="00222433" w:rsidR="00A66DB1">
        <w:t xml:space="preserve"> </w:t>
      </w:r>
      <w:r w:rsidRPr="00222433">
        <w:t>goes</w:t>
      </w:r>
      <w:r w:rsidRPr="00222433" w:rsidR="00A66DB1">
        <w:t xml:space="preserve"> </w:t>
      </w:r>
      <w:r w:rsidRPr="00222433">
        <w:t>some</w:t>
      </w:r>
      <w:r w:rsidRPr="00222433" w:rsidR="00A66DB1">
        <w:t xml:space="preserve"> </w:t>
      </w:r>
      <w:r w:rsidRPr="00222433">
        <w:t>way,</w:t>
      </w:r>
      <w:r w:rsidRPr="00222433" w:rsidR="00A66DB1">
        <w:t xml:space="preserve"> </w:t>
      </w:r>
      <w:r w:rsidRPr="00222433">
        <w:t>but</w:t>
      </w:r>
      <w:r w:rsidRPr="00222433" w:rsidR="00324EBF">
        <w:t xml:space="preserve"> </w:t>
      </w:r>
      <w:r w:rsidRPr="00222433">
        <w:t>it</w:t>
      </w:r>
      <w:r w:rsidRPr="00222433" w:rsidR="00A66DB1">
        <w:t xml:space="preserve"> </w:t>
      </w:r>
      <w:r w:rsidRPr="00222433">
        <w:t>needs</w:t>
      </w:r>
      <w:r w:rsidRPr="00222433" w:rsidR="00A66DB1">
        <w:t xml:space="preserve"> </w:t>
      </w:r>
      <w:r w:rsidRPr="00222433">
        <w:t>to</w:t>
      </w:r>
      <w:r w:rsidRPr="00222433" w:rsidR="00A66DB1">
        <w:t xml:space="preserve"> </w:t>
      </w:r>
      <w:r w:rsidRPr="00222433">
        <w:t>be</w:t>
      </w:r>
      <w:r w:rsidRPr="00222433" w:rsidR="00A66DB1">
        <w:t xml:space="preserve"> </w:t>
      </w:r>
      <w:r w:rsidRPr="00222433">
        <w:t>much</w:t>
      </w:r>
      <w:r w:rsidRPr="00222433" w:rsidR="00A66DB1">
        <w:t xml:space="preserve"> </w:t>
      </w:r>
      <w:r w:rsidRPr="00222433">
        <w:t>clearer</w:t>
      </w:r>
      <w:r w:rsidRPr="00222433" w:rsidR="00324EBF">
        <w:t>.</w:t>
      </w:r>
      <w:r w:rsidRPr="00222433" w:rsidR="00A66DB1">
        <w:t xml:space="preserve"> </w:t>
      </w:r>
      <w:r w:rsidRPr="00222433" w:rsidR="00324EBF">
        <w:t>A</w:t>
      </w:r>
      <w:r w:rsidRPr="00222433">
        <w:t>n</w:t>
      </w:r>
      <w:r w:rsidRPr="00222433" w:rsidR="00A66DB1">
        <w:t xml:space="preserve"> </w:t>
      </w:r>
      <w:r w:rsidRPr="00222433">
        <w:t>authorised</w:t>
      </w:r>
      <w:r w:rsidRPr="00222433" w:rsidR="00A66DB1">
        <w:t xml:space="preserve"> </w:t>
      </w:r>
      <w:r w:rsidRPr="00222433">
        <w:t>firm</w:t>
      </w:r>
      <w:r w:rsidRPr="00222433" w:rsidR="00A66DB1">
        <w:t xml:space="preserve"> </w:t>
      </w:r>
      <w:r w:rsidRPr="00222433">
        <w:t>that</w:t>
      </w:r>
      <w:r w:rsidRPr="00222433" w:rsidR="00A66DB1">
        <w:t xml:space="preserve"> </w:t>
      </w:r>
      <w:r w:rsidRPr="00222433">
        <w:t>is</w:t>
      </w:r>
      <w:r w:rsidRPr="00222433" w:rsidR="00A66DB1">
        <w:t xml:space="preserve"> </w:t>
      </w:r>
      <w:r w:rsidRPr="00222433">
        <w:t>selling</w:t>
      </w:r>
      <w:r w:rsidRPr="00222433" w:rsidR="00A66DB1">
        <w:t xml:space="preserve"> </w:t>
      </w:r>
      <w:r w:rsidRPr="00222433">
        <w:t>an</w:t>
      </w:r>
      <w:r w:rsidRPr="00222433" w:rsidR="00A66DB1">
        <w:t xml:space="preserve"> </w:t>
      </w:r>
      <w:r w:rsidRPr="00222433">
        <w:t>unregulated</w:t>
      </w:r>
      <w:r w:rsidRPr="00222433" w:rsidR="00A66DB1">
        <w:t xml:space="preserve"> </w:t>
      </w:r>
      <w:r w:rsidRPr="00222433">
        <w:t>product</w:t>
      </w:r>
      <w:r w:rsidRPr="00222433" w:rsidR="00A66DB1">
        <w:t xml:space="preserve"> </w:t>
      </w:r>
      <w:r w:rsidRPr="00222433">
        <w:t>has</w:t>
      </w:r>
      <w:r w:rsidRPr="00222433" w:rsidR="00A66DB1">
        <w:t xml:space="preserve"> </w:t>
      </w:r>
      <w:r w:rsidRPr="00222433">
        <w:t>to</w:t>
      </w:r>
      <w:r w:rsidRPr="00222433" w:rsidR="00A66DB1">
        <w:t xml:space="preserve"> </w:t>
      </w:r>
      <w:r w:rsidRPr="00222433">
        <w:t>be</w:t>
      </w:r>
      <w:r w:rsidRPr="00222433" w:rsidR="00A66DB1">
        <w:t xml:space="preserve"> </w:t>
      </w:r>
      <w:r w:rsidRPr="00222433">
        <w:t>much</w:t>
      </w:r>
      <w:r w:rsidRPr="00222433" w:rsidR="00A66DB1">
        <w:t xml:space="preserve"> </w:t>
      </w:r>
      <w:r w:rsidRPr="00222433">
        <w:t>clearer</w:t>
      </w:r>
      <w:r w:rsidRPr="00222433" w:rsidR="00A66DB1">
        <w:t xml:space="preserve"> </w:t>
      </w:r>
      <w:r w:rsidRPr="00222433">
        <w:t>about</w:t>
      </w:r>
      <w:r w:rsidRPr="00222433" w:rsidR="00A66DB1">
        <w:t xml:space="preserve"> </w:t>
      </w:r>
      <w:r w:rsidRPr="00222433">
        <w:t>what</w:t>
      </w:r>
      <w:r w:rsidRPr="00222433" w:rsidR="00A66DB1">
        <w:t xml:space="preserve"> </w:t>
      </w:r>
      <w:r w:rsidRPr="00222433">
        <w:t>it</w:t>
      </w:r>
      <w:r w:rsidRPr="00222433" w:rsidR="00A66DB1">
        <w:t xml:space="preserve"> </w:t>
      </w:r>
      <w:r w:rsidRPr="00222433">
        <w:t>says,</w:t>
      </w:r>
      <w:r w:rsidRPr="00222433" w:rsidR="00A66DB1">
        <w:t xml:space="preserve"> </w:t>
      </w:r>
      <w:r w:rsidRPr="00222433">
        <w:t>about</w:t>
      </w:r>
      <w:r w:rsidRPr="00222433" w:rsidR="00A66DB1">
        <w:t xml:space="preserve"> </w:t>
      </w:r>
      <w:r w:rsidRPr="00222433">
        <w:t>not</w:t>
      </w:r>
      <w:r w:rsidRPr="00222433" w:rsidR="00A66DB1">
        <w:t xml:space="preserve"> </w:t>
      </w:r>
      <w:r w:rsidRPr="00222433">
        <w:t>having</w:t>
      </w:r>
      <w:r w:rsidRPr="00222433" w:rsidR="00A66DB1">
        <w:t xml:space="preserve"> </w:t>
      </w:r>
      <w:r w:rsidRPr="00222433">
        <w:t>the</w:t>
      </w:r>
      <w:r w:rsidRPr="00222433" w:rsidR="00A66DB1">
        <w:t xml:space="preserve"> </w:t>
      </w:r>
      <w:r w:rsidRPr="00222433">
        <w:t>protection.</w:t>
      </w:r>
      <w:r w:rsidRPr="00222433" w:rsidR="00A66DB1">
        <w:t xml:space="preserve"> </w:t>
      </w:r>
      <w:r w:rsidRPr="00222433">
        <w:t>How</w:t>
      </w:r>
      <w:r w:rsidRPr="00222433" w:rsidR="00A66DB1">
        <w:t xml:space="preserve"> </w:t>
      </w:r>
      <w:r w:rsidRPr="00222433">
        <w:t>that</w:t>
      </w:r>
      <w:r w:rsidRPr="00222433" w:rsidR="00A66DB1">
        <w:t xml:space="preserve"> </w:t>
      </w:r>
      <w:r w:rsidRPr="00222433">
        <w:t>is</w:t>
      </w:r>
      <w:r w:rsidRPr="00222433" w:rsidR="00A66DB1">
        <w:t xml:space="preserve"> </w:t>
      </w:r>
      <w:r w:rsidRPr="00222433">
        <w:t>implemented</w:t>
      </w:r>
      <w:r w:rsidRPr="00222433" w:rsidR="00A66DB1">
        <w:t xml:space="preserve"> </w:t>
      </w:r>
      <w:r w:rsidRPr="00222433">
        <w:t>is</w:t>
      </w:r>
      <w:r w:rsidRPr="00222433" w:rsidR="00A66DB1">
        <w:t xml:space="preserve"> </w:t>
      </w:r>
      <w:r w:rsidRPr="00222433">
        <w:t>another</w:t>
      </w:r>
      <w:r w:rsidRPr="00222433" w:rsidR="00A66DB1">
        <w:t xml:space="preserve"> </w:t>
      </w:r>
      <w:r w:rsidRPr="00222433">
        <w:t>question,</w:t>
      </w:r>
      <w:r w:rsidRPr="00222433" w:rsidR="00A66DB1">
        <w:t xml:space="preserve"> </w:t>
      </w:r>
      <w:r w:rsidRPr="00222433">
        <w:t>and</w:t>
      </w:r>
      <w:r w:rsidRPr="00222433" w:rsidR="00A66DB1">
        <w:t xml:space="preserve"> </w:t>
      </w:r>
      <w:r w:rsidRPr="00222433">
        <w:t>that</w:t>
      </w:r>
      <w:r w:rsidRPr="00222433" w:rsidR="00A66DB1">
        <w:t xml:space="preserve"> </w:t>
      </w:r>
      <w:r w:rsidRPr="00222433">
        <w:t>is</w:t>
      </w:r>
      <w:r w:rsidRPr="00222433" w:rsidR="00A66DB1">
        <w:t xml:space="preserve"> </w:t>
      </w:r>
      <w:r w:rsidRPr="00222433">
        <w:t>for</w:t>
      </w:r>
      <w:r w:rsidRPr="00222433" w:rsidR="00A66DB1">
        <w:t xml:space="preserve"> </w:t>
      </w:r>
      <w:r w:rsidRPr="00222433">
        <w:t>the</w:t>
      </w:r>
      <w:r w:rsidRPr="00222433" w:rsidR="00A66DB1">
        <w:t xml:space="preserve"> </w:t>
      </w:r>
      <w:r w:rsidRPr="00222433">
        <w:t>FCA.</w:t>
      </w:r>
    </w:p>
    <w:p w:rsidR="00102A2C" w:rsidRPr="00222433" w:rsidP="00102A2C">
      <w:pPr>
        <w:pStyle w:val="Question"/>
        <w:numPr>
          <w:ilvl w:val="0"/>
          <w:numId w:val="9"/>
        </w:numPr>
      </w:pPr>
      <w:sdt>
        <w:sdtPr>
          <w:alias w:val="Member"/>
          <w:tag w:val="&lt;Member mnisId='491' dodsId='25642'&gt;"/>
          <w:id w:val="1430083863"/>
          <w:placeholder>
            <w:docPart w:val="09ACA901D17C4A9DA80566DC9528F5B2"/>
          </w:placeholder>
          <w:richText/>
        </w:sdtPr>
        <w:sdtContent>
          <w:r w:rsidRPr="00222433">
            <w:rPr>
              <w:b/>
            </w:rPr>
            <w:t>Dame</w:t>
          </w:r>
          <w:r w:rsidRPr="00222433" w:rsidR="00A66DB1">
            <w:rPr>
              <w:b/>
            </w:rPr>
            <w:t xml:space="preserve"> </w:t>
          </w:r>
          <w:r w:rsidRPr="00222433">
            <w:rPr>
              <w:b/>
            </w:rPr>
            <w:t>Angela</w:t>
          </w:r>
          <w:r w:rsidRPr="00222433" w:rsidR="00A66DB1">
            <w:rPr>
              <w:b/>
            </w:rPr>
            <w:t xml:space="preserve"> </w:t>
          </w:r>
          <w:r w:rsidRPr="00222433">
            <w:rPr>
              <w:b/>
            </w:rPr>
            <w:t>Eagle:</w:t>
          </w:r>
        </w:sdtContent>
      </w:sdt>
      <w:r w:rsidRPr="00222433" w:rsidR="00A66DB1">
        <w:t xml:space="preserve"> </w:t>
      </w:r>
      <w:r w:rsidR="00C165B1">
        <w:t xml:space="preserve">I hope my internet holds out until the end of my questions. </w:t>
      </w:r>
      <w:r w:rsidRPr="00222433">
        <w:t>I</w:t>
      </w:r>
      <w:r w:rsidRPr="00222433" w:rsidR="00A66DB1">
        <w:t xml:space="preserve"> </w:t>
      </w:r>
      <w:r w:rsidRPr="00222433">
        <w:t>was</w:t>
      </w:r>
      <w:r w:rsidRPr="00222433" w:rsidR="00A66DB1">
        <w:t xml:space="preserve"> </w:t>
      </w:r>
      <w:r w:rsidRPr="00222433">
        <w:t>just</w:t>
      </w:r>
      <w:r w:rsidRPr="00222433" w:rsidR="00A66DB1">
        <w:t xml:space="preserve"> </w:t>
      </w:r>
      <w:r w:rsidRPr="00222433">
        <w:t>exploring</w:t>
      </w:r>
      <w:r w:rsidRPr="00222433" w:rsidR="00A66DB1">
        <w:t xml:space="preserve"> </w:t>
      </w:r>
      <w:r w:rsidRPr="00222433">
        <w:t>the</w:t>
      </w:r>
      <w:r w:rsidRPr="00222433" w:rsidR="00A66DB1">
        <w:t xml:space="preserve"> </w:t>
      </w:r>
      <w:r w:rsidRPr="00222433">
        <w:t>culture</w:t>
      </w:r>
      <w:r w:rsidRPr="00222433" w:rsidR="00A66DB1">
        <w:t xml:space="preserve"> </w:t>
      </w:r>
      <w:r w:rsidRPr="00222433">
        <w:t>around</w:t>
      </w:r>
      <w:r w:rsidRPr="00222433" w:rsidR="00A66DB1">
        <w:t xml:space="preserve"> </w:t>
      </w:r>
      <w:r w:rsidRPr="00222433">
        <w:t>the</w:t>
      </w:r>
      <w:r w:rsidRPr="00222433" w:rsidR="00A66DB1">
        <w:t xml:space="preserve"> </w:t>
      </w:r>
      <w:r w:rsidRPr="00222433">
        <w:t>seeming</w:t>
      </w:r>
      <w:r w:rsidRPr="00222433" w:rsidR="00A66DB1">
        <w:t xml:space="preserve"> </w:t>
      </w:r>
      <w:r w:rsidRPr="00222433">
        <w:t>reluctance</w:t>
      </w:r>
      <w:r w:rsidRPr="00222433" w:rsidR="00A66DB1">
        <w:t xml:space="preserve"> </w:t>
      </w:r>
      <w:r w:rsidRPr="00222433">
        <w:t>to</w:t>
      </w:r>
      <w:r w:rsidRPr="00222433" w:rsidR="00A66DB1">
        <w:t xml:space="preserve"> </w:t>
      </w:r>
      <w:r w:rsidRPr="00222433">
        <w:t>deal</w:t>
      </w:r>
      <w:r w:rsidRPr="00222433" w:rsidR="00A66DB1">
        <w:t xml:space="preserve"> </w:t>
      </w:r>
      <w:r w:rsidRPr="00222433">
        <w:t>with</w:t>
      </w:r>
      <w:r w:rsidRPr="00222433" w:rsidR="00A66DB1">
        <w:t xml:space="preserve"> </w:t>
      </w:r>
      <w:r w:rsidRPr="00222433">
        <w:t>fraud,</w:t>
      </w:r>
      <w:r w:rsidRPr="00222433" w:rsidR="00A66DB1">
        <w:t xml:space="preserve"> </w:t>
      </w:r>
      <w:r w:rsidRPr="00222433">
        <w:t>and</w:t>
      </w:r>
      <w:r w:rsidRPr="00222433" w:rsidR="00A66DB1">
        <w:t xml:space="preserve"> </w:t>
      </w:r>
      <w:r w:rsidRPr="00222433">
        <w:t>I</w:t>
      </w:r>
      <w:r w:rsidRPr="00222433" w:rsidR="00A66DB1">
        <w:t xml:space="preserve"> </w:t>
      </w:r>
      <w:r w:rsidRPr="00222433">
        <w:t>wondered,</w:t>
      </w:r>
      <w:r w:rsidRPr="00222433" w:rsidR="00A66DB1">
        <w:t xml:space="preserve"> </w:t>
      </w:r>
      <w:r w:rsidRPr="00222433">
        <w:t>given</w:t>
      </w:r>
      <w:r w:rsidRPr="00222433" w:rsidR="00A66DB1">
        <w:t xml:space="preserve"> </w:t>
      </w:r>
      <w:r w:rsidRPr="00222433">
        <w:t>that</w:t>
      </w:r>
      <w:r w:rsidRPr="00222433" w:rsidR="00A66DB1">
        <w:t xml:space="preserve"> </w:t>
      </w:r>
      <w:r w:rsidRPr="00222433">
        <w:t>the</w:t>
      </w:r>
      <w:r w:rsidRPr="00222433" w:rsidR="00A66DB1">
        <w:t xml:space="preserve"> </w:t>
      </w:r>
      <w:r w:rsidRPr="00222433">
        <w:t>FCA</w:t>
      </w:r>
      <w:r w:rsidRPr="00222433" w:rsidR="00A66DB1">
        <w:t xml:space="preserve"> </w:t>
      </w:r>
      <w:r w:rsidRPr="00222433">
        <w:t>is</w:t>
      </w:r>
      <w:r w:rsidRPr="00222433" w:rsidR="00A66DB1">
        <w:t xml:space="preserve"> </w:t>
      </w:r>
      <w:r w:rsidRPr="00222433">
        <w:t>a</w:t>
      </w:r>
      <w:r w:rsidRPr="00222433" w:rsidR="00A66DB1">
        <w:t xml:space="preserve"> </w:t>
      </w:r>
      <w:r w:rsidRPr="00222433">
        <w:t>statutory</w:t>
      </w:r>
      <w:r w:rsidRPr="00222433" w:rsidR="00A66DB1">
        <w:t xml:space="preserve"> </w:t>
      </w:r>
      <w:r w:rsidRPr="00222433">
        <w:t>supervisor</w:t>
      </w:r>
      <w:r w:rsidRPr="00222433" w:rsidR="00A66DB1">
        <w:t xml:space="preserve"> </w:t>
      </w:r>
      <w:r w:rsidRPr="00222433">
        <w:t>for</w:t>
      </w:r>
      <w:r w:rsidRPr="00222433" w:rsidR="00A66DB1">
        <w:t xml:space="preserve"> </w:t>
      </w:r>
      <w:r w:rsidRPr="00222433">
        <w:t>anti-money</w:t>
      </w:r>
      <w:r w:rsidRPr="00222433" w:rsidR="00A66DB1">
        <w:t xml:space="preserve"> </w:t>
      </w:r>
      <w:r w:rsidRPr="00222433">
        <w:t>laundering,</w:t>
      </w:r>
      <w:r w:rsidRPr="00222433" w:rsidR="00A66DB1">
        <w:t xml:space="preserve"> </w:t>
      </w:r>
      <w:r w:rsidRPr="00222433">
        <w:t>how</w:t>
      </w:r>
      <w:r w:rsidRPr="00222433" w:rsidR="00A66DB1">
        <w:t xml:space="preserve"> </w:t>
      </w:r>
      <w:r w:rsidRPr="00222433">
        <w:t>concerned</w:t>
      </w:r>
      <w:r w:rsidRPr="00222433" w:rsidR="00A66DB1">
        <w:t xml:space="preserve"> </w:t>
      </w:r>
      <w:r w:rsidRPr="00222433">
        <w:t>you</w:t>
      </w:r>
      <w:r w:rsidRPr="00222433" w:rsidR="00A66DB1">
        <w:t xml:space="preserve"> </w:t>
      </w:r>
      <w:r w:rsidRPr="00222433">
        <w:t>are,</w:t>
      </w:r>
      <w:r w:rsidRPr="00222433" w:rsidR="00A66DB1">
        <w:t xml:space="preserve"> </w:t>
      </w:r>
      <w:r w:rsidRPr="00222433">
        <w:t>Dame</w:t>
      </w:r>
      <w:r w:rsidRPr="00222433" w:rsidR="00A66DB1">
        <w:t xml:space="preserve"> </w:t>
      </w:r>
      <w:r w:rsidRPr="00222433">
        <w:t>Elizabeth,</w:t>
      </w:r>
      <w:r w:rsidRPr="00222433" w:rsidR="00A66DB1">
        <w:t xml:space="preserve"> </w:t>
      </w:r>
      <w:r w:rsidRPr="00222433">
        <w:t>about</w:t>
      </w:r>
      <w:r w:rsidRPr="00222433" w:rsidR="00A66DB1">
        <w:t xml:space="preserve"> </w:t>
      </w:r>
      <w:r w:rsidRPr="00222433">
        <w:t>the</w:t>
      </w:r>
      <w:r w:rsidRPr="00222433" w:rsidR="00A66DB1">
        <w:t xml:space="preserve"> </w:t>
      </w:r>
      <w:r w:rsidRPr="00222433">
        <w:t>culture</w:t>
      </w:r>
      <w:r w:rsidRPr="00222433" w:rsidR="00A66DB1">
        <w:t xml:space="preserve"> </w:t>
      </w:r>
      <w:r w:rsidRPr="00222433">
        <w:t>around</w:t>
      </w:r>
      <w:r w:rsidRPr="00222433" w:rsidR="00A66DB1">
        <w:t xml:space="preserve"> </w:t>
      </w:r>
      <w:r w:rsidRPr="00222433">
        <w:t>financial</w:t>
      </w:r>
      <w:r w:rsidRPr="00222433" w:rsidR="00A66DB1">
        <w:t xml:space="preserve"> </w:t>
      </w:r>
      <w:r w:rsidRPr="00222433">
        <w:t>crime.</w:t>
      </w:r>
      <w:r w:rsidRPr="00222433" w:rsidR="00A66DB1">
        <w:t xml:space="preserve"> </w:t>
      </w:r>
    </w:p>
    <w:p w:rsidR="00102A2C" w:rsidRPr="00222433" w:rsidP="00102A2C">
      <w:pPr>
        <w:pStyle w:val="Answer"/>
      </w:pPr>
      <w:sdt>
        <w:sdtPr>
          <w:alias w:val="Witness"/>
          <w:id w:val="68547753"/>
          <w:placeholder>
            <w:docPart w:val="09ACA901D17C4A9DA80566DC9528F5B2"/>
          </w:placeholder>
          <w:richText/>
        </w:sdtPr>
        <w:sdtContent>
          <w:r w:rsidRPr="00222433">
            <w:rPr>
              <w:b/>
              <w:bCs/>
              <w:i/>
              <w:iCs/>
            </w:rPr>
            <w:t>Dame</w:t>
          </w:r>
          <w:r w:rsidRPr="00222433" w:rsidR="00A66DB1">
            <w:rPr>
              <w:b/>
              <w:bCs/>
              <w:i/>
              <w:iCs/>
            </w:rPr>
            <w:t xml:space="preserve"> </w:t>
          </w:r>
          <w:r w:rsidRPr="00222433">
            <w:rPr>
              <w:b/>
              <w:bCs/>
              <w:i/>
              <w:iCs/>
            </w:rPr>
            <w:t>Elizabeth</w:t>
          </w:r>
          <w:r w:rsidRPr="00222433" w:rsidR="00A66DB1">
            <w:rPr>
              <w:b/>
              <w:bCs/>
              <w:i/>
              <w:iCs/>
            </w:rPr>
            <w:t xml:space="preserve"> </w:t>
          </w:r>
          <w:r w:rsidRPr="00222433">
            <w:rPr>
              <w:b/>
              <w:bCs/>
              <w:i/>
              <w:iCs/>
            </w:rPr>
            <w:t>Gloster:</w:t>
          </w:r>
          <w:r w:rsidRPr="00222433" w:rsidR="00A66DB1">
            <w:rPr>
              <w:b/>
            </w:rPr>
            <w:t xml:space="preserve"> </w:t>
          </w:r>
        </w:sdtContent>
      </w:sdt>
      <w:r w:rsidRPr="00222433">
        <w:t>I</w:t>
      </w:r>
      <w:r w:rsidRPr="00222433" w:rsidR="00A66DB1">
        <w:t xml:space="preserve"> </w:t>
      </w:r>
      <w:r w:rsidRPr="00222433">
        <w:t>did</w:t>
      </w:r>
      <w:r w:rsidRPr="00222433" w:rsidR="00A66DB1">
        <w:t xml:space="preserve"> </w:t>
      </w:r>
      <w:r w:rsidRPr="00222433">
        <w:t>not</w:t>
      </w:r>
      <w:r w:rsidRPr="00222433" w:rsidR="00A66DB1">
        <w:t xml:space="preserve"> </w:t>
      </w:r>
      <w:r w:rsidRPr="00222433">
        <w:t>look</w:t>
      </w:r>
      <w:r w:rsidRPr="00222433" w:rsidR="00A66DB1">
        <w:t xml:space="preserve"> </w:t>
      </w:r>
      <w:r w:rsidRPr="00222433">
        <w:t>at</w:t>
      </w:r>
      <w:r w:rsidRPr="00222433" w:rsidR="00A66DB1">
        <w:t xml:space="preserve"> </w:t>
      </w:r>
      <w:r w:rsidRPr="00222433">
        <w:t>the</w:t>
      </w:r>
      <w:r w:rsidRPr="00222433" w:rsidR="00A66DB1">
        <w:t xml:space="preserve"> </w:t>
      </w:r>
      <w:r w:rsidRPr="00222433">
        <w:t>anti-money</w:t>
      </w:r>
      <w:r w:rsidR="006F2CA2">
        <w:t xml:space="preserve"> </w:t>
      </w:r>
      <w:r w:rsidRPr="00222433">
        <w:t>laundering</w:t>
      </w:r>
      <w:r w:rsidRPr="00222433" w:rsidR="00A66DB1">
        <w:t xml:space="preserve"> </w:t>
      </w:r>
      <w:r w:rsidRPr="00222433">
        <w:t>department,</w:t>
      </w:r>
      <w:r w:rsidRPr="00222433" w:rsidR="00A66DB1">
        <w:t xml:space="preserve"> </w:t>
      </w:r>
      <w:r w:rsidRPr="00222433">
        <w:t>and</w:t>
      </w:r>
      <w:r w:rsidRPr="00222433" w:rsidR="00A66DB1">
        <w:t xml:space="preserve"> </w:t>
      </w:r>
      <w:r w:rsidRPr="00222433">
        <w:t>I</w:t>
      </w:r>
      <w:r w:rsidRPr="00222433" w:rsidR="00A66DB1">
        <w:t xml:space="preserve"> </w:t>
      </w:r>
      <w:r w:rsidRPr="00222433">
        <w:t>did</w:t>
      </w:r>
      <w:r w:rsidRPr="00222433" w:rsidR="00A66DB1">
        <w:t xml:space="preserve"> </w:t>
      </w:r>
      <w:r w:rsidRPr="00222433">
        <w:t>not,</w:t>
      </w:r>
      <w:r w:rsidRPr="00222433" w:rsidR="00A66DB1">
        <w:t xml:space="preserve"> </w:t>
      </w:r>
      <w:r w:rsidRPr="00222433">
        <w:t>as</w:t>
      </w:r>
      <w:r w:rsidRPr="00222433" w:rsidR="00A66DB1">
        <w:t xml:space="preserve"> </w:t>
      </w:r>
      <w:r w:rsidRPr="00222433">
        <w:t>it</w:t>
      </w:r>
      <w:r w:rsidRPr="00222433" w:rsidR="00A66DB1">
        <w:t xml:space="preserve"> </w:t>
      </w:r>
      <w:r w:rsidRPr="00222433">
        <w:t>were,</w:t>
      </w:r>
      <w:r w:rsidRPr="00222433" w:rsidR="00A66DB1">
        <w:t xml:space="preserve"> </w:t>
      </w:r>
      <w:r w:rsidRPr="00222433">
        <w:t>run</w:t>
      </w:r>
      <w:r w:rsidRPr="00222433" w:rsidR="00A66DB1">
        <w:t xml:space="preserve"> </w:t>
      </w:r>
      <w:r w:rsidRPr="00222433">
        <w:t>my</w:t>
      </w:r>
      <w:r w:rsidRPr="00222433" w:rsidR="00A66DB1">
        <w:t xml:space="preserve"> </w:t>
      </w:r>
      <w:r w:rsidRPr="00222433">
        <w:t>scope</w:t>
      </w:r>
      <w:r w:rsidRPr="00222433" w:rsidR="00A66DB1">
        <w:t xml:space="preserve"> </w:t>
      </w:r>
      <w:r w:rsidRPr="00222433">
        <w:t>over</w:t>
      </w:r>
      <w:r w:rsidRPr="00222433" w:rsidR="00A66DB1">
        <w:t xml:space="preserve"> </w:t>
      </w:r>
      <w:r w:rsidRPr="00222433">
        <w:t>any</w:t>
      </w:r>
      <w:r w:rsidRPr="00222433" w:rsidR="00A66DB1">
        <w:t xml:space="preserve"> </w:t>
      </w:r>
      <w:r w:rsidRPr="00222433">
        <w:t>of</w:t>
      </w:r>
      <w:r w:rsidRPr="00222433" w:rsidR="00A66DB1">
        <w:t xml:space="preserve"> </w:t>
      </w:r>
      <w:r w:rsidRPr="00222433">
        <w:t>that.</w:t>
      </w:r>
      <w:r w:rsidRPr="00222433" w:rsidR="00A66DB1">
        <w:t xml:space="preserve"> </w:t>
      </w:r>
      <w:r w:rsidRPr="00222433">
        <w:t>I</w:t>
      </w:r>
      <w:r w:rsidRPr="00222433" w:rsidR="00A66DB1">
        <w:t xml:space="preserve"> </w:t>
      </w:r>
      <w:r w:rsidRPr="00222433">
        <w:t>do</w:t>
      </w:r>
      <w:r w:rsidRPr="00222433" w:rsidR="00A66DB1">
        <w:t xml:space="preserve"> </w:t>
      </w:r>
      <w:r w:rsidRPr="00222433">
        <w:t>not</w:t>
      </w:r>
      <w:r w:rsidRPr="00222433" w:rsidR="00A66DB1">
        <w:t xml:space="preserve"> </w:t>
      </w:r>
      <w:r w:rsidRPr="00222433">
        <w:t>know</w:t>
      </w:r>
      <w:r w:rsidRPr="00222433" w:rsidR="00A66DB1">
        <w:t xml:space="preserve"> </w:t>
      </w:r>
      <w:r w:rsidRPr="00222433">
        <w:t>whether</w:t>
      </w:r>
      <w:r w:rsidRPr="00222433" w:rsidR="00A66DB1">
        <w:t xml:space="preserve"> </w:t>
      </w:r>
      <w:r w:rsidRPr="00222433">
        <w:t>the</w:t>
      </w:r>
      <w:r w:rsidRPr="00222433" w:rsidR="00A66DB1">
        <w:t xml:space="preserve"> </w:t>
      </w:r>
      <w:r w:rsidRPr="00222433">
        <w:t>systems</w:t>
      </w:r>
      <w:r w:rsidRPr="00222433" w:rsidR="00A66DB1">
        <w:t xml:space="preserve"> </w:t>
      </w:r>
      <w:r w:rsidRPr="00222433">
        <w:t>they</w:t>
      </w:r>
      <w:r w:rsidRPr="00222433" w:rsidR="00A66DB1">
        <w:t xml:space="preserve"> </w:t>
      </w:r>
      <w:r w:rsidRPr="00222433">
        <w:t>have</w:t>
      </w:r>
      <w:r w:rsidRPr="00222433" w:rsidR="00A66DB1">
        <w:t xml:space="preserve"> </w:t>
      </w:r>
      <w:r w:rsidRPr="00222433">
        <w:t>for</w:t>
      </w:r>
      <w:r w:rsidRPr="00222433" w:rsidR="00A66DB1">
        <w:t xml:space="preserve"> </w:t>
      </w:r>
      <w:r w:rsidRPr="00222433">
        <w:t>assessing</w:t>
      </w:r>
      <w:r w:rsidRPr="00222433" w:rsidR="00A66DB1">
        <w:t xml:space="preserve"> </w:t>
      </w:r>
      <w:r w:rsidRPr="00222433">
        <w:t>money</w:t>
      </w:r>
      <w:r w:rsidRPr="00222433" w:rsidR="00324EBF">
        <w:t>-</w:t>
      </w:r>
      <w:r w:rsidRPr="00222433">
        <w:t>laundering</w:t>
      </w:r>
      <w:r w:rsidRPr="00222433" w:rsidR="00A66DB1">
        <w:t xml:space="preserve"> </w:t>
      </w:r>
      <w:r w:rsidRPr="00222433">
        <w:t>operations,</w:t>
      </w:r>
      <w:r w:rsidRPr="00222433" w:rsidR="00A66DB1">
        <w:t xml:space="preserve"> </w:t>
      </w:r>
      <w:r w:rsidRPr="00222433">
        <w:t>identifying</w:t>
      </w:r>
      <w:r w:rsidRPr="00222433" w:rsidR="00A66DB1">
        <w:t xml:space="preserve"> </w:t>
      </w:r>
      <w:r w:rsidRPr="00222433">
        <w:t>them</w:t>
      </w:r>
      <w:r w:rsidRPr="00222433" w:rsidR="00A66DB1">
        <w:t xml:space="preserve"> </w:t>
      </w:r>
      <w:r w:rsidRPr="00222433">
        <w:t>and</w:t>
      </w:r>
      <w:r w:rsidRPr="00222433" w:rsidR="00A66DB1">
        <w:t xml:space="preserve"> </w:t>
      </w:r>
      <w:r w:rsidRPr="00222433">
        <w:t>doing</w:t>
      </w:r>
      <w:r w:rsidRPr="00222433" w:rsidR="00A66DB1">
        <w:t xml:space="preserve"> </w:t>
      </w:r>
      <w:r w:rsidRPr="00222433">
        <w:t>anything</w:t>
      </w:r>
      <w:r w:rsidRPr="00222433" w:rsidR="00A66DB1">
        <w:t xml:space="preserve"> </w:t>
      </w:r>
      <w:r w:rsidRPr="00222433">
        <w:t>about</w:t>
      </w:r>
      <w:r w:rsidRPr="00222433" w:rsidR="00A66DB1">
        <w:t xml:space="preserve"> </w:t>
      </w:r>
      <w:r w:rsidRPr="00222433">
        <w:t>them</w:t>
      </w:r>
      <w:r w:rsidRPr="00222433" w:rsidR="00A66DB1">
        <w:t xml:space="preserve"> </w:t>
      </w:r>
      <w:r w:rsidRPr="00222433">
        <w:t>ha</w:t>
      </w:r>
      <w:r w:rsidRPr="00222433" w:rsidR="00324EBF">
        <w:t>ve</w:t>
      </w:r>
      <w:r w:rsidRPr="00222433" w:rsidR="00A66DB1">
        <w:t xml:space="preserve"> </w:t>
      </w:r>
      <w:r w:rsidRPr="00222433">
        <w:t>any</w:t>
      </w:r>
      <w:r w:rsidRPr="00222433" w:rsidR="00A66DB1">
        <w:t xml:space="preserve"> </w:t>
      </w:r>
      <w:r w:rsidRPr="00222433">
        <w:t>parallel</w:t>
      </w:r>
      <w:r w:rsidRPr="00222433" w:rsidR="00A66DB1">
        <w:t xml:space="preserve"> </w:t>
      </w:r>
      <w:r w:rsidRPr="00222433">
        <w:t>with</w:t>
      </w:r>
      <w:r w:rsidRPr="00222433" w:rsidR="00A66DB1">
        <w:t xml:space="preserve"> </w:t>
      </w:r>
      <w:r w:rsidRPr="00222433">
        <w:t>the</w:t>
      </w:r>
      <w:r w:rsidRPr="00222433" w:rsidR="00A66DB1">
        <w:t xml:space="preserve"> </w:t>
      </w:r>
      <w:r w:rsidRPr="00222433">
        <w:t>regulation</w:t>
      </w:r>
      <w:r w:rsidRPr="00222433" w:rsidR="00A66DB1">
        <w:t xml:space="preserve"> </w:t>
      </w:r>
      <w:r w:rsidRPr="00222433">
        <w:t>of</w:t>
      </w:r>
      <w:r w:rsidRPr="00222433" w:rsidR="00A66DB1">
        <w:t xml:space="preserve"> </w:t>
      </w:r>
      <w:r w:rsidRPr="00222433">
        <w:t>flexible</w:t>
      </w:r>
      <w:r w:rsidRPr="00222433" w:rsidR="00A66DB1">
        <w:t xml:space="preserve"> </w:t>
      </w:r>
      <w:r w:rsidRPr="00222433">
        <w:t>firms</w:t>
      </w:r>
      <w:r w:rsidRPr="00222433" w:rsidR="00A66DB1">
        <w:t xml:space="preserve"> </w:t>
      </w:r>
      <w:r w:rsidRPr="00222433">
        <w:t>in</w:t>
      </w:r>
      <w:r w:rsidRPr="00222433" w:rsidR="00A66DB1">
        <w:t xml:space="preserve"> </w:t>
      </w:r>
      <w:r w:rsidRPr="00222433">
        <w:t>the</w:t>
      </w:r>
      <w:r w:rsidRPr="00222433" w:rsidR="00A66DB1">
        <w:t xml:space="preserve"> </w:t>
      </w:r>
      <w:r w:rsidRPr="00222433">
        <w:t>period</w:t>
      </w:r>
      <w:r w:rsidRPr="00222433" w:rsidR="00A66DB1">
        <w:t xml:space="preserve"> </w:t>
      </w:r>
      <w:r w:rsidRPr="00222433">
        <w:t>I</w:t>
      </w:r>
      <w:r w:rsidRPr="00222433" w:rsidR="00A66DB1">
        <w:t xml:space="preserve"> </w:t>
      </w:r>
      <w:r w:rsidRPr="00222433">
        <w:t>was</w:t>
      </w:r>
      <w:r w:rsidRPr="00222433" w:rsidR="00A66DB1">
        <w:t xml:space="preserve"> </w:t>
      </w:r>
      <w:r w:rsidRPr="00222433">
        <w:t>looking</w:t>
      </w:r>
      <w:r w:rsidRPr="00222433" w:rsidR="00A66DB1">
        <w:t xml:space="preserve"> </w:t>
      </w:r>
      <w:r w:rsidRPr="00222433">
        <w:t>at.</w:t>
      </w:r>
      <w:r w:rsidRPr="00222433" w:rsidR="00A66DB1">
        <w:t xml:space="preserve"> </w:t>
      </w:r>
      <w:r w:rsidRPr="00222433">
        <w:t>I</w:t>
      </w:r>
      <w:r w:rsidRPr="00222433" w:rsidR="00A66DB1">
        <w:t xml:space="preserve"> </w:t>
      </w:r>
      <w:r w:rsidRPr="00222433">
        <w:t>would</w:t>
      </w:r>
      <w:r w:rsidRPr="00222433" w:rsidR="00A66DB1">
        <w:t xml:space="preserve"> </w:t>
      </w:r>
      <w:r w:rsidRPr="00222433">
        <w:t>hope</w:t>
      </w:r>
      <w:r w:rsidRPr="00222433" w:rsidR="00A66DB1">
        <w:t xml:space="preserve"> </w:t>
      </w:r>
      <w:r w:rsidRPr="00222433">
        <w:t>that</w:t>
      </w:r>
      <w:r w:rsidRPr="00222433" w:rsidR="00A66DB1">
        <w:t xml:space="preserve"> </w:t>
      </w:r>
      <w:r w:rsidRPr="00222433">
        <w:t>the</w:t>
      </w:r>
      <w:r w:rsidRPr="00222433" w:rsidR="00A66DB1">
        <w:t xml:space="preserve"> </w:t>
      </w:r>
      <w:r w:rsidRPr="00222433">
        <w:t>culture</w:t>
      </w:r>
      <w:r w:rsidRPr="00222433" w:rsidR="00A66DB1">
        <w:t xml:space="preserve"> </w:t>
      </w:r>
      <w:r w:rsidRPr="00222433">
        <w:t>in</w:t>
      </w:r>
      <w:r w:rsidRPr="00222433" w:rsidR="00A66DB1">
        <w:t xml:space="preserve"> </w:t>
      </w:r>
      <w:r w:rsidRPr="00222433">
        <w:t>any</w:t>
      </w:r>
      <w:r w:rsidRPr="00222433" w:rsidR="00A66DB1">
        <w:t xml:space="preserve"> </w:t>
      </w:r>
      <w:r w:rsidRPr="00222433">
        <w:t>anti-money</w:t>
      </w:r>
      <w:r w:rsidR="006F2CA2">
        <w:t xml:space="preserve"> </w:t>
      </w:r>
      <w:r w:rsidRPr="00222433">
        <w:t>laundering</w:t>
      </w:r>
      <w:r w:rsidRPr="00222433" w:rsidR="00A66DB1">
        <w:t xml:space="preserve"> </w:t>
      </w:r>
      <w:r w:rsidRPr="00222433">
        <w:t>department</w:t>
      </w:r>
      <w:r w:rsidRPr="00222433" w:rsidR="00A66DB1">
        <w:t xml:space="preserve"> </w:t>
      </w:r>
      <w:r w:rsidRPr="00222433">
        <w:t>would</w:t>
      </w:r>
      <w:r w:rsidRPr="00222433" w:rsidR="00A66DB1">
        <w:t xml:space="preserve"> </w:t>
      </w:r>
      <w:r w:rsidRPr="00222433">
        <w:t>be</w:t>
      </w:r>
      <w:r w:rsidRPr="00222433" w:rsidR="00A66DB1">
        <w:t xml:space="preserve"> </w:t>
      </w:r>
      <w:r w:rsidRPr="00222433">
        <w:t>more</w:t>
      </w:r>
      <w:r w:rsidRPr="00222433" w:rsidR="00A66DB1">
        <w:t xml:space="preserve"> </w:t>
      </w:r>
      <w:r w:rsidRPr="00222433">
        <w:t>focused</w:t>
      </w:r>
      <w:r w:rsidRPr="00222433" w:rsidR="00A66DB1">
        <w:t xml:space="preserve"> </w:t>
      </w:r>
      <w:r w:rsidRPr="00222433">
        <w:t>and</w:t>
      </w:r>
      <w:r w:rsidRPr="00222433" w:rsidR="00A66DB1">
        <w:t xml:space="preserve"> </w:t>
      </w:r>
      <w:r w:rsidRPr="00222433">
        <w:t>that</w:t>
      </w:r>
      <w:r w:rsidRPr="00222433" w:rsidR="00A66DB1">
        <w:t xml:space="preserve"> </w:t>
      </w:r>
      <w:r w:rsidRPr="00222433">
        <w:t>the</w:t>
      </w:r>
      <w:r w:rsidRPr="00222433" w:rsidR="00A66DB1">
        <w:t xml:space="preserve"> </w:t>
      </w:r>
      <w:r w:rsidRPr="00222433">
        <w:t>people</w:t>
      </w:r>
      <w:r w:rsidRPr="00222433" w:rsidR="00A66DB1">
        <w:t xml:space="preserve"> </w:t>
      </w:r>
      <w:r w:rsidRPr="00222433">
        <w:t>would</w:t>
      </w:r>
      <w:r w:rsidRPr="00222433" w:rsidR="00A66DB1">
        <w:t xml:space="preserve"> </w:t>
      </w:r>
      <w:r w:rsidRPr="00222433">
        <w:t>have</w:t>
      </w:r>
      <w:r w:rsidRPr="00222433" w:rsidR="00A66DB1">
        <w:t xml:space="preserve"> </w:t>
      </w:r>
      <w:r w:rsidRPr="00222433">
        <w:t>a</w:t>
      </w:r>
      <w:r w:rsidRPr="00222433" w:rsidR="00A66DB1">
        <w:t xml:space="preserve"> </w:t>
      </w:r>
      <w:r w:rsidRPr="00222433">
        <w:t>more</w:t>
      </w:r>
      <w:r w:rsidRPr="00222433" w:rsidR="00A66DB1">
        <w:t xml:space="preserve"> </w:t>
      </w:r>
      <w:r w:rsidRPr="00222433" w:rsidR="00324EBF">
        <w:t>i</w:t>
      </w:r>
      <w:r w:rsidRPr="00222433">
        <w:t>nquiring</w:t>
      </w:r>
      <w:r w:rsidRPr="00222433" w:rsidR="00A66DB1">
        <w:t xml:space="preserve"> </w:t>
      </w:r>
      <w:r w:rsidRPr="00222433">
        <w:t>mind</w:t>
      </w:r>
      <w:r w:rsidRPr="00222433" w:rsidR="00A66DB1">
        <w:t xml:space="preserve"> </w:t>
      </w:r>
      <w:r w:rsidRPr="00222433">
        <w:t>and</w:t>
      </w:r>
      <w:r w:rsidRPr="00222433" w:rsidR="00A66DB1">
        <w:t xml:space="preserve"> </w:t>
      </w:r>
      <w:r w:rsidRPr="00222433">
        <w:t>an</w:t>
      </w:r>
      <w:r w:rsidRPr="00222433" w:rsidR="00A66DB1">
        <w:t xml:space="preserve"> </w:t>
      </w:r>
      <w:r w:rsidRPr="00222433">
        <w:t>enthusiasm</w:t>
      </w:r>
      <w:r w:rsidRPr="00222433" w:rsidR="00A66DB1">
        <w:t xml:space="preserve"> </w:t>
      </w:r>
      <w:r w:rsidRPr="00222433">
        <w:t>for</w:t>
      </w:r>
      <w:r w:rsidRPr="00222433" w:rsidR="00A66DB1">
        <w:t xml:space="preserve"> </w:t>
      </w:r>
      <w:r w:rsidRPr="00222433">
        <w:t>at</w:t>
      </w:r>
      <w:r w:rsidRPr="00222433" w:rsidR="00A66DB1">
        <w:t xml:space="preserve"> </w:t>
      </w:r>
      <w:r w:rsidRPr="00222433">
        <w:t>least</w:t>
      </w:r>
      <w:r w:rsidRPr="00222433" w:rsidR="00A66DB1">
        <w:t xml:space="preserve"> </w:t>
      </w:r>
      <w:r w:rsidRPr="00222433">
        <w:t>sniffing</w:t>
      </w:r>
      <w:r w:rsidRPr="00222433" w:rsidR="00A66DB1">
        <w:t xml:space="preserve"> </w:t>
      </w:r>
      <w:r w:rsidRPr="00222433">
        <w:t>something</w:t>
      </w:r>
      <w:r w:rsidRPr="00222433" w:rsidR="00A66DB1">
        <w:t xml:space="preserve"> </w:t>
      </w:r>
      <w:r w:rsidRPr="00222433">
        <w:t>that</w:t>
      </w:r>
      <w:r w:rsidRPr="00222433" w:rsidR="00A66DB1">
        <w:t xml:space="preserve"> </w:t>
      </w:r>
      <w:r w:rsidRPr="00222433">
        <w:t>does</w:t>
      </w:r>
      <w:r w:rsidRPr="00222433" w:rsidR="00A66DB1">
        <w:t xml:space="preserve"> </w:t>
      </w:r>
      <w:r w:rsidRPr="00222433">
        <w:t>not</w:t>
      </w:r>
      <w:r w:rsidRPr="00222433" w:rsidR="00A66DB1">
        <w:t xml:space="preserve"> </w:t>
      </w:r>
      <w:r w:rsidRPr="00222433">
        <w:t>look</w:t>
      </w:r>
      <w:r w:rsidRPr="00222433" w:rsidR="00A66DB1">
        <w:t xml:space="preserve"> </w:t>
      </w:r>
      <w:r w:rsidRPr="00222433">
        <w:t>right.</w:t>
      </w:r>
      <w:r w:rsidRPr="00222433" w:rsidR="00A66DB1">
        <w:t xml:space="preserve"> </w:t>
      </w:r>
      <w:r w:rsidRPr="00222433">
        <w:t>Otherwise,</w:t>
      </w:r>
      <w:r w:rsidRPr="00222433" w:rsidR="00A66DB1">
        <w:t xml:space="preserve"> </w:t>
      </w:r>
      <w:r w:rsidRPr="00222433">
        <w:t>as</w:t>
      </w:r>
      <w:r w:rsidRPr="00222433" w:rsidR="00A66DB1">
        <w:t xml:space="preserve"> </w:t>
      </w:r>
      <w:r w:rsidRPr="00222433">
        <w:t>you</w:t>
      </w:r>
      <w:r w:rsidRPr="00222433" w:rsidR="00A66DB1">
        <w:t xml:space="preserve"> </w:t>
      </w:r>
      <w:r w:rsidRPr="00222433">
        <w:t>suggest,</w:t>
      </w:r>
      <w:r w:rsidRPr="00222433" w:rsidR="00A66DB1">
        <w:t xml:space="preserve"> </w:t>
      </w:r>
      <w:r w:rsidRPr="00222433">
        <w:t>one</w:t>
      </w:r>
      <w:r w:rsidRPr="00222433" w:rsidR="00A66DB1">
        <w:t xml:space="preserve"> </w:t>
      </w:r>
      <w:r w:rsidRPr="00222433">
        <w:t>would</w:t>
      </w:r>
      <w:r w:rsidRPr="00222433" w:rsidR="00A66DB1">
        <w:t xml:space="preserve"> </w:t>
      </w:r>
      <w:r w:rsidRPr="00222433">
        <w:t>be</w:t>
      </w:r>
      <w:r w:rsidRPr="00222433" w:rsidR="00A66DB1">
        <w:t xml:space="preserve"> </w:t>
      </w:r>
      <w:r w:rsidRPr="00222433">
        <w:t>concerned</w:t>
      </w:r>
      <w:r w:rsidRPr="00222433" w:rsidR="00A66DB1">
        <w:t xml:space="preserve"> </w:t>
      </w:r>
      <w:r w:rsidRPr="00222433">
        <w:t>about</w:t>
      </w:r>
      <w:r w:rsidRPr="00222433" w:rsidR="00A66DB1">
        <w:t xml:space="preserve"> </w:t>
      </w:r>
      <w:r w:rsidRPr="00222433">
        <w:t>the</w:t>
      </w:r>
      <w:r w:rsidRPr="00222433" w:rsidR="00A66DB1">
        <w:t xml:space="preserve"> </w:t>
      </w:r>
      <w:r w:rsidRPr="00222433">
        <w:t>ability</w:t>
      </w:r>
      <w:r w:rsidRPr="00222433" w:rsidR="00A66DB1">
        <w:t xml:space="preserve"> </w:t>
      </w:r>
      <w:r w:rsidRPr="00222433">
        <w:t>to</w:t>
      </w:r>
      <w:r w:rsidRPr="00222433" w:rsidR="00A66DB1">
        <w:t xml:space="preserve"> </w:t>
      </w:r>
      <w:r w:rsidRPr="00222433">
        <w:t>identify</w:t>
      </w:r>
      <w:r w:rsidRPr="00222433" w:rsidR="00A66DB1">
        <w:t xml:space="preserve"> </w:t>
      </w:r>
      <w:r w:rsidRPr="00222433">
        <w:t>an</w:t>
      </w:r>
      <w:r w:rsidRPr="00222433" w:rsidR="00A66DB1">
        <w:t xml:space="preserve"> </w:t>
      </w:r>
      <w:r w:rsidRPr="00222433">
        <w:t>offensive</w:t>
      </w:r>
      <w:r w:rsidRPr="00222433" w:rsidR="00A66DB1">
        <w:t xml:space="preserve"> </w:t>
      </w:r>
      <w:r w:rsidRPr="00222433">
        <w:t>operation</w:t>
      </w:r>
      <w:r w:rsidRPr="00222433" w:rsidR="00A66DB1">
        <w:t xml:space="preserve"> </w:t>
      </w:r>
      <w:r w:rsidRPr="00222433">
        <w:t>for</w:t>
      </w:r>
      <w:r w:rsidRPr="00222433" w:rsidR="00A66DB1">
        <w:t xml:space="preserve"> </w:t>
      </w:r>
      <w:r w:rsidRPr="00222433">
        <w:t>money</w:t>
      </w:r>
      <w:r w:rsidR="006F2CA2">
        <w:t xml:space="preserve"> </w:t>
      </w:r>
      <w:r w:rsidRPr="00222433">
        <w:t>laundering.</w:t>
      </w:r>
      <w:r w:rsidRPr="00222433" w:rsidR="00A66DB1">
        <w:t xml:space="preserve"> </w:t>
      </w:r>
    </w:p>
    <w:p w:rsidR="00102A2C" w:rsidRPr="00222433" w:rsidP="00102A2C">
      <w:pPr>
        <w:pStyle w:val="Question"/>
        <w:numPr>
          <w:ilvl w:val="0"/>
          <w:numId w:val="9"/>
        </w:numPr>
      </w:pPr>
      <w:sdt>
        <w:sdtPr>
          <w:alias w:val="Member"/>
          <w:tag w:val="&lt;Member mnisId='491' dodsId='25642'&gt;"/>
          <w:id w:val="1784994601"/>
          <w:placeholder>
            <w:docPart w:val="09ACA901D17C4A9DA80566DC9528F5B2"/>
          </w:placeholder>
          <w:richText/>
        </w:sdtPr>
        <w:sdtContent>
          <w:r w:rsidRPr="00222433">
            <w:rPr>
              <w:b/>
            </w:rPr>
            <w:t>Dame</w:t>
          </w:r>
          <w:r w:rsidRPr="00222433" w:rsidR="00A66DB1">
            <w:rPr>
              <w:b/>
            </w:rPr>
            <w:t xml:space="preserve"> </w:t>
          </w:r>
          <w:r w:rsidRPr="00222433">
            <w:rPr>
              <w:b/>
            </w:rPr>
            <w:t>Angela</w:t>
          </w:r>
          <w:r w:rsidRPr="00222433" w:rsidR="00A66DB1">
            <w:rPr>
              <w:b/>
            </w:rPr>
            <w:t xml:space="preserve"> </w:t>
          </w:r>
          <w:r w:rsidRPr="00222433">
            <w:rPr>
              <w:b/>
            </w:rPr>
            <w:t>Eagle:</w:t>
          </w:r>
        </w:sdtContent>
      </w:sdt>
      <w:r w:rsidRPr="00222433" w:rsidR="00A66DB1">
        <w:t xml:space="preserve"> </w:t>
      </w:r>
      <w:r w:rsidRPr="00222433" w:rsidR="00324EBF">
        <w:t>T</w:t>
      </w:r>
      <w:r w:rsidRPr="00222433">
        <w:t>his</w:t>
      </w:r>
      <w:r w:rsidRPr="00222433" w:rsidR="00A66DB1">
        <w:t xml:space="preserve"> </w:t>
      </w:r>
      <w:r w:rsidRPr="00222433">
        <w:t>culture</w:t>
      </w:r>
      <w:r w:rsidRPr="00222433" w:rsidR="00A66DB1">
        <w:t xml:space="preserve"> </w:t>
      </w:r>
      <w:r w:rsidRPr="00222433">
        <w:t>of</w:t>
      </w:r>
      <w:r w:rsidRPr="00222433" w:rsidR="00A66DB1">
        <w:t xml:space="preserve"> </w:t>
      </w:r>
      <w:r w:rsidRPr="00222433">
        <w:t>saying,</w:t>
      </w:r>
      <w:r w:rsidRPr="00222433" w:rsidR="00A66DB1">
        <w:t xml:space="preserve"> </w:t>
      </w:r>
      <w:r w:rsidRPr="00222433">
        <w:t>“</w:t>
      </w:r>
      <w:r w:rsidRPr="00222433" w:rsidR="00324EBF">
        <w:t>T</w:t>
      </w:r>
      <w:r w:rsidRPr="00222433">
        <w:t>hat</w:t>
      </w:r>
      <w:r w:rsidRPr="00222433" w:rsidR="00A66DB1">
        <w:t xml:space="preserve"> </w:t>
      </w:r>
      <w:r w:rsidRPr="00222433">
        <w:t>is</w:t>
      </w:r>
      <w:r w:rsidRPr="00222433" w:rsidR="00A66DB1">
        <w:t xml:space="preserve"> </w:t>
      </w:r>
      <w:r w:rsidRPr="00222433">
        <w:t>the</w:t>
      </w:r>
      <w:r w:rsidRPr="00222433" w:rsidR="00A66DB1">
        <w:t xml:space="preserve"> </w:t>
      </w:r>
      <w:r w:rsidRPr="00222433">
        <w:t>police</w:t>
      </w:r>
      <w:r w:rsidRPr="00222433" w:rsidR="00324EBF">
        <w:t>. W</w:t>
      </w:r>
      <w:r w:rsidRPr="00222433">
        <w:t>e</w:t>
      </w:r>
      <w:r w:rsidRPr="00222433" w:rsidR="00A66DB1">
        <w:t xml:space="preserve"> </w:t>
      </w:r>
      <w:r w:rsidRPr="00222433">
        <w:t>are</w:t>
      </w:r>
      <w:r w:rsidRPr="00222433" w:rsidR="00A66DB1">
        <w:t xml:space="preserve"> </w:t>
      </w:r>
      <w:r w:rsidRPr="00222433">
        <w:t>doing</w:t>
      </w:r>
      <w:r w:rsidRPr="00222433" w:rsidR="00A66DB1">
        <w:t xml:space="preserve"> </w:t>
      </w:r>
      <w:r w:rsidRPr="00222433">
        <w:t>regulation.</w:t>
      </w:r>
      <w:r w:rsidRPr="00222433" w:rsidR="00A66DB1">
        <w:t xml:space="preserve"> </w:t>
      </w:r>
      <w:r w:rsidRPr="00222433">
        <w:t>We</w:t>
      </w:r>
      <w:r w:rsidRPr="00222433" w:rsidR="00A66DB1">
        <w:t xml:space="preserve"> </w:t>
      </w:r>
      <w:r w:rsidRPr="00222433">
        <w:t>are</w:t>
      </w:r>
      <w:r w:rsidRPr="00222433" w:rsidR="00A66DB1">
        <w:t xml:space="preserve"> </w:t>
      </w:r>
      <w:r w:rsidRPr="00222433">
        <w:t>not</w:t>
      </w:r>
      <w:r w:rsidRPr="00222433" w:rsidR="00324EBF">
        <w:t xml:space="preserve"> going to</w:t>
      </w:r>
      <w:r w:rsidRPr="00222433" w:rsidR="00A66DB1">
        <w:t xml:space="preserve"> </w:t>
      </w:r>
      <w:r w:rsidRPr="00222433">
        <w:t>look</w:t>
      </w:r>
      <w:r w:rsidRPr="00222433" w:rsidR="00A66DB1">
        <w:t xml:space="preserve"> </w:t>
      </w:r>
      <w:r w:rsidRPr="00222433">
        <w:t>at</w:t>
      </w:r>
      <w:r w:rsidRPr="00222433" w:rsidR="00A66DB1">
        <w:t xml:space="preserve"> </w:t>
      </w:r>
      <w:r w:rsidRPr="00222433">
        <w:t>red</w:t>
      </w:r>
      <w:r w:rsidRPr="00222433" w:rsidR="00A66DB1">
        <w:t xml:space="preserve"> </w:t>
      </w:r>
      <w:r w:rsidRPr="00222433">
        <w:t>flags</w:t>
      </w:r>
      <w:r w:rsidRPr="00222433" w:rsidR="00A66DB1">
        <w:t xml:space="preserve"> </w:t>
      </w:r>
      <w:r w:rsidRPr="00222433">
        <w:t>that</w:t>
      </w:r>
      <w:r w:rsidRPr="00222433" w:rsidR="00A66DB1">
        <w:t xml:space="preserve"> </w:t>
      </w:r>
      <w:r w:rsidRPr="00222433">
        <w:t>flag</w:t>
      </w:r>
      <w:r w:rsidRPr="00222433" w:rsidR="00A66DB1">
        <w:t xml:space="preserve"> </w:t>
      </w:r>
      <w:r w:rsidRPr="00222433">
        <w:t>up</w:t>
      </w:r>
      <w:r w:rsidRPr="00222433" w:rsidR="00A66DB1">
        <w:t xml:space="preserve"> </w:t>
      </w:r>
      <w:r w:rsidRPr="00222433">
        <w:t>LCF</w:t>
      </w:r>
      <w:r w:rsidRPr="00222433" w:rsidR="00A66DB1">
        <w:t xml:space="preserve"> </w:t>
      </w:r>
      <w:r w:rsidRPr="00222433">
        <w:t>as</w:t>
      </w:r>
      <w:r w:rsidRPr="00222433" w:rsidR="00A66DB1">
        <w:t xml:space="preserve"> </w:t>
      </w:r>
      <w:r w:rsidRPr="00222433">
        <w:t>a</w:t>
      </w:r>
      <w:r w:rsidRPr="00222433" w:rsidR="00A66DB1">
        <w:t xml:space="preserve"> </w:t>
      </w:r>
      <w:r w:rsidRPr="00222433">
        <w:t>potential</w:t>
      </w:r>
      <w:r w:rsidRPr="00222433" w:rsidR="00A66DB1">
        <w:t xml:space="preserve"> </w:t>
      </w:r>
      <w:r w:rsidRPr="00222433">
        <w:t>danger</w:t>
      </w:r>
      <w:r w:rsidR="006F2CA2">
        <w:t>,</w:t>
      </w:r>
      <w:r w:rsidRPr="00222433">
        <w:t>”</w:t>
      </w:r>
      <w:r w:rsidRPr="00222433" w:rsidR="00A66DB1">
        <w:t xml:space="preserve"> </w:t>
      </w:r>
      <w:r w:rsidRPr="00222433" w:rsidR="00324EBF">
        <w:t xml:space="preserve">certainly </w:t>
      </w:r>
      <w:r w:rsidRPr="00222433">
        <w:t>extended</w:t>
      </w:r>
      <w:r w:rsidRPr="00222433" w:rsidR="00A66DB1">
        <w:t xml:space="preserve"> </w:t>
      </w:r>
      <w:r w:rsidRPr="00222433">
        <w:t>over</w:t>
      </w:r>
      <w:r w:rsidRPr="00222433" w:rsidR="00A66DB1">
        <w:t xml:space="preserve"> </w:t>
      </w:r>
      <w:r w:rsidRPr="00222433">
        <w:t>more</w:t>
      </w:r>
      <w:r w:rsidRPr="00222433" w:rsidR="00A66DB1">
        <w:t xml:space="preserve"> </w:t>
      </w:r>
      <w:r w:rsidRPr="00222433">
        <w:t>than</w:t>
      </w:r>
      <w:r w:rsidRPr="00222433" w:rsidR="00A66DB1">
        <w:t xml:space="preserve"> </w:t>
      </w:r>
      <w:r w:rsidRPr="00222433">
        <w:t>one</w:t>
      </w:r>
      <w:r w:rsidRPr="00222433" w:rsidR="00A66DB1">
        <w:t xml:space="preserve"> </w:t>
      </w:r>
      <w:r w:rsidRPr="00222433">
        <w:t>department</w:t>
      </w:r>
      <w:r w:rsidRPr="00222433" w:rsidR="00324EBF">
        <w:t>, did it not</w:t>
      </w:r>
      <w:r w:rsidRPr="00222433">
        <w:t>?</w:t>
      </w:r>
      <w:r w:rsidRPr="00222433" w:rsidR="00A66DB1">
        <w:t xml:space="preserve"> </w:t>
      </w:r>
      <w:r w:rsidRPr="00222433">
        <w:t>It</w:t>
      </w:r>
      <w:r w:rsidRPr="00222433" w:rsidR="00A66DB1">
        <w:t xml:space="preserve"> </w:t>
      </w:r>
      <w:r w:rsidRPr="00222433">
        <w:t>might</w:t>
      </w:r>
      <w:r w:rsidRPr="00222433" w:rsidR="00A66DB1">
        <w:t xml:space="preserve"> </w:t>
      </w:r>
      <w:r w:rsidRPr="00222433">
        <w:t>actually</w:t>
      </w:r>
      <w:r w:rsidRPr="00222433" w:rsidR="00A66DB1">
        <w:t xml:space="preserve"> </w:t>
      </w:r>
      <w:r w:rsidRPr="00222433">
        <w:t>extend</w:t>
      </w:r>
      <w:r w:rsidRPr="00222433" w:rsidR="00A66DB1">
        <w:t xml:space="preserve"> </w:t>
      </w:r>
      <w:r w:rsidRPr="00222433">
        <w:t>across</w:t>
      </w:r>
      <w:r w:rsidRPr="00222433" w:rsidR="00A66DB1">
        <w:t xml:space="preserve"> </w:t>
      </w:r>
      <w:r w:rsidRPr="00222433">
        <w:t>the</w:t>
      </w:r>
      <w:r w:rsidRPr="00222433" w:rsidR="00A66DB1">
        <w:t xml:space="preserve"> </w:t>
      </w:r>
      <w:r w:rsidRPr="00222433">
        <w:t>whole</w:t>
      </w:r>
      <w:r w:rsidRPr="00222433" w:rsidR="00A66DB1">
        <w:t xml:space="preserve"> </w:t>
      </w:r>
      <w:r w:rsidRPr="00222433">
        <w:t>of</w:t>
      </w:r>
      <w:r w:rsidRPr="00222433" w:rsidR="00A66DB1">
        <w:t xml:space="preserve"> </w:t>
      </w:r>
      <w:r w:rsidRPr="00222433">
        <w:t>the</w:t>
      </w:r>
      <w:r w:rsidRPr="00222433" w:rsidR="00A66DB1">
        <w:t xml:space="preserve"> </w:t>
      </w:r>
      <w:r w:rsidRPr="00222433">
        <w:t>FCA</w:t>
      </w:r>
      <w:r w:rsidRPr="00222433" w:rsidR="00A66DB1">
        <w:t xml:space="preserve"> </w:t>
      </w:r>
      <w:r w:rsidRPr="00222433">
        <w:t>rather</w:t>
      </w:r>
      <w:r w:rsidRPr="00222433" w:rsidR="00A66DB1">
        <w:t xml:space="preserve"> </w:t>
      </w:r>
      <w:r w:rsidRPr="00222433">
        <w:t>than</w:t>
      </w:r>
      <w:r w:rsidRPr="00222433" w:rsidR="00A66DB1">
        <w:t xml:space="preserve"> </w:t>
      </w:r>
      <w:r w:rsidRPr="00222433">
        <w:t>just</w:t>
      </w:r>
      <w:r w:rsidRPr="00222433" w:rsidR="00A66DB1">
        <w:t xml:space="preserve"> </w:t>
      </w:r>
      <w:r w:rsidRPr="00222433">
        <w:t>the</w:t>
      </w:r>
      <w:r w:rsidRPr="00222433" w:rsidR="00A66DB1">
        <w:t xml:space="preserve"> </w:t>
      </w:r>
      <w:r w:rsidRPr="00222433">
        <w:t>bits</w:t>
      </w:r>
      <w:r w:rsidRPr="00222433" w:rsidR="00A66DB1">
        <w:t xml:space="preserve"> </w:t>
      </w:r>
      <w:r w:rsidRPr="00222433">
        <w:t>you</w:t>
      </w:r>
      <w:r w:rsidRPr="00222433" w:rsidR="00A66DB1">
        <w:t xml:space="preserve"> </w:t>
      </w:r>
      <w:r w:rsidRPr="00222433">
        <w:t>looked</w:t>
      </w:r>
      <w:r w:rsidRPr="00222433" w:rsidR="00A66DB1">
        <w:t xml:space="preserve"> </w:t>
      </w:r>
      <w:r w:rsidRPr="00222433">
        <w:t>at.</w:t>
      </w:r>
      <w:r w:rsidRPr="00222433" w:rsidR="00A66DB1">
        <w:t xml:space="preserve"> </w:t>
      </w:r>
    </w:p>
    <w:p w:rsidR="00102A2C" w:rsidRPr="00222433" w:rsidP="00102A2C">
      <w:pPr>
        <w:pStyle w:val="Answer"/>
      </w:pPr>
      <w:sdt>
        <w:sdtPr>
          <w:alias w:val="Witness"/>
          <w:id w:val="-995113054"/>
          <w:placeholder>
            <w:docPart w:val="09ACA901D17C4A9DA80566DC9528F5B2"/>
          </w:placeholder>
          <w:richText/>
        </w:sdtPr>
        <w:sdtContent>
          <w:r w:rsidRPr="00222433">
            <w:rPr>
              <w:b/>
              <w:bCs/>
              <w:i/>
              <w:iCs/>
            </w:rPr>
            <w:t>Dame</w:t>
          </w:r>
          <w:r w:rsidRPr="00222433" w:rsidR="00A66DB1">
            <w:rPr>
              <w:b/>
              <w:bCs/>
              <w:i/>
              <w:iCs/>
            </w:rPr>
            <w:t xml:space="preserve"> </w:t>
          </w:r>
          <w:r w:rsidRPr="00222433">
            <w:rPr>
              <w:b/>
              <w:bCs/>
              <w:i/>
              <w:iCs/>
            </w:rPr>
            <w:t>Elizabeth</w:t>
          </w:r>
          <w:r w:rsidRPr="00222433" w:rsidR="00A66DB1">
            <w:rPr>
              <w:b/>
              <w:bCs/>
              <w:i/>
              <w:iCs/>
            </w:rPr>
            <w:t xml:space="preserve"> </w:t>
          </w:r>
          <w:r w:rsidRPr="00222433">
            <w:rPr>
              <w:b/>
              <w:bCs/>
              <w:i/>
              <w:iCs/>
            </w:rPr>
            <w:t>Gloster:</w:t>
          </w:r>
          <w:r w:rsidRPr="00222433" w:rsidR="00A66DB1">
            <w:rPr>
              <w:b/>
            </w:rPr>
            <w:t xml:space="preserve"> </w:t>
          </w:r>
        </w:sdtContent>
      </w:sdt>
      <w:r w:rsidRPr="00222433">
        <w:t>It</w:t>
      </w:r>
      <w:r w:rsidRPr="00222433" w:rsidR="00A66DB1">
        <w:t xml:space="preserve"> </w:t>
      </w:r>
      <w:r w:rsidRPr="00222433">
        <w:t>could</w:t>
      </w:r>
      <w:r w:rsidRPr="00222433" w:rsidR="00324EBF">
        <w:t xml:space="preserve"> do</w:t>
      </w:r>
      <w:r w:rsidRPr="00222433">
        <w:t>,</w:t>
      </w:r>
      <w:r w:rsidRPr="00222433" w:rsidR="00A66DB1">
        <w:t xml:space="preserve"> </w:t>
      </w:r>
      <w:r w:rsidRPr="00222433">
        <w:t>but</w:t>
      </w:r>
      <w:r w:rsidRPr="00222433" w:rsidR="00A66DB1">
        <w:t xml:space="preserve"> </w:t>
      </w:r>
      <w:r w:rsidRPr="00222433">
        <w:t>it</w:t>
      </w:r>
      <w:r w:rsidRPr="00222433" w:rsidR="00A66DB1">
        <w:t xml:space="preserve"> </w:t>
      </w:r>
      <w:r w:rsidRPr="00222433">
        <w:t>would</w:t>
      </w:r>
      <w:r w:rsidRPr="00222433" w:rsidR="00A66DB1">
        <w:t xml:space="preserve"> </w:t>
      </w:r>
      <w:r w:rsidRPr="00222433">
        <w:t>be</w:t>
      </w:r>
      <w:r w:rsidRPr="00222433" w:rsidR="00A66DB1">
        <w:t xml:space="preserve"> </w:t>
      </w:r>
      <w:r w:rsidRPr="00222433">
        <w:t>speculation</w:t>
      </w:r>
      <w:r w:rsidRPr="00222433" w:rsidR="00A66DB1">
        <w:t xml:space="preserve"> </w:t>
      </w:r>
      <w:r w:rsidRPr="00222433">
        <w:t>if</w:t>
      </w:r>
      <w:r w:rsidRPr="00222433" w:rsidR="00A66DB1">
        <w:t xml:space="preserve"> </w:t>
      </w:r>
      <w:r w:rsidRPr="00222433">
        <w:t>I</w:t>
      </w:r>
      <w:r w:rsidRPr="00222433" w:rsidR="00A66DB1">
        <w:t xml:space="preserve"> </w:t>
      </w:r>
      <w:r w:rsidRPr="00222433">
        <w:t>were</w:t>
      </w:r>
      <w:r w:rsidRPr="00222433" w:rsidR="00A66DB1">
        <w:t xml:space="preserve"> </w:t>
      </w:r>
      <w:r w:rsidRPr="00222433">
        <w:t>to</w:t>
      </w:r>
      <w:r w:rsidRPr="00222433" w:rsidR="00A66DB1">
        <w:t xml:space="preserve"> </w:t>
      </w:r>
      <w:r w:rsidRPr="00222433">
        <w:t>make</w:t>
      </w:r>
      <w:r w:rsidRPr="00222433" w:rsidR="00A66DB1">
        <w:t xml:space="preserve"> </w:t>
      </w:r>
      <w:r w:rsidRPr="00222433">
        <w:t>any</w:t>
      </w:r>
      <w:r w:rsidRPr="00222433" w:rsidR="00A66DB1">
        <w:t xml:space="preserve"> </w:t>
      </w:r>
      <w:r w:rsidRPr="00222433">
        <w:t>comment</w:t>
      </w:r>
      <w:r w:rsidRPr="00222433" w:rsidR="00A66DB1">
        <w:t xml:space="preserve"> </w:t>
      </w:r>
      <w:r w:rsidRPr="00222433">
        <w:t>about</w:t>
      </w:r>
      <w:r w:rsidRPr="00222433" w:rsidR="00A66DB1">
        <w:t xml:space="preserve"> </w:t>
      </w:r>
      <w:r w:rsidRPr="00222433">
        <w:t>that</w:t>
      </w:r>
      <w:r w:rsidRPr="00222433" w:rsidR="00A66DB1">
        <w:t xml:space="preserve"> </w:t>
      </w:r>
      <w:r w:rsidRPr="00222433">
        <w:t>department.</w:t>
      </w:r>
      <w:r w:rsidRPr="00222433" w:rsidR="00A66DB1">
        <w:t xml:space="preserve"> </w:t>
      </w:r>
    </w:p>
    <w:p w:rsidR="00102A2C" w:rsidRPr="00222433" w:rsidP="00102A2C">
      <w:pPr>
        <w:pStyle w:val="Question"/>
        <w:numPr>
          <w:ilvl w:val="0"/>
          <w:numId w:val="9"/>
        </w:numPr>
      </w:pPr>
      <w:sdt>
        <w:sdtPr>
          <w:alias w:val="Member"/>
          <w:tag w:val="&lt;Member mnisId='491' dodsId='25642'&gt;"/>
          <w:id w:val="-1801531637"/>
          <w:placeholder>
            <w:docPart w:val="09ACA901D17C4A9DA80566DC9528F5B2"/>
          </w:placeholder>
          <w:richText/>
        </w:sdtPr>
        <w:sdtContent>
          <w:r w:rsidRPr="00222433">
            <w:rPr>
              <w:b/>
            </w:rPr>
            <w:t>Dame</w:t>
          </w:r>
          <w:r w:rsidRPr="00222433" w:rsidR="00A66DB1">
            <w:rPr>
              <w:b/>
            </w:rPr>
            <w:t xml:space="preserve"> </w:t>
          </w:r>
          <w:r w:rsidRPr="00222433">
            <w:rPr>
              <w:b/>
            </w:rPr>
            <w:t>Angela</w:t>
          </w:r>
          <w:r w:rsidRPr="00222433" w:rsidR="00A66DB1">
            <w:rPr>
              <w:b/>
            </w:rPr>
            <w:t xml:space="preserve"> </w:t>
          </w:r>
          <w:r w:rsidRPr="00222433">
            <w:rPr>
              <w:b/>
            </w:rPr>
            <w:t>Eagle:</w:t>
          </w:r>
        </w:sdtContent>
      </w:sdt>
      <w:r w:rsidRPr="00222433" w:rsidR="00A66DB1">
        <w:t xml:space="preserve"> </w:t>
      </w:r>
      <w:r w:rsidRPr="00222433">
        <w:t>Did</w:t>
      </w:r>
      <w:r w:rsidRPr="00222433" w:rsidR="00A66DB1">
        <w:t xml:space="preserve"> </w:t>
      </w:r>
      <w:r w:rsidRPr="00222433">
        <w:t>you</w:t>
      </w:r>
      <w:r w:rsidRPr="00222433" w:rsidR="00A66DB1">
        <w:t xml:space="preserve"> </w:t>
      </w:r>
      <w:r w:rsidRPr="00222433">
        <w:t>find</w:t>
      </w:r>
      <w:r w:rsidRPr="00222433" w:rsidR="00A66DB1">
        <w:t xml:space="preserve"> </w:t>
      </w:r>
      <w:r w:rsidRPr="00222433">
        <w:t>any</w:t>
      </w:r>
      <w:r w:rsidRPr="00222433" w:rsidR="00A66DB1">
        <w:t xml:space="preserve"> </w:t>
      </w:r>
      <w:r w:rsidRPr="00222433">
        <w:t>best</w:t>
      </w:r>
      <w:r w:rsidRPr="00222433" w:rsidR="00A66DB1">
        <w:t xml:space="preserve"> </w:t>
      </w:r>
      <w:r w:rsidRPr="00222433">
        <w:t>practice</w:t>
      </w:r>
      <w:r w:rsidRPr="00222433" w:rsidR="00A66DB1">
        <w:t xml:space="preserve"> </w:t>
      </w:r>
      <w:r w:rsidRPr="00222433">
        <w:t>there</w:t>
      </w:r>
      <w:r w:rsidRPr="00222433" w:rsidR="00A66DB1">
        <w:t xml:space="preserve"> </w:t>
      </w:r>
      <w:r w:rsidRPr="00222433">
        <w:t>that</w:t>
      </w:r>
      <w:r w:rsidRPr="00222433" w:rsidR="00A66DB1">
        <w:t xml:space="preserve"> </w:t>
      </w:r>
      <w:r w:rsidRPr="00222433">
        <w:t>you</w:t>
      </w:r>
      <w:r w:rsidRPr="00222433" w:rsidR="00A66DB1">
        <w:t xml:space="preserve"> </w:t>
      </w:r>
      <w:r w:rsidRPr="00222433">
        <w:t>would</w:t>
      </w:r>
      <w:r w:rsidRPr="00222433" w:rsidR="00A66DB1">
        <w:t xml:space="preserve"> </w:t>
      </w:r>
      <w:r w:rsidRPr="00222433">
        <w:t>like</w:t>
      </w:r>
      <w:r w:rsidRPr="00222433" w:rsidR="00A66DB1">
        <w:t xml:space="preserve"> </w:t>
      </w:r>
      <w:r w:rsidRPr="00222433">
        <w:t>to</w:t>
      </w:r>
      <w:r w:rsidRPr="00222433" w:rsidR="00A66DB1">
        <w:t xml:space="preserve"> </w:t>
      </w:r>
      <w:r w:rsidRPr="00222433">
        <w:t>see</w:t>
      </w:r>
      <w:r w:rsidRPr="00222433" w:rsidR="00A66DB1">
        <w:t xml:space="preserve"> </w:t>
      </w:r>
      <w:r w:rsidRPr="00222433">
        <w:t>spread,</w:t>
      </w:r>
      <w:r w:rsidRPr="00222433" w:rsidR="00A66DB1">
        <w:t xml:space="preserve"> </w:t>
      </w:r>
      <w:r w:rsidRPr="00222433">
        <w:t>which</w:t>
      </w:r>
      <w:r w:rsidRPr="00222433" w:rsidR="00A66DB1">
        <w:t xml:space="preserve"> </w:t>
      </w:r>
      <w:r w:rsidRPr="00222433">
        <w:t>would</w:t>
      </w:r>
      <w:r w:rsidRPr="00222433" w:rsidR="00A66DB1">
        <w:t xml:space="preserve"> </w:t>
      </w:r>
      <w:r w:rsidRPr="00222433">
        <w:t>actually</w:t>
      </w:r>
      <w:r w:rsidRPr="00222433" w:rsidR="00A66DB1">
        <w:t xml:space="preserve"> </w:t>
      </w:r>
      <w:r w:rsidRPr="00222433">
        <w:t>make</w:t>
      </w:r>
      <w:r w:rsidRPr="00222433" w:rsidR="00A66DB1">
        <w:t xml:space="preserve"> </w:t>
      </w:r>
      <w:r w:rsidRPr="00222433">
        <w:t>it</w:t>
      </w:r>
      <w:r w:rsidRPr="00222433" w:rsidR="00A66DB1">
        <w:t xml:space="preserve"> </w:t>
      </w:r>
      <w:r w:rsidRPr="00222433">
        <w:t>more</w:t>
      </w:r>
      <w:r w:rsidRPr="00222433" w:rsidR="00A66DB1">
        <w:t xml:space="preserve"> </w:t>
      </w:r>
      <w:r w:rsidRPr="00222433">
        <w:t>likely</w:t>
      </w:r>
      <w:r w:rsidRPr="00222433" w:rsidR="00A66DB1">
        <w:t xml:space="preserve"> </w:t>
      </w:r>
      <w:r w:rsidRPr="00222433">
        <w:t>in</w:t>
      </w:r>
      <w:r w:rsidRPr="00222433" w:rsidR="00A66DB1">
        <w:t xml:space="preserve"> </w:t>
      </w:r>
      <w:r w:rsidRPr="00222433">
        <w:t>the</w:t>
      </w:r>
      <w:r w:rsidRPr="00222433" w:rsidR="00A66DB1">
        <w:t xml:space="preserve"> </w:t>
      </w:r>
      <w:r w:rsidRPr="00222433">
        <w:t>future</w:t>
      </w:r>
      <w:r w:rsidRPr="00222433" w:rsidR="00A66DB1">
        <w:t xml:space="preserve"> </w:t>
      </w:r>
      <w:r w:rsidRPr="00222433">
        <w:t>that</w:t>
      </w:r>
      <w:r w:rsidRPr="00222433" w:rsidR="00A66DB1">
        <w:t xml:space="preserve"> </w:t>
      </w:r>
      <w:r w:rsidRPr="00222433">
        <w:t>the</w:t>
      </w:r>
      <w:r w:rsidRPr="00222433" w:rsidR="00A66DB1">
        <w:t xml:space="preserve"> </w:t>
      </w:r>
      <w:r w:rsidRPr="00222433">
        <w:t>FCA</w:t>
      </w:r>
      <w:r w:rsidRPr="00222433" w:rsidR="00A66DB1">
        <w:t xml:space="preserve"> </w:t>
      </w:r>
      <w:r w:rsidRPr="00222433">
        <w:t>would</w:t>
      </w:r>
      <w:r w:rsidRPr="00222433" w:rsidR="00A66DB1">
        <w:t xml:space="preserve"> </w:t>
      </w:r>
      <w:r w:rsidRPr="00222433">
        <w:t>be</w:t>
      </w:r>
      <w:r w:rsidRPr="00222433" w:rsidR="00A66DB1">
        <w:t xml:space="preserve"> </w:t>
      </w:r>
      <w:r w:rsidRPr="00222433">
        <w:t>more</w:t>
      </w:r>
      <w:r w:rsidRPr="00222433" w:rsidR="00A66DB1">
        <w:t xml:space="preserve"> </w:t>
      </w:r>
      <w:r w:rsidRPr="00222433">
        <w:t>active</w:t>
      </w:r>
      <w:r w:rsidRPr="00222433" w:rsidR="00A66DB1">
        <w:t xml:space="preserve"> </w:t>
      </w:r>
      <w:r w:rsidRPr="00222433">
        <w:t>in</w:t>
      </w:r>
      <w:r w:rsidRPr="00222433" w:rsidR="00A66DB1">
        <w:t xml:space="preserve"> </w:t>
      </w:r>
      <w:r w:rsidRPr="00222433">
        <w:t>th</w:t>
      </w:r>
      <w:r w:rsidRPr="00222433" w:rsidR="00324EBF">
        <w:t>e</w:t>
      </w:r>
      <w:r w:rsidRPr="00222433" w:rsidR="00A66DB1">
        <w:t xml:space="preserve"> </w:t>
      </w:r>
      <w:r w:rsidRPr="00222433">
        <w:t>prevention</w:t>
      </w:r>
      <w:r w:rsidRPr="00222433" w:rsidR="00A66DB1">
        <w:t xml:space="preserve"> </w:t>
      </w:r>
      <w:r w:rsidRPr="00222433" w:rsidR="00324EBF">
        <w:t xml:space="preserve">area </w:t>
      </w:r>
      <w:r w:rsidRPr="00222433">
        <w:t>and</w:t>
      </w:r>
      <w:r w:rsidRPr="00222433" w:rsidR="00A66DB1">
        <w:t xml:space="preserve"> </w:t>
      </w:r>
      <w:r w:rsidRPr="00222433" w:rsidR="00324EBF">
        <w:t xml:space="preserve">the </w:t>
      </w:r>
      <w:r w:rsidRPr="00222433">
        <w:t>enforcement</w:t>
      </w:r>
      <w:r w:rsidRPr="00222433" w:rsidR="00A66DB1">
        <w:t xml:space="preserve"> </w:t>
      </w:r>
      <w:r w:rsidRPr="00222433">
        <w:t>area?</w:t>
      </w:r>
    </w:p>
    <w:p w:rsidR="00102A2C" w:rsidRPr="00222433" w:rsidP="00102A2C">
      <w:pPr>
        <w:pStyle w:val="Answer"/>
      </w:pPr>
      <w:sdt>
        <w:sdtPr>
          <w:alias w:val="Witness"/>
          <w:id w:val="-560945786"/>
          <w:placeholder>
            <w:docPart w:val="09ACA901D17C4A9DA80566DC9528F5B2"/>
          </w:placeholder>
          <w:richText/>
        </w:sdtPr>
        <w:sdtContent>
          <w:r w:rsidRPr="00222433">
            <w:rPr>
              <w:b/>
              <w:bCs/>
              <w:i/>
              <w:iCs/>
            </w:rPr>
            <w:t>Dame</w:t>
          </w:r>
          <w:r w:rsidRPr="00222433" w:rsidR="00A66DB1">
            <w:rPr>
              <w:b/>
              <w:bCs/>
              <w:i/>
              <w:iCs/>
            </w:rPr>
            <w:t xml:space="preserve"> </w:t>
          </w:r>
          <w:r w:rsidRPr="00222433">
            <w:rPr>
              <w:b/>
              <w:bCs/>
              <w:i/>
              <w:iCs/>
            </w:rPr>
            <w:t>Elizabeth</w:t>
          </w:r>
          <w:r w:rsidRPr="00222433" w:rsidR="00A66DB1">
            <w:rPr>
              <w:b/>
              <w:bCs/>
              <w:i/>
              <w:iCs/>
            </w:rPr>
            <w:t xml:space="preserve"> </w:t>
          </w:r>
          <w:r w:rsidRPr="00222433">
            <w:rPr>
              <w:b/>
              <w:bCs/>
              <w:i/>
              <w:iCs/>
            </w:rPr>
            <w:t>Gloster:</w:t>
          </w:r>
          <w:r w:rsidRPr="00222433" w:rsidR="00A66DB1">
            <w:rPr>
              <w:b/>
            </w:rPr>
            <w:t xml:space="preserve"> </w:t>
          </w:r>
        </w:sdtContent>
      </w:sdt>
      <w:r w:rsidRPr="00222433" w:rsidR="00324EBF">
        <w:t xml:space="preserve">We say in our </w:t>
      </w:r>
      <w:r w:rsidRPr="00222433">
        <w:t>report</w:t>
      </w:r>
      <w:r w:rsidRPr="00222433" w:rsidR="00A66DB1">
        <w:t xml:space="preserve"> </w:t>
      </w:r>
      <w:r w:rsidRPr="00222433">
        <w:t>that</w:t>
      </w:r>
      <w:r w:rsidRPr="00222433" w:rsidR="00324EBF">
        <w:t>,</w:t>
      </w:r>
      <w:r w:rsidRPr="00222433" w:rsidR="00A66DB1">
        <w:t xml:space="preserve"> </w:t>
      </w:r>
      <w:r w:rsidRPr="00222433">
        <w:t>when</w:t>
      </w:r>
      <w:r w:rsidRPr="00222433" w:rsidR="00A66DB1">
        <w:t xml:space="preserve"> </w:t>
      </w:r>
      <w:r w:rsidRPr="00222433">
        <w:t>the</w:t>
      </w:r>
      <w:r w:rsidRPr="00222433" w:rsidR="00A66DB1">
        <w:t xml:space="preserve"> </w:t>
      </w:r>
      <w:r w:rsidRPr="00222433">
        <w:t>thing</w:t>
      </w:r>
      <w:r w:rsidRPr="00222433" w:rsidR="00A66DB1">
        <w:t xml:space="preserve"> </w:t>
      </w:r>
      <w:r w:rsidRPr="00222433">
        <w:t>finally</w:t>
      </w:r>
      <w:r w:rsidRPr="00222433" w:rsidR="00A66DB1">
        <w:t xml:space="preserve"> </w:t>
      </w:r>
      <w:r w:rsidRPr="00222433">
        <w:t>came</w:t>
      </w:r>
      <w:r w:rsidRPr="00222433" w:rsidR="00A66DB1">
        <w:t xml:space="preserve"> </w:t>
      </w:r>
      <w:r w:rsidRPr="00222433">
        <w:t>to</w:t>
      </w:r>
      <w:r w:rsidRPr="00222433" w:rsidR="00A66DB1">
        <w:t xml:space="preserve"> </w:t>
      </w:r>
      <w:r w:rsidRPr="00222433">
        <w:t>the</w:t>
      </w:r>
      <w:r w:rsidRPr="00222433" w:rsidR="00A66DB1">
        <w:t xml:space="preserve"> </w:t>
      </w:r>
      <w:r w:rsidRPr="00222433">
        <w:t>investigations</w:t>
      </w:r>
      <w:r w:rsidRPr="00222433" w:rsidR="00A66DB1">
        <w:t xml:space="preserve"> </w:t>
      </w:r>
      <w:r w:rsidRPr="00222433">
        <w:t>department,</w:t>
      </w:r>
      <w:r w:rsidRPr="00222433" w:rsidR="00A66DB1">
        <w:t xml:space="preserve"> </w:t>
      </w:r>
      <w:r w:rsidRPr="00222433">
        <w:t>they</w:t>
      </w:r>
      <w:r w:rsidRPr="00222433" w:rsidR="00A66DB1">
        <w:t xml:space="preserve"> </w:t>
      </w:r>
      <w:r w:rsidRPr="00222433">
        <w:t>did</w:t>
      </w:r>
      <w:r w:rsidRPr="00222433" w:rsidR="00A66DB1">
        <w:t xml:space="preserve"> </w:t>
      </w:r>
      <w:r w:rsidRPr="00222433">
        <w:t>a</w:t>
      </w:r>
      <w:r w:rsidRPr="00222433" w:rsidR="00A66DB1">
        <w:t xml:space="preserve"> </w:t>
      </w:r>
      <w:r w:rsidRPr="00222433">
        <w:t>pretty</w:t>
      </w:r>
      <w:r w:rsidRPr="00222433" w:rsidR="00A66DB1">
        <w:t xml:space="preserve"> </w:t>
      </w:r>
      <w:r w:rsidRPr="00222433">
        <w:t>good</w:t>
      </w:r>
      <w:r w:rsidRPr="00222433" w:rsidR="00A66DB1">
        <w:t xml:space="preserve"> </w:t>
      </w:r>
      <w:r w:rsidRPr="00222433">
        <w:t>job</w:t>
      </w:r>
      <w:r w:rsidRPr="00222433" w:rsidR="00324EBF">
        <w:t>.</w:t>
      </w:r>
      <w:r w:rsidRPr="00222433" w:rsidR="00A66DB1">
        <w:t xml:space="preserve"> </w:t>
      </w:r>
    </w:p>
    <w:p w:rsidR="00102A2C" w:rsidRPr="00222433" w:rsidP="00102A2C">
      <w:pPr>
        <w:pStyle w:val="Question"/>
        <w:numPr>
          <w:ilvl w:val="0"/>
          <w:numId w:val="0"/>
        </w:numPr>
        <w:ind w:left="794"/>
      </w:pPr>
      <w:sdt>
        <w:sdtPr>
          <w:alias w:val="Member"/>
          <w:tag w:val="&lt;Member mnisId='491' dodsId='25642'&gt;"/>
          <w:id w:val="1304582533"/>
          <w:placeholder>
            <w:docPart w:val="09ACA901D17C4A9DA80566DC9528F5B2"/>
          </w:placeholder>
          <w:richText/>
        </w:sdtPr>
        <w:sdtContent>
          <w:r w:rsidRPr="00222433">
            <w:rPr>
              <w:b/>
            </w:rPr>
            <w:t>Dame</w:t>
          </w:r>
          <w:r w:rsidRPr="00222433" w:rsidR="00A66DB1">
            <w:rPr>
              <w:b/>
            </w:rPr>
            <w:t xml:space="preserve"> </w:t>
          </w:r>
          <w:r w:rsidRPr="00222433">
            <w:rPr>
              <w:b/>
            </w:rPr>
            <w:t>Angela</w:t>
          </w:r>
          <w:r w:rsidRPr="00222433" w:rsidR="00A66DB1">
            <w:rPr>
              <w:b/>
            </w:rPr>
            <w:t xml:space="preserve"> </w:t>
          </w:r>
          <w:r w:rsidRPr="00222433">
            <w:rPr>
              <w:b/>
            </w:rPr>
            <w:t>Eagle:</w:t>
          </w:r>
        </w:sdtContent>
      </w:sdt>
      <w:r w:rsidRPr="00222433" w:rsidR="00A66DB1">
        <w:t xml:space="preserve"> </w:t>
      </w:r>
      <w:r w:rsidRPr="00222433">
        <w:t>The</w:t>
      </w:r>
      <w:r w:rsidRPr="00222433" w:rsidR="00A66DB1">
        <w:t xml:space="preserve"> </w:t>
      </w:r>
      <w:r w:rsidRPr="00222433">
        <w:t>horse</w:t>
      </w:r>
      <w:r w:rsidRPr="00222433" w:rsidR="00A66DB1">
        <w:t xml:space="preserve"> </w:t>
      </w:r>
      <w:r w:rsidRPr="00222433">
        <w:t>had</w:t>
      </w:r>
      <w:r w:rsidRPr="00222433" w:rsidR="00A66DB1">
        <w:t xml:space="preserve"> </w:t>
      </w:r>
      <w:r w:rsidRPr="00222433">
        <w:t>bolted</w:t>
      </w:r>
      <w:r w:rsidRPr="00222433" w:rsidR="00A66DB1">
        <w:t xml:space="preserve"> </w:t>
      </w:r>
      <w:r w:rsidRPr="00222433">
        <w:t>by</w:t>
      </w:r>
      <w:r w:rsidRPr="00222433" w:rsidR="00A66DB1">
        <w:t xml:space="preserve"> </w:t>
      </w:r>
      <w:r w:rsidRPr="00222433">
        <w:t>then.</w:t>
      </w:r>
      <w:r w:rsidRPr="00222433" w:rsidR="00A66DB1">
        <w:t xml:space="preserve"> </w:t>
      </w:r>
    </w:p>
    <w:p w:rsidR="00102A2C" w:rsidRPr="00222433" w:rsidP="00102A2C">
      <w:pPr>
        <w:pStyle w:val="Answer"/>
      </w:pPr>
      <w:sdt>
        <w:sdtPr>
          <w:alias w:val="Witness"/>
          <w:id w:val="1858236138"/>
          <w:placeholder>
            <w:docPart w:val="09ACA901D17C4A9DA80566DC9528F5B2"/>
          </w:placeholder>
          <w:richText/>
        </w:sdtPr>
        <w:sdtContent>
          <w:r w:rsidRPr="00222433">
            <w:rPr>
              <w:b/>
              <w:bCs/>
              <w:i/>
              <w:iCs/>
            </w:rPr>
            <w:t>Dame</w:t>
          </w:r>
          <w:r w:rsidRPr="00222433" w:rsidR="00A66DB1">
            <w:rPr>
              <w:b/>
              <w:bCs/>
              <w:i/>
              <w:iCs/>
            </w:rPr>
            <w:t xml:space="preserve"> </w:t>
          </w:r>
          <w:r w:rsidRPr="00222433">
            <w:rPr>
              <w:b/>
              <w:bCs/>
              <w:i/>
              <w:iCs/>
            </w:rPr>
            <w:t>Elizabeth</w:t>
          </w:r>
          <w:r w:rsidRPr="00222433" w:rsidR="00A66DB1">
            <w:rPr>
              <w:b/>
              <w:bCs/>
              <w:i/>
              <w:iCs/>
            </w:rPr>
            <w:t xml:space="preserve"> </w:t>
          </w:r>
          <w:r w:rsidRPr="00222433">
            <w:rPr>
              <w:b/>
              <w:bCs/>
              <w:i/>
              <w:iCs/>
            </w:rPr>
            <w:t>Gloster:</w:t>
          </w:r>
          <w:r w:rsidRPr="00222433" w:rsidR="00A66DB1">
            <w:rPr>
              <w:b/>
            </w:rPr>
            <w:t xml:space="preserve"> </w:t>
          </w:r>
        </w:sdtContent>
      </w:sdt>
      <w:r w:rsidRPr="00222433">
        <w:t>Pretty</w:t>
      </w:r>
      <w:r w:rsidRPr="00222433" w:rsidR="00A66DB1">
        <w:t xml:space="preserve"> </w:t>
      </w:r>
      <w:r w:rsidRPr="00222433">
        <w:t>much,</w:t>
      </w:r>
      <w:r w:rsidRPr="00222433" w:rsidR="00A66DB1">
        <w:t xml:space="preserve"> </w:t>
      </w:r>
      <w:r w:rsidRPr="00222433">
        <w:t>yes.</w:t>
      </w:r>
    </w:p>
    <w:p w:rsidR="00102A2C" w:rsidRPr="00222433" w:rsidP="00102A2C">
      <w:pPr>
        <w:pStyle w:val="Answer"/>
      </w:pPr>
      <w:sdt>
        <w:sdtPr>
          <w:alias w:val="Witness"/>
          <w:id w:val="-1690912153"/>
          <w:placeholder>
            <w:docPart w:val="09ACA901D17C4A9DA80566DC9528F5B2"/>
          </w:placeholder>
          <w:richText/>
        </w:sdtPr>
        <w:sdtContent>
          <w:r w:rsidRPr="00222433">
            <w:rPr>
              <w:b/>
              <w:i/>
              <w:iCs/>
            </w:rPr>
            <w:t>James</w:t>
          </w:r>
          <w:r w:rsidRPr="00222433" w:rsidR="00A66DB1">
            <w:rPr>
              <w:b/>
              <w:i/>
              <w:iCs/>
            </w:rPr>
            <w:t xml:space="preserve"> </w:t>
          </w:r>
          <w:r w:rsidRPr="00222433">
            <w:rPr>
              <w:b/>
              <w:i/>
              <w:iCs/>
            </w:rPr>
            <w:t>Petkovic</w:t>
          </w:r>
          <w:r w:rsidRPr="00222433">
            <w:rPr>
              <w:b/>
            </w:rPr>
            <w:t>:</w:t>
          </w:r>
          <w:r w:rsidRPr="00222433" w:rsidR="00A66DB1">
            <w:rPr>
              <w:b/>
            </w:rPr>
            <w:t xml:space="preserve"> </w:t>
          </w:r>
        </w:sdtContent>
      </w:sdt>
      <w:r w:rsidRPr="00222433">
        <w:t>From</w:t>
      </w:r>
      <w:r w:rsidRPr="00222433" w:rsidR="00A66DB1">
        <w:t xml:space="preserve"> </w:t>
      </w:r>
      <w:r w:rsidRPr="00222433">
        <w:t>some</w:t>
      </w:r>
      <w:r w:rsidRPr="00222433" w:rsidR="00A66DB1">
        <w:t xml:space="preserve"> </w:t>
      </w:r>
      <w:r w:rsidRPr="00222433">
        <w:t>of</w:t>
      </w:r>
      <w:r w:rsidRPr="00222433" w:rsidR="00A66DB1">
        <w:t xml:space="preserve"> </w:t>
      </w:r>
      <w:r w:rsidRPr="00222433">
        <w:t>the</w:t>
      </w:r>
      <w:r w:rsidRPr="00222433" w:rsidR="00A66DB1">
        <w:t xml:space="preserve"> </w:t>
      </w:r>
      <w:r w:rsidRPr="00222433">
        <w:t>materials</w:t>
      </w:r>
      <w:r w:rsidRPr="00222433" w:rsidR="00A66DB1">
        <w:t xml:space="preserve"> </w:t>
      </w:r>
      <w:r w:rsidRPr="00222433">
        <w:t>I</w:t>
      </w:r>
      <w:r w:rsidRPr="00222433" w:rsidR="00A66DB1">
        <w:t xml:space="preserve"> </w:t>
      </w:r>
      <w:r w:rsidRPr="00222433">
        <w:t>have</w:t>
      </w:r>
      <w:r w:rsidRPr="00222433" w:rsidR="00A66DB1">
        <w:t xml:space="preserve"> </w:t>
      </w:r>
      <w:r w:rsidRPr="00222433">
        <w:t>seen,</w:t>
      </w:r>
      <w:r w:rsidRPr="00222433" w:rsidR="00A66DB1">
        <w:t xml:space="preserve"> </w:t>
      </w:r>
      <w:r w:rsidRPr="00222433">
        <w:t>there</w:t>
      </w:r>
      <w:r w:rsidRPr="00222433" w:rsidR="00A66DB1">
        <w:t xml:space="preserve"> </w:t>
      </w:r>
      <w:r w:rsidRPr="00222433">
        <w:t>were</w:t>
      </w:r>
      <w:r w:rsidRPr="00222433" w:rsidR="00A66DB1">
        <w:t xml:space="preserve"> </w:t>
      </w:r>
      <w:r w:rsidRPr="00222433">
        <w:t>materials</w:t>
      </w:r>
      <w:r w:rsidRPr="00222433" w:rsidR="00A66DB1">
        <w:t xml:space="preserve"> </w:t>
      </w:r>
      <w:r w:rsidRPr="00222433">
        <w:t>saying</w:t>
      </w:r>
      <w:r w:rsidRPr="00222433" w:rsidR="00A66DB1">
        <w:t xml:space="preserve"> </w:t>
      </w:r>
      <w:r w:rsidRPr="00222433">
        <w:t>that</w:t>
      </w:r>
      <w:r w:rsidRPr="00222433" w:rsidR="00A66DB1">
        <w:t xml:space="preserve"> </w:t>
      </w:r>
      <w:r w:rsidRPr="00222433">
        <w:t>the</w:t>
      </w:r>
      <w:r w:rsidRPr="00222433" w:rsidR="00A66DB1">
        <w:t xml:space="preserve"> </w:t>
      </w:r>
      <w:r w:rsidRPr="00222433">
        <w:t>FCA</w:t>
      </w:r>
      <w:r w:rsidRPr="00222433" w:rsidR="00A66DB1">
        <w:t xml:space="preserve"> </w:t>
      </w:r>
      <w:r w:rsidRPr="00222433">
        <w:t>has</w:t>
      </w:r>
      <w:r w:rsidRPr="00222433" w:rsidR="00A66DB1">
        <w:t xml:space="preserve"> </w:t>
      </w:r>
      <w:r w:rsidRPr="00222433">
        <w:t>responsibility</w:t>
      </w:r>
      <w:r w:rsidRPr="00222433" w:rsidR="00A66DB1">
        <w:t xml:space="preserve"> </w:t>
      </w:r>
      <w:r w:rsidRPr="00222433">
        <w:t>for</w:t>
      </w:r>
      <w:r w:rsidRPr="00222433" w:rsidR="00A66DB1">
        <w:t xml:space="preserve"> </w:t>
      </w:r>
      <w:r w:rsidRPr="00222433">
        <w:t>scams</w:t>
      </w:r>
      <w:r w:rsidRPr="00222433" w:rsidR="00324EBF">
        <w:t>, where those scams are</w:t>
      </w:r>
      <w:r w:rsidRPr="00222433" w:rsidR="00A66DB1">
        <w:t xml:space="preserve"> </w:t>
      </w:r>
      <w:r w:rsidRPr="00222433">
        <w:t>to</w:t>
      </w:r>
      <w:r w:rsidRPr="00222433" w:rsidR="00A66DB1">
        <w:t xml:space="preserve"> </w:t>
      </w:r>
      <w:r w:rsidRPr="00222433">
        <w:t>do</w:t>
      </w:r>
      <w:r w:rsidRPr="00222433" w:rsidR="00A66DB1">
        <w:t xml:space="preserve"> </w:t>
      </w:r>
      <w:r w:rsidRPr="00222433">
        <w:t>with</w:t>
      </w:r>
      <w:r w:rsidRPr="00222433" w:rsidR="00A66DB1">
        <w:t xml:space="preserve"> </w:t>
      </w:r>
      <w:r w:rsidRPr="00222433">
        <w:t>regulated</w:t>
      </w:r>
      <w:r w:rsidRPr="00222433" w:rsidR="00A66DB1">
        <w:t xml:space="preserve"> </w:t>
      </w:r>
      <w:r w:rsidRPr="00222433">
        <w:t>activity.</w:t>
      </w:r>
      <w:r w:rsidRPr="00222433" w:rsidR="00A66DB1">
        <w:t xml:space="preserve"> </w:t>
      </w:r>
      <w:r w:rsidRPr="00222433">
        <w:t>For</w:t>
      </w:r>
      <w:r w:rsidRPr="00222433" w:rsidR="00A66DB1">
        <w:t xml:space="preserve"> </w:t>
      </w:r>
      <w:r w:rsidRPr="00222433">
        <w:t>example,</w:t>
      </w:r>
      <w:r w:rsidRPr="00222433" w:rsidR="00A66DB1">
        <w:t xml:space="preserve"> </w:t>
      </w:r>
      <w:r w:rsidRPr="00222433">
        <w:t>the</w:t>
      </w:r>
      <w:r w:rsidRPr="00222433" w:rsidR="00A66DB1">
        <w:t xml:space="preserve"> </w:t>
      </w:r>
      <w:r w:rsidRPr="00222433">
        <w:t>training</w:t>
      </w:r>
      <w:r w:rsidRPr="00222433" w:rsidR="00A66DB1">
        <w:t xml:space="preserve"> </w:t>
      </w:r>
      <w:r w:rsidRPr="00222433">
        <w:t>centre</w:t>
      </w:r>
      <w:r w:rsidRPr="00222433" w:rsidR="00A66DB1">
        <w:t xml:space="preserve"> </w:t>
      </w:r>
      <w:r w:rsidRPr="00222433">
        <w:t>and</w:t>
      </w:r>
      <w:r w:rsidRPr="00222433" w:rsidR="00A66DB1">
        <w:t xml:space="preserve"> </w:t>
      </w:r>
      <w:r w:rsidRPr="00222433">
        <w:t>contact</w:t>
      </w:r>
      <w:r w:rsidRPr="00222433" w:rsidR="00A66DB1">
        <w:t xml:space="preserve"> </w:t>
      </w:r>
      <w:r w:rsidRPr="00222433">
        <w:t>centre</w:t>
      </w:r>
      <w:r w:rsidRPr="00222433" w:rsidR="00A66DB1">
        <w:t xml:space="preserve"> </w:t>
      </w:r>
      <w:r w:rsidRPr="00222433">
        <w:t>documents</w:t>
      </w:r>
      <w:r w:rsidRPr="00222433" w:rsidR="00A66DB1">
        <w:t xml:space="preserve"> </w:t>
      </w:r>
      <w:r w:rsidRPr="00222433">
        <w:t>would</w:t>
      </w:r>
      <w:r w:rsidRPr="00222433" w:rsidR="00A66DB1">
        <w:t xml:space="preserve"> </w:t>
      </w:r>
      <w:r w:rsidRPr="00222433">
        <w:t>say</w:t>
      </w:r>
      <w:r w:rsidRPr="00222433" w:rsidR="00A66DB1">
        <w:t xml:space="preserve"> </w:t>
      </w:r>
      <w:r w:rsidRPr="00222433">
        <w:t>“If</w:t>
      </w:r>
      <w:r w:rsidRPr="00222433" w:rsidR="00A66DB1">
        <w:t xml:space="preserve"> </w:t>
      </w:r>
      <w:r w:rsidRPr="00222433">
        <w:t>an</w:t>
      </w:r>
      <w:r w:rsidRPr="00222433" w:rsidR="00A66DB1">
        <w:t xml:space="preserve"> </w:t>
      </w:r>
      <w:r w:rsidRPr="00222433">
        <w:t>alleged</w:t>
      </w:r>
      <w:r w:rsidRPr="00222433" w:rsidR="00A66DB1">
        <w:t xml:space="preserve"> </w:t>
      </w:r>
      <w:r w:rsidRPr="00222433">
        <w:t>scam</w:t>
      </w:r>
      <w:r w:rsidRPr="00222433" w:rsidR="00A66DB1">
        <w:t xml:space="preserve"> </w:t>
      </w:r>
      <w:r w:rsidRPr="00222433">
        <w:t>is</w:t>
      </w:r>
      <w:r w:rsidRPr="00222433" w:rsidR="00A66DB1">
        <w:t xml:space="preserve"> </w:t>
      </w:r>
      <w:r w:rsidRPr="00222433">
        <w:t>about</w:t>
      </w:r>
      <w:r w:rsidRPr="00222433" w:rsidR="00A66DB1">
        <w:t xml:space="preserve"> </w:t>
      </w:r>
      <w:r w:rsidRPr="00222433">
        <w:t>regulated</w:t>
      </w:r>
      <w:r w:rsidRPr="00222433" w:rsidR="00A66DB1">
        <w:t xml:space="preserve"> </w:t>
      </w:r>
      <w:r w:rsidRPr="00222433">
        <w:t>activity,</w:t>
      </w:r>
      <w:r w:rsidRPr="00222433" w:rsidR="00A66DB1">
        <w:t xml:space="preserve"> </w:t>
      </w:r>
      <w:r w:rsidRPr="00222433">
        <w:t>refer</w:t>
      </w:r>
      <w:r w:rsidRPr="00222433" w:rsidR="00A66DB1">
        <w:t xml:space="preserve"> </w:t>
      </w:r>
      <w:r w:rsidRPr="00222433">
        <w:t>it</w:t>
      </w:r>
      <w:r w:rsidRPr="00222433" w:rsidR="00A66DB1">
        <w:t xml:space="preserve"> </w:t>
      </w:r>
      <w:r w:rsidRPr="00222433">
        <w:t>up</w:t>
      </w:r>
      <w:r w:rsidR="006F2CA2">
        <w:t>.</w:t>
      </w:r>
      <w:r w:rsidRPr="00222433">
        <w:t>”</w:t>
      </w:r>
      <w:r w:rsidRPr="00222433" w:rsidR="00A66DB1">
        <w:t xml:space="preserve"> </w:t>
      </w:r>
      <w:r w:rsidRPr="00222433">
        <w:t>The</w:t>
      </w:r>
      <w:r w:rsidRPr="00222433" w:rsidR="00A66DB1">
        <w:t xml:space="preserve"> </w:t>
      </w:r>
      <w:r w:rsidRPr="00222433">
        <w:t>problem</w:t>
      </w:r>
      <w:r w:rsidRPr="00222433" w:rsidR="00A66DB1">
        <w:t xml:space="preserve"> </w:t>
      </w:r>
      <w:r w:rsidRPr="00222433">
        <w:t>in</w:t>
      </w:r>
      <w:r w:rsidRPr="00222433" w:rsidR="00A66DB1">
        <w:t xml:space="preserve"> </w:t>
      </w:r>
      <w:r w:rsidRPr="00222433">
        <w:t>LCF’s</w:t>
      </w:r>
      <w:r w:rsidRPr="00222433" w:rsidR="00A66DB1">
        <w:t xml:space="preserve"> </w:t>
      </w:r>
      <w:r w:rsidRPr="00222433">
        <w:t>case</w:t>
      </w:r>
      <w:r w:rsidRPr="00222433" w:rsidR="00A66DB1">
        <w:t xml:space="preserve"> </w:t>
      </w:r>
      <w:r w:rsidRPr="00222433">
        <w:t>was</w:t>
      </w:r>
      <w:r w:rsidRPr="00222433" w:rsidR="00A66DB1">
        <w:t xml:space="preserve"> </w:t>
      </w:r>
      <w:r w:rsidRPr="00222433">
        <w:t>that</w:t>
      </w:r>
      <w:r w:rsidRPr="00222433" w:rsidR="00A66DB1">
        <w:t xml:space="preserve"> </w:t>
      </w:r>
      <w:r w:rsidRPr="00222433">
        <w:t>the</w:t>
      </w:r>
      <w:r w:rsidRPr="00222433" w:rsidR="00A66DB1">
        <w:t xml:space="preserve"> </w:t>
      </w:r>
      <w:r w:rsidRPr="00222433">
        <w:t>products</w:t>
      </w:r>
      <w:r w:rsidRPr="00222433" w:rsidR="00A66DB1">
        <w:t xml:space="preserve"> </w:t>
      </w:r>
      <w:r w:rsidRPr="00222433">
        <w:t>where</w:t>
      </w:r>
      <w:r w:rsidRPr="00222433" w:rsidR="00A66DB1">
        <w:t xml:space="preserve"> </w:t>
      </w:r>
      <w:r w:rsidRPr="00222433">
        <w:t>there</w:t>
      </w:r>
      <w:r w:rsidRPr="00222433" w:rsidR="00A66DB1">
        <w:t xml:space="preserve"> </w:t>
      </w:r>
      <w:r w:rsidRPr="00222433">
        <w:t>were</w:t>
      </w:r>
      <w:r w:rsidRPr="00222433" w:rsidR="00A66DB1">
        <w:t xml:space="preserve"> </w:t>
      </w:r>
      <w:r w:rsidRPr="00222433">
        <w:t>alleged</w:t>
      </w:r>
      <w:r w:rsidRPr="00222433" w:rsidR="00A66DB1">
        <w:t xml:space="preserve"> </w:t>
      </w:r>
      <w:r w:rsidRPr="00222433">
        <w:t>improprieties</w:t>
      </w:r>
      <w:r w:rsidRPr="00222433" w:rsidR="00A66DB1">
        <w:t xml:space="preserve"> </w:t>
      </w:r>
      <w:r w:rsidRPr="00222433">
        <w:t>were</w:t>
      </w:r>
      <w:r w:rsidRPr="00222433" w:rsidR="00A66DB1">
        <w:t xml:space="preserve"> </w:t>
      </w:r>
      <w:r w:rsidRPr="00222433">
        <w:t>concerned</w:t>
      </w:r>
      <w:r w:rsidRPr="00222433" w:rsidR="00A66DB1">
        <w:t xml:space="preserve"> </w:t>
      </w:r>
      <w:r w:rsidRPr="00222433">
        <w:t>with</w:t>
      </w:r>
      <w:r w:rsidRPr="00222433" w:rsidR="00A66DB1">
        <w:t xml:space="preserve"> </w:t>
      </w:r>
      <w:r w:rsidRPr="00222433">
        <w:t>unregulated</w:t>
      </w:r>
      <w:r w:rsidRPr="00222433" w:rsidR="00A66DB1">
        <w:t xml:space="preserve"> </w:t>
      </w:r>
      <w:r w:rsidRPr="00222433">
        <w:t>activity.</w:t>
      </w:r>
      <w:r w:rsidRPr="00222433" w:rsidR="00A66DB1">
        <w:t xml:space="preserve"> </w:t>
      </w:r>
      <w:r w:rsidRPr="00222433">
        <w:t>That</w:t>
      </w:r>
      <w:r w:rsidRPr="00222433" w:rsidR="00A66DB1">
        <w:t xml:space="preserve"> </w:t>
      </w:r>
      <w:r w:rsidRPr="00222433">
        <w:t>is</w:t>
      </w:r>
      <w:r w:rsidRPr="00222433" w:rsidR="00A66DB1">
        <w:t xml:space="preserve"> </w:t>
      </w:r>
      <w:r w:rsidRPr="00222433">
        <w:t>primarily</w:t>
      </w:r>
      <w:r w:rsidRPr="00222433" w:rsidR="00A66DB1">
        <w:t xml:space="preserve"> </w:t>
      </w:r>
      <w:r w:rsidRPr="00222433">
        <w:t>why,</w:t>
      </w:r>
      <w:r w:rsidRPr="00222433" w:rsidR="00A66DB1">
        <w:t xml:space="preserve"> </w:t>
      </w:r>
      <w:r w:rsidRPr="00222433">
        <w:t>although</w:t>
      </w:r>
      <w:r w:rsidRPr="00222433" w:rsidR="00A66DB1">
        <w:t xml:space="preserve"> </w:t>
      </w:r>
      <w:r w:rsidRPr="00222433">
        <w:t>there</w:t>
      </w:r>
      <w:r w:rsidRPr="00222433" w:rsidR="00A66DB1">
        <w:t xml:space="preserve"> </w:t>
      </w:r>
      <w:r w:rsidRPr="00222433">
        <w:t>were</w:t>
      </w:r>
      <w:r w:rsidRPr="00222433" w:rsidR="00A66DB1">
        <w:t xml:space="preserve"> </w:t>
      </w:r>
      <w:r w:rsidRPr="00222433">
        <w:t>allegations</w:t>
      </w:r>
      <w:r w:rsidRPr="00222433" w:rsidR="00A66DB1">
        <w:t xml:space="preserve"> </w:t>
      </w:r>
      <w:r w:rsidRPr="00222433">
        <w:t>of</w:t>
      </w:r>
      <w:r w:rsidRPr="00222433" w:rsidR="00A66DB1">
        <w:t xml:space="preserve"> </w:t>
      </w:r>
      <w:r w:rsidRPr="00222433">
        <w:t>fraud,</w:t>
      </w:r>
      <w:r w:rsidRPr="00222433" w:rsidR="00A66DB1">
        <w:t xml:space="preserve"> </w:t>
      </w:r>
      <w:r w:rsidRPr="00222433">
        <w:t>those</w:t>
      </w:r>
      <w:r w:rsidRPr="00222433" w:rsidR="00A66DB1">
        <w:t xml:space="preserve"> </w:t>
      </w:r>
      <w:r w:rsidRPr="00222433">
        <w:t>ended</w:t>
      </w:r>
      <w:r w:rsidRPr="00222433" w:rsidR="00A66DB1">
        <w:t xml:space="preserve"> </w:t>
      </w:r>
      <w:r w:rsidRPr="00222433">
        <w:t>up</w:t>
      </w:r>
      <w:r w:rsidRPr="00222433" w:rsidR="00A66DB1">
        <w:t xml:space="preserve"> </w:t>
      </w:r>
      <w:r w:rsidRPr="00222433">
        <w:t>not</w:t>
      </w:r>
      <w:r w:rsidRPr="00222433" w:rsidR="00A66DB1">
        <w:t xml:space="preserve"> </w:t>
      </w:r>
      <w:r w:rsidRPr="00222433">
        <w:t>being</w:t>
      </w:r>
      <w:r w:rsidRPr="00222433" w:rsidR="00A66DB1">
        <w:t xml:space="preserve"> </w:t>
      </w:r>
      <w:r w:rsidRPr="00222433">
        <w:t>pursued.</w:t>
      </w:r>
      <w:r w:rsidRPr="00222433" w:rsidR="00A66DB1">
        <w:t xml:space="preserve"> </w:t>
      </w:r>
    </w:p>
    <w:p w:rsidR="00102A2C" w:rsidRPr="00222433" w:rsidP="00102A2C">
      <w:pPr>
        <w:pStyle w:val="Question"/>
        <w:numPr>
          <w:ilvl w:val="0"/>
          <w:numId w:val="9"/>
        </w:numPr>
      </w:pPr>
      <w:sdt>
        <w:sdtPr>
          <w:alias w:val="Member"/>
          <w:tag w:val="&lt;Member mnisId='491' dodsId='25642'&gt;"/>
          <w:id w:val="161201720"/>
          <w:placeholder>
            <w:docPart w:val="09ACA901D17C4A9DA80566DC9528F5B2"/>
          </w:placeholder>
          <w:richText/>
        </w:sdtPr>
        <w:sdtContent>
          <w:r w:rsidRPr="00222433">
            <w:rPr>
              <w:b/>
            </w:rPr>
            <w:t>Dame</w:t>
          </w:r>
          <w:r w:rsidRPr="00222433" w:rsidR="00A66DB1">
            <w:rPr>
              <w:b/>
            </w:rPr>
            <w:t xml:space="preserve"> </w:t>
          </w:r>
          <w:r w:rsidRPr="00222433">
            <w:rPr>
              <w:b/>
            </w:rPr>
            <w:t>Angela</w:t>
          </w:r>
          <w:r w:rsidRPr="00222433" w:rsidR="00A66DB1">
            <w:rPr>
              <w:b/>
            </w:rPr>
            <w:t xml:space="preserve"> </w:t>
          </w:r>
          <w:r w:rsidRPr="00222433">
            <w:rPr>
              <w:b/>
            </w:rPr>
            <w:t>Eagle:</w:t>
          </w:r>
        </w:sdtContent>
      </w:sdt>
      <w:r w:rsidRPr="00222433" w:rsidR="00A66DB1">
        <w:t xml:space="preserve"> </w:t>
      </w:r>
      <w:r w:rsidRPr="00222433">
        <w:t>How</w:t>
      </w:r>
      <w:r w:rsidRPr="00222433" w:rsidR="00A66DB1">
        <w:t xml:space="preserve"> </w:t>
      </w:r>
      <w:r w:rsidRPr="00222433">
        <w:t>might</w:t>
      </w:r>
      <w:r w:rsidRPr="00222433" w:rsidR="00324EBF">
        <w:t xml:space="preserve"> </w:t>
      </w:r>
      <w:r w:rsidRPr="00222433">
        <w:t>be</w:t>
      </w:r>
      <w:r w:rsidRPr="00222433" w:rsidR="00A66DB1">
        <w:t xml:space="preserve"> </w:t>
      </w:r>
      <w:r w:rsidRPr="00222433">
        <w:t>good</w:t>
      </w:r>
      <w:r w:rsidRPr="00222433" w:rsidR="00A66DB1">
        <w:t xml:space="preserve"> </w:t>
      </w:r>
      <w:r w:rsidRPr="00222433">
        <w:t>to</w:t>
      </w:r>
      <w:r w:rsidRPr="00222433" w:rsidR="00A66DB1">
        <w:t xml:space="preserve"> </w:t>
      </w:r>
      <w:r w:rsidRPr="00222433">
        <w:t>put</w:t>
      </w:r>
      <w:r w:rsidRPr="00222433" w:rsidR="00A66DB1">
        <w:t xml:space="preserve"> </w:t>
      </w:r>
      <w:r w:rsidRPr="00222433">
        <w:t>that</w:t>
      </w:r>
      <w:r w:rsidRPr="00222433" w:rsidR="00A66DB1">
        <w:t xml:space="preserve"> </w:t>
      </w:r>
      <w:r w:rsidRPr="00222433">
        <w:t>right?</w:t>
      </w:r>
      <w:r w:rsidRPr="00222433" w:rsidR="00A66DB1">
        <w:t xml:space="preserve"> </w:t>
      </w:r>
      <w:r w:rsidRPr="00222433">
        <w:t>If</w:t>
      </w:r>
      <w:r w:rsidRPr="00222433" w:rsidR="00A66DB1">
        <w:t xml:space="preserve"> </w:t>
      </w:r>
      <w:r w:rsidRPr="00222433">
        <w:t>you</w:t>
      </w:r>
      <w:r w:rsidRPr="00222433" w:rsidR="00A66DB1">
        <w:t xml:space="preserve"> </w:t>
      </w:r>
      <w:r w:rsidRPr="00222433">
        <w:t>are</w:t>
      </w:r>
      <w:r w:rsidRPr="00222433" w:rsidR="00A66DB1">
        <w:t xml:space="preserve"> </w:t>
      </w:r>
      <w:r w:rsidRPr="00222433">
        <w:t>in</w:t>
      </w:r>
      <w:r w:rsidRPr="00222433" w:rsidR="00A66DB1">
        <w:t xml:space="preserve"> </w:t>
      </w:r>
      <w:r w:rsidRPr="00222433">
        <w:t>a</w:t>
      </w:r>
      <w:r w:rsidRPr="00222433" w:rsidR="00A66DB1">
        <w:t xml:space="preserve"> </w:t>
      </w:r>
      <w:r w:rsidRPr="00222433">
        <w:t>regulator,</w:t>
      </w:r>
      <w:r w:rsidRPr="00222433" w:rsidR="00A66DB1">
        <w:t xml:space="preserve"> </w:t>
      </w:r>
      <w:r w:rsidRPr="00222433">
        <w:t>it</w:t>
      </w:r>
      <w:r w:rsidRPr="00222433" w:rsidR="00A66DB1">
        <w:t xml:space="preserve"> </w:t>
      </w:r>
      <w:r w:rsidRPr="00222433">
        <w:t>is</w:t>
      </w:r>
      <w:r w:rsidRPr="00222433" w:rsidR="00A66DB1">
        <w:t xml:space="preserve"> </w:t>
      </w:r>
      <w:r w:rsidRPr="00222433">
        <w:t>clearly</w:t>
      </w:r>
      <w:r w:rsidRPr="00222433" w:rsidR="00A66DB1">
        <w:t xml:space="preserve"> </w:t>
      </w:r>
      <w:r w:rsidRPr="00222433">
        <w:t>wrong</w:t>
      </w:r>
      <w:r w:rsidRPr="00222433" w:rsidR="00A66DB1">
        <w:t xml:space="preserve"> </w:t>
      </w:r>
      <w:r w:rsidRPr="00222433">
        <w:t>to</w:t>
      </w:r>
      <w:r w:rsidRPr="00222433" w:rsidR="00A66DB1">
        <w:t xml:space="preserve"> </w:t>
      </w:r>
      <w:r w:rsidRPr="00222433">
        <w:t>find</w:t>
      </w:r>
      <w:r w:rsidRPr="00222433" w:rsidR="00A66DB1">
        <w:t xml:space="preserve"> </w:t>
      </w:r>
      <w:r w:rsidRPr="00222433">
        <w:t>out</w:t>
      </w:r>
      <w:r w:rsidRPr="00222433" w:rsidR="00A66DB1">
        <w:t xml:space="preserve"> </w:t>
      </w:r>
      <w:r w:rsidRPr="00222433">
        <w:t>that</w:t>
      </w:r>
      <w:r w:rsidRPr="00222433" w:rsidR="00A66DB1">
        <w:t xml:space="preserve"> </w:t>
      </w:r>
      <w:r w:rsidRPr="00222433">
        <w:t>there</w:t>
      </w:r>
      <w:r w:rsidRPr="00222433" w:rsidR="00A66DB1">
        <w:t xml:space="preserve"> </w:t>
      </w:r>
      <w:r w:rsidRPr="00222433">
        <w:t>is</w:t>
      </w:r>
      <w:r w:rsidRPr="00222433" w:rsidR="00A66DB1">
        <w:t xml:space="preserve"> </w:t>
      </w:r>
      <w:r w:rsidRPr="00222433">
        <w:t>fraud,</w:t>
      </w:r>
      <w:r w:rsidRPr="00222433" w:rsidR="00A66DB1">
        <w:t xml:space="preserve"> </w:t>
      </w:r>
      <w:r w:rsidRPr="00222433">
        <w:t>or</w:t>
      </w:r>
      <w:r w:rsidRPr="00222433" w:rsidR="00A66DB1">
        <w:t xml:space="preserve"> </w:t>
      </w:r>
      <w:r w:rsidRPr="00222433">
        <w:t>potential</w:t>
      </w:r>
      <w:r w:rsidRPr="00222433" w:rsidR="00A66DB1">
        <w:t xml:space="preserve"> </w:t>
      </w:r>
      <w:r w:rsidRPr="00222433">
        <w:t>fraud,</w:t>
      </w:r>
      <w:r w:rsidRPr="00222433" w:rsidR="00A66DB1">
        <w:t xml:space="preserve"> </w:t>
      </w:r>
      <w:r w:rsidRPr="00222433">
        <w:t>and</w:t>
      </w:r>
      <w:r w:rsidRPr="00222433" w:rsidR="00A66DB1">
        <w:t xml:space="preserve"> </w:t>
      </w:r>
      <w:r w:rsidRPr="00222433">
        <w:t>not</w:t>
      </w:r>
      <w:r w:rsidRPr="00222433" w:rsidR="00A66DB1">
        <w:t xml:space="preserve"> </w:t>
      </w:r>
      <w:r w:rsidRPr="00222433">
        <w:t>refer</w:t>
      </w:r>
      <w:r w:rsidRPr="00222433" w:rsidR="00A66DB1">
        <w:t xml:space="preserve"> </w:t>
      </w:r>
      <w:r w:rsidRPr="00222433">
        <w:t>it</w:t>
      </w:r>
      <w:r w:rsidRPr="00222433" w:rsidR="00A66DB1">
        <w:t xml:space="preserve"> </w:t>
      </w:r>
      <w:r w:rsidRPr="00222433">
        <w:t>anywhere.</w:t>
      </w:r>
      <w:r w:rsidRPr="00222433" w:rsidR="00A66DB1">
        <w:t xml:space="preserve"> </w:t>
      </w:r>
      <w:r w:rsidRPr="00222433">
        <w:t>It</w:t>
      </w:r>
      <w:r w:rsidRPr="00222433" w:rsidR="00A66DB1">
        <w:t xml:space="preserve"> </w:t>
      </w:r>
      <w:r w:rsidRPr="00222433">
        <w:t>clearly</w:t>
      </w:r>
      <w:r w:rsidRPr="00222433" w:rsidR="00A66DB1">
        <w:t xml:space="preserve"> </w:t>
      </w:r>
      <w:r w:rsidRPr="00222433">
        <w:t>has</w:t>
      </w:r>
      <w:r w:rsidRPr="00222433" w:rsidR="00A66DB1">
        <w:t xml:space="preserve"> </w:t>
      </w:r>
      <w:r w:rsidRPr="00222433">
        <w:t>implications</w:t>
      </w:r>
      <w:r w:rsidRPr="00222433" w:rsidR="00A66DB1">
        <w:t xml:space="preserve"> </w:t>
      </w:r>
      <w:r w:rsidRPr="00222433">
        <w:t>for</w:t>
      </w:r>
      <w:r w:rsidRPr="00222433" w:rsidR="00A66DB1">
        <w:t xml:space="preserve"> </w:t>
      </w:r>
      <w:r w:rsidRPr="00222433">
        <w:t>the</w:t>
      </w:r>
      <w:r w:rsidRPr="00222433" w:rsidR="00A66DB1">
        <w:t xml:space="preserve"> </w:t>
      </w:r>
      <w:r w:rsidRPr="00222433">
        <w:t>ethics</w:t>
      </w:r>
      <w:r w:rsidRPr="00222433" w:rsidR="00A66DB1">
        <w:t xml:space="preserve"> </w:t>
      </w:r>
      <w:r w:rsidRPr="00222433">
        <w:t>and</w:t>
      </w:r>
      <w:r w:rsidRPr="00222433" w:rsidR="00A66DB1">
        <w:t xml:space="preserve"> </w:t>
      </w:r>
      <w:r w:rsidRPr="00222433">
        <w:t>functioning</w:t>
      </w:r>
      <w:r w:rsidRPr="00222433" w:rsidR="00A66DB1">
        <w:t xml:space="preserve"> </w:t>
      </w:r>
      <w:r w:rsidRPr="00222433">
        <w:t>of</w:t>
      </w:r>
      <w:r w:rsidRPr="00222433" w:rsidR="00A66DB1">
        <w:t xml:space="preserve"> </w:t>
      </w:r>
      <w:r w:rsidRPr="00222433">
        <w:t>a</w:t>
      </w:r>
      <w:r w:rsidRPr="00222433" w:rsidR="00A66DB1">
        <w:t xml:space="preserve"> </w:t>
      </w:r>
      <w:r w:rsidRPr="00222433">
        <w:t>company</w:t>
      </w:r>
      <w:r w:rsidRPr="00222433" w:rsidR="00A66DB1">
        <w:t xml:space="preserve"> </w:t>
      </w:r>
      <w:r w:rsidRPr="00222433">
        <w:t>if</w:t>
      </w:r>
      <w:r w:rsidRPr="00222433" w:rsidR="00A66DB1">
        <w:t xml:space="preserve"> </w:t>
      </w:r>
      <w:r w:rsidRPr="00222433">
        <w:t>it</w:t>
      </w:r>
      <w:r w:rsidRPr="00222433" w:rsidR="00A66DB1">
        <w:t xml:space="preserve"> </w:t>
      </w:r>
      <w:r w:rsidRPr="00222433">
        <w:t>is</w:t>
      </w:r>
      <w:r w:rsidRPr="00222433" w:rsidR="00A66DB1">
        <w:t xml:space="preserve"> </w:t>
      </w:r>
      <w:r w:rsidRPr="00222433">
        <w:t>madly</w:t>
      </w:r>
      <w:r w:rsidRPr="00222433" w:rsidR="00A66DB1">
        <w:t xml:space="preserve"> </w:t>
      </w:r>
      <w:r w:rsidRPr="00222433">
        <w:t>defrauding</w:t>
      </w:r>
      <w:r w:rsidRPr="00222433" w:rsidR="00A66DB1">
        <w:t xml:space="preserve"> </w:t>
      </w:r>
      <w:r w:rsidRPr="00222433">
        <w:t>somebody</w:t>
      </w:r>
      <w:r w:rsidRPr="00222433" w:rsidR="00A66DB1">
        <w:t xml:space="preserve"> </w:t>
      </w:r>
      <w:r w:rsidRPr="00222433">
        <w:t>outside</w:t>
      </w:r>
      <w:r w:rsidRPr="00222433" w:rsidR="00A66DB1">
        <w:t xml:space="preserve"> </w:t>
      </w:r>
      <w:r w:rsidRPr="00222433">
        <w:t>of</w:t>
      </w:r>
      <w:r w:rsidRPr="00222433" w:rsidR="00A66DB1">
        <w:t xml:space="preserve"> </w:t>
      </w:r>
      <w:r w:rsidRPr="00222433">
        <w:t>the</w:t>
      </w:r>
      <w:r w:rsidRPr="00222433" w:rsidR="00A66DB1">
        <w:t xml:space="preserve"> </w:t>
      </w:r>
      <w:r w:rsidRPr="00222433">
        <w:t>perimeter</w:t>
      </w:r>
      <w:r w:rsidRPr="00222433" w:rsidR="00A66DB1">
        <w:t xml:space="preserve"> </w:t>
      </w:r>
      <w:r w:rsidRPr="00222433">
        <w:t>whil</w:t>
      </w:r>
      <w:r w:rsidRPr="00222433" w:rsidR="00A56A61">
        <w:t>e</w:t>
      </w:r>
      <w:r w:rsidRPr="00222433" w:rsidR="00A66DB1">
        <w:t xml:space="preserve"> </w:t>
      </w:r>
      <w:r w:rsidRPr="00222433">
        <w:t>trying</w:t>
      </w:r>
      <w:r w:rsidRPr="00222433" w:rsidR="00A66DB1">
        <w:t xml:space="preserve"> </w:t>
      </w:r>
      <w:r w:rsidRPr="00222433">
        <w:t>to</w:t>
      </w:r>
      <w:r w:rsidRPr="00222433" w:rsidR="00A66DB1">
        <w:t xml:space="preserve"> </w:t>
      </w:r>
      <w:r w:rsidRPr="00222433">
        <w:t>stay</w:t>
      </w:r>
      <w:r w:rsidRPr="00222433" w:rsidR="00A66DB1">
        <w:t xml:space="preserve"> </w:t>
      </w:r>
      <w:r w:rsidRPr="00222433">
        <w:t>within</w:t>
      </w:r>
      <w:r w:rsidRPr="00222433" w:rsidR="00A66DB1">
        <w:t xml:space="preserve"> </w:t>
      </w:r>
      <w:r w:rsidRPr="00222433">
        <w:t>the</w:t>
      </w:r>
      <w:r w:rsidRPr="00222433" w:rsidR="00A66DB1">
        <w:t xml:space="preserve"> </w:t>
      </w:r>
      <w:r w:rsidRPr="00222433">
        <w:t>law</w:t>
      </w:r>
      <w:r w:rsidRPr="00222433" w:rsidR="00A66DB1">
        <w:t xml:space="preserve"> </w:t>
      </w:r>
      <w:r w:rsidRPr="00222433">
        <w:t>in</w:t>
      </w:r>
      <w:r w:rsidRPr="00222433" w:rsidR="00A66DB1">
        <w:t xml:space="preserve"> </w:t>
      </w:r>
      <w:r w:rsidRPr="00222433">
        <w:t>its</w:t>
      </w:r>
      <w:r w:rsidRPr="00222433" w:rsidR="00A66DB1">
        <w:t xml:space="preserve"> </w:t>
      </w:r>
      <w:r w:rsidRPr="00222433">
        <w:t>regulated</w:t>
      </w:r>
      <w:r w:rsidRPr="00222433" w:rsidR="00A66DB1">
        <w:t xml:space="preserve"> </w:t>
      </w:r>
      <w:r w:rsidRPr="00222433">
        <w:t>activities.</w:t>
      </w:r>
      <w:r w:rsidRPr="00222433" w:rsidR="00A66DB1">
        <w:t xml:space="preserve"> </w:t>
      </w:r>
      <w:r w:rsidRPr="00222433">
        <w:t>That</w:t>
      </w:r>
      <w:r w:rsidRPr="00222433" w:rsidR="00A66DB1">
        <w:t xml:space="preserve"> </w:t>
      </w:r>
      <w:r w:rsidRPr="00222433">
        <w:t>would</w:t>
      </w:r>
      <w:r w:rsidRPr="00222433" w:rsidR="00A66DB1">
        <w:t xml:space="preserve"> </w:t>
      </w:r>
      <w:r w:rsidRPr="00222433">
        <w:t>strike</w:t>
      </w:r>
      <w:r w:rsidRPr="00222433" w:rsidR="00A66DB1">
        <w:t xml:space="preserve"> </w:t>
      </w:r>
      <w:r w:rsidRPr="00222433">
        <w:t>me</w:t>
      </w:r>
      <w:r w:rsidRPr="00222433" w:rsidR="00A66DB1">
        <w:t xml:space="preserve"> </w:t>
      </w:r>
      <w:r w:rsidRPr="00222433">
        <w:t>as</w:t>
      </w:r>
      <w:r w:rsidRPr="00222433" w:rsidR="00A66DB1">
        <w:t xml:space="preserve"> </w:t>
      </w:r>
      <w:r w:rsidRPr="00222433">
        <w:t>a</w:t>
      </w:r>
      <w:r w:rsidRPr="00222433" w:rsidR="00A66DB1">
        <w:t xml:space="preserve"> </w:t>
      </w:r>
      <w:r w:rsidRPr="00222433">
        <w:t>bit</w:t>
      </w:r>
      <w:r w:rsidRPr="00222433" w:rsidR="00A66DB1">
        <w:t xml:space="preserve"> </w:t>
      </w:r>
      <w:r w:rsidRPr="00222433">
        <w:t>of</w:t>
      </w:r>
      <w:r w:rsidRPr="00222433" w:rsidR="00A66DB1">
        <w:t xml:space="preserve"> </w:t>
      </w:r>
      <w:r w:rsidRPr="00222433">
        <w:t>a</w:t>
      </w:r>
      <w:r w:rsidRPr="00222433" w:rsidR="00A66DB1">
        <w:t xml:space="preserve"> </w:t>
      </w:r>
      <w:r w:rsidRPr="00222433">
        <w:t>red</w:t>
      </w:r>
      <w:r w:rsidRPr="00222433" w:rsidR="00A66DB1">
        <w:t xml:space="preserve"> </w:t>
      </w:r>
      <w:r w:rsidRPr="00222433">
        <w:t>flag</w:t>
      </w:r>
      <w:r w:rsidRPr="00222433" w:rsidR="00A66DB1">
        <w:t xml:space="preserve"> </w:t>
      </w:r>
      <w:r w:rsidRPr="00222433">
        <w:t>to</w:t>
      </w:r>
      <w:r w:rsidRPr="00222433" w:rsidR="00A66DB1">
        <w:t xml:space="preserve"> </w:t>
      </w:r>
      <w:r w:rsidRPr="00222433">
        <w:t>be</w:t>
      </w:r>
      <w:r w:rsidRPr="00222433" w:rsidR="00A66DB1">
        <w:t xml:space="preserve"> </w:t>
      </w:r>
      <w:r w:rsidRPr="00222433">
        <w:t>pursued.</w:t>
      </w:r>
    </w:p>
    <w:p w:rsidR="00102A2C" w:rsidRPr="00222433" w:rsidP="00102A2C">
      <w:pPr>
        <w:pStyle w:val="Answer"/>
      </w:pPr>
      <w:sdt>
        <w:sdtPr>
          <w:alias w:val="Witness"/>
          <w:id w:val="936174187"/>
          <w:placeholder>
            <w:docPart w:val="09ACA901D17C4A9DA80566DC9528F5B2"/>
          </w:placeholder>
          <w:richText/>
        </w:sdtPr>
        <w:sdtContent>
          <w:r w:rsidRPr="00222433">
            <w:rPr>
              <w:b/>
              <w:i/>
              <w:iCs/>
            </w:rPr>
            <w:t>James</w:t>
          </w:r>
          <w:r w:rsidRPr="00222433" w:rsidR="00A66DB1">
            <w:rPr>
              <w:b/>
              <w:i/>
              <w:iCs/>
            </w:rPr>
            <w:t xml:space="preserve"> </w:t>
          </w:r>
          <w:r w:rsidRPr="00222433">
            <w:rPr>
              <w:b/>
              <w:i/>
              <w:iCs/>
            </w:rPr>
            <w:t>Petkovic</w:t>
          </w:r>
          <w:r w:rsidRPr="00222433">
            <w:rPr>
              <w:b/>
            </w:rPr>
            <w:t>:</w:t>
          </w:r>
          <w:r w:rsidRPr="00222433" w:rsidR="00A66DB1">
            <w:rPr>
              <w:b/>
            </w:rPr>
            <w:t xml:space="preserve"> </w:t>
          </w:r>
        </w:sdtContent>
      </w:sdt>
      <w:r w:rsidRPr="00222433">
        <w:t>I</w:t>
      </w:r>
      <w:r w:rsidRPr="00222433" w:rsidR="00A66DB1">
        <w:t xml:space="preserve"> </w:t>
      </w:r>
      <w:r w:rsidRPr="00222433">
        <w:t>agree.</w:t>
      </w:r>
      <w:r w:rsidRPr="00222433" w:rsidR="00A66DB1">
        <w:t xml:space="preserve"> </w:t>
      </w:r>
      <w:r w:rsidRPr="00222433">
        <w:t>Our</w:t>
      </w:r>
      <w:r w:rsidRPr="00222433" w:rsidR="00A66DB1">
        <w:t xml:space="preserve"> </w:t>
      </w:r>
      <w:r w:rsidRPr="00222433">
        <w:t>recommendations</w:t>
      </w:r>
      <w:r w:rsidRPr="00222433" w:rsidR="00A66DB1">
        <w:t xml:space="preserve"> </w:t>
      </w:r>
      <w:r w:rsidRPr="00222433">
        <w:t>put</w:t>
      </w:r>
      <w:r w:rsidRPr="00222433" w:rsidR="00A66DB1">
        <w:t xml:space="preserve"> </w:t>
      </w:r>
      <w:r w:rsidRPr="00222433">
        <w:t>forward</w:t>
      </w:r>
      <w:r w:rsidRPr="00222433" w:rsidR="00A66DB1">
        <w:t xml:space="preserve"> </w:t>
      </w:r>
      <w:r w:rsidRPr="00222433">
        <w:t>essentially</w:t>
      </w:r>
      <w:r w:rsidRPr="00222433" w:rsidR="00A66DB1">
        <w:t xml:space="preserve"> </w:t>
      </w:r>
      <w:r w:rsidRPr="00222433">
        <w:t>two</w:t>
      </w:r>
      <w:r w:rsidRPr="00222433" w:rsidR="00A66DB1">
        <w:t xml:space="preserve"> </w:t>
      </w:r>
      <w:r w:rsidRPr="00222433">
        <w:t>kinds</w:t>
      </w:r>
      <w:r w:rsidRPr="00222433" w:rsidR="00A66DB1">
        <w:t xml:space="preserve"> </w:t>
      </w:r>
      <w:r w:rsidRPr="00222433">
        <w:t>of</w:t>
      </w:r>
      <w:r w:rsidRPr="00222433" w:rsidR="00A66DB1">
        <w:t xml:space="preserve"> </w:t>
      </w:r>
      <w:r w:rsidRPr="00222433">
        <w:t>changes</w:t>
      </w:r>
      <w:r w:rsidRPr="00222433" w:rsidR="00A66DB1">
        <w:t xml:space="preserve"> </w:t>
      </w:r>
      <w:r w:rsidRPr="00222433">
        <w:t>to</w:t>
      </w:r>
      <w:r w:rsidRPr="00222433" w:rsidR="00A66DB1">
        <w:t xml:space="preserve"> </w:t>
      </w:r>
      <w:r w:rsidRPr="00222433">
        <w:t>deal</w:t>
      </w:r>
      <w:r w:rsidRPr="00222433" w:rsidR="00A66DB1">
        <w:t xml:space="preserve"> </w:t>
      </w:r>
      <w:r w:rsidRPr="00222433">
        <w:t>with</w:t>
      </w:r>
      <w:r w:rsidRPr="00222433" w:rsidR="00A66DB1">
        <w:t xml:space="preserve"> </w:t>
      </w:r>
      <w:r w:rsidRPr="00222433">
        <w:t>this</w:t>
      </w:r>
      <w:r w:rsidRPr="00222433" w:rsidR="00A66DB1">
        <w:t xml:space="preserve"> </w:t>
      </w:r>
      <w:r w:rsidRPr="00222433">
        <w:t>issue.</w:t>
      </w:r>
      <w:r w:rsidRPr="00222433" w:rsidR="00A66DB1">
        <w:t xml:space="preserve"> </w:t>
      </w:r>
      <w:r w:rsidRPr="00222433">
        <w:t>One</w:t>
      </w:r>
      <w:r w:rsidRPr="00222433" w:rsidR="00A66DB1">
        <w:t xml:space="preserve"> </w:t>
      </w:r>
      <w:r w:rsidRPr="00222433">
        <w:t>is</w:t>
      </w:r>
      <w:r w:rsidRPr="00222433" w:rsidR="00A66DB1">
        <w:t xml:space="preserve"> </w:t>
      </w:r>
      <w:r w:rsidRPr="00222433">
        <w:t>quite</w:t>
      </w:r>
      <w:r w:rsidRPr="00222433" w:rsidR="00A66DB1">
        <w:t xml:space="preserve"> </w:t>
      </w:r>
      <w:r w:rsidRPr="00222433">
        <w:t>a</w:t>
      </w:r>
      <w:r w:rsidRPr="00222433" w:rsidR="00A66DB1">
        <w:t xml:space="preserve"> </w:t>
      </w:r>
      <w:r w:rsidRPr="00222433">
        <w:t>targeted</w:t>
      </w:r>
      <w:r w:rsidRPr="00222433" w:rsidR="00A66DB1">
        <w:t xml:space="preserve"> </w:t>
      </w:r>
      <w:r w:rsidRPr="00222433">
        <w:t>change.</w:t>
      </w:r>
      <w:r w:rsidRPr="00222433" w:rsidR="00A66DB1">
        <w:t xml:space="preserve"> </w:t>
      </w:r>
      <w:r w:rsidRPr="00222433">
        <w:t>For</w:t>
      </w:r>
      <w:r w:rsidRPr="00222433" w:rsidR="00A66DB1">
        <w:t xml:space="preserve"> </w:t>
      </w:r>
      <w:r w:rsidRPr="00222433">
        <w:t>example,</w:t>
      </w:r>
      <w:r w:rsidRPr="00222433" w:rsidR="00A66DB1">
        <w:t xml:space="preserve"> </w:t>
      </w:r>
      <w:r w:rsidRPr="00222433">
        <w:t>recommendation</w:t>
      </w:r>
      <w:r w:rsidRPr="00222433" w:rsidR="00A66DB1">
        <w:t xml:space="preserve"> </w:t>
      </w:r>
      <w:r w:rsidRPr="00222433" w:rsidR="00A56A61">
        <w:t>2</w:t>
      </w:r>
      <w:r w:rsidRPr="00222433">
        <w:t>,</w:t>
      </w:r>
      <w:r w:rsidRPr="00222433" w:rsidR="00A66DB1">
        <w:t xml:space="preserve"> </w:t>
      </w:r>
      <w:r w:rsidRPr="00222433">
        <w:t>which</w:t>
      </w:r>
      <w:r w:rsidRPr="00222433" w:rsidR="00A66DB1">
        <w:t xml:space="preserve"> </w:t>
      </w:r>
      <w:r w:rsidRPr="00222433">
        <w:t>we</w:t>
      </w:r>
      <w:r w:rsidRPr="00222433" w:rsidR="00A66DB1">
        <w:t xml:space="preserve"> </w:t>
      </w:r>
      <w:r w:rsidRPr="00222433">
        <w:t>have</w:t>
      </w:r>
      <w:r w:rsidRPr="00222433" w:rsidR="00A66DB1">
        <w:t xml:space="preserve"> </w:t>
      </w:r>
      <w:r w:rsidRPr="00222433">
        <w:t>already</w:t>
      </w:r>
      <w:r w:rsidRPr="00222433" w:rsidR="00A66DB1">
        <w:t xml:space="preserve"> </w:t>
      </w:r>
      <w:r w:rsidRPr="00222433">
        <w:t>discussed,</w:t>
      </w:r>
      <w:r w:rsidRPr="00222433" w:rsidR="00A66DB1">
        <w:t xml:space="preserve"> </w:t>
      </w:r>
      <w:r w:rsidRPr="00222433">
        <w:t>talks</w:t>
      </w:r>
      <w:r w:rsidRPr="00222433" w:rsidR="00A66DB1">
        <w:t xml:space="preserve"> </w:t>
      </w:r>
      <w:r w:rsidRPr="00222433">
        <w:t>about</w:t>
      </w:r>
      <w:r w:rsidRPr="00222433" w:rsidR="00A66DB1">
        <w:t xml:space="preserve"> </w:t>
      </w:r>
      <w:r w:rsidRPr="00222433">
        <w:t>improving</w:t>
      </w:r>
      <w:r w:rsidRPr="00222433" w:rsidR="00A66DB1">
        <w:t xml:space="preserve"> </w:t>
      </w:r>
      <w:r w:rsidRPr="00222433">
        <w:t>contact</w:t>
      </w:r>
      <w:r w:rsidRPr="00222433" w:rsidR="00A66DB1">
        <w:t xml:space="preserve"> </w:t>
      </w:r>
      <w:r w:rsidRPr="00222433">
        <w:t>centre</w:t>
      </w:r>
      <w:r w:rsidRPr="00222433" w:rsidR="00A66DB1">
        <w:t xml:space="preserve"> </w:t>
      </w:r>
      <w:r w:rsidRPr="00222433">
        <w:t>training</w:t>
      </w:r>
      <w:r w:rsidRPr="00222433" w:rsidR="00A66DB1">
        <w:t xml:space="preserve"> </w:t>
      </w:r>
      <w:r w:rsidRPr="00222433">
        <w:t>materials</w:t>
      </w:r>
      <w:r w:rsidRPr="00222433" w:rsidR="00A66DB1">
        <w:t xml:space="preserve"> </w:t>
      </w:r>
      <w:r w:rsidRPr="00222433">
        <w:t>to</w:t>
      </w:r>
      <w:r w:rsidRPr="00222433" w:rsidR="00A66DB1">
        <w:t xml:space="preserve"> </w:t>
      </w:r>
      <w:r w:rsidRPr="00222433">
        <w:t>ensure</w:t>
      </w:r>
      <w:r w:rsidRPr="00222433" w:rsidR="00A66DB1">
        <w:t xml:space="preserve"> </w:t>
      </w:r>
      <w:r w:rsidRPr="00222433">
        <w:t>that</w:t>
      </w:r>
      <w:r w:rsidRPr="00222433" w:rsidR="00A56A61">
        <w:t>,</w:t>
      </w:r>
      <w:r w:rsidRPr="00222433" w:rsidR="00A66DB1">
        <w:t xml:space="preserve"> </w:t>
      </w:r>
      <w:r w:rsidRPr="00222433">
        <w:t>where</w:t>
      </w:r>
      <w:r w:rsidRPr="00222433" w:rsidR="00A66DB1">
        <w:t xml:space="preserve"> </w:t>
      </w:r>
      <w:r w:rsidRPr="00222433">
        <w:t>there</w:t>
      </w:r>
      <w:r w:rsidRPr="00222433" w:rsidR="00A66DB1">
        <w:t xml:space="preserve"> </w:t>
      </w:r>
      <w:r w:rsidRPr="00222433">
        <w:t>are</w:t>
      </w:r>
      <w:r w:rsidRPr="00222433" w:rsidR="00A66DB1">
        <w:t xml:space="preserve"> </w:t>
      </w:r>
      <w:r w:rsidRPr="00222433">
        <w:t>allegations</w:t>
      </w:r>
      <w:r w:rsidRPr="00222433" w:rsidR="00A66DB1">
        <w:t xml:space="preserve"> </w:t>
      </w:r>
      <w:r w:rsidRPr="00222433">
        <w:t>of</w:t>
      </w:r>
      <w:r w:rsidRPr="00222433" w:rsidR="00A66DB1">
        <w:t xml:space="preserve"> </w:t>
      </w:r>
      <w:r w:rsidRPr="00222433">
        <w:t>fraud</w:t>
      </w:r>
      <w:r w:rsidRPr="00222433" w:rsidR="00A66DB1">
        <w:t xml:space="preserve"> </w:t>
      </w:r>
      <w:r w:rsidRPr="00222433">
        <w:t>concerned</w:t>
      </w:r>
      <w:r w:rsidRPr="00222433" w:rsidR="00A66DB1">
        <w:t xml:space="preserve"> </w:t>
      </w:r>
      <w:r w:rsidRPr="00222433">
        <w:t>with</w:t>
      </w:r>
      <w:r w:rsidRPr="00222433" w:rsidR="00A66DB1">
        <w:t xml:space="preserve"> </w:t>
      </w:r>
      <w:r w:rsidRPr="00222433">
        <w:t>unregulated</w:t>
      </w:r>
      <w:r w:rsidRPr="00222433" w:rsidR="00A66DB1">
        <w:t xml:space="preserve"> </w:t>
      </w:r>
      <w:r w:rsidRPr="00222433">
        <w:t>activity,</w:t>
      </w:r>
      <w:r w:rsidRPr="00222433" w:rsidR="00A66DB1">
        <w:t xml:space="preserve"> </w:t>
      </w:r>
      <w:r w:rsidRPr="00222433">
        <w:t>those</w:t>
      </w:r>
      <w:r w:rsidRPr="00222433" w:rsidR="00A66DB1">
        <w:t xml:space="preserve"> </w:t>
      </w:r>
      <w:r w:rsidRPr="00222433">
        <w:t>allegations</w:t>
      </w:r>
      <w:r w:rsidRPr="00222433" w:rsidR="00A66DB1">
        <w:t xml:space="preserve"> </w:t>
      </w:r>
      <w:r w:rsidRPr="00222433">
        <w:t>are</w:t>
      </w:r>
      <w:r w:rsidRPr="00222433" w:rsidR="00A66DB1">
        <w:t xml:space="preserve"> </w:t>
      </w:r>
      <w:r w:rsidRPr="00222433">
        <w:t>appropriately</w:t>
      </w:r>
      <w:r w:rsidRPr="00222433" w:rsidR="00A66DB1">
        <w:t xml:space="preserve"> </w:t>
      </w:r>
      <w:r w:rsidRPr="00222433">
        <w:t>referred</w:t>
      </w:r>
      <w:r w:rsidRPr="00222433" w:rsidR="00A66DB1">
        <w:t xml:space="preserve"> </w:t>
      </w:r>
      <w:r w:rsidRPr="00222433">
        <w:t>on.</w:t>
      </w:r>
      <w:r w:rsidRPr="00222433" w:rsidR="00A66DB1">
        <w:t xml:space="preserve"> </w:t>
      </w:r>
      <w:r w:rsidRPr="00222433">
        <w:t>Similarly,</w:t>
      </w:r>
      <w:r w:rsidRPr="00222433" w:rsidR="00A66DB1">
        <w:t xml:space="preserve"> </w:t>
      </w:r>
      <w:r w:rsidRPr="00222433">
        <w:t>once</w:t>
      </w:r>
      <w:r w:rsidRPr="00222433" w:rsidR="00A66DB1">
        <w:t xml:space="preserve"> </w:t>
      </w:r>
      <w:r w:rsidRPr="00222433">
        <w:t>those</w:t>
      </w:r>
      <w:r w:rsidRPr="00222433" w:rsidR="00A66DB1">
        <w:t xml:space="preserve"> </w:t>
      </w:r>
      <w:r w:rsidRPr="00222433">
        <w:t>allegations</w:t>
      </w:r>
      <w:r w:rsidRPr="00222433" w:rsidR="00A66DB1">
        <w:t xml:space="preserve"> </w:t>
      </w:r>
      <w:r w:rsidRPr="00222433">
        <w:t>are</w:t>
      </w:r>
      <w:r w:rsidRPr="00222433" w:rsidR="00A66DB1">
        <w:t xml:space="preserve"> </w:t>
      </w:r>
      <w:r w:rsidRPr="00222433">
        <w:t>referred</w:t>
      </w:r>
      <w:r w:rsidRPr="00222433" w:rsidR="00A66DB1">
        <w:t xml:space="preserve"> </w:t>
      </w:r>
      <w:r w:rsidRPr="00222433">
        <w:t>on</w:t>
      </w:r>
      <w:r w:rsidRPr="00222433" w:rsidR="00A66DB1">
        <w:t xml:space="preserve"> </w:t>
      </w:r>
      <w:r w:rsidRPr="00222433">
        <w:t>to</w:t>
      </w:r>
      <w:r w:rsidRPr="00222433" w:rsidR="00A66DB1">
        <w:t xml:space="preserve"> </w:t>
      </w:r>
      <w:r w:rsidRPr="00222433">
        <w:t>the</w:t>
      </w:r>
      <w:r w:rsidRPr="00222433" w:rsidR="00A66DB1">
        <w:t xml:space="preserve"> </w:t>
      </w:r>
      <w:r w:rsidRPr="00222433">
        <w:t>supervision</w:t>
      </w:r>
      <w:r w:rsidRPr="00222433" w:rsidR="00A66DB1">
        <w:t xml:space="preserve"> </w:t>
      </w:r>
      <w:r w:rsidRPr="00222433">
        <w:t>department,</w:t>
      </w:r>
      <w:r w:rsidRPr="00222433" w:rsidR="00A66DB1">
        <w:t xml:space="preserve"> </w:t>
      </w:r>
      <w:r w:rsidRPr="00222433">
        <w:t>one</w:t>
      </w:r>
      <w:r w:rsidRPr="00222433" w:rsidR="00A66DB1">
        <w:t xml:space="preserve"> </w:t>
      </w:r>
      <w:r w:rsidRPr="00222433">
        <w:t>must</w:t>
      </w:r>
      <w:r w:rsidRPr="00222433" w:rsidR="00A66DB1">
        <w:t xml:space="preserve"> </w:t>
      </w:r>
      <w:r w:rsidRPr="00222433">
        <w:t>have</w:t>
      </w:r>
      <w:r w:rsidRPr="00222433" w:rsidR="00A66DB1">
        <w:t xml:space="preserve"> </w:t>
      </w:r>
      <w:r w:rsidRPr="00222433">
        <w:t>appropriate</w:t>
      </w:r>
      <w:r w:rsidRPr="00222433" w:rsidR="00A66DB1">
        <w:t xml:space="preserve"> </w:t>
      </w:r>
      <w:r w:rsidRPr="00222433">
        <w:t>policies</w:t>
      </w:r>
      <w:r w:rsidRPr="00222433" w:rsidR="00A66DB1">
        <w:t xml:space="preserve"> </w:t>
      </w:r>
      <w:r w:rsidRPr="00222433">
        <w:t>to</w:t>
      </w:r>
      <w:r w:rsidRPr="00222433" w:rsidR="00A66DB1">
        <w:t xml:space="preserve"> </w:t>
      </w:r>
      <w:r w:rsidRPr="00222433">
        <w:t>deal</w:t>
      </w:r>
      <w:r w:rsidRPr="00222433" w:rsidR="00A66DB1">
        <w:t xml:space="preserve"> </w:t>
      </w:r>
      <w:r w:rsidRPr="00222433">
        <w:t>with</w:t>
      </w:r>
      <w:r w:rsidRPr="00222433" w:rsidR="00A66DB1">
        <w:t xml:space="preserve"> </w:t>
      </w:r>
      <w:r w:rsidRPr="00222433">
        <w:t>them,</w:t>
      </w:r>
      <w:r w:rsidRPr="00222433" w:rsidR="00A66DB1">
        <w:t xml:space="preserve"> </w:t>
      </w:r>
      <w:r w:rsidRPr="00222433">
        <w:t>to</w:t>
      </w:r>
      <w:r w:rsidRPr="00222433" w:rsidR="00A66DB1">
        <w:t xml:space="preserve"> </w:t>
      </w:r>
      <w:r w:rsidRPr="00222433">
        <w:t>know</w:t>
      </w:r>
      <w:r w:rsidRPr="00222433" w:rsidR="00A66DB1">
        <w:t xml:space="preserve"> </w:t>
      </w:r>
      <w:r w:rsidRPr="00222433">
        <w:t>how</w:t>
      </w:r>
      <w:r w:rsidRPr="00222433" w:rsidR="00A66DB1">
        <w:t xml:space="preserve"> </w:t>
      </w:r>
      <w:r w:rsidRPr="00222433">
        <w:t>to</w:t>
      </w:r>
      <w:r w:rsidRPr="00222433" w:rsidR="00A66DB1">
        <w:t xml:space="preserve"> </w:t>
      </w:r>
      <w:r w:rsidRPr="00222433">
        <w:t>follow</w:t>
      </w:r>
      <w:r w:rsidRPr="00222433" w:rsidR="00A66DB1">
        <w:t xml:space="preserve"> </w:t>
      </w:r>
      <w:r w:rsidRPr="00222433">
        <w:t>them</w:t>
      </w:r>
      <w:r w:rsidRPr="00222433" w:rsidR="00A66DB1">
        <w:t xml:space="preserve"> </w:t>
      </w:r>
      <w:r w:rsidRPr="00222433">
        <w:t>up,</w:t>
      </w:r>
      <w:r w:rsidRPr="00222433" w:rsidR="00A66DB1">
        <w:t xml:space="preserve"> </w:t>
      </w:r>
      <w:r w:rsidRPr="00222433">
        <w:t>looking</w:t>
      </w:r>
      <w:r w:rsidRPr="00222433" w:rsidR="00A66DB1">
        <w:t xml:space="preserve"> </w:t>
      </w:r>
      <w:r w:rsidRPr="00222433">
        <w:t>at</w:t>
      </w:r>
      <w:r w:rsidRPr="00222433" w:rsidR="00A66DB1">
        <w:t xml:space="preserve"> </w:t>
      </w:r>
      <w:r w:rsidRPr="00222433">
        <w:t>investigating,</w:t>
      </w:r>
      <w:r w:rsidRPr="00222433" w:rsidR="00A66DB1">
        <w:t xml:space="preserve"> </w:t>
      </w:r>
      <w:r w:rsidRPr="00222433">
        <w:t>even</w:t>
      </w:r>
      <w:r w:rsidRPr="00222433" w:rsidR="00A66DB1">
        <w:t xml:space="preserve"> </w:t>
      </w:r>
      <w:r w:rsidRPr="00222433">
        <w:t>in</w:t>
      </w:r>
      <w:r w:rsidRPr="00222433" w:rsidR="00A66DB1">
        <w:t xml:space="preserve"> </w:t>
      </w:r>
      <w:r w:rsidRPr="00222433">
        <w:t>a</w:t>
      </w:r>
      <w:r w:rsidRPr="00222433" w:rsidR="00A66DB1">
        <w:t xml:space="preserve"> </w:t>
      </w:r>
      <w:r w:rsidRPr="00222433">
        <w:t>preliminary</w:t>
      </w:r>
      <w:r w:rsidRPr="00222433" w:rsidR="00A66DB1">
        <w:t xml:space="preserve"> </w:t>
      </w:r>
      <w:r w:rsidRPr="00222433">
        <w:t>way,</w:t>
      </w:r>
      <w:r w:rsidRPr="00222433" w:rsidR="00A66DB1">
        <w:t xml:space="preserve"> </w:t>
      </w:r>
      <w:r w:rsidRPr="00222433">
        <w:t>the</w:t>
      </w:r>
      <w:r w:rsidRPr="00222433" w:rsidR="00A66DB1">
        <w:t xml:space="preserve"> </w:t>
      </w:r>
      <w:r w:rsidRPr="00222433">
        <w:t>company’s</w:t>
      </w:r>
      <w:r w:rsidRPr="00222433" w:rsidR="00A66DB1">
        <w:t xml:space="preserve"> </w:t>
      </w:r>
      <w:r w:rsidRPr="00222433">
        <w:t>financials,</w:t>
      </w:r>
      <w:r w:rsidRPr="00222433" w:rsidR="00A66DB1">
        <w:t xml:space="preserve"> </w:t>
      </w:r>
      <w:r w:rsidRPr="00222433">
        <w:t>to</w:t>
      </w:r>
      <w:r w:rsidRPr="00222433" w:rsidR="00A66DB1">
        <w:t xml:space="preserve"> </w:t>
      </w:r>
      <w:r w:rsidRPr="00222433">
        <w:t>determine</w:t>
      </w:r>
      <w:r w:rsidRPr="00222433" w:rsidR="00A66DB1">
        <w:t xml:space="preserve"> </w:t>
      </w:r>
      <w:r w:rsidRPr="00222433">
        <w:t>whether</w:t>
      </w:r>
      <w:r w:rsidRPr="00222433" w:rsidR="00A66DB1">
        <w:t xml:space="preserve"> </w:t>
      </w:r>
      <w:r w:rsidRPr="00222433">
        <w:t>there</w:t>
      </w:r>
      <w:r w:rsidRPr="00222433" w:rsidR="00A66DB1">
        <w:t xml:space="preserve"> </w:t>
      </w:r>
      <w:r w:rsidRPr="00222433">
        <w:t>is</w:t>
      </w:r>
      <w:r w:rsidRPr="00222433" w:rsidR="00A66DB1">
        <w:t xml:space="preserve"> </w:t>
      </w:r>
      <w:r w:rsidRPr="00222433">
        <w:t>something</w:t>
      </w:r>
      <w:r w:rsidRPr="00222433" w:rsidR="00A66DB1">
        <w:t xml:space="preserve"> </w:t>
      </w:r>
      <w:r w:rsidRPr="00222433">
        <w:t>potentially</w:t>
      </w:r>
      <w:r w:rsidRPr="00222433" w:rsidR="00A66DB1">
        <w:t xml:space="preserve"> </w:t>
      </w:r>
      <w:r w:rsidRPr="00222433">
        <w:t>wrong.</w:t>
      </w:r>
      <w:r w:rsidRPr="00222433" w:rsidR="00A66DB1">
        <w:t xml:space="preserve"> </w:t>
      </w:r>
    </w:p>
    <w:p w:rsidR="00102A2C" w:rsidRPr="00222433" w:rsidP="00102A2C">
      <w:pPr>
        <w:pStyle w:val="Answer"/>
      </w:pPr>
      <w:r w:rsidRPr="00222433">
        <w:t>There</w:t>
      </w:r>
      <w:r w:rsidRPr="00222433" w:rsidR="00A66DB1">
        <w:t xml:space="preserve"> </w:t>
      </w:r>
      <w:r w:rsidRPr="00222433">
        <w:t>are</w:t>
      </w:r>
      <w:r w:rsidRPr="00222433" w:rsidR="00A66DB1">
        <w:t xml:space="preserve"> </w:t>
      </w:r>
      <w:r w:rsidRPr="00222433">
        <w:t>those</w:t>
      </w:r>
      <w:r w:rsidRPr="00222433" w:rsidR="00A66DB1">
        <w:t xml:space="preserve"> </w:t>
      </w:r>
      <w:r w:rsidRPr="00222433">
        <w:t>low-level</w:t>
      </w:r>
      <w:r w:rsidRPr="00222433" w:rsidR="00A66DB1">
        <w:t xml:space="preserve"> </w:t>
      </w:r>
      <w:r w:rsidRPr="00222433">
        <w:t>operational</w:t>
      </w:r>
      <w:r w:rsidRPr="00222433" w:rsidR="00A66DB1">
        <w:t xml:space="preserve"> </w:t>
      </w:r>
      <w:r w:rsidRPr="00222433">
        <w:t>changes</w:t>
      </w:r>
      <w:r w:rsidRPr="00222433" w:rsidR="00A66DB1">
        <w:t xml:space="preserve"> </w:t>
      </w:r>
      <w:r w:rsidRPr="00222433">
        <w:t>that</w:t>
      </w:r>
      <w:r w:rsidRPr="00222433" w:rsidR="00A66DB1">
        <w:t xml:space="preserve"> </w:t>
      </w:r>
      <w:r w:rsidRPr="00222433">
        <w:t>we</w:t>
      </w:r>
      <w:r w:rsidRPr="00222433" w:rsidR="00A66DB1">
        <w:t xml:space="preserve"> </w:t>
      </w:r>
      <w:r w:rsidRPr="00222433">
        <w:t>recommend</w:t>
      </w:r>
      <w:r w:rsidRPr="00222433" w:rsidR="00A66DB1">
        <w:t xml:space="preserve"> </w:t>
      </w:r>
      <w:r w:rsidRPr="00222433">
        <w:t>and</w:t>
      </w:r>
      <w:r w:rsidRPr="00222433" w:rsidR="00A66DB1">
        <w:t xml:space="preserve"> </w:t>
      </w:r>
      <w:r w:rsidRPr="00222433">
        <w:t>that</w:t>
      </w:r>
      <w:r w:rsidRPr="00222433" w:rsidR="00A66DB1">
        <w:t xml:space="preserve"> </w:t>
      </w:r>
      <w:r w:rsidRPr="00222433">
        <w:t>have</w:t>
      </w:r>
      <w:r w:rsidRPr="00222433" w:rsidR="00A66DB1">
        <w:t xml:space="preserve"> </w:t>
      </w:r>
      <w:r w:rsidRPr="00222433">
        <w:t>been</w:t>
      </w:r>
      <w:r w:rsidRPr="00222433" w:rsidR="00A66DB1">
        <w:t xml:space="preserve"> </w:t>
      </w:r>
      <w:r w:rsidRPr="00222433">
        <w:t>accepted</w:t>
      </w:r>
      <w:r w:rsidRPr="00222433" w:rsidR="00A66DB1">
        <w:t xml:space="preserve"> </w:t>
      </w:r>
      <w:r w:rsidRPr="00222433">
        <w:t>by</w:t>
      </w:r>
      <w:r w:rsidRPr="00222433" w:rsidR="00A66DB1">
        <w:t xml:space="preserve"> </w:t>
      </w:r>
      <w:r w:rsidRPr="00222433">
        <w:t>the</w:t>
      </w:r>
      <w:r w:rsidRPr="00222433" w:rsidR="00A66DB1">
        <w:t xml:space="preserve"> </w:t>
      </w:r>
      <w:r w:rsidRPr="00222433">
        <w:t>FCA.</w:t>
      </w:r>
      <w:r w:rsidRPr="00222433" w:rsidR="00A66DB1">
        <w:t xml:space="preserve"> </w:t>
      </w:r>
      <w:r w:rsidRPr="00222433">
        <w:t>At</w:t>
      </w:r>
      <w:r w:rsidRPr="00222433" w:rsidR="00A66DB1">
        <w:t xml:space="preserve"> </w:t>
      </w:r>
      <w:r w:rsidRPr="00222433">
        <w:t>a</w:t>
      </w:r>
      <w:r w:rsidRPr="00222433" w:rsidR="00A66DB1">
        <w:t xml:space="preserve"> </w:t>
      </w:r>
      <w:r w:rsidRPr="00222433">
        <w:t>higher</w:t>
      </w:r>
      <w:r w:rsidRPr="00222433" w:rsidR="00A66DB1">
        <w:t xml:space="preserve"> </w:t>
      </w:r>
      <w:r w:rsidRPr="00222433">
        <w:t>level,</w:t>
      </w:r>
      <w:r w:rsidRPr="00222433" w:rsidR="00A66DB1">
        <w:t xml:space="preserve"> </w:t>
      </w:r>
      <w:r w:rsidRPr="00222433">
        <w:t>we</w:t>
      </w:r>
      <w:r w:rsidRPr="00222433" w:rsidR="00A66DB1">
        <w:t xml:space="preserve"> </w:t>
      </w:r>
      <w:r w:rsidRPr="00222433">
        <w:t>recommend</w:t>
      </w:r>
      <w:r w:rsidRPr="00222433" w:rsidR="00A66DB1">
        <w:t xml:space="preserve"> </w:t>
      </w:r>
      <w:r w:rsidRPr="00222433">
        <w:t>a</w:t>
      </w:r>
      <w:r w:rsidRPr="00222433" w:rsidR="00A66DB1">
        <w:t xml:space="preserve"> </w:t>
      </w:r>
      <w:r w:rsidRPr="00222433">
        <w:t>cultural</w:t>
      </w:r>
      <w:r w:rsidRPr="00222433" w:rsidR="00A66DB1">
        <w:t xml:space="preserve"> </w:t>
      </w:r>
      <w:r w:rsidRPr="00222433">
        <w:t>and</w:t>
      </w:r>
      <w:r w:rsidRPr="00222433" w:rsidR="00A66DB1">
        <w:t xml:space="preserve"> </w:t>
      </w:r>
      <w:r w:rsidRPr="00222433">
        <w:t>mindset</w:t>
      </w:r>
      <w:r w:rsidRPr="00222433" w:rsidR="00A66DB1">
        <w:t xml:space="preserve"> </w:t>
      </w:r>
      <w:r w:rsidRPr="00222433">
        <w:t>change</w:t>
      </w:r>
      <w:r w:rsidRPr="00222433" w:rsidR="00A56A61">
        <w:t>,</w:t>
      </w:r>
      <w:r w:rsidRPr="00222433" w:rsidR="00A66DB1">
        <w:t xml:space="preserve"> </w:t>
      </w:r>
      <w:r w:rsidRPr="00222433">
        <w:t>to</w:t>
      </w:r>
      <w:r w:rsidRPr="00222433" w:rsidR="00A66DB1">
        <w:t xml:space="preserve"> </w:t>
      </w:r>
      <w:r w:rsidRPr="00222433">
        <w:t>the</w:t>
      </w:r>
      <w:r w:rsidRPr="00222433" w:rsidR="00A66DB1">
        <w:t xml:space="preserve"> </w:t>
      </w:r>
      <w:r w:rsidRPr="00222433">
        <w:t>effect</w:t>
      </w:r>
      <w:r w:rsidRPr="00222433" w:rsidR="00A66DB1">
        <w:t xml:space="preserve"> </w:t>
      </w:r>
      <w:r w:rsidRPr="00222433">
        <w:t>that</w:t>
      </w:r>
      <w:r w:rsidRPr="00222433" w:rsidR="00A66DB1">
        <w:t xml:space="preserve"> </w:t>
      </w:r>
      <w:r w:rsidRPr="00222433">
        <w:t>FCA</w:t>
      </w:r>
      <w:r w:rsidRPr="00222433" w:rsidR="00A66DB1">
        <w:t xml:space="preserve"> </w:t>
      </w:r>
      <w:r w:rsidRPr="00222433">
        <w:t>staff,</w:t>
      </w:r>
      <w:r w:rsidRPr="00222433" w:rsidR="00A66DB1">
        <w:t xml:space="preserve"> </w:t>
      </w:r>
      <w:r w:rsidRPr="00222433">
        <w:t>including</w:t>
      </w:r>
      <w:r w:rsidRPr="00222433" w:rsidR="00A66DB1">
        <w:t xml:space="preserve"> </w:t>
      </w:r>
      <w:r w:rsidRPr="00222433">
        <w:t>junior</w:t>
      </w:r>
      <w:r w:rsidRPr="00222433" w:rsidR="00A66DB1">
        <w:t xml:space="preserve"> </w:t>
      </w:r>
      <w:r w:rsidRPr="00222433">
        <w:t>staff,</w:t>
      </w:r>
      <w:r w:rsidRPr="00222433" w:rsidR="00A66DB1">
        <w:t xml:space="preserve"> </w:t>
      </w:r>
      <w:r w:rsidRPr="00222433">
        <w:t>have</w:t>
      </w:r>
      <w:r w:rsidRPr="00222433" w:rsidR="00A66DB1">
        <w:t xml:space="preserve"> </w:t>
      </w:r>
      <w:r w:rsidRPr="00222433">
        <w:t>to</w:t>
      </w:r>
      <w:r w:rsidRPr="00222433" w:rsidR="00A66DB1">
        <w:t xml:space="preserve"> </w:t>
      </w:r>
      <w:r w:rsidRPr="00222433">
        <w:t>realise</w:t>
      </w:r>
      <w:r w:rsidRPr="00222433" w:rsidR="00A66DB1">
        <w:t xml:space="preserve"> </w:t>
      </w:r>
      <w:r w:rsidRPr="00222433">
        <w:t>that</w:t>
      </w:r>
      <w:r w:rsidRPr="00222433" w:rsidR="00A66DB1">
        <w:t xml:space="preserve"> </w:t>
      </w:r>
      <w:r w:rsidRPr="00222433">
        <w:t>there</w:t>
      </w:r>
      <w:r w:rsidRPr="00222433" w:rsidR="00A66DB1">
        <w:t xml:space="preserve"> </w:t>
      </w:r>
      <w:r w:rsidRPr="00222433">
        <w:t>is</w:t>
      </w:r>
      <w:r w:rsidRPr="00222433" w:rsidR="00A66DB1">
        <w:t xml:space="preserve"> </w:t>
      </w:r>
      <w:r w:rsidRPr="00222433">
        <w:t>a</w:t>
      </w:r>
      <w:r w:rsidRPr="00222433" w:rsidR="00A66DB1">
        <w:t xml:space="preserve"> </w:t>
      </w:r>
      <w:r w:rsidRPr="00222433">
        <w:t>need</w:t>
      </w:r>
      <w:r w:rsidRPr="00222433" w:rsidR="00A66DB1">
        <w:t xml:space="preserve"> </w:t>
      </w:r>
      <w:r w:rsidRPr="00222433">
        <w:t>to</w:t>
      </w:r>
      <w:r w:rsidRPr="00222433" w:rsidR="00A66DB1">
        <w:t xml:space="preserve"> </w:t>
      </w:r>
      <w:r w:rsidRPr="00222433">
        <w:t>be</w:t>
      </w:r>
      <w:r w:rsidRPr="00222433" w:rsidR="00A66DB1">
        <w:t xml:space="preserve"> </w:t>
      </w:r>
      <w:r w:rsidRPr="00222433">
        <w:t>concerned</w:t>
      </w:r>
      <w:r w:rsidRPr="00222433" w:rsidR="00A66DB1">
        <w:t xml:space="preserve"> </w:t>
      </w:r>
      <w:r w:rsidRPr="00222433">
        <w:t>about</w:t>
      </w:r>
      <w:r w:rsidRPr="00222433" w:rsidR="00A66DB1">
        <w:t xml:space="preserve"> </w:t>
      </w:r>
      <w:r w:rsidRPr="00222433">
        <w:t>fraud</w:t>
      </w:r>
      <w:r w:rsidRPr="00222433" w:rsidR="00A66DB1">
        <w:t xml:space="preserve"> </w:t>
      </w:r>
      <w:r w:rsidRPr="00222433">
        <w:t>of</w:t>
      </w:r>
      <w:r w:rsidRPr="00222433" w:rsidR="00A66DB1">
        <w:t xml:space="preserve"> </w:t>
      </w:r>
      <w:r w:rsidRPr="00222433">
        <w:t>an</w:t>
      </w:r>
      <w:r w:rsidRPr="00222433" w:rsidR="00A66DB1">
        <w:t xml:space="preserve"> </w:t>
      </w:r>
      <w:r w:rsidRPr="00222433">
        <w:t>FCA-authorised</w:t>
      </w:r>
      <w:r w:rsidRPr="00222433" w:rsidR="00A66DB1">
        <w:t xml:space="preserve"> </w:t>
      </w:r>
      <w:r w:rsidRPr="00222433">
        <w:t>firm,</w:t>
      </w:r>
      <w:r w:rsidRPr="00222433" w:rsidR="00A66DB1">
        <w:t xml:space="preserve"> </w:t>
      </w:r>
      <w:r w:rsidRPr="00222433">
        <w:t>even</w:t>
      </w:r>
      <w:r w:rsidRPr="00222433" w:rsidR="00A66DB1">
        <w:t xml:space="preserve"> </w:t>
      </w:r>
      <w:r w:rsidRPr="00222433">
        <w:t>when</w:t>
      </w:r>
      <w:r w:rsidRPr="00222433" w:rsidR="00A66DB1">
        <w:t xml:space="preserve"> </w:t>
      </w:r>
      <w:r w:rsidRPr="00222433">
        <w:t>the</w:t>
      </w:r>
      <w:r w:rsidRPr="00222433" w:rsidR="00A66DB1">
        <w:t xml:space="preserve"> </w:t>
      </w:r>
      <w:r w:rsidRPr="00222433">
        <w:t>alleged</w:t>
      </w:r>
      <w:r w:rsidRPr="00222433" w:rsidR="00A66DB1">
        <w:t xml:space="preserve"> </w:t>
      </w:r>
      <w:r w:rsidRPr="00222433">
        <w:t>fraud</w:t>
      </w:r>
      <w:r w:rsidRPr="00222433" w:rsidR="00A66DB1">
        <w:t xml:space="preserve"> </w:t>
      </w:r>
      <w:r w:rsidRPr="00222433">
        <w:t>is</w:t>
      </w:r>
      <w:r w:rsidRPr="00222433" w:rsidR="00A66DB1">
        <w:t xml:space="preserve"> </w:t>
      </w:r>
      <w:r w:rsidRPr="00222433">
        <w:t>outside</w:t>
      </w:r>
      <w:r w:rsidRPr="00222433" w:rsidR="00A66DB1">
        <w:t xml:space="preserve"> </w:t>
      </w:r>
      <w:r w:rsidRPr="00222433">
        <w:t>the</w:t>
      </w:r>
      <w:r w:rsidRPr="00222433" w:rsidR="00A66DB1">
        <w:t xml:space="preserve"> </w:t>
      </w:r>
      <w:r w:rsidRPr="00222433">
        <w:t>perimeter.</w:t>
      </w:r>
      <w:r w:rsidRPr="00222433" w:rsidR="00A66DB1">
        <w:t xml:space="preserve"> </w:t>
      </w:r>
    </w:p>
    <w:p w:rsidR="00102A2C" w:rsidRPr="00222433" w:rsidP="00192233">
      <w:pPr>
        <w:pStyle w:val="Question"/>
      </w:pPr>
      <w:sdt>
        <w:sdtPr>
          <w:alias w:val="Member"/>
          <w:tag w:val="&lt;Member mnisId='4138' dodsId='58561'&gt;"/>
          <w:id w:val="1960295989"/>
          <w:placeholder>
            <w:docPart w:val="09ACA901D17C4A9DA80566DC9528F5B2"/>
          </w:placeholder>
          <w:richText/>
        </w:sdtPr>
        <w:sdtContent>
          <w:r w:rsidRPr="00222433">
            <w:rPr>
              <w:b/>
            </w:rPr>
            <w:t>Rushanara</w:t>
          </w:r>
          <w:r w:rsidRPr="00222433" w:rsidR="00A66DB1">
            <w:rPr>
              <w:b/>
            </w:rPr>
            <w:t xml:space="preserve"> </w:t>
          </w:r>
          <w:r w:rsidRPr="00222433">
            <w:rPr>
              <w:b/>
            </w:rPr>
            <w:t>Ali:</w:t>
          </w:r>
        </w:sdtContent>
      </w:sdt>
      <w:r w:rsidRPr="00222433" w:rsidR="00A66DB1">
        <w:t xml:space="preserve"> </w:t>
      </w:r>
      <w:r w:rsidRPr="00222433">
        <w:t>Good</w:t>
      </w:r>
      <w:r w:rsidRPr="00222433" w:rsidR="00A66DB1">
        <w:t xml:space="preserve"> </w:t>
      </w:r>
      <w:r w:rsidRPr="00222433">
        <w:t>afternoon.</w:t>
      </w:r>
      <w:r w:rsidRPr="00222433" w:rsidR="00A66DB1">
        <w:t xml:space="preserve"> </w:t>
      </w:r>
      <w:r w:rsidRPr="00222433">
        <w:t>My</w:t>
      </w:r>
      <w:r w:rsidRPr="00222433" w:rsidR="00A66DB1">
        <w:t xml:space="preserve"> </w:t>
      </w:r>
      <w:r w:rsidRPr="00222433">
        <w:t>questions</w:t>
      </w:r>
      <w:r w:rsidRPr="00222433" w:rsidR="00A66DB1">
        <w:t xml:space="preserve"> </w:t>
      </w:r>
      <w:r w:rsidRPr="00222433">
        <w:t>are</w:t>
      </w:r>
      <w:r w:rsidRPr="00222433" w:rsidR="00A66DB1">
        <w:t xml:space="preserve"> </w:t>
      </w:r>
      <w:r w:rsidRPr="00222433">
        <w:t>focused</w:t>
      </w:r>
      <w:r w:rsidRPr="00222433" w:rsidR="00A66DB1">
        <w:t xml:space="preserve"> </w:t>
      </w:r>
      <w:r w:rsidRPr="00222433">
        <w:t>on</w:t>
      </w:r>
      <w:r w:rsidRPr="00222433" w:rsidR="00A66DB1">
        <w:t xml:space="preserve"> </w:t>
      </w:r>
      <w:r w:rsidRPr="00222433">
        <w:t>authorisation.</w:t>
      </w:r>
      <w:r w:rsidRPr="00222433" w:rsidR="00A66DB1">
        <w:t xml:space="preserve"> </w:t>
      </w:r>
      <w:r w:rsidRPr="00222433">
        <w:t>Others</w:t>
      </w:r>
      <w:r w:rsidRPr="00222433" w:rsidR="00A66DB1">
        <w:t xml:space="preserve"> </w:t>
      </w:r>
      <w:r w:rsidRPr="00222433">
        <w:t>have</w:t>
      </w:r>
      <w:r w:rsidRPr="00222433" w:rsidR="00A66DB1">
        <w:t xml:space="preserve"> </w:t>
      </w:r>
      <w:r w:rsidRPr="00222433">
        <w:t>talked</w:t>
      </w:r>
      <w:r w:rsidRPr="00222433" w:rsidR="00A66DB1">
        <w:t xml:space="preserve"> </w:t>
      </w:r>
      <w:r w:rsidRPr="00222433">
        <w:t>quite</w:t>
      </w:r>
      <w:r w:rsidRPr="00222433" w:rsidR="00A66DB1">
        <w:t xml:space="preserve"> </w:t>
      </w:r>
      <w:r w:rsidRPr="00222433">
        <w:t>extensively</w:t>
      </w:r>
      <w:r w:rsidRPr="00222433" w:rsidR="00A66DB1">
        <w:t xml:space="preserve"> </w:t>
      </w:r>
      <w:r w:rsidRPr="00222433">
        <w:t>about</w:t>
      </w:r>
      <w:r w:rsidRPr="00222433" w:rsidR="00A66DB1">
        <w:t xml:space="preserve"> </w:t>
      </w:r>
      <w:r w:rsidRPr="00222433">
        <w:t>red</w:t>
      </w:r>
      <w:r w:rsidRPr="00222433" w:rsidR="00A66DB1">
        <w:t xml:space="preserve"> </w:t>
      </w:r>
      <w:r w:rsidRPr="00222433">
        <w:t>flags,</w:t>
      </w:r>
      <w:r w:rsidRPr="00222433" w:rsidR="00A66DB1">
        <w:t xml:space="preserve"> </w:t>
      </w:r>
      <w:r w:rsidRPr="00222433">
        <w:t>so</w:t>
      </w:r>
      <w:r w:rsidRPr="00222433" w:rsidR="00A66DB1">
        <w:t xml:space="preserve"> </w:t>
      </w:r>
      <w:r w:rsidRPr="00222433">
        <w:t>I</w:t>
      </w:r>
      <w:r w:rsidRPr="00222433" w:rsidR="00A66DB1">
        <w:t xml:space="preserve"> </w:t>
      </w:r>
      <w:r w:rsidRPr="00222433">
        <w:t>am</w:t>
      </w:r>
      <w:r w:rsidRPr="00222433" w:rsidR="00A66DB1">
        <w:t xml:space="preserve"> </w:t>
      </w:r>
      <w:r w:rsidRPr="00222433">
        <w:t>going</w:t>
      </w:r>
      <w:r w:rsidRPr="00222433" w:rsidR="00A66DB1">
        <w:t xml:space="preserve"> </w:t>
      </w:r>
      <w:r w:rsidRPr="00222433">
        <w:t>to</w:t>
      </w:r>
      <w:r w:rsidRPr="00222433" w:rsidR="00A66DB1">
        <w:t xml:space="preserve"> </w:t>
      </w:r>
      <w:r w:rsidRPr="00222433">
        <w:t>move</w:t>
      </w:r>
      <w:r w:rsidRPr="00222433" w:rsidR="00A66DB1">
        <w:t xml:space="preserve"> </w:t>
      </w:r>
      <w:r w:rsidRPr="00222433">
        <w:t>on</w:t>
      </w:r>
      <w:r w:rsidRPr="00222433" w:rsidR="00192233">
        <w:t>. I</w:t>
      </w:r>
      <w:r w:rsidRPr="00222433">
        <w:t>n</w:t>
      </w:r>
      <w:r w:rsidRPr="00222433" w:rsidR="00A66DB1">
        <w:t xml:space="preserve"> </w:t>
      </w:r>
      <w:r w:rsidRPr="00222433">
        <w:t>light</w:t>
      </w:r>
      <w:r w:rsidRPr="00222433" w:rsidR="00A66DB1">
        <w:t xml:space="preserve"> </w:t>
      </w:r>
      <w:r w:rsidRPr="00222433">
        <w:t>of</w:t>
      </w:r>
      <w:r w:rsidRPr="00222433" w:rsidR="00A66DB1">
        <w:t xml:space="preserve"> </w:t>
      </w:r>
      <w:r w:rsidRPr="00222433">
        <w:t>your</w:t>
      </w:r>
      <w:r w:rsidRPr="00222433" w:rsidR="00A66DB1">
        <w:t xml:space="preserve"> </w:t>
      </w:r>
      <w:r w:rsidRPr="00222433">
        <w:t>findings</w:t>
      </w:r>
      <w:r w:rsidRPr="00222433" w:rsidR="00A66DB1">
        <w:t xml:space="preserve"> </w:t>
      </w:r>
      <w:r w:rsidRPr="00222433">
        <w:t>o</w:t>
      </w:r>
      <w:r w:rsidR="006F2CA2">
        <w:t>n</w:t>
      </w:r>
      <w:r w:rsidRPr="00222433" w:rsidR="00A66DB1">
        <w:t xml:space="preserve"> </w:t>
      </w:r>
      <w:r w:rsidRPr="00222433">
        <w:t>the</w:t>
      </w:r>
      <w:r w:rsidRPr="00222433" w:rsidR="00A66DB1">
        <w:t xml:space="preserve"> </w:t>
      </w:r>
      <w:r w:rsidRPr="00222433">
        <w:t>inadequacies</w:t>
      </w:r>
      <w:r w:rsidRPr="00222433" w:rsidR="00A66DB1">
        <w:t xml:space="preserve"> </w:t>
      </w:r>
      <w:r w:rsidRPr="00222433">
        <w:t>in</w:t>
      </w:r>
      <w:r w:rsidRPr="00222433" w:rsidR="00A66DB1">
        <w:t xml:space="preserve"> </w:t>
      </w:r>
      <w:r w:rsidRPr="00222433">
        <w:t>th</w:t>
      </w:r>
      <w:r w:rsidRPr="00222433" w:rsidR="00192233">
        <w:t>e</w:t>
      </w:r>
      <w:r w:rsidRPr="00222433" w:rsidR="00A66DB1">
        <w:t xml:space="preserve"> </w:t>
      </w:r>
      <w:r w:rsidRPr="00222433">
        <w:t>supervision</w:t>
      </w:r>
      <w:r w:rsidRPr="00222433" w:rsidR="00A66DB1">
        <w:t xml:space="preserve"> </w:t>
      </w:r>
      <w:r w:rsidRPr="00222433">
        <w:t>of</w:t>
      </w:r>
      <w:r w:rsidRPr="00222433" w:rsidR="00A66DB1">
        <w:t xml:space="preserve"> </w:t>
      </w:r>
      <w:r w:rsidRPr="00222433">
        <w:t>LCF,</w:t>
      </w:r>
      <w:r w:rsidRPr="00222433" w:rsidR="00A66DB1">
        <w:t xml:space="preserve"> </w:t>
      </w:r>
      <w:r w:rsidRPr="00222433">
        <w:t>how</w:t>
      </w:r>
      <w:r w:rsidRPr="00222433" w:rsidR="00A66DB1">
        <w:t xml:space="preserve"> </w:t>
      </w:r>
      <w:r w:rsidRPr="00222433">
        <w:t>concerned</w:t>
      </w:r>
      <w:r w:rsidRPr="00222433" w:rsidR="00A66DB1">
        <w:t xml:space="preserve"> </w:t>
      </w:r>
      <w:r w:rsidRPr="00222433">
        <w:t>are</w:t>
      </w:r>
      <w:r w:rsidRPr="00222433" w:rsidR="00A66DB1">
        <w:t xml:space="preserve"> </w:t>
      </w:r>
      <w:r w:rsidRPr="00222433">
        <w:t>you,</w:t>
      </w:r>
      <w:r w:rsidRPr="00222433" w:rsidR="00A66DB1">
        <w:t xml:space="preserve"> </w:t>
      </w:r>
      <w:r w:rsidRPr="00222433">
        <w:t>Dame</w:t>
      </w:r>
      <w:r w:rsidRPr="00222433" w:rsidR="00A66DB1">
        <w:t xml:space="preserve"> </w:t>
      </w:r>
      <w:r w:rsidRPr="00222433">
        <w:t>Elizabeth,</w:t>
      </w:r>
      <w:r w:rsidRPr="00222433" w:rsidR="00A66DB1">
        <w:t xml:space="preserve"> </w:t>
      </w:r>
      <w:r w:rsidRPr="00222433">
        <w:t>with</w:t>
      </w:r>
      <w:r w:rsidRPr="00222433" w:rsidR="00A66DB1">
        <w:t xml:space="preserve"> </w:t>
      </w:r>
      <w:r w:rsidRPr="00222433">
        <w:t>the</w:t>
      </w:r>
      <w:r w:rsidRPr="00222433" w:rsidR="00A66DB1">
        <w:t xml:space="preserve"> </w:t>
      </w:r>
      <w:r w:rsidRPr="00222433">
        <w:t>FCA’s</w:t>
      </w:r>
      <w:r w:rsidRPr="00222433" w:rsidR="00A66DB1">
        <w:t xml:space="preserve"> </w:t>
      </w:r>
      <w:r w:rsidRPr="00222433">
        <w:t>overall</w:t>
      </w:r>
      <w:r w:rsidRPr="00222433" w:rsidR="00A66DB1">
        <w:t xml:space="preserve"> </w:t>
      </w:r>
      <w:r w:rsidRPr="00222433">
        <w:t>supervisory</w:t>
      </w:r>
      <w:r w:rsidRPr="00222433" w:rsidR="00A66DB1">
        <w:t xml:space="preserve"> </w:t>
      </w:r>
      <w:r w:rsidRPr="00222433">
        <w:t>model?</w:t>
      </w:r>
      <w:r w:rsidRPr="00222433" w:rsidR="00A66DB1">
        <w:t xml:space="preserve"> </w:t>
      </w:r>
    </w:p>
    <w:p w:rsidR="00102A2C" w:rsidRPr="00222433" w:rsidP="00102A2C">
      <w:pPr>
        <w:pStyle w:val="Answer"/>
      </w:pPr>
      <w:sdt>
        <w:sdtPr>
          <w:alias w:val="Witness"/>
          <w:id w:val="1887144745"/>
          <w:placeholder>
            <w:docPart w:val="09ACA901D17C4A9DA80566DC9528F5B2"/>
          </w:placeholder>
          <w:richText/>
        </w:sdtPr>
        <w:sdtContent>
          <w:r w:rsidRPr="00222433">
            <w:rPr>
              <w:b/>
              <w:bCs/>
              <w:i/>
              <w:iCs/>
            </w:rPr>
            <w:t>Dame</w:t>
          </w:r>
          <w:r w:rsidRPr="00222433" w:rsidR="00A66DB1">
            <w:rPr>
              <w:b/>
              <w:bCs/>
              <w:i/>
              <w:iCs/>
            </w:rPr>
            <w:t xml:space="preserve"> </w:t>
          </w:r>
          <w:r w:rsidRPr="00222433">
            <w:rPr>
              <w:b/>
              <w:bCs/>
              <w:i/>
              <w:iCs/>
            </w:rPr>
            <w:t>Elizabeth</w:t>
          </w:r>
          <w:r w:rsidRPr="00222433" w:rsidR="00A66DB1">
            <w:rPr>
              <w:b/>
              <w:bCs/>
              <w:i/>
              <w:iCs/>
            </w:rPr>
            <w:t xml:space="preserve"> </w:t>
          </w:r>
          <w:r w:rsidRPr="00222433">
            <w:rPr>
              <w:b/>
              <w:bCs/>
              <w:i/>
              <w:iCs/>
            </w:rPr>
            <w:t>Gloster:</w:t>
          </w:r>
          <w:r w:rsidRPr="00222433" w:rsidR="00A66DB1">
            <w:rPr>
              <w:b/>
            </w:rPr>
            <w:t xml:space="preserve"> </w:t>
          </w:r>
        </w:sdtContent>
      </w:sdt>
      <w:r w:rsidRPr="00222433">
        <w:t>When</w:t>
      </w:r>
      <w:r w:rsidRPr="00222433" w:rsidR="00A66DB1">
        <w:t xml:space="preserve"> </w:t>
      </w:r>
      <w:r w:rsidRPr="00222433">
        <w:t>you</w:t>
      </w:r>
      <w:r w:rsidRPr="00222433" w:rsidR="00A66DB1">
        <w:t xml:space="preserve"> </w:t>
      </w:r>
      <w:r w:rsidRPr="00222433">
        <w:t>say</w:t>
      </w:r>
      <w:r w:rsidRPr="00222433" w:rsidR="00A66DB1">
        <w:t xml:space="preserve"> </w:t>
      </w:r>
      <w:r w:rsidRPr="00222433">
        <w:t>the</w:t>
      </w:r>
      <w:r w:rsidRPr="00222433" w:rsidR="00A66DB1">
        <w:t xml:space="preserve"> </w:t>
      </w:r>
      <w:r w:rsidRPr="00222433">
        <w:t>overall</w:t>
      </w:r>
      <w:r w:rsidRPr="00222433" w:rsidR="00A66DB1">
        <w:t xml:space="preserve"> </w:t>
      </w:r>
      <w:r w:rsidRPr="00222433">
        <w:t>supervisory</w:t>
      </w:r>
      <w:r w:rsidRPr="00222433" w:rsidR="00A66DB1">
        <w:t xml:space="preserve"> </w:t>
      </w:r>
      <w:r w:rsidRPr="00222433">
        <w:t>model</w:t>
      </w:r>
      <w:r w:rsidRPr="00222433" w:rsidR="00192233">
        <w:t>, what do you mean?</w:t>
      </w:r>
      <w:r w:rsidRPr="00222433" w:rsidR="00A66DB1">
        <w:t xml:space="preserve"> </w:t>
      </w:r>
    </w:p>
    <w:p w:rsidR="00102A2C" w:rsidRPr="00222433" w:rsidP="006F2CA2">
      <w:pPr>
        <w:pStyle w:val="Question"/>
        <w:numPr>
          <w:ilvl w:val="0"/>
          <w:numId w:val="0"/>
        </w:numPr>
        <w:ind w:left="794"/>
      </w:pPr>
      <w:sdt>
        <w:sdtPr>
          <w:alias w:val="Member"/>
          <w:tag w:val="&lt;Member mnisId='4138' dodsId='58561'&gt;"/>
          <w:id w:val="1808207510"/>
          <w:placeholder>
            <w:docPart w:val="09ACA901D17C4A9DA80566DC9528F5B2"/>
          </w:placeholder>
          <w:richText/>
        </w:sdtPr>
        <w:sdtContent>
          <w:r w:rsidRPr="00222433">
            <w:rPr>
              <w:b/>
            </w:rPr>
            <w:t>Rushanara</w:t>
          </w:r>
          <w:r w:rsidRPr="00222433" w:rsidR="00A66DB1">
            <w:rPr>
              <w:b/>
            </w:rPr>
            <w:t xml:space="preserve"> </w:t>
          </w:r>
          <w:r w:rsidRPr="00222433">
            <w:rPr>
              <w:b/>
            </w:rPr>
            <w:t>Ali:</w:t>
          </w:r>
        </w:sdtContent>
      </w:sdt>
      <w:r w:rsidRPr="00222433" w:rsidR="00A66DB1">
        <w:t xml:space="preserve"> </w:t>
      </w:r>
      <w:r w:rsidRPr="00222433">
        <w:t>What</w:t>
      </w:r>
      <w:r w:rsidRPr="00222433" w:rsidR="00A66DB1">
        <w:t xml:space="preserve"> </w:t>
      </w:r>
      <w:r w:rsidRPr="00222433">
        <w:t>does</w:t>
      </w:r>
      <w:r w:rsidRPr="00222433" w:rsidR="00A66DB1">
        <w:t xml:space="preserve"> </w:t>
      </w:r>
      <w:r w:rsidRPr="00222433">
        <w:t>this</w:t>
      </w:r>
      <w:r w:rsidRPr="00222433" w:rsidR="00A66DB1">
        <w:t xml:space="preserve"> </w:t>
      </w:r>
      <w:r w:rsidRPr="00222433">
        <w:t>case</w:t>
      </w:r>
      <w:r w:rsidRPr="00222433" w:rsidR="00A66DB1">
        <w:t xml:space="preserve"> </w:t>
      </w:r>
      <w:r w:rsidRPr="00222433">
        <w:t>signal,</w:t>
      </w:r>
      <w:r w:rsidRPr="00222433" w:rsidR="00A66DB1">
        <w:t xml:space="preserve"> </w:t>
      </w:r>
      <w:r w:rsidRPr="00222433">
        <w:t>in</w:t>
      </w:r>
      <w:r w:rsidRPr="00222433" w:rsidR="00A66DB1">
        <w:t xml:space="preserve"> </w:t>
      </w:r>
      <w:r w:rsidRPr="00222433">
        <w:t>terms</w:t>
      </w:r>
      <w:r w:rsidRPr="00222433" w:rsidR="00A66DB1">
        <w:t xml:space="preserve"> </w:t>
      </w:r>
      <w:r w:rsidRPr="00222433">
        <w:t>of</w:t>
      </w:r>
      <w:r w:rsidRPr="00222433" w:rsidR="00A66DB1">
        <w:t xml:space="preserve"> </w:t>
      </w:r>
      <w:r w:rsidRPr="00222433">
        <w:t>the</w:t>
      </w:r>
      <w:r w:rsidRPr="00222433" w:rsidR="00A66DB1">
        <w:t xml:space="preserve"> </w:t>
      </w:r>
      <w:r w:rsidRPr="00222433">
        <w:t>wider</w:t>
      </w:r>
      <w:r w:rsidRPr="00222433" w:rsidR="00A66DB1">
        <w:t xml:space="preserve"> </w:t>
      </w:r>
      <w:r w:rsidRPr="00222433">
        <w:t>supervisory</w:t>
      </w:r>
      <w:r w:rsidRPr="00222433" w:rsidR="00A66DB1">
        <w:t xml:space="preserve"> </w:t>
      </w:r>
      <w:r w:rsidRPr="00222433">
        <w:t>model</w:t>
      </w:r>
      <w:r w:rsidRPr="00222433" w:rsidR="00A66DB1">
        <w:t xml:space="preserve"> </w:t>
      </w:r>
      <w:r w:rsidRPr="00222433">
        <w:t>of</w:t>
      </w:r>
      <w:r w:rsidRPr="00222433" w:rsidR="00A66DB1">
        <w:t xml:space="preserve"> </w:t>
      </w:r>
      <w:r w:rsidRPr="00222433">
        <w:t>the</w:t>
      </w:r>
      <w:r w:rsidRPr="00222433" w:rsidR="00A66DB1">
        <w:t xml:space="preserve"> </w:t>
      </w:r>
      <w:r w:rsidRPr="00222433">
        <w:t>FCA?</w:t>
      </w:r>
      <w:r w:rsidRPr="00222433" w:rsidR="00A66DB1">
        <w:t xml:space="preserve"> </w:t>
      </w:r>
      <w:r w:rsidRPr="00222433">
        <w:t>Is</w:t>
      </w:r>
      <w:r w:rsidRPr="00222433" w:rsidR="00A66DB1">
        <w:t xml:space="preserve"> </w:t>
      </w:r>
      <w:r w:rsidRPr="00222433">
        <w:t>it</w:t>
      </w:r>
      <w:r w:rsidRPr="00222433" w:rsidR="00A66DB1">
        <w:t xml:space="preserve"> </w:t>
      </w:r>
      <w:r w:rsidRPr="00222433">
        <w:t>fit</w:t>
      </w:r>
      <w:r w:rsidRPr="00222433" w:rsidR="00A66DB1">
        <w:t xml:space="preserve"> </w:t>
      </w:r>
      <w:r w:rsidRPr="00222433">
        <w:t>for</w:t>
      </w:r>
      <w:r w:rsidRPr="00222433" w:rsidR="00A66DB1">
        <w:t xml:space="preserve"> </w:t>
      </w:r>
      <w:r w:rsidRPr="00222433">
        <w:t>purpose?</w:t>
      </w:r>
      <w:r w:rsidRPr="00222433" w:rsidR="00A66DB1">
        <w:t xml:space="preserve"> </w:t>
      </w:r>
      <w:r w:rsidRPr="00222433">
        <w:t>Is</w:t>
      </w:r>
      <w:r w:rsidRPr="00222433" w:rsidR="00A66DB1">
        <w:t xml:space="preserve"> </w:t>
      </w:r>
      <w:r w:rsidRPr="00222433">
        <w:t>this</w:t>
      </w:r>
      <w:r w:rsidRPr="00222433" w:rsidR="00A66DB1">
        <w:t xml:space="preserve"> </w:t>
      </w:r>
      <w:r w:rsidRPr="00222433">
        <w:t>an</w:t>
      </w:r>
      <w:r w:rsidRPr="00222433" w:rsidR="00A66DB1">
        <w:t xml:space="preserve"> </w:t>
      </w:r>
      <w:r w:rsidRPr="00222433">
        <w:t>exception</w:t>
      </w:r>
      <w:r w:rsidRPr="00222433" w:rsidR="00A66DB1">
        <w:t xml:space="preserve"> </w:t>
      </w:r>
      <w:r w:rsidRPr="00222433">
        <w:t>to</w:t>
      </w:r>
      <w:r w:rsidRPr="00222433" w:rsidR="00A66DB1">
        <w:t xml:space="preserve"> </w:t>
      </w:r>
      <w:r w:rsidRPr="00222433">
        <w:t>the</w:t>
      </w:r>
      <w:r w:rsidRPr="00222433" w:rsidR="00A66DB1">
        <w:t xml:space="preserve"> </w:t>
      </w:r>
      <w:r w:rsidRPr="00222433">
        <w:t>rule,</w:t>
      </w:r>
      <w:r w:rsidRPr="00222433" w:rsidR="00A66DB1">
        <w:t xml:space="preserve"> </w:t>
      </w:r>
      <w:r w:rsidRPr="00222433">
        <w:t>or</w:t>
      </w:r>
      <w:r w:rsidRPr="00222433" w:rsidR="00A66DB1">
        <w:t xml:space="preserve"> </w:t>
      </w:r>
      <w:r w:rsidRPr="00222433">
        <w:t>should</w:t>
      </w:r>
      <w:r w:rsidRPr="00222433" w:rsidR="00A66DB1">
        <w:t xml:space="preserve"> </w:t>
      </w:r>
      <w:r w:rsidRPr="00222433">
        <w:t>we</w:t>
      </w:r>
      <w:r w:rsidRPr="00222433" w:rsidR="00A66DB1">
        <w:t xml:space="preserve"> </w:t>
      </w:r>
      <w:r w:rsidRPr="00222433">
        <w:t>expect</w:t>
      </w:r>
      <w:r w:rsidRPr="00222433" w:rsidR="00A66DB1">
        <w:t xml:space="preserve"> </w:t>
      </w:r>
      <w:r w:rsidRPr="00222433">
        <w:t>to</w:t>
      </w:r>
      <w:r w:rsidRPr="00222433" w:rsidR="00A66DB1">
        <w:t xml:space="preserve"> </w:t>
      </w:r>
      <w:r w:rsidRPr="00222433">
        <w:t>see</w:t>
      </w:r>
      <w:r w:rsidRPr="00222433" w:rsidR="00A66DB1">
        <w:t xml:space="preserve"> </w:t>
      </w:r>
      <w:r w:rsidRPr="00222433">
        <w:t>further</w:t>
      </w:r>
      <w:r w:rsidRPr="00222433" w:rsidR="00A66DB1">
        <w:t xml:space="preserve"> </w:t>
      </w:r>
      <w:r w:rsidRPr="00222433">
        <w:t>problems</w:t>
      </w:r>
      <w:r w:rsidRPr="00222433" w:rsidR="00A66DB1">
        <w:t xml:space="preserve"> </w:t>
      </w:r>
      <w:r w:rsidRPr="00222433">
        <w:t>going</w:t>
      </w:r>
      <w:r w:rsidRPr="00222433" w:rsidR="00A66DB1">
        <w:t xml:space="preserve"> </w:t>
      </w:r>
      <w:r w:rsidRPr="00222433">
        <w:t>forward?</w:t>
      </w:r>
    </w:p>
    <w:p w:rsidR="00102A2C" w:rsidRPr="00222433" w:rsidP="00102A2C">
      <w:pPr>
        <w:pStyle w:val="Answer"/>
      </w:pPr>
      <w:sdt>
        <w:sdtPr>
          <w:alias w:val="Witness"/>
          <w:id w:val="-1001279301"/>
          <w:placeholder>
            <w:docPart w:val="09ACA901D17C4A9DA80566DC9528F5B2"/>
          </w:placeholder>
          <w:richText/>
        </w:sdtPr>
        <w:sdtContent>
          <w:r w:rsidRPr="00222433">
            <w:rPr>
              <w:b/>
              <w:bCs/>
              <w:i/>
              <w:iCs/>
            </w:rPr>
            <w:t>Dame</w:t>
          </w:r>
          <w:r w:rsidRPr="00222433" w:rsidR="00A66DB1">
            <w:rPr>
              <w:b/>
              <w:bCs/>
              <w:i/>
              <w:iCs/>
            </w:rPr>
            <w:t xml:space="preserve"> </w:t>
          </w:r>
          <w:r w:rsidRPr="00222433">
            <w:rPr>
              <w:b/>
              <w:bCs/>
              <w:i/>
              <w:iCs/>
            </w:rPr>
            <w:t>Elizabeth</w:t>
          </w:r>
          <w:r w:rsidRPr="00222433" w:rsidR="00A66DB1">
            <w:rPr>
              <w:b/>
              <w:bCs/>
              <w:i/>
              <w:iCs/>
            </w:rPr>
            <w:t xml:space="preserve"> </w:t>
          </w:r>
          <w:r w:rsidRPr="00222433">
            <w:rPr>
              <w:b/>
              <w:bCs/>
              <w:i/>
              <w:iCs/>
            </w:rPr>
            <w:t>Gloster:</w:t>
          </w:r>
          <w:r w:rsidRPr="00222433" w:rsidR="00A66DB1">
            <w:rPr>
              <w:b/>
            </w:rPr>
            <w:t xml:space="preserve"> </w:t>
          </w:r>
        </w:sdtContent>
      </w:sdt>
      <w:r w:rsidRPr="00222433">
        <w:t>I</w:t>
      </w:r>
      <w:r w:rsidRPr="00222433" w:rsidR="00A66DB1">
        <w:t xml:space="preserve"> </w:t>
      </w:r>
      <w:r w:rsidRPr="00222433">
        <w:t>am</w:t>
      </w:r>
      <w:r w:rsidRPr="00222433" w:rsidR="00A66DB1">
        <w:t xml:space="preserve"> </w:t>
      </w:r>
      <w:r w:rsidRPr="00222433">
        <w:t>repeating</w:t>
      </w:r>
      <w:r w:rsidRPr="00222433" w:rsidR="00A66DB1">
        <w:t xml:space="preserve"> </w:t>
      </w:r>
      <w:r w:rsidRPr="00222433">
        <w:t>what</w:t>
      </w:r>
      <w:r w:rsidRPr="00222433" w:rsidR="00A66DB1">
        <w:t xml:space="preserve"> </w:t>
      </w:r>
      <w:r w:rsidRPr="00222433">
        <w:t>I</w:t>
      </w:r>
      <w:r w:rsidRPr="00222433" w:rsidR="00A66DB1">
        <w:t xml:space="preserve"> </w:t>
      </w:r>
      <w:r w:rsidRPr="00222433">
        <w:t>have</w:t>
      </w:r>
      <w:r w:rsidRPr="00222433" w:rsidR="00A66DB1">
        <w:t xml:space="preserve"> </w:t>
      </w:r>
      <w:r w:rsidRPr="00222433">
        <w:t>said</w:t>
      </w:r>
      <w:r w:rsidRPr="00222433" w:rsidR="00A66DB1">
        <w:t xml:space="preserve"> </w:t>
      </w:r>
      <w:r w:rsidRPr="00222433">
        <w:t>already</w:t>
      </w:r>
      <w:r w:rsidRPr="00222433" w:rsidR="00192233">
        <w:t>. T</w:t>
      </w:r>
      <w:r w:rsidRPr="00222433">
        <w:t>his</w:t>
      </w:r>
      <w:r w:rsidRPr="00222433" w:rsidR="00A66DB1">
        <w:t xml:space="preserve"> </w:t>
      </w:r>
      <w:r w:rsidRPr="00222433">
        <w:t>is</w:t>
      </w:r>
      <w:r w:rsidRPr="00222433" w:rsidR="00A66DB1">
        <w:t xml:space="preserve"> </w:t>
      </w:r>
      <w:r w:rsidRPr="00222433">
        <w:t>not</w:t>
      </w:r>
      <w:r w:rsidRPr="00222433" w:rsidR="00A66DB1">
        <w:t xml:space="preserve"> </w:t>
      </w:r>
      <w:r w:rsidRPr="00222433">
        <w:t>being</w:t>
      </w:r>
      <w:r w:rsidRPr="00222433" w:rsidR="00A66DB1">
        <w:t xml:space="preserve"> </w:t>
      </w:r>
      <w:r w:rsidRPr="00222433">
        <w:t>defensive,</w:t>
      </w:r>
      <w:r w:rsidRPr="00222433" w:rsidR="00A66DB1">
        <w:t xml:space="preserve"> </w:t>
      </w:r>
      <w:r w:rsidRPr="00222433">
        <w:t>and</w:t>
      </w:r>
      <w:r w:rsidRPr="00222433" w:rsidR="00A66DB1">
        <w:t xml:space="preserve"> </w:t>
      </w:r>
      <w:r w:rsidRPr="00222433">
        <w:t>I</w:t>
      </w:r>
      <w:r w:rsidRPr="00222433" w:rsidR="00A66DB1">
        <w:t xml:space="preserve"> </w:t>
      </w:r>
      <w:r w:rsidRPr="00222433">
        <w:t>will</w:t>
      </w:r>
      <w:r w:rsidRPr="00222433" w:rsidR="00A66DB1">
        <w:t xml:space="preserve"> </w:t>
      </w:r>
      <w:r w:rsidRPr="00222433">
        <w:t>tell</w:t>
      </w:r>
      <w:r w:rsidRPr="00222433" w:rsidR="00A66DB1">
        <w:t xml:space="preserve"> </w:t>
      </w:r>
      <w:r w:rsidRPr="00222433">
        <w:t>you</w:t>
      </w:r>
      <w:r w:rsidRPr="00222433" w:rsidR="00A66DB1">
        <w:t xml:space="preserve"> </w:t>
      </w:r>
      <w:r w:rsidRPr="00222433">
        <w:t>why</w:t>
      </w:r>
      <w:r w:rsidRPr="00222433" w:rsidR="00A66DB1">
        <w:t xml:space="preserve"> </w:t>
      </w:r>
      <w:r w:rsidRPr="00222433">
        <w:t>in</w:t>
      </w:r>
      <w:r w:rsidRPr="00222433" w:rsidR="00A66DB1">
        <w:t xml:space="preserve"> </w:t>
      </w:r>
      <w:r w:rsidRPr="00222433">
        <w:t>a</w:t>
      </w:r>
      <w:r w:rsidRPr="00222433" w:rsidR="00A66DB1">
        <w:t xml:space="preserve"> </w:t>
      </w:r>
      <w:r w:rsidRPr="00222433">
        <w:t>moment.</w:t>
      </w:r>
      <w:r w:rsidRPr="00222433" w:rsidR="00A66DB1">
        <w:t xml:space="preserve"> </w:t>
      </w:r>
      <w:r w:rsidRPr="00222433">
        <w:t>Of</w:t>
      </w:r>
      <w:r w:rsidRPr="00222433" w:rsidR="00A66DB1">
        <w:t xml:space="preserve"> </w:t>
      </w:r>
      <w:r w:rsidRPr="00222433">
        <w:t>course,</w:t>
      </w:r>
      <w:r w:rsidRPr="00222433" w:rsidR="00A66DB1">
        <w:t xml:space="preserve"> </w:t>
      </w:r>
      <w:r w:rsidRPr="00222433">
        <w:t>I</w:t>
      </w:r>
      <w:r w:rsidRPr="00222433" w:rsidR="00A66DB1">
        <w:t xml:space="preserve"> </w:t>
      </w:r>
      <w:r w:rsidRPr="00222433">
        <w:t>only</w:t>
      </w:r>
      <w:r w:rsidRPr="00222433" w:rsidR="00A66DB1">
        <w:t xml:space="preserve"> </w:t>
      </w:r>
      <w:r w:rsidRPr="00222433">
        <w:t>looked</w:t>
      </w:r>
      <w:r w:rsidRPr="00222433" w:rsidR="00A66DB1">
        <w:t xml:space="preserve"> </w:t>
      </w:r>
      <w:r w:rsidRPr="00222433">
        <w:t>at,</w:t>
      </w:r>
      <w:r w:rsidRPr="00222433" w:rsidR="00A66DB1">
        <w:t xml:space="preserve"> </w:t>
      </w:r>
      <w:r w:rsidRPr="00222433">
        <w:t>and</w:t>
      </w:r>
      <w:r w:rsidRPr="00222433" w:rsidR="00A66DB1">
        <w:t xml:space="preserve"> </w:t>
      </w:r>
      <w:r w:rsidRPr="00222433">
        <w:t>was</w:t>
      </w:r>
      <w:r w:rsidRPr="00222433" w:rsidR="00A66DB1">
        <w:t xml:space="preserve"> </w:t>
      </w:r>
      <w:r w:rsidRPr="00222433">
        <w:t>only</w:t>
      </w:r>
      <w:r w:rsidRPr="00222433" w:rsidR="00A66DB1">
        <w:t xml:space="preserve"> </w:t>
      </w:r>
      <w:r w:rsidRPr="00222433">
        <w:t>tasked</w:t>
      </w:r>
      <w:r w:rsidRPr="00222433" w:rsidR="00A66DB1">
        <w:t xml:space="preserve"> </w:t>
      </w:r>
      <w:r w:rsidRPr="00222433">
        <w:t>to</w:t>
      </w:r>
      <w:r w:rsidRPr="00222433" w:rsidR="00A66DB1">
        <w:t xml:space="preserve"> </w:t>
      </w:r>
      <w:r w:rsidRPr="00222433">
        <w:t>look</w:t>
      </w:r>
      <w:r w:rsidRPr="00222433" w:rsidR="00A66DB1">
        <w:t xml:space="preserve"> </w:t>
      </w:r>
      <w:r w:rsidRPr="00222433">
        <w:t>at,</w:t>
      </w:r>
      <w:r w:rsidRPr="00222433" w:rsidR="00A66DB1">
        <w:t xml:space="preserve"> </w:t>
      </w:r>
      <w:r w:rsidRPr="00222433">
        <w:t>the</w:t>
      </w:r>
      <w:r w:rsidRPr="00222433" w:rsidR="00A66DB1">
        <w:t xml:space="preserve"> </w:t>
      </w:r>
      <w:r w:rsidRPr="00222433">
        <w:t>FCA’s</w:t>
      </w:r>
      <w:r w:rsidRPr="00222433" w:rsidR="00A66DB1">
        <w:t xml:space="preserve"> </w:t>
      </w:r>
      <w:r w:rsidRPr="00222433">
        <w:t>regulation</w:t>
      </w:r>
      <w:r w:rsidRPr="00222433" w:rsidR="00A66DB1">
        <w:t xml:space="preserve"> </w:t>
      </w:r>
      <w:r w:rsidRPr="00222433">
        <w:t>of</w:t>
      </w:r>
      <w:r w:rsidRPr="00222433" w:rsidR="00A66DB1">
        <w:t xml:space="preserve"> </w:t>
      </w:r>
      <w:r w:rsidRPr="00222433">
        <w:t>LCF.</w:t>
      </w:r>
      <w:r w:rsidRPr="00222433" w:rsidR="00A66DB1">
        <w:t xml:space="preserve"> </w:t>
      </w:r>
      <w:r w:rsidRPr="00222433">
        <w:t>Is</w:t>
      </w:r>
      <w:r w:rsidRPr="00222433" w:rsidR="00A66DB1">
        <w:t xml:space="preserve"> </w:t>
      </w:r>
      <w:r w:rsidRPr="00222433">
        <w:t>it</w:t>
      </w:r>
      <w:r w:rsidRPr="00222433" w:rsidR="00192233">
        <w:t>,</w:t>
      </w:r>
      <w:r w:rsidRPr="00222433" w:rsidR="00A66DB1">
        <w:t xml:space="preserve"> </w:t>
      </w:r>
      <w:r w:rsidRPr="00222433">
        <w:t>therefore</w:t>
      </w:r>
      <w:r w:rsidRPr="00222433" w:rsidR="00192233">
        <w:t>,</w:t>
      </w:r>
      <w:r w:rsidRPr="00222433" w:rsidR="00A66DB1">
        <w:t xml:space="preserve"> </w:t>
      </w:r>
      <w:r w:rsidRPr="00222433">
        <w:t>appropriate,</w:t>
      </w:r>
      <w:r w:rsidRPr="00222433" w:rsidR="00A66DB1">
        <w:t xml:space="preserve"> </w:t>
      </w:r>
      <w:r w:rsidRPr="00222433">
        <w:t>fair</w:t>
      </w:r>
      <w:r w:rsidRPr="00222433" w:rsidR="00A66DB1">
        <w:t xml:space="preserve"> </w:t>
      </w:r>
      <w:r w:rsidRPr="00222433">
        <w:t>or</w:t>
      </w:r>
      <w:r w:rsidRPr="00222433" w:rsidR="00A66DB1">
        <w:t xml:space="preserve"> </w:t>
      </w:r>
      <w:r w:rsidRPr="00222433">
        <w:t>justifiable</w:t>
      </w:r>
      <w:r w:rsidRPr="00222433" w:rsidR="00A66DB1">
        <w:t xml:space="preserve"> </w:t>
      </w:r>
      <w:r w:rsidRPr="00222433">
        <w:t>to</w:t>
      </w:r>
      <w:r w:rsidRPr="00222433" w:rsidR="00A66DB1">
        <w:t xml:space="preserve"> </w:t>
      </w:r>
      <w:r w:rsidRPr="00222433">
        <w:t>draw</w:t>
      </w:r>
      <w:r w:rsidRPr="00222433" w:rsidR="00A66DB1">
        <w:t xml:space="preserve"> </w:t>
      </w:r>
      <w:r w:rsidRPr="00222433">
        <w:t>wider</w:t>
      </w:r>
      <w:r w:rsidRPr="00222433" w:rsidR="00A66DB1">
        <w:t xml:space="preserve"> </w:t>
      </w:r>
      <w:r w:rsidRPr="00222433">
        <w:t>inferences</w:t>
      </w:r>
      <w:r w:rsidRPr="00222433" w:rsidR="00A66DB1">
        <w:t xml:space="preserve"> </w:t>
      </w:r>
      <w:r w:rsidRPr="00222433">
        <w:t>for</w:t>
      </w:r>
      <w:r w:rsidRPr="00222433" w:rsidR="00A66DB1">
        <w:t xml:space="preserve"> </w:t>
      </w:r>
      <w:r w:rsidRPr="00222433">
        <w:t>the</w:t>
      </w:r>
      <w:r w:rsidRPr="00222433" w:rsidR="00A66DB1">
        <w:t xml:space="preserve"> </w:t>
      </w:r>
      <w:r w:rsidRPr="00222433">
        <w:t>whole</w:t>
      </w:r>
      <w:r w:rsidRPr="00222433" w:rsidR="00A66DB1">
        <w:t xml:space="preserve"> </w:t>
      </w:r>
      <w:r w:rsidRPr="00222433">
        <w:t>business</w:t>
      </w:r>
      <w:r w:rsidRPr="00222433" w:rsidR="00A66DB1">
        <w:t xml:space="preserve"> </w:t>
      </w:r>
      <w:r w:rsidRPr="00222433">
        <w:t>model</w:t>
      </w:r>
      <w:r w:rsidRPr="00222433" w:rsidR="00A66DB1">
        <w:t xml:space="preserve"> </w:t>
      </w:r>
      <w:r w:rsidRPr="00222433">
        <w:t>of</w:t>
      </w:r>
      <w:r w:rsidRPr="00222433" w:rsidR="00A66DB1">
        <w:t xml:space="preserve"> </w:t>
      </w:r>
      <w:r w:rsidRPr="00222433">
        <w:t>the</w:t>
      </w:r>
      <w:r w:rsidRPr="00222433" w:rsidR="00A66DB1">
        <w:t xml:space="preserve"> </w:t>
      </w:r>
      <w:r w:rsidRPr="00222433">
        <w:t>FCA,</w:t>
      </w:r>
      <w:r w:rsidRPr="00222433" w:rsidR="00A66DB1">
        <w:t xml:space="preserve"> </w:t>
      </w:r>
      <w:r w:rsidRPr="00222433">
        <w:t>for</w:t>
      </w:r>
      <w:r w:rsidRPr="00222433" w:rsidR="00A66DB1">
        <w:t xml:space="preserve"> </w:t>
      </w:r>
      <w:r w:rsidRPr="00222433">
        <w:t>example</w:t>
      </w:r>
      <w:r w:rsidRPr="00222433" w:rsidR="00A66DB1">
        <w:t xml:space="preserve"> </w:t>
      </w:r>
      <w:r w:rsidRPr="00222433" w:rsidR="00192233">
        <w:t xml:space="preserve">about </w:t>
      </w:r>
      <w:r w:rsidRPr="00222433">
        <w:t>the</w:t>
      </w:r>
      <w:r w:rsidRPr="00222433" w:rsidR="00A66DB1">
        <w:t xml:space="preserve"> </w:t>
      </w:r>
      <w:r w:rsidRPr="00222433">
        <w:t>manner</w:t>
      </w:r>
      <w:r w:rsidRPr="00222433" w:rsidR="00A66DB1">
        <w:t xml:space="preserve"> </w:t>
      </w:r>
      <w:r w:rsidRPr="00222433">
        <w:t>in</w:t>
      </w:r>
      <w:r w:rsidRPr="00222433" w:rsidR="00A66DB1">
        <w:t xml:space="preserve"> </w:t>
      </w:r>
      <w:r w:rsidRPr="00222433">
        <w:t>which</w:t>
      </w:r>
      <w:r w:rsidRPr="00222433" w:rsidR="00A66DB1">
        <w:t xml:space="preserve"> </w:t>
      </w:r>
      <w:r w:rsidRPr="00222433">
        <w:t>it</w:t>
      </w:r>
      <w:r w:rsidRPr="00222433" w:rsidR="00A66DB1">
        <w:t xml:space="preserve"> </w:t>
      </w:r>
      <w:r w:rsidRPr="00222433">
        <w:t>regulates</w:t>
      </w:r>
      <w:r w:rsidRPr="00222433" w:rsidR="00A66DB1">
        <w:t xml:space="preserve"> </w:t>
      </w:r>
      <w:r w:rsidRPr="00222433">
        <w:t>banks,</w:t>
      </w:r>
      <w:r w:rsidRPr="00222433" w:rsidR="00A66DB1">
        <w:t xml:space="preserve"> </w:t>
      </w:r>
      <w:r w:rsidRPr="00222433">
        <w:t>huge</w:t>
      </w:r>
      <w:r w:rsidRPr="00222433" w:rsidR="00A66DB1">
        <w:t xml:space="preserve"> </w:t>
      </w:r>
      <w:r w:rsidRPr="00222433">
        <w:t>financial</w:t>
      </w:r>
      <w:r w:rsidRPr="00222433" w:rsidR="00A66DB1">
        <w:t xml:space="preserve"> </w:t>
      </w:r>
      <w:r w:rsidRPr="00222433">
        <w:t>institutions</w:t>
      </w:r>
      <w:r w:rsidRPr="00222433" w:rsidR="00192233">
        <w:t xml:space="preserve"> or</w:t>
      </w:r>
      <w:r w:rsidRPr="00222433" w:rsidR="00A66DB1">
        <w:t xml:space="preserve"> </w:t>
      </w:r>
      <w:r w:rsidRPr="00222433">
        <w:t>insurance</w:t>
      </w:r>
      <w:r w:rsidRPr="00222433" w:rsidR="00A66DB1">
        <w:t xml:space="preserve"> </w:t>
      </w:r>
      <w:r w:rsidRPr="00222433">
        <w:t>companies?</w:t>
      </w:r>
      <w:r w:rsidRPr="00222433" w:rsidR="00A66DB1">
        <w:t xml:space="preserve"> </w:t>
      </w:r>
      <w:r w:rsidRPr="00222433">
        <w:t>I</w:t>
      </w:r>
      <w:r w:rsidRPr="00222433" w:rsidR="00A66DB1">
        <w:t xml:space="preserve"> </w:t>
      </w:r>
      <w:r w:rsidRPr="00222433">
        <w:t>would</w:t>
      </w:r>
      <w:r w:rsidRPr="00222433" w:rsidR="00A66DB1">
        <w:t xml:space="preserve"> </w:t>
      </w:r>
      <w:r w:rsidRPr="00222433">
        <w:t>not</w:t>
      </w:r>
      <w:r w:rsidRPr="00222433" w:rsidR="00A66DB1">
        <w:t xml:space="preserve"> </w:t>
      </w:r>
      <w:r w:rsidRPr="00222433">
        <w:t>have</w:t>
      </w:r>
      <w:r w:rsidRPr="00222433" w:rsidR="00A66DB1">
        <w:t xml:space="preserve"> </w:t>
      </w:r>
      <w:r w:rsidRPr="00222433">
        <w:t>thought</w:t>
      </w:r>
      <w:r w:rsidRPr="00222433" w:rsidR="00A66DB1">
        <w:t xml:space="preserve"> </w:t>
      </w:r>
      <w:r w:rsidRPr="00222433" w:rsidR="00192233">
        <w:t>o</w:t>
      </w:r>
      <w:r w:rsidRPr="00222433">
        <w:t>ne</w:t>
      </w:r>
      <w:r w:rsidRPr="00222433" w:rsidR="00A66DB1">
        <w:t xml:space="preserve"> </w:t>
      </w:r>
      <w:r w:rsidR="006F2CA2">
        <w:t>would be</w:t>
      </w:r>
      <w:r w:rsidRPr="00222433" w:rsidR="00A66DB1">
        <w:t xml:space="preserve"> </w:t>
      </w:r>
      <w:r w:rsidRPr="00222433">
        <w:t>able</w:t>
      </w:r>
      <w:r w:rsidRPr="00222433" w:rsidR="00A66DB1">
        <w:t xml:space="preserve"> </w:t>
      </w:r>
      <w:r w:rsidRPr="00222433">
        <w:t>to</w:t>
      </w:r>
      <w:r w:rsidRPr="00222433" w:rsidR="00A66DB1">
        <w:t xml:space="preserve"> </w:t>
      </w:r>
      <w:r w:rsidRPr="00222433">
        <w:t>deduce</w:t>
      </w:r>
      <w:r w:rsidRPr="00222433" w:rsidR="00A66DB1">
        <w:t xml:space="preserve"> </w:t>
      </w:r>
      <w:r w:rsidRPr="00222433">
        <w:t>lessons</w:t>
      </w:r>
      <w:r w:rsidRPr="00222433" w:rsidR="00A66DB1">
        <w:t xml:space="preserve"> </w:t>
      </w:r>
      <w:r w:rsidRPr="00222433">
        <w:t>from</w:t>
      </w:r>
      <w:r w:rsidRPr="00222433" w:rsidR="00A66DB1">
        <w:t xml:space="preserve"> </w:t>
      </w:r>
      <w:r w:rsidRPr="00222433">
        <w:t>my</w:t>
      </w:r>
      <w:r w:rsidRPr="00222433" w:rsidR="00A66DB1">
        <w:t xml:space="preserve"> </w:t>
      </w:r>
      <w:r w:rsidRPr="00222433">
        <w:t>report,</w:t>
      </w:r>
      <w:r w:rsidRPr="00222433" w:rsidR="00A66DB1">
        <w:t xml:space="preserve"> </w:t>
      </w:r>
      <w:r w:rsidRPr="00222433">
        <w:t>other</w:t>
      </w:r>
      <w:r w:rsidRPr="00222433" w:rsidR="00A66DB1">
        <w:t xml:space="preserve"> </w:t>
      </w:r>
      <w:r w:rsidRPr="00222433">
        <w:t>than</w:t>
      </w:r>
      <w:r w:rsidRPr="00222433" w:rsidR="00A66DB1">
        <w:t xml:space="preserve"> </w:t>
      </w:r>
      <w:r w:rsidRPr="00222433">
        <w:t>to</w:t>
      </w:r>
      <w:r w:rsidRPr="00222433" w:rsidR="00A66DB1">
        <w:t xml:space="preserve"> </w:t>
      </w:r>
      <w:r w:rsidRPr="00222433">
        <w:t>say</w:t>
      </w:r>
      <w:r w:rsidRPr="00222433" w:rsidR="00A66DB1">
        <w:t xml:space="preserve"> </w:t>
      </w:r>
      <w:r w:rsidRPr="00222433">
        <w:t>there</w:t>
      </w:r>
      <w:r w:rsidRPr="00222433" w:rsidR="00A66DB1">
        <w:t xml:space="preserve"> </w:t>
      </w:r>
      <w:r w:rsidRPr="00222433">
        <w:t>w</w:t>
      </w:r>
      <w:r w:rsidRPr="00222433" w:rsidR="00192233">
        <w:t>ere</w:t>
      </w:r>
      <w:r w:rsidRPr="00222433" w:rsidR="00A66DB1">
        <w:t xml:space="preserve"> </w:t>
      </w:r>
      <w:r w:rsidRPr="00222433">
        <w:t>clearly</w:t>
      </w:r>
      <w:r w:rsidRPr="00222433" w:rsidR="00A66DB1">
        <w:t xml:space="preserve"> </w:t>
      </w:r>
      <w:r w:rsidRPr="00222433">
        <w:t>a</w:t>
      </w:r>
      <w:r w:rsidRPr="00222433" w:rsidR="00A66DB1">
        <w:t xml:space="preserve"> </w:t>
      </w:r>
      <w:r w:rsidRPr="00222433">
        <w:t>lack</w:t>
      </w:r>
      <w:r w:rsidRPr="00222433" w:rsidR="00A66DB1">
        <w:t xml:space="preserve"> </w:t>
      </w:r>
      <w:r w:rsidRPr="00222433">
        <w:t>of</w:t>
      </w:r>
      <w:r w:rsidRPr="00222433" w:rsidR="00A66DB1">
        <w:t xml:space="preserve"> </w:t>
      </w:r>
      <w:r w:rsidRPr="00222433">
        <w:t>fit</w:t>
      </w:r>
      <w:r w:rsidRPr="00222433" w:rsidR="00192233">
        <w:t>-</w:t>
      </w:r>
      <w:r w:rsidRPr="00222433">
        <w:t>for</w:t>
      </w:r>
      <w:r w:rsidRPr="00222433" w:rsidR="00192233">
        <w:t>-</w:t>
      </w:r>
      <w:r w:rsidRPr="00222433">
        <w:t>purpose</w:t>
      </w:r>
      <w:r w:rsidRPr="00222433" w:rsidR="00A66DB1">
        <w:t xml:space="preserve"> </w:t>
      </w:r>
      <w:r w:rsidRPr="00222433">
        <w:t>information</w:t>
      </w:r>
      <w:r w:rsidRPr="00222433" w:rsidR="00A66DB1">
        <w:t xml:space="preserve"> </w:t>
      </w:r>
      <w:r w:rsidRPr="00222433">
        <w:t>systems</w:t>
      </w:r>
      <w:r w:rsidRPr="00222433" w:rsidR="00A66DB1">
        <w:t xml:space="preserve"> </w:t>
      </w:r>
      <w:r w:rsidRPr="00222433">
        <w:t>within</w:t>
      </w:r>
      <w:r w:rsidRPr="00222433" w:rsidR="00A66DB1">
        <w:t xml:space="preserve"> </w:t>
      </w:r>
      <w:r w:rsidRPr="00222433">
        <w:t>the</w:t>
      </w:r>
      <w:r w:rsidRPr="00222433" w:rsidR="00A66DB1">
        <w:t xml:space="preserve"> </w:t>
      </w:r>
      <w:r w:rsidRPr="00222433">
        <w:t>FCA,</w:t>
      </w:r>
      <w:r w:rsidRPr="00222433" w:rsidR="00A66DB1">
        <w:t xml:space="preserve"> </w:t>
      </w:r>
      <w:r w:rsidRPr="00222433">
        <w:t>from</w:t>
      </w:r>
      <w:r w:rsidRPr="00222433" w:rsidR="00A66DB1">
        <w:t xml:space="preserve"> </w:t>
      </w:r>
      <w:r w:rsidRPr="00222433">
        <w:t>what</w:t>
      </w:r>
      <w:r w:rsidRPr="00222433" w:rsidR="00A66DB1">
        <w:t xml:space="preserve"> </w:t>
      </w:r>
      <w:r w:rsidRPr="00222433">
        <w:t>I</w:t>
      </w:r>
      <w:r w:rsidRPr="00222433" w:rsidR="00A66DB1">
        <w:t xml:space="preserve"> </w:t>
      </w:r>
      <w:r w:rsidRPr="00222433">
        <w:t>and</w:t>
      </w:r>
      <w:r w:rsidRPr="00222433" w:rsidR="00A66DB1">
        <w:t xml:space="preserve"> </w:t>
      </w:r>
      <w:r w:rsidRPr="00222433">
        <w:t>my</w:t>
      </w:r>
      <w:r w:rsidRPr="00222433" w:rsidR="00A66DB1">
        <w:t xml:space="preserve"> </w:t>
      </w:r>
      <w:r w:rsidRPr="00222433">
        <w:t>investigation</w:t>
      </w:r>
      <w:r w:rsidRPr="00222433" w:rsidR="00A66DB1">
        <w:t xml:space="preserve"> </w:t>
      </w:r>
      <w:r w:rsidRPr="00222433">
        <w:t>saw.</w:t>
      </w:r>
      <w:r w:rsidRPr="00222433" w:rsidR="00A66DB1">
        <w:t xml:space="preserve"> </w:t>
      </w:r>
      <w:r w:rsidRPr="00222433">
        <w:t>There</w:t>
      </w:r>
      <w:r w:rsidRPr="00222433" w:rsidR="00A66DB1">
        <w:t xml:space="preserve"> </w:t>
      </w:r>
      <w:r w:rsidRPr="00222433">
        <w:t>were</w:t>
      </w:r>
      <w:r w:rsidRPr="00222433" w:rsidR="00A66DB1">
        <w:t xml:space="preserve"> </w:t>
      </w:r>
      <w:r w:rsidRPr="00222433">
        <w:t>inadequate</w:t>
      </w:r>
      <w:r w:rsidRPr="00222433" w:rsidR="00A66DB1">
        <w:t xml:space="preserve"> </w:t>
      </w:r>
      <w:r w:rsidRPr="00222433">
        <w:t>technical</w:t>
      </w:r>
      <w:r w:rsidRPr="00222433" w:rsidR="00A66DB1">
        <w:t xml:space="preserve"> </w:t>
      </w:r>
      <w:r w:rsidRPr="00222433">
        <w:t>analytics</w:t>
      </w:r>
      <w:r w:rsidRPr="00222433" w:rsidR="00A66DB1">
        <w:t xml:space="preserve"> </w:t>
      </w:r>
      <w:r w:rsidRPr="00222433">
        <w:t>and</w:t>
      </w:r>
      <w:r w:rsidRPr="00222433" w:rsidR="00A66DB1">
        <w:t xml:space="preserve"> </w:t>
      </w:r>
      <w:r w:rsidRPr="00222433">
        <w:t>inadequate</w:t>
      </w:r>
      <w:r w:rsidRPr="00222433" w:rsidR="00A66DB1">
        <w:t xml:space="preserve"> </w:t>
      </w:r>
      <w:r w:rsidRPr="00222433">
        <w:t>systems</w:t>
      </w:r>
      <w:r w:rsidRPr="00222433" w:rsidR="00192233">
        <w:t>. T</w:t>
      </w:r>
      <w:r w:rsidRPr="00222433">
        <w:t>hat</w:t>
      </w:r>
      <w:r w:rsidRPr="00222433" w:rsidR="00A66DB1">
        <w:t xml:space="preserve"> </w:t>
      </w:r>
      <w:r w:rsidRPr="00222433">
        <w:t>was</w:t>
      </w:r>
      <w:r w:rsidRPr="00222433" w:rsidR="00A66DB1">
        <w:t xml:space="preserve"> </w:t>
      </w:r>
      <w:r w:rsidRPr="00222433">
        <w:t>demonstrated</w:t>
      </w:r>
      <w:r w:rsidRPr="00222433" w:rsidR="00A66DB1">
        <w:t xml:space="preserve"> </w:t>
      </w:r>
      <w:r w:rsidRPr="00222433">
        <w:t>not</w:t>
      </w:r>
      <w:r w:rsidRPr="00222433" w:rsidR="00A66DB1">
        <w:t xml:space="preserve"> </w:t>
      </w:r>
      <w:r w:rsidRPr="00222433">
        <w:t>least</w:t>
      </w:r>
      <w:r w:rsidRPr="00222433" w:rsidR="00A66DB1">
        <w:t xml:space="preserve"> </w:t>
      </w:r>
      <w:r w:rsidRPr="00222433">
        <w:t>by</w:t>
      </w:r>
      <w:r w:rsidRPr="00222433" w:rsidR="00A66DB1">
        <w:t xml:space="preserve"> </w:t>
      </w:r>
      <w:r w:rsidRPr="00222433">
        <w:t>the</w:t>
      </w:r>
      <w:r w:rsidRPr="00222433" w:rsidR="00A66DB1">
        <w:t xml:space="preserve"> </w:t>
      </w:r>
      <w:r w:rsidRPr="00222433">
        <w:t>fact</w:t>
      </w:r>
      <w:r w:rsidRPr="00222433" w:rsidR="00A66DB1">
        <w:t xml:space="preserve"> </w:t>
      </w:r>
      <w:r w:rsidRPr="00222433">
        <w:t>that</w:t>
      </w:r>
      <w:r w:rsidRPr="00222433" w:rsidR="00A66DB1">
        <w:t xml:space="preserve"> </w:t>
      </w:r>
      <w:r w:rsidRPr="00222433">
        <w:t>it</w:t>
      </w:r>
      <w:r w:rsidRPr="00222433" w:rsidR="00A66DB1">
        <w:t xml:space="preserve"> </w:t>
      </w:r>
      <w:r w:rsidRPr="00222433">
        <w:t>seemed</w:t>
      </w:r>
      <w:r w:rsidRPr="00222433" w:rsidR="00A66DB1">
        <w:t xml:space="preserve"> </w:t>
      </w:r>
      <w:r w:rsidRPr="00222433">
        <w:t>to</w:t>
      </w:r>
      <w:r w:rsidRPr="00222433" w:rsidR="00A66DB1">
        <w:t xml:space="preserve"> </w:t>
      </w:r>
      <w:r w:rsidRPr="00222433">
        <w:t>be</w:t>
      </w:r>
      <w:r w:rsidRPr="00222433" w:rsidR="00A66DB1">
        <w:t xml:space="preserve"> </w:t>
      </w:r>
      <w:r w:rsidRPr="00222433">
        <w:t>so</w:t>
      </w:r>
      <w:r w:rsidRPr="00222433" w:rsidR="00A66DB1">
        <w:t xml:space="preserve"> </w:t>
      </w:r>
      <w:r w:rsidRPr="00222433">
        <w:t>difficult</w:t>
      </w:r>
      <w:r w:rsidRPr="00222433" w:rsidR="00A66DB1">
        <w:t xml:space="preserve"> </w:t>
      </w:r>
      <w:r w:rsidRPr="00222433">
        <w:t>for</w:t>
      </w:r>
      <w:r w:rsidRPr="00222433" w:rsidR="00A66DB1">
        <w:t xml:space="preserve"> </w:t>
      </w:r>
      <w:r w:rsidRPr="00222433">
        <w:t>the</w:t>
      </w:r>
      <w:r w:rsidRPr="00222433" w:rsidR="00A66DB1">
        <w:t xml:space="preserve"> </w:t>
      </w:r>
      <w:r w:rsidRPr="00222433">
        <w:t>FCA</w:t>
      </w:r>
      <w:r w:rsidRPr="00222433" w:rsidR="00A66DB1">
        <w:t xml:space="preserve"> </w:t>
      </w:r>
      <w:r w:rsidRPr="00222433">
        <w:t>to</w:t>
      </w:r>
      <w:r w:rsidRPr="00222433" w:rsidR="00A66DB1">
        <w:t xml:space="preserve"> </w:t>
      </w:r>
      <w:r w:rsidRPr="00222433">
        <w:t>collate</w:t>
      </w:r>
      <w:r w:rsidRPr="00222433" w:rsidR="00A66DB1">
        <w:t xml:space="preserve"> </w:t>
      </w:r>
      <w:r w:rsidRPr="00222433">
        <w:t>all</w:t>
      </w:r>
      <w:r w:rsidRPr="00222433" w:rsidR="00A66DB1">
        <w:t xml:space="preserve"> </w:t>
      </w:r>
      <w:r w:rsidRPr="00222433">
        <w:t>the</w:t>
      </w:r>
      <w:r w:rsidRPr="00222433" w:rsidR="00A66DB1">
        <w:t xml:space="preserve"> </w:t>
      </w:r>
      <w:r w:rsidRPr="00222433">
        <w:t>relevant</w:t>
      </w:r>
      <w:r w:rsidRPr="00222433" w:rsidR="00A66DB1">
        <w:t xml:space="preserve"> </w:t>
      </w:r>
      <w:r w:rsidRPr="00222433">
        <w:t>documentation</w:t>
      </w:r>
      <w:r w:rsidRPr="00222433" w:rsidR="00A66DB1">
        <w:t xml:space="preserve"> </w:t>
      </w:r>
      <w:r w:rsidRPr="00222433">
        <w:t>and</w:t>
      </w:r>
      <w:r w:rsidRPr="00222433" w:rsidR="00A66DB1">
        <w:t xml:space="preserve"> </w:t>
      </w:r>
      <w:r w:rsidRPr="00222433">
        <w:t>supply</w:t>
      </w:r>
      <w:r w:rsidRPr="00222433" w:rsidR="00A66DB1">
        <w:t xml:space="preserve"> </w:t>
      </w:r>
      <w:r w:rsidRPr="00222433">
        <w:t>it</w:t>
      </w:r>
      <w:r w:rsidRPr="00222433" w:rsidR="00A66DB1">
        <w:t xml:space="preserve"> </w:t>
      </w:r>
      <w:r w:rsidRPr="00222433">
        <w:t>to</w:t>
      </w:r>
      <w:r w:rsidRPr="00222433" w:rsidR="00A66DB1">
        <w:t xml:space="preserve"> </w:t>
      </w:r>
      <w:r w:rsidRPr="00222433">
        <w:t>the</w:t>
      </w:r>
      <w:r w:rsidRPr="00222433" w:rsidR="00A66DB1">
        <w:t xml:space="preserve"> </w:t>
      </w:r>
      <w:r w:rsidRPr="00222433">
        <w:t>investigation</w:t>
      </w:r>
      <w:r w:rsidRPr="00222433" w:rsidR="00A66DB1">
        <w:t xml:space="preserve"> </w:t>
      </w:r>
      <w:r w:rsidRPr="00222433">
        <w:t>within</w:t>
      </w:r>
      <w:r w:rsidRPr="00222433" w:rsidR="00A66DB1">
        <w:t xml:space="preserve"> </w:t>
      </w:r>
      <w:r w:rsidRPr="00222433">
        <w:t>an</w:t>
      </w:r>
      <w:r w:rsidRPr="00222433" w:rsidR="00A66DB1">
        <w:t xml:space="preserve"> </w:t>
      </w:r>
      <w:r w:rsidRPr="00222433">
        <w:t>appropriate</w:t>
      </w:r>
      <w:r w:rsidRPr="00222433" w:rsidR="00A66DB1">
        <w:t xml:space="preserve"> </w:t>
      </w:r>
      <w:r w:rsidRPr="00222433">
        <w:t>timeframe.</w:t>
      </w:r>
      <w:r w:rsidRPr="00222433" w:rsidR="00A66DB1">
        <w:t xml:space="preserve"> </w:t>
      </w:r>
      <w:r w:rsidRPr="00222433">
        <w:t>I</w:t>
      </w:r>
      <w:r w:rsidRPr="00222433" w:rsidR="00A66DB1">
        <w:t xml:space="preserve"> </w:t>
      </w:r>
      <w:r w:rsidRPr="00222433">
        <w:t>can</w:t>
      </w:r>
      <w:r w:rsidRPr="00222433" w:rsidR="00A66DB1">
        <w:t xml:space="preserve"> </w:t>
      </w:r>
      <w:r w:rsidRPr="00222433">
        <w:t>say</w:t>
      </w:r>
      <w:r w:rsidRPr="00222433" w:rsidR="00A66DB1">
        <w:t xml:space="preserve"> </w:t>
      </w:r>
      <w:r w:rsidRPr="00222433">
        <w:t>that</w:t>
      </w:r>
      <w:r w:rsidRPr="00222433" w:rsidR="00A66DB1">
        <w:t xml:space="preserve"> </w:t>
      </w:r>
      <w:r w:rsidRPr="00222433">
        <w:t>there</w:t>
      </w:r>
      <w:r w:rsidRPr="00222433" w:rsidR="00A66DB1">
        <w:t xml:space="preserve"> </w:t>
      </w:r>
      <w:r w:rsidRPr="00222433">
        <w:t>is</w:t>
      </w:r>
      <w:r w:rsidRPr="00222433" w:rsidR="00A66DB1">
        <w:t xml:space="preserve"> </w:t>
      </w:r>
      <w:r w:rsidRPr="00222433">
        <w:t>clearly</w:t>
      </w:r>
      <w:r w:rsidRPr="00222433" w:rsidR="00A66DB1">
        <w:t xml:space="preserve"> </w:t>
      </w:r>
      <w:r w:rsidRPr="00222433">
        <w:t>a</w:t>
      </w:r>
      <w:r w:rsidRPr="00222433" w:rsidR="00A66DB1">
        <w:t xml:space="preserve"> </w:t>
      </w:r>
      <w:r w:rsidRPr="00222433">
        <w:t>systems</w:t>
      </w:r>
      <w:r w:rsidRPr="00222433" w:rsidR="00A66DB1">
        <w:t xml:space="preserve"> </w:t>
      </w:r>
      <w:r w:rsidRPr="00222433">
        <w:t>inadequacy</w:t>
      </w:r>
      <w:r w:rsidRPr="00222433" w:rsidR="00192233">
        <w:t>,</w:t>
      </w:r>
      <w:r w:rsidRPr="00222433" w:rsidR="00A66DB1">
        <w:t xml:space="preserve"> </w:t>
      </w:r>
      <w:r w:rsidRPr="00222433">
        <w:t>and</w:t>
      </w:r>
      <w:r w:rsidRPr="00222433" w:rsidR="00A66DB1">
        <w:t xml:space="preserve"> </w:t>
      </w:r>
      <w:r w:rsidRPr="00222433">
        <w:t>information</w:t>
      </w:r>
      <w:r w:rsidRPr="00222433" w:rsidR="00A66DB1">
        <w:t xml:space="preserve"> </w:t>
      </w:r>
      <w:r w:rsidRPr="00222433">
        <w:t>in</w:t>
      </w:r>
      <w:r w:rsidRPr="00222433" w:rsidR="00A66DB1">
        <w:t xml:space="preserve"> </w:t>
      </w:r>
      <w:r w:rsidRPr="00222433">
        <w:t>silos</w:t>
      </w:r>
      <w:r w:rsidRPr="00222433" w:rsidR="00A66DB1">
        <w:t xml:space="preserve"> </w:t>
      </w:r>
      <w:r w:rsidRPr="00222433">
        <w:t>and</w:t>
      </w:r>
      <w:r w:rsidRPr="00222433" w:rsidR="00A66DB1">
        <w:t xml:space="preserve"> </w:t>
      </w:r>
      <w:r w:rsidRPr="00222433">
        <w:t>not</w:t>
      </w:r>
      <w:r w:rsidRPr="00222433" w:rsidR="00A66DB1">
        <w:t xml:space="preserve"> </w:t>
      </w:r>
      <w:r w:rsidRPr="00222433">
        <w:t>joined</w:t>
      </w:r>
      <w:r w:rsidRPr="00222433" w:rsidR="00A66DB1">
        <w:t xml:space="preserve"> </w:t>
      </w:r>
      <w:r w:rsidRPr="00222433">
        <w:t>up.</w:t>
      </w:r>
      <w:r w:rsidRPr="00222433" w:rsidR="00A66DB1">
        <w:t xml:space="preserve"> </w:t>
      </w:r>
    </w:p>
    <w:p w:rsidR="00102A2C" w:rsidRPr="00222433" w:rsidP="00102A2C">
      <w:pPr>
        <w:pStyle w:val="Answer"/>
      </w:pPr>
      <w:r w:rsidRPr="00222433">
        <w:t>Can</w:t>
      </w:r>
      <w:r w:rsidRPr="00222433" w:rsidR="00A66DB1">
        <w:t xml:space="preserve"> </w:t>
      </w:r>
      <w:r w:rsidRPr="00222433">
        <w:t>I</w:t>
      </w:r>
      <w:r w:rsidRPr="00222433" w:rsidR="00A66DB1">
        <w:t xml:space="preserve"> </w:t>
      </w:r>
      <w:r w:rsidRPr="00222433">
        <w:t>answer</w:t>
      </w:r>
      <w:r w:rsidRPr="00222433" w:rsidR="00A66DB1">
        <w:t xml:space="preserve"> </w:t>
      </w:r>
      <w:r w:rsidRPr="00222433">
        <w:t>the</w:t>
      </w:r>
      <w:r w:rsidRPr="00222433" w:rsidR="00A66DB1">
        <w:t xml:space="preserve"> </w:t>
      </w:r>
      <w:r w:rsidRPr="00222433">
        <w:t>question</w:t>
      </w:r>
      <w:r w:rsidRPr="00222433" w:rsidR="00A66DB1">
        <w:t xml:space="preserve"> </w:t>
      </w:r>
      <w:r w:rsidRPr="00222433">
        <w:t>you</w:t>
      </w:r>
      <w:r w:rsidRPr="00222433" w:rsidR="00A66DB1">
        <w:t xml:space="preserve"> </w:t>
      </w:r>
      <w:r w:rsidRPr="00222433">
        <w:t>put</w:t>
      </w:r>
      <w:r w:rsidRPr="00222433" w:rsidR="00A66DB1">
        <w:t xml:space="preserve"> </w:t>
      </w:r>
      <w:r w:rsidRPr="00222433">
        <w:t>to</w:t>
      </w:r>
      <w:r w:rsidRPr="00222433" w:rsidR="00A66DB1">
        <w:t xml:space="preserve"> </w:t>
      </w:r>
      <w:r w:rsidRPr="00222433">
        <w:t>me</w:t>
      </w:r>
      <w:r w:rsidRPr="00222433" w:rsidR="008C6FB8">
        <w:t xml:space="preserve"> about whether </w:t>
      </w:r>
      <w:r w:rsidRPr="00222433">
        <w:t>the</w:t>
      </w:r>
      <w:r w:rsidRPr="00222433" w:rsidR="00A66DB1">
        <w:t xml:space="preserve"> </w:t>
      </w:r>
      <w:r w:rsidRPr="00222433">
        <w:t>overall</w:t>
      </w:r>
      <w:r w:rsidRPr="00222433" w:rsidR="00A66DB1">
        <w:t xml:space="preserve"> </w:t>
      </w:r>
      <w:r w:rsidRPr="00222433">
        <w:t>supervisory</w:t>
      </w:r>
      <w:r w:rsidRPr="00222433" w:rsidR="00A66DB1">
        <w:t xml:space="preserve"> </w:t>
      </w:r>
      <w:r w:rsidRPr="00222433">
        <w:t>model</w:t>
      </w:r>
      <w:r w:rsidR="006F2CA2">
        <w:t xml:space="preserve"> is</w:t>
      </w:r>
      <w:r w:rsidRPr="00222433" w:rsidR="00A66DB1">
        <w:t xml:space="preserve"> </w:t>
      </w:r>
      <w:r w:rsidRPr="00222433">
        <w:t>okay?</w:t>
      </w:r>
      <w:r w:rsidRPr="00222433" w:rsidR="00A66DB1">
        <w:t xml:space="preserve"> </w:t>
      </w:r>
      <w:r w:rsidRPr="00222433">
        <w:t>I</w:t>
      </w:r>
      <w:r w:rsidRPr="00222433" w:rsidR="00A66DB1">
        <w:t xml:space="preserve"> </w:t>
      </w:r>
      <w:r w:rsidRPr="00222433">
        <w:t>took</w:t>
      </w:r>
      <w:r w:rsidRPr="00222433" w:rsidR="00A66DB1">
        <w:t xml:space="preserve"> </w:t>
      </w:r>
      <w:r w:rsidRPr="00222433">
        <w:t>the</w:t>
      </w:r>
      <w:r w:rsidRPr="00222433" w:rsidR="00A66DB1">
        <w:t xml:space="preserve"> </w:t>
      </w:r>
      <w:r w:rsidRPr="00222433">
        <w:t>view</w:t>
      </w:r>
      <w:r w:rsidRPr="00222433" w:rsidR="00A66DB1">
        <w:t xml:space="preserve"> </w:t>
      </w:r>
      <w:r w:rsidRPr="00222433">
        <w:t>that</w:t>
      </w:r>
      <w:r w:rsidRPr="00222433" w:rsidR="008C6FB8">
        <w:t>,</w:t>
      </w:r>
      <w:r w:rsidRPr="00222433" w:rsidR="00A66DB1">
        <w:t xml:space="preserve"> </w:t>
      </w:r>
      <w:r w:rsidRPr="00222433">
        <w:t>in</w:t>
      </w:r>
      <w:r w:rsidRPr="00222433" w:rsidR="00A66DB1">
        <w:t xml:space="preserve"> </w:t>
      </w:r>
      <w:r w:rsidRPr="00222433">
        <w:t>relation</w:t>
      </w:r>
      <w:r w:rsidRPr="00222433" w:rsidR="00A66DB1">
        <w:t xml:space="preserve"> </w:t>
      </w:r>
      <w:r w:rsidRPr="00222433">
        <w:t>to</w:t>
      </w:r>
      <w:r w:rsidRPr="00222433" w:rsidR="00A66DB1">
        <w:t xml:space="preserve"> </w:t>
      </w:r>
      <w:r w:rsidRPr="00222433">
        <w:t>flexible</w:t>
      </w:r>
      <w:r w:rsidRPr="00222433" w:rsidR="00A66DB1">
        <w:t xml:space="preserve"> </w:t>
      </w:r>
      <w:r w:rsidRPr="00222433">
        <w:t>firms</w:t>
      </w:r>
      <w:r w:rsidRPr="00222433" w:rsidR="00A66DB1">
        <w:t xml:space="preserve"> </w:t>
      </w:r>
      <w:r w:rsidRPr="00222433">
        <w:t>such</w:t>
      </w:r>
      <w:r w:rsidRPr="00222433" w:rsidR="00A66DB1">
        <w:t xml:space="preserve"> </w:t>
      </w:r>
      <w:r w:rsidRPr="00222433">
        <w:t>as</w:t>
      </w:r>
      <w:r w:rsidRPr="00222433" w:rsidR="00A66DB1">
        <w:t xml:space="preserve"> </w:t>
      </w:r>
      <w:r w:rsidRPr="00222433">
        <w:t>LCF</w:t>
      </w:r>
      <w:r w:rsidRPr="00222433" w:rsidR="00A66DB1">
        <w:t xml:space="preserve"> </w:t>
      </w:r>
      <w:r w:rsidRPr="00222433">
        <w:t>conducting</w:t>
      </w:r>
      <w:r w:rsidRPr="00222433" w:rsidR="00A66DB1">
        <w:t xml:space="preserve"> </w:t>
      </w:r>
      <w:r w:rsidRPr="00222433">
        <w:t>business</w:t>
      </w:r>
      <w:r w:rsidRPr="00222433" w:rsidR="00A66DB1">
        <w:t xml:space="preserve"> </w:t>
      </w:r>
      <w:r w:rsidRPr="00222433" w:rsidR="008C6FB8">
        <w:t>of</w:t>
      </w:r>
      <w:r w:rsidRPr="00222433" w:rsidR="00A66DB1">
        <w:t xml:space="preserve"> </w:t>
      </w:r>
      <w:r w:rsidRPr="00222433">
        <w:t>the</w:t>
      </w:r>
      <w:r w:rsidRPr="00222433" w:rsidR="00A66DB1">
        <w:t xml:space="preserve"> </w:t>
      </w:r>
      <w:r w:rsidRPr="00222433">
        <w:t>type</w:t>
      </w:r>
      <w:r w:rsidRPr="00222433" w:rsidR="00A66DB1">
        <w:t xml:space="preserve"> </w:t>
      </w:r>
      <w:r w:rsidRPr="00222433">
        <w:t>that</w:t>
      </w:r>
      <w:r w:rsidRPr="00222433" w:rsidR="00A66DB1">
        <w:t xml:space="preserve"> </w:t>
      </w:r>
      <w:r w:rsidRPr="00222433">
        <w:t>it</w:t>
      </w:r>
      <w:r w:rsidRPr="00222433" w:rsidR="00A66DB1">
        <w:t xml:space="preserve"> </w:t>
      </w:r>
      <w:r w:rsidRPr="00222433">
        <w:t>was,</w:t>
      </w:r>
      <w:r w:rsidRPr="00222433" w:rsidR="00A66DB1">
        <w:t xml:space="preserve"> </w:t>
      </w:r>
      <w:r w:rsidRPr="00222433">
        <w:t>what</w:t>
      </w:r>
      <w:r w:rsidRPr="00222433" w:rsidR="00A66DB1">
        <w:t xml:space="preserve"> </w:t>
      </w:r>
      <w:r w:rsidRPr="00222433">
        <w:t>I</w:t>
      </w:r>
      <w:r w:rsidRPr="00222433" w:rsidR="00A66DB1">
        <w:t xml:space="preserve"> </w:t>
      </w:r>
      <w:r w:rsidRPr="00222433">
        <w:t>saw</w:t>
      </w:r>
      <w:r w:rsidRPr="00222433" w:rsidR="00A66DB1">
        <w:t xml:space="preserve"> </w:t>
      </w:r>
      <w:r w:rsidRPr="00222433">
        <w:t>would</w:t>
      </w:r>
      <w:r w:rsidRPr="00222433" w:rsidR="00A66DB1">
        <w:t xml:space="preserve"> </w:t>
      </w:r>
      <w:r w:rsidRPr="00222433">
        <w:t>demonstrate</w:t>
      </w:r>
      <w:r w:rsidRPr="00222433" w:rsidR="00A66DB1">
        <w:t xml:space="preserve"> </w:t>
      </w:r>
      <w:r w:rsidRPr="00222433">
        <w:t>that</w:t>
      </w:r>
      <w:r w:rsidRPr="00222433" w:rsidR="00A66DB1">
        <w:t xml:space="preserve"> </w:t>
      </w:r>
      <w:r w:rsidRPr="00222433">
        <w:t>its</w:t>
      </w:r>
      <w:r w:rsidRPr="00222433" w:rsidR="00A66DB1">
        <w:t xml:space="preserve"> </w:t>
      </w:r>
      <w:r w:rsidRPr="00222433">
        <w:t>model</w:t>
      </w:r>
      <w:r w:rsidRPr="00222433" w:rsidR="00A66DB1">
        <w:t xml:space="preserve"> </w:t>
      </w:r>
      <w:r w:rsidRPr="00222433">
        <w:t>in</w:t>
      </w:r>
      <w:r w:rsidRPr="00222433" w:rsidR="00A66DB1">
        <w:t xml:space="preserve"> </w:t>
      </w:r>
      <w:r w:rsidRPr="00222433">
        <w:t>relation</w:t>
      </w:r>
      <w:r w:rsidRPr="00222433" w:rsidR="00A66DB1">
        <w:t xml:space="preserve"> </w:t>
      </w:r>
      <w:r w:rsidRPr="00222433">
        <w:t>to</w:t>
      </w:r>
      <w:r w:rsidRPr="00222433" w:rsidR="00A66DB1">
        <w:t xml:space="preserve"> </w:t>
      </w:r>
      <w:r w:rsidRPr="00222433">
        <w:t>the</w:t>
      </w:r>
      <w:r w:rsidRPr="00222433" w:rsidR="00A66DB1">
        <w:t xml:space="preserve"> </w:t>
      </w:r>
      <w:r w:rsidRPr="00222433">
        <w:t>regulation</w:t>
      </w:r>
      <w:r w:rsidRPr="00222433" w:rsidR="00A66DB1">
        <w:t xml:space="preserve"> </w:t>
      </w:r>
      <w:r w:rsidRPr="00222433">
        <w:t>of</w:t>
      </w:r>
      <w:r w:rsidRPr="00222433" w:rsidR="00A66DB1">
        <w:t xml:space="preserve"> </w:t>
      </w:r>
      <w:r w:rsidRPr="00222433">
        <w:t>those</w:t>
      </w:r>
      <w:r w:rsidRPr="00222433" w:rsidR="00A66DB1">
        <w:t xml:space="preserve"> </w:t>
      </w:r>
      <w:r w:rsidRPr="00222433">
        <w:t>type</w:t>
      </w:r>
      <w:r w:rsidR="006F2CA2">
        <w:t>s</w:t>
      </w:r>
      <w:r w:rsidRPr="00222433" w:rsidR="00A66DB1">
        <w:t xml:space="preserve"> </w:t>
      </w:r>
      <w:r w:rsidRPr="00222433">
        <w:t>of</w:t>
      </w:r>
      <w:r w:rsidRPr="00222433" w:rsidR="00A66DB1">
        <w:t xml:space="preserve"> </w:t>
      </w:r>
      <w:r w:rsidRPr="00222433">
        <w:t>what</w:t>
      </w:r>
      <w:r w:rsidRPr="00222433" w:rsidR="00A66DB1">
        <w:t xml:space="preserve"> </w:t>
      </w:r>
      <w:r w:rsidRPr="00222433" w:rsidR="008C6FB8">
        <w:t>you might call</w:t>
      </w:r>
      <w:r w:rsidRPr="00222433" w:rsidR="00A66DB1">
        <w:t xml:space="preserve"> </w:t>
      </w:r>
      <w:r w:rsidRPr="00222433">
        <w:t>oddballs</w:t>
      </w:r>
      <w:r w:rsidRPr="00222433" w:rsidR="008C6FB8">
        <w:t>, but which were none</w:t>
      </w:r>
      <w:r w:rsidR="006F2CA2">
        <w:t xml:space="preserve"> </w:t>
      </w:r>
      <w:r w:rsidRPr="00222433" w:rsidR="008C6FB8">
        <w:t>the</w:t>
      </w:r>
      <w:r w:rsidR="006F2CA2">
        <w:t xml:space="preserve"> </w:t>
      </w:r>
      <w:r w:rsidRPr="00222433" w:rsidR="008C6FB8">
        <w:t xml:space="preserve">less oddballs </w:t>
      </w:r>
      <w:r w:rsidRPr="00222433">
        <w:t>taking</w:t>
      </w:r>
      <w:r w:rsidRPr="00222433" w:rsidR="00A66DB1">
        <w:t xml:space="preserve"> </w:t>
      </w:r>
      <w:r w:rsidRPr="00222433">
        <w:t>in</w:t>
      </w:r>
      <w:r w:rsidRPr="00222433" w:rsidR="00A66DB1">
        <w:t xml:space="preserve"> </w:t>
      </w:r>
      <w:r w:rsidRPr="00222433">
        <w:t>an</w:t>
      </w:r>
      <w:r w:rsidRPr="00222433" w:rsidR="00A66DB1">
        <w:t xml:space="preserve"> </w:t>
      </w:r>
      <w:r w:rsidRPr="00222433">
        <w:t>awful</w:t>
      </w:r>
      <w:r w:rsidRPr="00222433" w:rsidR="00A66DB1">
        <w:t xml:space="preserve"> </w:t>
      </w:r>
      <w:r w:rsidRPr="00222433">
        <w:t>lot</w:t>
      </w:r>
      <w:r w:rsidRPr="00222433" w:rsidR="00A66DB1">
        <w:t xml:space="preserve"> </w:t>
      </w:r>
      <w:r w:rsidRPr="00222433">
        <w:t>of</w:t>
      </w:r>
      <w:r w:rsidRPr="00222433" w:rsidR="00A66DB1">
        <w:t xml:space="preserve"> </w:t>
      </w:r>
      <w:r w:rsidRPr="00222433">
        <w:t>retail</w:t>
      </w:r>
      <w:r w:rsidRPr="00222433" w:rsidR="00A66DB1">
        <w:t xml:space="preserve"> </w:t>
      </w:r>
      <w:r w:rsidRPr="00222433">
        <w:t>investors</w:t>
      </w:r>
      <w:r w:rsidRPr="00222433" w:rsidR="008C6FB8">
        <w:t>’</w:t>
      </w:r>
      <w:r w:rsidRPr="00222433" w:rsidR="00A66DB1">
        <w:t xml:space="preserve"> </w:t>
      </w:r>
      <w:r w:rsidRPr="00222433">
        <w:t>money</w:t>
      </w:r>
      <w:r w:rsidRPr="00222433" w:rsidR="008C6FB8">
        <w:t xml:space="preserve">, </w:t>
      </w:r>
      <w:r w:rsidRPr="00222433">
        <w:t>was</w:t>
      </w:r>
      <w:r w:rsidRPr="00222433" w:rsidR="00A66DB1">
        <w:t xml:space="preserve"> </w:t>
      </w:r>
      <w:r w:rsidRPr="00222433">
        <w:t>not</w:t>
      </w:r>
      <w:r w:rsidRPr="00222433" w:rsidR="00A66DB1">
        <w:t xml:space="preserve"> </w:t>
      </w:r>
      <w:r w:rsidRPr="00222433">
        <w:t>appropriate</w:t>
      </w:r>
      <w:r w:rsidRPr="00222433" w:rsidR="00A66DB1">
        <w:t xml:space="preserve"> </w:t>
      </w:r>
      <w:r w:rsidRPr="00222433">
        <w:t>and</w:t>
      </w:r>
      <w:r w:rsidRPr="00222433" w:rsidR="00A66DB1">
        <w:t xml:space="preserve"> </w:t>
      </w:r>
      <w:r w:rsidRPr="00222433">
        <w:t>was</w:t>
      </w:r>
      <w:r w:rsidRPr="00222433" w:rsidR="00A66DB1">
        <w:t xml:space="preserve"> </w:t>
      </w:r>
      <w:r w:rsidRPr="00222433">
        <w:t>inadequate.</w:t>
      </w:r>
      <w:r w:rsidRPr="00222433" w:rsidR="00A66DB1">
        <w:t xml:space="preserve"> </w:t>
      </w:r>
      <w:r w:rsidRPr="00222433">
        <w:t>That</w:t>
      </w:r>
      <w:r w:rsidRPr="00222433" w:rsidR="00A66DB1">
        <w:t xml:space="preserve"> </w:t>
      </w:r>
      <w:r w:rsidRPr="00222433">
        <w:t>is</w:t>
      </w:r>
      <w:r w:rsidRPr="00222433" w:rsidR="00A66DB1">
        <w:t xml:space="preserve"> </w:t>
      </w:r>
      <w:r w:rsidRPr="00222433">
        <w:t>my</w:t>
      </w:r>
      <w:r w:rsidRPr="00222433" w:rsidR="00A66DB1">
        <w:t xml:space="preserve"> </w:t>
      </w:r>
      <w:r w:rsidRPr="00222433">
        <w:t>conclusion.</w:t>
      </w:r>
      <w:r w:rsidRPr="00222433" w:rsidR="00A66DB1">
        <w:t xml:space="preserve"> </w:t>
      </w:r>
    </w:p>
    <w:p w:rsidR="00102A2C" w:rsidRPr="00222433" w:rsidP="00102A2C">
      <w:pPr>
        <w:pStyle w:val="Question"/>
        <w:numPr>
          <w:ilvl w:val="0"/>
          <w:numId w:val="9"/>
        </w:numPr>
      </w:pPr>
      <w:sdt>
        <w:sdtPr>
          <w:alias w:val="Member"/>
          <w:tag w:val="&lt;Member mnisId='4138' dodsId='58561'&gt;"/>
          <w:id w:val="-157920233"/>
          <w:placeholder>
            <w:docPart w:val="09ACA901D17C4A9DA80566DC9528F5B2"/>
          </w:placeholder>
          <w:richText/>
        </w:sdtPr>
        <w:sdtContent>
          <w:r w:rsidRPr="00222433">
            <w:rPr>
              <w:b/>
            </w:rPr>
            <w:t>Rushanara</w:t>
          </w:r>
          <w:r w:rsidRPr="00222433" w:rsidR="00A66DB1">
            <w:rPr>
              <w:b/>
            </w:rPr>
            <w:t xml:space="preserve"> </w:t>
          </w:r>
          <w:r w:rsidRPr="00222433">
            <w:rPr>
              <w:b/>
            </w:rPr>
            <w:t>Ali:</w:t>
          </w:r>
        </w:sdtContent>
      </w:sdt>
      <w:r w:rsidRPr="00222433" w:rsidR="00A66DB1">
        <w:t xml:space="preserve"> </w:t>
      </w:r>
      <w:r w:rsidRPr="00222433">
        <w:t>Your</w:t>
      </w:r>
      <w:r w:rsidRPr="00222433" w:rsidR="00A66DB1">
        <w:t xml:space="preserve"> </w:t>
      </w:r>
      <w:r w:rsidRPr="00222433">
        <w:t>report</w:t>
      </w:r>
      <w:r w:rsidRPr="00222433" w:rsidR="00A66DB1">
        <w:t xml:space="preserve"> </w:t>
      </w:r>
      <w:r w:rsidRPr="00222433">
        <w:t>has</w:t>
      </w:r>
      <w:r w:rsidRPr="00222433" w:rsidR="00A66DB1">
        <w:t xml:space="preserve"> </w:t>
      </w:r>
      <w:r w:rsidRPr="00222433">
        <w:t>only</w:t>
      </w:r>
      <w:r w:rsidRPr="00222433" w:rsidR="00A66DB1">
        <w:t xml:space="preserve"> </w:t>
      </w:r>
      <w:r w:rsidRPr="00222433">
        <w:t>recently</w:t>
      </w:r>
      <w:r w:rsidRPr="00222433" w:rsidR="00A66DB1">
        <w:t xml:space="preserve"> </w:t>
      </w:r>
      <w:r w:rsidRPr="00222433">
        <w:t>come</w:t>
      </w:r>
      <w:r w:rsidRPr="00222433" w:rsidR="00A66DB1">
        <w:t xml:space="preserve"> </w:t>
      </w:r>
      <w:r w:rsidRPr="00222433">
        <w:t>in</w:t>
      </w:r>
      <w:r w:rsidRPr="00222433" w:rsidR="008D4EA2">
        <w:t>.</w:t>
      </w:r>
      <w:r w:rsidRPr="00222433" w:rsidR="00A66DB1">
        <w:t xml:space="preserve"> </w:t>
      </w:r>
      <w:r w:rsidRPr="00222433" w:rsidR="008D4EA2">
        <w:t>What about t</w:t>
      </w:r>
      <w:r w:rsidRPr="00222433">
        <w:t>he</w:t>
      </w:r>
      <w:r w:rsidRPr="00222433" w:rsidR="00A66DB1">
        <w:t xml:space="preserve"> </w:t>
      </w:r>
      <w:r w:rsidRPr="00222433">
        <w:t>FCA</w:t>
      </w:r>
      <w:r w:rsidRPr="00222433" w:rsidR="008D4EA2">
        <w:t xml:space="preserve"> </w:t>
      </w:r>
      <w:r w:rsidRPr="00222433">
        <w:t>under</w:t>
      </w:r>
      <w:r w:rsidRPr="00222433" w:rsidR="00A66DB1">
        <w:t xml:space="preserve"> </w:t>
      </w:r>
      <w:r w:rsidRPr="00222433">
        <w:t>its</w:t>
      </w:r>
      <w:r w:rsidRPr="00222433" w:rsidR="00A66DB1">
        <w:t xml:space="preserve"> </w:t>
      </w:r>
      <w:r w:rsidRPr="00222433">
        <w:t>previous</w:t>
      </w:r>
      <w:r w:rsidRPr="00222433" w:rsidR="00A66DB1">
        <w:t xml:space="preserve"> </w:t>
      </w:r>
      <w:r w:rsidRPr="00222433">
        <w:t>head</w:t>
      </w:r>
      <w:r w:rsidRPr="00222433" w:rsidR="00A66DB1">
        <w:t xml:space="preserve"> </w:t>
      </w:r>
      <w:r w:rsidRPr="00222433">
        <w:t>and</w:t>
      </w:r>
      <w:r w:rsidRPr="00222433" w:rsidR="00A66DB1">
        <w:t xml:space="preserve"> </w:t>
      </w:r>
      <w:r w:rsidRPr="00222433">
        <w:t>the</w:t>
      </w:r>
      <w:r w:rsidRPr="00222433" w:rsidR="00A66DB1">
        <w:t xml:space="preserve"> </w:t>
      </w:r>
      <w:r w:rsidRPr="00222433">
        <w:t>management</w:t>
      </w:r>
      <w:r w:rsidRPr="00222433" w:rsidR="00A66DB1">
        <w:t xml:space="preserve"> </w:t>
      </w:r>
      <w:r w:rsidRPr="00222433">
        <w:t>team</w:t>
      </w:r>
      <w:r w:rsidRPr="00222433" w:rsidR="00A66DB1">
        <w:t xml:space="preserve"> </w:t>
      </w:r>
      <w:r w:rsidRPr="00222433">
        <w:t>that</w:t>
      </w:r>
      <w:r w:rsidRPr="00222433" w:rsidR="00A66DB1">
        <w:t xml:space="preserve"> </w:t>
      </w:r>
      <w:r w:rsidRPr="00222433">
        <w:t>is</w:t>
      </w:r>
      <w:r w:rsidRPr="00222433" w:rsidR="00A66DB1">
        <w:t xml:space="preserve"> </w:t>
      </w:r>
      <w:r w:rsidRPr="00222433">
        <w:t>still</w:t>
      </w:r>
      <w:r w:rsidRPr="00222433" w:rsidR="00A66DB1">
        <w:t xml:space="preserve"> </w:t>
      </w:r>
      <w:r w:rsidRPr="00222433">
        <w:t>there</w:t>
      </w:r>
      <w:r w:rsidRPr="00222433" w:rsidR="008D4EA2">
        <w:t>—</w:t>
      </w:r>
      <w:r w:rsidRPr="00222433">
        <w:t>the</w:t>
      </w:r>
      <w:r w:rsidRPr="00222433" w:rsidR="00A66DB1">
        <w:t xml:space="preserve"> </w:t>
      </w:r>
      <w:r w:rsidRPr="00222433">
        <w:t>two</w:t>
      </w:r>
      <w:r w:rsidRPr="00222433" w:rsidR="00A66DB1">
        <w:t xml:space="preserve"> </w:t>
      </w:r>
      <w:r w:rsidRPr="00222433">
        <w:t>people</w:t>
      </w:r>
      <w:r w:rsidRPr="00222433" w:rsidR="00A66DB1">
        <w:t xml:space="preserve"> </w:t>
      </w:r>
      <w:r w:rsidRPr="00222433">
        <w:t>who</w:t>
      </w:r>
      <w:r w:rsidRPr="00222433" w:rsidR="00A66DB1">
        <w:t xml:space="preserve"> </w:t>
      </w:r>
      <w:r w:rsidRPr="00222433">
        <w:t>were</w:t>
      </w:r>
      <w:r w:rsidRPr="00222433" w:rsidR="00A66DB1">
        <w:t xml:space="preserve"> </w:t>
      </w:r>
      <w:r w:rsidRPr="00222433">
        <w:t>named</w:t>
      </w:r>
      <w:r w:rsidRPr="00222433" w:rsidR="00A66DB1">
        <w:t xml:space="preserve"> </w:t>
      </w:r>
      <w:r w:rsidRPr="00222433">
        <w:t>in</w:t>
      </w:r>
      <w:r w:rsidRPr="00222433" w:rsidR="00A66DB1">
        <w:t xml:space="preserve"> </w:t>
      </w:r>
      <w:r w:rsidRPr="00222433">
        <w:t>your</w:t>
      </w:r>
      <w:r w:rsidRPr="00222433" w:rsidR="00A66DB1">
        <w:t xml:space="preserve"> </w:t>
      </w:r>
      <w:r w:rsidRPr="00222433">
        <w:t>report</w:t>
      </w:r>
      <w:r w:rsidRPr="00222433" w:rsidR="008D4EA2">
        <w:t xml:space="preserve"> </w:t>
      </w:r>
      <w:r w:rsidRPr="00222433">
        <w:t>and</w:t>
      </w:r>
      <w:r w:rsidRPr="00222433" w:rsidR="00A66DB1">
        <w:t xml:space="preserve"> </w:t>
      </w:r>
      <w:r w:rsidRPr="00222433">
        <w:t>others</w:t>
      </w:r>
      <w:r w:rsidRPr="00222433" w:rsidR="008D4EA2">
        <w:t>—</w:t>
      </w:r>
      <w:r w:rsidRPr="00222433">
        <w:t>since</w:t>
      </w:r>
      <w:r w:rsidRPr="00222433" w:rsidR="00A66DB1">
        <w:t xml:space="preserve"> </w:t>
      </w:r>
      <w:r w:rsidRPr="00222433">
        <w:t>2019,</w:t>
      </w:r>
      <w:r w:rsidRPr="00222433" w:rsidR="00A66DB1">
        <w:t xml:space="preserve"> </w:t>
      </w:r>
      <w:r w:rsidRPr="00222433">
        <w:t>since</w:t>
      </w:r>
      <w:r w:rsidRPr="00222433" w:rsidR="00A66DB1">
        <w:t xml:space="preserve"> </w:t>
      </w:r>
      <w:r w:rsidRPr="00222433">
        <w:t>this</w:t>
      </w:r>
      <w:r w:rsidRPr="00222433" w:rsidR="00A66DB1">
        <w:t xml:space="preserve"> </w:t>
      </w:r>
      <w:r w:rsidRPr="00222433">
        <w:t>happened</w:t>
      </w:r>
      <w:r w:rsidRPr="00222433" w:rsidR="008D4EA2">
        <w:t>?</w:t>
      </w:r>
      <w:r w:rsidRPr="00222433" w:rsidR="00A66DB1">
        <w:t xml:space="preserve"> </w:t>
      </w:r>
      <w:r w:rsidRPr="00222433">
        <w:t>You</w:t>
      </w:r>
      <w:r w:rsidRPr="00222433" w:rsidR="00A66DB1">
        <w:t xml:space="preserve"> </w:t>
      </w:r>
      <w:r w:rsidRPr="00222433">
        <w:t>referenced</w:t>
      </w:r>
      <w:r w:rsidRPr="00222433" w:rsidR="00A66DB1">
        <w:t xml:space="preserve"> </w:t>
      </w:r>
      <w:r w:rsidRPr="00222433">
        <w:t>the</w:t>
      </w:r>
      <w:r w:rsidRPr="00222433" w:rsidR="00A66DB1">
        <w:t xml:space="preserve"> </w:t>
      </w:r>
      <w:r w:rsidRPr="00222433">
        <w:t>internal</w:t>
      </w:r>
      <w:r w:rsidRPr="00222433" w:rsidR="00A66DB1">
        <w:t xml:space="preserve"> </w:t>
      </w:r>
      <w:r w:rsidRPr="00222433">
        <w:t>report,</w:t>
      </w:r>
      <w:r w:rsidRPr="00222433" w:rsidR="00A66DB1">
        <w:t xml:space="preserve"> </w:t>
      </w:r>
      <w:r w:rsidRPr="00222433">
        <w:t>which</w:t>
      </w:r>
      <w:r w:rsidRPr="00222433" w:rsidR="00A66DB1">
        <w:t xml:space="preserve"> </w:t>
      </w:r>
      <w:r w:rsidRPr="00222433">
        <w:t>pointed</w:t>
      </w:r>
      <w:r w:rsidRPr="00222433" w:rsidR="00A66DB1">
        <w:t xml:space="preserve"> </w:t>
      </w:r>
      <w:r w:rsidRPr="00222433">
        <w:t>to</w:t>
      </w:r>
      <w:r w:rsidRPr="00222433" w:rsidR="00A66DB1">
        <w:t xml:space="preserve"> </w:t>
      </w:r>
      <w:r w:rsidRPr="00222433">
        <w:t>some</w:t>
      </w:r>
      <w:r w:rsidRPr="00222433" w:rsidR="00A66DB1">
        <w:t xml:space="preserve"> </w:t>
      </w:r>
      <w:r w:rsidRPr="00222433">
        <w:t>of</w:t>
      </w:r>
      <w:r w:rsidRPr="00222433" w:rsidR="00A66DB1">
        <w:t xml:space="preserve"> </w:t>
      </w:r>
      <w:r w:rsidR="006F2CA2">
        <w:t xml:space="preserve">the </w:t>
      </w:r>
      <w:r w:rsidRPr="00222433">
        <w:t>things</w:t>
      </w:r>
      <w:r w:rsidRPr="00222433" w:rsidR="00A66DB1">
        <w:t xml:space="preserve"> </w:t>
      </w:r>
      <w:r w:rsidRPr="00222433">
        <w:t>that</w:t>
      </w:r>
      <w:r w:rsidRPr="00222433" w:rsidR="00A66DB1">
        <w:t xml:space="preserve"> </w:t>
      </w:r>
      <w:r w:rsidRPr="00222433">
        <w:t>could</w:t>
      </w:r>
      <w:r w:rsidRPr="00222433" w:rsidR="00A66DB1">
        <w:t xml:space="preserve"> </w:t>
      </w:r>
      <w:r w:rsidRPr="00222433">
        <w:t>have</w:t>
      </w:r>
      <w:r w:rsidRPr="00222433" w:rsidR="00A66DB1">
        <w:t xml:space="preserve"> </w:t>
      </w:r>
      <w:r w:rsidRPr="00222433">
        <w:t>been</w:t>
      </w:r>
      <w:r w:rsidRPr="00222433" w:rsidR="00A66DB1">
        <w:t xml:space="preserve"> </w:t>
      </w:r>
      <w:r w:rsidRPr="00222433">
        <w:t>done</w:t>
      </w:r>
      <w:r w:rsidRPr="00222433" w:rsidR="00A66DB1">
        <w:t xml:space="preserve"> </w:t>
      </w:r>
      <w:r w:rsidRPr="00222433">
        <w:t>and</w:t>
      </w:r>
      <w:r w:rsidRPr="00222433" w:rsidR="00A66DB1">
        <w:t xml:space="preserve"> </w:t>
      </w:r>
      <w:r w:rsidRPr="00222433">
        <w:t>might</w:t>
      </w:r>
      <w:r w:rsidRPr="00222433" w:rsidR="00A66DB1">
        <w:t xml:space="preserve"> </w:t>
      </w:r>
      <w:r w:rsidRPr="00222433">
        <w:t>have</w:t>
      </w:r>
      <w:r w:rsidRPr="00222433" w:rsidR="00A66DB1">
        <w:t xml:space="preserve"> </w:t>
      </w:r>
      <w:r w:rsidRPr="00222433">
        <w:t>mitigated</w:t>
      </w:r>
      <w:r w:rsidRPr="00222433" w:rsidR="00A66DB1">
        <w:t xml:space="preserve"> </w:t>
      </w:r>
      <w:r w:rsidRPr="00222433">
        <w:t>this</w:t>
      </w:r>
      <w:r w:rsidRPr="00222433" w:rsidR="00A66DB1">
        <w:t xml:space="preserve"> </w:t>
      </w:r>
      <w:r w:rsidRPr="00222433">
        <w:t>scandal</w:t>
      </w:r>
      <w:r w:rsidRPr="00222433" w:rsidR="00A66DB1">
        <w:t xml:space="preserve"> </w:t>
      </w:r>
      <w:r w:rsidRPr="00222433">
        <w:t>from</w:t>
      </w:r>
      <w:r w:rsidRPr="00222433" w:rsidR="00A66DB1">
        <w:t xml:space="preserve"> </w:t>
      </w:r>
      <w:r w:rsidRPr="00222433">
        <w:t>taking</w:t>
      </w:r>
      <w:r w:rsidRPr="00222433" w:rsidR="00A66DB1">
        <w:t xml:space="preserve"> </w:t>
      </w:r>
      <w:r w:rsidRPr="00222433">
        <w:t>place.</w:t>
      </w:r>
      <w:r w:rsidRPr="00222433" w:rsidR="00A66DB1">
        <w:t xml:space="preserve"> </w:t>
      </w:r>
      <w:r w:rsidRPr="00222433">
        <w:t>Do</w:t>
      </w:r>
      <w:r w:rsidRPr="00222433" w:rsidR="00A66DB1">
        <w:t xml:space="preserve"> </w:t>
      </w:r>
      <w:r w:rsidRPr="00222433">
        <w:t>you</w:t>
      </w:r>
      <w:r w:rsidRPr="00222433" w:rsidR="00A66DB1">
        <w:t xml:space="preserve"> </w:t>
      </w:r>
      <w:r w:rsidRPr="00222433">
        <w:t>feel</w:t>
      </w:r>
      <w:r w:rsidRPr="00222433" w:rsidR="00A66DB1">
        <w:t xml:space="preserve"> </w:t>
      </w:r>
      <w:r w:rsidRPr="00222433">
        <w:t>that</w:t>
      </w:r>
      <w:r w:rsidRPr="00222433" w:rsidR="008D4EA2">
        <w:t>,</w:t>
      </w:r>
      <w:r w:rsidRPr="00222433" w:rsidR="00A66DB1">
        <w:t xml:space="preserve"> </w:t>
      </w:r>
      <w:r w:rsidRPr="00222433">
        <w:t>in</w:t>
      </w:r>
      <w:r w:rsidRPr="00222433" w:rsidR="00A66DB1">
        <w:t xml:space="preserve"> </w:t>
      </w:r>
      <w:r w:rsidRPr="00222433">
        <w:t>light</w:t>
      </w:r>
      <w:r w:rsidRPr="00222433" w:rsidR="00A66DB1">
        <w:t xml:space="preserve"> </w:t>
      </w:r>
      <w:r w:rsidRPr="00222433">
        <w:t>of</w:t>
      </w:r>
      <w:r w:rsidRPr="00222433" w:rsidR="00A66DB1">
        <w:t xml:space="preserve"> </w:t>
      </w:r>
      <w:r w:rsidRPr="00222433">
        <w:t>your</w:t>
      </w:r>
      <w:r w:rsidRPr="00222433" w:rsidR="00A66DB1">
        <w:t xml:space="preserve"> </w:t>
      </w:r>
      <w:r w:rsidRPr="00222433">
        <w:t>recommendation</w:t>
      </w:r>
      <w:r w:rsidRPr="00222433" w:rsidR="008D4EA2">
        <w:t xml:space="preserve">s and </w:t>
      </w:r>
      <w:r w:rsidRPr="00222433">
        <w:t>what</w:t>
      </w:r>
      <w:r w:rsidRPr="00222433" w:rsidR="00A66DB1">
        <w:t xml:space="preserve"> </w:t>
      </w:r>
      <w:r w:rsidRPr="00222433">
        <w:t>they</w:t>
      </w:r>
      <w:r w:rsidRPr="00222433" w:rsidR="00A66DB1">
        <w:t xml:space="preserve"> </w:t>
      </w:r>
      <w:r w:rsidRPr="00222433">
        <w:t>already</w:t>
      </w:r>
      <w:r w:rsidRPr="00222433" w:rsidR="00A66DB1">
        <w:t xml:space="preserve"> </w:t>
      </w:r>
      <w:r w:rsidRPr="00222433">
        <w:t>knew</w:t>
      </w:r>
      <w:r w:rsidRPr="00222433" w:rsidR="00A66DB1">
        <w:t xml:space="preserve"> </w:t>
      </w:r>
      <w:r w:rsidRPr="00222433">
        <w:t>about</w:t>
      </w:r>
      <w:r w:rsidRPr="00222433" w:rsidR="00A66DB1">
        <w:t xml:space="preserve"> </w:t>
      </w:r>
      <w:r w:rsidRPr="00222433">
        <w:t>the</w:t>
      </w:r>
      <w:r w:rsidRPr="00222433" w:rsidR="00A66DB1">
        <w:t xml:space="preserve"> </w:t>
      </w:r>
      <w:r w:rsidRPr="00222433">
        <w:t>need</w:t>
      </w:r>
      <w:r w:rsidRPr="00222433" w:rsidR="00A66DB1">
        <w:t xml:space="preserve"> </w:t>
      </w:r>
      <w:r w:rsidRPr="00222433">
        <w:t>for</w:t>
      </w:r>
      <w:r w:rsidRPr="00222433" w:rsidR="00A66DB1">
        <w:t xml:space="preserve"> </w:t>
      </w:r>
      <w:r w:rsidRPr="00222433">
        <w:t>improvement</w:t>
      </w:r>
      <w:r w:rsidRPr="00222433" w:rsidR="00A66DB1">
        <w:t xml:space="preserve"> </w:t>
      </w:r>
      <w:r w:rsidRPr="00222433">
        <w:t>in</w:t>
      </w:r>
      <w:r w:rsidRPr="00222433" w:rsidR="00A66DB1">
        <w:t xml:space="preserve"> </w:t>
      </w:r>
      <w:r w:rsidRPr="00222433">
        <w:t>training</w:t>
      </w:r>
      <w:r w:rsidRPr="00222433" w:rsidR="008D4EA2">
        <w:t xml:space="preserve"> and</w:t>
      </w:r>
      <w:r w:rsidRPr="00222433" w:rsidR="00A66DB1">
        <w:t xml:space="preserve"> </w:t>
      </w:r>
      <w:r w:rsidRPr="00222433">
        <w:t>the</w:t>
      </w:r>
      <w:r w:rsidRPr="00222433" w:rsidR="00A66DB1">
        <w:t xml:space="preserve"> </w:t>
      </w:r>
      <w:r w:rsidRPr="00222433">
        <w:t>contact</w:t>
      </w:r>
      <w:r w:rsidRPr="00222433" w:rsidR="00A66DB1">
        <w:t xml:space="preserve"> </w:t>
      </w:r>
      <w:r w:rsidRPr="00222433">
        <w:t>centre</w:t>
      </w:r>
      <w:r w:rsidRPr="00222433" w:rsidR="00A66DB1">
        <w:t xml:space="preserve"> </w:t>
      </w:r>
      <w:r w:rsidRPr="00222433">
        <w:t>that</w:t>
      </w:r>
      <w:r w:rsidRPr="00222433" w:rsidR="00A66DB1">
        <w:t xml:space="preserve"> </w:t>
      </w:r>
      <w:r w:rsidRPr="00222433">
        <w:t>you</w:t>
      </w:r>
      <w:r w:rsidRPr="00222433" w:rsidR="00A66DB1">
        <w:t xml:space="preserve"> </w:t>
      </w:r>
      <w:r w:rsidRPr="00222433">
        <w:t>mentioned,</w:t>
      </w:r>
      <w:r w:rsidRPr="00222433" w:rsidR="00A66DB1">
        <w:t xml:space="preserve"> </w:t>
      </w:r>
      <w:r w:rsidRPr="00222433">
        <w:t>enough</w:t>
      </w:r>
      <w:r w:rsidRPr="00222433" w:rsidR="00A66DB1">
        <w:t xml:space="preserve"> </w:t>
      </w:r>
      <w:r w:rsidRPr="00222433">
        <w:t>work</w:t>
      </w:r>
      <w:r w:rsidRPr="00222433" w:rsidR="00A66DB1">
        <w:t xml:space="preserve"> </w:t>
      </w:r>
      <w:r w:rsidRPr="00222433">
        <w:t>has</w:t>
      </w:r>
      <w:r w:rsidRPr="00222433" w:rsidR="00A66DB1">
        <w:t xml:space="preserve"> </w:t>
      </w:r>
      <w:r w:rsidRPr="00222433">
        <w:t>been</w:t>
      </w:r>
      <w:r w:rsidRPr="00222433" w:rsidR="00A66DB1">
        <w:t xml:space="preserve"> </w:t>
      </w:r>
      <w:r w:rsidRPr="00222433">
        <w:t>done</w:t>
      </w:r>
      <w:r w:rsidRPr="00222433" w:rsidR="00A66DB1">
        <w:t xml:space="preserve"> </w:t>
      </w:r>
      <w:r w:rsidRPr="00222433">
        <w:t>to</w:t>
      </w:r>
      <w:r w:rsidRPr="00222433" w:rsidR="00A66DB1">
        <w:t xml:space="preserve"> </w:t>
      </w:r>
      <w:r w:rsidRPr="00222433">
        <w:t>rectify</w:t>
      </w:r>
      <w:r w:rsidRPr="00222433" w:rsidR="00A66DB1">
        <w:t xml:space="preserve"> </w:t>
      </w:r>
      <w:r w:rsidRPr="00222433">
        <w:t>the</w:t>
      </w:r>
      <w:r w:rsidRPr="00222433" w:rsidR="00A66DB1">
        <w:t xml:space="preserve"> </w:t>
      </w:r>
      <w:r w:rsidRPr="00222433">
        <w:t>problems</w:t>
      </w:r>
      <w:r w:rsidRPr="00222433" w:rsidR="00A66DB1">
        <w:t xml:space="preserve"> </w:t>
      </w:r>
      <w:r w:rsidRPr="00222433">
        <w:t>so</w:t>
      </w:r>
      <w:r w:rsidRPr="00222433" w:rsidR="00A66DB1">
        <w:t xml:space="preserve"> </w:t>
      </w:r>
      <w:r w:rsidRPr="00222433">
        <w:t>that</w:t>
      </w:r>
      <w:r w:rsidRPr="00222433" w:rsidR="00A66DB1">
        <w:t xml:space="preserve"> </w:t>
      </w:r>
      <w:r w:rsidRPr="00222433">
        <w:t>we</w:t>
      </w:r>
      <w:r w:rsidRPr="00222433" w:rsidR="00A66DB1">
        <w:t xml:space="preserve"> </w:t>
      </w:r>
      <w:r w:rsidRPr="00222433">
        <w:t>do</w:t>
      </w:r>
      <w:r w:rsidRPr="00222433" w:rsidR="00A66DB1">
        <w:t xml:space="preserve"> </w:t>
      </w:r>
      <w:r w:rsidRPr="00222433">
        <w:t>not</w:t>
      </w:r>
      <w:r w:rsidRPr="00222433" w:rsidR="00A66DB1">
        <w:t xml:space="preserve"> </w:t>
      </w:r>
      <w:r w:rsidRPr="00222433">
        <w:t>see</w:t>
      </w:r>
      <w:r w:rsidRPr="00222433" w:rsidR="00A66DB1">
        <w:t xml:space="preserve"> </w:t>
      </w:r>
      <w:r w:rsidRPr="00222433">
        <w:t>another</w:t>
      </w:r>
      <w:r w:rsidRPr="00222433" w:rsidR="00A66DB1">
        <w:t xml:space="preserve"> </w:t>
      </w:r>
      <w:r w:rsidRPr="00222433">
        <w:t>LCF-type</w:t>
      </w:r>
      <w:r w:rsidRPr="00222433" w:rsidR="00A66DB1">
        <w:t xml:space="preserve"> </w:t>
      </w:r>
      <w:r w:rsidRPr="00222433">
        <w:t>case</w:t>
      </w:r>
      <w:r w:rsidRPr="00222433" w:rsidR="00A66DB1">
        <w:t xml:space="preserve"> </w:t>
      </w:r>
      <w:r w:rsidRPr="00222433">
        <w:t>coming</w:t>
      </w:r>
      <w:r w:rsidRPr="00222433" w:rsidR="00A66DB1">
        <w:t xml:space="preserve"> </w:t>
      </w:r>
      <w:r w:rsidRPr="00222433">
        <w:t>down</w:t>
      </w:r>
      <w:r w:rsidRPr="00222433" w:rsidR="00A66DB1">
        <w:t xml:space="preserve"> </w:t>
      </w:r>
      <w:r w:rsidRPr="00222433">
        <w:t>the</w:t>
      </w:r>
      <w:r w:rsidRPr="00222433" w:rsidR="00A66DB1">
        <w:t xml:space="preserve"> </w:t>
      </w:r>
      <w:r w:rsidRPr="00222433">
        <w:t>track?</w:t>
      </w:r>
      <w:r w:rsidRPr="00222433" w:rsidR="00A66DB1">
        <w:t xml:space="preserve"> </w:t>
      </w:r>
    </w:p>
    <w:p w:rsidR="00102A2C" w:rsidRPr="00222433" w:rsidP="00102A2C">
      <w:pPr>
        <w:pStyle w:val="Answer"/>
      </w:pPr>
      <w:sdt>
        <w:sdtPr>
          <w:alias w:val="Witness"/>
          <w:id w:val="1469713142"/>
          <w:placeholder>
            <w:docPart w:val="09ACA901D17C4A9DA80566DC9528F5B2"/>
          </w:placeholder>
          <w:richText/>
        </w:sdtPr>
        <w:sdtContent>
          <w:r w:rsidRPr="00222433">
            <w:rPr>
              <w:b/>
              <w:bCs/>
              <w:i/>
              <w:iCs/>
            </w:rPr>
            <w:t>Dame</w:t>
          </w:r>
          <w:r w:rsidRPr="00222433" w:rsidR="00A66DB1">
            <w:rPr>
              <w:b/>
              <w:bCs/>
              <w:i/>
              <w:iCs/>
            </w:rPr>
            <w:t xml:space="preserve"> </w:t>
          </w:r>
          <w:r w:rsidRPr="00222433">
            <w:rPr>
              <w:b/>
              <w:bCs/>
              <w:i/>
              <w:iCs/>
            </w:rPr>
            <w:t>Elizabeth</w:t>
          </w:r>
          <w:r w:rsidRPr="00222433" w:rsidR="00A66DB1">
            <w:rPr>
              <w:b/>
              <w:bCs/>
              <w:i/>
              <w:iCs/>
            </w:rPr>
            <w:t xml:space="preserve"> </w:t>
          </w:r>
          <w:r w:rsidRPr="00222433">
            <w:rPr>
              <w:b/>
              <w:bCs/>
              <w:i/>
              <w:iCs/>
            </w:rPr>
            <w:t>Gloster:</w:t>
          </w:r>
          <w:r w:rsidRPr="00222433" w:rsidR="00A66DB1">
            <w:rPr>
              <w:b/>
            </w:rPr>
            <w:t xml:space="preserve"> </w:t>
          </w:r>
        </w:sdtContent>
      </w:sdt>
      <w:r w:rsidRPr="00222433">
        <w:t>It</w:t>
      </w:r>
      <w:r w:rsidRPr="00222433" w:rsidR="00A66DB1">
        <w:t xml:space="preserve"> </w:t>
      </w:r>
      <w:r w:rsidRPr="00222433">
        <w:t>had</w:t>
      </w:r>
      <w:r w:rsidRPr="00222433" w:rsidR="00A66DB1">
        <w:t xml:space="preserve"> </w:t>
      </w:r>
      <w:r w:rsidRPr="00222433">
        <w:t>not</w:t>
      </w:r>
      <w:r w:rsidRPr="00222433" w:rsidR="00A66DB1">
        <w:t xml:space="preserve"> </w:t>
      </w:r>
      <w:r w:rsidRPr="00222433">
        <w:t>been</w:t>
      </w:r>
      <w:r w:rsidRPr="00222433" w:rsidR="00A66DB1">
        <w:t xml:space="preserve"> </w:t>
      </w:r>
      <w:r w:rsidRPr="00222433">
        <w:t>done</w:t>
      </w:r>
      <w:r w:rsidRPr="00222433" w:rsidR="00A66DB1">
        <w:t xml:space="preserve"> </w:t>
      </w:r>
      <w:r w:rsidRPr="00222433">
        <w:t>at</w:t>
      </w:r>
      <w:r w:rsidRPr="00222433" w:rsidR="00A66DB1">
        <w:t xml:space="preserve"> </w:t>
      </w:r>
      <w:r w:rsidRPr="00222433">
        <w:t>the</w:t>
      </w:r>
      <w:r w:rsidRPr="00222433" w:rsidR="00A66DB1">
        <w:t xml:space="preserve"> </w:t>
      </w:r>
      <w:r w:rsidRPr="00222433">
        <w:t>time</w:t>
      </w:r>
      <w:r w:rsidRPr="00222433" w:rsidR="00A66DB1">
        <w:t xml:space="preserve"> </w:t>
      </w:r>
      <w:r w:rsidRPr="00222433">
        <w:t>I</w:t>
      </w:r>
      <w:r w:rsidRPr="00222433" w:rsidR="00A66DB1">
        <w:t xml:space="preserve"> </w:t>
      </w:r>
      <w:r w:rsidRPr="00222433">
        <w:t>delivered</w:t>
      </w:r>
      <w:r w:rsidRPr="00222433" w:rsidR="00A66DB1">
        <w:t xml:space="preserve"> </w:t>
      </w:r>
      <w:r w:rsidRPr="00222433">
        <w:t>my</w:t>
      </w:r>
      <w:r w:rsidRPr="00222433" w:rsidR="00A66DB1">
        <w:t xml:space="preserve"> </w:t>
      </w:r>
      <w:r w:rsidRPr="00222433">
        <w:t>report</w:t>
      </w:r>
      <w:r w:rsidRPr="00222433" w:rsidR="008D4EA2">
        <w:t>.</w:t>
      </w:r>
      <w:r w:rsidRPr="00222433" w:rsidR="00A66DB1">
        <w:t xml:space="preserve"> </w:t>
      </w:r>
      <w:r w:rsidRPr="00222433">
        <w:t>I</w:t>
      </w:r>
      <w:r w:rsidRPr="00222433" w:rsidR="00A66DB1">
        <w:t xml:space="preserve"> </w:t>
      </w:r>
      <w:r w:rsidRPr="00222433">
        <w:t>have</w:t>
      </w:r>
      <w:r w:rsidRPr="00222433" w:rsidR="00A66DB1">
        <w:t xml:space="preserve"> </w:t>
      </w:r>
      <w:r w:rsidRPr="00222433">
        <w:t>not</w:t>
      </w:r>
      <w:r w:rsidRPr="00222433" w:rsidR="00A66DB1">
        <w:t xml:space="preserve"> </w:t>
      </w:r>
      <w:r w:rsidRPr="00222433">
        <w:t>gone</w:t>
      </w:r>
      <w:r w:rsidRPr="00222433" w:rsidR="00A66DB1">
        <w:t xml:space="preserve"> </w:t>
      </w:r>
      <w:r w:rsidRPr="00222433" w:rsidR="008D4EA2">
        <w:t xml:space="preserve">in </w:t>
      </w:r>
      <w:r w:rsidRPr="00222433">
        <w:t>and</w:t>
      </w:r>
      <w:r w:rsidRPr="00222433" w:rsidR="00A66DB1">
        <w:t xml:space="preserve"> </w:t>
      </w:r>
      <w:r w:rsidRPr="00222433">
        <w:t>done</w:t>
      </w:r>
      <w:r w:rsidRPr="00222433" w:rsidR="00A66DB1">
        <w:t xml:space="preserve"> </w:t>
      </w:r>
      <w:r w:rsidRPr="00222433">
        <w:t>a</w:t>
      </w:r>
      <w:r w:rsidRPr="00222433" w:rsidR="00A66DB1">
        <w:t xml:space="preserve"> </w:t>
      </w:r>
      <w:r w:rsidRPr="00222433">
        <w:t>management</w:t>
      </w:r>
      <w:r w:rsidRPr="00222433" w:rsidR="00A66DB1">
        <w:t xml:space="preserve"> </w:t>
      </w:r>
      <w:r w:rsidRPr="00222433">
        <w:t>consultant</w:t>
      </w:r>
      <w:r w:rsidRPr="00222433" w:rsidR="00A66DB1">
        <w:t xml:space="preserve"> </w:t>
      </w:r>
      <w:r w:rsidRPr="00222433">
        <w:t>audit</w:t>
      </w:r>
      <w:r w:rsidRPr="00222433" w:rsidR="00A66DB1">
        <w:t xml:space="preserve"> </w:t>
      </w:r>
      <w:r w:rsidRPr="00222433">
        <w:t>of</w:t>
      </w:r>
      <w:r w:rsidRPr="00222433" w:rsidR="00A66DB1">
        <w:t xml:space="preserve"> </w:t>
      </w:r>
      <w:r w:rsidRPr="00222433">
        <w:t>the</w:t>
      </w:r>
      <w:r w:rsidRPr="00222433" w:rsidR="00A66DB1">
        <w:t xml:space="preserve"> </w:t>
      </w:r>
      <w:r w:rsidRPr="00222433">
        <w:t>steps</w:t>
      </w:r>
      <w:r w:rsidRPr="00222433" w:rsidR="00A66DB1">
        <w:t xml:space="preserve"> </w:t>
      </w:r>
      <w:r w:rsidRPr="00222433">
        <w:t>they</w:t>
      </w:r>
      <w:r w:rsidRPr="00222433" w:rsidR="00A66DB1">
        <w:t xml:space="preserve"> </w:t>
      </w:r>
      <w:r w:rsidRPr="00222433">
        <w:t>have</w:t>
      </w:r>
      <w:r w:rsidRPr="00222433" w:rsidR="00A66DB1">
        <w:t xml:space="preserve"> </w:t>
      </w:r>
      <w:r w:rsidRPr="00222433">
        <w:t>put</w:t>
      </w:r>
      <w:r w:rsidRPr="00222433" w:rsidR="00A66DB1">
        <w:t xml:space="preserve"> </w:t>
      </w:r>
      <w:r w:rsidRPr="00222433">
        <w:t>in</w:t>
      </w:r>
      <w:r w:rsidRPr="00222433" w:rsidR="00A66DB1">
        <w:t xml:space="preserve"> </w:t>
      </w:r>
      <w:r w:rsidRPr="00222433">
        <w:t>place</w:t>
      </w:r>
      <w:r w:rsidRPr="00222433" w:rsidR="00A66DB1">
        <w:t xml:space="preserve"> </w:t>
      </w:r>
      <w:r w:rsidRPr="00222433">
        <w:t>since</w:t>
      </w:r>
      <w:r w:rsidRPr="00222433" w:rsidR="00A66DB1">
        <w:t xml:space="preserve"> </w:t>
      </w:r>
      <w:r w:rsidRPr="00222433">
        <w:t>30</w:t>
      </w:r>
      <w:r w:rsidRPr="00222433" w:rsidR="00A66DB1">
        <w:t xml:space="preserve"> </w:t>
      </w:r>
      <w:r w:rsidRPr="00222433">
        <w:t>January</w:t>
      </w:r>
      <w:r w:rsidRPr="00222433" w:rsidR="00A66DB1">
        <w:t xml:space="preserve"> </w:t>
      </w:r>
      <w:r w:rsidRPr="00222433">
        <w:t>2019.</w:t>
      </w:r>
      <w:r w:rsidRPr="00222433" w:rsidR="00A66DB1">
        <w:t xml:space="preserve"> </w:t>
      </w:r>
      <w:r w:rsidRPr="00222433">
        <w:t>From</w:t>
      </w:r>
      <w:r w:rsidRPr="00222433" w:rsidR="00A66DB1">
        <w:t xml:space="preserve"> </w:t>
      </w:r>
      <w:r w:rsidRPr="00222433">
        <w:t>the</w:t>
      </w:r>
      <w:r w:rsidRPr="00222433" w:rsidR="00A66DB1">
        <w:t xml:space="preserve"> </w:t>
      </w:r>
      <w:r w:rsidRPr="00222433">
        <w:t>response</w:t>
      </w:r>
      <w:r w:rsidRPr="00222433" w:rsidR="00A66DB1">
        <w:t xml:space="preserve"> </w:t>
      </w:r>
      <w:r w:rsidRPr="00222433">
        <w:t>of</w:t>
      </w:r>
      <w:r w:rsidRPr="00222433" w:rsidR="00A66DB1">
        <w:t xml:space="preserve"> </w:t>
      </w:r>
      <w:r w:rsidRPr="00222433">
        <w:t>the</w:t>
      </w:r>
      <w:r w:rsidRPr="00222433" w:rsidR="00A66DB1">
        <w:t xml:space="preserve"> </w:t>
      </w:r>
      <w:r w:rsidRPr="00222433">
        <w:t>FCA</w:t>
      </w:r>
      <w:r w:rsidRPr="00222433" w:rsidR="00A66DB1">
        <w:t xml:space="preserve"> </w:t>
      </w:r>
      <w:r w:rsidRPr="00222433">
        <w:t>to</w:t>
      </w:r>
      <w:r w:rsidRPr="00222433" w:rsidR="00A66DB1">
        <w:t xml:space="preserve"> </w:t>
      </w:r>
      <w:r w:rsidRPr="00222433">
        <w:t>my</w:t>
      </w:r>
      <w:r w:rsidRPr="00222433" w:rsidR="00A66DB1">
        <w:t xml:space="preserve"> </w:t>
      </w:r>
      <w:r w:rsidRPr="00222433">
        <w:t>report,</w:t>
      </w:r>
      <w:r w:rsidRPr="00222433" w:rsidR="00A66DB1">
        <w:t xml:space="preserve"> </w:t>
      </w:r>
      <w:r w:rsidRPr="00222433">
        <w:t>it</w:t>
      </w:r>
      <w:r w:rsidRPr="00222433" w:rsidR="00A66DB1">
        <w:t xml:space="preserve"> </w:t>
      </w:r>
      <w:r w:rsidRPr="00222433">
        <w:t>would</w:t>
      </w:r>
      <w:r w:rsidRPr="00222433" w:rsidR="00A66DB1">
        <w:t xml:space="preserve"> </w:t>
      </w:r>
      <w:r w:rsidRPr="00222433">
        <w:t>seem</w:t>
      </w:r>
      <w:r w:rsidRPr="00222433" w:rsidR="00A66DB1">
        <w:t xml:space="preserve"> </w:t>
      </w:r>
      <w:r w:rsidRPr="00222433">
        <w:t>that</w:t>
      </w:r>
      <w:r w:rsidRPr="00222433" w:rsidR="00A66DB1">
        <w:t xml:space="preserve"> </w:t>
      </w:r>
      <w:r w:rsidRPr="00222433" w:rsidR="008D4EA2">
        <w:t>it is</w:t>
      </w:r>
      <w:r w:rsidRPr="00222433" w:rsidR="00A66DB1">
        <w:t xml:space="preserve"> </w:t>
      </w:r>
      <w:r w:rsidRPr="00222433">
        <w:t>still</w:t>
      </w:r>
      <w:r w:rsidRPr="00222433" w:rsidR="00A66DB1">
        <w:t xml:space="preserve"> </w:t>
      </w:r>
      <w:r w:rsidRPr="00222433">
        <w:t>putting</w:t>
      </w:r>
      <w:r w:rsidRPr="00222433" w:rsidR="00A66DB1">
        <w:t xml:space="preserve"> </w:t>
      </w:r>
      <w:r w:rsidRPr="00222433">
        <w:t>those</w:t>
      </w:r>
      <w:r w:rsidRPr="00222433" w:rsidR="00A66DB1">
        <w:t xml:space="preserve"> </w:t>
      </w:r>
      <w:r w:rsidRPr="00222433">
        <w:t>steps</w:t>
      </w:r>
      <w:r w:rsidRPr="00222433" w:rsidR="00A66DB1">
        <w:t xml:space="preserve"> </w:t>
      </w:r>
      <w:r w:rsidRPr="00222433">
        <w:t>in</w:t>
      </w:r>
      <w:r w:rsidRPr="00222433" w:rsidR="00A66DB1">
        <w:t xml:space="preserve"> </w:t>
      </w:r>
      <w:r w:rsidRPr="00222433">
        <w:t>place.</w:t>
      </w:r>
      <w:r w:rsidRPr="00222433" w:rsidR="00A66DB1">
        <w:t xml:space="preserve"> </w:t>
      </w:r>
      <w:r w:rsidRPr="00222433">
        <w:t>The</w:t>
      </w:r>
      <w:r w:rsidRPr="00222433" w:rsidR="00A66DB1">
        <w:t xml:space="preserve"> </w:t>
      </w:r>
      <w:r w:rsidRPr="00222433">
        <w:t>various</w:t>
      </w:r>
      <w:r w:rsidRPr="00222433" w:rsidR="00A66DB1">
        <w:t xml:space="preserve"> </w:t>
      </w:r>
      <w:r w:rsidRPr="00222433">
        <w:t>programmes</w:t>
      </w:r>
      <w:r w:rsidRPr="00222433" w:rsidR="00A66DB1">
        <w:t xml:space="preserve"> </w:t>
      </w:r>
      <w:r w:rsidRPr="00222433">
        <w:t>are</w:t>
      </w:r>
      <w:r w:rsidRPr="00222433" w:rsidR="00A66DB1">
        <w:t xml:space="preserve"> </w:t>
      </w:r>
      <w:r w:rsidRPr="00222433">
        <w:t>not</w:t>
      </w:r>
      <w:r w:rsidRPr="00222433" w:rsidR="00A66DB1">
        <w:t xml:space="preserve"> </w:t>
      </w:r>
      <w:r w:rsidRPr="00222433">
        <w:t>yet</w:t>
      </w:r>
      <w:r w:rsidRPr="00222433" w:rsidR="00A66DB1">
        <w:t xml:space="preserve"> </w:t>
      </w:r>
      <w:r w:rsidRPr="00222433">
        <w:t>in</w:t>
      </w:r>
      <w:r w:rsidRPr="00222433" w:rsidR="00A66DB1">
        <w:t xml:space="preserve"> </w:t>
      </w:r>
      <w:r w:rsidRPr="00222433">
        <w:t>place</w:t>
      </w:r>
      <w:r w:rsidRPr="00222433" w:rsidR="008D4EA2">
        <w:t>.</w:t>
      </w:r>
      <w:r w:rsidRPr="00222433" w:rsidR="00A66DB1">
        <w:t xml:space="preserve"> </w:t>
      </w:r>
      <w:r w:rsidRPr="00222433" w:rsidR="008D4EA2">
        <w:t>T</w:t>
      </w:r>
      <w:r w:rsidRPr="00222433">
        <w:t>hat</w:t>
      </w:r>
      <w:r w:rsidRPr="00222433" w:rsidR="00A66DB1">
        <w:t xml:space="preserve"> </w:t>
      </w:r>
      <w:r w:rsidRPr="00222433">
        <w:t>is</w:t>
      </w:r>
      <w:r w:rsidRPr="00222433" w:rsidR="00A66DB1">
        <w:t xml:space="preserve"> </w:t>
      </w:r>
      <w:r w:rsidRPr="00222433">
        <w:t>clear</w:t>
      </w:r>
      <w:r w:rsidRPr="00222433" w:rsidR="00A66DB1">
        <w:t xml:space="preserve"> </w:t>
      </w:r>
      <w:r w:rsidRPr="00222433">
        <w:t>from</w:t>
      </w:r>
      <w:r w:rsidRPr="00222433" w:rsidR="00A66DB1">
        <w:t xml:space="preserve"> </w:t>
      </w:r>
      <w:r w:rsidRPr="00222433" w:rsidR="008D4EA2">
        <w:t>its</w:t>
      </w:r>
      <w:r w:rsidRPr="00222433" w:rsidR="00A66DB1">
        <w:t xml:space="preserve"> </w:t>
      </w:r>
      <w:r w:rsidRPr="00222433">
        <w:t>response.</w:t>
      </w:r>
      <w:r w:rsidRPr="00222433" w:rsidR="00A66DB1">
        <w:t xml:space="preserve"> </w:t>
      </w:r>
      <w:r w:rsidRPr="00222433">
        <w:t>I</w:t>
      </w:r>
      <w:r w:rsidRPr="00222433" w:rsidR="00A66DB1">
        <w:t xml:space="preserve"> </w:t>
      </w:r>
      <w:r w:rsidRPr="00222433">
        <w:t>would</w:t>
      </w:r>
      <w:r w:rsidRPr="00222433" w:rsidR="00A66DB1">
        <w:t xml:space="preserve"> </w:t>
      </w:r>
      <w:r w:rsidRPr="00222433">
        <w:t>hope</w:t>
      </w:r>
      <w:r w:rsidRPr="00222433" w:rsidR="00A66DB1">
        <w:t xml:space="preserve"> </w:t>
      </w:r>
      <w:r w:rsidRPr="00222433">
        <w:t>that</w:t>
      </w:r>
      <w:r w:rsidRPr="00222433" w:rsidR="00A66DB1">
        <w:t xml:space="preserve"> </w:t>
      </w:r>
      <w:r w:rsidRPr="00222433">
        <w:t>new</w:t>
      </w:r>
      <w:r w:rsidRPr="00222433" w:rsidR="00A66DB1">
        <w:t xml:space="preserve"> </w:t>
      </w:r>
      <w:r w:rsidRPr="00222433">
        <w:t>management</w:t>
      </w:r>
      <w:r w:rsidRPr="00222433" w:rsidR="00A66DB1">
        <w:t xml:space="preserve"> </w:t>
      </w:r>
      <w:r w:rsidRPr="00222433">
        <w:t>of</w:t>
      </w:r>
      <w:r w:rsidRPr="00222433" w:rsidR="00A66DB1">
        <w:t xml:space="preserve"> </w:t>
      </w:r>
      <w:r w:rsidRPr="00222433">
        <w:t>the</w:t>
      </w:r>
      <w:r w:rsidRPr="00222433" w:rsidR="00A66DB1">
        <w:t xml:space="preserve"> </w:t>
      </w:r>
      <w:r w:rsidRPr="00222433">
        <w:t>FCA,</w:t>
      </w:r>
      <w:r w:rsidRPr="00222433" w:rsidR="00A66DB1">
        <w:t xml:space="preserve"> </w:t>
      </w:r>
      <w:r w:rsidRPr="00222433">
        <w:t>the</w:t>
      </w:r>
      <w:r w:rsidRPr="00222433" w:rsidR="00A66DB1">
        <w:t xml:space="preserve"> </w:t>
      </w:r>
      <w:r w:rsidRPr="00222433">
        <w:t>new</w:t>
      </w:r>
      <w:r w:rsidRPr="00222433" w:rsidR="00A66DB1">
        <w:t xml:space="preserve"> </w:t>
      </w:r>
      <w:r w:rsidRPr="00222433">
        <w:t>CEO,</w:t>
      </w:r>
      <w:r w:rsidRPr="00222433" w:rsidR="00A66DB1">
        <w:t xml:space="preserve"> </w:t>
      </w:r>
      <w:r w:rsidRPr="00222433">
        <w:t>this</w:t>
      </w:r>
      <w:r w:rsidRPr="00222433" w:rsidR="00A66DB1">
        <w:t xml:space="preserve"> </w:t>
      </w:r>
      <w:r w:rsidRPr="00222433">
        <w:t>Committee,</w:t>
      </w:r>
      <w:r w:rsidRPr="00222433" w:rsidR="00A66DB1">
        <w:t xml:space="preserve"> </w:t>
      </w:r>
      <w:r w:rsidRPr="00222433">
        <w:t>the</w:t>
      </w:r>
      <w:r w:rsidRPr="00222433" w:rsidR="00A66DB1">
        <w:t xml:space="preserve"> </w:t>
      </w:r>
      <w:r w:rsidRPr="00222433">
        <w:t>Treasury</w:t>
      </w:r>
      <w:r w:rsidRPr="00222433" w:rsidR="008D4EA2">
        <w:t xml:space="preserve"> </w:t>
      </w:r>
      <w:r w:rsidRPr="00222433">
        <w:t>or</w:t>
      </w:r>
      <w:r w:rsidRPr="00222433" w:rsidR="00A66DB1">
        <w:t xml:space="preserve"> </w:t>
      </w:r>
      <w:r w:rsidRPr="00222433">
        <w:t>whoever</w:t>
      </w:r>
      <w:r w:rsidRPr="00222433" w:rsidR="00A66DB1">
        <w:t xml:space="preserve"> </w:t>
      </w:r>
      <w:r w:rsidRPr="00222433">
        <w:t>is</w:t>
      </w:r>
      <w:r w:rsidRPr="00222433" w:rsidR="00A66DB1">
        <w:t xml:space="preserve"> </w:t>
      </w:r>
      <w:r w:rsidRPr="00222433">
        <w:t>appropriate</w:t>
      </w:r>
      <w:r w:rsidRPr="00222433" w:rsidR="00A66DB1">
        <w:t xml:space="preserve"> </w:t>
      </w:r>
      <w:r w:rsidRPr="00222433">
        <w:t>will</w:t>
      </w:r>
      <w:r w:rsidRPr="00222433" w:rsidR="00A66DB1">
        <w:t xml:space="preserve"> </w:t>
      </w:r>
      <w:r w:rsidRPr="00222433">
        <w:t>want</w:t>
      </w:r>
      <w:r w:rsidRPr="00222433" w:rsidR="00A66DB1">
        <w:t xml:space="preserve"> </w:t>
      </w:r>
      <w:r w:rsidRPr="00222433">
        <w:t>to</w:t>
      </w:r>
      <w:r w:rsidRPr="00222433" w:rsidR="00A66DB1">
        <w:t xml:space="preserve"> </w:t>
      </w:r>
      <w:r w:rsidRPr="00222433">
        <w:t>ensure</w:t>
      </w:r>
      <w:r w:rsidRPr="00222433" w:rsidR="00A66DB1">
        <w:t xml:space="preserve"> </w:t>
      </w:r>
      <w:r w:rsidRPr="00222433">
        <w:t>that</w:t>
      </w:r>
      <w:r w:rsidRPr="00222433" w:rsidR="00A66DB1">
        <w:t xml:space="preserve"> </w:t>
      </w:r>
      <w:r w:rsidRPr="00222433">
        <w:t>the</w:t>
      </w:r>
      <w:r w:rsidRPr="00222433" w:rsidR="00A66DB1">
        <w:t xml:space="preserve"> </w:t>
      </w:r>
      <w:r w:rsidRPr="00222433">
        <w:t>recommendations</w:t>
      </w:r>
      <w:r w:rsidRPr="00222433" w:rsidR="00A66DB1">
        <w:t xml:space="preserve"> </w:t>
      </w:r>
      <w:r w:rsidRPr="00222433">
        <w:t>have</w:t>
      </w:r>
      <w:r w:rsidRPr="00222433" w:rsidR="00A66DB1">
        <w:t xml:space="preserve"> </w:t>
      </w:r>
      <w:r w:rsidRPr="00222433">
        <w:t>indeed</w:t>
      </w:r>
      <w:r w:rsidRPr="00222433" w:rsidR="00A66DB1">
        <w:t xml:space="preserve"> </w:t>
      </w:r>
      <w:r w:rsidRPr="00222433">
        <w:t>been</w:t>
      </w:r>
      <w:r w:rsidRPr="00222433" w:rsidR="00A66DB1">
        <w:t xml:space="preserve"> </w:t>
      </w:r>
      <w:r w:rsidRPr="00222433">
        <w:t>implemented,</w:t>
      </w:r>
      <w:r w:rsidRPr="00222433" w:rsidR="00A66DB1">
        <w:t xml:space="preserve"> </w:t>
      </w:r>
      <w:r w:rsidRPr="00222433">
        <w:t>and</w:t>
      </w:r>
      <w:r w:rsidRPr="00222433" w:rsidR="00A66DB1">
        <w:t xml:space="preserve"> </w:t>
      </w:r>
      <w:r w:rsidRPr="00222433">
        <w:t>that</w:t>
      </w:r>
      <w:r w:rsidRPr="00222433" w:rsidR="00A66DB1">
        <w:t xml:space="preserve"> </w:t>
      </w:r>
      <w:r w:rsidRPr="00222433">
        <w:t>the</w:t>
      </w:r>
      <w:r w:rsidRPr="00222433" w:rsidR="00A66DB1">
        <w:t xml:space="preserve"> </w:t>
      </w:r>
      <w:r w:rsidRPr="00222433">
        <w:t>FCA</w:t>
      </w:r>
      <w:r w:rsidRPr="00222433" w:rsidR="00A66DB1">
        <w:t xml:space="preserve"> </w:t>
      </w:r>
      <w:r w:rsidRPr="00222433">
        <w:t>ha</w:t>
      </w:r>
      <w:r w:rsidRPr="00222433" w:rsidR="008D4EA2">
        <w:t>s</w:t>
      </w:r>
      <w:r w:rsidRPr="00222433" w:rsidR="00A66DB1">
        <w:t xml:space="preserve"> </w:t>
      </w:r>
      <w:r w:rsidRPr="00222433">
        <w:t>accepted</w:t>
      </w:r>
      <w:r w:rsidRPr="00222433" w:rsidR="00A66DB1">
        <w:t xml:space="preserve"> </w:t>
      </w:r>
      <w:r w:rsidRPr="00222433">
        <w:t>them</w:t>
      </w:r>
      <w:r w:rsidRPr="00222433" w:rsidR="00A66DB1">
        <w:t xml:space="preserve"> </w:t>
      </w:r>
      <w:r w:rsidRPr="00222433">
        <w:t>and</w:t>
      </w:r>
      <w:r w:rsidRPr="00222433" w:rsidR="00A66DB1">
        <w:t xml:space="preserve"> </w:t>
      </w:r>
      <w:r w:rsidRPr="00222433">
        <w:t>say</w:t>
      </w:r>
      <w:r w:rsidRPr="00222433" w:rsidR="008D4EA2">
        <w:t>s it is</w:t>
      </w:r>
      <w:r w:rsidRPr="00222433" w:rsidR="00A66DB1">
        <w:t xml:space="preserve"> </w:t>
      </w:r>
      <w:r w:rsidRPr="00222433">
        <w:t>going</w:t>
      </w:r>
      <w:r w:rsidRPr="00222433" w:rsidR="00A66DB1">
        <w:t xml:space="preserve"> </w:t>
      </w:r>
      <w:r w:rsidRPr="00222433">
        <w:t>to.</w:t>
      </w:r>
      <w:r w:rsidRPr="00222433" w:rsidR="00A66DB1">
        <w:t xml:space="preserve"> </w:t>
      </w:r>
      <w:r w:rsidRPr="00222433">
        <w:t>There</w:t>
      </w:r>
      <w:r w:rsidRPr="00222433" w:rsidR="00A66DB1">
        <w:t xml:space="preserve"> </w:t>
      </w:r>
      <w:r w:rsidRPr="00222433">
        <w:t>need</w:t>
      </w:r>
      <w:r w:rsidRPr="00222433" w:rsidR="008D4EA2">
        <w:t>s</w:t>
      </w:r>
      <w:r w:rsidRPr="00222433" w:rsidR="00A66DB1">
        <w:t xml:space="preserve"> </w:t>
      </w:r>
      <w:r w:rsidRPr="00222433">
        <w:t>to</w:t>
      </w:r>
      <w:r w:rsidRPr="00222433" w:rsidR="00A66DB1">
        <w:t xml:space="preserve"> </w:t>
      </w:r>
      <w:r w:rsidRPr="00222433">
        <w:t>be</w:t>
      </w:r>
      <w:r w:rsidRPr="00222433" w:rsidR="00A66DB1">
        <w:t xml:space="preserve"> </w:t>
      </w:r>
      <w:r w:rsidRPr="00222433">
        <w:t>some</w:t>
      </w:r>
      <w:r w:rsidRPr="00222433" w:rsidR="00A66DB1">
        <w:t xml:space="preserve"> </w:t>
      </w:r>
      <w:r w:rsidRPr="00222433">
        <w:t>sort</w:t>
      </w:r>
      <w:r w:rsidRPr="00222433" w:rsidR="00A66DB1">
        <w:t xml:space="preserve"> </w:t>
      </w:r>
      <w:r w:rsidRPr="00222433">
        <w:t>of</w:t>
      </w:r>
      <w:r w:rsidRPr="00222433" w:rsidR="00A66DB1">
        <w:t xml:space="preserve"> </w:t>
      </w:r>
      <w:r w:rsidRPr="00222433">
        <w:t>audit</w:t>
      </w:r>
      <w:r w:rsidRPr="00222433" w:rsidR="00A66DB1">
        <w:t xml:space="preserve"> </w:t>
      </w:r>
      <w:r w:rsidRPr="00222433">
        <w:t>process</w:t>
      </w:r>
      <w:r w:rsidRPr="00222433" w:rsidR="00A66DB1">
        <w:t xml:space="preserve"> </w:t>
      </w:r>
      <w:r w:rsidRPr="00222433">
        <w:t>to</w:t>
      </w:r>
      <w:r w:rsidRPr="00222433" w:rsidR="00A66DB1">
        <w:t xml:space="preserve"> </w:t>
      </w:r>
      <w:r w:rsidRPr="00222433">
        <w:t>check</w:t>
      </w:r>
      <w:r w:rsidRPr="00222433" w:rsidR="00A66DB1">
        <w:t xml:space="preserve"> </w:t>
      </w:r>
      <w:r w:rsidRPr="00222433">
        <w:t>those</w:t>
      </w:r>
      <w:r w:rsidRPr="00222433" w:rsidR="00A66DB1">
        <w:t xml:space="preserve"> </w:t>
      </w:r>
      <w:r w:rsidRPr="00222433">
        <w:t>have</w:t>
      </w:r>
      <w:r w:rsidRPr="00222433" w:rsidR="00A66DB1">
        <w:t xml:space="preserve"> </w:t>
      </w:r>
      <w:r w:rsidRPr="00222433">
        <w:t>been</w:t>
      </w:r>
      <w:r w:rsidRPr="00222433" w:rsidR="00A66DB1">
        <w:t xml:space="preserve"> </w:t>
      </w:r>
      <w:r w:rsidRPr="00222433">
        <w:t>put</w:t>
      </w:r>
      <w:r w:rsidRPr="00222433" w:rsidR="00A66DB1">
        <w:t xml:space="preserve"> </w:t>
      </w:r>
      <w:r w:rsidRPr="00222433">
        <w:t>in</w:t>
      </w:r>
      <w:r w:rsidRPr="00222433" w:rsidR="00A66DB1">
        <w:t xml:space="preserve"> </w:t>
      </w:r>
      <w:r w:rsidRPr="00222433">
        <w:t>place.</w:t>
      </w:r>
      <w:r w:rsidRPr="00222433" w:rsidR="00A66DB1">
        <w:t xml:space="preserve"> </w:t>
      </w:r>
      <w:r w:rsidRPr="00222433">
        <w:t>I</w:t>
      </w:r>
      <w:r w:rsidRPr="00222433" w:rsidR="00A66DB1">
        <w:t xml:space="preserve"> </w:t>
      </w:r>
      <w:r w:rsidRPr="00222433">
        <w:t>cannot</w:t>
      </w:r>
      <w:r w:rsidRPr="00222433" w:rsidR="00A66DB1">
        <w:t xml:space="preserve"> </w:t>
      </w:r>
      <w:r w:rsidRPr="00222433">
        <w:t>really</w:t>
      </w:r>
      <w:r w:rsidRPr="00222433" w:rsidR="00A66DB1">
        <w:t xml:space="preserve"> </w:t>
      </w:r>
      <w:r w:rsidRPr="00222433">
        <w:t>answer</w:t>
      </w:r>
      <w:r w:rsidRPr="00222433" w:rsidR="00A66DB1">
        <w:t xml:space="preserve"> </w:t>
      </w:r>
      <w:r w:rsidRPr="00222433">
        <w:t>the</w:t>
      </w:r>
      <w:r w:rsidRPr="00222433" w:rsidR="00A66DB1">
        <w:t xml:space="preserve"> </w:t>
      </w:r>
      <w:r w:rsidRPr="00222433">
        <w:t>question.</w:t>
      </w:r>
      <w:r w:rsidRPr="00222433" w:rsidR="00A66DB1">
        <w:t xml:space="preserve"> </w:t>
      </w:r>
    </w:p>
    <w:p w:rsidR="00102A2C" w:rsidRPr="00222433" w:rsidP="00102A2C">
      <w:pPr>
        <w:pStyle w:val="Question"/>
        <w:numPr>
          <w:ilvl w:val="0"/>
          <w:numId w:val="9"/>
        </w:numPr>
      </w:pPr>
      <w:sdt>
        <w:sdtPr>
          <w:alias w:val="Member"/>
          <w:tag w:val="&lt;Member mnisId='4138' dodsId='58561'&gt;"/>
          <w:id w:val="-281730200"/>
          <w:placeholder>
            <w:docPart w:val="09ACA901D17C4A9DA80566DC9528F5B2"/>
          </w:placeholder>
          <w:richText/>
        </w:sdtPr>
        <w:sdtContent>
          <w:r w:rsidRPr="00222433">
            <w:rPr>
              <w:b/>
            </w:rPr>
            <w:t>Rushanara</w:t>
          </w:r>
          <w:r w:rsidRPr="00222433" w:rsidR="00A66DB1">
            <w:rPr>
              <w:b/>
            </w:rPr>
            <w:t xml:space="preserve"> </w:t>
          </w:r>
          <w:r w:rsidRPr="00222433">
            <w:rPr>
              <w:b/>
            </w:rPr>
            <w:t>Ali:</w:t>
          </w:r>
        </w:sdtContent>
      </w:sdt>
      <w:r w:rsidRPr="00222433" w:rsidR="00A66DB1">
        <w:t xml:space="preserve"> </w:t>
      </w:r>
      <w:r w:rsidRPr="00222433">
        <w:t>You</w:t>
      </w:r>
      <w:r w:rsidRPr="00222433" w:rsidR="00A66DB1">
        <w:t xml:space="preserve"> </w:t>
      </w:r>
      <w:r w:rsidRPr="00222433">
        <w:t>will</w:t>
      </w:r>
      <w:r w:rsidRPr="00222433" w:rsidR="00A66DB1">
        <w:t xml:space="preserve"> </w:t>
      </w:r>
      <w:r w:rsidRPr="00222433">
        <w:t>appreciate</w:t>
      </w:r>
      <w:r w:rsidRPr="00222433" w:rsidR="00A66DB1">
        <w:t xml:space="preserve"> </w:t>
      </w:r>
      <w:r w:rsidRPr="00222433">
        <w:t>some</w:t>
      </w:r>
      <w:r w:rsidRPr="00222433" w:rsidR="00A66DB1">
        <w:t xml:space="preserve"> </w:t>
      </w:r>
      <w:r w:rsidRPr="00222433">
        <w:t>of</w:t>
      </w:r>
      <w:r w:rsidRPr="00222433" w:rsidR="00A66DB1">
        <w:t xml:space="preserve"> </w:t>
      </w:r>
      <w:r w:rsidRPr="00222433">
        <w:t>the</w:t>
      </w:r>
      <w:r w:rsidRPr="00222433" w:rsidR="00A66DB1">
        <w:t xml:space="preserve"> </w:t>
      </w:r>
      <w:r w:rsidRPr="00222433">
        <w:t>frustration,</w:t>
      </w:r>
      <w:r w:rsidRPr="00222433" w:rsidR="00A66DB1">
        <w:t xml:space="preserve"> </w:t>
      </w:r>
      <w:r w:rsidRPr="00222433">
        <w:t>certainly</w:t>
      </w:r>
      <w:r w:rsidRPr="00222433" w:rsidR="00A66DB1">
        <w:t xml:space="preserve"> </w:t>
      </w:r>
      <w:r w:rsidRPr="00222433">
        <w:t>for</w:t>
      </w:r>
      <w:r w:rsidRPr="00222433" w:rsidR="00A66DB1">
        <w:t xml:space="preserve"> </w:t>
      </w:r>
      <w:r w:rsidRPr="00222433">
        <w:t>those</w:t>
      </w:r>
      <w:r w:rsidRPr="00222433" w:rsidR="00A66DB1">
        <w:t xml:space="preserve"> </w:t>
      </w:r>
      <w:r w:rsidRPr="00222433">
        <w:t>of</w:t>
      </w:r>
      <w:r w:rsidRPr="00222433" w:rsidR="00A66DB1">
        <w:t xml:space="preserve"> </w:t>
      </w:r>
      <w:r w:rsidRPr="00222433">
        <w:t>us</w:t>
      </w:r>
      <w:r w:rsidRPr="00222433" w:rsidR="00A66DB1">
        <w:t xml:space="preserve"> </w:t>
      </w:r>
      <w:r w:rsidRPr="00222433">
        <w:t>who</w:t>
      </w:r>
      <w:r w:rsidRPr="00222433" w:rsidR="00A66DB1">
        <w:t xml:space="preserve"> </w:t>
      </w:r>
      <w:r w:rsidRPr="00222433">
        <w:t>have</w:t>
      </w:r>
      <w:r w:rsidRPr="00222433" w:rsidR="00A66DB1">
        <w:t xml:space="preserve"> </w:t>
      </w:r>
      <w:r w:rsidRPr="00222433">
        <w:t>been</w:t>
      </w:r>
      <w:r w:rsidRPr="00222433" w:rsidR="00A66DB1">
        <w:t xml:space="preserve"> </w:t>
      </w:r>
      <w:r w:rsidRPr="00222433">
        <w:t>on</w:t>
      </w:r>
      <w:r w:rsidRPr="00222433" w:rsidR="00A66DB1">
        <w:t xml:space="preserve"> </w:t>
      </w:r>
      <w:r w:rsidRPr="00222433">
        <w:t>this</w:t>
      </w:r>
      <w:r w:rsidRPr="00222433" w:rsidR="00A66DB1">
        <w:t xml:space="preserve"> </w:t>
      </w:r>
      <w:r w:rsidRPr="00222433">
        <w:t>Committee</w:t>
      </w:r>
      <w:r w:rsidRPr="00222433" w:rsidR="00A66DB1">
        <w:t xml:space="preserve"> </w:t>
      </w:r>
      <w:r w:rsidRPr="00222433">
        <w:t>for</w:t>
      </w:r>
      <w:r w:rsidRPr="00222433" w:rsidR="00A66DB1">
        <w:t xml:space="preserve"> </w:t>
      </w:r>
      <w:r w:rsidRPr="00222433">
        <w:t>a</w:t>
      </w:r>
      <w:r w:rsidRPr="00222433" w:rsidR="00A66DB1">
        <w:t xml:space="preserve"> </w:t>
      </w:r>
      <w:r w:rsidRPr="00222433">
        <w:t>while</w:t>
      </w:r>
      <w:r w:rsidRPr="00222433" w:rsidR="008D4EA2">
        <w:t>.</w:t>
      </w:r>
      <w:r w:rsidRPr="00222433" w:rsidR="00A66DB1">
        <w:t xml:space="preserve"> </w:t>
      </w:r>
      <w:r w:rsidRPr="00222433" w:rsidR="008D4EA2">
        <w:t>W</w:t>
      </w:r>
      <w:r w:rsidRPr="00222433">
        <w:t>hen</w:t>
      </w:r>
      <w:r w:rsidRPr="00222433" w:rsidR="00A66DB1">
        <w:t xml:space="preserve"> </w:t>
      </w:r>
      <w:r w:rsidRPr="00222433">
        <w:t>this</w:t>
      </w:r>
      <w:r w:rsidRPr="00222433" w:rsidR="00A66DB1">
        <w:t xml:space="preserve"> </w:t>
      </w:r>
      <w:r w:rsidRPr="00222433">
        <w:t>scandal</w:t>
      </w:r>
      <w:r w:rsidRPr="00222433" w:rsidR="00A66DB1">
        <w:t xml:space="preserve"> </w:t>
      </w:r>
      <w:r w:rsidRPr="00222433">
        <w:t>happened,</w:t>
      </w:r>
      <w:r w:rsidRPr="00222433" w:rsidR="00A66DB1">
        <w:t xml:space="preserve"> </w:t>
      </w:r>
      <w:r w:rsidRPr="00222433">
        <w:t>whenever</w:t>
      </w:r>
      <w:r w:rsidRPr="00222433" w:rsidR="00A66DB1">
        <w:t xml:space="preserve"> </w:t>
      </w:r>
      <w:r w:rsidRPr="00222433">
        <w:t>we</w:t>
      </w:r>
      <w:r w:rsidRPr="00222433" w:rsidR="00A66DB1">
        <w:t xml:space="preserve"> </w:t>
      </w:r>
      <w:r w:rsidRPr="00222433">
        <w:t>had</w:t>
      </w:r>
      <w:r w:rsidRPr="00222433" w:rsidR="00A66DB1">
        <w:t xml:space="preserve"> </w:t>
      </w:r>
      <w:r w:rsidRPr="00222433">
        <w:t>hearings</w:t>
      </w:r>
      <w:r w:rsidRPr="00222433" w:rsidR="00A66DB1">
        <w:t xml:space="preserve"> </w:t>
      </w:r>
      <w:r w:rsidRPr="00222433">
        <w:t>in</w:t>
      </w:r>
      <w:r w:rsidRPr="00222433" w:rsidR="00A66DB1">
        <w:t xml:space="preserve"> </w:t>
      </w:r>
      <w:r w:rsidRPr="00222433">
        <w:t>this</w:t>
      </w:r>
      <w:r w:rsidRPr="00222433" w:rsidR="00A66DB1">
        <w:t xml:space="preserve"> </w:t>
      </w:r>
      <w:r w:rsidRPr="00222433">
        <w:t>Committee,</w:t>
      </w:r>
      <w:r w:rsidRPr="00222433" w:rsidR="00A66DB1">
        <w:t xml:space="preserve"> </w:t>
      </w:r>
      <w:r w:rsidRPr="00222433">
        <w:t>the</w:t>
      </w:r>
      <w:r w:rsidRPr="00222433" w:rsidR="00A66DB1">
        <w:t xml:space="preserve"> </w:t>
      </w:r>
      <w:r w:rsidRPr="00222433">
        <w:t>then</w:t>
      </w:r>
      <w:r w:rsidRPr="00222433" w:rsidR="00A66DB1">
        <w:t xml:space="preserve"> </w:t>
      </w:r>
      <w:r w:rsidRPr="00222433">
        <w:t>head</w:t>
      </w:r>
      <w:r w:rsidRPr="00222433" w:rsidR="00A66DB1">
        <w:t xml:space="preserve"> </w:t>
      </w:r>
      <w:r w:rsidRPr="00222433">
        <w:t>of</w:t>
      </w:r>
      <w:r w:rsidRPr="00222433" w:rsidR="00A66DB1">
        <w:t xml:space="preserve"> </w:t>
      </w:r>
      <w:r w:rsidRPr="00222433">
        <w:t>the</w:t>
      </w:r>
      <w:r w:rsidRPr="00222433" w:rsidR="00A66DB1">
        <w:t xml:space="preserve"> </w:t>
      </w:r>
      <w:r w:rsidRPr="00222433">
        <w:t>FCA</w:t>
      </w:r>
      <w:r w:rsidRPr="00222433" w:rsidR="00A66DB1">
        <w:t xml:space="preserve"> </w:t>
      </w:r>
      <w:r w:rsidRPr="00222433">
        <w:t>often</w:t>
      </w:r>
      <w:r w:rsidRPr="00222433" w:rsidR="00A66DB1">
        <w:t xml:space="preserve"> </w:t>
      </w:r>
      <w:r w:rsidRPr="00222433">
        <w:t>made</w:t>
      </w:r>
      <w:r w:rsidRPr="00222433" w:rsidR="00A66DB1">
        <w:t xml:space="preserve"> </w:t>
      </w:r>
      <w:r w:rsidRPr="00222433">
        <w:t>th</w:t>
      </w:r>
      <w:r w:rsidRPr="00222433" w:rsidR="008D4EA2">
        <w:t>is</w:t>
      </w:r>
      <w:r w:rsidRPr="00222433" w:rsidR="00A66DB1">
        <w:t xml:space="preserve"> </w:t>
      </w:r>
      <w:r w:rsidRPr="00222433">
        <w:t>point</w:t>
      </w:r>
      <w:r w:rsidRPr="00222433" w:rsidR="00A66DB1">
        <w:t xml:space="preserve"> </w:t>
      </w:r>
      <w:r w:rsidRPr="00222433">
        <w:t>about</w:t>
      </w:r>
      <w:r w:rsidRPr="00222433" w:rsidR="00A66DB1">
        <w:t xml:space="preserve"> </w:t>
      </w:r>
      <w:r w:rsidRPr="00222433">
        <w:t>the</w:t>
      </w:r>
      <w:r w:rsidRPr="00222433" w:rsidR="00A66DB1">
        <w:t xml:space="preserve"> </w:t>
      </w:r>
      <w:r w:rsidRPr="00222433">
        <w:t>regulatory</w:t>
      </w:r>
      <w:r w:rsidRPr="00222433" w:rsidR="00A66DB1">
        <w:t xml:space="preserve"> </w:t>
      </w:r>
      <w:r w:rsidRPr="00222433">
        <w:t>perimeter.</w:t>
      </w:r>
    </w:p>
    <w:p w:rsidR="00102A2C" w:rsidRPr="00222433" w:rsidP="00102A2C">
      <w:pPr>
        <w:pStyle w:val="Answer"/>
      </w:pPr>
      <w:sdt>
        <w:sdtPr>
          <w:alias w:val="Witness"/>
          <w:id w:val="-1158687825"/>
          <w:placeholder>
            <w:docPart w:val="09ACA901D17C4A9DA80566DC9528F5B2"/>
          </w:placeholder>
          <w:richText/>
        </w:sdtPr>
        <w:sdtContent>
          <w:r w:rsidRPr="00222433">
            <w:rPr>
              <w:b/>
              <w:bCs/>
              <w:i/>
              <w:iCs/>
            </w:rPr>
            <w:t>Dame</w:t>
          </w:r>
          <w:r w:rsidRPr="00222433" w:rsidR="00A66DB1">
            <w:rPr>
              <w:b/>
              <w:bCs/>
              <w:i/>
              <w:iCs/>
            </w:rPr>
            <w:t xml:space="preserve"> </w:t>
          </w:r>
          <w:r w:rsidRPr="00222433">
            <w:rPr>
              <w:b/>
              <w:bCs/>
              <w:i/>
              <w:iCs/>
            </w:rPr>
            <w:t>Elizabeth</w:t>
          </w:r>
          <w:r w:rsidRPr="00222433" w:rsidR="00A66DB1">
            <w:rPr>
              <w:b/>
              <w:bCs/>
              <w:i/>
              <w:iCs/>
            </w:rPr>
            <w:t xml:space="preserve"> </w:t>
          </w:r>
          <w:r w:rsidRPr="00222433">
            <w:rPr>
              <w:b/>
              <w:bCs/>
              <w:i/>
              <w:iCs/>
            </w:rPr>
            <w:t>Gloster:</w:t>
          </w:r>
          <w:r w:rsidRPr="00222433" w:rsidR="00A66DB1">
            <w:rPr>
              <w:b/>
            </w:rPr>
            <w:t xml:space="preserve"> </w:t>
          </w:r>
        </w:sdtContent>
      </w:sdt>
      <w:r w:rsidRPr="00222433" w:rsidR="008D4EA2">
        <w:t>Yes, a</w:t>
      </w:r>
      <w:r w:rsidRPr="00222433">
        <w:t>bsolutely.</w:t>
      </w:r>
    </w:p>
    <w:p w:rsidR="00102A2C" w:rsidRPr="00222433" w:rsidP="00A143CA">
      <w:pPr>
        <w:pStyle w:val="Question"/>
        <w:numPr>
          <w:ilvl w:val="0"/>
          <w:numId w:val="0"/>
        </w:numPr>
        <w:ind w:left="794"/>
      </w:pPr>
      <w:sdt>
        <w:sdtPr>
          <w:alias w:val="Member"/>
          <w:tag w:val="&lt;Member mnisId='4138' dodsId='58561'&gt;"/>
          <w:id w:val="-802384593"/>
          <w:placeholder>
            <w:docPart w:val="09ACA901D17C4A9DA80566DC9528F5B2"/>
          </w:placeholder>
          <w:richText/>
        </w:sdtPr>
        <w:sdtContent>
          <w:r w:rsidRPr="00222433">
            <w:rPr>
              <w:b/>
            </w:rPr>
            <w:t>Rushanara</w:t>
          </w:r>
          <w:r w:rsidRPr="00222433" w:rsidR="00A66DB1">
            <w:rPr>
              <w:b/>
            </w:rPr>
            <w:t xml:space="preserve"> </w:t>
          </w:r>
          <w:r w:rsidRPr="00222433">
            <w:rPr>
              <w:b/>
            </w:rPr>
            <w:t>Ali:</w:t>
          </w:r>
        </w:sdtContent>
      </w:sdt>
      <w:r w:rsidRPr="00222433" w:rsidR="00A66DB1">
        <w:t xml:space="preserve"> </w:t>
      </w:r>
      <w:r w:rsidRPr="00222433" w:rsidR="008D4EA2">
        <w:t>A</w:t>
      </w:r>
      <w:r w:rsidRPr="00222433">
        <w:t>ction</w:t>
      </w:r>
      <w:r w:rsidRPr="00222433" w:rsidR="00A66DB1">
        <w:t xml:space="preserve"> </w:t>
      </w:r>
      <w:r w:rsidRPr="00222433">
        <w:t>could</w:t>
      </w:r>
      <w:r w:rsidRPr="00222433" w:rsidR="00A66DB1">
        <w:t xml:space="preserve"> </w:t>
      </w:r>
      <w:r w:rsidRPr="00222433">
        <w:t>have</w:t>
      </w:r>
      <w:r w:rsidRPr="00222433" w:rsidR="00A66DB1">
        <w:t xml:space="preserve"> </w:t>
      </w:r>
      <w:r w:rsidRPr="00222433">
        <w:t>been</w:t>
      </w:r>
      <w:r w:rsidRPr="00222433" w:rsidR="00A66DB1">
        <w:t xml:space="preserve"> </w:t>
      </w:r>
      <w:r w:rsidRPr="00222433">
        <w:t>taken,</w:t>
      </w:r>
      <w:r w:rsidRPr="00222433" w:rsidR="00A66DB1">
        <w:t xml:space="preserve"> </w:t>
      </w:r>
      <w:r w:rsidRPr="00222433">
        <w:t>and</w:t>
      </w:r>
      <w:r w:rsidRPr="00222433" w:rsidR="00A66DB1">
        <w:t xml:space="preserve"> </w:t>
      </w:r>
      <w:r w:rsidRPr="00222433">
        <w:t>the</w:t>
      </w:r>
      <w:r w:rsidRPr="00222433" w:rsidR="00A66DB1">
        <w:t xml:space="preserve"> </w:t>
      </w:r>
      <w:r w:rsidRPr="00222433">
        <w:t>FCA</w:t>
      </w:r>
      <w:r w:rsidRPr="00222433" w:rsidR="00A66DB1">
        <w:t xml:space="preserve"> </w:t>
      </w:r>
      <w:r w:rsidRPr="00222433">
        <w:t>perhaps</w:t>
      </w:r>
      <w:r w:rsidRPr="00222433" w:rsidR="00A66DB1">
        <w:t xml:space="preserve"> </w:t>
      </w:r>
      <w:r w:rsidRPr="00222433">
        <w:t>should</w:t>
      </w:r>
      <w:r w:rsidRPr="00222433" w:rsidR="00A66DB1">
        <w:t xml:space="preserve"> </w:t>
      </w:r>
      <w:r w:rsidR="00A143CA">
        <w:t xml:space="preserve">have </w:t>
      </w:r>
      <w:r w:rsidRPr="00222433">
        <w:t>take</w:t>
      </w:r>
      <w:r w:rsidR="00A143CA">
        <w:t>n</w:t>
      </w:r>
      <w:r w:rsidRPr="00222433" w:rsidR="00A66DB1">
        <w:t xml:space="preserve"> </w:t>
      </w:r>
      <w:r w:rsidRPr="00222433">
        <w:t>a</w:t>
      </w:r>
      <w:r w:rsidRPr="00222433" w:rsidR="00A66DB1">
        <w:t xml:space="preserve"> </w:t>
      </w:r>
      <w:r w:rsidRPr="00222433">
        <w:t>different</w:t>
      </w:r>
      <w:r w:rsidRPr="00222433" w:rsidR="00A66DB1">
        <w:t xml:space="preserve"> </w:t>
      </w:r>
      <w:r w:rsidRPr="00222433">
        <w:t>approach,</w:t>
      </w:r>
      <w:r w:rsidRPr="00222433" w:rsidR="00A66DB1">
        <w:t xml:space="preserve"> </w:t>
      </w:r>
      <w:r w:rsidRPr="00222433">
        <w:t>which</w:t>
      </w:r>
      <w:r w:rsidRPr="00222433" w:rsidR="00A66DB1">
        <w:t xml:space="preserve"> </w:t>
      </w:r>
      <w:r w:rsidRPr="00222433">
        <w:t>is</w:t>
      </w:r>
      <w:r w:rsidRPr="00222433" w:rsidR="00A66DB1">
        <w:t xml:space="preserve"> </w:t>
      </w:r>
      <w:r w:rsidRPr="00222433">
        <w:t>to</w:t>
      </w:r>
      <w:r w:rsidRPr="00222433" w:rsidR="00A66DB1">
        <w:t xml:space="preserve"> </w:t>
      </w:r>
      <w:r w:rsidRPr="00222433">
        <w:t>approach</w:t>
      </w:r>
      <w:r w:rsidRPr="00222433" w:rsidR="00A66DB1">
        <w:t xml:space="preserve"> </w:t>
      </w:r>
      <w:r w:rsidRPr="00222433">
        <w:t>it</w:t>
      </w:r>
      <w:r w:rsidRPr="00222433" w:rsidR="00A66DB1">
        <w:t xml:space="preserve"> </w:t>
      </w:r>
      <w:r w:rsidRPr="00222433">
        <w:t>in</w:t>
      </w:r>
      <w:r w:rsidRPr="00222433" w:rsidR="00A66DB1">
        <w:t xml:space="preserve"> </w:t>
      </w:r>
      <w:r w:rsidRPr="00222433">
        <w:t>the</w:t>
      </w:r>
      <w:r w:rsidRPr="00222433" w:rsidR="00A66DB1">
        <w:t xml:space="preserve"> </w:t>
      </w:r>
      <w:r w:rsidRPr="00222433">
        <w:t>way</w:t>
      </w:r>
      <w:r w:rsidRPr="00222433" w:rsidR="00A66DB1">
        <w:t xml:space="preserve"> </w:t>
      </w:r>
      <w:r w:rsidRPr="00222433">
        <w:t>you</w:t>
      </w:r>
      <w:r w:rsidRPr="00222433" w:rsidR="00A66DB1">
        <w:t xml:space="preserve"> </w:t>
      </w:r>
      <w:r w:rsidRPr="00222433">
        <w:t>are</w:t>
      </w:r>
      <w:r w:rsidRPr="00222433" w:rsidR="00A66DB1">
        <w:t xml:space="preserve"> </w:t>
      </w:r>
      <w:r w:rsidRPr="00222433">
        <w:t>suggesting</w:t>
      </w:r>
      <w:r w:rsidRPr="00222433" w:rsidR="00A66DB1">
        <w:t xml:space="preserve"> </w:t>
      </w:r>
      <w:r w:rsidRPr="00222433">
        <w:t>and</w:t>
      </w:r>
      <w:r w:rsidRPr="00222433" w:rsidR="00A66DB1">
        <w:t xml:space="preserve"> </w:t>
      </w:r>
      <w:r w:rsidRPr="00222433">
        <w:t>w</w:t>
      </w:r>
      <w:r w:rsidRPr="00222433" w:rsidR="008D4EA2">
        <w:t>ere</w:t>
      </w:r>
      <w:r w:rsidRPr="00222433" w:rsidR="00A66DB1">
        <w:t xml:space="preserve"> </w:t>
      </w:r>
      <w:r w:rsidRPr="00222433">
        <w:t>suggesting</w:t>
      </w:r>
      <w:r w:rsidRPr="00222433" w:rsidR="00A66DB1">
        <w:t xml:space="preserve"> </w:t>
      </w:r>
      <w:r w:rsidRPr="00222433">
        <w:t>in</w:t>
      </w:r>
      <w:r w:rsidRPr="00222433" w:rsidR="00A66DB1">
        <w:t xml:space="preserve"> </w:t>
      </w:r>
      <w:r w:rsidRPr="00222433">
        <w:t>your</w:t>
      </w:r>
      <w:r w:rsidRPr="00222433" w:rsidR="00A66DB1">
        <w:t xml:space="preserve"> </w:t>
      </w:r>
      <w:r w:rsidRPr="00222433">
        <w:t>report.</w:t>
      </w:r>
      <w:r w:rsidRPr="00222433" w:rsidR="00A66DB1">
        <w:t xml:space="preserve"> </w:t>
      </w:r>
      <w:r w:rsidRPr="00222433">
        <w:t>Until</w:t>
      </w:r>
      <w:r w:rsidRPr="00222433" w:rsidR="00A66DB1">
        <w:t xml:space="preserve"> </w:t>
      </w:r>
      <w:r w:rsidRPr="00222433">
        <w:t>it</w:t>
      </w:r>
      <w:r w:rsidRPr="00222433" w:rsidR="00A66DB1">
        <w:t xml:space="preserve"> </w:t>
      </w:r>
      <w:r w:rsidRPr="00222433">
        <w:t>does,</w:t>
      </w:r>
      <w:r w:rsidRPr="00222433" w:rsidR="00A66DB1">
        <w:t xml:space="preserve"> </w:t>
      </w:r>
      <w:r w:rsidRPr="00222433">
        <w:t>should</w:t>
      </w:r>
      <w:r w:rsidRPr="00222433" w:rsidR="00A66DB1">
        <w:t xml:space="preserve"> </w:t>
      </w:r>
      <w:r w:rsidRPr="00222433">
        <w:t>we</w:t>
      </w:r>
      <w:r w:rsidRPr="00222433" w:rsidR="00A66DB1">
        <w:t xml:space="preserve"> </w:t>
      </w:r>
      <w:r w:rsidRPr="00222433">
        <w:t>expect</w:t>
      </w:r>
      <w:r w:rsidRPr="00222433" w:rsidR="00A66DB1">
        <w:t xml:space="preserve"> </w:t>
      </w:r>
      <w:r w:rsidRPr="00222433">
        <w:t>further</w:t>
      </w:r>
      <w:r w:rsidRPr="00222433" w:rsidR="00A66DB1">
        <w:t xml:space="preserve"> </w:t>
      </w:r>
      <w:r w:rsidRPr="00222433">
        <w:t>problems</w:t>
      </w:r>
      <w:r w:rsidRPr="00222433" w:rsidR="00A66DB1">
        <w:t xml:space="preserve"> </w:t>
      </w:r>
      <w:r w:rsidRPr="00222433">
        <w:t>to</w:t>
      </w:r>
      <w:r w:rsidRPr="00222433" w:rsidR="00A66DB1">
        <w:t xml:space="preserve"> </w:t>
      </w:r>
      <w:r w:rsidRPr="00222433">
        <w:t>continue</w:t>
      </w:r>
      <w:r w:rsidRPr="00222433" w:rsidR="008D4EA2">
        <w:t>,</w:t>
      </w:r>
      <w:r w:rsidRPr="00222433" w:rsidR="00A66DB1">
        <w:t xml:space="preserve"> </w:t>
      </w:r>
      <w:r w:rsidRPr="00222433">
        <w:t>like</w:t>
      </w:r>
      <w:r w:rsidRPr="00222433" w:rsidR="00A66DB1">
        <w:t xml:space="preserve"> </w:t>
      </w:r>
      <w:r w:rsidRPr="00222433">
        <w:t>this</w:t>
      </w:r>
      <w:r w:rsidRPr="00222433" w:rsidR="00A66DB1">
        <w:t xml:space="preserve"> </w:t>
      </w:r>
      <w:r w:rsidRPr="00222433">
        <w:t>one?</w:t>
      </w:r>
      <w:r w:rsidRPr="00222433" w:rsidR="00A66DB1">
        <w:t xml:space="preserve"> </w:t>
      </w:r>
      <w:r w:rsidRPr="00222433">
        <w:t>We</w:t>
      </w:r>
      <w:r w:rsidRPr="00222433" w:rsidR="00A66DB1">
        <w:t xml:space="preserve"> </w:t>
      </w:r>
      <w:r w:rsidRPr="00222433">
        <w:t>have</w:t>
      </w:r>
      <w:r w:rsidRPr="00222433" w:rsidR="00A66DB1">
        <w:t xml:space="preserve"> </w:t>
      </w:r>
      <w:r w:rsidRPr="00222433">
        <w:t>had</w:t>
      </w:r>
      <w:r w:rsidRPr="00222433" w:rsidR="00A66DB1">
        <w:t xml:space="preserve"> </w:t>
      </w:r>
      <w:r w:rsidRPr="00222433">
        <w:t>the</w:t>
      </w:r>
      <w:r w:rsidRPr="00222433" w:rsidR="00A66DB1">
        <w:t xml:space="preserve"> </w:t>
      </w:r>
      <w:r w:rsidRPr="00222433">
        <w:t>TSB</w:t>
      </w:r>
      <w:r w:rsidRPr="00222433" w:rsidR="00A66DB1">
        <w:t xml:space="preserve"> </w:t>
      </w:r>
      <w:r w:rsidRPr="00222433">
        <w:t>scandal</w:t>
      </w:r>
      <w:r w:rsidRPr="00222433" w:rsidR="008D4EA2">
        <w:t>; we have</w:t>
      </w:r>
      <w:r w:rsidRPr="00222433" w:rsidR="00A66DB1">
        <w:t xml:space="preserve"> </w:t>
      </w:r>
      <w:r w:rsidRPr="00222433">
        <w:t>the</w:t>
      </w:r>
      <w:r w:rsidRPr="00222433" w:rsidR="00A66DB1">
        <w:t xml:space="preserve"> </w:t>
      </w:r>
      <w:r w:rsidRPr="00222433" w:rsidR="008D4EA2">
        <w:t>G</w:t>
      </w:r>
      <w:r w:rsidRPr="00222433">
        <w:t>lobal</w:t>
      </w:r>
      <w:r w:rsidRPr="00222433" w:rsidR="00A66DB1">
        <w:t xml:space="preserve"> </w:t>
      </w:r>
      <w:r w:rsidRPr="00222433" w:rsidR="008D4EA2">
        <w:t>R</w:t>
      </w:r>
      <w:r w:rsidRPr="00222433">
        <w:t>estructur</w:t>
      </w:r>
      <w:r w:rsidRPr="00222433" w:rsidR="008D4EA2">
        <w:t>ing Group</w:t>
      </w:r>
      <w:r w:rsidRPr="00222433">
        <w:t>.</w:t>
      </w:r>
      <w:r w:rsidRPr="00222433" w:rsidR="00A66DB1">
        <w:t xml:space="preserve"> </w:t>
      </w:r>
      <w:r w:rsidRPr="00222433">
        <w:t>You</w:t>
      </w:r>
      <w:r w:rsidRPr="00222433" w:rsidR="00A66DB1">
        <w:t xml:space="preserve"> </w:t>
      </w:r>
      <w:r w:rsidRPr="00222433">
        <w:t>mention</w:t>
      </w:r>
      <w:r w:rsidRPr="00222433" w:rsidR="00A66DB1">
        <w:t xml:space="preserve"> </w:t>
      </w:r>
      <w:r w:rsidRPr="00222433">
        <w:t>other</w:t>
      </w:r>
      <w:r w:rsidRPr="00222433" w:rsidR="00A66DB1">
        <w:t xml:space="preserve"> </w:t>
      </w:r>
      <w:r w:rsidRPr="00222433">
        <w:t>areas</w:t>
      </w:r>
      <w:r w:rsidRPr="00222433" w:rsidR="008D4EA2">
        <w:t>—</w:t>
      </w:r>
      <w:r w:rsidRPr="00222433">
        <w:t>banking,</w:t>
      </w:r>
      <w:r w:rsidRPr="00222433" w:rsidR="00A66DB1">
        <w:t xml:space="preserve"> </w:t>
      </w:r>
      <w:r w:rsidRPr="00222433">
        <w:t>technology</w:t>
      </w:r>
      <w:r w:rsidRPr="00222433" w:rsidR="00A66DB1">
        <w:t xml:space="preserve"> </w:t>
      </w:r>
      <w:r w:rsidRPr="00222433">
        <w:t>failures.</w:t>
      </w:r>
      <w:r w:rsidRPr="00222433" w:rsidR="00A66DB1">
        <w:t xml:space="preserve"> </w:t>
      </w:r>
      <w:r w:rsidRPr="00222433">
        <w:t>In</w:t>
      </w:r>
      <w:r w:rsidRPr="00222433" w:rsidR="00A66DB1">
        <w:t xml:space="preserve"> </w:t>
      </w:r>
      <w:r w:rsidRPr="00222433">
        <w:t>recent</w:t>
      </w:r>
      <w:r w:rsidRPr="00222433" w:rsidR="00A66DB1">
        <w:t xml:space="preserve"> </w:t>
      </w:r>
      <w:r w:rsidRPr="00222433">
        <w:t>years,</w:t>
      </w:r>
      <w:r w:rsidRPr="00222433" w:rsidR="00A66DB1">
        <w:t xml:space="preserve"> </w:t>
      </w:r>
      <w:r w:rsidRPr="00222433">
        <w:t>the</w:t>
      </w:r>
      <w:r w:rsidRPr="00222433" w:rsidR="00A66DB1">
        <w:t xml:space="preserve"> </w:t>
      </w:r>
      <w:r w:rsidRPr="00222433">
        <w:t>FCA</w:t>
      </w:r>
      <w:r w:rsidRPr="00222433" w:rsidR="00A66DB1">
        <w:t xml:space="preserve"> </w:t>
      </w:r>
      <w:r w:rsidRPr="00222433">
        <w:t>has</w:t>
      </w:r>
      <w:r w:rsidRPr="00222433" w:rsidR="00A66DB1">
        <w:t xml:space="preserve"> </w:t>
      </w:r>
      <w:r w:rsidRPr="00222433">
        <w:t>presided</w:t>
      </w:r>
      <w:r w:rsidRPr="00222433" w:rsidR="00A66DB1">
        <w:t xml:space="preserve"> </w:t>
      </w:r>
      <w:r w:rsidRPr="00222433">
        <w:t>over</w:t>
      </w:r>
      <w:r w:rsidRPr="00222433" w:rsidR="00A66DB1">
        <w:t xml:space="preserve"> </w:t>
      </w:r>
      <w:r w:rsidRPr="00222433">
        <w:t>a</w:t>
      </w:r>
      <w:r w:rsidRPr="00222433" w:rsidR="00A66DB1">
        <w:t xml:space="preserve"> </w:t>
      </w:r>
      <w:r w:rsidRPr="00222433">
        <w:t>huge</w:t>
      </w:r>
      <w:r w:rsidRPr="00222433" w:rsidR="00A66DB1">
        <w:t xml:space="preserve"> </w:t>
      </w:r>
      <w:r w:rsidRPr="00222433">
        <w:t>number</w:t>
      </w:r>
      <w:r w:rsidRPr="00222433" w:rsidR="00A66DB1">
        <w:t xml:space="preserve"> </w:t>
      </w:r>
      <w:r w:rsidRPr="00222433">
        <w:t>of</w:t>
      </w:r>
      <w:r w:rsidRPr="00222433" w:rsidR="00A66DB1">
        <w:t xml:space="preserve"> </w:t>
      </w:r>
      <w:r w:rsidRPr="00222433">
        <w:t>these</w:t>
      </w:r>
      <w:r w:rsidRPr="00222433" w:rsidR="00A66DB1">
        <w:t xml:space="preserve"> </w:t>
      </w:r>
      <w:r w:rsidRPr="00222433">
        <w:t>problems,</w:t>
      </w:r>
      <w:r w:rsidRPr="00222433" w:rsidR="00A66DB1">
        <w:t xml:space="preserve"> </w:t>
      </w:r>
      <w:r w:rsidRPr="00222433">
        <w:t>albeit</w:t>
      </w:r>
      <w:r w:rsidRPr="00222433" w:rsidR="00A66DB1">
        <w:t xml:space="preserve"> </w:t>
      </w:r>
      <w:r w:rsidRPr="00222433">
        <w:t>different,</w:t>
      </w:r>
      <w:r w:rsidRPr="00222433" w:rsidR="00A66DB1">
        <w:t xml:space="preserve"> </w:t>
      </w:r>
      <w:r w:rsidRPr="00222433">
        <w:t>but</w:t>
      </w:r>
      <w:r w:rsidRPr="00222433" w:rsidR="00A66DB1">
        <w:t xml:space="preserve"> </w:t>
      </w:r>
      <w:r w:rsidRPr="00222433">
        <w:t>they</w:t>
      </w:r>
      <w:r w:rsidRPr="00222433" w:rsidR="00A66DB1">
        <w:t xml:space="preserve"> </w:t>
      </w:r>
      <w:r w:rsidRPr="00222433">
        <w:t>are</w:t>
      </w:r>
      <w:r w:rsidRPr="00222433" w:rsidR="00A66DB1">
        <w:t xml:space="preserve"> </w:t>
      </w:r>
      <w:r w:rsidRPr="00222433">
        <w:t>affecting</w:t>
      </w:r>
      <w:r w:rsidRPr="00222433" w:rsidR="00A66DB1">
        <w:t xml:space="preserve"> </w:t>
      </w:r>
      <w:r w:rsidRPr="00222433">
        <w:t>millions</w:t>
      </w:r>
      <w:r w:rsidRPr="00222433" w:rsidR="00A66DB1">
        <w:t xml:space="preserve"> </w:t>
      </w:r>
      <w:r w:rsidRPr="00222433">
        <w:t>of</w:t>
      </w:r>
      <w:r w:rsidRPr="00222433" w:rsidR="00A66DB1">
        <w:t xml:space="preserve"> </w:t>
      </w:r>
      <w:r w:rsidRPr="00222433">
        <w:t>consumers</w:t>
      </w:r>
      <w:r w:rsidRPr="00222433" w:rsidR="008D4EA2">
        <w:t>.</w:t>
      </w:r>
      <w:r w:rsidRPr="00222433" w:rsidR="00A66DB1">
        <w:t xml:space="preserve"> </w:t>
      </w:r>
      <w:r w:rsidRPr="00222433" w:rsidR="008D4EA2">
        <w:t>I</w:t>
      </w:r>
      <w:r w:rsidRPr="00222433">
        <w:t>t</w:t>
      </w:r>
      <w:r w:rsidRPr="00222433" w:rsidR="00A66DB1">
        <w:t xml:space="preserve"> </w:t>
      </w:r>
      <w:r w:rsidRPr="00222433">
        <w:t>does</w:t>
      </w:r>
      <w:r w:rsidRPr="00222433" w:rsidR="00A66DB1">
        <w:t xml:space="preserve"> </w:t>
      </w:r>
      <w:r w:rsidRPr="00222433">
        <w:t>not</w:t>
      </w:r>
      <w:r w:rsidRPr="00222433" w:rsidR="00A66DB1">
        <w:t xml:space="preserve"> </w:t>
      </w:r>
      <w:r w:rsidRPr="00222433">
        <w:t>seem</w:t>
      </w:r>
      <w:r w:rsidRPr="00222433" w:rsidR="00A66DB1">
        <w:t xml:space="preserve"> </w:t>
      </w:r>
      <w:r w:rsidRPr="00222433">
        <w:t>to</w:t>
      </w:r>
      <w:r w:rsidRPr="00222433" w:rsidR="00A66DB1">
        <w:t xml:space="preserve"> </w:t>
      </w:r>
      <w:r w:rsidRPr="00222433">
        <w:t>be</w:t>
      </w:r>
      <w:r w:rsidRPr="00222433" w:rsidR="00A66DB1">
        <w:t xml:space="preserve"> </w:t>
      </w:r>
      <w:r w:rsidRPr="00222433">
        <w:t>fit</w:t>
      </w:r>
      <w:r w:rsidRPr="00222433" w:rsidR="00A66DB1">
        <w:t xml:space="preserve"> </w:t>
      </w:r>
      <w:r w:rsidRPr="00222433">
        <w:t>for</w:t>
      </w:r>
      <w:r w:rsidRPr="00222433" w:rsidR="00A66DB1">
        <w:t xml:space="preserve"> </w:t>
      </w:r>
      <w:r w:rsidRPr="00222433">
        <w:t>purpose.</w:t>
      </w:r>
      <w:r w:rsidRPr="00222433" w:rsidR="00A66DB1">
        <w:t xml:space="preserve"> </w:t>
      </w:r>
      <w:r w:rsidRPr="00222433">
        <w:t>Do</w:t>
      </w:r>
      <w:r w:rsidRPr="00222433" w:rsidR="00A66DB1">
        <w:t xml:space="preserve"> </w:t>
      </w:r>
      <w:r w:rsidRPr="00222433">
        <w:t>you</w:t>
      </w:r>
      <w:r w:rsidRPr="00222433" w:rsidR="00A66DB1">
        <w:t xml:space="preserve"> </w:t>
      </w:r>
      <w:r w:rsidRPr="00222433">
        <w:t>have</w:t>
      </w:r>
      <w:r w:rsidRPr="00222433" w:rsidR="00A66DB1">
        <w:t xml:space="preserve"> </w:t>
      </w:r>
      <w:r w:rsidRPr="00222433">
        <w:t>a</w:t>
      </w:r>
      <w:r w:rsidRPr="00222433" w:rsidR="00A66DB1">
        <w:t xml:space="preserve"> </w:t>
      </w:r>
      <w:r w:rsidRPr="00222433">
        <w:t>view</w:t>
      </w:r>
      <w:r w:rsidRPr="00222433" w:rsidR="00A66DB1">
        <w:t xml:space="preserve"> </w:t>
      </w:r>
      <w:r w:rsidRPr="00222433">
        <w:t>on</w:t>
      </w:r>
      <w:r w:rsidRPr="00222433" w:rsidR="00A66DB1">
        <w:t xml:space="preserve"> </w:t>
      </w:r>
      <w:r w:rsidRPr="00222433">
        <w:t>what</w:t>
      </w:r>
      <w:r w:rsidRPr="00222433" w:rsidR="00A66DB1">
        <w:t xml:space="preserve"> </w:t>
      </w:r>
      <w:r w:rsidRPr="00222433">
        <w:t>else</w:t>
      </w:r>
      <w:r w:rsidRPr="00222433" w:rsidR="00A66DB1">
        <w:t xml:space="preserve"> </w:t>
      </w:r>
      <w:r w:rsidRPr="00222433">
        <w:t>needs</w:t>
      </w:r>
      <w:r w:rsidRPr="00222433" w:rsidR="00A66DB1">
        <w:t xml:space="preserve"> </w:t>
      </w:r>
      <w:r w:rsidRPr="00222433">
        <w:t>to</w:t>
      </w:r>
      <w:r w:rsidRPr="00222433" w:rsidR="00A66DB1">
        <w:t xml:space="preserve"> </w:t>
      </w:r>
      <w:r w:rsidRPr="00222433">
        <w:t>be</w:t>
      </w:r>
      <w:r w:rsidRPr="00222433" w:rsidR="00A66DB1">
        <w:t xml:space="preserve"> </w:t>
      </w:r>
      <w:r w:rsidRPr="00222433">
        <w:t>done</w:t>
      </w:r>
      <w:r w:rsidRPr="00222433" w:rsidR="00A66DB1">
        <w:t xml:space="preserve"> </w:t>
      </w:r>
      <w:r w:rsidRPr="00222433">
        <w:t>systemically</w:t>
      </w:r>
      <w:r w:rsidRPr="00222433" w:rsidR="00A66DB1">
        <w:t xml:space="preserve"> </w:t>
      </w:r>
      <w:r w:rsidRPr="00222433">
        <w:t>to</w:t>
      </w:r>
      <w:r w:rsidRPr="00222433" w:rsidR="00A66DB1">
        <w:t xml:space="preserve"> </w:t>
      </w:r>
      <w:r w:rsidRPr="00222433">
        <w:t>sort</w:t>
      </w:r>
      <w:r w:rsidRPr="00222433" w:rsidR="00A66DB1">
        <w:t xml:space="preserve"> </w:t>
      </w:r>
      <w:r w:rsidRPr="00222433">
        <w:t>this</w:t>
      </w:r>
      <w:r w:rsidRPr="00222433" w:rsidR="00A66DB1">
        <w:t xml:space="preserve"> </w:t>
      </w:r>
      <w:r w:rsidRPr="00222433">
        <w:t>out</w:t>
      </w:r>
      <w:r w:rsidRPr="00222433" w:rsidR="00A66DB1">
        <w:t xml:space="preserve"> </w:t>
      </w:r>
      <w:r w:rsidRPr="00222433">
        <w:t>so</w:t>
      </w:r>
      <w:r w:rsidRPr="00222433" w:rsidR="00A66DB1">
        <w:t xml:space="preserve"> </w:t>
      </w:r>
      <w:r w:rsidRPr="00222433">
        <w:t>that</w:t>
      </w:r>
      <w:r w:rsidRPr="00222433" w:rsidR="00A66DB1">
        <w:t xml:space="preserve"> </w:t>
      </w:r>
      <w:r w:rsidRPr="00222433">
        <w:t>our</w:t>
      </w:r>
      <w:r w:rsidRPr="00222433" w:rsidR="00A66DB1">
        <w:t xml:space="preserve"> </w:t>
      </w:r>
      <w:r w:rsidRPr="00222433">
        <w:t>constituents</w:t>
      </w:r>
      <w:r w:rsidRPr="00222433" w:rsidR="00A66DB1">
        <w:t xml:space="preserve"> </w:t>
      </w:r>
      <w:r w:rsidRPr="00222433">
        <w:t>do</w:t>
      </w:r>
      <w:r w:rsidRPr="00222433" w:rsidR="00A66DB1">
        <w:t xml:space="preserve"> </w:t>
      </w:r>
      <w:r w:rsidRPr="00222433">
        <w:t>not</w:t>
      </w:r>
      <w:r w:rsidRPr="00222433" w:rsidR="00A66DB1">
        <w:t xml:space="preserve"> </w:t>
      </w:r>
      <w:r w:rsidRPr="00222433">
        <w:t>continue</w:t>
      </w:r>
      <w:r w:rsidRPr="00222433" w:rsidR="00A66DB1">
        <w:t xml:space="preserve"> </w:t>
      </w:r>
      <w:r w:rsidRPr="00222433">
        <w:t>to</w:t>
      </w:r>
      <w:r w:rsidRPr="00222433" w:rsidR="00A66DB1">
        <w:t xml:space="preserve"> </w:t>
      </w:r>
      <w:r w:rsidRPr="00222433">
        <w:t>be</w:t>
      </w:r>
      <w:r w:rsidRPr="00222433" w:rsidR="00A66DB1">
        <w:t xml:space="preserve"> </w:t>
      </w:r>
      <w:r w:rsidRPr="00222433">
        <w:t>harmed</w:t>
      </w:r>
      <w:r w:rsidRPr="00222433" w:rsidR="00A66DB1">
        <w:t xml:space="preserve"> </w:t>
      </w:r>
      <w:r w:rsidRPr="00222433">
        <w:t>by</w:t>
      </w:r>
      <w:r w:rsidRPr="00222433" w:rsidR="00A66DB1">
        <w:t xml:space="preserve"> </w:t>
      </w:r>
      <w:r w:rsidR="00A143CA">
        <w:t>the</w:t>
      </w:r>
      <w:r w:rsidRPr="00222433" w:rsidR="00A66DB1">
        <w:t xml:space="preserve"> </w:t>
      </w:r>
      <w:r w:rsidRPr="00222433">
        <w:t>failures</w:t>
      </w:r>
      <w:r w:rsidRPr="00222433" w:rsidR="00A66DB1">
        <w:t xml:space="preserve"> </w:t>
      </w:r>
      <w:r w:rsidRPr="00222433">
        <w:t>of</w:t>
      </w:r>
      <w:r w:rsidRPr="00222433" w:rsidR="00A66DB1">
        <w:t xml:space="preserve"> </w:t>
      </w:r>
      <w:r w:rsidRPr="00222433">
        <w:t>the</w:t>
      </w:r>
      <w:r w:rsidRPr="00222433" w:rsidR="00A66DB1">
        <w:t xml:space="preserve"> </w:t>
      </w:r>
      <w:r w:rsidRPr="00222433">
        <w:t>FCA?</w:t>
      </w:r>
      <w:r w:rsidRPr="00222433" w:rsidR="00A66DB1">
        <w:t xml:space="preserve"> </w:t>
      </w:r>
    </w:p>
    <w:p w:rsidR="00102A2C" w:rsidRPr="00222433" w:rsidP="00102A2C">
      <w:pPr>
        <w:pStyle w:val="Answer"/>
      </w:pPr>
      <w:sdt>
        <w:sdtPr>
          <w:alias w:val="Witness"/>
          <w:id w:val="731972606"/>
          <w:placeholder>
            <w:docPart w:val="09ACA901D17C4A9DA80566DC9528F5B2"/>
          </w:placeholder>
          <w:richText/>
        </w:sdtPr>
        <w:sdtContent>
          <w:r w:rsidRPr="00222433">
            <w:rPr>
              <w:b/>
              <w:bCs/>
              <w:i/>
              <w:iCs/>
            </w:rPr>
            <w:t>Dame</w:t>
          </w:r>
          <w:r w:rsidRPr="00222433" w:rsidR="00A66DB1">
            <w:rPr>
              <w:b/>
              <w:bCs/>
              <w:i/>
              <w:iCs/>
            </w:rPr>
            <w:t xml:space="preserve"> </w:t>
          </w:r>
          <w:r w:rsidRPr="00222433">
            <w:rPr>
              <w:b/>
              <w:bCs/>
              <w:i/>
              <w:iCs/>
            </w:rPr>
            <w:t>Elizabeth</w:t>
          </w:r>
          <w:r w:rsidRPr="00222433" w:rsidR="00A66DB1">
            <w:rPr>
              <w:b/>
              <w:bCs/>
              <w:i/>
              <w:iCs/>
            </w:rPr>
            <w:t xml:space="preserve"> </w:t>
          </w:r>
          <w:r w:rsidRPr="00222433">
            <w:rPr>
              <w:b/>
              <w:bCs/>
              <w:i/>
              <w:iCs/>
            </w:rPr>
            <w:t>Gloster:</w:t>
          </w:r>
          <w:r w:rsidRPr="00222433" w:rsidR="00A66DB1">
            <w:rPr>
              <w:b/>
            </w:rPr>
            <w:t xml:space="preserve"> </w:t>
          </w:r>
        </w:sdtContent>
      </w:sdt>
      <w:r w:rsidRPr="00222433">
        <w:t>What</w:t>
      </w:r>
      <w:r w:rsidRPr="00222433" w:rsidR="00A66DB1">
        <w:t xml:space="preserve"> </w:t>
      </w:r>
      <w:r w:rsidRPr="00222433">
        <w:t>I</w:t>
      </w:r>
      <w:r w:rsidRPr="00222433" w:rsidR="00A66DB1">
        <w:t xml:space="preserve"> </w:t>
      </w:r>
      <w:r w:rsidRPr="00222433">
        <w:t>tried</w:t>
      </w:r>
      <w:r w:rsidRPr="00222433" w:rsidR="00A66DB1">
        <w:t xml:space="preserve"> </w:t>
      </w:r>
      <w:r w:rsidRPr="00222433">
        <w:t>to</w:t>
      </w:r>
      <w:r w:rsidRPr="00222433" w:rsidR="00A66DB1">
        <w:t xml:space="preserve"> </w:t>
      </w:r>
      <w:r w:rsidRPr="00222433">
        <w:t>get</w:t>
      </w:r>
      <w:r w:rsidRPr="00222433" w:rsidR="00A66DB1">
        <w:t xml:space="preserve"> </w:t>
      </w:r>
      <w:r w:rsidRPr="00222433">
        <w:t>over</w:t>
      </w:r>
      <w:r w:rsidRPr="00222433" w:rsidR="00A66DB1">
        <w:t xml:space="preserve"> </w:t>
      </w:r>
      <w:r w:rsidRPr="00222433">
        <w:t>in</w:t>
      </w:r>
      <w:r w:rsidRPr="00222433" w:rsidR="00A66DB1">
        <w:t xml:space="preserve"> </w:t>
      </w:r>
      <w:r w:rsidRPr="00222433">
        <w:t>our</w:t>
      </w:r>
      <w:r w:rsidRPr="00222433" w:rsidR="00A66DB1">
        <w:t xml:space="preserve"> </w:t>
      </w:r>
      <w:r w:rsidRPr="00222433">
        <w:t>recommendations</w:t>
      </w:r>
      <w:r w:rsidRPr="00222433" w:rsidR="00A66DB1">
        <w:t xml:space="preserve"> </w:t>
      </w:r>
      <w:r w:rsidRPr="00222433">
        <w:t>is</w:t>
      </w:r>
      <w:r w:rsidRPr="00222433" w:rsidR="00A66DB1">
        <w:t xml:space="preserve"> </w:t>
      </w:r>
      <w:r w:rsidRPr="00222433">
        <w:t>that</w:t>
      </w:r>
      <w:r w:rsidRPr="00222433" w:rsidR="00A66DB1">
        <w:t xml:space="preserve"> </w:t>
      </w:r>
      <w:r w:rsidRPr="00222433">
        <w:t>there</w:t>
      </w:r>
      <w:r w:rsidRPr="00222433" w:rsidR="00A66DB1">
        <w:t xml:space="preserve"> </w:t>
      </w:r>
      <w:r w:rsidRPr="00222433">
        <w:t>do</w:t>
      </w:r>
      <w:r w:rsidRPr="00222433" w:rsidR="00A66DB1">
        <w:t xml:space="preserve"> </w:t>
      </w:r>
      <w:r w:rsidRPr="00222433">
        <w:t>not</w:t>
      </w:r>
      <w:r w:rsidRPr="00222433" w:rsidR="00A66DB1">
        <w:t xml:space="preserve"> </w:t>
      </w:r>
      <w:r w:rsidRPr="00222433">
        <w:t>need</w:t>
      </w:r>
      <w:r w:rsidRPr="00222433" w:rsidR="00A66DB1">
        <w:t xml:space="preserve"> </w:t>
      </w:r>
      <w:r w:rsidRPr="00222433">
        <w:t>to</w:t>
      </w:r>
      <w:r w:rsidRPr="00222433" w:rsidR="00A66DB1">
        <w:t xml:space="preserve"> </w:t>
      </w:r>
      <w:r w:rsidRPr="00222433">
        <w:t>be</w:t>
      </w:r>
      <w:r w:rsidRPr="00222433" w:rsidR="00A66DB1">
        <w:t xml:space="preserve"> </w:t>
      </w:r>
      <w:r w:rsidRPr="00222433">
        <w:t>wholesale</w:t>
      </w:r>
      <w:r w:rsidRPr="00222433" w:rsidR="00A66DB1">
        <w:t xml:space="preserve"> </w:t>
      </w:r>
      <w:r w:rsidRPr="00222433">
        <w:t>change</w:t>
      </w:r>
      <w:r w:rsidRPr="00222433" w:rsidR="00A66DB1">
        <w:t xml:space="preserve"> </w:t>
      </w:r>
      <w:r w:rsidRPr="00222433">
        <w:t>programmes.</w:t>
      </w:r>
      <w:r w:rsidRPr="00222433" w:rsidR="00A66DB1">
        <w:t xml:space="preserve"> </w:t>
      </w:r>
      <w:r w:rsidRPr="00222433">
        <w:t>The</w:t>
      </w:r>
      <w:r w:rsidRPr="00222433" w:rsidR="00A66DB1">
        <w:t xml:space="preserve"> </w:t>
      </w:r>
      <w:r w:rsidRPr="00222433">
        <w:t>FCA</w:t>
      </w:r>
      <w:r w:rsidRPr="00222433" w:rsidR="00A66DB1">
        <w:t xml:space="preserve"> </w:t>
      </w:r>
      <w:r w:rsidRPr="00222433">
        <w:t>has</w:t>
      </w:r>
      <w:r w:rsidRPr="00222433" w:rsidR="00A66DB1">
        <w:t xml:space="preserve"> </w:t>
      </w:r>
      <w:r w:rsidRPr="00222433">
        <w:t>been</w:t>
      </w:r>
      <w:r w:rsidRPr="00222433" w:rsidR="00A66DB1">
        <w:t xml:space="preserve"> </w:t>
      </w:r>
      <w:r w:rsidRPr="00222433">
        <w:t>in</w:t>
      </w:r>
      <w:r w:rsidRPr="00222433" w:rsidR="00A66DB1">
        <w:t xml:space="preserve"> </w:t>
      </w:r>
      <w:r w:rsidRPr="00222433">
        <w:t>a</w:t>
      </w:r>
      <w:r w:rsidRPr="00222433" w:rsidR="00A66DB1">
        <w:t xml:space="preserve"> </w:t>
      </w:r>
      <w:r w:rsidRPr="00222433">
        <w:t>state</w:t>
      </w:r>
      <w:r w:rsidRPr="00222433" w:rsidR="00A66DB1">
        <w:t xml:space="preserve"> </w:t>
      </w:r>
      <w:r w:rsidRPr="00222433">
        <w:t>of</w:t>
      </w:r>
      <w:r w:rsidRPr="00222433" w:rsidR="00A66DB1">
        <w:t xml:space="preserve"> </w:t>
      </w:r>
      <w:r w:rsidRPr="00222433">
        <w:t>flux</w:t>
      </w:r>
      <w:r w:rsidRPr="00222433" w:rsidR="00A66DB1">
        <w:t xml:space="preserve"> </w:t>
      </w:r>
      <w:r w:rsidRPr="00222433">
        <w:t>for</w:t>
      </w:r>
      <w:r w:rsidRPr="00222433" w:rsidR="00A66DB1">
        <w:t xml:space="preserve"> </w:t>
      </w:r>
      <w:r w:rsidRPr="00222433">
        <w:t>a</w:t>
      </w:r>
      <w:r w:rsidRPr="00222433" w:rsidR="00A66DB1">
        <w:t xml:space="preserve"> </w:t>
      </w:r>
      <w:r w:rsidRPr="00222433">
        <w:t>number</w:t>
      </w:r>
      <w:r w:rsidRPr="00222433" w:rsidR="00A66DB1">
        <w:t xml:space="preserve"> </w:t>
      </w:r>
      <w:r w:rsidRPr="00222433">
        <w:t>of</w:t>
      </w:r>
      <w:r w:rsidRPr="00222433" w:rsidR="00A66DB1">
        <w:t xml:space="preserve"> </w:t>
      </w:r>
      <w:r w:rsidRPr="00222433">
        <w:t>years</w:t>
      </w:r>
      <w:r w:rsidRPr="00222433" w:rsidR="00A66DB1">
        <w:t xml:space="preserve"> </w:t>
      </w:r>
      <w:r w:rsidRPr="00222433">
        <w:t>now</w:t>
      </w:r>
      <w:r w:rsidRPr="00222433" w:rsidR="008D4EA2">
        <w:t xml:space="preserve"> apparently, </w:t>
      </w:r>
      <w:r w:rsidRPr="00222433">
        <w:t>as</w:t>
      </w:r>
      <w:r w:rsidRPr="00222433" w:rsidR="00A66DB1">
        <w:t xml:space="preserve"> </w:t>
      </w:r>
      <w:r w:rsidRPr="00222433">
        <w:t>we</w:t>
      </w:r>
      <w:r w:rsidRPr="00222433" w:rsidR="00A66DB1">
        <w:t xml:space="preserve"> </w:t>
      </w:r>
      <w:r w:rsidRPr="00222433">
        <w:t>were</w:t>
      </w:r>
      <w:r w:rsidRPr="00222433" w:rsidR="00A66DB1">
        <w:t xml:space="preserve"> </w:t>
      </w:r>
      <w:r w:rsidRPr="00222433">
        <w:t>told.</w:t>
      </w:r>
      <w:r w:rsidRPr="00222433" w:rsidR="00A66DB1">
        <w:t xml:space="preserve"> </w:t>
      </w:r>
      <w:r w:rsidRPr="00222433">
        <w:t>The</w:t>
      </w:r>
      <w:r w:rsidRPr="00222433" w:rsidR="00A66DB1">
        <w:t xml:space="preserve"> </w:t>
      </w:r>
      <w:r w:rsidRPr="00222433">
        <w:t>changes</w:t>
      </w:r>
      <w:r w:rsidRPr="00222433" w:rsidR="00A66DB1">
        <w:t xml:space="preserve"> </w:t>
      </w:r>
      <w:r w:rsidRPr="00222433">
        <w:t>that</w:t>
      </w:r>
      <w:r w:rsidRPr="00222433" w:rsidR="00A66DB1">
        <w:t xml:space="preserve"> </w:t>
      </w:r>
      <w:r w:rsidRPr="00222433">
        <w:t>can</w:t>
      </w:r>
      <w:r w:rsidRPr="00222433" w:rsidR="00A66DB1">
        <w:t xml:space="preserve"> </w:t>
      </w:r>
      <w:r w:rsidRPr="00222433">
        <w:t>be</w:t>
      </w:r>
      <w:r w:rsidRPr="00222433" w:rsidR="00A66DB1">
        <w:t xml:space="preserve"> </w:t>
      </w:r>
      <w:r w:rsidRPr="00222433">
        <w:t>made</w:t>
      </w:r>
      <w:r w:rsidRPr="00222433" w:rsidR="00A66DB1">
        <w:t xml:space="preserve"> </w:t>
      </w:r>
      <w:r w:rsidRPr="00222433">
        <w:t>are</w:t>
      </w:r>
      <w:r w:rsidRPr="00222433" w:rsidR="00A66DB1">
        <w:t xml:space="preserve"> </w:t>
      </w:r>
      <w:r w:rsidRPr="00222433">
        <w:t>actually</w:t>
      </w:r>
      <w:r w:rsidRPr="00222433" w:rsidR="00A66DB1">
        <w:t xml:space="preserve"> </w:t>
      </w:r>
      <w:r w:rsidRPr="00222433">
        <w:t>operational-focused</w:t>
      </w:r>
      <w:r w:rsidRPr="00222433" w:rsidR="00A66DB1">
        <w:t xml:space="preserve"> </w:t>
      </w:r>
      <w:r w:rsidRPr="00222433">
        <w:t>fixes.</w:t>
      </w:r>
      <w:r w:rsidRPr="00222433" w:rsidR="00A66DB1">
        <w:t xml:space="preserve"> </w:t>
      </w:r>
      <w:r w:rsidRPr="00222433">
        <w:t>That</w:t>
      </w:r>
      <w:r w:rsidRPr="00222433" w:rsidR="00A66DB1">
        <w:t xml:space="preserve"> </w:t>
      </w:r>
      <w:r w:rsidRPr="00222433">
        <w:t>may</w:t>
      </w:r>
      <w:r w:rsidRPr="00222433" w:rsidR="00A66DB1">
        <w:t xml:space="preserve"> </w:t>
      </w:r>
      <w:r w:rsidRPr="00222433">
        <w:t>be</w:t>
      </w:r>
      <w:r w:rsidRPr="00222433" w:rsidR="00A66DB1">
        <w:t xml:space="preserve"> </w:t>
      </w:r>
      <w:r w:rsidRPr="00222433">
        <w:t>optimistic,</w:t>
      </w:r>
      <w:r w:rsidRPr="00222433" w:rsidR="00A66DB1">
        <w:t xml:space="preserve"> </w:t>
      </w:r>
      <w:r w:rsidRPr="00222433">
        <w:t>and</w:t>
      </w:r>
      <w:r w:rsidRPr="00222433" w:rsidR="00A66DB1">
        <w:t xml:space="preserve"> </w:t>
      </w:r>
      <w:r w:rsidRPr="00222433">
        <w:t>I</w:t>
      </w:r>
      <w:r w:rsidRPr="00222433" w:rsidR="00A66DB1">
        <w:t xml:space="preserve"> </w:t>
      </w:r>
      <w:r w:rsidRPr="00222433">
        <w:t>may</w:t>
      </w:r>
      <w:r w:rsidRPr="00222433" w:rsidR="00A66DB1">
        <w:t xml:space="preserve"> </w:t>
      </w:r>
      <w:r w:rsidRPr="00222433">
        <w:t>be</w:t>
      </w:r>
      <w:r w:rsidRPr="00222433" w:rsidR="00A66DB1">
        <w:t xml:space="preserve"> </w:t>
      </w:r>
      <w:r w:rsidRPr="00222433">
        <w:t>coming</w:t>
      </w:r>
      <w:r w:rsidRPr="00222433" w:rsidR="00A66DB1">
        <w:t xml:space="preserve"> </w:t>
      </w:r>
      <w:r w:rsidRPr="00222433">
        <w:t>in</w:t>
      </w:r>
      <w:r w:rsidRPr="00222433" w:rsidR="00A66DB1">
        <w:t xml:space="preserve"> </w:t>
      </w:r>
      <w:r w:rsidRPr="00222433">
        <w:t>as</w:t>
      </w:r>
      <w:r w:rsidRPr="00222433" w:rsidR="00A66DB1">
        <w:t xml:space="preserve"> </w:t>
      </w:r>
      <w:r w:rsidRPr="00222433">
        <w:t>a</w:t>
      </w:r>
      <w:r w:rsidRPr="00222433" w:rsidR="00A66DB1">
        <w:t xml:space="preserve"> </w:t>
      </w:r>
      <w:r w:rsidRPr="00222433">
        <w:t>lawyer</w:t>
      </w:r>
      <w:r w:rsidRPr="00222433" w:rsidR="00A66DB1">
        <w:t xml:space="preserve"> </w:t>
      </w:r>
      <w:r w:rsidRPr="00222433">
        <w:t>rather</w:t>
      </w:r>
      <w:r w:rsidRPr="00222433" w:rsidR="00A66DB1">
        <w:t xml:space="preserve"> </w:t>
      </w:r>
      <w:r w:rsidRPr="00222433">
        <w:t>than</w:t>
      </w:r>
      <w:r w:rsidRPr="00222433" w:rsidR="00A66DB1">
        <w:t xml:space="preserve"> </w:t>
      </w:r>
      <w:r w:rsidRPr="00222433">
        <w:t>as</w:t>
      </w:r>
      <w:r w:rsidRPr="00222433" w:rsidR="00A66DB1">
        <w:t xml:space="preserve"> </w:t>
      </w:r>
      <w:r w:rsidRPr="00222433">
        <w:t>a</w:t>
      </w:r>
      <w:r w:rsidRPr="00222433" w:rsidR="00A66DB1">
        <w:t xml:space="preserve"> </w:t>
      </w:r>
      <w:r w:rsidRPr="00222433">
        <w:t>director</w:t>
      </w:r>
      <w:r w:rsidRPr="00222433" w:rsidR="00A66DB1">
        <w:t xml:space="preserve"> </w:t>
      </w:r>
      <w:r w:rsidRPr="00222433">
        <w:t>of</w:t>
      </w:r>
      <w:r w:rsidRPr="00222433" w:rsidR="00A66DB1">
        <w:t xml:space="preserve"> </w:t>
      </w:r>
      <w:r w:rsidRPr="00222433">
        <w:t>an</w:t>
      </w:r>
      <w:r w:rsidRPr="00222433" w:rsidR="00A66DB1">
        <w:t xml:space="preserve"> </w:t>
      </w:r>
      <w:r w:rsidRPr="00222433">
        <w:t>institution,</w:t>
      </w:r>
      <w:r w:rsidRPr="00222433" w:rsidR="00A66DB1">
        <w:t xml:space="preserve"> </w:t>
      </w:r>
      <w:r w:rsidRPr="00222433">
        <w:t>but</w:t>
      </w:r>
      <w:r w:rsidRPr="00222433" w:rsidR="00A66DB1">
        <w:t xml:space="preserve"> </w:t>
      </w:r>
      <w:r w:rsidRPr="00222433">
        <w:t>they</w:t>
      </w:r>
      <w:r w:rsidRPr="00222433" w:rsidR="00A66DB1">
        <w:t xml:space="preserve"> </w:t>
      </w:r>
      <w:r w:rsidRPr="00222433">
        <w:t>are</w:t>
      </w:r>
      <w:r w:rsidRPr="00222433" w:rsidR="00A66DB1">
        <w:t xml:space="preserve"> </w:t>
      </w:r>
      <w:r w:rsidRPr="00222433">
        <w:t>meant</w:t>
      </w:r>
      <w:r w:rsidRPr="00222433" w:rsidR="00A66DB1">
        <w:t xml:space="preserve"> </w:t>
      </w:r>
      <w:r w:rsidRPr="00222433">
        <w:t>to</w:t>
      </w:r>
      <w:r w:rsidRPr="00222433" w:rsidR="00A66DB1">
        <w:t xml:space="preserve"> </w:t>
      </w:r>
      <w:r w:rsidRPr="00222433">
        <w:t>be</w:t>
      </w:r>
      <w:r w:rsidRPr="00222433" w:rsidR="00A66DB1">
        <w:t xml:space="preserve"> </w:t>
      </w:r>
      <w:r w:rsidRPr="00222433">
        <w:t>practical</w:t>
      </w:r>
      <w:r w:rsidRPr="00222433" w:rsidR="00A66DB1">
        <w:t xml:space="preserve"> </w:t>
      </w:r>
      <w:r w:rsidRPr="00222433">
        <w:t>changes</w:t>
      </w:r>
      <w:r w:rsidRPr="00222433" w:rsidR="00A66DB1">
        <w:t xml:space="preserve"> </w:t>
      </w:r>
      <w:r w:rsidRPr="00222433">
        <w:t>that</w:t>
      </w:r>
      <w:r w:rsidRPr="00222433" w:rsidR="00A66DB1">
        <w:t xml:space="preserve"> </w:t>
      </w:r>
      <w:r w:rsidRPr="00222433">
        <w:t>can</w:t>
      </w:r>
      <w:r w:rsidRPr="00222433" w:rsidR="00A66DB1">
        <w:t xml:space="preserve"> </w:t>
      </w:r>
      <w:r w:rsidRPr="00222433">
        <w:t>be</w:t>
      </w:r>
      <w:r w:rsidRPr="00222433" w:rsidR="00A66DB1">
        <w:t xml:space="preserve"> </w:t>
      </w:r>
      <w:r w:rsidRPr="00222433">
        <w:t>done,</w:t>
      </w:r>
      <w:r w:rsidRPr="00222433" w:rsidR="00A66DB1">
        <w:t xml:space="preserve"> </w:t>
      </w:r>
      <w:r w:rsidRPr="00222433">
        <w:t>that</w:t>
      </w:r>
      <w:r w:rsidRPr="00222433" w:rsidR="00A66DB1">
        <w:t xml:space="preserve"> </w:t>
      </w:r>
      <w:r w:rsidRPr="00222433">
        <w:t>can</w:t>
      </w:r>
      <w:r w:rsidRPr="00222433" w:rsidR="00A66DB1">
        <w:t xml:space="preserve"> </w:t>
      </w:r>
      <w:r w:rsidRPr="00222433">
        <w:t>be</w:t>
      </w:r>
      <w:r w:rsidRPr="00222433" w:rsidR="00A66DB1">
        <w:t xml:space="preserve"> </w:t>
      </w:r>
      <w:r w:rsidRPr="00222433">
        <w:t>put</w:t>
      </w:r>
      <w:r w:rsidRPr="00222433" w:rsidR="00A66DB1">
        <w:t xml:space="preserve"> </w:t>
      </w:r>
      <w:r w:rsidRPr="00222433">
        <w:t>in</w:t>
      </w:r>
      <w:r w:rsidRPr="00222433" w:rsidR="00A66DB1">
        <w:t xml:space="preserve"> </w:t>
      </w:r>
      <w:r w:rsidRPr="00222433">
        <w:t>there</w:t>
      </w:r>
      <w:r w:rsidRPr="00222433" w:rsidR="00A66DB1">
        <w:t xml:space="preserve"> </w:t>
      </w:r>
      <w:r w:rsidRPr="00222433">
        <w:t>by</w:t>
      </w:r>
      <w:r w:rsidRPr="00222433" w:rsidR="00A66DB1">
        <w:t xml:space="preserve"> </w:t>
      </w:r>
      <w:r w:rsidRPr="00222433">
        <w:t>way</w:t>
      </w:r>
      <w:r w:rsidRPr="00222433" w:rsidR="00A66DB1">
        <w:t xml:space="preserve"> </w:t>
      </w:r>
      <w:r w:rsidRPr="00222433">
        <w:t>of</w:t>
      </w:r>
      <w:r w:rsidRPr="00222433" w:rsidR="00A66DB1">
        <w:t xml:space="preserve"> </w:t>
      </w:r>
      <w:r w:rsidRPr="00222433">
        <w:t>policies,</w:t>
      </w:r>
      <w:r w:rsidRPr="00222433" w:rsidR="00A66DB1">
        <w:t xml:space="preserve"> </w:t>
      </w:r>
      <w:r w:rsidRPr="00222433">
        <w:t>training,</w:t>
      </w:r>
      <w:r w:rsidRPr="00222433" w:rsidR="00A66DB1">
        <w:t xml:space="preserve"> </w:t>
      </w:r>
      <w:r w:rsidRPr="00222433">
        <w:t>data</w:t>
      </w:r>
      <w:r w:rsidRPr="00222433" w:rsidR="00A66DB1">
        <w:t xml:space="preserve"> </w:t>
      </w:r>
      <w:r w:rsidRPr="00222433">
        <w:t>collection</w:t>
      </w:r>
      <w:r w:rsidRPr="00222433" w:rsidR="00A66DB1">
        <w:t xml:space="preserve"> </w:t>
      </w:r>
      <w:r w:rsidRPr="00222433">
        <w:t>and</w:t>
      </w:r>
      <w:r w:rsidRPr="00222433" w:rsidR="00A66DB1">
        <w:t xml:space="preserve"> </w:t>
      </w:r>
      <w:r w:rsidRPr="00222433">
        <w:t>cultural</w:t>
      </w:r>
      <w:r w:rsidRPr="00222433" w:rsidR="00A66DB1">
        <w:t xml:space="preserve"> </w:t>
      </w:r>
      <w:r w:rsidRPr="00222433">
        <w:t>change,</w:t>
      </w:r>
      <w:r w:rsidRPr="00222433" w:rsidR="00A66DB1">
        <w:t xml:space="preserve"> </w:t>
      </w:r>
      <w:r w:rsidRPr="00222433" w:rsidR="004E77A7">
        <w:t>which</w:t>
      </w:r>
      <w:r w:rsidRPr="00222433" w:rsidR="00A66DB1">
        <w:t xml:space="preserve"> </w:t>
      </w:r>
      <w:r w:rsidRPr="00222433">
        <w:t>should</w:t>
      </w:r>
      <w:r w:rsidRPr="00222433" w:rsidR="00A66DB1">
        <w:t xml:space="preserve"> </w:t>
      </w:r>
      <w:r w:rsidRPr="00222433">
        <w:t>bring</w:t>
      </w:r>
      <w:r w:rsidRPr="00222433" w:rsidR="00A66DB1">
        <w:t xml:space="preserve"> </w:t>
      </w:r>
      <w:r w:rsidRPr="00222433">
        <w:t>about</w:t>
      </w:r>
      <w:r w:rsidRPr="00222433" w:rsidR="00A66DB1">
        <w:t xml:space="preserve"> </w:t>
      </w:r>
      <w:r w:rsidRPr="00222433">
        <w:t>a</w:t>
      </w:r>
      <w:r w:rsidRPr="00222433" w:rsidR="00A66DB1">
        <w:t xml:space="preserve"> </w:t>
      </w:r>
      <w:r w:rsidRPr="00222433">
        <w:t>better</w:t>
      </w:r>
      <w:r w:rsidRPr="00222433" w:rsidR="00A66DB1">
        <w:t xml:space="preserve"> </w:t>
      </w:r>
      <w:r w:rsidRPr="00222433">
        <w:t>regulation</w:t>
      </w:r>
      <w:r w:rsidRPr="00222433" w:rsidR="00A66DB1">
        <w:t xml:space="preserve"> </w:t>
      </w:r>
      <w:r w:rsidRPr="00222433">
        <w:t>of</w:t>
      </w:r>
      <w:r w:rsidRPr="00222433" w:rsidR="00A66DB1">
        <w:t xml:space="preserve"> </w:t>
      </w:r>
      <w:r w:rsidRPr="00222433">
        <w:t>these</w:t>
      </w:r>
      <w:r w:rsidRPr="00222433" w:rsidR="00A66DB1">
        <w:t xml:space="preserve"> </w:t>
      </w:r>
      <w:r w:rsidRPr="00222433">
        <w:t>sort</w:t>
      </w:r>
      <w:r w:rsidR="00A143CA">
        <w:t>s</w:t>
      </w:r>
      <w:r w:rsidRPr="00222433" w:rsidR="00A66DB1">
        <w:t xml:space="preserve"> </w:t>
      </w:r>
      <w:r w:rsidRPr="00222433">
        <w:t>of</w:t>
      </w:r>
      <w:r w:rsidRPr="00222433" w:rsidR="00A66DB1">
        <w:t xml:space="preserve"> </w:t>
      </w:r>
      <w:r w:rsidRPr="00222433">
        <w:t>companies</w:t>
      </w:r>
      <w:r w:rsidRPr="00222433" w:rsidR="00A66DB1">
        <w:t xml:space="preserve"> </w:t>
      </w:r>
      <w:r w:rsidRPr="00222433">
        <w:t>that</w:t>
      </w:r>
      <w:r w:rsidRPr="00222433" w:rsidR="00A66DB1">
        <w:t xml:space="preserve"> </w:t>
      </w:r>
      <w:r w:rsidRPr="00222433">
        <w:t>are,</w:t>
      </w:r>
      <w:r w:rsidRPr="00222433" w:rsidR="00A66DB1">
        <w:t xml:space="preserve"> </w:t>
      </w:r>
      <w:r w:rsidRPr="00222433">
        <w:t>or</w:t>
      </w:r>
      <w:r w:rsidRPr="00222433" w:rsidR="00A66DB1">
        <w:t xml:space="preserve"> </w:t>
      </w:r>
      <w:r w:rsidRPr="00222433">
        <w:t>certainly</w:t>
      </w:r>
      <w:r w:rsidRPr="00222433" w:rsidR="00A66DB1">
        <w:t xml:space="preserve"> </w:t>
      </w:r>
      <w:r w:rsidRPr="00222433">
        <w:t>might</w:t>
      </w:r>
      <w:r w:rsidRPr="00222433" w:rsidR="00A66DB1">
        <w:t xml:space="preserve"> </w:t>
      </w:r>
      <w:r w:rsidRPr="00222433">
        <w:t>well</w:t>
      </w:r>
      <w:r w:rsidRPr="00222433" w:rsidR="00A66DB1">
        <w:t xml:space="preserve"> </w:t>
      </w:r>
      <w:r w:rsidRPr="00222433">
        <w:t>be,</w:t>
      </w:r>
      <w:r w:rsidRPr="00222433" w:rsidR="00A66DB1">
        <w:t xml:space="preserve"> </w:t>
      </w:r>
      <w:r w:rsidRPr="00222433">
        <w:t>a</w:t>
      </w:r>
      <w:r w:rsidRPr="00222433" w:rsidR="00A66DB1">
        <w:t xml:space="preserve"> </w:t>
      </w:r>
      <w:r w:rsidRPr="00222433">
        <w:t>danger</w:t>
      </w:r>
      <w:r w:rsidRPr="00222433" w:rsidR="00A66DB1">
        <w:t xml:space="preserve"> </w:t>
      </w:r>
      <w:r w:rsidRPr="00222433">
        <w:t>to</w:t>
      </w:r>
      <w:r w:rsidRPr="00222433" w:rsidR="00A66DB1">
        <w:t xml:space="preserve"> </w:t>
      </w:r>
      <w:r w:rsidRPr="00222433">
        <w:t>the</w:t>
      </w:r>
      <w:r w:rsidRPr="00222433" w:rsidR="00A66DB1">
        <w:t xml:space="preserve"> </w:t>
      </w:r>
      <w:r w:rsidRPr="00222433">
        <w:t>retail</w:t>
      </w:r>
      <w:r w:rsidRPr="00222433" w:rsidR="00A66DB1">
        <w:t xml:space="preserve"> </w:t>
      </w:r>
      <w:r w:rsidRPr="00222433">
        <w:t>market.</w:t>
      </w:r>
      <w:r w:rsidRPr="00222433" w:rsidR="00A66DB1">
        <w:t xml:space="preserve"> </w:t>
      </w:r>
    </w:p>
    <w:p w:rsidR="00102A2C" w:rsidRPr="00222433" w:rsidP="00102A2C">
      <w:pPr>
        <w:pStyle w:val="Answer"/>
      </w:pPr>
      <w:r w:rsidRPr="00222433">
        <w:t>This</w:t>
      </w:r>
      <w:r w:rsidRPr="00222433" w:rsidR="00A66DB1">
        <w:t xml:space="preserve"> </w:t>
      </w:r>
      <w:r w:rsidRPr="00222433">
        <w:t>is</w:t>
      </w:r>
      <w:r w:rsidRPr="00222433" w:rsidR="00A66DB1">
        <w:t xml:space="preserve"> </w:t>
      </w:r>
      <w:r w:rsidRPr="00222433">
        <w:t>probably</w:t>
      </w:r>
      <w:r w:rsidRPr="00222433" w:rsidR="00A66DB1">
        <w:t xml:space="preserve"> </w:t>
      </w:r>
      <w:r w:rsidRPr="00222433">
        <w:t>an</w:t>
      </w:r>
      <w:r w:rsidRPr="00222433" w:rsidR="00A66DB1">
        <w:t xml:space="preserve"> </w:t>
      </w:r>
      <w:r w:rsidRPr="00222433">
        <w:t>issue</w:t>
      </w:r>
      <w:r w:rsidRPr="00222433" w:rsidR="00A66DB1">
        <w:t xml:space="preserve"> </w:t>
      </w:r>
      <w:r w:rsidRPr="00222433">
        <w:t>for</w:t>
      </w:r>
      <w:r w:rsidRPr="00222433" w:rsidR="00A66DB1">
        <w:t xml:space="preserve"> </w:t>
      </w:r>
      <w:r w:rsidRPr="00222433">
        <w:t>the</w:t>
      </w:r>
      <w:r w:rsidRPr="00222433" w:rsidR="00A66DB1">
        <w:t xml:space="preserve"> </w:t>
      </w:r>
      <w:r w:rsidRPr="00222433">
        <w:t>Treasury,</w:t>
      </w:r>
      <w:r w:rsidRPr="00222433" w:rsidR="00A66DB1">
        <w:t xml:space="preserve"> </w:t>
      </w:r>
      <w:r w:rsidRPr="00222433">
        <w:t>but</w:t>
      </w:r>
      <w:r w:rsidRPr="00222433" w:rsidR="004E77A7">
        <w:t>,</w:t>
      </w:r>
      <w:r w:rsidRPr="00222433" w:rsidR="00A66DB1">
        <w:t xml:space="preserve"> </w:t>
      </w:r>
      <w:r w:rsidRPr="00222433">
        <w:t>from</w:t>
      </w:r>
      <w:r w:rsidRPr="00222433" w:rsidR="00A66DB1">
        <w:t xml:space="preserve"> </w:t>
      </w:r>
      <w:r w:rsidRPr="00222433">
        <w:t>my</w:t>
      </w:r>
      <w:r w:rsidRPr="00222433" w:rsidR="00A66DB1">
        <w:t xml:space="preserve"> </w:t>
      </w:r>
      <w:r w:rsidRPr="00222433">
        <w:t>perspective,</w:t>
      </w:r>
      <w:r w:rsidRPr="00222433" w:rsidR="00A66DB1">
        <w:t xml:space="preserve"> </w:t>
      </w:r>
      <w:r w:rsidRPr="00222433">
        <w:t>it</w:t>
      </w:r>
      <w:r w:rsidRPr="00222433" w:rsidR="00A66DB1">
        <w:t xml:space="preserve"> </w:t>
      </w:r>
      <w:r w:rsidRPr="00222433">
        <w:t>is</w:t>
      </w:r>
      <w:r w:rsidRPr="00222433" w:rsidR="00A66DB1">
        <w:t xml:space="preserve"> </w:t>
      </w:r>
      <w:r w:rsidRPr="00222433">
        <w:t>a</w:t>
      </w:r>
      <w:r w:rsidRPr="00222433" w:rsidR="00A66DB1">
        <w:t xml:space="preserve"> </w:t>
      </w:r>
      <w:r w:rsidRPr="00222433">
        <w:t>focus</w:t>
      </w:r>
      <w:r w:rsidRPr="00222433" w:rsidR="00A66DB1">
        <w:t xml:space="preserve"> </w:t>
      </w:r>
      <w:r w:rsidRPr="00222433">
        <w:t>and</w:t>
      </w:r>
      <w:r w:rsidRPr="00222433" w:rsidR="00A66DB1">
        <w:t xml:space="preserve"> </w:t>
      </w:r>
      <w:r w:rsidRPr="00222433">
        <w:t>a</w:t>
      </w:r>
      <w:r w:rsidRPr="00222433" w:rsidR="00A66DB1">
        <w:t xml:space="preserve"> </w:t>
      </w:r>
      <w:r w:rsidRPr="00222433">
        <w:t>concentration</w:t>
      </w:r>
      <w:r w:rsidRPr="00222433" w:rsidR="00A66DB1">
        <w:t xml:space="preserve"> </w:t>
      </w:r>
      <w:r w:rsidRPr="00222433">
        <w:t>on</w:t>
      </w:r>
      <w:r w:rsidRPr="00222433" w:rsidR="00A66DB1">
        <w:t xml:space="preserve"> </w:t>
      </w:r>
      <w:r w:rsidRPr="00222433">
        <w:t>relatively</w:t>
      </w:r>
      <w:r w:rsidRPr="00222433" w:rsidR="00A66DB1">
        <w:t xml:space="preserve"> </w:t>
      </w:r>
      <w:r w:rsidRPr="00222433">
        <w:t>small</w:t>
      </w:r>
      <w:r w:rsidRPr="00222433" w:rsidR="00A66DB1">
        <w:t xml:space="preserve"> </w:t>
      </w:r>
      <w:r w:rsidRPr="00222433">
        <w:t>operational</w:t>
      </w:r>
      <w:r w:rsidRPr="00222433" w:rsidR="00A66DB1">
        <w:t xml:space="preserve"> </w:t>
      </w:r>
      <w:r w:rsidRPr="00222433">
        <w:t>changes</w:t>
      </w:r>
      <w:r w:rsidRPr="00222433" w:rsidR="00A66DB1">
        <w:t xml:space="preserve"> </w:t>
      </w:r>
      <w:r w:rsidRPr="00222433">
        <w:t>and</w:t>
      </w:r>
      <w:r w:rsidRPr="00222433" w:rsidR="00A66DB1">
        <w:t xml:space="preserve"> </w:t>
      </w:r>
      <w:r w:rsidRPr="00222433">
        <w:t>communication</w:t>
      </w:r>
      <w:r w:rsidRPr="00222433" w:rsidR="00A66DB1">
        <w:t xml:space="preserve"> </w:t>
      </w:r>
      <w:r w:rsidRPr="00222433">
        <w:t>within</w:t>
      </w:r>
      <w:r w:rsidRPr="00222433" w:rsidR="00A66DB1">
        <w:t xml:space="preserve"> </w:t>
      </w:r>
      <w:r w:rsidRPr="00222433">
        <w:t>the</w:t>
      </w:r>
      <w:r w:rsidRPr="00222433" w:rsidR="00A66DB1">
        <w:t xml:space="preserve"> </w:t>
      </w:r>
      <w:r w:rsidRPr="00222433">
        <w:t>FCA</w:t>
      </w:r>
      <w:r w:rsidRPr="00222433" w:rsidR="00A66DB1">
        <w:t xml:space="preserve"> </w:t>
      </w:r>
      <w:r w:rsidRPr="00222433">
        <w:t>that</w:t>
      </w:r>
      <w:r w:rsidRPr="00222433" w:rsidR="00A66DB1">
        <w:t xml:space="preserve"> </w:t>
      </w:r>
      <w:r w:rsidRPr="00222433">
        <w:t>ought</w:t>
      </w:r>
      <w:r w:rsidRPr="00222433" w:rsidR="00A66DB1">
        <w:t xml:space="preserve"> </w:t>
      </w:r>
      <w:r w:rsidRPr="00222433">
        <w:t>to</w:t>
      </w:r>
      <w:r w:rsidRPr="00222433" w:rsidR="00A66DB1">
        <w:t xml:space="preserve"> </w:t>
      </w:r>
      <w:r w:rsidRPr="00222433">
        <w:t>be</w:t>
      </w:r>
      <w:r w:rsidRPr="00222433" w:rsidR="00A66DB1">
        <w:t xml:space="preserve"> </w:t>
      </w:r>
      <w:r w:rsidRPr="00222433">
        <w:t>able</w:t>
      </w:r>
      <w:r w:rsidRPr="00222433" w:rsidR="00A66DB1">
        <w:t xml:space="preserve"> </w:t>
      </w:r>
      <w:r w:rsidRPr="00222433">
        <w:t>to</w:t>
      </w:r>
      <w:r w:rsidRPr="00222433" w:rsidR="00A66DB1">
        <w:t xml:space="preserve"> </w:t>
      </w:r>
      <w:r w:rsidRPr="00222433">
        <w:t>fix</w:t>
      </w:r>
      <w:r w:rsidRPr="00222433" w:rsidR="00A66DB1">
        <w:t xml:space="preserve"> </w:t>
      </w:r>
      <w:r w:rsidRPr="00222433">
        <w:t>things.</w:t>
      </w:r>
      <w:r w:rsidRPr="00222433" w:rsidR="00A66DB1">
        <w:t xml:space="preserve"> </w:t>
      </w:r>
      <w:r w:rsidRPr="00222433">
        <w:t>That</w:t>
      </w:r>
      <w:r w:rsidRPr="00222433" w:rsidR="00A66DB1">
        <w:t xml:space="preserve"> </w:t>
      </w:r>
      <w:r w:rsidRPr="00222433">
        <w:t>may</w:t>
      </w:r>
      <w:r w:rsidRPr="00222433" w:rsidR="00A66DB1">
        <w:t xml:space="preserve"> </w:t>
      </w:r>
      <w:r w:rsidRPr="00222433">
        <w:t>be</w:t>
      </w:r>
      <w:r w:rsidRPr="00222433" w:rsidR="00A66DB1">
        <w:t xml:space="preserve"> </w:t>
      </w:r>
      <w:r w:rsidRPr="00222433">
        <w:t>wildly</w:t>
      </w:r>
      <w:r w:rsidRPr="00222433" w:rsidR="00A66DB1">
        <w:t xml:space="preserve"> </w:t>
      </w:r>
      <w:r w:rsidRPr="00222433">
        <w:t>optimistic,</w:t>
      </w:r>
      <w:r w:rsidRPr="00222433" w:rsidR="00A66DB1">
        <w:t xml:space="preserve"> </w:t>
      </w:r>
      <w:r w:rsidRPr="00222433">
        <w:t>but</w:t>
      </w:r>
      <w:r w:rsidRPr="00222433" w:rsidR="00A66DB1">
        <w:t xml:space="preserve"> </w:t>
      </w:r>
      <w:r w:rsidRPr="00222433">
        <w:t>it</w:t>
      </w:r>
      <w:r w:rsidRPr="00222433" w:rsidR="00A66DB1">
        <w:t xml:space="preserve"> </w:t>
      </w:r>
      <w:r w:rsidRPr="00222433">
        <w:t>seems</w:t>
      </w:r>
      <w:r w:rsidRPr="00222433" w:rsidR="00A66DB1">
        <w:t xml:space="preserve"> </w:t>
      </w:r>
      <w:r w:rsidRPr="00222433">
        <w:t>to</w:t>
      </w:r>
      <w:r w:rsidRPr="00222433" w:rsidR="00A66DB1">
        <w:t xml:space="preserve"> </w:t>
      </w:r>
      <w:r w:rsidRPr="00222433">
        <w:t>me</w:t>
      </w:r>
      <w:r w:rsidRPr="00222433" w:rsidR="00A66DB1">
        <w:t xml:space="preserve"> </w:t>
      </w:r>
      <w:r w:rsidRPr="00222433">
        <w:t>to</w:t>
      </w:r>
      <w:r w:rsidRPr="00222433" w:rsidR="00A66DB1">
        <w:t xml:space="preserve"> </w:t>
      </w:r>
      <w:r w:rsidRPr="00222433">
        <w:t>be</w:t>
      </w:r>
      <w:r w:rsidRPr="00222433" w:rsidR="00A66DB1">
        <w:t xml:space="preserve"> </w:t>
      </w:r>
      <w:r w:rsidRPr="00222433">
        <w:t>really</w:t>
      </w:r>
      <w:r w:rsidRPr="00222433" w:rsidR="00A66DB1">
        <w:t xml:space="preserve"> </w:t>
      </w:r>
      <w:r w:rsidRPr="00222433">
        <w:t>obvious</w:t>
      </w:r>
      <w:r w:rsidRPr="00222433" w:rsidR="00A66DB1">
        <w:t xml:space="preserve"> </w:t>
      </w:r>
      <w:r w:rsidRPr="00222433">
        <w:t>what</w:t>
      </w:r>
      <w:r w:rsidRPr="00222433" w:rsidR="00A66DB1">
        <w:t xml:space="preserve"> </w:t>
      </w:r>
      <w:r w:rsidRPr="00222433">
        <w:t>needs</w:t>
      </w:r>
      <w:r w:rsidRPr="00222433" w:rsidR="00A66DB1">
        <w:t xml:space="preserve"> </w:t>
      </w:r>
      <w:r w:rsidRPr="00222433">
        <w:t>to</w:t>
      </w:r>
      <w:r w:rsidRPr="00222433" w:rsidR="00A66DB1">
        <w:t xml:space="preserve"> </w:t>
      </w:r>
      <w:r w:rsidRPr="00222433">
        <w:t>be</w:t>
      </w:r>
      <w:r w:rsidRPr="00222433" w:rsidR="00A66DB1">
        <w:t xml:space="preserve"> </w:t>
      </w:r>
      <w:r w:rsidRPr="00222433">
        <w:t>done.</w:t>
      </w:r>
      <w:r w:rsidRPr="00222433" w:rsidR="00A66DB1">
        <w:t xml:space="preserve"> </w:t>
      </w:r>
      <w:r w:rsidRPr="00222433">
        <w:t>That</w:t>
      </w:r>
      <w:r w:rsidRPr="00222433" w:rsidR="00A66DB1">
        <w:t xml:space="preserve"> </w:t>
      </w:r>
      <w:r w:rsidRPr="00222433">
        <w:t>may</w:t>
      </w:r>
      <w:r w:rsidRPr="00222433" w:rsidR="00A66DB1">
        <w:t xml:space="preserve"> </w:t>
      </w:r>
      <w:r w:rsidRPr="00222433">
        <w:t>be</w:t>
      </w:r>
      <w:r w:rsidRPr="00222433" w:rsidR="00A66DB1">
        <w:t xml:space="preserve"> </w:t>
      </w:r>
      <w:r w:rsidRPr="00222433">
        <w:t>arrogant.</w:t>
      </w:r>
      <w:r w:rsidRPr="00222433" w:rsidR="00A66DB1">
        <w:t xml:space="preserve"> </w:t>
      </w:r>
    </w:p>
    <w:p w:rsidR="00102A2C" w:rsidRPr="00222433" w:rsidP="00102A2C">
      <w:pPr>
        <w:pStyle w:val="Question"/>
        <w:numPr>
          <w:ilvl w:val="0"/>
          <w:numId w:val="9"/>
        </w:numPr>
      </w:pPr>
      <w:sdt>
        <w:sdtPr>
          <w:alias w:val="Member"/>
          <w:tag w:val="&lt;Member mnisId='4138' dodsId='58561'&gt;"/>
          <w:id w:val="1485972490"/>
          <w:placeholder>
            <w:docPart w:val="09ACA901D17C4A9DA80566DC9528F5B2"/>
          </w:placeholder>
          <w:richText/>
        </w:sdtPr>
        <w:sdtContent>
          <w:r w:rsidRPr="00222433">
            <w:rPr>
              <w:b/>
            </w:rPr>
            <w:t>Rushanara</w:t>
          </w:r>
          <w:r w:rsidRPr="00222433" w:rsidR="00A66DB1">
            <w:rPr>
              <w:b/>
            </w:rPr>
            <w:t xml:space="preserve"> </w:t>
          </w:r>
          <w:r w:rsidRPr="00222433">
            <w:rPr>
              <w:b/>
            </w:rPr>
            <w:t>Ali:</w:t>
          </w:r>
        </w:sdtContent>
      </w:sdt>
      <w:r w:rsidRPr="00222433" w:rsidR="00A66DB1">
        <w:t xml:space="preserve"> </w:t>
      </w:r>
      <w:r w:rsidRPr="00222433" w:rsidR="004E77A7">
        <w:t>I</w:t>
      </w:r>
      <w:r w:rsidRPr="00222433">
        <w:t>f</w:t>
      </w:r>
      <w:r w:rsidRPr="00222433" w:rsidR="00A66DB1">
        <w:t xml:space="preserve"> </w:t>
      </w:r>
      <w:r w:rsidRPr="00222433">
        <w:t>it</w:t>
      </w:r>
      <w:r w:rsidRPr="00222433" w:rsidR="00A66DB1">
        <w:t xml:space="preserve"> </w:t>
      </w:r>
      <w:r w:rsidRPr="00222433">
        <w:t>is</w:t>
      </w:r>
      <w:r w:rsidRPr="00222433" w:rsidR="00A66DB1">
        <w:t xml:space="preserve"> </w:t>
      </w:r>
      <w:r w:rsidRPr="00222433">
        <w:t>so</w:t>
      </w:r>
      <w:r w:rsidRPr="00222433" w:rsidR="00A66DB1">
        <w:t xml:space="preserve"> </w:t>
      </w:r>
      <w:r w:rsidRPr="00222433">
        <w:t>obvious,</w:t>
      </w:r>
      <w:r w:rsidRPr="00222433" w:rsidR="00A66DB1">
        <w:t xml:space="preserve"> </w:t>
      </w:r>
      <w:r w:rsidRPr="00222433">
        <w:t>why</w:t>
      </w:r>
      <w:r w:rsidRPr="00222433" w:rsidR="00A66DB1">
        <w:t xml:space="preserve"> </w:t>
      </w:r>
      <w:r w:rsidRPr="00222433">
        <w:t>do</w:t>
      </w:r>
      <w:r w:rsidRPr="00222433" w:rsidR="00A66DB1">
        <w:t xml:space="preserve"> </w:t>
      </w:r>
      <w:r w:rsidRPr="00222433">
        <w:t>you</w:t>
      </w:r>
      <w:r w:rsidRPr="00222433" w:rsidR="00A66DB1">
        <w:t xml:space="preserve"> </w:t>
      </w:r>
      <w:r w:rsidRPr="00222433">
        <w:t>think</w:t>
      </w:r>
      <w:r w:rsidRPr="00222433" w:rsidR="00A66DB1">
        <w:t xml:space="preserve"> </w:t>
      </w:r>
      <w:r w:rsidRPr="00222433">
        <w:t>it</w:t>
      </w:r>
      <w:r w:rsidRPr="00222433" w:rsidR="00A66DB1">
        <w:t xml:space="preserve"> </w:t>
      </w:r>
      <w:r w:rsidRPr="00222433">
        <w:t>took</w:t>
      </w:r>
      <w:r w:rsidRPr="00222433" w:rsidR="00A66DB1">
        <w:t xml:space="preserve"> </w:t>
      </w:r>
      <w:r w:rsidRPr="00222433">
        <w:t>four</w:t>
      </w:r>
      <w:r w:rsidRPr="00222433" w:rsidR="00A66DB1">
        <w:t xml:space="preserve"> </w:t>
      </w:r>
      <w:r w:rsidRPr="00222433">
        <w:t>years?</w:t>
      </w:r>
      <w:r w:rsidRPr="00222433" w:rsidR="00A66DB1">
        <w:t xml:space="preserve"> </w:t>
      </w:r>
      <w:r w:rsidRPr="00222433">
        <w:t>The</w:t>
      </w:r>
      <w:r w:rsidRPr="00222433" w:rsidR="00A66DB1">
        <w:t xml:space="preserve"> </w:t>
      </w:r>
      <w:r w:rsidRPr="00222433">
        <w:t>report</w:t>
      </w:r>
      <w:r w:rsidRPr="00222433" w:rsidR="00A66DB1">
        <w:t xml:space="preserve"> </w:t>
      </w:r>
      <w:r w:rsidRPr="00222433">
        <w:t>came</w:t>
      </w:r>
      <w:r w:rsidRPr="00222433" w:rsidR="00A66DB1">
        <w:t xml:space="preserve"> </w:t>
      </w:r>
      <w:r w:rsidRPr="00222433">
        <w:t>out</w:t>
      </w:r>
      <w:r w:rsidRPr="00222433" w:rsidR="00A66DB1">
        <w:t xml:space="preserve"> </w:t>
      </w:r>
      <w:r w:rsidRPr="00222433">
        <w:t>in</w:t>
      </w:r>
      <w:r w:rsidRPr="00222433" w:rsidR="00A66DB1">
        <w:t xml:space="preserve"> </w:t>
      </w:r>
      <w:r w:rsidRPr="00222433">
        <w:t>2015,</w:t>
      </w:r>
      <w:r w:rsidRPr="00222433" w:rsidR="00A66DB1">
        <w:t xml:space="preserve"> </w:t>
      </w:r>
      <w:r w:rsidRPr="00222433">
        <w:t>setting</w:t>
      </w:r>
      <w:r w:rsidRPr="00222433" w:rsidR="00A66DB1">
        <w:t xml:space="preserve"> </w:t>
      </w:r>
      <w:r w:rsidRPr="00222433">
        <w:t>out</w:t>
      </w:r>
      <w:r w:rsidRPr="00222433" w:rsidR="00A66DB1">
        <w:t xml:space="preserve"> </w:t>
      </w:r>
      <w:r w:rsidRPr="00222433">
        <w:t>some</w:t>
      </w:r>
      <w:r w:rsidRPr="00222433" w:rsidR="00A66DB1">
        <w:t xml:space="preserve"> </w:t>
      </w:r>
      <w:r w:rsidRPr="00222433">
        <w:t>of</w:t>
      </w:r>
      <w:r w:rsidRPr="00222433" w:rsidR="00A66DB1">
        <w:t xml:space="preserve"> </w:t>
      </w:r>
      <w:r w:rsidRPr="00222433">
        <w:t>the</w:t>
      </w:r>
      <w:r w:rsidRPr="00222433" w:rsidR="00A66DB1">
        <w:t xml:space="preserve"> </w:t>
      </w:r>
      <w:r w:rsidRPr="00222433">
        <w:t>things</w:t>
      </w:r>
      <w:r w:rsidRPr="00222433" w:rsidR="00A66DB1">
        <w:t xml:space="preserve"> </w:t>
      </w:r>
      <w:r w:rsidRPr="00222433">
        <w:t>you</w:t>
      </w:r>
      <w:r w:rsidRPr="00222433" w:rsidR="00A66DB1">
        <w:t xml:space="preserve"> </w:t>
      </w:r>
      <w:r w:rsidRPr="00222433">
        <w:t>pointed</w:t>
      </w:r>
      <w:r w:rsidRPr="00222433" w:rsidR="00A66DB1">
        <w:t xml:space="preserve"> </w:t>
      </w:r>
      <w:r w:rsidRPr="00222433">
        <w:t>out</w:t>
      </w:r>
      <w:r w:rsidRPr="00222433" w:rsidR="00A66DB1">
        <w:t xml:space="preserve"> </w:t>
      </w:r>
      <w:r w:rsidRPr="00222433">
        <w:t>that</w:t>
      </w:r>
      <w:r w:rsidRPr="00222433" w:rsidR="00A66DB1">
        <w:t xml:space="preserve"> </w:t>
      </w:r>
      <w:r w:rsidRPr="00222433">
        <w:t>they</w:t>
      </w:r>
      <w:r w:rsidRPr="00222433" w:rsidR="00A66DB1">
        <w:t xml:space="preserve"> </w:t>
      </w:r>
      <w:r w:rsidRPr="00222433">
        <w:t>could</w:t>
      </w:r>
      <w:r w:rsidRPr="00222433" w:rsidR="00A66DB1">
        <w:t xml:space="preserve"> </w:t>
      </w:r>
      <w:r w:rsidRPr="00222433">
        <w:t>have</w:t>
      </w:r>
      <w:r w:rsidRPr="00222433" w:rsidR="00A66DB1">
        <w:t xml:space="preserve"> </w:t>
      </w:r>
      <w:r w:rsidRPr="00222433">
        <w:t>done.</w:t>
      </w:r>
      <w:r w:rsidRPr="00222433" w:rsidR="00A66DB1">
        <w:t xml:space="preserve"> </w:t>
      </w:r>
      <w:r w:rsidRPr="00222433">
        <w:t>Earlier,</w:t>
      </w:r>
      <w:r w:rsidRPr="00222433" w:rsidR="00A66DB1">
        <w:t xml:space="preserve"> </w:t>
      </w:r>
      <w:r w:rsidRPr="00222433">
        <w:t>we</w:t>
      </w:r>
      <w:r w:rsidRPr="00222433" w:rsidR="00A66DB1">
        <w:t xml:space="preserve"> </w:t>
      </w:r>
      <w:r w:rsidRPr="00222433">
        <w:t>talked</w:t>
      </w:r>
      <w:r w:rsidRPr="00222433" w:rsidR="00A66DB1">
        <w:t xml:space="preserve"> </w:t>
      </w:r>
      <w:r w:rsidRPr="00222433">
        <w:t>about</w:t>
      </w:r>
      <w:r w:rsidRPr="00222433" w:rsidR="00A66DB1">
        <w:t xml:space="preserve"> </w:t>
      </w:r>
      <w:r w:rsidRPr="00222433">
        <w:t>culture,</w:t>
      </w:r>
      <w:r w:rsidRPr="00222433" w:rsidR="00A66DB1">
        <w:t xml:space="preserve"> </w:t>
      </w:r>
      <w:r w:rsidRPr="00222433">
        <w:t>responsibility</w:t>
      </w:r>
      <w:r w:rsidRPr="00222433" w:rsidR="00A66DB1">
        <w:t xml:space="preserve"> </w:t>
      </w:r>
      <w:r w:rsidRPr="00222433">
        <w:t>and</w:t>
      </w:r>
      <w:r w:rsidRPr="00222433" w:rsidR="00A66DB1">
        <w:t xml:space="preserve"> </w:t>
      </w:r>
      <w:r w:rsidRPr="00222433">
        <w:t>leadership.</w:t>
      </w:r>
      <w:r w:rsidRPr="00222433" w:rsidR="00A66DB1">
        <w:t xml:space="preserve"> </w:t>
      </w:r>
      <w:r w:rsidRPr="00222433">
        <w:t>Given</w:t>
      </w:r>
      <w:r w:rsidRPr="00222433" w:rsidR="00A66DB1">
        <w:t xml:space="preserve"> </w:t>
      </w:r>
      <w:r w:rsidRPr="00222433">
        <w:t>it</w:t>
      </w:r>
      <w:r w:rsidRPr="00222433" w:rsidR="00A66DB1">
        <w:t xml:space="preserve"> </w:t>
      </w:r>
      <w:r w:rsidRPr="00222433">
        <w:t>is</w:t>
      </w:r>
      <w:r w:rsidRPr="00222433" w:rsidR="00A66DB1">
        <w:t xml:space="preserve"> </w:t>
      </w:r>
      <w:r w:rsidRPr="00222433">
        <w:t>so</w:t>
      </w:r>
      <w:r w:rsidRPr="00222433" w:rsidR="00A66DB1">
        <w:t xml:space="preserve"> </w:t>
      </w:r>
      <w:r w:rsidRPr="00222433">
        <w:t>obvious,</w:t>
      </w:r>
      <w:r w:rsidRPr="00222433" w:rsidR="00A66DB1">
        <w:t xml:space="preserve"> </w:t>
      </w:r>
      <w:r w:rsidRPr="00222433">
        <w:t>what</w:t>
      </w:r>
      <w:r w:rsidRPr="00222433" w:rsidR="00A66DB1">
        <w:t xml:space="preserve"> </w:t>
      </w:r>
      <w:r w:rsidRPr="00222433">
        <w:t>is</w:t>
      </w:r>
      <w:r w:rsidRPr="00222433" w:rsidR="00A66DB1">
        <w:t xml:space="preserve"> </w:t>
      </w:r>
      <w:r w:rsidRPr="00222433">
        <w:t>it</w:t>
      </w:r>
      <w:r w:rsidRPr="00222433" w:rsidR="00A66DB1">
        <w:t xml:space="preserve"> </w:t>
      </w:r>
      <w:r w:rsidRPr="00222433">
        <w:t>about</w:t>
      </w:r>
      <w:r w:rsidRPr="00222433" w:rsidR="00A66DB1">
        <w:t xml:space="preserve"> </w:t>
      </w:r>
      <w:r w:rsidRPr="00222433">
        <w:t>this</w:t>
      </w:r>
      <w:r w:rsidRPr="00222433" w:rsidR="00A66DB1">
        <w:t xml:space="preserve"> </w:t>
      </w:r>
      <w:r w:rsidRPr="00222433">
        <w:t>institution</w:t>
      </w:r>
      <w:r w:rsidRPr="00222433" w:rsidR="00A66DB1">
        <w:t xml:space="preserve"> </w:t>
      </w:r>
      <w:r w:rsidRPr="00222433">
        <w:t>that</w:t>
      </w:r>
      <w:r w:rsidRPr="00222433" w:rsidR="004E77A7">
        <w:t xml:space="preserve"> means</w:t>
      </w:r>
      <w:r w:rsidRPr="00222433" w:rsidR="00A66DB1">
        <w:t xml:space="preserve"> </w:t>
      </w:r>
      <w:r w:rsidRPr="00222433">
        <w:t>it</w:t>
      </w:r>
      <w:r w:rsidRPr="00222433" w:rsidR="00A66DB1">
        <w:t xml:space="preserve"> </w:t>
      </w:r>
      <w:r w:rsidRPr="00222433">
        <w:t>cannot</w:t>
      </w:r>
      <w:r w:rsidRPr="00222433" w:rsidR="00A66DB1">
        <w:t xml:space="preserve"> </w:t>
      </w:r>
      <w:r w:rsidRPr="00222433">
        <w:t>get</w:t>
      </w:r>
      <w:r w:rsidRPr="00222433" w:rsidR="00A66DB1">
        <w:t xml:space="preserve"> </w:t>
      </w:r>
      <w:r w:rsidRPr="00222433">
        <w:t>these</w:t>
      </w:r>
      <w:r w:rsidRPr="00222433" w:rsidR="00A66DB1">
        <w:t xml:space="preserve"> </w:t>
      </w:r>
      <w:r w:rsidRPr="00222433">
        <w:t>basics</w:t>
      </w:r>
      <w:r w:rsidRPr="00222433" w:rsidR="00A66DB1">
        <w:t xml:space="preserve"> </w:t>
      </w:r>
      <w:r w:rsidRPr="00222433">
        <w:t>sorted</w:t>
      </w:r>
      <w:r w:rsidRPr="00222433" w:rsidR="00A66DB1">
        <w:t xml:space="preserve"> </w:t>
      </w:r>
      <w:r w:rsidRPr="00222433">
        <w:t>out?</w:t>
      </w:r>
      <w:r w:rsidRPr="00222433" w:rsidR="00A66DB1">
        <w:t xml:space="preserve"> </w:t>
      </w:r>
      <w:r w:rsidRPr="00222433">
        <w:t>Is</w:t>
      </w:r>
      <w:r w:rsidRPr="00222433" w:rsidR="00A66DB1">
        <w:t xml:space="preserve"> </w:t>
      </w:r>
      <w:r w:rsidRPr="00222433">
        <w:t>it</w:t>
      </w:r>
      <w:r w:rsidRPr="00222433" w:rsidR="00A66DB1">
        <w:t xml:space="preserve"> </w:t>
      </w:r>
      <w:r w:rsidRPr="00222433">
        <w:t>groupthink?</w:t>
      </w:r>
      <w:r w:rsidRPr="00222433" w:rsidR="00A66DB1">
        <w:t xml:space="preserve"> </w:t>
      </w:r>
      <w:r w:rsidRPr="00222433">
        <w:t>Is</w:t>
      </w:r>
      <w:r w:rsidRPr="00222433" w:rsidR="00A66DB1">
        <w:t xml:space="preserve"> </w:t>
      </w:r>
      <w:r w:rsidRPr="00222433">
        <w:t>it</w:t>
      </w:r>
      <w:r w:rsidRPr="00222433" w:rsidR="00A66DB1">
        <w:t xml:space="preserve"> </w:t>
      </w:r>
      <w:r w:rsidRPr="00222433">
        <w:t>that</w:t>
      </w:r>
      <w:r w:rsidRPr="00222433" w:rsidR="00A66DB1">
        <w:t xml:space="preserve"> </w:t>
      </w:r>
      <w:r w:rsidRPr="00222433">
        <w:t>there</w:t>
      </w:r>
      <w:r w:rsidRPr="00222433" w:rsidR="00A66DB1">
        <w:t xml:space="preserve"> </w:t>
      </w:r>
      <w:r w:rsidRPr="00222433">
        <w:t>is</w:t>
      </w:r>
      <w:r w:rsidRPr="00222433" w:rsidR="00A66DB1">
        <w:t xml:space="preserve"> </w:t>
      </w:r>
      <w:r w:rsidRPr="00222433">
        <w:t>too</w:t>
      </w:r>
      <w:r w:rsidRPr="00222433" w:rsidR="00A66DB1">
        <w:t xml:space="preserve"> </w:t>
      </w:r>
      <w:r w:rsidRPr="00222433">
        <w:t>much</w:t>
      </w:r>
      <w:r w:rsidRPr="00222433" w:rsidR="00A66DB1">
        <w:t xml:space="preserve"> </w:t>
      </w:r>
      <w:r w:rsidRPr="00222433">
        <w:t>dislocation</w:t>
      </w:r>
      <w:r w:rsidRPr="00222433" w:rsidR="00A66DB1">
        <w:t xml:space="preserve"> </w:t>
      </w:r>
      <w:r w:rsidRPr="00222433">
        <w:t>between</w:t>
      </w:r>
      <w:r w:rsidRPr="00222433" w:rsidR="00A66DB1">
        <w:t xml:space="preserve"> </w:t>
      </w:r>
      <w:r w:rsidRPr="00222433">
        <w:t>those</w:t>
      </w:r>
      <w:r w:rsidRPr="00222433" w:rsidR="00A66DB1">
        <w:t xml:space="preserve"> </w:t>
      </w:r>
      <w:r w:rsidRPr="00222433">
        <w:t>on</w:t>
      </w:r>
      <w:r w:rsidRPr="00222433" w:rsidR="00A66DB1">
        <w:t xml:space="preserve"> </w:t>
      </w:r>
      <w:r w:rsidRPr="00222433">
        <w:t>the</w:t>
      </w:r>
      <w:r w:rsidRPr="00222433" w:rsidR="00A66DB1">
        <w:t xml:space="preserve"> </w:t>
      </w:r>
      <w:r w:rsidRPr="00222433">
        <w:t>delivery</w:t>
      </w:r>
      <w:r w:rsidRPr="00222433" w:rsidR="004E77A7">
        <w:t xml:space="preserve"> side and</w:t>
      </w:r>
      <w:r w:rsidRPr="00222433" w:rsidR="00A66DB1">
        <w:t xml:space="preserve"> </w:t>
      </w:r>
      <w:r w:rsidR="00A143CA">
        <w:t xml:space="preserve">the </w:t>
      </w:r>
      <w:r w:rsidRPr="00222433">
        <w:t>contact</w:t>
      </w:r>
      <w:r w:rsidR="00A143CA">
        <w:t xml:space="preserve"> </w:t>
      </w:r>
      <w:r w:rsidRPr="00222433">
        <w:t>centre-type</w:t>
      </w:r>
      <w:r w:rsidRPr="00222433" w:rsidR="00A66DB1">
        <w:t xml:space="preserve"> </w:t>
      </w:r>
      <w:r w:rsidRPr="00222433">
        <w:t>side</w:t>
      </w:r>
      <w:r w:rsidRPr="00222433" w:rsidR="00A66DB1">
        <w:t xml:space="preserve"> </w:t>
      </w:r>
      <w:r w:rsidRPr="00222433">
        <w:t>on</w:t>
      </w:r>
      <w:r w:rsidRPr="00222433" w:rsidR="00A66DB1">
        <w:t xml:space="preserve"> </w:t>
      </w:r>
      <w:r w:rsidRPr="00222433">
        <w:t>the</w:t>
      </w:r>
      <w:r w:rsidRPr="00222433" w:rsidR="00A66DB1">
        <w:t xml:space="preserve"> </w:t>
      </w:r>
      <w:r w:rsidRPr="00222433">
        <w:t>ground,</w:t>
      </w:r>
      <w:r w:rsidRPr="00222433" w:rsidR="00A66DB1">
        <w:t xml:space="preserve"> </w:t>
      </w:r>
      <w:r w:rsidRPr="00222433" w:rsidR="004E77A7">
        <w:t>having</w:t>
      </w:r>
      <w:r w:rsidRPr="00222433" w:rsidR="00A66DB1">
        <w:t xml:space="preserve"> </w:t>
      </w:r>
      <w:r w:rsidRPr="00222433">
        <w:t>contact</w:t>
      </w:r>
      <w:r w:rsidRPr="00222433" w:rsidR="00A66DB1">
        <w:t xml:space="preserve"> </w:t>
      </w:r>
      <w:r w:rsidRPr="00222433">
        <w:t>with</w:t>
      </w:r>
      <w:r w:rsidRPr="00222433" w:rsidR="00A66DB1">
        <w:t xml:space="preserve"> </w:t>
      </w:r>
      <w:r w:rsidRPr="00222433">
        <w:t>consumers,</w:t>
      </w:r>
      <w:r w:rsidRPr="00222433" w:rsidR="00A66DB1">
        <w:t xml:space="preserve"> </w:t>
      </w:r>
      <w:r w:rsidRPr="00222433">
        <w:t>and</w:t>
      </w:r>
      <w:r w:rsidRPr="00222433" w:rsidR="00A66DB1">
        <w:t xml:space="preserve"> </w:t>
      </w:r>
      <w:r w:rsidRPr="00222433">
        <w:t>those</w:t>
      </w:r>
      <w:r w:rsidRPr="00222433" w:rsidR="00A66DB1">
        <w:t xml:space="preserve"> </w:t>
      </w:r>
      <w:r w:rsidRPr="00222433">
        <w:t>at</w:t>
      </w:r>
      <w:r w:rsidRPr="00222433" w:rsidR="00A66DB1">
        <w:t xml:space="preserve"> </w:t>
      </w:r>
      <w:r w:rsidRPr="00222433">
        <w:t>the</w:t>
      </w:r>
      <w:r w:rsidRPr="00222433" w:rsidR="00A66DB1">
        <w:t xml:space="preserve"> </w:t>
      </w:r>
      <w:r w:rsidRPr="00222433">
        <w:t>top</w:t>
      </w:r>
      <w:r w:rsidRPr="00222433" w:rsidR="004E77A7">
        <w:t xml:space="preserve">? Is there </w:t>
      </w:r>
      <w:r w:rsidRPr="00222433">
        <w:t>somehow</w:t>
      </w:r>
      <w:r w:rsidRPr="00222433" w:rsidR="00A66DB1">
        <w:t xml:space="preserve"> </w:t>
      </w:r>
      <w:r w:rsidRPr="00222433">
        <w:t>a</w:t>
      </w:r>
      <w:r w:rsidRPr="00222433" w:rsidR="00A66DB1">
        <w:t xml:space="preserve"> </w:t>
      </w:r>
      <w:r w:rsidRPr="00222433">
        <w:t>big</w:t>
      </w:r>
      <w:r w:rsidRPr="00222433" w:rsidR="00A66DB1">
        <w:t xml:space="preserve"> </w:t>
      </w:r>
      <w:r w:rsidRPr="00222433">
        <w:t>disjuncture</w:t>
      </w:r>
      <w:r w:rsidRPr="00222433" w:rsidR="00A66DB1">
        <w:t xml:space="preserve"> </w:t>
      </w:r>
      <w:r w:rsidRPr="00222433">
        <w:t>and</w:t>
      </w:r>
      <w:r w:rsidRPr="00222433" w:rsidR="00A66DB1">
        <w:t xml:space="preserve"> </w:t>
      </w:r>
      <w:r w:rsidRPr="00222433">
        <w:t>dislocation</w:t>
      </w:r>
      <w:r w:rsidRPr="00222433" w:rsidR="00A66DB1">
        <w:t xml:space="preserve"> </w:t>
      </w:r>
      <w:r w:rsidRPr="00222433">
        <w:t>between</w:t>
      </w:r>
      <w:r w:rsidRPr="00222433" w:rsidR="00A66DB1">
        <w:t xml:space="preserve"> </w:t>
      </w:r>
      <w:r w:rsidRPr="00222433">
        <w:t>these</w:t>
      </w:r>
      <w:r w:rsidRPr="00222433" w:rsidR="00A66DB1">
        <w:t xml:space="preserve"> </w:t>
      </w:r>
      <w:r w:rsidRPr="00222433">
        <w:t>different</w:t>
      </w:r>
      <w:r w:rsidRPr="00222433" w:rsidR="00A66DB1">
        <w:t xml:space="preserve"> </w:t>
      </w:r>
      <w:r w:rsidRPr="00222433">
        <w:t>elements</w:t>
      </w:r>
      <w:r w:rsidRPr="00222433" w:rsidR="004E77A7">
        <w:t>? Y</w:t>
      </w:r>
      <w:r w:rsidRPr="00222433">
        <w:t>ou</w:t>
      </w:r>
      <w:r w:rsidRPr="00222433" w:rsidR="00A66DB1">
        <w:t xml:space="preserve"> </w:t>
      </w:r>
      <w:r w:rsidRPr="00222433">
        <w:t>are</w:t>
      </w:r>
      <w:r w:rsidRPr="00222433" w:rsidR="00A66DB1">
        <w:t xml:space="preserve"> </w:t>
      </w:r>
      <w:r w:rsidRPr="00222433">
        <w:t>saying</w:t>
      </w:r>
      <w:r w:rsidRPr="00222433" w:rsidR="00A66DB1">
        <w:t xml:space="preserve"> </w:t>
      </w:r>
      <w:r w:rsidRPr="00222433">
        <w:t>that</w:t>
      </w:r>
      <w:r w:rsidRPr="00222433" w:rsidR="00A66DB1">
        <w:t xml:space="preserve"> </w:t>
      </w:r>
      <w:r w:rsidRPr="00222433" w:rsidR="004E77A7">
        <w:t xml:space="preserve">is not that </w:t>
      </w:r>
      <w:r w:rsidRPr="00222433">
        <w:t>difficult</w:t>
      </w:r>
      <w:r w:rsidRPr="00222433" w:rsidR="00A66DB1">
        <w:t xml:space="preserve"> </w:t>
      </w:r>
      <w:r w:rsidRPr="00222433">
        <w:t>to</w:t>
      </w:r>
      <w:r w:rsidRPr="00222433" w:rsidR="00A66DB1">
        <w:t xml:space="preserve"> </w:t>
      </w:r>
      <w:r w:rsidRPr="00222433">
        <w:t>solve,</w:t>
      </w:r>
      <w:r w:rsidRPr="00222433" w:rsidR="00A66DB1">
        <w:t xml:space="preserve"> </w:t>
      </w:r>
      <w:r w:rsidRPr="00222433">
        <w:t>but</w:t>
      </w:r>
      <w:r w:rsidRPr="00222433" w:rsidR="00A66DB1">
        <w:t xml:space="preserve"> </w:t>
      </w:r>
      <w:r w:rsidRPr="00222433">
        <w:t>it</w:t>
      </w:r>
      <w:r w:rsidRPr="00222433" w:rsidR="00A66DB1">
        <w:t xml:space="preserve"> </w:t>
      </w:r>
      <w:r w:rsidRPr="00222433">
        <w:t>seems</w:t>
      </w:r>
      <w:r w:rsidRPr="00222433" w:rsidR="00A66DB1">
        <w:t xml:space="preserve"> </w:t>
      </w:r>
      <w:r w:rsidRPr="00222433">
        <w:t>to</w:t>
      </w:r>
      <w:r w:rsidRPr="00222433" w:rsidR="00A66DB1">
        <w:t xml:space="preserve"> </w:t>
      </w:r>
      <w:r w:rsidRPr="00222433">
        <w:t>be</w:t>
      </w:r>
      <w:r w:rsidRPr="00222433" w:rsidR="00A66DB1">
        <w:t xml:space="preserve"> </w:t>
      </w:r>
      <w:r w:rsidRPr="00222433">
        <w:t>beyond</w:t>
      </w:r>
      <w:r w:rsidRPr="00222433" w:rsidR="00A66DB1">
        <w:t xml:space="preserve"> </w:t>
      </w:r>
      <w:r w:rsidRPr="00222433">
        <w:t>the</w:t>
      </w:r>
      <w:r w:rsidRPr="00222433" w:rsidR="00A66DB1">
        <w:t xml:space="preserve"> </w:t>
      </w:r>
      <w:r w:rsidRPr="00222433">
        <w:t>wit</w:t>
      </w:r>
      <w:r w:rsidRPr="00222433" w:rsidR="00A66DB1">
        <w:t xml:space="preserve"> </w:t>
      </w:r>
      <w:r w:rsidRPr="00222433">
        <w:t>of</w:t>
      </w:r>
      <w:r w:rsidRPr="00222433" w:rsidR="00A66DB1">
        <w:t xml:space="preserve"> </w:t>
      </w:r>
      <w:r w:rsidRPr="00222433">
        <w:t>the</w:t>
      </w:r>
      <w:r w:rsidRPr="00222433" w:rsidR="00A66DB1">
        <w:t xml:space="preserve"> </w:t>
      </w:r>
      <w:r w:rsidRPr="00222433">
        <w:t>people</w:t>
      </w:r>
      <w:r w:rsidRPr="00222433" w:rsidR="00A66DB1">
        <w:t xml:space="preserve"> </w:t>
      </w:r>
      <w:r w:rsidRPr="00222433">
        <w:t>involved</w:t>
      </w:r>
      <w:r w:rsidRPr="00222433" w:rsidR="00A66DB1">
        <w:t xml:space="preserve"> </w:t>
      </w:r>
      <w:r w:rsidRPr="00222433">
        <w:t>to</w:t>
      </w:r>
      <w:r w:rsidRPr="00222433" w:rsidR="00A66DB1">
        <w:t xml:space="preserve"> </w:t>
      </w:r>
      <w:r w:rsidRPr="00222433">
        <w:t>get</w:t>
      </w:r>
      <w:r w:rsidRPr="00222433" w:rsidR="00A66DB1">
        <w:t xml:space="preserve"> </w:t>
      </w:r>
      <w:r w:rsidRPr="00222433">
        <w:t>it</w:t>
      </w:r>
      <w:r w:rsidRPr="00222433" w:rsidR="00A66DB1">
        <w:t xml:space="preserve"> </w:t>
      </w:r>
      <w:r w:rsidRPr="00222433">
        <w:t>right</w:t>
      </w:r>
      <w:r w:rsidRPr="00222433" w:rsidR="00301429">
        <w:t xml:space="preserve">. </w:t>
      </w:r>
      <w:r w:rsidRPr="00222433">
        <w:t>Why</w:t>
      </w:r>
      <w:r w:rsidRPr="00222433" w:rsidR="00A66DB1">
        <w:t xml:space="preserve"> </w:t>
      </w:r>
      <w:r w:rsidRPr="00222433">
        <w:t>is</w:t>
      </w:r>
      <w:r w:rsidRPr="00222433" w:rsidR="00A66DB1">
        <w:t xml:space="preserve"> </w:t>
      </w:r>
      <w:r w:rsidRPr="00222433">
        <w:t>it</w:t>
      </w:r>
      <w:r w:rsidRPr="00222433" w:rsidR="00A66DB1">
        <w:t xml:space="preserve"> </w:t>
      </w:r>
      <w:r w:rsidRPr="00222433">
        <w:t>that</w:t>
      </w:r>
      <w:r w:rsidRPr="00222433" w:rsidR="00A66DB1">
        <w:t xml:space="preserve"> </w:t>
      </w:r>
      <w:r w:rsidRPr="00222433">
        <w:t>they</w:t>
      </w:r>
      <w:r w:rsidRPr="00222433" w:rsidR="00A66DB1">
        <w:t xml:space="preserve"> </w:t>
      </w:r>
      <w:r w:rsidRPr="00222433">
        <w:t>are</w:t>
      </w:r>
      <w:r w:rsidRPr="00222433" w:rsidR="00A66DB1">
        <w:t xml:space="preserve"> </w:t>
      </w:r>
      <w:r w:rsidRPr="00222433">
        <w:t>getting</w:t>
      </w:r>
      <w:r w:rsidRPr="00222433" w:rsidR="00A66DB1">
        <w:t xml:space="preserve"> </w:t>
      </w:r>
      <w:r w:rsidRPr="00222433">
        <w:t>this</w:t>
      </w:r>
      <w:r w:rsidRPr="00222433" w:rsidR="00A66DB1">
        <w:t xml:space="preserve"> </w:t>
      </w:r>
      <w:r w:rsidRPr="00222433">
        <w:t>so</w:t>
      </w:r>
      <w:r w:rsidRPr="00222433" w:rsidR="00A66DB1">
        <w:t xml:space="preserve"> </w:t>
      </w:r>
      <w:r w:rsidRPr="00222433">
        <w:t>badly</w:t>
      </w:r>
      <w:r w:rsidRPr="00222433" w:rsidR="00A66DB1">
        <w:t xml:space="preserve"> </w:t>
      </w:r>
      <w:r w:rsidRPr="00222433">
        <w:t>wrong?</w:t>
      </w:r>
    </w:p>
    <w:p w:rsidR="00102A2C" w:rsidRPr="00222433" w:rsidP="00102A2C">
      <w:pPr>
        <w:pStyle w:val="Answer"/>
      </w:pPr>
      <w:sdt>
        <w:sdtPr>
          <w:alias w:val="Witness"/>
          <w:id w:val="-831906332"/>
          <w:placeholder>
            <w:docPart w:val="09ACA901D17C4A9DA80566DC9528F5B2"/>
          </w:placeholder>
          <w:richText/>
        </w:sdtPr>
        <w:sdtContent>
          <w:r w:rsidRPr="00222433">
            <w:rPr>
              <w:b/>
              <w:bCs/>
              <w:i/>
              <w:iCs/>
            </w:rPr>
            <w:t>Dame</w:t>
          </w:r>
          <w:r w:rsidRPr="00222433" w:rsidR="00A66DB1">
            <w:rPr>
              <w:b/>
              <w:bCs/>
              <w:i/>
              <w:iCs/>
            </w:rPr>
            <w:t xml:space="preserve"> </w:t>
          </w:r>
          <w:r w:rsidRPr="00222433">
            <w:rPr>
              <w:b/>
              <w:bCs/>
              <w:i/>
              <w:iCs/>
            </w:rPr>
            <w:t>Elizabeth</w:t>
          </w:r>
          <w:r w:rsidRPr="00222433" w:rsidR="00A66DB1">
            <w:rPr>
              <w:b/>
              <w:bCs/>
              <w:i/>
              <w:iCs/>
            </w:rPr>
            <w:t xml:space="preserve"> </w:t>
          </w:r>
          <w:r w:rsidRPr="00222433">
            <w:rPr>
              <w:b/>
              <w:bCs/>
              <w:i/>
              <w:iCs/>
            </w:rPr>
            <w:t>Gloster:</w:t>
          </w:r>
          <w:r w:rsidRPr="00222433" w:rsidR="00A66DB1">
            <w:rPr>
              <w:b/>
            </w:rPr>
            <w:t xml:space="preserve"> </w:t>
          </w:r>
        </w:sdtContent>
      </w:sdt>
      <w:r w:rsidRPr="00222433">
        <w:t>You</w:t>
      </w:r>
      <w:r w:rsidRPr="00222433" w:rsidR="00A66DB1">
        <w:t xml:space="preserve"> </w:t>
      </w:r>
      <w:r w:rsidRPr="00222433">
        <w:t>are</w:t>
      </w:r>
      <w:r w:rsidRPr="00222433" w:rsidR="00A66DB1">
        <w:t xml:space="preserve"> </w:t>
      </w:r>
      <w:r w:rsidRPr="00222433">
        <w:t>right</w:t>
      </w:r>
      <w:r w:rsidRPr="00222433" w:rsidR="00A66DB1">
        <w:t xml:space="preserve"> </w:t>
      </w:r>
      <w:r w:rsidRPr="00222433">
        <w:t>that</w:t>
      </w:r>
      <w:r w:rsidRPr="00222433" w:rsidR="00A66DB1">
        <w:t xml:space="preserve"> </w:t>
      </w:r>
      <w:r w:rsidRPr="00222433">
        <w:t>there</w:t>
      </w:r>
      <w:r w:rsidRPr="00222433" w:rsidR="00A66DB1">
        <w:t xml:space="preserve"> </w:t>
      </w:r>
      <w:r w:rsidRPr="00222433">
        <w:t>is</w:t>
      </w:r>
      <w:r w:rsidRPr="00222433" w:rsidR="00A66DB1">
        <w:t xml:space="preserve"> </w:t>
      </w:r>
      <w:r w:rsidRPr="00222433">
        <w:t>a</w:t>
      </w:r>
      <w:r w:rsidRPr="00222433" w:rsidR="00A66DB1">
        <w:t xml:space="preserve"> </w:t>
      </w:r>
      <w:r w:rsidRPr="00222433">
        <w:t>disconnect</w:t>
      </w:r>
      <w:r w:rsidRPr="00222433" w:rsidR="00A66DB1">
        <w:t xml:space="preserve"> </w:t>
      </w:r>
      <w:r w:rsidRPr="00222433">
        <w:t>between</w:t>
      </w:r>
      <w:r w:rsidRPr="00222433" w:rsidR="00A66DB1">
        <w:t xml:space="preserve"> </w:t>
      </w:r>
      <w:r w:rsidRPr="00222433">
        <w:t>quite</w:t>
      </w:r>
      <w:r w:rsidRPr="00222433" w:rsidR="00A66DB1">
        <w:t xml:space="preserve"> </w:t>
      </w:r>
      <w:r w:rsidRPr="00222433">
        <w:t>grand</w:t>
      </w:r>
      <w:r w:rsidRPr="00222433" w:rsidR="00A66DB1">
        <w:t xml:space="preserve"> </w:t>
      </w:r>
      <w:r w:rsidRPr="00222433">
        <w:t>statements</w:t>
      </w:r>
      <w:r w:rsidRPr="00222433" w:rsidR="00A66DB1">
        <w:t xml:space="preserve"> </w:t>
      </w:r>
      <w:r w:rsidRPr="00222433">
        <w:t>of</w:t>
      </w:r>
      <w:r w:rsidRPr="00222433" w:rsidR="00A66DB1">
        <w:t xml:space="preserve"> </w:t>
      </w:r>
      <w:r w:rsidRPr="00222433">
        <w:t>policy</w:t>
      </w:r>
      <w:r w:rsidRPr="00222433" w:rsidR="00A66DB1">
        <w:t xml:space="preserve"> </w:t>
      </w:r>
      <w:r w:rsidRPr="00222433">
        <w:t>at</w:t>
      </w:r>
      <w:r w:rsidRPr="00222433" w:rsidR="00A66DB1">
        <w:t xml:space="preserve"> </w:t>
      </w:r>
      <w:r w:rsidRPr="00222433">
        <w:t>the</w:t>
      </w:r>
      <w:r w:rsidRPr="00222433" w:rsidR="00A66DB1">
        <w:t xml:space="preserve"> </w:t>
      </w:r>
      <w:r w:rsidRPr="00222433">
        <w:t>top,</w:t>
      </w:r>
      <w:r w:rsidRPr="00222433" w:rsidR="00A66DB1">
        <w:t xml:space="preserve"> </w:t>
      </w:r>
      <w:r w:rsidRPr="00222433">
        <w:t>board</w:t>
      </w:r>
      <w:r w:rsidRPr="00222433" w:rsidR="00A66DB1">
        <w:t xml:space="preserve"> </w:t>
      </w:r>
      <w:r w:rsidRPr="00222433">
        <w:t>level,</w:t>
      </w:r>
      <w:r w:rsidRPr="00222433" w:rsidR="00A66DB1">
        <w:t xml:space="preserve"> </w:t>
      </w:r>
      <w:r w:rsidRPr="00222433">
        <w:t>and</w:t>
      </w:r>
      <w:r w:rsidRPr="00222433" w:rsidR="00A66DB1">
        <w:t xml:space="preserve"> </w:t>
      </w:r>
      <w:r w:rsidRPr="00222433">
        <w:t>getting</w:t>
      </w:r>
      <w:r w:rsidRPr="00222433" w:rsidR="00A66DB1">
        <w:t xml:space="preserve"> </w:t>
      </w:r>
      <w:r w:rsidRPr="00222433">
        <w:t>that</w:t>
      </w:r>
      <w:r w:rsidRPr="00222433" w:rsidR="00A66DB1">
        <w:t xml:space="preserve"> </w:t>
      </w:r>
      <w:r w:rsidRPr="00222433">
        <w:t>message</w:t>
      </w:r>
      <w:r w:rsidRPr="00222433" w:rsidR="00A66DB1">
        <w:t xml:space="preserve"> </w:t>
      </w:r>
      <w:r w:rsidRPr="00222433">
        <w:t>to</w:t>
      </w:r>
      <w:r w:rsidRPr="00222433" w:rsidR="00A66DB1">
        <w:t xml:space="preserve"> </w:t>
      </w:r>
      <w:r w:rsidRPr="00222433">
        <w:t>be</w:t>
      </w:r>
      <w:r w:rsidRPr="00222433" w:rsidR="00A66DB1">
        <w:t xml:space="preserve"> </w:t>
      </w:r>
      <w:r w:rsidRPr="00222433">
        <w:t>picked</w:t>
      </w:r>
      <w:r w:rsidRPr="00222433" w:rsidR="00A66DB1">
        <w:t xml:space="preserve"> </w:t>
      </w:r>
      <w:r w:rsidRPr="00222433">
        <w:t>up</w:t>
      </w:r>
      <w:r w:rsidRPr="00222433" w:rsidR="00A66DB1">
        <w:t xml:space="preserve"> </w:t>
      </w:r>
      <w:r w:rsidRPr="00222433">
        <w:t>and</w:t>
      </w:r>
      <w:r w:rsidRPr="00222433" w:rsidR="00A66DB1">
        <w:t xml:space="preserve"> </w:t>
      </w:r>
      <w:r w:rsidRPr="00222433">
        <w:t>run</w:t>
      </w:r>
      <w:r w:rsidRPr="00222433" w:rsidR="00A66DB1">
        <w:t xml:space="preserve"> </w:t>
      </w:r>
      <w:r w:rsidRPr="00222433">
        <w:t>with</w:t>
      </w:r>
      <w:r w:rsidRPr="00222433" w:rsidR="00A66DB1">
        <w:t xml:space="preserve"> </w:t>
      </w:r>
      <w:r w:rsidRPr="00222433">
        <w:t>operationally</w:t>
      </w:r>
      <w:r w:rsidRPr="00222433" w:rsidR="00A66DB1">
        <w:t xml:space="preserve"> </w:t>
      </w:r>
      <w:r w:rsidRPr="00222433">
        <w:t>in</w:t>
      </w:r>
      <w:r w:rsidRPr="00222433" w:rsidR="00A66DB1">
        <w:t xml:space="preserve"> </w:t>
      </w:r>
      <w:r w:rsidRPr="00222433">
        <w:t>the</w:t>
      </w:r>
      <w:r w:rsidRPr="00222433" w:rsidR="00A66DB1">
        <w:t xml:space="preserve"> </w:t>
      </w:r>
      <w:r w:rsidRPr="00222433">
        <w:t>various</w:t>
      </w:r>
      <w:r w:rsidRPr="00222433" w:rsidR="00A66DB1">
        <w:t xml:space="preserve"> </w:t>
      </w:r>
      <w:r w:rsidRPr="00222433">
        <w:t>divisions</w:t>
      </w:r>
      <w:r w:rsidRPr="00222433" w:rsidR="00A66DB1">
        <w:t xml:space="preserve"> </w:t>
      </w:r>
      <w:r w:rsidRPr="00222433">
        <w:t>and</w:t>
      </w:r>
      <w:r w:rsidRPr="00222433" w:rsidR="00A66DB1">
        <w:t xml:space="preserve"> </w:t>
      </w:r>
      <w:r w:rsidRPr="00222433">
        <w:t>on</w:t>
      </w:r>
      <w:r w:rsidRPr="00222433" w:rsidR="00A66DB1">
        <w:t xml:space="preserve"> </w:t>
      </w:r>
      <w:r w:rsidRPr="00222433">
        <w:t>the</w:t>
      </w:r>
      <w:r w:rsidRPr="00222433" w:rsidR="00A66DB1">
        <w:t xml:space="preserve"> </w:t>
      </w:r>
      <w:r w:rsidRPr="00222433">
        <w:t>ground.</w:t>
      </w:r>
      <w:r w:rsidRPr="00222433" w:rsidR="00A66DB1">
        <w:t xml:space="preserve"> </w:t>
      </w:r>
      <w:r w:rsidRPr="00222433">
        <w:t>I</w:t>
      </w:r>
      <w:r w:rsidRPr="00222433" w:rsidR="00A66DB1">
        <w:t xml:space="preserve"> </w:t>
      </w:r>
      <w:r w:rsidRPr="00222433">
        <w:t>am</w:t>
      </w:r>
      <w:r w:rsidRPr="00222433" w:rsidR="00A66DB1">
        <w:t xml:space="preserve"> </w:t>
      </w:r>
      <w:r w:rsidRPr="00222433">
        <w:t>not</w:t>
      </w:r>
      <w:r w:rsidRPr="00222433" w:rsidR="00A66DB1">
        <w:t xml:space="preserve"> </w:t>
      </w:r>
      <w:r w:rsidRPr="00222433">
        <w:t>a</w:t>
      </w:r>
      <w:r w:rsidRPr="00222433" w:rsidR="00A66DB1">
        <w:t xml:space="preserve"> </w:t>
      </w:r>
      <w:r w:rsidRPr="00222433">
        <w:t>management</w:t>
      </w:r>
      <w:r w:rsidRPr="00222433" w:rsidR="00A66DB1">
        <w:t xml:space="preserve"> </w:t>
      </w:r>
      <w:r w:rsidRPr="00222433">
        <w:t>consultant;</w:t>
      </w:r>
      <w:r w:rsidRPr="00222433" w:rsidR="00A66DB1">
        <w:t xml:space="preserve"> </w:t>
      </w:r>
      <w:r w:rsidRPr="00222433">
        <w:t>I</w:t>
      </w:r>
      <w:r w:rsidRPr="00222433" w:rsidR="00A66DB1">
        <w:t xml:space="preserve"> </w:t>
      </w:r>
      <w:r w:rsidRPr="00222433">
        <w:t>am</w:t>
      </w:r>
      <w:r w:rsidRPr="00222433" w:rsidR="00A66DB1">
        <w:t xml:space="preserve"> </w:t>
      </w:r>
      <w:r w:rsidRPr="00222433">
        <w:t>a</w:t>
      </w:r>
      <w:r w:rsidRPr="00222433" w:rsidR="00A66DB1">
        <w:t xml:space="preserve"> </w:t>
      </w:r>
      <w:r w:rsidRPr="00222433">
        <w:t>lawyer</w:t>
      </w:r>
      <w:r w:rsidRPr="00222433" w:rsidR="00A66DB1">
        <w:t xml:space="preserve"> </w:t>
      </w:r>
      <w:r w:rsidRPr="00222433">
        <w:t>and</w:t>
      </w:r>
      <w:r w:rsidRPr="00222433" w:rsidR="00A66DB1">
        <w:t xml:space="preserve"> </w:t>
      </w:r>
      <w:r w:rsidRPr="00222433">
        <w:t>somebody</w:t>
      </w:r>
      <w:r w:rsidRPr="00222433" w:rsidR="00A66DB1">
        <w:t xml:space="preserve"> </w:t>
      </w:r>
      <w:r w:rsidRPr="00222433">
        <w:t>who</w:t>
      </w:r>
      <w:r w:rsidRPr="00222433" w:rsidR="00A66DB1">
        <w:t xml:space="preserve"> </w:t>
      </w:r>
      <w:r w:rsidRPr="00222433">
        <w:t>can</w:t>
      </w:r>
      <w:r w:rsidRPr="00222433" w:rsidR="00A66DB1">
        <w:t xml:space="preserve"> </w:t>
      </w:r>
      <w:r w:rsidRPr="00222433">
        <w:t>analyse</w:t>
      </w:r>
      <w:r w:rsidRPr="00222433" w:rsidR="00A66DB1">
        <w:t xml:space="preserve"> </w:t>
      </w:r>
      <w:r w:rsidRPr="00222433">
        <w:t>fact.</w:t>
      </w:r>
      <w:r w:rsidRPr="00222433" w:rsidR="00A66DB1">
        <w:t xml:space="preserve"> </w:t>
      </w:r>
      <w:r w:rsidRPr="00222433">
        <w:t>Lawyers,</w:t>
      </w:r>
      <w:r w:rsidRPr="00222433" w:rsidR="00A66DB1">
        <w:t xml:space="preserve"> </w:t>
      </w:r>
      <w:r w:rsidRPr="00222433">
        <w:t>although</w:t>
      </w:r>
      <w:r w:rsidRPr="00222433" w:rsidR="00A66DB1">
        <w:t xml:space="preserve"> </w:t>
      </w:r>
      <w:r w:rsidRPr="00222433">
        <w:t>you</w:t>
      </w:r>
      <w:r w:rsidRPr="00222433" w:rsidR="00A66DB1">
        <w:t xml:space="preserve"> </w:t>
      </w:r>
      <w:r w:rsidRPr="00222433">
        <w:t>may</w:t>
      </w:r>
      <w:r w:rsidRPr="00222433" w:rsidR="00A66DB1">
        <w:t xml:space="preserve"> </w:t>
      </w:r>
      <w:r w:rsidRPr="00222433">
        <w:t>not</w:t>
      </w:r>
      <w:r w:rsidRPr="00222433" w:rsidR="00A66DB1">
        <w:t xml:space="preserve"> </w:t>
      </w:r>
      <w:r w:rsidRPr="00222433">
        <w:t>think</w:t>
      </w:r>
      <w:r w:rsidRPr="00222433" w:rsidR="00A66DB1">
        <w:t xml:space="preserve"> </w:t>
      </w:r>
      <w:r w:rsidRPr="00222433">
        <w:t>it,</w:t>
      </w:r>
      <w:r w:rsidRPr="00222433" w:rsidR="00A66DB1">
        <w:t xml:space="preserve"> </w:t>
      </w:r>
      <w:r w:rsidRPr="00222433">
        <w:t>are</w:t>
      </w:r>
      <w:r w:rsidRPr="00222433" w:rsidR="00A66DB1">
        <w:t xml:space="preserve"> </w:t>
      </w:r>
      <w:r w:rsidRPr="00222433">
        <w:t>actually</w:t>
      </w:r>
      <w:r w:rsidRPr="00222433" w:rsidR="00A66DB1">
        <w:t xml:space="preserve"> </w:t>
      </w:r>
      <w:r w:rsidRPr="00222433">
        <w:t>quite</w:t>
      </w:r>
      <w:r w:rsidRPr="00222433" w:rsidR="00A66DB1">
        <w:t xml:space="preserve"> </w:t>
      </w:r>
      <w:r w:rsidRPr="00222433">
        <w:t>practical</w:t>
      </w:r>
      <w:r w:rsidRPr="00222433" w:rsidR="00A66DB1">
        <w:t xml:space="preserve"> </w:t>
      </w:r>
      <w:r w:rsidRPr="00222433">
        <w:t>people</w:t>
      </w:r>
      <w:r w:rsidRPr="00222433" w:rsidR="00301429">
        <w:t>,</w:t>
      </w:r>
      <w:r w:rsidRPr="00222433" w:rsidR="00A66DB1">
        <w:t xml:space="preserve"> </w:t>
      </w:r>
      <w:r w:rsidRPr="00222433">
        <w:t>because</w:t>
      </w:r>
      <w:r w:rsidRPr="00222433" w:rsidR="00A66DB1">
        <w:t xml:space="preserve"> </w:t>
      </w:r>
      <w:r w:rsidRPr="00222433">
        <w:t>they</w:t>
      </w:r>
      <w:r w:rsidRPr="00222433" w:rsidR="00A66DB1">
        <w:t xml:space="preserve"> </w:t>
      </w:r>
      <w:r w:rsidRPr="00222433">
        <w:t>come</w:t>
      </w:r>
      <w:r w:rsidRPr="00222433" w:rsidR="00A66DB1">
        <w:t xml:space="preserve"> </w:t>
      </w:r>
      <w:r w:rsidRPr="00222433">
        <w:t>up</w:t>
      </w:r>
      <w:r w:rsidRPr="00222433" w:rsidR="00A66DB1">
        <w:t xml:space="preserve"> </w:t>
      </w:r>
      <w:r w:rsidRPr="00222433">
        <w:t>with</w:t>
      </w:r>
      <w:r w:rsidRPr="00222433" w:rsidR="00A66DB1">
        <w:t xml:space="preserve"> </w:t>
      </w:r>
      <w:r w:rsidRPr="00222433">
        <w:t>solutions</w:t>
      </w:r>
      <w:r w:rsidRPr="00222433" w:rsidR="00A66DB1">
        <w:t xml:space="preserve"> </w:t>
      </w:r>
      <w:r w:rsidRPr="00222433">
        <w:t>for</w:t>
      </w:r>
      <w:r w:rsidRPr="00222433" w:rsidR="00A66DB1">
        <w:t xml:space="preserve"> </w:t>
      </w:r>
      <w:r w:rsidRPr="00222433">
        <w:t>problems,</w:t>
      </w:r>
      <w:r w:rsidRPr="00222433" w:rsidR="00A66DB1">
        <w:t xml:space="preserve"> </w:t>
      </w:r>
      <w:r w:rsidRPr="00222433">
        <w:t>or</w:t>
      </w:r>
      <w:r w:rsidRPr="00222433" w:rsidR="00A66DB1">
        <w:t xml:space="preserve"> </w:t>
      </w:r>
      <w:r w:rsidRPr="00222433">
        <w:t>at</w:t>
      </w:r>
      <w:r w:rsidRPr="00222433" w:rsidR="00A66DB1">
        <w:t xml:space="preserve"> </w:t>
      </w:r>
      <w:r w:rsidRPr="00222433">
        <w:t>least</w:t>
      </w:r>
      <w:r w:rsidRPr="00222433" w:rsidR="00A66DB1">
        <w:t xml:space="preserve"> </w:t>
      </w:r>
      <w:r w:rsidRPr="00222433">
        <w:t>they</w:t>
      </w:r>
      <w:r w:rsidRPr="00222433" w:rsidR="00A66DB1">
        <w:t xml:space="preserve"> </w:t>
      </w:r>
      <w:r w:rsidRPr="00222433">
        <w:t>are</w:t>
      </w:r>
      <w:r w:rsidRPr="00222433" w:rsidR="00A66DB1">
        <w:t xml:space="preserve"> </w:t>
      </w:r>
      <w:r w:rsidRPr="00222433">
        <w:t>meant</w:t>
      </w:r>
      <w:r w:rsidRPr="00222433" w:rsidR="00A66DB1">
        <w:t xml:space="preserve"> </w:t>
      </w:r>
      <w:r w:rsidRPr="00222433">
        <w:t>to,</w:t>
      </w:r>
      <w:r w:rsidRPr="00222433" w:rsidR="00A66DB1">
        <w:t xml:space="preserve"> </w:t>
      </w:r>
      <w:r w:rsidRPr="00222433">
        <w:t>not</w:t>
      </w:r>
      <w:r w:rsidRPr="00222433" w:rsidR="00A66DB1">
        <w:t xml:space="preserve"> </w:t>
      </w:r>
      <w:r w:rsidRPr="00222433">
        <w:t>just</w:t>
      </w:r>
      <w:r w:rsidRPr="00222433" w:rsidR="00A66DB1">
        <w:t xml:space="preserve"> </w:t>
      </w:r>
      <w:r w:rsidRPr="00222433">
        <w:t>grand</w:t>
      </w:r>
      <w:r w:rsidRPr="00222433" w:rsidR="00A66DB1">
        <w:t xml:space="preserve"> </w:t>
      </w:r>
      <w:r w:rsidRPr="00222433">
        <w:t>ideas.</w:t>
      </w:r>
      <w:r w:rsidRPr="00222433" w:rsidR="00A66DB1">
        <w:t xml:space="preserve"> </w:t>
      </w:r>
      <w:r w:rsidRPr="00222433">
        <w:t>Maybe</w:t>
      </w:r>
      <w:r w:rsidRPr="00222433" w:rsidR="00A66DB1">
        <w:t xml:space="preserve"> </w:t>
      </w:r>
      <w:r w:rsidRPr="00222433">
        <w:t>I</w:t>
      </w:r>
      <w:r w:rsidRPr="00222433" w:rsidR="00A66DB1">
        <w:t xml:space="preserve"> </w:t>
      </w:r>
      <w:r w:rsidRPr="00222433">
        <w:t>am</w:t>
      </w:r>
      <w:r w:rsidRPr="00222433" w:rsidR="00A66DB1">
        <w:t xml:space="preserve"> </w:t>
      </w:r>
      <w:r w:rsidRPr="00222433">
        <w:t>stepping</w:t>
      </w:r>
      <w:r w:rsidRPr="00222433" w:rsidR="00A66DB1">
        <w:t xml:space="preserve"> </w:t>
      </w:r>
      <w:r w:rsidRPr="00222433">
        <w:t>outside</w:t>
      </w:r>
      <w:r w:rsidRPr="00222433" w:rsidR="00A66DB1">
        <w:t xml:space="preserve"> </w:t>
      </w:r>
      <w:r w:rsidRPr="00222433">
        <w:t>of</w:t>
      </w:r>
      <w:r w:rsidRPr="00222433" w:rsidR="00A66DB1">
        <w:t xml:space="preserve"> </w:t>
      </w:r>
      <w:r w:rsidRPr="00222433">
        <w:t>my</w:t>
      </w:r>
      <w:r w:rsidRPr="00222433" w:rsidR="00A66DB1">
        <w:t xml:space="preserve"> </w:t>
      </w:r>
      <w:r w:rsidRPr="00222433">
        <w:t>remit</w:t>
      </w:r>
      <w:r w:rsidRPr="00222433" w:rsidR="00A66DB1">
        <w:t xml:space="preserve"> </w:t>
      </w:r>
      <w:r w:rsidRPr="00222433">
        <w:t>here,</w:t>
      </w:r>
      <w:r w:rsidRPr="00222433" w:rsidR="00A66DB1">
        <w:t xml:space="preserve"> </w:t>
      </w:r>
      <w:r w:rsidRPr="00222433">
        <w:t>but</w:t>
      </w:r>
      <w:r w:rsidRPr="00222433" w:rsidR="00A66DB1">
        <w:t xml:space="preserve"> </w:t>
      </w:r>
      <w:r w:rsidRPr="00222433">
        <w:t>it</w:t>
      </w:r>
      <w:r w:rsidRPr="00222433" w:rsidR="00A66DB1">
        <w:t xml:space="preserve"> </w:t>
      </w:r>
      <w:r w:rsidRPr="00222433">
        <w:t>seems</w:t>
      </w:r>
      <w:r w:rsidRPr="00222433" w:rsidR="00A66DB1">
        <w:t xml:space="preserve"> </w:t>
      </w:r>
      <w:r w:rsidRPr="00222433">
        <w:t>to</w:t>
      </w:r>
      <w:r w:rsidRPr="00222433" w:rsidR="00A66DB1">
        <w:t xml:space="preserve"> </w:t>
      </w:r>
      <w:r w:rsidRPr="00222433">
        <w:t>me</w:t>
      </w:r>
      <w:r w:rsidRPr="00222433" w:rsidR="00A66DB1">
        <w:t xml:space="preserve"> </w:t>
      </w:r>
      <w:r w:rsidRPr="00222433">
        <w:t>that</w:t>
      </w:r>
      <w:r w:rsidRPr="00222433" w:rsidR="00A66DB1">
        <w:t xml:space="preserve"> </w:t>
      </w:r>
      <w:r w:rsidRPr="00222433">
        <w:t>that</w:t>
      </w:r>
      <w:r w:rsidRPr="00222433" w:rsidR="00A66DB1">
        <w:t xml:space="preserve"> </w:t>
      </w:r>
      <w:r w:rsidRPr="00222433">
        <w:t>disconnect</w:t>
      </w:r>
      <w:r w:rsidRPr="00222433" w:rsidR="00A66DB1">
        <w:t xml:space="preserve"> </w:t>
      </w:r>
      <w:r w:rsidRPr="00222433">
        <w:t>should</w:t>
      </w:r>
      <w:r w:rsidRPr="00222433" w:rsidR="00A66DB1">
        <w:t xml:space="preserve"> </w:t>
      </w:r>
      <w:r w:rsidRPr="00222433">
        <w:t>be</w:t>
      </w:r>
      <w:r w:rsidRPr="00222433" w:rsidR="00A66DB1">
        <w:t xml:space="preserve"> </w:t>
      </w:r>
      <w:r w:rsidRPr="00222433">
        <w:t>something</w:t>
      </w:r>
      <w:r w:rsidRPr="00222433" w:rsidR="00A66DB1">
        <w:t xml:space="preserve"> </w:t>
      </w:r>
      <w:r w:rsidRPr="00222433">
        <w:t>that</w:t>
      </w:r>
      <w:r w:rsidRPr="00222433" w:rsidR="00A66DB1">
        <w:t xml:space="preserve"> </w:t>
      </w:r>
      <w:r w:rsidRPr="00222433">
        <w:t>is</w:t>
      </w:r>
      <w:r w:rsidRPr="00222433" w:rsidR="00A66DB1">
        <w:t xml:space="preserve"> </w:t>
      </w:r>
      <w:r w:rsidRPr="00222433">
        <w:t>capable</w:t>
      </w:r>
      <w:r w:rsidRPr="00222433" w:rsidR="00A66DB1">
        <w:t xml:space="preserve"> </w:t>
      </w:r>
      <w:r w:rsidRPr="00222433">
        <w:t>of</w:t>
      </w:r>
      <w:r w:rsidRPr="00222433" w:rsidR="00A66DB1">
        <w:t xml:space="preserve"> </w:t>
      </w:r>
      <w:r w:rsidRPr="00222433">
        <w:t>being</w:t>
      </w:r>
      <w:r w:rsidRPr="00222433" w:rsidR="00A66DB1">
        <w:t xml:space="preserve"> </w:t>
      </w:r>
      <w:r w:rsidRPr="00222433">
        <w:t>fixed.</w:t>
      </w:r>
      <w:r w:rsidRPr="00222433" w:rsidR="00A66DB1">
        <w:t xml:space="preserve"> </w:t>
      </w:r>
      <w:r w:rsidRPr="00222433">
        <w:t>I</w:t>
      </w:r>
      <w:r w:rsidRPr="00222433" w:rsidR="00A66DB1">
        <w:t xml:space="preserve"> </w:t>
      </w:r>
      <w:r w:rsidRPr="00222433">
        <w:t>know</w:t>
      </w:r>
      <w:r w:rsidRPr="00222433" w:rsidR="00A66DB1">
        <w:t xml:space="preserve"> </w:t>
      </w:r>
      <w:r w:rsidRPr="00222433">
        <w:t>Dorothy</w:t>
      </w:r>
      <w:r w:rsidRPr="00222433" w:rsidR="00A66DB1">
        <w:t xml:space="preserve"> </w:t>
      </w:r>
      <w:r w:rsidRPr="00222433">
        <w:t>has</w:t>
      </w:r>
      <w:r w:rsidRPr="00222433" w:rsidR="00A66DB1">
        <w:t xml:space="preserve"> </w:t>
      </w:r>
      <w:r w:rsidRPr="00222433">
        <w:t>some</w:t>
      </w:r>
      <w:r w:rsidRPr="00222433" w:rsidR="00A66DB1">
        <w:t xml:space="preserve"> </w:t>
      </w:r>
      <w:r w:rsidRPr="00222433">
        <w:t>views</w:t>
      </w:r>
      <w:r w:rsidRPr="00222433" w:rsidR="00A66DB1">
        <w:t xml:space="preserve"> </w:t>
      </w:r>
      <w:r w:rsidRPr="00222433">
        <w:t>on</w:t>
      </w:r>
      <w:r w:rsidRPr="00222433" w:rsidR="00A66DB1">
        <w:t xml:space="preserve"> </w:t>
      </w:r>
      <w:r w:rsidRPr="00222433">
        <w:t>this.</w:t>
      </w:r>
      <w:r w:rsidRPr="00222433" w:rsidR="00A66DB1">
        <w:t xml:space="preserve"> </w:t>
      </w:r>
    </w:p>
    <w:p w:rsidR="00102A2C" w:rsidRPr="00222433" w:rsidP="00301429">
      <w:pPr>
        <w:pStyle w:val="Question"/>
      </w:pPr>
      <w:sdt>
        <w:sdtPr>
          <w:alias w:val="Member"/>
          <w:tag w:val="&lt;Member mnisId='4138' dodsId='58561'&gt;"/>
          <w:id w:val="-674650160"/>
          <w:placeholder>
            <w:docPart w:val="09ACA901D17C4A9DA80566DC9528F5B2"/>
          </w:placeholder>
          <w:richText/>
        </w:sdtPr>
        <w:sdtContent>
          <w:r w:rsidRPr="00222433">
            <w:rPr>
              <w:b/>
            </w:rPr>
            <w:t>Rushanara</w:t>
          </w:r>
          <w:r w:rsidRPr="00222433" w:rsidR="00A66DB1">
            <w:rPr>
              <w:b/>
            </w:rPr>
            <w:t xml:space="preserve"> </w:t>
          </w:r>
          <w:r w:rsidRPr="00222433">
            <w:rPr>
              <w:b/>
            </w:rPr>
            <w:t>Ali:</w:t>
          </w:r>
        </w:sdtContent>
      </w:sdt>
      <w:r w:rsidRPr="00222433" w:rsidR="00A66DB1">
        <w:t xml:space="preserve"> </w:t>
      </w:r>
      <w:r w:rsidRPr="00222433">
        <w:t>If</w:t>
      </w:r>
      <w:r w:rsidRPr="00222433" w:rsidR="00A66DB1">
        <w:t xml:space="preserve"> </w:t>
      </w:r>
      <w:r w:rsidRPr="00222433">
        <w:t>I</w:t>
      </w:r>
      <w:r w:rsidRPr="00222433" w:rsidR="00A66DB1">
        <w:t xml:space="preserve"> </w:t>
      </w:r>
      <w:r w:rsidRPr="00222433">
        <w:t>can</w:t>
      </w:r>
      <w:r w:rsidRPr="00222433" w:rsidR="00A66DB1">
        <w:t xml:space="preserve"> </w:t>
      </w:r>
      <w:r w:rsidRPr="00222433">
        <w:t>just</w:t>
      </w:r>
      <w:r w:rsidRPr="00222433" w:rsidR="00A66DB1">
        <w:t xml:space="preserve"> </w:t>
      </w:r>
      <w:r w:rsidRPr="00222433">
        <w:t>dig</w:t>
      </w:r>
      <w:r w:rsidRPr="00222433" w:rsidR="00A66DB1">
        <w:t xml:space="preserve"> </w:t>
      </w:r>
      <w:r w:rsidRPr="00222433">
        <w:t>in</w:t>
      </w:r>
      <w:r w:rsidRPr="00222433" w:rsidR="00A66DB1">
        <w:t xml:space="preserve"> </w:t>
      </w:r>
      <w:r w:rsidRPr="00222433">
        <w:t>on</w:t>
      </w:r>
      <w:r w:rsidRPr="00222433" w:rsidR="00A66DB1">
        <w:t xml:space="preserve"> </w:t>
      </w:r>
      <w:r w:rsidRPr="00222433">
        <w:t>this</w:t>
      </w:r>
      <w:r w:rsidRPr="00222433" w:rsidR="00A66DB1">
        <w:t xml:space="preserve"> </w:t>
      </w:r>
      <w:r w:rsidRPr="00222433">
        <w:t>point</w:t>
      </w:r>
      <w:r w:rsidRPr="00222433" w:rsidR="00301429">
        <w:t xml:space="preserve">, </w:t>
      </w:r>
      <w:r w:rsidRPr="00222433">
        <w:t>Dame</w:t>
      </w:r>
      <w:r w:rsidRPr="00222433" w:rsidR="00A66DB1">
        <w:t xml:space="preserve"> </w:t>
      </w:r>
      <w:r w:rsidRPr="00222433">
        <w:t>Elizabeth,</w:t>
      </w:r>
      <w:r w:rsidRPr="00222433" w:rsidR="00A66DB1">
        <w:t xml:space="preserve"> </w:t>
      </w:r>
      <w:r w:rsidRPr="00222433">
        <w:t>the</w:t>
      </w:r>
      <w:r w:rsidRPr="00222433" w:rsidR="00A66DB1">
        <w:t xml:space="preserve"> </w:t>
      </w:r>
      <w:r w:rsidRPr="00222433">
        <w:t>supervisory</w:t>
      </w:r>
      <w:r w:rsidRPr="00222433" w:rsidR="00A66DB1">
        <w:t xml:space="preserve"> </w:t>
      </w:r>
      <w:r w:rsidRPr="00222433">
        <w:t>approach</w:t>
      </w:r>
      <w:r w:rsidRPr="00222433" w:rsidR="00A66DB1">
        <w:t xml:space="preserve"> </w:t>
      </w:r>
      <w:r w:rsidRPr="00222433">
        <w:t>that</w:t>
      </w:r>
      <w:r w:rsidRPr="00222433" w:rsidR="00A66DB1">
        <w:t xml:space="preserve"> </w:t>
      </w:r>
      <w:r w:rsidRPr="00222433">
        <w:t>the</w:t>
      </w:r>
      <w:r w:rsidRPr="00222433" w:rsidR="00A66DB1">
        <w:t xml:space="preserve"> </w:t>
      </w:r>
      <w:r w:rsidRPr="00222433">
        <w:t>FCA</w:t>
      </w:r>
      <w:r w:rsidRPr="00222433" w:rsidR="00A66DB1">
        <w:t xml:space="preserve"> </w:t>
      </w:r>
      <w:r w:rsidRPr="00222433">
        <w:t>set</w:t>
      </w:r>
      <w:r w:rsidRPr="00222433" w:rsidR="00A66DB1">
        <w:t xml:space="preserve"> </w:t>
      </w:r>
      <w:r w:rsidRPr="00222433">
        <w:t>out</w:t>
      </w:r>
      <w:r w:rsidRPr="00222433" w:rsidR="00A66DB1">
        <w:t xml:space="preserve"> </w:t>
      </w:r>
      <w:r w:rsidRPr="00222433">
        <w:t>publicly</w:t>
      </w:r>
      <w:r w:rsidRPr="00222433" w:rsidR="00A66DB1">
        <w:t xml:space="preserve"> </w:t>
      </w:r>
      <w:r w:rsidRPr="00222433">
        <w:t>was</w:t>
      </w:r>
      <w:r w:rsidRPr="00222433" w:rsidR="00A66DB1">
        <w:t xml:space="preserve"> </w:t>
      </w:r>
      <w:r w:rsidRPr="00222433">
        <w:t>not</w:t>
      </w:r>
      <w:r w:rsidRPr="00222433" w:rsidR="00A66DB1">
        <w:t xml:space="preserve"> </w:t>
      </w:r>
      <w:r w:rsidRPr="00222433">
        <w:t>reflective,</w:t>
      </w:r>
      <w:r w:rsidRPr="00222433" w:rsidR="00A66DB1">
        <w:t xml:space="preserve"> </w:t>
      </w:r>
      <w:r w:rsidRPr="00222433">
        <w:t>as</w:t>
      </w:r>
      <w:r w:rsidRPr="00222433" w:rsidR="00A66DB1">
        <w:t xml:space="preserve"> </w:t>
      </w:r>
      <w:r w:rsidRPr="00222433">
        <w:t>your</w:t>
      </w:r>
      <w:r w:rsidRPr="00222433" w:rsidR="00A66DB1">
        <w:t xml:space="preserve"> </w:t>
      </w:r>
      <w:r w:rsidRPr="00222433">
        <w:t>report</w:t>
      </w:r>
      <w:r w:rsidRPr="00222433" w:rsidR="00A66DB1">
        <w:t xml:space="preserve"> </w:t>
      </w:r>
      <w:r w:rsidRPr="00222433">
        <w:t>highlights,</w:t>
      </w:r>
      <w:r w:rsidRPr="00222433" w:rsidR="00A66DB1">
        <w:t xml:space="preserve"> </w:t>
      </w:r>
      <w:r w:rsidRPr="00222433">
        <w:t>of</w:t>
      </w:r>
      <w:r w:rsidRPr="00222433" w:rsidR="00A66DB1">
        <w:t xml:space="preserve"> </w:t>
      </w:r>
      <w:r w:rsidRPr="00222433">
        <w:t>the</w:t>
      </w:r>
      <w:r w:rsidRPr="00222433" w:rsidR="00A66DB1">
        <w:t xml:space="preserve"> </w:t>
      </w:r>
      <w:r w:rsidRPr="00222433">
        <w:t>way</w:t>
      </w:r>
      <w:r w:rsidRPr="00222433" w:rsidR="00A66DB1">
        <w:t xml:space="preserve"> </w:t>
      </w:r>
      <w:r w:rsidRPr="00222433">
        <w:t>the</w:t>
      </w:r>
      <w:r w:rsidRPr="00222433" w:rsidR="00A66DB1">
        <w:t xml:space="preserve"> </w:t>
      </w:r>
      <w:r w:rsidRPr="00222433">
        <w:t>FCA</w:t>
      </w:r>
      <w:r w:rsidRPr="00222433" w:rsidR="00A66DB1">
        <w:t xml:space="preserve"> </w:t>
      </w:r>
      <w:r w:rsidRPr="00222433">
        <w:t>approached</w:t>
      </w:r>
      <w:r w:rsidRPr="00222433" w:rsidR="00A66DB1">
        <w:t xml:space="preserve"> </w:t>
      </w:r>
      <w:r w:rsidRPr="00222433">
        <w:t>the</w:t>
      </w:r>
      <w:r w:rsidRPr="00222433" w:rsidR="00A66DB1">
        <w:t xml:space="preserve"> </w:t>
      </w:r>
      <w:r w:rsidRPr="00222433">
        <w:t>LCF.</w:t>
      </w:r>
      <w:r w:rsidRPr="00222433" w:rsidR="00A66DB1">
        <w:t xml:space="preserve"> </w:t>
      </w:r>
      <w:r w:rsidRPr="00222433">
        <w:t>Would</w:t>
      </w:r>
      <w:r w:rsidRPr="00222433" w:rsidR="00A66DB1">
        <w:t xml:space="preserve"> </w:t>
      </w:r>
      <w:r w:rsidRPr="00222433">
        <w:t>you</w:t>
      </w:r>
      <w:r w:rsidRPr="00222433" w:rsidR="00A66DB1">
        <w:t xml:space="preserve"> </w:t>
      </w:r>
      <w:r w:rsidRPr="00222433">
        <w:t>say</w:t>
      </w:r>
      <w:r w:rsidRPr="00222433" w:rsidR="00A66DB1">
        <w:t xml:space="preserve"> </w:t>
      </w:r>
      <w:r w:rsidRPr="00222433">
        <w:t>that</w:t>
      </w:r>
      <w:r w:rsidRPr="00222433" w:rsidR="00A66DB1">
        <w:t xml:space="preserve"> </w:t>
      </w:r>
      <w:r w:rsidRPr="00222433">
        <w:t>the</w:t>
      </w:r>
      <w:r w:rsidRPr="00222433" w:rsidR="00A66DB1">
        <w:t xml:space="preserve"> </w:t>
      </w:r>
      <w:r w:rsidRPr="00222433">
        <w:t>FCA</w:t>
      </w:r>
      <w:r w:rsidRPr="00222433" w:rsidR="00A66DB1">
        <w:t xml:space="preserve"> </w:t>
      </w:r>
      <w:r w:rsidRPr="00222433">
        <w:t>therefore</w:t>
      </w:r>
      <w:r w:rsidRPr="00222433" w:rsidR="00A66DB1">
        <w:t xml:space="preserve"> </w:t>
      </w:r>
      <w:r w:rsidRPr="00222433">
        <w:t>misled</w:t>
      </w:r>
      <w:r w:rsidRPr="00222433" w:rsidR="00A66DB1">
        <w:t xml:space="preserve"> </w:t>
      </w:r>
      <w:r w:rsidRPr="00222433">
        <w:t>consumers?</w:t>
      </w:r>
      <w:r w:rsidRPr="00222433" w:rsidR="00A66DB1">
        <w:t xml:space="preserve"> </w:t>
      </w:r>
      <w:r w:rsidRPr="00222433">
        <w:t>There</w:t>
      </w:r>
      <w:r w:rsidRPr="00222433" w:rsidR="00A66DB1">
        <w:t xml:space="preserve"> </w:t>
      </w:r>
      <w:r w:rsidRPr="00222433">
        <w:t>was</w:t>
      </w:r>
      <w:r w:rsidRPr="00222433" w:rsidR="00A66DB1">
        <w:t xml:space="preserve"> </w:t>
      </w:r>
      <w:r w:rsidRPr="00222433">
        <w:t>a</w:t>
      </w:r>
      <w:r w:rsidRPr="00222433" w:rsidR="00A66DB1">
        <w:t xml:space="preserve"> </w:t>
      </w:r>
      <w:r w:rsidRPr="00222433">
        <w:t>clear</w:t>
      </w:r>
      <w:r w:rsidRPr="00222433" w:rsidR="00A66DB1">
        <w:t xml:space="preserve"> </w:t>
      </w:r>
      <w:r w:rsidRPr="00222433">
        <w:t>expectation,</w:t>
      </w:r>
      <w:r w:rsidRPr="00222433" w:rsidR="00A66DB1">
        <w:t xml:space="preserve"> </w:t>
      </w:r>
      <w:r w:rsidRPr="00222433">
        <w:t>and</w:t>
      </w:r>
      <w:r w:rsidRPr="00222433" w:rsidR="00A66DB1">
        <w:t xml:space="preserve"> </w:t>
      </w:r>
      <w:r w:rsidRPr="00222433">
        <w:t>indeed</w:t>
      </w:r>
      <w:r w:rsidRPr="00222433" w:rsidR="00A66DB1">
        <w:t xml:space="preserve"> </w:t>
      </w:r>
      <w:r w:rsidRPr="00222433">
        <w:t>you</w:t>
      </w:r>
      <w:r w:rsidRPr="00222433" w:rsidR="00A66DB1">
        <w:t xml:space="preserve"> </w:t>
      </w:r>
      <w:r w:rsidRPr="00222433">
        <w:t>even</w:t>
      </w:r>
      <w:r w:rsidRPr="00222433" w:rsidR="00A66DB1">
        <w:t xml:space="preserve"> </w:t>
      </w:r>
      <w:r w:rsidRPr="00222433">
        <w:t>mentioned</w:t>
      </w:r>
      <w:r w:rsidRPr="00222433" w:rsidR="00301429">
        <w:t xml:space="preserve"> that</w:t>
      </w:r>
      <w:r w:rsidRPr="00222433" w:rsidR="00A66DB1">
        <w:t xml:space="preserve"> </w:t>
      </w:r>
      <w:r w:rsidRPr="00222433">
        <w:t>in</w:t>
      </w:r>
      <w:r w:rsidRPr="00222433" w:rsidR="00A66DB1">
        <w:t xml:space="preserve"> </w:t>
      </w:r>
      <w:r w:rsidRPr="00222433">
        <w:t>the</w:t>
      </w:r>
      <w:r w:rsidRPr="00222433" w:rsidR="00A66DB1">
        <w:t xml:space="preserve"> </w:t>
      </w:r>
      <w:r w:rsidRPr="00222433">
        <w:t>contact</w:t>
      </w:r>
      <w:r w:rsidRPr="00222433" w:rsidR="00A66DB1">
        <w:t xml:space="preserve"> </w:t>
      </w:r>
      <w:r w:rsidRPr="00222433">
        <w:t>centre</w:t>
      </w:r>
      <w:r w:rsidRPr="00222433" w:rsidR="00A66DB1">
        <w:t xml:space="preserve"> </w:t>
      </w:r>
      <w:r w:rsidRPr="00222433">
        <w:t>the</w:t>
      </w:r>
      <w:r w:rsidRPr="00222433" w:rsidR="00A66DB1">
        <w:t xml:space="preserve"> </w:t>
      </w:r>
      <w:r w:rsidRPr="00222433">
        <w:t>wrong</w:t>
      </w:r>
      <w:r w:rsidRPr="00222433" w:rsidR="00A66DB1">
        <w:t xml:space="preserve"> </w:t>
      </w:r>
      <w:r w:rsidRPr="00222433">
        <w:t>information</w:t>
      </w:r>
      <w:r w:rsidRPr="00222433" w:rsidR="00A66DB1">
        <w:t xml:space="preserve"> </w:t>
      </w:r>
      <w:r w:rsidRPr="00222433">
        <w:t>was</w:t>
      </w:r>
      <w:r w:rsidRPr="00222433" w:rsidR="00A66DB1">
        <w:t xml:space="preserve"> </w:t>
      </w:r>
      <w:r w:rsidRPr="00222433">
        <w:t>provided</w:t>
      </w:r>
      <w:r w:rsidRPr="00222433" w:rsidR="00A66DB1">
        <w:t xml:space="preserve"> </w:t>
      </w:r>
      <w:r w:rsidRPr="00222433">
        <w:t>to</w:t>
      </w:r>
      <w:r w:rsidRPr="00222433" w:rsidR="00A66DB1">
        <w:t xml:space="preserve"> </w:t>
      </w:r>
      <w:r w:rsidRPr="00222433">
        <w:t>people</w:t>
      </w:r>
      <w:r w:rsidRPr="00222433" w:rsidR="00A66DB1">
        <w:t xml:space="preserve"> </w:t>
      </w:r>
      <w:r w:rsidRPr="00222433">
        <w:t>by</w:t>
      </w:r>
      <w:r w:rsidRPr="00222433" w:rsidR="00A66DB1">
        <w:t xml:space="preserve"> </w:t>
      </w:r>
      <w:r w:rsidRPr="00222433">
        <w:t>staff</w:t>
      </w:r>
      <w:r w:rsidRPr="00222433" w:rsidR="00A66DB1">
        <w:t xml:space="preserve"> </w:t>
      </w:r>
      <w:r w:rsidRPr="00222433">
        <w:t>in</w:t>
      </w:r>
      <w:r w:rsidRPr="00222433" w:rsidR="00A66DB1">
        <w:t xml:space="preserve"> </w:t>
      </w:r>
      <w:r w:rsidRPr="00222433">
        <w:t>some</w:t>
      </w:r>
      <w:r w:rsidRPr="00222433" w:rsidR="00A66DB1">
        <w:t xml:space="preserve"> </w:t>
      </w:r>
      <w:r w:rsidRPr="00222433">
        <w:t>cases.</w:t>
      </w:r>
      <w:r w:rsidRPr="00222433" w:rsidR="00A66DB1">
        <w:t xml:space="preserve"> </w:t>
      </w:r>
      <w:r w:rsidRPr="00222433">
        <w:t>Were</w:t>
      </w:r>
      <w:r w:rsidRPr="00222433" w:rsidR="00A66DB1">
        <w:t xml:space="preserve"> </w:t>
      </w:r>
      <w:r w:rsidRPr="00222433">
        <w:t>they</w:t>
      </w:r>
      <w:r w:rsidRPr="00222433" w:rsidR="00A66DB1">
        <w:t xml:space="preserve"> </w:t>
      </w:r>
      <w:r w:rsidRPr="00222433">
        <w:t>misleading</w:t>
      </w:r>
      <w:r w:rsidRPr="00222433" w:rsidR="00A66DB1">
        <w:t xml:space="preserve"> </w:t>
      </w:r>
      <w:r w:rsidRPr="00222433">
        <w:t>consumers</w:t>
      </w:r>
      <w:r w:rsidRPr="00222433" w:rsidR="00301429">
        <w:t>,</w:t>
      </w:r>
      <w:r w:rsidRPr="00222433" w:rsidR="00A66DB1">
        <w:t xml:space="preserve"> </w:t>
      </w:r>
      <w:r w:rsidRPr="00222433">
        <w:t>our</w:t>
      </w:r>
      <w:r w:rsidRPr="00222433" w:rsidR="00A66DB1">
        <w:t xml:space="preserve"> </w:t>
      </w:r>
      <w:r w:rsidRPr="00222433">
        <w:t>constituents?</w:t>
      </w:r>
      <w:r w:rsidRPr="00222433" w:rsidR="00A66DB1">
        <w:t xml:space="preserve"> </w:t>
      </w:r>
      <w:r w:rsidRPr="00222433">
        <w:t>I</w:t>
      </w:r>
      <w:r w:rsidRPr="00222433" w:rsidR="00A66DB1">
        <w:t xml:space="preserve"> </w:t>
      </w:r>
      <w:r w:rsidRPr="00222433">
        <w:t>have</w:t>
      </w:r>
      <w:r w:rsidRPr="00222433" w:rsidR="00A66DB1">
        <w:t xml:space="preserve"> </w:t>
      </w:r>
      <w:r w:rsidRPr="00222433">
        <w:t>a</w:t>
      </w:r>
      <w:r w:rsidRPr="00222433" w:rsidR="00A66DB1">
        <w:t xml:space="preserve"> </w:t>
      </w:r>
      <w:r w:rsidRPr="00222433">
        <w:t>number</w:t>
      </w:r>
      <w:r w:rsidRPr="00222433" w:rsidR="00A66DB1">
        <w:t xml:space="preserve"> </w:t>
      </w:r>
      <w:r w:rsidRPr="00222433">
        <w:t>of</w:t>
      </w:r>
      <w:r w:rsidRPr="00222433" w:rsidR="00A66DB1">
        <w:t xml:space="preserve"> </w:t>
      </w:r>
      <w:r w:rsidRPr="00222433">
        <w:t>constituents</w:t>
      </w:r>
      <w:r w:rsidRPr="00222433" w:rsidR="00A66DB1">
        <w:t xml:space="preserve"> </w:t>
      </w:r>
      <w:r w:rsidRPr="00222433">
        <w:t>who</w:t>
      </w:r>
      <w:r w:rsidRPr="00222433" w:rsidR="00A66DB1">
        <w:t xml:space="preserve"> </w:t>
      </w:r>
      <w:r w:rsidRPr="00222433">
        <w:t>lost</w:t>
      </w:r>
      <w:r w:rsidRPr="00222433" w:rsidR="00A66DB1">
        <w:t xml:space="preserve"> </w:t>
      </w:r>
      <w:r w:rsidR="00A143CA">
        <w:t xml:space="preserve">their </w:t>
      </w:r>
      <w:r w:rsidRPr="00222433">
        <w:t>life</w:t>
      </w:r>
      <w:r w:rsidRPr="00222433" w:rsidR="00A66DB1">
        <w:t xml:space="preserve"> </w:t>
      </w:r>
      <w:r w:rsidRPr="00222433">
        <w:t>savings</w:t>
      </w:r>
      <w:r w:rsidRPr="00222433" w:rsidR="00A66DB1">
        <w:t xml:space="preserve"> </w:t>
      </w:r>
      <w:r w:rsidRPr="00222433">
        <w:t>in</w:t>
      </w:r>
      <w:r w:rsidRPr="00222433" w:rsidR="00A66DB1">
        <w:t xml:space="preserve"> </w:t>
      </w:r>
      <w:r w:rsidRPr="00222433">
        <w:t>this</w:t>
      </w:r>
      <w:r w:rsidRPr="00222433" w:rsidR="00A66DB1">
        <w:t xml:space="preserve"> </w:t>
      </w:r>
      <w:r w:rsidRPr="00222433">
        <w:t>scandal.</w:t>
      </w:r>
      <w:r w:rsidRPr="00222433" w:rsidR="00A66DB1">
        <w:t xml:space="preserve"> </w:t>
      </w:r>
    </w:p>
    <w:p w:rsidR="00102A2C" w:rsidRPr="00222433" w:rsidP="00102A2C">
      <w:pPr>
        <w:pStyle w:val="Answer"/>
      </w:pPr>
      <w:sdt>
        <w:sdtPr>
          <w:alias w:val="Witness"/>
          <w:id w:val="370657904"/>
          <w:placeholder>
            <w:docPart w:val="09ACA901D17C4A9DA80566DC9528F5B2"/>
          </w:placeholder>
          <w:richText/>
        </w:sdtPr>
        <w:sdtContent>
          <w:r w:rsidRPr="00222433">
            <w:rPr>
              <w:b/>
              <w:bCs/>
              <w:i/>
              <w:iCs/>
            </w:rPr>
            <w:t>Dame</w:t>
          </w:r>
          <w:r w:rsidRPr="00222433" w:rsidR="00A66DB1">
            <w:rPr>
              <w:b/>
              <w:bCs/>
              <w:i/>
              <w:iCs/>
            </w:rPr>
            <w:t xml:space="preserve"> </w:t>
          </w:r>
          <w:r w:rsidRPr="00222433">
            <w:rPr>
              <w:b/>
              <w:bCs/>
              <w:i/>
              <w:iCs/>
            </w:rPr>
            <w:t>Elizabeth</w:t>
          </w:r>
          <w:r w:rsidRPr="00222433" w:rsidR="00A66DB1">
            <w:rPr>
              <w:b/>
              <w:bCs/>
              <w:i/>
              <w:iCs/>
            </w:rPr>
            <w:t xml:space="preserve"> </w:t>
          </w:r>
          <w:r w:rsidRPr="00222433">
            <w:rPr>
              <w:b/>
              <w:bCs/>
              <w:i/>
              <w:iCs/>
            </w:rPr>
            <w:t>Gloster:</w:t>
          </w:r>
          <w:r w:rsidRPr="00222433" w:rsidR="00A66DB1">
            <w:rPr>
              <w:b/>
            </w:rPr>
            <w:t xml:space="preserve"> </w:t>
          </w:r>
        </w:sdtContent>
      </w:sdt>
      <w:r w:rsidRPr="00222433">
        <w:t>The</w:t>
      </w:r>
      <w:r w:rsidRPr="00222433" w:rsidR="00A66DB1">
        <w:t xml:space="preserve"> </w:t>
      </w:r>
      <w:r w:rsidRPr="00222433">
        <w:t>message</w:t>
      </w:r>
      <w:r w:rsidRPr="00222433" w:rsidR="00A66DB1">
        <w:t xml:space="preserve"> </w:t>
      </w:r>
      <w:r w:rsidRPr="00222433">
        <w:t>that</w:t>
      </w:r>
      <w:r w:rsidRPr="00222433" w:rsidR="00A66DB1">
        <w:t xml:space="preserve"> </w:t>
      </w:r>
      <w:r w:rsidRPr="00222433">
        <w:t>came</w:t>
      </w:r>
      <w:r w:rsidRPr="00222433" w:rsidR="00A66DB1">
        <w:t xml:space="preserve"> </w:t>
      </w:r>
      <w:r w:rsidRPr="00222433">
        <w:t>over</w:t>
      </w:r>
      <w:r w:rsidRPr="00222433" w:rsidR="00A66DB1">
        <w:t xml:space="preserve"> </w:t>
      </w:r>
      <w:r w:rsidRPr="00222433">
        <w:t>from</w:t>
      </w:r>
      <w:r w:rsidRPr="00222433" w:rsidR="00A66DB1">
        <w:t xml:space="preserve"> </w:t>
      </w:r>
      <w:r w:rsidRPr="00222433">
        <w:t>a</w:t>
      </w:r>
      <w:r w:rsidRPr="00222433" w:rsidR="00A66DB1">
        <w:t xml:space="preserve"> </w:t>
      </w:r>
      <w:r w:rsidRPr="00222433">
        <w:t>lot</w:t>
      </w:r>
      <w:r w:rsidRPr="00222433" w:rsidR="00A66DB1">
        <w:t xml:space="preserve"> </w:t>
      </w:r>
      <w:r w:rsidRPr="00222433">
        <w:t>of</w:t>
      </w:r>
      <w:r w:rsidRPr="00222433" w:rsidR="00A66DB1">
        <w:t xml:space="preserve"> </w:t>
      </w:r>
      <w:r w:rsidRPr="00222433">
        <w:t>the</w:t>
      </w:r>
      <w:r w:rsidRPr="00222433" w:rsidR="00A66DB1">
        <w:t xml:space="preserve"> </w:t>
      </w:r>
      <w:r w:rsidRPr="00222433">
        <w:t>investors</w:t>
      </w:r>
      <w:r w:rsidRPr="00222433" w:rsidR="00A66DB1">
        <w:t xml:space="preserve"> </w:t>
      </w:r>
      <w:r w:rsidRPr="00222433">
        <w:t>is</w:t>
      </w:r>
      <w:r w:rsidRPr="00222433" w:rsidR="00A66DB1">
        <w:t xml:space="preserve"> </w:t>
      </w:r>
      <w:r w:rsidRPr="00222433">
        <w:t>that</w:t>
      </w:r>
      <w:r w:rsidRPr="00222433" w:rsidR="00A66DB1">
        <w:t xml:space="preserve"> </w:t>
      </w:r>
      <w:r w:rsidRPr="00222433">
        <w:t>a</w:t>
      </w:r>
      <w:r w:rsidRPr="00222433" w:rsidR="00A66DB1">
        <w:t xml:space="preserve"> </w:t>
      </w:r>
      <w:r w:rsidRPr="00222433">
        <w:t>lot</w:t>
      </w:r>
      <w:r w:rsidRPr="00222433" w:rsidR="00A66DB1">
        <w:t xml:space="preserve"> </w:t>
      </w:r>
      <w:r w:rsidRPr="00222433">
        <w:t>of</w:t>
      </w:r>
      <w:r w:rsidRPr="00222433" w:rsidR="00A66DB1">
        <w:t xml:space="preserve"> </w:t>
      </w:r>
      <w:r w:rsidRPr="00222433">
        <w:t>people</w:t>
      </w:r>
      <w:r w:rsidRPr="00222433" w:rsidR="00A66DB1">
        <w:t xml:space="preserve"> </w:t>
      </w:r>
      <w:r w:rsidRPr="00222433">
        <w:t>ha</w:t>
      </w:r>
      <w:r w:rsidR="00A143CA">
        <w:t>ve</w:t>
      </w:r>
      <w:r w:rsidRPr="00222433" w:rsidR="00A66DB1">
        <w:t xml:space="preserve"> </w:t>
      </w:r>
      <w:r w:rsidRPr="00222433">
        <w:t>suffered,</w:t>
      </w:r>
      <w:r w:rsidRPr="00222433" w:rsidR="00A66DB1">
        <w:t xml:space="preserve"> </w:t>
      </w:r>
      <w:r w:rsidRPr="00222433">
        <w:t>financially</w:t>
      </w:r>
      <w:r w:rsidRPr="00222433" w:rsidR="00301429">
        <w:t xml:space="preserve"> as well as </w:t>
      </w:r>
      <w:r w:rsidRPr="00222433">
        <w:t>physically</w:t>
      </w:r>
      <w:r w:rsidRPr="00222433" w:rsidR="00A66DB1">
        <w:t xml:space="preserve"> </w:t>
      </w:r>
      <w:r w:rsidRPr="00222433">
        <w:t>and</w:t>
      </w:r>
      <w:r w:rsidRPr="00222433" w:rsidR="00A66DB1">
        <w:t xml:space="preserve"> </w:t>
      </w:r>
      <w:r w:rsidRPr="00222433">
        <w:t>mentally</w:t>
      </w:r>
      <w:r w:rsidRPr="00222433" w:rsidR="00A66DB1">
        <w:t xml:space="preserve"> </w:t>
      </w:r>
      <w:r w:rsidRPr="00222433">
        <w:t>in</w:t>
      </w:r>
      <w:r w:rsidRPr="00222433" w:rsidR="00A66DB1">
        <w:t xml:space="preserve"> </w:t>
      </w:r>
      <w:r w:rsidRPr="00222433">
        <w:t>their</w:t>
      </w:r>
      <w:r w:rsidRPr="00222433" w:rsidR="00A66DB1">
        <w:t xml:space="preserve"> </w:t>
      </w:r>
      <w:r w:rsidRPr="00222433">
        <w:t>health.</w:t>
      </w:r>
      <w:r w:rsidRPr="00222433" w:rsidR="00A66DB1">
        <w:t xml:space="preserve"> </w:t>
      </w:r>
      <w:r w:rsidRPr="00222433">
        <w:t>I</w:t>
      </w:r>
      <w:r w:rsidRPr="00222433" w:rsidR="00A66DB1">
        <w:t xml:space="preserve"> </w:t>
      </w:r>
      <w:r w:rsidRPr="00222433">
        <w:t>am</w:t>
      </w:r>
      <w:r w:rsidRPr="00222433" w:rsidR="00A66DB1">
        <w:t xml:space="preserve"> </w:t>
      </w:r>
      <w:r w:rsidRPr="00222433">
        <w:t>not</w:t>
      </w:r>
      <w:r w:rsidRPr="00222433" w:rsidR="00A66DB1">
        <w:t xml:space="preserve"> </w:t>
      </w:r>
      <w:r w:rsidRPr="00222433">
        <w:t>an</w:t>
      </w:r>
      <w:r w:rsidRPr="00222433" w:rsidR="00A66DB1">
        <w:t xml:space="preserve"> </w:t>
      </w:r>
      <w:r w:rsidRPr="00222433">
        <w:t>advocate</w:t>
      </w:r>
      <w:r w:rsidRPr="00222433" w:rsidR="00A66DB1">
        <w:t xml:space="preserve"> </w:t>
      </w:r>
      <w:r w:rsidRPr="00222433">
        <w:t>for</w:t>
      </w:r>
      <w:r w:rsidRPr="00222433" w:rsidR="00A66DB1">
        <w:t xml:space="preserve"> </w:t>
      </w:r>
      <w:r w:rsidRPr="00222433">
        <w:t>the</w:t>
      </w:r>
      <w:r w:rsidRPr="00222433" w:rsidR="00A66DB1">
        <w:t xml:space="preserve"> </w:t>
      </w:r>
      <w:r w:rsidRPr="00222433">
        <w:t>bondholders,</w:t>
      </w:r>
      <w:r w:rsidRPr="00222433" w:rsidR="00A66DB1">
        <w:t xml:space="preserve"> </w:t>
      </w:r>
      <w:r w:rsidRPr="00222433">
        <w:t>but</w:t>
      </w:r>
      <w:r w:rsidRPr="00222433" w:rsidR="00A66DB1">
        <w:t xml:space="preserve"> </w:t>
      </w:r>
      <w:r w:rsidRPr="00222433">
        <w:t>that</w:t>
      </w:r>
      <w:r w:rsidRPr="00222433" w:rsidR="00A66DB1">
        <w:t xml:space="preserve"> </w:t>
      </w:r>
      <w:r w:rsidRPr="00222433">
        <w:t>is</w:t>
      </w:r>
      <w:r w:rsidRPr="00222433" w:rsidR="00A66DB1">
        <w:t xml:space="preserve"> </w:t>
      </w:r>
      <w:r w:rsidRPr="00222433">
        <w:t>something</w:t>
      </w:r>
      <w:r w:rsidRPr="00222433" w:rsidR="00A66DB1">
        <w:t xml:space="preserve"> </w:t>
      </w:r>
      <w:r w:rsidRPr="00222433">
        <w:t>we</w:t>
      </w:r>
      <w:r w:rsidRPr="00222433" w:rsidR="00A66DB1">
        <w:t xml:space="preserve"> </w:t>
      </w:r>
      <w:r w:rsidRPr="00222433">
        <w:t>all</w:t>
      </w:r>
      <w:r w:rsidRPr="00222433" w:rsidR="00A66DB1">
        <w:t xml:space="preserve"> </w:t>
      </w:r>
      <w:r w:rsidRPr="00222433">
        <w:t>need</w:t>
      </w:r>
      <w:r w:rsidRPr="00222433" w:rsidR="00A66DB1">
        <w:t xml:space="preserve"> </w:t>
      </w:r>
      <w:r w:rsidRPr="00222433">
        <w:t>to</w:t>
      </w:r>
      <w:r w:rsidRPr="00222433" w:rsidR="00A66DB1">
        <w:t xml:space="preserve"> </w:t>
      </w:r>
      <w:r w:rsidRPr="00222433">
        <w:t>recognise</w:t>
      </w:r>
      <w:r w:rsidRPr="00222433" w:rsidR="00301429">
        <w:t xml:space="preserve"> as being</w:t>
      </w:r>
      <w:r w:rsidRPr="00222433" w:rsidR="00A66DB1">
        <w:t xml:space="preserve"> </w:t>
      </w:r>
      <w:r w:rsidRPr="00222433">
        <w:t>at</w:t>
      </w:r>
      <w:r w:rsidRPr="00222433" w:rsidR="00A66DB1">
        <w:t xml:space="preserve"> </w:t>
      </w:r>
      <w:r w:rsidRPr="00222433">
        <w:t>the</w:t>
      </w:r>
      <w:r w:rsidRPr="00222433" w:rsidR="00A66DB1">
        <w:t xml:space="preserve"> </w:t>
      </w:r>
      <w:r w:rsidRPr="00222433">
        <w:t>top</w:t>
      </w:r>
      <w:r w:rsidRPr="00222433" w:rsidR="00A66DB1">
        <w:t xml:space="preserve"> </w:t>
      </w:r>
      <w:r w:rsidRPr="00222433">
        <w:t>of</w:t>
      </w:r>
      <w:r w:rsidRPr="00222433" w:rsidR="00A66DB1">
        <w:t xml:space="preserve"> </w:t>
      </w:r>
      <w:r w:rsidRPr="00222433">
        <w:t>all</w:t>
      </w:r>
      <w:r w:rsidRPr="00222433" w:rsidR="00A66DB1">
        <w:t xml:space="preserve"> </w:t>
      </w:r>
      <w:r w:rsidRPr="00222433">
        <w:t>this</w:t>
      </w:r>
      <w:r w:rsidRPr="00222433" w:rsidR="00301429">
        <w:t>:</w:t>
      </w:r>
      <w:r w:rsidRPr="00222433" w:rsidR="00A66DB1">
        <w:t xml:space="preserve"> </w:t>
      </w:r>
      <w:r w:rsidRPr="00222433">
        <w:t>that</w:t>
      </w:r>
      <w:r w:rsidRPr="00222433" w:rsidR="00A66DB1">
        <w:t xml:space="preserve"> </w:t>
      </w:r>
      <w:r w:rsidRPr="00222433">
        <w:t>a</w:t>
      </w:r>
      <w:r w:rsidRPr="00222433" w:rsidR="00A66DB1">
        <w:t xml:space="preserve"> </w:t>
      </w:r>
      <w:r w:rsidRPr="00222433">
        <w:t>lot</w:t>
      </w:r>
      <w:r w:rsidRPr="00222433" w:rsidR="00A66DB1">
        <w:t xml:space="preserve"> </w:t>
      </w:r>
      <w:r w:rsidRPr="00222433">
        <w:t>of</w:t>
      </w:r>
      <w:r w:rsidRPr="00222433" w:rsidR="00A66DB1">
        <w:t xml:space="preserve"> </w:t>
      </w:r>
      <w:r w:rsidRPr="00222433">
        <w:t>people</w:t>
      </w:r>
      <w:r w:rsidRPr="00222433" w:rsidR="00A66DB1">
        <w:t xml:space="preserve"> </w:t>
      </w:r>
      <w:r w:rsidRPr="00222433">
        <w:t>have</w:t>
      </w:r>
      <w:r w:rsidRPr="00222433" w:rsidR="00A66DB1">
        <w:t xml:space="preserve"> </w:t>
      </w:r>
      <w:r w:rsidRPr="00222433">
        <w:t>suffered.</w:t>
      </w:r>
      <w:r w:rsidRPr="00222433" w:rsidR="00A66DB1">
        <w:t xml:space="preserve"> </w:t>
      </w:r>
      <w:r w:rsidRPr="00222433">
        <w:t>I</w:t>
      </w:r>
      <w:r w:rsidRPr="00222433" w:rsidR="00A66DB1">
        <w:t xml:space="preserve"> </w:t>
      </w:r>
      <w:r w:rsidRPr="00222433">
        <w:t>am</w:t>
      </w:r>
      <w:r w:rsidRPr="00222433" w:rsidR="00A66DB1">
        <w:t xml:space="preserve"> </w:t>
      </w:r>
      <w:r w:rsidRPr="00222433">
        <w:t>not</w:t>
      </w:r>
      <w:r w:rsidRPr="00222433" w:rsidR="00A66DB1">
        <w:t xml:space="preserve"> </w:t>
      </w:r>
      <w:r w:rsidRPr="00222433">
        <w:t>saying</w:t>
      </w:r>
      <w:r w:rsidRPr="00222433" w:rsidR="00A66DB1">
        <w:t xml:space="preserve"> </w:t>
      </w:r>
      <w:r w:rsidRPr="00222433">
        <w:t>everybody,</w:t>
      </w:r>
      <w:r w:rsidRPr="00222433" w:rsidR="00A66DB1">
        <w:t xml:space="preserve"> </w:t>
      </w:r>
      <w:r w:rsidRPr="00222433">
        <w:t>but</w:t>
      </w:r>
      <w:r w:rsidRPr="00222433" w:rsidR="00A66DB1">
        <w:t xml:space="preserve"> </w:t>
      </w:r>
      <w:r w:rsidRPr="00222433">
        <w:t>a</w:t>
      </w:r>
      <w:r w:rsidRPr="00222433" w:rsidR="00A66DB1">
        <w:t xml:space="preserve"> </w:t>
      </w:r>
      <w:r w:rsidRPr="00222433">
        <w:t>lot</w:t>
      </w:r>
      <w:r w:rsidRPr="00222433" w:rsidR="00A66DB1">
        <w:t xml:space="preserve"> </w:t>
      </w:r>
      <w:r w:rsidRPr="00222433">
        <w:t>of</w:t>
      </w:r>
      <w:r w:rsidRPr="00222433" w:rsidR="00A66DB1">
        <w:t xml:space="preserve"> </w:t>
      </w:r>
      <w:r w:rsidRPr="00222433">
        <w:t>people</w:t>
      </w:r>
      <w:r w:rsidRPr="00222433" w:rsidR="00A66DB1">
        <w:t xml:space="preserve"> </w:t>
      </w:r>
      <w:r w:rsidRPr="00222433">
        <w:t>have</w:t>
      </w:r>
      <w:r w:rsidRPr="00222433" w:rsidR="00A66DB1">
        <w:t xml:space="preserve"> </w:t>
      </w:r>
      <w:r w:rsidRPr="00222433">
        <w:t>suffered</w:t>
      </w:r>
      <w:r w:rsidRPr="00222433" w:rsidR="00A66DB1">
        <w:t xml:space="preserve"> </w:t>
      </w:r>
      <w:r w:rsidRPr="00222433">
        <w:t>real</w:t>
      </w:r>
      <w:r w:rsidRPr="00222433" w:rsidR="00A66DB1">
        <w:t xml:space="preserve"> </w:t>
      </w:r>
      <w:r w:rsidRPr="00222433">
        <w:t>hardship,</w:t>
      </w:r>
      <w:r w:rsidRPr="00222433" w:rsidR="00A66DB1">
        <w:t xml:space="preserve"> </w:t>
      </w:r>
      <w:r w:rsidRPr="00222433">
        <w:t>and</w:t>
      </w:r>
      <w:r w:rsidRPr="00222433" w:rsidR="00A66DB1">
        <w:t xml:space="preserve"> </w:t>
      </w:r>
      <w:r w:rsidRPr="00222433">
        <w:t>not</w:t>
      </w:r>
      <w:r w:rsidRPr="00222433" w:rsidR="00A66DB1">
        <w:t xml:space="preserve"> </w:t>
      </w:r>
      <w:r w:rsidRPr="00222433">
        <w:t>just</w:t>
      </w:r>
      <w:r w:rsidRPr="00222433" w:rsidR="00A66DB1">
        <w:t xml:space="preserve"> </w:t>
      </w:r>
      <w:r w:rsidRPr="00222433">
        <w:t>financially.</w:t>
      </w:r>
      <w:r w:rsidRPr="00222433" w:rsidR="00A66DB1">
        <w:t xml:space="preserve"> </w:t>
      </w:r>
    </w:p>
    <w:p w:rsidR="00102A2C" w:rsidRPr="00222433" w:rsidP="00301429">
      <w:pPr>
        <w:pStyle w:val="Answer"/>
      </w:pPr>
      <w:r w:rsidRPr="00222433">
        <w:t>Leaving</w:t>
      </w:r>
      <w:r w:rsidRPr="00222433" w:rsidR="00A66DB1">
        <w:t xml:space="preserve"> </w:t>
      </w:r>
      <w:r w:rsidRPr="00222433">
        <w:t>that</w:t>
      </w:r>
      <w:r w:rsidRPr="00222433" w:rsidR="00A66DB1">
        <w:t xml:space="preserve"> </w:t>
      </w:r>
      <w:r w:rsidRPr="00222433">
        <w:t>aside</w:t>
      </w:r>
      <w:r w:rsidRPr="00222433" w:rsidR="00A66DB1">
        <w:t xml:space="preserve"> </w:t>
      </w:r>
      <w:r w:rsidRPr="00222433">
        <w:t>for</w:t>
      </w:r>
      <w:r w:rsidRPr="00222433" w:rsidR="00A66DB1">
        <w:t xml:space="preserve"> </w:t>
      </w:r>
      <w:r w:rsidRPr="00222433">
        <w:t>a</w:t>
      </w:r>
      <w:r w:rsidRPr="00222433" w:rsidR="00A66DB1">
        <w:t xml:space="preserve"> </w:t>
      </w:r>
      <w:r w:rsidRPr="00222433">
        <w:t>moment,</w:t>
      </w:r>
      <w:r w:rsidRPr="00222433" w:rsidR="00A66DB1">
        <w:t xml:space="preserve"> </w:t>
      </w:r>
      <w:r w:rsidRPr="00222433">
        <w:t>I</w:t>
      </w:r>
      <w:r w:rsidRPr="00222433" w:rsidR="00A66DB1">
        <w:t xml:space="preserve"> </w:t>
      </w:r>
      <w:r w:rsidRPr="00222433">
        <w:t>would</w:t>
      </w:r>
      <w:r w:rsidRPr="00222433" w:rsidR="00A66DB1">
        <w:t xml:space="preserve"> </w:t>
      </w:r>
      <w:r w:rsidRPr="00222433">
        <w:t>not</w:t>
      </w:r>
      <w:r w:rsidRPr="00222433" w:rsidR="00A66DB1">
        <w:t xml:space="preserve"> </w:t>
      </w:r>
      <w:r w:rsidRPr="00222433">
        <w:t>characterise</w:t>
      </w:r>
      <w:r w:rsidRPr="00222433" w:rsidR="00A66DB1">
        <w:t xml:space="preserve"> </w:t>
      </w:r>
      <w:r w:rsidRPr="00222433">
        <w:t>it</w:t>
      </w:r>
      <w:r w:rsidRPr="00222433" w:rsidR="00A66DB1">
        <w:t xml:space="preserve"> </w:t>
      </w:r>
      <w:r w:rsidRPr="00222433">
        <w:t>as</w:t>
      </w:r>
      <w:r w:rsidRPr="00222433" w:rsidR="00A66DB1">
        <w:t xml:space="preserve"> </w:t>
      </w:r>
      <w:r w:rsidRPr="00222433">
        <w:t>misleading</w:t>
      </w:r>
      <w:r w:rsidRPr="00222433" w:rsidR="00A66DB1">
        <w:t xml:space="preserve"> </w:t>
      </w:r>
      <w:r w:rsidRPr="00222433">
        <w:t>consumers.</w:t>
      </w:r>
      <w:r w:rsidRPr="00222433" w:rsidR="00A66DB1">
        <w:t xml:space="preserve"> </w:t>
      </w:r>
      <w:r w:rsidRPr="00222433">
        <w:t>As</w:t>
      </w:r>
      <w:r w:rsidRPr="00222433" w:rsidR="00A66DB1">
        <w:t xml:space="preserve"> </w:t>
      </w:r>
      <w:r w:rsidRPr="00222433">
        <w:t>a</w:t>
      </w:r>
      <w:r w:rsidRPr="00222433" w:rsidR="00A66DB1">
        <w:t xml:space="preserve"> </w:t>
      </w:r>
      <w:r w:rsidRPr="00222433">
        <w:t>lawyer,</w:t>
      </w:r>
      <w:r w:rsidRPr="00222433" w:rsidR="00A66DB1">
        <w:t xml:space="preserve"> </w:t>
      </w:r>
      <w:r w:rsidRPr="00222433">
        <w:t>I</w:t>
      </w:r>
      <w:r w:rsidRPr="00222433" w:rsidR="00A66DB1">
        <w:t xml:space="preserve"> </w:t>
      </w:r>
      <w:r w:rsidRPr="00222433">
        <w:t>would</w:t>
      </w:r>
      <w:r w:rsidRPr="00222433" w:rsidR="00A66DB1">
        <w:t xml:space="preserve"> </w:t>
      </w:r>
      <w:r w:rsidRPr="00222433">
        <w:t>not</w:t>
      </w:r>
      <w:r w:rsidRPr="00222433" w:rsidR="00A66DB1">
        <w:t xml:space="preserve"> </w:t>
      </w:r>
      <w:r w:rsidRPr="00222433">
        <w:t>say</w:t>
      </w:r>
      <w:r w:rsidRPr="00222433" w:rsidR="00A66DB1">
        <w:t xml:space="preserve"> </w:t>
      </w:r>
      <w:r w:rsidRPr="00222433">
        <w:t>consumers</w:t>
      </w:r>
      <w:r w:rsidRPr="00222433" w:rsidR="00A66DB1">
        <w:t xml:space="preserve"> </w:t>
      </w:r>
      <w:r w:rsidRPr="00222433">
        <w:t>were</w:t>
      </w:r>
      <w:r w:rsidRPr="00222433" w:rsidR="00A66DB1">
        <w:t xml:space="preserve"> </w:t>
      </w:r>
      <w:r w:rsidRPr="00222433">
        <w:t>being</w:t>
      </w:r>
      <w:r w:rsidRPr="00222433" w:rsidR="00A66DB1">
        <w:t xml:space="preserve"> </w:t>
      </w:r>
      <w:r w:rsidRPr="00222433">
        <w:t>misled.</w:t>
      </w:r>
      <w:r w:rsidRPr="00222433" w:rsidR="00A66DB1">
        <w:t xml:space="preserve"> </w:t>
      </w:r>
      <w:r w:rsidRPr="00222433">
        <w:t>What</w:t>
      </w:r>
      <w:r w:rsidRPr="00222433" w:rsidR="00A66DB1">
        <w:t xml:space="preserve"> </w:t>
      </w:r>
      <w:r w:rsidRPr="00222433">
        <w:t>I</w:t>
      </w:r>
      <w:r w:rsidRPr="00222433" w:rsidR="00A66DB1">
        <w:t xml:space="preserve"> </w:t>
      </w:r>
      <w:r w:rsidRPr="00222433">
        <w:t>would</w:t>
      </w:r>
      <w:r w:rsidRPr="00222433" w:rsidR="00A66DB1">
        <w:t xml:space="preserve"> </w:t>
      </w:r>
      <w:r w:rsidRPr="00222433">
        <w:t>say,</w:t>
      </w:r>
      <w:r w:rsidRPr="00222433" w:rsidR="00A66DB1">
        <w:t xml:space="preserve"> </w:t>
      </w:r>
      <w:r w:rsidRPr="00222433">
        <w:t>and</w:t>
      </w:r>
      <w:r w:rsidRPr="00222433" w:rsidR="00A66DB1">
        <w:t xml:space="preserve"> </w:t>
      </w:r>
      <w:r w:rsidRPr="00222433">
        <w:t>I</w:t>
      </w:r>
      <w:r w:rsidRPr="00222433" w:rsidR="00A66DB1">
        <w:t xml:space="preserve"> </w:t>
      </w:r>
      <w:r w:rsidRPr="00222433">
        <w:t>have</w:t>
      </w:r>
      <w:r w:rsidRPr="00222433" w:rsidR="00A66DB1">
        <w:t xml:space="preserve"> </w:t>
      </w:r>
      <w:r w:rsidRPr="00222433">
        <w:t>said</w:t>
      </w:r>
      <w:r w:rsidRPr="00222433" w:rsidR="00A66DB1">
        <w:t xml:space="preserve"> </w:t>
      </w:r>
      <w:r w:rsidRPr="00222433">
        <w:t>in</w:t>
      </w:r>
      <w:r w:rsidRPr="00222433" w:rsidR="00A66DB1">
        <w:t xml:space="preserve"> </w:t>
      </w:r>
      <w:r w:rsidRPr="00222433">
        <w:t>my</w:t>
      </w:r>
      <w:r w:rsidRPr="00222433" w:rsidR="00A66DB1">
        <w:t xml:space="preserve"> </w:t>
      </w:r>
      <w:r w:rsidRPr="00222433">
        <w:t>report,</w:t>
      </w:r>
      <w:r w:rsidRPr="00222433" w:rsidR="00A66DB1">
        <w:t xml:space="preserve"> </w:t>
      </w:r>
      <w:r w:rsidRPr="00222433">
        <w:t>is</w:t>
      </w:r>
      <w:r w:rsidRPr="00222433" w:rsidR="00A66DB1">
        <w:t xml:space="preserve"> </w:t>
      </w:r>
      <w:r w:rsidRPr="00222433">
        <w:t>that</w:t>
      </w:r>
      <w:r w:rsidRPr="00222433" w:rsidR="00A66DB1">
        <w:t xml:space="preserve"> </w:t>
      </w:r>
      <w:r w:rsidRPr="00222433">
        <w:t>whatever</w:t>
      </w:r>
      <w:r w:rsidRPr="00222433" w:rsidR="00A66DB1">
        <w:t xml:space="preserve"> </w:t>
      </w:r>
      <w:r w:rsidRPr="00222433">
        <w:t>category</w:t>
      </w:r>
      <w:r w:rsidRPr="00222433" w:rsidR="00A66DB1">
        <w:t xml:space="preserve"> </w:t>
      </w:r>
      <w:r w:rsidRPr="00222433">
        <w:t>of</w:t>
      </w:r>
      <w:r w:rsidRPr="00222433" w:rsidR="00A66DB1">
        <w:t xml:space="preserve"> </w:t>
      </w:r>
      <w:r w:rsidRPr="00222433" w:rsidR="00301429">
        <w:t>bondholder,</w:t>
      </w:r>
      <w:r w:rsidRPr="00222433" w:rsidR="00A66DB1">
        <w:t xml:space="preserve"> </w:t>
      </w:r>
      <w:r w:rsidRPr="00222433">
        <w:t>or</w:t>
      </w:r>
      <w:r w:rsidRPr="00222433" w:rsidR="00A66DB1">
        <w:t xml:space="preserve"> </w:t>
      </w:r>
      <w:r w:rsidRPr="00222433">
        <w:t>potential</w:t>
      </w:r>
      <w:r w:rsidRPr="00222433" w:rsidR="00A66DB1">
        <w:t xml:space="preserve"> </w:t>
      </w:r>
      <w:r w:rsidRPr="00222433" w:rsidR="00301429">
        <w:t>bondholder,</w:t>
      </w:r>
      <w:r w:rsidRPr="00222433" w:rsidR="00A66DB1">
        <w:t xml:space="preserve"> </w:t>
      </w:r>
      <w:r w:rsidRPr="00222433">
        <w:t>they</w:t>
      </w:r>
      <w:r w:rsidRPr="00222433" w:rsidR="00A66DB1">
        <w:t xml:space="preserve"> </w:t>
      </w:r>
      <w:r w:rsidRPr="00222433">
        <w:t>were,</w:t>
      </w:r>
      <w:r w:rsidRPr="00222433" w:rsidR="00A66DB1">
        <w:t xml:space="preserve"> </w:t>
      </w:r>
      <w:r w:rsidRPr="00222433">
        <w:t>even</w:t>
      </w:r>
      <w:r w:rsidRPr="00222433" w:rsidR="00A66DB1">
        <w:t xml:space="preserve"> </w:t>
      </w:r>
      <w:r w:rsidRPr="00222433">
        <w:t>though</w:t>
      </w:r>
      <w:r w:rsidRPr="00222433" w:rsidR="00A66DB1">
        <w:t xml:space="preserve"> </w:t>
      </w:r>
      <w:r w:rsidRPr="00222433">
        <w:t>regulation</w:t>
      </w:r>
      <w:r w:rsidRPr="00222433" w:rsidR="00A66DB1">
        <w:t xml:space="preserve"> </w:t>
      </w:r>
      <w:r w:rsidRPr="00222433">
        <w:t>went</w:t>
      </w:r>
      <w:r w:rsidRPr="00222433" w:rsidR="00A66DB1">
        <w:t xml:space="preserve"> </w:t>
      </w:r>
      <w:r w:rsidRPr="00222433">
        <w:t>beyond</w:t>
      </w:r>
      <w:r w:rsidRPr="00222433" w:rsidR="00A66DB1">
        <w:t xml:space="preserve"> </w:t>
      </w:r>
      <w:r w:rsidRPr="00222433">
        <w:t>the</w:t>
      </w:r>
      <w:r w:rsidRPr="00222433" w:rsidR="00A66DB1">
        <w:t xml:space="preserve"> </w:t>
      </w:r>
      <w:r w:rsidRPr="00222433">
        <w:t>perimeter,</w:t>
      </w:r>
      <w:r w:rsidRPr="00222433" w:rsidR="00A66DB1">
        <w:t xml:space="preserve"> </w:t>
      </w:r>
      <w:r w:rsidRPr="00222433">
        <w:t>or</w:t>
      </w:r>
      <w:r w:rsidRPr="00222433" w:rsidR="00A66DB1">
        <w:t xml:space="preserve"> </w:t>
      </w:r>
      <w:r w:rsidRPr="00222433">
        <w:t>should</w:t>
      </w:r>
      <w:r w:rsidRPr="00222433" w:rsidR="00A66DB1">
        <w:t xml:space="preserve"> </w:t>
      </w:r>
      <w:r w:rsidRPr="00222433">
        <w:t>have</w:t>
      </w:r>
      <w:r w:rsidRPr="00222433" w:rsidR="00A66DB1">
        <w:t xml:space="preserve"> </w:t>
      </w:r>
      <w:r w:rsidRPr="00222433">
        <w:t>gone</w:t>
      </w:r>
      <w:r w:rsidRPr="00222433" w:rsidR="00A66DB1">
        <w:t xml:space="preserve"> </w:t>
      </w:r>
      <w:r w:rsidRPr="00222433">
        <w:t>beyond</w:t>
      </w:r>
      <w:r w:rsidRPr="00222433" w:rsidR="00A66DB1">
        <w:t xml:space="preserve"> </w:t>
      </w:r>
      <w:r w:rsidRPr="00222433">
        <w:t>the</w:t>
      </w:r>
      <w:r w:rsidRPr="00222433" w:rsidR="00A66DB1">
        <w:t xml:space="preserve"> </w:t>
      </w:r>
      <w:r w:rsidRPr="00222433">
        <w:t>perimeter,</w:t>
      </w:r>
      <w:r w:rsidRPr="00222433" w:rsidR="00A66DB1">
        <w:t xml:space="preserve"> </w:t>
      </w:r>
      <w:r w:rsidRPr="00222433">
        <w:t>they</w:t>
      </w:r>
      <w:r w:rsidRPr="00222433" w:rsidR="00A66DB1">
        <w:t xml:space="preserve"> </w:t>
      </w:r>
      <w:r w:rsidRPr="00222433">
        <w:t>were</w:t>
      </w:r>
      <w:r w:rsidRPr="00222433" w:rsidR="00A66DB1">
        <w:t xml:space="preserve"> </w:t>
      </w:r>
      <w:r w:rsidRPr="00222433">
        <w:t>entitled</w:t>
      </w:r>
      <w:r w:rsidRPr="00222433" w:rsidR="00A66DB1">
        <w:t xml:space="preserve"> </w:t>
      </w:r>
      <w:r w:rsidRPr="00222433">
        <w:t>to</w:t>
      </w:r>
      <w:r w:rsidRPr="00222433" w:rsidR="00A66DB1">
        <w:t xml:space="preserve"> </w:t>
      </w:r>
      <w:r w:rsidRPr="00222433">
        <w:t>expect</w:t>
      </w:r>
      <w:r w:rsidRPr="00222433" w:rsidR="00A66DB1">
        <w:t xml:space="preserve"> </w:t>
      </w:r>
      <w:r w:rsidRPr="00222433">
        <w:t>a</w:t>
      </w:r>
      <w:r w:rsidRPr="00222433" w:rsidR="00A66DB1">
        <w:t xml:space="preserve"> </w:t>
      </w:r>
      <w:r w:rsidRPr="00222433">
        <w:t>better</w:t>
      </w:r>
      <w:r w:rsidRPr="00222433" w:rsidR="00A66DB1">
        <w:t xml:space="preserve"> </w:t>
      </w:r>
      <w:r w:rsidRPr="00222433">
        <w:t>level</w:t>
      </w:r>
      <w:r w:rsidRPr="00222433" w:rsidR="00A66DB1">
        <w:t xml:space="preserve"> </w:t>
      </w:r>
      <w:r w:rsidRPr="00222433">
        <w:t>of</w:t>
      </w:r>
      <w:r w:rsidRPr="00222433" w:rsidR="00A66DB1">
        <w:t xml:space="preserve"> </w:t>
      </w:r>
      <w:r w:rsidRPr="00222433">
        <w:t>regulation</w:t>
      </w:r>
      <w:r w:rsidRPr="00222433" w:rsidR="00A66DB1">
        <w:t xml:space="preserve"> </w:t>
      </w:r>
      <w:r w:rsidRPr="00222433">
        <w:t>than</w:t>
      </w:r>
      <w:r w:rsidRPr="00222433" w:rsidR="00A66DB1">
        <w:t xml:space="preserve"> </w:t>
      </w:r>
      <w:r w:rsidRPr="00222433">
        <w:t>what</w:t>
      </w:r>
      <w:r w:rsidRPr="00222433" w:rsidR="00A66DB1">
        <w:t xml:space="preserve"> </w:t>
      </w:r>
      <w:r w:rsidRPr="00222433">
        <w:t>they</w:t>
      </w:r>
      <w:r w:rsidRPr="00222433" w:rsidR="00A66DB1">
        <w:t xml:space="preserve"> </w:t>
      </w:r>
      <w:r w:rsidRPr="00222433">
        <w:t>got.</w:t>
      </w:r>
      <w:r w:rsidRPr="00222433" w:rsidR="00A66DB1">
        <w:t xml:space="preserve"> </w:t>
      </w:r>
      <w:r w:rsidRPr="00222433">
        <w:t>If</w:t>
      </w:r>
      <w:r w:rsidRPr="00222433" w:rsidR="00A66DB1">
        <w:t xml:space="preserve"> </w:t>
      </w:r>
      <w:r w:rsidRPr="00222433">
        <w:t>there</w:t>
      </w:r>
      <w:r w:rsidRPr="00222433" w:rsidR="00A66DB1">
        <w:t xml:space="preserve"> </w:t>
      </w:r>
      <w:r w:rsidRPr="00222433">
        <w:t>is</w:t>
      </w:r>
      <w:r w:rsidRPr="00222433" w:rsidR="00A66DB1">
        <w:t xml:space="preserve"> </w:t>
      </w:r>
      <w:r w:rsidRPr="00222433">
        <w:t>going</w:t>
      </w:r>
      <w:r w:rsidRPr="00222433" w:rsidR="00A66DB1">
        <w:t xml:space="preserve"> </w:t>
      </w:r>
      <w:r w:rsidRPr="00222433">
        <w:t>to</w:t>
      </w:r>
      <w:r w:rsidRPr="00222433" w:rsidR="00A66DB1">
        <w:t xml:space="preserve"> </w:t>
      </w:r>
      <w:r w:rsidRPr="00222433">
        <w:t>be</w:t>
      </w:r>
      <w:r w:rsidRPr="00222433" w:rsidR="00A66DB1">
        <w:t xml:space="preserve"> </w:t>
      </w:r>
      <w:r w:rsidRPr="00222433">
        <w:t>a</w:t>
      </w:r>
      <w:r w:rsidRPr="00222433" w:rsidR="00A66DB1">
        <w:t xml:space="preserve"> </w:t>
      </w:r>
      <w:r w:rsidRPr="00222433">
        <w:t>regulator</w:t>
      </w:r>
      <w:r w:rsidRPr="00222433" w:rsidR="00A66DB1">
        <w:t xml:space="preserve"> </w:t>
      </w:r>
      <w:r w:rsidRPr="00222433">
        <w:t>at</w:t>
      </w:r>
      <w:r w:rsidRPr="00222433" w:rsidR="00A66DB1">
        <w:t xml:space="preserve"> </w:t>
      </w:r>
      <w:r w:rsidRPr="00222433">
        <w:t>all</w:t>
      </w:r>
      <w:r w:rsidRPr="00222433" w:rsidR="00A66DB1">
        <w:t xml:space="preserve"> </w:t>
      </w:r>
      <w:r w:rsidRPr="00222433">
        <w:t>of</w:t>
      </w:r>
      <w:r w:rsidRPr="00222433" w:rsidR="00A66DB1">
        <w:t xml:space="preserve"> </w:t>
      </w:r>
      <w:r w:rsidRPr="00222433">
        <w:t>these</w:t>
      </w:r>
      <w:r w:rsidRPr="00222433" w:rsidR="00A66DB1">
        <w:t xml:space="preserve"> </w:t>
      </w:r>
      <w:r w:rsidRPr="00222433">
        <w:t>sorts</w:t>
      </w:r>
      <w:r w:rsidRPr="00222433" w:rsidR="00A66DB1">
        <w:t xml:space="preserve"> </w:t>
      </w:r>
      <w:r w:rsidRPr="00222433">
        <w:t>of</w:t>
      </w:r>
      <w:r w:rsidRPr="00222433" w:rsidR="00A66DB1">
        <w:t xml:space="preserve"> </w:t>
      </w:r>
      <w:r w:rsidRPr="00222433">
        <w:t>companies,</w:t>
      </w:r>
      <w:r w:rsidRPr="00222433" w:rsidR="00A66DB1">
        <w:t xml:space="preserve"> </w:t>
      </w:r>
      <w:r w:rsidRPr="00222433">
        <w:t>which</w:t>
      </w:r>
      <w:r w:rsidRPr="00222433" w:rsidR="00A66DB1">
        <w:t xml:space="preserve"> </w:t>
      </w:r>
      <w:r w:rsidRPr="00222433">
        <w:t>there</w:t>
      </w:r>
      <w:r w:rsidRPr="00222433" w:rsidR="00A66DB1">
        <w:t xml:space="preserve"> </w:t>
      </w:r>
      <w:r w:rsidRPr="00222433">
        <w:t>is</w:t>
      </w:r>
      <w:r w:rsidRPr="00222433" w:rsidR="00A66DB1">
        <w:t xml:space="preserve"> </w:t>
      </w:r>
      <w:r w:rsidRPr="00222433">
        <w:t>at</w:t>
      </w:r>
      <w:r w:rsidRPr="00222433" w:rsidR="00A66DB1">
        <w:t xml:space="preserve"> </w:t>
      </w:r>
      <w:r w:rsidRPr="00222433">
        <w:t>the</w:t>
      </w:r>
      <w:r w:rsidRPr="00222433" w:rsidR="00A66DB1">
        <w:t xml:space="preserve"> </w:t>
      </w:r>
      <w:r w:rsidRPr="00222433">
        <w:t>moment,</w:t>
      </w:r>
      <w:r w:rsidRPr="00222433" w:rsidR="00A66DB1">
        <w:t xml:space="preserve"> </w:t>
      </w:r>
      <w:r w:rsidRPr="00222433">
        <w:t>there</w:t>
      </w:r>
      <w:r w:rsidRPr="00222433" w:rsidR="00A66DB1">
        <w:t xml:space="preserve"> </w:t>
      </w:r>
      <w:r w:rsidRPr="00222433">
        <w:t>has</w:t>
      </w:r>
      <w:r w:rsidRPr="00222433" w:rsidR="00A66DB1">
        <w:t xml:space="preserve"> </w:t>
      </w:r>
      <w:r w:rsidRPr="00222433">
        <w:t>to</w:t>
      </w:r>
      <w:r w:rsidRPr="00222433" w:rsidR="00A66DB1">
        <w:t xml:space="preserve"> </w:t>
      </w:r>
      <w:r w:rsidRPr="00222433">
        <w:t>be</w:t>
      </w:r>
      <w:r w:rsidRPr="00222433" w:rsidR="00A66DB1">
        <w:t xml:space="preserve"> </w:t>
      </w:r>
      <w:r w:rsidRPr="00222433">
        <w:t>effective</w:t>
      </w:r>
      <w:r w:rsidRPr="00222433" w:rsidR="00A66DB1">
        <w:t xml:space="preserve"> </w:t>
      </w:r>
      <w:r w:rsidRPr="00222433">
        <w:t>regulation,</w:t>
      </w:r>
      <w:r w:rsidRPr="00222433" w:rsidR="00A66DB1">
        <w:t xml:space="preserve"> </w:t>
      </w:r>
      <w:r w:rsidRPr="00222433">
        <w:t>not</w:t>
      </w:r>
      <w:r w:rsidRPr="00222433" w:rsidR="00A66DB1">
        <w:t xml:space="preserve"> </w:t>
      </w:r>
      <w:r w:rsidRPr="00222433">
        <w:t>just</w:t>
      </w:r>
      <w:r w:rsidRPr="00222433" w:rsidR="00A66DB1">
        <w:t xml:space="preserve"> </w:t>
      </w:r>
      <w:r w:rsidRPr="00222433">
        <w:t>pretend</w:t>
      </w:r>
      <w:r w:rsidRPr="00222433" w:rsidR="00A66DB1">
        <w:t xml:space="preserve"> </w:t>
      </w:r>
      <w:r w:rsidRPr="00222433">
        <w:t>regulation.</w:t>
      </w:r>
      <w:r w:rsidRPr="00222433" w:rsidR="00A66DB1">
        <w:t xml:space="preserve"> </w:t>
      </w:r>
      <w:r w:rsidRPr="00222433">
        <w:t>That</w:t>
      </w:r>
      <w:r w:rsidRPr="00222433" w:rsidR="00A66DB1">
        <w:t xml:space="preserve"> </w:t>
      </w:r>
      <w:r w:rsidRPr="00222433">
        <w:t>is</w:t>
      </w:r>
      <w:r w:rsidRPr="00222433" w:rsidR="00A66DB1">
        <w:t xml:space="preserve"> </w:t>
      </w:r>
      <w:r w:rsidRPr="00222433">
        <w:t>probably</w:t>
      </w:r>
      <w:r w:rsidRPr="00222433" w:rsidR="00A66DB1">
        <w:t xml:space="preserve"> </w:t>
      </w:r>
      <w:r w:rsidRPr="00222433">
        <w:t>the</w:t>
      </w:r>
      <w:r w:rsidRPr="00222433" w:rsidR="00A66DB1">
        <w:t xml:space="preserve"> </w:t>
      </w:r>
      <w:r w:rsidRPr="00222433">
        <w:t>best</w:t>
      </w:r>
      <w:r w:rsidRPr="00222433" w:rsidR="00A66DB1">
        <w:t xml:space="preserve"> </w:t>
      </w:r>
      <w:r w:rsidRPr="00222433">
        <w:t>way</w:t>
      </w:r>
      <w:r w:rsidRPr="00222433" w:rsidR="00A66DB1">
        <w:t xml:space="preserve"> </w:t>
      </w:r>
      <w:r w:rsidRPr="00222433">
        <w:t>I</w:t>
      </w:r>
      <w:r w:rsidRPr="00222433" w:rsidR="00A66DB1">
        <w:t xml:space="preserve"> </w:t>
      </w:r>
      <w:r w:rsidRPr="00222433">
        <w:t>can</w:t>
      </w:r>
      <w:r w:rsidRPr="00222433" w:rsidR="00A66DB1">
        <w:t xml:space="preserve"> </w:t>
      </w:r>
      <w:r w:rsidRPr="00222433">
        <w:t>answer</w:t>
      </w:r>
      <w:r w:rsidRPr="00222433" w:rsidR="00A66DB1">
        <w:t xml:space="preserve"> </w:t>
      </w:r>
      <w:r w:rsidRPr="00222433">
        <w:t>your</w:t>
      </w:r>
      <w:r w:rsidRPr="00222433" w:rsidR="00A66DB1">
        <w:t xml:space="preserve"> </w:t>
      </w:r>
      <w:r w:rsidRPr="00222433">
        <w:t>question.</w:t>
      </w:r>
      <w:r w:rsidRPr="00222433" w:rsidR="00A66DB1">
        <w:t xml:space="preserve"> </w:t>
      </w:r>
    </w:p>
    <w:p w:rsidR="00102A2C" w:rsidRPr="00222433" w:rsidP="00102A2C">
      <w:pPr>
        <w:pStyle w:val="Answer"/>
      </w:pPr>
      <w:sdt>
        <w:sdtPr>
          <w:alias w:val="Witness"/>
          <w:id w:val="-1823188183"/>
          <w:placeholder>
            <w:docPart w:val="09ACA901D17C4A9DA80566DC9528F5B2"/>
          </w:placeholder>
          <w:richText/>
        </w:sdtPr>
        <w:sdtContent>
          <w:r w:rsidRPr="00222433">
            <w:rPr>
              <w:b/>
              <w:i/>
              <w:iCs/>
            </w:rPr>
            <w:t>Dorothy</w:t>
          </w:r>
          <w:r w:rsidRPr="00222433" w:rsidR="00A66DB1">
            <w:rPr>
              <w:b/>
              <w:i/>
              <w:iCs/>
            </w:rPr>
            <w:t xml:space="preserve"> </w:t>
          </w:r>
          <w:r w:rsidRPr="00222433">
            <w:rPr>
              <w:b/>
              <w:i/>
              <w:iCs/>
            </w:rPr>
            <w:t>Cory-Wright</w:t>
          </w:r>
          <w:r w:rsidRPr="00222433">
            <w:rPr>
              <w:b/>
            </w:rPr>
            <w:t>:</w:t>
          </w:r>
          <w:r w:rsidRPr="00222433" w:rsidR="00A66DB1">
            <w:rPr>
              <w:b/>
            </w:rPr>
            <w:t xml:space="preserve"> </w:t>
          </w:r>
        </w:sdtContent>
      </w:sdt>
      <w:r w:rsidRPr="00222433" w:rsidR="00301429">
        <w:t xml:space="preserve">On </w:t>
      </w:r>
      <w:r w:rsidRPr="00222433">
        <w:t>the</w:t>
      </w:r>
      <w:r w:rsidRPr="00222433" w:rsidR="00A66DB1">
        <w:t xml:space="preserve"> </w:t>
      </w:r>
      <w:r w:rsidRPr="00222433">
        <w:t>question</w:t>
      </w:r>
      <w:r w:rsidRPr="00222433" w:rsidR="00A66DB1">
        <w:t xml:space="preserve"> </w:t>
      </w:r>
      <w:r w:rsidRPr="00222433">
        <w:t>o</w:t>
      </w:r>
      <w:r w:rsidRPr="00222433" w:rsidR="00301429">
        <w:t>f</w:t>
      </w:r>
      <w:r w:rsidRPr="00222433" w:rsidR="00A66DB1">
        <w:t xml:space="preserve"> </w:t>
      </w:r>
      <w:r w:rsidRPr="00222433">
        <w:t>what</w:t>
      </w:r>
      <w:r w:rsidRPr="00222433" w:rsidR="00A66DB1">
        <w:t xml:space="preserve"> </w:t>
      </w:r>
      <w:r w:rsidRPr="00222433">
        <w:t>can</w:t>
      </w:r>
      <w:r w:rsidRPr="00222433" w:rsidR="00A66DB1">
        <w:t xml:space="preserve"> </w:t>
      </w:r>
      <w:r w:rsidRPr="00222433">
        <w:t>be</w:t>
      </w:r>
      <w:r w:rsidRPr="00222433" w:rsidR="00A66DB1">
        <w:t xml:space="preserve"> </w:t>
      </w:r>
      <w:r w:rsidRPr="00222433">
        <w:t>done</w:t>
      </w:r>
      <w:r w:rsidRPr="00222433" w:rsidR="00A66DB1">
        <w:t xml:space="preserve"> </w:t>
      </w:r>
      <w:r w:rsidRPr="00222433">
        <w:t>to</w:t>
      </w:r>
      <w:r w:rsidRPr="00222433" w:rsidR="00A66DB1">
        <w:t xml:space="preserve"> </w:t>
      </w:r>
      <w:r w:rsidRPr="00222433">
        <w:t>improve</w:t>
      </w:r>
      <w:r w:rsidRPr="00222433" w:rsidR="00A66DB1">
        <w:t xml:space="preserve"> </w:t>
      </w:r>
      <w:r w:rsidRPr="00222433">
        <w:t>the</w:t>
      </w:r>
      <w:r w:rsidRPr="00222433" w:rsidR="00A66DB1">
        <w:t xml:space="preserve"> </w:t>
      </w:r>
      <w:r w:rsidRPr="00222433">
        <w:t>overall</w:t>
      </w:r>
      <w:r w:rsidRPr="00222433" w:rsidR="00A66DB1">
        <w:t xml:space="preserve"> </w:t>
      </w:r>
      <w:r w:rsidRPr="00222433">
        <w:t>culture,</w:t>
      </w:r>
      <w:r w:rsidRPr="00222433" w:rsidR="00A66DB1">
        <w:t xml:space="preserve"> </w:t>
      </w:r>
      <w:r w:rsidRPr="00222433">
        <w:t>I</w:t>
      </w:r>
      <w:r w:rsidRPr="00222433" w:rsidR="00A66DB1">
        <w:t xml:space="preserve"> </w:t>
      </w:r>
      <w:r w:rsidRPr="00222433">
        <w:t>have</w:t>
      </w:r>
      <w:r w:rsidRPr="00222433" w:rsidR="00A66DB1">
        <w:t xml:space="preserve"> </w:t>
      </w:r>
      <w:r w:rsidRPr="00222433">
        <w:t>two</w:t>
      </w:r>
      <w:r w:rsidRPr="00222433" w:rsidR="00A66DB1">
        <w:t xml:space="preserve"> </w:t>
      </w:r>
      <w:r w:rsidRPr="00222433">
        <w:t>observations.</w:t>
      </w:r>
      <w:r w:rsidRPr="00222433" w:rsidR="00A66DB1">
        <w:t xml:space="preserve"> </w:t>
      </w:r>
      <w:r w:rsidRPr="00222433">
        <w:t>The</w:t>
      </w:r>
      <w:r w:rsidRPr="00222433" w:rsidR="00A66DB1">
        <w:t xml:space="preserve"> </w:t>
      </w:r>
      <w:r w:rsidRPr="00222433">
        <w:t>rate</w:t>
      </w:r>
      <w:r w:rsidRPr="00222433" w:rsidR="00A66DB1">
        <w:t xml:space="preserve"> </w:t>
      </w:r>
      <w:r w:rsidRPr="00222433">
        <w:t>of</w:t>
      </w:r>
      <w:r w:rsidRPr="00222433" w:rsidR="00A66DB1">
        <w:t xml:space="preserve"> </w:t>
      </w:r>
      <w:r w:rsidRPr="00222433">
        <w:t>change</w:t>
      </w:r>
      <w:r w:rsidRPr="00222433" w:rsidR="00A66DB1">
        <w:t xml:space="preserve"> </w:t>
      </w:r>
      <w:r w:rsidRPr="00222433">
        <w:t>that</w:t>
      </w:r>
      <w:r w:rsidRPr="00222433" w:rsidR="00A66DB1">
        <w:t xml:space="preserve"> </w:t>
      </w:r>
      <w:r w:rsidRPr="00222433">
        <w:t>this</w:t>
      </w:r>
      <w:r w:rsidRPr="00222433" w:rsidR="00A66DB1">
        <w:t xml:space="preserve"> </w:t>
      </w:r>
      <w:r w:rsidRPr="00222433">
        <w:t>organisation</w:t>
      </w:r>
      <w:r w:rsidRPr="00222433" w:rsidR="00A66DB1">
        <w:t xml:space="preserve"> </w:t>
      </w:r>
      <w:r w:rsidRPr="00222433">
        <w:t>has</w:t>
      </w:r>
      <w:r w:rsidRPr="00222433" w:rsidR="00A66DB1">
        <w:t xml:space="preserve"> </w:t>
      </w:r>
      <w:r w:rsidRPr="00222433">
        <w:t>gone</w:t>
      </w:r>
      <w:r w:rsidRPr="00222433" w:rsidR="00A66DB1">
        <w:t xml:space="preserve"> </w:t>
      </w:r>
      <w:r w:rsidRPr="00222433">
        <w:t>through</w:t>
      </w:r>
      <w:r w:rsidRPr="00222433" w:rsidR="00A66DB1">
        <w:t xml:space="preserve"> </w:t>
      </w:r>
      <w:r w:rsidRPr="00222433">
        <w:t>since</w:t>
      </w:r>
      <w:r w:rsidRPr="00222433" w:rsidR="00A66DB1">
        <w:t xml:space="preserve"> </w:t>
      </w:r>
      <w:r w:rsidRPr="00222433">
        <w:t>its</w:t>
      </w:r>
      <w:r w:rsidRPr="00222433" w:rsidR="00A66DB1">
        <w:t xml:space="preserve"> </w:t>
      </w:r>
      <w:r w:rsidRPr="00222433">
        <w:t>inception,</w:t>
      </w:r>
      <w:r w:rsidRPr="00222433" w:rsidR="00A66DB1">
        <w:t xml:space="preserve"> </w:t>
      </w:r>
      <w:r w:rsidRPr="00222433">
        <w:t>or</w:t>
      </w:r>
      <w:r w:rsidRPr="00222433" w:rsidR="00A66DB1">
        <w:t xml:space="preserve"> </w:t>
      </w:r>
      <w:r w:rsidRPr="00222433">
        <w:t>since</w:t>
      </w:r>
      <w:r w:rsidRPr="00222433" w:rsidR="00A66DB1">
        <w:t xml:space="preserve"> </w:t>
      </w:r>
      <w:r w:rsidRPr="00222433">
        <w:t>it</w:t>
      </w:r>
      <w:r w:rsidRPr="00222433" w:rsidR="00A66DB1">
        <w:t xml:space="preserve"> </w:t>
      </w:r>
      <w:r w:rsidRPr="00222433">
        <w:t>replaced</w:t>
      </w:r>
      <w:r w:rsidRPr="00222433" w:rsidR="00A66DB1">
        <w:t xml:space="preserve"> </w:t>
      </w:r>
      <w:r w:rsidRPr="00222433">
        <w:t>the</w:t>
      </w:r>
      <w:r w:rsidRPr="00222433" w:rsidR="00A66DB1">
        <w:t xml:space="preserve"> </w:t>
      </w:r>
      <w:r w:rsidRPr="00222433">
        <w:t>FSA,</w:t>
      </w:r>
      <w:r w:rsidRPr="00222433" w:rsidR="00A66DB1">
        <w:t xml:space="preserve"> </w:t>
      </w:r>
      <w:r w:rsidRPr="00222433">
        <w:t>is</w:t>
      </w:r>
      <w:r w:rsidRPr="00222433" w:rsidR="00A66DB1">
        <w:t xml:space="preserve"> </w:t>
      </w:r>
      <w:r w:rsidRPr="00222433">
        <w:t>really</w:t>
      </w:r>
      <w:r w:rsidRPr="00222433" w:rsidR="00A66DB1">
        <w:t xml:space="preserve"> </w:t>
      </w:r>
      <w:r w:rsidRPr="00222433">
        <w:t>quite</w:t>
      </w:r>
      <w:r w:rsidRPr="00222433" w:rsidR="00A66DB1">
        <w:t xml:space="preserve"> </w:t>
      </w:r>
      <w:r w:rsidRPr="00222433">
        <w:t>astronomical</w:t>
      </w:r>
      <w:r w:rsidRPr="00222433" w:rsidR="00A66DB1">
        <w:t xml:space="preserve"> </w:t>
      </w:r>
      <w:r w:rsidRPr="00222433">
        <w:t>in</w:t>
      </w:r>
      <w:r w:rsidRPr="00222433" w:rsidR="00A66DB1">
        <w:t xml:space="preserve"> </w:t>
      </w:r>
      <w:r w:rsidRPr="00222433">
        <w:t>terms</w:t>
      </w:r>
      <w:r w:rsidRPr="00222433" w:rsidR="00A66DB1">
        <w:t xml:space="preserve"> </w:t>
      </w:r>
      <w:r w:rsidRPr="00222433">
        <w:t>of</w:t>
      </w:r>
      <w:r w:rsidRPr="00222433" w:rsidR="00A66DB1">
        <w:t xml:space="preserve"> </w:t>
      </w:r>
      <w:r w:rsidRPr="00222433">
        <w:t>its</w:t>
      </w:r>
      <w:r w:rsidRPr="00222433" w:rsidR="00A66DB1">
        <w:t xml:space="preserve"> </w:t>
      </w:r>
      <w:r w:rsidRPr="00222433">
        <w:t>structure</w:t>
      </w:r>
      <w:r w:rsidRPr="00222433" w:rsidR="00A66DB1">
        <w:t xml:space="preserve"> </w:t>
      </w:r>
      <w:r w:rsidRPr="00222433">
        <w:t>and</w:t>
      </w:r>
      <w:r w:rsidRPr="00222433" w:rsidR="00A66DB1">
        <w:t xml:space="preserve"> </w:t>
      </w:r>
      <w:r w:rsidRPr="00222433">
        <w:t>management.</w:t>
      </w:r>
      <w:r w:rsidRPr="00222433" w:rsidR="00A66DB1">
        <w:t xml:space="preserve"> </w:t>
      </w:r>
      <w:r w:rsidRPr="00222433">
        <w:t>That</w:t>
      </w:r>
      <w:r w:rsidRPr="00222433" w:rsidR="00A66DB1">
        <w:t xml:space="preserve"> </w:t>
      </w:r>
      <w:r w:rsidRPr="00222433">
        <w:t>is</w:t>
      </w:r>
      <w:r w:rsidRPr="00222433" w:rsidR="00A66DB1">
        <w:t xml:space="preserve"> </w:t>
      </w:r>
      <w:r w:rsidRPr="00222433">
        <w:t>set</w:t>
      </w:r>
      <w:r w:rsidRPr="00222433" w:rsidR="00A66DB1">
        <w:t xml:space="preserve"> </w:t>
      </w:r>
      <w:r w:rsidRPr="00222433">
        <w:t>out</w:t>
      </w:r>
      <w:r w:rsidRPr="00222433" w:rsidR="00A66DB1">
        <w:t xml:space="preserve"> </w:t>
      </w:r>
      <w:r w:rsidRPr="00222433">
        <w:t>in</w:t>
      </w:r>
      <w:r w:rsidRPr="00222433" w:rsidR="00A66DB1">
        <w:t xml:space="preserve"> </w:t>
      </w:r>
      <w:r w:rsidRPr="00222433">
        <w:t>chapter</w:t>
      </w:r>
      <w:r w:rsidRPr="00222433" w:rsidR="00A66DB1">
        <w:t xml:space="preserve"> </w:t>
      </w:r>
      <w:r w:rsidRPr="00222433">
        <w:t>8,</w:t>
      </w:r>
      <w:r w:rsidRPr="00222433" w:rsidR="00A66DB1">
        <w:t xml:space="preserve"> </w:t>
      </w:r>
      <w:r w:rsidRPr="00222433">
        <w:t>paragraph</w:t>
      </w:r>
      <w:r w:rsidRPr="00222433" w:rsidR="00A66DB1">
        <w:t xml:space="preserve"> </w:t>
      </w:r>
      <w:r w:rsidRPr="00222433">
        <w:t>1.5</w:t>
      </w:r>
      <w:r w:rsidRPr="00222433" w:rsidR="00A66DB1">
        <w:t xml:space="preserve"> </w:t>
      </w:r>
      <w:r w:rsidRPr="00222433">
        <w:t>of</w:t>
      </w:r>
      <w:r w:rsidRPr="00222433" w:rsidR="00A66DB1">
        <w:t xml:space="preserve"> </w:t>
      </w:r>
      <w:r w:rsidRPr="00222433">
        <w:t>our</w:t>
      </w:r>
      <w:r w:rsidRPr="00222433" w:rsidR="00A66DB1">
        <w:t xml:space="preserve"> </w:t>
      </w:r>
      <w:r w:rsidRPr="00222433">
        <w:t>report.</w:t>
      </w:r>
      <w:r w:rsidRPr="00222433" w:rsidR="00A66DB1">
        <w:t xml:space="preserve"> </w:t>
      </w:r>
      <w:r w:rsidRPr="00222433">
        <w:t>There</w:t>
      </w:r>
      <w:r w:rsidRPr="00222433" w:rsidR="00A66DB1">
        <w:t xml:space="preserve"> </w:t>
      </w:r>
      <w:r w:rsidRPr="00222433">
        <w:t>was</w:t>
      </w:r>
      <w:r w:rsidRPr="00222433" w:rsidR="00A66DB1">
        <w:t xml:space="preserve"> </w:t>
      </w:r>
      <w:r w:rsidRPr="00222433">
        <w:t>a</w:t>
      </w:r>
      <w:r w:rsidRPr="00222433" w:rsidR="00A66DB1">
        <w:t xml:space="preserve"> </w:t>
      </w:r>
      <w:r w:rsidRPr="00222433">
        <w:t>slight</w:t>
      </w:r>
      <w:r w:rsidRPr="00222433" w:rsidR="00A66DB1">
        <w:t xml:space="preserve"> </w:t>
      </w:r>
      <w:r w:rsidRPr="00222433">
        <w:t>concern</w:t>
      </w:r>
      <w:r w:rsidRPr="00222433" w:rsidR="00A66DB1">
        <w:t xml:space="preserve"> </w:t>
      </w:r>
      <w:r w:rsidRPr="00222433">
        <w:t>among</w:t>
      </w:r>
      <w:r w:rsidRPr="00222433" w:rsidR="00A66DB1">
        <w:t xml:space="preserve"> </w:t>
      </w:r>
      <w:r w:rsidRPr="00222433">
        <w:t>this</w:t>
      </w:r>
      <w:r w:rsidRPr="00222433" w:rsidR="00A66DB1">
        <w:t xml:space="preserve"> </w:t>
      </w:r>
      <w:r w:rsidRPr="00222433">
        <w:t>group</w:t>
      </w:r>
      <w:r w:rsidRPr="00222433" w:rsidR="00301429">
        <w:t>. I</w:t>
      </w:r>
      <w:r w:rsidRPr="00222433">
        <w:t>t</w:t>
      </w:r>
      <w:r w:rsidRPr="00222433" w:rsidR="00A66DB1">
        <w:t xml:space="preserve"> </w:t>
      </w:r>
      <w:r w:rsidRPr="00222433">
        <w:t>was</w:t>
      </w:r>
      <w:r w:rsidRPr="00222433" w:rsidR="00A66DB1">
        <w:t xml:space="preserve"> </w:t>
      </w:r>
      <w:r w:rsidRPr="00222433">
        <w:t>not</w:t>
      </w:r>
      <w:r w:rsidRPr="00222433" w:rsidR="00A66DB1">
        <w:t xml:space="preserve"> </w:t>
      </w:r>
      <w:r w:rsidRPr="00222433">
        <w:t>for</w:t>
      </w:r>
      <w:r w:rsidRPr="00222433" w:rsidR="00A66DB1">
        <w:t xml:space="preserve"> </w:t>
      </w:r>
      <w:r w:rsidRPr="00222433">
        <w:t>us</w:t>
      </w:r>
      <w:r w:rsidRPr="00222433" w:rsidR="00A66DB1">
        <w:t xml:space="preserve"> </w:t>
      </w:r>
      <w:r w:rsidRPr="00222433">
        <w:t>to</w:t>
      </w:r>
      <w:r w:rsidRPr="00222433" w:rsidR="00A66DB1">
        <w:t xml:space="preserve"> </w:t>
      </w:r>
      <w:r w:rsidRPr="00222433">
        <w:t>comment</w:t>
      </w:r>
      <w:r w:rsidRPr="00222433" w:rsidR="00A66DB1">
        <w:t xml:space="preserve"> </w:t>
      </w:r>
      <w:r w:rsidRPr="00222433">
        <w:t>on,</w:t>
      </w:r>
      <w:r w:rsidRPr="00222433" w:rsidR="00A66DB1">
        <w:t xml:space="preserve"> </w:t>
      </w:r>
      <w:r w:rsidRPr="00222433">
        <w:t>but</w:t>
      </w:r>
      <w:r w:rsidRPr="00222433" w:rsidR="00A66DB1">
        <w:t xml:space="preserve"> </w:t>
      </w:r>
      <w:r w:rsidRPr="00222433">
        <w:t>when</w:t>
      </w:r>
      <w:r w:rsidRPr="00222433" w:rsidR="00A66DB1">
        <w:t xml:space="preserve"> </w:t>
      </w:r>
      <w:r w:rsidRPr="00222433">
        <w:t>the</w:t>
      </w:r>
      <w:r w:rsidRPr="00222433" w:rsidR="00A66DB1">
        <w:t xml:space="preserve"> </w:t>
      </w:r>
      <w:r w:rsidRPr="00222433">
        <w:t>FCA’s</w:t>
      </w:r>
      <w:r w:rsidRPr="00222433" w:rsidR="00A66DB1">
        <w:t xml:space="preserve"> </w:t>
      </w:r>
      <w:r w:rsidRPr="00222433">
        <w:t>response</w:t>
      </w:r>
      <w:r w:rsidRPr="00222433" w:rsidR="00A66DB1">
        <w:t xml:space="preserve"> </w:t>
      </w:r>
      <w:r w:rsidRPr="00222433">
        <w:t>to</w:t>
      </w:r>
      <w:r w:rsidRPr="00222433" w:rsidR="00A66DB1">
        <w:t xml:space="preserve"> </w:t>
      </w:r>
      <w:r w:rsidRPr="00222433">
        <w:t>Dame</w:t>
      </w:r>
      <w:r w:rsidRPr="00222433" w:rsidR="00A66DB1">
        <w:t xml:space="preserve"> </w:t>
      </w:r>
      <w:r w:rsidRPr="00222433">
        <w:t>Elizabeth’s</w:t>
      </w:r>
      <w:r w:rsidRPr="00222433" w:rsidR="00A66DB1">
        <w:t xml:space="preserve"> </w:t>
      </w:r>
      <w:r w:rsidRPr="00222433">
        <w:t>report</w:t>
      </w:r>
      <w:r w:rsidRPr="00222433" w:rsidR="00A66DB1">
        <w:t xml:space="preserve"> </w:t>
      </w:r>
      <w:r w:rsidRPr="00222433">
        <w:t>came</w:t>
      </w:r>
      <w:r w:rsidRPr="00222433" w:rsidR="00A66DB1">
        <w:t xml:space="preserve"> </w:t>
      </w:r>
      <w:r w:rsidRPr="00222433">
        <w:t>in,</w:t>
      </w:r>
      <w:r w:rsidRPr="00222433" w:rsidR="00A66DB1">
        <w:t xml:space="preserve"> </w:t>
      </w:r>
      <w:r w:rsidRPr="00222433">
        <w:t>a</w:t>
      </w:r>
      <w:r w:rsidRPr="00222433" w:rsidR="00A66DB1">
        <w:t xml:space="preserve"> </w:t>
      </w:r>
      <w:r w:rsidRPr="00222433">
        <w:t>whole</w:t>
      </w:r>
      <w:r w:rsidRPr="00222433" w:rsidR="00A66DB1">
        <w:t xml:space="preserve"> </w:t>
      </w:r>
      <w:r w:rsidRPr="00222433">
        <w:t>lot</w:t>
      </w:r>
      <w:r w:rsidRPr="00222433" w:rsidR="00A66DB1">
        <w:t xml:space="preserve"> </w:t>
      </w:r>
      <w:r w:rsidRPr="00222433">
        <w:t>of</w:t>
      </w:r>
      <w:r w:rsidRPr="00222433" w:rsidR="00A66DB1">
        <w:t xml:space="preserve"> </w:t>
      </w:r>
      <w:r w:rsidRPr="00222433">
        <w:t>further</w:t>
      </w:r>
      <w:r w:rsidRPr="00222433" w:rsidR="00A66DB1">
        <w:t xml:space="preserve"> </w:t>
      </w:r>
      <w:r w:rsidRPr="00222433">
        <w:t>operational</w:t>
      </w:r>
      <w:r w:rsidRPr="00222433" w:rsidR="00A66DB1">
        <w:t xml:space="preserve"> </w:t>
      </w:r>
      <w:r w:rsidRPr="00222433">
        <w:t>and</w:t>
      </w:r>
      <w:r w:rsidRPr="00222433" w:rsidR="00A66DB1">
        <w:t xml:space="preserve"> </w:t>
      </w:r>
      <w:r w:rsidRPr="00222433">
        <w:t>structural</w:t>
      </w:r>
      <w:r w:rsidRPr="00222433" w:rsidR="00A66DB1">
        <w:t xml:space="preserve"> </w:t>
      </w:r>
      <w:r w:rsidRPr="00222433">
        <w:t>changes</w:t>
      </w:r>
      <w:r w:rsidRPr="00222433" w:rsidR="00A66DB1">
        <w:t xml:space="preserve"> </w:t>
      </w:r>
      <w:r w:rsidRPr="00222433" w:rsidR="00301429">
        <w:t>were</w:t>
      </w:r>
      <w:r w:rsidRPr="00222433" w:rsidR="00A66DB1">
        <w:t xml:space="preserve"> </w:t>
      </w:r>
      <w:r w:rsidRPr="00222433">
        <w:t>envisaged.</w:t>
      </w:r>
      <w:r w:rsidRPr="00222433" w:rsidR="00A66DB1">
        <w:t xml:space="preserve"> </w:t>
      </w:r>
      <w:r w:rsidRPr="00222433">
        <w:t>That</w:t>
      </w:r>
      <w:r w:rsidRPr="00222433" w:rsidR="00A66DB1">
        <w:t xml:space="preserve"> </w:t>
      </w:r>
      <w:r w:rsidRPr="00222433">
        <w:t>is</w:t>
      </w:r>
      <w:r w:rsidRPr="00222433" w:rsidR="00A66DB1">
        <w:t xml:space="preserve"> </w:t>
      </w:r>
      <w:r w:rsidRPr="00222433">
        <w:t>all</w:t>
      </w:r>
      <w:r w:rsidRPr="00222433" w:rsidR="00A66DB1">
        <w:t xml:space="preserve"> </w:t>
      </w:r>
      <w:r w:rsidRPr="00222433">
        <w:t>good,</w:t>
      </w:r>
      <w:r w:rsidRPr="00222433" w:rsidR="00A66DB1">
        <w:t xml:space="preserve"> </w:t>
      </w:r>
      <w:r w:rsidRPr="00222433">
        <w:t>and</w:t>
      </w:r>
      <w:r w:rsidRPr="00222433" w:rsidR="00A66DB1">
        <w:t xml:space="preserve"> </w:t>
      </w:r>
      <w:r w:rsidRPr="00222433">
        <w:t>I</w:t>
      </w:r>
      <w:r w:rsidRPr="00222433" w:rsidR="00A66DB1">
        <w:t xml:space="preserve"> </w:t>
      </w:r>
      <w:r w:rsidRPr="00222433">
        <w:t>am</w:t>
      </w:r>
      <w:r w:rsidRPr="00222433" w:rsidR="00A66DB1">
        <w:t xml:space="preserve"> </w:t>
      </w:r>
      <w:r w:rsidRPr="00222433">
        <w:t>sure</w:t>
      </w:r>
      <w:r w:rsidRPr="00222433" w:rsidR="00A66DB1">
        <w:t xml:space="preserve"> </w:t>
      </w:r>
      <w:r w:rsidRPr="00222433">
        <w:t>they</w:t>
      </w:r>
      <w:r w:rsidRPr="00222433" w:rsidR="00A66DB1">
        <w:t xml:space="preserve"> </w:t>
      </w:r>
      <w:r w:rsidRPr="00222433">
        <w:t>will</w:t>
      </w:r>
      <w:r w:rsidRPr="00222433" w:rsidR="00A66DB1">
        <w:t xml:space="preserve"> </w:t>
      </w:r>
      <w:r w:rsidRPr="00222433">
        <w:t>all</w:t>
      </w:r>
      <w:r w:rsidRPr="00222433" w:rsidR="00A66DB1">
        <w:t xml:space="preserve"> </w:t>
      </w:r>
      <w:r w:rsidRPr="00222433">
        <w:t>take</w:t>
      </w:r>
      <w:r w:rsidRPr="00222433" w:rsidR="00A66DB1">
        <w:t xml:space="preserve"> </w:t>
      </w:r>
      <w:r w:rsidRPr="00222433">
        <w:t>place,</w:t>
      </w:r>
      <w:r w:rsidRPr="00222433" w:rsidR="00A66DB1">
        <w:t xml:space="preserve"> </w:t>
      </w:r>
      <w:r w:rsidRPr="00222433">
        <w:t>but</w:t>
      </w:r>
      <w:r w:rsidRPr="00222433" w:rsidR="00A66DB1">
        <w:t xml:space="preserve"> </w:t>
      </w:r>
      <w:r w:rsidRPr="00222433">
        <w:t>at</w:t>
      </w:r>
      <w:r w:rsidRPr="00222433" w:rsidR="00A66DB1">
        <w:t xml:space="preserve"> </w:t>
      </w:r>
      <w:r w:rsidRPr="00222433">
        <w:t>some</w:t>
      </w:r>
      <w:r w:rsidRPr="00222433" w:rsidR="00A66DB1">
        <w:t xml:space="preserve"> </w:t>
      </w:r>
      <w:r w:rsidRPr="00222433">
        <w:t>time</w:t>
      </w:r>
      <w:r w:rsidRPr="00222433" w:rsidR="00A66DB1">
        <w:t xml:space="preserve"> </w:t>
      </w:r>
      <w:r w:rsidRPr="00222433">
        <w:t>the</w:t>
      </w:r>
      <w:r w:rsidRPr="00222433" w:rsidR="00A66DB1">
        <w:t xml:space="preserve"> </w:t>
      </w:r>
      <w:r w:rsidRPr="00222433">
        <w:t>change</w:t>
      </w:r>
      <w:r w:rsidRPr="00222433" w:rsidR="00A66DB1">
        <w:t xml:space="preserve"> </w:t>
      </w:r>
      <w:r w:rsidRPr="00222433">
        <w:t>has</w:t>
      </w:r>
      <w:r w:rsidRPr="00222433" w:rsidR="00A66DB1">
        <w:t xml:space="preserve"> </w:t>
      </w:r>
      <w:r w:rsidRPr="00222433">
        <w:t>to</w:t>
      </w:r>
      <w:r w:rsidRPr="00222433" w:rsidR="00A66DB1">
        <w:t xml:space="preserve"> </w:t>
      </w:r>
      <w:r w:rsidRPr="00222433">
        <w:t>stop</w:t>
      </w:r>
      <w:r w:rsidRPr="00222433" w:rsidR="00A66DB1">
        <w:t xml:space="preserve"> </w:t>
      </w:r>
      <w:r w:rsidRPr="00222433">
        <w:t>and</w:t>
      </w:r>
      <w:r w:rsidRPr="00222433" w:rsidR="00A66DB1">
        <w:t xml:space="preserve"> </w:t>
      </w:r>
      <w:r w:rsidRPr="00222433">
        <w:t>the</w:t>
      </w:r>
      <w:r w:rsidRPr="00222433" w:rsidR="00A66DB1">
        <w:t xml:space="preserve"> </w:t>
      </w:r>
      <w:r w:rsidRPr="00222433">
        <w:t>functioning</w:t>
      </w:r>
      <w:r w:rsidRPr="00222433" w:rsidR="00A66DB1">
        <w:t xml:space="preserve"> </w:t>
      </w:r>
      <w:r w:rsidRPr="00222433">
        <w:t>organ</w:t>
      </w:r>
      <w:r w:rsidRPr="00222433" w:rsidR="00A66DB1">
        <w:t xml:space="preserve"> </w:t>
      </w:r>
      <w:r w:rsidRPr="00222433">
        <w:t>has</w:t>
      </w:r>
      <w:r w:rsidRPr="00222433" w:rsidR="00A66DB1">
        <w:t xml:space="preserve"> </w:t>
      </w:r>
      <w:r w:rsidRPr="00222433">
        <w:t>to</w:t>
      </w:r>
      <w:r w:rsidRPr="00222433" w:rsidR="00A66DB1">
        <w:t xml:space="preserve"> </w:t>
      </w:r>
      <w:r w:rsidRPr="00222433">
        <w:t>appear.</w:t>
      </w:r>
      <w:r w:rsidRPr="00222433" w:rsidR="00A66DB1">
        <w:t xml:space="preserve"> </w:t>
      </w:r>
      <w:r w:rsidRPr="00222433">
        <w:t>We</w:t>
      </w:r>
      <w:r w:rsidRPr="00222433" w:rsidR="00A66DB1">
        <w:t xml:space="preserve"> </w:t>
      </w:r>
      <w:r w:rsidRPr="00222433">
        <w:t>noted</w:t>
      </w:r>
      <w:r w:rsidRPr="00222433" w:rsidR="00A66DB1">
        <w:t xml:space="preserve"> </w:t>
      </w:r>
      <w:r w:rsidRPr="00222433">
        <w:t>that</w:t>
      </w:r>
      <w:r w:rsidRPr="00222433" w:rsidR="00A66DB1">
        <w:t xml:space="preserve"> </w:t>
      </w:r>
      <w:r w:rsidRPr="00222433">
        <w:t>there</w:t>
      </w:r>
      <w:r w:rsidRPr="00222433" w:rsidR="00A66DB1">
        <w:t xml:space="preserve"> </w:t>
      </w:r>
      <w:r w:rsidRPr="00222433">
        <w:t>was</w:t>
      </w:r>
      <w:r w:rsidRPr="00222433" w:rsidR="00A66DB1">
        <w:t xml:space="preserve"> </w:t>
      </w:r>
      <w:r w:rsidRPr="00222433">
        <w:t>not</w:t>
      </w:r>
      <w:r w:rsidRPr="00222433" w:rsidR="00A66DB1">
        <w:t xml:space="preserve"> </w:t>
      </w:r>
      <w:r w:rsidRPr="00222433">
        <w:t>an</w:t>
      </w:r>
      <w:r w:rsidRPr="00222433" w:rsidR="00A66DB1">
        <w:t xml:space="preserve"> </w:t>
      </w:r>
      <w:r w:rsidRPr="00222433">
        <w:t>end</w:t>
      </w:r>
      <w:r w:rsidRPr="00222433" w:rsidR="00A66DB1">
        <w:t xml:space="preserve"> </w:t>
      </w:r>
      <w:r w:rsidRPr="00222433">
        <w:t>date</w:t>
      </w:r>
      <w:r w:rsidRPr="00222433" w:rsidR="00A66DB1">
        <w:t xml:space="preserve"> </w:t>
      </w:r>
      <w:r w:rsidRPr="00222433">
        <w:t>suggested</w:t>
      </w:r>
      <w:r w:rsidRPr="00222433" w:rsidR="00A66DB1">
        <w:t xml:space="preserve"> </w:t>
      </w:r>
      <w:r w:rsidRPr="00222433">
        <w:t>for</w:t>
      </w:r>
      <w:r w:rsidRPr="00222433" w:rsidR="00A66DB1">
        <w:t xml:space="preserve"> </w:t>
      </w:r>
      <w:r w:rsidRPr="00222433">
        <w:t>the</w:t>
      </w:r>
      <w:r w:rsidRPr="00222433" w:rsidR="00A66DB1">
        <w:t xml:space="preserve"> </w:t>
      </w:r>
      <w:r w:rsidRPr="00222433">
        <w:t>programmes</w:t>
      </w:r>
      <w:r w:rsidRPr="00222433" w:rsidR="00A66DB1">
        <w:t xml:space="preserve"> </w:t>
      </w:r>
      <w:r w:rsidRPr="00222433">
        <w:t>in</w:t>
      </w:r>
      <w:r w:rsidRPr="00222433" w:rsidR="00A66DB1">
        <w:t xml:space="preserve"> </w:t>
      </w:r>
      <w:r w:rsidRPr="00222433">
        <w:t>the</w:t>
      </w:r>
      <w:r w:rsidRPr="00222433" w:rsidR="00A66DB1">
        <w:t xml:space="preserve"> </w:t>
      </w:r>
      <w:r w:rsidRPr="00222433">
        <w:t>FCA’s</w:t>
      </w:r>
      <w:r w:rsidRPr="00222433" w:rsidR="00A66DB1">
        <w:t xml:space="preserve"> </w:t>
      </w:r>
      <w:r w:rsidRPr="00222433">
        <w:t>response.</w:t>
      </w:r>
      <w:r w:rsidRPr="00222433" w:rsidR="00A66DB1">
        <w:t xml:space="preserve"> </w:t>
      </w:r>
      <w:r w:rsidRPr="00222433">
        <w:t>That</w:t>
      </w:r>
      <w:r w:rsidRPr="00222433" w:rsidR="00A66DB1">
        <w:t xml:space="preserve"> </w:t>
      </w:r>
      <w:r w:rsidRPr="00222433">
        <w:t>is</w:t>
      </w:r>
      <w:r w:rsidRPr="00222433" w:rsidR="00A66DB1">
        <w:t xml:space="preserve"> </w:t>
      </w:r>
      <w:r w:rsidRPr="00222433" w:rsidR="00301429">
        <w:t xml:space="preserve">the first </w:t>
      </w:r>
      <w:r w:rsidRPr="00222433">
        <w:t>observation.</w:t>
      </w:r>
      <w:r w:rsidRPr="00222433" w:rsidR="00A66DB1">
        <w:t xml:space="preserve"> </w:t>
      </w:r>
    </w:p>
    <w:p w:rsidR="00102A2C" w:rsidRPr="00222433" w:rsidP="00102A2C">
      <w:pPr>
        <w:pStyle w:val="Answer"/>
      </w:pPr>
      <w:r w:rsidRPr="00222433">
        <w:t>The second o</w:t>
      </w:r>
      <w:r w:rsidRPr="00222433">
        <w:t>bservation</w:t>
      </w:r>
      <w:r w:rsidRPr="00222433" w:rsidR="00A66DB1">
        <w:t xml:space="preserve"> </w:t>
      </w:r>
      <w:r w:rsidRPr="00222433">
        <w:t>is</w:t>
      </w:r>
      <w:r w:rsidRPr="00222433" w:rsidR="00A66DB1">
        <w:t xml:space="preserve"> </w:t>
      </w:r>
      <w:r w:rsidRPr="00222433">
        <w:t>there</w:t>
      </w:r>
      <w:r w:rsidRPr="00222433" w:rsidR="00A66DB1">
        <w:t xml:space="preserve"> </w:t>
      </w:r>
      <w:r w:rsidRPr="00222433">
        <w:t>were</w:t>
      </w:r>
      <w:r w:rsidRPr="00222433" w:rsidR="00A66DB1">
        <w:t xml:space="preserve"> </w:t>
      </w:r>
      <w:r w:rsidRPr="00222433">
        <w:t>some</w:t>
      </w:r>
      <w:r w:rsidRPr="00222433" w:rsidR="00A66DB1">
        <w:t xml:space="preserve"> </w:t>
      </w:r>
      <w:r w:rsidRPr="00222433">
        <w:t>pretty</w:t>
      </w:r>
      <w:r w:rsidRPr="00222433" w:rsidR="00A66DB1">
        <w:t xml:space="preserve"> </w:t>
      </w:r>
      <w:r w:rsidRPr="00222433">
        <w:t>good</w:t>
      </w:r>
      <w:r w:rsidRPr="00222433" w:rsidR="00A66DB1">
        <w:t xml:space="preserve"> </w:t>
      </w:r>
      <w:r w:rsidRPr="00222433">
        <w:t>people</w:t>
      </w:r>
      <w:r w:rsidRPr="00222433" w:rsidR="00A66DB1">
        <w:t xml:space="preserve"> </w:t>
      </w:r>
      <w:r w:rsidRPr="00222433">
        <w:t>in</w:t>
      </w:r>
      <w:r w:rsidRPr="00222433" w:rsidR="00A66DB1">
        <w:t xml:space="preserve"> </w:t>
      </w:r>
      <w:r w:rsidRPr="00222433">
        <w:t>the</w:t>
      </w:r>
      <w:r w:rsidRPr="00222433" w:rsidR="00A66DB1">
        <w:t xml:space="preserve"> </w:t>
      </w:r>
      <w:r w:rsidRPr="00222433">
        <w:t>FCA</w:t>
      </w:r>
      <w:r w:rsidRPr="00222433">
        <w:t>. A</w:t>
      </w:r>
      <w:r w:rsidRPr="00222433" w:rsidR="00A66DB1">
        <w:t xml:space="preserve"> </w:t>
      </w:r>
      <w:r w:rsidRPr="00222433">
        <w:t>lot</w:t>
      </w:r>
      <w:r w:rsidRPr="00222433" w:rsidR="00A66DB1">
        <w:t xml:space="preserve"> </w:t>
      </w:r>
      <w:r w:rsidRPr="00222433">
        <w:t>of</w:t>
      </w:r>
      <w:r w:rsidRPr="00222433" w:rsidR="00A66DB1">
        <w:t xml:space="preserve"> </w:t>
      </w:r>
      <w:r w:rsidRPr="00222433">
        <w:t>the</w:t>
      </w:r>
      <w:r w:rsidRPr="00222433" w:rsidR="00A66DB1">
        <w:t xml:space="preserve"> </w:t>
      </w:r>
      <w:r w:rsidRPr="00222433">
        <w:t>people</w:t>
      </w:r>
      <w:r w:rsidRPr="00222433" w:rsidR="00A66DB1">
        <w:t xml:space="preserve"> </w:t>
      </w:r>
      <w:r w:rsidRPr="00222433">
        <w:t>we</w:t>
      </w:r>
      <w:r w:rsidRPr="00222433" w:rsidR="00A66DB1">
        <w:t xml:space="preserve"> </w:t>
      </w:r>
      <w:r w:rsidRPr="00222433">
        <w:t>interviewed,</w:t>
      </w:r>
      <w:r w:rsidRPr="00222433" w:rsidR="00A66DB1">
        <w:t xml:space="preserve"> </w:t>
      </w:r>
      <w:r w:rsidRPr="00222433">
        <w:t>who</w:t>
      </w:r>
      <w:r w:rsidRPr="00222433" w:rsidR="00A66DB1">
        <w:t xml:space="preserve"> </w:t>
      </w:r>
      <w:r w:rsidRPr="00222433">
        <w:t>are</w:t>
      </w:r>
      <w:r w:rsidRPr="00222433" w:rsidR="00A66DB1">
        <w:t xml:space="preserve"> </w:t>
      </w:r>
      <w:r w:rsidRPr="00222433">
        <w:t>not</w:t>
      </w:r>
      <w:r w:rsidRPr="00222433" w:rsidR="00A66DB1">
        <w:t xml:space="preserve"> </w:t>
      </w:r>
      <w:r w:rsidRPr="00222433">
        <w:t>named,</w:t>
      </w:r>
      <w:r w:rsidRPr="00222433" w:rsidR="00A66DB1">
        <w:t xml:space="preserve"> </w:t>
      </w:r>
      <w:r w:rsidRPr="00222433">
        <w:t>by</w:t>
      </w:r>
      <w:r w:rsidRPr="00222433" w:rsidR="00A66DB1">
        <w:t xml:space="preserve"> </w:t>
      </w:r>
      <w:r w:rsidRPr="00222433">
        <w:t>agreement,</w:t>
      </w:r>
      <w:r w:rsidRPr="00222433" w:rsidR="00A66DB1">
        <w:t xml:space="preserve"> </w:t>
      </w:r>
      <w:r w:rsidRPr="00222433">
        <w:t>in</w:t>
      </w:r>
      <w:r w:rsidRPr="00222433" w:rsidR="00A66DB1">
        <w:t xml:space="preserve"> </w:t>
      </w:r>
      <w:r w:rsidRPr="00222433">
        <w:t>the</w:t>
      </w:r>
      <w:r w:rsidRPr="00222433" w:rsidR="00A66DB1">
        <w:t xml:space="preserve"> </w:t>
      </w:r>
      <w:r w:rsidRPr="00222433">
        <w:t>report,</w:t>
      </w:r>
      <w:r w:rsidRPr="00222433" w:rsidR="00A66DB1">
        <w:t xml:space="preserve"> </w:t>
      </w:r>
      <w:r w:rsidRPr="00222433">
        <w:t>were</w:t>
      </w:r>
      <w:r w:rsidRPr="00222433" w:rsidR="00A66DB1">
        <w:t xml:space="preserve"> </w:t>
      </w:r>
      <w:r w:rsidRPr="00222433">
        <w:t>interested</w:t>
      </w:r>
      <w:r w:rsidRPr="00222433" w:rsidR="00A66DB1">
        <w:t xml:space="preserve"> </w:t>
      </w:r>
      <w:r w:rsidRPr="00222433">
        <w:t>and</w:t>
      </w:r>
      <w:r w:rsidRPr="00222433" w:rsidR="00A66DB1">
        <w:t xml:space="preserve"> </w:t>
      </w:r>
      <w:r w:rsidRPr="00222433">
        <w:t>enthusiastic.</w:t>
      </w:r>
      <w:r w:rsidRPr="00222433" w:rsidR="00A66DB1">
        <w:t xml:space="preserve"> </w:t>
      </w:r>
      <w:r w:rsidRPr="00222433">
        <w:t>With</w:t>
      </w:r>
      <w:r w:rsidRPr="00222433" w:rsidR="00A66DB1">
        <w:t xml:space="preserve"> </w:t>
      </w:r>
      <w:r w:rsidRPr="00222433">
        <w:t>different</w:t>
      </w:r>
      <w:r w:rsidRPr="00222433" w:rsidR="00A66DB1">
        <w:t xml:space="preserve"> </w:t>
      </w:r>
      <w:r w:rsidRPr="00222433">
        <w:t>policies,</w:t>
      </w:r>
      <w:r w:rsidRPr="00222433" w:rsidR="00A66DB1">
        <w:t xml:space="preserve"> </w:t>
      </w:r>
      <w:r w:rsidRPr="00222433">
        <w:t>with</w:t>
      </w:r>
      <w:r w:rsidRPr="00222433" w:rsidR="00A66DB1">
        <w:t xml:space="preserve"> </w:t>
      </w:r>
      <w:r w:rsidRPr="00222433">
        <w:t>a</w:t>
      </w:r>
      <w:r w:rsidRPr="00222433" w:rsidR="00A66DB1">
        <w:t xml:space="preserve"> </w:t>
      </w:r>
      <w:r w:rsidRPr="00222433">
        <w:t>different</w:t>
      </w:r>
      <w:r w:rsidRPr="00222433" w:rsidR="00A66DB1">
        <w:t xml:space="preserve"> </w:t>
      </w:r>
      <w:r w:rsidRPr="00222433">
        <w:t>culture</w:t>
      </w:r>
      <w:r w:rsidRPr="00222433">
        <w:t>—</w:t>
      </w:r>
      <w:r w:rsidRPr="00222433">
        <w:t>we</w:t>
      </w:r>
      <w:r w:rsidRPr="00222433" w:rsidR="00A66DB1">
        <w:t xml:space="preserve"> </w:t>
      </w:r>
      <w:r w:rsidRPr="00222433">
        <w:t>all</w:t>
      </w:r>
      <w:r w:rsidRPr="00222433" w:rsidR="00A66DB1">
        <w:t xml:space="preserve"> </w:t>
      </w:r>
      <w:r w:rsidRPr="00222433">
        <w:t>know</w:t>
      </w:r>
      <w:r w:rsidRPr="00222433" w:rsidR="00A66DB1">
        <w:t xml:space="preserve"> </w:t>
      </w:r>
      <w:r w:rsidRPr="00222433">
        <w:t>how</w:t>
      </w:r>
      <w:r w:rsidRPr="00222433" w:rsidR="00A66DB1">
        <w:t xml:space="preserve"> </w:t>
      </w:r>
      <w:r w:rsidRPr="00222433">
        <w:t>difficult</w:t>
      </w:r>
      <w:r w:rsidRPr="00222433" w:rsidR="00A66DB1">
        <w:t xml:space="preserve"> </w:t>
      </w:r>
      <w:r w:rsidRPr="00222433">
        <w:t>cultural</w:t>
      </w:r>
      <w:r w:rsidRPr="00222433" w:rsidR="00A66DB1">
        <w:t xml:space="preserve"> </w:t>
      </w:r>
      <w:r w:rsidRPr="00222433">
        <w:t>change</w:t>
      </w:r>
      <w:r w:rsidRPr="00222433" w:rsidR="00A66DB1">
        <w:t xml:space="preserve"> </w:t>
      </w:r>
      <w:r w:rsidRPr="00222433">
        <w:t>is</w:t>
      </w:r>
      <w:r w:rsidRPr="00222433" w:rsidR="00A66DB1">
        <w:t xml:space="preserve"> </w:t>
      </w:r>
      <w:r w:rsidRPr="00222433">
        <w:t>in</w:t>
      </w:r>
      <w:r w:rsidRPr="00222433" w:rsidR="00A66DB1">
        <w:t xml:space="preserve"> </w:t>
      </w:r>
      <w:r w:rsidRPr="00222433">
        <w:t>an</w:t>
      </w:r>
      <w:r w:rsidRPr="00222433" w:rsidR="00A66DB1">
        <w:t xml:space="preserve"> </w:t>
      </w:r>
      <w:r w:rsidRPr="00222433">
        <w:t>organisation</w:t>
      </w:r>
      <w:r w:rsidRPr="00222433">
        <w:t>—</w:t>
      </w:r>
      <w:r w:rsidRPr="00222433">
        <w:t>there</w:t>
      </w:r>
      <w:r w:rsidRPr="00222433" w:rsidR="00A66DB1">
        <w:t xml:space="preserve"> </w:t>
      </w:r>
      <w:r w:rsidRPr="00222433">
        <w:t>is</w:t>
      </w:r>
      <w:r w:rsidRPr="00222433" w:rsidR="00A66DB1">
        <w:t xml:space="preserve"> </w:t>
      </w:r>
      <w:r w:rsidRPr="00222433">
        <w:t>a</w:t>
      </w:r>
      <w:r w:rsidRPr="00222433" w:rsidR="00A66DB1">
        <w:t xml:space="preserve"> </w:t>
      </w:r>
      <w:r w:rsidRPr="00222433">
        <w:t>real</w:t>
      </w:r>
      <w:r w:rsidRPr="00222433" w:rsidR="00A66DB1">
        <w:t xml:space="preserve"> </w:t>
      </w:r>
      <w:r w:rsidRPr="00222433">
        <w:t>opportunity</w:t>
      </w:r>
      <w:r w:rsidRPr="00222433" w:rsidR="00A66DB1">
        <w:t xml:space="preserve"> </w:t>
      </w:r>
      <w:r w:rsidRPr="00222433">
        <w:t>to</w:t>
      </w:r>
      <w:r w:rsidRPr="00222433" w:rsidR="00A66DB1">
        <w:t xml:space="preserve"> </w:t>
      </w:r>
      <w:r w:rsidRPr="00222433">
        <w:t>have</w:t>
      </w:r>
      <w:r w:rsidRPr="00222433" w:rsidR="00A66DB1">
        <w:t xml:space="preserve"> </w:t>
      </w:r>
      <w:r w:rsidRPr="00222433">
        <w:t>them</w:t>
      </w:r>
      <w:r w:rsidRPr="00222433" w:rsidR="00A66DB1">
        <w:t xml:space="preserve"> </w:t>
      </w:r>
      <w:r w:rsidRPr="00222433">
        <w:t>address</w:t>
      </w:r>
      <w:r w:rsidRPr="00222433" w:rsidR="00A66DB1">
        <w:t xml:space="preserve"> </w:t>
      </w:r>
      <w:r w:rsidRPr="00222433">
        <w:t>issues</w:t>
      </w:r>
      <w:r w:rsidRPr="00222433" w:rsidR="00A66DB1">
        <w:t xml:space="preserve"> </w:t>
      </w:r>
      <w:r w:rsidRPr="00222433">
        <w:t>like</w:t>
      </w:r>
      <w:r w:rsidRPr="00222433" w:rsidR="00A66DB1">
        <w:t xml:space="preserve"> </w:t>
      </w:r>
      <w:r w:rsidRPr="00222433">
        <w:t>alleged</w:t>
      </w:r>
      <w:r w:rsidRPr="00222433" w:rsidR="00A66DB1">
        <w:t xml:space="preserve"> </w:t>
      </w:r>
      <w:r w:rsidRPr="00222433">
        <w:t>fraud,</w:t>
      </w:r>
      <w:r w:rsidRPr="00222433" w:rsidR="00A66DB1">
        <w:t xml:space="preserve"> </w:t>
      </w:r>
      <w:r w:rsidRPr="00222433">
        <w:t>issues</w:t>
      </w:r>
      <w:r w:rsidRPr="00222433" w:rsidR="00A66DB1">
        <w:t xml:space="preserve"> </w:t>
      </w:r>
      <w:r w:rsidRPr="00222433">
        <w:t>that</w:t>
      </w:r>
      <w:r w:rsidRPr="00222433" w:rsidR="00A66DB1">
        <w:t xml:space="preserve"> </w:t>
      </w:r>
      <w:r w:rsidRPr="00222433">
        <w:t>you</w:t>
      </w:r>
      <w:r w:rsidRPr="00222433" w:rsidR="00A66DB1">
        <w:t xml:space="preserve"> </w:t>
      </w:r>
      <w:r w:rsidRPr="00222433">
        <w:t>have</w:t>
      </w:r>
      <w:r w:rsidRPr="00222433" w:rsidR="00A66DB1">
        <w:t xml:space="preserve"> </w:t>
      </w:r>
      <w:r w:rsidRPr="00222433">
        <w:t>been</w:t>
      </w:r>
      <w:r w:rsidRPr="00222433" w:rsidR="00A66DB1">
        <w:t xml:space="preserve"> </w:t>
      </w:r>
      <w:r w:rsidRPr="00222433">
        <w:t>identifying.</w:t>
      </w:r>
      <w:r w:rsidRPr="00222433" w:rsidR="00A66DB1">
        <w:t xml:space="preserve"> </w:t>
      </w:r>
    </w:p>
    <w:p w:rsidR="00102A2C" w:rsidRPr="00222433" w:rsidP="00102A2C">
      <w:pPr>
        <w:pStyle w:val="Answer"/>
      </w:pPr>
      <w:r w:rsidRPr="00222433">
        <w:t>Lastly,</w:t>
      </w:r>
      <w:r w:rsidRPr="00222433" w:rsidR="00A66DB1">
        <w:t xml:space="preserve"> </w:t>
      </w:r>
      <w:r w:rsidRPr="00222433">
        <w:t>Dick</w:t>
      </w:r>
      <w:r w:rsidRPr="00222433" w:rsidR="00A66DB1">
        <w:t xml:space="preserve"> </w:t>
      </w:r>
      <w:r w:rsidRPr="00222433">
        <w:t>Frase,</w:t>
      </w:r>
      <w:r w:rsidRPr="00222433" w:rsidR="00A66DB1">
        <w:t xml:space="preserve"> </w:t>
      </w:r>
      <w:r w:rsidRPr="00222433">
        <w:t>one</w:t>
      </w:r>
      <w:r w:rsidRPr="00222433" w:rsidR="00A66DB1">
        <w:t xml:space="preserve"> </w:t>
      </w:r>
      <w:r w:rsidRPr="00222433">
        <w:t>of</w:t>
      </w:r>
      <w:r w:rsidRPr="00222433" w:rsidR="00A66DB1">
        <w:t xml:space="preserve"> </w:t>
      </w:r>
      <w:r w:rsidRPr="00222433">
        <w:t>our</w:t>
      </w:r>
      <w:r w:rsidRPr="00222433" w:rsidR="00A66DB1">
        <w:t xml:space="preserve"> </w:t>
      </w:r>
      <w:r w:rsidRPr="00222433">
        <w:t>team,</w:t>
      </w:r>
      <w:r w:rsidRPr="00222433" w:rsidR="00A66DB1">
        <w:t xml:space="preserve"> </w:t>
      </w:r>
      <w:r w:rsidRPr="00222433">
        <w:t>was</w:t>
      </w:r>
      <w:r w:rsidRPr="00222433" w:rsidR="00A66DB1">
        <w:t xml:space="preserve"> </w:t>
      </w:r>
      <w:r w:rsidRPr="00222433">
        <w:t>a</w:t>
      </w:r>
      <w:r w:rsidRPr="00222433" w:rsidR="00A66DB1">
        <w:t xml:space="preserve"> </w:t>
      </w:r>
      <w:r w:rsidRPr="00222433">
        <w:t>great</w:t>
      </w:r>
      <w:r w:rsidRPr="00222433" w:rsidR="00A66DB1">
        <w:t xml:space="preserve"> </w:t>
      </w:r>
      <w:r w:rsidRPr="00222433">
        <w:t>benefit</w:t>
      </w:r>
      <w:r w:rsidRPr="00222433" w:rsidR="00A66DB1">
        <w:t xml:space="preserve"> </w:t>
      </w:r>
      <w:r w:rsidRPr="00222433">
        <w:t>to</w:t>
      </w:r>
      <w:r w:rsidRPr="00222433" w:rsidR="00A66DB1">
        <w:t xml:space="preserve"> </w:t>
      </w:r>
      <w:r w:rsidRPr="00222433">
        <w:t>us,</w:t>
      </w:r>
      <w:r w:rsidRPr="00222433" w:rsidR="00A66DB1">
        <w:t xml:space="preserve"> </w:t>
      </w:r>
      <w:r w:rsidRPr="00222433">
        <w:t>because</w:t>
      </w:r>
      <w:r w:rsidRPr="00222433" w:rsidR="00A66DB1">
        <w:t xml:space="preserve"> </w:t>
      </w:r>
      <w:r w:rsidRPr="00222433">
        <w:t>he</w:t>
      </w:r>
      <w:r w:rsidRPr="00222433" w:rsidR="00A66DB1">
        <w:t xml:space="preserve"> </w:t>
      </w:r>
      <w:r w:rsidRPr="00222433">
        <w:t>has</w:t>
      </w:r>
      <w:r w:rsidRPr="00222433" w:rsidR="00A66DB1">
        <w:t xml:space="preserve"> </w:t>
      </w:r>
      <w:r w:rsidRPr="00222433">
        <w:t>actually</w:t>
      </w:r>
      <w:r w:rsidRPr="00222433" w:rsidR="00A66DB1">
        <w:t xml:space="preserve"> </w:t>
      </w:r>
      <w:r w:rsidRPr="00222433">
        <w:t>worked</w:t>
      </w:r>
      <w:r w:rsidRPr="00222433" w:rsidR="00A66DB1">
        <w:t xml:space="preserve"> </w:t>
      </w:r>
      <w:r w:rsidRPr="00222433">
        <w:t>in</w:t>
      </w:r>
      <w:r w:rsidRPr="00222433" w:rsidR="00A66DB1">
        <w:t xml:space="preserve"> </w:t>
      </w:r>
      <w:r w:rsidRPr="00222433">
        <w:t>a</w:t>
      </w:r>
      <w:r w:rsidRPr="00222433" w:rsidR="00A66DB1">
        <w:t xml:space="preserve"> </w:t>
      </w:r>
      <w:r w:rsidRPr="00222433">
        <w:t>regulator.</w:t>
      </w:r>
      <w:r w:rsidRPr="00222433" w:rsidR="00A66DB1">
        <w:t xml:space="preserve"> </w:t>
      </w:r>
      <w:r w:rsidRPr="00222433">
        <w:t>One</w:t>
      </w:r>
      <w:r w:rsidRPr="00222433" w:rsidR="00A66DB1">
        <w:t xml:space="preserve"> </w:t>
      </w:r>
      <w:r w:rsidRPr="00222433">
        <w:t>of</w:t>
      </w:r>
      <w:r w:rsidRPr="00222433" w:rsidR="00A66DB1">
        <w:t xml:space="preserve"> </w:t>
      </w:r>
      <w:r w:rsidRPr="00222433">
        <w:t>the</w:t>
      </w:r>
      <w:r w:rsidRPr="00222433" w:rsidR="00A66DB1">
        <w:t xml:space="preserve"> </w:t>
      </w:r>
      <w:r w:rsidRPr="00222433">
        <w:t>things</w:t>
      </w:r>
      <w:r w:rsidRPr="00222433" w:rsidR="00A66DB1">
        <w:t xml:space="preserve"> </w:t>
      </w:r>
      <w:r w:rsidRPr="00222433">
        <w:t>he</w:t>
      </w:r>
      <w:r w:rsidRPr="00222433" w:rsidR="00A66DB1">
        <w:t xml:space="preserve"> </w:t>
      </w:r>
      <w:r w:rsidRPr="00222433">
        <w:t>kept</w:t>
      </w:r>
      <w:r w:rsidRPr="00222433" w:rsidR="00A66DB1">
        <w:t xml:space="preserve"> </w:t>
      </w:r>
      <w:r w:rsidRPr="00222433">
        <w:t>telling</w:t>
      </w:r>
      <w:r w:rsidRPr="00222433" w:rsidR="00A66DB1">
        <w:t xml:space="preserve"> </w:t>
      </w:r>
      <w:r w:rsidRPr="00222433">
        <w:t>us</w:t>
      </w:r>
      <w:r w:rsidRPr="00222433" w:rsidR="00A66DB1">
        <w:t xml:space="preserve"> </w:t>
      </w:r>
      <w:r w:rsidRPr="00222433">
        <w:t>is</w:t>
      </w:r>
      <w:r w:rsidRPr="00222433" w:rsidR="00A66DB1">
        <w:t xml:space="preserve"> </w:t>
      </w:r>
      <w:r w:rsidRPr="00222433">
        <w:t>that</w:t>
      </w:r>
      <w:r w:rsidRPr="00222433" w:rsidR="00A66DB1">
        <w:t xml:space="preserve"> </w:t>
      </w:r>
      <w:r w:rsidRPr="00222433">
        <w:t>you</w:t>
      </w:r>
      <w:r w:rsidRPr="00222433" w:rsidR="00A66DB1">
        <w:t xml:space="preserve"> </w:t>
      </w:r>
      <w:r w:rsidRPr="00222433">
        <w:t>do</w:t>
      </w:r>
      <w:r w:rsidRPr="00222433" w:rsidR="00A66DB1">
        <w:t xml:space="preserve"> </w:t>
      </w:r>
      <w:r w:rsidRPr="00222433">
        <w:t>not</w:t>
      </w:r>
      <w:r w:rsidRPr="00222433" w:rsidR="00A66DB1">
        <w:t xml:space="preserve"> </w:t>
      </w:r>
      <w:r w:rsidRPr="00222433">
        <w:t>want</w:t>
      </w:r>
      <w:r w:rsidRPr="00222433" w:rsidR="00A66DB1">
        <w:t xml:space="preserve"> </w:t>
      </w:r>
      <w:r w:rsidRPr="00222433">
        <w:t>this</w:t>
      </w:r>
      <w:r w:rsidRPr="00222433" w:rsidR="00A66DB1">
        <w:t xml:space="preserve"> </w:t>
      </w:r>
      <w:r w:rsidRPr="00222433">
        <w:t>to</w:t>
      </w:r>
      <w:r w:rsidRPr="00222433" w:rsidR="00A66DB1">
        <w:t xml:space="preserve"> </w:t>
      </w:r>
      <w:r w:rsidRPr="00222433">
        <w:t>become</w:t>
      </w:r>
      <w:r w:rsidRPr="00222433" w:rsidR="00A66DB1">
        <w:t xml:space="preserve"> </w:t>
      </w:r>
      <w:r w:rsidRPr="00222433">
        <w:t>an</w:t>
      </w:r>
      <w:r w:rsidRPr="00222433" w:rsidR="00A66DB1">
        <w:t xml:space="preserve"> </w:t>
      </w:r>
      <w:r w:rsidRPr="00222433">
        <w:t>over-hierarchical</w:t>
      </w:r>
      <w:r w:rsidRPr="00222433" w:rsidR="00A66DB1">
        <w:t xml:space="preserve"> </w:t>
      </w:r>
      <w:r w:rsidRPr="00222433">
        <w:t>structure</w:t>
      </w:r>
      <w:r w:rsidRPr="00222433" w:rsidR="00301429">
        <w:t xml:space="preserve"> for the people on the frontline</w:t>
      </w:r>
      <w:r w:rsidRPr="00222433">
        <w:t>.</w:t>
      </w:r>
      <w:r w:rsidRPr="00222433" w:rsidR="00A66DB1">
        <w:t xml:space="preserve"> </w:t>
      </w:r>
      <w:r w:rsidRPr="00222433">
        <w:t>You</w:t>
      </w:r>
      <w:r w:rsidRPr="00222433" w:rsidR="00A66DB1">
        <w:t xml:space="preserve"> </w:t>
      </w:r>
      <w:r w:rsidRPr="00222433">
        <w:t>do</w:t>
      </w:r>
      <w:r w:rsidRPr="00222433" w:rsidR="00A66DB1">
        <w:t xml:space="preserve"> </w:t>
      </w:r>
      <w:r w:rsidRPr="00222433">
        <w:t>not</w:t>
      </w:r>
      <w:r w:rsidRPr="00222433" w:rsidR="00A66DB1">
        <w:t xml:space="preserve"> </w:t>
      </w:r>
      <w:r w:rsidRPr="00222433">
        <w:t>want</w:t>
      </w:r>
      <w:r w:rsidRPr="00222433" w:rsidR="00A66DB1">
        <w:t xml:space="preserve"> </w:t>
      </w:r>
      <w:r w:rsidRPr="00222433">
        <w:t>them</w:t>
      </w:r>
      <w:r w:rsidRPr="00222433" w:rsidR="00A66DB1">
        <w:t xml:space="preserve"> </w:t>
      </w:r>
      <w:r w:rsidRPr="00222433">
        <w:t>to</w:t>
      </w:r>
      <w:r w:rsidRPr="00222433" w:rsidR="00A66DB1">
        <w:t xml:space="preserve"> </w:t>
      </w:r>
      <w:r w:rsidRPr="00222433">
        <w:t>have</w:t>
      </w:r>
      <w:r w:rsidRPr="00222433" w:rsidR="00A66DB1">
        <w:t xml:space="preserve"> </w:t>
      </w:r>
      <w:r w:rsidRPr="00222433">
        <w:t>to</w:t>
      </w:r>
      <w:r w:rsidRPr="00222433" w:rsidR="00A66DB1">
        <w:t xml:space="preserve"> </w:t>
      </w:r>
      <w:r w:rsidRPr="00222433">
        <w:t>go</w:t>
      </w:r>
      <w:r w:rsidRPr="00222433" w:rsidR="00A66DB1">
        <w:t xml:space="preserve"> </w:t>
      </w:r>
      <w:r w:rsidRPr="00222433">
        <w:t>up</w:t>
      </w:r>
      <w:r w:rsidRPr="00222433" w:rsidR="00A66DB1">
        <w:t xml:space="preserve"> </w:t>
      </w:r>
      <w:r w:rsidRPr="00222433">
        <w:t>three</w:t>
      </w:r>
      <w:r w:rsidRPr="00222433" w:rsidR="00A66DB1">
        <w:t xml:space="preserve"> </w:t>
      </w:r>
      <w:r w:rsidRPr="00222433">
        <w:t>levels</w:t>
      </w:r>
      <w:r w:rsidRPr="00222433" w:rsidR="00A66DB1">
        <w:t xml:space="preserve"> </w:t>
      </w:r>
      <w:r w:rsidRPr="00222433">
        <w:t>to</w:t>
      </w:r>
      <w:r w:rsidRPr="00222433" w:rsidR="00A66DB1">
        <w:t xml:space="preserve"> </w:t>
      </w:r>
      <w:r w:rsidRPr="00222433">
        <w:t>get</w:t>
      </w:r>
      <w:r w:rsidRPr="00222433" w:rsidR="00A66DB1">
        <w:t xml:space="preserve"> </w:t>
      </w:r>
      <w:r w:rsidRPr="00222433">
        <w:t>permission</w:t>
      </w:r>
      <w:r w:rsidRPr="00222433" w:rsidR="00A66DB1">
        <w:t xml:space="preserve"> </w:t>
      </w:r>
      <w:r w:rsidRPr="00222433">
        <w:t>to</w:t>
      </w:r>
      <w:r w:rsidRPr="00222433" w:rsidR="00A66DB1">
        <w:t xml:space="preserve"> </w:t>
      </w:r>
      <w:r w:rsidRPr="00222433">
        <w:t>do</w:t>
      </w:r>
      <w:r w:rsidRPr="00222433" w:rsidR="00A66DB1">
        <w:t xml:space="preserve"> </w:t>
      </w:r>
      <w:r w:rsidRPr="00222433">
        <w:t>things.</w:t>
      </w:r>
      <w:r w:rsidRPr="00222433" w:rsidR="00A66DB1">
        <w:t xml:space="preserve"> </w:t>
      </w:r>
      <w:r w:rsidRPr="00222433">
        <w:t>With</w:t>
      </w:r>
      <w:r w:rsidRPr="00222433" w:rsidR="00A66DB1">
        <w:t xml:space="preserve"> </w:t>
      </w:r>
      <w:r w:rsidRPr="00222433">
        <w:t>training,</w:t>
      </w:r>
      <w:r w:rsidRPr="00222433" w:rsidR="00A66DB1">
        <w:t xml:space="preserve"> </w:t>
      </w:r>
      <w:r w:rsidRPr="00222433">
        <w:t>encouragement</w:t>
      </w:r>
      <w:r w:rsidRPr="00222433" w:rsidR="00A66DB1">
        <w:t xml:space="preserve"> </w:t>
      </w:r>
      <w:r w:rsidRPr="00222433">
        <w:t>and</w:t>
      </w:r>
      <w:r w:rsidRPr="00222433" w:rsidR="00A66DB1">
        <w:t xml:space="preserve"> </w:t>
      </w:r>
      <w:r w:rsidRPr="00222433">
        <w:t>good</w:t>
      </w:r>
      <w:r w:rsidRPr="00222433" w:rsidR="00A66DB1">
        <w:t xml:space="preserve"> </w:t>
      </w:r>
      <w:r w:rsidRPr="00222433">
        <w:t>people,</w:t>
      </w:r>
      <w:r w:rsidRPr="00222433" w:rsidR="00A66DB1">
        <w:t xml:space="preserve"> </w:t>
      </w:r>
      <w:r w:rsidRPr="00222433">
        <w:t>we</w:t>
      </w:r>
      <w:r w:rsidRPr="00222433" w:rsidR="00A66DB1">
        <w:t xml:space="preserve"> </w:t>
      </w:r>
      <w:r w:rsidRPr="00222433">
        <w:t>think</w:t>
      </w:r>
      <w:r w:rsidRPr="00222433" w:rsidR="00A66DB1">
        <w:t xml:space="preserve"> </w:t>
      </w:r>
      <w:r w:rsidRPr="00222433">
        <w:t>it</w:t>
      </w:r>
      <w:r w:rsidRPr="00222433" w:rsidR="00A66DB1">
        <w:t xml:space="preserve"> </w:t>
      </w:r>
      <w:r w:rsidRPr="00222433">
        <w:t>would</w:t>
      </w:r>
      <w:r w:rsidRPr="00222433" w:rsidR="00A66DB1">
        <w:t xml:space="preserve"> </w:t>
      </w:r>
      <w:r w:rsidRPr="00222433">
        <w:t>be</w:t>
      </w:r>
      <w:r w:rsidRPr="00222433" w:rsidR="00A66DB1">
        <w:t xml:space="preserve"> </w:t>
      </w:r>
      <w:r w:rsidRPr="00222433">
        <w:t>possible</w:t>
      </w:r>
      <w:r w:rsidRPr="00222433" w:rsidR="00A66DB1">
        <w:t xml:space="preserve"> </w:t>
      </w:r>
      <w:r w:rsidRPr="00222433">
        <w:t>to</w:t>
      </w:r>
      <w:r w:rsidRPr="00222433" w:rsidR="00A66DB1">
        <w:t xml:space="preserve"> </w:t>
      </w:r>
      <w:r w:rsidRPr="00222433">
        <w:t>have</w:t>
      </w:r>
      <w:r w:rsidRPr="00222433" w:rsidR="00A66DB1">
        <w:t xml:space="preserve"> </w:t>
      </w:r>
      <w:r w:rsidRPr="00222433">
        <w:t>a</w:t>
      </w:r>
      <w:r w:rsidRPr="00222433" w:rsidR="00A66DB1">
        <w:t xml:space="preserve"> </w:t>
      </w:r>
      <w:r w:rsidRPr="00222433">
        <w:t>cultural</w:t>
      </w:r>
      <w:r w:rsidRPr="00222433" w:rsidR="00A66DB1">
        <w:t xml:space="preserve"> </w:t>
      </w:r>
      <w:r w:rsidRPr="00222433">
        <w:t>change</w:t>
      </w:r>
      <w:r w:rsidRPr="00222433" w:rsidR="00A66DB1">
        <w:t xml:space="preserve"> </w:t>
      </w:r>
      <w:r w:rsidRPr="00222433">
        <w:t>to</w:t>
      </w:r>
      <w:r w:rsidRPr="00222433" w:rsidR="00A66DB1">
        <w:t xml:space="preserve"> </w:t>
      </w:r>
      <w:r w:rsidRPr="00222433">
        <w:t>address</w:t>
      </w:r>
      <w:r w:rsidRPr="00222433" w:rsidR="00A66DB1">
        <w:t xml:space="preserve"> </w:t>
      </w:r>
      <w:r w:rsidRPr="00222433">
        <w:t>the</w:t>
      </w:r>
      <w:r w:rsidRPr="00222433" w:rsidR="00A66DB1">
        <w:t xml:space="preserve"> </w:t>
      </w:r>
      <w:r w:rsidRPr="00222433">
        <w:t>issues</w:t>
      </w:r>
      <w:r w:rsidRPr="00222433" w:rsidR="00A66DB1">
        <w:t xml:space="preserve"> </w:t>
      </w:r>
      <w:r w:rsidRPr="00222433">
        <w:t>that</w:t>
      </w:r>
      <w:r w:rsidRPr="00222433" w:rsidR="00A66DB1">
        <w:t xml:space="preserve"> </w:t>
      </w:r>
      <w:r w:rsidRPr="00222433">
        <w:t>have</w:t>
      </w:r>
      <w:r w:rsidRPr="00222433" w:rsidR="00A66DB1">
        <w:t xml:space="preserve"> </w:t>
      </w:r>
      <w:r w:rsidRPr="00222433">
        <w:t>been</w:t>
      </w:r>
      <w:r w:rsidRPr="00222433" w:rsidR="00A66DB1">
        <w:t xml:space="preserve"> </w:t>
      </w:r>
      <w:r w:rsidRPr="00222433">
        <w:t>described.</w:t>
      </w:r>
      <w:r w:rsidRPr="00222433" w:rsidR="00A66DB1">
        <w:t xml:space="preserve"> </w:t>
      </w:r>
    </w:p>
    <w:p w:rsidR="00CB7B48" w:rsidP="00102A2C">
      <w:pPr>
        <w:pStyle w:val="Question"/>
        <w:numPr>
          <w:ilvl w:val="0"/>
          <w:numId w:val="9"/>
        </w:numPr>
      </w:pPr>
      <w:sdt>
        <w:sdtPr>
          <w:alias w:val="Member"/>
          <w:tag w:val="&lt;Member mnisId='4801' dodsId=''&gt;"/>
          <w:id w:val="-1782564620"/>
          <w:placeholder>
            <w:docPart w:val="09ACA901D17C4A9DA80566DC9528F5B2"/>
          </w:placeholder>
          <w:richText/>
        </w:sdtPr>
        <w:sdtContent>
          <w:r w:rsidRPr="00222433" w:rsidR="00102A2C">
            <w:rPr>
              <w:b/>
            </w:rPr>
            <w:t>Anthony</w:t>
          </w:r>
          <w:r w:rsidRPr="00222433" w:rsidR="00A66DB1">
            <w:rPr>
              <w:b/>
            </w:rPr>
            <w:t xml:space="preserve"> </w:t>
          </w:r>
          <w:r w:rsidRPr="00222433" w:rsidR="00102A2C">
            <w:rPr>
              <w:b/>
            </w:rPr>
            <w:t>Browne:</w:t>
          </w:r>
        </w:sdtContent>
      </w:sdt>
      <w:r w:rsidRPr="00222433" w:rsidR="00A66DB1">
        <w:t xml:space="preserve"> </w:t>
      </w:r>
      <w:r w:rsidRPr="00222433" w:rsidR="00102A2C">
        <w:t>I</w:t>
      </w:r>
      <w:r w:rsidRPr="00222433" w:rsidR="00A66DB1">
        <w:t xml:space="preserve"> </w:t>
      </w:r>
      <w:r w:rsidRPr="00222433" w:rsidR="00102A2C">
        <w:t>should</w:t>
      </w:r>
      <w:r w:rsidRPr="00222433" w:rsidR="00A66DB1">
        <w:t xml:space="preserve"> </w:t>
      </w:r>
      <w:r w:rsidRPr="00222433" w:rsidR="00102A2C">
        <w:t>declare</w:t>
      </w:r>
      <w:r w:rsidRPr="00222433" w:rsidR="00A66DB1">
        <w:t xml:space="preserve"> </w:t>
      </w:r>
      <w:r w:rsidRPr="00222433" w:rsidR="00102A2C">
        <w:t>at</w:t>
      </w:r>
      <w:r w:rsidRPr="00222433" w:rsidR="00A66DB1">
        <w:t xml:space="preserve"> </w:t>
      </w:r>
      <w:r w:rsidRPr="00222433" w:rsidR="00102A2C">
        <w:t>the</w:t>
      </w:r>
      <w:r w:rsidRPr="00222433" w:rsidR="00A66DB1">
        <w:t xml:space="preserve"> </w:t>
      </w:r>
      <w:r w:rsidRPr="00222433" w:rsidR="00102A2C">
        <w:t>outset,</w:t>
      </w:r>
      <w:r w:rsidRPr="00222433" w:rsidR="00A66DB1">
        <w:t xml:space="preserve"> </w:t>
      </w:r>
      <w:r w:rsidRPr="00222433" w:rsidR="00102A2C">
        <w:t>as</w:t>
      </w:r>
      <w:r w:rsidRPr="00222433" w:rsidR="00A66DB1">
        <w:t xml:space="preserve"> </w:t>
      </w:r>
      <w:r w:rsidRPr="00222433" w:rsidR="00CE15C0">
        <w:t>per</w:t>
      </w:r>
      <w:r w:rsidRPr="00222433" w:rsidR="00A66DB1">
        <w:t xml:space="preserve"> </w:t>
      </w:r>
      <w:r w:rsidRPr="00222433" w:rsidR="00CE15C0">
        <w:t>the register of Members’</w:t>
      </w:r>
      <w:r w:rsidRPr="00222433" w:rsidR="00A66DB1">
        <w:t xml:space="preserve"> </w:t>
      </w:r>
      <w:r w:rsidRPr="00222433" w:rsidR="00102A2C">
        <w:t>interest</w:t>
      </w:r>
      <w:r w:rsidRPr="00222433" w:rsidR="00CE15C0">
        <w:t>s,</w:t>
      </w:r>
      <w:r w:rsidRPr="00222433" w:rsidR="00A66DB1">
        <w:t xml:space="preserve"> </w:t>
      </w:r>
      <w:r w:rsidRPr="00222433" w:rsidR="00102A2C">
        <w:t>I</w:t>
      </w:r>
      <w:r w:rsidRPr="00222433" w:rsidR="00A66DB1">
        <w:t xml:space="preserve"> </w:t>
      </w:r>
      <w:r w:rsidRPr="00222433" w:rsidR="00102A2C">
        <w:t>have</w:t>
      </w:r>
      <w:r w:rsidRPr="00222433" w:rsidR="00A66DB1">
        <w:t xml:space="preserve"> </w:t>
      </w:r>
      <w:r w:rsidRPr="00222433" w:rsidR="00102A2C">
        <w:t>been</w:t>
      </w:r>
      <w:r w:rsidRPr="00222433" w:rsidR="00A66DB1">
        <w:t xml:space="preserve"> </w:t>
      </w:r>
      <w:r w:rsidRPr="00222433" w:rsidR="00102A2C">
        <w:t>a</w:t>
      </w:r>
      <w:r w:rsidRPr="00222433" w:rsidR="00A66DB1">
        <w:t xml:space="preserve"> </w:t>
      </w:r>
      <w:r w:rsidRPr="00222433" w:rsidR="00102A2C">
        <w:t>director</w:t>
      </w:r>
      <w:r w:rsidRPr="00222433" w:rsidR="00A66DB1">
        <w:t xml:space="preserve"> </w:t>
      </w:r>
      <w:r w:rsidRPr="00222433" w:rsidR="00CE15C0">
        <w:t xml:space="preserve">or </w:t>
      </w:r>
      <w:r w:rsidRPr="00222433" w:rsidR="00102A2C">
        <w:t>advis</w:t>
      </w:r>
      <w:r w:rsidRPr="00222433" w:rsidR="00CE15C0">
        <w:t>er</w:t>
      </w:r>
      <w:r w:rsidRPr="00222433" w:rsidR="00A66DB1">
        <w:t xml:space="preserve"> </w:t>
      </w:r>
      <w:r w:rsidRPr="00222433" w:rsidR="00102A2C">
        <w:t>to</w:t>
      </w:r>
      <w:r w:rsidRPr="00222433" w:rsidR="00A66DB1">
        <w:t xml:space="preserve"> </w:t>
      </w:r>
      <w:r w:rsidRPr="00222433" w:rsidR="00102A2C">
        <w:t>various</w:t>
      </w:r>
      <w:r w:rsidRPr="00222433" w:rsidR="00A66DB1">
        <w:t xml:space="preserve"> </w:t>
      </w:r>
      <w:r w:rsidRPr="00222433" w:rsidR="00102A2C">
        <w:t>firms</w:t>
      </w:r>
      <w:r w:rsidRPr="00222433" w:rsidR="00A66DB1">
        <w:t xml:space="preserve"> </w:t>
      </w:r>
      <w:r w:rsidRPr="00222433" w:rsidR="00102A2C">
        <w:t>that</w:t>
      </w:r>
      <w:r w:rsidRPr="00222433" w:rsidR="00A66DB1">
        <w:t xml:space="preserve"> </w:t>
      </w:r>
      <w:r w:rsidRPr="00222433" w:rsidR="00102A2C">
        <w:t>have</w:t>
      </w:r>
      <w:r w:rsidRPr="00222433" w:rsidR="00A66DB1">
        <w:t xml:space="preserve"> </w:t>
      </w:r>
      <w:r w:rsidRPr="00222433" w:rsidR="00102A2C">
        <w:t>been</w:t>
      </w:r>
      <w:r w:rsidRPr="00222433" w:rsidR="00A66DB1">
        <w:t xml:space="preserve"> </w:t>
      </w:r>
      <w:r w:rsidRPr="00222433" w:rsidR="00102A2C">
        <w:t>FCA</w:t>
      </w:r>
      <w:r>
        <w:t xml:space="preserve"> </w:t>
      </w:r>
      <w:r w:rsidRPr="00222433" w:rsidR="00102A2C">
        <w:t>approved,</w:t>
      </w:r>
      <w:r w:rsidRPr="00222433" w:rsidR="00A66DB1">
        <w:t xml:space="preserve"> </w:t>
      </w:r>
      <w:r w:rsidRPr="00222433" w:rsidR="00102A2C">
        <w:t>or</w:t>
      </w:r>
      <w:r w:rsidRPr="00222433" w:rsidR="00A66DB1">
        <w:t xml:space="preserve"> </w:t>
      </w:r>
      <w:r w:rsidRPr="00222433" w:rsidR="00102A2C">
        <w:t>have</w:t>
      </w:r>
      <w:r w:rsidRPr="00222433" w:rsidR="00A66DB1">
        <w:t xml:space="preserve"> </w:t>
      </w:r>
      <w:r w:rsidRPr="00222433" w:rsidR="00102A2C">
        <w:t>gone</w:t>
      </w:r>
      <w:r w:rsidRPr="00222433" w:rsidR="00A66DB1">
        <w:t xml:space="preserve"> </w:t>
      </w:r>
      <w:r w:rsidRPr="00222433" w:rsidR="00102A2C">
        <w:t>through</w:t>
      </w:r>
      <w:r w:rsidRPr="00222433" w:rsidR="00A66DB1">
        <w:t xml:space="preserve"> </w:t>
      </w:r>
      <w:r w:rsidRPr="00222433" w:rsidR="00102A2C">
        <w:t>the</w:t>
      </w:r>
      <w:r w:rsidRPr="00222433" w:rsidR="00A66DB1">
        <w:t xml:space="preserve"> </w:t>
      </w:r>
      <w:r w:rsidRPr="00222433" w:rsidR="00102A2C">
        <w:t>FCA</w:t>
      </w:r>
      <w:r w:rsidRPr="00222433" w:rsidR="00A66DB1">
        <w:t xml:space="preserve"> </w:t>
      </w:r>
      <w:r w:rsidRPr="00222433" w:rsidR="00102A2C">
        <w:t>approval</w:t>
      </w:r>
      <w:r w:rsidRPr="00222433" w:rsidR="00A66DB1">
        <w:t xml:space="preserve"> </w:t>
      </w:r>
      <w:r w:rsidRPr="00222433" w:rsidR="00102A2C">
        <w:t>process,</w:t>
      </w:r>
      <w:r w:rsidRPr="00222433" w:rsidR="00A66DB1">
        <w:t xml:space="preserve"> </w:t>
      </w:r>
      <w:r w:rsidRPr="00222433" w:rsidR="00CE15C0">
        <w:t xml:space="preserve">both for </w:t>
      </w:r>
      <w:r w:rsidRPr="00222433" w:rsidR="00102A2C">
        <w:t>firms</w:t>
      </w:r>
      <w:r w:rsidRPr="00222433" w:rsidR="00A66DB1">
        <w:t xml:space="preserve"> </w:t>
      </w:r>
      <w:r w:rsidRPr="00222433" w:rsidR="00102A2C">
        <w:t>operating</w:t>
      </w:r>
      <w:r w:rsidRPr="00222433" w:rsidR="00A66DB1">
        <w:t xml:space="preserve"> </w:t>
      </w:r>
      <w:r w:rsidRPr="00222433" w:rsidR="00102A2C">
        <w:t>inside</w:t>
      </w:r>
      <w:r w:rsidRPr="00222433" w:rsidR="00A66DB1">
        <w:t xml:space="preserve"> </w:t>
      </w:r>
      <w:r w:rsidRPr="00222433" w:rsidR="00102A2C">
        <w:t>and</w:t>
      </w:r>
      <w:r w:rsidRPr="00222433" w:rsidR="00A66DB1">
        <w:t xml:space="preserve"> </w:t>
      </w:r>
      <w:r w:rsidRPr="00222433" w:rsidR="00102A2C">
        <w:t>outside</w:t>
      </w:r>
      <w:r w:rsidRPr="00222433" w:rsidR="00A66DB1">
        <w:t xml:space="preserve"> </w:t>
      </w:r>
      <w:r>
        <w:t xml:space="preserve">the </w:t>
      </w:r>
      <w:r w:rsidRPr="00222433" w:rsidR="00102A2C">
        <w:t>perimeter.</w:t>
      </w:r>
    </w:p>
    <w:p w:rsidR="00102A2C" w:rsidRPr="00222433" w:rsidP="00CB7B48">
      <w:pPr>
        <w:pStyle w:val="Question"/>
        <w:numPr>
          <w:ilvl w:val="0"/>
          <w:numId w:val="0"/>
        </w:numPr>
        <w:ind w:left="794"/>
      </w:pPr>
      <w:r w:rsidRPr="00222433">
        <w:t>I</w:t>
      </w:r>
      <w:r w:rsidRPr="00222433" w:rsidR="00A66DB1">
        <w:t xml:space="preserve"> </w:t>
      </w:r>
      <w:r w:rsidRPr="00222433">
        <w:t>want</w:t>
      </w:r>
      <w:r w:rsidRPr="00222433" w:rsidR="00A66DB1">
        <w:t xml:space="preserve"> </w:t>
      </w:r>
      <w:r w:rsidRPr="00222433">
        <w:t>to</w:t>
      </w:r>
      <w:r w:rsidRPr="00222433" w:rsidR="00A66DB1">
        <w:t xml:space="preserve"> </w:t>
      </w:r>
      <w:r w:rsidRPr="00222433">
        <w:t>focus</w:t>
      </w:r>
      <w:r w:rsidRPr="00222433" w:rsidR="00A66DB1">
        <w:t xml:space="preserve"> </w:t>
      </w:r>
      <w:r w:rsidRPr="00222433">
        <w:t>on</w:t>
      </w:r>
      <w:r w:rsidRPr="00222433" w:rsidR="00A66DB1">
        <w:t xml:space="preserve"> </w:t>
      </w:r>
      <w:r w:rsidRPr="00222433">
        <w:t>the</w:t>
      </w:r>
      <w:r w:rsidRPr="00222433" w:rsidR="00A66DB1">
        <w:t xml:space="preserve"> </w:t>
      </w:r>
      <w:r w:rsidRPr="00222433">
        <w:t>perimeter</w:t>
      </w:r>
      <w:r w:rsidRPr="00222433" w:rsidR="00A66DB1">
        <w:t xml:space="preserve"> </w:t>
      </w:r>
      <w:r w:rsidRPr="00222433">
        <w:t>and</w:t>
      </w:r>
      <w:r w:rsidRPr="00222433" w:rsidR="00A66DB1">
        <w:t xml:space="preserve"> </w:t>
      </w:r>
      <w:r w:rsidRPr="00222433">
        <w:t>the</w:t>
      </w:r>
      <w:r w:rsidRPr="00222433" w:rsidR="00A66DB1">
        <w:t xml:space="preserve"> </w:t>
      </w:r>
      <w:r w:rsidRPr="00222433">
        <w:t>regulations</w:t>
      </w:r>
      <w:r w:rsidRPr="00222433" w:rsidR="00A66DB1">
        <w:t xml:space="preserve"> </w:t>
      </w:r>
      <w:r w:rsidRPr="00222433">
        <w:t>around</w:t>
      </w:r>
      <w:r w:rsidRPr="00222433" w:rsidR="00A66DB1">
        <w:t xml:space="preserve"> </w:t>
      </w:r>
      <w:r w:rsidRPr="00222433">
        <w:t>that.</w:t>
      </w:r>
      <w:r w:rsidRPr="00222433" w:rsidR="00A66DB1">
        <w:t xml:space="preserve"> </w:t>
      </w:r>
      <w:r w:rsidRPr="00222433">
        <w:t>You</w:t>
      </w:r>
      <w:r w:rsidRPr="00222433" w:rsidR="00A66DB1">
        <w:t xml:space="preserve"> </w:t>
      </w:r>
      <w:r w:rsidRPr="00222433">
        <w:t>have</w:t>
      </w:r>
      <w:r w:rsidRPr="00222433" w:rsidR="00A66DB1">
        <w:t xml:space="preserve"> </w:t>
      </w:r>
      <w:r w:rsidRPr="00222433">
        <w:t>talked</w:t>
      </w:r>
      <w:r w:rsidRPr="00222433" w:rsidR="00A66DB1">
        <w:t xml:space="preserve"> </w:t>
      </w:r>
      <w:r w:rsidRPr="00222433">
        <w:t>a</w:t>
      </w:r>
      <w:r w:rsidRPr="00222433" w:rsidR="00A66DB1">
        <w:t xml:space="preserve"> </w:t>
      </w:r>
      <w:r w:rsidRPr="00222433">
        <w:t>lot</w:t>
      </w:r>
      <w:r w:rsidRPr="00222433" w:rsidR="00A66DB1">
        <w:t xml:space="preserve"> </w:t>
      </w:r>
      <w:r w:rsidRPr="00222433">
        <w:t>about</w:t>
      </w:r>
      <w:r w:rsidRPr="00222433" w:rsidR="00A66DB1">
        <w:t xml:space="preserve"> </w:t>
      </w:r>
      <w:r w:rsidRPr="00222433">
        <w:t>the</w:t>
      </w:r>
      <w:r w:rsidRPr="00222433" w:rsidR="00A66DB1">
        <w:t xml:space="preserve"> </w:t>
      </w:r>
      <w:r w:rsidRPr="00222433">
        <w:t>need</w:t>
      </w:r>
      <w:r w:rsidRPr="00222433" w:rsidR="00A66DB1">
        <w:t xml:space="preserve"> </w:t>
      </w:r>
      <w:r w:rsidRPr="00222433">
        <w:t>for</w:t>
      </w:r>
      <w:r w:rsidRPr="00222433" w:rsidR="00A66DB1">
        <w:t xml:space="preserve"> </w:t>
      </w:r>
      <w:r w:rsidRPr="00222433">
        <w:t>better</w:t>
      </w:r>
      <w:r w:rsidRPr="00222433" w:rsidR="00A66DB1">
        <w:t xml:space="preserve"> </w:t>
      </w:r>
      <w:r w:rsidRPr="00222433">
        <w:t>internal</w:t>
      </w:r>
      <w:r w:rsidRPr="00222433" w:rsidR="00A66DB1">
        <w:t xml:space="preserve"> </w:t>
      </w:r>
      <w:r w:rsidRPr="00222433">
        <w:t>communication</w:t>
      </w:r>
      <w:r w:rsidRPr="00222433" w:rsidR="00A66DB1">
        <w:t xml:space="preserve"> </w:t>
      </w:r>
      <w:r w:rsidRPr="00222433">
        <w:t>and</w:t>
      </w:r>
      <w:r w:rsidRPr="00222433" w:rsidR="00A66DB1">
        <w:t xml:space="preserve"> </w:t>
      </w:r>
      <w:r w:rsidRPr="00222433">
        <w:t>management</w:t>
      </w:r>
      <w:r w:rsidRPr="00222433" w:rsidR="00A66DB1">
        <w:t xml:space="preserve"> </w:t>
      </w:r>
      <w:r w:rsidRPr="00222433">
        <w:t>within</w:t>
      </w:r>
      <w:r w:rsidRPr="00222433" w:rsidR="00A66DB1">
        <w:t xml:space="preserve"> </w:t>
      </w:r>
      <w:r w:rsidRPr="00222433">
        <w:t>the</w:t>
      </w:r>
      <w:r w:rsidRPr="00222433" w:rsidR="00A66DB1">
        <w:t xml:space="preserve"> </w:t>
      </w:r>
      <w:r w:rsidRPr="00222433">
        <w:t>FCA</w:t>
      </w:r>
      <w:r w:rsidRPr="00222433" w:rsidR="00CE15C0">
        <w:t>. I</w:t>
      </w:r>
      <w:r w:rsidRPr="00222433">
        <w:t>n</w:t>
      </w:r>
      <w:r w:rsidRPr="00222433" w:rsidR="00A66DB1">
        <w:t xml:space="preserve"> </w:t>
      </w:r>
      <w:r w:rsidRPr="00222433">
        <w:t>terms</w:t>
      </w:r>
      <w:r w:rsidRPr="00222433" w:rsidR="00A66DB1">
        <w:t xml:space="preserve"> </w:t>
      </w:r>
      <w:r w:rsidRPr="00222433">
        <w:t>of</w:t>
      </w:r>
      <w:r w:rsidRPr="00222433" w:rsidR="00A66DB1">
        <w:t xml:space="preserve"> </w:t>
      </w:r>
      <w:r w:rsidRPr="00222433">
        <w:t>its</w:t>
      </w:r>
      <w:r w:rsidRPr="00222433" w:rsidR="00A66DB1">
        <w:t xml:space="preserve"> </w:t>
      </w:r>
      <w:r w:rsidRPr="00222433">
        <w:t>powers</w:t>
      </w:r>
      <w:r w:rsidRPr="00222433" w:rsidR="00A66DB1">
        <w:t xml:space="preserve"> </w:t>
      </w:r>
      <w:r w:rsidRPr="00222433">
        <w:t>outside</w:t>
      </w:r>
      <w:r w:rsidRPr="00222433" w:rsidR="00A66DB1">
        <w:t xml:space="preserve"> </w:t>
      </w:r>
      <w:r w:rsidRPr="00222433">
        <w:t>the</w:t>
      </w:r>
      <w:r w:rsidRPr="00222433" w:rsidR="00A66DB1">
        <w:t xml:space="preserve"> </w:t>
      </w:r>
      <w:r w:rsidRPr="00222433">
        <w:t>perimeter,</w:t>
      </w:r>
      <w:r w:rsidRPr="00222433" w:rsidR="00A66DB1">
        <w:t xml:space="preserve"> </w:t>
      </w:r>
      <w:r w:rsidRPr="00222433">
        <w:t>the</w:t>
      </w:r>
      <w:r w:rsidRPr="00222433" w:rsidR="00A66DB1">
        <w:t xml:space="preserve"> </w:t>
      </w:r>
      <w:r w:rsidRPr="00222433">
        <w:t>FCA</w:t>
      </w:r>
      <w:r w:rsidRPr="00222433" w:rsidR="00A66DB1">
        <w:t xml:space="preserve"> </w:t>
      </w:r>
      <w:r w:rsidRPr="00222433">
        <w:t>has</w:t>
      </w:r>
      <w:r w:rsidRPr="00222433" w:rsidR="00A66DB1">
        <w:t xml:space="preserve"> </w:t>
      </w:r>
      <w:r w:rsidRPr="00222433">
        <w:t>said</w:t>
      </w:r>
      <w:r w:rsidRPr="00222433" w:rsidR="00A66DB1">
        <w:t xml:space="preserve"> </w:t>
      </w:r>
      <w:r w:rsidRPr="00222433">
        <w:t>it</w:t>
      </w:r>
      <w:r w:rsidRPr="00222433" w:rsidR="00A66DB1">
        <w:t xml:space="preserve"> </w:t>
      </w:r>
      <w:r w:rsidRPr="00222433">
        <w:t>accepts</w:t>
      </w:r>
      <w:r w:rsidRPr="00222433" w:rsidR="00A66DB1">
        <w:t xml:space="preserve"> </w:t>
      </w:r>
      <w:r w:rsidRPr="00222433">
        <w:t>it</w:t>
      </w:r>
      <w:r w:rsidRPr="00222433" w:rsidR="00A66DB1">
        <w:t xml:space="preserve"> </w:t>
      </w:r>
      <w:r w:rsidRPr="00222433">
        <w:t>does</w:t>
      </w:r>
      <w:r w:rsidRPr="00222433" w:rsidR="00A66DB1">
        <w:t xml:space="preserve"> </w:t>
      </w:r>
      <w:r w:rsidRPr="00222433">
        <w:t>have</w:t>
      </w:r>
      <w:r w:rsidRPr="00222433" w:rsidR="00A66DB1">
        <w:t xml:space="preserve"> </w:t>
      </w:r>
      <w:r w:rsidRPr="00222433">
        <w:t>powers</w:t>
      </w:r>
      <w:r w:rsidRPr="00222433" w:rsidR="00A66DB1">
        <w:t xml:space="preserve"> </w:t>
      </w:r>
      <w:r w:rsidRPr="00222433">
        <w:t>outside</w:t>
      </w:r>
      <w:r w:rsidRPr="00222433" w:rsidR="00A66DB1">
        <w:t xml:space="preserve"> </w:t>
      </w:r>
      <w:r w:rsidRPr="00222433">
        <w:t>the</w:t>
      </w:r>
      <w:r w:rsidRPr="00222433" w:rsidR="00A66DB1">
        <w:t xml:space="preserve"> </w:t>
      </w:r>
      <w:r w:rsidRPr="00222433">
        <w:t>perimeter</w:t>
      </w:r>
      <w:r w:rsidRPr="00222433" w:rsidR="00A66DB1">
        <w:t xml:space="preserve"> </w:t>
      </w:r>
      <w:r w:rsidRPr="00222433">
        <w:t>in</w:t>
      </w:r>
      <w:r w:rsidRPr="00222433" w:rsidR="00A66DB1">
        <w:t xml:space="preserve"> </w:t>
      </w:r>
      <w:r w:rsidRPr="00222433">
        <w:t>terms</w:t>
      </w:r>
      <w:r w:rsidRPr="00222433" w:rsidR="00A66DB1">
        <w:t xml:space="preserve"> </w:t>
      </w:r>
      <w:r w:rsidRPr="00222433">
        <w:t>of</w:t>
      </w:r>
      <w:r w:rsidRPr="00222433" w:rsidR="00A66DB1">
        <w:t xml:space="preserve"> </w:t>
      </w:r>
      <w:r w:rsidRPr="00222433">
        <w:t>implementing</w:t>
      </w:r>
      <w:r w:rsidRPr="00222433" w:rsidR="00A66DB1">
        <w:t xml:space="preserve"> </w:t>
      </w:r>
      <w:r w:rsidRPr="00222433">
        <w:t>its</w:t>
      </w:r>
      <w:r w:rsidRPr="00222433" w:rsidR="00A66DB1">
        <w:t xml:space="preserve"> </w:t>
      </w:r>
      <w:r w:rsidRPr="00222433">
        <w:t>general</w:t>
      </w:r>
      <w:r w:rsidRPr="00222433" w:rsidR="00A66DB1">
        <w:t xml:space="preserve"> </w:t>
      </w:r>
      <w:r w:rsidRPr="00222433">
        <w:t>principles</w:t>
      </w:r>
      <w:r w:rsidRPr="00222433" w:rsidR="00A66DB1">
        <w:t xml:space="preserve"> </w:t>
      </w:r>
      <w:r w:rsidRPr="00222433">
        <w:t>and</w:t>
      </w:r>
      <w:r w:rsidRPr="00222433" w:rsidR="00A66DB1">
        <w:t xml:space="preserve"> </w:t>
      </w:r>
      <w:r w:rsidRPr="00222433">
        <w:t>the</w:t>
      </w:r>
      <w:r w:rsidRPr="00222433" w:rsidR="00A66DB1">
        <w:t xml:space="preserve"> </w:t>
      </w:r>
      <w:r w:rsidRPr="00222433">
        <w:t>senior</w:t>
      </w:r>
      <w:r w:rsidRPr="00222433" w:rsidR="00A66DB1">
        <w:t xml:space="preserve"> </w:t>
      </w:r>
      <w:r w:rsidRPr="00222433">
        <w:t>manager</w:t>
      </w:r>
      <w:r w:rsidRPr="00222433" w:rsidR="00CE15C0">
        <w:t>s and</w:t>
      </w:r>
      <w:r w:rsidRPr="00222433" w:rsidR="00A66DB1">
        <w:t xml:space="preserve"> </w:t>
      </w:r>
      <w:r w:rsidRPr="00222433">
        <w:t>certification</w:t>
      </w:r>
      <w:r w:rsidRPr="00222433" w:rsidR="00A66DB1">
        <w:t xml:space="preserve"> </w:t>
      </w:r>
      <w:r w:rsidRPr="00222433">
        <w:t>regime,</w:t>
      </w:r>
      <w:r w:rsidRPr="00222433" w:rsidR="00A66DB1">
        <w:t xml:space="preserve"> </w:t>
      </w:r>
      <w:r w:rsidRPr="00222433">
        <w:t>for</w:t>
      </w:r>
      <w:r w:rsidRPr="00222433" w:rsidR="00A66DB1">
        <w:t xml:space="preserve"> </w:t>
      </w:r>
      <w:r w:rsidRPr="00222433">
        <w:t>example.</w:t>
      </w:r>
      <w:r w:rsidRPr="00222433" w:rsidR="00A66DB1">
        <w:t xml:space="preserve"> </w:t>
      </w:r>
      <w:r w:rsidRPr="00222433">
        <w:t>Are</w:t>
      </w:r>
      <w:r w:rsidRPr="00222433" w:rsidR="00A66DB1">
        <w:t xml:space="preserve"> </w:t>
      </w:r>
      <w:r w:rsidRPr="00222433">
        <w:t>you</w:t>
      </w:r>
      <w:r w:rsidRPr="00222433" w:rsidR="00A66DB1">
        <w:t xml:space="preserve"> </w:t>
      </w:r>
      <w:r w:rsidRPr="00222433">
        <w:t>saying</w:t>
      </w:r>
      <w:r w:rsidRPr="00222433" w:rsidR="00A66DB1">
        <w:t xml:space="preserve"> </w:t>
      </w:r>
      <w:r w:rsidRPr="00222433">
        <w:t>that</w:t>
      </w:r>
      <w:r w:rsidRPr="00222433" w:rsidR="00A66DB1">
        <w:t xml:space="preserve"> </w:t>
      </w:r>
      <w:r w:rsidRPr="00222433">
        <w:t>it</w:t>
      </w:r>
      <w:r w:rsidRPr="00222433" w:rsidR="00A66DB1">
        <w:t xml:space="preserve"> </w:t>
      </w:r>
      <w:r w:rsidRPr="00222433">
        <w:t>did</w:t>
      </w:r>
      <w:r w:rsidRPr="00222433" w:rsidR="00A66DB1">
        <w:t xml:space="preserve"> </w:t>
      </w:r>
      <w:r w:rsidRPr="00222433">
        <w:t>not</w:t>
      </w:r>
      <w:r w:rsidRPr="00222433" w:rsidR="00A66DB1">
        <w:t xml:space="preserve"> </w:t>
      </w:r>
      <w:r w:rsidRPr="00222433">
        <w:t>use</w:t>
      </w:r>
      <w:r w:rsidRPr="00222433" w:rsidR="00A66DB1">
        <w:t xml:space="preserve"> </w:t>
      </w:r>
      <w:r w:rsidRPr="00222433">
        <w:t>its</w:t>
      </w:r>
      <w:r w:rsidRPr="00222433" w:rsidR="00A66DB1">
        <w:t xml:space="preserve"> </w:t>
      </w:r>
      <w:r w:rsidRPr="00222433">
        <w:t>powers</w:t>
      </w:r>
      <w:r w:rsidRPr="00222433" w:rsidR="00A66DB1">
        <w:t xml:space="preserve"> </w:t>
      </w:r>
      <w:r w:rsidRPr="00222433">
        <w:t>outside</w:t>
      </w:r>
      <w:r w:rsidRPr="00222433" w:rsidR="00A66DB1">
        <w:t xml:space="preserve"> </w:t>
      </w:r>
      <w:r w:rsidRPr="00222433">
        <w:t>the</w:t>
      </w:r>
      <w:r w:rsidRPr="00222433" w:rsidR="00A66DB1">
        <w:t xml:space="preserve"> </w:t>
      </w:r>
      <w:r w:rsidRPr="00222433">
        <w:t>perimeter,</w:t>
      </w:r>
      <w:r w:rsidRPr="00222433" w:rsidR="00A66DB1">
        <w:t xml:space="preserve"> </w:t>
      </w:r>
      <w:r w:rsidRPr="00222433">
        <w:t>or</w:t>
      </w:r>
      <w:r w:rsidRPr="00222433" w:rsidR="00A66DB1">
        <w:t xml:space="preserve"> </w:t>
      </w:r>
      <w:r w:rsidRPr="00222433">
        <w:t>that</w:t>
      </w:r>
      <w:r w:rsidRPr="00222433" w:rsidR="00A66DB1">
        <w:t xml:space="preserve"> </w:t>
      </w:r>
      <w:r w:rsidRPr="00222433">
        <w:t>its</w:t>
      </w:r>
      <w:r w:rsidRPr="00222433" w:rsidR="00A66DB1">
        <w:t xml:space="preserve"> </w:t>
      </w:r>
      <w:r w:rsidRPr="00222433">
        <w:t>powers</w:t>
      </w:r>
      <w:r w:rsidRPr="00222433" w:rsidR="00A66DB1">
        <w:t xml:space="preserve"> </w:t>
      </w:r>
      <w:r w:rsidRPr="00222433">
        <w:t>outside</w:t>
      </w:r>
      <w:r w:rsidRPr="00222433" w:rsidR="00A66DB1">
        <w:t xml:space="preserve"> </w:t>
      </w:r>
      <w:r w:rsidRPr="00222433">
        <w:t>the</w:t>
      </w:r>
      <w:r w:rsidRPr="00222433" w:rsidR="00A66DB1">
        <w:t xml:space="preserve"> </w:t>
      </w:r>
      <w:r w:rsidRPr="00222433">
        <w:t>perimeter</w:t>
      </w:r>
      <w:r w:rsidRPr="00222433" w:rsidR="00A66DB1">
        <w:t xml:space="preserve"> </w:t>
      </w:r>
      <w:r w:rsidRPr="00222433">
        <w:t>were</w:t>
      </w:r>
      <w:r w:rsidRPr="00222433" w:rsidR="00A66DB1">
        <w:t xml:space="preserve"> </w:t>
      </w:r>
      <w:r w:rsidRPr="00222433">
        <w:t>not</w:t>
      </w:r>
      <w:r w:rsidRPr="00222433" w:rsidR="00A66DB1">
        <w:t xml:space="preserve"> </w:t>
      </w:r>
      <w:r w:rsidRPr="00222433">
        <w:t>enough?</w:t>
      </w:r>
      <w:r w:rsidRPr="00222433" w:rsidR="00A66DB1">
        <w:t xml:space="preserve"> </w:t>
      </w:r>
    </w:p>
    <w:p w:rsidR="00102A2C" w:rsidRPr="00222433" w:rsidP="00102A2C">
      <w:pPr>
        <w:pStyle w:val="Answer"/>
      </w:pPr>
      <w:sdt>
        <w:sdtPr>
          <w:alias w:val="Witness"/>
          <w:id w:val="-1200244477"/>
          <w:placeholder>
            <w:docPart w:val="09ACA901D17C4A9DA80566DC9528F5B2"/>
          </w:placeholder>
          <w:richText/>
        </w:sdtPr>
        <w:sdtContent>
          <w:r w:rsidRPr="00222433">
            <w:rPr>
              <w:b/>
              <w:bCs/>
              <w:i/>
              <w:iCs/>
            </w:rPr>
            <w:t>Dame</w:t>
          </w:r>
          <w:r w:rsidRPr="00222433" w:rsidR="00A66DB1">
            <w:rPr>
              <w:b/>
              <w:bCs/>
              <w:i/>
              <w:iCs/>
            </w:rPr>
            <w:t xml:space="preserve"> </w:t>
          </w:r>
          <w:r w:rsidRPr="00222433">
            <w:rPr>
              <w:b/>
              <w:bCs/>
              <w:i/>
              <w:iCs/>
            </w:rPr>
            <w:t>Elizabeth</w:t>
          </w:r>
          <w:r w:rsidRPr="00222433" w:rsidR="00A66DB1">
            <w:rPr>
              <w:b/>
              <w:bCs/>
              <w:i/>
              <w:iCs/>
            </w:rPr>
            <w:t xml:space="preserve"> </w:t>
          </w:r>
          <w:r w:rsidRPr="00222433">
            <w:rPr>
              <w:b/>
              <w:bCs/>
              <w:i/>
              <w:iCs/>
            </w:rPr>
            <w:t>Gloster:</w:t>
          </w:r>
          <w:r w:rsidRPr="00222433" w:rsidR="00A66DB1">
            <w:rPr>
              <w:b/>
            </w:rPr>
            <w:t xml:space="preserve"> </w:t>
          </w:r>
        </w:sdtContent>
      </w:sdt>
      <w:r w:rsidRPr="00222433">
        <w:t>I</w:t>
      </w:r>
      <w:r w:rsidRPr="00222433" w:rsidR="00A66DB1">
        <w:t xml:space="preserve"> </w:t>
      </w:r>
      <w:r w:rsidRPr="00222433">
        <w:t>am</w:t>
      </w:r>
      <w:r w:rsidRPr="00222433" w:rsidR="00A66DB1">
        <w:t xml:space="preserve"> </w:t>
      </w:r>
      <w:r w:rsidRPr="00222433">
        <w:t>not</w:t>
      </w:r>
      <w:r w:rsidRPr="00222433" w:rsidR="00A66DB1">
        <w:t xml:space="preserve"> </w:t>
      </w:r>
      <w:r w:rsidRPr="00222433">
        <w:t>saying</w:t>
      </w:r>
      <w:r w:rsidRPr="00222433" w:rsidR="00A66DB1">
        <w:t xml:space="preserve"> </w:t>
      </w:r>
      <w:r w:rsidRPr="00222433">
        <w:t>the</w:t>
      </w:r>
      <w:r w:rsidRPr="00222433" w:rsidR="00A66DB1">
        <w:t xml:space="preserve"> </w:t>
      </w:r>
      <w:r w:rsidRPr="00222433">
        <w:t>latter.</w:t>
      </w:r>
      <w:r w:rsidRPr="00222433" w:rsidR="00A66DB1">
        <w:t xml:space="preserve"> </w:t>
      </w:r>
      <w:r w:rsidRPr="00222433">
        <w:t>I</w:t>
      </w:r>
      <w:r w:rsidRPr="00222433" w:rsidR="00A66DB1">
        <w:t xml:space="preserve"> </w:t>
      </w:r>
      <w:r w:rsidRPr="00222433">
        <w:t>took</w:t>
      </w:r>
      <w:r w:rsidRPr="00222433" w:rsidR="00A66DB1">
        <w:t xml:space="preserve"> </w:t>
      </w:r>
      <w:r w:rsidRPr="00222433">
        <w:t>the</w:t>
      </w:r>
      <w:r w:rsidRPr="00222433" w:rsidR="00A66DB1">
        <w:t xml:space="preserve"> </w:t>
      </w:r>
      <w:r w:rsidRPr="00222433">
        <w:t>view</w:t>
      </w:r>
      <w:r w:rsidRPr="00222433" w:rsidR="00A66DB1">
        <w:t xml:space="preserve"> </w:t>
      </w:r>
      <w:r w:rsidRPr="00222433">
        <w:t>that</w:t>
      </w:r>
      <w:r w:rsidRPr="00222433" w:rsidR="00A66DB1">
        <w:t xml:space="preserve"> </w:t>
      </w:r>
      <w:r w:rsidRPr="00222433">
        <w:t>it</w:t>
      </w:r>
      <w:r w:rsidRPr="00222433" w:rsidR="00A66DB1">
        <w:t xml:space="preserve"> </w:t>
      </w:r>
      <w:r w:rsidRPr="00222433" w:rsidR="00CE15C0">
        <w:t xml:space="preserve">had </w:t>
      </w:r>
      <w:r w:rsidRPr="00222433">
        <w:t>adequate</w:t>
      </w:r>
      <w:r w:rsidRPr="00222433" w:rsidR="00A66DB1">
        <w:t xml:space="preserve"> </w:t>
      </w:r>
      <w:r w:rsidRPr="00222433">
        <w:t>powers.</w:t>
      </w:r>
      <w:r w:rsidRPr="00222433" w:rsidR="00A66DB1">
        <w:t xml:space="preserve"> </w:t>
      </w:r>
      <w:r w:rsidRPr="00222433" w:rsidR="00CE15C0">
        <w:t>The report says, at p</w:t>
      </w:r>
      <w:r w:rsidRPr="00222433">
        <w:t>age</w:t>
      </w:r>
      <w:r w:rsidRPr="00222433" w:rsidR="00A66DB1">
        <w:t xml:space="preserve"> </w:t>
      </w:r>
      <w:r w:rsidRPr="00222433">
        <w:t>103,</w:t>
      </w:r>
      <w:r w:rsidRPr="00222433" w:rsidR="00A66DB1">
        <w:t xml:space="preserve"> </w:t>
      </w:r>
      <w:r w:rsidRPr="00222433">
        <w:t>chapter</w:t>
      </w:r>
      <w:r w:rsidRPr="00222433" w:rsidR="00A66DB1">
        <w:t xml:space="preserve"> </w:t>
      </w:r>
      <w:r w:rsidRPr="00222433">
        <w:t>6,</w:t>
      </w:r>
      <w:r w:rsidRPr="00222433" w:rsidR="00A66DB1">
        <w:t xml:space="preserve"> </w:t>
      </w:r>
      <w:r w:rsidRPr="00222433">
        <w:t>section</w:t>
      </w:r>
      <w:r w:rsidRPr="00222433" w:rsidR="00A66DB1">
        <w:t xml:space="preserve"> </w:t>
      </w:r>
      <w:r w:rsidRPr="00222433">
        <w:t>4,</w:t>
      </w:r>
      <w:r w:rsidRPr="00222433" w:rsidR="00A66DB1">
        <w:t xml:space="preserve"> </w:t>
      </w:r>
      <w:r w:rsidRPr="00222433">
        <w:t>“The</w:t>
      </w:r>
      <w:r w:rsidRPr="00222433" w:rsidR="00A66DB1">
        <w:t xml:space="preserve"> </w:t>
      </w:r>
      <w:r w:rsidRPr="00222433">
        <w:t>FCA</w:t>
      </w:r>
      <w:r w:rsidRPr="00222433" w:rsidR="00A66DB1">
        <w:t xml:space="preserve"> </w:t>
      </w:r>
      <w:r w:rsidRPr="00222433">
        <w:t>was</w:t>
      </w:r>
      <w:r w:rsidRPr="00222433" w:rsidR="00A66DB1">
        <w:t xml:space="preserve"> </w:t>
      </w:r>
      <w:r w:rsidRPr="00222433">
        <w:t>entitled,</w:t>
      </w:r>
      <w:r w:rsidRPr="00222433" w:rsidR="00A66DB1">
        <w:t xml:space="preserve"> </w:t>
      </w:r>
      <w:r w:rsidRPr="00222433">
        <w:t>and</w:t>
      </w:r>
      <w:r w:rsidRPr="00222433" w:rsidR="00A66DB1">
        <w:t xml:space="preserve"> </w:t>
      </w:r>
      <w:r w:rsidRPr="00222433">
        <w:t>recognised</w:t>
      </w:r>
      <w:r w:rsidRPr="00222433" w:rsidR="00A66DB1">
        <w:t xml:space="preserve"> </w:t>
      </w:r>
      <w:r w:rsidRPr="00222433">
        <w:t>it</w:t>
      </w:r>
      <w:r w:rsidRPr="00222433" w:rsidR="00A66DB1">
        <w:t xml:space="preserve"> </w:t>
      </w:r>
      <w:r w:rsidRPr="00222433">
        <w:t>was</w:t>
      </w:r>
      <w:r w:rsidRPr="00222433" w:rsidR="00A66DB1">
        <w:t xml:space="preserve"> </w:t>
      </w:r>
      <w:r w:rsidRPr="00222433">
        <w:t>entitled</w:t>
      </w:r>
      <w:r w:rsidRPr="00222433" w:rsidR="00CE15C0">
        <w:t>,</w:t>
      </w:r>
      <w:r w:rsidRPr="00222433" w:rsidR="00A66DB1">
        <w:t xml:space="preserve"> </w:t>
      </w:r>
      <w:r w:rsidRPr="00222433">
        <w:t>to</w:t>
      </w:r>
      <w:r w:rsidRPr="00222433" w:rsidR="00A66DB1">
        <w:t xml:space="preserve"> </w:t>
      </w:r>
      <w:r w:rsidRPr="00222433">
        <w:t>look</w:t>
      </w:r>
      <w:r w:rsidRPr="00222433" w:rsidR="00A66DB1">
        <w:t xml:space="preserve"> </w:t>
      </w:r>
      <w:r w:rsidRPr="00222433">
        <w:t>and</w:t>
      </w:r>
      <w:r w:rsidRPr="00222433" w:rsidR="00A66DB1">
        <w:t xml:space="preserve"> </w:t>
      </w:r>
      <w:r w:rsidRPr="00222433">
        <w:t>act</w:t>
      </w:r>
      <w:r w:rsidRPr="00222433" w:rsidR="00A66DB1">
        <w:t xml:space="preserve"> </w:t>
      </w:r>
      <w:r w:rsidRPr="00222433">
        <w:t>beyond</w:t>
      </w:r>
      <w:r w:rsidRPr="00222433" w:rsidR="00A66DB1">
        <w:t xml:space="preserve"> </w:t>
      </w:r>
      <w:r w:rsidRPr="00222433">
        <w:t>the</w:t>
      </w:r>
      <w:r w:rsidRPr="00222433" w:rsidR="00A66DB1">
        <w:t xml:space="preserve"> </w:t>
      </w:r>
      <w:r w:rsidRPr="00222433">
        <w:t>perimeter</w:t>
      </w:r>
      <w:r w:rsidR="00CB7B48">
        <w:t>.</w:t>
      </w:r>
      <w:r w:rsidRPr="00222433">
        <w:t>”</w:t>
      </w:r>
      <w:r w:rsidRPr="00222433" w:rsidR="00A66DB1">
        <w:t xml:space="preserve"> </w:t>
      </w:r>
      <w:r w:rsidRPr="00222433">
        <w:t>We</w:t>
      </w:r>
      <w:r w:rsidRPr="00222433" w:rsidR="00A66DB1">
        <w:t xml:space="preserve"> </w:t>
      </w:r>
      <w:r w:rsidRPr="00222433">
        <w:t>set</w:t>
      </w:r>
      <w:r w:rsidRPr="00222433" w:rsidR="00A66DB1">
        <w:t xml:space="preserve"> </w:t>
      </w:r>
      <w:r w:rsidRPr="00222433">
        <w:t>out</w:t>
      </w:r>
      <w:r w:rsidRPr="00222433" w:rsidR="00A66DB1">
        <w:t xml:space="preserve"> </w:t>
      </w:r>
      <w:r w:rsidRPr="00222433">
        <w:t>the</w:t>
      </w:r>
      <w:r w:rsidRPr="00222433" w:rsidR="00A66DB1">
        <w:t xml:space="preserve"> </w:t>
      </w:r>
      <w:r w:rsidRPr="00222433">
        <w:t>various</w:t>
      </w:r>
      <w:r w:rsidRPr="00222433" w:rsidR="00A66DB1">
        <w:t xml:space="preserve"> </w:t>
      </w:r>
      <w:r w:rsidRPr="00222433">
        <w:t>powers</w:t>
      </w:r>
      <w:r w:rsidRPr="00222433" w:rsidR="00A66DB1">
        <w:t xml:space="preserve"> </w:t>
      </w:r>
      <w:r w:rsidRPr="00222433">
        <w:t>there,</w:t>
      </w:r>
      <w:r w:rsidRPr="00222433" w:rsidR="00A66DB1">
        <w:t xml:space="preserve"> </w:t>
      </w:r>
      <w:r w:rsidRPr="00222433">
        <w:t>which</w:t>
      </w:r>
      <w:r w:rsidRPr="00222433" w:rsidR="00A66DB1">
        <w:t xml:space="preserve"> </w:t>
      </w:r>
      <w:r w:rsidRPr="00222433">
        <w:t>you</w:t>
      </w:r>
      <w:r w:rsidRPr="00222433" w:rsidR="00A66DB1">
        <w:t xml:space="preserve"> </w:t>
      </w:r>
      <w:r w:rsidRPr="00222433">
        <w:t>have</w:t>
      </w:r>
      <w:r w:rsidRPr="00222433" w:rsidR="00A66DB1">
        <w:t xml:space="preserve"> </w:t>
      </w:r>
      <w:r w:rsidRPr="00222433">
        <w:t>just</w:t>
      </w:r>
      <w:r w:rsidRPr="00222433" w:rsidR="00A66DB1">
        <w:t xml:space="preserve"> </w:t>
      </w:r>
      <w:r w:rsidRPr="00222433">
        <w:t>referred</w:t>
      </w:r>
      <w:r w:rsidRPr="00222433" w:rsidR="00A66DB1">
        <w:t xml:space="preserve"> </w:t>
      </w:r>
      <w:r w:rsidRPr="00222433">
        <w:t>to.</w:t>
      </w:r>
      <w:r w:rsidRPr="00222433" w:rsidR="00A66DB1">
        <w:t xml:space="preserve"> </w:t>
      </w:r>
      <w:r w:rsidRPr="00222433">
        <w:t>It</w:t>
      </w:r>
      <w:r w:rsidRPr="00222433" w:rsidR="00A66DB1">
        <w:t xml:space="preserve"> </w:t>
      </w:r>
      <w:r w:rsidRPr="00222433">
        <w:t>clearly</w:t>
      </w:r>
      <w:r w:rsidRPr="00222433" w:rsidR="00A66DB1">
        <w:t xml:space="preserve"> </w:t>
      </w:r>
      <w:r w:rsidRPr="00222433">
        <w:t>did</w:t>
      </w:r>
      <w:r w:rsidRPr="00222433" w:rsidR="00A66DB1">
        <w:t xml:space="preserve"> </w:t>
      </w:r>
      <w:r w:rsidRPr="00222433">
        <w:t>have</w:t>
      </w:r>
      <w:r w:rsidRPr="00222433" w:rsidR="00A66DB1">
        <w:t xml:space="preserve"> </w:t>
      </w:r>
      <w:r w:rsidRPr="00222433">
        <w:t>adequate</w:t>
      </w:r>
      <w:r w:rsidRPr="00222433" w:rsidR="00A66DB1">
        <w:t xml:space="preserve"> </w:t>
      </w:r>
      <w:r w:rsidRPr="00222433">
        <w:t>powers</w:t>
      </w:r>
      <w:r w:rsidRPr="00222433" w:rsidR="00A66DB1">
        <w:t xml:space="preserve"> </w:t>
      </w:r>
      <w:r w:rsidRPr="00222433">
        <w:t>and</w:t>
      </w:r>
      <w:r w:rsidRPr="00222433" w:rsidR="00A66DB1">
        <w:t xml:space="preserve"> </w:t>
      </w:r>
      <w:r w:rsidRPr="00222433">
        <w:t>recognised</w:t>
      </w:r>
      <w:r w:rsidRPr="00222433" w:rsidR="00A66DB1">
        <w:t xml:space="preserve"> </w:t>
      </w:r>
      <w:r w:rsidRPr="00222433">
        <w:t>that</w:t>
      </w:r>
      <w:r w:rsidRPr="00222433" w:rsidR="00A66DB1">
        <w:t xml:space="preserve"> </w:t>
      </w:r>
      <w:r w:rsidRPr="00222433">
        <w:t>it</w:t>
      </w:r>
      <w:r w:rsidRPr="00222433" w:rsidR="00A66DB1">
        <w:t xml:space="preserve"> </w:t>
      </w:r>
      <w:r w:rsidRPr="00222433">
        <w:t>had</w:t>
      </w:r>
      <w:r w:rsidRPr="00222433" w:rsidR="00A66DB1">
        <w:t xml:space="preserve"> </w:t>
      </w:r>
      <w:r w:rsidRPr="00222433">
        <w:t>adequate</w:t>
      </w:r>
      <w:r w:rsidRPr="00222433" w:rsidR="00A66DB1">
        <w:t xml:space="preserve"> </w:t>
      </w:r>
      <w:r w:rsidRPr="00222433">
        <w:t>powers,</w:t>
      </w:r>
      <w:r w:rsidRPr="00222433" w:rsidR="00A66DB1">
        <w:t xml:space="preserve"> </w:t>
      </w:r>
      <w:r w:rsidRPr="00222433">
        <w:t>but</w:t>
      </w:r>
      <w:r w:rsidRPr="00222433" w:rsidR="00CE15C0">
        <w:t>,</w:t>
      </w:r>
      <w:r w:rsidRPr="00222433" w:rsidR="00A66DB1">
        <w:t xml:space="preserve"> </w:t>
      </w:r>
      <w:r w:rsidRPr="00222433">
        <w:t>because</w:t>
      </w:r>
      <w:r w:rsidRPr="00222433" w:rsidR="00A66DB1">
        <w:t xml:space="preserve"> </w:t>
      </w:r>
      <w:r w:rsidRPr="00222433">
        <w:t>of</w:t>
      </w:r>
      <w:r w:rsidRPr="00222433" w:rsidR="00A66DB1">
        <w:t xml:space="preserve"> </w:t>
      </w:r>
      <w:r w:rsidRPr="00222433">
        <w:t>the</w:t>
      </w:r>
      <w:r w:rsidRPr="00222433" w:rsidR="00A66DB1">
        <w:t xml:space="preserve"> </w:t>
      </w:r>
      <w:r w:rsidRPr="00222433">
        <w:t>various</w:t>
      </w:r>
      <w:r w:rsidRPr="00222433" w:rsidR="00A66DB1">
        <w:t xml:space="preserve"> </w:t>
      </w:r>
      <w:r w:rsidRPr="00222433">
        <w:t>defects</w:t>
      </w:r>
      <w:r w:rsidRPr="00222433" w:rsidR="00CE15C0">
        <w:t xml:space="preserve"> that</w:t>
      </w:r>
      <w:r w:rsidRPr="00222433" w:rsidR="00A66DB1">
        <w:t xml:space="preserve"> </w:t>
      </w:r>
      <w:r w:rsidRPr="00222433">
        <w:t>I</w:t>
      </w:r>
      <w:r w:rsidRPr="00222433" w:rsidR="00A66DB1">
        <w:t xml:space="preserve"> </w:t>
      </w:r>
      <w:r w:rsidRPr="00222433">
        <w:t>have</w:t>
      </w:r>
      <w:r w:rsidRPr="00222433" w:rsidR="00A66DB1">
        <w:t xml:space="preserve"> </w:t>
      </w:r>
      <w:r w:rsidRPr="00222433">
        <w:t>tried</w:t>
      </w:r>
      <w:r w:rsidRPr="00222433" w:rsidR="00A66DB1">
        <w:t xml:space="preserve"> </w:t>
      </w:r>
      <w:r w:rsidRPr="00222433">
        <w:t>to</w:t>
      </w:r>
      <w:r w:rsidRPr="00222433" w:rsidR="00A66DB1">
        <w:t xml:space="preserve"> </w:t>
      </w:r>
      <w:r w:rsidRPr="00222433">
        <w:t>highlight</w:t>
      </w:r>
      <w:r w:rsidRPr="00222433" w:rsidR="00A66DB1">
        <w:t xml:space="preserve"> </w:t>
      </w:r>
      <w:r w:rsidRPr="00222433">
        <w:t>today,</w:t>
      </w:r>
      <w:r w:rsidRPr="00222433" w:rsidR="00A66DB1">
        <w:t xml:space="preserve"> </w:t>
      </w:r>
      <w:r w:rsidRPr="00222433">
        <w:t>it</w:t>
      </w:r>
      <w:r w:rsidRPr="00222433" w:rsidR="00A66DB1">
        <w:t xml:space="preserve"> </w:t>
      </w:r>
      <w:r w:rsidRPr="00222433">
        <w:t>just</w:t>
      </w:r>
      <w:r w:rsidRPr="00222433" w:rsidR="00A66DB1">
        <w:t xml:space="preserve"> </w:t>
      </w:r>
      <w:r w:rsidRPr="00222433">
        <w:t>did</w:t>
      </w:r>
      <w:r w:rsidRPr="00222433" w:rsidR="00A66DB1">
        <w:t xml:space="preserve"> </w:t>
      </w:r>
      <w:r w:rsidRPr="00222433">
        <w:t>not</w:t>
      </w:r>
      <w:r w:rsidRPr="00222433" w:rsidR="00A66DB1">
        <w:t xml:space="preserve"> </w:t>
      </w:r>
      <w:r w:rsidRPr="00222433">
        <w:t>go</w:t>
      </w:r>
      <w:r w:rsidRPr="00222433" w:rsidR="00A66DB1">
        <w:t xml:space="preserve"> </w:t>
      </w:r>
      <w:r w:rsidRPr="00222433">
        <w:t>there,</w:t>
      </w:r>
      <w:r w:rsidRPr="00222433" w:rsidR="00A66DB1">
        <w:t xml:space="preserve"> </w:t>
      </w:r>
      <w:r w:rsidRPr="00222433">
        <w:t>when</w:t>
      </w:r>
      <w:r w:rsidRPr="00222433" w:rsidR="00CE15C0">
        <w:t xml:space="preserve"> </w:t>
      </w:r>
      <w:r w:rsidRPr="00222433">
        <w:t>it</w:t>
      </w:r>
      <w:r w:rsidRPr="00222433" w:rsidR="00A66DB1">
        <w:t xml:space="preserve"> </w:t>
      </w:r>
      <w:r w:rsidRPr="00222433">
        <w:t>should</w:t>
      </w:r>
      <w:r w:rsidRPr="00222433" w:rsidR="00A66DB1">
        <w:t xml:space="preserve"> </w:t>
      </w:r>
      <w:r w:rsidRPr="00222433">
        <w:t>have</w:t>
      </w:r>
      <w:r w:rsidRPr="00222433" w:rsidR="00A66DB1">
        <w:t xml:space="preserve"> </w:t>
      </w:r>
      <w:r w:rsidRPr="00222433">
        <w:t>done.</w:t>
      </w:r>
      <w:r w:rsidRPr="00222433" w:rsidR="00A66DB1">
        <w:t xml:space="preserve"> </w:t>
      </w:r>
    </w:p>
    <w:p w:rsidR="00102A2C" w:rsidRPr="00222433" w:rsidP="00102A2C">
      <w:pPr>
        <w:pStyle w:val="Question"/>
        <w:numPr>
          <w:ilvl w:val="0"/>
          <w:numId w:val="9"/>
        </w:numPr>
      </w:pPr>
      <w:sdt>
        <w:sdtPr>
          <w:alias w:val="Member"/>
          <w:tag w:val="&lt;Member mnisId='4801' dodsId=''&gt;"/>
          <w:id w:val="-1948761420"/>
          <w:placeholder>
            <w:docPart w:val="09ACA901D17C4A9DA80566DC9528F5B2"/>
          </w:placeholder>
          <w:richText/>
        </w:sdtPr>
        <w:sdtContent>
          <w:r w:rsidRPr="00222433">
            <w:rPr>
              <w:b/>
            </w:rPr>
            <w:t>Anthony</w:t>
          </w:r>
          <w:r w:rsidRPr="00222433" w:rsidR="00A66DB1">
            <w:rPr>
              <w:b/>
            </w:rPr>
            <w:t xml:space="preserve"> </w:t>
          </w:r>
          <w:r w:rsidRPr="00222433">
            <w:rPr>
              <w:b/>
            </w:rPr>
            <w:t>Browne:</w:t>
          </w:r>
        </w:sdtContent>
      </w:sdt>
      <w:r w:rsidRPr="00222433" w:rsidR="00A66DB1">
        <w:t xml:space="preserve"> </w:t>
      </w:r>
      <w:r w:rsidRPr="00222433">
        <w:t>The</w:t>
      </w:r>
      <w:r w:rsidRPr="00222433" w:rsidR="00A66DB1">
        <w:t xml:space="preserve"> </w:t>
      </w:r>
      <w:r w:rsidRPr="00222433" w:rsidR="00CE15C0">
        <w:t>corollary</w:t>
      </w:r>
      <w:r w:rsidRPr="00222433" w:rsidR="00A66DB1">
        <w:t xml:space="preserve"> </w:t>
      </w:r>
      <w:r w:rsidRPr="00222433">
        <w:t>of</w:t>
      </w:r>
      <w:r w:rsidRPr="00222433" w:rsidR="00A66DB1">
        <w:t xml:space="preserve"> </w:t>
      </w:r>
      <w:r w:rsidRPr="00222433">
        <w:t>that</w:t>
      </w:r>
      <w:r w:rsidRPr="00222433" w:rsidR="00A66DB1">
        <w:t xml:space="preserve"> </w:t>
      </w:r>
      <w:r w:rsidRPr="00222433">
        <w:t>is</w:t>
      </w:r>
      <w:r w:rsidRPr="00222433" w:rsidR="00A66DB1">
        <w:t xml:space="preserve"> </w:t>
      </w:r>
      <w:r w:rsidRPr="00222433">
        <w:t>you</w:t>
      </w:r>
      <w:r w:rsidRPr="00222433" w:rsidR="00A66DB1">
        <w:t xml:space="preserve"> </w:t>
      </w:r>
      <w:r w:rsidRPr="00222433">
        <w:t>do</w:t>
      </w:r>
      <w:r w:rsidRPr="00222433" w:rsidR="00A66DB1">
        <w:t xml:space="preserve"> </w:t>
      </w:r>
      <w:r w:rsidRPr="00222433">
        <w:t>not</w:t>
      </w:r>
      <w:r w:rsidRPr="00222433" w:rsidR="00A66DB1">
        <w:t xml:space="preserve"> </w:t>
      </w:r>
      <w:r w:rsidRPr="00222433">
        <w:t>think</w:t>
      </w:r>
      <w:r w:rsidRPr="00222433" w:rsidR="00A66DB1">
        <w:t xml:space="preserve"> </w:t>
      </w:r>
      <w:r w:rsidRPr="00222433">
        <w:t>it</w:t>
      </w:r>
      <w:r w:rsidRPr="00222433" w:rsidR="00A66DB1">
        <w:t xml:space="preserve"> </w:t>
      </w:r>
      <w:r w:rsidRPr="00222433">
        <w:t>actually</w:t>
      </w:r>
      <w:r w:rsidRPr="00222433" w:rsidR="00A66DB1">
        <w:t xml:space="preserve"> </w:t>
      </w:r>
      <w:r w:rsidRPr="00222433">
        <w:t>needs</w:t>
      </w:r>
      <w:r w:rsidRPr="00222433" w:rsidR="00A66DB1">
        <w:t xml:space="preserve"> </w:t>
      </w:r>
      <w:r w:rsidRPr="00222433">
        <w:t>greater</w:t>
      </w:r>
      <w:r w:rsidRPr="00222433" w:rsidR="00A66DB1">
        <w:t xml:space="preserve"> </w:t>
      </w:r>
      <w:r w:rsidRPr="00222433">
        <w:t>powers</w:t>
      </w:r>
      <w:r w:rsidRPr="00222433" w:rsidR="00A66DB1">
        <w:t xml:space="preserve"> </w:t>
      </w:r>
      <w:r w:rsidRPr="00222433">
        <w:t>beyond</w:t>
      </w:r>
      <w:r w:rsidRPr="00222433" w:rsidR="00A66DB1">
        <w:t xml:space="preserve"> </w:t>
      </w:r>
      <w:r w:rsidRPr="00222433">
        <w:t>the</w:t>
      </w:r>
      <w:r w:rsidRPr="00222433" w:rsidR="00A66DB1">
        <w:t xml:space="preserve"> </w:t>
      </w:r>
      <w:r w:rsidRPr="00222433">
        <w:t>perimeter.</w:t>
      </w:r>
      <w:r w:rsidRPr="00222433" w:rsidR="00A66DB1">
        <w:t xml:space="preserve"> </w:t>
      </w:r>
      <w:r w:rsidRPr="00222433">
        <w:t>Is</w:t>
      </w:r>
      <w:r w:rsidRPr="00222433" w:rsidR="00A66DB1">
        <w:t xml:space="preserve"> </w:t>
      </w:r>
      <w:r w:rsidRPr="00222433">
        <w:t>that</w:t>
      </w:r>
      <w:r w:rsidRPr="00222433" w:rsidR="00A66DB1">
        <w:t xml:space="preserve"> </w:t>
      </w:r>
      <w:r w:rsidRPr="00222433">
        <w:t>right?</w:t>
      </w:r>
      <w:r w:rsidRPr="00222433" w:rsidR="00A66DB1">
        <w:t xml:space="preserve"> </w:t>
      </w:r>
      <w:r w:rsidRPr="00222433">
        <w:t>Do</w:t>
      </w:r>
      <w:r w:rsidRPr="00222433" w:rsidR="00A66DB1">
        <w:t xml:space="preserve"> </w:t>
      </w:r>
      <w:r w:rsidRPr="00222433">
        <w:t>you</w:t>
      </w:r>
      <w:r w:rsidRPr="00222433" w:rsidR="00A66DB1">
        <w:t xml:space="preserve"> </w:t>
      </w:r>
      <w:r w:rsidRPr="00222433">
        <w:t>think</w:t>
      </w:r>
      <w:r w:rsidRPr="00222433" w:rsidR="00A66DB1">
        <w:t xml:space="preserve"> </w:t>
      </w:r>
      <w:r w:rsidRPr="00222433">
        <w:t>the</w:t>
      </w:r>
      <w:r w:rsidRPr="00222433" w:rsidR="00A66DB1">
        <w:t xml:space="preserve"> </w:t>
      </w:r>
      <w:r w:rsidRPr="00222433">
        <w:t>regulatory</w:t>
      </w:r>
      <w:r w:rsidRPr="00222433" w:rsidR="00A66DB1">
        <w:t xml:space="preserve"> </w:t>
      </w:r>
      <w:r w:rsidRPr="00222433">
        <w:t>regime</w:t>
      </w:r>
      <w:r w:rsidRPr="00222433" w:rsidR="00A66DB1">
        <w:t xml:space="preserve"> </w:t>
      </w:r>
      <w:r w:rsidRPr="00222433">
        <w:t>outside</w:t>
      </w:r>
      <w:r w:rsidRPr="00222433" w:rsidR="00A66DB1">
        <w:t xml:space="preserve"> </w:t>
      </w:r>
      <w:r w:rsidRPr="00222433">
        <w:t>the</w:t>
      </w:r>
      <w:r w:rsidRPr="00222433" w:rsidR="00A66DB1">
        <w:t xml:space="preserve"> </w:t>
      </w:r>
      <w:r w:rsidRPr="00222433">
        <w:t>perimeter</w:t>
      </w:r>
      <w:r w:rsidRPr="00222433" w:rsidR="00CE15C0">
        <w:t>—</w:t>
      </w:r>
      <w:r w:rsidRPr="00222433">
        <w:t>that</w:t>
      </w:r>
      <w:r w:rsidRPr="00222433" w:rsidR="00A66DB1">
        <w:t xml:space="preserve"> </w:t>
      </w:r>
      <w:r w:rsidRPr="00222433">
        <w:t>light</w:t>
      </w:r>
      <w:r w:rsidRPr="00222433" w:rsidR="00CE15C0">
        <w:t>-</w:t>
      </w:r>
      <w:r w:rsidRPr="00222433">
        <w:t>touch,</w:t>
      </w:r>
      <w:r w:rsidRPr="00222433" w:rsidR="00A66DB1">
        <w:t xml:space="preserve"> </w:t>
      </w:r>
      <w:r w:rsidRPr="00222433" w:rsidR="00CE15C0">
        <w:t>n</w:t>
      </w:r>
      <w:r w:rsidRPr="00222433">
        <w:t>on-direct</w:t>
      </w:r>
      <w:r w:rsidRPr="00222433" w:rsidR="00CE15C0">
        <w:t>,</w:t>
      </w:r>
      <w:r w:rsidRPr="00222433" w:rsidR="00A66DB1">
        <w:t xml:space="preserve"> </w:t>
      </w:r>
      <w:r w:rsidRPr="00222433">
        <w:t>supervisory</w:t>
      </w:r>
      <w:r w:rsidRPr="00222433" w:rsidR="00A66DB1">
        <w:t xml:space="preserve"> </w:t>
      </w:r>
      <w:r w:rsidRPr="00222433">
        <w:t>regime</w:t>
      </w:r>
      <w:r w:rsidRPr="00222433" w:rsidR="00CE15C0">
        <w:t>—</w:t>
      </w:r>
      <w:r w:rsidRPr="00222433">
        <w:t>is</w:t>
      </w:r>
      <w:r w:rsidRPr="00222433" w:rsidR="00A66DB1">
        <w:t xml:space="preserve"> </w:t>
      </w:r>
      <w:r w:rsidRPr="00222433">
        <w:t>enough?</w:t>
      </w:r>
    </w:p>
    <w:p w:rsidR="00102A2C" w:rsidRPr="00222433" w:rsidP="00102A2C">
      <w:pPr>
        <w:pStyle w:val="Answer"/>
      </w:pPr>
      <w:sdt>
        <w:sdtPr>
          <w:alias w:val="Witness"/>
          <w:id w:val="-28416480"/>
          <w:placeholder>
            <w:docPart w:val="09ACA901D17C4A9DA80566DC9528F5B2"/>
          </w:placeholder>
          <w:richText/>
        </w:sdtPr>
        <w:sdtContent>
          <w:r w:rsidRPr="00222433">
            <w:rPr>
              <w:b/>
              <w:bCs/>
              <w:i/>
              <w:iCs/>
            </w:rPr>
            <w:t>Dame</w:t>
          </w:r>
          <w:r w:rsidRPr="00222433" w:rsidR="00A66DB1">
            <w:rPr>
              <w:b/>
              <w:bCs/>
              <w:i/>
              <w:iCs/>
            </w:rPr>
            <w:t xml:space="preserve"> </w:t>
          </w:r>
          <w:r w:rsidRPr="00222433">
            <w:rPr>
              <w:b/>
              <w:bCs/>
              <w:i/>
              <w:iCs/>
            </w:rPr>
            <w:t>Elizabeth</w:t>
          </w:r>
          <w:r w:rsidRPr="00222433" w:rsidR="00A66DB1">
            <w:rPr>
              <w:b/>
              <w:bCs/>
              <w:i/>
              <w:iCs/>
            </w:rPr>
            <w:t xml:space="preserve"> </w:t>
          </w:r>
          <w:r w:rsidRPr="00222433">
            <w:rPr>
              <w:b/>
              <w:bCs/>
              <w:i/>
              <w:iCs/>
            </w:rPr>
            <w:t>Gloster:</w:t>
          </w:r>
          <w:r w:rsidRPr="00222433" w:rsidR="00A66DB1">
            <w:rPr>
              <w:b/>
            </w:rPr>
            <w:t xml:space="preserve"> </w:t>
          </w:r>
        </w:sdtContent>
      </w:sdt>
      <w:r w:rsidRPr="00222433">
        <w:t>Yes,</w:t>
      </w:r>
      <w:r w:rsidRPr="00222433" w:rsidR="00A66DB1">
        <w:t xml:space="preserve"> </w:t>
      </w:r>
      <w:r w:rsidRPr="00222433">
        <w:t>with</w:t>
      </w:r>
      <w:r w:rsidRPr="00222433" w:rsidR="00A66DB1">
        <w:t xml:space="preserve"> </w:t>
      </w:r>
      <w:r w:rsidRPr="00222433">
        <w:t>one</w:t>
      </w:r>
      <w:r w:rsidRPr="00222433" w:rsidR="00A66DB1">
        <w:t xml:space="preserve"> </w:t>
      </w:r>
      <w:r w:rsidRPr="00222433">
        <w:t>exception,</w:t>
      </w:r>
      <w:r w:rsidRPr="00222433" w:rsidR="00A66DB1">
        <w:t xml:space="preserve"> </w:t>
      </w:r>
      <w:r w:rsidRPr="00222433">
        <w:t>which</w:t>
      </w:r>
      <w:r w:rsidRPr="00222433" w:rsidR="00A66DB1">
        <w:t xml:space="preserve"> </w:t>
      </w:r>
      <w:r w:rsidRPr="00222433">
        <w:t>we</w:t>
      </w:r>
      <w:r w:rsidRPr="00222433" w:rsidR="00A66DB1">
        <w:t xml:space="preserve"> </w:t>
      </w:r>
      <w:r w:rsidRPr="00222433">
        <w:t>were</w:t>
      </w:r>
      <w:r w:rsidRPr="00222433" w:rsidR="00A66DB1">
        <w:t xml:space="preserve"> </w:t>
      </w:r>
      <w:r w:rsidRPr="00222433">
        <w:t>talking</w:t>
      </w:r>
      <w:r w:rsidRPr="00222433" w:rsidR="00A66DB1">
        <w:t xml:space="preserve"> </w:t>
      </w:r>
      <w:r w:rsidRPr="00222433">
        <w:t>about</w:t>
      </w:r>
      <w:r w:rsidRPr="00222433" w:rsidR="00A66DB1">
        <w:t xml:space="preserve"> </w:t>
      </w:r>
      <w:r w:rsidRPr="00222433">
        <w:t>earlier,</w:t>
      </w:r>
      <w:r w:rsidRPr="00222433" w:rsidR="00A66DB1">
        <w:t xml:space="preserve"> </w:t>
      </w:r>
      <w:r w:rsidRPr="00222433">
        <w:t>in</w:t>
      </w:r>
      <w:r w:rsidRPr="00222433" w:rsidR="00A66DB1">
        <w:t xml:space="preserve"> </w:t>
      </w:r>
      <w:r w:rsidRPr="00222433">
        <w:t>relation</w:t>
      </w:r>
      <w:r w:rsidRPr="00222433" w:rsidR="00A66DB1">
        <w:t xml:space="preserve"> </w:t>
      </w:r>
      <w:r w:rsidRPr="00222433">
        <w:t>to</w:t>
      </w:r>
      <w:r w:rsidRPr="00222433" w:rsidR="00A66DB1">
        <w:t xml:space="preserve"> </w:t>
      </w:r>
      <w:r w:rsidRPr="00222433">
        <w:t>comparison</w:t>
      </w:r>
      <w:r w:rsidRPr="00222433" w:rsidR="00A66DB1">
        <w:t xml:space="preserve"> </w:t>
      </w:r>
      <w:r w:rsidRPr="00222433">
        <w:t>websites</w:t>
      </w:r>
      <w:r w:rsidRPr="00222433" w:rsidR="00A66DB1">
        <w:t xml:space="preserve"> </w:t>
      </w:r>
      <w:r w:rsidRPr="00222433">
        <w:t>and</w:t>
      </w:r>
      <w:r w:rsidRPr="00222433" w:rsidR="00A66DB1">
        <w:t xml:space="preserve"> </w:t>
      </w:r>
      <w:r w:rsidRPr="00222433">
        <w:t>stopping</w:t>
      </w:r>
      <w:r w:rsidRPr="00222433" w:rsidR="00A66DB1">
        <w:t xml:space="preserve"> </w:t>
      </w:r>
      <w:r w:rsidRPr="00222433">
        <w:t>cowboys,</w:t>
      </w:r>
      <w:r w:rsidRPr="00222433" w:rsidR="00A66DB1">
        <w:t xml:space="preserve"> </w:t>
      </w:r>
      <w:r w:rsidRPr="00222433">
        <w:t>if</w:t>
      </w:r>
      <w:r w:rsidRPr="00222433" w:rsidR="00A66DB1">
        <w:t xml:space="preserve"> </w:t>
      </w:r>
      <w:r w:rsidRPr="00222433">
        <w:t>I</w:t>
      </w:r>
      <w:r w:rsidRPr="00222433" w:rsidR="00A66DB1">
        <w:t xml:space="preserve"> </w:t>
      </w:r>
      <w:r w:rsidRPr="00222433">
        <w:t>can</w:t>
      </w:r>
      <w:r w:rsidRPr="00222433" w:rsidR="00A66DB1">
        <w:t xml:space="preserve"> </w:t>
      </w:r>
      <w:r w:rsidRPr="00222433">
        <w:t>call</w:t>
      </w:r>
      <w:r w:rsidRPr="00222433" w:rsidR="00A66DB1">
        <w:t xml:space="preserve"> </w:t>
      </w:r>
      <w:r w:rsidRPr="00222433">
        <w:t>them</w:t>
      </w:r>
      <w:r w:rsidRPr="00222433" w:rsidR="00A66DB1">
        <w:t xml:space="preserve"> </w:t>
      </w:r>
      <w:r w:rsidRPr="00222433">
        <w:t>that,</w:t>
      </w:r>
      <w:r w:rsidRPr="00222433" w:rsidR="00A66DB1">
        <w:t xml:space="preserve"> </w:t>
      </w:r>
      <w:r w:rsidRPr="00222433">
        <w:t>who</w:t>
      </w:r>
      <w:r w:rsidRPr="00222433" w:rsidR="00A66DB1">
        <w:t xml:space="preserve"> </w:t>
      </w:r>
      <w:r w:rsidRPr="00222433">
        <w:t>are</w:t>
      </w:r>
      <w:r w:rsidRPr="00222433" w:rsidR="00A66DB1">
        <w:t xml:space="preserve"> </w:t>
      </w:r>
      <w:r w:rsidRPr="00222433">
        <w:t>not</w:t>
      </w:r>
      <w:r w:rsidRPr="00222433" w:rsidR="00A66DB1">
        <w:t xml:space="preserve"> </w:t>
      </w:r>
      <w:r w:rsidRPr="00222433">
        <w:t>authorised</w:t>
      </w:r>
      <w:r w:rsidRPr="00222433" w:rsidR="00A66DB1">
        <w:t xml:space="preserve"> </w:t>
      </w:r>
      <w:r w:rsidRPr="00222433">
        <w:t>and</w:t>
      </w:r>
      <w:r w:rsidRPr="00222433" w:rsidR="00A66DB1">
        <w:t xml:space="preserve"> </w:t>
      </w:r>
      <w:r w:rsidRPr="00222433">
        <w:t>who</w:t>
      </w:r>
      <w:r w:rsidRPr="00222433" w:rsidR="00A66DB1">
        <w:t xml:space="preserve"> </w:t>
      </w:r>
      <w:r w:rsidRPr="00222433">
        <w:t>are</w:t>
      </w:r>
      <w:r w:rsidRPr="00222433" w:rsidR="00A66DB1">
        <w:t xml:space="preserve"> </w:t>
      </w:r>
      <w:r w:rsidRPr="00222433">
        <w:t>not</w:t>
      </w:r>
      <w:r w:rsidRPr="00222433" w:rsidR="00A66DB1">
        <w:t xml:space="preserve"> </w:t>
      </w:r>
      <w:r w:rsidRPr="00222433">
        <w:t>complying</w:t>
      </w:r>
      <w:r w:rsidRPr="00222433" w:rsidR="00A66DB1">
        <w:t xml:space="preserve"> </w:t>
      </w:r>
      <w:r w:rsidRPr="00222433">
        <w:t>with</w:t>
      </w:r>
      <w:r w:rsidRPr="00222433" w:rsidR="00A66DB1">
        <w:t xml:space="preserve"> </w:t>
      </w:r>
      <w:r w:rsidRPr="00222433">
        <w:t>the</w:t>
      </w:r>
      <w:r w:rsidRPr="00222433" w:rsidR="00A66DB1">
        <w:t xml:space="preserve"> </w:t>
      </w:r>
      <w:r w:rsidRPr="00222433">
        <w:t>financial</w:t>
      </w:r>
      <w:r w:rsidRPr="00222433" w:rsidR="00A66DB1">
        <w:t xml:space="preserve"> </w:t>
      </w:r>
      <w:r w:rsidRPr="00222433">
        <w:t>promotion</w:t>
      </w:r>
      <w:r w:rsidRPr="00222433" w:rsidR="00A66DB1">
        <w:t xml:space="preserve"> </w:t>
      </w:r>
      <w:r w:rsidRPr="00222433">
        <w:t>provisions.</w:t>
      </w:r>
      <w:r w:rsidRPr="00222433" w:rsidR="00A66DB1">
        <w:t xml:space="preserve"> </w:t>
      </w:r>
      <w:r w:rsidRPr="00222433" w:rsidR="00125680">
        <w:t>There may be</w:t>
      </w:r>
      <w:r w:rsidRPr="00222433" w:rsidR="00A66DB1">
        <w:t xml:space="preserve"> </w:t>
      </w:r>
      <w:r w:rsidRPr="00222433">
        <w:t>a</w:t>
      </w:r>
      <w:r w:rsidRPr="00222433" w:rsidR="00A66DB1">
        <w:t xml:space="preserve"> </w:t>
      </w:r>
      <w:r w:rsidRPr="00222433">
        <w:t>need</w:t>
      </w:r>
      <w:r w:rsidRPr="00222433" w:rsidR="00A66DB1">
        <w:t xml:space="preserve"> </w:t>
      </w:r>
      <w:r w:rsidRPr="00222433">
        <w:t>there,</w:t>
      </w:r>
      <w:r w:rsidRPr="00222433" w:rsidR="00A66DB1">
        <w:t xml:space="preserve"> </w:t>
      </w:r>
      <w:r w:rsidRPr="00222433">
        <w:t>but</w:t>
      </w:r>
      <w:r w:rsidRPr="00222433" w:rsidR="00A66DB1">
        <w:t xml:space="preserve"> </w:t>
      </w:r>
      <w:r w:rsidRPr="00222433">
        <w:t>there</w:t>
      </w:r>
      <w:r w:rsidRPr="00222433" w:rsidR="00A66DB1">
        <w:t xml:space="preserve"> </w:t>
      </w:r>
      <w:r w:rsidRPr="00222433">
        <w:t>are</w:t>
      </w:r>
      <w:r w:rsidRPr="00222433" w:rsidR="00A66DB1">
        <w:t xml:space="preserve"> </w:t>
      </w:r>
      <w:r w:rsidRPr="00222433">
        <w:t>real</w:t>
      </w:r>
      <w:r w:rsidRPr="00222433" w:rsidR="00A66DB1">
        <w:t xml:space="preserve"> </w:t>
      </w:r>
      <w:r w:rsidRPr="00222433">
        <w:t>difficulties,</w:t>
      </w:r>
      <w:r w:rsidRPr="00222433" w:rsidR="00A66DB1">
        <w:t xml:space="preserve"> </w:t>
      </w:r>
      <w:r w:rsidRPr="00222433">
        <w:t>as</w:t>
      </w:r>
      <w:r w:rsidRPr="00222433" w:rsidR="00A66DB1">
        <w:t xml:space="preserve"> </w:t>
      </w:r>
      <w:r w:rsidRPr="00222433">
        <w:t>Dick</w:t>
      </w:r>
      <w:r w:rsidRPr="00222433" w:rsidR="00A66DB1">
        <w:t xml:space="preserve"> </w:t>
      </w:r>
      <w:r w:rsidRPr="00222433">
        <w:t>referred</w:t>
      </w:r>
      <w:r w:rsidRPr="00222433" w:rsidR="00A66DB1">
        <w:t xml:space="preserve"> </w:t>
      </w:r>
      <w:r w:rsidRPr="00222433">
        <w:t>to</w:t>
      </w:r>
      <w:r w:rsidRPr="00222433" w:rsidR="00A66DB1">
        <w:t xml:space="preserve"> </w:t>
      </w:r>
      <w:r w:rsidRPr="00222433">
        <w:t>and</w:t>
      </w:r>
      <w:r w:rsidRPr="00222433" w:rsidR="00A66DB1">
        <w:t xml:space="preserve"> </w:t>
      </w:r>
      <w:r w:rsidRPr="00222433">
        <w:t>indeed</w:t>
      </w:r>
      <w:r w:rsidRPr="00222433" w:rsidR="00A66DB1">
        <w:t xml:space="preserve"> </w:t>
      </w:r>
      <w:r w:rsidRPr="00222433" w:rsidR="00125680">
        <w:t xml:space="preserve">as </w:t>
      </w:r>
      <w:r w:rsidRPr="00222433">
        <w:t>the</w:t>
      </w:r>
      <w:r w:rsidRPr="00222433" w:rsidR="00A66DB1">
        <w:t xml:space="preserve"> </w:t>
      </w:r>
      <w:r w:rsidRPr="00222433">
        <w:t>FCA</w:t>
      </w:r>
      <w:r w:rsidRPr="00222433" w:rsidR="00A66DB1">
        <w:t xml:space="preserve"> </w:t>
      </w:r>
      <w:r w:rsidRPr="00222433">
        <w:t>told</w:t>
      </w:r>
      <w:r w:rsidRPr="00222433" w:rsidR="00A66DB1">
        <w:t xml:space="preserve"> </w:t>
      </w:r>
      <w:r w:rsidRPr="00222433">
        <w:t>us,</w:t>
      </w:r>
      <w:r w:rsidRPr="00222433" w:rsidR="00A66DB1">
        <w:t xml:space="preserve"> </w:t>
      </w:r>
      <w:r w:rsidRPr="00222433">
        <w:t>which</w:t>
      </w:r>
      <w:r w:rsidRPr="00222433" w:rsidR="00A66DB1">
        <w:t xml:space="preserve"> </w:t>
      </w:r>
      <w:r w:rsidRPr="00222433">
        <w:t>are</w:t>
      </w:r>
      <w:r w:rsidRPr="00222433" w:rsidR="00A66DB1">
        <w:t xml:space="preserve"> </w:t>
      </w:r>
      <w:r w:rsidRPr="00222433">
        <w:t>summarised</w:t>
      </w:r>
      <w:r w:rsidRPr="00222433" w:rsidR="00A66DB1">
        <w:t xml:space="preserve"> </w:t>
      </w:r>
      <w:r w:rsidRPr="00222433">
        <w:t>in</w:t>
      </w:r>
      <w:r w:rsidRPr="00222433" w:rsidR="00A66DB1">
        <w:t xml:space="preserve"> </w:t>
      </w:r>
      <w:r w:rsidRPr="00222433">
        <w:t>our</w:t>
      </w:r>
      <w:r w:rsidRPr="00222433" w:rsidR="00A66DB1">
        <w:t xml:space="preserve"> </w:t>
      </w:r>
      <w:r w:rsidRPr="00222433">
        <w:t>recommendations</w:t>
      </w:r>
      <w:r w:rsidRPr="00222433" w:rsidR="00A66DB1">
        <w:t xml:space="preserve"> </w:t>
      </w:r>
      <w:r w:rsidRPr="00222433">
        <w:t>bit,</w:t>
      </w:r>
      <w:r w:rsidRPr="00222433" w:rsidR="00A66DB1">
        <w:t xml:space="preserve"> </w:t>
      </w:r>
      <w:r w:rsidRPr="00222433">
        <w:t>about</w:t>
      </w:r>
      <w:r w:rsidRPr="00222433" w:rsidR="00A66DB1">
        <w:t xml:space="preserve"> </w:t>
      </w:r>
      <w:r w:rsidRPr="00222433">
        <w:t>giving</w:t>
      </w:r>
      <w:r w:rsidRPr="00222433" w:rsidR="00A66DB1">
        <w:t xml:space="preserve"> </w:t>
      </w:r>
      <w:r w:rsidRPr="00222433">
        <w:t>them</w:t>
      </w:r>
      <w:r w:rsidRPr="00222433" w:rsidR="00A66DB1">
        <w:t xml:space="preserve"> </w:t>
      </w:r>
      <w:r w:rsidRPr="00222433">
        <w:t>powers</w:t>
      </w:r>
      <w:r w:rsidRPr="00222433" w:rsidR="00A66DB1">
        <w:t xml:space="preserve"> </w:t>
      </w:r>
      <w:r w:rsidRPr="00222433">
        <w:t>to</w:t>
      </w:r>
      <w:r w:rsidRPr="00222433" w:rsidR="00A66DB1">
        <w:t xml:space="preserve"> </w:t>
      </w:r>
      <w:r w:rsidRPr="00222433">
        <w:t>stop</w:t>
      </w:r>
      <w:r w:rsidRPr="00222433" w:rsidR="00A66DB1">
        <w:t xml:space="preserve"> </w:t>
      </w:r>
      <w:r w:rsidRPr="00222433">
        <w:t>these</w:t>
      </w:r>
      <w:r w:rsidRPr="00222433" w:rsidR="00A66DB1">
        <w:t xml:space="preserve"> </w:t>
      </w:r>
      <w:r w:rsidRPr="00222433">
        <w:t>kinds</w:t>
      </w:r>
      <w:r w:rsidRPr="00222433" w:rsidR="00A66DB1">
        <w:t xml:space="preserve"> </w:t>
      </w:r>
      <w:r w:rsidRPr="00222433">
        <w:t>of</w:t>
      </w:r>
      <w:r w:rsidRPr="00222433" w:rsidR="00A66DB1">
        <w:t xml:space="preserve"> </w:t>
      </w:r>
      <w:r w:rsidRPr="00222433">
        <w:t>cowboys</w:t>
      </w:r>
      <w:r w:rsidRPr="00222433" w:rsidR="00A66DB1">
        <w:t xml:space="preserve"> </w:t>
      </w:r>
      <w:r w:rsidRPr="00222433">
        <w:t>promoting</w:t>
      </w:r>
      <w:r w:rsidRPr="00222433" w:rsidR="00A66DB1">
        <w:t xml:space="preserve"> </w:t>
      </w:r>
      <w:r w:rsidRPr="00222433">
        <w:t>financial</w:t>
      </w:r>
      <w:r w:rsidRPr="00222433" w:rsidR="00A66DB1">
        <w:t xml:space="preserve"> </w:t>
      </w:r>
      <w:r w:rsidRPr="00222433">
        <w:t>products,</w:t>
      </w:r>
      <w:r w:rsidRPr="00222433" w:rsidR="00A66DB1">
        <w:t xml:space="preserve"> </w:t>
      </w:r>
      <w:r w:rsidRPr="00222433">
        <w:t>which</w:t>
      </w:r>
      <w:r w:rsidRPr="00222433" w:rsidR="00A66DB1">
        <w:t xml:space="preserve"> </w:t>
      </w:r>
      <w:r w:rsidRPr="00222433">
        <w:t>should</w:t>
      </w:r>
      <w:r w:rsidRPr="00222433" w:rsidR="00A66DB1">
        <w:t xml:space="preserve"> </w:t>
      </w:r>
      <w:r w:rsidRPr="00222433">
        <w:t>really,</w:t>
      </w:r>
      <w:r w:rsidRPr="00222433" w:rsidR="00A66DB1">
        <w:t xml:space="preserve"> </w:t>
      </w:r>
      <w:r w:rsidRPr="00222433">
        <w:t>if</w:t>
      </w:r>
      <w:r w:rsidRPr="00222433" w:rsidR="00A66DB1">
        <w:t xml:space="preserve"> </w:t>
      </w:r>
      <w:r w:rsidRPr="00222433">
        <w:t>they</w:t>
      </w:r>
      <w:r w:rsidRPr="00222433" w:rsidR="00A66DB1">
        <w:t xml:space="preserve"> </w:t>
      </w:r>
      <w:r w:rsidRPr="00222433">
        <w:t>were</w:t>
      </w:r>
      <w:r w:rsidRPr="00222433" w:rsidR="00A66DB1">
        <w:t xml:space="preserve"> </w:t>
      </w:r>
      <w:r w:rsidRPr="00222433">
        <w:t>operating</w:t>
      </w:r>
      <w:r w:rsidRPr="00222433" w:rsidR="00A66DB1">
        <w:t xml:space="preserve"> </w:t>
      </w:r>
      <w:r w:rsidRPr="00222433">
        <w:t>lawfully,</w:t>
      </w:r>
      <w:r w:rsidRPr="00222433" w:rsidR="00A66DB1">
        <w:t xml:space="preserve"> </w:t>
      </w:r>
      <w:r w:rsidRPr="00222433">
        <w:t>be</w:t>
      </w:r>
      <w:r w:rsidRPr="00222433" w:rsidR="00A66DB1">
        <w:t xml:space="preserve"> </w:t>
      </w:r>
      <w:r w:rsidRPr="00222433">
        <w:t>within</w:t>
      </w:r>
      <w:r w:rsidRPr="00222433" w:rsidR="00A66DB1">
        <w:t xml:space="preserve"> </w:t>
      </w:r>
      <w:r w:rsidRPr="00222433">
        <w:t>some</w:t>
      </w:r>
      <w:r w:rsidRPr="00222433" w:rsidR="00A66DB1">
        <w:t xml:space="preserve"> </w:t>
      </w:r>
      <w:r w:rsidRPr="00222433">
        <w:t>sort</w:t>
      </w:r>
      <w:r w:rsidRPr="00222433" w:rsidR="00A66DB1">
        <w:t xml:space="preserve"> </w:t>
      </w:r>
      <w:r w:rsidRPr="00222433">
        <w:t>of</w:t>
      </w:r>
      <w:r w:rsidRPr="00222433" w:rsidR="00A66DB1">
        <w:t xml:space="preserve"> </w:t>
      </w:r>
      <w:r w:rsidRPr="00222433">
        <w:t>regulated</w:t>
      </w:r>
      <w:r w:rsidRPr="00222433" w:rsidR="00A66DB1">
        <w:t xml:space="preserve"> </w:t>
      </w:r>
      <w:r w:rsidRPr="00222433">
        <w:t>framework.</w:t>
      </w:r>
      <w:r w:rsidRPr="00222433" w:rsidR="00A66DB1">
        <w:t xml:space="preserve"> </w:t>
      </w:r>
    </w:p>
    <w:p w:rsidR="00102A2C" w:rsidRPr="00222433" w:rsidP="00125680">
      <w:pPr>
        <w:pStyle w:val="Question"/>
      </w:pPr>
      <w:sdt>
        <w:sdtPr>
          <w:alias w:val="Member"/>
          <w:tag w:val="&lt;Member mnisId='4801' dodsId=''&gt;"/>
          <w:id w:val="-1074651500"/>
          <w:placeholder>
            <w:docPart w:val="09ACA901D17C4A9DA80566DC9528F5B2"/>
          </w:placeholder>
          <w:richText/>
        </w:sdtPr>
        <w:sdtContent>
          <w:r w:rsidRPr="00222433">
            <w:rPr>
              <w:b/>
            </w:rPr>
            <w:t>Anthony</w:t>
          </w:r>
          <w:r w:rsidRPr="00222433" w:rsidR="00A66DB1">
            <w:rPr>
              <w:b/>
            </w:rPr>
            <w:t xml:space="preserve"> </w:t>
          </w:r>
          <w:r w:rsidRPr="00222433">
            <w:rPr>
              <w:b/>
            </w:rPr>
            <w:t>Browne:</w:t>
          </w:r>
        </w:sdtContent>
      </w:sdt>
      <w:r w:rsidRPr="00222433" w:rsidR="00A66DB1">
        <w:t xml:space="preserve"> </w:t>
      </w:r>
      <w:r w:rsidRPr="00222433">
        <w:t>You</w:t>
      </w:r>
      <w:r w:rsidRPr="00222433" w:rsidR="00A66DB1">
        <w:t xml:space="preserve"> </w:t>
      </w:r>
      <w:r w:rsidRPr="00222433">
        <w:t>are</w:t>
      </w:r>
      <w:r w:rsidRPr="00222433" w:rsidR="00A66DB1">
        <w:t xml:space="preserve"> </w:t>
      </w:r>
      <w:r w:rsidRPr="00222433">
        <w:t>talking</w:t>
      </w:r>
      <w:r w:rsidRPr="00222433" w:rsidR="00A66DB1">
        <w:t xml:space="preserve"> </w:t>
      </w:r>
      <w:r w:rsidRPr="00222433">
        <w:t>about</w:t>
      </w:r>
      <w:r w:rsidRPr="00222433" w:rsidR="00A66DB1">
        <w:t xml:space="preserve"> </w:t>
      </w:r>
      <w:r w:rsidRPr="00222433">
        <w:t>the</w:t>
      </w:r>
      <w:r w:rsidRPr="00222433" w:rsidR="00A66DB1">
        <w:t xml:space="preserve"> </w:t>
      </w:r>
      <w:r w:rsidRPr="00222433">
        <w:t>position</w:t>
      </w:r>
      <w:r w:rsidRPr="00222433" w:rsidR="00A66DB1">
        <w:t xml:space="preserve"> </w:t>
      </w:r>
      <w:r w:rsidRPr="00222433">
        <w:t>of</w:t>
      </w:r>
      <w:r w:rsidRPr="00222433" w:rsidR="00A66DB1">
        <w:t xml:space="preserve"> </w:t>
      </w:r>
      <w:r w:rsidRPr="00222433">
        <w:t>the</w:t>
      </w:r>
      <w:r w:rsidRPr="00222433" w:rsidR="00A66DB1">
        <w:t xml:space="preserve"> </w:t>
      </w:r>
      <w:r w:rsidRPr="00222433">
        <w:t>perimeter.</w:t>
      </w:r>
      <w:r w:rsidRPr="00222433" w:rsidR="00A66DB1">
        <w:t xml:space="preserve"> </w:t>
      </w:r>
      <w:r w:rsidRPr="00222433">
        <w:t>Presumably,</w:t>
      </w:r>
      <w:r w:rsidRPr="00222433" w:rsidR="00A66DB1">
        <w:t xml:space="preserve"> </w:t>
      </w:r>
      <w:r w:rsidRPr="00222433">
        <w:t>you</w:t>
      </w:r>
      <w:r w:rsidRPr="00222433" w:rsidR="00A66DB1">
        <w:t xml:space="preserve"> </w:t>
      </w:r>
      <w:r w:rsidRPr="00222433">
        <w:t>are</w:t>
      </w:r>
      <w:r w:rsidRPr="00222433" w:rsidR="00A66DB1">
        <w:t xml:space="preserve"> </w:t>
      </w:r>
      <w:r w:rsidRPr="00222433">
        <w:t>not</w:t>
      </w:r>
      <w:r w:rsidRPr="00222433" w:rsidR="00A66DB1">
        <w:t xml:space="preserve"> </w:t>
      </w:r>
      <w:r w:rsidRPr="00222433">
        <w:t>saying</w:t>
      </w:r>
      <w:r w:rsidRPr="00222433" w:rsidR="00A66DB1">
        <w:t xml:space="preserve"> </w:t>
      </w:r>
      <w:r w:rsidRPr="00222433">
        <w:t>that</w:t>
      </w:r>
      <w:r w:rsidRPr="00222433" w:rsidR="00A66DB1">
        <w:t xml:space="preserve"> </w:t>
      </w:r>
      <w:r w:rsidRPr="00222433">
        <w:t>the</w:t>
      </w:r>
      <w:r w:rsidRPr="00222433" w:rsidR="00A66DB1">
        <w:t xml:space="preserve"> </w:t>
      </w:r>
      <w:r w:rsidRPr="00222433">
        <w:t>perimeter</w:t>
      </w:r>
      <w:r w:rsidRPr="00222433" w:rsidR="00A66DB1">
        <w:t xml:space="preserve"> </w:t>
      </w:r>
      <w:r w:rsidRPr="00222433">
        <w:t>should</w:t>
      </w:r>
      <w:r w:rsidRPr="00222433" w:rsidR="00A66DB1">
        <w:t xml:space="preserve"> </w:t>
      </w:r>
      <w:r w:rsidRPr="00222433">
        <w:t>have</w:t>
      </w:r>
      <w:r w:rsidRPr="00222433" w:rsidR="00A66DB1">
        <w:t xml:space="preserve"> </w:t>
      </w:r>
      <w:r w:rsidRPr="00222433">
        <w:t>been</w:t>
      </w:r>
      <w:r w:rsidRPr="00222433" w:rsidR="00A66DB1">
        <w:t xml:space="preserve"> </w:t>
      </w:r>
      <w:r w:rsidRPr="00222433">
        <w:t>moved</w:t>
      </w:r>
      <w:r w:rsidRPr="00222433" w:rsidR="00A66DB1">
        <w:t xml:space="preserve"> </w:t>
      </w:r>
      <w:r w:rsidRPr="00222433">
        <w:t>to</w:t>
      </w:r>
      <w:r w:rsidRPr="00222433" w:rsidR="00A66DB1">
        <w:t xml:space="preserve"> </w:t>
      </w:r>
      <w:r w:rsidRPr="00222433">
        <w:t>include</w:t>
      </w:r>
      <w:r w:rsidRPr="00222433" w:rsidR="00A66DB1">
        <w:t xml:space="preserve"> </w:t>
      </w:r>
      <w:r w:rsidRPr="00222433">
        <w:t>the</w:t>
      </w:r>
      <w:r w:rsidRPr="00222433" w:rsidR="00A66DB1">
        <w:t xml:space="preserve"> </w:t>
      </w:r>
      <w:r w:rsidRPr="00222433">
        <w:t>mini</w:t>
      </w:r>
      <w:r w:rsidRPr="00222433" w:rsidR="00125680">
        <w:t>-</w:t>
      </w:r>
      <w:r w:rsidRPr="00222433">
        <w:t>bonds</w:t>
      </w:r>
      <w:r w:rsidRPr="00222433" w:rsidR="00A66DB1">
        <w:t xml:space="preserve"> </w:t>
      </w:r>
      <w:r w:rsidRPr="00222433">
        <w:t>that</w:t>
      </w:r>
      <w:r w:rsidRPr="00222433" w:rsidR="00A66DB1">
        <w:t xml:space="preserve"> </w:t>
      </w:r>
      <w:r w:rsidRPr="00222433">
        <w:t>LCF</w:t>
      </w:r>
      <w:r w:rsidRPr="00222433" w:rsidR="00A66DB1">
        <w:t xml:space="preserve"> </w:t>
      </w:r>
      <w:r w:rsidRPr="00222433">
        <w:t>was</w:t>
      </w:r>
      <w:r w:rsidRPr="00222433" w:rsidR="00A66DB1">
        <w:t xml:space="preserve"> </w:t>
      </w:r>
      <w:r w:rsidRPr="00222433">
        <w:t>selling.</w:t>
      </w:r>
      <w:r w:rsidRPr="00222433" w:rsidR="00A66DB1">
        <w:t xml:space="preserve"> </w:t>
      </w:r>
    </w:p>
    <w:p w:rsidR="00102A2C" w:rsidRPr="00222433" w:rsidP="00102A2C">
      <w:pPr>
        <w:pStyle w:val="Answer"/>
      </w:pPr>
      <w:sdt>
        <w:sdtPr>
          <w:alias w:val="Witness"/>
          <w:id w:val="1520500156"/>
          <w:placeholder>
            <w:docPart w:val="09ACA901D17C4A9DA80566DC9528F5B2"/>
          </w:placeholder>
          <w:richText/>
        </w:sdtPr>
        <w:sdtContent>
          <w:r w:rsidRPr="00222433">
            <w:rPr>
              <w:b/>
              <w:bCs/>
              <w:i/>
              <w:iCs/>
            </w:rPr>
            <w:t>Dame</w:t>
          </w:r>
          <w:r w:rsidRPr="00222433" w:rsidR="00A66DB1">
            <w:rPr>
              <w:b/>
              <w:bCs/>
              <w:i/>
              <w:iCs/>
            </w:rPr>
            <w:t xml:space="preserve"> </w:t>
          </w:r>
          <w:r w:rsidRPr="00222433">
            <w:rPr>
              <w:b/>
              <w:bCs/>
              <w:i/>
              <w:iCs/>
            </w:rPr>
            <w:t>Elizabeth</w:t>
          </w:r>
          <w:r w:rsidRPr="00222433" w:rsidR="00A66DB1">
            <w:rPr>
              <w:b/>
              <w:bCs/>
              <w:i/>
              <w:iCs/>
            </w:rPr>
            <w:t xml:space="preserve"> </w:t>
          </w:r>
          <w:r w:rsidRPr="00222433">
            <w:rPr>
              <w:b/>
              <w:bCs/>
              <w:i/>
              <w:iCs/>
            </w:rPr>
            <w:t>Gloster:</w:t>
          </w:r>
          <w:r w:rsidRPr="00222433" w:rsidR="00A66DB1">
            <w:rPr>
              <w:b/>
            </w:rPr>
            <w:t xml:space="preserve"> </w:t>
          </w:r>
        </w:sdtContent>
      </w:sdt>
      <w:r w:rsidRPr="00222433">
        <w:t>At</w:t>
      </w:r>
      <w:r w:rsidRPr="00222433" w:rsidR="00A66DB1">
        <w:t xml:space="preserve"> </w:t>
      </w:r>
      <w:r w:rsidRPr="00222433">
        <w:t>the</w:t>
      </w:r>
      <w:r w:rsidRPr="00222433" w:rsidR="00A66DB1">
        <w:t xml:space="preserve"> </w:t>
      </w:r>
      <w:r w:rsidRPr="00222433">
        <w:t>moment,</w:t>
      </w:r>
      <w:r w:rsidRPr="00222433" w:rsidR="00A66DB1">
        <w:t xml:space="preserve"> </w:t>
      </w:r>
      <w:r w:rsidRPr="00222433">
        <w:t>the</w:t>
      </w:r>
      <w:r w:rsidRPr="00222433" w:rsidR="00A66DB1">
        <w:t xml:space="preserve"> </w:t>
      </w:r>
      <w:r w:rsidRPr="00222433">
        <w:t>FCA,</w:t>
      </w:r>
      <w:r w:rsidRPr="00222433" w:rsidR="00A66DB1">
        <w:t xml:space="preserve"> </w:t>
      </w:r>
      <w:r w:rsidRPr="00222433">
        <w:t>under</w:t>
      </w:r>
      <w:r w:rsidRPr="00222433" w:rsidR="00A66DB1">
        <w:t xml:space="preserve"> </w:t>
      </w:r>
      <w:r w:rsidRPr="00222433" w:rsidR="00125680">
        <w:t>its</w:t>
      </w:r>
      <w:r w:rsidRPr="00222433" w:rsidR="00A66DB1">
        <w:t xml:space="preserve"> </w:t>
      </w:r>
      <w:r w:rsidRPr="00222433">
        <w:t>intervention</w:t>
      </w:r>
      <w:r w:rsidRPr="00222433" w:rsidR="00A66DB1">
        <w:t xml:space="preserve"> </w:t>
      </w:r>
      <w:r w:rsidRPr="00222433">
        <w:t>provisions</w:t>
      </w:r>
      <w:r w:rsidRPr="00222433" w:rsidR="00A66DB1">
        <w:t xml:space="preserve"> </w:t>
      </w:r>
      <w:r w:rsidRPr="00222433">
        <w:t>last</w:t>
      </w:r>
      <w:r w:rsidRPr="00222433" w:rsidR="00A66DB1">
        <w:t xml:space="preserve"> </w:t>
      </w:r>
      <w:r w:rsidRPr="00222433">
        <w:t>year,</w:t>
      </w:r>
      <w:r w:rsidRPr="00222433" w:rsidR="00A66DB1">
        <w:t xml:space="preserve"> </w:t>
      </w:r>
      <w:r w:rsidRPr="00222433">
        <w:t>prevented</w:t>
      </w:r>
      <w:r w:rsidRPr="00222433" w:rsidR="00A66DB1">
        <w:t xml:space="preserve"> </w:t>
      </w:r>
      <w:r w:rsidRPr="00222433">
        <w:t>the</w:t>
      </w:r>
      <w:r w:rsidRPr="00222433" w:rsidR="00A66DB1">
        <w:t xml:space="preserve"> </w:t>
      </w:r>
      <w:r w:rsidRPr="00222433">
        <w:t>sale</w:t>
      </w:r>
      <w:r w:rsidRPr="00222433" w:rsidR="00A66DB1">
        <w:t xml:space="preserve"> </w:t>
      </w:r>
      <w:r w:rsidRPr="00222433">
        <w:t>of</w:t>
      </w:r>
      <w:r w:rsidRPr="00222433" w:rsidR="00A66DB1">
        <w:t xml:space="preserve"> </w:t>
      </w:r>
      <w:r w:rsidRPr="00222433">
        <w:t>these</w:t>
      </w:r>
      <w:r w:rsidRPr="00222433" w:rsidR="00A66DB1">
        <w:t xml:space="preserve"> </w:t>
      </w:r>
      <w:r w:rsidRPr="00222433">
        <w:t>type</w:t>
      </w:r>
      <w:r w:rsidR="00CB7B48">
        <w:t>s</w:t>
      </w:r>
      <w:r w:rsidRPr="00222433" w:rsidR="00A66DB1">
        <w:t xml:space="preserve"> </w:t>
      </w:r>
      <w:r w:rsidRPr="00222433">
        <w:t>of</w:t>
      </w:r>
      <w:r w:rsidRPr="00222433" w:rsidR="00A66DB1">
        <w:t xml:space="preserve"> </w:t>
      </w:r>
      <w:r w:rsidRPr="00222433">
        <w:t>mini</w:t>
      </w:r>
      <w:r w:rsidRPr="00222433" w:rsidR="00125680">
        <w:t>-</w:t>
      </w:r>
      <w:r w:rsidRPr="00222433">
        <w:t>bonds</w:t>
      </w:r>
      <w:r w:rsidRPr="00222433" w:rsidR="00A66DB1">
        <w:t xml:space="preserve"> </w:t>
      </w:r>
      <w:r w:rsidRPr="00222433">
        <w:t>by</w:t>
      </w:r>
      <w:r w:rsidRPr="00222433" w:rsidR="00A66DB1">
        <w:t xml:space="preserve"> </w:t>
      </w:r>
      <w:r w:rsidRPr="00222433">
        <w:t>companies</w:t>
      </w:r>
      <w:r w:rsidRPr="00222433" w:rsidR="00A66DB1">
        <w:t xml:space="preserve"> </w:t>
      </w:r>
      <w:r w:rsidRPr="00222433">
        <w:t>such</w:t>
      </w:r>
      <w:r w:rsidRPr="00222433" w:rsidR="00A66DB1">
        <w:t xml:space="preserve"> </w:t>
      </w:r>
      <w:r w:rsidRPr="00222433">
        <w:t>as</w:t>
      </w:r>
      <w:r w:rsidRPr="00222433" w:rsidR="00A66DB1">
        <w:t xml:space="preserve"> </w:t>
      </w:r>
      <w:r w:rsidRPr="00222433">
        <w:t>LCF.</w:t>
      </w:r>
      <w:r w:rsidRPr="00222433" w:rsidR="00A66DB1">
        <w:t xml:space="preserve"> </w:t>
      </w:r>
      <w:r w:rsidRPr="00222433">
        <w:t>It</w:t>
      </w:r>
      <w:r w:rsidRPr="00222433" w:rsidR="00A66DB1">
        <w:t xml:space="preserve"> </w:t>
      </w:r>
      <w:r w:rsidRPr="00222433">
        <w:t>did</w:t>
      </w:r>
      <w:r w:rsidRPr="00222433" w:rsidR="00A66DB1">
        <w:t xml:space="preserve"> </w:t>
      </w:r>
      <w:r w:rsidRPr="00222433">
        <w:t>that</w:t>
      </w:r>
      <w:r w:rsidRPr="00222433" w:rsidR="00A66DB1">
        <w:t xml:space="preserve"> </w:t>
      </w:r>
      <w:r w:rsidRPr="00222433">
        <w:t>under</w:t>
      </w:r>
      <w:r w:rsidRPr="00222433" w:rsidR="00A66DB1">
        <w:t xml:space="preserve"> </w:t>
      </w:r>
      <w:r w:rsidRPr="00222433">
        <w:t>its</w:t>
      </w:r>
      <w:r w:rsidRPr="00222433" w:rsidR="00A66DB1">
        <w:t xml:space="preserve"> </w:t>
      </w:r>
      <w:r w:rsidRPr="00222433">
        <w:t>product</w:t>
      </w:r>
      <w:r w:rsidRPr="00222433" w:rsidR="00A66DB1">
        <w:t xml:space="preserve"> </w:t>
      </w:r>
      <w:r w:rsidRPr="00222433">
        <w:t>intervention</w:t>
      </w:r>
      <w:r w:rsidRPr="00222433" w:rsidR="00A66DB1">
        <w:t xml:space="preserve"> </w:t>
      </w:r>
      <w:r w:rsidRPr="00222433">
        <w:t>powers</w:t>
      </w:r>
      <w:r w:rsidRPr="00222433" w:rsidR="00A66DB1">
        <w:t xml:space="preserve"> </w:t>
      </w:r>
      <w:r w:rsidRPr="00222433">
        <w:t>and</w:t>
      </w:r>
      <w:r w:rsidRPr="00222433" w:rsidR="00A66DB1">
        <w:t xml:space="preserve"> </w:t>
      </w:r>
      <w:r w:rsidRPr="00222433">
        <w:t>it</w:t>
      </w:r>
      <w:r w:rsidRPr="00222433" w:rsidR="00A66DB1">
        <w:t xml:space="preserve"> </w:t>
      </w:r>
      <w:r w:rsidRPr="00222433">
        <w:t>has</w:t>
      </w:r>
      <w:r w:rsidRPr="00222433" w:rsidR="00A66DB1">
        <w:t xml:space="preserve"> </w:t>
      </w:r>
      <w:r w:rsidRPr="00222433">
        <w:t>now</w:t>
      </w:r>
      <w:r w:rsidRPr="00222433" w:rsidR="00A66DB1">
        <w:t xml:space="preserve"> </w:t>
      </w:r>
      <w:r w:rsidRPr="00222433">
        <w:t>continued</w:t>
      </w:r>
      <w:r w:rsidRPr="00222433" w:rsidR="00A66DB1">
        <w:t xml:space="preserve"> </w:t>
      </w:r>
      <w:r w:rsidRPr="00222433">
        <w:t>that.</w:t>
      </w:r>
      <w:r w:rsidRPr="00222433" w:rsidR="00A66DB1">
        <w:t xml:space="preserve"> </w:t>
      </w:r>
      <w:r w:rsidRPr="00222433">
        <w:t>It</w:t>
      </w:r>
      <w:r w:rsidRPr="00222433" w:rsidR="00A66DB1">
        <w:t xml:space="preserve"> </w:t>
      </w:r>
      <w:r w:rsidRPr="00222433">
        <w:t>was</w:t>
      </w:r>
      <w:r w:rsidRPr="00222433" w:rsidR="00A66DB1">
        <w:t xml:space="preserve"> </w:t>
      </w:r>
      <w:r w:rsidRPr="00222433">
        <w:t>a</w:t>
      </w:r>
      <w:r w:rsidRPr="00222433" w:rsidR="00A66DB1">
        <w:t xml:space="preserve"> </w:t>
      </w:r>
      <w:r w:rsidRPr="00222433">
        <w:t>temporary</w:t>
      </w:r>
      <w:r w:rsidRPr="00222433" w:rsidR="00A66DB1">
        <w:t xml:space="preserve"> </w:t>
      </w:r>
      <w:r w:rsidRPr="00222433">
        <w:t>intervention</w:t>
      </w:r>
      <w:r w:rsidRPr="00222433" w:rsidR="00A66DB1">
        <w:t xml:space="preserve"> </w:t>
      </w:r>
      <w:r w:rsidRPr="00222433">
        <w:t>on</w:t>
      </w:r>
      <w:r w:rsidRPr="00222433" w:rsidR="00A66DB1">
        <w:t xml:space="preserve"> </w:t>
      </w:r>
      <w:r w:rsidRPr="00222433">
        <w:t>the</w:t>
      </w:r>
      <w:r w:rsidRPr="00222433" w:rsidR="00A66DB1">
        <w:t xml:space="preserve"> </w:t>
      </w:r>
      <w:r w:rsidRPr="00222433">
        <w:t>marketing</w:t>
      </w:r>
      <w:r w:rsidRPr="00222433" w:rsidR="00A66DB1">
        <w:t xml:space="preserve"> </w:t>
      </w:r>
      <w:r w:rsidRPr="00222433">
        <w:t>of</w:t>
      </w:r>
      <w:r w:rsidRPr="00222433" w:rsidR="00A66DB1">
        <w:t xml:space="preserve"> </w:t>
      </w:r>
      <w:r w:rsidRPr="00222433">
        <w:t>speculative</w:t>
      </w:r>
      <w:r w:rsidRPr="00222433" w:rsidR="00A66DB1">
        <w:t xml:space="preserve"> </w:t>
      </w:r>
      <w:r w:rsidRPr="00222433">
        <w:t>mini</w:t>
      </w:r>
      <w:r w:rsidRPr="00222433" w:rsidR="00125680">
        <w:t>-</w:t>
      </w:r>
      <w:r w:rsidRPr="00222433">
        <w:t>bonds</w:t>
      </w:r>
      <w:r w:rsidRPr="00222433" w:rsidR="00A66DB1">
        <w:t xml:space="preserve"> </w:t>
      </w:r>
      <w:r w:rsidRPr="00222433">
        <w:t>to</w:t>
      </w:r>
      <w:r w:rsidRPr="00222433" w:rsidR="00A66DB1">
        <w:t xml:space="preserve"> </w:t>
      </w:r>
      <w:r w:rsidRPr="00222433">
        <w:t>retail</w:t>
      </w:r>
      <w:r w:rsidRPr="00222433" w:rsidR="00A66DB1">
        <w:t xml:space="preserve"> </w:t>
      </w:r>
      <w:r w:rsidRPr="00222433">
        <w:t>investors</w:t>
      </w:r>
      <w:r w:rsidRPr="00222433" w:rsidR="00125680">
        <w:t>. I</w:t>
      </w:r>
      <w:r w:rsidRPr="00222433">
        <w:t>t</w:t>
      </w:r>
      <w:r w:rsidRPr="00222433" w:rsidR="00A66DB1">
        <w:t xml:space="preserve"> </w:t>
      </w:r>
      <w:r w:rsidRPr="00222433">
        <w:t>had</w:t>
      </w:r>
      <w:r w:rsidRPr="00222433" w:rsidR="00A66DB1">
        <w:t xml:space="preserve"> </w:t>
      </w:r>
      <w:r w:rsidRPr="00222433">
        <w:t>power</w:t>
      </w:r>
      <w:r w:rsidRPr="00222433" w:rsidR="00A66DB1">
        <w:t xml:space="preserve"> </w:t>
      </w:r>
      <w:r w:rsidRPr="00222433">
        <w:t>to</w:t>
      </w:r>
      <w:r w:rsidRPr="00222433" w:rsidR="00A66DB1">
        <w:t xml:space="preserve"> </w:t>
      </w:r>
      <w:r w:rsidRPr="00222433">
        <w:t>do</w:t>
      </w:r>
      <w:r w:rsidRPr="00222433" w:rsidR="00A66DB1">
        <w:t xml:space="preserve"> </w:t>
      </w:r>
      <w:r w:rsidRPr="00222433">
        <w:t>that</w:t>
      </w:r>
      <w:r w:rsidRPr="00222433" w:rsidR="00A66DB1">
        <w:t xml:space="preserve"> </w:t>
      </w:r>
      <w:r w:rsidRPr="00222433">
        <w:t>because</w:t>
      </w:r>
      <w:r w:rsidRPr="00222433" w:rsidR="00A66DB1">
        <w:t xml:space="preserve"> </w:t>
      </w:r>
      <w:r w:rsidRPr="00222433">
        <w:t>it</w:t>
      </w:r>
      <w:r w:rsidRPr="00222433" w:rsidR="00A66DB1">
        <w:t xml:space="preserve"> </w:t>
      </w:r>
      <w:r w:rsidRPr="00222433">
        <w:t>is</w:t>
      </w:r>
      <w:r w:rsidRPr="00222433" w:rsidR="00A66DB1">
        <w:t xml:space="preserve"> </w:t>
      </w:r>
      <w:r w:rsidRPr="00222433">
        <w:t>enabled</w:t>
      </w:r>
      <w:r w:rsidRPr="00222433" w:rsidR="00A66DB1">
        <w:t xml:space="preserve"> </w:t>
      </w:r>
      <w:r w:rsidRPr="00222433">
        <w:t>to</w:t>
      </w:r>
      <w:r w:rsidRPr="00222433" w:rsidR="00A66DB1">
        <w:t xml:space="preserve"> </w:t>
      </w:r>
      <w:r w:rsidRPr="00222433">
        <w:t>prohibit</w:t>
      </w:r>
      <w:r w:rsidRPr="00222433" w:rsidR="00A66DB1">
        <w:t xml:space="preserve"> </w:t>
      </w:r>
      <w:r w:rsidRPr="00222433">
        <w:t>authorised</w:t>
      </w:r>
      <w:r w:rsidRPr="00222433" w:rsidR="00A66DB1">
        <w:t xml:space="preserve"> </w:t>
      </w:r>
      <w:r w:rsidRPr="00222433">
        <w:t>firms</w:t>
      </w:r>
      <w:r w:rsidRPr="00222433" w:rsidR="00A66DB1">
        <w:t xml:space="preserve"> </w:t>
      </w:r>
      <w:r w:rsidRPr="00222433">
        <w:t>from</w:t>
      </w:r>
      <w:r w:rsidRPr="00222433" w:rsidR="00A66DB1">
        <w:t xml:space="preserve"> </w:t>
      </w:r>
      <w:r w:rsidRPr="00222433">
        <w:t>entering</w:t>
      </w:r>
      <w:r w:rsidRPr="00222433" w:rsidR="00A66DB1">
        <w:t xml:space="preserve"> </w:t>
      </w:r>
      <w:r w:rsidRPr="00222433">
        <w:t>into</w:t>
      </w:r>
      <w:r w:rsidRPr="00222433" w:rsidR="00A66DB1">
        <w:t xml:space="preserve"> </w:t>
      </w:r>
      <w:r w:rsidRPr="00222433">
        <w:t>those</w:t>
      </w:r>
      <w:r w:rsidRPr="00222433" w:rsidR="00A66DB1">
        <w:t xml:space="preserve"> </w:t>
      </w:r>
      <w:r w:rsidRPr="00222433">
        <w:t>sorts</w:t>
      </w:r>
      <w:r w:rsidRPr="00222433" w:rsidR="00A66DB1">
        <w:t xml:space="preserve"> </w:t>
      </w:r>
      <w:r w:rsidRPr="00222433">
        <w:t>of</w:t>
      </w:r>
      <w:r w:rsidRPr="00222433" w:rsidR="00A66DB1">
        <w:t xml:space="preserve"> </w:t>
      </w:r>
      <w:r w:rsidRPr="00222433">
        <w:t>agreements.</w:t>
      </w:r>
      <w:r w:rsidRPr="00222433" w:rsidR="00A66DB1">
        <w:t xml:space="preserve"> </w:t>
      </w:r>
    </w:p>
    <w:p w:rsidR="00102A2C" w:rsidRPr="00222433" w:rsidP="00102A2C">
      <w:pPr>
        <w:pStyle w:val="Answer"/>
      </w:pPr>
      <w:r w:rsidRPr="00222433">
        <w:t>I</w:t>
      </w:r>
      <w:r w:rsidRPr="00222433" w:rsidR="00A66DB1">
        <w:t xml:space="preserve"> </w:t>
      </w:r>
      <w:r w:rsidRPr="00222433">
        <w:t>do</w:t>
      </w:r>
      <w:r w:rsidRPr="00222433" w:rsidR="00A66DB1">
        <w:t xml:space="preserve"> </w:t>
      </w:r>
      <w:r w:rsidRPr="00222433">
        <w:t>not</w:t>
      </w:r>
      <w:r w:rsidRPr="00222433" w:rsidR="00A66DB1">
        <w:t xml:space="preserve"> </w:t>
      </w:r>
      <w:r w:rsidRPr="00222433">
        <w:t>think</w:t>
      </w:r>
      <w:r w:rsidRPr="00222433" w:rsidR="00A66DB1">
        <w:t xml:space="preserve"> </w:t>
      </w:r>
      <w:r w:rsidRPr="00222433">
        <w:t>there</w:t>
      </w:r>
      <w:r w:rsidRPr="00222433" w:rsidR="00A66DB1">
        <w:t xml:space="preserve"> </w:t>
      </w:r>
      <w:r w:rsidRPr="00222433">
        <w:t>is</w:t>
      </w:r>
      <w:r w:rsidRPr="00222433" w:rsidR="00A66DB1">
        <w:t xml:space="preserve"> </w:t>
      </w:r>
      <w:r w:rsidRPr="00222433">
        <w:t>a</w:t>
      </w:r>
      <w:r w:rsidRPr="00222433" w:rsidR="00A66DB1">
        <w:t xml:space="preserve"> </w:t>
      </w:r>
      <w:r w:rsidRPr="00222433">
        <w:t>power</w:t>
      </w:r>
      <w:r w:rsidRPr="00222433" w:rsidR="00A66DB1">
        <w:t xml:space="preserve"> </w:t>
      </w:r>
      <w:r w:rsidRPr="00222433">
        <w:t>to</w:t>
      </w:r>
      <w:r w:rsidRPr="00222433" w:rsidR="00A66DB1">
        <w:t xml:space="preserve"> </w:t>
      </w:r>
      <w:r w:rsidRPr="00222433">
        <w:t>intervene</w:t>
      </w:r>
      <w:r w:rsidRPr="00222433" w:rsidR="00A66DB1">
        <w:t xml:space="preserve"> </w:t>
      </w:r>
      <w:r w:rsidRPr="00222433">
        <w:t>against</w:t>
      </w:r>
      <w:r w:rsidRPr="00222433" w:rsidR="00A66DB1">
        <w:t xml:space="preserve"> </w:t>
      </w:r>
      <w:r w:rsidRPr="00222433">
        <w:t>unauthorised</w:t>
      </w:r>
      <w:r w:rsidRPr="00222433" w:rsidR="00A66DB1">
        <w:t xml:space="preserve"> </w:t>
      </w:r>
      <w:r w:rsidRPr="00222433">
        <w:t>persons.</w:t>
      </w:r>
      <w:r w:rsidRPr="00222433" w:rsidR="00A66DB1">
        <w:t xml:space="preserve"> </w:t>
      </w:r>
      <w:r w:rsidRPr="00222433">
        <w:t>There</w:t>
      </w:r>
      <w:r w:rsidRPr="00222433" w:rsidR="00A66DB1">
        <w:t xml:space="preserve"> </w:t>
      </w:r>
      <w:r w:rsidRPr="00222433">
        <w:t>may</w:t>
      </w:r>
      <w:r w:rsidRPr="00222433" w:rsidR="00A66DB1">
        <w:t xml:space="preserve"> </w:t>
      </w:r>
      <w:r w:rsidRPr="00222433">
        <w:t>be</w:t>
      </w:r>
      <w:r w:rsidRPr="00222433" w:rsidR="00A66DB1">
        <w:t xml:space="preserve"> </w:t>
      </w:r>
      <w:r w:rsidRPr="00222433">
        <w:t>a</w:t>
      </w:r>
      <w:r w:rsidRPr="00222433" w:rsidR="00A66DB1">
        <w:t xml:space="preserve"> </w:t>
      </w:r>
      <w:r w:rsidRPr="00222433">
        <w:t>question</w:t>
      </w:r>
      <w:r w:rsidRPr="00222433" w:rsidR="00A66DB1">
        <w:t xml:space="preserve"> </w:t>
      </w:r>
      <w:r w:rsidRPr="00222433">
        <w:t>mark</w:t>
      </w:r>
      <w:r w:rsidRPr="00222433" w:rsidR="00A66DB1">
        <w:t xml:space="preserve"> </w:t>
      </w:r>
      <w:r w:rsidRPr="00222433">
        <w:t>as</w:t>
      </w:r>
      <w:r w:rsidRPr="00222433" w:rsidR="00A66DB1">
        <w:t xml:space="preserve"> </w:t>
      </w:r>
      <w:r w:rsidRPr="00222433">
        <w:t>to</w:t>
      </w:r>
      <w:r w:rsidRPr="00222433" w:rsidR="00A66DB1">
        <w:t xml:space="preserve"> </w:t>
      </w:r>
      <w:r w:rsidRPr="00222433">
        <w:t>whether</w:t>
      </w:r>
      <w:r w:rsidRPr="00222433" w:rsidR="00A66DB1">
        <w:t xml:space="preserve"> </w:t>
      </w:r>
      <w:r w:rsidRPr="00222433">
        <w:t>there</w:t>
      </w:r>
      <w:r w:rsidRPr="00222433" w:rsidR="00A66DB1">
        <w:t xml:space="preserve"> </w:t>
      </w:r>
      <w:r w:rsidRPr="00222433">
        <w:t>should</w:t>
      </w:r>
      <w:r w:rsidRPr="00222433" w:rsidR="00A66DB1">
        <w:t xml:space="preserve"> </w:t>
      </w:r>
      <w:r w:rsidRPr="00222433">
        <w:t>be</w:t>
      </w:r>
      <w:r w:rsidRPr="00222433" w:rsidR="00A66DB1">
        <w:t xml:space="preserve"> </w:t>
      </w:r>
      <w:r w:rsidRPr="00222433">
        <w:t>a</w:t>
      </w:r>
      <w:r w:rsidRPr="00222433" w:rsidR="00A66DB1">
        <w:t xml:space="preserve"> </w:t>
      </w:r>
      <w:r w:rsidRPr="00222433">
        <w:t>power</w:t>
      </w:r>
      <w:r w:rsidRPr="00222433" w:rsidR="00A66DB1">
        <w:t xml:space="preserve"> </w:t>
      </w:r>
      <w:r w:rsidRPr="00222433">
        <w:t>to</w:t>
      </w:r>
      <w:r w:rsidRPr="00222433" w:rsidR="00A66DB1">
        <w:t xml:space="preserve"> </w:t>
      </w:r>
      <w:r w:rsidRPr="00222433">
        <w:t>intervene</w:t>
      </w:r>
      <w:r w:rsidRPr="00222433" w:rsidR="00A66DB1">
        <w:t xml:space="preserve"> </w:t>
      </w:r>
      <w:r w:rsidRPr="00222433">
        <w:t>against</w:t>
      </w:r>
      <w:r w:rsidRPr="00222433" w:rsidR="00A66DB1">
        <w:t xml:space="preserve"> </w:t>
      </w:r>
      <w:r w:rsidRPr="00222433">
        <w:t>unauthorised</w:t>
      </w:r>
      <w:r w:rsidRPr="00222433" w:rsidR="00A66DB1">
        <w:t xml:space="preserve"> </w:t>
      </w:r>
      <w:r w:rsidRPr="00222433">
        <w:t>persons,</w:t>
      </w:r>
      <w:r w:rsidRPr="00222433" w:rsidR="00A66DB1">
        <w:t xml:space="preserve"> </w:t>
      </w:r>
      <w:r w:rsidRPr="00222433">
        <w:t>prohibiting</w:t>
      </w:r>
      <w:r w:rsidRPr="00222433" w:rsidR="00A66DB1">
        <w:t xml:space="preserve"> </w:t>
      </w:r>
      <w:r w:rsidRPr="00222433">
        <w:t>them</w:t>
      </w:r>
      <w:r w:rsidRPr="00222433" w:rsidR="00A66DB1">
        <w:t xml:space="preserve"> </w:t>
      </w:r>
      <w:r w:rsidRPr="00222433">
        <w:t>from</w:t>
      </w:r>
      <w:r w:rsidRPr="00222433" w:rsidR="00A66DB1">
        <w:t xml:space="preserve"> </w:t>
      </w:r>
      <w:r w:rsidRPr="00222433">
        <w:t>selling</w:t>
      </w:r>
      <w:r w:rsidRPr="00222433" w:rsidR="00A66DB1">
        <w:t xml:space="preserve"> </w:t>
      </w:r>
      <w:r w:rsidRPr="00222433">
        <w:t>this</w:t>
      </w:r>
      <w:r w:rsidRPr="00222433" w:rsidR="00A66DB1">
        <w:t xml:space="preserve"> </w:t>
      </w:r>
      <w:r w:rsidRPr="00222433">
        <w:t>sort</w:t>
      </w:r>
      <w:r w:rsidRPr="00222433" w:rsidR="00A66DB1">
        <w:t xml:space="preserve"> </w:t>
      </w:r>
      <w:r w:rsidRPr="00222433">
        <w:t>of</w:t>
      </w:r>
      <w:r w:rsidRPr="00222433" w:rsidR="00A66DB1">
        <w:t xml:space="preserve"> </w:t>
      </w:r>
      <w:r w:rsidRPr="00222433">
        <w:t>stuff.</w:t>
      </w:r>
      <w:r w:rsidRPr="00222433" w:rsidR="00A66DB1">
        <w:t xml:space="preserve"> </w:t>
      </w:r>
      <w:r w:rsidRPr="00222433">
        <w:t>They</w:t>
      </w:r>
      <w:r w:rsidRPr="00222433" w:rsidR="00A66DB1">
        <w:t xml:space="preserve"> </w:t>
      </w:r>
      <w:r w:rsidRPr="00222433">
        <w:t>should</w:t>
      </w:r>
      <w:r w:rsidRPr="00222433" w:rsidR="00A66DB1">
        <w:t xml:space="preserve"> </w:t>
      </w:r>
      <w:r w:rsidRPr="00222433">
        <w:t>actually</w:t>
      </w:r>
      <w:r w:rsidRPr="00222433" w:rsidR="00A66DB1">
        <w:t xml:space="preserve"> </w:t>
      </w:r>
      <w:r w:rsidRPr="00222433">
        <w:t>be</w:t>
      </w:r>
      <w:r w:rsidRPr="00222433" w:rsidR="00A66DB1">
        <w:t xml:space="preserve"> </w:t>
      </w:r>
      <w:r w:rsidRPr="00222433">
        <w:t>controlled,</w:t>
      </w:r>
      <w:r w:rsidRPr="00222433" w:rsidR="00A66DB1">
        <w:t xml:space="preserve"> </w:t>
      </w:r>
      <w:r w:rsidRPr="00222433">
        <w:t>perhaps,</w:t>
      </w:r>
      <w:r w:rsidRPr="00222433" w:rsidR="00A66DB1">
        <w:t xml:space="preserve"> </w:t>
      </w:r>
      <w:r w:rsidRPr="00222433">
        <w:t>by</w:t>
      </w:r>
      <w:r w:rsidRPr="00222433" w:rsidR="00A66DB1">
        <w:t xml:space="preserve"> </w:t>
      </w:r>
      <w:r w:rsidRPr="00222433">
        <w:t>the</w:t>
      </w:r>
      <w:r w:rsidRPr="00222433" w:rsidR="00A66DB1">
        <w:t xml:space="preserve"> </w:t>
      </w:r>
      <w:r w:rsidRPr="00222433">
        <w:t>financial</w:t>
      </w:r>
      <w:r w:rsidRPr="00222433" w:rsidR="00A66DB1">
        <w:t xml:space="preserve"> </w:t>
      </w:r>
      <w:r w:rsidRPr="00222433">
        <w:t>promotion</w:t>
      </w:r>
      <w:r w:rsidRPr="00222433" w:rsidR="00A66DB1">
        <w:t xml:space="preserve"> </w:t>
      </w:r>
      <w:r w:rsidRPr="00222433">
        <w:t>regulations</w:t>
      </w:r>
      <w:r w:rsidRPr="00222433" w:rsidR="00A66DB1">
        <w:t xml:space="preserve"> </w:t>
      </w:r>
      <w:r w:rsidRPr="00222433">
        <w:t>or</w:t>
      </w:r>
      <w:r w:rsidRPr="00222433" w:rsidR="00A66DB1">
        <w:t xml:space="preserve"> </w:t>
      </w:r>
      <w:r w:rsidRPr="00222433">
        <w:t>others,</w:t>
      </w:r>
      <w:r w:rsidRPr="00222433" w:rsidR="00A66DB1">
        <w:t xml:space="preserve"> </w:t>
      </w:r>
      <w:r w:rsidRPr="00222433">
        <w:t>but</w:t>
      </w:r>
      <w:r w:rsidRPr="00222433" w:rsidR="00A66DB1">
        <w:t xml:space="preserve"> </w:t>
      </w:r>
      <w:r w:rsidRPr="00222433">
        <w:t>we</w:t>
      </w:r>
      <w:r w:rsidRPr="00222433" w:rsidR="00A66DB1">
        <w:t xml:space="preserve"> </w:t>
      </w:r>
      <w:r w:rsidRPr="00222433">
        <w:t>were</w:t>
      </w:r>
      <w:r w:rsidRPr="00222433" w:rsidR="00A66DB1">
        <w:t xml:space="preserve"> </w:t>
      </w:r>
      <w:r w:rsidRPr="00222433">
        <w:t>told,</w:t>
      </w:r>
      <w:r w:rsidRPr="00222433" w:rsidR="00A66DB1">
        <w:t xml:space="preserve"> </w:t>
      </w:r>
      <w:r w:rsidRPr="00222433">
        <w:t>as</w:t>
      </w:r>
      <w:r w:rsidRPr="00222433" w:rsidR="00A66DB1">
        <w:t xml:space="preserve"> </w:t>
      </w:r>
      <w:r w:rsidRPr="00222433">
        <w:t>I</w:t>
      </w:r>
      <w:r w:rsidRPr="00222433" w:rsidR="00A66DB1">
        <w:t xml:space="preserve"> </w:t>
      </w:r>
      <w:r w:rsidRPr="00222433">
        <w:t>said</w:t>
      </w:r>
      <w:r w:rsidRPr="00222433" w:rsidR="00A66DB1">
        <w:t xml:space="preserve"> </w:t>
      </w:r>
      <w:r w:rsidRPr="00222433">
        <w:t>earlier,</w:t>
      </w:r>
      <w:r w:rsidRPr="00222433" w:rsidR="00A66DB1">
        <w:t xml:space="preserve"> </w:t>
      </w:r>
      <w:r w:rsidRPr="00222433">
        <w:t>by</w:t>
      </w:r>
      <w:r w:rsidRPr="00222433" w:rsidR="00A66DB1">
        <w:t xml:space="preserve"> </w:t>
      </w:r>
      <w:r w:rsidRPr="00222433">
        <w:t>various</w:t>
      </w:r>
      <w:r w:rsidRPr="00222433" w:rsidR="00A66DB1">
        <w:t xml:space="preserve"> </w:t>
      </w:r>
      <w:r w:rsidRPr="00222433">
        <w:t>industry</w:t>
      </w:r>
      <w:r w:rsidRPr="00222433" w:rsidR="00A66DB1">
        <w:t xml:space="preserve"> </w:t>
      </w:r>
      <w:r w:rsidRPr="00222433">
        <w:t>participants,</w:t>
      </w:r>
      <w:r w:rsidRPr="00222433" w:rsidR="00A66DB1">
        <w:t xml:space="preserve"> </w:t>
      </w:r>
      <w:r w:rsidRPr="00222433">
        <w:t>regulated</w:t>
      </w:r>
      <w:r w:rsidRPr="00222433" w:rsidR="00A66DB1">
        <w:t xml:space="preserve"> </w:t>
      </w:r>
      <w:r w:rsidRPr="00222433">
        <w:t>IFAs</w:t>
      </w:r>
      <w:r w:rsidRPr="00222433" w:rsidR="00A66DB1">
        <w:t xml:space="preserve"> </w:t>
      </w:r>
      <w:r w:rsidRPr="00222433">
        <w:t>or</w:t>
      </w:r>
      <w:r w:rsidRPr="00222433" w:rsidR="00A66DB1">
        <w:t xml:space="preserve"> </w:t>
      </w:r>
      <w:r w:rsidRPr="00222433">
        <w:t>trade</w:t>
      </w:r>
      <w:r w:rsidRPr="00222433" w:rsidR="00A66DB1">
        <w:t xml:space="preserve"> </w:t>
      </w:r>
      <w:r w:rsidRPr="00222433">
        <w:t>organisations,</w:t>
      </w:r>
      <w:r w:rsidRPr="00222433" w:rsidR="00A66DB1">
        <w:t xml:space="preserve"> </w:t>
      </w:r>
      <w:r w:rsidRPr="00222433">
        <w:t>that</w:t>
      </w:r>
      <w:r w:rsidRPr="00222433" w:rsidR="00A66DB1">
        <w:t xml:space="preserve"> </w:t>
      </w:r>
      <w:r w:rsidRPr="00222433">
        <w:t>the</w:t>
      </w:r>
      <w:r w:rsidRPr="00222433" w:rsidR="00A66DB1">
        <w:t xml:space="preserve"> </w:t>
      </w:r>
      <w:r w:rsidRPr="00222433">
        <w:t>problem</w:t>
      </w:r>
      <w:r w:rsidRPr="00222433" w:rsidR="00A66DB1">
        <w:t xml:space="preserve"> </w:t>
      </w:r>
      <w:r w:rsidRPr="00222433">
        <w:t>is</w:t>
      </w:r>
      <w:r w:rsidRPr="00222433" w:rsidR="00A66DB1">
        <w:t xml:space="preserve"> </w:t>
      </w:r>
      <w:r w:rsidRPr="00222433">
        <w:t>that</w:t>
      </w:r>
      <w:r w:rsidRPr="00222433" w:rsidR="00A66DB1">
        <w:t xml:space="preserve"> </w:t>
      </w:r>
      <w:r w:rsidRPr="00222433">
        <w:t>there</w:t>
      </w:r>
      <w:r w:rsidRPr="00222433" w:rsidR="00A66DB1">
        <w:t xml:space="preserve"> </w:t>
      </w:r>
      <w:r w:rsidRPr="00222433">
        <w:t>are</w:t>
      </w:r>
      <w:r w:rsidRPr="00222433" w:rsidR="00A66DB1">
        <w:t xml:space="preserve"> </w:t>
      </w:r>
      <w:r w:rsidRPr="00222433">
        <w:t>lots</w:t>
      </w:r>
      <w:r w:rsidRPr="00222433" w:rsidR="00A66DB1">
        <w:t xml:space="preserve"> </w:t>
      </w:r>
      <w:r w:rsidRPr="00222433">
        <w:t>of</w:t>
      </w:r>
      <w:r w:rsidRPr="00222433" w:rsidR="00A66DB1">
        <w:t xml:space="preserve"> </w:t>
      </w:r>
      <w:r w:rsidRPr="00222433">
        <w:t>unauthorised</w:t>
      </w:r>
      <w:r w:rsidRPr="00222433" w:rsidR="00A66DB1">
        <w:t xml:space="preserve"> </w:t>
      </w:r>
      <w:r w:rsidRPr="00222433">
        <w:t>promoters</w:t>
      </w:r>
      <w:r w:rsidRPr="00222433" w:rsidR="00A66DB1">
        <w:t xml:space="preserve"> </w:t>
      </w:r>
      <w:r w:rsidRPr="00222433">
        <w:t>and</w:t>
      </w:r>
      <w:r w:rsidRPr="00222433" w:rsidR="00A66DB1">
        <w:t xml:space="preserve"> </w:t>
      </w:r>
      <w:r w:rsidRPr="00222433">
        <w:t>intermediaries</w:t>
      </w:r>
      <w:r w:rsidRPr="00222433" w:rsidR="00A66DB1">
        <w:t xml:space="preserve"> </w:t>
      </w:r>
      <w:r w:rsidRPr="00222433">
        <w:t>out</w:t>
      </w:r>
      <w:r w:rsidRPr="00222433" w:rsidR="00A66DB1">
        <w:t xml:space="preserve"> </w:t>
      </w:r>
      <w:r w:rsidRPr="00222433">
        <w:t>there</w:t>
      </w:r>
      <w:r w:rsidRPr="00222433" w:rsidR="00A66DB1">
        <w:t xml:space="preserve"> </w:t>
      </w:r>
      <w:r w:rsidRPr="00222433">
        <w:t>who</w:t>
      </w:r>
      <w:r w:rsidRPr="00222433" w:rsidR="00A66DB1">
        <w:t xml:space="preserve"> </w:t>
      </w:r>
      <w:r w:rsidRPr="00222433">
        <w:t>sell,</w:t>
      </w:r>
      <w:r w:rsidRPr="00222433" w:rsidR="00A66DB1">
        <w:t xml:space="preserve"> </w:t>
      </w:r>
      <w:r w:rsidRPr="00222433">
        <w:t>or</w:t>
      </w:r>
      <w:r w:rsidRPr="00222433" w:rsidR="00A66DB1">
        <w:t xml:space="preserve"> </w:t>
      </w:r>
      <w:r w:rsidRPr="00222433">
        <w:t>try</w:t>
      </w:r>
      <w:r w:rsidRPr="00222433" w:rsidR="00A66DB1">
        <w:t xml:space="preserve"> </w:t>
      </w:r>
      <w:r w:rsidRPr="00222433">
        <w:t>to</w:t>
      </w:r>
      <w:r w:rsidRPr="00222433" w:rsidR="00A66DB1">
        <w:t xml:space="preserve"> </w:t>
      </w:r>
      <w:r w:rsidRPr="00222433">
        <w:t>sell,</w:t>
      </w:r>
      <w:r w:rsidRPr="00222433" w:rsidR="00A66DB1">
        <w:t xml:space="preserve"> </w:t>
      </w:r>
      <w:r w:rsidRPr="00222433">
        <w:t>these</w:t>
      </w:r>
      <w:r w:rsidRPr="00222433" w:rsidR="00A66DB1">
        <w:t xml:space="preserve"> </w:t>
      </w:r>
      <w:r w:rsidRPr="00222433">
        <w:t>sorts</w:t>
      </w:r>
      <w:r w:rsidRPr="00222433" w:rsidR="00A66DB1">
        <w:t xml:space="preserve"> </w:t>
      </w:r>
      <w:r w:rsidRPr="00222433">
        <w:t>of</w:t>
      </w:r>
      <w:r w:rsidRPr="00222433" w:rsidR="00A66DB1">
        <w:t xml:space="preserve"> </w:t>
      </w:r>
      <w:r w:rsidRPr="00222433">
        <w:t>min</w:t>
      </w:r>
      <w:r w:rsidRPr="00222433" w:rsidR="00125680">
        <w:t>i-</w:t>
      </w:r>
      <w:r w:rsidRPr="00222433">
        <w:t>bonds</w:t>
      </w:r>
      <w:r w:rsidRPr="00222433" w:rsidR="00A66DB1">
        <w:t xml:space="preserve"> </w:t>
      </w:r>
      <w:r w:rsidRPr="00222433">
        <w:t>to</w:t>
      </w:r>
      <w:r w:rsidRPr="00222433" w:rsidR="00A66DB1">
        <w:t xml:space="preserve"> </w:t>
      </w:r>
      <w:r w:rsidRPr="00222433">
        <w:t>retail</w:t>
      </w:r>
      <w:r w:rsidRPr="00222433" w:rsidR="00A66DB1">
        <w:t xml:space="preserve"> </w:t>
      </w:r>
      <w:r w:rsidRPr="00222433">
        <w:t>investors</w:t>
      </w:r>
      <w:r w:rsidRPr="00222433" w:rsidR="00125680">
        <w:t>. T</w:t>
      </w:r>
      <w:r w:rsidRPr="00222433">
        <w:t>hey</w:t>
      </w:r>
      <w:r w:rsidRPr="00222433" w:rsidR="00A66DB1">
        <w:t xml:space="preserve"> </w:t>
      </w:r>
      <w:r w:rsidRPr="00222433">
        <w:t>operate</w:t>
      </w:r>
      <w:r w:rsidRPr="00222433" w:rsidR="00A66DB1">
        <w:t xml:space="preserve"> </w:t>
      </w:r>
      <w:r w:rsidRPr="00222433">
        <w:t>on</w:t>
      </w:r>
      <w:r w:rsidRPr="00222433" w:rsidR="00A66DB1">
        <w:t xml:space="preserve"> </w:t>
      </w:r>
      <w:r w:rsidRPr="00222433">
        <w:t>the</w:t>
      </w:r>
      <w:r w:rsidRPr="00222433" w:rsidR="00A66DB1">
        <w:t xml:space="preserve"> </w:t>
      </w:r>
      <w:r w:rsidRPr="00222433">
        <w:t>fringes,</w:t>
      </w:r>
      <w:r w:rsidRPr="00222433" w:rsidR="00A66DB1">
        <w:t xml:space="preserve"> </w:t>
      </w:r>
      <w:r w:rsidRPr="00222433">
        <w:t>probably</w:t>
      </w:r>
      <w:r w:rsidRPr="00222433" w:rsidR="00A66DB1">
        <w:t xml:space="preserve"> </w:t>
      </w:r>
      <w:r w:rsidRPr="00222433">
        <w:t>in</w:t>
      </w:r>
      <w:r w:rsidRPr="00222433" w:rsidR="00A66DB1">
        <w:t xml:space="preserve"> </w:t>
      </w:r>
      <w:r w:rsidRPr="00222433">
        <w:t>breach</w:t>
      </w:r>
      <w:r w:rsidRPr="00222433" w:rsidR="00A66DB1">
        <w:t xml:space="preserve"> </w:t>
      </w:r>
      <w:r w:rsidRPr="00222433">
        <w:t>of</w:t>
      </w:r>
      <w:r w:rsidRPr="00222433" w:rsidR="00A66DB1">
        <w:t xml:space="preserve"> </w:t>
      </w:r>
      <w:r w:rsidRPr="00222433">
        <w:t>the</w:t>
      </w:r>
      <w:r w:rsidRPr="00222433" w:rsidR="00A66DB1">
        <w:t xml:space="preserve"> </w:t>
      </w:r>
      <w:r w:rsidRPr="00222433">
        <w:t>financial</w:t>
      </w:r>
      <w:r w:rsidRPr="00222433" w:rsidR="00A66DB1">
        <w:t xml:space="preserve"> </w:t>
      </w:r>
      <w:r w:rsidRPr="00222433">
        <w:t>promotion</w:t>
      </w:r>
      <w:r w:rsidRPr="00222433" w:rsidR="00A66DB1">
        <w:t xml:space="preserve"> </w:t>
      </w:r>
      <w:r w:rsidRPr="00222433">
        <w:t>rules.</w:t>
      </w:r>
      <w:r w:rsidRPr="00222433" w:rsidR="00A66DB1">
        <w:t xml:space="preserve"> </w:t>
      </w:r>
      <w:r w:rsidRPr="00222433" w:rsidR="00125680">
        <w:t>Because</w:t>
      </w:r>
      <w:r w:rsidRPr="00222433" w:rsidR="00A66DB1">
        <w:t xml:space="preserve"> </w:t>
      </w:r>
      <w:r w:rsidRPr="00222433">
        <w:t>they</w:t>
      </w:r>
      <w:r w:rsidRPr="00222433" w:rsidR="00A66DB1">
        <w:t xml:space="preserve"> </w:t>
      </w:r>
      <w:r w:rsidRPr="00222433">
        <w:t>are</w:t>
      </w:r>
      <w:r w:rsidRPr="00222433" w:rsidR="00A66DB1">
        <w:t xml:space="preserve"> </w:t>
      </w:r>
      <w:r w:rsidRPr="00222433">
        <w:t>unauthorised,</w:t>
      </w:r>
      <w:r w:rsidRPr="00222433" w:rsidR="00A66DB1">
        <w:t xml:space="preserve"> </w:t>
      </w:r>
      <w:r w:rsidRPr="00222433">
        <w:t>it</w:t>
      </w:r>
      <w:r w:rsidRPr="00222433" w:rsidR="00A66DB1">
        <w:t xml:space="preserve"> </w:t>
      </w:r>
      <w:r w:rsidRPr="00222433">
        <w:t>is</w:t>
      </w:r>
      <w:r w:rsidRPr="00222433" w:rsidR="00A66DB1">
        <w:t xml:space="preserve"> </w:t>
      </w:r>
      <w:r w:rsidRPr="00222433">
        <w:t>harder</w:t>
      </w:r>
      <w:r w:rsidRPr="00222433" w:rsidR="00A66DB1">
        <w:t xml:space="preserve"> </w:t>
      </w:r>
      <w:r w:rsidRPr="00222433">
        <w:t>for</w:t>
      </w:r>
      <w:r w:rsidRPr="00222433" w:rsidR="00A66DB1">
        <w:t xml:space="preserve"> </w:t>
      </w:r>
      <w:r w:rsidRPr="00222433">
        <w:t>the</w:t>
      </w:r>
      <w:r w:rsidRPr="00222433" w:rsidR="00A66DB1">
        <w:t xml:space="preserve"> </w:t>
      </w:r>
      <w:r w:rsidRPr="00222433">
        <w:t>FCA</w:t>
      </w:r>
      <w:r w:rsidRPr="00222433" w:rsidR="00A66DB1">
        <w:t xml:space="preserve"> </w:t>
      </w:r>
      <w:r w:rsidRPr="00222433">
        <w:t>to</w:t>
      </w:r>
      <w:r w:rsidRPr="00222433" w:rsidR="00A66DB1">
        <w:t xml:space="preserve"> </w:t>
      </w:r>
      <w:r w:rsidRPr="00222433">
        <w:t>identify</w:t>
      </w:r>
      <w:r w:rsidRPr="00222433" w:rsidR="00A66DB1">
        <w:t xml:space="preserve"> </w:t>
      </w:r>
      <w:r w:rsidRPr="00222433">
        <w:t>them</w:t>
      </w:r>
      <w:r w:rsidRPr="00222433" w:rsidR="00A66DB1">
        <w:t xml:space="preserve"> </w:t>
      </w:r>
      <w:r w:rsidRPr="00222433">
        <w:t>and</w:t>
      </w:r>
      <w:r w:rsidRPr="00222433" w:rsidR="00A66DB1">
        <w:t xml:space="preserve"> </w:t>
      </w:r>
      <w:r w:rsidRPr="00222433">
        <w:t>take</w:t>
      </w:r>
      <w:r w:rsidRPr="00222433" w:rsidR="00A66DB1">
        <w:t xml:space="preserve"> </w:t>
      </w:r>
      <w:r w:rsidRPr="00222433">
        <w:t>action</w:t>
      </w:r>
      <w:r w:rsidRPr="00222433" w:rsidR="00A66DB1">
        <w:t xml:space="preserve"> </w:t>
      </w:r>
      <w:r w:rsidRPr="00222433">
        <w:t>against</w:t>
      </w:r>
      <w:r w:rsidRPr="00222433" w:rsidR="00A66DB1">
        <w:t xml:space="preserve"> </w:t>
      </w:r>
      <w:r w:rsidRPr="00222433">
        <w:t>them.</w:t>
      </w:r>
      <w:r w:rsidRPr="00222433" w:rsidR="00A66DB1">
        <w:t xml:space="preserve"> </w:t>
      </w:r>
    </w:p>
    <w:p w:rsidR="00102A2C" w:rsidRPr="00222433" w:rsidP="00102A2C">
      <w:pPr>
        <w:pStyle w:val="Answer"/>
      </w:pPr>
      <w:r w:rsidRPr="00222433">
        <w:t>That</w:t>
      </w:r>
      <w:r w:rsidRPr="00222433" w:rsidR="00A66DB1">
        <w:t xml:space="preserve"> </w:t>
      </w:r>
      <w:r w:rsidRPr="00222433">
        <w:t>comes</w:t>
      </w:r>
      <w:r w:rsidRPr="00222433" w:rsidR="00A66DB1">
        <w:t xml:space="preserve"> </w:t>
      </w:r>
      <w:r w:rsidRPr="00222433">
        <w:t>back</w:t>
      </w:r>
      <w:r w:rsidRPr="00222433" w:rsidR="00125680">
        <w:t xml:space="preserve"> </w:t>
      </w:r>
      <w:r w:rsidRPr="00222433">
        <w:t>to</w:t>
      </w:r>
      <w:r w:rsidRPr="00222433" w:rsidR="00A66DB1">
        <w:t xml:space="preserve"> </w:t>
      </w:r>
      <w:r w:rsidRPr="00222433">
        <w:t>what</w:t>
      </w:r>
      <w:r w:rsidRPr="00222433" w:rsidR="00A66DB1">
        <w:t xml:space="preserve"> </w:t>
      </w:r>
      <w:r w:rsidRPr="00222433" w:rsidR="00CB7B48">
        <w:t xml:space="preserve">Dick </w:t>
      </w:r>
      <w:r w:rsidRPr="00222433">
        <w:t>and</w:t>
      </w:r>
      <w:r w:rsidRPr="00222433" w:rsidR="00A66DB1">
        <w:t xml:space="preserve"> </w:t>
      </w:r>
      <w:r w:rsidRPr="00222433" w:rsidR="00CB7B48">
        <w:t xml:space="preserve">I </w:t>
      </w:r>
      <w:r w:rsidRPr="00222433">
        <w:t>were</w:t>
      </w:r>
      <w:r w:rsidRPr="00222433" w:rsidR="00A66DB1">
        <w:t xml:space="preserve"> </w:t>
      </w:r>
      <w:r w:rsidRPr="00222433">
        <w:t>saying</w:t>
      </w:r>
      <w:r w:rsidRPr="00222433" w:rsidR="00A66DB1">
        <w:t xml:space="preserve"> </w:t>
      </w:r>
      <w:r w:rsidRPr="00222433">
        <w:t>a</w:t>
      </w:r>
      <w:r w:rsidRPr="00222433" w:rsidR="00A66DB1">
        <w:t xml:space="preserve"> </w:t>
      </w:r>
      <w:r w:rsidRPr="00222433">
        <w:t>moment</w:t>
      </w:r>
      <w:r w:rsidRPr="00222433" w:rsidR="00A66DB1">
        <w:t xml:space="preserve"> </w:t>
      </w:r>
      <w:r w:rsidRPr="00222433">
        <w:t>ago,</w:t>
      </w:r>
      <w:r w:rsidRPr="00222433" w:rsidR="00A66DB1">
        <w:t xml:space="preserve"> </w:t>
      </w:r>
      <w:r w:rsidRPr="00222433">
        <w:t>about</w:t>
      </w:r>
      <w:r w:rsidRPr="00222433" w:rsidR="00A66DB1">
        <w:t xml:space="preserve"> </w:t>
      </w:r>
      <w:r w:rsidRPr="00222433">
        <w:t>these</w:t>
      </w:r>
      <w:r w:rsidRPr="00222433" w:rsidR="00A66DB1">
        <w:t xml:space="preserve"> </w:t>
      </w:r>
      <w:r w:rsidRPr="00222433">
        <w:t>promotions</w:t>
      </w:r>
      <w:r w:rsidRPr="00222433" w:rsidR="00125680">
        <w:t xml:space="preserve">, </w:t>
      </w:r>
      <w:r w:rsidRPr="00222433">
        <w:t>sales</w:t>
      </w:r>
      <w:r w:rsidRPr="00222433" w:rsidR="00A66DB1">
        <w:t xml:space="preserve"> </w:t>
      </w:r>
      <w:r w:rsidRPr="00222433">
        <w:t>or</w:t>
      </w:r>
      <w:r w:rsidRPr="00222433" w:rsidR="00A66DB1">
        <w:t xml:space="preserve"> </w:t>
      </w:r>
      <w:r w:rsidRPr="00222433" w:rsidR="00125680">
        <w:t>i</w:t>
      </w:r>
      <w:r w:rsidRPr="00222433">
        <w:t>nquiries</w:t>
      </w:r>
      <w:r w:rsidRPr="00222433" w:rsidR="00125680">
        <w:t>—</w:t>
      </w:r>
      <w:r w:rsidRPr="00222433">
        <w:t>a</w:t>
      </w:r>
      <w:r w:rsidRPr="00222433" w:rsidR="00A66DB1">
        <w:t xml:space="preserve"> </w:t>
      </w:r>
      <w:r w:rsidRPr="00222433">
        <w:t>little</w:t>
      </w:r>
      <w:r w:rsidRPr="00222433" w:rsidR="00A66DB1">
        <w:t xml:space="preserve"> </w:t>
      </w:r>
      <w:r w:rsidRPr="00222433">
        <w:t>bit</w:t>
      </w:r>
      <w:r w:rsidRPr="00222433" w:rsidR="00A66DB1">
        <w:t xml:space="preserve"> </w:t>
      </w:r>
      <w:r w:rsidRPr="00222433">
        <w:t>of</w:t>
      </w:r>
      <w:r w:rsidRPr="00222433" w:rsidR="00A66DB1">
        <w:t xml:space="preserve"> </w:t>
      </w:r>
      <w:r w:rsidRPr="00222433">
        <w:t>fishing</w:t>
      </w:r>
      <w:r w:rsidRPr="00222433" w:rsidR="00A66DB1">
        <w:t xml:space="preserve"> </w:t>
      </w:r>
      <w:r w:rsidRPr="00222433">
        <w:t>on</w:t>
      </w:r>
      <w:r w:rsidRPr="00222433" w:rsidR="00A66DB1">
        <w:t xml:space="preserve"> </w:t>
      </w:r>
      <w:r w:rsidRPr="00222433">
        <w:t>the</w:t>
      </w:r>
      <w:r w:rsidRPr="00222433" w:rsidR="00A66DB1">
        <w:t xml:space="preserve"> </w:t>
      </w:r>
      <w:r w:rsidRPr="00222433">
        <w:t>internet</w:t>
      </w:r>
      <w:r w:rsidRPr="00222433" w:rsidR="00125680">
        <w:t>—</w:t>
      </w:r>
      <w:r w:rsidRPr="00222433">
        <w:t>from</w:t>
      </w:r>
      <w:r w:rsidRPr="00222433" w:rsidR="00A66DB1">
        <w:t xml:space="preserve"> </w:t>
      </w:r>
      <w:r w:rsidRPr="00222433">
        <w:t>these</w:t>
      </w:r>
      <w:r w:rsidRPr="00222433" w:rsidR="00A66DB1">
        <w:t xml:space="preserve"> </w:t>
      </w:r>
      <w:r w:rsidRPr="00222433">
        <w:t>websites.</w:t>
      </w:r>
      <w:r w:rsidRPr="00222433" w:rsidR="00A66DB1">
        <w:t xml:space="preserve"> </w:t>
      </w:r>
      <w:r w:rsidRPr="00222433">
        <w:t>That</w:t>
      </w:r>
      <w:r w:rsidRPr="00222433" w:rsidR="00A66DB1">
        <w:t xml:space="preserve"> </w:t>
      </w:r>
      <w:r w:rsidRPr="00222433">
        <w:t>is</w:t>
      </w:r>
      <w:r w:rsidRPr="00222433" w:rsidR="00A66DB1">
        <w:t xml:space="preserve"> </w:t>
      </w:r>
      <w:r w:rsidRPr="00222433">
        <w:t>difficult,</w:t>
      </w:r>
      <w:r w:rsidRPr="00222433" w:rsidR="00A66DB1">
        <w:t xml:space="preserve"> </w:t>
      </w:r>
      <w:r w:rsidRPr="00222433">
        <w:t>but</w:t>
      </w:r>
      <w:r w:rsidRPr="00222433" w:rsidR="00A66DB1">
        <w:t xml:space="preserve"> </w:t>
      </w:r>
      <w:r w:rsidRPr="00222433">
        <w:t>the</w:t>
      </w:r>
      <w:r w:rsidRPr="00222433" w:rsidR="00A66DB1">
        <w:t xml:space="preserve"> </w:t>
      </w:r>
      <w:r w:rsidRPr="00222433">
        <w:t>FCA</w:t>
      </w:r>
      <w:r w:rsidRPr="00222433" w:rsidR="00A66DB1">
        <w:t xml:space="preserve"> </w:t>
      </w:r>
      <w:r w:rsidRPr="00222433">
        <w:t>probably</w:t>
      </w:r>
      <w:r w:rsidRPr="00222433" w:rsidR="00A66DB1">
        <w:t xml:space="preserve"> </w:t>
      </w:r>
      <w:r w:rsidRPr="00222433">
        <w:t>has</w:t>
      </w:r>
      <w:r w:rsidRPr="00222433" w:rsidR="00A66DB1">
        <w:t xml:space="preserve"> </w:t>
      </w:r>
      <w:r w:rsidRPr="00222433">
        <w:t>powers</w:t>
      </w:r>
      <w:r w:rsidRPr="00222433" w:rsidR="00A66DB1">
        <w:t xml:space="preserve"> </w:t>
      </w:r>
      <w:r w:rsidRPr="00222433">
        <w:t>in</w:t>
      </w:r>
      <w:r w:rsidRPr="00222433" w:rsidR="00A66DB1">
        <w:t xml:space="preserve"> </w:t>
      </w:r>
      <w:r w:rsidRPr="00222433">
        <w:t>its</w:t>
      </w:r>
      <w:r w:rsidRPr="00222433" w:rsidR="00A66DB1">
        <w:t xml:space="preserve"> </w:t>
      </w:r>
      <w:r w:rsidRPr="00222433">
        <w:t>general</w:t>
      </w:r>
      <w:r w:rsidRPr="00222433" w:rsidR="00A66DB1">
        <w:t xml:space="preserve"> </w:t>
      </w:r>
      <w:r w:rsidRPr="00222433">
        <w:t>powers</w:t>
      </w:r>
      <w:r w:rsidRPr="00222433" w:rsidR="00A66DB1">
        <w:t xml:space="preserve"> </w:t>
      </w:r>
      <w:r w:rsidRPr="00222433">
        <w:t>to</w:t>
      </w:r>
      <w:r w:rsidRPr="00222433" w:rsidR="00A66DB1">
        <w:t xml:space="preserve"> </w:t>
      </w:r>
      <w:r w:rsidRPr="00222433">
        <w:t>protect</w:t>
      </w:r>
      <w:r w:rsidRPr="00222433" w:rsidR="00A66DB1">
        <w:t xml:space="preserve"> </w:t>
      </w:r>
      <w:r w:rsidRPr="00222433">
        <w:t>markets</w:t>
      </w:r>
      <w:r w:rsidRPr="00222433" w:rsidR="00A66DB1">
        <w:t xml:space="preserve"> </w:t>
      </w:r>
      <w:r w:rsidRPr="00222433">
        <w:t>and</w:t>
      </w:r>
      <w:r w:rsidRPr="00222433" w:rsidR="00A66DB1">
        <w:t xml:space="preserve"> </w:t>
      </w:r>
      <w:r w:rsidRPr="00222433">
        <w:t>consumers</w:t>
      </w:r>
      <w:r w:rsidRPr="00222433" w:rsidR="00A66DB1">
        <w:t xml:space="preserve"> </w:t>
      </w:r>
      <w:r w:rsidRPr="00222433">
        <w:t>against</w:t>
      </w:r>
      <w:r w:rsidRPr="00222433" w:rsidR="00A66DB1">
        <w:t xml:space="preserve"> </w:t>
      </w:r>
      <w:r w:rsidRPr="00222433">
        <w:t>financial</w:t>
      </w:r>
      <w:r w:rsidRPr="00222433" w:rsidR="00A66DB1">
        <w:t xml:space="preserve"> </w:t>
      </w:r>
      <w:r w:rsidRPr="00222433">
        <w:t>fraud,</w:t>
      </w:r>
      <w:r w:rsidRPr="00222433" w:rsidR="00A66DB1">
        <w:t xml:space="preserve"> </w:t>
      </w:r>
      <w:r w:rsidRPr="00222433">
        <w:t>et</w:t>
      </w:r>
      <w:r w:rsidRPr="00222433" w:rsidR="00A66DB1">
        <w:t xml:space="preserve"> </w:t>
      </w:r>
      <w:r w:rsidRPr="00222433">
        <w:t>cetera,</w:t>
      </w:r>
      <w:r w:rsidRPr="00222433" w:rsidR="00A66DB1">
        <w:t xml:space="preserve"> </w:t>
      </w:r>
      <w:r w:rsidRPr="00222433">
        <w:t>to</w:t>
      </w:r>
      <w:r w:rsidRPr="00222433" w:rsidR="00A66DB1">
        <w:t xml:space="preserve"> </w:t>
      </w:r>
      <w:r w:rsidRPr="00222433">
        <w:t>do</w:t>
      </w:r>
      <w:r w:rsidRPr="00222433" w:rsidR="00A66DB1">
        <w:t xml:space="preserve"> </w:t>
      </w:r>
      <w:r w:rsidRPr="00222433">
        <w:t>something</w:t>
      </w:r>
      <w:r w:rsidRPr="00222433" w:rsidR="00A66DB1">
        <w:t xml:space="preserve"> </w:t>
      </w:r>
      <w:r w:rsidRPr="00222433">
        <w:t>about</w:t>
      </w:r>
      <w:r w:rsidRPr="00222433" w:rsidR="00A66DB1">
        <w:t xml:space="preserve"> </w:t>
      </w:r>
      <w:r w:rsidRPr="00222433">
        <w:t>it,</w:t>
      </w:r>
      <w:r w:rsidRPr="00222433" w:rsidR="00A66DB1">
        <w:t xml:space="preserve"> </w:t>
      </w:r>
      <w:r w:rsidRPr="00222433">
        <w:t>but</w:t>
      </w:r>
      <w:r w:rsidRPr="00222433" w:rsidR="00A66DB1">
        <w:t xml:space="preserve"> </w:t>
      </w:r>
      <w:r w:rsidRPr="00222433">
        <w:t>there</w:t>
      </w:r>
      <w:r w:rsidRPr="00222433" w:rsidR="00A66DB1">
        <w:t xml:space="preserve"> </w:t>
      </w:r>
      <w:r w:rsidRPr="00222433">
        <w:t>is</w:t>
      </w:r>
      <w:r w:rsidRPr="00222433" w:rsidR="00A66DB1">
        <w:t xml:space="preserve"> </w:t>
      </w:r>
      <w:r w:rsidRPr="00222433">
        <w:t>a</w:t>
      </w:r>
      <w:r w:rsidRPr="00222433" w:rsidR="00A66DB1">
        <w:t xml:space="preserve"> </w:t>
      </w:r>
      <w:r w:rsidRPr="00222433">
        <w:t>real</w:t>
      </w:r>
      <w:r w:rsidRPr="00222433" w:rsidR="00A66DB1">
        <w:t xml:space="preserve"> </w:t>
      </w:r>
      <w:r w:rsidRPr="00222433">
        <w:t>problem</w:t>
      </w:r>
      <w:r w:rsidRPr="00222433" w:rsidR="00A66DB1">
        <w:t xml:space="preserve"> </w:t>
      </w:r>
      <w:r w:rsidRPr="00222433">
        <w:t>in</w:t>
      </w:r>
      <w:r w:rsidRPr="00222433" w:rsidR="00A66DB1">
        <w:t xml:space="preserve"> </w:t>
      </w:r>
      <w:r w:rsidRPr="00222433">
        <w:t>actually</w:t>
      </w:r>
      <w:r w:rsidRPr="00222433" w:rsidR="00A66DB1">
        <w:t xml:space="preserve"> </w:t>
      </w:r>
      <w:r w:rsidRPr="00222433">
        <w:t>identifying</w:t>
      </w:r>
      <w:r w:rsidRPr="00222433" w:rsidR="00A66DB1">
        <w:t xml:space="preserve"> </w:t>
      </w:r>
      <w:r w:rsidRPr="00222433">
        <w:t>them.</w:t>
      </w:r>
      <w:r w:rsidRPr="00222433" w:rsidR="00A66DB1">
        <w:t xml:space="preserve"> </w:t>
      </w:r>
    </w:p>
    <w:p w:rsidR="00102A2C" w:rsidRPr="00222433" w:rsidP="002D26CE">
      <w:pPr>
        <w:pStyle w:val="Question"/>
      </w:pPr>
      <w:sdt>
        <w:sdtPr>
          <w:alias w:val="Member"/>
          <w:tag w:val="&lt;Member mnisId='4801' dodsId=''&gt;"/>
          <w:id w:val="1951813988"/>
          <w:placeholder>
            <w:docPart w:val="09ACA901D17C4A9DA80566DC9528F5B2"/>
          </w:placeholder>
          <w:richText/>
        </w:sdtPr>
        <w:sdtContent>
          <w:r w:rsidRPr="00222433">
            <w:rPr>
              <w:b/>
            </w:rPr>
            <w:t>Anthony</w:t>
          </w:r>
          <w:r w:rsidRPr="00222433" w:rsidR="00A66DB1">
            <w:rPr>
              <w:b/>
            </w:rPr>
            <w:t xml:space="preserve"> </w:t>
          </w:r>
          <w:r w:rsidRPr="00222433">
            <w:rPr>
              <w:b/>
            </w:rPr>
            <w:t>Browne:</w:t>
          </w:r>
        </w:sdtContent>
      </w:sdt>
      <w:r w:rsidRPr="00222433" w:rsidR="00A66DB1">
        <w:t xml:space="preserve"> </w:t>
      </w:r>
      <w:r w:rsidRPr="00222433">
        <w:t>When</w:t>
      </w:r>
      <w:r w:rsidRPr="00222433" w:rsidR="00A66DB1">
        <w:t xml:space="preserve"> </w:t>
      </w:r>
      <w:r w:rsidRPr="00222433">
        <w:t>I</w:t>
      </w:r>
      <w:r w:rsidRPr="00222433" w:rsidR="00A66DB1">
        <w:t xml:space="preserve"> </w:t>
      </w:r>
      <w:r w:rsidRPr="00222433">
        <w:t>was</w:t>
      </w:r>
      <w:r w:rsidRPr="00222433" w:rsidR="00A66DB1">
        <w:t xml:space="preserve"> </w:t>
      </w:r>
      <w:r w:rsidRPr="00222433" w:rsidR="00125680">
        <w:t>c</w:t>
      </w:r>
      <w:r w:rsidRPr="00222433">
        <w:t>hief</w:t>
      </w:r>
      <w:r w:rsidRPr="00222433" w:rsidR="00A66DB1">
        <w:t xml:space="preserve"> </w:t>
      </w:r>
      <w:r w:rsidRPr="00222433" w:rsidR="00125680">
        <w:t>e</w:t>
      </w:r>
      <w:r w:rsidRPr="00222433">
        <w:t>xecutive</w:t>
      </w:r>
      <w:r w:rsidRPr="00222433" w:rsidR="00A66DB1">
        <w:t xml:space="preserve"> </w:t>
      </w:r>
      <w:r w:rsidRPr="00222433">
        <w:t>of</w:t>
      </w:r>
      <w:r w:rsidRPr="00222433" w:rsidR="00A66DB1">
        <w:t xml:space="preserve"> </w:t>
      </w:r>
      <w:r w:rsidRPr="00222433">
        <w:t>the</w:t>
      </w:r>
      <w:r w:rsidRPr="00222433" w:rsidR="00A66DB1">
        <w:t xml:space="preserve"> </w:t>
      </w:r>
      <w:r w:rsidRPr="00222433">
        <w:t>British</w:t>
      </w:r>
      <w:r w:rsidRPr="00222433" w:rsidR="00A66DB1">
        <w:t xml:space="preserve"> </w:t>
      </w:r>
      <w:r w:rsidRPr="00222433">
        <w:t>Bankers’</w:t>
      </w:r>
      <w:r w:rsidRPr="00222433" w:rsidR="00A66DB1">
        <w:t xml:space="preserve"> </w:t>
      </w:r>
      <w:r w:rsidRPr="00222433">
        <w:t>Association,</w:t>
      </w:r>
      <w:r w:rsidRPr="00222433" w:rsidR="00A66DB1">
        <w:t xml:space="preserve"> </w:t>
      </w:r>
      <w:r w:rsidRPr="00222433">
        <w:t>I</w:t>
      </w:r>
      <w:r w:rsidRPr="00222433" w:rsidR="00A66DB1">
        <w:t xml:space="preserve"> </w:t>
      </w:r>
      <w:r w:rsidRPr="00222433">
        <w:t>spent</w:t>
      </w:r>
      <w:r w:rsidRPr="00222433" w:rsidR="00A66DB1">
        <w:t xml:space="preserve"> </w:t>
      </w:r>
      <w:r w:rsidRPr="00222433">
        <w:t>five</w:t>
      </w:r>
      <w:r w:rsidRPr="00222433" w:rsidR="00A66DB1">
        <w:t xml:space="preserve"> </w:t>
      </w:r>
      <w:r w:rsidRPr="00222433">
        <w:t>years</w:t>
      </w:r>
      <w:r w:rsidRPr="00222433" w:rsidR="00A66DB1">
        <w:t xml:space="preserve"> </w:t>
      </w:r>
      <w:r w:rsidRPr="00222433">
        <w:t>negotiating</w:t>
      </w:r>
      <w:r w:rsidRPr="00222433" w:rsidR="00A66DB1">
        <w:t xml:space="preserve"> </w:t>
      </w:r>
      <w:r w:rsidRPr="00222433">
        <w:t>regulations</w:t>
      </w:r>
      <w:r w:rsidRPr="00222433" w:rsidR="00A66DB1">
        <w:t xml:space="preserve"> </w:t>
      </w:r>
      <w:r w:rsidRPr="00222433">
        <w:t>with</w:t>
      </w:r>
      <w:r w:rsidRPr="00222433" w:rsidR="00A66DB1">
        <w:t xml:space="preserve"> </w:t>
      </w:r>
      <w:r w:rsidRPr="00222433">
        <w:t>the</w:t>
      </w:r>
      <w:r w:rsidRPr="00222433" w:rsidR="00A66DB1">
        <w:t xml:space="preserve"> </w:t>
      </w:r>
      <w:r w:rsidRPr="00222433">
        <w:t>FCA</w:t>
      </w:r>
      <w:r w:rsidRPr="00222433" w:rsidR="00125680">
        <w:t>. W</w:t>
      </w:r>
      <w:r w:rsidRPr="00222433">
        <w:t>e</w:t>
      </w:r>
      <w:r w:rsidRPr="00222433" w:rsidR="00A66DB1">
        <w:t xml:space="preserve"> </w:t>
      </w:r>
      <w:r w:rsidRPr="00222433">
        <w:t>always</w:t>
      </w:r>
      <w:r w:rsidRPr="00222433" w:rsidR="00A66DB1">
        <w:t xml:space="preserve"> </w:t>
      </w:r>
      <w:r w:rsidRPr="00222433">
        <w:t>made</w:t>
      </w:r>
      <w:r w:rsidRPr="00222433" w:rsidR="00A66DB1">
        <w:t xml:space="preserve"> </w:t>
      </w:r>
      <w:r w:rsidRPr="00222433">
        <w:t>the</w:t>
      </w:r>
      <w:r w:rsidRPr="00222433" w:rsidR="00A66DB1">
        <w:t xml:space="preserve"> </w:t>
      </w:r>
      <w:r w:rsidRPr="00222433">
        <w:t>case</w:t>
      </w:r>
      <w:r w:rsidRPr="00222433" w:rsidR="00A66DB1">
        <w:t xml:space="preserve"> </w:t>
      </w:r>
      <w:r w:rsidRPr="00222433">
        <w:t>that</w:t>
      </w:r>
      <w:r w:rsidRPr="00222433" w:rsidR="00A66DB1">
        <w:t xml:space="preserve"> </w:t>
      </w:r>
      <w:r w:rsidRPr="00222433">
        <w:t>they</w:t>
      </w:r>
      <w:r w:rsidRPr="00222433" w:rsidR="00A66DB1">
        <w:t xml:space="preserve"> </w:t>
      </w:r>
      <w:r w:rsidRPr="00222433">
        <w:t>should</w:t>
      </w:r>
      <w:r w:rsidRPr="00222433" w:rsidR="00A66DB1">
        <w:t xml:space="preserve"> </w:t>
      </w:r>
      <w:r w:rsidRPr="00222433">
        <w:t>focus</w:t>
      </w:r>
      <w:r w:rsidRPr="00222433" w:rsidR="00A66DB1">
        <w:t xml:space="preserve"> </w:t>
      </w:r>
      <w:r w:rsidRPr="00222433">
        <w:t>more</w:t>
      </w:r>
      <w:r w:rsidRPr="00222433" w:rsidR="00A66DB1">
        <w:t xml:space="preserve"> </w:t>
      </w:r>
      <w:r w:rsidRPr="00222433">
        <w:t>on</w:t>
      </w:r>
      <w:r w:rsidRPr="00222433" w:rsidR="00A66DB1">
        <w:t xml:space="preserve"> </w:t>
      </w:r>
      <w:r w:rsidRPr="00222433">
        <w:t>regulating</w:t>
      </w:r>
      <w:r w:rsidRPr="00222433" w:rsidR="00A66DB1">
        <w:t xml:space="preserve"> </w:t>
      </w:r>
      <w:r w:rsidRPr="00222433">
        <w:t>activities</w:t>
      </w:r>
      <w:r w:rsidRPr="00222433" w:rsidR="00A66DB1">
        <w:t xml:space="preserve"> </w:t>
      </w:r>
      <w:r w:rsidRPr="00222433">
        <w:t>rather</w:t>
      </w:r>
      <w:r w:rsidRPr="00222433" w:rsidR="00A66DB1">
        <w:t xml:space="preserve"> </w:t>
      </w:r>
      <w:r w:rsidRPr="00222433">
        <w:t>than</w:t>
      </w:r>
      <w:r w:rsidRPr="00222433" w:rsidR="00A66DB1">
        <w:t xml:space="preserve"> </w:t>
      </w:r>
      <w:r w:rsidRPr="00222433">
        <w:t>entities.</w:t>
      </w:r>
      <w:r w:rsidRPr="00222433" w:rsidR="00A66DB1">
        <w:t xml:space="preserve"> </w:t>
      </w:r>
      <w:r w:rsidRPr="00222433" w:rsidR="002D26CE">
        <w:t>A</w:t>
      </w:r>
      <w:r w:rsidRPr="00222433">
        <w:t>s</w:t>
      </w:r>
      <w:r w:rsidRPr="00222433" w:rsidR="00A66DB1">
        <w:t xml:space="preserve"> </w:t>
      </w:r>
      <w:r w:rsidRPr="00222433">
        <w:t>Parliament</w:t>
      </w:r>
      <w:r w:rsidRPr="00222433" w:rsidR="00A66DB1">
        <w:t xml:space="preserve"> </w:t>
      </w:r>
      <w:r w:rsidRPr="00222433">
        <w:t>pass</w:t>
      </w:r>
      <w:r w:rsidRPr="00222433" w:rsidR="002D26CE">
        <w:t>es</w:t>
      </w:r>
      <w:r w:rsidRPr="00222433" w:rsidR="00A66DB1">
        <w:t xml:space="preserve"> </w:t>
      </w:r>
      <w:r w:rsidRPr="00222433">
        <w:t>the</w:t>
      </w:r>
      <w:r w:rsidRPr="00222433" w:rsidR="00A66DB1">
        <w:t xml:space="preserve"> </w:t>
      </w:r>
      <w:r w:rsidRPr="00222433">
        <w:t>laws,</w:t>
      </w:r>
      <w:r w:rsidRPr="00222433" w:rsidR="00A66DB1">
        <w:t xml:space="preserve"> </w:t>
      </w:r>
      <w:r w:rsidRPr="00222433" w:rsidR="002D26CE">
        <w:t xml:space="preserve">as a regulator </w:t>
      </w:r>
      <w:r w:rsidRPr="00222433">
        <w:t>it</w:t>
      </w:r>
      <w:r w:rsidRPr="00222433" w:rsidR="00A66DB1">
        <w:t xml:space="preserve"> </w:t>
      </w:r>
      <w:r w:rsidRPr="00222433">
        <w:t>is</w:t>
      </w:r>
      <w:r w:rsidRPr="00222433" w:rsidR="00A66DB1">
        <w:t xml:space="preserve"> </w:t>
      </w:r>
      <w:r w:rsidRPr="00222433">
        <w:t>far</w:t>
      </w:r>
      <w:r w:rsidRPr="00222433" w:rsidR="00A66DB1">
        <w:t xml:space="preserve"> </w:t>
      </w:r>
      <w:r w:rsidRPr="00222433">
        <w:t>easier</w:t>
      </w:r>
      <w:r w:rsidRPr="00222433" w:rsidR="00A66DB1">
        <w:t xml:space="preserve"> </w:t>
      </w:r>
      <w:r w:rsidRPr="00222433">
        <w:t>to</w:t>
      </w:r>
      <w:r w:rsidRPr="00222433" w:rsidR="00A66DB1">
        <w:t xml:space="preserve"> </w:t>
      </w:r>
      <w:r w:rsidRPr="00222433">
        <w:t>try</w:t>
      </w:r>
      <w:r w:rsidRPr="00222433" w:rsidR="00A66DB1">
        <w:t xml:space="preserve"> </w:t>
      </w:r>
      <w:r w:rsidRPr="00222433">
        <w:t>to</w:t>
      </w:r>
      <w:r w:rsidRPr="00222433" w:rsidR="00A66DB1">
        <w:t xml:space="preserve"> </w:t>
      </w:r>
      <w:r w:rsidRPr="00222433">
        <w:t>regulate</w:t>
      </w:r>
      <w:r w:rsidRPr="00222433" w:rsidR="00A66DB1">
        <w:t xml:space="preserve"> </w:t>
      </w:r>
      <w:r w:rsidRPr="00222433">
        <w:t>an</w:t>
      </w:r>
      <w:r w:rsidRPr="00222433" w:rsidR="00A66DB1">
        <w:t xml:space="preserve"> </w:t>
      </w:r>
      <w:r w:rsidRPr="00222433">
        <w:t>entity</w:t>
      </w:r>
      <w:r w:rsidRPr="00222433" w:rsidR="00A66DB1">
        <w:t xml:space="preserve"> </w:t>
      </w:r>
      <w:r w:rsidRPr="00222433">
        <w:t>rather</w:t>
      </w:r>
      <w:r w:rsidRPr="00222433" w:rsidR="00A66DB1">
        <w:t xml:space="preserve"> </w:t>
      </w:r>
      <w:r w:rsidRPr="00222433">
        <w:t>than</w:t>
      </w:r>
      <w:r w:rsidRPr="00222433" w:rsidR="00A66DB1">
        <w:t xml:space="preserve"> </w:t>
      </w:r>
      <w:r w:rsidRPr="00222433">
        <w:t>an</w:t>
      </w:r>
      <w:r w:rsidRPr="00222433" w:rsidR="00A66DB1">
        <w:t xml:space="preserve"> </w:t>
      </w:r>
      <w:r w:rsidRPr="00222433">
        <w:t>activity.</w:t>
      </w:r>
      <w:r w:rsidRPr="00222433" w:rsidR="00A66DB1">
        <w:t xml:space="preserve"> </w:t>
      </w:r>
    </w:p>
    <w:p w:rsidR="00102A2C" w:rsidRPr="00222433" w:rsidP="00102A2C">
      <w:pPr>
        <w:pStyle w:val="Answer"/>
      </w:pPr>
      <w:sdt>
        <w:sdtPr>
          <w:alias w:val="Witness"/>
          <w:id w:val="1575008905"/>
          <w:placeholder>
            <w:docPart w:val="09ACA901D17C4A9DA80566DC9528F5B2"/>
          </w:placeholder>
          <w:richText/>
        </w:sdtPr>
        <w:sdtContent>
          <w:r w:rsidRPr="00222433">
            <w:rPr>
              <w:b/>
              <w:bCs/>
              <w:i/>
              <w:iCs/>
            </w:rPr>
            <w:t>Dame</w:t>
          </w:r>
          <w:r w:rsidRPr="00222433" w:rsidR="00A66DB1">
            <w:rPr>
              <w:b/>
              <w:bCs/>
              <w:i/>
              <w:iCs/>
            </w:rPr>
            <w:t xml:space="preserve"> </w:t>
          </w:r>
          <w:r w:rsidRPr="00222433">
            <w:rPr>
              <w:b/>
              <w:bCs/>
              <w:i/>
              <w:iCs/>
            </w:rPr>
            <w:t>Elizabeth</w:t>
          </w:r>
          <w:r w:rsidRPr="00222433" w:rsidR="00A66DB1">
            <w:rPr>
              <w:b/>
              <w:bCs/>
              <w:i/>
              <w:iCs/>
            </w:rPr>
            <w:t xml:space="preserve"> </w:t>
          </w:r>
          <w:r w:rsidRPr="00222433">
            <w:rPr>
              <w:b/>
              <w:bCs/>
              <w:i/>
              <w:iCs/>
            </w:rPr>
            <w:t>Gloster:</w:t>
          </w:r>
          <w:r w:rsidRPr="00222433" w:rsidR="00A66DB1">
            <w:rPr>
              <w:b/>
            </w:rPr>
            <w:t xml:space="preserve"> </w:t>
          </w:r>
        </w:sdtContent>
      </w:sdt>
      <w:r w:rsidRPr="00222433">
        <w:t>I</w:t>
      </w:r>
      <w:r w:rsidRPr="00222433" w:rsidR="00A66DB1">
        <w:t xml:space="preserve"> </w:t>
      </w:r>
      <w:r w:rsidRPr="00222433">
        <w:t>might</w:t>
      </w:r>
      <w:r w:rsidRPr="00222433" w:rsidR="00A66DB1">
        <w:t xml:space="preserve"> </w:t>
      </w:r>
      <w:r w:rsidRPr="00222433">
        <w:t>agree</w:t>
      </w:r>
      <w:r w:rsidRPr="00222433" w:rsidR="00A66DB1">
        <w:t xml:space="preserve"> </w:t>
      </w:r>
      <w:r w:rsidRPr="00222433">
        <w:t>with</w:t>
      </w:r>
      <w:r w:rsidRPr="00222433" w:rsidR="00A66DB1">
        <w:t xml:space="preserve"> </w:t>
      </w:r>
      <w:r w:rsidRPr="00222433">
        <w:t>you</w:t>
      </w:r>
      <w:r w:rsidRPr="00222433" w:rsidR="00A66DB1">
        <w:t xml:space="preserve"> </w:t>
      </w:r>
      <w:r w:rsidRPr="00222433">
        <w:t>on</w:t>
      </w:r>
      <w:r w:rsidRPr="00222433" w:rsidR="00A66DB1">
        <w:t xml:space="preserve"> </w:t>
      </w:r>
      <w:r w:rsidRPr="00222433">
        <w:t>that.</w:t>
      </w:r>
      <w:r w:rsidRPr="00222433" w:rsidR="00A66DB1">
        <w:t xml:space="preserve"> </w:t>
      </w:r>
      <w:r w:rsidRPr="00222433" w:rsidR="002D26CE">
        <w:t xml:space="preserve">That is just me </w:t>
      </w:r>
      <w:r w:rsidRPr="00222433">
        <w:t>speaking</w:t>
      </w:r>
      <w:r w:rsidRPr="00222433" w:rsidR="00A66DB1">
        <w:t xml:space="preserve"> </w:t>
      </w:r>
      <w:r w:rsidRPr="00222433">
        <w:t>as</w:t>
      </w:r>
      <w:r w:rsidRPr="00222433" w:rsidR="00A66DB1">
        <w:t xml:space="preserve"> </w:t>
      </w:r>
      <w:r w:rsidRPr="00222433">
        <w:t>Liz</w:t>
      </w:r>
      <w:r w:rsidRPr="00222433" w:rsidR="00A66DB1">
        <w:t xml:space="preserve"> </w:t>
      </w:r>
      <w:r w:rsidRPr="00222433">
        <w:t>Gloster.</w:t>
      </w:r>
    </w:p>
    <w:p w:rsidR="00102A2C" w:rsidRPr="00222433" w:rsidP="00102A2C">
      <w:pPr>
        <w:pStyle w:val="Question"/>
        <w:numPr>
          <w:ilvl w:val="0"/>
          <w:numId w:val="9"/>
        </w:numPr>
      </w:pPr>
      <w:sdt>
        <w:sdtPr>
          <w:alias w:val="Member"/>
          <w:tag w:val="&lt;Member mnisId='4801' dodsId=''&gt;"/>
          <w:id w:val="1598135058"/>
          <w:placeholder>
            <w:docPart w:val="09ACA901D17C4A9DA80566DC9528F5B2"/>
          </w:placeholder>
          <w:richText/>
        </w:sdtPr>
        <w:sdtContent>
          <w:r w:rsidRPr="00222433">
            <w:rPr>
              <w:b/>
            </w:rPr>
            <w:t>Anthony</w:t>
          </w:r>
          <w:r w:rsidRPr="00222433" w:rsidR="00A66DB1">
            <w:rPr>
              <w:b/>
            </w:rPr>
            <w:t xml:space="preserve"> </w:t>
          </w:r>
          <w:r w:rsidRPr="00222433">
            <w:rPr>
              <w:b/>
            </w:rPr>
            <w:t>Browne:</w:t>
          </w:r>
        </w:sdtContent>
      </w:sdt>
      <w:r w:rsidRPr="00222433" w:rsidR="00A66DB1">
        <w:t xml:space="preserve"> </w:t>
      </w:r>
      <w:r w:rsidRPr="00222433" w:rsidR="002D26CE">
        <w:t xml:space="preserve">As </w:t>
      </w:r>
      <w:r w:rsidRPr="00222433">
        <w:t>a</w:t>
      </w:r>
      <w:r w:rsidRPr="00222433" w:rsidR="00A66DB1">
        <w:t xml:space="preserve"> </w:t>
      </w:r>
      <w:r w:rsidRPr="00222433">
        <w:t>consumer,</w:t>
      </w:r>
      <w:r w:rsidRPr="00222433" w:rsidR="00A66DB1">
        <w:t xml:space="preserve"> </w:t>
      </w:r>
      <w:r w:rsidRPr="00222433">
        <w:t>if</w:t>
      </w:r>
      <w:r w:rsidRPr="00222433" w:rsidR="00A66DB1">
        <w:t xml:space="preserve"> </w:t>
      </w:r>
      <w:r w:rsidRPr="00222433">
        <w:t>you</w:t>
      </w:r>
      <w:r w:rsidRPr="00222433" w:rsidR="00A66DB1">
        <w:t xml:space="preserve"> </w:t>
      </w:r>
      <w:r w:rsidRPr="00222433">
        <w:t>are</w:t>
      </w:r>
      <w:r w:rsidRPr="00222433" w:rsidR="00A66DB1">
        <w:t xml:space="preserve"> </w:t>
      </w:r>
      <w:r w:rsidRPr="00222433">
        <w:t>sold</w:t>
      </w:r>
      <w:r w:rsidRPr="00222433" w:rsidR="00A66DB1">
        <w:t xml:space="preserve"> </w:t>
      </w:r>
      <w:r w:rsidRPr="00222433">
        <w:t>a</w:t>
      </w:r>
      <w:r w:rsidRPr="00222433" w:rsidR="00A66DB1">
        <w:t xml:space="preserve"> </w:t>
      </w:r>
      <w:r w:rsidRPr="00222433">
        <w:t>dodgy</w:t>
      </w:r>
      <w:r w:rsidRPr="00222433" w:rsidR="00A66DB1">
        <w:t xml:space="preserve"> </w:t>
      </w:r>
      <w:r w:rsidRPr="00222433">
        <w:t>mini</w:t>
      </w:r>
      <w:r w:rsidRPr="00222433" w:rsidR="002D26CE">
        <w:t>-</w:t>
      </w:r>
      <w:r w:rsidRPr="00222433">
        <w:t>bond,</w:t>
      </w:r>
      <w:r w:rsidRPr="00222433" w:rsidR="00A66DB1">
        <w:t xml:space="preserve"> </w:t>
      </w:r>
      <w:r w:rsidRPr="00222433">
        <w:t>it</w:t>
      </w:r>
      <w:r w:rsidRPr="00222433" w:rsidR="00A66DB1">
        <w:t xml:space="preserve"> </w:t>
      </w:r>
      <w:r w:rsidRPr="00222433">
        <w:t>does</w:t>
      </w:r>
      <w:r w:rsidRPr="00222433" w:rsidR="00A66DB1">
        <w:t xml:space="preserve"> </w:t>
      </w:r>
      <w:r w:rsidRPr="00222433">
        <w:t>not</w:t>
      </w:r>
      <w:r w:rsidRPr="00222433" w:rsidR="00A66DB1">
        <w:t xml:space="preserve"> </w:t>
      </w:r>
      <w:r w:rsidRPr="00222433">
        <w:t>matter</w:t>
      </w:r>
      <w:r w:rsidRPr="00222433" w:rsidR="00A66DB1">
        <w:t xml:space="preserve"> </w:t>
      </w:r>
      <w:r w:rsidRPr="00222433">
        <w:t>whether</w:t>
      </w:r>
      <w:r w:rsidRPr="00222433" w:rsidR="00A66DB1">
        <w:t xml:space="preserve"> </w:t>
      </w:r>
      <w:r w:rsidRPr="00222433">
        <w:t>it</w:t>
      </w:r>
      <w:r w:rsidRPr="00222433" w:rsidR="00A66DB1">
        <w:t xml:space="preserve"> </w:t>
      </w:r>
      <w:r w:rsidRPr="00222433">
        <w:t>is</w:t>
      </w:r>
      <w:r w:rsidRPr="00222433" w:rsidR="00A66DB1">
        <w:t xml:space="preserve"> </w:t>
      </w:r>
      <w:r w:rsidRPr="00222433">
        <w:t>sold</w:t>
      </w:r>
      <w:r w:rsidRPr="00222433" w:rsidR="00A66DB1">
        <w:t xml:space="preserve"> </w:t>
      </w:r>
      <w:r w:rsidRPr="00222433">
        <w:t>by</w:t>
      </w:r>
      <w:r w:rsidRPr="00222433" w:rsidR="00A66DB1">
        <w:t xml:space="preserve"> </w:t>
      </w:r>
      <w:r w:rsidRPr="00222433">
        <w:t>a</w:t>
      </w:r>
      <w:r w:rsidRPr="00222433" w:rsidR="00A66DB1">
        <w:t xml:space="preserve"> </w:t>
      </w:r>
      <w:r w:rsidRPr="00222433">
        <w:t>company</w:t>
      </w:r>
      <w:r w:rsidRPr="00222433" w:rsidR="00A66DB1">
        <w:t xml:space="preserve"> </w:t>
      </w:r>
      <w:r w:rsidRPr="00222433">
        <w:t>that</w:t>
      </w:r>
      <w:r w:rsidRPr="00222433" w:rsidR="00A66DB1">
        <w:t xml:space="preserve"> </w:t>
      </w:r>
      <w:r w:rsidRPr="00222433">
        <w:t>has</w:t>
      </w:r>
      <w:r w:rsidRPr="00222433" w:rsidR="00A66DB1">
        <w:t xml:space="preserve"> </w:t>
      </w:r>
      <w:r w:rsidRPr="00222433">
        <w:t>got</w:t>
      </w:r>
      <w:r w:rsidRPr="00222433" w:rsidR="00A66DB1">
        <w:t xml:space="preserve"> </w:t>
      </w:r>
      <w:r w:rsidRPr="00222433">
        <w:t>an</w:t>
      </w:r>
      <w:r w:rsidRPr="00222433" w:rsidR="00A66DB1">
        <w:t xml:space="preserve"> </w:t>
      </w:r>
      <w:r w:rsidRPr="00222433">
        <w:t>FCA</w:t>
      </w:r>
      <w:r w:rsidRPr="00222433" w:rsidR="00A66DB1">
        <w:t xml:space="preserve"> </w:t>
      </w:r>
      <w:r w:rsidRPr="00222433">
        <w:t>authorisation</w:t>
      </w:r>
      <w:r w:rsidRPr="00222433" w:rsidR="00A66DB1">
        <w:t xml:space="preserve"> </w:t>
      </w:r>
      <w:r w:rsidRPr="00222433">
        <w:t>or</w:t>
      </w:r>
      <w:r w:rsidRPr="00222433" w:rsidR="00A66DB1">
        <w:t xml:space="preserve"> </w:t>
      </w:r>
      <w:r w:rsidRPr="00222433">
        <w:t>a</w:t>
      </w:r>
      <w:r w:rsidRPr="00222433" w:rsidR="00A66DB1">
        <w:t xml:space="preserve"> </w:t>
      </w:r>
      <w:r w:rsidRPr="00222433">
        <w:t>company</w:t>
      </w:r>
      <w:r w:rsidRPr="00222433" w:rsidR="00A66DB1">
        <w:t xml:space="preserve"> </w:t>
      </w:r>
      <w:r w:rsidRPr="00222433">
        <w:t>that</w:t>
      </w:r>
      <w:r w:rsidRPr="00222433" w:rsidR="00A66DB1">
        <w:t xml:space="preserve"> </w:t>
      </w:r>
      <w:r w:rsidRPr="00222433">
        <w:t>does</w:t>
      </w:r>
      <w:r w:rsidRPr="00222433" w:rsidR="00A66DB1">
        <w:t xml:space="preserve"> </w:t>
      </w:r>
      <w:r w:rsidRPr="00222433">
        <w:t>not</w:t>
      </w:r>
      <w:r w:rsidRPr="00222433" w:rsidR="00A66DB1">
        <w:t xml:space="preserve"> </w:t>
      </w:r>
      <w:r w:rsidRPr="00222433">
        <w:t>have</w:t>
      </w:r>
      <w:r w:rsidRPr="00222433" w:rsidR="00A66DB1">
        <w:t xml:space="preserve"> </w:t>
      </w:r>
      <w:r w:rsidRPr="00222433">
        <w:t>an</w:t>
      </w:r>
      <w:r w:rsidRPr="00222433" w:rsidR="00A66DB1">
        <w:t xml:space="preserve"> </w:t>
      </w:r>
      <w:r w:rsidRPr="00222433">
        <w:t>FCA</w:t>
      </w:r>
      <w:r w:rsidRPr="00222433" w:rsidR="00A66DB1">
        <w:t xml:space="preserve"> </w:t>
      </w:r>
      <w:r w:rsidRPr="00222433">
        <w:t>authorisation</w:t>
      </w:r>
      <w:r w:rsidRPr="00222433" w:rsidR="002D26CE">
        <w:t>;</w:t>
      </w:r>
      <w:r w:rsidRPr="00222433" w:rsidR="00A66DB1">
        <w:t xml:space="preserve"> </w:t>
      </w:r>
      <w:r w:rsidRPr="00222433">
        <w:t>your</w:t>
      </w:r>
      <w:r w:rsidRPr="00222433" w:rsidR="00A66DB1">
        <w:t xml:space="preserve"> </w:t>
      </w:r>
      <w:r w:rsidRPr="00222433">
        <w:t>experience</w:t>
      </w:r>
      <w:r w:rsidRPr="00222433" w:rsidR="00A66DB1">
        <w:t xml:space="preserve"> </w:t>
      </w:r>
      <w:r w:rsidRPr="00222433">
        <w:t>is</w:t>
      </w:r>
      <w:r w:rsidRPr="00222433" w:rsidR="00A66DB1">
        <w:t xml:space="preserve"> </w:t>
      </w:r>
      <w:r w:rsidRPr="00222433">
        <w:t>exactly</w:t>
      </w:r>
      <w:r w:rsidRPr="00222433" w:rsidR="00A66DB1">
        <w:t xml:space="preserve"> </w:t>
      </w:r>
      <w:r w:rsidRPr="00222433">
        <w:t>the</w:t>
      </w:r>
      <w:r w:rsidRPr="00222433" w:rsidR="00A66DB1">
        <w:t xml:space="preserve"> </w:t>
      </w:r>
      <w:r w:rsidRPr="00222433">
        <w:t>same.</w:t>
      </w:r>
      <w:r w:rsidRPr="00222433" w:rsidR="00A66DB1">
        <w:t xml:space="preserve"> </w:t>
      </w:r>
      <w:r w:rsidRPr="00222433">
        <w:t>It</w:t>
      </w:r>
      <w:r w:rsidRPr="00222433" w:rsidR="00A66DB1">
        <w:t xml:space="preserve"> </w:t>
      </w:r>
      <w:r w:rsidRPr="00222433">
        <w:t>follows</w:t>
      </w:r>
      <w:r w:rsidRPr="00222433" w:rsidR="00A66DB1">
        <w:t xml:space="preserve"> </w:t>
      </w:r>
      <w:r w:rsidRPr="00222433">
        <w:t>from</w:t>
      </w:r>
      <w:r w:rsidRPr="00222433" w:rsidR="00A66DB1">
        <w:t xml:space="preserve"> </w:t>
      </w:r>
      <w:r w:rsidRPr="00222433">
        <w:t>that,</w:t>
      </w:r>
      <w:r w:rsidRPr="00222433" w:rsidR="00A66DB1">
        <w:t xml:space="preserve"> </w:t>
      </w:r>
      <w:r w:rsidRPr="00222433">
        <w:t>in</w:t>
      </w:r>
      <w:r w:rsidRPr="00222433" w:rsidR="00A66DB1">
        <w:t xml:space="preserve"> </w:t>
      </w:r>
      <w:r w:rsidRPr="00222433">
        <w:t>terms</w:t>
      </w:r>
      <w:r w:rsidRPr="00222433" w:rsidR="00A66DB1">
        <w:t xml:space="preserve"> </w:t>
      </w:r>
      <w:r w:rsidRPr="00222433">
        <w:t>of</w:t>
      </w:r>
      <w:r w:rsidRPr="00222433" w:rsidR="00A66DB1">
        <w:t xml:space="preserve"> </w:t>
      </w:r>
      <w:r w:rsidRPr="00222433">
        <w:t>the</w:t>
      </w:r>
      <w:r w:rsidRPr="00222433" w:rsidR="00A66DB1">
        <w:t xml:space="preserve"> </w:t>
      </w:r>
      <w:r w:rsidRPr="00222433">
        <w:t>regulation</w:t>
      </w:r>
      <w:r w:rsidRPr="00222433" w:rsidR="00A66DB1">
        <w:t xml:space="preserve"> </w:t>
      </w:r>
      <w:r w:rsidRPr="00222433">
        <w:t>outside</w:t>
      </w:r>
      <w:r w:rsidRPr="00222433" w:rsidR="00A66DB1">
        <w:t xml:space="preserve"> </w:t>
      </w:r>
      <w:r w:rsidRPr="00222433">
        <w:t>the</w:t>
      </w:r>
      <w:r w:rsidRPr="00222433" w:rsidR="00A66DB1">
        <w:t xml:space="preserve"> </w:t>
      </w:r>
      <w:r w:rsidRPr="00222433">
        <w:t>perimeter,</w:t>
      </w:r>
      <w:r w:rsidRPr="00222433" w:rsidR="00A66DB1">
        <w:t xml:space="preserve"> </w:t>
      </w:r>
      <w:r w:rsidRPr="00222433">
        <w:t>that</w:t>
      </w:r>
      <w:r w:rsidRPr="00222433" w:rsidR="00A66DB1">
        <w:t xml:space="preserve"> </w:t>
      </w:r>
      <w:r w:rsidRPr="00222433">
        <w:t>actually</w:t>
      </w:r>
      <w:r w:rsidRPr="00222433" w:rsidR="00A66DB1">
        <w:t xml:space="preserve"> </w:t>
      </w:r>
      <w:r w:rsidRPr="00222433">
        <w:t>the</w:t>
      </w:r>
      <w:r w:rsidRPr="00222433" w:rsidR="00A66DB1">
        <w:t xml:space="preserve"> </w:t>
      </w:r>
      <w:r w:rsidRPr="00222433">
        <w:t>regulation</w:t>
      </w:r>
      <w:r w:rsidRPr="00222433" w:rsidR="00A66DB1">
        <w:t xml:space="preserve"> </w:t>
      </w:r>
      <w:r w:rsidRPr="00222433">
        <w:t>of</w:t>
      </w:r>
      <w:r w:rsidRPr="00222433" w:rsidR="00A66DB1">
        <w:t xml:space="preserve"> </w:t>
      </w:r>
      <w:r w:rsidRPr="00222433">
        <w:t>min</w:t>
      </w:r>
      <w:r w:rsidRPr="00222433" w:rsidR="002D26CE">
        <w:t>i-</w:t>
      </w:r>
      <w:r w:rsidRPr="00222433">
        <w:t>bonds,</w:t>
      </w:r>
      <w:r w:rsidRPr="00222433" w:rsidR="00A66DB1">
        <w:t xml:space="preserve"> </w:t>
      </w:r>
      <w:r w:rsidRPr="00222433">
        <w:t>in</w:t>
      </w:r>
      <w:r w:rsidRPr="00222433" w:rsidR="00A66DB1">
        <w:t xml:space="preserve"> </w:t>
      </w:r>
      <w:r w:rsidRPr="00222433">
        <w:t>the</w:t>
      </w:r>
      <w:r w:rsidRPr="00222433" w:rsidR="00A66DB1">
        <w:t xml:space="preserve"> </w:t>
      </w:r>
      <w:r w:rsidRPr="00222433">
        <w:t>example</w:t>
      </w:r>
      <w:r w:rsidRPr="00222433" w:rsidR="00A66DB1">
        <w:t xml:space="preserve"> </w:t>
      </w:r>
      <w:r w:rsidRPr="00222433">
        <w:t>we</w:t>
      </w:r>
      <w:r w:rsidRPr="00222433" w:rsidR="00A66DB1">
        <w:t xml:space="preserve"> </w:t>
      </w:r>
      <w:r w:rsidRPr="00222433">
        <w:t>are</w:t>
      </w:r>
      <w:r w:rsidRPr="00222433" w:rsidR="00A66DB1">
        <w:t xml:space="preserve"> </w:t>
      </w:r>
      <w:r w:rsidRPr="00222433">
        <w:t>talking</w:t>
      </w:r>
      <w:r w:rsidRPr="00222433" w:rsidR="00A66DB1">
        <w:t xml:space="preserve"> </w:t>
      </w:r>
      <w:r w:rsidRPr="00222433">
        <w:t>about</w:t>
      </w:r>
      <w:r w:rsidRPr="00222433" w:rsidR="00A66DB1">
        <w:t xml:space="preserve"> </w:t>
      </w:r>
      <w:r w:rsidRPr="00222433">
        <w:t>now,</w:t>
      </w:r>
      <w:r w:rsidRPr="00222433" w:rsidR="00A66DB1">
        <w:t xml:space="preserve"> </w:t>
      </w:r>
      <w:r w:rsidRPr="00222433">
        <w:t>should</w:t>
      </w:r>
      <w:r w:rsidRPr="00222433" w:rsidR="00A66DB1">
        <w:t xml:space="preserve"> </w:t>
      </w:r>
      <w:r w:rsidRPr="00222433">
        <w:t>be</w:t>
      </w:r>
      <w:r w:rsidRPr="00222433" w:rsidR="00A66DB1">
        <w:t xml:space="preserve"> </w:t>
      </w:r>
      <w:r w:rsidRPr="00222433">
        <w:t>the</w:t>
      </w:r>
      <w:r w:rsidRPr="00222433" w:rsidR="00A66DB1">
        <w:t xml:space="preserve"> </w:t>
      </w:r>
      <w:r w:rsidRPr="00222433">
        <w:t>same</w:t>
      </w:r>
      <w:r w:rsidRPr="00222433" w:rsidR="00A66DB1">
        <w:t xml:space="preserve"> </w:t>
      </w:r>
      <w:r w:rsidRPr="00222433">
        <w:t>if</w:t>
      </w:r>
      <w:r w:rsidRPr="00222433" w:rsidR="00A66DB1">
        <w:t xml:space="preserve"> </w:t>
      </w:r>
      <w:r w:rsidRPr="00222433">
        <w:t>it</w:t>
      </w:r>
      <w:r w:rsidRPr="00222433" w:rsidR="00A66DB1">
        <w:t xml:space="preserve"> </w:t>
      </w:r>
      <w:r w:rsidRPr="00222433">
        <w:t>is</w:t>
      </w:r>
      <w:r w:rsidRPr="00222433" w:rsidR="00A66DB1">
        <w:t xml:space="preserve"> </w:t>
      </w:r>
      <w:r w:rsidRPr="00222433">
        <w:t>sold</w:t>
      </w:r>
      <w:r w:rsidRPr="00222433" w:rsidR="00A66DB1">
        <w:t xml:space="preserve"> </w:t>
      </w:r>
      <w:r w:rsidRPr="00222433">
        <w:t>by</w:t>
      </w:r>
      <w:r w:rsidRPr="00222433" w:rsidR="00A66DB1">
        <w:t xml:space="preserve"> </w:t>
      </w:r>
      <w:r w:rsidRPr="00222433">
        <w:t>an</w:t>
      </w:r>
      <w:r w:rsidRPr="00222433" w:rsidR="00A66DB1">
        <w:t xml:space="preserve"> </w:t>
      </w:r>
      <w:r w:rsidRPr="00222433">
        <w:t>entity</w:t>
      </w:r>
      <w:r w:rsidRPr="00222433" w:rsidR="00A66DB1">
        <w:t xml:space="preserve"> </w:t>
      </w:r>
      <w:r w:rsidRPr="00222433">
        <w:t>that</w:t>
      </w:r>
      <w:r w:rsidRPr="00222433" w:rsidR="00A66DB1">
        <w:t xml:space="preserve"> </w:t>
      </w:r>
      <w:r w:rsidRPr="00222433">
        <w:t>is</w:t>
      </w:r>
      <w:r w:rsidRPr="00222433" w:rsidR="00A66DB1">
        <w:t xml:space="preserve"> </w:t>
      </w:r>
      <w:r w:rsidRPr="00222433">
        <w:t>regulated,</w:t>
      </w:r>
      <w:r w:rsidRPr="00222433" w:rsidR="00A66DB1">
        <w:t xml:space="preserve"> </w:t>
      </w:r>
      <w:r w:rsidRPr="00222433">
        <w:t>like</w:t>
      </w:r>
      <w:r w:rsidRPr="00222433" w:rsidR="00A66DB1">
        <w:t xml:space="preserve"> </w:t>
      </w:r>
      <w:r w:rsidRPr="00222433">
        <w:t>LCF,</w:t>
      </w:r>
      <w:r w:rsidRPr="00222433" w:rsidR="00A66DB1">
        <w:t xml:space="preserve"> </w:t>
      </w:r>
      <w:r w:rsidRPr="00222433">
        <w:t>or</w:t>
      </w:r>
      <w:r w:rsidRPr="00222433" w:rsidR="00A66DB1">
        <w:t xml:space="preserve"> </w:t>
      </w:r>
      <w:r w:rsidRPr="00222433">
        <w:t>an</w:t>
      </w:r>
      <w:r w:rsidRPr="00222433" w:rsidR="00A66DB1">
        <w:t xml:space="preserve"> </w:t>
      </w:r>
      <w:r w:rsidRPr="00222433">
        <w:t>entity</w:t>
      </w:r>
      <w:r w:rsidRPr="00222433" w:rsidR="00A66DB1">
        <w:t xml:space="preserve"> </w:t>
      </w:r>
      <w:r w:rsidRPr="00222433">
        <w:t>that</w:t>
      </w:r>
      <w:r w:rsidRPr="00222433" w:rsidR="00A66DB1">
        <w:t xml:space="preserve"> </w:t>
      </w:r>
      <w:r w:rsidRPr="00222433">
        <w:t>is</w:t>
      </w:r>
      <w:r w:rsidRPr="00222433" w:rsidR="00A66DB1">
        <w:t xml:space="preserve"> </w:t>
      </w:r>
      <w:r w:rsidRPr="00222433">
        <w:t>not</w:t>
      </w:r>
      <w:r w:rsidRPr="00222433" w:rsidR="00A66DB1">
        <w:t xml:space="preserve"> </w:t>
      </w:r>
      <w:r w:rsidRPr="00222433">
        <w:t>regulated,</w:t>
      </w:r>
      <w:r w:rsidRPr="00222433" w:rsidR="00A66DB1">
        <w:t xml:space="preserve"> </w:t>
      </w:r>
      <w:r w:rsidRPr="00222433">
        <w:t>like</w:t>
      </w:r>
      <w:r w:rsidRPr="00222433" w:rsidR="00A66DB1">
        <w:t xml:space="preserve"> </w:t>
      </w:r>
      <w:r w:rsidRPr="00222433">
        <w:t>some</w:t>
      </w:r>
      <w:r w:rsidRPr="00222433" w:rsidR="00A66DB1">
        <w:t xml:space="preserve"> </w:t>
      </w:r>
      <w:r w:rsidRPr="00222433">
        <w:t>of</w:t>
      </w:r>
      <w:r w:rsidRPr="00222433" w:rsidR="00A66DB1">
        <w:t xml:space="preserve"> </w:t>
      </w:r>
      <w:r w:rsidRPr="00222433">
        <w:t>the</w:t>
      </w:r>
      <w:r w:rsidRPr="00222433" w:rsidR="00A66DB1">
        <w:t xml:space="preserve"> </w:t>
      </w:r>
      <w:r w:rsidRPr="00222433">
        <w:t>promoters</w:t>
      </w:r>
      <w:r w:rsidRPr="00222433" w:rsidR="00A66DB1">
        <w:t xml:space="preserve"> </w:t>
      </w:r>
      <w:r w:rsidRPr="00222433">
        <w:t>you</w:t>
      </w:r>
      <w:r w:rsidRPr="00222433" w:rsidR="00A66DB1">
        <w:t xml:space="preserve"> </w:t>
      </w:r>
      <w:r w:rsidRPr="00222433">
        <w:t>are</w:t>
      </w:r>
      <w:r w:rsidRPr="00222433" w:rsidR="00A66DB1">
        <w:t xml:space="preserve"> </w:t>
      </w:r>
      <w:r w:rsidRPr="00222433">
        <w:t>talking</w:t>
      </w:r>
      <w:r w:rsidRPr="00222433" w:rsidR="00A66DB1">
        <w:t xml:space="preserve"> </w:t>
      </w:r>
      <w:r w:rsidRPr="00222433">
        <w:t>about.</w:t>
      </w:r>
    </w:p>
    <w:p w:rsidR="00102A2C" w:rsidRPr="00222433" w:rsidP="00102A2C">
      <w:pPr>
        <w:pStyle w:val="Answer"/>
      </w:pPr>
      <w:sdt>
        <w:sdtPr>
          <w:alias w:val="Witness"/>
          <w:id w:val="-1967879174"/>
          <w:placeholder>
            <w:docPart w:val="09ACA901D17C4A9DA80566DC9528F5B2"/>
          </w:placeholder>
          <w:richText/>
        </w:sdtPr>
        <w:sdtContent>
          <w:r w:rsidRPr="00222433">
            <w:rPr>
              <w:b/>
              <w:bCs/>
              <w:i/>
              <w:iCs/>
            </w:rPr>
            <w:t>Dame</w:t>
          </w:r>
          <w:r w:rsidRPr="00222433" w:rsidR="00A66DB1">
            <w:rPr>
              <w:b/>
              <w:bCs/>
              <w:i/>
              <w:iCs/>
            </w:rPr>
            <w:t xml:space="preserve"> </w:t>
          </w:r>
          <w:r w:rsidRPr="00222433">
            <w:rPr>
              <w:b/>
              <w:bCs/>
              <w:i/>
              <w:iCs/>
            </w:rPr>
            <w:t>Elizabeth</w:t>
          </w:r>
          <w:r w:rsidRPr="00222433" w:rsidR="00A66DB1">
            <w:rPr>
              <w:b/>
              <w:bCs/>
              <w:i/>
              <w:iCs/>
            </w:rPr>
            <w:t xml:space="preserve"> </w:t>
          </w:r>
          <w:r w:rsidRPr="00222433">
            <w:rPr>
              <w:b/>
              <w:bCs/>
              <w:i/>
              <w:iCs/>
            </w:rPr>
            <w:t>Gloster:</w:t>
          </w:r>
          <w:r w:rsidRPr="00222433" w:rsidR="00A66DB1">
            <w:rPr>
              <w:b/>
            </w:rPr>
            <w:t xml:space="preserve"> </w:t>
          </w:r>
        </w:sdtContent>
      </w:sdt>
      <w:r w:rsidRPr="00222433">
        <w:t>This</w:t>
      </w:r>
      <w:r w:rsidRPr="00222433" w:rsidR="00A66DB1">
        <w:t xml:space="preserve"> </w:t>
      </w:r>
      <w:r w:rsidRPr="00222433">
        <w:t>intervention</w:t>
      </w:r>
      <w:r w:rsidRPr="00222433" w:rsidR="00A66DB1">
        <w:t xml:space="preserve"> </w:t>
      </w:r>
      <w:r w:rsidRPr="00222433">
        <w:t>was</w:t>
      </w:r>
      <w:r w:rsidRPr="00222433" w:rsidR="00A66DB1">
        <w:t xml:space="preserve"> </w:t>
      </w:r>
      <w:r w:rsidRPr="00222433">
        <w:t>very</w:t>
      </w:r>
      <w:r w:rsidRPr="00222433" w:rsidR="00A66DB1">
        <w:t xml:space="preserve"> </w:t>
      </w:r>
      <w:r w:rsidRPr="00222433">
        <w:t>specific</w:t>
      </w:r>
      <w:r w:rsidRPr="00222433" w:rsidR="002D26CE">
        <w:t>.</w:t>
      </w:r>
      <w:r w:rsidRPr="00222433" w:rsidR="00A66DB1">
        <w:t xml:space="preserve"> </w:t>
      </w:r>
      <w:r w:rsidRPr="00222433" w:rsidR="002D26CE">
        <w:t>I</w:t>
      </w:r>
      <w:r w:rsidRPr="00222433">
        <w:t>t</w:t>
      </w:r>
      <w:r w:rsidRPr="00222433" w:rsidR="00A66DB1">
        <w:t xml:space="preserve"> </w:t>
      </w:r>
      <w:r w:rsidRPr="00222433">
        <w:t>would</w:t>
      </w:r>
      <w:r w:rsidRPr="00222433" w:rsidR="00A66DB1">
        <w:t xml:space="preserve"> </w:t>
      </w:r>
      <w:r w:rsidRPr="00222433">
        <w:t>not</w:t>
      </w:r>
      <w:r w:rsidRPr="00222433" w:rsidR="00A66DB1">
        <w:t xml:space="preserve"> </w:t>
      </w:r>
      <w:r w:rsidRPr="00222433">
        <w:t>have</w:t>
      </w:r>
      <w:r w:rsidRPr="00222433" w:rsidR="00A66DB1">
        <w:t xml:space="preserve"> </w:t>
      </w:r>
      <w:r w:rsidRPr="00222433">
        <w:t>prevented</w:t>
      </w:r>
      <w:r w:rsidRPr="00222433" w:rsidR="00A66DB1">
        <w:t xml:space="preserve"> </w:t>
      </w:r>
      <w:r w:rsidRPr="00222433">
        <w:t>the</w:t>
      </w:r>
      <w:r w:rsidRPr="00222433" w:rsidR="00A66DB1">
        <w:t xml:space="preserve"> </w:t>
      </w:r>
      <w:r w:rsidRPr="00222433">
        <w:t>issuing</w:t>
      </w:r>
      <w:r w:rsidRPr="00222433" w:rsidR="00A66DB1">
        <w:t xml:space="preserve"> </w:t>
      </w:r>
      <w:r w:rsidRPr="00222433">
        <w:t>of</w:t>
      </w:r>
      <w:r w:rsidRPr="00222433" w:rsidR="00A66DB1">
        <w:t xml:space="preserve"> </w:t>
      </w:r>
      <w:r w:rsidRPr="00222433">
        <w:t>debentures,</w:t>
      </w:r>
      <w:r w:rsidRPr="00222433" w:rsidR="00A66DB1">
        <w:t xml:space="preserve"> </w:t>
      </w:r>
      <w:r w:rsidRPr="00222433">
        <w:t>or</w:t>
      </w:r>
      <w:r w:rsidRPr="00222433" w:rsidR="00A66DB1">
        <w:t xml:space="preserve"> </w:t>
      </w:r>
      <w:r w:rsidRPr="00222433">
        <w:t>the</w:t>
      </w:r>
      <w:r w:rsidRPr="00222433" w:rsidR="00A66DB1">
        <w:t xml:space="preserve"> </w:t>
      </w:r>
      <w:r w:rsidRPr="00222433">
        <w:t>raising</w:t>
      </w:r>
      <w:r w:rsidRPr="00222433" w:rsidR="00A66DB1">
        <w:t xml:space="preserve"> </w:t>
      </w:r>
      <w:r w:rsidRPr="00222433">
        <w:t>of</w:t>
      </w:r>
      <w:r w:rsidRPr="00222433" w:rsidR="00A66DB1">
        <w:t xml:space="preserve"> </w:t>
      </w:r>
      <w:r w:rsidRPr="00222433">
        <w:t>capital</w:t>
      </w:r>
      <w:r w:rsidRPr="00222433" w:rsidR="00A66DB1">
        <w:t xml:space="preserve"> </w:t>
      </w:r>
      <w:r w:rsidRPr="00222433">
        <w:t>by</w:t>
      </w:r>
      <w:r w:rsidRPr="00222433" w:rsidR="00A66DB1">
        <w:t xml:space="preserve"> </w:t>
      </w:r>
      <w:r w:rsidRPr="00222433">
        <w:t>genuine</w:t>
      </w:r>
      <w:r w:rsidRPr="00222433" w:rsidR="00A66DB1">
        <w:t xml:space="preserve"> </w:t>
      </w:r>
      <w:r w:rsidRPr="00222433">
        <w:t>companies</w:t>
      </w:r>
      <w:r w:rsidRPr="00222433" w:rsidR="00A66DB1">
        <w:t xml:space="preserve"> </w:t>
      </w:r>
      <w:r w:rsidRPr="00222433" w:rsidR="002D26CE">
        <w:t>that</w:t>
      </w:r>
      <w:r w:rsidRPr="00222433" w:rsidR="00A66DB1">
        <w:t xml:space="preserve"> </w:t>
      </w:r>
      <w:r w:rsidRPr="00222433">
        <w:t>wanted</w:t>
      </w:r>
      <w:r w:rsidRPr="00222433" w:rsidR="00A66DB1">
        <w:t xml:space="preserve"> </w:t>
      </w:r>
      <w:r w:rsidRPr="00222433">
        <w:t>to</w:t>
      </w:r>
      <w:r w:rsidRPr="00222433" w:rsidR="00A66DB1">
        <w:t xml:space="preserve"> </w:t>
      </w:r>
      <w:r w:rsidRPr="00222433">
        <w:t>use</w:t>
      </w:r>
      <w:r w:rsidRPr="00222433" w:rsidR="00A66DB1">
        <w:t xml:space="preserve"> </w:t>
      </w:r>
      <w:r w:rsidRPr="00222433">
        <w:t>it</w:t>
      </w:r>
      <w:r w:rsidRPr="00222433" w:rsidR="00A66DB1">
        <w:t xml:space="preserve"> </w:t>
      </w:r>
      <w:r w:rsidRPr="00222433">
        <w:t>for</w:t>
      </w:r>
      <w:r w:rsidRPr="00222433" w:rsidR="00A66DB1">
        <w:t xml:space="preserve"> </w:t>
      </w:r>
      <w:r w:rsidRPr="00222433">
        <w:t>their</w:t>
      </w:r>
      <w:r w:rsidRPr="00222433" w:rsidR="00A66DB1">
        <w:t xml:space="preserve"> </w:t>
      </w:r>
      <w:r w:rsidRPr="00222433">
        <w:t>own</w:t>
      </w:r>
      <w:r w:rsidRPr="00222433" w:rsidR="00A66DB1">
        <w:t xml:space="preserve"> </w:t>
      </w:r>
      <w:r w:rsidRPr="00222433">
        <w:t>business,</w:t>
      </w:r>
      <w:r w:rsidRPr="00222433" w:rsidR="00A66DB1">
        <w:t xml:space="preserve"> </w:t>
      </w:r>
      <w:r w:rsidRPr="00222433" w:rsidR="002D26CE">
        <w:t>such as companies like</w:t>
      </w:r>
      <w:r w:rsidRPr="00222433" w:rsidR="00A66DB1">
        <w:t xml:space="preserve"> </w:t>
      </w:r>
      <w:r w:rsidRPr="00222433">
        <w:t>Hotel</w:t>
      </w:r>
      <w:r w:rsidRPr="00222433" w:rsidR="00A66DB1">
        <w:t xml:space="preserve"> </w:t>
      </w:r>
      <w:r w:rsidRPr="00222433">
        <w:t>Chocolat</w:t>
      </w:r>
      <w:r w:rsidRPr="00222433" w:rsidR="002D26CE">
        <w:t xml:space="preserve"> </w:t>
      </w:r>
      <w:r w:rsidRPr="00222433">
        <w:t>or</w:t>
      </w:r>
      <w:r w:rsidRPr="00222433" w:rsidR="00A66DB1">
        <w:t xml:space="preserve"> </w:t>
      </w:r>
      <w:r w:rsidRPr="00222433">
        <w:t>John</w:t>
      </w:r>
      <w:r w:rsidRPr="00222433" w:rsidR="00A66DB1">
        <w:t xml:space="preserve"> </w:t>
      </w:r>
      <w:r w:rsidRPr="00222433">
        <w:t>Lewis.</w:t>
      </w:r>
      <w:r w:rsidRPr="00222433" w:rsidR="00A66DB1">
        <w:t xml:space="preserve"> </w:t>
      </w:r>
      <w:r w:rsidRPr="00222433">
        <w:t>It</w:t>
      </w:r>
      <w:r w:rsidRPr="00222433" w:rsidR="00A66DB1">
        <w:t xml:space="preserve"> </w:t>
      </w:r>
      <w:r w:rsidRPr="00222433">
        <w:t>would</w:t>
      </w:r>
      <w:r w:rsidRPr="00222433" w:rsidR="00A66DB1">
        <w:t xml:space="preserve"> </w:t>
      </w:r>
      <w:r w:rsidRPr="00222433">
        <w:t>not</w:t>
      </w:r>
      <w:r w:rsidRPr="00222433" w:rsidR="00A66DB1">
        <w:t xml:space="preserve"> </w:t>
      </w:r>
      <w:r w:rsidRPr="00222433">
        <w:t>have</w:t>
      </w:r>
      <w:r w:rsidRPr="00222433" w:rsidR="00A66DB1">
        <w:t xml:space="preserve"> </w:t>
      </w:r>
      <w:r w:rsidRPr="00222433">
        <w:t>had</w:t>
      </w:r>
      <w:r w:rsidRPr="00222433" w:rsidR="00A66DB1">
        <w:t xml:space="preserve"> </w:t>
      </w:r>
      <w:r w:rsidRPr="00222433">
        <w:t>any</w:t>
      </w:r>
      <w:r w:rsidRPr="00222433" w:rsidR="00A66DB1">
        <w:t xml:space="preserve"> </w:t>
      </w:r>
      <w:r w:rsidRPr="00222433">
        <w:t>effect</w:t>
      </w:r>
      <w:r w:rsidRPr="00222433" w:rsidR="00A66DB1">
        <w:t xml:space="preserve"> </w:t>
      </w:r>
      <w:r w:rsidRPr="00222433">
        <w:t>on</w:t>
      </w:r>
      <w:r w:rsidRPr="00222433" w:rsidR="00A66DB1">
        <w:t xml:space="preserve"> </w:t>
      </w:r>
      <w:r w:rsidRPr="00222433">
        <w:t>that.</w:t>
      </w:r>
      <w:r w:rsidRPr="00222433" w:rsidR="00A66DB1">
        <w:t xml:space="preserve"> </w:t>
      </w:r>
      <w:r w:rsidRPr="00222433">
        <w:t>I</w:t>
      </w:r>
      <w:r w:rsidRPr="00222433" w:rsidR="00A66DB1">
        <w:t xml:space="preserve"> </w:t>
      </w:r>
      <w:r w:rsidRPr="00222433">
        <w:t>do</w:t>
      </w:r>
      <w:r w:rsidRPr="00222433" w:rsidR="00A66DB1">
        <w:t xml:space="preserve"> </w:t>
      </w:r>
      <w:r w:rsidRPr="00222433">
        <w:t>not</w:t>
      </w:r>
      <w:r w:rsidRPr="00222433" w:rsidR="00A66DB1">
        <w:t xml:space="preserve"> </w:t>
      </w:r>
      <w:r w:rsidRPr="00222433">
        <w:t>think</w:t>
      </w:r>
      <w:r w:rsidRPr="00222433" w:rsidR="00A66DB1">
        <w:t xml:space="preserve"> </w:t>
      </w:r>
      <w:r w:rsidRPr="00222433">
        <w:t>the</w:t>
      </w:r>
      <w:r w:rsidRPr="00222433" w:rsidR="00A66DB1">
        <w:t xml:space="preserve"> </w:t>
      </w:r>
      <w:r w:rsidRPr="00222433">
        <w:t>intervention</w:t>
      </w:r>
      <w:r w:rsidRPr="00222433" w:rsidR="00A66DB1">
        <w:t xml:space="preserve"> </w:t>
      </w:r>
      <w:r w:rsidRPr="00222433">
        <w:t>restricts</w:t>
      </w:r>
      <w:r w:rsidRPr="00222433" w:rsidR="00A66DB1">
        <w:t xml:space="preserve"> </w:t>
      </w:r>
      <w:r w:rsidRPr="00222433">
        <w:t>the</w:t>
      </w:r>
      <w:r w:rsidRPr="00222433" w:rsidR="00A66DB1">
        <w:t xml:space="preserve"> </w:t>
      </w:r>
      <w:r w:rsidRPr="00222433">
        <w:t>ability</w:t>
      </w:r>
      <w:r w:rsidRPr="00222433" w:rsidR="00A66DB1">
        <w:t xml:space="preserve"> </w:t>
      </w:r>
      <w:r w:rsidRPr="00222433">
        <w:t>of</w:t>
      </w:r>
      <w:r w:rsidRPr="00222433" w:rsidR="00A66DB1">
        <w:t xml:space="preserve"> </w:t>
      </w:r>
      <w:r w:rsidRPr="00222433">
        <w:t>issuers</w:t>
      </w:r>
      <w:r w:rsidRPr="00222433" w:rsidR="00A66DB1">
        <w:t xml:space="preserve"> </w:t>
      </w:r>
      <w:r w:rsidRPr="00222433">
        <w:t>to</w:t>
      </w:r>
      <w:r w:rsidRPr="00222433" w:rsidR="00A66DB1">
        <w:t xml:space="preserve"> </w:t>
      </w:r>
      <w:r w:rsidRPr="00222433">
        <w:t>raise</w:t>
      </w:r>
      <w:r w:rsidRPr="00222433" w:rsidR="00A66DB1">
        <w:t xml:space="preserve"> </w:t>
      </w:r>
      <w:r w:rsidRPr="00222433">
        <w:t>money</w:t>
      </w:r>
      <w:r w:rsidRPr="00222433" w:rsidR="00A66DB1">
        <w:t xml:space="preserve"> </w:t>
      </w:r>
      <w:r w:rsidRPr="00222433">
        <w:t>for</w:t>
      </w:r>
      <w:r w:rsidRPr="00222433" w:rsidR="00A66DB1">
        <w:t xml:space="preserve"> </w:t>
      </w:r>
      <w:r w:rsidRPr="00222433">
        <w:t>their</w:t>
      </w:r>
      <w:r w:rsidRPr="00222433" w:rsidR="00A66DB1">
        <w:t xml:space="preserve"> </w:t>
      </w:r>
      <w:r w:rsidRPr="00222433">
        <w:t>own</w:t>
      </w:r>
      <w:r w:rsidRPr="00222433" w:rsidR="00A66DB1">
        <w:t xml:space="preserve"> </w:t>
      </w:r>
      <w:r w:rsidRPr="00222433">
        <w:t>businesses,</w:t>
      </w:r>
      <w:r w:rsidRPr="00222433" w:rsidR="00A66DB1">
        <w:t xml:space="preserve"> </w:t>
      </w:r>
      <w:r w:rsidRPr="00222433">
        <w:t>but</w:t>
      </w:r>
      <w:r w:rsidRPr="00222433" w:rsidR="00A66DB1">
        <w:t xml:space="preserve"> </w:t>
      </w:r>
      <w:r w:rsidRPr="00222433">
        <w:t>there</w:t>
      </w:r>
      <w:r w:rsidRPr="00222433" w:rsidR="00A66DB1">
        <w:t xml:space="preserve"> </w:t>
      </w:r>
      <w:r w:rsidRPr="00222433">
        <w:t>is</w:t>
      </w:r>
      <w:r w:rsidRPr="00222433" w:rsidR="00A66DB1">
        <w:t xml:space="preserve"> </w:t>
      </w:r>
      <w:r w:rsidRPr="00222433">
        <w:t>a</w:t>
      </w:r>
      <w:r w:rsidRPr="00222433" w:rsidR="00A66DB1">
        <w:t xml:space="preserve"> </w:t>
      </w:r>
      <w:r w:rsidRPr="00222433">
        <w:t>question</w:t>
      </w:r>
      <w:r w:rsidRPr="00222433" w:rsidR="00A66DB1">
        <w:t xml:space="preserve"> </w:t>
      </w:r>
      <w:r w:rsidRPr="00222433">
        <w:t>as</w:t>
      </w:r>
      <w:r w:rsidRPr="00222433" w:rsidR="00A66DB1">
        <w:t xml:space="preserve"> </w:t>
      </w:r>
      <w:r w:rsidRPr="00222433">
        <w:t>to</w:t>
      </w:r>
      <w:r w:rsidRPr="00222433" w:rsidR="00A66DB1">
        <w:t xml:space="preserve"> </w:t>
      </w:r>
      <w:r w:rsidRPr="00222433">
        <w:t>whether,</w:t>
      </w:r>
      <w:r w:rsidRPr="00222433" w:rsidR="00A66DB1">
        <w:t xml:space="preserve"> </w:t>
      </w:r>
      <w:r w:rsidRPr="00222433">
        <w:t>in</w:t>
      </w:r>
      <w:r w:rsidRPr="00222433" w:rsidR="00A66DB1">
        <w:t xml:space="preserve"> </w:t>
      </w:r>
      <w:r w:rsidRPr="00222433">
        <w:t>circumstances</w:t>
      </w:r>
      <w:r w:rsidRPr="00222433" w:rsidR="00A66DB1">
        <w:t xml:space="preserve"> </w:t>
      </w:r>
      <w:r w:rsidRPr="00222433">
        <w:t>where</w:t>
      </w:r>
      <w:r w:rsidRPr="00222433" w:rsidR="00A66DB1">
        <w:t xml:space="preserve"> </w:t>
      </w:r>
      <w:r w:rsidRPr="00222433">
        <w:t>unauthorised</w:t>
      </w:r>
      <w:r w:rsidRPr="00222433" w:rsidR="00A66DB1">
        <w:t xml:space="preserve"> </w:t>
      </w:r>
      <w:r w:rsidRPr="00222433">
        <w:t>cowboy</w:t>
      </w:r>
      <w:r w:rsidRPr="00222433" w:rsidR="00A66DB1">
        <w:t xml:space="preserve"> </w:t>
      </w:r>
      <w:r w:rsidRPr="00222433">
        <w:t>operators</w:t>
      </w:r>
      <w:r w:rsidRPr="00222433" w:rsidR="00A66DB1">
        <w:t xml:space="preserve"> </w:t>
      </w:r>
      <w:r w:rsidRPr="00222433">
        <w:t>are</w:t>
      </w:r>
      <w:r w:rsidRPr="00222433" w:rsidR="00A66DB1">
        <w:t xml:space="preserve"> </w:t>
      </w:r>
      <w:r w:rsidRPr="00222433">
        <w:t>not</w:t>
      </w:r>
      <w:r w:rsidRPr="00222433" w:rsidR="00A66DB1">
        <w:t xml:space="preserve"> </w:t>
      </w:r>
      <w:r w:rsidRPr="00222433">
        <w:t>prevented,</w:t>
      </w:r>
      <w:r w:rsidRPr="00222433" w:rsidR="00A66DB1">
        <w:t xml:space="preserve"> </w:t>
      </w:r>
      <w:r w:rsidRPr="00222433">
        <w:t>authorised</w:t>
      </w:r>
      <w:r w:rsidRPr="00222433" w:rsidR="00A66DB1">
        <w:t xml:space="preserve"> </w:t>
      </w:r>
      <w:r w:rsidRPr="00222433">
        <w:t>people</w:t>
      </w:r>
      <w:r w:rsidRPr="00222433" w:rsidR="00A66DB1">
        <w:t xml:space="preserve"> </w:t>
      </w:r>
      <w:r w:rsidRPr="00222433">
        <w:t>are</w:t>
      </w:r>
      <w:r w:rsidRPr="00222433" w:rsidR="00A66DB1">
        <w:t xml:space="preserve"> </w:t>
      </w:r>
      <w:r w:rsidRPr="00222433">
        <w:t>being</w:t>
      </w:r>
      <w:r w:rsidRPr="00222433" w:rsidR="00A66DB1">
        <w:t xml:space="preserve"> </w:t>
      </w:r>
      <w:r w:rsidRPr="00222433">
        <w:t>treated</w:t>
      </w:r>
      <w:r w:rsidRPr="00222433" w:rsidR="00A66DB1">
        <w:t xml:space="preserve"> </w:t>
      </w:r>
      <w:r w:rsidRPr="00222433">
        <w:t>unfairly.</w:t>
      </w:r>
      <w:r w:rsidRPr="00222433" w:rsidR="00A66DB1">
        <w:t xml:space="preserve"> </w:t>
      </w:r>
      <w:r w:rsidRPr="00222433">
        <w:t>That</w:t>
      </w:r>
      <w:r w:rsidRPr="00222433" w:rsidR="00A66DB1">
        <w:t xml:space="preserve"> </w:t>
      </w:r>
      <w:r w:rsidRPr="00222433">
        <w:t>is</w:t>
      </w:r>
      <w:r w:rsidRPr="00222433" w:rsidR="00A66DB1">
        <w:t xml:space="preserve"> </w:t>
      </w:r>
      <w:r w:rsidRPr="00222433">
        <w:t>an</w:t>
      </w:r>
      <w:r w:rsidRPr="00222433" w:rsidR="00A66DB1">
        <w:t xml:space="preserve"> </w:t>
      </w:r>
      <w:r w:rsidRPr="00222433">
        <w:t>issue</w:t>
      </w:r>
      <w:r w:rsidRPr="00222433" w:rsidR="00A66DB1">
        <w:t xml:space="preserve"> </w:t>
      </w:r>
      <w:r w:rsidRPr="00222433">
        <w:t>that</w:t>
      </w:r>
      <w:r w:rsidRPr="00222433" w:rsidR="00A66DB1">
        <w:t xml:space="preserve"> </w:t>
      </w:r>
      <w:r w:rsidRPr="00222433">
        <w:t>has</w:t>
      </w:r>
      <w:r w:rsidRPr="00222433" w:rsidR="00A66DB1">
        <w:t xml:space="preserve"> </w:t>
      </w:r>
      <w:r w:rsidRPr="00222433">
        <w:t>been</w:t>
      </w:r>
      <w:r w:rsidRPr="00222433" w:rsidR="00A66DB1">
        <w:t xml:space="preserve"> </w:t>
      </w:r>
      <w:r w:rsidRPr="00222433">
        <w:t>raised</w:t>
      </w:r>
      <w:r w:rsidRPr="00222433" w:rsidR="00A66DB1">
        <w:t xml:space="preserve"> </w:t>
      </w:r>
      <w:r w:rsidRPr="00222433">
        <w:t>with</w:t>
      </w:r>
      <w:r w:rsidRPr="00222433" w:rsidR="00A66DB1">
        <w:t xml:space="preserve"> </w:t>
      </w:r>
      <w:r w:rsidRPr="00222433">
        <w:t>us.</w:t>
      </w:r>
      <w:r w:rsidRPr="00222433" w:rsidR="00A66DB1">
        <w:t xml:space="preserve"> </w:t>
      </w:r>
    </w:p>
    <w:p w:rsidR="00102A2C" w:rsidRPr="00222433" w:rsidP="002D26CE">
      <w:pPr>
        <w:pStyle w:val="Question"/>
      </w:pPr>
      <w:sdt>
        <w:sdtPr>
          <w:alias w:val="Member"/>
          <w:tag w:val="&lt;Member mnisId='4801' dodsId=''&gt;"/>
          <w:id w:val="1869032245"/>
          <w:placeholder>
            <w:docPart w:val="09ACA901D17C4A9DA80566DC9528F5B2"/>
          </w:placeholder>
          <w:richText/>
        </w:sdtPr>
        <w:sdtContent>
          <w:r w:rsidRPr="00222433">
            <w:rPr>
              <w:b/>
            </w:rPr>
            <w:t>Anthony</w:t>
          </w:r>
          <w:r w:rsidRPr="00222433" w:rsidR="00A66DB1">
            <w:rPr>
              <w:b/>
            </w:rPr>
            <w:t xml:space="preserve"> </w:t>
          </w:r>
          <w:r w:rsidRPr="00222433">
            <w:rPr>
              <w:b/>
            </w:rPr>
            <w:t>Browne:</w:t>
          </w:r>
        </w:sdtContent>
      </w:sdt>
      <w:r w:rsidRPr="00222433" w:rsidR="00A66DB1">
        <w:t xml:space="preserve"> </w:t>
      </w:r>
      <w:r w:rsidRPr="00222433" w:rsidR="002D26CE">
        <w:t>You mean</w:t>
      </w:r>
      <w:r w:rsidRPr="00222433" w:rsidR="00A66DB1">
        <w:t xml:space="preserve"> </w:t>
      </w:r>
      <w:r w:rsidRPr="00222433">
        <w:t>being</w:t>
      </w:r>
      <w:r w:rsidRPr="00222433" w:rsidR="00A66DB1">
        <w:t xml:space="preserve"> </w:t>
      </w:r>
      <w:r w:rsidRPr="00222433">
        <w:t>treated</w:t>
      </w:r>
      <w:r w:rsidRPr="00222433" w:rsidR="00A66DB1">
        <w:t xml:space="preserve"> </w:t>
      </w:r>
      <w:r w:rsidRPr="00222433">
        <w:t>unfairly</w:t>
      </w:r>
      <w:r w:rsidRPr="00222433" w:rsidR="00A66DB1">
        <w:t xml:space="preserve"> </w:t>
      </w:r>
      <w:r w:rsidRPr="00222433">
        <w:t>because</w:t>
      </w:r>
      <w:r w:rsidRPr="00222433" w:rsidR="00A66DB1">
        <w:t xml:space="preserve"> </w:t>
      </w:r>
      <w:r w:rsidRPr="00222433">
        <w:t>it</w:t>
      </w:r>
      <w:r w:rsidRPr="00222433" w:rsidR="00A66DB1">
        <w:t xml:space="preserve"> </w:t>
      </w:r>
      <w:r w:rsidRPr="00222433">
        <w:t>is</w:t>
      </w:r>
      <w:r w:rsidRPr="00222433" w:rsidR="00A66DB1">
        <w:t xml:space="preserve"> </w:t>
      </w:r>
      <w:r w:rsidRPr="00222433">
        <w:t>not</w:t>
      </w:r>
      <w:r w:rsidRPr="00222433" w:rsidR="00A66DB1">
        <w:t xml:space="preserve"> </w:t>
      </w:r>
      <w:r w:rsidRPr="00222433">
        <w:t>a</w:t>
      </w:r>
      <w:r w:rsidRPr="00222433" w:rsidR="00A66DB1">
        <w:t xml:space="preserve"> </w:t>
      </w:r>
      <w:r w:rsidRPr="00222433">
        <w:t>level</w:t>
      </w:r>
      <w:r w:rsidRPr="00222433" w:rsidR="00A66DB1">
        <w:t xml:space="preserve"> </w:t>
      </w:r>
      <w:r w:rsidRPr="00222433">
        <w:t>playing</w:t>
      </w:r>
      <w:r w:rsidRPr="00222433" w:rsidR="00A66DB1">
        <w:t xml:space="preserve"> </w:t>
      </w:r>
      <w:r w:rsidRPr="00222433">
        <w:t>field</w:t>
      </w:r>
      <w:r w:rsidRPr="00222433" w:rsidR="00A66DB1">
        <w:t xml:space="preserve"> </w:t>
      </w:r>
      <w:r w:rsidRPr="00222433">
        <w:t>between</w:t>
      </w:r>
      <w:r w:rsidRPr="00222433" w:rsidR="00A66DB1">
        <w:t xml:space="preserve"> </w:t>
      </w:r>
      <w:r w:rsidRPr="00222433">
        <w:t>them</w:t>
      </w:r>
      <w:r w:rsidRPr="00222433" w:rsidR="00A66DB1">
        <w:t xml:space="preserve"> </w:t>
      </w:r>
      <w:r w:rsidRPr="00222433">
        <w:t>all</w:t>
      </w:r>
      <w:r w:rsidR="00FD1979">
        <w:t>?</w:t>
      </w:r>
    </w:p>
    <w:p w:rsidR="00102A2C" w:rsidRPr="00222433" w:rsidP="00102A2C">
      <w:pPr>
        <w:pStyle w:val="Answer"/>
      </w:pPr>
      <w:sdt>
        <w:sdtPr>
          <w:alias w:val="Witness"/>
          <w:id w:val="1925385691"/>
          <w:placeholder>
            <w:docPart w:val="09ACA901D17C4A9DA80566DC9528F5B2"/>
          </w:placeholder>
          <w:richText/>
        </w:sdtPr>
        <w:sdtContent>
          <w:r w:rsidRPr="00222433">
            <w:rPr>
              <w:b/>
              <w:bCs/>
              <w:i/>
              <w:iCs/>
            </w:rPr>
            <w:t>Dame</w:t>
          </w:r>
          <w:r w:rsidRPr="00222433" w:rsidR="00A66DB1">
            <w:rPr>
              <w:b/>
              <w:bCs/>
              <w:i/>
              <w:iCs/>
            </w:rPr>
            <w:t xml:space="preserve"> </w:t>
          </w:r>
          <w:r w:rsidRPr="00222433">
            <w:rPr>
              <w:b/>
              <w:bCs/>
              <w:i/>
              <w:iCs/>
            </w:rPr>
            <w:t>Elizabeth</w:t>
          </w:r>
          <w:r w:rsidRPr="00222433" w:rsidR="00A66DB1">
            <w:rPr>
              <w:b/>
              <w:bCs/>
              <w:i/>
              <w:iCs/>
            </w:rPr>
            <w:t xml:space="preserve"> </w:t>
          </w:r>
          <w:r w:rsidRPr="00222433">
            <w:rPr>
              <w:b/>
              <w:bCs/>
              <w:i/>
              <w:iCs/>
            </w:rPr>
            <w:t>Gloster:</w:t>
          </w:r>
          <w:r w:rsidRPr="00222433" w:rsidR="00A66DB1">
            <w:rPr>
              <w:b/>
            </w:rPr>
            <w:t xml:space="preserve"> </w:t>
          </w:r>
        </w:sdtContent>
      </w:sdt>
      <w:r w:rsidRPr="00222433">
        <w:t>Yes.</w:t>
      </w:r>
      <w:r w:rsidRPr="00222433" w:rsidR="00A66DB1">
        <w:t xml:space="preserve"> </w:t>
      </w:r>
      <w:r w:rsidRPr="00222433">
        <w:t>It</w:t>
      </w:r>
      <w:r w:rsidRPr="00222433" w:rsidR="00A66DB1">
        <w:t xml:space="preserve"> </w:t>
      </w:r>
      <w:r w:rsidRPr="00222433">
        <w:t>is</w:t>
      </w:r>
      <w:r w:rsidRPr="00222433" w:rsidR="00A66DB1">
        <w:t xml:space="preserve"> </w:t>
      </w:r>
      <w:r w:rsidRPr="00222433">
        <w:t>going</w:t>
      </w:r>
      <w:r w:rsidRPr="00222433" w:rsidR="00A66DB1">
        <w:t xml:space="preserve"> </w:t>
      </w:r>
      <w:r w:rsidRPr="00222433">
        <w:t>back</w:t>
      </w:r>
      <w:r w:rsidRPr="00222433" w:rsidR="00A66DB1">
        <w:t xml:space="preserve"> </w:t>
      </w:r>
      <w:r w:rsidRPr="00222433">
        <w:t>to</w:t>
      </w:r>
      <w:r w:rsidRPr="00222433" w:rsidR="00A66DB1">
        <w:t xml:space="preserve"> </w:t>
      </w:r>
      <w:r w:rsidRPr="00222433">
        <w:t>your</w:t>
      </w:r>
      <w:r w:rsidRPr="00222433" w:rsidR="00A66DB1">
        <w:t xml:space="preserve"> </w:t>
      </w:r>
      <w:r w:rsidRPr="00222433">
        <w:t>point</w:t>
      </w:r>
      <w:r w:rsidRPr="00222433" w:rsidR="002D26CE">
        <w:t xml:space="preserve">: </w:t>
      </w:r>
      <w:r w:rsidRPr="00222433">
        <w:t>do</w:t>
      </w:r>
      <w:r w:rsidRPr="00222433" w:rsidR="00A66DB1">
        <w:t xml:space="preserve"> </w:t>
      </w:r>
      <w:r w:rsidRPr="00222433">
        <w:t>you</w:t>
      </w:r>
      <w:r w:rsidRPr="00222433" w:rsidR="00A66DB1">
        <w:t xml:space="preserve"> </w:t>
      </w:r>
      <w:r w:rsidRPr="00222433">
        <w:t>go</w:t>
      </w:r>
      <w:r w:rsidRPr="00222433" w:rsidR="00A66DB1">
        <w:t xml:space="preserve"> </w:t>
      </w:r>
      <w:r w:rsidRPr="00222433">
        <w:t>after</w:t>
      </w:r>
      <w:r w:rsidRPr="00222433" w:rsidR="00A66DB1">
        <w:t xml:space="preserve"> </w:t>
      </w:r>
      <w:r w:rsidRPr="00222433">
        <w:t>the</w:t>
      </w:r>
      <w:r w:rsidRPr="00222433" w:rsidR="00A66DB1">
        <w:t xml:space="preserve"> </w:t>
      </w:r>
      <w:r w:rsidRPr="00222433">
        <w:t>product</w:t>
      </w:r>
      <w:r w:rsidRPr="00222433" w:rsidR="00A66DB1">
        <w:t xml:space="preserve"> </w:t>
      </w:r>
      <w:r w:rsidRPr="00222433">
        <w:t>or</w:t>
      </w:r>
      <w:r w:rsidRPr="00222433" w:rsidR="00A66DB1">
        <w:t xml:space="preserve"> </w:t>
      </w:r>
      <w:r w:rsidRPr="00222433">
        <w:t>after</w:t>
      </w:r>
      <w:r w:rsidRPr="00222433" w:rsidR="00A66DB1">
        <w:t xml:space="preserve"> </w:t>
      </w:r>
      <w:r w:rsidRPr="00222433">
        <w:t>the</w:t>
      </w:r>
      <w:r w:rsidRPr="00222433" w:rsidR="00A66DB1">
        <w:t xml:space="preserve"> </w:t>
      </w:r>
      <w:r w:rsidRPr="00222433">
        <w:t>firm?</w:t>
      </w:r>
      <w:r w:rsidRPr="00222433" w:rsidR="00A66DB1">
        <w:t xml:space="preserve"> </w:t>
      </w:r>
      <w:r w:rsidRPr="00222433">
        <w:t>It</w:t>
      </w:r>
      <w:r w:rsidRPr="00222433" w:rsidR="00A66DB1">
        <w:t xml:space="preserve"> </w:t>
      </w:r>
      <w:r w:rsidRPr="00222433">
        <w:t>is</w:t>
      </w:r>
      <w:r w:rsidRPr="00222433" w:rsidR="00A66DB1">
        <w:t xml:space="preserve"> </w:t>
      </w:r>
      <w:r w:rsidRPr="00222433">
        <w:t>difficult,</w:t>
      </w:r>
      <w:r w:rsidRPr="00222433" w:rsidR="00A66DB1">
        <w:t xml:space="preserve"> </w:t>
      </w:r>
      <w:r w:rsidRPr="00222433">
        <w:t>for</w:t>
      </w:r>
      <w:r w:rsidRPr="00222433" w:rsidR="00A66DB1">
        <w:t xml:space="preserve"> </w:t>
      </w:r>
      <w:r w:rsidRPr="00222433">
        <w:t>the</w:t>
      </w:r>
      <w:r w:rsidRPr="00222433" w:rsidR="00A66DB1">
        <w:t xml:space="preserve"> </w:t>
      </w:r>
      <w:r w:rsidRPr="00222433">
        <w:t>reasons</w:t>
      </w:r>
      <w:r w:rsidRPr="00222433" w:rsidR="00A66DB1">
        <w:t xml:space="preserve"> </w:t>
      </w:r>
      <w:r w:rsidRPr="00222433">
        <w:t>we</w:t>
      </w:r>
      <w:r w:rsidRPr="00222433" w:rsidR="00A66DB1">
        <w:t xml:space="preserve"> </w:t>
      </w:r>
      <w:r w:rsidRPr="00222433">
        <w:t>know,</w:t>
      </w:r>
      <w:r w:rsidRPr="00222433" w:rsidR="00A66DB1">
        <w:t xml:space="preserve"> </w:t>
      </w:r>
      <w:r w:rsidRPr="00222433">
        <w:t>for</w:t>
      </w:r>
      <w:r w:rsidRPr="00222433" w:rsidR="00A66DB1">
        <w:t xml:space="preserve"> </w:t>
      </w:r>
      <w:r w:rsidRPr="00222433">
        <w:t>the</w:t>
      </w:r>
      <w:r w:rsidRPr="00222433" w:rsidR="00A66DB1">
        <w:t xml:space="preserve"> </w:t>
      </w:r>
      <w:r w:rsidRPr="00222433">
        <w:t>regulator,</w:t>
      </w:r>
      <w:r w:rsidRPr="00222433" w:rsidR="00A66DB1">
        <w:t xml:space="preserve"> </w:t>
      </w:r>
      <w:r w:rsidRPr="00222433">
        <w:t>however</w:t>
      </w:r>
      <w:r w:rsidRPr="00222433" w:rsidR="00A66DB1">
        <w:t xml:space="preserve"> </w:t>
      </w:r>
      <w:r w:rsidRPr="00222433">
        <w:t>enthusiastic,</w:t>
      </w:r>
      <w:r w:rsidRPr="00222433" w:rsidR="00A66DB1">
        <w:t xml:space="preserve"> </w:t>
      </w:r>
      <w:r w:rsidRPr="00222433">
        <w:t>to</w:t>
      </w:r>
      <w:r w:rsidRPr="00222433" w:rsidR="00A66DB1">
        <w:t xml:space="preserve"> </w:t>
      </w:r>
      <w:r w:rsidRPr="00222433">
        <w:t>go</w:t>
      </w:r>
      <w:r w:rsidRPr="00222433" w:rsidR="00A66DB1">
        <w:t xml:space="preserve"> </w:t>
      </w:r>
      <w:r w:rsidRPr="00222433">
        <w:t>after</w:t>
      </w:r>
      <w:r w:rsidRPr="00222433" w:rsidR="00A66DB1">
        <w:t xml:space="preserve"> </w:t>
      </w:r>
      <w:r w:rsidRPr="00222433">
        <w:t>these</w:t>
      </w:r>
      <w:r w:rsidRPr="00222433" w:rsidR="00A66DB1">
        <w:t xml:space="preserve"> </w:t>
      </w:r>
      <w:r w:rsidRPr="00222433">
        <w:t>chimeras</w:t>
      </w:r>
      <w:r w:rsidRPr="00222433" w:rsidR="002D26CE">
        <w:t>, these</w:t>
      </w:r>
      <w:r w:rsidRPr="00222433" w:rsidR="00A66DB1">
        <w:t xml:space="preserve"> </w:t>
      </w:r>
      <w:r w:rsidRPr="00222433">
        <w:t>Cheshire</w:t>
      </w:r>
      <w:r w:rsidRPr="00222433" w:rsidR="00A66DB1">
        <w:t xml:space="preserve"> </w:t>
      </w:r>
      <w:r w:rsidRPr="00222433">
        <w:t>cats,</w:t>
      </w:r>
      <w:r w:rsidRPr="00222433" w:rsidR="00A66DB1">
        <w:t xml:space="preserve"> </w:t>
      </w:r>
      <w:r w:rsidRPr="00222433">
        <w:t>who</w:t>
      </w:r>
      <w:r w:rsidRPr="00222433" w:rsidR="00A66DB1">
        <w:t xml:space="preserve"> </w:t>
      </w:r>
      <w:r w:rsidRPr="00222433">
        <w:t>are</w:t>
      </w:r>
      <w:r w:rsidRPr="00222433" w:rsidR="00A66DB1">
        <w:t xml:space="preserve"> </w:t>
      </w:r>
      <w:r w:rsidRPr="00222433">
        <w:t>there</w:t>
      </w:r>
      <w:r w:rsidRPr="00222433" w:rsidR="00A66DB1">
        <w:t xml:space="preserve"> </w:t>
      </w:r>
      <w:r w:rsidRPr="00222433" w:rsidR="002D26CE">
        <w:t xml:space="preserve">one minute </w:t>
      </w:r>
      <w:r w:rsidRPr="00222433">
        <w:t>and</w:t>
      </w:r>
      <w:r w:rsidRPr="00222433" w:rsidR="00A66DB1">
        <w:t xml:space="preserve"> </w:t>
      </w:r>
      <w:r w:rsidRPr="00222433">
        <w:t>not</w:t>
      </w:r>
      <w:r w:rsidRPr="00222433" w:rsidR="00A66DB1">
        <w:t xml:space="preserve"> </w:t>
      </w:r>
      <w:r w:rsidRPr="00222433">
        <w:t>there</w:t>
      </w:r>
      <w:r w:rsidRPr="00222433" w:rsidR="00A66DB1">
        <w:t xml:space="preserve"> </w:t>
      </w:r>
      <w:r w:rsidRPr="00222433">
        <w:t>the</w:t>
      </w:r>
      <w:r w:rsidRPr="00222433" w:rsidR="00A66DB1">
        <w:t xml:space="preserve"> </w:t>
      </w:r>
      <w:r w:rsidRPr="00222433">
        <w:t>next.</w:t>
      </w:r>
    </w:p>
    <w:p w:rsidR="00102A2C" w:rsidRPr="00222433" w:rsidP="00102A2C">
      <w:pPr>
        <w:pStyle w:val="Question"/>
        <w:numPr>
          <w:ilvl w:val="0"/>
          <w:numId w:val="9"/>
        </w:numPr>
      </w:pPr>
      <w:sdt>
        <w:sdtPr>
          <w:alias w:val="Member"/>
          <w:tag w:val="&lt;Member mnisId='4801' dodsId=''&gt;"/>
          <w:id w:val="-745495881"/>
          <w:placeholder>
            <w:docPart w:val="09ACA901D17C4A9DA80566DC9528F5B2"/>
          </w:placeholder>
          <w:richText/>
        </w:sdtPr>
        <w:sdtContent>
          <w:r w:rsidRPr="00222433">
            <w:rPr>
              <w:b/>
            </w:rPr>
            <w:t>Anthony</w:t>
          </w:r>
          <w:r w:rsidRPr="00222433" w:rsidR="00A66DB1">
            <w:rPr>
              <w:b/>
            </w:rPr>
            <w:t xml:space="preserve"> </w:t>
          </w:r>
          <w:r w:rsidRPr="00222433">
            <w:rPr>
              <w:b/>
            </w:rPr>
            <w:t>Browne:</w:t>
          </w:r>
        </w:sdtContent>
      </w:sdt>
      <w:r w:rsidRPr="00222433" w:rsidR="00A66DB1">
        <w:t xml:space="preserve"> </w:t>
      </w:r>
      <w:r w:rsidRPr="00222433">
        <w:t>It</w:t>
      </w:r>
      <w:r w:rsidRPr="00222433" w:rsidR="00A66DB1">
        <w:t xml:space="preserve"> </w:t>
      </w:r>
      <w:r w:rsidRPr="00222433">
        <w:t>is</w:t>
      </w:r>
      <w:r w:rsidRPr="00222433" w:rsidR="00A66DB1">
        <w:t xml:space="preserve"> </w:t>
      </w:r>
      <w:r w:rsidRPr="00222433">
        <w:t>easier</w:t>
      </w:r>
      <w:r w:rsidRPr="00222433" w:rsidR="00A66DB1">
        <w:t xml:space="preserve"> </w:t>
      </w:r>
      <w:r w:rsidRPr="00222433">
        <w:t>to</w:t>
      </w:r>
      <w:r w:rsidRPr="00222433" w:rsidR="00A66DB1">
        <w:t xml:space="preserve"> </w:t>
      </w:r>
      <w:r w:rsidRPr="00222433">
        <w:t>go</w:t>
      </w:r>
      <w:r w:rsidRPr="00222433" w:rsidR="00A66DB1">
        <w:t xml:space="preserve"> </w:t>
      </w:r>
      <w:r w:rsidRPr="00222433">
        <w:t>after</w:t>
      </w:r>
      <w:r w:rsidRPr="00222433" w:rsidR="00A66DB1">
        <w:t xml:space="preserve"> </w:t>
      </w:r>
      <w:r w:rsidRPr="00222433">
        <w:t>the</w:t>
      </w:r>
      <w:r w:rsidRPr="00222433" w:rsidR="00A66DB1">
        <w:t xml:space="preserve"> </w:t>
      </w:r>
      <w:r w:rsidRPr="00222433">
        <w:t>firms</w:t>
      </w:r>
      <w:r w:rsidRPr="00222433" w:rsidR="00A66DB1">
        <w:t xml:space="preserve"> </w:t>
      </w:r>
      <w:r w:rsidRPr="00222433">
        <w:t>that</w:t>
      </w:r>
      <w:r w:rsidRPr="00222433" w:rsidR="00A66DB1">
        <w:t xml:space="preserve"> </w:t>
      </w:r>
      <w:r w:rsidRPr="00222433">
        <w:t>it</w:t>
      </w:r>
      <w:r w:rsidRPr="00222433" w:rsidR="00A66DB1">
        <w:t xml:space="preserve"> </w:t>
      </w:r>
      <w:r w:rsidRPr="00222433">
        <w:t>knows</w:t>
      </w:r>
      <w:r w:rsidRPr="00222433" w:rsidR="00A66DB1">
        <w:t xml:space="preserve"> </w:t>
      </w:r>
      <w:r w:rsidRPr="00222433">
        <w:t>because</w:t>
      </w:r>
      <w:r w:rsidRPr="00222433" w:rsidR="00A66DB1">
        <w:t xml:space="preserve"> </w:t>
      </w:r>
      <w:r w:rsidRPr="00222433">
        <w:t>they</w:t>
      </w:r>
      <w:r w:rsidRPr="00222433" w:rsidR="00A66DB1">
        <w:t xml:space="preserve"> </w:t>
      </w:r>
      <w:r w:rsidRPr="00222433">
        <w:t>are</w:t>
      </w:r>
      <w:r w:rsidRPr="00222433" w:rsidR="00A66DB1">
        <w:t xml:space="preserve"> </w:t>
      </w:r>
      <w:r w:rsidRPr="00222433">
        <w:t>on</w:t>
      </w:r>
      <w:r w:rsidRPr="00222433" w:rsidR="00A66DB1">
        <w:t xml:space="preserve"> </w:t>
      </w:r>
      <w:r w:rsidRPr="00222433">
        <w:t>this</w:t>
      </w:r>
      <w:r w:rsidRPr="00222433" w:rsidR="00A66DB1">
        <w:t xml:space="preserve"> </w:t>
      </w:r>
      <w:r w:rsidRPr="00222433">
        <w:t>list</w:t>
      </w:r>
      <w:r w:rsidRPr="00222433" w:rsidR="00A66DB1">
        <w:t xml:space="preserve"> </w:t>
      </w:r>
      <w:r w:rsidRPr="00222433">
        <w:t>of</w:t>
      </w:r>
      <w:r w:rsidRPr="00222433" w:rsidR="00A66DB1">
        <w:t xml:space="preserve"> </w:t>
      </w:r>
      <w:r w:rsidRPr="00222433">
        <w:t>the</w:t>
      </w:r>
      <w:r w:rsidRPr="00222433" w:rsidR="00A66DB1">
        <w:t xml:space="preserve"> </w:t>
      </w:r>
      <w:r w:rsidRPr="00222433">
        <w:t>50,000-odd</w:t>
      </w:r>
      <w:r w:rsidRPr="00222433" w:rsidR="00A66DB1">
        <w:t xml:space="preserve"> </w:t>
      </w:r>
      <w:r w:rsidRPr="00222433">
        <w:t>firms</w:t>
      </w:r>
      <w:r w:rsidRPr="00222433" w:rsidR="00A66DB1">
        <w:t xml:space="preserve"> </w:t>
      </w:r>
      <w:r w:rsidRPr="00222433">
        <w:t>that</w:t>
      </w:r>
      <w:r w:rsidRPr="00222433" w:rsidR="00A66DB1">
        <w:t xml:space="preserve"> </w:t>
      </w:r>
      <w:r w:rsidRPr="00222433">
        <w:t>it</w:t>
      </w:r>
      <w:r w:rsidRPr="00222433" w:rsidR="00A66DB1">
        <w:t xml:space="preserve"> </w:t>
      </w:r>
      <w:r w:rsidRPr="00222433">
        <w:t>regulates.</w:t>
      </w:r>
      <w:r w:rsidRPr="00222433" w:rsidR="00A66DB1">
        <w:t xml:space="preserve"> </w:t>
      </w:r>
      <w:r w:rsidRPr="00222433">
        <w:t>Can</w:t>
      </w:r>
      <w:r w:rsidRPr="00222433" w:rsidR="00A66DB1">
        <w:t xml:space="preserve"> </w:t>
      </w:r>
      <w:r w:rsidRPr="00222433">
        <w:t>I</w:t>
      </w:r>
      <w:r w:rsidRPr="00222433" w:rsidR="00A66DB1">
        <w:t xml:space="preserve"> </w:t>
      </w:r>
      <w:r w:rsidRPr="00222433">
        <w:t>just</w:t>
      </w:r>
      <w:r w:rsidRPr="00222433" w:rsidR="00A66DB1">
        <w:t xml:space="preserve"> </w:t>
      </w:r>
      <w:r w:rsidRPr="00222433">
        <w:t>come</w:t>
      </w:r>
      <w:r w:rsidRPr="00222433" w:rsidR="00A66DB1">
        <w:t xml:space="preserve"> </w:t>
      </w:r>
      <w:r w:rsidRPr="00222433">
        <w:t>to</w:t>
      </w:r>
      <w:r w:rsidRPr="00222433" w:rsidR="00A66DB1">
        <w:t xml:space="preserve"> </w:t>
      </w:r>
      <w:r w:rsidRPr="00222433">
        <w:t>one</w:t>
      </w:r>
      <w:r w:rsidRPr="00222433" w:rsidR="00A66DB1">
        <w:t xml:space="preserve"> </w:t>
      </w:r>
      <w:r w:rsidRPr="00222433">
        <w:t>other</w:t>
      </w:r>
      <w:r w:rsidRPr="00222433" w:rsidR="00A66DB1">
        <w:t xml:space="preserve"> </w:t>
      </w:r>
      <w:r w:rsidRPr="00222433">
        <w:t>thing?</w:t>
      </w:r>
      <w:r w:rsidRPr="00222433" w:rsidR="00A66DB1">
        <w:t xml:space="preserve"> </w:t>
      </w:r>
      <w:r w:rsidRPr="00222433">
        <w:t>You</w:t>
      </w:r>
      <w:r w:rsidRPr="00222433" w:rsidR="00A66DB1">
        <w:t xml:space="preserve"> </w:t>
      </w:r>
      <w:r w:rsidRPr="00222433">
        <w:t>have</w:t>
      </w:r>
      <w:r w:rsidRPr="00222433" w:rsidR="00A66DB1">
        <w:t xml:space="preserve"> </w:t>
      </w:r>
      <w:r w:rsidRPr="00222433">
        <w:t>talked</w:t>
      </w:r>
      <w:r w:rsidRPr="00222433" w:rsidR="00A66DB1">
        <w:t xml:space="preserve"> </w:t>
      </w:r>
      <w:r w:rsidRPr="00222433">
        <w:t>variously</w:t>
      </w:r>
      <w:r w:rsidRPr="00222433" w:rsidR="00A66DB1">
        <w:t xml:space="preserve"> </w:t>
      </w:r>
      <w:r w:rsidRPr="00222433">
        <w:t>throughout</w:t>
      </w:r>
      <w:r w:rsidRPr="00222433" w:rsidR="00A66DB1">
        <w:t xml:space="preserve"> </w:t>
      </w:r>
      <w:r w:rsidRPr="00222433">
        <w:t>this</w:t>
      </w:r>
      <w:r w:rsidRPr="00222433" w:rsidR="00A66DB1">
        <w:t xml:space="preserve"> </w:t>
      </w:r>
      <w:r w:rsidRPr="00222433">
        <w:t>session</w:t>
      </w:r>
      <w:r w:rsidRPr="00222433" w:rsidR="00A66DB1">
        <w:t xml:space="preserve"> </w:t>
      </w:r>
      <w:r w:rsidRPr="00222433">
        <w:t>about</w:t>
      </w:r>
      <w:r w:rsidRPr="00222433" w:rsidR="00A66DB1">
        <w:t xml:space="preserve"> </w:t>
      </w:r>
      <w:r w:rsidRPr="00222433">
        <w:t>the</w:t>
      </w:r>
      <w:r w:rsidRPr="00222433" w:rsidR="00A66DB1">
        <w:t xml:space="preserve"> </w:t>
      </w:r>
      <w:r w:rsidRPr="00222433">
        <w:t>lack</w:t>
      </w:r>
      <w:r w:rsidRPr="00222433" w:rsidR="00A66DB1">
        <w:t xml:space="preserve"> </w:t>
      </w:r>
      <w:r w:rsidRPr="00222433">
        <w:t>of</w:t>
      </w:r>
      <w:r w:rsidRPr="00222433" w:rsidR="00A66DB1">
        <w:t xml:space="preserve"> </w:t>
      </w:r>
      <w:r w:rsidRPr="00222433">
        <w:t>curiosity</w:t>
      </w:r>
      <w:r w:rsidRPr="00222433" w:rsidR="00A66DB1">
        <w:t xml:space="preserve"> </w:t>
      </w:r>
      <w:r w:rsidRPr="00222433">
        <w:t>the</w:t>
      </w:r>
      <w:r w:rsidRPr="00222433" w:rsidR="00A66DB1">
        <w:t xml:space="preserve"> </w:t>
      </w:r>
      <w:r w:rsidRPr="00222433">
        <w:t>FCA</w:t>
      </w:r>
      <w:r w:rsidRPr="00222433" w:rsidR="00A66DB1">
        <w:t xml:space="preserve"> </w:t>
      </w:r>
      <w:r w:rsidRPr="00222433">
        <w:t>has</w:t>
      </w:r>
      <w:r w:rsidRPr="00222433" w:rsidR="00A66DB1">
        <w:t xml:space="preserve"> </w:t>
      </w:r>
      <w:r w:rsidRPr="00222433">
        <w:t>for</w:t>
      </w:r>
      <w:r w:rsidRPr="00222433" w:rsidR="00A66DB1">
        <w:t xml:space="preserve"> </w:t>
      </w:r>
      <w:r w:rsidRPr="00222433">
        <w:t>suspected</w:t>
      </w:r>
      <w:r w:rsidRPr="00222433" w:rsidR="00A66DB1">
        <w:t xml:space="preserve"> </w:t>
      </w:r>
      <w:r w:rsidRPr="00222433">
        <w:t>fraud,</w:t>
      </w:r>
      <w:r w:rsidRPr="00222433" w:rsidR="00A66DB1">
        <w:t xml:space="preserve"> </w:t>
      </w:r>
      <w:r w:rsidRPr="00222433">
        <w:t>that</w:t>
      </w:r>
      <w:r w:rsidRPr="00222433" w:rsidR="00A66DB1">
        <w:t xml:space="preserve"> </w:t>
      </w:r>
      <w:r w:rsidRPr="00222433">
        <w:t>it</w:t>
      </w:r>
      <w:r w:rsidRPr="00222433" w:rsidR="00A66DB1">
        <w:t xml:space="preserve"> </w:t>
      </w:r>
      <w:r w:rsidRPr="00222433">
        <w:t>is</w:t>
      </w:r>
      <w:r w:rsidRPr="00222433" w:rsidR="00A66DB1">
        <w:t xml:space="preserve"> </w:t>
      </w:r>
      <w:r w:rsidRPr="00222433">
        <w:t>not</w:t>
      </w:r>
      <w:r w:rsidRPr="00222433" w:rsidR="00A66DB1">
        <w:t xml:space="preserve"> </w:t>
      </w:r>
      <w:r w:rsidRPr="00222433">
        <w:t>its</w:t>
      </w:r>
      <w:r w:rsidRPr="00222433" w:rsidR="00A66DB1">
        <w:t xml:space="preserve"> </w:t>
      </w:r>
      <w:r w:rsidRPr="00222433">
        <w:t>job</w:t>
      </w:r>
      <w:r w:rsidRPr="00222433" w:rsidR="00A66DB1">
        <w:t xml:space="preserve"> </w:t>
      </w:r>
      <w:r w:rsidRPr="00222433">
        <w:t>to</w:t>
      </w:r>
      <w:r w:rsidRPr="00222433" w:rsidR="00A66DB1">
        <w:t xml:space="preserve"> </w:t>
      </w:r>
      <w:r w:rsidRPr="00222433">
        <w:t>investigate</w:t>
      </w:r>
      <w:r w:rsidRPr="00222433" w:rsidR="00A66DB1">
        <w:t xml:space="preserve"> </w:t>
      </w:r>
      <w:r w:rsidRPr="00222433">
        <w:t>fraud</w:t>
      </w:r>
      <w:r w:rsidRPr="00222433" w:rsidR="00A66DB1">
        <w:t xml:space="preserve"> </w:t>
      </w:r>
      <w:r w:rsidRPr="00222433">
        <w:t>and</w:t>
      </w:r>
      <w:r w:rsidRPr="00222433" w:rsidR="00A66DB1">
        <w:t xml:space="preserve"> </w:t>
      </w:r>
      <w:r w:rsidRPr="00222433">
        <w:t>so</w:t>
      </w:r>
      <w:r w:rsidRPr="00222433" w:rsidR="00A66DB1">
        <w:t xml:space="preserve"> </w:t>
      </w:r>
      <w:r w:rsidRPr="00222433">
        <w:t>on,</w:t>
      </w:r>
      <w:r w:rsidRPr="00222433" w:rsidR="00A66DB1">
        <w:t xml:space="preserve"> </w:t>
      </w:r>
      <w:r w:rsidRPr="00222433">
        <w:t>and</w:t>
      </w:r>
      <w:r w:rsidRPr="00222433" w:rsidR="00A66DB1">
        <w:t xml:space="preserve"> </w:t>
      </w:r>
      <w:r w:rsidRPr="00222433">
        <w:t>about</w:t>
      </w:r>
      <w:r w:rsidRPr="00222433" w:rsidR="00A66DB1">
        <w:t xml:space="preserve"> </w:t>
      </w:r>
      <w:r w:rsidRPr="00222433">
        <w:t>what</w:t>
      </w:r>
      <w:r w:rsidRPr="00222433" w:rsidR="00A66DB1">
        <w:t xml:space="preserve"> </w:t>
      </w:r>
      <w:r w:rsidRPr="00222433">
        <w:t>should</w:t>
      </w:r>
      <w:r w:rsidRPr="00222433" w:rsidR="00A66DB1">
        <w:t xml:space="preserve"> </w:t>
      </w:r>
      <w:r w:rsidRPr="00222433">
        <w:t>be</w:t>
      </w:r>
      <w:r w:rsidRPr="00222433" w:rsidR="00A66DB1">
        <w:t xml:space="preserve"> </w:t>
      </w:r>
      <w:r w:rsidRPr="00222433">
        <w:t>done</w:t>
      </w:r>
      <w:r w:rsidRPr="00222433" w:rsidR="00A66DB1">
        <w:t xml:space="preserve"> </w:t>
      </w:r>
      <w:r w:rsidRPr="00222433">
        <w:t>about</w:t>
      </w:r>
      <w:r w:rsidRPr="00222433" w:rsidR="00A66DB1">
        <w:t xml:space="preserve"> </w:t>
      </w:r>
      <w:r w:rsidRPr="00222433">
        <w:t>that.</w:t>
      </w:r>
      <w:r w:rsidRPr="00222433" w:rsidR="00A66DB1">
        <w:t xml:space="preserve"> </w:t>
      </w:r>
      <w:r w:rsidRPr="00222433">
        <w:t>Could</w:t>
      </w:r>
      <w:r w:rsidRPr="00222433" w:rsidR="00A66DB1">
        <w:t xml:space="preserve"> </w:t>
      </w:r>
      <w:r w:rsidRPr="00222433">
        <w:t>you</w:t>
      </w:r>
      <w:r w:rsidRPr="00222433" w:rsidR="00A66DB1">
        <w:t xml:space="preserve"> </w:t>
      </w:r>
      <w:r w:rsidRPr="00222433">
        <w:t>not</w:t>
      </w:r>
      <w:r w:rsidRPr="00222433" w:rsidR="00A66DB1">
        <w:t xml:space="preserve"> </w:t>
      </w:r>
      <w:r w:rsidRPr="00222433">
        <w:t>have</w:t>
      </w:r>
      <w:r w:rsidRPr="00222433" w:rsidR="00A66DB1">
        <w:t xml:space="preserve"> </w:t>
      </w:r>
      <w:r w:rsidRPr="00222433">
        <w:t>a</w:t>
      </w:r>
      <w:r w:rsidRPr="00222433" w:rsidR="00A66DB1">
        <w:t xml:space="preserve"> </w:t>
      </w:r>
      <w:r w:rsidRPr="00222433">
        <w:t>scheme</w:t>
      </w:r>
      <w:r w:rsidRPr="00222433" w:rsidR="00A66DB1">
        <w:t xml:space="preserve"> </w:t>
      </w:r>
      <w:r w:rsidRPr="00222433">
        <w:t>where</w:t>
      </w:r>
      <w:r w:rsidRPr="00222433" w:rsidR="00A66DB1">
        <w:t xml:space="preserve"> </w:t>
      </w:r>
      <w:r w:rsidRPr="00222433">
        <w:t>the</w:t>
      </w:r>
      <w:r w:rsidRPr="00222433" w:rsidR="00A66DB1">
        <w:t xml:space="preserve"> </w:t>
      </w:r>
      <w:r w:rsidRPr="00222433">
        <w:t>regulator</w:t>
      </w:r>
      <w:r w:rsidRPr="00222433" w:rsidR="00A66DB1">
        <w:t xml:space="preserve"> </w:t>
      </w:r>
      <w:r w:rsidRPr="00222433">
        <w:t>has</w:t>
      </w:r>
      <w:r w:rsidRPr="00222433" w:rsidR="00A66DB1">
        <w:t xml:space="preserve"> </w:t>
      </w:r>
      <w:r w:rsidRPr="00222433">
        <w:t>a</w:t>
      </w:r>
      <w:r w:rsidRPr="00222433" w:rsidR="00A66DB1">
        <w:t xml:space="preserve"> </w:t>
      </w:r>
      <w:r w:rsidRPr="00222433">
        <w:t>duty</w:t>
      </w:r>
      <w:r w:rsidRPr="00222433" w:rsidR="00A66DB1">
        <w:t xml:space="preserve"> </w:t>
      </w:r>
      <w:r w:rsidRPr="00222433">
        <w:t>to</w:t>
      </w:r>
      <w:r w:rsidRPr="00222433" w:rsidR="00A66DB1">
        <w:t xml:space="preserve"> </w:t>
      </w:r>
      <w:r w:rsidRPr="00222433">
        <w:t>report</w:t>
      </w:r>
      <w:r w:rsidRPr="00222433" w:rsidR="00A66DB1">
        <w:t xml:space="preserve"> </w:t>
      </w:r>
      <w:r w:rsidRPr="00222433">
        <w:t>suspected</w:t>
      </w:r>
      <w:r w:rsidRPr="00222433" w:rsidR="00A66DB1">
        <w:t xml:space="preserve"> </w:t>
      </w:r>
      <w:r w:rsidRPr="00222433">
        <w:t>fraud</w:t>
      </w:r>
      <w:r w:rsidRPr="00222433" w:rsidR="00A66DB1">
        <w:t xml:space="preserve"> </w:t>
      </w:r>
      <w:r w:rsidRPr="00222433">
        <w:t>to</w:t>
      </w:r>
      <w:r w:rsidRPr="00222433" w:rsidR="00A66DB1">
        <w:t xml:space="preserve"> </w:t>
      </w:r>
      <w:r w:rsidRPr="00222433">
        <w:t>the</w:t>
      </w:r>
      <w:r w:rsidRPr="00222433" w:rsidR="00A66DB1">
        <w:t xml:space="preserve"> </w:t>
      </w:r>
      <w:r w:rsidRPr="00222433">
        <w:t>Serious</w:t>
      </w:r>
      <w:r w:rsidRPr="00222433" w:rsidR="00A66DB1">
        <w:t xml:space="preserve"> </w:t>
      </w:r>
      <w:r w:rsidRPr="00222433">
        <w:t>Fraud</w:t>
      </w:r>
      <w:r w:rsidRPr="00222433" w:rsidR="00A66DB1">
        <w:t xml:space="preserve"> </w:t>
      </w:r>
      <w:r w:rsidRPr="00222433">
        <w:t>Office</w:t>
      </w:r>
      <w:r w:rsidRPr="00222433" w:rsidR="00A66DB1">
        <w:t xml:space="preserve"> </w:t>
      </w:r>
      <w:r w:rsidRPr="00222433">
        <w:t>or</w:t>
      </w:r>
      <w:r w:rsidRPr="00222433" w:rsidR="00A66DB1">
        <w:t xml:space="preserve"> </w:t>
      </w:r>
      <w:r w:rsidR="00FD1979">
        <w:t xml:space="preserve">the </w:t>
      </w:r>
      <w:r w:rsidRPr="00222433">
        <w:t>police</w:t>
      </w:r>
      <w:r w:rsidRPr="00222433" w:rsidR="00A66DB1">
        <w:t xml:space="preserve"> </w:t>
      </w:r>
      <w:r w:rsidRPr="00222433">
        <w:t>if</w:t>
      </w:r>
      <w:r w:rsidRPr="00222433" w:rsidR="00A66DB1">
        <w:t xml:space="preserve"> </w:t>
      </w:r>
      <w:r w:rsidRPr="00222433">
        <w:t>they</w:t>
      </w:r>
      <w:r w:rsidRPr="00222433" w:rsidR="00A66DB1">
        <w:t xml:space="preserve"> </w:t>
      </w:r>
      <w:r w:rsidRPr="00222433">
        <w:t>see</w:t>
      </w:r>
      <w:r w:rsidRPr="00222433" w:rsidR="00A66DB1">
        <w:t xml:space="preserve"> </w:t>
      </w:r>
      <w:r w:rsidRPr="00222433">
        <w:t>that</w:t>
      </w:r>
      <w:r w:rsidRPr="00222433" w:rsidR="00A66DB1">
        <w:t xml:space="preserve"> </w:t>
      </w:r>
      <w:r w:rsidRPr="00222433">
        <w:t>going</w:t>
      </w:r>
      <w:r w:rsidRPr="00222433" w:rsidR="00A66DB1">
        <w:t xml:space="preserve"> </w:t>
      </w:r>
      <w:r w:rsidRPr="00222433">
        <w:t>on?</w:t>
      </w:r>
      <w:r w:rsidRPr="00222433" w:rsidR="00A66DB1">
        <w:t xml:space="preserve"> </w:t>
      </w:r>
      <w:r w:rsidRPr="00222433">
        <w:t>You</w:t>
      </w:r>
      <w:r w:rsidRPr="00222433" w:rsidR="00A66DB1">
        <w:t xml:space="preserve"> </w:t>
      </w:r>
      <w:r w:rsidRPr="00222433">
        <w:t>have</w:t>
      </w:r>
      <w:r w:rsidRPr="00222433" w:rsidR="00A66DB1">
        <w:t xml:space="preserve"> </w:t>
      </w:r>
      <w:r w:rsidRPr="00222433">
        <w:t>been</w:t>
      </w:r>
      <w:r w:rsidRPr="00222433" w:rsidR="00A66DB1">
        <w:t xml:space="preserve"> </w:t>
      </w:r>
      <w:r w:rsidRPr="00222433">
        <w:t>talking</w:t>
      </w:r>
      <w:r w:rsidRPr="00222433" w:rsidR="00A66DB1">
        <w:t xml:space="preserve"> </w:t>
      </w:r>
      <w:r w:rsidRPr="00222433">
        <w:t>about</w:t>
      </w:r>
      <w:r w:rsidRPr="00222433" w:rsidR="00A66DB1">
        <w:t xml:space="preserve"> </w:t>
      </w:r>
      <w:r w:rsidRPr="00222433">
        <w:t>internal</w:t>
      </w:r>
      <w:r w:rsidRPr="00222433" w:rsidR="00A66DB1">
        <w:t xml:space="preserve"> </w:t>
      </w:r>
      <w:r w:rsidRPr="00222433">
        <w:t>communication</w:t>
      </w:r>
      <w:r w:rsidRPr="00222433" w:rsidR="00A66DB1">
        <w:t xml:space="preserve"> </w:t>
      </w:r>
      <w:r w:rsidRPr="00222433">
        <w:t>within</w:t>
      </w:r>
      <w:r w:rsidRPr="00222433" w:rsidR="00A66DB1">
        <w:t xml:space="preserve"> </w:t>
      </w:r>
      <w:r w:rsidRPr="00222433">
        <w:t>the</w:t>
      </w:r>
      <w:r w:rsidRPr="00222433" w:rsidR="00A66DB1">
        <w:t xml:space="preserve"> </w:t>
      </w:r>
      <w:r w:rsidRPr="00222433">
        <w:t>organisation,</w:t>
      </w:r>
      <w:r w:rsidRPr="00222433" w:rsidR="00A66DB1">
        <w:t xml:space="preserve"> </w:t>
      </w:r>
      <w:r w:rsidRPr="00222433">
        <w:t>but</w:t>
      </w:r>
      <w:r w:rsidRPr="00222433" w:rsidR="00A66DB1">
        <w:t xml:space="preserve"> </w:t>
      </w:r>
      <w:r w:rsidRPr="00222433">
        <w:t>in</w:t>
      </w:r>
      <w:r w:rsidRPr="00222433" w:rsidR="00A66DB1">
        <w:t xml:space="preserve"> </w:t>
      </w:r>
      <w:r w:rsidRPr="00222433">
        <w:t>other</w:t>
      </w:r>
      <w:r w:rsidRPr="00222433" w:rsidR="00A66DB1">
        <w:t xml:space="preserve"> </w:t>
      </w:r>
      <w:r w:rsidRPr="00222433">
        <w:t>sectors,</w:t>
      </w:r>
      <w:r w:rsidRPr="00222433" w:rsidR="00A66DB1">
        <w:t xml:space="preserve"> </w:t>
      </w:r>
      <w:r w:rsidRPr="00222433">
        <w:t>like</w:t>
      </w:r>
      <w:r w:rsidRPr="00222433" w:rsidR="00A66DB1">
        <w:t xml:space="preserve"> </w:t>
      </w:r>
      <w:r w:rsidRPr="00222433">
        <w:t>in</w:t>
      </w:r>
      <w:r w:rsidRPr="00222433" w:rsidR="00A66DB1">
        <w:t xml:space="preserve"> </w:t>
      </w:r>
      <w:r w:rsidRPr="00222433">
        <w:t>the</w:t>
      </w:r>
      <w:r w:rsidRPr="00222433" w:rsidR="00A66DB1">
        <w:t xml:space="preserve"> </w:t>
      </w:r>
      <w:r w:rsidRPr="00222433">
        <w:t>legal</w:t>
      </w:r>
      <w:r w:rsidRPr="00222433" w:rsidR="00A66DB1">
        <w:t xml:space="preserve"> </w:t>
      </w:r>
      <w:r w:rsidRPr="00222433">
        <w:t>profession,</w:t>
      </w:r>
      <w:r w:rsidRPr="00222433" w:rsidR="00A66DB1">
        <w:t xml:space="preserve"> </w:t>
      </w:r>
      <w:r w:rsidRPr="00222433">
        <w:t>you</w:t>
      </w:r>
      <w:r w:rsidRPr="00222433" w:rsidR="00A66DB1">
        <w:t xml:space="preserve"> </w:t>
      </w:r>
      <w:r w:rsidRPr="00222433">
        <w:t>have</w:t>
      </w:r>
      <w:r w:rsidRPr="00222433" w:rsidR="00A66DB1">
        <w:t xml:space="preserve"> </w:t>
      </w:r>
      <w:r w:rsidRPr="00222433">
        <w:t>a</w:t>
      </w:r>
      <w:r w:rsidRPr="00222433" w:rsidR="00A66DB1">
        <w:t xml:space="preserve"> </w:t>
      </w:r>
      <w:r w:rsidRPr="00222433">
        <w:t>certain</w:t>
      </w:r>
      <w:r w:rsidRPr="00222433" w:rsidR="00A66DB1">
        <w:t xml:space="preserve"> </w:t>
      </w:r>
      <w:r w:rsidRPr="00222433">
        <w:t>duty</w:t>
      </w:r>
      <w:r w:rsidRPr="00222433" w:rsidR="00A66DB1">
        <w:t xml:space="preserve"> </w:t>
      </w:r>
      <w:r w:rsidRPr="00222433">
        <w:t>to</w:t>
      </w:r>
      <w:r w:rsidRPr="00222433" w:rsidR="00A66DB1">
        <w:t xml:space="preserve"> </w:t>
      </w:r>
      <w:r w:rsidRPr="00222433">
        <w:t>report</w:t>
      </w:r>
      <w:r w:rsidRPr="00222433" w:rsidR="00A66DB1">
        <w:t xml:space="preserve"> </w:t>
      </w:r>
      <w:r w:rsidRPr="00222433">
        <w:t>things.</w:t>
      </w:r>
      <w:r w:rsidRPr="00222433" w:rsidR="00A66DB1">
        <w:t xml:space="preserve"> </w:t>
      </w:r>
    </w:p>
    <w:p w:rsidR="00102A2C" w:rsidRPr="00222433" w:rsidP="00102A2C">
      <w:pPr>
        <w:pStyle w:val="Answer"/>
      </w:pPr>
      <w:sdt>
        <w:sdtPr>
          <w:alias w:val="Witness"/>
          <w:id w:val="1531142186"/>
          <w:placeholder>
            <w:docPart w:val="09ACA901D17C4A9DA80566DC9528F5B2"/>
          </w:placeholder>
          <w:richText/>
        </w:sdtPr>
        <w:sdtContent>
          <w:r w:rsidRPr="00222433">
            <w:rPr>
              <w:b/>
              <w:bCs/>
              <w:i/>
              <w:iCs/>
            </w:rPr>
            <w:t>Dame</w:t>
          </w:r>
          <w:r w:rsidRPr="00222433" w:rsidR="00A66DB1">
            <w:rPr>
              <w:b/>
              <w:bCs/>
              <w:i/>
              <w:iCs/>
            </w:rPr>
            <w:t xml:space="preserve"> </w:t>
          </w:r>
          <w:r w:rsidRPr="00222433">
            <w:rPr>
              <w:b/>
              <w:bCs/>
              <w:i/>
              <w:iCs/>
            </w:rPr>
            <w:t>Elizabeth</w:t>
          </w:r>
          <w:r w:rsidRPr="00222433" w:rsidR="00A66DB1">
            <w:rPr>
              <w:b/>
              <w:bCs/>
              <w:i/>
              <w:iCs/>
            </w:rPr>
            <w:t xml:space="preserve"> </w:t>
          </w:r>
          <w:r w:rsidRPr="00222433">
            <w:rPr>
              <w:b/>
              <w:bCs/>
              <w:i/>
              <w:iCs/>
            </w:rPr>
            <w:t>Gloster:</w:t>
          </w:r>
          <w:r w:rsidRPr="00222433" w:rsidR="00A66DB1">
            <w:rPr>
              <w:b/>
            </w:rPr>
            <w:t xml:space="preserve"> </w:t>
          </w:r>
        </w:sdtContent>
      </w:sdt>
      <w:r w:rsidRPr="00222433">
        <w:t>Yes.</w:t>
      </w:r>
      <w:r w:rsidRPr="00222433" w:rsidR="00A66DB1">
        <w:t xml:space="preserve"> </w:t>
      </w:r>
      <w:r w:rsidRPr="00222433">
        <w:t>That</w:t>
      </w:r>
      <w:r w:rsidRPr="00222433" w:rsidR="00A66DB1">
        <w:t xml:space="preserve"> </w:t>
      </w:r>
      <w:r w:rsidRPr="00222433">
        <w:t>might</w:t>
      </w:r>
      <w:r w:rsidRPr="00222433" w:rsidR="00A66DB1">
        <w:t xml:space="preserve"> </w:t>
      </w:r>
      <w:r w:rsidRPr="00222433">
        <w:t>be</w:t>
      </w:r>
      <w:r w:rsidRPr="00222433" w:rsidR="00A66DB1">
        <w:t xml:space="preserve"> </w:t>
      </w:r>
      <w:r w:rsidRPr="00222433">
        <w:t>a</w:t>
      </w:r>
      <w:r w:rsidRPr="00222433" w:rsidR="00A66DB1">
        <w:t xml:space="preserve"> </w:t>
      </w:r>
      <w:r w:rsidRPr="00222433">
        <w:t>good</w:t>
      </w:r>
      <w:r w:rsidRPr="00222433" w:rsidR="00A66DB1">
        <w:t xml:space="preserve"> </w:t>
      </w:r>
      <w:r w:rsidRPr="00222433">
        <w:t>idea</w:t>
      </w:r>
      <w:r w:rsidRPr="00222433" w:rsidR="002D26CE">
        <w:t>;</w:t>
      </w:r>
      <w:r w:rsidRPr="00222433" w:rsidR="00A66DB1">
        <w:t xml:space="preserve"> </w:t>
      </w:r>
      <w:r w:rsidRPr="00222433">
        <w:t>I</w:t>
      </w:r>
      <w:r w:rsidRPr="00222433" w:rsidR="00A66DB1">
        <w:t xml:space="preserve"> </w:t>
      </w:r>
      <w:r w:rsidRPr="00222433">
        <w:t>have</w:t>
      </w:r>
      <w:r w:rsidRPr="00222433" w:rsidR="00A66DB1">
        <w:t xml:space="preserve"> </w:t>
      </w:r>
      <w:r w:rsidRPr="00222433">
        <w:t>not</w:t>
      </w:r>
      <w:r w:rsidRPr="00222433" w:rsidR="00A66DB1">
        <w:t xml:space="preserve"> </w:t>
      </w:r>
      <w:r w:rsidRPr="00222433">
        <w:t>thought</w:t>
      </w:r>
      <w:r w:rsidRPr="00222433" w:rsidR="00A66DB1">
        <w:t xml:space="preserve"> </w:t>
      </w:r>
      <w:r w:rsidRPr="00222433">
        <w:t>about</w:t>
      </w:r>
      <w:r w:rsidRPr="00222433" w:rsidR="00A66DB1">
        <w:t xml:space="preserve"> </w:t>
      </w:r>
      <w:r w:rsidR="00FD1979">
        <w:t>it</w:t>
      </w:r>
      <w:r w:rsidRPr="00222433">
        <w:t>.</w:t>
      </w:r>
      <w:r w:rsidRPr="00222433" w:rsidR="00A66DB1">
        <w:t xml:space="preserve"> </w:t>
      </w:r>
      <w:r w:rsidRPr="00222433">
        <w:t>Certainly,</w:t>
      </w:r>
      <w:r w:rsidRPr="00222433" w:rsidR="00A66DB1">
        <w:t xml:space="preserve"> </w:t>
      </w:r>
      <w:r w:rsidRPr="00222433">
        <w:t>when</w:t>
      </w:r>
      <w:r w:rsidRPr="00222433" w:rsidR="00A66DB1">
        <w:t xml:space="preserve"> </w:t>
      </w:r>
      <w:r w:rsidRPr="00222433">
        <w:t>I</w:t>
      </w:r>
      <w:r w:rsidRPr="00222433" w:rsidR="00A66DB1">
        <w:t xml:space="preserve"> </w:t>
      </w:r>
      <w:r w:rsidRPr="00222433">
        <w:t>was</w:t>
      </w:r>
      <w:r w:rsidRPr="00222433" w:rsidR="00A66DB1">
        <w:t xml:space="preserve"> </w:t>
      </w:r>
      <w:r w:rsidRPr="00222433">
        <w:t>at</w:t>
      </w:r>
      <w:r w:rsidRPr="00222433" w:rsidR="00A66DB1">
        <w:t xml:space="preserve"> </w:t>
      </w:r>
      <w:r w:rsidRPr="00222433">
        <w:t>the</w:t>
      </w:r>
      <w:r w:rsidRPr="00222433" w:rsidR="00A66DB1">
        <w:t xml:space="preserve"> </w:t>
      </w:r>
      <w:r w:rsidRPr="00222433" w:rsidR="002D26CE">
        <w:t>B</w:t>
      </w:r>
      <w:r w:rsidRPr="00222433">
        <w:t>ar,</w:t>
      </w:r>
      <w:r w:rsidRPr="00222433" w:rsidR="00A66DB1">
        <w:t xml:space="preserve"> </w:t>
      </w:r>
      <w:r w:rsidRPr="00222433">
        <w:t>we</w:t>
      </w:r>
      <w:r w:rsidRPr="00222433" w:rsidR="00A66DB1">
        <w:t xml:space="preserve"> </w:t>
      </w:r>
      <w:r w:rsidRPr="00222433">
        <w:t>had</w:t>
      </w:r>
      <w:r w:rsidRPr="00222433" w:rsidR="00A66DB1">
        <w:t xml:space="preserve"> </w:t>
      </w:r>
      <w:r w:rsidRPr="00222433">
        <w:t>obligations</w:t>
      </w:r>
      <w:r w:rsidRPr="00222433" w:rsidR="00A66DB1">
        <w:t xml:space="preserve"> </w:t>
      </w:r>
      <w:r w:rsidRPr="00222433">
        <w:t>to</w:t>
      </w:r>
      <w:r w:rsidRPr="00222433" w:rsidR="00A66DB1">
        <w:t xml:space="preserve"> </w:t>
      </w:r>
      <w:r w:rsidRPr="00222433">
        <w:t>report</w:t>
      </w:r>
      <w:r w:rsidRPr="00222433" w:rsidR="00A66DB1">
        <w:t xml:space="preserve"> </w:t>
      </w:r>
      <w:r w:rsidRPr="00222433">
        <w:t>in</w:t>
      </w:r>
      <w:r w:rsidRPr="00222433" w:rsidR="00A66DB1">
        <w:t xml:space="preserve"> </w:t>
      </w:r>
      <w:r w:rsidRPr="00222433">
        <w:t>certain</w:t>
      </w:r>
      <w:r w:rsidRPr="00222433" w:rsidR="00A66DB1">
        <w:t xml:space="preserve"> </w:t>
      </w:r>
      <w:r w:rsidRPr="00222433">
        <w:t>circumstances</w:t>
      </w:r>
      <w:r w:rsidRPr="00222433" w:rsidR="002D26CE">
        <w:t>. T</w:t>
      </w:r>
      <w:r w:rsidRPr="00222433">
        <w:t>hey</w:t>
      </w:r>
      <w:r w:rsidRPr="00222433" w:rsidR="00A66DB1">
        <w:t xml:space="preserve"> </w:t>
      </w:r>
      <w:r w:rsidRPr="00222433">
        <w:t>have</w:t>
      </w:r>
      <w:r w:rsidRPr="00222433" w:rsidR="00A66DB1">
        <w:t xml:space="preserve"> </w:t>
      </w:r>
      <w:r w:rsidRPr="00222433">
        <w:t>tightened</w:t>
      </w:r>
      <w:r w:rsidRPr="00222433" w:rsidR="00A66DB1">
        <w:t xml:space="preserve"> </w:t>
      </w:r>
      <w:r w:rsidRPr="00222433">
        <w:t>up</w:t>
      </w:r>
      <w:r w:rsidRPr="00222433" w:rsidR="00A66DB1">
        <w:t xml:space="preserve"> </w:t>
      </w:r>
      <w:r w:rsidRPr="00222433">
        <w:t>quite</w:t>
      </w:r>
      <w:r w:rsidRPr="00222433" w:rsidR="00A66DB1">
        <w:t xml:space="preserve"> </w:t>
      </w:r>
      <w:r w:rsidRPr="00222433">
        <w:t>considerably</w:t>
      </w:r>
      <w:r w:rsidRPr="00222433" w:rsidR="00A66DB1">
        <w:t xml:space="preserve"> </w:t>
      </w:r>
      <w:r w:rsidRPr="00222433">
        <w:t>in</w:t>
      </w:r>
      <w:r w:rsidRPr="00222433" w:rsidR="00A66DB1">
        <w:t xml:space="preserve"> </w:t>
      </w:r>
      <w:r w:rsidRPr="00222433">
        <w:t>the</w:t>
      </w:r>
      <w:r w:rsidRPr="00222433" w:rsidR="00A66DB1">
        <w:t xml:space="preserve"> </w:t>
      </w:r>
      <w:r w:rsidRPr="00222433">
        <w:t>last</w:t>
      </w:r>
      <w:r w:rsidRPr="00222433" w:rsidR="00A66DB1">
        <w:t xml:space="preserve"> </w:t>
      </w:r>
      <w:r w:rsidRPr="00222433">
        <w:t>20</w:t>
      </w:r>
      <w:r w:rsidRPr="00222433" w:rsidR="00A66DB1">
        <w:t xml:space="preserve"> </w:t>
      </w:r>
      <w:r w:rsidRPr="00222433">
        <w:t>years.</w:t>
      </w:r>
    </w:p>
    <w:p w:rsidR="00102A2C" w:rsidRPr="00222433" w:rsidP="002D26CE">
      <w:pPr>
        <w:pStyle w:val="Question"/>
      </w:pPr>
      <w:sdt>
        <w:sdtPr>
          <w:alias w:val="Member"/>
          <w:tag w:val="&lt;Member mnisId='4801' dodsId=''&gt;"/>
          <w:id w:val="-501277278"/>
          <w:placeholder>
            <w:docPart w:val="09ACA901D17C4A9DA80566DC9528F5B2"/>
          </w:placeholder>
          <w:richText/>
        </w:sdtPr>
        <w:sdtContent>
          <w:r w:rsidRPr="00222433">
            <w:rPr>
              <w:b/>
            </w:rPr>
            <w:t>Anthony</w:t>
          </w:r>
          <w:r w:rsidRPr="00222433" w:rsidR="00A66DB1">
            <w:rPr>
              <w:b/>
            </w:rPr>
            <w:t xml:space="preserve"> </w:t>
          </w:r>
          <w:r w:rsidRPr="00222433">
            <w:rPr>
              <w:b/>
            </w:rPr>
            <w:t>Browne:</w:t>
          </w:r>
        </w:sdtContent>
      </w:sdt>
      <w:r w:rsidRPr="00222433" w:rsidR="00A66DB1">
        <w:t xml:space="preserve"> </w:t>
      </w:r>
      <w:r w:rsidRPr="00222433">
        <w:t>You</w:t>
      </w:r>
      <w:r w:rsidRPr="00222433" w:rsidR="00A66DB1">
        <w:t xml:space="preserve"> </w:t>
      </w:r>
      <w:r w:rsidRPr="00222433">
        <w:t>could</w:t>
      </w:r>
      <w:r w:rsidRPr="00222433" w:rsidR="00A66DB1">
        <w:t xml:space="preserve"> </w:t>
      </w:r>
      <w:r w:rsidRPr="00222433">
        <w:t>have</w:t>
      </w:r>
      <w:r w:rsidRPr="00222433" w:rsidR="00A66DB1">
        <w:t xml:space="preserve"> </w:t>
      </w:r>
      <w:r w:rsidRPr="00222433">
        <w:t>a</w:t>
      </w:r>
      <w:r w:rsidRPr="00222433" w:rsidR="00A66DB1">
        <w:t xml:space="preserve"> </w:t>
      </w:r>
      <w:r w:rsidRPr="00222433">
        <w:t>similar</w:t>
      </w:r>
      <w:r w:rsidRPr="00222433" w:rsidR="00A66DB1">
        <w:t xml:space="preserve"> </w:t>
      </w:r>
      <w:r w:rsidRPr="00222433">
        <w:t>system</w:t>
      </w:r>
      <w:r w:rsidRPr="00222433" w:rsidR="00A66DB1">
        <w:t xml:space="preserve"> </w:t>
      </w:r>
      <w:r w:rsidRPr="00222433">
        <w:t>operating</w:t>
      </w:r>
      <w:r w:rsidRPr="00222433" w:rsidR="00A66DB1">
        <w:t xml:space="preserve"> </w:t>
      </w:r>
      <w:r w:rsidRPr="00222433">
        <w:t>for</w:t>
      </w:r>
      <w:r w:rsidRPr="00222433" w:rsidR="00A66DB1">
        <w:t xml:space="preserve"> </w:t>
      </w:r>
      <w:r w:rsidRPr="00222433">
        <w:t>the</w:t>
      </w:r>
      <w:r w:rsidRPr="00222433" w:rsidR="00A66DB1">
        <w:t xml:space="preserve"> </w:t>
      </w:r>
      <w:r w:rsidRPr="00222433">
        <w:t>financial</w:t>
      </w:r>
      <w:r w:rsidRPr="00222433" w:rsidR="00A66DB1">
        <w:t xml:space="preserve"> </w:t>
      </w:r>
      <w:r w:rsidRPr="00222433">
        <w:t>regulator.</w:t>
      </w:r>
      <w:r w:rsidRPr="00222433" w:rsidR="00A66DB1">
        <w:t xml:space="preserve"> </w:t>
      </w:r>
    </w:p>
    <w:p w:rsidR="00102A2C" w:rsidRPr="00222433" w:rsidP="00102A2C">
      <w:pPr>
        <w:pStyle w:val="Answer"/>
      </w:pPr>
      <w:sdt>
        <w:sdtPr>
          <w:alias w:val="Witness"/>
          <w:id w:val="1533066837"/>
          <w:placeholder>
            <w:docPart w:val="09ACA901D17C4A9DA80566DC9528F5B2"/>
          </w:placeholder>
          <w:richText/>
        </w:sdtPr>
        <w:sdtContent>
          <w:r w:rsidRPr="00222433">
            <w:rPr>
              <w:b/>
              <w:bCs/>
              <w:i/>
              <w:iCs/>
            </w:rPr>
            <w:t>Dame</w:t>
          </w:r>
          <w:r w:rsidRPr="00222433" w:rsidR="00A66DB1">
            <w:rPr>
              <w:b/>
              <w:bCs/>
              <w:i/>
              <w:iCs/>
            </w:rPr>
            <w:t xml:space="preserve"> </w:t>
          </w:r>
          <w:r w:rsidRPr="00222433">
            <w:rPr>
              <w:b/>
              <w:bCs/>
              <w:i/>
              <w:iCs/>
            </w:rPr>
            <w:t>Elizabeth</w:t>
          </w:r>
          <w:r w:rsidRPr="00222433" w:rsidR="00A66DB1">
            <w:rPr>
              <w:b/>
              <w:bCs/>
              <w:i/>
              <w:iCs/>
            </w:rPr>
            <w:t xml:space="preserve"> </w:t>
          </w:r>
          <w:r w:rsidRPr="00222433">
            <w:rPr>
              <w:b/>
              <w:bCs/>
              <w:i/>
              <w:iCs/>
            </w:rPr>
            <w:t>Gloster:</w:t>
          </w:r>
          <w:r w:rsidRPr="00222433" w:rsidR="00A66DB1">
            <w:rPr>
              <w:b/>
            </w:rPr>
            <w:t xml:space="preserve"> </w:t>
          </w:r>
        </w:sdtContent>
      </w:sdt>
      <w:r w:rsidRPr="00222433">
        <w:t>The</w:t>
      </w:r>
      <w:r w:rsidRPr="00222433" w:rsidR="00A66DB1">
        <w:t xml:space="preserve"> </w:t>
      </w:r>
      <w:r w:rsidRPr="00222433">
        <w:t>problem</w:t>
      </w:r>
      <w:r w:rsidRPr="00222433" w:rsidR="00A66DB1">
        <w:t xml:space="preserve"> </w:t>
      </w:r>
      <w:r w:rsidRPr="00222433">
        <w:t>with</w:t>
      </w:r>
      <w:r w:rsidRPr="00222433" w:rsidR="00A66DB1">
        <w:t xml:space="preserve"> </w:t>
      </w:r>
      <w:r w:rsidRPr="00222433">
        <w:t>LCF</w:t>
      </w:r>
      <w:r w:rsidRPr="00222433" w:rsidR="00A66DB1">
        <w:t xml:space="preserve"> </w:t>
      </w:r>
      <w:r w:rsidRPr="00222433">
        <w:t>was</w:t>
      </w:r>
      <w:r w:rsidRPr="00222433" w:rsidR="00A66DB1">
        <w:t xml:space="preserve"> </w:t>
      </w:r>
      <w:r w:rsidRPr="00222433">
        <w:t>before</w:t>
      </w:r>
      <w:r w:rsidRPr="00222433" w:rsidR="00A66DB1">
        <w:t xml:space="preserve"> </w:t>
      </w:r>
      <w:r w:rsidRPr="00222433">
        <w:t>one</w:t>
      </w:r>
      <w:r w:rsidRPr="00222433" w:rsidR="00A66DB1">
        <w:t xml:space="preserve"> </w:t>
      </w:r>
      <w:r w:rsidRPr="00222433">
        <w:t>got</w:t>
      </w:r>
      <w:r w:rsidRPr="00222433" w:rsidR="00A66DB1">
        <w:t xml:space="preserve"> </w:t>
      </w:r>
      <w:r w:rsidRPr="00222433">
        <w:t>there,</w:t>
      </w:r>
      <w:r w:rsidRPr="00222433" w:rsidR="00A66DB1">
        <w:t xml:space="preserve"> </w:t>
      </w:r>
      <w:r w:rsidRPr="00222433">
        <w:t>if</w:t>
      </w:r>
      <w:r w:rsidRPr="00222433" w:rsidR="00A66DB1">
        <w:t xml:space="preserve"> </w:t>
      </w:r>
      <w:r w:rsidRPr="00222433">
        <w:t>you</w:t>
      </w:r>
      <w:r w:rsidRPr="00222433" w:rsidR="00A66DB1">
        <w:t xml:space="preserve"> </w:t>
      </w:r>
      <w:r w:rsidRPr="00222433">
        <w:t>see</w:t>
      </w:r>
      <w:r w:rsidRPr="00222433" w:rsidR="00A66DB1">
        <w:t xml:space="preserve"> </w:t>
      </w:r>
      <w:r w:rsidRPr="00222433">
        <w:t>what</w:t>
      </w:r>
      <w:r w:rsidRPr="00222433" w:rsidR="00A66DB1">
        <w:t xml:space="preserve"> </w:t>
      </w:r>
      <w:r w:rsidRPr="00222433">
        <w:t>I</w:t>
      </w:r>
      <w:r w:rsidRPr="00222433" w:rsidR="00A66DB1">
        <w:t xml:space="preserve"> </w:t>
      </w:r>
      <w:r w:rsidRPr="00222433">
        <w:t>mean.</w:t>
      </w:r>
      <w:r w:rsidRPr="00222433" w:rsidR="00A66DB1">
        <w:t xml:space="preserve"> </w:t>
      </w:r>
      <w:r w:rsidRPr="00222433">
        <w:t>By</w:t>
      </w:r>
      <w:r w:rsidRPr="00222433" w:rsidR="00A66DB1">
        <w:t xml:space="preserve"> </w:t>
      </w:r>
      <w:r w:rsidRPr="00222433">
        <w:t>the</w:t>
      </w:r>
      <w:r w:rsidRPr="00222433" w:rsidR="00A66DB1">
        <w:t xml:space="preserve"> </w:t>
      </w:r>
      <w:r w:rsidRPr="00222433">
        <w:t>time</w:t>
      </w:r>
      <w:r w:rsidRPr="00222433" w:rsidR="00A66DB1">
        <w:t xml:space="preserve"> </w:t>
      </w:r>
      <w:r w:rsidRPr="00222433">
        <w:t>you</w:t>
      </w:r>
      <w:r w:rsidRPr="00222433" w:rsidR="00A66DB1">
        <w:t xml:space="preserve"> </w:t>
      </w:r>
      <w:r w:rsidRPr="00222433">
        <w:t>get</w:t>
      </w:r>
      <w:r w:rsidRPr="00222433" w:rsidR="00A66DB1">
        <w:t xml:space="preserve"> </w:t>
      </w:r>
      <w:r w:rsidRPr="00222433">
        <w:t>to</w:t>
      </w:r>
      <w:r w:rsidRPr="00222433" w:rsidR="00A66DB1">
        <w:t xml:space="preserve"> </w:t>
      </w:r>
      <w:r w:rsidRPr="00222433">
        <w:t>the</w:t>
      </w:r>
      <w:r w:rsidRPr="00222433" w:rsidR="00A66DB1">
        <w:t xml:space="preserve"> </w:t>
      </w:r>
      <w:r w:rsidRPr="00222433">
        <w:t>possibility</w:t>
      </w:r>
      <w:r w:rsidRPr="00222433" w:rsidR="00A66DB1">
        <w:t xml:space="preserve"> </w:t>
      </w:r>
      <w:r w:rsidRPr="00222433">
        <w:t>of</w:t>
      </w:r>
      <w:r w:rsidRPr="00222433" w:rsidR="00A66DB1">
        <w:t xml:space="preserve"> </w:t>
      </w:r>
      <w:r w:rsidRPr="00222433">
        <w:t>a</w:t>
      </w:r>
      <w:r w:rsidRPr="00222433" w:rsidR="00A66DB1">
        <w:t xml:space="preserve"> </w:t>
      </w:r>
      <w:r w:rsidRPr="00222433">
        <w:t>case,</w:t>
      </w:r>
      <w:r w:rsidRPr="00222433" w:rsidR="00A66DB1">
        <w:t xml:space="preserve"> </w:t>
      </w:r>
      <w:r w:rsidRPr="00222433">
        <w:t>it</w:t>
      </w:r>
      <w:r w:rsidRPr="00222433" w:rsidR="00A66DB1">
        <w:t xml:space="preserve"> </w:t>
      </w:r>
      <w:r w:rsidRPr="00222433">
        <w:t>can</w:t>
      </w:r>
      <w:r w:rsidRPr="00222433" w:rsidR="00A66DB1">
        <w:t xml:space="preserve"> </w:t>
      </w:r>
      <w:r w:rsidRPr="00222433">
        <w:t>be</w:t>
      </w:r>
      <w:r w:rsidRPr="00222433" w:rsidR="00A66DB1">
        <w:t xml:space="preserve"> </w:t>
      </w:r>
      <w:r w:rsidRPr="00222433">
        <w:t>handed</w:t>
      </w:r>
      <w:r w:rsidRPr="00222433" w:rsidR="00A66DB1">
        <w:t xml:space="preserve"> </w:t>
      </w:r>
      <w:r w:rsidRPr="00222433">
        <w:t>over</w:t>
      </w:r>
      <w:r w:rsidRPr="00222433" w:rsidR="00A66DB1">
        <w:t xml:space="preserve"> </w:t>
      </w:r>
      <w:r w:rsidRPr="00222433">
        <w:t>to</w:t>
      </w:r>
      <w:r w:rsidRPr="00222433" w:rsidR="00A66DB1">
        <w:t xml:space="preserve"> </w:t>
      </w:r>
      <w:r w:rsidRPr="00222433">
        <w:t>the</w:t>
      </w:r>
      <w:r w:rsidRPr="00222433" w:rsidR="00A66DB1">
        <w:t xml:space="preserve"> </w:t>
      </w:r>
      <w:r w:rsidRPr="00222433">
        <w:t>SFO</w:t>
      </w:r>
      <w:r w:rsidRPr="00222433" w:rsidR="00A66DB1">
        <w:t xml:space="preserve"> </w:t>
      </w:r>
      <w:r w:rsidRPr="00222433">
        <w:t>or</w:t>
      </w:r>
      <w:r w:rsidRPr="00222433" w:rsidR="00A66DB1">
        <w:t xml:space="preserve"> </w:t>
      </w:r>
      <w:r w:rsidRPr="00222433" w:rsidR="002D26CE">
        <w:t xml:space="preserve">whatever </w:t>
      </w:r>
      <w:r w:rsidRPr="00222433">
        <w:t>the</w:t>
      </w:r>
      <w:r w:rsidRPr="00222433" w:rsidR="00A66DB1">
        <w:t xml:space="preserve"> </w:t>
      </w:r>
      <w:r w:rsidRPr="00222433">
        <w:t>appropriate</w:t>
      </w:r>
      <w:r w:rsidRPr="00222433" w:rsidR="00A66DB1">
        <w:t xml:space="preserve"> </w:t>
      </w:r>
      <w:r w:rsidRPr="00222433">
        <w:t>prosecuting</w:t>
      </w:r>
      <w:r w:rsidRPr="00222433" w:rsidR="00A66DB1">
        <w:t xml:space="preserve"> </w:t>
      </w:r>
      <w:r w:rsidRPr="00222433">
        <w:t>authority</w:t>
      </w:r>
      <w:r w:rsidRPr="00222433" w:rsidR="002D26CE">
        <w:t xml:space="preserve"> is</w:t>
      </w:r>
      <w:r w:rsidRPr="00222433">
        <w:t>.</w:t>
      </w:r>
      <w:r w:rsidRPr="00222433" w:rsidR="00A66DB1">
        <w:t xml:space="preserve"> </w:t>
      </w:r>
      <w:r w:rsidRPr="00222433">
        <w:t>There</w:t>
      </w:r>
      <w:r w:rsidRPr="00222433" w:rsidR="00A66DB1">
        <w:t xml:space="preserve"> </w:t>
      </w:r>
      <w:r w:rsidRPr="00222433">
        <w:t>are</w:t>
      </w:r>
      <w:r w:rsidRPr="00222433" w:rsidR="00A66DB1">
        <w:t xml:space="preserve"> </w:t>
      </w:r>
      <w:r w:rsidRPr="00222433">
        <w:t>prosecuting</w:t>
      </w:r>
      <w:r w:rsidRPr="00222433" w:rsidR="00A66DB1">
        <w:t xml:space="preserve"> </w:t>
      </w:r>
      <w:r w:rsidRPr="00222433">
        <w:t>authorities</w:t>
      </w:r>
      <w:r w:rsidRPr="00222433" w:rsidR="00A66DB1">
        <w:t xml:space="preserve"> </w:t>
      </w:r>
      <w:r w:rsidRPr="00222433">
        <w:t>out</w:t>
      </w:r>
      <w:r w:rsidRPr="00222433" w:rsidR="00A66DB1">
        <w:t xml:space="preserve"> </w:t>
      </w:r>
      <w:r w:rsidRPr="00222433">
        <w:t>there.</w:t>
      </w:r>
    </w:p>
    <w:p w:rsidR="00102A2C" w:rsidRPr="00222433" w:rsidP="00A90135">
      <w:pPr>
        <w:pStyle w:val="Question"/>
      </w:pPr>
      <w:sdt>
        <w:sdtPr>
          <w:alias w:val="Member"/>
          <w:tag w:val="&lt;Member mnisId='4801' dodsId=''&gt;"/>
          <w:id w:val="-1157379551"/>
          <w:placeholder>
            <w:docPart w:val="09ACA901D17C4A9DA80566DC9528F5B2"/>
          </w:placeholder>
          <w:richText/>
        </w:sdtPr>
        <w:sdtContent>
          <w:r w:rsidRPr="00222433">
            <w:rPr>
              <w:b/>
            </w:rPr>
            <w:t>Anthony</w:t>
          </w:r>
          <w:r w:rsidRPr="00222433" w:rsidR="00A66DB1">
            <w:rPr>
              <w:b/>
            </w:rPr>
            <w:t xml:space="preserve"> </w:t>
          </w:r>
          <w:r w:rsidRPr="00222433">
            <w:rPr>
              <w:b/>
            </w:rPr>
            <w:t>Browne:</w:t>
          </w:r>
        </w:sdtContent>
      </w:sdt>
      <w:r w:rsidRPr="00222433" w:rsidR="00A66DB1">
        <w:t xml:space="preserve"> </w:t>
      </w:r>
      <w:r w:rsidRPr="00222433">
        <w:t>They</w:t>
      </w:r>
      <w:r w:rsidRPr="00222433" w:rsidR="00A66DB1">
        <w:t xml:space="preserve"> </w:t>
      </w:r>
      <w:r w:rsidRPr="00222433">
        <w:t>may</w:t>
      </w:r>
      <w:r w:rsidRPr="00222433" w:rsidR="00A66DB1">
        <w:t xml:space="preserve"> </w:t>
      </w:r>
      <w:r w:rsidRPr="00222433">
        <w:t>not</w:t>
      </w:r>
      <w:r w:rsidRPr="00222433" w:rsidR="00A66DB1">
        <w:t xml:space="preserve"> </w:t>
      </w:r>
      <w:r w:rsidRPr="00222433">
        <w:t>know</w:t>
      </w:r>
      <w:r w:rsidRPr="00222433" w:rsidR="00A66DB1">
        <w:t xml:space="preserve"> </w:t>
      </w:r>
      <w:r w:rsidRPr="00222433">
        <w:t>what</w:t>
      </w:r>
      <w:r w:rsidRPr="00222433" w:rsidR="00A66DB1">
        <w:t xml:space="preserve"> </w:t>
      </w:r>
      <w:r w:rsidRPr="00222433">
        <w:t>is</w:t>
      </w:r>
      <w:r w:rsidRPr="00222433" w:rsidR="00A66DB1">
        <w:t xml:space="preserve"> </w:t>
      </w:r>
      <w:r w:rsidRPr="00222433">
        <w:t>going</w:t>
      </w:r>
      <w:r w:rsidRPr="00222433" w:rsidR="00A66DB1">
        <w:t xml:space="preserve"> </w:t>
      </w:r>
      <w:r w:rsidRPr="00222433">
        <w:t>on.</w:t>
      </w:r>
      <w:r w:rsidRPr="00222433" w:rsidR="00A66DB1">
        <w:t xml:space="preserve"> </w:t>
      </w:r>
      <w:r w:rsidRPr="00222433" w:rsidR="002D26CE">
        <w:t>T</w:t>
      </w:r>
      <w:r w:rsidRPr="00222433">
        <w:t>here</w:t>
      </w:r>
      <w:r w:rsidRPr="00222433" w:rsidR="00A66DB1">
        <w:t xml:space="preserve"> </w:t>
      </w:r>
      <w:r w:rsidRPr="00222433" w:rsidR="002D26CE">
        <w:t xml:space="preserve">are </w:t>
      </w:r>
      <w:r w:rsidRPr="00222433">
        <w:t>people</w:t>
      </w:r>
      <w:r w:rsidRPr="00222433" w:rsidR="00A66DB1">
        <w:t xml:space="preserve"> </w:t>
      </w:r>
      <w:r w:rsidRPr="00222433">
        <w:t>in</w:t>
      </w:r>
      <w:r w:rsidRPr="00222433" w:rsidR="00A66DB1">
        <w:t xml:space="preserve"> </w:t>
      </w:r>
      <w:r w:rsidRPr="00222433">
        <w:t>the</w:t>
      </w:r>
      <w:r w:rsidRPr="00222433" w:rsidR="00A66DB1">
        <w:t xml:space="preserve"> </w:t>
      </w:r>
      <w:r w:rsidRPr="00222433">
        <w:t>regulator</w:t>
      </w:r>
      <w:r w:rsidRPr="00222433" w:rsidR="00A66DB1">
        <w:t xml:space="preserve"> </w:t>
      </w:r>
      <w:r w:rsidRPr="00222433">
        <w:t>who</w:t>
      </w:r>
      <w:r w:rsidRPr="00222433" w:rsidR="00A66DB1">
        <w:t xml:space="preserve"> </w:t>
      </w:r>
      <w:r w:rsidRPr="00222433">
        <w:t>know</w:t>
      </w:r>
      <w:r w:rsidRPr="00222433" w:rsidR="00A66DB1">
        <w:t xml:space="preserve"> </w:t>
      </w:r>
      <w:r w:rsidRPr="00222433">
        <w:t>what</w:t>
      </w:r>
      <w:r w:rsidRPr="00222433" w:rsidR="00A66DB1">
        <w:t xml:space="preserve"> </w:t>
      </w:r>
      <w:r w:rsidRPr="00222433">
        <w:t>is</w:t>
      </w:r>
      <w:r w:rsidRPr="00222433" w:rsidR="00A66DB1">
        <w:t xml:space="preserve"> </w:t>
      </w:r>
      <w:r w:rsidRPr="00222433">
        <w:t>going</w:t>
      </w:r>
      <w:r w:rsidRPr="00222433" w:rsidR="00A66DB1">
        <w:t xml:space="preserve"> </w:t>
      </w:r>
      <w:r w:rsidRPr="00222433">
        <w:t>on</w:t>
      </w:r>
      <w:r w:rsidRPr="00222433" w:rsidR="00A66DB1">
        <w:t xml:space="preserve"> </w:t>
      </w:r>
      <w:r w:rsidRPr="00222433">
        <w:t>but</w:t>
      </w:r>
      <w:r w:rsidRPr="00222433" w:rsidR="00A66DB1">
        <w:t xml:space="preserve"> </w:t>
      </w:r>
      <w:r w:rsidRPr="00222433">
        <w:t>are</w:t>
      </w:r>
      <w:r w:rsidRPr="00222433" w:rsidR="00A66DB1">
        <w:t xml:space="preserve"> </w:t>
      </w:r>
      <w:r w:rsidRPr="00222433">
        <w:t>not</w:t>
      </w:r>
      <w:r w:rsidRPr="00222433" w:rsidR="00A66DB1">
        <w:t xml:space="preserve"> </w:t>
      </w:r>
      <w:r w:rsidRPr="00222433">
        <w:t>telling</w:t>
      </w:r>
      <w:r w:rsidRPr="00222433" w:rsidR="00A66DB1">
        <w:t xml:space="preserve"> </w:t>
      </w:r>
      <w:r w:rsidRPr="00222433">
        <w:t>the</w:t>
      </w:r>
      <w:r w:rsidRPr="00222433" w:rsidR="00A66DB1">
        <w:t xml:space="preserve"> </w:t>
      </w:r>
      <w:r w:rsidRPr="00222433">
        <w:t>prosecuting</w:t>
      </w:r>
      <w:r w:rsidRPr="00222433" w:rsidR="00A66DB1">
        <w:t xml:space="preserve"> </w:t>
      </w:r>
      <w:r w:rsidRPr="00222433">
        <w:t>authorities.</w:t>
      </w:r>
      <w:r w:rsidRPr="00222433" w:rsidR="00A66DB1">
        <w:t xml:space="preserve"> </w:t>
      </w:r>
    </w:p>
    <w:p w:rsidR="00102A2C" w:rsidRPr="00222433" w:rsidP="00102A2C">
      <w:pPr>
        <w:pStyle w:val="Answer"/>
      </w:pPr>
      <w:sdt>
        <w:sdtPr>
          <w:alias w:val="Witness"/>
          <w:id w:val="-619301264"/>
          <w:placeholder>
            <w:docPart w:val="09ACA901D17C4A9DA80566DC9528F5B2"/>
          </w:placeholder>
          <w:richText/>
        </w:sdtPr>
        <w:sdtContent>
          <w:r w:rsidRPr="00222433">
            <w:rPr>
              <w:b/>
              <w:bCs/>
              <w:i/>
              <w:iCs/>
            </w:rPr>
            <w:t>Dame</w:t>
          </w:r>
          <w:r w:rsidRPr="00222433" w:rsidR="00A66DB1">
            <w:rPr>
              <w:b/>
              <w:bCs/>
              <w:i/>
              <w:iCs/>
            </w:rPr>
            <w:t xml:space="preserve"> </w:t>
          </w:r>
          <w:r w:rsidRPr="00222433">
            <w:rPr>
              <w:b/>
              <w:bCs/>
              <w:i/>
              <w:iCs/>
            </w:rPr>
            <w:t>Elizabeth</w:t>
          </w:r>
          <w:r w:rsidRPr="00222433" w:rsidR="00A66DB1">
            <w:rPr>
              <w:b/>
              <w:bCs/>
              <w:i/>
              <w:iCs/>
            </w:rPr>
            <w:t xml:space="preserve"> </w:t>
          </w:r>
          <w:r w:rsidRPr="00222433">
            <w:rPr>
              <w:b/>
              <w:bCs/>
              <w:i/>
              <w:iCs/>
            </w:rPr>
            <w:t>Gloster:</w:t>
          </w:r>
          <w:r w:rsidRPr="00222433" w:rsidR="00A66DB1">
            <w:rPr>
              <w:b/>
            </w:rPr>
            <w:t xml:space="preserve"> </w:t>
          </w:r>
        </w:sdtContent>
      </w:sdt>
      <w:r w:rsidRPr="00222433">
        <w:t>I</w:t>
      </w:r>
      <w:r w:rsidRPr="00222433" w:rsidR="00A66DB1">
        <w:t xml:space="preserve"> </w:t>
      </w:r>
      <w:r w:rsidRPr="00222433">
        <w:t>am</w:t>
      </w:r>
      <w:r w:rsidRPr="00222433" w:rsidR="00A66DB1">
        <w:t xml:space="preserve"> </w:t>
      </w:r>
      <w:r w:rsidRPr="00222433">
        <w:t>not</w:t>
      </w:r>
      <w:r w:rsidRPr="00222433" w:rsidR="00A66DB1">
        <w:t xml:space="preserve"> </w:t>
      </w:r>
      <w:r w:rsidRPr="00222433">
        <w:t>sure</w:t>
      </w:r>
      <w:r w:rsidRPr="00222433" w:rsidR="00A66DB1">
        <w:t xml:space="preserve"> </w:t>
      </w:r>
      <w:r w:rsidRPr="00222433">
        <w:t>that</w:t>
      </w:r>
      <w:r w:rsidRPr="00222433" w:rsidR="00A66DB1">
        <w:t xml:space="preserve"> </w:t>
      </w:r>
      <w:r w:rsidRPr="00222433">
        <w:t>a</w:t>
      </w:r>
      <w:r w:rsidRPr="00222433" w:rsidR="00A66DB1">
        <w:t xml:space="preserve"> </w:t>
      </w:r>
      <w:r w:rsidRPr="00222433">
        <w:t>duty</w:t>
      </w:r>
      <w:r w:rsidRPr="00222433" w:rsidR="00A66DB1">
        <w:t xml:space="preserve"> </w:t>
      </w:r>
      <w:r w:rsidRPr="00222433">
        <w:t>would</w:t>
      </w:r>
      <w:r w:rsidRPr="00222433" w:rsidR="00A66DB1">
        <w:t xml:space="preserve"> </w:t>
      </w:r>
      <w:r w:rsidRPr="00222433">
        <w:t>improve</w:t>
      </w:r>
      <w:r w:rsidRPr="00222433" w:rsidR="00A90135">
        <w:t xml:space="preserve"> that</w:t>
      </w:r>
      <w:r w:rsidRPr="00222433">
        <w:t>.</w:t>
      </w:r>
      <w:r w:rsidRPr="00222433" w:rsidR="00A66DB1">
        <w:t xml:space="preserve"> </w:t>
      </w:r>
      <w:r w:rsidRPr="00222433">
        <w:t>It</w:t>
      </w:r>
      <w:r w:rsidRPr="00222433" w:rsidR="00A66DB1">
        <w:t xml:space="preserve"> </w:t>
      </w:r>
      <w:r w:rsidRPr="00222433">
        <w:t>might</w:t>
      </w:r>
      <w:r w:rsidRPr="00222433" w:rsidR="00A66DB1">
        <w:t xml:space="preserve"> </w:t>
      </w:r>
      <w:r w:rsidRPr="00222433">
        <w:t>keep</w:t>
      </w:r>
      <w:r w:rsidRPr="00222433" w:rsidR="00A66DB1">
        <w:t xml:space="preserve"> </w:t>
      </w:r>
      <w:r w:rsidRPr="00222433">
        <w:t>people</w:t>
      </w:r>
      <w:r w:rsidRPr="00222433" w:rsidR="00A66DB1">
        <w:t xml:space="preserve"> </w:t>
      </w:r>
      <w:r w:rsidRPr="00222433">
        <w:t>alive</w:t>
      </w:r>
      <w:r w:rsidRPr="00222433" w:rsidR="00A66DB1">
        <w:t xml:space="preserve"> </w:t>
      </w:r>
      <w:r w:rsidRPr="00222433">
        <w:t>to</w:t>
      </w:r>
      <w:r w:rsidRPr="00222433" w:rsidR="00A66DB1">
        <w:t xml:space="preserve"> </w:t>
      </w:r>
      <w:r w:rsidRPr="00222433">
        <w:t>the</w:t>
      </w:r>
      <w:r w:rsidRPr="00222433" w:rsidR="00A66DB1">
        <w:t xml:space="preserve"> </w:t>
      </w:r>
      <w:r w:rsidRPr="00222433">
        <w:t>problem</w:t>
      </w:r>
      <w:r w:rsidRPr="00222433" w:rsidR="00A66DB1">
        <w:t xml:space="preserve"> </w:t>
      </w:r>
      <w:r w:rsidRPr="00222433">
        <w:t>a</w:t>
      </w:r>
      <w:r w:rsidRPr="00222433" w:rsidR="00A66DB1">
        <w:t xml:space="preserve"> </w:t>
      </w:r>
      <w:r w:rsidRPr="00222433">
        <w:t>bit</w:t>
      </w:r>
      <w:r w:rsidRPr="00222433" w:rsidR="00A66DB1">
        <w:t xml:space="preserve"> </w:t>
      </w:r>
      <w:r w:rsidRPr="00222433">
        <w:t>more.</w:t>
      </w:r>
    </w:p>
    <w:p w:rsidR="00102A2C" w:rsidRPr="00222433" w:rsidP="00102A2C">
      <w:pPr>
        <w:pStyle w:val="Question"/>
        <w:numPr>
          <w:ilvl w:val="0"/>
          <w:numId w:val="9"/>
        </w:numPr>
      </w:pPr>
      <w:sdt>
        <w:sdtPr>
          <w:alias w:val="Member"/>
          <w:tag w:val="&lt;Member mnisId='4801' dodsId=''&gt;"/>
          <w:id w:val="-1755353965"/>
          <w:placeholder>
            <w:docPart w:val="09ACA901D17C4A9DA80566DC9528F5B2"/>
          </w:placeholder>
          <w:richText/>
        </w:sdtPr>
        <w:sdtContent>
          <w:r w:rsidRPr="00222433">
            <w:rPr>
              <w:b/>
            </w:rPr>
            <w:t>Anthony</w:t>
          </w:r>
          <w:r w:rsidRPr="00222433" w:rsidR="00A66DB1">
            <w:rPr>
              <w:b/>
            </w:rPr>
            <w:t xml:space="preserve"> </w:t>
          </w:r>
          <w:r w:rsidRPr="00222433">
            <w:rPr>
              <w:b/>
            </w:rPr>
            <w:t>Browne:</w:t>
          </w:r>
        </w:sdtContent>
      </w:sdt>
      <w:r w:rsidRPr="00222433" w:rsidR="00A66DB1">
        <w:t xml:space="preserve"> </w:t>
      </w:r>
      <w:r w:rsidRPr="00222433">
        <w:t>If</w:t>
      </w:r>
      <w:r w:rsidRPr="00222433" w:rsidR="00A66DB1">
        <w:t xml:space="preserve"> </w:t>
      </w:r>
      <w:r w:rsidRPr="00222433">
        <w:t>they</w:t>
      </w:r>
      <w:r w:rsidRPr="00222433" w:rsidR="00A66DB1">
        <w:t xml:space="preserve"> </w:t>
      </w:r>
      <w:r w:rsidRPr="00222433">
        <w:t>had</w:t>
      </w:r>
      <w:r w:rsidRPr="00222433" w:rsidR="00A66DB1">
        <w:t xml:space="preserve"> </w:t>
      </w:r>
      <w:r w:rsidRPr="00222433">
        <w:t>internal</w:t>
      </w:r>
      <w:r w:rsidRPr="00222433" w:rsidR="00A66DB1">
        <w:t xml:space="preserve"> </w:t>
      </w:r>
      <w:r w:rsidRPr="00222433">
        <w:t>discussions</w:t>
      </w:r>
      <w:r w:rsidRPr="00222433" w:rsidR="00A66DB1">
        <w:t xml:space="preserve"> </w:t>
      </w:r>
      <w:r w:rsidRPr="00222433">
        <w:t>within</w:t>
      </w:r>
      <w:r w:rsidRPr="00222433" w:rsidR="00A66DB1">
        <w:t xml:space="preserve"> </w:t>
      </w:r>
      <w:r w:rsidRPr="00222433">
        <w:t>the</w:t>
      </w:r>
      <w:r w:rsidRPr="00222433" w:rsidR="00A66DB1">
        <w:t xml:space="preserve"> </w:t>
      </w:r>
      <w:r w:rsidRPr="00222433">
        <w:t>FCA</w:t>
      </w:r>
      <w:r w:rsidRPr="00222433" w:rsidR="00A66DB1">
        <w:t xml:space="preserve"> </w:t>
      </w:r>
      <w:r w:rsidRPr="00222433">
        <w:t>about</w:t>
      </w:r>
      <w:r w:rsidRPr="00222433" w:rsidR="00A66DB1">
        <w:t xml:space="preserve"> </w:t>
      </w:r>
      <w:r w:rsidRPr="00222433">
        <w:t>this</w:t>
      </w:r>
      <w:r w:rsidRPr="00222433" w:rsidR="00A66DB1">
        <w:t xml:space="preserve"> </w:t>
      </w:r>
      <w:r w:rsidRPr="00222433">
        <w:t>and</w:t>
      </w:r>
      <w:r w:rsidRPr="00222433" w:rsidR="00A66DB1">
        <w:t xml:space="preserve"> </w:t>
      </w:r>
      <w:r w:rsidRPr="00222433">
        <w:t>they</w:t>
      </w:r>
      <w:r w:rsidRPr="00222433" w:rsidR="00A66DB1">
        <w:t xml:space="preserve"> </w:t>
      </w:r>
      <w:r w:rsidRPr="00222433">
        <w:t>consulted</w:t>
      </w:r>
      <w:r w:rsidRPr="00222433" w:rsidR="00A66DB1">
        <w:t xml:space="preserve"> </w:t>
      </w:r>
      <w:r w:rsidRPr="00222433">
        <w:t>their</w:t>
      </w:r>
      <w:r w:rsidRPr="00222433" w:rsidR="00A66DB1">
        <w:t xml:space="preserve"> </w:t>
      </w:r>
      <w:r w:rsidRPr="00222433">
        <w:t>own</w:t>
      </w:r>
      <w:r w:rsidRPr="00222433" w:rsidR="00A66DB1">
        <w:t xml:space="preserve"> </w:t>
      </w:r>
      <w:r w:rsidRPr="00222433">
        <w:t>internal</w:t>
      </w:r>
      <w:r w:rsidRPr="00222433" w:rsidR="00A66DB1">
        <w:t xml:space="preserve"> </w:t>
      </w:r>
      <w:r w:rsidRPr="00222433">
        <w:t>lawyers,</w:t>
      </w:r>
      <w:r w:rsidRPr="00222433" w:rsidR="00A66DB1">
        <w:t xml:space="preserve"> </w:t>
      </w:r>
      <w:r w:rsidRPr="00222433">
        <w:t>they</w:t>
      </w:r>
      <w:r w:rsidRPr="00222433" w:rsidR="00A66DB1">
        <w:t xml:space="preserve"> </w:t>
      </w:r>
      <w:r w:rsidRPr="00222433">
        <w:t>would</w:t>
      </w:r>
      <w:r w:rsidRPr="00222433" w:rsidR="00A66DB1">
        <w:t xml:space="preserve"> </w:t>
      </w:r>
      <w:r w:rsidRPr="00222433">
        <w:t>say,</w:t>
      </w:r>
      <w:r w:rsidRPr="00222433" w:rsidR="00A66DB1">
        <w:t xml:space="preserve"> </w:t>
      </w:r>
      <w:r w:rsidRPr="00222433" w:rsidR="00A90135">
        <w:t>“A</w:t>
      </w:r>
      <w:r w:rsidRPr="00222433">
        <w:t>ctually,</w:t>
      </w:r>
      <w:r w:rsidRPr="00222433" w:rsidR="00A66DB1">
        <w:t xml:space="preserve"> </w:t>
      </w:r>
      <w:r w:rsidRPr="00222433">
        <w:t>we</w:t>
      </w:r>
      <w:r w:rsidRPr="00222433" w:rsidR="00A66DB1">
        <w:t xml:space="preserve"> </w:t>
      </w:r>
      <w:r w:rsidRPr="00222433">
        <w:t>have</w:t>
      </w:r>
      <w:r w:rsidRPr="00222433" w:rsidR="00A66DB1">
        <w:t xml:space="preserve"> </w:t>
      </w:r>
      <w:r w:rsidRPr="00222433">
        <w:t>a</w:t>
      </w:r>
      <w:r w:rsidRPr="00222433" w:rsidR="00A66DB1">
        <w:t xml:space="preserve"> </w:t>
      </w:r>
      <w:r w:rsidRPr="00222433">
        <w:t>duty</w:t>
      </w:r>
      <w:r w:rsidRPr="00222433" w:rsidR="00A66DB1">
        <w:t xml:space="preserve"> </w:t>
      </w:r>
      <w:r w:rsidRPr="00222433">
        <w:t>to</w:t>
      </w:r>
      <w:r w:rsidRPr="00222433" w:rsidR="00A66DB1">
        <w:t xml:space="preserve"> </w:t>
      </w:r>
      <w:r w:rsidRPr="00222433">
        <w:t>report</w:t>
      </w:r>
      <w:r w:rsidRPr="00222433" w:rsidR="00A66DB1">
        <w:t xml:space="preserve"> </w:t>
      </w:r>
      <w:r w:rsidRPr="00222433">
        <w:t>this</w:t>
      </w:r>
      <w:r w:rsidR="00FD1979">
        <w:t>.</w:t>
      </w:r>
      <w:r w:rsidRPr="00222433" w:rsidR="00A90135">
        <w:t>”</w:t>
      </w:r>
      <w:r w:rsidR="00FD1979">
        <w:t xml:space="preserve"> </w:t>
      </w:r>
      <w:r w:rsidRPr="00222433">
        <w:t>In</w:t>
      </w:r>
      <w:r w:rsidRPr="00222433" w:rsidR="00A66DB1">
        <w:t xml:space="preserve"> </w:t>
      </w:r>
      <w:r w:rsidRPr="00222433">
        <w:t>your</w:t>
      </w:r>
      <w:r w:rsidRPr="00222433" w:rsidR="00A66DB1">
        <w:t xml:space="preserve"> </w:t>
      </w:r>
      <w:r w:rsidRPr="00222433">
        <w:t>review,</w:t>
      </w:r>
      <w:r w:rsidRPr="00222433" w:rsidR="00A66DB1">
        <w:t xml:space="preserve"> </w:t>
      </w:r>
      <w:r w:rsidRPr="00222433">
        <w:t>you</w:t>
      </w:r>
      <w:r w:rsidRPr="00222433" w:rsidR="00A66DB1">
        <w:t xml:space="preserve"> </w:t>
      </w:r>
      <w:r w:rsidRPr="00222433">
        <w:t>noted</w:t>
      </w:r>
      <w:r w:rsidRPr="00222433" w:rsidR="00A66DB1">
        <w:t xml:space="preserve"> </w:t>
      </w:r>
      <w:r w:rsidRPr="00222433">
        <w:t>that</w:t>
      </w:r>
      <w:r w:rsidRPr="00222433" w:rsidR="00A66DB1">
        <w:t xml:space="preserve"> </w:t>
      </w:r>
      <w:r w:rsidRPr="00222433">
        <w:t>for</w:t>
      </w:r>
      <w:r w:rsidRPr="00222433" w:rsidR="00A66DB1">
        <w:t xml:space="preserve"> </w:t>
      </w:r>
      <w:r w:rsidRPr="00222433">
        <w:t>a</w:t>
      </w:r>
      <w:r w:rsidRPr="00222433" w:rsidR="00A66DB1">
        <w:t xml:space="preserve"> </w:t>
      </w:r>
      <w:r w:rsidRPr="00222433">
        <w:t>period</w:t>
      </w:r>
      <w:r w:rsidRPr="00222433" w:rsidR="00A66DB1">
        <w:t xml:space="preserve"> </w:t>
      </w:r>
      <w:r w:rsidRPr="00222433">
        <w:t>of</w:t>
      </w:r>
      <w:r w:rsidRPr="00222433" w:rsidR="00A66DB1">
        <w:t xml:space="preserve"> </w:t>
      </w:r>
      <w:r w:rsidRPr="00222433">
        <w:t>time</w:t>
      </w:r>
      <w:r w:rsidRPr="00222433" w:rsidR="00A66DB1">
        <w:t xml:space="preserve"> </w:t>
      </w:r>
      <w:r w:rsidRPr="00222433">
        <w:t>the</w:t>
      </w:r>
      <w:r w:rsidRPr="00222433" w:rsidR="00A66DB1">
        <w:t xml:space="preserve"> </w:t>
      </w:r>
      <w:r w:rsidRPr="00222433">
        <w:t>senior</w:t>
      </w:r>
      <w:r w:rsidRPr="00222433" w:rsidR="00A66DB1">
        <w:t xml:space="preserve"> </w:t>
      </w:r>
      <w:r w:rsidRPr="00222433">
        <w:t>management</w:t>
      </w:r>
      <w:r w:rsidRPr="00222433" w:rsidR="00A66DB1">
        <w:t xml:space="preserve"> </w:t>
      </w:r>
      <w:r w:rsidRPr="00222433">
        <w:t>of</w:t>
      </w:r>
      <w:r w:rsidRPr="00222433" w:rsidR="00A66DB1">
        <w:t xml:space="preserve"> </w:t>
      </w:r>
      <w:r w:rsidRPr="00222433">
        <w:t>the</w:t>
      </w:r>
      <w:r w:rsidRPr="00222433" w:rsidR="00A66DB1">
        <w:t xml:space="preserve"> </w:t>
      </w:r>
      <w:r w:rsidRPr="00222433">
        <w:t>FCA</w:t>
      </w:r>
      <w:r w:rsidRPr="00222433" w:rsidR="00A66DB1">
        <w:t xml:space="preserve"> </w:t>
      </w:r>
      <w:r w:rsidRPr="00222433">
        <w:t>knew</w:t>
      </w:r>
      <w:r w:rsidRPr="00222433" w:rsidR="00A66DB1">
        <w:t xml:space="preserve"> </w:t>
      </w:r>
      <w:r w:rsidRPr="00222433">
        <w:t>there</w:t>
      </w:r>
      <w:r w:rsidRPr="00222433" w:rsidR="00A66DB1">
        <w:t xml:space="preserve"> </w:t>
      </w:r>
      <w:r w:rsidRPr="00222433">
        <w:t>were</w:t>
      </w:r>
      <w:r w:rsidRPr="00222433" w:rsidR="00A66DB1">
        <w:t xml:space="preserve"> </w:t>
      </w:r>
      <w:r w:rsidRPr="00222433">
        <w:t>risks</w:t>
      </w:r>
      <w:r w:rsidRPr="00222433" w:rsidR="00A66DB1">
        <w:t xml:space="preserve"> </w:t>
      </w:r>
      <w:r w:rsidRPr="00222433">
        <w:t>around</w:t>
      </w:r>
      <w:r w:rsidRPr="00222433" w:rsidR="00A66DB1">
        <w:t xml:space="preserve"> </w:t>
      </w:r>
      <w:r w:rsidRPr="00222433">
        <w:t>the</w:t>
      </w:r>
      <w:r w:rsidRPr="00222433" w:rsidR="00A66DB1">
        <w:t xml:space="preserve"> </w:t>
      </w:r>
      <w:r w:rsidRPr="00222433">
        <w:t>perimeter,</w:t>
      </w:r>
      <w:r w:rsidRPr="00222433" w:rsidR="00A66DB1">
        <w:t xml:space="preserve"> </w:t>
      </w:r>
      <w:r w:rsidRPr="00222433">
        <w:t>but</w:t>
      </w:r>
      <w:r w:rsidRPr="00222433" w:rsidR="00A66DB1">
        <w:t xml:space="preserve"> </w:t>
      </w:r>
      <w:r w:rsidRPr="00222433">
        <w:t>that</w:t>
      </w:r>
      <w:r w:rsidRPr="00222433" w:rsidR="00A66DB1">
        <w:t xml:space="preserve"> </w:t>
      </w:r>
      <w:r w:rsidRPr="00222433">
        <w:t>had</w:t>
      </w:r>
      <w:r w:rsidRPr="00222433" w:rsidR="00A66DB1">
        <w:t xml:space="preserve"> </w:t>
      </w:r>
      <w:r w:rsidRPr="00222433">
        <w:t>not</w:t>
      </w:r>
      <w:r w:rsidRPr="00222433" w:rsidR="00A66DB1">
        <w:t xml:space="preserve"> </w:t>
      </w:r>
      <w:r w:rsidRPr="00222433">
        <w:t>filtered</w:t>
      </w:r>
      <w:r w:rsidRPr="00222433" w:rsidR="00A66DB1">
        <w:t xml:space="preserve"> </w:t>
      </w:r>
      <w:r w:rsidRPr="00222433">
        <w:t>down</w:t>
      </w:r>
      <w:r w:rsidRPr="00222433" w:rsidR="00A66DB1">
        <w:t xml:space="preserve"> </w:t>
      </w:r>
      <w:r w:rsidRPr="00222433">
        <w:t>to</w:t>
      </w:r>
      <w:r w:rsidRPr="00222433" w:rsidR="00A66DB1">
        <w:t xml:space="preserve"> </w:t>
      </w:r>
      <w:r w:rsidRPr="00222433">
        <w:t>the</w:t>
      </w:r>
      <w:r w:rsidRPr="00222433" w:rsidR="00A66DB1">
        <w:t xml:space="preserve"> </w:t>
      </w:r>
      <w:r w:rsidRPr="00222433">
        <w:t>rank</w:t>
      </w:r>
      <w:r w:rsidRPr="00222433" w:rsidR="00A66DB1">
        <w:t xml:space="preserve"> </w:t>
      </w:r>
      <w:r w:rsidRPr="00222433">
        <w:t>and</w:t>
      </w:r>
      <w:r w:rsidRPr="00222433" w:rsidR="00A66DB1">
        <w:t xml:space="preserve"> </w:t>
      </w:r>
      <w:r w:rsidRPr="00222433">
        <w:t>file.</w:t>
      </w:r>
      <w:r w:rsidRPr="00222433" w:rsidR="00A66DB1">
        <w:t xml:space="preserve"> </w:t>
      </w:r>
      <w:r w:rsidRPr="00222433">
        <w:t>Do</w:t>
      </w:r>
      <w:r w:rsidRPr="00222433" w:rsidR="00A66DB1">
        <w:t xml:space="preserve"> </w:t>
      </w:r>
      <w:r w:rsidRPr="00222433">
        <w:t>you</w:t>
      </w:r>
      <w:r w:rsidRPr="00222433" w:rsidR="00A66DB1">
        <w:t xml:space="preserve"> </w:t>
      </w:r>
      <w:r w:rsidRPr="00222433">
        <w:t>know</w:t>
      </w:r>
      <w:r w:rsidRPr="00222433" w:rsidR="00A66DB1">
        <w:t xml:space="preserve"> </w:t>
      </w:r>
      <w:r w:rsidRPr="00222433">
        <w:t>why</w:t>
      </w:r>
      <w:r w:rsidRPr="00222433" w:rsidR="00A66DB1">
        <w:t xml:space="preserve"> </w:t>
      </w:r>
      <w:r w:rsidRPr="00222433">
        <w:t>that</w:t>
      </w:r>
      <w:r w:rsidRPr="00222433" w:rsidR="00A66DB1">
        <w:t xml:space="preserve"> </w:t>
      </w:r>
      <w:r w:rsidRPr="00222433">
        <w:t>was?</w:t>
      </w:r>
      <w:r w:rsidRPr="00222433" w:rsidR="00A66DB1">
        <w:t xml:space="preserve"> </w:t>
      </w:r>
      <w:r w:rsidRPr="00222433">
        <w:t>Was</w:t>
      </w:r>
      <w:r w:rsidRPr="00222433" w:rsidR="00A66DB1">
        <w:t xml:space="preserve"> </w:t>
      </w:r>
      <w:r w:rsidRPr="00222433">
        <w:t>it</w:t>
      </w:r>
      <w:r w:rsidRPr="00222433" w:rsidR="00A66DB1">
        <w:t xml:space="preserve"> </w:t>
      </w:r>
      <w:r w:rsidRPr="00222433">
        <w:t>just</w:t>
      </w:r>
      <w:r w:rsidRPr="00222433" w:rsidR="00A66DB1">
        <w:t xml:space="preserve"> </w:t>
      </w:r>
      <w:r w:rsidRPr="00222433">
        <w:t>internal</w:t>
      </w:r>
      <w:r w:rsidRPr="00222433" w:rsidR="00A66DB1">
        <w:t xml:space="preserve"> </w:t>
      </w:r>
      <w:r w:rsidRPr="00222433">
        <w:t>communication,</w:t>
      </w:r>
      <w:r w:rsidRPr="00222433" w:rsidR="00A90135">
        <w:t xml:space="preserve"> which</w:t>
      </w:r>
      <w:r w:rsidRPr="00222433" w:rsidR="00A66DB1">
        <w:t xml:space="preserve"> </w:t>
      </w:r>
      <w:r w:rsidRPr="00222433">
        <w:t>you</w:t>
      </w:r>
      <w:r w:rsidRPr="00222433" w:rsidR="00A66DB1">
        <w:t xml:space="preserve"> </w:t>
      </w:r>
      <w:r w:rsidRPr="00222433">
        <w:t>talked</w:t>
      </w:r>
      <w:r w:rsidRPr="00222433" w:rsidR="00A66DB1">
        <w:t xml:space="preserve"> </w:t>
      </w:r>
      <w:r w:rsidRPr="00222433">
        <w:t>about</w:t>
      </w:r>
      <w:r w:rsidRPr="00222433" w:rsidR="00A66DB1">
        <w:t xml:space="preserve"> </w:t>
      </w:r>
      <w:r w:rsidRPr="00222433">
        <w:t>earlier,</w:t>
      </w:r>
      <w:r w:rsidRPr="00222433" w:rsidR="00A66DB1">
        <w:t xml:space="preserve"> </w:t>
      </w:r>
      <w:r w:rsidRPr="00222433">
        <w:t>or</w:t>
      </w:r>
      <w:r w:rsidRPr="00222433" w:rsidR="00A66DB1">
        <w:t xml:space="preserve"> </w:t>
      </w:r>
      <w:r w:rsidRPr="00222433">
        <w:t>was</w:t>
      </w:r>
      <w:r w:rsidRPr="00222433" w:rsidR="00A66DB1">
        <w:t xml:space="preserve"> </w:t>
      </w:r>
      <w:r w:rsidRPr="00222433">
        <w:t>there</w:t>
      </w:r>
      <w:r w:rsidRPr="00222433" w:rsidR="00A66DB1">
        <w:t xml:space="preserve"> </w:t>
      </w:r>
      <w:r w:rsidRPr="00222433">
        <w:t>a</w:t>
      </w:r>
      <w:r w:rsidRPr="00222433" w:rsidR="00A66DB1">
        <w:t xml:space="preserve"> </w:t>
      </w:r>
      <w:r w:rsidRPr="00222433">
        <w:t>more</w:t>
      </w:r>
      <w:r w:rsidRPr="00222433" w:rsidR="00A66DB1">
        <w:t xml:space="preserve"> </w:t>
      </w:r>
      <w:r w:rsidRPr="00222433">
        <w:t>structural</w:t>
      </w:r>
      <w:r w:rsidRPr="00222433" w:rsidR="00A66DB1">
        <w:t xml:space="preserve"> </w:t>
      </w:r>
      <w:r w:rsidRPr="00222433">
        <w:t>reason</w:t>
      </w:r>
      <w:r w:rsidRPr="00222433" w:rsidR="00A66DB1">
        <w:t xml:space="preserve"> </w:t>
      </w:r>
      <w:r w:rsidRPr="00222433">
        <w:t>for</w:t>
      </w:r>
      <w:r w:rsidRPr="00222433" w:rsidR="00A66DB1">
        <w:t xml:space="preserve"> </w:t>
      </w:r>
      <w:r w:rsidRPr="00222433">
        <w:t>it?</w:t>
      </w:r>
      <w:r w:rsidRPr="00222433" w:rsidR="00A66DB1">
        <w:t xml:space="preserve"> </w:t>
      </w:r>
    </w:p>
    <w:p w:rsidR="00102A2C" w:rsidRPr="00222433" w:rsidP="00102A2C">
      <w:pPr>
        <w:pStyle w:val="Answer"/>
      </w:pPr>
      <w:sdt>
        <w:sdtPr>
          <w:alias w:val="Witness"/>
          <w:id w:val="1024989321"/>
          <w:placeholder>
            <w:docPart w:val="09ACA901D17C4A9DA80566DC9528F5B2"/>
          </w:placeholder>
          <w:richText/>
        </w:sdtPr>
        <w:sdtContent>
          <w:r w:rsidRPr="00222433">
            <w:rPr>
              <w:b/>
              <w:bCs/>
              <w:i/>
              <w:iCs/>
            </w:rPr>
            <w:t>Dame</w:t>
          </w:r>
          <w:r w:rsidRPr="00222433" w:rsidR="00A66DB1">
            <w:rPr>
              <w:b/>
              <w:bCs/>
              <w:i/>
              <w:iCs/>
            </w:rPr>
            <w:t xml:space="preserve"> </w:t>
          </w:r>
          <w:r w:rsidRPr="00222433">
            <w:rPr>
              <w:b/>
              <w:bCs/>
              <w:i/>
              <w:iCs/>
            </w:rPr>
            <w:t>Elizabeth</w:t>
          </w:r>
          <w:r w:rsidRPr="00222433" w:rsidR="00A66DB1">
            <w:rPr>
              <w:b/>
              <w:bCs/>
              <w:i/>
              <w:iCs/>
            </w:rPr>
            <w:t xml:space="preserve"> </w:t>
          </w:r>
          <w:r w:rsidRPr="00222433">
            <w:rPr>
              <w:b/>
              <w:bCs/>
              <w:i/>
              <w:iCs/>
            </w:rPr>
            <w:t>Gloster:</w:t>
          </w:r>
          <w:r w:rsidRPr="00222433" w:rsidR="00A66DB1">
            <w:rPr>
              <w:b/>
            </w:rPr>
            <w:t xml:space="preserve"> </w:t>
          </w:r>
        </w:sdtContent>
      </w:sdt>
      <w:r w:rsidRPr="00222433">
        <w:t>There</w:t>
      </w:r>
      <w:r w:rsidRPr="00222433" w:rsidR="00A66DB1">
        <w:t xml:space="preserve"> </w:t>
      </w:r>
      <w:r w:rsidRPr="00222433">
        <w:t>was</w:t>
      </w:r>
      <w:r w:rsidRPr="00222433" w:rsidR="00A66DB1">
        <w:t xml:space="preserve"> </w:t>
      </w:r>
      <w:r w:rsidRPr="00222433">
        <w:t>an</w:t>
      </w:r>
      <w:r w:rsidRPr="00222433" w:rsidR="00A66DB1">
        <w:t xml:space="preserve"> </w:t>
      </w:r>
      <w:r w:rsidRPr="00222433">
        <w:t>appreciation</w:t>
      </w:r>
      <w:r w:rsidRPr="00222433" w:rsidR="00A66DB1">
        <w:t xml:space="preserve"> </w:t>
      </w:r>
      <w:r w:rsidRPr="00222433">
        <w:t>of</w:t>
      </w:r>
      <w:r w:rsidRPr="00222433" w:rsidR="00A66DB1">
        <w:t xml:space="preserve"> </w:t>
      </w:r>
      <w:r w:rsidRPr="00222433">
        <w:t>the</w:t>
      </w:r>
      <w:r w:rsidRPr="00222433" w:rsidR="00A66DB1">
        <w:t xml:space="preserve"> </w:t>
      </w:r>
      <w:r w:rsidRPr="00222433">
        <w:t>problem</w:t>
      </w:r>
      <w:r w:rsidRPr="00222433" w:rsidR="00A66DB1">
        <w:t xml:space="preserve"> </w:t>
      </w:r>
      <w:r w:rsidRPr="00222433">
        <w:t>at</w:t>
      </w:r>
      <w:r w:rsidRPr="00222433" w:rsidR="00A66DB1">
        <w:t xml:space="preserve"> </w:t>
      </w:r>
      <w:r w:rsidRPr="00222433">
        <w:t>a</w:t>
      </w:r>
      <w:r w:rsidRPr="00222433" w:rsidR="00A66DB1">
        <w:t xml:space="preserve"> </w:t>
      </w:r>
      <w:r w:rsidRPr="00222433">
        <w:t>higher</w:t>
      </w:r>
      <w:r w:rsidRPr="00222433" w:rsidR="00A66DB1">
        <w:t xml:space="preserve"> </w:t>
      </w:r>
      <w:r w:rsidRPr="00222433">
        <w:t>level,</w:t>
      </w:r>
      <w:r w:rsidRPr="00222433" w:rsidR="00A66DB1">
        <w:t xml:space="preserve"> </w:t>
      </w:r>
      <w:r w:rsidRPr="00222433">
        <w:t>and</w:t>
      </w:r>
      <w:r w:rsidRPr="00222433" w:rsidR="00A66DB1">
        <w:t xml:space="preserve"> </w:t>
      </w:r>
      <w:r w:rsidRPr="00222433">
        <w:t>there</w:t>
      </w:r>
      <w:r w:rsidRPr="00222433" w:rsidR="00A66DB1">
        <w:t xml:space="preserve"> </w:t>
      </w:r>
      <w:r w:rsidRPr="00222433">
        <w:t>were</w:t>
      </w:r>
      <w:r w:rsidRPr="00222433" w:rsidR="00A66DB1">
        <w:t xml:space="preserve"> </w:t>
      </w:r>
      <w:r w:rsidRPr="00222433">
        <w:t>policy</w:t>
      </w:r>
      <w:r w:rsidRPr="00222433" w:rsidR="00A66DB1">
        <w:t xml:space="preserve"> </w:t>
      </w:r>
      <w:r w:rsidRPr="00222433">
        <w:t>statements</w:t>
      </w:r>
      <w:r w:rsidRPr="00222433" w:rsidR="00A66DB1">
        <w:t xml:space="preserve"> </w:t>
      </w:r>
      <w:r w:rsidRPr="00222433">
        <w:t>and</w:t>
      </w:r>
      <w:r w:rsidRPr="00222433" w:rsidR="00A66DB1">
        <w:t xml:space="preserve"> </w:t>
      </w:r>
      <w:r w:rsidRPr="00222433">
        <w:t>internal</w:t>
      </w:r>
      <w:r w:rsidRPr="00222433" w:rsidR="00A66DB1">
        <w:t xml:space="preserve"> </w:t>
      </w:r>
      <w:r w:rsidRPr="00222433">
        <w:t>documents,</w:t>
      </w:r>
      <w:r w:rsidRPr="00222433" w:rsidR="00A66DB1">
        <w:t xml:space="preserve"> </w:t>
      </w:r>
      <w:r w:rsidRPr="00222433">
        <w:t>but</w:t>
      </w:r>
      <w:r w:rsidRPr="00222433" w:rsidR="00A66DB1">
        <w:t xml:space="preserve"> </w:t>
      </w:r>
      <w:r w:rsidRPr="00222433">
        <w:t>the</w:t>
      </w:r>
      <w:r w:rsidRPr="00222433" w:rsidR="00A66DB1">
        <w:t xml:space="preserve"> </w:t>
      </w:r>
      <w:r w:rsidRPr="00222433">
        <w:t>message</w:t>
      </w:r>
      <w:r w:rsidRPr="00222433" w:rsidR="00A66DB1">
        <w:t xml:space="preserve"> </w:t>
      </w:r>
      <w:r w:rsidRPr="00222433">
        <w:t>had</w:t>
      </w:r>
      <w:r w:rsidRPr="00222433" w:rsidR="00A66DB1">
        <w:t xml:space="preserve"> </w:t>
      </w:r>
      <w:r w:rsidRPr="00222433">
        <w:t>not</w:t>
      </w:r>
      <w:r w:rsidRPr="00222433" w:rsidR="00A66DB1">
        <w:t xml:space="preserve"> </w:t>
      </w:r>
      <w:r w:rsidRPr="00222433">
        <w:t>got</w:t>
      </w:r>
      <w:r w:rsidRPr="00222433" w:rsidR="00A66DB1">
        <w:t xml:space="preserve"> </w:t>
      </w:r>
      <w:r w:rsidRPr="00222433">
        <w:t>over</w:t>
      </w:r>
      <w:r w:rsidRPr="00222433" w:rsidR="00A90135">
        <w:t xml:space="preserve">; </w:t>
      </w:r>
      <w:r w:rsidRPr="00222433">
        <w:t>it</w:t>
      </w:r>
      <w:r w:rsidRPr="00222433" w:rsidR="00A66DB1">
        <w:t xml:space="preserve"> </w:t>
      </w:r>
      <w:r w:rsidRPr="00222433">
        <w:t>had</w:t>
      </w:r>
      <w:r w:rsidRPr="00222433" w:rsidR="00A66DB1">
        <w:t xml:space="preserve"> </w:t>
      </w:r>
      <w:r w:rsidRPr="00222433">
        <w:t>not</w:t>
      </w:r>
      <w:r w:rsidRPr="00222433" w:rsidR="00A66DB1">
        <w:t xml:space="preserve"> </w:t>
      </w:r>
      <w:r w:rsidRPr="00222433">
        <w:t>got</w:t>
      </w:r>
      <w:r w:rsidRPr="00222433" w:rsidR="00A66DB1">
        <w:t xml:space="preserve"> </w:t>
      </w:r>
      <w:r w:rsidRPr="00222433">
        <w:t>there.</w:t>
      </w:r>
      <w:r w:rsidRPr="00222433" w:rsidR="00A66DB1">
        <w:t xml:space="preserve"> </w:t>
      </w:r>
      <w:r w:rsidRPr="00222433">
        <w:t>Andrew</w:t>
      </w:r>
      <w:r w:rsidRPr="00222433" w:rsidR="00A66DB1">
        <w:t xml:space="preserve"> </w:t>
      </w:r>
      <w:r w:rsidRPr="00222433">
        <w:t>Bailey</w:t>
      </w:r>
      <w:r w:rsidRPr="00222433" w:rsidR="00A66DB1">
        <w:t xml:space="preserve"> </w:t>
      </w:r>
      <w:r w:rsidRPr="00222433">
        <w:t>and</w:t>
      </w:r>
      <w:r w:rsidRPr="00222433" w:rsidR="00A66DB1">
        <w:t xml:space="preserve"> </w:t>
      </w:r>
      <w:r w:rsidRPr="00222433">
        <w:t>others</w:t>
      </w:r>
      <w:r w:rsidRPr="00222433" w:rsidR="00A66DB1">
        <w:t xml:space="preserve"> </w:t>
      </w:r>
      <w:r w:rsidRPr="00222433">
        <w:t>spoke</w:t>
      </w:r>
      <w:r w:rsidRPr="00222433" w:rsidR="00A66DB1">
        <w:t xml:space="preserve"> </w:t>
      </w:r>
      <w:r w:rsidRPr="00222433">
        <w:t>about</w:t>
      </w:r>
      <w:r w:rsidRPr="00222433" w:rsidR="00A66DB1">
        <w:t xml:space="preserve"> </w:t>
      </w:r>
      <w:r w:rsidRPr="00222433">
        <w:t>the</w:t>
      </w:r>
      <w:r w:rsidRPr="00222433" w:rsidR="00A66DB1">
        <w:t xml:space="preserve"> </w:t>
      </w:r>
      <w:r w:rsidRPr="00222433">
        <w:t>difficulty</w:t>
      </w:r>
      <w:r w:rsidRPr="00222433" w:rsidR="00A66DB1">
        <w:t xml:space="preserve"> </w:t>
      </w:r>
      <w:r w:rsidRPr="00222433">
        <w:t>in</w:t>
      </w:r>
      <w:r w:rsidRPr="00222433" w:rsidR="00A66DB1">
        <w:t xml:space="preserve"> </w:t>
      </w:r>
      <w:r w:rsidRPr="00222433">
        <w:t>changing</w:t>
      </w:r>
      <w:r w:rsidRPr="00222433" w:rsidR="00A66DB1">
        <w:t xml:space="preserve"> </w:t>
      </w:r>
      <w:r w:rsidRPr="00222433">
        <w:t>culture,</w:t>
      </w:r>
      <w:r w:rsidRPr="00222433" w:rsidR="00A66DB1">
        <w:t xml:space="preserve"> </w:t>
      </w:r>
      <w:r w:rsidRPr="00222433">
        <w:t>and</w:t>
      </w:r>
      <w:r w:rsidRPr="00222433" w:rsidR="00A66DB1">
        <w:t xml:space="preserve"> </w:t>
      </w:r>
      <w:r w:rsidRPr="00222433">
        <w:t>how</w:t>
      </w:r>
      <w:r w:rsidRPr="00222433" w:rsidR="00A66DB1">
        <w:t xml:space="preserve"> </w:t>
      </w:r>
      <w:r w:rsidRPr="00222433">
        <w:t>it</w:t>
      </w:r>
      <w:r w:rsidRPr="00222433" w:rsidR="00A66DB1">
        <w:t xml:space="preserve"> </w:t>
      </w:r>
      <w:r w:rsidRPr="00222433">
        <w:t>takes</w:t>
      </w:r>
      <w:r w:rsidRPr="00222433" w:rsidR="00A66DB1">
        <w:t xml:space="preserve"> </w:t>
      </w:r>
      <w:r w:rsidRPr="00222433">
        <w:t>a</w:t>
      </w:r>
      <w:r w:rsidRPr="00222433" w:rsidR="00A66DB1">
        <w:t xml:space="preserve"> </w:t>
      </w:r>
      <w:r w:rsidRPr="00222433">
        <w:t>long</w:t>
      </w:r>
      <w:r w:rsidRPr="00222433" w:rsidR="00A66DB1">
        <w:t xml:space="preserve"> </w:t>
      </w:r>
      <w:r w:rsidRPr="00222433">
        <w:t>time.</w:t>
      </w:r>
      <w:r w:rsidRPr="00222433" w:rsidR="00A66DB1">
        <w:t xml:space="preserve"> </w:t>
      </w:r>
      <w:r w:rsidRPr="00222433">
        <w:t>I</w:t>
      </w:r>
      <w:r w:rsidRPr="00222433" w:rsidR="00A66DB1">
        <w:t xml:space="preserve"> </w:t>
      </w:r>
      <w:r w:rsidRPr="00222433">
        <w:t>do</w:t>
      </w:r>
      <w:r w:rsidRPr="00222433" w:rsidR="00A66DB1">
        <w:t xml:space="preserve"> </w:t>
      </w:r>
      <w:r w:rsidRPr="00222433">
        <w:t>not</w:t>
      </w:r>
      <w:r w:rsidRPr="00222433" w:rsidR="00A66DB1">
        <w:t xml:space="preserve"> </w:t>
      </w:r>
      <w:r w:rsidRPr="00222433">
        <w:t>quite</w:t>
      </w:r>
      <w:r w:rsidRPr="00222433" w:rsidR="00A66DB1">
        <w:t xml:space="preserve"> </w:t>
      </w:r>
      <w:r w:rsidRPr="00222433">
        <w:t>get</w:t>
      </w:r>
      <w:r w:rsidRPr="00222433" w:rsidR="00A66DB1">
        <w:t xml:space="preserve"> </w:t>
      </w:r>
      <w:r w:rsidRPr="00222433">
        <w:t>that.</w:t>
      </w:r>
      <w:r w:rsidRPr="00222433" w:rsidR="00A66DB1">
        <w:t xml:space="preserve"> </w:t>
      </w:r>
      <w:r w:rsidRPr="00222433">
        <w:t>I</w:t>
      </w:r>
      <w:r w:rsidRPr="00222433" w:rsidR="00A66DB1">
        <w:t xml:space="preserve"> </w:t>
      </w:r>
      <w:r w:rsidRPr="00222433">
        <w:t>do</w:t>
      </w:r>
      <w:r w:rsidRPr="00222433" w:rsidR="00A66DB1">
        <w:t xml:space="preserve"> </w:t>
      </w:r>
      <w:r w:rsidRPr="00222433">
        <w:t>not</w:t>
      </w:r>
      <w:r w:rsidRPr="00222433" w:rsidR="00A66DB1">
        <w:t xml:space="preserve"> </w:t>
      </w:r>
      <w:r w:rsidRPr="00222433">
        <w:t>quite</w:t>
      </w:r>
      <w:r w:rsidRPr="00222433" w:rsidR="00A66DB1">
        <w:t xml:space="preserve"> </w:t>
      </w:r>
      <w:r w:rsidRPr="00222433">
        <w:t>understand</w:t>
      </w:r>
      <w:r w:rsidRPr="00222433" w:rsidR="00A66DB1">
        <w:t xml:space="preserve"> </w:t>
      </w:r>
      <w:r w:rsidRPr="00222433">
        <w:t>why</w:t>
      </w:r>
      <w:r w:rsidRPr="00222433" w:rsidR="00A66DB1">
        <w:t xml:space="preserve"> </w:t>
      </w:r>
      <w:r w:rsidRPr="00222433">
        <w:t>you</w:t>
      </w:r>
      <w:r w:rsidRPr="00222433" w:rsidR="00A66DB1">
        <w:t xml:space="preserve"> </w:t>
      </w:r>
      <w:r w:rsidRPr="00222433">
        <w:t>cannot</w:t>
      </w:r>
      <w:r w:rsidRPr="00222433" w:rsidR="00A66DB1">
        <w:t xml:space="preserve"> </w:t>
      </w:r>
      <w:r w:rsidRPr="00222433">
        <w:t>sit</w:t>
      </w:r>
      <w:r w:rsidRPr="00222433" w:rsidR="00A66DB1">
        <w:t xml:space="preserve"> </w:t>
      </w:r>
      <w:r w:rsidRPr="00222433">
        <w:t>everybody</w:t>
      </w:r>
      <w:r w:rsidRPr="00222433" w:rsidR="00A66DB1">
        <w:t xml:space="preserve"> </w:t>
      </w:r>
      <w:r w:rsidRPr="00222433">
        <w:t>down</w:t>
      </w:r>
      <w:r w:rsidRPr="00222433" w:rsidR="00A66DB1">
        <w:t xml:space="preserve"> </w:t>
      </w:r>
      <w:r w:rsidRPr="00222433">
        <w:t>and</w:t>
      </w:r>
      <w:r w:rsidRPr="00222433" w:rsidR="00A66DB1">
        <w:t xml:space="preserve"> </w:t>
      </w:r>
      <w:r w:rsidRPr="00222433">
        <w:t>give</w:t>
      </w:r>
      <w:r w:rsidRPr="00222433" w:rsidR="00A66DB1">
        <w:t xml:space="preserve"> </w:t>
      </w:r>
      <w:r w:rsidRPr="00222433">
        <w:t>them</w:t>
      </w:r>
      <w:r w:rsidRPr="00222433" w:rsidR="00A66DB1">
        <w:t xml:space="preserve"> </w:t>
      </w:r>
      <w:r w:rsidRPr="00222433">
        <w:t>the</w:t>
      </w:r>
      <w:r w:rsidRPr="00222433" w:rsidR="00A66DB1">
        <w:t xml:space="preserve"> </w:t>
      </w:r>
      <w:r w:rsidRPr="00222433">
        <w:t>summary</w:t>
      </w:r>
      <w:r w:rsidRPr="00222433" w:rsidR="00A66DB1">
        <w:t xml:space="preserve"> </w:t>
      </w:r>
      <w:r w:rsidRPr="00222433">
        <w:t>of</w:t>
      </w:r>
      <w:r w:rsidRPr="00222433" w:rsidR="00A66DB1">
        <w:t xml:space="preserve"> </w:t>
      </w:r>
      <w:r w:rsidRPr="00222433">
        <w:t>the</w:t>
      </w:r>
      <w:r w:rsidRPr="00222433" w:rsidR="00A66DB1">
        <w:t xml:space="preserve"> </w:t>
      </w:r>
      <w:r w:rsidRPr="00222433">
        <w:t>lecture</w:t>
      </w:r>
      <w:r w:rsidRPr="00222433" w:rsidR="00A66DB1">
        <w:t xml:space="preserve"> </w:t>
      </w:r>
      <w:r w:rsidRPr="00222433">
        <w:t>by</w:t>
      </w:r>
      <w:r w:rsidRPr="00222433" w:rsidR="00A66DB1">
        <w:t xml:space="preserve"> </w:t>
      </w:r>
      <w:r w:rsidRPr="00222433">
        <w:t>way</w:t>
      </w:r>
      <w:r w:rsidRPr="00222433" w:rsidR="00A66DB1">
        <w:t xml:space="preserve"> </w:t>
      </w:r>
      <w:r w:rsidRPr="00222433">
        <w:t>of</w:t>
      </w:r>
      <w:r w:rsidRPr="00222433" w:rsidR="00A66DB1">
        <w:t xml:space="preserve"> </w:t>
      </w:r>
      <w:r w:rsidRPr="00222433">
        <w:t>training</w:t>
      </w:r>
      <w:r w:rsidRPr="00222433" w:rsidR="00A66DB1">
        <w:t xml:space="preserve"> </w:t>
      </w:r>
      <w:r w:rsidRPr="00222433">
        <w:t>and</w:t>
      </w:r>
      <w:r w:rsidRPr="00222433" w:rsidR="00A66DB1">
        <w:t xml:space="preserve"> </w:t>
      </w:r>
      <w:r w:rsidRPr="00222433">
        <w:t>what</w:t>
      </w:r>
      <w:r w:rsidRPr="00222433" w:rsidR="00A66DB1">
        <w:t xml:space="preserve"> </w:t>
      </w:r>
      <w:r w:rsidRPr="00222433">
        <w:t>is</w:t>
      </w:r>
      <w:r w:rsidRPr="00222433" w:rsidR="00A66DB1">
        <w:t xml:space="preserve"> </w:t>
      </w:r>
      <w:r w:rsidRPr="00222433" w:rsidR="00A90135">
        <w:t xml:space="preserve">in </w:t>
      </w:r>
      <w:r w:rsidRPr="00222433">
        <w:t>my</w:t>
      </w:r>
      <w:r w:rsidRPr="00222433" w:rsidR="00A66DB1">
        <w:t xml:space="preserve"> </w:t>
      </w:r>
      <w:r w:rsidRPr="00222433">
        <w:t>report</w:t>
      </w:r>
      <w:r w:rsidRPr="00222433" w:rsidR="00A66DB1">
        <w:t xml:space="preserve"> </w:t>
      </w:r>
      <w:r w:rsidRPr="00222433">
        <w:t>by</w:t>
      </w:r>
      <w:r w:rsidRPr="00222433" w:rsidR="00A66DB1">
        <w:t xml:space="preserve"> </w:t>
      </w:r>
      <w:r w:rsidRPr="00222433">
        <w:t>way</w:t>
      </w:r>
      <w:r w:rsidRPr="00222433" w:rsidR="00A66DB1">
        <w:t xml:space="preserve"> </w:t>
      </w:r>
      <w:r w:rsidRPr="00222433">
        <w:t>of</w:t>
      </w:r>
      <w:r w:rsidRPr="00222433" w:rsidR="00A66DB1">
        <w:t xml:space="preserve"> </w:t>
      </w:r>
      <w:r w:rsidRPr="00222433">
        <w:t>recommendation.</w:t>
      </w:r>
      <w:r w:rsidRPr="00222433" w:rsidR="00A66DB1">
        <w:t xml:space="preserve"> </w:t>
      </w:r>
      <w:r w:rsidRPr="00222433">
        <w:t>I</w:t>
      </w:r>
      <w:r w:rsidRPr="00222433" w:rsidR="00A66DB1">
        <w:t xml:space="preserve"> </w:t>
      </w:r>
      <w:r w:rsidRPr="00222433">
        <w:t>would</w:t>
      </w:r>
      <w:r w:rsidRPr="00222433" w:rsidR="00A66DB1">
        <w:t xml:space="preserve"> </w:t>
      </w:r>
      <w:r w:rsidRPr="00222433">
        <w:t>have</w:t>
      </w:r>
      <w:r w:rsidRPr="00222433" w:rsidR="00A66DB1">
        <w:t xml:space="preserve"> </w:t>
      </w:r>
      <w:r w:rsidRPr="00222433">
        <w:t>thought</w:t>
      </w:r>
      <w:r w:rsidRPr="00222433" w:rsidR="00A66DB1">
        <w:t xml:space="preserve"> </w:t>
      </w:r>
      <w:r w:rsidRPr="00222433">
        <w:t>that</w:t>
      </w:r>
      <w:r w:rsidRPr="00222433" w:rsidR="00A66DB1">
        <w:t xml:space="preserve"> </w:t>
      </w:r>
      <w:r w:rsidRPr="00222433">
        <w:t>could</w:t>
      </w:r>
      <w:r w:rsidRPr="00222433" w:rsidR="00A66DB1">
        <w:t xml:space="preserve"> </w:t>
      </w:r>
      <w:r w:rsidRPr="00222433">
        <w:t>be</w:t>
      </w:r>
      <w:r w:rsidRPr="00222433" w:rsidR="00A66DB1">
        <w:t xml:space="preserve"> </w:t>
      </w:r>
      <w:r w:rsidRPr="00222433">
        <w:t>done</w:t>
      </w:r>
      <w:r w:rsidRPr="00222433" w:rsidR="00A90135">
        <w:t>. A</w:t>
      </w:r>
      <w:r w:rsidRPr="00222433">
        <w:t>s</w:t>
      </w:r>
      <w:r w:rsidRPr="00222433" w:rsidR="00A66DB1">
        <w:t xml:space="preserve"> </w:t>
      </w:r>
      <w:r w:rsidRPr="00222433">
        <w:t>we</w:t>
      </w:r>
      <w:r w:rsidRPr="00222433" w:rsidR="00A66DB1">
        <w:t xml:space="preserve"> </w:t>
      </w:r>
      <w:r w:rsidRPr="00222433">
        <w:t>say</w:t>
      </w:r>
      <w:r w:rsidRPr="00222433" w:rsidR="00A66DB1">
        <w:t xml:space="preserve"> </w:t>
      </w:r>
      <w:r w:rsidRPr="00222433">
        <w:t>in</w:t>
      </w:r>
      <w:r w:rsidRPr="00222433" w:rsidR="00A66DB1">
        <w:t xml:space="preserve"> </w:t>
      </w:r>
      <w:r w:rsidRPr="00222433">
        <w:t>our</w:t>
      </w:r>
      <w:r w:rsidRPr="00222433" w:rsidR="00A66DB1">
        <w:t xml:space="preserve"> </w:t>
      </w:r>
      <w:r w:rsidRPr="00222433">
        <w:t>report,</w:t>
      </w:r>
      <w:r w:rsidRPr="00222433" w:rsidR="00A66DB1">
        <w:t xml:space="preserve"> </w:t>
      </w:r>
      <w:r w:rsidRPr="00222433">
        <w:t>I</w:t>
      </w:r>
      <w:r w:rsidRPr="00222433" w:rsidR="00A66DB1">
        <w:t xml:space="preserve"> </w:t>
      </w:r>
      <w:r w:rsidRPr="00222433">
        <w:t>am</w:t>
      </w:r>
      <w:r w:rsidRPr="00222433" w:rsidR="00A66DB1">
        <w:t xml:space="preserve"> </w:t>
      </w:r>
      <w:r w:rsidRPr="00222433">
        <w:t>not</w:t>
      </w:r>
      <w:r w:rsidRPr="00222433" w:rsidR="00A66DB1">
        <w:t xml:space="preserve"> </w:t>
      </w:r>
      <w:r w:rsidRPr="00222433">
        <w:t>quite</w:t>
      </w:r>
      <w:r w:rsidRPr="00222433" w:rsidR="00A66DB1">
        <w:t xml:space="preserve"> </w:t>
      </w:r>
      <w:r w:rsidRPr="00222433">
        <w:t>sure</w:t>
      </w:r>
      <w:r w:rsidRPr="00222433" w:rsidR="00A66DB1">
        <w:t xml:space="preserve"> </w:t>
      </w:r>
      <w:r w:rsidRPr="00222433">
        <w:t>why</w:t>
      </w:r>
      <w:r w:rsidRPr="00222433" w:rsidR="00A66DB1">
        <w:t xml:space="preserve"> </w:t>
      </w:r>
      <w:r w:rsidRPr="00222433">
        <w:t>this</w:t>
      </w:r>
      <w:r w:rsidRPr="00222433" w:rsidR="00A66DB1">
        <w:t xml:space="preserve"> </w:t>
      </w:r>
      <w:r w:rsidRPr="00222433">
        <w:t>cultural</w:t>
      </w:r>
      <w:r w:rsidRPr="00222433" w:rsidR="00A66DB1">
        <w:t xml:space="preserve"> </w:t>
      </w:r>
      <w:r w:rsidRPr="00222433">
        <w:t>change</w:t>
      </w:r>
      <w:r w:rsidRPr="00222433" w:rsidR="00A66DB1">
        <w:t xml:space="preserve"> </w:t>
      </w:r>
      <w:r w:rsidRPr="00222433">
        <w:t>took</w:t>
      </w:r>
      <w:r w:rsidRPr="00222433" w:rsidR="00A66DB1">
        <w:t xml:space="preserve"> </w:t>
      </w:r>
      <w:r w:rsidRPr="00222433">
        <w:t>so</w:t>
      </w:r>
      <w:r w:rsidRPr="00222433" w:rsidR="00A66DB1">
        <w:t xml:space="preserve"> </w:t>
      </w:r>
      <w:r w:rsidRPr="00222433">
        <w:t>long</w:t>
      </w:r>
      <w:r w:rsidRPr="00222433" w:rsidR="00A66DB1">
        <w:t xml:space="preserve"> </w:t>
      </w:r>
      <w:r w:rsidRPr="00222433">
        <w:t>to</w:t>
      </w:r>
      <w:r w:rsidRPr="00222433" w:rsidR="00A66DB1">
        <w:t xml:space="preserve"> </w:t>
      </w:r>
      <w:r w:rsidRPr="00222433" w:rsidR="00A90135">
        <w:t>e</w:t>
      </w:r>
      <w:r w:rsidRPr="00222433">
        <w:t>ffect.</w:t>
      </w:r>
      <w:r w:rsidRPr="00222433" w:rsidR="00A66DB1">
        <w:t xml:space="preserve"> </w:t>
      </w:r>
    </w:p>
    <w:p w:rsidR="00102A2C" w:rsidRPr="00222433" w:rsidP="00102A2C">
      <w:pPr>
        <w:pStyle w:val="Question"/>
        <w:numPr>
          <w:ilvl w:val="0"/>
          <w:numId w:val="0"/>
        </w:numPr>
        <w:ind w:left="794"/>
      </w:pPr>
      <w:sdt>
        <w:sdtPr>
          <w:alias w:val="Member"/>
          <w:tag w:val="&lt;Member mnisId='4801' dodsId=''&gt;"/>
          <w:id w:val="-155458516"/>
          <w:placeholder>
            <w:docPart w:val="09ACA901D17C4A9DA80566DC9528F5B2"/>
          </w:placeholder>
          <w:richText/>
        </w:sdtPr>
        <w:sdtContent>
          <w:r w:rsidRPr="00222433">
            <w:rPr>
              <w:b/>
            </w:rPr>
            <w:t>Anthony</w:t>
          </w:r>
          <w:r w:rsidRPr="00222433" w:rsidR="00A66DB1">
            <w:rPr>
              <w:b/>
            </w:rPr>
            <w:t xml:space="preserve"> </w:t>
          </w:r>
          <w:r w:rsidRPr="00222433">
            <w:rPr>
              <w:b/>
            </w:rPr>
            <w:t>Browne:</w:t>
          </w:r>
        </w:sdtContent>
      </w:sdt>
      <w:r w:rsidRPr="00222433" w:rsidR="00A66DB1">
        <w:t xml:space="preserve"> </w:t>
      </w:r>
      <w:r w:rsidRPr="00222433">
        <w:t>I</w:t>
      </w:r>
      <w:r w:rsidRPr="00222433" w:rsidR="00A66DB1">
        <w:t xml:space="preserve"> </w:t>
      </w:r>
      <w:r w:rsidRPr="00222433">
        <w:t>would</w:t>
      </w:r>
      <w:r w:rsidRPr="00222433" w:rsidR="00A66DB1">
        <w:t xml:space="preserve"> </w:t>
      </w:r>
      <w:r w:rsidRPr="00222433">
        <w:t>love</w:t>
      </w:r>
      <w:r w:rsidRPr="00222433" w:rsidR="00A66DB1">
        <w:t xml:space="preserve"> </w:t>
      </w:r>
      <w:r w:rsidRPr="00222433">
        <w:t>to</w:t>
      </w:r>
      <w:r w:rsidRPr="00222433" w:rsidR="00A66DB1">
        <w:t xml:space="preserve"> </w:t>
      </w:r>
      <w:r w:rsidRPr="00222433">
        <w:t>ask</w:t>
      </w:r>
      <w:r w:rsidRPr="00222433" w:rsidR="00A66DB1">
        <w:t xml:space="preserve"> </w:t>
      </w:r>
      <w:r w:rsidRPr="00222433">
        <w:t>you</w:t>
      </w:r>
      <w:r w:rsidRPr="00222433" w:rsidR="00A66DB1">
        <w:t xml:space="preserve"> </w:t>
      </w:r>
      <w:r w:rsidRPr="00222433">
        <w:t>more</w:t>
      </w:r>
      <w:r w:rsidRPr="00222433" w:rsidR="00A66DB1">
        <w:t xml:space="preserve"> </w:t>
      </w:r>
      <w:r w:rsidRPr="00222433">
        <w:t>questions,</w:t>
      </w:r>
      <w:r w:rsidRPr="00222433" w:rsidR="00A66DB1">
        <w:t xml:space="preserve"> </w:t>
      </w:r>
      <w:r w:rsidRPr="00222433">
        <w:t>but</w:t>
      </w:r>
      <w:r w:rsidRPr="00222433" w:rsidR="00A66DB1">
        <w:t xml:space="preserve"> </w:t>
      </w:r>
      <w:r w:rsidRPr="00222433">
        <w:t>unfortunately</w:t>
      </w:r>
      <w:r w:rsidRPr="00222433" w:rsidR="00A66DB1">
        <w:t xml:space="preserve"> </w:t>
      </w:r>
      <w:r w:rsidRPr="00222433">
        <w:t>I</w:t>
      </w:r>
      <w:r w:rsidRPr="00222433" w:rsidR="00A66DB1">
        <w:t xml:space="preserve"> </w:t>
      </w:r>
      <w:r w:rsidRPr="00222433">
        <w:t>am</w:t>
      </w:r>
      <w:r w:rsidRPr="00222433" w:rsidR="00A66DB1">
        <w:t xml:space="preserve"> </w:t>
      </w:r>
      <w:r w:rsidRPr="00222433">
        <w:t>out</w:t>
      </w:r>
      <w:r w:rsidRPr="00222433" w:rsidR="00A66DB1">
        <w:t xml:space="preserve"> </w:t>
      </w:r>
      <w:r w:rsidRPr="00222433">
        <w:t>of</w:t>
      </w:r>
      <w:r w:rsidRPr="00222433" w:rsidR="00A66DB1">
        <w:t xml:space="preserve"> </w:t>
      </w:r>
      <w:r w:rsidRPr="00222433">
        <w:t>time.</w:t>
      </w:r>
      <w:r w:rsidRPr="00222433" w:rsidR="00A66DB1">
        <w:t xml:space="preserve"> </w:t>
      </w:r>
      <w:r w:rsidRPr="00222433">
        <w:t>Thank</w:t>
      </w:r>
      <w:r w:rsidRPr="00222433" w:rsidR="00A66DB1">
        <w:t xml:space="preserve"> </w:t>
      </w:r>
      <w:r w:rsidRPr="00222433">
        <w:t>you</w:t>
      </w:r>
      <w:r w:rsidRPr="00222433" w:rsidR="00A66DB1">
        <w:t xml:space="preserve"> </w:t>
      </w:r>
      <w:r w:rsidRPr="00222433">
        <w:t>very</w:t>
      </w:r>
      <w:r w:rsidRPr="00222433" w:rsidR="00A66DB1">
        <w:t xml:space="preserve"> </w:t>
      </w:r>
      <w:r w:rsidRPr="00222433">
        <w:t>much</w:t>
      </w:r>
      <w:r w:rsidRPr="00222433" w:rsidR="00A66DB1">
        <w:t xml:space="preserve"> </w:t>
      </w:r>
      <w:r w:rsidRPr="00222433">
        <w:t>for</w:t>
      </w:r>
      <w:r w:rsidRPr="00222433" w:rsidR="00A66DB1">
        <w:t xml:space="preserve"> </w:t>
      </w:r>
      <w:r w:rsidRPr="00222433">
        <w:t>your</w:t>
      </w:r>
      <w:r w:rsidRPr="00222433" w:rsidR="00A66DB1">
        <w:t xml:space="preserve"> </w:t>
      </w:r>
      <w:r w:rsidRPr="00222433">
        <w:t>report</w:t>
      </w:r>
      <w:r w:rsidRPr="00222433" w:rsidR="00A66DB1">
        <w:t xml:space="preserve"> </w:t>
      </w:r>
      <w:r w:rsidRPr="00222433">
        <w:t>and</w:t>
      </w:r>
      <w:r w:rsidRPr="00222433" w:rsidR="00A66DB1">
        <w:t xml:space="preserve"> </w:t>
      </w:r>
      <w:r w:rsidRPr="00222433">
        <w:t>your</w:t>
      </w:r>
      <w:r w:rsidRPr="00222433" w:rsidR="00A66DB1">
        <w:t xml:space="preserve"> </w:t>
      </w:r>
      <w:r w:rsidRPr="00222433">
        <w:t>time.</w:t>
      </w:r>
      <w:r w:rsidRPr="00222433" w:rsidR="00A66DB1">
        <w:t xml:space="preserve"> </w:t>
      </w:r>
    </w:p>
    <w:p w:rsidR="00102A2C" w:rsidRPr="00222433" w:rsidP="00102A2C">
      <w:pPr>
        <w:pStyle w:val="Question"/>
        <w:numPr>
          <w:ilvl w:val="0"/>
          <w:numId w:val="9"/>
        </w:numPr>
      </w:pPr>
      <w:sdt>
        <w:sdtPr>
          <w:alias w:val="Member"/>
          <w:tag w:val="&lt;Member mnisId='4644' dodsId='136671'&gt;"/>
          <w:id w:val="-906141768"/>
          <w:placeholder>
            <w:docPart w:val="09ACA901D17C4A9DA80566DC9528F5B2"/>
          </w:placeholder>
          <w:richText/>
        </w:sdtPr>
        <w:sdtContent>
          <w:r w:rsidRPr="00222433">
            <w:rPr>
              <w:b/>
            </w:rPr>
            <w:t>Mike</w:t>
          </w:r>
          <w:r w:rsidRPr="00222433" w:rsidR="00A66DB1">
            <w:rPr>
              <w:b/>
            </w:rPr>
            <w:t xml:space="preserve"> </w:t>
          </w:r>
          <w:r w:rsidRPr="00222433">
            <w:rPr>
              <w:b/>
            </w:rPr>
            <w:t>Hill:</w:t>
          </w:r>
        </w:sdtContent>
      </w:sdt>
      <w:r w:rsidRPr="00222433" w:rsidR="00A66DB1">
        <w:t xml:space="preserve"> </w:t>
      </w:r>
      <w:r w:rsidRPr="00222433">
        <w:t>Thank</w:t>
      </w:r>
      <w:r w:rsidRPr="00222433" w:rsidR="00A66DB1">
        <w:t xml:space="preserve"> </w:t>
      </w:r>
      <w:r w:rsidRPr="00222433">
        <w:t>you,</w:t>
      </w:r>
      <w:r w:rsidRPr="00222433" w:rsidR="00A66DB1">
        <w:t xml:space="preserve"> </w:t>
      </w:r>
      <w:r w:rsidRPr="00222433">
        <w:t>Dame</w:t>
      </w:r>
      <w:r w:rsidRPr="00222433" w:rsidR="00A66DB1">
        <w:t xml:space="preserve"> </w:t>
      </w:r>
      <w:r w:rsidRPr="00222433">
        <w:t>Elizabeth,</w:t>
      </w:r>
      <w:r w:rsidRPr="00222433" w:rsidR="00A66DB1">
        <w:t xml:space="preserve"> </w:t>
      </w:r>
      <w:r w:rsidRPr="00222433">
        <w:t>for</w:t>
      </w:r>
      <w:r w:rsidRPr="00222433" w:rsidR="00A66DB1">
        <w:t xml:space="preserve"> </w:t>
      </w:r>
      <w:r w:rsidRPr="00222433">
        <w:t>an</w:t>
      </w:r>
      <w:r w:rsidRPr="00222433" w:rsidR="00A66DB1">
        <w:t xml:space="preserve"> </w:t>
      </w:r>
      <w:r w:rsidRPr="00222433">
        <w:t>interesting</w:t>
      </w:r>
      <w:r w:rsidRPr="00222433" w:rsidR="00A66DB1">
        <w:t xml:space="preserve"> </w:t>
      </w:r>
      <w:r w:rsidRPr="00222433">
        <w:t>and</w:t>
      </w:r>
      <w:r w:rsidRPr="00222433" w:rsidR="00A66DB1">
        <w:t xml:space="preserve"> </w:t>
      </w:r>
      <w:r w:rsidRPr="00222433">
        <w:t>very</w:t>
      </w:r>
      <w:r w:rsidRPr="00222433" w:rsidR="00A66DB1">
        <w:t xml:space="preserve"> </w:t>
      </w:r>
      <w:r w:rsidRPr="00222433">
        <w:t>forthright</w:t>
      </w:r>
      <w:r w:rsidRPr="00222433" w:rsidR="00A66DB1">
        <w:t xml:space="preserve"> </w:t>
      </w:r>
      <w:r w:rsidRPr="00222433">
        <w:t>report.</w:t>
      </w:r>
      <w:r w:rsidRPr="00222433" w:rsidR="00A66DB1">
        <w:t xml:space="preserve"> </w:t>
      </w:r>
      <w:r w:rsidRPr="00222433">
        <w:t>Just</w:t>
      </w:r>
      <w:r w:rsidRPr="00222433" w:rsidR="00A66DB1">
        <w:t xml:space="preserve"> </w:t>
      </w:r>
      <w:r w:rsidRPr="00222433">
        <w:t>quickly,</w:t>
      </w:r>
      <w:r w:rsidRPr="00222433" w:rsidR="00A66DB1">
        <w:t xml:space="preserve"> </w:t>
      </w:r>
      <w:r w:rsidRPr="00222433">
        <w:t>on</w:t>
      </w:r>
      <w:r w:rsidRPr="00222433" w:rsidR="00A66DB1">
        <w:t xml:space="preserve"> </w:t>
      </w:r>
      <w:r w:rsidRPr="00222433">
        <w:t>the</w:t>
      </w:r>
      <w:r w:rsidRPr="00222433" w:rsidR="00A66DB1">
        <w:t xml:space="preserve"> </w:t>
      </w:r>
      <w:r w:rsidRPr="00222433">
        <w:t>scope</w:t>
      </w:r>
      <w:r w:rsidRPr="00222433" w:rsidR="00A66DB1">
        <w:t xml:space="preserve"> </w:t>
      </w:r>
      <w:r w:rsidRPr="00222433">
        <w:t>of</w:t>
      </w:r>
      <w:r w:rsidRPr="00222433" w:rsidR="00A66DB1">
        <w:t xml:space="preserve"> </w:t>
      </w:r>
      <w:r w:rsidRPr="00222433">
        <w:t>the</w:t>
      </w:r>
      <w:r w:rsidRPr="00222433" w:rsidR="00A66DB1">
        <w:t xml:space="preserve"> </w:t>
      </w:r>
      <w:r w:rsidRPr="00222433">
        <w:t>investigation,</w:t>
      </w:r>
      <w:r w:rsidRPr="00222433" w:rsidR="00A66DB1">
        <w:t xml:space="preserve"> </w:t>
      </w:r>
      <w:r w:rsidRPr="00222433">
        <w:t>was</w:t>
      </w:r>
      <w:r w:rsidRPr="00222433" w:rsidR="00A66DB1">
        <w:t xml:space="preserve"> </w:t>
      </w:r>
      <w:r w:rsidRPr="00222433">
        <w:t>the</w:t>
      </w:r>
      <w:r w:rsidRPr="00222433" w:rsidR="00A66DB1">
        <w:t xml:space="preserve"> </w:t>
      </w:r>
      <w:r w:rsidRPr="00222433">
        <w:t>direction</w:t>
      </w:r>
      <w:r w:rsidRPr="00222433" w:rsidR="00A66DB1">
        <w:t xml:space="preserve"> </w:t>
      </w:r>
      <w:r w:rsidRPr="00222433">
        <w:t>set</w:t>
      </w:r>
      <w:r w:rsidRPr="00222433" w:rsidR="00A66DB1">
        <w:t xml:space="preserve"> </w:t>
      </w:r>
      <w:r w:rsidRPr="00222433">
        <w:t>out</w:t>
      </w:r>
      <w:r w:rsidRPr="00222433" w:rsidR="00A66DB1">
        <w:t xml:space="preserve"> </w:t>
      </w:r>
      <w:r w:rsidRPr="00222433">
        <w:t>by</w:t>
      </w:r>
      <w:r w:rsidRPr="00222433" w:rsidR="00A66DB1">
        <w:t xml:space="preserve"> </w:t>
      </w:r>
      <w:r w:rsidRPr="00222433">
        <w:t>the</w:t>
      </w:r>
      <w:r w:rsidRPr="00222433" w:rsidR="00A66DB1">
        <w:t xml:space="preserve"> </w:t>
      </w:r>
      <w:r w:rsidRPr="00222433">
        <w:t>Treasury</w:t>
      </w:r>
      <w:r w:rsidRPr="00222433" w:rsidR="00A66DB1">
        <w:t xml:space="preserve"> </w:t>
      </w:r>
      <w:r w:rsidRPr="00222433">
        <w:t>sufficient</w:t>
      </w:r>
      <w:r w:rsidRPr="00222433" w:rsidR="00A66DB1">
        <w:t xml:space="preserve"> </w:t>
      </w:r>
      <w:r w:rsidRPr="00222433">
        <w:t>in</w:t>
      </w:r>
      <w:r w:rsidRPr="00222433" w:rsidR="00A66DB1">
        <w:t xml:space="preserve"> </w:t>
      </w:r>
      <w:r w:rsidRPr="00222433">
        <w:t>allowing</w:t>
      </w:r>
      <w:r w:rsidRPr="00222433" w:rsidR="00A66DB1">
        <w:t xml:space="preserve"> </w:t>
      </w:r>
      <w:r w:rsidRPr="00222433">
        <w:t>you</w:t>
      </w:r>
      <w:r w:rsidRPr="00222433" w:rsidR="00A66DB1">
        <w:t xml:space="preserve"> </w:t>
      </w:r>
      <w:r w:rsidRPr="00222433">
        <w:t>to</w:t>
      </w:r>
      <w:r w:rsidRPr="00222433" w:rsidR="00A66DB1">
        <w:t xml:space="preserve"> </w:t>
      </w:r>
      <w:r w:rsidRPr="00222433">
        <w:t>capture</w:t>
      </w:r>
      <w:r w:rsidRPr="00222433" w:rsidR="00A66DB1">
        <w:t xml:space="preserve"> </w:t>
      </w:r>
      <w:r w:rsidRPr="00222433">
        <w:t>the</w:t>
      </w:r>
      <w:r w:rsidRPr="00222433" w:rsidR="00A66DB1">
        <w:t xml:space="preserve"> </w:t>
      </w:r>
      <w:r w:rsidRPr="00222433">
        <w:t>failings</w:t>
      </w:r>
      <w:r w:rsidRPr="00222433" w:rsidR="00A66DB1">
        <w:t xml:space="preserve"> </w:t>
      </w:r>
      <w:r w:rsidRPr="00222433">
        <w:t>in</w:t>
      </w:r>
      <w:r w:rsidRPr="00222433" w:rsidR="00A66DB1">
        <w:t xml:space="preserve"> </w:t>
      </w:r>
      <w:r w:rsidRPr="00222433">
        <w:t>the</w:t>
      </w:r>
      <w:r w:rsidRPr="00222433" w:rsidR="00A66DB1">
        <w:t xml:space="preserve"> </w:t>
      </w:r>
      <w:r w:rsidRPr="00222433">
        <w:t>FCA’s</w:t>
      </w:r>
      <w:r w:rsidRPr="00222433" w:rsidR="00A66DB1">
        <w:t xml:space="preserve"> </w:t>
      </w:r>
      <w:r w:rsidRPr="00222433">
        <w:t>regulation</w:t>
      </w:r>
      <w:r w:rsidRPr="00222433" w:rsidR="00A66DB1">
        <w:t xml:space="preserve"> </w:t>
      </w:r>
      <w:r w:rsidRPr="00222433">
        <w:t>and</w:t>
      </w:r>
      <w:r w:rsidRPr="00222433" w:rsidR="00A66DB1">
        <w:t xml:space="preserve"> </w:t>
      </w:r>
      <w:r w:rsidRPr="00222433">
        <w:t>supervision</w:t>
      </w:r>
      <w:r w:rsidRPr="00222433" w:rsidR="00A66DB1">
        <w:t xml:space="preserve"> </w:t>
      </w:r>
      <w:r w:rsidRPr="00222433">
        <w:t>of</w:t>
      </w:r>
      <w:r w:rsidRPr="00222433" w:rsidR="00A66DB1">
        <w:t xml:space="preserve"> </w:t>
      </w:r>
      <w:r w:rsidRPr="00222433">
        <w:t>LCF?</w:t>
      </w:r>
      <w:r w:rsidRPr="00222433" w:rsidR="00A66DB1">
        <w:t xml:space="preserve"> </w:t>
      </w:r>
    </w:p>
    <w:p w:rsidR="00102A2C" w:rsidRPr="00222433" w:rsidP="00102A2C">
      <w:pPr>
        <w:pStyle w:val="Answer"/>
      </w:pPr>
      <w:sdt>
        <w:sdtPr>
          <w:alias w:val="Witness"/>
          <w:id w:val="-970747988"/>
          <w:placeholder>
            <w:docPart w:val="09ACA901D17C4A9DA80566DC9528F5B2"/>
          </w:placeholder>
          <w:richText/>
        </w:sdtPr>
        <w:sdtContent>
          <w:r w:rsidRPr="00222433">
            <w:rPr>
              <w:b/>
              <w:bCs/>
              <w:i/>
              <w:iCs/>
            </w:rPr>
            <w:t>Dame</w:t>
          </w:r>
          <w:r w:rsidRPr="00222433" w:rsidR="00A66DB1">
            <w:rPr>
              <w:b/>
              <w:bCs/>
              <w:i/>
              <w:iCs/>
            </w:rPr>
            <w:t xml:space="preserve"> </w:t>
          </w:r>
          <w:r w:rsidRPr="00222433">
            <w:rPr>
              <w:b/>
              <w:bCs/>
              <w:i/>
              <w:iCs/>
            </w:rPr>
            <w:t>Elizabeth</w:t>
          </w:r>
          <w:r w:rsidRPr="00222433" w:rsidR="00A66DB1">
            <w:rPr>
              <w:b/>
              <w:bCs/>
              <w:i/>
              <w:iCs/>
            </w:rPr>
            <w:t xml:space="preserve"> </w:t>
          </w:r>
          <w:r w:rsidRPr="00222433">
            <w:rPr>
              <w:b/>
              <w:bCs/>
              <w:i/>
              <w:iCs/>
            </w:rPr>
            <w:t>Gloster:</w:t>
          </w:r>
          <w:r w:rsidRPr="00222433" w:rsidR="00A66DB1">
            <w:rPr>
              <w:b/>
            </w:rPr>
            <w:t xml:space="preserve"> </w:t>
          </w:r>
        </w:sdtContent>
      </w:sdt>
      <w:r w:rsidRPr="00222433">
        <w:t>Yes,</w:t>
      </w:r>
      <w:r w:rsidRPr="00222433" w:rsidR="00A66DB1">
        <w:t xml:space="preserve"> </w:t>
      </w:r>
      <w:r w:rsidRPr="00222433">
        <w:t>I</w:t>
      </w:r>
      <w:r w:rsidRPr="00222433" w:rsidR="00A66DB1">
        <w:t xml:space="preserve"> </w:t>
      </w:r>
      <w:r w:rsidRPr="00222433">
        <w:t>thought</w:t>
      </w:r>
      <w:r w:rsidRPr="00222433" w:rsidR="00A66DB1">
        <w:t xml:space="preserve"> </w:t>
      </w:r>
      <w:r w:rsidRPr="00222433">
        <w:t>so.</w:t>
      </w:r>
      <w:r w:rsidRPr="00222433" w:rsidR="00A66DB1">
        <w:t xml:space="preserve"> </w:t>
      </w:r>
      <w:r w:rsidRPr="00222433">
        <w:t>Did</w:t>
      </w:r>
      <w:r w:rsidRPr="00222433" w:rsidR="00A66DB1">
        <w:t xml:space="preserve"> </w:t>
      </w:r>
      <w:r w:rsidRPr="00222433">
        <w:t>you</w:t>
      </w:r>
      <w:r w:rsidRPr="00222433" w:rsidR="00A66DB1">
        <w:t xml:space="preserve"> </w:t>
      </w:r>
      <w:r w:rsidRPr="00222433">
        <w:t>have</w:t>
      </w:r>
      <w:r w:rsidRPr="00222433" w:rsidR="00A66DB1">
        <w:t xml:space="preserve"> </w:t>
      </w:r>
      <w:r w:rsidRPr="00222433">
        <w:t>any</w:t>
      </w:r>
      <w:r w:rsidRPr="00222433" w:rsidR="00A66DB1">
        <w:t xml:space="preserve"> </w:t>
      </w:r>
      <w:r w:rsidRPr="00222433">
        <w:t>particular</w:t>
      </w:r>
      <w:r w:rsidRPr="00222433" w:rsidR="00A66DB1">
        <w:t xml:space="preserve"> </w:t>
      </w:r>
      <w:r w:rsidRPr="00222433">
        <w:t>concerns?</w:t>
      </w:r>
      <w:r w:rsidRPr="00222433" w:rsidR="00A66DB1">
        <w:t xml:space="preserve"> </w:t>
      </w:r>
      <w:r w:rsidRPr="00222433">
        <w:t>I</w:t>
      </w:r>
      <w:r w:rsidRPr="00222433" w:rsidR="00A66DB1">
        <w:t xml:space="preserve"> </w:t>
      </w:r>
      <w:r w:rsidRPr="00222433">
        <w:t>did</w:t>
      </w:r>
      <w:r w:rsidRPr="00222433" w:rsidR="00A66DB1">
        <w:t xml:space="preserve"> </w:t>
      </w:r>
      <w:r w:rsidRPr="00222433">
        <w:t>not</w:t>
      </w:r>
      <w:r w:rsidRPr="00222433" w:rsidR="00A66DB1">
        <w:t xml:space="preserve"> </w:t>
      </w:r>
      <w:r w:rsidRPr="00222433">
        <w:t>feel</w:t>
      </w:r>
      <w:r w:rsidRPr="00222433" w:rsidR="00A66DB1">
        <w:t xml:space="preserve"> </w:t>
      </w:r>
      <w:r w:rsidRPr="00222433">
        <w:t>it</w:t>
      </w:r>
      <w:r w:rsidRPr="00222433" w:rsidR="00A66DB1">
        <w:t xml:space="preserve"> </w:t>
      </w:r>
      <w:r w:rsidRPr="00222433">
        <w:t>was</w:t>
      </w:r>
      <w:r w:rsidRPr="00222433" w:rsidR="00A66DB1">
        <w:t xml:space="preserve"> </w:t>
      </w:r>
      <w:r w:rsidRPr="00222433">
        <w:t>limited</w:t>
      </w:r>
      <w:r w:rsidR="00FD1979">
        <w:t>,</w:t>
      </w:r>
      <w:r w:rsidRPr="00222433" w:rsidR="00A66DB1">
        <w:t xml:space="preserve"> </w:t>
      </w:r>
      <w:r w:rsidRPr="00222433">
        <w:t>because</w:t>
      </w:r>
      <w:r w:rsidRPr="00222433" w:rsidR="00A66DB1">
        <w:t xml:space="preserve"> </w:t>
      </w:r>
      <w:r w:rsidRPr="00222433">
        <w:t>I</w:t>
      </w:r>
      <w:r w:rsidRPr="00222433" w:rsidR="00A66DB1">
        <w:t xml:space="preserve"> </w:t>
      </w:r>
      <w:r w:rsidRPr="00222433">
        <w:t>had</w:t>
      </w:r>
      <w:r w:rsidRPr="00222433" w:rsidR="00A66DB1">
        <w:t xml:space="preserve"> </w:t>
      </w:r>
      <w:r w:rsidRPr="00222433">
        <w:t>a</w:t>
      </w:r>
      <w:r w:rsidRPr="00222433" w:rsidR="00A66DB1">
        <w:t xml:space="preserve"> </w:t>
      </w:r>
      <w:r w:rsidRPr="00222433">
        <w:t>catch</w:t>
      </w:r>
      <w:r w:rsidRPr="00222433">
        <w:noBreakHyphen/>
        <w:t>out</w:t>
      </w:r>
      <w:r w:rsidRPr="00222433" w:rsidR="00A66DB1">
        <w:t xml:space="preserve"> </w:t>
      </w:r>
      <w:r w:rsidRPr="00222433">
        <w:t>phrase</w:t>
      </w:r>
      <w:r w:rsidRPr="00222433" w:rsidR="00A66DB1">
        <w:t xml:space="preserve"> </w:t>
      </w:r>
      <w:r w:rsidRPr="00222433">
        <w:t>that</w:t>
      </w:r>
      <w:r w:rsidRPr="00222433" w:rsidR="00A66DB1">
        <w:t xml:space="preserve"> </w:t>
      </w:r>
      <w:r w:rsidRPr="00222433">
        <w:t>allowed</w:t>
      </w:r>
      <w:r w:rsidRPr="00222433" w:rsidR="00A66DB1">
        <w:t xml:space="preserve"> </w:t>
      </w:r>
      <w:r w:rsidRPr="00222433">
        <w:t>me</w:t>
      </w:r>
      <w:r w:rsidRPr="00222433" w:rsidR="00A66DB1">
        <w:t xml:space="preserve"> </w:t>
      </w:r>
      <w:r w:rsidRPr="00222433">
        <w:t>to</w:t>
      </w:r>
      <w:r w:rsidRPr="00222433" w:rsidR="00A66DB1">
        <w:t xml:space="preserve"> </w:t>
      </w:r>
      <w:r w:rsidRPr="00222433">
        <w:t>address</w:t>
      </w:r>
      <w:r w:rsidRPr="00222433" w:rsidR="00A66DB1">
        <w:t xml:space="preserve"> </w:t>
      </w:r>
      <w:r w:rsidRPr="00222433">
        <w:t>anything</w:t>
      </w:r>
      <w:r w:rsidRPr="00222433" w:rsidR="00A66DB1">
        <w:t xml:space="preserve"> </w:t>
      </w:r>
      <w:r w:rsidRPr="00222433">
        <w:t>else</w:t>
      </w:r>
      <w:r w:rsidRPr="00222433" w:rsidR="00A66DB1">
        <w:t xml:space="preserve"> </w:t>
      </w:r>
      <w:r w:rsidRPr="00222433">
        <w:t>I</w:t>
      </w:r>
      <w:r w:rsidRPr="00222433" w:rsidR="00A66DB1">
        <w:t xml:space="preserve"> </w:t>
      </w:r>
      <w:r w:rsidRPr="00222433">
        <w:t>considered</w:t>
      </w:r>
      <w:r w:rsidRPr="00222433" w:rsidR="00A66DB1">
        <w:t xml:space="preserve"> </w:t>
      </w:r>
      <w:r w:rsidRPr="00222433">
        <w:t>relevant.</w:t>
      </w:r>
      <w:r w:rsidRPr="00222433" w:rsidR="00A66DB1">
        <w:t xml:space="preserve"> </w:t>
      </w:r>
      <w:r w:rsidRPr="00222433">
        <w:t>I</w:t>
      </w:r>
      <w:r w:rsidRPr="00222433" w:rsidR="00A66DB1">
        <w:t xml:space="preserve"> </w:t>
      </w:r>
      <w:r w:rsidRPr="00222433">
        <w:t>did</w:t>
      </w:r>
      <w:r w:rsidRPr="00222433" w:rsidR="00A66DB1">
        <w:t xml:space="preserve"> </w:t>
      </w:r>
      <w:r w:rsidRPr="00222433">
        <w:t>not</w:t>
      </w:r>
      <w:r w:rsidRPr="00222433" w:rsidR="00A66DB1">
        <w:t xml:space="preserve"> </w:t>
      </w:r>
      <w:r w:rsidRPr="00222433">
        <w:t>feel</w:t>
      </w:r>
      <w:r w:rsidRPr="00222433" w:rsidR="00A66DB1">
        <w:t xml:space="preserve"> </w:t>
      </w:r>
      <w:r w:rsidRPr="00222433">
        <w:t>it</w:t>
      </w:r>
      <w:r w:rsidRPr="00222433" w:rsidR="00A66DB1">
        <w:t xml:space="preserve"> </w:t>
      </w:r>
      <w:r w:rsidRPr="00222433">
        <w:t>was</w:t>
      </w:r>
      <w:r w:rsidRPr="00222433" w:rsidR="00A66DB1">
        <w:t xml:space="preserve"> </w:t>
      </w:r>
      <w:r w:rsidRPr="00222433">
        <w:t>for</w:t>
      </w:r>
      <w:r w:rsidRPr="00222433" w:rsidR="00A66DB1">
        <w:t xml:space="preserve"> </w:t>
      </w:r>
      <w:r w:rsidRPr="00222433">
        <w:t>me</w:t>
      </w:r>
      <w:r w:rsidRPr="00222433" w:rsidR="00A66DB1">
        <w:t xml:space="preserve"> </w:t>
      </w:r>
      <w:r w:rsidRPr="00222433">
        <w:t>to</w:t>
      </w:r>
      <w:r w:rsidRPr="00222433" w:rsidR="00A66DB1">
        <w:t xml:space="preserve"> </w:t>
      </w:r>
      <w:r w:rsidRPr="00222433">
        <w:t>address</w:t>
      </w:r>
      <w:r w:rsidRPr="00222433" w:rsidR="00A66DB1">
        <w:t xml:space="preserve"> </w:t>
      </w:r>
      <w:r w:rsidRPr="00222433">
        <w:t>issues</w:t>
      </w:r>
      <w:r w:rsidRPr="00222433" w:rsidR="00A66DB1">
        <w:t xml:space="preserve"> </w:t>
      </w:r>
      <w:r w:rsidRPr="00222433">
        <w:t>that</w:t>
      </w:r>
      <w:r w:rsidRPr="00222433" w:rsidR="00A66DB1">
        <w:t xml:space="preserve"> </w:t>
      </w:r>
      <w:r w:rsidRPr="00222433">
        <w:t>involved</w:t>
      </w:r>
      <w:r w:rsidRPr="00222433" w:rsidR="00A66DB1">
        <w:t xml:space="preserve"> </w:t>
      </w:r>
      <w:r w:rsidRPr="00222433">
        <w:t>political</w:t>
      </w:r>
      <w:r w:rsidRPr="00222433" w:rsidR="00A66DB1">
        <w:t xml:space="preserve"> </w:t>
      </w:r>
      <w:r w:rsidRPr="00222433">
        <w:t>considerations</w:t>
      </w:r>
      <w:r w:rsidRPr="00222433" w:rsidR="00A66DB1">
        <w:t xml:space="preserve"> </w:t>
      </w:r>
      <w:r w:rsidRPr="00222433">
        <w:t>or</w:t>
      </w:r>
      <w:r w:rsidRPr="00222433" w:rsidR="00A66DB1">
        <w:t xml:space="preserve"> </w:t>
      </w:r>
      <w:r w:rsidRPr="00222433">
        <w:t>economic</w:t>
      </w:r>
      <w:r w:rsidRPr="00222433" w:rsidR="00A66DB1">
        <w:t xml:space="preserve"> </w:t>
      </w:r>
      <w:r w:rsidRPr="00222433">
        <w:t>considerations,</w:t>
      </w:r>
      <w:r w:rsidRPr="00222433" w:rsidR="00A66DB1">
        <w:t xml:space="preserve"> </w:t>
      </w:r>
      <w:r w:rsidRPr="00222433">
        <w:t>such</w:t>
      </w:r>
      <w:r w:rsidRPr="00222433" w:rsidR="00A66DB1">
        <w:t xml:space="preserve"> </w:t>
      </w:r>
      <w:r w:rsidRPr="00222433">
        <w:t>as</w:t>
      </w:r>
      <w:r w:rsidRPr="00222433" w:rsidR="00A66DB1">
        <w:t xml:space="preserve"> </w:t>
      </w:r>
      <w:r w:rsidRPr="00222433">
        <w:t>restrictions</w:t>
      </w:r>
      <w:r w:rsidRPr="00222433" w:rsidR="00A66DB1">
        <w:t xml:space="preserve"> </w:t>
      </w:r>
      <w:r w:rsidRPr="00222433">
        <w:t>on</w:t>
      </w:r>
      <w:r w:rsidRPr="00222433" w:rsidR="00A66DB1">
        <w:t xml:space="preserve"> </w:t>
      </w:r>
      <w:r w:rsidRPr="00222433">
        <w:t>the</w:t>
      </w:r>
      <w:r w:rsidRPr="00222433" w:rsidR="00A66DB1">
        <w:t xml:space="preserve"> </w:t>
      </w:r>
      <w:r w:rsidRPr="00222433">
        <w:t>raising</w:t>
      </w:r>
      <w:r w:rsidRPr="00222433" w:rsidR="00A66DB1">
        <w:t xml:space="preserve"> </w:t>
      </w:r>
      <w:r w:rsidRPr="00222433">
        <w:t>of</w:t>
      </w:r>
      <w:r w:rsidRPr="00222433" w:rsidR="00A66DB1">
        <w:t xml:space="preserve"> </w:t>
      </w:r>
      <w:r w:rsidRPr="00222433">
        <w:t>capital,</w:t>
      </w:r>
      <w:r w:rsidRPr="00222433" w:rsidR="00A66DB1">
        <w:t xml:space="preserve"> </w:t>
      </w:r>
      <w:r w:rsidRPr="00222433">
        <w:t>because</w:t>
      </w:r>
      <w:r w:rsidRPr="00222433" w:rsidR="00A66DB1">
        <w:t xml:space="preserve"> </w:t>
      </w:r>
      <w:r w:rsidRPr="00222433">
        <w:t>I</w:t>
      </w:r>
      <w:r w:rsidRPr="00222433" w:rsidR="00A66DB1">
        <w:t xml:space="preserve"> </w:t>
      </w:r>
      <w:r w:rsidRPr="00222433">
        <w:t>thought</w:t>
      </w:r>
      <w:r w:rsidRPr="00222433" w:rsidR="00A66DB1">
        <w:t xml:space="preserve"> </w:t>
      </w:r>
      <w:r w:rsidRPr="00222433">
        <w:t>that</w:t>
      </w:r>
      <w:r w:rsidRPr="00222433" w:rsidR="00A66DB1">
        <w:t xml:space="preserve"> </w:t>
      </w:r>
      <w:r w:rsidRPr="00222433">
        <w:t>would</w:t>
      </w:r>
      <w:r w:rsidRPr="00222433" w:rsidR="00A66DB1">
        <w:t xml:space="preserve"> </w:t>
      </w:r>
      <w:r w:rsidRPr="00222433">
        <w:t>have</w:t>
      </w:r>
      <w:r w:rsidRPr="00222433" w:rsidR="00A66DB1">
        <w:t xml:space="preserve"> </w:t>
      </w:r>
      <w:r w:rsidRPr="00222433">
        <w:t>involved</w:t>
      </w:r>
      <w:r w:rsidRPr="00222433" w:rsidR="00A66DB1">
        <w:t xml:space="preserve"> </w:t>
      </w:r>
      <w:r w:rsidRPr="00222433">
        <w:t>consultation</w:t>
      </w:r>
      <w:r w:rsidRPr="00222433" w:rsidR="00A66DB1">
        <w:t xml:space="preserve"> </w:t>
      </w:r>
      <w:r w:rsidRPr="00222433">
        <w:t>and</w:t>
      </w:r>
      <w:r w:rsidRPr="00222433" w:rsidR="00A66DB1">
        <w:t xml:space="preserve"> </w:t>
      </w:r>
      <w:r w:rsidRPr="00222433">
        <w:t>the</w:t>
      </w:r>
      <w:r w:rsidRPr="00222433" w:rsidR="00A66DB1">
        <w:t xml:space="preserve"> </w:t>
      </w:r>
      <w:r w:rsidRPr="00222433">
        <w:t>kind</w:t>
      </w:r>
      <w:r w:rsidRPr="00222433" w:rsidR="00A66DB1">
        <w:t xml:space="preserve"> </w:t>
      </w:r>
      <w:r w:rsidRPr="00222433">
        <w:t>of</w:t>
      </w:r>
      <w:r w:rsidRPr="00222433" w:rsidR="00A66DB1">
        <w:t xml:space="preserve"> </w:t>
      </w:r>
      <w:r w:rsidRPr="00222433">
        <w:t>economic</w:t>
      </w:r>
      <w:r w:rsidRPr="00222433" w:rsidR="00A66DB1">
        <w:t xml:space="preserve"> </w:t>
      </w:r>
      <w:r w:rsidRPr="00222433">
        <w:t>investigation</w:t>
      </w:r>
      <w:r w:rsidRPr="00222433" w:rsidR="00A66DB1">
        <w:t xml:space="preserve"> </w:t>
      </w:r>
      <w:r w:rsidRPr="00222433">
        <w:t>that</w:t>
      </w:r>
      <w:r w:rsidRPr="00222433" w:rsidR="00A66DB1">
        <w:t xml:space="preserve"> </w:t>
      </w:r>
      <w:r w:rsidRPr="00222433">
        <w:t>was</w:t>
      </w:r>
      <w:r w:rsidRPr="00222433" w:rsidR="00A66DB1">
        <w:t xml:space="preserve"> </w:t>
      </w:r>
      <w:r w:rsidRPr="00222433">
        <w:t>not</w:t>
      </w:r>
      <w:r w:rsidRPr="00222433" w:rsidR="00A66DB1">
        <w:t xml:space="preserve"> </w:t>
      </w:r>
      <w:r w:rsidRPr="00222433">
        <w:t>appropriate</w:t>
      </w:r>
      <w:r w:rsidRPr="00222433" w:rsidR="00A66DB1">
        <w:t xml:space="preserve"> </w:t>
      </w:r>
      <w:r w:rsidRPr="00222433">
        <w:t>for</w:t>
      </w:r>
      <w:r w:rsidRPr="00222433" w:rsidR="00A66DB1">
        <w:t xml:space="preserve"> </w:t>
      </w:r>
      <w:r w:rsidRPr="00222433" w:rsidR="00A90135">
        <w:t>me</w:t>
      </w:r>
      <w:r w:rsidRPr="00222433" w:rsidR="00A66DB1">
        <w:t xml:space="preserve"> </w:t>
      </w:r>
      <w:r w:rsidRPr="00222433">
        <w:t>and</w:t>
      </w:r>
      <w:r w:rsidRPr="00222433" w:rsidR="00A66DB1">
        <w:t xml:space="preserve"> </w:t>
      </w:r>
      <w:r w:rsidRPr="00222433">
        <w:t>my</w:t>
      </w:r>
      <w:r w:rsidRPr="00222433" w:rsidR="00A66DB1">
        <w:t xml:space="preserve"> </w:t>
      </w:r>
      <w:r w:rsidRPr="00222433">
        <w:t>team</w:t>
      </w:r>
      <w:r w:rsidRPr="00222433" w:rsidR="00A66DB1">
        <w:t xml:space="preserve"> </w:t>
      </w:r>
      <w:r w:rsidRPr="00222433">
        <w:t>to</w:t>
      </w:r>
      <w:r w:rsidRPr="00222433" w:rsidR="00A66DB1">
        <w:t xml:space="preserve"> </w:t>
      </w:r>
      <w:r w:rsidRPr="00222433">
        <w:t>do.</w:t>
      </w:r>
      <w:r w:rsidRPr="00222433" w:rsidR="00A66DB1">
        <w:t xml:space="preserve"> </w:t>
      </w:r>
    </w:p>
    <w:p w:rsidR="00102A2C" w:rsidRPr="00222433" w:rsidP="00A90135">
      <w:pPr>
        <w:pStyle w:val="Question"/>
      </w:pPr>
      <w:sdt>
        <w:sdtPr>
          <w:alias w:val="Member"/>
          <w:tag w:val="&lt;Member mnisId='4644' dodsId='136671'&gt;"/>
          <w:id w:val="-1817022505"/>
          <w:placeholder>
            <w:docPart w:val="09ACA901D17C4A9DA80566DC9528F5B2"/>
          </w:placeholder>
          <w:richText/>
        </w:sdtPr>
        <w:sdtContent>
          <w:r w:rsidRPr="00222433">
            <w:rPr>
              <w:b/>
            </w:rPr>
            <w:t>Mike</w:t>
          </w:r>
          <w:r w:rsidRPr="00222433" w:rsidR="00A66DB1">
            <w:rPr>
              <w:b/>
            </w:rPr>
            <w:t xml:space="preserve"> </w:t>
          </w:r>
          <w:r w:rsidRPr="00222433">
            <w:rPr>
              <w:b/>
            </w:rPr>
            <w:t>Hill:</w:t>
          </w:r>
        </w:sdtContent>
      </w:sdt>
      <w:r w:rsidRPr="00222433" w:rsidR="00A66DB1">
        <w:t xml:space="preserve"> </w:t>
      </w:r>
      <w:r w:rsidRPr="00222433">
        <w:t>It</w:t>
      </w:r>
      <w:r w:rsidRPr="00222433" w:rsidR="00A66DB1">
        <w:t xml:space="preserve"> </w:t>
      </w:r>
      <w:r w:rsidRPr="00222433">
        <w:t>is</w:t>
      </w:r>
      <w:r w:rsidRPr="00222433" w:rsidR="00A66DB1">
        <w:t xml:space="preserve"> </w:t>
      </w:r>
      <w:r w:rsidRPr="00222433">
        <w:t>just</w:t>
      </w:r>
      <w:r w:rsidRPr="00222433" w:rsidR="00A66DB1">
        <w:t xml:space="preserve"> </w:t>
      </w:r>
      <w:r w:rsidRPr="00222433">
        <w:t>a</w:t>
      </w:r>
      <w:r w:rsidRPr="00222433" w:rsidR="00A66DB1">
        <w:t xml:space="preserve"> </w:t>
      </w:r>
      <w:r w:rsidRPr="00222433">
        <w:t>question</w:t>
      </w:r>
      <w:r w:rsidRPr="00222433" w:rsidR="00A66DB1">
        <w:t xml:space="preserve"> </w:t>
      </w:r>
      <w:r w:rsidRPr="00222433">
        <w:t>to</w:t>
      </w:r>
      <w:r w:rsidRPr="00222433" w:rsidR="00A66DB1">
        <w:t xml:space="preserve"> </w:t>
      </w:r>
      <w:r w:rsidRPr="00222433">
        <w:t>see</w:t>
      </w:r>
      <w:r w:rsidRPr="00222433" w:rsidR="00A66DB1">
        <w:t xml:space="preserve"> </w:t>
      </w:r>
      <w:r w:rsidRPr="00222433">
        <w:t>if</w:t>
      </w:r>
      <w:r w:rsidRPr="00222433" w:rsidR="00A66DB1">
        <w:t xml:space="preserve"> </w:t>
      </w:r>
      <w:r w:rsidRPr="00222433">
        <w:t>there</w:t>
      </w:r>
      <w:r w:rsidRPr="00222433" w:rsidR="00A66DB1">
        <w:t xml:space="preserve"> </w:t>
      </w:r>
      <w:r w:rsidRPr="00222433">
        <w:t>w</w:t>
      </w:r>
      <w:r w:rsidRPr="00222433" w:rsidR="00A90135">
        <w:t>ere</w:t>
      </w:r>
      <w:r w:rsidRPr="00222433" w:rsidR="00A66DB1">
        <w:t xml:space="preserve"> </w:t>
      </w:r>
      <w:r w:rsidRPr="00222433">
        <w:t>any</w:t>
      </w:r>
      <w:r w:rsidRPr="00222433" w:rsidR="00A90135">
        <w:t xml:space="preserve"> other areas</w:t>
      </w:r>
      <w:r w:rsidRPr="00222433" w:rsidR="00A66DB1">
        <w:t xml:space="preserve"> </w:t>
      </w:r>
      <w:r w:rsidRPr="00222433">
        <w:t>that</w:t>
      </w:r>
      <w:r w:rsidRPr="00222433" w:rsidR="00A66DB1">
        <w:t xml:space="preserve"> </w:t>
      </w:r>
      <w:r w:rsidRPr="00222433">
        <w:t>you</w:t>
      </w:r>
      <w:r w:rsidRPr="00222433" w:rsidR="00A66DB1">
        <w:t xml:space="preserve"> </w:t>
      </w:r>
      <w:r w:rsidRPr="00222433">
        <w:t>felt</w:t>
      </w:r>
      <w:r w:rsidRPr="00222433" w:rsidR="00A66DB1">
        <w:t xml:space="preserve"> </w:t>
      </w:r>
      <w:r w:rsidRPr="00222433">
        <w:t>could</w:t>
      </w:r>
      <w:r w:rsidRPr="00222433" w:rsidR="00A66DB1">
        <w:t xml:space="preserve"> </w:t>
      </w:r>
      <w:r w:rsidR="00FD1979">
        <w:t xml:space="preserve">have </w:t>
      </w:r>
      <w:r w:rsidRPr="00222433">
        <w:t>or</w:t>
      </w:r>
      <w:r w:rsidRPr="00222433" w:rsidR="00A66DB1">
        <w:t xml:space="preserve"> </w:t>
      </w:r>
      <w:r w:rsidRPr="00222433">
        <w:t>should</w:t>
      </w:r>
      <w:r w:rsidRPr="00222433" w:rsidR="00A66DB1">
        <w:t xml:space="preserve"> </w:t>
      </w:r>
      <w:r w:rsidRPr="00222433">
        <w:t>have</w:t>
      </w:r>
      <w:r w:rsidRPr="00222433" w:rsidR="00A66DB1">
        <w:t xml:space="preserve"> </w:t>
      </w:r>
      <w:r w:rsidRPr="00222433">
        <w:t>been</w:t>
      </w:r>
      <w:r w:rsidRPr="00222433" w:rsidR="00A66DB1">
        <w:t xml:space="preserve"> </w:t>
      </w:r>
      <w:r w:rsidRPr="00222433">
        <w:t>allowed</w:t>
      </w:r>
      <w:r w:rsidRPr="00222433" w:rsidR="00A66DB1">
        <w:t xml:space="preserve"> </w:t>
      </w:r>
      <w:r w:rsidRPr="00222433">
        <w:t>to</w:t>
      </w:r>
      <w:r w:rsidRPr="00222433" w:rsidR="00A66DB1">
        <w:t xml:space="preserve"> </w:t>
      </w:r>
      <w:r w:rsidRPr="00222433">
        <w:t>be</w:t>
      </w:r>
      <w:r w:rsidRPr="00222433" w:rsidR="00A66DB1">
        <w:t xml:space="preserve"> </w:t>
      </w:r>
      <w:r w:rsidRPr="00222433">
        <w:t>considered.</w:t>
      </w:r>
      <w:r w:rsidRPr="00222433" w:rsidR="00A66DB1">
        <w:t xml:space="preserve"> </w:t>
      </w:r>
    </w:p>
    <w:p w:rsidR="00102A2C" w:rsidRPr="00222433" w:rsidP="00102A2C">
      <w:pPr>
        <w:pStyle w:val="Answer"/>
      </w:pPr>
      <w:sdt>
        <w:sdtPr>
          <w:alias w:val="Witness"/>
          <w:id w:val="-2080505162"/>
          <w:placeholder>
            <w:docPart w:val="09ACA901D17C4A9DA80566DC9528F5B2"/>
          </w:placeholder>
          <w:richText/>
        </w:sdtPr>
        <w:sdtContent>
          <w:r w:rsidRPr="00222433">
            <w:rPr>
              <w:b/>
              <w:bCs/>
              <w:i/>
              <w:iCs/>
            </w:rPr>
            <w:t>Dame</w:t>
          </w:r>
          <w:r w:rsidRPr="00222433" w:rsidR="00A66DB1">
            <w:rPr>
              <w:b/>
              <w:bCs/>
              <w:i/>
              <w:iCs/>
            </w:rPr>
            <w:t xml:space="preserve"> </w:t>
          </w:r>
          <w:r w:rsidRPr="00222433">
            <w:rPr>
              <w:b/>
              <w:bCs/>
              <w:i/>
              <w:iCs/>
            </w:rPr>
            <w:t>Elizabeth</w:t>
          </w:r>
          <w:r w:rsidRPr="00222433" w:rsidR="00A66DB1">
            <w:rPr>
              <w:b/>
              <w:bCs/>
              <w:i/>
              <w:iCs/>
            </w:rPr>
            <w:t xml:space="preserve"> </w:t>
          </w:r>
          <w:r w:rsidRPr="00222433">
            <w:rPr>
              <w:b/>
              <w:bCs/>
              <w:i/>
              <w:iCs/>
            </w:rPr>
            <w:t>Gloster:</w:t>
          </w:r>
          <w:r w:rsidRPr="00222433" w:rsidR="00A66DB1">
            <w:rPr>
              <w:b/>
            </w:rPr>
            <w:t xml:space="preserve"> </w:t>
          </w:r>
        </w:sdtContent>
      </w:sdt>
      <w:r w:rsidRPr="00222433">
        <w:t>No.</w:t>
      </w:r>
      <w:r w:rsidRPr="00222433" w:rsidR="00A66DB1">
        <w:t xml:space="preserve"> </w:t>
      </w:r>
      <w:r w:rsidRPr="00222433">
        <w:t>If</w:t>
      </w:r>
      <w:r w:rsidRPr="00222433" w:rsidR="00A66DB1">
        <w:t xml:space="preserve"> </w:t>
      </w:r>
      <w:r w:rsidRPr="00222433">
        <w:t>you</w:t>
      </w:r>
      <w:r w:rsidRPr="00222433" w:rsidR="00A66DB1">
        <w:t xml:space="preserve"> </w:t>
      </w:r>
      <w:r w:rsidRPr="00222433">
        <w:t>are</w:t>
      </w:r>
      <w:r w:rsidRPr="00222433" w:rsidR="00A66DB1">
        <w:t xml:space="preserve"> </w:t>
      </w:r>
      <w:r w:rsidRPr="00222433">
        <w:t>pulling</w:t>
      </w:r>
      <w:r w:rsidRPr="00222433" w:rsidR="00A66DB1">
        <w:t xml:space="preserve"> </w:t>
      </w:r>
      <w:r w:rsidRPr="00222433">
        <w:t>me</w:t>
      </w:r>
      <w:r w:rsidRPr="00222433" w:rsidR="00A66DB1">
        <w:t xml:space="preserve"> </w:t>
      </w:r>
      <w:r w:rsidRPr="00222433">
        <w:t>back</w:t>
      </w:r>
      <w:r w:rsidRPr="00222433" w:rsidR="00A66DB1">
        <w:t xml:space="preserve"> </w:t>
      </w:r>
      <w:r w:rsidRPr="00222433">
        <w:t>to</w:t>
      </w:r>
      <w:r w:rsidRPr="00222433" w:rsidR="00A66DB1">
        <w:t xml:space="preserve"> </w:t>
      </w:r>
      <w:r w:rsidRPr="00222433">
        <w:t>the</w:t>
      </w:r>
      <w:r w:rsidRPr="00222433" w:rsidR="00A66DB1">
        <w:t xml:space="preserve"> </w:t>
      </w:r>
      <w:r w:rsidRPr="00222433">
        <w:t>question</w:t>
      </w:r>
      <w:r w:rsidRPr="00222433" w:rsidR="00A66DB1">
        <w:t xml:space="preserve"> </w:t>
      </w:r>
      <w:r w:rsidRPr="00222433">
        <w:t>of</w:t>
      </w:r>
      <w:r w:rsidRPr="00222433" w:rsidR="00A66DB1">
        <w:t xml:space="preserve"> </w:t>
      </w:r>
      <w:r w:rsidRPr="00222433">
        <w:t>personal</w:t>
      </w:r>
      <w:r w:rsidRPr="00222433" w:rsidR="00A66DB1">
        <w:t xml:space="preserve"> </w:t>
      </w:r>
      <w:r w:rsidRPr="00222433">
        <w:t>culpability,</w:t>
      </w:r>
      <w:r w:rsidRPr="00222433" w:rsidR="00A66DB1">
        <w:t xml:space="preserve"> </w:t>
      </w:r>
      <w:r w:rsidRPr="00222433">
        <w:t>if</w:t>
      </w:r>
      <w:r w:rsidRPr="00222433" w:rsidR="00A66DB1">
        <w:t xml:space="preserve"> </w:t>
      </w:r>
      <w:r w:rsidRPr="00222433">
        <w:t>that</w:t>
      </w:r>
      <w:r w:rsidRPr="00222433" w:rsidR="00A66DB1">
        <w:t xml:space="preserve"> </w:t>
      </w:r>
      <w:r w:rsidRPr="00222433">
        <w:t>is</w:t>
      </w:r>
      <w:r w:rsidRPr="00222433" w:rsidR="00A66DB1">
        <w:t xml:space="preserve"> </w:t>
      </w:r>
      <w:r w:rsidRPr="00222433">
        <w:t>where</w:t>
      </w:r>
      <w:r w:rsidRPr="00222433" w:rsidR="00A66DB1">
        <w:t xml:space="preserve"> </w:t>
      </w:r>
      <w:r w:rsidRPr="00222433">
        <w:t>you</w:t>
      </w:r>
      <w:r w:rsidRPr="00222433" w:rsidR="00A66DB1">
        <w:t xml:space="preserve"> </w:t>
      </w:r>
      <w:r w:rsidRPr="00222433">
        <w:t>are</w:t>
      </w:r>
      <w:r w:rsidRPr="00222433" w:rsidR="00A66DB1">
        <w:t xml:space="preserve"> </w:t>
      </w:r>
      <w:r w:rsidRPr="00222433">
        <w:t>going,</w:t>
      </w:r>
      <w:r w:rsidRPr="00222433" w:rsidR="00A66DB1">
        <w:t xml:space="preserve"> </w:t>
      </w:r>
      <w:r w:rsidRPr="00222433">
        <w:t>it</w:t>
      </w:r>
      <w:r w:rsidRPr="00222433" w:rsidR="00A66DB1">
        <w:t xml:space="preserve"> </w:t>
      </w:r>
      <w:r w:rsidRPr="00222433">
        <w:t>would</w:t>
      </w:r>
      <w:r w:rsidRPr="00222433" w:rsidR="00A66DB1">
        <w:t xml:space="preserve"> </w:t>
      </w:r>
      <w:r w:rsidRPr="00222433">
        <w:t>not</w:t>
      </w:r>
      <w:r w:rsidRPr="00222433" w:rsidR="00A66DB1">
        <w:t xml:space="preserve"> </w:t>
      </w:r>
      <w:r w:rsidRPr="00222433">
        <w:t>have</w:t>
      </w:r>
      <w:r w:rsidRPr="00222433" w:rsidR="00A66DB1">
        <w:t xml:space="preserve"> </w:t>
      </w:r>
      <w:r w:rsidRPr="00222433">
        <w:t>been</w:t>
      </w:r>
      <w:r w:rsidRPr="00222433" w:rsidR="00A66DB1">
        <w:t xml:space="preserve"> </w:t>
      </w:r>
      <w:r w:rsidRPr="00222433">
        <w:t>appropriate</w:t>
      </w:r>
      <w:r w:rsidRPr="00222433" w:rsidR="00A66DB1">
        <w:t xml:space="preserve"> </w:t>
      </w:r>
      <w:r w:rsidRPr="00222433">
        <w:t>to</w:t>
      </w:r>
      <w:r w:rsidRPr="00222433" w:rsidR="00A66DB1">
        <w:t xml:space="preserve"> </w:t>
      </w:r>
      <w:r w:rsidRPr="00222433">
        <w:t>have</w:t>
      </w:r>
      <w:r w:rsidRPr="00222433" w:rsidR="00A66DB1">
        <w:t xml:space="preserve"> </w:t>
      </w:r>
      <w:r w:rsidRPr="00222433">
        <w:t>specified</w:t>
      </w:r>
      <w:r w:rsidRPr="00222433" w:rsidR="00A66DB1">
        <w:t xml:space="preserve"> </w:t>
      </w:r>
      <w:r w:rsidRPr="00222433">
        <w:t>that</w:t>
      </w:r>
      <w:r w:rsidRPr="00222433" w:rsidR="00A66DB1">
        <w:t xml:space="preserve"> </w:t>
      </w:r>
      <w:r w:rsidRPr="00222433">
        <w:t>as</w:t>
      </w:r>
      <w:r w:rsidRPr="00222433" w:rsidR="00A66DB1">
        <w:t xml:space="preserve"> </w:t>
      </w:r>
      <w:r w:rsidRPr="00222433">
        <w:t>part</w:t>
      </w:r>
      <w:r w:rsidRPr="00222433" w:rsidR="00A66DB1">
        <w:t xml:space="preserve"> </w:t>
      </w:r>
      <w:r w:rsidRPr="00222433">
        <w:t>of</w:t>
      </w:r>
      <w:r w:rsidRPr="00222433" w:rsidR="00A66DB1">
        <w:t xml:space="preserve"> </w:t>
      </w:r>
      <w:r w:rsidRPr="00222433">
        <w:t>my</w:t>
      </w:r>
      <w:r w:rsidRPr="00222433" w:rsidR="00A66DB1">
        <w:t xml:space="preserve"> </w:t>
      </w:r>
      <w:r w:rsidRPr="00222433">
        <w:t>remit</w:t>
      </w:r>
      <w:r w:rsidRPr="00222433" w:rsidR="00A66DB1">
        <w:t xml:space="preserve"> </w:t>
      </w:r>
      <w:r w:rsidRPr="00222433">
        <w:t>unless</w:t>
      </w:r>
      <w:r w:rsidRPr="00222433" w:rsidR="00A66DB1">
        <w:t xml:space="preserve"> </w:t>
      </w:r>
      <w:r w:rsidRPr="00222433">
        <w:t>there</w:t>
      </w:r>
      <w:r w:rsidRPr="00222433" w:rsidR="00A66DB1">
        <w:t xml:space="preserve"> </w:t>
      </w:r>
      <w:r w:rsidRPr="00222433">
        <w:t>could</w:t>
      </w:r>
      <w:r w:rsidRPr="00222433" w:rsidR="00A66DB1">
        <w:t xml:space="preserve"> </w:t>
      </w:r>
      <w:r w:rsidRPr="00222433">
        <w:t>have</w:t>
      </w:r>
      <w:r w:rsidRPr="00222433" w:rsidR="00A66DB1">
        <w:t xml:space="preserve"> </w:t>
      </w:r>
      <w:r w:rsidRPr="00222433">
        <w:t>been</w:t>
      </w:r>
      <w:r w:rsidRPr="00222433" w:rsidR="00A66DB1">
        <w:t xml:space="preserve"> </w:t>
      </w:r>
      <w:r w:rsidRPr="00222433">
        <w:t>a</w:t>
      </w:r>
      <w:r w:rsidRPr="00222433" w:rsidR="00A66DB1">
        <w:t xml:space="preserve"> </w:t>
      </w:r>
      <w:r w:rsidRPr="00222433">
        <w:t>clear</w:t>
      </w:r>
      <w:r w:rsidRPr="00222433" w:rsidR="00A66DB1">
        <w:t xml:space="preserve"> </w:t>
      </w:r>
      <w:r w:rsidRPr="00222433">
        <w:t>articulation</w:t>
      </w:r>
      <w:r w:rsidRPr="00222433" w:rsidR="00A66DB1">
        <w:t xml:space="preserve"> </w:t>
      </w:r>
      <w:r w:rsidRPr="00222433">
        <w:t>of</w:t>
      </w:r>
      <w:r w:rsidRPr="00222433" w:rsidR="00A66DB1">
        <w:t xml:space="preserve"> </w:t>
      </w:r>
      <w:r w:rsidRPr="00222433">
        <w:t>what</w:t>
      </w:r>
      <w:r w:rsidRPr="00222433" w:rsidR="00A66DB1">
        <w:t xml:space="preserve"> </w:t>
      </w:r>
      <w:r w:rsidRPr="00222433">
        <w:t>particular</w:t>
      </w:r>
      <w:r w:rsidRPr="00222433" w:rsidR="00A66DB1">
        <w:t xml:space="preserve"> </w:t>
      </w:r>
      <w:r w:rsidRPr="00222433">
        <w:t>legal</w:t>
      </w:r>
      <w:r w:rsidRPr="00222433" w:rsidR="00A66DB1">
        <w:t xml:space="preserve"> </w:t>
      </w:r>
      <w:r w:rsidRPr="00222433">
        <w:t>liability,</w:t>
      </w:r>
      <w:r w:rsidRPr="00222433" w:rsidR="00A66DB1">
        <w:t xml:space="preserve"> </w:t>
      </w:r>
      <w:r w:rsidRPr="00222433">
        <w:t>from</w:t>
      </w:r>
      <w:r w:rsidRPr="00222433" w:rsidR="00A66DB1">
        <w:t xml:space="preserve"> </w:t>
      </w:r>
      <w:r w:rsidRPr="00222433">
        <w:t>what</w:t>
      </w:r>
      <w:r w:rsidRPr="00222433" w:rsidR="00A66DB1">
        <w:t xml:space="preserve"> </w:t>
      </w:r>
      <w:r w:rsidRPr="00222433">
        <w:t>particular</w:t>
      </w:r>
      <w:r w:rsidRPr="00222433" w:rsidR="00A66DB1">
        <w:t xml:space="preserve"> </w:t>
      </w:r>
      <w:r w:rsidRPr="00222433">
        <w:t>circumstances</w:t>
      </w:r>
      <w:r w:rsidRPr="00222433" w:rsidR="00A90135">
        <w:t>,</w:t>
      </w:r>
      <w:r w:rsidRPr="00222433" w:rsidR="00A66DB1">
        <w:t xml:space="preserve"> </w:t>
      </w:r>
      <w:r w:rsidRPr="00222433">
        <w:t>I</w:t>
      </w:r>
      <w:r w:rsidRPr="00222433" w:rsidR="00A66DB1">
        <w:t xml:space="preserve"> </w:t>
      </w:r>
      <w:r w:rsidRPr="00222433">
        <w:t>was</w:t>
      </w:r>
      <w:r w:rsidRPr="00222433" w:rsidR="00A66DB1">
        <w:t xml:space="preserve"> </w:t>
      </w:r>
      <w:r w:rsidRPr="00222433">
        <w:t>being</w:t>
      </w:r>
      <w:r w:rsidRPr="00222433" w:rsidR="00A66DB1">
        <w:t xml:space="preserve"> </w:t>
      </w:r>
      <w:r w:rsidRPr="00222433">
        <w:t>asked</w:t>
      </w:r>
      <w:r w:rsidRPr="00222433" w:rsidR="00A66DB1">
        <w:t xml:space="preserve"> </w:t>
      </w:r>
      <w:r w:rsidRPr="00222433">
        <w:t>to</w:t>
      </w:r>
      <w:r w:rsidRPr="00222433" w:rsidR="00A66DB1">
        <w:t xml:space="preserve"> </w:t>
      </w:r>
      <w:r w:rsidRPr="00222433">
        <w:t>give</w:t>
      </w:r>
      <w:r w:rsidRPr="00222433" w:rsidR="00A66DB1">
        <w:t xml:space="preserve"> </w:t>
      </w:r>
      <w:r w:rsidRPr="00222433">
        <w:t>a</w:t>
      </w:r>
      <w:r w:rsidRPr="00222433" w:rsidR="00A66DB1">
        <w:t xml:space="preserve"> </w:t>
      </w:r>
      <w:r w:rsidRPr="00222433">
        <w:t>view</w:t>
      </w:r>
      <w:r w:rsidRPr="00222433" w:rsidR="00A66DB1">
        <w:t xml:space="preserve"> </w:t>
      </w:r>
      <w:r w:rsidRPr="00222433">
        <w:t>on.</w:t>
      </w:r>
      <w:r w:rsidRPr="00222433" w:rsidR="00A66DB1">
        <w:t xml:space="preserve"> </w:t>
      </w:r>
      <w:r w:rsidRPr="00222433">
        <w:t>Again,</w:t>
      </w:r>
      <w:r w:rsidRPr="00222433" w:rsidR="00A66DB1">
        <w:t xml:space="preserve"> </w:t>
      </w:r>
      <w:r w:rsidRPr="00222433">
        <w:t>I</w:t>
      </w:r>
      <w:r w:rsidRPr="00222433" w:rsidR="00A66DB1">
        <w:t xml:space="preserve"> </w:t>
      </w:r>
      <w:r w:rsidRPr="00222433">
        <w:t>am</w:t>
      </w:r>
      <w:r w:rsidRPr="00222433" w:rsidR="00A66DB1">
        <w:t xml:space="preserve"> </w:t>
      </w:r>
      <w:r w:rsidRPr="00222433">
        <w:t>speaking</w:t>
      </w:r>
      <w:r w:rsidRPr="00222433" w:rsidR="00A66DB1">
        <w:t xml:space="preserve"> </w:t>
      </w:r>
      <w:r w:rsidRPr="00222433">
        <w:t>as</w:t>
      </w:r>
      <w:r w:rsidRPr="00222433" w:rsidR="00A66DB1">
        <w:t xml:space="preserve"> </w:t>
      </w:r>
      <w:r w:rsidRPr="00222433">
        <w:t>a</w:t>
      </w:r>
      <w:r w:rsidRPr="00222433" w:rsidR="00A66DB1">
        <w:t xml:space="preserve"> </w:t>
      </w:r>
      <w:r w:rsidRPr="00222433">
        <w:t>lawyer</w:t>
      </w:r>
      <w:r w:rsidRPr="00222433" w:rsidR="00A66DB1">
        <w:t xml:space="preserve"> </w:t>
      </w:r>
      <w:r w:rsidRPr="00222433">
        <w:t>here</w:t>
      </w:r>
      <w:r w:rsidRPr="00222433" w:rsidR="00A66DB1">
        <w:t xml:space="preserve"> </w:t>
      </w:r>
      <w:r w:rsidRPr="00222433">
        <w:t>in</w:t>
      </w:r>
      <w:r w:rsidRPr="00222433" w:rsidR="00A66DB1">
        <w:t xml:space="preserve"> </w:t>
      </w:r>
      <w:r w:rsidRPr="00222433">
        <w:t>the</w:t>
      </w:r>
      <w:r w:rsidRPr="00222433" w:rsidR="00A66DB1">
        <w:t xml:space="preserve"> </w:t>
      </w:r>
      <w:r w:rsidRPr="00222433">
        <w:t>sense</w:t>
      </w:r>
      <w:r w:rsidRPr="00222433" w:rsidR="00A66DB1">
        <w:t xml:space="preserve"> </w:t>
      </w:r>
      <w:r w:rsidRPr="00222433">
        <w:t>that</w:t>
      </w:r>
      <w:r w:rsidRPr="00222433" w:rsidR="00A90135">
        <w:t>,</w:t>
      </w:r>
      <w:r w:rsidRPr="00222433" w:rsidR="00A66DB1">
        <w:t xml:space="preserve"> </w:t>
      </w:r>
      <w:r w:rsidRPr="00222433">
        <w:t>if</w:t>
      </w:r>
      <w:r w:rsidRPr="00222433" w:rsidR="00A66DB1">
        <w:t xml:space="preserve"> </w:t>
      </w:r>
      <w:r w:rsidRPr="00222433">
        <w:t>you</w:t>
      </w:r>
      <w:r w:rsidRPr="00222433" w:rsidR="00A66DB1">
        <w:t xml:space="preserve"> </w:t>
      </w:r>
      <w:r w:rsidRPr="00222433">
        <w:t>are</w:t>
      </w:r>
      <w:r w:rsidRPr="00222433" w:rsidR="00A66DB1">
        <w:t xml:space="preserve"> </w:t>
      </w:r>
      <w:r w:rsidRPr="00222433">
        <w:t>going</w:t>
      </w:r>
      <w:r w:rsidRPr="00222433" w:rsidR="00A66DB1">
        <w:t xml:space="preserve"> </w:t>
      </w:r>
      <w:r w:rsidRPr="00222433">
        <w:t>to</w:t>
      </w:r>
      <w:r w:rsidRPr="00222433" w:rsidR="00A66DB1">
        <w:t xml:space="preserve"> </w:t>
      </w:r>
      <w:r w:rsidRPr="00222433">
        <w:t>find</w:t>
      </w:r>
      <w:r w:rsidRPr="00222433" w:rsidR="00A66DB1">
        <w:t xml:space="preserve"> </w:t>
      </w:r>
      <w:r w:rsidRPr="00222433">
        <w:t>somebody</w:t>
      </w:r>
      <w:r w:rsidRPr="00222433" w:rsidR="00A66DB1">
        <w:t xml:space="preserve"> </w:t>
      </w:r>
      <w:r w:rsidRPr="00222433">
        <w:t>liable</w:t>
      </w:r>
      <w:r w:rsidRPr="00222433" w:rsidR="00A66DB1">
        <w:t xml:space="preserve"> </w:t>
      </w:r>
      <w:r w:rsidRPr="00222433">
        <w:t>for</w:t>
      </w:r>
      <w:r w:rsidRPr="00222433" w:rsidR="00A66DB1">
        <w:t xml:space="preserve"> </w:t>
      </w:r>
      <w:r w:rsidRPr="00222433">
        <w:t>something,</w:t>
      </w:r>
      <w:r w:rsidRPr="00222433" w:rsidR="00A66DB1">
        <w:t xml:space="preserve"> </w:t>
      </w:r>
      <w:r w:rsidRPr="00222433">
        <w:t>you</w:t>
      </w:r>
      <w:r w:rsidRPr="00222433" w:rsidR="00A66DB1">
        <w:t xml:space="preserve"> </w:t>
      </w:r>
      <w:r w:rsidRPr="00222433">
        <w:t>have</w:t>
      </w:r>
      <w:r w:rsidRPr="00222433" w:rsidR="00A66DB1">
        <w:t xml:space="preserve"> </w:t>
      </w:r>
      <w:r w:rsidRPr="00222433">
        <w:t>to</w:t>
      </w:r>
      <w:r w:rsidRPr="00222433" w:rsidR="00A66DB1">
        <w:t xml:space="preserve"> </w:t>
      </w:r>
      <w:r w:rsidRPr="00222433">
        <w:t>identify</w:t>
      </w:r>
      <w:r w:rsidRPr="00222433" w:rsidR="00A66DB1">
        <w:t xml:space="preserve"> </w:t>
      </w:r>
      <w:r w:rsidRPr="00222433">
        <w:t>what</w:t>
      </w:r>
      <w:r w:rsidRPr="00222433" w:rsidR="00A66DB1">
        <w:t xml:space="preserve"> </w:t>
      </w:r>
      <w:r w:rsidRPr="00222433">
        <w:t>the</w:t>
      </w:r>
      <w:r w:rsidRPr="00222433" w:rsidR="00A66DB1">
        <w:t xml:space="preserve"> </w:t>
      </w:r>
      <w:r w:rsidRPr="00222433">
        <w:t>duty</w:t>
      </w:r>
      <w:r w:rsidRPr="00222433" w:rsidR="00A66DB1">
        <w:t xml:space="preserve"> </w:t>
      </w:r>
      <w:r w:rsidRPr="00222433">
        <w:t>is,</w:t>
      </w:r>
      <w:r w:rsidRPr="00222433" w:rsidR="00A66DB1">
        <w:t xml:space="preserve"> </w:t>
      </w:r>
      <w:r w:rsidRPr="00222433">
        <w:t>what</w:t>
      </w:r>
      <w:r w:rsidRPr="00222433" w:rsidR="00A66DB1">
        <w:t xml:space="preserve"> </w:t>
      </w:r>
      <w:r w:rsidRPr="00222433">
        <w:t>the</w:t>
      </w:r>
      <w:r w:rsidRPr="00222433" w:rsidR="00A66DB1">
        <w:t xml:space="preserve"> </w:t>
      </w:r>
      <w:r w:rsidRPr="00222433">
        <w:t>breach</w:t>
      </w:r>
      <w:r w:rsidRPr="00222433" w:rsidR="00A66DB1">
        <w:t xml:space="preserve"> </w:t>
      </w:r>
      <w:r w:rsidRPr="00222433">
        <w:t>of</w:t>
      </w:r>
      <w:r w:rsidRPr="00222433" w:rsidR="00A66DB1">
        <w:t xml:space="preserve"> </w:t>
      </w:r>
      <w:r w:rsidRPr="00222433">
        <w:t>it</w:t>
      </w:r>
      <w:r w:rsidRPr="00222433" w:rsidR="00A66DB1">
        <w:t xml:space="preserve"> </w:t>
      </w:r>
      <w:r w:rsidRPr="00222433">
        <w:t>is</w:t>
      </w:r>
      <w:r w:rsidRPr="00222433" w:rsidR="00A66DB1">
        <w:t xml:space="preserve"> </w:t>
      </w:r>
      <w:r w:rsidRPr="00222433">
        <w:t>and</w:t>
      </w:r>
      <w:r w:rsidRPr="00222433" w:rsidR="00A66DB1">
        <w:t xml:space="preserve"> </w:t>
      </w:r>
      <w:r w:rsidRPr="00222433">
        <w:t>whether</w:t>
      </w:r>
      <w:r w:rsidRPr="00222433" w:rsidR="00A66DB1">
        <w:t xml:space="preserve"> </w:t>
      </w:r>
      <w:r w:rsidRPr="00222433">
        <w:t>the</w:t>
      </w:r>
      <w:r w:rsidRPr="00222433" w:rsidR="00A66DB1">
        <w:t xml:space="preserve"> </w:t>
      </w:r>
      <w:r w:rsidRPr="00222433">
        <w:t>breach</w:t>
      </w:r>
      <w:r w:rsidRPr="00222433" w:rsidR="00A66DB1">
        <w:t xml:space="preserve"> </w:t>
      </w:r>
      <w:r w:rsidRPr="00222433">
        <w:t>of</w:t>
      </w:r>
      <w:r w:rsidRPr="00222433" w:rsidR="00A66DB1">
        <w:t xml:space="preserve"> </w:t>
      </w:r>
      <w:r w:rsidRPr="00222433">
        <w:t>the</w:t>
      </w:r>
      <w:r w:rsidRPr="00222433" w:rsidR="00A66DB1">
        <w:t xml:space="preserve"> </w:t>
      </w:r>
      <w:r w:rsidRPr="00222433">
        <w:t>duty</w:t>
      </w:r>
      <w:r w:rsidRPr="00222433" w:rsidR="00A66DB1">
        <w:t xml:space="preserve"> </w:t>
      </w:r>
      <w:r w:rsidRPr="00222433">
        <w:t>caused</w:t>
      </w:r>
      <w:r w:rsidRPr="00222433" w:rsidR="00A66DB1">
        <w:t xml:space="preserve"> </w:t>
      </w:r>
      <w:r w:rsidRPr="00222433">
        <w:t>the</w:t>
      </w:r>
      <w:r w:rsidRPr="00222433" w:rsidR="00A66DB1">
        <w:t xml:space="preserve"> </w:t>
      </w:r>
      <w:r w:rsidRPr="00222433">
        <w:t>loss.</w:t>
      </w:r>
      <w:r w:rsidRPr="00222433" w:rsidR="00A90135">
        <w:t xml:space="preserve"> </w:t>
      </w:r>
      <w:r w:rsidRPr="00222433">
        <w:t>They</w:t>
      </w:r>
      <w:r w:rsidRPr="00222433" w:rsidR="00A66DB1">
        <w:t xml:space="preserve"> </w:t>
      </w:r>
      <w:r w:rsidRPr="00222433">
        <w:t>could</w:t>
      </w:r>
      <w:r w:rsidRPr="00222433" w:rsidR="00A66DB1">
        <w:t xml:space="preserve"> </w:t>
      </w:r>
      <w:r w:rsidRPr="00222433">
        <w:t>have</w:t>
      </w:r>
      <w:r w:rsidRPr="00222433" w:rsidR="00A66DB1">
        <w:t xml:space="preserve"> </w:t>
      </w:r>
      <w:r w:rsidRPr="00222433">
        <w:t>framed</w:t>
      </w:r>
      <w:r w:rsidRPr="00222433" w:rsidR="00A66DB1">
        <w:t xml:space="preserve"> </w:t>
      </w:r>
      <w:r w:rsidRPr="00222433">
        <w:t>it</w:t>
      </w:r>
      <w:r w:rsidRPr="00222433" w:rsidR="00A66DB1">
        <w:t xml:space="preserve"> </w:t>
      </w:r>
      <w:r w:rsidRPr="00222433">
        <w:t>differently</w:t>
      </w:r>
      <w:r w:rsidRPr="00222433" w:rsidR="00A66DB1">
        <w:t xml:space="preserve"> </w:t>
      </w:r>
      <w:r w:rsidRPr="00222433">
        <w:t>and</w:t>
      </w:r>
      <w:r w:rsidRPr="00222433" w:rsidR="00A66DB1">
        <w:t xml:space="preserve"> </w:t>
      </w:r>
      <w:r w:rsidRPr="00222433">
        <w:t>more</w:t>
      </w:r>
      <w:r w:rsidRPr="00222433" w:rsidR="00A66DB1">
        <w:t xml:space="preserve"> </w:t>
      </w:r>
      <w:r w:rsidRPr="00222433">
        <w:t>flexibly</w:t>
      </w:r>
      <w:r w:rsidRPr="00222433" w:rsidR="00A66DB1">
        <w:t xml:space="preserve"> </w:t>
      </w:r>
      <w:r w:rsidRPr="00222433">
        <w:t>than</w:t>
      </w:r>
      <w:r w:rsidRPr="00222433" w:rsidR="00A66DB1">
        <w:t xml:space="preserve"> </w:t>
      </w:r>
      <w:r w:rsidRPr="00222433">
        <w:t>that</w:t>
      </w:r>
      <w:r w:rsidRPr="00222433" w:rsidR="00A66DB1">
        <w:t xml:space="preserve"> </w:t>
      </w:r>
      <w:r w:rsidRPr="00222433">
        <w:t>if</w:t>
      </w:r>
      <w:r w:rsidRPr="00222433" w:rsidR="00A66DB1">
        <w:t xml:space="preserve"> </w:t>
      </w:r>
      <w:r w:rsidRPr="00222433">
        <w:t>they</w:t>
      </w:r>
      <w:r w:rsidRPr="00222433" w:rsidR="00A66DB1">
        <w:t xml:space="preserve"> </w:t>
      </w:r>
      <w:r w:rsidRPr="00222433">
        <w:t>had</w:t>
      </w:r>
      <w:r w:rsidRPr="00222433" w:rsidR="00A66DB1">
        <w:t xml:space="preserve"> </w:t>
      </w:r>
      <w:r w:rsidRPr="00222433">
        <w:t>wanted</w:t>
      </w:r>
      <w:r w:rsidRPr="00222433" w:rsidR="00A66DB1">
        <w:t xml:space="preserve"> </w:t>
      </w:r>
      <w:r w:rsidRPr="00222433">
        <w:t>to,</w:t>
      </w:r>
      <w:r w:rsidRPr="00222433" w:rsidR="00A66DB1">
        <w:t xml:space="preserve"> </w:t>
      </w:r>
      <w:r w:rsidRPr="00222433">
        <w:t>but</w:t>
      </w:r>
      <w:r w:rsidRPr="00222433" w:rsidR="00A66DB1">
        <w:t xml:space="preserve"> </w:t>
      </w:r>
      <w:r w:rsidRPr="00222433">
        <w:t>I</w:t>
      </w:r>
      <w:r w:rsidRPr="00222433" w:rsidR="00A66DB1">
        <w:t xml:space="preserve"> </w:t>
      </w:r>
      <w:r w:rsidRPr="00222433">
        <w:t>did</w:t>
      </w:r>
      <w:r w:rsidRPr="00222433" w:rsidR="00A66DB1">
        <w:t xml:space="preserve"> </w:t>
      </w:r>
      <w:r w:rsidRPr="00222433">
        <w:t>not</w:t>
      </w:r>
      <w:r w:rsidRPr="00222433" w:rsidR="00A66DB1">
        <w:t xml:space="preserve"> </w:t>
      </w:r>
      <w:r w:rsidRPr="00222433">
        <w:t>feel</w:t>
      </w:r>
      <w:r w:rsidRPr="00222433" w:rsidR="00A66DB1">
        <w:t xml:space="preserve"> </w:t>
      </w:r>
      <w:r w:rsidRPr="00222433">
        <w:t>constrained</w:t>
      </w:r>
      <w:r w:rsidRPr="00222433" w:rsidR="00A66DB1">
        <w:t xml:space="preserve"> </w:t>
      </w:r>
      <w:r w:rsidRPr="00222433">
        <w:t>by</w:t>
      </w:r>
      <w:r w:rsidRPr="00222433" w:rsidR="00A66DB1">
        <w:t xml:space="preserve"> </w:t>
      </w:r>
      <w:r w:rsidRPr="00222433">
        <w:t>that.</w:t>
      </w:r>
      <w:r w:rsidRPr="00222433" w:rsidR="00A66DB1">
        <w:t xml:space="preserve"> </w:t>
      </w:r>
      <w:r w:rsidRPr="00222433">
        <w:t>In</w:t>
      </w:r>
      <w:r w:rsidRPr="00222433" w:rsidR="00A66DB1">
        <w:t xml:space="preserve"> </w:t>
      </w:r>
      <w:r w:rsidRPr="00222433">
        <w:t>fact,</w:t>
      </w:r>
      <w:r w:rsidRPr="00222433" w:rsidR="00A66DB1">
        <w:t xml:space="preserve"> </w:t>
      </w:r>
      <w:r w:rsidRPr="00222433">
        <w:t>that</w:t>
      </w:r>
      <w:r w:rsidRPr="00222433" w:rsidR="00A66DB1">
        <w:t xml:space="preserve"> </w:t>
      </w:r>
      <w:r w:rsidRPr="00222433">
        <w:t>would</w:t>
      </w:r>
      <w:r w:rsidRPr="00222433" w:rsidR="00A66DB1">
        <w:t xml:space="preserve"> </w:t>
      </w:r>
      <w:r w:rsidRPr="00222433">
        <w:t>have</w:t>
      </w:r>
      <w:r w:rsidRPr="00222433" w:rsidR="00A66DB1">
        <w:t xml:space="preserve"> </w:t>
      </w:r>
      <w:r w:rsidRPr="00222433">
        <w:t>been</w:t>
      </w:r>
      <w:r w:rsidRPr="00222433" w:rsidR="00A66DB1">
        <w:t xml:space="preserve"> </w:t>
      </w:r>
      <w:r w:rsidRPr="00222433">
        <w:t>an</w:t>
      </w:r>
      <w:r w:rsidRPr="00222433" w:rsidR="00A66DB1">
        <w:t xml:space="preserve"> </w:t>
      </w:r>
      <w:r w:rsidRPr="00222433">
        <w:t>unnecessary</w:t>
      </w:r>
      <w:r w:rsidRPr="00222433" w:rsidR="00A66DB1">
        <w:t xml:space="preserve"> </w:t>
      </w:r>
      <w:r w:rsidRPr="00222433">
        <w:t>component</w:t>
      </w:r>
      <w:r w:rsidRPr="00222433" w:rsidR="00A66DB1">
        <w:t xml:space="preserve"> </w:t>
      </w:r>
      <w:r w:rsidRPr="00222433">
        <w:t>on</w:t>
      </w:r>
      <w:r w:rsidRPr="00222433" w:rsidR="00A66DB1">
        <w:t xml:space="preserve"> </w:t>
      </w:r>
      <w:r w:rsidRPr="00222433">
        <w:t>the</w:t>
      </w:r>
      <w:r w:rsidRPr="00222433" w:rsidR="00A66DB1">
        <w:t xml:space="preserve"> </w:t>
      </w:r>
      <w:r w:rsidRPr="00222433">
        <w:t>plate.</w:t>
      </w:r>
      <w:r w:rsidRPr="00222433" w:rsidR="00A66DB1">
        <w:t xml:space="preserve"> </w:t>
      </w:r>
    </w:p>
    <w:p w:rsidR="00102A2C" w:rsidRPr="00222433" w:rsidP="00102A2C">
      <w:pPr>
        <w:pStyle w:val="Question"/>
        <w:numPr>
          <w:ilvl w:val="0"/>
          <w:numId w:val="9"/>
        </w:numPr>
      </w:pPr>
      <w:sdt>
        <w:sdtPr>
          <w:alias w:val="Member"/>
          <w:tag w:val="&lt;Member mnisId='4644' dodsId='136671'&gt;"/>
          <w:id w:val="617262336"/>
          <w:placeholder>
            <w:docPart w:val="09ACA901D17C4A9DA80566DC9528F5B2"/>
          </w:placeholder>
          <w:richText/>
        </w:sdtPr>
        <w:sdtContent>
          <w:r w:rsidRPr="00222433">
            <w:rPr>
              <w:b/>
            </w:rPr>
            <w:t>Mike</w:t>
          </w:r>
          <w:r w:rsidRPr="00222433" w:rsidR="00A66DB1">
            <w:rPr>
              <w:b/>
            </w:rPr>
            <w:t xml:space="preserve"> </w:t>
          </w:r>
          <w:r w:rsidRPr="00222433">
            <w:rPr>
              <w:b/>
            </w:rPr>
            <w:t>Hill:</w:t>
          </w:r>
        </w:sdtContent>
      </w:sdt>
      <w:r w:rsidRPr="00222433" w:rsidR="00A66DB1">
        <w:t xml:space="preserve"> </w:t>
      </w:r>
      <w:r w:rsidRPr="00222433">
        <w:t>In</w:t>
      </w:r>
      <w:r w:rsidRPr="00222433" w:rsidR="00A66DB1">
        <w:t xml:space="preserve"> </w:t>
      </w:r>
      <w:r w:rsidRPr="00222433">
        <w:t>terms</w:t>
      </w:r>
      <w:r w:rsidRPr="00222433" w:rsidR="00A66DB1">
        <w:t xml:space="preserve"> </w:t>
      </w:r>
      <w:r w:rsidRPr="00222433">
        <w:t>of</w:t>
      </w:r>
      <w:r w:rsidRPr="00222433" w:rsidR="00A66DB1">
        <w:t xml:space="preserve"> </w:t>
      </w:r>
      <w:r w:rsidRPr="00222433">
        <w:t>constraints,</w:t>
      </w:r>
      <w:r w:rsidRPr="00222433" w:rsidR="00A66DB1">
        <w:t xml:space="preserve"> </w:t>
      </w:r>
      <w:r w:rsidRPr="00222433" w:rsidR="00FD1979">
        <w:t xml:space="preserve">earlier </w:t>
      </w:r>
      <w:r w:rsidRPr="00222433">
        <w:t>you</w:t>
      </w:r>
      <w:r w:rsidRPr="00222433" w:rsidR="00A66DB1">
        <w:t xml:space="preserve"> </w:t>
      </w:r>
      <w:r w:rsidRPr="00222433">
        <w:t>mentioned</w:t>
      </w:r>
      <w:r w:rsidRPr="00222433" w:rsidR="00A66DB1">
        <w:t xml:space="preserve"> </w:t>
      </w:r>
      <w:r w:rsidRPr="00222433">
        <w:t>one</w:t>
      </w:r>
      <w:r w:rsidRPr="00222433" w:rsidR="00A66DB1">
        <w:t xml:space="preserve"> </w:t>
      </w:r>
      <w:r w:rsidRPr="00222433">
        <w:t>or</w:t>
      </w:r>
      <w:r w:rsidRPr="00222433" w:rsidR="00A66DB1">
        <w:t xml:space="preserve"> </w:t>
      </w:r>
      <w:r w:rsidRPr="00222433">
        <w:t>two</w:t>
      </w:r>
      <w:r w:rsidRPr="00222433" w:rsidR="00A66DB1">
        <w:t xml:space="preserve"> </w:t>
      </w:r>
      <w:r w:rsidRPr="00222433">
        <w:t>pushbacks,</w:t>
      </w:r>
      <w:r w:rsidRPr="00222433" w:rsidR="00A66DB1">
        <w:t xml:space="preserve"> </w:t>
      </w:r>
      <w:r w:rsidRPr="00222433">
        <w:t>or</w:t>
      </w:r>
      <w:r w:rsidRPr="00222433" w:rsidR="00A66DB1">
        <w:t xml:space="preserve"> </w:t>
      </w:r>
      <w:r w:rsidRPr="00222433">
        <w:t>attempts</w:t>
      </w:r>
      <w:r w:rsidRPr="00222433" w:rsidR="00A66DB1">
        <w:t xml:space="preserve"> </w:t>
      </w:r>
      <w:r w:rsidRPr="00222433">
        <w:t>at</w:t>
      </w:r>
      <w:r w:rsidRPr="00222433" w:rsidR="00A66DB1">
        <w:t xml:space="preserve"> </w:t>
      </w:r>
      <w:r w:rsidRPr="00222433">
        <w:t>pushbacks</w:t>
      </w:r>
      <w:r w:rsidRPr="00222433" w:rsidR="00A90135">
        <w:t>. D</w:t>
      </w:r>
      <w:r w:rsidRPr="00222433">
        <w:t>id</w:t>
      </w:r>
      <w:r w:rsidRPr="00222433" w:rsidR="00A66DB1">
        <w:t xml:space="preserve"> </w:t>
      </w:r>
      <w:r w:rsidRPr="00222433">
        <w:t>you</w:t>
      </w:r>
      <w:r w:rsidRPr="00222433" w:rsidR="00A66DB1">
        <w:t xml:space="preserve"> </w:t>
      </w:r>
      <w:r w:rsidRPr="00222433">
        <w:t>feel</w:t>
      </w:r>
      <w:r w:rsidRPr="00222433" w:rsidR="00A66DB1">
        <w:t xml:space="preserve"> </w:t>
      </w:r>
      <w:r w:rsidRPr="00222433">
        <w:t>constrained</w:t>
      </w:r>
      <w:r w:rsidRPr="00222433" w:rsidR="00A66DB1">
        <w:t xml:space="preserve"> </w:t>
      </w:r>
      <w:r w:rsidRPr="00222433">
        <w:t>by</w:t>
      </w:r>
      <w:r w:rsidRPr="00222433" w:rsidR="00A66DB1">
        <w:t xml:space="preserve"> </w:t>
      </w:r>
      <w:r w:rsidRPr="00222433">
        <w:t>the</w:t>
      </w:r>
      <w:r w:rsidRPr="00222433" w:rsidR="00A66DB1">
        <w:t xml:space="preserve"> </w:t>
      </w:r>
      <w:r w:rsidRPr="00222433">
        <w:t>FCA’s</w:t>
      </w:r>
      <w:r w:rsidRPr="00222433" w:rsidR="00A66DB1">
        <w:t xml:space="preserve"> </w:t>
      </w:r>
      <w:r w:rsidRPr="00222433">
        <w:t>protocol</w:t>
      </w:r>
      <w:r w:rsidRPr="00222433" w:rsidR="00A66DB1">
        <w:t xml:space="preserve"> </w:t>
      </w:r>
      <w:r w:rsidRPr="00222433">
        <w:t>at</w:t>
      </w:r>
      <w:r w:rsidRPr="00222433" w:rsidR="00A66DB1">
        <w:t xml:space="preserve"> </w:t>
      </w:r>
      <w:r w:rsidRPr="00222433">
        <w:t>any</w:t>
      </w:r>
      <w:r w:rsidRPr="00222433" w:rsidR="00A66DB1">
        <w:t xml:space="preserve"> </w:t>
      </w:r>
      <w:r w:rsidRPr="00222433">
        <w:t>point</w:t>
      </w:r>
      <w:r w:rsidRPr="00222433" w:rsidR="00A66DB1">
        <w:t xml:space="preserve"> </w:t>
      </w:r>
      <w:r w:rsidRPr="00222433">
        <w:t>during</w:t>
      </w:r>
      <w:r w:rsidRPr="00222433" w:rsidR="00A66DB1">
        <w:t xml:space="preserve"> </w:t>
      </w:r>
      <w:r w:rsidRPr="00222433">
        <w:t>the</w:t>
      </w:r>
      <w:r w:rsidRPr="00222433" w:rsidR="00A66DB1">
        <w:t xml:space="preserve"> </w:t>
      </w:r>
      <w:r w:rsidRPr="00222433">
        <w:t>investigation?</w:t>
      </w:r>
      <w:r w:rsidRPr="00222433" w:rsidR="00A66DB1">
        <w:t xml:space="preserve"> </w:t>
      </w:r>
    </w:p>
    <w:p w:rsidR="00102A2C" w:rsidRPr="00222433" w:rsidP="00102A2C">
      <w:pPr>
        <w:pStyle w:val="Answer"/>
      </w:pPr>
      <w:sdt>
        <w:sdtPr>
          <w:alias w:val="Witness"/>
          <w:id w:val="-340860678"/>
          <w:placeholder>
            <w:docPart w:val="09ACA901D17C4A9DA80566DC9528F5B2"/>
          </w:placeholder>
          <w:richText/>
        </w:sdtPr>
        <w:sdtContent>
          <w:r w:rsidRPr="00222433">
            <w:rPr>
              <w:b/>
              <w:bCs/>
              <w:i/>
              <w:iCs/>
            </w:rPr>
            <w:t>Dame</w:t>
          </w:r>
          <w:r w:rsidRPr="00222433" w:rsidR="00A66DB1">
            <w:rPr>
              <w:b/>
              <w:bCs/>
              <w:i/>
              <w:iCs/>
            </w:rPr>
            <w:t xml:space="preserve"> </w:t>
          </w:r>
          <w:r w:rsidRPr="00222433">
            <w:rPr>
              <w:b/>
              <w:bCs/>
              <w:i/>
              <w:iCs/>
            </w:rPr>
            <w:t>Elizabeth</w:t>
          </w:r>
          <w:r w:rsidRPr="00222433" w:rsidR="00A66DB1">
            <w:rPr>
              <w:b/>
              <w:bCs/>
              <w:i/>
              <w:iCs/>
            </w:rPr>
            <w:t xml:space="preserve"> </w:t>
          </w:r>
          <w:r w:rsidRPr="00222433">
            <w:rPr>
              <w:b/>
              <w:bCs/>
              <w:i/>
              <w:iCs/>
            </w:rPr>
            <w:t>Gloster:</w:t>
          </w:r>
          <w:r w:rsidRPr="00222433" w:rsidR="00A66DB1">
            <w:rPr>
              <w:b/>
            </w:rPr>
            <w:t xml:space="preserve"> </w:t>
          </w:r>
        </w:sdtContent>
      </w:sdt>
      <w:r w:rsidRPr="00222433">
        <w:t>No,</w:t>
      </w:r>
      <w:r w:rsidRPr="00222433" w:rsidR="00A66DB1">
        <w:t xml:space="preserve"> </w:t>
      </w:r>
      <w:r w:rsidRPr="00222433">
        <w:t>I</w:t>
      </w:r>
      <w:r w:rsidRPr="00222433" w:rsidR="00A66DB1">
        <w:t xml:space="preserve"> </w:t>
      </w:r>
      <w:r w:rsidRPr="00222433">
        <w:t>did</w:t>
      </w:r>
      <w:r w:rsidRPr="00222433" w:rsidR="00A66DB1">
        <w:t xml:space="preserve"> </w:t>
      </w:r>
      <w:r w:rsidRPr="00222433">
        <w:t>not.</w:t>
      </w:r>
      <w:r w:rsidRPr="00222433" w:rsidR="00A66DB1">
        <w:t xml:space="preserve"> </w:t>
      </w:r>
      <w:r w:rsidRPr="00222433">
        <w:t>One</w:t>
      </w:r>
      <w:r w:rsidRPr="00222433" w:rsidR="00A66DB1">
        <w:t xml:space="preserve"> </w:t>
      </w:r>
      <w:r w:rsidRPr="00222433">
        <w:t>point</w:t>
      </w:r>
      <w:r w:rsidRPr="00222433" w:rsidR="00A66DB1">
        <w:t xml:space="preserve"> </w:t>
      </w:r>
      <w:r w:rsidRPr="00222433" w:rsidR="00A90135">
        <w:t>I</w:t>
      </w:r>
      <w:r w:rsidRPr="00222433" w:rsidR="00A66DB1">
        <w:t xml:space="preserve"> </w:t>
      </w:r>
      <w:r w:rsidRPr="00222433">
        <w:t>would</w:t>
      </w:r>
      <w:r w:rsidRPr="00222433" w:rsidR="00A66DB1">
        <w:t xml:space="preserve"> </w:t>
      </w:r>
      <w:r w:rsidRPr="00222433">
        <w:t>make</w:t>
      </w:r>
      <w:r w:rsidRPr="00222433" w:rsidR="00A66DB1">
        <w:t xml:space="preserve"> </w:t>
      </w:r>
      <w:r w:rsidRPr="00222433">
        <w:t>is</w:t>
      </w:r>
      <w:r w:rsidRPr="00222433" w:rsidR="00A66DB1">
        <w:t xml:space="preserve"> </w:t>
      </w:r>
      <w:r w:rsidRPr="00222433">
        <w:t>that</w:t>
      </w:r>
      <w:r w:rsidRPr="00222433" w:rsidR="00A66DB1">
        <w:t xml:space="preserve"> </w:t>
      </w:r>
      <w:r w:rsidRPr="00222433">
        <w:t>it</w:t>
      </w:r>
      <w:r w:rsidRPr="00222433" w:rsidR="00A66DB1">
        <w:t xml:space="preserve"> </w:t>
      </w:r>
      <w:r w:rsidRPr="00222433">
        <w:t>took</w:t>
      </w:r>
      <w:r w:rsidRPr="00222433" w:rsidR="00A66DB1">
        <w:t xml:space="preserve"> </w:t>
      </w:r>
      <w:r w:rsidRPr="00222433">
        <w:t>quite</w:t>
      </w:r>
      <w:r w:rsidRPr="00222433" w:rsidR="00A66DB1">
        <w:t xml:space="preserve"> </w:t>
      </w:r>
      <w:r w:rsidRPr="00222433">
        <w:t>a</w:t>
      </w:r>
      <w:r w:rsidRPr="00222433" w:rsidR="00A66DB1">
        <w:t xml:space="preserve"> </w:t>
      </w:r>
      <w:r w:rsidRPr="00222433">
        <w:t>long</w:t>
      </w:r>
      <w:r w:rsidRPr="00222433" w:rsidR="00A66DB1">
        <w:t xml:space="preserve"> </w:t>
      </w:r>
      <w:r w:rsidRPr="00222433">
        <w:t>time</w:t>
      </w:r>
      <w:r w:rsidRPr="00222433" w:rsidR="00A66DB1">
        <w:t xml:space="preserve"> </w:t>
      </w:r>
      <w:r w:rsidRPr="00222433">
        <w:t>for</w:t>
      </w:r>
      <w:r w:rsidRPr="00222433" w:rsidR="00A66DB1">
        <w:t xml:space="preserve"> </w:t>
      </w:r>
      <w:r w:rsidRPr="00222433">
        <w:t>the</w:t>
      </w:r>
      <w:r w:rsidRPr="00222433" w:rsidR="00A66DB1">
        <w:t xml:space="preserve"> </w:t>
      </w:r>
      <w:r w:rsidRPr="00222433">
        <w:t>inquiry</w:t>
      </w:r>
      <w:r w:rsidRPr="00222433" w:rsidR="00A66DB1">
        <w:t xml:space="preserve"> </w:t>
      </w:r>
      <w:r w:rsidRPr="00222433">
        <w:t>to</w:t>
      </w:r>
      <w:r w:rsidRPr="00222433" w:rsidR="00A66DB1">
        <w:t xml:space="preserve"> </w:t>
      </w:r>
      <w:r w:rsidRPr="00222433">
        <w:t>get</w:t>
      </w:r>
      <w:r w:rsidRPr="00222433" w:rsidR="00A66DB1">
        <w:t xml:space="preserve"> </w:t>
      </w:r>
      <w:r w:rsidRPr="00222433">
        <w:t>under</w:t>
      </w:r>
      <w:r w:rsidR="00FD1979">
        <w:t xml:space="preserve"> </w:t>
      </w:r>
      <w:r w:rsidRPr="00222433">
        <w:t>way</w:t>
      </w:r>
      <w:r w:rsidRPr="00222433" w:rsidR="00222433">
        <w:t>,</w:t>
      </w:r>
      <w:r w:rsidRPr="00222433" w:rsidR="00A66DB1">
        <w:t xml:space="preserve"> </w:t>
      </w:r>
      <w:r w:rsidRPr="00222433">
        <w:t>because</w:t>
      </w:r>
      <w:r w:rsidRPr="00222433" w:rsidR="00A66DB1">
        <w:t xml:space="preserve"> </w:t>
      </w:r>
      <w:r w:rsidRPr="00222433">
        <w:t>the</w:t>
      </w:r>
      <w:r w:rsidRPr="00222433" w:rsidR="00A66DB1">
        <w:t xml:space="preserve"> </w:t>
      </w:r>
      <w:r w:rsidRPr="00222433">
        <w:t>direction,</w:t>
      </w:r>
      <w:r w:rsidRPr="00222433" w:rsidR="00A66DB1">
        <w:t xml:space="preserve"> </w:t>
      </w:r>
      <w:r w:rsidR="00FD1979">
        <w:t xml:space="preserve">the </w:t>
      </w:r>
      <w:r w:rsidRPr="00222433">
        <w:t>protocol</w:t>
      </w:r>
      <w:r w:rsidRPr="00222433" w:rsidR="00A66DB1">
        <w:t xml:space="preserve"> </w:t>
      </w:r>
      <w:r w:rsidRPr="00222433">
        <w:t>and</w:t>
      </w:r>
      <w:r w:rsidRPr="00222433" w:rsidR="00A66DB1">
        <w:t xml:space="preserve"> </w:t>
      </w:r>
      <w:r w:rsidRPr="00222433">
        <w:t>my</w:t>
      </w:r>
      <w:r w:rsidRPr="00222433" w:rsidR="00A66DB1">
        <w:t xml:space="preserve"> </w:t>
      </w:r>
      <w:r w:rsidRPr="00222433">
        <w:t>terms</w:t>
      </w:r>
      <w:r w:rsidRPr="00222433" w:rsidR="00A66DB1">
        <w:t xml:space="preserve"> </w:t>
      </w:r>
      <w:r w:rsidRPr="00222433">
        <w:t>of</w:t>
      </w:r>
      <w:r w:rsidRPr="00222433" w:rsidR="00A66DB1">
        <w:t xml:space="preserve"> </w:t>
      </w:r>
      <w:r w:rsidRPr="00222433">
        <w:t>appointment</w:t>
      </w:r>
      <w:r w:rsidRPr="00222433" w:rsidR="00A66DB1">
        <w:t xml:space="preserve"> </w:t>
      </w:r>
      <w:r w:rsidRPr="00222433">
        <w:t>had</w:t>
      </w:r>
      <w:r w:rsidRPr="00222433" w:rsidR="00A66DB1">
        <w:t xml:space="preserve"> </w:t>
      </w:r>
      <w:r w:rsidRPr="00222433">
        <w:t>to</w:t>
      </w:r>
      <w:r w:rsidRPr="00222433" w:rsidR="00A66DB1">
        <w:t xml:space="preserve"> </w:t>
      </w:r>
      <w:r w:rsidRPr="00222433">
        <w:t>be</w:t>
      </w:r>
      <w:r w:rsidRPr="00222433" w:rsidR="00A66DB1">
        <w:t xml:space="preserve"> </w:t>
      </w:r>
      <w:r w:rsidRPr="00222433">
        <w:t>agreed.</w:t>
      </w:r>
      <w:r w:rsidRPr="00222433" w:rsidR="00A66DB1">
        <w:t xml:space="preserve"> </w:t>
      </w:r>
      <w:r w:rsidRPr="00222433">
        <w:t>I</w:t>
      </w:r>
      <w:r w:rsidRPr="00222433" w:rsidR="00A66DB1">
        <w:t xml:space="preserve"> </w:t>
      </w:r>
      <w:r w:rsidRPr="00222433">
        <w:t>did</w:t>
      </w:r>
      <w:r w:rsidRPr="00222433" w:rsidR="00A66DB1">
        <w:t xml:space="preserve"> </w:t>
      </w:r>
      <w:r w:rsidRPr="00222433">
        <w:t>that</w:t>
      </w:r>
      <w:r w:rsidRPr="00222433" w:rsidR="00A66DB1">
        <w:t xml:space="preserve"> </w:t>
      </w:r>
      <w:r w:rsidRPr="00222433">
        <w:t>before</w:t>
      </w:r>
      <w:r w:rsidRPr="00222433" w:rsidR="00A66DB1">
        <w:t xml:space="preserve"> </w:t>
      </w:r>
      <w:r w:rsidRPr="00222433">
        <w:t>I</w:t>
      </w:r>
      <w:r w:rsidRPr="00222433" w:rsidR="00A66DB1">
        <w:t xml:space="preserve"> </w:t>
      </w:r>
      <w:r w:rsidRPr="00222433">
        <w:t>had</w:t>
      </w:r>
      <w:r w:rsidRPr="00222433" w:rsidR="00A66DB1">
        <w:t xml:space="preserve"> </w:t>
      </w:r>
      <w:r w:rsidRPr="00222433">
        <w:t>the</w:t>
      </w:r>
      <w:r w:rsidRPr="00222433" w:rsidR="00A66DB1">
        <w:t xml:space="preserve"> </w:t>
      </w:r>
      <w:r w:rsidRPr="00222433">
        <w:t>support</w:t>
      </w:r>
      <w:r w:rsidRPr="00222433" w:rsidR="00A66DB1">
        <w:t xml:space="preserve"> </w:t>
      </w:r>
      <w:r w:rsidRPr="00222433">
        <w:t>team</w:t>
      </w:r>
      <w:r w:rsidRPr="00222433" w:rsidR="00A66DB1">
        <w:t xml:space="preserve"> </w:t>
      </w:r>
      <w:r w:rsidRPr="00222433">
        <w:t>onside.</w:t>
      </w:r>
      <w:r w:rsidRPr="00222433" w:rsidR="00A66DB1">
        <w:t xml:space="preserve"> </w:t>
      </w:r>
      <w:r w:rsidRPr="00222433">
        <w:t>That</w:t>
      </w:r>
      <w:r w:rsidRPr="00222433" w:rsidR="00A66DB1">
        <w:t xml:space="preserve"> </w:t>
      </w:r>
      <w:r w:rsidRPr="00222433">
        <w:t>was</w:t>
      </w:r>
      <w:r w:rsidRPr="00222433" w:rsidR="00A66DB1">
        <w:t xml:space="preserve"> </w:t>
      </w:r>
      <w:r w:rsidRPr="00222433">
        <w:t>an</w:t>
      </w:r>
      <w:r w:rsidRPr="00222433" w:rsidR="00A66DB1">
        <w:t xml:space="preserve"> </w:t>
      </w:r>
      <w:r w:rsidRPr="00222433">
        <w:t>appointment</w:t>
      </w:r>
      <w:r w:rsidRPr="00222433" w:rsidR="00A66DB1">
        <w:t xml:space="preserve"> </w:t>
      </w:r>
      <w:r w:rsidRPr="00222433">
        <w:t>process</w:t>
      </w:r>
      <w:r w:rsidRPr="00222433" w:rsidR="00A66DB1">
        <w:t xml:space="preserve"> </w:t>
      </w:r>
      <w:r w:rsidRPr="00222433">
        <w:t>that</w:t>
      </w:r>
      <w:r w:rsidRPr="00222433" w:rsidR="00A66DB1">
        <w:t xml:space="preserve"> </w:t>
      </w:r>
      <w:r w:rsidRPr="00222433">
        <w:t>happened</w:t>
      </w:r>
      <w:r w:rsidRPr="00222433" w:rsidR="00A66DB1">
        <w:t xml:space="preserve"> </w:t>
      </w:r>
      <w:r w:rsidRPr="00222433">
        <w:t>later</w:t>
      </w:r>
      <w:r w:rsidRPr="00222433" w:rsidR="00222433">
        <w:t>. I</w:t>
      </w:r>
      <w:r w:rsidRPr="00222433">
        <w:t>n</w:t>
      </w:r>
      <w:r w:rsidRPr="00222433" w:rsidR="00A66DB1">
        <w:t xml:space="preserve"> </w:t>
      </w:r>
      <w:r w:rsidRPr="00222433">
        <w:t>retrospect,</w:t>
      </w:r>
      <w:r w:rsidRPr="00222433" w:rsidR="00A66DB1">
        <w:t xml:space="preserve"> </w:t>
      </w:r>
      <w:r w:rsidRPr="00222433">
        <w:t>I</w:t>
      </w:r>
      <w:r w:rsidRPr="00222433" w:rsidR="00A66DB1">
        <w:t xml:space="preserve"> </w:t>
      </w:r>
      <w:r w:rsidRPr="00222433">
        <w:t>had</w:t>
      </w:r>
      <w:r w:rsidRPr="00222433" w:rsidR="00A66DB1">
        <w:t xml:space="preserve"> </w:t>
      </w:r>
      <w:r w:rsidRPr="00222433">
        <w:t>to</w:t>
      </w:r>
      <w:r w:rsidRPr="00222433" w:rsidR="00A66DB1">
        <w:t xml:space="preserve"> </w:t>
      </w:r>
      <w:r w:rsidRPr="00222433">
        <w:t>do</w:t>
      </w:r>
      <w:r w:rsidRPr="00222433" w:rsidR="00222433">
        <w:t xml:space="preserve"> </w:t>
      </w:r>
      <w:r w:rsidRPr="00222433">
        <w:t>some</w:t>
      </w:r>
      <w:r w:rsidRPr="00222433" w:rsidR="00A66DB1">
        <w:t xml:space="preserve"> </w:t>
      </w:r>
      <w:r w:rsidRPr="00222433">
        <w:t>negotiation</w:t>
      </w:r>
      <w:r w:rsidRPr="00222433" w:rsidR="00A66DB1">
        <w:t xml:space="preserve"> </w:t>
      </w:r>
      <w:r w:rsidRPr="00222433">
        <w:t>on</w:t>
      </w:r>
      <w:r w:rsidRPr="00222433" w:rsidR="00A66DB1">
        <w:t xml:space="preserve"> </w:t>
      </w:r>
      <w:r w:rsidRPr="00222433">
        <w:t>the</w:t>
      </w:r>
      <w:r w:rsidRPr="00222433" w:rsidR="00A66DB1">
        <w:t xml:space="preserve"> </w:t>
      </w:r>
      <w:r w:rsidRPr="00222433">
        <w:t>FCA’s</w:t>
      </w:r>
      <w:r w:rsidRPr="00222433" w:rsidR="00A66DB1">
        <w:t xml:space="preserve"> </w:t>
      </w:r>
      <w:r w:rsidRPr="00222433">
        <w:t>protocol</w:t>
      </w:r>
      <w:r w:rsidRPr="00222433" w:rsidR="00A66DB1">
        <w:t xml:space="preserve"> </w:t>
      </w:r>
      <w:r w:rsidRPr="00222433">
        <w:t>prior</w:t>
      </w:r>
      <w:r w:rsidRPr="00222433" w:rsidR="00A66DB1">
        <w:t xml:space="preserve"> </w:t>
      </w:r>
      <w:r w:rsidRPr="00222433">
        <w:t>to</w:t>
      </w:r>
      <w:r w:rsidRPr="00222433" w:rsidR="00A66DB1">
        <w:t xml:space="preserve"> </w:t>
      </w:r>
      <w:r w:rsidRPr="00222433">
        <w:t>the</w:t>
      </w:r>
      <w:r w:rsidRPr="00222433" w:rsidR="00A66DB1">
        <w:t xml:space="preserve"> </w:t>
      </w:r>
      <w:r w:rsidRPr="00222433">
        <w:t>appointment</w:t>
      </w:r>
      <w:r w:rsidRPr="00222433" w:rsidR="00A66DB1">
        <w:t xml:space="preserve"> </w:t>
      </w:r>
      <w:r w:rsidRPr="00222433">
        <w:t>of</w:t>
      </w:r>
      <w:r w:rsidRPr="00222433" w:rsidR="00A66DB1">
        <w:t xml:space="preserve"> </w:t>
      </w:r>
      <w:r w:rsidRPr="00222433">
        <w:t>my</w:t>
      </w:r>
      <w:r w:rsidRPr="00222433" w:rsidR="00A66DB1">
        <w:t xml:space="preserve"> </w:t>
      </w:r>
      <w:r w:rsidRPr="00222433">
        <w:t>support</w:t>
      </w:r>
      <w:r w:rsidRPr="00222433" w:rsidR="00A66DB1">
        <w:t xml:space="preserve"> </w:t>
      </w:r>
      <w:r w:rsidRPr="00222433">
        <w:t>team.</w:t>
      </w:r>
      <w:r w:rsidRPr="00222433" w:rsidR="00A66DB1">
        <w:t xml:space="preserve"> </w:t>
      </w:r>
      <w:r w:rsidRPr="00222433">
        <w:t>I</w:t>
      </w:r>
      <w:r w:rsidRPr="00222433" w:rsidR="00A66DB1">
        <w:t xml:space="preserve"> </w:t>
      </w:r>
      <w:r w:rsidRPr="00222433">
        <w:t>was</w:t>
      </w:r>
      <w:r w:rsidRPr="00222433" w:rsidR="00A66DB1">
        <w:t xml:space="preserve"> </w:t>
      </w:r>
      <w:r w:rsidRPr="00222433">
        <w:t>doing</w:t>
      </w:r>
      <w:r w:rsidRPr="00222433" w:rsidR="00A66DB1">
        <w:t xml:space="preserve"> </w:t>
      </w:r>
      <w:r w:rsidRPr="00222433">
        <w:t>it</w:t>
      </w:r>
      <w:r w:rsidRPr="00222433" w:rsidR="00A66DB1">
        <w:t xml:space="preserve"> </w:t>
      </w:r>
      <w:r w:rsidRPr="00222433">
        <w:t>on</w:t>
      </w:r>
      <w:r w:rsidRPr="00222433" w:rsidR="00A66DB1">
        <w:t xml:space="preserve"> </w:t>
      </w:r>
      <w:r w:rsidRPr="00222433">
        <w:t>my</w:t>
      </w:r>
      <w:r w:rsidRPr="00222433" w:rsidR="00A66DB1">
        <w:t xml:space="preserve"> </w:t>
      </w:r>
      <w:r w:rsidRPr="00222433">
        <w:t>own</w:t>
      </w:r>
      <w:r w:rsidRPr="00222433" w:rsidR="00222433">
        <w:t>. T</w:t>
      </w:r>
      <w:r w:rsidRPr="00222433">
        <w:t>hat</w:t>
      </w:r>
      <w:r w:rsidRPr="00222433" w:rsidR="00A66DB1">
        <w:t xml:space="preserve"> </w:t>
      </w:r>
      <w:r w:rsidRPr="00222433">
        <w:t>is</w:t>
      </w:r>
      <w:r w:rsidRPr="00222433" w:rsidR="00A66DB1">
        <w:t xml:space="preserve"> </w:t>
      </w:r>
      <w:r w:rsidRPr="00222433">
        <w:t>fine,</w:t>
      </w:r>
      <w:r w:rsidRPr="00222433" w:rsidR="00A66DB1">
        <w:t xml:space="preserve"> </w:t>
      </w:r>
      <w:r w:rsidRPr="00222433">
        <w:t>but</w:t>
      </w:r>
      <w:r w:rsidRPr="00222433" w:rsidR="00A66DB1">
        <w:t xml:space="preserve"> </w:t>
      </w:r>
      <w:r w:rsidRPr="00222433">
        <w:t>because</w:t>
      </w:r>
      <w:r w:rsidRPr="00222433" w:rsidR="00A66DB1">
        <w:t xml:space="preserve"> </w:t>
      </w:r>
      <w:r w:rsidRPr="00222433">
        <w:t>I</w:t>
      </w:r>
      <w:r w:rsidRPr="00222433" w:rsidR="00A66DB1">
        <w:t xml:space="preserve"> </w:t>
      </w:r>
      <w:r w:rsidRPr="00222433">
        <w:t>had</w:t>
      </w:r>
      <w:r w:rsidRPr="00222433" w:rsidR="00A66DB1">
        <w:t xml:space="preserve"> </w:t>
      </w:r>
      <w:r w:rsidRPr="00222433">
        <w:t>not</w:t>
      </w:r>
      <w:r w:rsidRPr="00222433" w:rsidR="00A66DB1">
        <w:t xml:space="preserve"> </w:t>
      </w:r>
      <w:r w:rsidRPr="00222433">
        <w:t>had</w:t>
      </w:r>
      <w:r w:rsidRPr="00222433" w:rsidR="00A66DB1">
        <w:t xml:space="preserve"> </w:t>
      </w:r>
      <w:r w:rsidRPr="00222433">
        <w:t>the</w:t>
      </w:r>
      <w:r w:rsidRPr="00222433" w:rsidR="00A66DB1">
        <w:t xml:space="preserve"> </w:t>
      </w:r>
      <w:r w:rsidRPr="00222433">
        <w:t>experience</w:t>
      </w:r>
      <w:r w:rsidRPr="00222433" w:rsidR="00A66DB1">
        <w:t xml:space="preserve"> </w:t>
      </w:r>
      <w:r w:rsidRPr="00222433">
        <w:t>of</w:t>
      </w:r>
      <w:r w:rsidRPr="00222433" w:rsidR="00A66DB1">
        <w:t xml:space="preserve"> </w:t>
      </w:r>
      <w:r w:rsidRPr="00222433">
        <w:t>a</w:t>
      </w:r>
      <w:r w:rsidRPr="00222433" w:rsidR="00A66DB1">
        <w:t xml:space="preserve"> </w:t>
      </w:r>
      <w:r w:rsidRPr="00222433">
        <w:t>prior</w:t>
      </w:r>
      <w:r w:rsidRPr="00222433" w:rsidR="00A66DB1">
        <w:t xml:space="preserve"> </w:t>
      </w:r>
      <w:r w:rsidRPr="00222433">
        <w:t>investigation,</w:t>
      </w:r>
      <w:r w:rsidRPr="00222433" w:rsidR="00A66DB1">
        <w:t xml:space="preserve"> </w:t>
      </w:r>
      <w:r w:rsidRPr="00222433">
        <w:t>I</w:t>
      </w:r>
      <w:r w:rsidRPr="00222433" w:rsidR="00A66DB1">
        <w:t xml:space="preserve"> </w:t>
      </w:r>
      <w:r w:rsidRPr="00222433">
        <w:t>might</w:t>
      </w:r>
      <w:r w:rsidRPr="00222433" w:rsidR="00A66DB1">
        <w:t xml:space="preserve"> </w:t>
      </w:r>
      <w:r w:rsidRPr="00222433">
        <w:t>have</w:t>
      </w:r>
      <w:r w:rsidRPr="00222433" w:rsidR="00A66DB1">
        <w:t xml:space="preserve"> </w:t>
      </w:r>
      <w:r w:rsidRPr="00222433">
        <w:t>been</w:t>
      </w:r>
      <w:r w:rsidRPr="00222433" w:rsidR="00A66DB1">
        <w:t xml:space="preserve"> </w:t>
      </w:r>
      <w:r w:rsidRPr="00222433">
        <w:t>assisted</w:t>
      </w:r>
      <w:r w:rsidRPr="00222433" w:rsidR="00A66DB1">
        <w:t xml:space="preserve"> </w:t>
      </w:r>
      <w:r w:rsidRPr="00222433">
        <w:t>by</w:t>
      </w:r>
      <w:r w:rsidRPr="00222433" w:rsidR="00A66DB1">
        <w:t xml:space="preserve"> </w:t>
      </w:r>
      <w:r w:rsidRPr="00222433">
        <w:t>lawyers</w:t>
      </w:r>
      <w:r w:rsidRPr="00222433" w:rsidR="00A66DB1">
        <w:t xml:space="preserve"> </w:t>
      </w:r>
      <w:r w:rsidRPr="00222433">
        <w:t>who</w:t>
      </w:r>
      <w:r w:rsidRPr="00222433" w:rsidR="00A66DB1">
        <w:t xml:space="preserve"> </w:t>
      </w:r>
      <w:r w:rsidRPr="00222433">
        <w:t>had</w:t>
      </w:r>
      <w:r w:rsidRPr="00222433" w:rsidR="00A66DB1">
        <w:t xml:space="preserve"> </w:t>
      </w:r>
      <w:r w:rsidRPr="00222433">
        <w:t>done</w:t>
      </w:r>
      <w:r w:rsidRPr="00222433" w:rsidR="00A66DB1">
        <w:t xml:space="preserve"> </w:t>
      </w:r>
      <w:r w:rsidRPr="00222433">
        <w:t>a</w:t>
      </w:r>
      <w:r w:rsidRPr="00222433" w:rsidR="00A66DB1">
        <w:t xml:space="preserve"> </w:t>
      </w:r>
      <w:r w:rsidRPr="00222433">
        <w:t>previous</w:t>
      </w:r>
      <w:r w:rsidRPr="00222433" w:rsidR="00A66DB1">
        <w:t xml:space="preserve"> </w:t>
      </w:r>
      <w:r w:rsidRPr="00222433">
        <w:t>one</w:t>
      </w:r>
      <w:r w:rsidRPr="00222433" w:rsidR="00A66DB1">
        <w:t xml:space="preserve"> </w:t>
      </w:r>
      <w:r w:rsidRPr="00222433">
        <w:t>so</w:t>
      </w:r>
      <w:r w:rsidRPr="00222433" w:rsidR="00A66DB1">
        <w:t xml:space="preserve"> </w:t>
      </w:r>
      <w:r w:rsidRPr="00222433">
        <w:t>that</w:t>
      </w:r>
      <w:r w:rsidRPr="00222433" w:rsidR="00A66DB1">
        <w:t xml:space="preserve"> </w:t>
      </w:r>
      <w:r w:rsidRPr="00222433">
        <w:t>I</w:t>
      </w:r>
      <w:r w:rsidRPr="00222433" w:rsidR="00A66DB1">
        <w:t xml:space="preserve"> </w:t>
      </w:r>
      <w:r w:rsidRPr="00222433">
        <w:t>could</w:t>
      </w:r>
      <w:r w:rsidRPr="00222433" w:rsidR="00A66DB1">
        <w:t xml:space="preserve"> </w:t>
      </w:r>
      <w:r w:rsidRPr="00222433">
        <w:t>have</w:t>
      </w:r>
      <w:r w:rsidRPr="00222433" w:rsidR="00A66DB1">
        <w:t xml:space="preserve"> </w:t>
      </w:r>
      <w:r w:rsidRPr="00222433">
        <w:t>perhaps</w:t>
      </w:r>
      <w:r w:rsidRPr="00222433" w:rsidR="00A66DB1">
        <w:t xml:space="preserve"> </w:t>
      </w:r>
      <w:r w:rsidRPr="00222433">
        <w:t>insisted</w:t>
      </w:r>
      <w:r w:rsidRPr="00222433" w:rsidR="00A66DB1">
        <w:t xml:space="preserve"> </w:t>
      </w:r>
      <w:r w:rsidRPr="00222433">
        <w:t>on</w:t>
      </w:r>
      <w:r w:rsidRPr="00222433" w:rsidR="00A66DB1">
        <w:t xml:space="preserve"> </w:t>
      </w:r>
      <w:r w:rsidRPr="00222433">
        <w:t>more</w:t>
      </w:r>
      <w:r w:rsidRPr="00222433" w:rsidR="00A66DB1">
        <w:t xml:space="preserve"> </w:t>
      </w:r>
      <w:r w:rsidRPr="00222433">
        <w:t>draconian</w:t>
      </w:r>
      <w:r w:rsidRPr="00222433" w:rsidR="00A66DB1">
        <w:t xml:space="preserve"> </w:t>
      </w:r>
      <w:r w:rsidRPr="00222433">
        <w:t>measures</w:t>
      </w:r>
      <w:r w:rsidRPr="00222433" w:rsidR="00A66DB1">
        <w:t xml:space="preserve"> </w:t>
      </w:r>
      <w:r w:rsidRPr="00222433">
        <w:t>for</w:t>
      </w:r>
      <w:r w:rsidRPr="00222433" w:rsidR="00A66DB1">
        <w:t xml:space="preserve"> </w:t>
      </w:r>
      <w:r w:rsidRPr="00222433">
        <w:t>securing</w:t>
      </w:r>
      <w:r w:rsidRPr="00222433" w:rsidR="00A66DB1">
        <w:t xml:space="preserve"> </w:t>
      </w:r>
      <w:r w:rsidRPr="00222433">
        <w:t>information.</w:t>
      </w:r>
    </w:p>
    <w:p w:rsidR="00102A2C" w:rsidRPr="00222433" w:rsidP="00102A2C">
      <w:pPr>
        <w:pStyle w:val="Question"/>
        <w:numPr>
          <w:ilvl w:val="0"/>
          <w:numId w:val="9"/>
        </w:numPr>
      </w:pPr>
      <w:sdt>
        <w:sdtPr>
          <w:alias w:val="Member"/>
          <w:tag w:val="&lt;Member mnisId='4644' dodsId='136671'&gt;"/>
          <w:id w:val="850996097"/>
          <w:placeholder>
            <w:docPart w:val="09ACA901D17C4A9DA80566DC9528F5B2"/>
          </w:placeholder>
          <w:richText/>
        </w:sdtPr>
        <w:sdtContent>
          <w:r w:rsidRPr="00222433">
            <w:rPr>
              <w:b/>
            </w:rPr>
            <w:t>Mike</w:t>
          </w:r>
          <w:r w:rsidRPr="00222433" w:rsidR="00A66DB1">
            <w:rPr>
              <w:b/>
            </w:rPr>
            <w:t xml:space="preserve"> </w:t>
          </w:r>
          <w:r w:rsidRPr="00222433">
            <w:rPr>
              <w:b/>
            </w:rPr>
            <w:t>Hill:</w:t>
          </w:r>
        </w:sdtContent>
      </w:sdt>
      <w:r w:rsidRPr="00222433" w:rsidR="00A66DB1">
        <w:t xml:space="preserve"> </w:t>
      </w:r>
      <w:r w:rsidRPr="00222433">
        <w:t>On</w:t>
      </w:r>
      <w:r w:rsidRPr="00222433" w:rsidR="00A66DB1">
        <w:t xml:space="preserve"> </w:t>
      </w:r>
      <w:r w:rsidRPr="00222433">
        <w:t>the</w:t>
      </w:r>
      <w:r w:rsidRPr="00222433" w:rsidR="00A66DB1">
        <w:t xml:space="preserve"> </w:t>
      </w:r>
      <w:r w:rsidRPr="00222433">
        <w:t>broader</w:t>
      </w:r>
      <w:r w:rsidRPr="00222433" w:rsidR="00A66DB1">
        <w:t xml:space="preserve"> </w:t>
      </w:r>
      <w:r w:rsidRPr="00222433">
        <w:t>front</w:t>
      </w:r>
      <w:r w:rsidRPr="00222433" w:rsidR="00222433">
        <w:t xml:space="preserve">, </w:t>
      </w:r>
      <w:r w:rsidRPr="00222433">
        <w:t>because</w:t>
      </w:r>
      <w:r w:rsidRPr="00222433" w:rsidR="00A66DB1">
        <w:t xml:space="preserve"> </w:t>
      </w:r>
      <w:r w:rsidRPr="00222433">
        <w:t>you</w:t>
      </w:r>
      <w:r w:rsidRPr="00222433" w:rsidR="00A66DB1">
        <w:t xml:space="preserve"> </w:t>
      </w:r>
      <w:r w:rsidRPr="00222433">
        <w:t>have</w:t>
      </w:r>
      <w:r w:rsidRPr="00222433" w:rsidR="00A66DB1">
        <w:t xml:space="preserve"> </w:t>
      </w:r>
      <w:r w:rsidRPr="00222433">
        <w:t>answered</w:t>
      </w:r>
      <w:r w:rsidRPr="00222433" w:rsidR="00A66DB1">
        <w:t xml:space="preserve"> </w:t>
      </w:r>
      <w:r w:rsidRPr="00222433">
        <w:t>a</w:t>
      </w:r>
      <w:r w:rsidRPr="00222433" w:rsidR="00A66DB1">
        <w:t xml:space="preserve"> </w:t>
      </w:r>
      <w:r w:rsidRPr="00222433">
        <w:t>lot</w:t>
      </w:r>
      <w:r w:rsidRPr="00222433" w:rsidR="00A66DB1">
        <w:t xml:space="preserve"> </w:t>
      </w:r>
      <w:r w:rsidRPr="00222433">
        <w:t>of</w:t>
      </w:r>
      <w:r w:rsidRPr="00222433" w:rsidR="00A66DB1">
        <w:t xml:space="preserve"> </w:t>
      </w:r>
      <w:r w:rsidRPr="00222433">
        <w:t>the</w:t>
      </w:r>
      <w:r w:rsidRPr="00222433" w:rsidR="00A66DB1">
        <w:t xml:space="preserve"> </w:t>
      </w:r>
      <w:r w:rsidRPr="00222433">
        <w:t>things</w:t>
      </w:r>
      <w:r w:rsidRPr="00222433" w:rsidR="00A66DB1">
        <w:t xml:space="preserve"> </w:t>
      </w:r>
      <w:r w:rsidRPr="00222433">
        <w:t>that</w:t>
      </w:r>
      <w:r w:rsidRPr="00222433" w:rsidR="00A66DB1">
        <w:t xml:space="preserve"> </w:t>
      </w:r>
      <w:r w:rsidRPr="00222433">
        <w:t>I</w:t>
      </w:r>
      <w:r w:rsidRPr="00222433" w:rsidR="00A66DB1">
        <w:t xml:space="preserve"> </w:t>
      </w:r>
      <w:r w:rsidRPr="00222433">
        <w:t>wanted</w:t>
      </w:r>
      <w:r w:rsidRPr="00222433" w:rsidR="00A66DB1">
        <w:t xml:space="preserve"> </w:t>
      </w:r>
      <w:r w:rsidRPr="00222433">
        <w:t>to</w:t>
      </w:r>
      <w:r w:rsidRPr="00222433" w:rsidR="00A66DB1">
        <w:t xml:space="preserve"> </w:t>
      </w:r>
      <w:r w:rsidRPr="00222433">
        <w:t>ask</w:t>
      </w:r>
      <w:r w:rsidRPr="00222433" w:rsidR="00A66DB1">
        <w:t xml:space="preserve"> </w:t>
      </w:r>
      <w:r w:rsidRPr="00222433">
        <w:t>you,</w:t>
      </w:r>
      <w:r w:rsidRPr="00222433" w:rsidR="00A66DB1">
        <w:t xml:space="preserve"> </w:t>
      </w:r>
      <w:r w:rsidRPr="00222433">
        <w:t>in</w:t>
      </w:r>
      <w:r w:rsidRPr="00222433" w:rsidR="00A66DB1">
        <w:t xml:space="preserve"> </w:t>
      </w:r>
      <w:r w:rsidRPr="00222433">
        <w:t>terms</w:t>
      </w:r>
      <w:r w:rsidRPr="00222433" w:rsidR="00A66DB1">
        <w:t xml:space="preserve"> </w:t>
      </w:r>
      <w:r w:rsidRPr="00222433">
        <w:t>of</w:t>
      </w:r>
      <w:r w:rsidRPr="00222433" w:rsidR="00A66DB1">
        <w:t xml:space="preserve"> </w:t>
      </w:r>
      <w:r w:rsidRPr="00222433">
        <w:t>the</w:t>
      </w:r>
      <w:r w:rsidRPr="00222433" w:rsidR="00A66DB1">
        <w:t xml:space="preserve"> </w:t>
      </w:r>
      <w:r w:rsidRPr="00222433">
        <w:t>directions</w:t>
      </w:r>
      <w:r w:rsidRPr="00222433" w:rsidR="00A66DB1">
        <w:t xml:space="preserve"> </w:t>
      </w:r>
      <w:r w:rsidRPr="00222433">
        <w:t>from</w:t>
      </w:r>
      <w:r w:rsidRPr="00222433" w:rsidR="00A66DB1">
        <w:t xml:space="preserve"> </w:t>
      </w:r>
      <w:r w:rsidRPr="00222433">
        <w:t>the</w:t>
      </w:r>
      <w:r w:rsidRPr="00222433" w:rsidR="00A66DB1">
        <w:t xml:space="preserve"> </w:t>
      </w:r>
      <w:r w:rsidRPr="00222433">
        <w:t>Treasury,</w:t>
      </w:r>
      <w:r w:rsidRPr="00222433" w:rsidR="00A66DB1">
        <w:t xml:space="preserve"> </w:t>
      </w:r>
      <w:r w:rsidRPr="00222433" w:rsidR="00222433">
        <w:t>it</w:t>
      </w:r>
      <w:r w:rsidRPr="00222433" w:rsidR="00A66DB1">
        <w:t xml:space="preserve"> </w:t>
      </w:r>
      <w:r w:rsidRPr="00222433">
        <w:t>requested</w:t>
      </w:r>
      <w:r w:rsidRPr="00222433" w:rsidR="00A66DB1">
        <w:t xml:space="preserve"> </w:t>
      </w:r>
      <w:r w:rsidRPr="00222433">
        <w:t>consideration</w:t>
      </w:r>
      <w:r w:rsidRPr="00222433" w:rsidR="00A66DB1">
        <w:t xml:space="preserve"> </w:t>
      </w:r>
      <w:r w:rsidRPr="00222433">
        <w:t>of</w:t>
      </w:r>
      <w:r w:rsidRPr="00222433" w:rsidR="00A66DB1">
        <w:t xml:space="preserve"> </w:t>
      </w:r>
      <w:r w:rsidRPr="00222433">
        <w:t>any</w:t>
      </w:r>
      <w:r w:rsidRPr="00222433" w:rsidR="00A66DB1">
        <w:t xml:space="preserve"> </w:t>
      </w:r>
      <w:r w:rsidRPr="00222433">
        <w:t>other</w:t>
      </w:r>
      <w:r w:rsidRPr="00222433" w:rsidR="00A66DB1">
        <w:t xml:space="preserve"> </w:t>
      </w:r>
      <w:r w:rsidRPr="00222433">
        <w:t>matters</w:t>
      </w:r>
      <w:r w:rsidRPr="00222433" w:rsidR="00A66DB1">
        <w:t xml:space="preserve"> </w:t>
      </w:r>
      <w:r w:rsidRPr="00222433">
        <w:t>you</w:t>
      </w:r>
      <w:r w:rsidRPr="00222433" w:rsidR="00A66DB1">
        <w:t xml:space="preserve"> </w:t>
      </w:r>
      <w:r w:rsidRPr="00222433">
        <w:t>might</w:t>
      </w:r>
      <w:r w:rsidRPr="00222433" w:rsidR="00A66DB1">
        <w:t xml:space="preserve"> </w:t>
      </w:r>
      <w:r w:rsidRPr="00222433">
        <w:t>deem</w:t>
      </w:r>
      <w:r w:rsidRPr="00222433" w:rsidR="00A66DB1">
        <w:t xml:space="preserve"> </w:t>
      </w:r>
      <w:r w:rsidRPr="00222433">
        <w:t>relevant</w:t>
      </w:r>
      <w:r w:rsidRPr="00222433" w:rsidR="00A66DB1">
        <w:t xml:space="preserve"> </w:t>
      </w:r>
      <w:r w:rsidRPr="00222433">
        <w:t>to</w:t>
      </w:r>
      <w:r w:rsidRPr="00222433" w:rsidR="00A66DB1">
        <w:t xml:space="preserve"> </w:t>
      </w:r>
      <w:r w:rsidRPr="00222433">
        <w:t>the</w:t>
      </w:r>
      <w:r w:rsidRPr="00222433" w:rsidR="00A66DB1">
        <w:t xml:space="preserve"> </w:t>
      </w:r>
      <w:r w:rsidRPr="00222433">
        <w:t>investigation.</w:t>
      </w:r>
      <w:r w:rsidRPr="00222433" w:rsidR="00A66DB1">
        <w:t xml:space="preserve"> </w:t>
      </w:r>
      <w:r w:rsidRPr="00222433">
        <w:t>Do</w:t>
      </w:r>
      <w:r w:rsidRPr="00222433" w:rsidR="00A66DB1">
        <w:t xml:space="preserve"> </w:t>
      </w:r>
      <w:r w:rsidRPr="00222433">
        <w:t>you</w:t>
      </w:r>
      <w:r w:rsidRPr="00222433" w:rsidR="00A66DB1">
        <w:t xml:space="preserve"> </w:t>
      </w:r>
      <w:r w:rsidRPr="00222433">
        <w:t>think</w:t>
      </w:r>
      <w:r w:rsidRPr="00222433" w:rsidR="00A66DB1">
        <w:t xml:space="preserve"> </w:t>
      </w:r>
      <w:r w:rsidRPr="00222433">
        <w:t>that</w:t>
      </w:r>
      <w:r w:rsidRPr="00222433" w:rsidR="00A66DB1">
        <w:t xml:space="preserve"> </w:t>
      </w:r>
      <w:r w:rsidR="008D5A9B">
        <w:t>was</w:t>
      </w:r>
      <w:r w:rsidRPr="00222433" w:rsidR="00A66DB1">
        <w:t xml:space="preserve"> </w:t>
      </w:r>
      <w:r w:rsidRPr="00222433">
        <w:t>too</w:t>
      </w:r>
      <w:r w:rsidRPr="00222433" w:rsidR="00A66DB1">
        <w:t xml:space="preserve"> </w:t>
      </w:r>
      <w:r w:rsidRPr="00222433">
        <w:t>broad,</w:t>
      </w:r>
      <w:r w:rsidRPr="00222433" w:rsidR="00A66DB1">
        <w:t xml:space="preserve"> </w:t>
      </w:r>
      <w:r w:rsidRPr="00222433">
        <w:t>or</w:t>
      </w:r>
      <w:r w:rsidRPr="00222433" w:rsidR="00A66DB1">
        <w:t xml:space="preserve"> </w:t>
      </w:r>
      <w:r w:rsidRPr="00222433">
        <w:t>do</w:t>
      </w:r>
      <w:r w:rsidRPr="00222433" w:rsidR="00A66DB1">
        <w:t xml:space="preserve"> </w:t>
      </w:r>
      <w:r w:rsidRPr="00222433">
        <w:t>you</w:t>
      </w:r>
      <w:r w:rsidRPr="00222433" w:rsidR="00A66DB1">
        <w:t xml:space="preserve"> </w:t>
      </w:r>
      <w:r w:rsidRPr="00222433">
        <w:t>think</w:t>
      </w:r>
      <w:r w:rsidRPr="00222433" w:rsidR="00A66DB1">
        <w:t xml:space="preserve"> </w:t>
      </w:r>
      <w:r w:rsidR="008D5A9B">
        <w:t>it</w:t>
      </w:r>
      <w:r w:rsidRPr="00222433" w:rsidR="00A66DB1">
        <w:t xml:space="preserve"> </w:t>
      </w:r>
      <w:r w:rsidRPr="00222433">
        <w:t>was</w:t>
      </w:r>
      <w:r w:rsidRPr="00222433" w:rsidR="00A66DB1">
        <w:t xml:space="preserve"> </w:t>
      </w:r>
      <w:r w:rsidRPr="00222433">
        <w:t>about</w:t>
      </w:r>
      <w:r w:rsidRPr="00222433" w:rsidR="00A66DB1">
        <w:t xml:space="preserve"> </w:t>
      </w:r>
      <w:r w:rsidRPr="00222433">
        <w:t>right</w:t>
      </w:r>
      <w:r w:rsidRPr="00222433" w:rsidR="00A66DB1">
        <w:t xml:space="preserve"> </w:t>
      </w:r>
      <w:r w:rsidRPr="00222433">
        <w:t>and</w:t>
      </w:r>
      <w:r w:rsidRPr="00222433" w:rsidR="00A66DB1">
        <w:t xml:space="preserve"> </w:t>
      </w:r>
      <w:r w:rsidRPr="00222433">
        <w:t>gave</w:t>
      </w:r>
      <w:r w:rsidRPr="00222433" w:rsidR="00A66DB1">
        <w:t xml:space="preserve"> </w:t>
      </w:r>
      <w:r w:rsidRPr="00222433">
        <w:t>you</w:t>
      </w:r>
      <w:r w:rsidRPr="00222433" w:rsidR="00A66DB1">
        <w:t xml:space="preserve"> </w:t>
      </w:r>
      <w:r w:rsidRPr="00222433">
        <w:t>the</w:t>
      </w:r>
      <w:r w:rsidRPr="00222433" w:rsidR="00A66DB1">
        <w:t xml:space="preserve"> </w:t>
      </w:r>
      <w:r w:rsidRPr="00222433">
        <w:t>scope</w:t>
      </w:r>
      <w:r w:rsidRPr="00222433" w:rsidR="00A66DB1">
        <w:t xml:space="preserve"> </w:t>
      </w:r>
      <w:r w:rsidRPr="00222433">
        <w:t>that</w:t>
      </w:r>
      <w:r w:rsidRPr="00222433" w:rsidR="00A66DB1">
        <w:t xml:space="preserve"> </w:t>
      </w:r>
      <w:r w:rsidRPr="00222433">
        <w:t>you</w:t>
      </w:r>
      <w:r w:rsidRPr="00222433" w:rsidR="00A66DB1">
        <w:t xml:space="preserve"> </w:t>
      </w:r>
      <w:r w:rsidRPr="00222433">
        <w:t>needed?</w:t>
      </w:r>
      <w:r w:rsidRPr="00222433" w:rsidR="00A66DB1">
        <w:t xml:space="preserve"> </w:t>
      </w:r>
    </w:p>
    <w:p w:rsidR="00102A2C" w:rsidRPr="00222433" w:rsidP="00102A2C">
      <w:pPr>
        <w:pStyle w:val="Answer"/>
      </w:pPr>
      <w:sdt>
        <w:sdtPr>
          <w:alias w:val="Witness"/>
          <w:id w:val="-702084252"/>
          <w:placeholder>
            <w:docPart w:val="09ACA901D17C4A9DA80566DC9528F5B2"/>
          </w:placeholder>
          <w:richText/>
        </w:sdtPr>
        <w:sdtContent>
          <w:r w:rsidRPr="00222433">
            <w:rPr>
              <w:b/>
              <w:bCs/>
              <w:i/>
              <w:iCs/>
            </w:rPr>
            <w:t>Dame</w:t>
          </w:r>
          <w:r w:rsidRPr="00222433" w:rsidR="00A66DB1">
            <w:rPr>
              <w:b/>
              <w:bCs/>
              <w:i/>
              <w:iCs/>
            </w:rPr>
            <w:t xml:space="preserve"> </w:t>
          </w:r>
          <w:r w:rsidRPr="00222433">
            <w:rPr>
              <w:b/>
              <w:bCs/>
              <w:i/>
              <w:iCs/>
            </w:rPr>
            <w:t>Elizabeth</w:t>
          </w:r>
          <w:r w:rsidRPr="00222433" w:rsidR="00A66DB1">
            <w:rPr>
              <w:b/>
              <w:bCs/>
              <w:i/>
              <w:iCs/>
            </w:rPr>
            <w:t xml:space="preserve"> </w:t>
          </w:r>
          <w:r w:rsidRPr="00222433">
            <w:rPr>
              <w:b/>
              <w:bCs/>
              <w:i/>
              <w:iCs/>
            </w:rPr>
            <w:t>Gloster:</w:t>
          </w:r>
          <w:r w:rsidRPr="00222433" w:rsidR="00A66DB1">
            <w:rPr>
              <w:b/>
            </w:rPr>
            <w:t xml:space="preserve"> </w:t>
          </w:r>
        </w:sdtContent>
      </w:sdt>
      <w:r w:rsidRPr="00222433">
        <w:t>I</w:t>
      </w:r>
      <w:r w:rsidRPr="00222433" w:rsidR="00A66DB1">
        <w:t xml:space="preserve"> </w:t>
      </w:r>
      <w:r w:rsidRPr="00222433">
        <w:t>thought</w:t>
      </w:r>
      <w:r w:rsidRPr="00222433" w:rsidR="00A66DB1">
        <w:t xml:space="preserve"> </w:t>
      </w:r>
      <w:r w:rsidR="008D5A9B">
        <w:t>it</w:t>
      </w:r>
      <w:r w:rsidRPr="00222433" w:rsidR="00A66DB1">
        <w:t xml:space="preserve"> </w:t>
      </w:r>
      <w:r w:rsidRPr="00222433">
        <w:t>was</w:t>
      </w:r>
      <w:r w:rsidRPr="00222433" w:rsidR="00A66DB1">
        <w:t xml:space="preserve"> </w:t>
      </w:r>
      <w:r w:rsidRPr="00222433">
        <w:t>just</w:t>
      </w:r>
      <w:r w:rsidRPr="00222433" w:rsidR="00A66DB1">
        <w:t xml:space="preserve"> </w:t>
      </w:r>
      <w:r w:rsidRPr="00222433">
        <w:t>right</w:t>
      </w:r>
      <w:r w:rsidRPr="00222433" w:rsidR="00222433">
        <w:t>,</w:t>
      </w:r>
      <w:r w:rsidRPr="00222433" w:rsidR="00A66DB1">
        <w:t xml:space="preserve"> </w:t>
      </w:r>
      <w:r w:rsidRPr="00222433">
        <w:t>actually,</w:t>
      </w:r>
      <w:r w:rsidRPr="00222433" w:rsidR="00A66DB1">
        <w:t xml:space="preserve"> </w:t>
      </w:r>
      <w:r w:rsidRPr="00222433">
        <w:t>because</w:t>
      </w:r>
      <w:r w:rsidRPr="00222433" w:rsidR="00A66DB1">
        <w:t xml:space="preserve"> </w:t>
      </w:r>
      <w:r w:rsidRPr="00222433">
        <w:t>it</w:t>
      </w:r>
      <w:r w:rsidRPr="00222433" w:rsidR="00A66DB1">
        <w:t xml:space="preserve"> </w:t>
      </w:r>
      <w:r w:rsidRPr="00222433">
        <w:t>enabled</w:t>
      </w:r>
      <w:r w:rsidRPr="00222433" w:rsidR="00A66DB1">
        <w:t xml:space="preserve"> </w:t>
      </w:r>
      <w:r w:rsidRPr="00222433">
        <w:t>me</w:t>
      </w:r>
      <w:r w:rsidRPr="00222433" w:rsidR="00A66DB1">
        <w:t xml:space="preserve"> </w:t>
      </w:r>
      <w:r w:rsidRPr="00222433">
        <w:t>to</w:t>
      </w:r>
      <w:r w:rsidRPr="00222433" w:rsidR="00A66DB1">
        <w:t xml:space="preserve"> </w:t>
      </w:r>
      <w:r w:rsidRPr="00222433">
        <w:t>identify</w:t>
      </w:r>
      <w:r w:rsidRPr="00222433" w:rsidR="00A66DB1">
        <w:t xml:space="preserve"> </w:t>
      </w:r>
      <w:r w:rsidRPr="00222433">
        <w:t>for</w:t>
      </w:r>
      <w:r w:rsidRPr="00222433" w:rsidR="00A66DB1">
        <w:t xml:space="preserve"> </w:t>
      </w:r>
      <w:r w:rsidRPr="00222433">
        <w:t>myself</w:t>
      </w:r>
      <w:r w:rsidRPr="00222433" w:rsidR="00A66DB1">
        <w:t xml:space="preserve"> </w:t>
      </w:r>
      <w:r w:rsidRPr="00222433">
        <w:t>what</w:t>
      </w:r>
      <w:r w:rsidRPr="00222433" w:rsidR="00A66DB1">
        <w:t xml:space="preserve"> </w:t>
      </w:r>
      <w:r w:rsidRPr="00222433">
        <w:t>I</w:t>
      </w:r>
      <w:r w:rsidRPr="00222433" w:rsidR="00A66DB1">
        <w:t xml:space="preserve"> </w:t>
      </w:r>
      <w:r w:rsidRPr="00222433">
        <w:t>thought</w:t>
      </w:r>
      <w:r w:rsidRPr="00222433" w:rsidR="00A66DB1">
        <w:t xml:space="preserve"> </w:t>
      </w:r>
      <w:r w:rsidRPr="00222433">
        <w:t>I</w:t>
      </w:r>
      <w:r w:rsidRPr="00222433" w:rsidR="00A66DB1">
        <w:t xml:space="preserve"> </w:t>
      </w:r>
      <w:r w:rsidRPr="00222433">
        <w:t>needed</w:t>
      </w:r>
      <w:r w:rsidRPr="00222433" w:rsidR="00A66DB1">
        <w:t xml:space="preserve"> </w:t>
      </w:r>
      <w:r w:rsidRPr="00222433">
        <w:t>to</w:t>
      </w:r>
      <w:r w:rsidRPr="00222433" w:rsidR="00A66DB1">
        <w:t xml:space="preserve"> </w:t>
      </w:r>
      <w:r w:rsidRPr="00222433">
        <w:t>decide</w:t>
      </w:r>
      <w:r w:rsidRPr="00222433" w:rsidR="00A66DB1">
        <w:t xml:space="preserve"> </w:t>
      </w:r>
      <w:r w:rsidRPr="00222433">
        <w:t>as</w:t>
      </w:r>
      <w:r w:rsidRPr="00222433" w:rsidR="00A66DB1">
        <w:t xml:space="preserve"> </w:t>
      </w:r>
      <w:r w:rsidRPr="00222433">
        <w:t>to</w:t>
      </w:r>
      <w:r w:rsidRPr="00222433" w:rsidR="00A66DB1">
        <w:t xml:space="preserve"> </w:t>
      </w:r>
      <w:r w:rsidRPr="00222433">
        <w:t>whether</w:t>
      </w:r>
      <w:r w:rsidRPr="00222433" w:rsidR="00A66DB1">
        <w:t xml:space="preserve"> </w:t>
      </w:r>
      <w:r w:rsidRPr="00222433">
        <w:t>the</w:t>
      </w:r>
      <w:r w:rsidRPr="00222433" w:rsidR="00A66DB1">
        <w:t xml:space="preserve"> </w:t>
      </w:r>
      <w:r w:rsidRPr="00222433">
        <w:t>FCA</w:t>
      </w:r>
      <w:r w:rsidRPr="00222433" w:rsidR="00A66DB1">
        <w:t xml:space="preserve"> </w:t>
      </w:r>
      <w:r w:rsidRPr="00222433">
        <w:t>had</w:t>
      </w:r>
      <w:r w:rsidRPr="00222433" w:rsidR="00A66DB1">
        <w:t xml:space="preserve"> </w:t>
      </w:r>
      <w:r w:rsidRPr="00222433">
        <w:t>discharged</w:t>
      </w:r>
      <w:r w:rsidRPr="00222433" w:rsidR="00A66DB1">
        <w:t xml:space="preserve"> </w:t>
      </w:r>
      <w:r w:rsidRPr="00222433">
        <w:t>its</w:t>
      </w:r>
      <w:r w:rsidRPr="00222433" w:rsidR="00A66DB1">
        <w:t xml:space="preserve"> </w:t>
      </w:r>
      <w:r w:rsidRPr="00222433">
        <w:t>functions</w:t>
      </w:r>
      <w:r w:rsidRPr="00222433" w:rsidR="00A66DB1">
        <w:t xml:space="preserve"> </w:t>
      </w:r>
      <w:r w:rsidRPr="00222433">
        <w:t>in</w:t>
      </w:r>
      <w:r w:rsidRPr="00222433" w:rsidR="00A66DB1">
        <w:t xml:space="preserve"> </w:t>
      </w:r>
      <w:r w:rsidRPr="00222433">
        <w:t>a</w:t>
      </w:r>
      <w:r w:rsidRPr="00222433" w:rsidR="00A66DB1">
        <w:t xml:space="preserve"> </w:t>
      </w:r>
      <w:r w:rsidRPr="00222433">
        <w:t>manner,</w:t>
      </w:r>
      <w:r w:rsidRPr="00222433" w:rsidR="00A66DB1">
        <w:t xml:space="preserve"> </w:t>
      </w:r>
      <w:r w:rsidRPr="00222433">
        <w:t>and</w:t>
      </w:r>
      <w:r w:rsidRPr="00222433" w:rsidR="00A66DB1">
        <w:t xml:space="preserve"> </w:t>
      </w:r>
      <w:r w:rsidRPr="00222433">
        <w:t>enabled</w:t>
      </w:r>
      <w:r w:rsidRPr="00222433" w:rsidR="00A66DB1">
        <w:t xml:space="preserve"> </w:t>
      </w:r>
      <w:r w:rsidRPr="00222433">
        <w:t>me</w:t>
      </w:r>
      <w:r w:rsidRPr="00222433" w:rsidR="00A66DB1">
        <w:t xml:space="preserve"> </w:t>
      </w:r>
      <w:r w:rsidRPr="00222433" w:rsidR="00222433">
        <w:t xml:space="preserve">not </w:t>
      </w:r>
      <w:r w:rsidRPr="00222433">
        <w:t>to</w:t>
      </w:r>
      <w:r w:rsidRPr="00222433" w:rsidR="00A66DB1">
        <w:t xml:space="preserve"> </w:t>
      </w:r>
      <w:r w:rsidRPr="00222433">
        <w:t>address</w:t>
      </w:r>
      <w:r w:rsidRPr="00222433" w:rsidR="00A66DB1">
        <w:t xml:space="preserve"> </w:t>
      </w:r>
      <w:r w:rsidRPr="00222433">
        <w:t>issues</w:t>
      </w:r>
      <w:r w:rsidRPr="00222433" w:rsidR="00A66DB1">
        <w:t xml:space="preserve"> </w:t>
      </w:r>
      <w:r w:rsidRPr="00222433">
        <w:t>that</w:t>
      </w:r>
      <w:r w:rsidRPr="00222433" w:rsidR="00A66DB1">
        <w:t xml:space="preserve"> </w:t>
      </w:r>
      <w:r w:rsidRPr="00222433">
        <w:t>people</w:t>
      </w:r>
      <w:r w:rsidRPr="00222433" w:rsidR="00A66DB1">
        <w:t xml:space="preserve"> </w:t>
      </w:r>
      <w:r w:rsidRPr="00222433">
        <w:t>might</w:t>
      </w:r>
      <w:r w:rsidRPr="00222433" w:rsidR="00A66DB1">
        <w:t xml:space="preserve"> </w:t>
      </w:r>
      <w:r w:rsidRPr="00222433">
        <w:t>like</w:t>
      </w:r>
      <w:r w:rsidRPr="00222433" w:rsidR="00A66DB1">
        <w:t xml:space="preserve"> </w:t>
      </w:r>
      <w:r w:rsidRPr="00222433">
        <w:t>me</w:t>
      </w:r>
      <w:r w:rsidRPr="00222433" w:rsidR="00A66DB1">
        <w:t xml:space="preserve"> </w:t>
      </w:r>
      <w:r w:rsidRPr="00222433">
        <w:t>to</w:t>
      </w:r>
      <w:r w:rsidRPr="00222433" w:rsidR="00A66DB1">
        <w:t xml:space="preserve"> </w:t>
      </w:r>
      <w:r w:rsidRPr="00222433">
        <w:t>have</w:t>
      </w:r>
      <w:r w:rsidRPr="00222433" w:rsidR="00A66DB1">
        <w:t xml:space="preserve"> </w:t>
      </w:r>
      <w:r w:rsidRPr="00222433">
        <w:t>looked</w:t>
      </w:r>
      <w:r w:rsidRPr="00222433" w:rsidR="00A66DB1">
        <w:t xml:space="preserve"> </w:t>
      </w:r>
      <w:r w:rsidRPr="00222433">
        <w:t>at.</w:t>
      </w:r>
      <w:r w:rsidRPr="00222433" w:rsidR="00A66DB1">
        <w:t xml:space="preserve"> </w:t>
      </w:r>
      <w:r w:rsidRPr="00222433">
        <w:t>There</w:t>
      </w:r>
      <w:r w:rsidRPr="00222433" w:rsidR="00A66DB1">
        <w:t xml:space="preserve"> </w:t>
      </w:r>
      <w:r w:rsidRPr="00222433">
        <w:t>w</w:t>
      </w:r>
      <w:r w:rsidRPr="00222433" w:rsidR="00222433">
        <w:t>ere</w:t>
      </w:r>
      <w:r w:rsidRPr="00222433" w:rsidR="00A66DB1">
        <w:t xml:space="preserve"> </w:t>
      </w:r>
      <w:r w:rsidRPr="00222433">
        <w:t>a</w:t>
      </w:r>
      <w:r w:rsidRPr="00222433" w:rsidR="00A66DB1">
        <w:t xml:space="preserve"> </w:t>
      </w:r>
      <w:r w:rsidRPr="00222433">
        <w:t>lot</w:t>
      </w:r>
      <w:r w:rsidRPr="00222433" w:rsidR="00A66DB1">
        <w:t xml:space="preserve"> </w:t>
      </w:r>
      <w:r w:rsidRPr="00222433">
        <w:t>of</w:t>
      </w:r>
      <w:r w:rsidRPr="00222433" w:rsidR="00A66DB1">
        <w:t xml:space="preserve"> </w:t>
      </w:r>
      <w:r w:rsidRPr="00222433">
        <w:t>other</w:t>
      </w:r>
      <w:r w:rsidRPr="00222433" w:rsidR="00A66DB1">
        <w:t xml:space="preserve"> </w:t>
      </w:r>
      <w:r w:rsidRPr="00222433">
        <w:t>things</w:t>
      </w:r>
      <w:r w:rsidRPr="00222433" w:rsidR="00A66DB1">
        <w:t xml:space="preserve"> </w:t>
      </w:r>
      <w:r w:rsidRPr="00222433">
        <w:t>that</w:t>
      </w:r>
      <w:r w:rsidRPr="00222433" w:rsidR="00A66DB1">
        <w:t xml:space="preserve"> </w:t>
      </w:r>
      <w:r w:rsidRPr="00222433">
        <w:t>some</w:t>
      </w:r>
      <w:r w:rsidRPr="00222433" w:rsidR="00A66DB1">
        <w:t xml:space="preserve"> </w:t>
      </w:r>
      <w:r w:rsidRPr="00222433">
        <w:t>people</w:t>
      </w:r>
      <w:r w:rsidRPr="00222433" w:rsidR="00A66DB1">
        <w:t xml:space="preserve"> </w:t>
      </w:r>
      <w:r w:rsidRPr="00222433">
        <w:t>would</w:t>
      </w:r>
      <w:r w:rsidRPr="00222433" w:rsidR="00A66DB1">
        <w:t xml:space="preserve"> </w:t>
      </w:r>
      <w:r w:rsidRPr="00222433">
        <w:t>have</w:t>
      </w:r>
      <w:r w:rsidRPr="00222433" w:rsidR="00A66DB1">
        <w:t xml:space="preserve"> </w:t>
      </w:r>
      <w:r w:rsidRPr="00222433">
        <w:t>liked</w:t>
      </w:r>
      <w:r w:rsidRPr="00222433" w:rsidR="00A66DB1">
        <w:t xml:space="preserve"> </w:t>
      </w:r>
      <w:r w:rsidRPr="00222433">
        <w:t>me</w:t>
      </w:r>
      <w:r w:rsidRPr="00222433" w:rsidR="00A66DB1">
        <w:t xml:space="preserve"> </w:t>
      </w:r>
      <w:r w:rsidRPr="00222433">
        <w:t>to</w:t>
      </w:r>
      <w:r w:rsidRPr="00222433" w:rsidR="00A66DB1">
        <w:t xml:space="preserve"> </w:t>
      </w:r>
      <w:r w:rsidRPr="00222433">
        <w:t>look</w:t>
      </w:r>
      <w:r w:rsidRPr="00222433" w:rsidR="00A66DB1">
        <w:t xml:space="preserve"> </w:t>
      </w:r>
      <w:r w:rsidRPr="00222433">
        <w:t>at,</w:t>
      </w:r>
      <w:r w:rsidRPr="00222433" w:rsidR="00A66DB1">
        <w:t xml:space="preserve"> </w:t>
      </w:r>
      <w:r w:rsidRPr="00222433">
        <w:t>but</w:t>
      </w:r>
      <w:r w:rsidRPr="00222433" w:rsidR="00A66DB1">
        <w:t xml:space="preserve"> </w:t>
      </w:r>
      <w:r w:rsidRPr="00222433">
        <w:t>it</w:t>
      </w:r>
      <w:r w:rsidRPr="00222433" w:rsidR="00A66DB1">
        <w:t xml:space="preserve"> </w:t>
      </w:r>
      <w:r w:rsidRPr="00222433">
        <w:t>would</w:t>
      </w:r>
      <w:r w:rsidRPr="00222433" w:rsidR="00A66DB1">
        <w:t xml:space="preserve"> </w:t>
      </w:r>
      <w:r w:rsidRPr="00222433">
        <w:t>have</w:t>
      </w:r>
      <w:r w:rsidRPr="00222433" w:rsidR="00A66DB1">
        <w:t xml:space="preserve"> </w:t>
      </w:r>
      <w:r w:rsidRPr="00222433">
        <w:t>been</w:t>
      </w:r>
      <w:r w:rsidRPr="00222433" w:rsidR="00A66DB1">
        <w:t xml:space="preserve"> </w:t>
      </w:r>
      <w:r w:rsidRPr="00222433">
        <w:t>disproportionate.</w:t>
      </w:r>
      <w:r w:rsidRPr="00222433" w:rsidR="00A66DB1">
        <w:t xml:space="preserve"> </w:t>
      </w:r>
    </w:p>
    <w:p w:rsidR="00102A2C" w:rsidRPr="00222433" w:rsidP="00222433">
      <w:pPr>
        <w:pStyle w:val="Question"/>
      </w:pPr>
      <w:sdt>
        <w:sdtPr>
          <w:alias w:val="Member"/>
          <w:tag w:val="&lt;Member mnisId='4644' dodsId='136671'&gt;"/>
          <w:id w:val="1827936178"/>
          <w:placeholder>
            <w:docPart w:val="09ACA901D17C4A9DA80566DC9528F5B2"/>
          </w:placeholder>
          <w:richText/>
        </w:sdtPr>
        <w:sdtContent>
          <w:r w:rsidRPr="00222433">
            <w:rPr>
              <w:b/>
            </w:rPr>
            <w:t>Mike</w:t>
          </w:r>
          <w:r w:rsidRPr="00222433" w:rsidR="00A66DB1">
            <w:rPr>
              <w:b/>
            </w:rPr>
            <w:t xml:space="preserve"> </w:t>
          </w:r>
          <w:r w:rsidRPr="00222433">
            <w:rPr>
              <w:b/>
            </w:rPr>
            <w:t>Hill:</w:t>
          </w:r>
        </w:sdtContent>
      </w:sdt>
      <w:r w:rsidRPr="00222433" w:rsidR="00A66DB1">
        <w:t xml:space="preserve"> </w:t>
      </w:r>
      <w:r w:rsidRPr="00222433">
        <w:t>You</w:t>
      </w:r>
      <w:r w:rsidRPr="00222433" w:rsidR="00A66DB1">
        <w:t xml:space="preserve"> </w:t>
      </w:r>
      <w:r w:rsidRPr="00222433">
        <w:t>focused</w:t>
      </w:r>
      <w:r w:rsidRPr="00222433" w:rsidR="00A66DB1">
        <w:t xml:space="preserve"> </w:t>
      </w:r>
      <w:r w:rsidRPr="00222433">
        <w:t>on</w:t>
      </w:r>
      <w:r w:rsidRPr="00222433" w:rsidR="00A66DB1">
        <w:t xml:space="preserve"> </w:t>
      </w:r>
      <w:r w:rsidRPr="00222433">
        <w:t>what</w:t>
      </w:r>
      <w:r w:rsidRPr="00222433" w:rsidR="00A66DB1">
        <w:t xml:space="preserve"> </w:t>
      </w:r>
      <w:r w:rsidRPr="00222433">
        <w:t>you</w:t>
      </w:r>
      <w:r w:rsidRPr="00222433" w:rsidR="00A66DB1">
        <w:t xml:space="preserve"> </w:t>
      </w:r>
      <w:r w:rsidRPr="00222433">
        <w:t>needed</w:t>
      </w:r>
      <w:r w:rsidRPr="00222433" w:rsidR="00A66DB1">
        <w:t xml:space="preserve"> </w:t>
      </w:r>
      <w:r w:rsidRPr="00222433">
        <w:t>to</w:t>
      </w:r>
      <w:r w:rsidRPr="00222433" w:rsidR="00A66DB1">
        <w:t xml:space="preserve"> </w:t>
      </w:r>
      <w:r w:rsidRPr="00222433">
        <w:t>focus</w:t>
      </w:r>
      <w:r w:rsidRPr="00222433" w:rsidR="00A66DB1">
        <w:t xml:space="preserve"> </w:t>
      </w:r>
      <w:r w:rsidRPr="00222433">
        <w:t>on.</w:t>
      </w:r>
      <w:r w:rsidRPr="00222433" w:rsidR="00A66DB1">
        <w:t xml:space="preserve"> </w:t>
      </w:r>
    </w:p>
    <w:p w:rsidR="00102A2C" w:rsidRPr="00222433" w:rsidP="00102A2C">
      <w:pPr>
        <w:pStyle w:val="Answer"/>
      </w:pPr>
      <w:sdt>
        <w:sdtPr>
          <w:alias w:val="Witness"/>
          <w:id w:val="-1856726467"/>
          <w:placeholder>
            <w:docPart w:val="09ACA901D17C4A9DA80566DC9528F5B2"/>
          </w:placeholder>
          <w:richText/>
        </w:sdtPr>
        <w:sdtContent>
          <w:r w:rsidRPr="00222433">
            <w:rPr>
              <w:b/>
              <w:bCs/>
              <w:i/>
              <w:iCs/>
            </w:rPr>
            <w:t>Dame</w:t>
          </w:r>
          <w:r w:rsidRPr="00222433" w:rsidR="00A66DB1">
            <w:rPr>
              <w:b/>
              <w:bCs/>
              <w:i/>
              <w:iCs/>
            </w:rPr>
            <w:t xml:space="preserve"> </w:t>
          </w:r>
          <w:r w:rsidRPr="00222433">
            <w:rPr>
              <w:b/>
              <w:bCs/>
              <w:i/>
              <w:iCs/>
            </w:rPr>
            <w:t>Elizabeth</w:t>
          </w:r>
          <w:r w:rsidRPr="00222433" w:rsidR="00A66DB1">
            <w:rPr>
              <w:b/>
              <w:bCs/>
              <w:i/>
              <w:iCs/>
            </w:rPr>
            <w:t xml:space="preserve"> </w:t>
          </w:r>
          <w:r w:rsidRPr="00222433">
            <w:rPr>
              <w:b/>
              <w:bCs/>
              <w:i/>
              <w:iCs/>
            </w:rPr>
            <w:t>Gloster:</w:t>
          </w:r>
          <w:r w:rsidRPr="00222433" w:rsidR="00A66DB1">
            <w:rPr>
              <w:b/>
            </w:rPr>
            <w:t xml:space="preserve"> </w:t>
          </w:r>
        </w:sdtContent>
      </w:sdt>
      <w:r w:rsidRPr="00222433">
        <w:t>Yes.</w:t>
      </w:r>
    </w:p>
    <w:p w:rsidR="00102A2C" w:rsidRPr="00222433" w:rsidP="00102A2C">
      <w:pPr>
        <w:pStyle w:val="Question"/>
        <w:numPr>
          <w:ilvl w:val="0"/>
          <w:numId w:val="0"/>
        </w:numPr>
        <w:ind w:left="794"/>
      </w:pPr>
      <w:sdt>
        <w:sdtPr>
          <w:alias w:val="Member"/>
          <w:tag w:val="&lt;Member mnisId='4644' dodsId='136671'&gt;"/>
          <w:id w:val="-790976682"/>
          <w:placeholder>
            <w:docPart w:val="09ACA901D17C4A9DA80566DC9528F5B2"/>
          </w:placeholder>
          <w:richText/>
        </w:sdtPr>
        <w:sdtContent>
          <w:r w:rsidRPr="00222433">
            <w:rPr>
              <w:b/>
            </w:rPr>
            <w:t>Mike</w:t>
          </w:r>
          <w:r w:rsidRPr="00222433" w:rsidR="00A66DB1">
            <w:rPr>
              <w:b/>
            </w:rPr>
            <w:t xml:space="preserve"> </w:t>
          </w:r>
          <w:r w:rsidRPr="00222433">
            <w:rPr>
              <w:b/>
            </w:rPr>
            <w:t>Hill:</w:t>
          </w:r>
        </w:sdtContent>
      </w:sdt>
      <w:r w:rsidRPr="00222433" w:rsidR="00A66DB1">
        <w:t xml:space="preserve"> </w:t>
      </w:r>
      <w:r w:rsidRPr="00222433">
        <w:t>Thanks</w:t>
      </w:r>
      <w:r w:rsidRPr="00222433" w:rsidR="00A66DB1">
        <w:t xml:space="preserve"> </w:t>
      </w:r>
      <w:r w:rsidRPr="00222433">
        <w:t>again</w:t>
      </w:r>
      <w:r w:rsidRPr="00222433" w:rsidR="00A66DB1">
        <w:t xml:space="preserve"> </w:t>
      </w:r>
      <w:r w:rsidRPr="00222433">
        <w:t>for</w:t>
      </w:r>
      <w:r w:rsidRPr="00222433" w:rsidR="00A66DB1">
        <w:t xml:space="preserve"> </w:t>
      </w:r>
      <w:r w:rsidR="008D5A9B">
        <w:t>your</w:t>
      </w:r>
      <w:r w:rsidRPr="00222433" w:rsidR="00A66DB1">
        <w:t xml:space="preserve"> </w:t>
      </w:r>
      <w:r w:rsidRPr="00222433">
        <w:t>report.</w:t>
      </w:r>
      <w:r w:rsidRPr="00222433" w:rsidR="00A66DB1">
        <w:t xml:space="preserve"> </w:t>
      </w:r>
    </w:p>
    <w:p w:rsidR="00102A2C" w:rsidRPr="00222433" w:rsidP="00222433">
      <w:pPr>
        <w:pStyle w:val="Question"/>
        <w:numPr>
          <w:ilvl w:val="0"/>
          <w:numId w:val="0"/>
        </w:numPr>
        <w:ind w:left="794"/>
      </w:pPr>
      <w:sdt>
        <w:sdtPr>
          <w:alias w:val="Member"/>
          <w:tag w:val="&lt;Member mnisId='3935' dodsId='62786'&gt;"/>
          <w:id w:val="1729184982"/>
          <w:placeholder>
            <w:docPart w:val="09ACA901D17C4A9DA80566DC9528F5B2"/>
          </w:placeholder>
          <w:richText/>
        </w:sdtPr>
        <w:sdtContent>
          <w:r w:rsidRPr="00222433">
            <w:rPr>
              <w:b/>
            </w:rPr>
            <w:t>Chair:</w:t>
          </w:r>
        </w:sdtContent>
      </w:sdt>
      <w:r w:rsidRPr="00222433" w:rsidR="00A66DB1">
        <w:t xml:space="preserve"> </w:t>
      </w:r>
      <w:r w:rsidRPr="00222433">
        <w:t>That</w:t>
      </w:r>
      <w:r w:rsidRPr="00222433" w:rsidR="00A66DB1">
        <w:t xml:space="preserve"> </w:t>
      </w:r>
      <w:r w:rsidRPr="00222433">
        <w:t>brings</w:t>
      </w:r>
      <w:r w:rsidRPr="00222433" w:rsidR="00A66DB1">
        <w:t xml:space="preserve"> </w:t>
      </w:r>
      <w:r w:rsidRPr="00222433">
        <w:t>us</w:t>
      </w:r>
      <w:r w:rsidRPr="00222433" w:rsidR="00A66DB1">
        <w:t xml:space="preserve"> </w:t>
      </w:r>
      <w:r w:rsidRPr="00222433">
        <w:t>to</w:t>
      </w:r>
      <w:r w:rsidRPr="00222433" w:rsidR="00A66DB1">
        <w:t xml:space="preserve"> </w:t>
      </w:r>
      <w:r w:rsidRPr="00222433">
        <w:t>the</w:t>
      </w:r>
      <w:r w:rsidRPr="00222433" w:rsidR="00A66DB1">
        <w:t xml:space="preserve"> </w:t>
      </w:r>
      <w:r w:rsidRPr="00222433">
        <w:t>end</w:t>
      </w:r>
      <w:r w:rsidRPr="00222433" w:rsidR="00A66DB1">
        <w:t xml:space="preserve"> </w:t>
      </w:r>
      <w:r w:rsidRPr="00222433">
        <w:t>of</w:t>
      </w:r>
      <w:r w:rsidRPr="00222433" w:rsidR="00A66DB1">
        <w:t xml:space="preserve"> </w:t>
      </w:r>
      <w:r w:rsidRPr="00222433">
        <w:t>this</w:t>
      </w:r>
      <w:r w:rsidRPr="00222433" w:rsidR="00A66DB1">
        <w:t xml:space="preserve"> </w:t>
      </w:r>
      <w:r w:rsidRPr="00222433">
        <w:t>session</w:t>
      </w:r>
      <w:r w:rsidRPr="00222433" w:rsidR="00222433">
        <w:t>. C</w:t>
      </w:r>
      <w:r w:rsidRPr="00222433">
        <w:t>ould</w:t>
      </w:r>
      <w:r w:rsidRPr="00222433" w:rsidR="00A66DB1">
        <w:t xml:space="preserve"> </w:t>
      </w:r>
      <w:r w:rsidRPr="00222433">
        <w:t>I</w:t>
      </w:r>
      <w:r w:rsidRPr="00222433" w:rsidR="00A66DB1">
        <w:t xml:space="preserve"> </w:t>
      </w:r>
      <w:r w:rsidRPr="00222433">
        <w:t>thank</w:t>
      </w:r>
      <w:r w:rsidRPr="00222433" w:rsidR="00A66DB1">
        <w:t xml:space="preserve"> </w:t>
      </w:r>
      <w:r w:rsidRPr="00222433">
        <w:t>all</w:t>
      </w:r>
      <w:r w:rsidRPr="00222433" w:rsidR="00A66DB1">
        <w:t xml:space="preserve"> </w:t>
      </w:r>
      <w:r w:rsidRPr="00222433">
        <w:t>four</w:t>
      </w:r>
      <w:r w:rsidRPr="00222433" w:rsidR="00A66DB1">
        <w:t xml:space="preserve"> </w:t>
      </w:r>
      <w:r w:rsidRPr="00222433">
        <w:t>of</w:t>
      </w:r>
      <w:r w:rsidRPr="00222433" w:rsidR="00A66DB1">
        <w:t xml:space="preserve"> </w:t>
      </w:r>
      <w:r w:rsidRPr="00222433">
        <w:t>our</w:t>
      </w:r>
      <w:r w:rsidRPr="00222433" w:rsidR="00A66DB1">
        <w:t xml:space="preserve"> </w:t>
      </w:r>
      <w:r w:rsidRPr="00222433">
        <w:t>witnesses</w:t>
      </w:r>
      <w:r w:rsidRPr="00222433" w:rsidR="00A66DB1">
        <w:t xml:space="preserve"> </w:t>
      </w:r>
      <w:r w:rsidRPr="00222433">
        <w:t>very</w:t>
      </w:r>
      <w:r w:rsidRPr="00222433" w:rsidR="00A66DB1">
        <w:t xml:space="preserve"> </w:t>
      </w:r>
      <w:r w:rsidRPr="00222433">
        <w:t>much</w:t>
      </w:r>
      <w:r w:rsidRPr="00222433" w:rsidR="00A66DB1">
        <w:t xml:space="preserve"> </w:t>
      </w:r>
      <w:r w:rsidRPr="00222433">
        <w:t>indeed</w:t>
      </w:r>
      <w:r w:rsidRPr="00222433" w:rsidR="00A66DB1">
        <w:t xml:space="preserve"> </w:t>
      </w:r>
      <w:r w:rsidRPr="00222433">
        <w:t>for</w:t>
      </w:r>
      <w:r w:rsidRPr="00222433" w:rsidR="00A66DB1">
        <w:t xml:space="preserve"> </w:t>
      </w:r>
      <w:r w:rsidRPr="00222433">
        <w:t>appearing</w:t>
      </w:r>
      <w:r w:rsidRPr="00222433" w:rsidR="00A66DB1">
        <w:t xml:space="preserve"> </w:t>
      </w:r>
      <w:r w:rsidRPr="00222433">
        <w:t>before</w:t>
      </w:r>
      <w:r w:rsidRPr="00222433" w:rsidR="00A66DB1">
        <w:t xml:space="preserve"> </w:t>
      </w:r>
      <w:r w:rsidRPr="00222433">
        <w:t>us,</w:t>
      </w:r>
      <w:r w:rsidRPr="00222433" w:rsidR="00A66DB1">
        <w:t xml:space="preserve"> </w:t>
      </w:r>
      <w:r w:rsidRPr="00222433">
        <w:t>and</w:t>
      </w:r>
      <w:r w:rsidRPr="00222433" w:rsidR="00A66DB1">
        <w:t xml:space="preserve"> </w:t>
      </w:r>
      <w:r w:rsidRPr="00222433">
        <w:t>in</w:t>
      </w:r>
      <w:r w:rsidRPr="00222433" w:rsidR="00A66DB1">
        <w:t xml:space="preserve"> </w:t>
      </w:r>
      <w:r w:rsidRPr="00222433">
        <w:t>particular,</w:t>
      </w:r>
      <w:r w:rsidRPr="00222433" w:rsidR="00A66DB1">
        <w:t xml:space="preserve"> </w:t>
      </w:r>
      <w:r w:rsidRPr="00222433">
        <w:t>Elizabeth,</w:t>
      </w:r>
      <w:r w:rsidRPr="00222433" w:rsidR="00A66DB1">
        <w:t xml:space="preserve"> </w:t>
      </w:r>
      <w:r w:rsidRPr="00222433">
        <w:t>yourself,</w:t>
      </w:r>
      <w:r w:rsidRPr="00222433" w:rsidR="00A66DB1">
        <w:t xml:space="preserve"> </w:t>
      </w:r>
      <w:r w:rsidRPr="00222433">
        <w:t>not</w:t>
      </w:r>
      <w:r w:rsidRPr="00222433" w:rsidR="00A66DB1">
        <w:t xml:space="preserve"> </w:t>
      </w:r>
      <w:r w:rsidRPr="00222433">
        <w:t>just</w:t>
      </w:r>
      <w:r w:rsidRPr="00222433" w:rsidR="00A66DB1">
        <w:t xml:space="preserve"> </w:t>
      </w:r>
      <w:r w:rsidRPr="00222433">
        <w:t>for</w:t>
      </w:r>
      <w:r w:rsidRPr="00222433" w:rsidR="00A66DB1">
        <w:t xml:space="preserve"> </w:t>
      </w:r>
      <w:r w:rsidRPr="00222433">
        <w:t>the</w:t>
      </w:r>
      <w:r w:rsidRPr="00222433" w:rsidR="00A66DB1">
        <w:t xml:space="preserve"> </w:t>
      </w:r>
      <w:r w:rsidRPr="00222433">
        <w:t>insights</w:t>
      </w:r>
      <w:r w:rsidRPr="00222433" w:rsidR="00A66DB1">
        <w:t xml:space="preserve"> </w:t>
      </w:r>
      <w:r w:rsidRPr="00222433">
        <w:t>that</w:t>
      </w:r>
      <w:r w:rsidRPr="00222433" w:rsidR="00A66DB1">
        <w:t xml:space="preserve"> </w:t>
      </w:r>
      <w:r w:rsidRPr="00222433">
        <w:t>you</w:t>
      </w:r>
      <w:r w:rsidRPr="00222433" w:rsidR="00A66DB1">
        <w:t xml:space="preserve"> </w:t>
      </w:r>
      <w:r w:rsidRPr="00222433">
        <w:t>have</w:t>
      </w:r>
      <w:r w:rsidRPr="00222433" w:rsidR="00A66DB1">
        <w:t xml:space="preserve"> </w:t>
      </w:r>
      <w:r w:rsidRPr="00222433">
        <w:t>given</w:t>
      </w:r>
      <w:r w:rsidRPr="00222433" w:rsidR="00A66DB1">
        <w:t xml:space="preserve"> </w:t>
      </w:r>
      <w:r w:rsidRPr="00222433">
        <w:t>this</w:t>
      </w:r>
      <w:r w:rsidRPr="00222433" w:rsidR="00A66DB1">
        <w:t xml:space="preserve"> </w:t>
      </w:r>
      <w:r w:rsidRPr="00222433">
        <w:t>Committee</w:t>
      </w:r>
      <w:r w:rsidRPr="00222433" w:rsidR="00A66DB1">
        <w:t xml:space="preserve"> </w:t>
      </w:r>
      <w:r w:rsidRPr="00222433">
        <w:t>during</w:t>
      </w:r>
      <w:r w:rsidRPr="00222433" w:rsidR="00A66DB1">
        <w:t xml:space="preserve"> </w:t>
      </w:r>
      <w:r w:rsidRPr="00222433">
        <w:t>this</w:t>
      </w:r>
      <w:r w:rsidRPr="00222433" w:rsidR="00A66DB1">
        <w:t xml:space="preserve"> </w:t>
      </w:r>
      <w:r w:rsidRPr="00222433">
        <w:t>sessio</w:t>
      </w:r>
      <w:r w:rsidRPr="00222433" w:rsidR="00222433">
        <w:t>n</w:t>
      </w:r>
      <w:r w:rsidRPr="00222433" w:rsidR="00A66DB1">
        <w:t xml:space="preserve"> </w:t>
      </w:r>
      <w:r w:rsidRPr="00222433">
        <w:t>but</w:t>
      </w:r>
      <w:r w:rsidRPr="00222433" w:rsidR="00A66DB1">
        <w:t xml:space="preserve"> </w:t>
      </w:r>
      <w:r w:rsidRPr="00222433">
        <w:t>for</w:t>
      </w:r>
      <w:r w:rsidRPr="00222433" w:rsidR="00A66DB1">
        <w:t xml:space="preserve"> </w:t>
      </w:r>
      <w:r w:rsidRPr="00222433">
        <w:t>the</w:t>
      </w:r>
      <w:r w:rsidRPr="00222433" w:rsidR="00A66DB1">
        <w:t xml:space="preserve"> </w:t>
      </w:r>
      <w:r w:rsidRPr="00222433">
        <w:t>excellent</w:t>
      </w:r>
      <w:r w:rsidRPr="00222433" w:rsidR="00A66DB1">
        <w:t xml:space="preserve"> </w:t>
      </w:r>
      <w:r w:rsidRPr="00222433">
        <w:t>work</w:t>
      </w:r>
      <w:r w:rsidRPr="00222433" w:rsidR="00A66DB1">
        <w:t xml:space="preserve"> </w:t>
      </w:r>
      <w:r w:rsidRPr="00222433">
        <w:t>that</w:t>
      </w:r>
      <w:r w:rsidRPr="00222433" w:rsidR="00A66DB1">
        <w:t xml:space="preserve"> </w:t>
      </w:r>
      <w:r w:rsidRPr="00222433">
        <w:t>you</w:t>
      </w:r>
      <w:r w:rsidRPr="00222433" w:rsidR="00A66DB1">
        <w:t xml:space="preserve"> </w:t>
      </w:r>
      <w:r w:rsidRPr="00222433">
        <w:t>carried</w:t>
      </w:r>
      <w:r w:rsidRPr="00222433" w:rsidR="00A66DB1">
        <w:t xml:space="preserve"> </w:t>
      </w:r>
      <w:r w:rsidRPr="00222433">
        <w:t>out</w:t>
      </w:r>
      <w:r w:rsidRPr="00222433" w:rsidR="00A66DB1">
        <w:t xml:space="preserve"> </w:t>
      </w:r>
      <w:r w:rsidRPr="00222433">
        <w:t>in</w:t>
      </w:r>
      <w:r w:rsidRPr="00222433" w:rsidR="00A66DB1">
        <w:t xml:space="preserve"> </w:t>
      </w:r>
      <w:r w:rsidRPr="00222433">
        <w:t>putting</w:t>
      </w:r>
      <w:r w:rsidRPr="00222433" w:rsidR="00A66DB1">
        <w:t xml:space="preserve"> </w:t>
      </w:r>
      <w:r w:rsidRPr="00222433">
        <w:t>your</w:t>
      </w:r>
      <w:r w:rsidRPr="00222433" w:rsidR="00A66DB1">
        <w:t xml:space="preserve"> </w:t>
      </w:r>
      <w:r w:rsidRPr="00222433">
        <w:t>report</w:t>
      </w:r>
      <w:r w:rsidRPr="00222433" w:rsidR="00A66DB1">
        <w:t xml:space="preserve"> </w:t>
      </w:r>
      <w:r w:rsidRPr="00222433">
        <w:t>together</w:t>
      </w:r>
      <w:r w:rsidRPr="00222433" w:rsidR="00222433">
        <w:t>?</w:t>
      </w:r>
      <w:r w:rsidRPr="00222433" w:rsidR="00A66DB1">
        <w:t xml:space="preserve"> </w:t>
      </w:r>
      <w:r w:rsidRPr="00222433">
        <w:t>I</w:t>
      </w:r>
      <w:r w:rsidRPr="00222433" w:rsidR="00A66DB1">
        <w:t xml:space="preserve"> </w:t>
      </w:r>
      <w:r w:rsidRPr="00222433">
        <w:t>think</w:t>
      </w:r>
      <w:r w:rsidRPr="00222433" w:rsidR="00A66DB1">
        <w:t xml:space="preserve"> </w:t>
      </w:r>
      <w:r w:rsidRPr="00222433">
        <w:t>I</w:t>
      </w:r>
      <w:r w:rsidRPr="00222433" w:rsidR="00A66DB1">
        <w:t xml:space="preserve"> </w:t>
      </w:r>
      <w:r w:rsidRPr="00222433">
        <w:t>speak</w:t>
      </w:r>
      <w:r w:rsidRPr="00222433" w:rsidR="00A66DB1">
        <w:t xml:space="preserve"> </w:t>
      </w:r>
      <w:r w:rsidRPr="00222433">
        <w:t>for</w:t>
      </w:r>
      <w:r w:rsidRPr="00222433" w:rsidR="00A66DB1">
        <w:t xml:space="preserve"> </w:t>
      </w:r>
      <w:r w:rsidRPr="00222433">
        <w:t>the</w:t>
      </w:r>
      <w:r w:rsidRPr="00222433" w:rsidR="00A66DB1">
        <w:t xml:space="preserve"> </w:t>
      </w:r>
      <w:r w:rsidRPr="00222433">
        <w:t>whole</w:t>
      </w:r>
      <w:r w:rsidRPr="00222433" w:rsidR="00A66DB1">
        <w:t xml:space="preserve"> </w:t>
      </w:r>
      <w:r w:rsidRPr="00222433">
        <w:t>Committee</w:t>
      </w:r>
      <w:r w:rsidRPr="00222433" w:rsidR="00A66DB1">
        <w:t xml:space="preserve"> </w:t>
      </w:r>
      <w:r w:rsidRPr="00222433">
        <w:t>when</w:t>
      </w:r>
      <w:r w:rsidRPr="00222433" w:rsidR="00A66DB1">
        <w:t xml:space="preserve"> </w:t>
      </w:r>
      <w:r w:rsidRPr="00222433">
        <w:t>I</w:t>
      </w:r>
      <w:r w:rsidRPr="00222433" w:rsidR="00A66DB1">
        <w:t xml:space="preserve"> </w:t>
      </w:r>
      <w:r w:rsidRPr="00222433">
        <w:t>say</w:t>
      </w:r>
      <w:r w:rsidRPr="00222433" w:rsidR="00A66DB1">
        <w:t xml:space="preserve"> </w:t>
      </w:r>
      <w:r w:rsidRPr="00222433">
        <w:t>it</w:t>
      </w:r>
      <w:r w:rsidRPr="00222433" w:rsidR="00A66DB1">
        <w:t xml:space="preserve"> </w:t>
      </w:r>
      <w:r w:rsidRPr="00222433">
        <w:t>really</w:t>
      </w:r>
      <w:r w:rsidRPr="00222433" w:rsidR="00A66DB1">
        <w:t xml:space="preserve"> </w:t>
      </w:r>
      <w:r w:rsidRPr="00222433">
        <w:t>was</w:t>
      </w:r>
      <w:r w:rsidRPr="00222433" w:rsidR="00A66DB1">
        <w:t xml:space="preserve"> </w:t>
      </w:r>
      <w:r w:rsidRPr="00222433">
        <w:t>a</w:t>
      </w:r>
      <w:r w:rsidRPr="00222433" w:rsidR="00A66DB1">
        <w:t xml:space="preserve"> </w:t>
      </w:r>
      <w:r w:rsidRPr="00222433">
        <w:t>first-class</w:t>
      </w:r>
      <w:r w:rsidRPr="00222433" w:rsidR="00A66DB1">
        <w:t xml:space="preserve"> </w:t>
      </w:r>
      <w:r w:rsidRPr="00222433">
        <w:t>piece</w:t>
      </w:r>
      <w:r w:rsidRPr="00222433" w:rsidR="00A66DB1">
        <w:t xml:space="preserve"> </w:t>
      </w:r>
      <w:r w:rsidRPr="00222433">
        <w:t>of</w:t>
      </w:r>
      <w:r w:rsidRPr="00222433" w:rsidR="00A66DB1">
        <w:t xml:space="preserve"> </w:t>
      </w:r>
      <w:r w:rsidRPr="00222433">
        <w:t>work</w:t>
      </w:r>
      <w:r w:rsidRPr="00222433" w:rsidR="00A66DB1">
        <w:t xml:space="preserve"> </w:t>
      </w:r>
      <w:r w:rsidRPr="00222433">
        <w:t>and</w:t>
      </w:r>
      <w:r w:rsidRPr="00222433" w:rsidR="00A66DB1">
        <w:t xml:space="preserve"> </w:t>
      </w:r>
      <w:r w:rsidRPr="00222433">
        <w:t>much</w:t>
      </w:r>
      <w:r w:rsidRPr="00222433" w:rsidR="00A66DB1">
        <w:t xml:space="preserve"> </w:t>
      </w:r>
      <w:r w:rsidRPr="00222433">
        <w:t>appreciated</w:t>
      </w:r>
      <w:r w:rsidRPr="00222433" w:rsidR="00A66DB1">
        <w:t xml:space="preserve"> </w:t>
      </w:r>
      <w:r w:rsidRPr="00222433">
        <w:t>by</w:t>
      </w:r>
      <w:r w:rsidRPr="00222433" w:rsidR="00A66DB1">
        <w:t xml:space="preserve"> </w:t>
      </w:r>
      <w:r w:rsidRPr="00222433">
        <w:t>all</w:t>
      </w:r>
      <w:r w:rsidRPr="00222433" w:rsidR="00A66DB1">
        <w:t xml:space="preserve"> </w:t>
      </w:r>
      <w:r w:rsidRPr="00222433">
        <w:t>of</w:t>
      </w:r>
      <w:r w:rsidRPr="00222433" w:rsidR="00A66DB1">
        <w:t xml:space="preserve"> </w:t>
      </w:r>
      <w:r w:rsidRPr="00222433">
        <w:t>us.</w:t>
      </w:r>
      <w:r w:rsidRPr="00222433" w:rsidR="00A66DB1">
        <w:t xml:space="preserve"> </w:t>
      </w:r>
    </w:p>
    <w:p w:rsidR="00222433" w:rsidRPr="00222433" w:rsidP="00102A2C">
      <w:pPr>
        <w:pStyle w:val="Question"/>
        <w:numPr>
          <w:ilvl w:val="0"/>
          <w:numId w:val="0"/>
        </w:numPr>
        <w:ind w:left="794"/>
      </w:pPr>
      <w:r w:rsidRPr="00222433">
        <w:t>We</w:t>
      </w:r>
      <w:r w:rsidRPr="00222433" w:rsidR="00A66DB1">
        <w:t xml:space="preserve"> </w:t>
      </w:r>
      <w:r w:rsidRPr="00222433">
        <w:t>have</w:t>
      </w:r>
      <w:r w:rsidRPr="00222433" w:rsidR="00A66DB1">
        <w:t xml:space="preserve"> </w:t>
      </w:r>
      <w:r w:rsidRPr="00222433">
        <w:t>a</w:t>
      </w:r>
      <w:r w:rsidRPr="00222433" w:rsidR="00A66DB1">
        <w:t xml:space="preserve"> </w:t>
      </w:r>
      <w:r w:rsidRPr="00222433">
        <w:t>lot</w:t>
      </w:r>
      <w:r w:rsidRPr="00222433" w:rsidR="00A66DB1">
        <w:t xml:space="preserve"> </w:t>
      </w:r>
      <w:r w:rsidRPr="00222433">
        <w:t>of</w:t>
      </w:r>
      <w:r w:rsidRPr="00222433" w:rsidR="00A66DB1">
        <w:t xml:space="preserve"> </w:t>
      </w:r>
      <w:r w:rsidRPr="00222433">
        <w:t>issues</w:t>
      </w:r>
      <w:r w:rsidRPr="00222433" w:rsidR="00A66DB1">
        <w:t xml:space="preserve"> </w:t>
      </w:r>
      <w:r w:rsidRPr="00222433">
        <w:t>that</w:t>
      </w:r>
      <w:r w:rsidRPr="00222433" w:rsidR="00A66DB1">
        <w:t xml:space="preserve"> </w:t>
      </w:r>
      <w:r w:rsidRPr="00222433">
        <w:t>we</w:t>
      </w:r>
      <w:r w:rsidRPr="00222433" w:rsidR="00A66DB1">
        <w:t xml:space="preserve"> </w:t>
      </w:r>
      <w:r w:rsidRPr="00222433">
        <w:t>are</w:t>
      </w:r>
      <w:r w:rsidRPr="00222433" w:rsidR="00A66DB1">
        <w:t xml:space="preserve"> </w:t>
      </w:r>
      <w:r w:rsidRPr="00222433">
        <w:t>going</w:t>
      </w:r>
      <w:r w:rsidRPr="00222433" w:rsidR="00A66DB1">
        <w:t xml:space="preserve"> </w:t>
      </w:r>
      <w:r w:rsidRPr="00222433">
        <w:t>to</w:t>
      </w:r>
      <w:r w:rsidRPr="00222433" w:rsidR="00A66DB1">
        <w:t xml:space="preserve"> </w:t>
      </w:r>
      <w:r w:rsidRPr="00222433">
        <w:t>be</w:t>
      </w:r>
      <w:r w:rsidRPr="00222433" w:rsidR="00A66DB1">
        <w:t xml:space="preserve"> </w:t>
      </w:r>
      <w:r w:rsidRPr="00222433">
        <w:t>considering</w:t>
      </w:r>
      <w:r w:rsidRPr="00222433" w:rsidR="00A66DB1">
        <w:t xml:space="preserve"> </w:t>
      </w:r>
      <w:r w:rsidRPr="00222433">
        <w:t>over</w:t>
      </w:r>
      <w:r w:rsidRPr="00222433" w:rsidR="00A66DB1">
        <w:t xml:space="preserve"> </w:t>
      </w:r>
      <w:r w:rsidRPr="00222433">
        <w:t>the</w:t>
      </w:r>
      <w:r w:rsidRPr="00222433" w:rsidR="00A66DB1">
        <w:t xml:space="preserve"> </w:t>
      </w:r>
      <w:r w:rsidRPr="00222433">
        <w:t>coming</w:t>
      </w:r>
      <w:r w:rsidRPr="00222433" w:rsidR="00A66DB1">
        <w:t xml:space="preserve"> </w:t>
      </w:r>
      <w:r w:rsidRPr="00222433">
        <w:t>weeks,</w:t>
      </w:r>
      <w:r w:rsidRPr="00222433" w:rsidR="00A66DB1">
        <w:t xml:space="preserve"> </w:t>
      </w:r>
      <w:r w:rsidRPr="00222433">
        <w:t>not</w:t>
      </w:r>
      <w:r w:rsidRPr="00222433" w:rsidR="00A66DB1">
        <w:t xml:space="preserve"> </w:t>
      </w:r>
      <w:r w:rsidRPr="00222433">
        <w:t>least</w:t>
      </w:r>
      <w:r w:rsidRPr="00222433" w:rsidR="00A66DB1">
        <w:t xml:space="preserve"> </w:t>
      </w:r>
      <w:r w:rsidRPr="00222433">
        <w:t>the</w:t>
      </w:r>
      <w:r w:rsidRPr="00222433" w:rsidR="00A66DB1">
        <w:t xml:space="preserve"> </w:t>
      </w:r>
      <w:r w:rsidRPr="00222433">
        <w:t>policy</w:t>
      </w:r>
      <w:r w:rsidRPr="00222433" w:rsidR="00A66DB1">
        <w:t xml:space="preserve"> </w:t>
      </w:r>
      <w:r w:rsidRPr="00222433">
        <w:t>issues</w:t>
      </w:r>
      <w:r w:rsidRPr="00222433" w:rsidR="00A66DB1">
        <w:t xml:space="preserve"> </w:t>
      </w:r>
      <w:r w:rsidRPr="00222433">
        <w:t>that</w:t>
      </w:r>
      <w:r w:rsidRPr="00222433" w:rsidR="00A66DB1">
        <w:t xml:space="preserve"> </w:t>
      </w:r>
      <w:r w:rsidRPr="00222433">
        <w:t>we</w:t>
      </w:r>
      <w:r w:rsidRPr="00222433" w:rsidR="00A66DB1">
        <w:t xml:space="preserve"> </w:t>
      </w:r>
      <w:r w:rsidRPr="00222433">
        <w:t>have</w:t>
      </w:r>
      <w:r w:rsidRPr="00222433" w:rsidR="00A66DB1">
        <w:t xml:space="preserve"> </w:t>
      </w:r>
      <w:r w:rsidRPr="00222433">
        <w:t>touched</w:t>
      </w:r>
      <w:r w:rsidRPr="00222433" w:rsidR="00A66DB1">
        <w:t xml:space="preserve"> </w:t>
      </w:r>
      <w:r w:rsidRPr="00222433">
        <w:t>on,</w:t>
      </w:r>
      <w:r w:rsidRPr="00222433">
        <w:t xml:space="preserve"> as well as</w:t>
      </w:r>
      <w:r w:rsidRPr="00222433" w:rsidR="00A66DB1">
        <w:t xml:space="preserve"> </w:t>
      </w:r>
      <w:r w:rsidRPr="00222433">
        <w:t>those</w:t>
      </w:r>
      <w:r w:rsidRPr="00222433" w:rsidR="00A66DB1">
        <w:t xml:space="preserve"> </w:t>
      </w:r>
      <w:r w:rsidRPr="00222433">
        <w:t>matters</w:t>
      </w:r>
      <w:r w:rsidRPr="00222433" w:rsidR="00A66DB1">
        <w:t xml:space="preserve"> </w:t>
      </w:r>
      <w:r w:rsidRPr="00222433">
        <w:t>of</w:t>
      </w:r>
      <w:r w:rsidRPr="00222433" w:rsidR="00A66DB1">
        <w:t xml:space="preserve"> </w:t>
      </w:r>
      <w:r w:rsidRPr="00222433">
        <w:t>process,</w:t>
      </w:r>
      <w:r w:rsidRPr="00222433" w:rsidR="00A66DB1">
        <w:t xml:space="preserve"> </w:t>
      </w:r>
      <w:r w:rsidRPr="00222433">
        <w:t>or</w:t>
      </w:r>
      <w:r w:rsidRPr="00222433" w:rsidR="00A66DB1">
        <w:t xml:space="preserve"> </w:t>
      </w:r>
      <w:r w:rsidRPr="00222433">
        <w:t>the</w:t>
      </w:r>
      <w:r w:rsidRPr="00222433" w:rsidR="00A66DB1">
        <w:t xml:space="preserve"> </w:t>
      </w:r>
      <w:r w:rsidRPr="00222433">
        <w:t>practicalities,</w:t>
      </w:r>
      <w:r w:rsidRPr="00222433" w:rsidR="00A66DB1">
        <w:t xml:space="preserve"> </w:t>
      </w:r>
      <w:r w:rsidRPr="00222433">
        <w:t>as</w:t>
      </w:r>
      <w:r w:rsidRPr="00222433" w:rsidR="00A66DB1">
        <w:t xml:space="preserve"> </w:t>
      </w:r>
      <w:r w:rsidRPr="00222433">
        <w:t>you</w:t>
      </w:r>
      <w:r w:rsidRPr="00222433" w:rsidR="00A66DB1">
        <w:t xml:space="preserve"> </w:t>
      </w:r>
      <w:r w:rsidRPr="00222433">
        <w:t>might</w:t>
      </w:r>
      <w:r w:rsidRPr="00222433" w:rsidR="00A66DB1">
        <w:t xml:space="preserve"> </w:t>
      </w:r>
      <w:r w:rsidRPr="00222433">
        <w:t>term</w:t>
      </w:r>
      <w:r w:rsidRPr="00222433" w:rsidR="00A66DB1">
        <w:t xml:space="preserve"> </w:t>
      </w:r>
      <w:r w:rsidRPr="00222433">
        <w:t>them,</w:t>
      </w:r>
      <w:r w:rsidRPr="00222433" w:rsidR="00A66DB1">
        <w:t xml:space="preserve"> </w:t>
      </w:r>
      <w:r w:rsidRPr="00222433">
        <w:t>and</w:t>
      </w:r>
      <w:r w:rsidRPr="00222433" w:rsidR="00A66DB1">
        <w:t xml:space="preserve"> </w:t>
      </w:r>
      <w:r w:rsidRPr="00222433">
        <w:t>of</w:t>
      </w:r>
      <w:r w:rsidRPr="00222433" w:rsidR="00A66DB1">
        <w:t xml:space="preserve"> </w:t>
      </w:r>
      <w:r w:rsidRPr="00222433">
        <w:t>course</w:t>
      </w:r>
      <w:r w:rsidRPr="00222433" w:rsidR="00A66DB1">
        <w:t xml:space="preserve"> </w:t>
      </w:r>
      <w:r w:rsidRPr="00222433">
        <w:t>the</w:t>
      </w:r>
      <w:r w:rsidRPr="00222433" w:rsidR="00A66DB1">
        <w:t xml:space="preserve"> </w:t>
      </w:r>
      <w:r w:rsidRPr="00222433">
        <w:t>recommendations</w:t>
      </w:r>
      <w:r w:rsidRPr="00222433" w:rsidR="00A66DB1">
        <w:t xml:space="preserve"> </w:t>
      </w:r>
      <w:r w:rsidRPr="00222433">
        <w:t>that</w:t>
      </w:r>
      <w:r w:rsidRPr="00222433" w:rsidR="00A66DB1">
        <w:t xml:space="preserve"> </w:t>
      </w:r>
      <w:r w:rsidRPr="00222433">
        <w:t>you</w:t>
      </w:r>
      <w:r w:rsidRPr="00222433" w:rsidR="00A66DB1">
        <w:t xml:space="preserve"> </w:t>
      </w:r>
      <w:r w:rsidRPr="00222433">
        <w:t>have</w:t>
      </w:r>
      <w:r w:rsidRPr="00222433" w:rsidR="00A66DB1">
        <w:t xml:space="preserve"> </w:t>
      </w:r>
      <w:r w:rsidRPr="00222433">
        <w:t>made,</w:t>
      </w:r>
      <w:r w:rsidRPr="00222433" w:rsidR="00A66DB1">
        <w:t xml:space="preserve"> </w:t>
      </w:r>
      <w:r w:rsidRPr="00222433" w:rsidR="008D5A9B">
        <w:t xml:space="preserve">for </w:t>
      </w:r>
      <w:r w:rsidRPr="00222433">
        <w:t>both</w:t>
      </w:r>
      <w:r w:rsidRPr="00222433" w:rsidR="00A66DB1">
        <w:t xml:space="preserve"> </w:t>
      </w:r>
      <w:r w:rsidRPr="00222433">
        <w:t>the</w:t>
      </w:r>
      <w:r w:rsidRPr="00222433" w:rsidR="00A66DB1">
        <w:t xml:space="preserve"> </w:t>
      </w:r>
      <w:r w:rsidRPr="00222433">
        <w:t>FCA</w:t>
      </w:r>
      <w:r w:rsidRPr="00222433" w:rsidR="00A66DB1">
        <w:t xml:space="preserve"> </w:t>
      </w:r>
      <w:r w:rsidRPr="00222433">
        <w:t>and</w:t>
      </w:r>
      <w:r w:rsidRPr="00222433" w:rsidR="00A66DB1">
        <w:t xml:space="preserve"> </w:t>
      </w:r>
      <w:r w:rsidRPr="00222433">
        <w:t>the</w:t>
      </w:r>
      <w:r w:rsidRPr="00222433" w:rsidR="00A66DB1">
        <w:t xml:space="preserve"> </w:t>
      </w:r>
      <w:r w:rsidRPr="00222433">
        <w:t>Treasury.</w:t>
      </w:r>
      <w:r w:rsidRPr="00222433" w:rsidR="00A66DB1">
        <w:t xml:space="preserve"> </w:t>
      </w:r>
      <w:r w:rsidRPr="00222433">
        <w:t>We</w:t>
      </w:r>
      <w:r w:rsidRPr="00222433" w:rsidR="00A66DB1">
        <w:t xml:space="preserve"> </w:t>
      </w:r>
      <w:r w:rsidRPr="00222433">
        <w:t>will</w:t>
      </w:r>
      <w:r w:rsidRPr="00222433" w:rsidR="00A66DB1">
        <w:t xml:space="preserve"> </w:t>
      </w:r>
      <w:r w:rsidRPr="00222433">
        <w:t>also</w:t>
      </w:r>
      <w:r w:rsidRPr="00222433" w:rsidR="00A66DB1">
        <w:t xml:space="preserve"> </w:t>
      </w:r>
      <w:r w:rsidRPr="00222433">
        <w:t>be</w:t>
      </w:r>
      <w:r w:rsidRPr="00222433" w:rsidR="00A66DB1">
        <w:t xml:space="preserve"> </w:t>
      </w:r>
      <w:r w:rsidRPr="00222433">
        <w:t>interested,</w:t>
      </w:r>
      <w:r w:rsidRPr="00222433" w:rsidR="00A66DB1">
        <w:t xml:space="preserve"> </w:t>
      </w:r>
      <w:r w:rsidRPr="00222433">
        <w:t>albeit</w:t>
      </w:r>
      <w:r w:rsidRPr="00222433" w:rsidR="00A66DB1">
        <w:t xml:space="preserve"> </w:t>
      </w:r>
      <w:r w:rsidRPr="00222433">
        <w:t>it</w:t>
      </w:r>
      <w:r w:rsidRPr="00222433" w:rsidR="00A66DB1">
        <w:t xml:space="preserve"> </w:t>
      </w:r>
      <w:r w:rsidRPr="00222433">
        <w:t>has</w:t>
      </w:r>
      <w:r w:rsidRPr="00222433" w:rsidR="00A66DB1">
        <w:t xml:space="preserve"> </w:t>
      </w:r>
      <w:r w:rsidRPr="00222433">
        <w:t>been</w:t>
      </w:r>
      <w:r w:rsidRPr="00222433" w:rsidR="00A66DB1">
        <w:t xml:space="preserve"> </w:t>
      </w:r>
      <w:r w:rsidRPr="00222433">
        <w:t>outside</w:t>
      </w:r>
      <w:r w:rsidRPr="00222433" w:rsidR="00A66DB1">
        <w:t xml:space="preserve"> </w:t>
      </w:r>
      <w:r w:rsidRPr="00222433">
        <w:t>the</w:t>
      </w:r>
      <w:r w:rsidRPr="00222433" w:rsidR="00A66DB1">
        <w:t xml:space="preserve"> </w:t>
      </w:r>
      <w:r w:rsidRPr="00222433">
        <w:t>remit</w:t>
      </w:r>
      <w:r w:rsidRPr="00222433" w:rsidR="00A66DB1">
        <w:t xml:space="preserve"> </w:t>
      </w:r>
      <w:r w:rsidRPr="00222433">
        <w:t>of</w:t>
      </w:r>
      <w:r w:rsidRPr="00222433" w:rsidR="00A66DB1">
        <w:t xml:space="preserve"> </w:t>
      </w:r>
      <w:r w:rsidRPr="00222433">
        <w:t>your</w:t>
      </w:r>
      <w:r w:rsidRPr="00222433" w:rsidR="00A66DB1">
        <w:t xml:space="preserve"> </w:t>
      </w:r>
      <w:r w:rsidRPr="00222433">
        <w:t>report,</w:t>
      </w:r>
      <w:r w:rsidRPr="00222433" w:rsidR="00A66DB1">
        <w:t xml:space="preserve"> </w:t>
      </w:r>
      <w:r w:rsidRPr="00222433">
        <w:t>in</w:t>
      </w:r>
      <w:r w:rsidRPr="00222433" w:rsidR="00A66DB1">
        <w:t xml:space="preserve"> </w:t>
      </w:r>
      <w:r w:rsidRPr="00222433">
        <w:t>the</w:t>
      </w:r>
      <w:r w:rsidRPr="00222433" w:rsidR="00A66DB1">
        <w:t xml:space="preserve"> </w:t>
      </w:r>
      <w:r w:rsidRPr="00222433">
        <w:t>issue</w:t>
      </w:r>
      <w:r w:rsidRPr="00222433" w:rsidR="00A66DB1">
        <w:t xml:space="preserve"> </w:t>
      </w:r>
      <w:r w:rsidRPr="00222433">
        <w:t>of</w:t>
      </w:r>
      <w:r w:rsidRPr="00222433" w:rsidR="00A66DB1">
        <w:t xml:space="preserve"> </w:t>
      </w:r>
      <w:r w:rsidRPr="00222433">
        <w:t>responsibility</w:t>
      </w:r>
      <w:r w:rsidRPr="00222433" w:rsidR="00A66DB1">
        <w:t xml:space="preserve"> </w:t>
      </w:r>
      <w:r w:rsidRPr="00222433">
        <w:t>and</w:t>
      </w:r>
      <w:r w:rsidRPr="00222433" w:rsidR="00A66DB1">
        <w:t xml:space="preserve"> </w:t>
      </w:r>
      <w:r w:rsidRPr="00222433">
        <w:t>what</w:t>
      </w:r>
      <w:r w:rsidRPr="00222433" w:rsidR="00A66DB1">
        <w:t xml:space="preserve"> </w:t>
      </w:r>
      <w:r w:rsidRPr="00222433">
        <w:t>consequences</w:t>
      </w:r>
      <w:r w:rsidRPr="00222433" w:rsidR="00A66DB1">
        <w:t xml:space="preserve"> </w:t>
      </w:r>
      <w:r w:rsidRPr="00222433">
        <w:t>there</w:t>
      </w:r>
      <w:r w:rsidRPr="00222433" w:rsidR="00A66DB1">
        <w:t xml:space="preserve"> </w:t>
      </w:r>
      <w:r w:rsidRPr="00222433">
        <w:t>may</w:t>
      </w:r>
      <w:r w:rsidRPr="00222433" w:rsidR="00A66DB1">
        <w:t xml:space="preserve"> </w:t>
      </w:r>
      <w:r w:rsidRPr="00222433">
        <w:t>or</w:t>
      </w:r>
      <w:r w:rsidRPr="00222433" w:rsidR="00A66DB1">
        <w:t xml:space="preserve"> </w:t>
      </w:r>
      <w:r w:rsidRPr="00222433">
        <w:t>may</w:t>
      </w:r>
      <w:r w:rsidRPr="00222433" w:rsidR="00A66DB1">
        <w:t xml:space="preserve"> </w:t>
      </w:r>
      <w:r w:rsidRPr="00222433">
        <w:t>not</w:t>
      </w:r>
      <w:r w:rsidRPr="00222433" w:rsidR="00A66DB1">
        <w:t xml:space="preserve"> </w:t>
      </w:r>
      <w:r w:rsidRPr="00222433">
        <w:t>be</w:t>
      </w:r>
      <w:r w:rsidRPr="00222433" w:rsidR="00A66DB1">
        <w:t xml:space="preserve"> </w:t>
      </w:r>
      <w:r w:rsidRPr="00222433">
        <w:t>for</w:t>
      </w:r>
      <w:r w:rsidRPr="00222433" w:rsidR="00A66DB1">
        <w:t xml:space="preserve"> </w:t>
      </w:r>
      <w:r w:rsidRPr="00222433">
        <w:t>those</w:t>
      </w:r>
      <w:r w:rsidRPr="00222433" w:rsidR="00A66DB1">
        <w:t xml:space="preserve"> </w:t>
      </w:r>
      <w:r w:rsidRPr="00222433">
        <w:t>who</w:t>
      </w:r>
      <w:r w:rsidRPr="00222433" w:rsidR="00A66DB1">
        <w:t xml:space="preserve"> </w:t>
      </w:r>
      <w:r w:rsidRPr="00222433">
        <w:t>have</w:t>
      </w:r>
      <w:r w:rsidRPr="00222433" w:rsidR="00A66DB1">
        <w:t xml:space="preserve"> </w:t>
      </w:r>
      <w:r w:rsidRPr="00222433">
        <w:t>fallen</w:t>
      </w:r>
      <w:r w:rsidRPr="00222433" w:rsidR="00A66DB1">
        <w:t xml:space="preserve"> </w:t>
      </w:r>
      <w:r w:rsidRPr="00222433">
        <w:t>short,</w:t>
      </w:r>
      <w:r w:rsidRPr="00222433" w:rsidR="00A66DB1">
        <w:t xml:space="preserve"> </w:t>
      </w:r>
      <w:r w:rsidRPr="00222433">
        <w:t>perhaps,</w:t>
      </w:r>
      <w:r w:rsidRPr="00222433" w:rsidR="00A66DB1">
        <w:t xml:space="preserve"> </w:t>
      </w:r>
      <w:r w:rsidRPr="00222433">
        <w:t>in</w:t>
      </w:r>
      <w:r w:rsidRPr="00222433" w:rsidR="00A66DB1">
        <w:t xml:space="preserve"> </w:t>
      </w:r>
      <w:r w:rsidRPr="00222433">
        <w:t>some</w:t>
      </w:r>
      <w:r w:rsidRPr="00222433" w:rsidR="00A66DB1">
        <w:t xml:space="preserve"> </w:t>
      </w:r>
      <w:r w:rsidRPr="00222433">
        <w:t>serious</w:t>
      </w:r>
      <w:r w:rsidRPr="00222433" w:rsidR="00A66DB1">
        <w:t xml:space="preserve"> </w:t>
      </w:r>
      <w:r w:rsidRPr="00222433">
        <w:t>ways</w:t>
      </w:r>
      <w:r w:rsidRPr="00222433" w:rsidR="00A66DB1">
        <w:t xml:space="preserve"> </w:t>
      </w:r>
      <w:r w:rsidRPr="00222433">
        <w:t>in</w:t>
      </w:r>
      <w:r w:rsidRPr="00222433" w:rsidR="00A66DB1">
        <w:t xml:space="preserve"> </w:t>
      </w:r>
      <w:r w:rsidRPr="00222433">
        <w:t>respect</w:t>
      </w:r>
      <w:r w:rsidRPr="00222433" w:rsidR="00A66DB1">
        <w:t xml:space="preserve"> </w:t>
      </w:r>
      <w:r w:rsidRPr="00222433">
        <w:t>of</w:t>
      </w:r>
      <w:r w:rsidRPr="00222433" w:rsidR="00A66DB1">
        <w:t xml:space="preserve"> </w:t>
      </w:r>
      <w:r w:rsidRPr="00222433">
        <w:t>the</w:t>
      </w:r>
      <w:r w:rsidRPr="00222433" w:rsidR="00A66DB1">
        <w:t xml:space="preserve"> </w:t>
      </w:r>
      <w:r w:rsidRPr="00222433">
        <w:t>oversight</w:t>
      </w:r>
      <w:r w:rsidRPr="00222433" w:rsidR="00A66DB1">
        <w:t xml:space="preserve"> </w:t>
      </w:r>
      <w:r w:rsidRPr="00222433">
        <w:t>of</w:t>
      </w:r>
      <w:r w:rsidRPr="00222433" w:rsidR="00A66DB1">
        <w:t xml:space="preserve"> </w:t>
      </w:r>
      <w:r w:rsidRPr="00222433">
        <w:t>LCF.</w:t>
      </w:r>
      <w:r w:rsidRPr="00222433" w:rsidR="00A66DB1">
        <w:t xml:space="preserve"> </w:t>
      </w:r>
    </w:p>
    <w:p w:rsidR="00102A2C" w:rsidRPr="00222433" w:rsidP="00102A2C">
      <w:pPr>
        <w:pStyle w:val="Question"/>
        <w:numPr>
          <w:ilvl w:val="0"/>
          <w:numId w:val="0"/>
        </w:numPr>
        <w:ind w:left="794"/>
      </w:pPr>
      <w:r w:rsidRPr="00222433">
        <w:t>Once</w:t>
      </w:r>
      <w:r w:rsidRPr="00222433" w:rsidR="00A66DB1">
        <w:t xml:space="preserve"> </w:t>
      </w:r>
      <w:r w:rsidRPr="00222433">
        <w:t>again,</w:t>
      </w:r>
      <w:r w:rsidRPr="00222433" w:rsidR="00A66DB1">
        <w:t xml:space="preserve"> </w:t>
      </w:r>
      <w:r w:rsidRPr="00222433">
        <w:t>Elizabeth,</w:t>
      </w:r>
      <w:r w:rsidRPr="00222433" w:rsidR="00A66DB1">
        <w:t xml:space="preserve"> </w:t>
      </w:r>
      <w:r w:rsidRPr="00222433">
        <w:t>thank</w:t>
      </w:r>
      <w:r w:rsidRPr="00222433" w:rsidR="00A66DB1">
        <w:t xml:space="preserve"> </w:t>
      </w:r>
      <w:r w:rsidRPr="00222433">
        <w:t>you</w:t>
      </w:r>
      <w:r w:rsidRPr="00222433" w:rsidR="00A66DB1">
        <w:t xml:space="preserve"> </w:t>
      </w:r>
      <w:r w:rsidRPr="00222433">
        <w:t>very</w:t>
      </w:r>
      <w:r w:rsidRPr="00222433" w:rsidR="00A66DB1">
        <w:t xml:space="preserve"> </w:t>
      </w:r>
      <w:r w:rsidRPr="00222433">
        <w:t>much</w:t>
      </w:r>
      <w:r w:rsidRPr="00222433" w:rsidR="00A66DB1">
        <w:t xml:space="preserve"> </w:t>
      </w:r>
      <w:r w:rsidRPr="00222433">
        <w:t>indeed</w:t>
      </w:r>
      <w:r w:rsidRPr="00222433" w:rsidR="00A66DB1">
        <w:t xml:space="preserve"> </w:t>
      </w:r>
      <w:r w:rsidRPr="00222433">
        <w:t>for</w:t>
      </w:r>
      <w:r w:rsidRPr="00222433" w:rsidR="00A66DB1">
        <w:t xml:space="preserve"> </w:t>
      </w:r>
      <w:r w:rsidRPr="00222433">
        <w:t>the</w:t>
      </w:r>
      <w:r w:rsidRPr="00222433" w:rsidR="00A66DB1">
        <w:t xml:space="preserve"> </w:t>
      </w:r>
      <w:r w:rsidRPr="00222433">
        <w:t>insights</w:t>
      </w:r>
      <w:r w:rsidRPr="00222433" w:rsidR="00A66DB1">
        <w:t xml:space="preserve"> </w:t>
      </w:r>
      <w:r w:rsidRPr="00222433">
        <w:t>you</w:t>
      </w:r>
      <w:r w:rsidRPr="00222433" w:rsidR="00A66DB1">
        <w:t xml:space="preserve"> </w:t>
      </w:r>
      <w:r w:rsidRPr="00222433">
        <w:t>have</w:t>
      </w:r>
      <w:r w:rsidRPr="00222433" w:rsidR="00A66DB1">
        <w:t xml:space="preserve"> </w:t>
      </w:r>
      <w:r w:rsidRPr="00222433">
        <w:t>given</w:t>
      </w:r>
      <w:r w:rsidRPr="00222433" w:rsidR="00A66DB1">
        <w:t xml:space="preserve"> </w:t>
      </w:r>
      <w:r w:rsidRPr="00222433">
        <w:t>us</w:t>
      </w:r>
      <w:r w:rsidRPr="00222433" w:rsidR="00A66DB1">
        <w:t xml:space="preserve"> </w:t>
      </w:r>
      <w:r w:rsidRPr="00222433">
        <w:t>in</w:t>
      </w:r>
      <w:r w:rsidRPr="00222433" w:rsidR="00A66DB1">
        <w:t xml:space="preserve"> </w:t>
      </w:r>
      <w:r w:rsidRPr="00222433">
        <w:t>this</w:t>
      </w:r>
      <w:r w:rsidRPr="00222433" w:rsidR="00A66DB1">
        <w:t xml:space="preserve"> </w:t>
      </w:r>
      <w:r w:rsidRPr="00222433">
        <w:t>meetin</w:t>
      </w:r>
      <w:r w:rsidRPr="00222433" w:rsidR="00222433">
        <w:t>g and</w:t>
      </w:r>
      <w:r w:rsidRPr="00222433" w:rsidR="00A66DB1">
        <w:t xml:space="preserve"> </w:t>
      </w:r>
      <w:r w:rsidRPr="00222433">
        <w:t>for</w:t>
      </w:r>
      <w:r w:rsidRPr="00222433" w:rsidR="00A66DB1">
        <w:t xml:space="preserve"> </w:t>
      </w:r>
      <w:r w:rsidRPr="00222433">
        <w:t>your</w:t>
      </w:r>
      <w:r w:rsidRPr="00222433" w:rsidR="00A66DB1">
        <w:t xml:space="preserve"> </w:t>
      </w:r>
      <w:r w:rsidRPr="00222433">
        <w:t>first-class</w:t>
      </w:r>
      <w:r w:rsidRPr="00222433" w:rsidR="00A66DB1">
        <w:t xml:space="preserve"> </w:t>
      </w:r>
      <w:r w:rsidRPr="00222433">
        <w:t>report.</w:t>
      </w:r>
      <w:r w:rsidRPr="00222433" w:rsidR="00A66DB1">
        <w:t xml:space="preserve"> </w:t>
      </w:r>
    </w:p>
    <w:p w:rsidR="00102A2C" w:rsidRPr="00222433" w:rsidP="00222433">
      <w:pPr>
        <w:pStyle w:val="Answer"/>
      </w:pPr>
      <w:sdt>
        <w:sdtPr>
          <w:alias w:val="Witness"/>
          <w:id w:val="863478082"/>
          <w:placeholder>
            <w:docPart w:val="09ACA901D17C4A9DA80566DC9528F5B2"/>
          </w:placeholder>
          <w:richText/>
        </w:sdtPr>
        <w:sdtContent>
          <w:r w:rsidRPr="00222433">
            <w:rPr>
              <w:b/>
              <w:bCs/>
              <w:i/>
              <w:iCs/>
            </w:rPr>
            <w:t>Dame</w:t>
          </w:r>
          <w:r w:rsidRPr="00222433" w:rsidR="00A66DB1">
            <w:rPr>
              <w:b/>
              <w:bCs/>
              <w:i/>
              <w:iCs/>
            </w:rPr>
            <w:t xml:space="preserve"> </w:t>
          </w:r>
          <w:r w:rsidRPr="00222433">
            <w:rPr>
              <w:b/>
              <w:bCs/>
              <w:i/>
              <w:iCs/>
            </w:rPr>
            <w:t>Elizabeth</w:t>
          </w:r>
          <w:r w:rsidRPr="00222433" w:rsidR="00A66DB1">
            <w:rPr>
              <w:b/>
              <w:bCs/>
              <w:i/>
              <w:iCs/>
            </w:rPr>
            <w:t xml:space="preserve"> </w:t>
          </w:r>
          <w:r w:rsidRPr="00222433">
            <w:rPr>
              <w:b/>
              <w:bCs/>
              <w:i/>
              <w:iCs/>
            </w:rPr>
            <w:t>Gloster:</w:t>
          </w:r>
          <w:r w:rsidRPr="00222433" w:rsidR="00A66DB1">
            <w:rPr>
              <w:b/>
            </w:rPr>
            <w:t xml:space="preserve"> </w:t>
          </w:r>
        </w:sdtContent>
      </w:sdt>
      <w:r w:rsidRPr="00222433">
        <w:t>Can</w:t>
      </w:r>
      <w:r w:rsidRPr="00222433" w:rsidR="00A66DB1">
        <w:t xml:space="preserve"> </w:t>
      </w:r>
      <w:r w:rsidRPr="00222433">
        <w:t>I</w:t>
      </w:r>
      <w:r w:rsidRPr="00222433" w:rsidR="00A66DB1">
        <w:t xml:space="preserve"> </w:t>
      </w:r>
      <w:r w:rsidRPr="00222433">
        <w:t>also</w:t>
      </w:r>
      <w:r w:rsidRPr="00222433" w:rsidR="00A66DB1">
        <w:t xml:space="preserve"> </w:t>
      </w:r>
      <w:r w:rsidRPr="00222433">
        <w:t>say</w:t>
      </w:r>
      <w:r w:rsidRPr="00222433" w:rsidR="00A66DB1">
        <w:t xml:space="preserve"> </w:t>
      </w:r>
      <w:r w:rsidRPr="00222433">
        <w:t>thank</w:t>
      </w:r>
      <w:r w:rsidRPr="00222433" w:rsidR="00A66DB1">
        <w:t xml:space="preserve"> </w:t>
      </w:r>
      <w:r w:rsidRPr="00222433">
        <w:t>you</w:t>
      </w:r>
      <w:r w:rsidRPr="00222433" w:rsidR="00A66DB1">
        <w:t xml:space="preserve"> </w:t>
      </w:r>
      <w:r w:rsidRPr="00222433">
        <w:t>very</w:t>
      </w:r>
      <w:r w:rsidRPr="00222433" w:rsidR="00A66DB1">
        <w:t xml:space="preserve"> </w:t>
      </w:r>
      <w:r w:rsidRPr="00222433">
        <w:t>much?</w:t>
      </w:r>
      <w:r w:rsidRPr="00222433" w:rsidR="00222433">
        <w:t xml:space="preserve"> I</w:t>
      </w:r>
      <w:r w:rsidRPr="00222433">
        <w:t>f</w:t>
      </w:r>
      <w:r w:rsidRPr="00222433" w:rsidR="00A66DB1">
        <w:t xml:space="preserve"> </w:t>
      </w:r>
      <w:r w:rsidRPr="00222433">
        <w:t>there</w:t>
      </w:r>
      <w:r w:rsidRPr="00222433" w:rsidR="00A66DB1">
        <w:t xml:space="preserve"> </w:t>
      </w:r>
      <w:r w:rsidRPr="00222433">
        <w:t>is</w:t>
      </w:r>
      <w:r w:rsidRPr="00222433" w:rsidR="00A66DB1">
        <w:t xml:space="preserve"> </w:t>
      </w:r>
      <w:r w:rsidRPr="00222433">
        <w:t>any</w:t>
      </w:r>
      <w:r w:rsidRPr="00222433" w:rsidR="00A66DB1">
        <w:t xml:space="preserve"> </w:t>
      </w:r>
      <w:r w:rsidRPr="00222433">
        <w:t>further</w:t>
      </w:r>
      <w:r w:rsidRPr="00222433" w:rsidR="00A66DB1">
        <w:t xml:space="preserve"> </w:t>
      </w:r>
      <w:r w:rsidRPr="00222433">
        <w:t>information,</w:t>
      </w:r>
      <w:r w:rsidRPr="00222433" w:rsidR="00A66DB1">
        <w:t xml:space="preserve"> </w:t>
      </w:r>
      <w:r w:rsidRPr="00222433">
        <w:t>of</w:t>
      </w:r>
      <w:r w:rsidRPr="00222433" w:rsidR="00A66DB1">
        <w:t xml:space="preserve"> </w:t>
      </w:r>
      <w:r w:rsidRPr="00222433">
        <w:t>a</w:t>
      </w:r>
      <w:r w:rsidRPr="00222433" w:rsidR="00A66DB1">
        <w:t xml:space="preserve"> </w:t>
      </w:r>
      <w:r w:rsidRPr="00222433">
        <w:t>technical</w:t>
      </w:r>
      <w:r w:rsidRPr="00222433" w:rsidR="00A66DB1">
        <w:t xml:space="preserve"> </w:t>
      </w:r>
      <w:r w:rsidRPr="00222433">
        <w:t>nature</w:t>
      </w:r>
      <w:r w:rsidRPr="00222433" w:rsidR="00A66DB1">
        <w:t xml:space="preserve"> </w:t>
      </w:r>
      <w:r w:rsidRPr="00222433">
        <w:t>or</w:t>
      </w:r>
      <w:r w:rsidRPr="00222433" w:rsidR="00A66DB1">
        <w:t xml:space="preserve"> </w:t>
      </w:r>
      <w:r w:rsidRPr="00222433">
        <w:t>whatever,</w:t>
      </w:r>
      <w:r w:rsidRPr="00222433" w:rsidR="00A66DB1">
        <w:t xml:space="preserve"> </w:t>
      </w:r>
      <w:r w:rsidRPr="00222433" w:rsidR="00222433">
        <w:t xml:space="preserve">that </w:t>
      </w:r>
      <w:r w:rsidRPr="00222433">
        <w:t>you</w:t>
      </w:r>
      <w:r w:rsidRPr="00222433" w:rsidR="00A66DB1">
        <w:t xml:space="preserve"> </w:t>
      </w:r>
      <w:r w:rsidRPr="00222433">
        <w:t>require</w:t>
      </w:r>
      <w:r w:rsidRPr="00222433" w:rsidR="00A66DB1">
        <w:t xml:space="preserve"> </w:t>
      </w:r>
      <w:r w:rsidRPr="00222433">
        <w:t>from</w:t>
      </w:r>
      <w:r w:rsidRPr="00222433" w:rsidR="00A66DB1">
        <w:t xml:space="preserve"> </w:t>
      </w:r>
      <w:r w:rsidRPr="00222433">
        <w:t>me</w:t>
      </w:r>
      <w:r w:rsidRPr="00222433" w:rsidR="00A66DB1">
        <w:t xml:space="preserve"> </w:t>
      </w:r>
      <w:r w:rsidRPr="00222433">
        <w:t>or</w:t>
      </w:r>
      <w:r w:rsidRPr="00222433" w:rsidR="00A66DB1">
        <w:t xml:space="preserve"> </w:t>
      </w:r>
      <w:r w:rsidRPr="00222433">
        <w:t>my</w:t>
      </w:r>
      <w:r w:rsidRPr="00222433" w:rsidR="00A66DB1">
        <w:t xml:space="preserve"> </w:t>
      </w:r>
      <w:r w:rsidRPr="00222433">
        <w:t>team,</w:t>
      </w:r>
      <w:r w:rsidRPr="00222433" w:rsidR="00A66DB1">
        <w:t xml:space="preserve"> </w:t>
      </w:r>
      <w:r w:rsidRPr="00222433">
        <w:t>if</w:t>
      </w:r>
      <w:r w:rsidRPr="00222433" w:rsidR="00A66DB1">
        <w:t xml:space="preserve"> </w:t>
      </w:r>
      <w:r w:rsidRPr="00222433">
        <w:t>you</w:t>
      </w:r>
      <w:r w:rsidRPr="00222433" w:rsidR="00A66DB1">
        <w:t xml:space="preserve"> </w:t>
      </w:r>
      <w:r w:rsidRPr="00222433">
        <w:t>want</w:t>
      </w:r>
      <w:r w:rsidRPr="00222433" w:rsidR="00A66DB1">
        <w:t xml:space="preserve"> </w:t>
      </w:r>
      <w:r w:rsidRPr="00222433">
        <w:t>us</w:t>
      </w:r>
      <w:r w:rsidRPr="00222433" w:rsidR="00A66DB1">
        <w:t xml:space="preserve"> </w:t>
      </w:r>
      <w:r w:rsidRPr="00222433">
        <w:t>to</w:t>
      </w:r>
      <w:r w:rsidRPr="00222433" w:rsidR="00A66DB1">
        <w:t xml:space="preserve"> </w:t>
      </w:r>
      <w:r w:rsidRPr="00222433">
        <w:t>supply</w:t>
      </w:r>
      <w:r w:rsidRPr="00222433" w:rsidR="00A66DB1">
        <w:t xml:space="preserve"> </w:t>
      </w:r>
      <w:r w:rsidRPr="00222433">
        <w:t>something</w:t>
      </w:r>
      <w:r w:rsidRPr="00222433" w:rsidR="00A66DB1">
        <w:t xml:space="preserve"> </w:t>
      </w:r>
      <w:r w:rsidRPr="00222433">
        <w:t>in</w:t>
      </w:r>
      <w:r w:rsidRPr="00222433" w:rsidR="00A66DB1">
        <w:t xml:space="preserve"> </w:t>
      </w:r>
      <w:r w:rsidRPr="00222433">
        <w:t>writing</w:t>
      </w:r>
      <w:r w:rsidRPr="00222433" w:rsidR="00222433">
        <w:t xml:space="preserve">, </w:t>
      </w:r>
      <w:r w:rsidRPr="00222433">
        <w:t>I</w:t>
      </w:r>
      <w:r w:rsidRPr="00222433" w:rsidR="00A66DB1">
        <w:t xml:space="preserve"> </w:t>
      </w:r>
      <w:r w:rsidRPr="00222433">
        <w:t>am</w:t>
      </w:r>
      <w:r w:rsidRPr="00222433" w:rsidR="00A66DB1">
        <w:t xml:space="preserve"> </w:t>
      </w:r>
      <w:r w:rsidRPr="00222433">
        <w:t>not</w:t>
      </w:r>
      <w:r w:rsidRPr="00222433" w:rsidR="00A66DB1">
        <w:t xml:space="preserve"> </w:t>
      </w:r>
      <w:r w:rsidRPr="00222433">
        <w:t>inviting</w:t>
      </w:r>
      <w:r w:rsidRPr="00222433" w:rsidR="00A66DB1">
        <w:t xml:space="preserve"> </w:t>
      </w:r>
      <w:r w:rsidRPr="00222433">
        <w:t>you</w:t>
      </w:r>
      <w:r w:rsidRPr="00222433" w:rsidR="00A66DB1">
        <w:t xml:space="preserve"> </w:t>
      </w:r>
      <w:r w:rsidRPr="00222433">
        <w:t>to</w:t>
      </w:r>
      <w:r w:rsidRPr="00222433" w:rsidR="00A66DB1">
        <w:t xml:space="preserve"> </w:t>
      </w:r>
      <w:r w:rsidRPr="00222433">
        <w:t>do</w:t>
      </w:r>
      <w:r w:rsidRPr="00222433" w:rsidR="00A66DB1">
        <w:t xml:space="preserve"> </w:t>
      </w:r>
      <w:r w:rsidRPr="00222433">
        <w:t>it</w:t>
      </w:r>
      <w:r w:rsidRPr="00222433" w:rsidR="00222433">
        <w:t xml:space="preserve"> but </w:t>
      </w:r>
      <w:r w:rsidRPr="00222433">
        <w:t>please</w:t>
      </w:r>
      <w:r w:rsidRPr="00222433" w:rsidR="00A66DB1">
        <w:t xml:space="preserve"> </w:t>
      </w:r>
      <w:r w:rsidRPr="00222433">
        <w:t>feel</w:t>
      </w:r>
      <w:r w:rsidRPr="00222433" w:rsidR="00A66DB1">
        <w:t xml:space="preserve"> </w:t>
      </w:r>
      <w:r w:rsidRPr="00222433">
        <w:t>free</w:t>
      </w:r>
      <w:r w:rsidRPr="00222433" w:rsidR="00A66DB1">
        <w:t xml:space="preserve"> </w:t>
      </w:r>
      <w:r w:rsidRPr="00222433">
        <w:t>to</w:t>
      </w:r>
      <w:r w:rsidRPr="00222433" w:rsidR="00A66DB1">
        <w:t xml:space="preserve"> </w:t>
      </w:r>
      <w:r w:rsidRPr="00222433">
        <w:t>ask</w:t>
      </w:r>
      <w:r w:rsidRPr="00222433" w:rsidR="00A66DB1">
        <w:t xml:space="preserve"> </w:t>
      </w:r>
      <w:r w:rsidRPr="00222433">
        <w:t>if</w:t>
      </w:r>
      <w:r w:rsidRPr="00222433" w:rsidR="00A66DB1">
        <w:t xml:space="preserve"> </w:t>
      </w:r>
      <w:r w:rsidRPr="00222433">
        <w:t>you</w:t>
      </w:r>
      <w:r w:rsidRPr="00222433" w:rsidR="00A66DB1">
        <w:t xml:space="preserve"> </w:t>
      </w:r>
      <w:r w:rsidRPr="00222433">
        <w:t>want</w:t>
      </w:r>
      <w:r w:rsidRPr="00222433" w:rsidR="00A66DB1">
        <w:t xml:space="preserve"> </w:t>
      </w:r>
      <w:r w:rsidRPr="00222433">
        <w:t>it.</w:t>
      </w:r>
    </w:p>
    <w:p w:rsidR="00102A2C" w:rsidP="00102A2C">
      <w:pPr>
        <w:pStyle w:val="Question"/>
        <w:numPr>
          <w:ilvl w:val="0"/>
          <w:numId w:val="0"/>
        </w:numPr>
        <w:ind w:left="794"/>
      </w:pPr>
      <w:sdt>
        <w:sdtPr>
          <w:alias w:val="Member"/>
          <w:tag w:val="&lt;Member mnisId='3935' dodsId='62786'&gt;"/>
          <w:id w:val="-812336143"/>
          <w:placeholder>
            <w:docPart w:val="09ACA901D17C4A9DA80566DC9528F5B2"/>
          </w:placeholder>
          <w:richText/>
        </w:sdtPr>
        <w:sdtContent>
          <w:r w:rsidRPr="00222433">
            <w:rPr>
              <w:b/>
            </w:rPr>
            <w:t>Chair:</w:t>
          </w:r>
        </w:sdtContent>
      </w:sdt>
      <w:r w:rsidRPr="00222433" w:rsidR="00A66DB1">
        <w:t xml:space="preserve"> </w:t>
      </w:r>
      <w:r w:rsidRPr="00222433">
        <w:t>That</w:t>
      </w:r>
      <w:r w:rsidRPr="00222433" w:rsidR="00A66DB1">
        <w:t xml:space="preserve"> </w:t>
      </w:r>
      <w:r w:rsidRPr="00222433">
        <w:t>is</w:t>
      </w:r>
      <w:r w:rsidRPr="00222433" w:rsidR="00A66DB1">
        <w:t xml:space="preserve"> </w:t>
      </w:r>
      <w:r w:rsidRPr="00222433">
        <w:t>extremely</w:t>
      </w:r>
      <w:r w:rsidRPr="00222433" w:rsidR="00A66DB1">
        <w:t xml:space="preserve"> </w:t>
      </w:r>
      <w:r w:rsidRPr="00222433">
        <w:t>kind</w:t>
      </w:r>
      <w:r w:rsidRPr="00222433" w:rsidR="00A66DB1">
        <w:t xml:space="preserve"> </w:t>
      </w:r>
      <w:r w:rsidRPr="00222433">
        <w:t>and</w:t>
      </w:r>
      <w:r w:rsidRPr="00222433" w:rsidR="00A66DB1">
        <w:t xml:space="preserve"> </w:t>
      </w:r>
      <w:r w:rsidRPr="00222433">
        <w:t>noted</w:t>
      </w:r>
      <w:r w:rsidRPr="00222433" w:rsidR="00A66DB1">
        <w:t xml:space="preserve"> </w:t>
      </w:r>
      <w:r w:rsidRPr="00222433">
        <w:t>and</w:t>
      </w:r>
      <w:r w:rsidRPr="00222433" w:rsidR="00A66DB1">
        <w:t xml:space="preserve"> </w:t>
      </w:r>
      <w:r w:rsidRPr="00222433">
        <w:t>appreciated.</w:t>
      </w:r>
      <w:r w:rsidRPr="00222433" w:rsidR="00A66DB1">
        <w:t xml:space="preserve"> </w:t>
      </w:r>
      <w:r w:rsidRPr="00222433">
        <w:t>Thank</w:t>
      </w:r>
      <w:r w:rsidRPr="00222433" w:rsidR="00A66DB1">
        <w:t xml:space="preserve"> </w:t>
      </w:r>
      <w:r w:rsidRPr="00222433">
        <w:t>you</w:t>
      </w:r>
      <w:r w:rsidRPr="00222433" w:rsidR="00A66DB1">
        <w:t xml:space="preserve"> </w:t>
      </w:r>
      <w:r w:rsidRPr="00222433">
        <w:t>very</w:t>
      </w:r>
      <w:r w:rsidRPr="00222433" w:rsidR="00A66DB1">
        <w:t xml:space="preserve"> </w:t>
      </w:r>
      <w:r w:rsidRPr="00222433">
        <w:t>much</w:t>
      </w:r>
      <w:r w:rsidRPr="00222433" w:rsidR="00A66DB1">
        <w:t xml:space="preserve"> </w:t>
      </w:r>
      <w:r w:rsidRPr="00222433">
        <w:t>indeed.</w:t>
      </w:r>
      <w:r w:rsidR="00A66DB1">
        <w:t xml:space="preserve"> </w:t>
      </w:r>
    </w:p>
    <w:p w:rsidR="00102A2C" w:rsidP="00FD260D">
      <w:pPr>
        <w:pStyle w:val="Answer"/>
      </w:pPr>
    </w:p>
    <w:sectPr w:rsidSect="008351F9">
      <w:headerReference w:type="even" r:id="rId5"/>
      <w:headerReference w:type="default" r:id="rId6"/>
      <w:footerReference w:type="even" r:id="rId7"/>
      <w:footerReference w:type="default" r:id="rId8"/>
      <w:headerReference w:type="first" r:id="rId9"/>
      <w:footerReference w:type="first" r:id="rId10"/>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2"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460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460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460D">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460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6DEF846A95C846618D8D794D850AA905"/>
      </w:placeholder>
      <w:richText/>
    </w:sdtPr>
    <w:sdtContent>
      <w:p w:rsidR="00C95E6D" w:rsidP="009277D8">
        <w:pPr>
          <w:pStyle w:val="Para"/>
          <w:rPr>
            <w:color w:val="808080"/>
          </w:rPr>
        </w:pPr>
        <w:r w:rsidRPr="002B6AB7">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FE2588EE6E214F9193921706A36B5358"/>
      </w:placeholder>
      <w:richText/>
    </w:sdtPr>
    <w:sdtContent>
      <w:p w:rsidR="00C95E6D" w:rsidRPr="00776882" w:rsidP="007B7907">
        <w:pPr>
          <w:pStyle w:val="Para"/>
          <w:rPr>
            <w:color w:val="808080"/>
          </w:rPr>
        </w:pPr>
        <w:r>
          <w:rPr>
            <w:color w:val="808080"/>
          </w:rPr>
          <w:t xml:space="preserve"> </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460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2B6AB7"/>
    <w:rPr>
      <w:color w:val="605E5C"/>
      <w:shd w:val="clear" w:color="auto" w:fill="E1DFDD"/>
    </w:rPr>
  </w:style>
  <w:style w:type="paragraph" w:customStyle="1" w:styleId="Name">
    <w:name w:val="Name"/>
    <w:basedOn w:val="Normal"/>
    <w:next w:val="Normal"/>
    <w:link w:val="NameChar"/>
    <w:rsid w:val="006F7B79"/>
    <w:pPr>
      <w:keepNext/>
      <w:spacing w:before="240" w:after="120"/>
    </w:pPr>
    <w:rPr>
      <w:rFonts w:ascii="Times New Roman" w:eastAsia="Times New Roman" w:hAnsi="Times New Roman" w:cs="Times New Roman"/>
      <w:b/>
      <w:sz w:val="24"/>
      <w:szCs w:val="20"/>
    </w:rPr>
  </w:style>
  <w:style w:type="character" w:customStyle="1" w:styleId="NameChar">
    <w:name w:val="Name Char"/>
    <w:link w:val="Name"/>
    <w:rsid w:val="006F7B79"/>
    <w:rPr>
      <w:rFonts w:ascii="Times New Roman" w:eastAsia="Times New Roman" w:hAnsi="Times New Roman" w:cs="Times New Roman"/>
      <w:b/>
      <w:sz w:val="24"/>
      <w:szCs w:val="20"/>
    </w:rPr>
  </w:style>
  <w:style w:type="character" w:styleId="Emphasis">
    <w:name w:val="Emphasis"/>
    <w:basedOn w:val="DefaultParagraphFont"/>
    <w:uiPriority w:val="20"/>
    <w:qFormat/>
    <w:rsid w:val="006F7B7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glossaryDocument" Target="glossary/document.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Geoffrey%20Dore\Documents\Hansard\USE%20THIS%20ONE_SelectCommittees2010.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6DEF846A95C846618D8D794D850AA905"/>
        <w:category>
          <w:name w:val="General"/>
          <w:gallery w:val="placeholder"/>
        </w:category>
        <w:types>
          <w:type w:val="bbPlcHdr"/>
        </w:types>
        <w:behaviors>
          <w:behavior w:val="content"/>
        </w:behaviors>
        <w:guid w:val="{A3D572E2-C5A6-4315-868C-600BB77FC348}"/>
      </w:docPartPr>
      <w:docPartBody>
        <w:p w:rsidR="00E66082" w:rsidP="00E66082">
          <w:pPr>
            <w:pStyle w:val="6DEF846A95C846618D8D794D850AA905"/>
          </w:pPr>
          <w:r w:rsidRPr="000753FC">
            <w:rPr>
              <w:rStyle w:val="PlaceholderText"/>
            </w:rPr>
            <w:t>Click here to enter text.</w:t>
          </w:r>
        </w:p>
      </w:docPartBody>
    </w:docPart>
    <w:docPart>
      <w:docPartPr>
        <w:name w:val="15DDA6DC5FA94C109C9A034775655DB2"/>
        <w:category>
          <w:name w:val="General"/>
          <w:gallery w:val="placeholder"/>
        </w:category>
        <w:types>
          <w:type w:val="bbPlcHdr"/>
        </w:types>
        <w:behaviors>
          <w:behavior w:val="content"/>
        </w:behaviors>
        <w:guid w:val="{F59AF25E-345D-40F9-BF10-5F976AA8549F}"/>
      </w:docPartPr>
      <w:docPartBody>
        <w:p w:rsidR="00E66082" w:rsidP="00E66082">
          <w:pPr>
            <w:pStyle w:val="15DDA6DC5FA94C109C9A034775655DB2"/>
          </w:pPr>
          <w:r w:rsidRPr="002B3926">
            <w:rPr>
              <w:rStyle w:val="PlaceholderText"/>
            </w:rPr>
            <w:t>Click here to enter text.</w:t>
          </w:r>
        </w:p>
      </w:docPartBody>
    </w:docPart>
    <w:docPart>
      <w:docPartPr>
        <w:name w:val="FE2588EE6E214F9193921706A36B5358"/>
        <w:category>
          <w:name w:val="General"/>
          <w:gallery w:val="placeholder"/>
        </w:category>
        <w:types>
          <w:type w:val="bbPlcHdr"/>
        </w:types>
        <w:behaviors>
          <w:behavior w:val="content"/>
        </w:behaviors>
        <w:guid w:val="{697CD278-2D68-43E5-8098-3BD2DEBFAFE4}"/>
      </w:docPartPr>
      <w:docPartBody>
        <w:p w:rsidR="00E66082" w:rsidP="00E66082">
          <w:pPr>
            <w:pStyle w:val="FE2588EE6E214F9193921706A36B5358"/>
          </w:pPr>
          <w:r w:rsidRPr="00D20745">
            <w:rPr>
              <w:rStyle w:val="PlaceholderText"/>
            </w:rPr>
            <w:t>Click here to enter text.</w:t>
          </w:r>
        </w:p>
      </w:docPartBody>
    </w:docPart>
    <w:docPart>
      <w:docPartPr>
        <w:name w:val="4F27BAB695DC48C994EC28B6D6E904B3"/>
        <w:category>
          <w:name w:val="General"/>
          <w:gallery w:val="placeholder"/>
        </w:category>
        <w:types>
          <w:type w:val="bbPlcHdr"/>
        </w:types>
        <w:behaviors>
          <w:behavior w:val="content"/>
        </w:behaviors>
        <w:guid w:val="{7A061478-2131-4633-84E0-7BD5BF863E08}"/>
      </w:docPartPr>
      <w:docPartBody>
        <w:p w:rsidR="00E66082" w:rsidP="00E66082">
          <w:pPr>
            <w:pStyle w:val="4F27BAB695DC48C994EC28B6D6E904B3"/>
          </w:pPr>
          <w:r w:rsidRPr="000753FC">
            <w:rPr>
              <w:rStyle w:val="PlaceholderText"/>
            </w:rPr>
            <w:t>Click here to enter text.</w:t>
          </w:r>
        </w:p>
      </w:docPartBody>
    </w:docPart>
    <w:docPart>
      <w:docPartPr>
        <w:name w:val="47FFD15DA80F42F78DD1E6ED29224CB4"/>
        <w:category>
          <w:name w:val="General"/>
          <w:gallery w:val="placeholder"/>
        </w:category>
        <w:types>
          <w:type w:val="bbPlcHdr"/>
        </w:types>
        <w:behaviors>
          <w:behavior w:val="content"/>
        </w:behaviors>
        <w:guid w:val="{6156096F-E219-4C9A-B49F-7FA617368E7F}"/>
      </w:docPartPr>
      <w:docPartBody>
        <w:p w:rsidR="00E66082" w:rsidP="00E66082">
          <w:pPr>
            <w:pStyle w:val="47FFD15DA80F42F78DD1E6ED29224CB4"/>
          </w:pPr>
          <w:r w:rsidRPr="000753FC">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E508C7D5-D9C8-4AEB-8595-048C15D36617}"/>
      </w:docPartPr>
      <w:docPartBody>
        <w:p w:rsidR="00E66082">
          <w:r w:rsidRPr="00B73389">
            <w:rPr>
              <w:rStyle w:val="PlaceholderText"/>
            </w:rPr>
            <w:t>Click or tap here to enter text.</w:t>
          </w:r>
        </w:p>
      </w:docPartBody>
    </w:docPart>
    <w:docPart>
      <w:docPartPr>
        <w:name w:val="632C57B5B8F84A02BF6C1FDFD0A2C4F4"/>
        <w:category>
          <w:name w:val="General"/>
          <w:gallery w:val="placeholder"/>
        </w:category>
        <w:types>
          <w:type w:val="bbPlcHdr"/>
        </w:types>
        <w:behaviors>
          <w:behavior w:val="content"/>
        </w:behaviors>
        <w:guid w:val="{CFC5A92C-0A49-48B4-9892-76E9C3E17918}"/>
      </w:docPartPr>
      <w:docPartBody>
        <w:p w:rsidR="00075363" w:rsidP="00075363">
          <w:pPr>
            <w:pStyle w:val="632C57B5B8F84A02BF6C1FDFD0A2C4F4"/>
          </w:pPr>
          <w:r w:rsidRPr="00D2592C">
            <w:rPr>
              <w:rStyle w:val="PlaceholderText"/>
            </w:rPr>
            <w:t>Click or tap here to enter text.</w:t>
          </w:r>
        </w:p>
      </w:docPartBody>
    </w:docPart>
    <w:docPart>
      <w:docPartPr>
        <w:name w:val="FDD5BEEE594349D4AC1DBCF6992C454A"/>
        <w:category>
          <w:name w:val="General"/>
          <w:gallery w:val="placeholder"/>
        </w:category>
        <w:types>
          <w:type w:val="bbPlcHdr"/>
        </w:types>
        <w:behaviors>
          <w:behavior w:val="content"/>
        </w:behaviors>
        <w:guid w:val="{09AB2B09-B8C4-45C3-B2E9-A8F1C8ABB5FE}"/>
      </w:docPartPr>
      <w:docPartBody>
        <w:p w:rsidR="00075363" w:rsidP="00075363">
          <w:pPr>
            <w:pStyle w:val="FDD5BEEE594349D4AC1DBCF6992C454A"/>
          </w:pPr>
          <w:r w:rsidRPr="0030725F">
            <w:rPr>
              <w:rStyle w:val="PlaceholderText"/>
            </w:rPr>
            <w:t>Click here to enter text.</w:t>
          </w:r>
        </w:p>
      </w:docPartBody>
    </w:docPart>
    <w:docPart>
      <w:docPartPr>
        <w:name w:val="4D1429DD1BCD41DEBECDDBAC27A1EA9B"/>
        <w:category>
          <w:name w:val="General"/>
          <w:gallery w:val="placeholder"/>
        </w:category>
        <w:types>
          <w:type w:val="bbPlcHdr"/>
        </w:types>
        <w:behaviors>
          <w:behavior w:val="content"/>
        </w:behaviors>
        <w:guid w:val="{C205782B-3B4D-4411-B111-CEC936329A93}"/>
      </w:docPartPr>
      <w:docPartBody>
        <w:p w:rsidR="00075363" w:rsidP="00075363">
          <w:pPr>
            <w:pStyle w:val="4D1429DD1BCD41DEBECDDBAC27A1EA9B"/>
          </w:pPr>
          <w:r w:rsidRPr="0030725F">
            <w:rPr>
              <w:rStyle w:val="PlaceholderText"/>
            </w:rPr>
            <w:t>Click here to enter text.</w:t>
          </w:r>
        </w:p>
      </w:docPartBody>
    </w:docPart>
    <w:docPart>
      <w:docPartPr>
        <w:name w:val="EE2B1BE4880B4B6FBEFD31C9C8BAA809"/>
        <w:category>
          <w:name w:val="General"/>
          <w:gallery w:val="placeholder"/>
        </w:category>
        <w:types>
          <w:type w:val="bbPlcHdr"/>
        </w:types>
        <w:behaviors>
          <w:behavior w:val="content"/>
        </w:behaviors>
        <w:guid w:val="{9B1AD27A-457B-49A2-8997-0D1FB3F65D8D}"/>
      </w:docPartPr>
      <w:docPartBody>
        <w:p w:rsidR="00075363" w:rsidP="00075363">
          <w:pPr>
            <w:pStyle w:val="EE2B1BE4880B4B6FBEFD31C9C8BAA809"/>
          </w:pPr>
          <w:r w:rsidRPr="0030725F">
            <w:rPr>
              <w:rStyle w:val="PlaceholderText"/>
            </w:rPr>
            <w:t>Click here to enter text.</w:t>
          </w:r>
        </w:p>
      </w:docPartBody>
    </w:docPart>
    <w:docPart>
      <w:docPartPr>
        <w:name w:val="1B1D3B55810E43C485D2516E60E125DD"/>
        <w:category>
          <w:name w:val="General"/>
          <w:gallery w:val="placeholder"/>
        </w:category>
        <w:types>
          <w:type w:val="bbPlcHdr"/>
        </w:types>
        <w:behaviors>
          <w:behavior w:val="content"/>
        </w:behaviors>
        <w:guid w:val="{8DE75C3A-A3CF-4986-ABFF-C9F46E367379}"/>
      </w:docPartPr>
      <w:docPartBody>
        <w:p w:rsidR="00075363" w:rsidP="00075363">
          <w:pPr>
            <w:pStyle w:val="1B1D3B55810E43C485D2516E60E125DD"/>
          </w:pPr>
          <w:r w:rsidRPr="00FD57FF">
            <w:rPr>
              <w:rStyle w:val="PlaceholderText"/>
            </w:rPr>
            <w:t>Click or tap here to enter text.</w:t>
          </w:r>
        </w:p>
      </w:docPartBody>
    </w:docPart>
    <w:docPart>
      <w:docPartPr>
        <w:name w:val="9FF19C1B102B464E80D446022C654331"/>
        <w:category>
          <w:name w:val="General"/>
          <w:gallery w:val="placeholder"/>
        </w:category>
        <w:types>
          <w:type w:val="bbPlcHdr"/>
        </w:types>
        <w:behaviors>
          <w:behavior w:val="content"/>
        </w:behaviors>
        <w:guid w:val="{510E1D4A-9E34-4819-8D0F-86099F1FBF66}"/>
      </w:docPartPr>
      <w:docPartBody>
        <w:p w:rsidR="00075363" w:rsidP="00075363">
          <w:pPr>
            <w:pStyle w:val="9FF19C1B102B464E80D446022C654331"/>
          </w:pPr>
          <w:r w:rsidRPr="00D2592C">
            <w:rPr>
              <w:rStyle w:val="PlaceholderText"/>
            </w:rPr>
            <w:t>Click or tap here to enter text.</w:t>
          </w:r>
        </w:p>
      </w:docPartBody>
    </w:docPart>
    <w:docPart>
      <w:docPartPr>
        <w:name w:val="B18774078ED04C26BB8432CE105E0D9A"/>
        <w:category>
          <w:name w:val="General"/>
          <w:gallery w:val="placeholder"/>
        </w:category>
        <w:types>
          <w:type w:val="bbPlcHdr"/>
        </w:types>
        <w:behaviors>
          <w:behavior w:val="content"/>
        </w:behaviors>
        <w:guid w:val="{55ED6E9E-29D4-401E-B1FA-0AB43CB6CB47}"/>
      </w:docPartPr>
      <w:docPartBody>
        <w:p w:rsidR="00075363" w:rsidP="00075363">
          <w:pPr>
            <w:pStyle w:val="B18774078ED04C26BB8432CE105E0D9A"/>
          </w:pPr>
          <w:r w:rsidRPr="00FD57FF">
            <w:rPr>
              <w:rStyle w:val="PlaceholderText"/>
            </w:rPr>
            <w:t>Click or tap here to enter text.</w:t>
          </w:r>
        </w:p>
      </w:docPartBody>
    </w:docPart>
    <w:docPart>
      <w:docPartPr>
        <w:name w:val="A3EE8CB808644264BDFE6BB5BEEE1C2F"/>
        <w:category>
          <w:name w:val="General"/>
          <w:gallery w:val="placeholder"/>
        </w:category>
        <w:types>
          <w:type w:val="bbPlcHdr"/>
        </w:types>
        <w:behaviors>
          <w:behavior w:val="content"/>
        </w:behaviors>
        <w:guid w:val="{BFA7B920-FB21-4BE8-9D24-C8D3379DDE11}"/>
      </w:docPartPr>
      <w:docPartBody>
        <w:p w:rsidR="00075363" w:rsidP="00075363">
          <w:pPr>
            <w:pStyle w:val="A3EE8CB808644264BDFE6BB5BEEE1C2F"/>
          </w:pPr>
          <w:r w:rsidRPr="00D2592C">
            <w:rPr>
              <w:rStyle w:val="PlaceholderText"/>
            </w:rPr>
            <w:t>Click or tap here to enter text.</w:t>
          </w:r>
        </w:p>
      </w:docPartBody>
    </w:docPart>
    <w:docPart>
      <w:docPartPr>
        <w:name w:val="1A99A20584FD4A9EBEABC45799E8AB30"/>
        <w:category>
          <w:name w:val="General"/>
          <w:gallery w:val="placeholder"/>
        </w:category>
        <w:types>
          <w:type w:val="bbPlcHdr"/>
        </w:types>
        <w:behaviors>
          <w:behavior w:val="content"/>
        </w:behaviors>
        <w:guid w:val="{6C5755B5-F1EA-4F02-88E3-E5ACC819DDFC}"/>
      </w:docPartPr>
      <w:docPartBody>
        <w:p w:rsidR="00075363" w:rsidP="00075363">
          <w:pPr>
            <w:pStyle w:val="1A99A20584FD4A9EBEABC45799E8AB30"/>
          </w:pPr>
          <w:r w:rsidRPr="00FD57FF">
            <w:rPr>
              <w:rStyle w:val="PlaceholderText"/>
            </w:rPr>
            <w:t>Click or tap here to enter text.</w:t>
          </w:r>
        </w:p>
      </w:docPartBody>
    </w:docPart>
    <w:docPart>
      <w:docPartPr>
        <w:name w:val="C23E0B9720B446D2B99CB3F9B734592B"/>
        <w:category>
          <w:name w:val="General"/>
          <w:gallery w:val="placeholder"/>
        </w:category>
        <w:types>
          <w:type w:val="bbPlcHdr"/>
        </w:types>
        <w:behaviors>
          <w:behavior w:val="content"/>
        </w:behaviors>
        <w:guid w:val="{15A0EB23-7CA1-47C4-BBDD-037EC19930C1}"/>
      </w:docPartPr>
      <w:docPartBody>
        <w:p w:rsidR="00075363" w:rsidP="00075363">
          <w:pPr>
            <w:pStyle w:val="C23E0B9720B446D2B99CB3F9B734592B"/>
          </w:pPr>
          <w:r w:rsidRPr="00D2592C">
            <w:rPr>
              <w:rStyle w:val="PlaceholderText"/>
            </w:rPr>
            <w:t>Click or tap here to enter text.</w:t>
          </w:r>
        </w:p>
      </w:docPartBody>
    </w:docPart>
    <w:docPart>
      <w:docPartPr>
        <w:name w:val="CCEBEF22479749EDB48F33022033DF91"/>
        <w:category>
          <w:name w:val="General"/>
          <w:gallery w:val="placeholder"/>
        </w:category>
        <w:types>
          <w:type w:val="bbPlcHdr"/>
        </w:types>
        <w:behaviors>
          <w:behavior w:val="content"/>
        </w:behaviors>
        <w:guid w:val="{D7333881-0147-4134-A50B-15DC18DD2D10}"/>
      </w:docPartPr>
      <w:docPartBody>
        <w:p w:rsidR="00075363" w:rsidP="00075363">
          <w:pPr>
            <w:pStyle w:val="CCEBEF22479749EDB48F33022033DF91"/>
          </w:pPr>
          <w:r w:rsidRPr="00FD57FF">
            <w:rPr>
              <w:rStyle w:val="PlaceholderText"/>
            </w:rPr>
            <w:t>Click or tap here to enter text.</w:t>
          </w:r>
        </w:p>
      </w:docPartBody>
    </w:docPart>
    <w:docPart>
      <w:docPartPr>
        <w:name w:val="2D0E258D4806400D9A3B0BE084958E0A"/>
        <w:category>
          <w:name w:val="General"/>
          <w:gallery w:val="placeholder"/>
        </w:category>
        <w:types>
          <w:type w:val="bbPlcHdr"/>
        </w:types>
        <w:behaviors>
          <w:behavior w:val="content"/>
        </w:behaviors>
        <w:guid w:val="{AD4C8914-932D-43ED-85CD-991E8D23857D}"/>
      </w:docPartPr>
      <w:docPartBody>
        <w:p w:rsidR="00075363" w:rsidP="00075363">
          <w:pPr>
            <w:pStyle w:val="2D0E258D4806400D9A3B0BE084958E0A"/>
          </w:pPr>
          <w:r w:rsidRPr="00D2592C">
            <w:rPr>
              <w:rStyle w:val="PlaceholderText"/>
            </w:rPr>
            <w:t>Click or tap here to enter text.</w:t>
          </w:r>
        </w:p>
      </w:docPartBody>
    </w:docPart>
    <w:docPart>
      <w:docPartPr>
        <w:name w:val="CA862827E54F41998CB989E834499B37"/>
        <w:category>
          <w:name w:val="General"/>
          <w:gallery w:val="placeholder"/>
        </w:category>
        <w:types>
          <w:type w:val="bbPlcHdr"/>
        </w:types>
        <w:behaviors>
          <w:behavior w:val="content"/>
        </w:behaviors>
        <w:guid w:val="{74281874-3142-46DB-8CE4-56E35B169BAC}"/>
      </w:docPartPr>
      <w:docPartBody>
        <w:p w:rsidR="00075363" w:rsidP="00075363">
          <w:pPr>
            <w:pStyle w:val="CA862827E54F41998CB989E834499B37"/>
          </w:pPr>
          <w:r w:rsidRPr="00FD57FF">
            <w:rPr>
              <w:rStyle w:val="PlaceholderText"/>
            </w:rPr>
            <w:t>Click or tap here to enter text.</w:t>
          </w:r>
        </w:p>
      </w:docPartBody>
    </w:docPart>
    <w:docPart>
      <w:docPartPr>
        <w:name w:val="A0381ED491FF41C99AE65594653F83EE"/>
        <w:category>
          <w:name w:val="General"/>
          <w:gallery w:val="placeholder"/>
        </w:category>
        <w:types>
          <w:type w:val="bbPlcHdr"/>
        </w:types>
        <w:behaviors>
          <w:behavior w:val="content"/>
        </w:behaviors>
        <w:guid w:val="{221784C7-4535-4248-97E1-437DDF409F8D}"/>
      </w:docPartPr>
      <w:docPartBody>
        <w:p w:rsidR="00075363" w:rsidP="00075363">
          <w:pPr>
            <w:pStyle w:val="A0381ED491FF41C99AE65594653F83EE"/>
          </w:pPr>
          <w:r w:rsidRPr="00D2592C">
            <w:rPr>
              <w:rStyle w:val="PlaceholderText"/>
            </w:rPr>
            <w:t>Click or tap here to enter text.</w:t>
          </w:r>
        </w:p>
      </w:docPartBody>
    </w:docPart>
    <w:docPart>
      <w:docPartPr>
        <w:name w:val="DE775833FC794782AB43F5E2D6A7B10C"/>
        <w:category>
          <w:name w:val="General"/>
          <w:gallery w:val="placeholder"/>
        </w:category>
        <w:types>
          <w:type w:val="bbPlcHdr"/>
        </w:types>
        <w:behaviors>
          <w:behavior w:val="content"/>
        </w:behaviors>
        <w:guid w:val="{59F6C8D9-D652-496F-8AD1-2DFB788FAA61}"/>
      </w:docPartPr>
      <w:docPartBody>
        <w:p w:rsidR="00075363" w:rsidP="00075363">
          <w:pPr>
            <w:pStyle w:val="DE775833FC794782AB43F5E2D6A7B10C"/>
          </w:pPr>
          <w:r w:rsidRPr="00FD57FF">
            <w:rPr>
              <w:rStyle w:val="PlaceholderText"/>
            </w:rPr>
            <w:t>Click or tap here to enter text.</w:t>
          </w:r>
        </w:p>
      </w:docPartBody>
    </w:docPart>
    <w:docPart>
      <w:docPartPr>
        <w:name w:val="5657781D3FB44D088767EE7CC84AF929"/>
        <w:category>
          <w:name w:val="General"/>
          <w:gallery w:val="placeholder"/>
        </w:category>
        <w:types>
          <w:type w:val="bbPlcHdr"/>
        </w:types>
        <w:behaviors>
          <w:behavior w:val="content"/>
        </w:behaviors>
        <w:guid w:val="{002D01FB-4425-4383-B4B5-507F399474CD}"/>
      </w:docPartPr>
      <w:docPartBody>
        <w:p w:rsidR="00075363" w:rsidP="00075363">
          <w:pPr>
            <w:pStyle w:val="5657781D3FB44D088767EE7CC84AF929"/>
          </w:pPr>
          <w:r w:rsidRPr="00D2592C">
            <w:rPr>
              <w:rStyle w:val="PlaceholderText"/>
            </w:rPr>
            <w:t>Click or tap here to enter text.</w:t>
          </w:r>
        </w:p>
      </w:docPartBody>
    </w:docPart>
    <w:docPart>
      <w:docPartPr>
        <w:name w:val="787F67B978B44067BA90E2D5A8B246AD"/>
        <w:category>
          <w:name w:val="General"/>
          <w:gallery w:val="placeholder"/>
        </w:category>
        <w:types>
          <w:type w:val="bbPlcHdr"/>
        </w:types>
        <w:behaviors>
          <w:behavior w:val="content"/>
        </w:behaviors>
        <w:guid w:val="{5214D96D-5543-4783-B3FE-F1ABC9A41C39}"/>
      </w:docPartPr>
      <w:docPartBody>
        <w:p w:rsidR="00075363" w:rsidP="00075363">
          <w:pPr>
            <w:pStyle w:val="787F67B978B44067BA90E2D5A8B246AD"/>
          </w:pPr>
          <w:r w:rsidRPr="00FD57FF">
            <w:rPr>
              <w:rStyle w:val="PlaceholderText"/>
            </w:rPr>
            <w:t>Click or tap here to enter text.</w:t>
          </w:r>
        </w:p>
      </w:docPartBody>
    </w:docPart>
    <w:docPart>
      <w:docPartPr>
        <w:name w:val="981F02FCD13B418EA3186A5403C0CC43"/>
        <w:category>
          <w:name w:val="General"/>
          <w:gallery w:val="placeholder"/>
        </w:category>
        <w:types>
          <w:type w:val="bbPlcHdr"/>
        </w:types>
        <w:behaviors>
          <w:behavior w:val="content"/>
        </w:behaviors>
        <w:guid w:val="{B7F97DF8-EC59-407D-BFC8-21361B1FD1A6}"/>
      </w:docPartPr>
      <w:docPartBody>
        <w:p w:rsidR="00075363" w:rsidP="00075363">
          <w:pPr>
            <w:pStyle w:val="981F02FCD13B418EA3186A5403C0CC43"/>
          </w:pPr>
          <w:r w:rsidRPr="00D2592C">
            <w:rPr>
              <w:rStyle w:val="PlaceholderText"/>
            </w:rPr>
            <w:t>Click or tap here to enter text.</w:t>
          </w:r>
        </w:p>
      </w:docPartBody>
    </w:docPart>
    <w:docPart>
      <w:docPartPr>
        <w:name w:val="A52358A3067448B09C63D3C3C7C3EE84"/>
        <w:category>
          <w:name w:val="General"/>
          <w:gallery w:val="placeholder"/>
        </w:category>
        <w:types>
          <w:type w:val="bbPlcHdr"/>
        </w:types>
        <w:behaviors>
          <w:behavior w:val="content"/>
        </w:behaviors>
        <w:guid w:val="{9CC040A8-5559-4DC9-891E-F3F498FEA18F}"/>
      </w:docPartPr>
      <w:docPartBody>
        <w:p w:rsidR="00075363" w:rsidP="00075363">
          <w:pPr>
            <w:pStyle w:val="A52358A3067448B09C63D3C3C7C3EE84"/>
          </w:pPr>
          <w:r w:rsidRPr="00FD57FF">
            <w:rPr>
              <w:rStyle w:val="PlaceholderText"/>
            </w:rPr>
            <w:t>Click or tap here to enter text.</w:t>
          </w:r>
        </w:p>
      </w:docPartBody>
    </w:docPart>
    <w:docPart>
      <w:docPartPr>
        <w:name w:val="78AE3FBA952B4BAF97C0167075C1688D"/>
        <w:category>
          <w:name w:val="General"/>
          <w:gallery w:val="placeholder"/>
        </w:category>
        <w:types>
          <w:type w:val="bbPlcHdr"/>
        </w:types>
        <w:behaviors>
          <w:behavior w:val="content"/>
        </w:behaviors>
        <w:guid w:val="{DE57D0E6-09CB-408E-84A7-94C13C027178}"/>
      </w:docPartPr>
      <w:docPartBody>
        <w:p w:rsidR="00075363" w:rsidP="00075363">
          <w:pPr>
            <w:pStyle w:val="78AE3FBA952B4BAF97C0167075C1688D"/>
          </w:pPr>
          <w:r w:rsidRPr="00D2592C">
            <w:rPr>
              <w:rStyle w:val="PlaceholderText"/>
            </w:rPr>
            <w:t>Click or tap here to enter text.</w:t>
          </w:r>
        </w:p>
      </w:docPartBody>
    </w:docPart>
    <w:docPart>
      <w:docPartPr>
        <w:name w:val="EB37092C44EC4707B0091193F3C38002"/>
        <w:category>
          <w:name w:val="General"/>
          <w:gallery w:val="placeholder"/>
        </w:category>
        <w:types>
          <w:type w:val="bbPlcHdr"/>
        </w:types>
        <w:behaviors>
          <w:behavior w:val="content"/>
        </w:behaviors>
        <w:guid w:val="{778E14ED-A88D-4441-B813-4D931D076990}"/>
      </w:docPartPr>
      <w:docPartBody>
        <w:p w:rsidR="00075363" w:rsidP="00075363">
          <w:pPr>
            <w:pStyle w:val="EB37092C44EC4707B0091193F3C38002"/>
          </w:pPr>
          <w:r w:rsidRPr="00FD57FF">
            <w:rPr>
              <w:rStyle w:val="PlaceholderText"/>
            </w:rPr>
            <w:t>Click or tap here to enter text.</w:t>
          </w:r>
        </w:p>
      </w:docPartBody>
    </w:docPart>
    <w:docPart>
      <w:docPartPr>
        <w:name w:val="70CE348ADB7B4ED09E18A65A9455D657"/>
        <w:category>
          <w:name w:val="General"/>
          <w:gallery w:val="placeholder"/>
        </w:category>
        <w:types>
          <w:type w:val="bbPlcHdr"/>
        </w:types>
        <w:behaviors>
          <w:behavior w:val="content"/>
        </w:behaviors>
        <w:guid w:val="{FD4479A9-F9C4-424C-B25D-5C45FC4FCD77}"/>
      </w:docPartPr>
      <w:docPartBody>
        <w:p w:rsidR="00075363" w:rsidP="00075363">
          <w:pPr>
            <w:pStyle w:val="70CE348ADB7B4ED09E18A65A9455D657"/>
          </w:pPr>
          <w:r w:rsidRPr="00D2592C">
            <w:rPr>
              <w:rStyle w:val="PlaceholderText"/>
            </w:rPr>
            <w:t>Click or tap here to enter text.</w:t>
          </w:r>
        </w:p>
      </w:docPartBody>
    </w:docPart>
    <w:docPart>
      <w:docPartPr>
        <w:name w:val="E5EFE41FC9C44F9BB0C9430B32F976D6"/>
        <w:category>
          <w:name w:val="General"/>
          <w:gallery w:val="placeholder"/>
        </w:category>
        <w:types>
          <w:type w:val="bbPlcHdr"/>
        </w:types>
        <w:behaviors>
          <w:behavior w:val="content"/>
        </w:behaviors>
        <w:guid w:val="{4FE81BF5-BFA4-4F3A-BAA3-83D173DF529F}"/>
      </w:docPartPr>
      <w:docPartBody>
        <w:p w:rsidR="00075363" w:rsidP="00075363">
          <w:pPr>
            <w:pStyle w:val="E5EFE41FC9C44F9BB0C9430B32F976D6"/>
          </w:pPr>
          <w:r w:rsidRPr="00FD57FF">
            <w:rPr>
              <w:rStyle w:val="PlaceholderText"/>
            </w:rPr>
            <w:t>Click or tap here to enter text.</w:t>
          </w:r>
        </w:p>
      </w:docPartBody>
    </w:docPart>
    <w:docPart>
      <w:docPartPr>
        <w:name w:val="BD4F993836AA446AB73E33DB053FC857"/>
        <w:category>
          <w:name w:val="General"/>
          <w:gallery w:val="placeholder"/>
        </w:category>
        <w:types>
          <w:type w:val="bbPlcHdr"/>
        </w:types>
        <w:behaviors>
          <w:behavior w:val="content"/>
        </w:behaviors>
        <w:guid w:val="{5466B6C4-7086-4205-85DF-582022451902}"/>
      </w:docPartPr>
      <w:docPartBody>
        <w:p w:rsidR="00075363" w:rsidP="00075363">
          <w:pPr>
            <w:pStyle w:val="BD4F993836AA446AB73E33DB053FC857"/>
          </w:pPr>
          <w:r w:rsidRPr="00D2592C">
            <w:rPr>
              <w:rStyle w:val="PlaceholderText"/>
            </w:rPr>
            <w:t>Click or tap here to enter text.</w:t>
          </w:r>
        </w:p>
      </w:docPartBody>
    </w:docPart>
    <w:docPart>
      <w:docPartPr>
        <w:name w:val="C0FC0B38B75D4822ADB146F78A7D3070"/>
        <w:category>
          <w:name w:val="General"/>
          <w:gallery w:val="placeholder"/>
        </w:category>
        <w:types>
          <w:type w:val="bbPlcHdr"/>
        </w:types>
        <w:behaviors>
          <w:behavior w:val="content"/>
        </w:behaviors>
        <w:guid w:val="{0CBDE7BB-A43A-4785-9B0E-498031BEE8E6}"/>
      </w:docPartPr>
      <w:docPartBody>
        <w:p w:rsidR="00075363" w:rsidP="00075363">
          <w:pPr>
            <w:pStyle w:val="C0FC0B38B75D4822ADB146F78A7D3070"/>
          </w:pPr>
          <w:r w:rsidRPr="00FD57FF">
            <w:rPr>
              <w:rStyle w:val="PlaceholderText"/>
            </w:rPr>
            <w:t>Click or tap here to enter text.</w:t>
          </w:r>
        </w:p>
      </w:docPartBody>
    </w:docPart>
    <w:docPart>
      <w:docPartPr>
        <w:name w:val="78164FA5FD0746228532CDF358C7885F"/>
        <w:category>
          <w:name w:val="General"/>
          <w:gallery w:val="placeholder"/>
        </w:category>
        <w:types>
          <w:type w:val="bbPlcHdr"/>
        </w:types>
        <w:behaviors>
          <w:behavior w:val="content"/>
        </w:behaviors>
        <w:guid w:val="{0B26898A-75FD-42C2-A8D2-188F0D437DAD}"/>
      </w:docPartPr>
      <w:docPartBody>
        <w:p w:rsidR="00075363" w:rsidP="00075363">
          <w:pPr>
            <w:pStyle w:val="78164FA5FD0746228532CDF358C7885F"/>
          </w:pPr>
          <w:r w:rsidRPr="00D2592C">
            <w:rPr>
              <w:rStyle w:val="PlaceholderText"/>
            </w:rPr>
            <w:t>Click or tap here to enter text.</w:t>
          </w:r>
        </w:p>
      </w:docPartBody>
    </w:docPart>
    <w:docPart>
      <w:docPartPr>
        <w:name w:val="85FEABE2DA354CF9BBD0DCC79E8D7F58"/>
        <w:category>
          <w:name w:val="General"/>
          <w:gallery w:val="placeholder"/>
        </w:category>
        <w:types>
          <w:type w:val="bbPlcHdr"/>
        </w:types>
        <w:behaviors>
          <w:behavior w:val="content"/>
        </w:behaviors>
        <w:guid w:val="{44CF3711-CEC5-405E-8CC0-77C0DF1FCE35}"/>
      </w:docPartPr>
      <w:docPartBody>
        <w:p w:rsidR="00075363" w:rsidP="00075363">
          <w:pPr>
            <w:pStyle w:val="85FEABE2DA354CF9BBD0DCC79E8D7F58"/>
          </w:pPr>
          <w:r w:rsidRPr="00FD57FF">
            <w:rPr>
              <w:rStyle w:val="PlaceholderText"/>
            </w:rPr>
            <w:t>Click or tap here to enter text.</w:t>
          </w:r>
        </w:p>
      </w:docPartBody>
    </w:docPart>
    <w:docPart>
      <w:docPartPr>
        <w:name w:val="09ACA901D17C4A9DA80566DC9528F5B2"/>
        <w:category>
          <w:name w:val="General"/>
          <w:gallery w:val="placeholder"/>
        </w:category>
        <w:types>
          <w:type w:val="bbPlcHdr"/>
        </w:types>
        <w:behaviors>
          <w:behavior w:val="content"/>
        </w:behaviors>
        <w:guid w:val="{537887F4-F0CD-4838-997C-C118D87119D6}"/>
      </w:docPartPr>
      <w:docPartBody>
        <w:p w:rsidR="005807B9" w:rsidP="005807B9">
          <w:pPr>
            <w:pStyle w:val="09ACA901D17C4A9DA80566DC9528F5B2"/>
          </w:pPr>
          <w:r w:rsidRPr="00B73389">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2"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807B9"/>
    <w:rPr>
      <w:color w:val="808080"/>
    </w:rPr>
  </w:style>
  <w:style w:type="paragraph" w:customStyle="1" w:styleId="6DEF846A95C846618D8D794D850AA905">
    <w:name w:val="6DEF846A95C846618D8D794D850AA905"/>
    <w:rsid w:val="00E66082"/>
  </w:style>
  <w:style w:type="paragraph" w:customStyle="1" w:styleId="15DDA6DC5FA94C109C9A034775655DB2">
    <w:name w:val="15DDA6DC5FA94C109C9A034775655DB2"/>
    <w:rsid w:val="00E66082"/>
  </w:style>
  <w:style w:type="paragraph" w:customStyle="1" w:styleId="FE2588EE6E214F9193921706A36B5358">
    <w:name w:val="FE2588EE6E214F9193921706A36B5358"/>
    <w:rsid w:val="00E66082"/>
  </w:style>
  <w:style w:type="paragraph" w:customStyle="1" w:styleId="632C57B5B8F84A02BF6C1FDFD0A2C4F4">
    <w:name w:val="632C57B5B8F84A02BF6C1FDFD0A2C4F4"/>
    <w:rsid w:val="00075363"/>
  </w:style>
  <w:style w:type="paragraph" w:customStyle="1" w:styleId="FDD5BEEE594349D4AC1DBCF6992C454A">
    <w:name w:val="FDD5BEEE594349D4AC1DBCF6992C454A"/>
    <w:rsid w:val="00075363"/>
  </w:style>
  <w:style w:type="paragraph" w:customStyle="1" w:styleId="4D1429DD1BCD41DEBECDDBAC27A1EA9B">
    <w:name w:val="4D1429DD1BCD41DEBECDDBAC27A1EA9B"/>
    <w:rsid w:val="00075363"/>
  </w:style>
  <w:style w:type="paragraph" w:customStyle="1" w:styleId="4F27BAB695DC48C994EC28B6D6E904B3">
    <w:name w:val="4F27BAB695DC48C994EC28B6D6E904B3"/>
    <w:rsid w:val="00E66082"/>
  </w:style>
  <w:style w:type="paragraph" w:customStyle="1" w:styleId="47FFD15DA80F42F78DD1E6ED29224CB4">
    <w:name w:val="47FFD15DA80F42F78DD1E6ED29224CB4"/>
    <w:rsid w:val="00E66082"/>
  </w:style>
  <w:style w:type="paragraph" w:customStyle="1" w:styleId="EE2B1BE4880B4B6FBEFD31C9C8BAA809">
    <w:name w:val="EE2B1BE4880B4B6FBEFD31C9C8BAA809"/>
    <w:rsid w:val="00075363"/>
  </w:style>
  <w:style w:type="paragraph" w:customStyle="1" w:styleId="1B1D3B55810E43C485D2516E60E125DD">
    <w:name w:val="1B1D3B55810E43C485D2516E60E125DD"/>
    <w:rsid w:val="00075363"/>
  </w:style>
  <w:style w:type="paragraph" w:customStyle="1" w:styleId="9FF19C1B102B464E80D446022C654331">
    <w:name w:val="9FF19C1B102B464E80D446022C654331"/>
    <w:rsid w:val="00075363"/>
  </w:style>
  <w:style w:type="paragraph" w:customStyle="1" w:styleId="B18774078ED04C26BB8432CE105E0D9A">
    <w:name w:val="B18774078ED04C26BB8432CE105E0D9A"/>
    <w:rsid w:val="00075363"/>
  </w:style>
  <w:style w:type="paragraph" w:customStyle="1" w:styleId="A3EE8CB808644264BDFE6BB5BEEE1C2F">
    <w:name w:val="A3EE8CB808644264BDFE6BB5BEEE1C2F"/>
    <w:rsid w:val="00075363"/>
  </w:style>
  <w:style w:type="paragraph" w:customStyle="1" w:styleId="1A99A20584FD4A9EBEABC45799E8AB30">
    <w:name w:val="1A99A20584FD4A9EBEABC45799E8AB30"/>
    <w:rsid w:val="00075363"/>
  </w:style>
  <w:style w:type="paragraph" w:customStyle="1" w:styleId="C23E0B9720B446D2B99CB3F9B734592B">
    <w:name w:val="C23E0B9720B446D2B99CB3F9B734592B"/>
    <w:rsid w:val="00075363"/>
  </w:style>
  <w:style w:type="paragraph" w:customStyle="1" w:styleId="CCEBEF22479749EDB48F33022033DF91">
    <w:name w:val="CCEBEF22479749EDB48F33022033DF91"/>
    <w:rsid w:val="00075363"/>
  </w:style>
  <w:style w:type="paragraph" w:customStyle="1" w:styleId="2D0E258D4806400D9A3B0BE084958E0A">
    <w:name w:val="2D0E258D4806400D9A3B0BE084958E0A"/>
    <w:rsid w:val="00075363"/>
  </w:style>
  <w:style w:type="paragraph" w:customStyle="1" w:styleId="CA862827E54F41998CB989E834499B37">
    <w:name w:val="CA862827E54F41998CB989E834499B37"/>
    <w:rsid w:val="00075363"/>
  </w:style>
  <w:style w:type="paragraph" w:customStyle="1" w:styleId="A0381ED491FF41C99AE65594653F83EE">
    <w:name w:val="A0381ED491FF41C99AE65594653F83EE"/>
    <w:rsid w:val="00075363"/>
  </w:style>
  <w:style w:type="paragraph" w:customStyle="1" w:styleId="DE775833FC794782AB43F5E2D6A7B10C">
    <w:name w:val="DE775833FC794782AB43F5E2D6A7B10C"/>
    <w:rsid w:val="00075363"/>
  </w:style>
  <w:style w:type="paragraph" w:customStyle="1" w:styleId="5657781D3FB44D088767EE7CC84AF929">
    <w:name w:val="5657781D3FB44D088767EE7CC84AF929"/>
    <w:rsid w:val="00075363"/>
  </w:style>
  <w:style w:type="paragraph" w:customStyle="1" w:styleId="787F67B978B44067BA90E2D5A8B246AD">
    <w:name w:val="787F67B978B44067BA90E2D5A8B246AD"/>
    <w:rsid w:val="00075363"/>
  </w:style>
  <w:style w:type="paragraph" w:customStyle="1" w:styleId="981F02FCD13B418EA3186A5403C0CC43">
    <w:name w:val="981F02FCD13B418EA3186A5403C0CC43"/>
    <w:rsid w:val="00075363"/>
  </w:style>
  <w:style w:type="paragraph" w:customStyle="1" w:styleId="A52358A3067448B09C63D3C3C7C3EE84">
    <w:name w:val="A52358A3067448B09C63D3C3C7C3EE84"/>
    <w:rsid w:val="00075363"/>
  </w:style>
  <w:style w:type="paragraph" w:customStyle="1" w:styleId="78AE3FBA952B4BAF97C0167075C1688D">
    <w:name w:val="78AE3FBA952B4BAF97C0167075C1688D"/>
    <w:rsid w:val="00075363"/>
  </w:style>
  <w:style w:type="paragraph" w:customStyle="1" w:styleId="EB37092C44EC4707B0091193F3C38002">
    <w:name w:val="EB37092C44EC4707B0091193F3C38002"/>
    <w:rsid w:val="00075363"/>
  </w:style>
  <w:style w:type="paragraph" w:customStyle="1" w:styleId="70CE348ADB7B4ED09E18A65A9455D657">
    <w:name w:val="70CE348ADB7B4ED09E18A65A9455D657"/>
    <w:rsid w:val="00075363"/>
  </w:style>
  <w:style w:type="paragraph" w:customStyle="1" w:styleId="E5EFE41FC9C44F9BB0C9430B32F976D6">
    <w:name w:val="E5EFE41FC9C44F9BB0C9430B32F976D6"/>
    <w:rsid w:val="00075363"/>
  </w:style>
  <w:style w:type="paragraph" w:customStyle="1" w:styleId="BD4F993836AA446AB73E33DB053FC857">
    <w:name w:val="BD4F993836AA446AB73E33DB053FC857"/>
    <w:rsid w:val="00075363"/>
  </w:style>
  <w:style w:type="paragraph" w:customStyle="1" w:styleId="C0FC0B38B75D4822ADB146F78A7D3070">
    <w:name w:val="C0FC0B38B75D4822ADB146F78A7D3070"/>
    <w:rsid w:val="00075363"/>
  </w:style>
  <w:style w:type="paragraph" w:customStyle="1" w:styleId="78164FA5FD0746228532CDF358C7885F">
    <w:name w:val="78164FA5FD0746228532CDF358C7885F"/>
    <w:rsid w:val="00075363"/>
  </w:style>
  <w:style w:type="paragraph" w:customStyle="1" w:styleId="85FEABE2DA354CF9BBD0DCC79E8D7F58">
    <w:name w:val="85FEABE2DA354CF9BBD0DCC79E8D7F58"/>
    <w:rsid w:val="00075363"/>
  </w:style>
  <w:style w:type="paragraph" w:customStyle="1" w:styleId="09ACA901D17C4A9DA80566DC9528F5B2">
    <w:name w:val="09ACA901D17C4A9DA80566DC9528F5B2"/>
    <w:rsid w:val="005807B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E44502-F183-40B7-A19C-DF5DB4AE7A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