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074B6" w:rsidRPr="00E33C3E" w:rsidP="004C27B4">
      <w:pPr>
        <w:pStyle w:val="TitleCommittee0"/>
      </w:pPr>
      <w:sdt>
        <w:sdtPr>
          <w:alias w:val="CommitteeName"/>
          <w:tag w:val="CommitteeName"/>
          <w:id w:val="1869951332"/>
          <w:placeholder>
            <w:docPart w:val="F4005076108B4C76A2F65B5642DD5BCE"/>
          </w:placeholder>
          <w:richText/>
        </w:sdtPr>
        <w:sdtContent>
          <w:r w:rsidRPr="00E33C3E">
            <w:t>Business, Energy and Industrial Strategy Committee</w:t>
          </w:r>
        </w:sdtContent>
      </w:sdt>
    </w:p>
    <w:p w:rsidR="005074B6" w:rsidRPr="00E33C3E" w:rsidP="00771544">
      <w:pPr>
        <w:pStyle w:val="TitleInquiry0"/>
        <w:outlineLvl w:val="0"/>
      </w:pPr>
      <w:r w:rsidRPr="00E33C3E">
        <w:t xml:space="preserve">Oral evidence: </w:t>
      </w:r>
      <w:sdt>
        <w:sdtPr>
          <w:alias w:val="InquiryName"/>
          <w:tag w:val="InquiryName"/>
          <w:id w:val="377371847"/>
          <w:placeholder>
            <w:docPart w:val="F4005076108B4C76A2F65B5642DD5BCE"/>
          </w:placeholder>
          <w:richText/>
        </w:sdtPr>
        <w:sdtContent>
          <w:r w:rsidRPr="00E33C3E" w:rsidR="003B08CD">
            <w:t>Post Office and Horizon</w:t>
          </w:r>
        </w:sdtContent>
      </w:sdt>
      <w:r w:rsidRPr="00E33C3E">
        <w:t xml:space="preserve">, HC </w:t>
      </w:r>
      <w:sdt>
        <w:sdtPr>
          <w:alias w:val="InquiryRefNo"/>
          <w:tag w:val="InquiryRefNo"/>
          <w:id w:val="-281725174"/>
          <w:placeholder>
            <w:docPart w:val="F4005076108B4C76A2F65B5642DD5BCE"/>
          </w:placeholder>
          <w:richText/>
        </w:sdtPr>
        <w:sdtContent>
          <w:r w:rsidRPr="00E33C3E" w:rsidR="00660464">
            <w:t>1</w:t>
          </w:r>
          <w:r w:rsidRPr="00E33C3E" w:rsidR="003B08CD">
            <w:t>43</w:t>
          </w:r>
        </w:sdtContent>
      </w:sdt>
    </w:p>
    <w:sdt>
      <w:sdtPr>
        <w:alias w:val="SittingDate"/>
        <w:tag w:val="SittingDate"/>
        <w:id w:val="-1160222926"/>
        <w:placeholder>
          <w:docPart w:val="F4005076108B4C76A2F65B5642DD5BCE"/>
        </w:placeholder>
        <w:richText/>
      </w:sdtPr>
      <w:sdtContent>
        <w:p w:rsidR="005074B6" w:rsidRPr="00E33C3E" w:rsidP="004C27B4">
          <w:pPr>
            <w:pStyle w:val="Para"/>
          </w:pPr>
          <w:r w:rsidRPr="00E33C3E">
            <w:t>Tuesday 10 March 2020</w:t>
          </w:r>
        </w:p>
      </w:sdtContent>
    </w:sdt>
    <w:p w:rsidR="005074B6" w:rsidRPr="00E33C3E" w:rsidP="004C27B4">
      <w:pPr>
        <w:pStyle w:val="Para"/>
      </w:pPr>
      <w:r w:rsidRPr="00E33C3E">
        <w:t xml:space="preserve">Ordered by the House of </w:t>
      </w:r>
      <w:sdt>
        <w:sdtPr>
          <w:alias w:val="House"/>
          <w:tag w:val="House"/>
          <w:id w:val="809213435"/>
          <w:placeholder>
            <w:docPart w:val="F4005076108B4C76A2F65B5642DD5BCE"/>
          </w:placeholder>
          <w:richText/>
        </w:sdtPr>
        <w:sdtContent>
          <w:r w:rsidRPr="00E33C3E">
            <w:t>Commons</w:t>
          </w:r>
        </w:sdtContent>
      </w:sdt>
      <w:r w:rsidRPr="00E33C3E">
        <w:t xml:space="preserve"> to be published on </w:t>
      </w:r>
      <w:sdt>
        <w:sdtPr>
          <w:alias w:val="PublishDate"/>
          <w:tag w:val="PublishDate"/>
          <w:id w:val="217021599"/>
          <w:placeholder>
            <w:docPart w:val="F4005076108B4C76A2F65B5642DD5BCE"/>
          </w:placeholder>
          <w:richText/>
        </w:sdtPr>
        <w:sdtContent>
          <w:r w:rsidRPr="00E33C3E" w:rsidR="003B08CD">
            <w:t>10 March 2020</w:t>
          </w:r>
        </w:sdtContent>
      </w:sdt>
      <w:r w:rsidRPr="00E33C3E">
        <w:t>.</w:t>
      </w:r>
    </w:p>
    <w:p w:rsidR="005074B6" w:rsidRPr="00E33C3E" w:rsidP="00771544">
      <w:pPr>
        <w:outlineLvl w:val="0"/>
      </w:pPr>
      <w:sdt>
        <w:sdtPr>
          <w:alias w:val="VideoHyperlink"/>
          <w:tag w:val="VideoHyperlink"/>
          <w:id w:val="703995351"/>
          <w:placeholder>
            <w:docPart w:val="F4005076108B4C76A2F65B5642DD5BCE"/>
          </w:placeholder>
          <w:richText/>
        </w:sdtPr>
        <w:sdtContent>
          <w:r>
            <w:fldChar w:fldCharType="begin"/>
          </w:r>
          <w:r>
            <w:instrText xml:space="preserve"> HYPERLINK "https://www.parliamentlive.tv/Event/Index/9a73af32-a8d7-4ead-ad17-dc92f2d9f131" </w:instrText>
          </w:r>
          <w:r>
            <w:fldChar w:fldCharType="separate"/>
          </w:r>
          <w:r w:rsidRPr="00AB344E">
            <w:rPr>
              <w:rStyle w:val="Hyperlink"/>
            </w:rPr>
            <w:t>Watch the meeting</w:t>
          </w:r>
          <w:r>
            <w:fldChar w:fldCharType="end"/>
          </w:r>
        </w:sdtContent>
      </w:sdt>
    </w:p>
    <w:p w:rsidR="005074B6" w:rsidRPr="00E33C3E" w:rsidP="004929A1">
      <w:r w:rsidRPr="00E33C3E">
        <w:t xml:space="preserve">Members present: </w:t>
      </w:r>
      <w:sdt>
        <w:sdtPr>
          <w:alias w:val="MembersPresent"/>
          <w:tag w:val="MembersPresent"/>
          <w:id w:val="366340316"/>
          <w:placeholder>
            <w:docPart w:val="F4005076108B4C76A2F65B5642DD5BCE"/>
          </w:placeholder>
          <w:richText/>
        </w:sdtPr>
        <w:sdtContent>
          <w:r w:rsidRPr="00E33C3E" w:rsidR="00BE6F23">
            <w:t>Rachel Reeves</w:t>
          </w:r>
          <w:r w:rsidRPr="00E33C3E">
            <w:t xml:space="preserve"> (Chair);</w:t>
          </w:r>
          <w:r w:rsidRPr="00E33C3E" w:rsidR="00BE6F23">
            <w:t xml:space="preserve"> </w:t>
          </w:r>
          <w:r w:rsidRPr="00E33C3E" w:rsidR="00FB4C9C">
            <w:t>Alan Brown;</w:t>
          </w:r>
          <w:r w:rsidRPr="00FB4C9C" w:rsidR="00FB4C9C">
            <w:t xml:space="preserve"> </w:t>
          </w:r>
          <w:r w:rsidRPr="00E33C3E" w:rsidR="00FB4C9C">
            <w:t>Richard Fuller</w:t>
          </w:r>
          <w:r w:rsidR="00FF77F2">
            <w:t xml:space="preserve">, </w:t>
          </w:r>
          <w:r w:rsidR="00FB4C9C">
            <w:t>Nusrat Ghani;</w:t>
          </w:r>
          <w:r w:rsidRPr="00FB4C9C" w:rsidR="00FB4C9C">
            <w:t xml:space="preserve"> </w:t>
          </w:r>
          <w:r w:rsidRPr="00E33C3E" w:rsidR="00FB4C9C">
            <w:t xml:space="preserve">Paul Howell; Mark Jenkinson; Peter Kyle; Pat McFadden; </w:t>
          </w:r>
          <w:r w:rsidRPr="00E33C3E" w:rsidR="004929A1">
            <w:t>Anna McMorrin; M</w:t>
          </w:r>
          <w:r w:rsidR="00FB4C9C">
            <w:t>ark Pawsey; Alexander Stafford.</w:t>
          </w:r>
        </w:sdtContent>
      </w:sdt>
    </w:p>
    <w:p w:rsidR="005074B6" w:rsidRPr="00E33C3E" w:rsidP="004C27B4">
      <w:pPr>
        <w:pStyle w:val="ParaCentre"/>
      </w:pPr>
      <w:r w:rsidRPr="00E33C3E">
        <w:t xml:space="preserve">Questions </w:t>
      </w:r>
      <w:sdt>
        <w:sdtPr>
          <w:alias w:val="QuestionNumbers"/>
          <w:tag w:val="QuestionNumbers"/>
          <w:id w:val="-1223666168"/>
          <w:placeholder>
            <w:docPart w:val="F4005076108B4C76A2F65B5642DD5BCE"/>
          </w:placeholder>
          <w:richText/>
        </w:sdtPr>
        <w:sdtContent>
          <w:r w:rsidRPr="00E33C3E" w:rsidR="002C2EC0">
            <w:t>1</w:t>
          </w:r>
          <w:r w:rsidRPr="00E33C3E">
            <w:t xml:space="preserve"> -</w:t>
          </w:r>
          <w:r w:rsidRPr="00E33C3E" w:rsidR="0097788D">
            <w:t xml:space="preserve"> </w:t>
          </w:r>
          <w:r w:rsidRPr="00E33C3E" w:rsidR="00E33C3E">
            <w:rPr>
              <w:rFonts w:cs="Times New Roman"/>
            </w:rPr>
            <w:t>12</w:t>
          </w:r>
          <w:r w:rsidR="00572F85">
            <w:rPr>
              <w:rFonts w:cs="Times New Roman"/>
            </w:rPr>
            <w:t>0</w:t>
          </w:r>
        </w:sdtContent>
      </w:sdt>
    </w:p>
    <w:p w:rsidR="005074B6" w:rsidRPr="00E33C3E" w:rsidP="004C27B4">
      <w:pPr>
        <w:pStyle w:val="TitleWitnesses0"/>
      </w:pPr>
      <w:r w:rsidRPr="00E33C3E">
        <w:t>Witnesses</w:t>
      </w:r>
    </w:p>
    <w:sdt>
      <w:sdtPr>
        <w:alias w:val="WitnessSet"/>
        <w:tag w:val="WitnessSet"/>
        <w:id w:val="-368373484"/>
        <w:placeholder>
          <w:docPart w:val="B1FD6BFD6F3347059E012D73511038B2"/>
        </w:placeholder>
        <w:richText/>
      </w:sdtPr>
      <w:sdtContent>
        <w:p w:rsidR="00B763F9" w:rsidRPr="00E33C3E" w:rsidP="003B08CD">
          <w:pPr>
            <w:pStyle w:val="Para"/>
          </w:pPr>
          <w:r>
            <w:fldChar w:fldCharType="begin"/>
          </w:r>
          <w:r>
            <w:instrText xml:space="preserve"> HYPERLINK \l "Panel1" </w:instrText>
          </w:r>
          <w:r>
            <w:fldChar w:fldCharType="separate"/>
          </w:r>
          <w:r w:rsidRPr="00572F85" w:rsidR="005074B6">
            <w:rPr>
              <w:rStyle w:val="Hyperlink"/>
            </w:rPr>
            <w:t>I:</w:t>
          </w:r>
          <w:r>
            <w:fldChar w:fldCharType="end"/>
          </w:r>
          <w:r w:rsidRPr="00E33C3E" w:rsidR="00660464">
            <w:t xml:space="preserve"> </w:t>
          </w:r>
          <w:r w:rsidRPr="00E33C3E" w:rsidR="002C2EC0">
            <w:t>We</w:t>
          </w:r>
          <w:r w:rsidRPr="00E33C3E" w:rsidR="00826749">
            <w:t>ndy Buffrey, F</w:t>
          </w:r>
          <w:r w:rsidRPr="00E33C3E" w:rsidR="002C2EC0">
            <w:t xml:space="preserve">ormer </w:t>
          </w:r>
          <w:r w:rsidRPr="00E33C3E" w:rsidR="00826749">
            <w:t>S</w:t>
          </w:r>
          <w:r w:rsidRPr="00E33C3E" w:rsidR="002C2EC0">
            <w:t>ub</w:t>
          </w:r>
          <w:r w:rsidRPr="00E33C3E" w:rsidR="003B08CD">
            <w:t>postmaster</w:t>
          </w:r>
          <w:r w:rsidRPr="00E33C3E" w:rsidR="00826749">
            <w:t>;</w:t>
          </w:r>
          <w:r w:rsidRPr="00E33C3E" w:rsidR="002C2EC0">
            <w:t xml:space="preserve"> Alan Bates, </w:t>
          </w:r>
          <w:r w:rsidRPr="00E33C3E" w:rsidR="00826749">
            <w:t>F</w:t>
          </w:r>
          <w:r w:rsidRPr="00E33C3E" w:rsidR="002C2EC0">
            <w:t xml:space="preserve">ormer </w:t>
          </w:r>
          <w:r w:rsidRPr="00E33C3E" w:rsidR="00826749">
            <w:t>S</w:t>
          </w:r>
          <w:r w:rsidRPr="00E33C3E" w:rsidR="002C2EC0">
            <w:t>ub</w:t>
          </w:r>
          <w:r w:rsidRPr="00E33C3E" w:rsidR="003B08CD">
            <w:t>postmaster</w:t>
          </w:r>
          <w:r w:rsidRPr="00E33C3E" w:rsidR="002C2EC0">
            <w:t xml:space="preserve"> and Founder, Justice for Subpostmasters Alliance</w:t>
          </w:r>
          <w:r w:rsidRPr="00E33C3E" w:rsidR="00826749">
            <w:t xml:space="preserve">; </w:t>
          </w:r>
          <w:r w:rsidR="00572F85">
            <w:t>Tracy</w:t>
          </w:r>
          <w:r w:rsidRPr="00E33C3E" w:rsidR="002C2EC0">
            <w:t xml:space="preserve"> Felstead, </w:t>
          </w:r>
          <w:r w:rsidRPr="00E33C3E" w:rsidR="00826749">
            <w:t>F</w:t>
          </w:r>
          <w:r w:rsidRPr="00E33C3E" w:rsidR="002C2EC0">
            <w:t xml:space="preserve">ormer </w:t>
          </w:r>
          <w:r w:rsidRPr="00E33C3E" w:rsidR="00826749">
            <w:t>S</w:t>
          </w:r>
          <w:r w:rsidRPr="00E33C3E" w:rsidR="002C2EC0">
            <w:t>ub</w:t>
          </w:r>
          <w:r w:rsidRPr="00E33C3E" w:rsidR="003B08CD">
            <w:t>postmaster.</w:t>
          </w:r>
        </w:p>
        <w:p w:rsidR="005074B6" w:rsidRPr="00E33C3E" w:rsidP="003B08CD">
          <w:pPr>
            <w:pStyle w:val="Para"/>
          </w:pPr>
          <w:r>
            <w:fldChar w:fldCharType="begin"/>
          </w:r>
          <w:r>
            <w:instrText xml:space="preserve"> HYPERLINK \l "Panel2" </w:instrText>
          </w:r>
          <w:r>
            <w:fldChar w:fldCharType="separate"/>
          </w:r>
          <w:r w:rsidRPr="00572F85" w:rsidR="00B763F9">
            <w:rPr>
              <w:rStyle w:val="Hyperlink"/>
            </w:rPr>
            <w:t>II:</w:t>
          </w:r>
          <w:r>
            <w:fldChar w:fldCharType="end"/>
          </w:r>
          <w:r w:rsidRPr="00E33C3E" w:rsidR="00B763F9">
            <w:t xml:space="preserve"> </w:t>
          </w:r>
          <w:r w:rsidRPr="00E33C3E" w:rsidR="003B08CD">
            <w:t>Andy Furey, Assistant Secretary</w:t>
          </w:r>
          <w:r w:rsidRPr="00E33C3E" w:rsidR="002C2EC0">
            <w:t xml:space="preserve">, </w:t>
          </w:r>
          <w:r w:rsidRPr="00E33C3E" w:rsidR="00826749">
            <w:t>Communication Workers Union;</w:t>
          </w:r>
          <w:r w:rsidRPr="00E33C3E" w:rsidR="003B08CD">
            <w:t xml:space="preserve"> Calum Gr</w:t>
          </w:r>
          <w:r w:rsidRPr="00E33C3E" w:rsidR="002C2EC0">
            <w:t xml:space="preserve">eenhow, Chief Executive Officer, </w:t>
          </w:r>
          <w:r w:rsidRPr="00E33C3E" w:rsidR="003B08CD">
            <w:t>Nation</w:t>
          </w:r>
          <w:r w:rsidRPr="00E33C3E" w:rsidR="00826749">
            <w:t>al Federation of SubPostmasters;</w:t>
          </w:r>
          <w:r w:rsidRPr="00E33C3E" w:rsidR="003B08CD">
            <w:t xml:space="preserve"> Ron W</w:t>
          </w:r>
          <w:r w:rsidRPr="00E33C3E" w:rsidR="002C2EC0">
            <w:t xml:space="preserve">armington, Chartered Accountant, </w:t>
          </w:r>
          <w:r w:rsidRPr="00E33C3E" w:rsidR="003B08CD">
            <w:t>Se</w:t>
          </w:r>
          <w:r w:rsidRPr="00E33C3E" w:rsidR="00826749">
            <w:t>cond Sight Forensic Accountants;</w:t>
          </w:r>
          <w:r w:rsidRPr="00E33C3E" w:rsidR="003B08CD">
            <w:t xml:space="preserve"> Ian Henderson, Chartered Accountant</w:t>
          </w:r>
          <w:r w:rsidRPr="00E33C3E" w:rsidR="002C2EC0">
            <w:t>,</w:t>
          </w:r>
          <w:r w:rsidRPr="00E33C3E" w:rsidR="003B08CD">
            <w:t xml:space="preserve"> Second Sight Forensic Accountants.</w:t>
          </w:r>
        </w:p>
      </w:sdtContent>
    </w:sdt>
    <w:p w:rsidR="005074B6" w:rsidRPr="00E33C3E" w:rsidP="004C27B4">
      <w:pPr>
        <w:pStyle w:val="Para"/>
      </w:pPr>
    </w:p>
    <w:p w:rsidR="005074B6" w:rsidRPr="00E33C3E" w:rsidP="004C27B4">
      <w:pPr>
        <w:rPr>
          <w:rFonts w:eastAsia="Times New Roman"/>
          <w:szCs w:val="20"/>
        </w:rPr>
      </w:pPr>
      <w:r w:rsidRPr="00E33C3E">
        <w:br w:type="page"/>
      </w:r>
    </w:p>
    <w:sdt>
      <w:sdtPr>
        <w:rPr>
          <w:sz w:val="22"/>
        </w:rPr>
        <w:alias w:val="WitnessExamination"/>
        <w:tag w:val="WitnessExamination"/>
        <w:id w:val="2003463402"/>
        <w:placeholder>
          <w:docPart w:val="B1FD6BFD6F3347059E012D73511038B2"/>
        </w:placeholder>
        <w:richText/>
      </w:sdtPr>
      <w:sdtContent>
        <w:p w:rsidR="005074B6" w:rsidRPr="00E33C3E" w:rsidP="00771544">
          <w:pPr>
            <w:pStyle w:val="TitlePanel0"/>
            <w:outlineLvl w:val="0"/>
            <w:rPr>
              <w:szCs w:val="28"/>
            </w:rPr>
          </w:pPr>
          <w:bookmarkStart w:id="0" w:name="Panel1"/>
          <w:bookmarkEnd w:id="0"/>
          <w:r w:rsidRPr="00E33C3E">
            <w:rPr>
              <w:szCs w:val="28"/>
            </w:rPr>
            <w:t>Examination of Witnesses</w:t>
          </w:r>
        </w:p>
        <w:p w:rsidR="005074B6" w:rsidRPr="00E33C3E" w:rsidP="00660464">
          <w:pPr>
            <w:pStyle w:val="TitlePanel0"/>
            <w:jc w:val="both"/>
            <w:rPr>
              <w:sz w:val="22"/>
            </w:rPr>
          </w:pPr>
          <w:r w:rsidRPr="00E33C3E">
            <w:rPr>
              <w:sz w:val="22"/>
            </w:rPr>
            <w:t>Witnesses:</w:t>
          </w:r>
          <w:r w:rsidRPr="00E33C3E" w:rsidR="003B08CD">
            <w:rPr>
              <w:sz w:val="22"/>
            </w:rPr>
            <w:t xml:space="preserve"> Wendy Buffrey, Alan Bates and </w:t>
          </w:r>
          <w:r w:rsidR="00572F85">
            <w:rPr>
              <w:sz w:val="22"/>
            </w:rPr>
            <w:t>Tracy</w:t>
          </w:r>
          <w:r w:rsidRPr="00E33C3E" w:rsidR="003B08CD">
            <w:rPr>
              <w:sz w:val="22"/>
            </w:rPr>
            <w:t xml:space="preserve"> Felstead</w:t>
          </w:r>
          <w:r w:rsidRPr="00E33C3E" w:rsidR="002C2EC0">
            <w:rPr>
              <w:sz w:val="22"/>
            </w:rPr>
            <w:t>.</w:t>
          </w:r>
        </w:p>
      </w:sdtContent>
    </w:sdt>
    <w:p w:rsidR="00A82020" w:rsidRPr="00E33C3E" w:rsidP="00F56B5E">
      <w:pPr>
        <w:pStyle w:val="Question"/>
      </w:pPr>
      <w:sdt>
        <w:sdtPr>
          <w:alias w:val="Member"/>
          <w:tag w:val="&lt;Member mnisId='4031' dodsId='35872'&gt;"/>
          <w:id w:val="-1403444330"/>
          <w:placeholder>
            <w:docPart w:val="4D8DDAC08D2744CAAE586ADA2AFA6275"/>
          </w:placeholder>
          <w:richText/>
        </w:sdtPr>
        <w:sdtContent>
          <w:r w:rsidRPr="00E33C3E" w:rsidR="002C2EC0">
            <w:rPr>
              <w:b/>
            </w:rPr>
            <w:t>Chair:</w:t>
          </w:r>
        </w:sdtContent>
      </w:sdt>
      <w:r w:rsidRPr="00E33C3E" w:rsidR="002C2EC0">
        <w:t xml:space="preserve"> </w:t>
      </w:r>
      <w:r w:rsidRPr="00E33C3E" w:rsidR="00F56B5E">
        <w:t xml:space="preserve">Thank you very much, </w:t>
      </w:r>
      <w:r w:rsidRPr="00E33C3E" w:rsidR="002C2EC0">
        <w:t xml:space="preserve">Wendy, </w:t>
      </w:r>
      <w:r w:rsidR="00572F85">
        <w:t>Tracy</w:t>
      </w:r>
      <w:r w:rsidRPr="00E33C3E" w:rsidR="002C2EC0">
        <w:t xml:space="preserve"> and Alan</w:t>
      </w:r>
      <w:r w:rsidRPr="00E33C3E" w:rsidR="00F56B5E">
        <w:t>, for coming to give evidence to our Select Committee this morning</w:t>
      </w:r>
      <w:r w:rsidRPr="00E33C3E" w:rsidR="00134727">
        <w:t>.</w:t>
      </w:r>
      <w:r w:rsidRPr="00E33C3E" w:rsidR="00826749">
        <w:t xml:space="preserve"> </w:t>
      </w:r>
      <w:r w:rsidRPr="00E33C3E" w:rsidR="00F56B5E">
        <w:t>I recognise that, for all of you, giving evidence to us might bring back some difficult memories</w:t>
      </w:r>
      <w:r w:rsidRPr="00E33C3E" w:rsidR="00134727">
        <w:t>.</w:t>
      </w:r>
      <w:r w:rsidRPr="00E33C3E" w:rsidR="00826749">
        <w:t xml:space="preserve"> </w:t>
      </w:r>
      <w:r w:rsidRPr="00E33C3E" w:rsidR="00F56B5E">
        <w:t>We understand that, so please take as much time as you need to give your answers to us</w:t>
      </w:r>
      <w:r w:rsidRPr="00E33C3E">
        <w:t>.</w:t>
      </w:r>
    </w:p>
    <w:p w:rsidR="00F56B5E" w:rsidRPr="00E33C3E" w:rsidP="00A82020">
      <w:pPr>
        <w:pStyle w:val="Question"/>
        <w:numPr>
          <w:ilvl w:val="0"/>
          <w:numId w:val="0"/>
        </w:numPr>
        <w:ind w:left="794"/>
      </w:pPr>
      <w:r w:rsidRPr="00E33C3E">
        <w:t>We will move around the Committee and different members of the Committee will put questions to you, but if there is anything that you want to cover that we have not covered or you want some more explanation of what we are trying to get at, please say</w:t>
      </w:r>
      <w:r w:rsidRPr="00E33C3E" w:rsidR="00134727">
        <w:t>.</w:t>
      </w:r>
      <w:r w:rsidRPr="00E33C3E" w:rsidR="00826749">
        <w:t xml:space="preserve"> </w:t>
      </w:r>
      <w:r w:rsidRPr="00E33C3E">
        <w:t>This is not supposed to be a confrontational setting, although it looks a bit like it</w:t>
      </w:r>
      <w:r w:rsidRPr="00E33C3E" w:rsidR="00134727">
        <w:t>.</w:t>
      </w:r>
      <w:r w:rsidRPr="00E33C3E" w:rsidR="00826749">
        <w:t xml:space="preserve"> </w:t>
      </w:r>
    </w:p>
    <w:p w:rsidR="002C2EC0" w:rsidRPr="00E33C3E" w:rsidP="00F56B5E">
      <w:pPr>
        <w:pStyle w:val="Question"/>
        <w:numPr>
          <w:ilvl w:val="0"/>
          <w:numId w:val="0"/>
        </w:numPr>
        <w:ind w:left="794"/>
      </w:pPr>
      <w:r w:rsidRPr="00E33C3E">
        <w:t xml:space="preserve">Perhaps I could start by asking you, Wendy and </w:t>
      </w:r>
      <w:r w:rsidR="00572F85">
        <w:t>Tracy</w:t>
      </w:r>
      <w:r w:rsidRPr="00E33C3E">
        <w:t>, to explain what happened to you with your relationship with the Post Office in your roles</w:t>
      </w:r>
      <w:r w:rsidRPr="00E33C3E" w:rsidR="00134727">
        <w:t>.</w:t>
      </w:r>
      <w:r w:rsidRPr="00E33C3E" w:rsidR="00826749">
        <w:t xml:space="preserve"> </w:t>
      </w:r>
      <w:r w:rsidRPr="00E33C3E">
        <w:t xml:space="preserve">Wendy, </w:t>
      </w:r>
      <w:r w:rsidR="0078027D">
        <w:t xml:space="preserve">maybe </w:t>
      </w:r>
      <w:r w:rsidRPr="00E33C3E">
        <w:t xml:space="preserve">you could start by </w:t>
      </w:r>
      <w:r w:rsidRPr="00E33C3E" w:rsidR="00E94D8F">
        <w:t xml:space="preserve">briefly </w:t>
      </w:r>
      <w:r w:rsidRPr="00E33C3E">
        <w:t>telling us your story.</w:t>
      </w:r>
    </w:p>
    <w:p w:rsidR="00325A40" w:rsidRPr="00E33C3E" w:rsidP="00F56B5E">
      <w:pPr>
        <w:pStyle w:val="Answer"/>
      </w:pPr>
      <w:sdt>
        <w:sdtPr>
          <w:alias w:val="Witness"/>
          <w:id w:val="-968591485"/>
          <w:placeholder>
            <w:docPart w:val="A8F7D242E85246F3B877E034446F1CA8"/>
          </w:placeholder>
          <w:richText/>
        </w:sdtPr>
        <w:sdtContent>
          <w:r w:rsidRPr="00E33C3E" w:rsidR="00223DA0">
            <w:rPr>
              <w:b/>
              <w:i/>
            </w:rPr>
            <w:t>Wendy Buffrey:</w:t>
          </w:r>
          <w:r w:rsidRPr="00E33C3E" w:rsidR="00223DA0">
            <w:rPr>
              <w:b/>
            </w:rPr>
            <w:t xml:space="preserve"> </w:t>
          </w:r>
        </w:sdtContent>
      </w:sdt>
      <w:r w:rsidRPr="00E33C3E" w:rsidR="00F56B5E">
        <w:t>I came into work one day after balancing, and it was absolutely fine</w:t>
      </w:r>
      <w:r w:rsidRPr="00E33C3E" w:rsidR="00134727">
        <w:t>.</w:t>
      </w:r>
      <w:r w:rsidRPr="00E33C3E" w:rsidR="00826749">
        <w:t xml:space="preserve"> </w:t>
      </w:r>
      <w:r w:rsidRPr="00E33C3E" w:rsidR="00F56B5E">
        <w:t>I had a couple of hundred books of stamps on my computer that should not have been there, so I reversed those out</w:t>
      </w:r>
      <w:r w:rsidRPr="00E33C3E" w:rsidR="00134727">
        <w:t>.</w:t>
      </w:r>
      <w:r w:rsidRPr="00E33C3E" w:rsidR="00826749">
        <w:t xml:space="preserve"> </w:t>
      </w:r>
      <w:r w:rsidRPr="00E33C3E" w:rsidR="00F56B5E">
        <w:t>It then gave me a loss of £18,000</w:t>
      </w:r>
      <w:r w:rsidRPr="00E33C3E" w:rsidR="00134727">
        <w:t>.</w:t>
      </w:r>
      <w:r w:rsidRPr="00E33C3E" w:rsidR="00826749">
        <w:t xml:space="preserve"> </w:t>
      </w:r>
      <w:r w:rsidRPr="00E33C3E" w:rsidR="00F56B5E">
        <w:t>I went back to my books and followed the recommendation of what to do; I did that and it doubled the loss</w:t>
      </w:r>
      <w:r w:rsidRPr="00E33C3E" w:rsidR="00134727">
        <w:t>.</w:t>
      </w:r>
      <w:r w:rsidRPr="00E33C3E" w:rsidR="00826749">
        <w:t xml:space="preserve"> </w:t>
      </w:r>
      <w:r w:rsidRPr="00E33C3E">
        <w:t>That</w:t>
      </w:r>
      <w:r w:rsidRPr="00E33C3E" w:rsidR="00F56B5E">
        <w:t xml:space="preserve"> brought it to £36,000</w:t>
      </w:r>
      <w:r w:rsidRPr="00E33C3E" w:rsidR="00134727">
        <w:t>.</w:t>
      </w:r>
      <w:r w:rsidRPr="00E33C3E" w:rsidR="00826749">
        <w:t xml:space="preserve"> </w:t>
      </w:r>
      <w:r w:rsidRPr="00E33C3E" w:rsidR="00F56B5E">
        <w:t xml:space="preserve">Previously in my </w:t>
      </w:r>
      <w:r w:rsidRPr="00E33C3E" w:rsidR="00E94D8F">
        <w:t>p</w:t>
      </w:r>
      <w:r w:rsidRPr="00E33C3E" w:rsidR="00F56B5E">
        <w:t xml:space="preserve">ost </w:t>
      </w:r>
      <w:r w:rsidRPr="00E33C3E" w:rsidR="00E94D8F">
        <w:t>o</w:t>
      </w:r>
      <w:r w:rsidRPr="00E33C3E" w:rsidR="00F56B5E">
        <w:t>ffice I had had a loss where one of my staff had not been quite as honest as they should have been, and I had to pay that back</w:t>
      </w:r>
      <w:r w:rsidRPr="00E33C3E">
        <w:t>.</w:t>
      </w:r>
    </w:p>
    <w:p w:rsidR="00F56B5E" w:rsidRPr="00E33C3E" w:rsidP="00F56B5E">
      <w:pPr>
        <w:pStyle w:val="Answer"/>
      </w:pPr>
      <w:r w:rsidRPr="00E33C3E">
        <w:t>I knew I did not have £36,000, so I took out a loan and maxed out my credit card</w:t>
      </w:r>
      <w:r w:rsidRPr="00E33C3E" w:rsidR="00E94D8F">
        <w:t>s, and I managed to put £10,000 in</w:t>
      </w:r>
      <w:r w:rsidRPr="00E33C3E" w:rsidR="00134727">
        <w:t>.</w:t>
      </w:r>
      <w:r w:rsidRPr="00E33C3E" w:rsidR="00826749">
        <w:t xml:space="preserve"> </w:t>
      </w:r>
      <w:r w:rsidRPr="00E33C3E">
        <w:t>Each time I got paid, I put in some more and some more and some more</w:t>
      </w:r>
      <w:r w:rsidRPr="00E33C3E" w:rsidR="00134727">
        <w:t>.</w:t>
      </w:r>
      <w:r w:rsidRPr="00E33C3E" w:rsidR="00826749">
        <w:t xml:space="preserve"> </w:t>
      </w:r>
      <w:r w:rsidRPr="00E33C3E">
        <w:t>I should not have rolled over, in all honesty, but I did not know how else to do.</w:t>
      </w:r>
    </w:p>
    <w:p w:rsidR="002C2EC0" w:rsidRPr="00E33C3E" w:rsidP="004962FA">
      <w:pPr>
        <w:pStyle w:val="Question"/>
      </w:pPr>
      <w:sdt>
        <w:sdtPr>
          <w:alias w:val="Member"/>
          <w:tag w:val="&lt;Member mnisId='4031' dodsId='35872'&gt;"/>
          <w:id w:val="136856314"/>
          <w:placeholder>
            <w:docPart w:val="E84D64796ED047B3856CD2E713EFB795"/>
          </w:placeholder>
          <w:richText/>
        </w:sdtPr>
        <w:sdtContent>
          <w:r w:rsidRPr="00E33C3E">
            <w:rPr>
              <w:b/>
            </w:rPr>
            <w:t>Chair:</w:t>
          </w:r>
        </w:sdtContent>
      </w:sdt>
      <w:r w:rsidRPr="00E33C3E">
        <w:t xml:space="preserve"> What do you mean </w:t>
      </w:r>
      <w:r w:rsidRPr="00E33C3E" w:rsidR="00F56B5E">
        <w:t>by “rolled over”?</w:t>
      </w:r>
    </w:p>
    <w:p w:rsidR="005A0E79" w:rsidRPr="00E33C3E" w:rsidP="00F56B5E">
      <w:pPr>
        <w:pStyle w:val="Answer"/>
      </w:pPr>
      <w:sdt>
        <w:sdtPr>
          <w:alias w:val="Witness"/>
          <w:id w:val="520516427"/>
          <w:placeholder>
            <w:docPart w:val="8A76AC9B215C40BEABD6F83A94347F95"/>
          </w:placeholder>
          <w:richText/>
        </w:sdtPr>
        <w:sdtContent>
          <w:r w:rsidRPr="00E33C3E" w:rsidR="00223DA0">
            <w:rPr>
              <w:b/>
              <w:i/>
            </w:rPr>
            <w:t>Wendy Buffrey:</w:t>
          </w:r>
          <w:r w:rsidRPr="00E33C3E" w:rsidR="00223DA0">
            <w:rPr>
              <w:b/>
            </w:rPr>
            <w:t xml:space="preserve"> </w:t>
          </w:r>
        </w:sdtContent>
      </w:sdt>
      <w:r w:rsidRPr="00E33C3E" w:rsidR="001446BC">
        <w:t xml:space="preserve">By “rolled over” I mean </w:t>
      </w:r>
      <w:r w:rsidRPr="00E33C3E" w:rsidR="00F56B5E">
        <w:t>I actuall</w:t>
      </w:r>
      <w:r w:rsidRPr="00E33C3E" w:rsidR="001446BC">
        <w:t>y confirmed what cash was there</w:t>
      </w:r>
      <w:r w:rsidRPr="00E33C3E" w:rsidR="00134727">
        <w:t>.</w:t>
      </w:r>
      <w:r w:rsidRPr="00E33C3E" w:rsidR="00826749">
        <w:t xml:space="preserve"> </w:t>
      </w:r>
      <w:r w:rsidRPr="00E33C3E" w:rsidR="001446BC">
        <w:t>B</w:t>
      </w:r>
      <w:r w:rsidRPr="00E33C3E" w:rsidR="00F56B5E">
        <w:t>y doin</w:t>
      </w:r>
      <w:r w:rsidRPr="00E33C3E" w:rsidR="001446BC">
        <w:t>g that</w:t>
      </w:r>
      <w:r w:rsidRPr="00E33C3E" w:rsidR="00E94D8F">
        <w:t>,</w:t>
      </w:r>
      <w:r w:rsidRPr="00E33C3E" w:rsidR="001446BC">
        <w:t xml:space="preserve"> I had done something I should not have done</w:t>
      </w:r>
      <w:r w:rsidRPr="00E33C3E" w:rsidR="00134727">
        <w:t>.</w:t>
      </w:r>
      <w:r w:rsidRPr="00E33C3E" w:rsidR="00826749">
        <w:t xml:space="preserve"> </w:t>
      </w:r>
      <w:r w:rsidRPr="00E33C3E" w:rsidR="001446BC">
        <w:t xml:space="preserve">I had gone too far, and </w:t>
      </w:r>
      <w:r w:rsidRPr="00E33C3E" w:rsidR="00F56B5E">
        <w:t>I could not g</w:t>
      </w:r>
      <w:r w:rsidRPr="00E33C3E" w:rsidR="001446BC">
        <w:t>o back on it</w:t>
      </w:r>
      <w:r w:rsidRPr="00E33C3E" w:rsidR="00134727">
        <w:t>.</w:t>
      </w:r>
      <w:r w:rsidRPr="00E33C3E" w:rsidR="00826749">
        <w:t xml:space="preserve"> </w:t>
      </w:r>
      <w:r w:rsidRPr="00E33C3E" w:rsidR="001446BC">
        <w:t xml:space="preserve">As soon as I had done that, </w:t>
      </w:r>
      <w:r w:rsidRPr="00E33C3E" w:rsidR="00F56B5E">
        <w:t xml:space="preserve">I </w:t>
      </w:r>
      <w:r w:rsidRPr="00E33C3E" w:rsidR="001446BC">
        <w:t xml:space="preserve">had to push every spare penny I had into </w:t>
      </w:r>
      <w:r w:rsidRPr="00E33C3E" w:rsidR="00E94D8F">
        <w:t xml:space="preserve">the </w:t>
      </w:r>
      <w:r w:rsidRPr="00E33C3E" w:rsidR="001446BC">
        <w:t>post office</w:t>
      </w:r>
      <w:r w:rsidRPr="00E33C3E" w:rsidR="00134727">
        <w:t>.</w:t>
      </w:r>
      <w:r w:rsidRPr="00E33C3E" w:rsidR="00826749">
        <w:t xml:space="preserve"> </w:t>
      </w:r>
      <w:r w:rsidRPr="00E33C3E" w:rsidR="00E94D8F">
        <w:t>W</w:t>
      </w:r>
      <w:r w:rsidRPr="00E33C3E" w:rsidR="00F56B5E">
        <w:t xml:space="preserve">hen I </w:t>
      </w:r>
      <w:r w:rsidRPr="00E33C3E" w:rsidR="00E94D8F">
        <w:t xml:space="preserve">then </w:t>
      </w:r>
      <w:r w:rsidRPr="00E33C3E" w:rsidR="00F56B5E">
        <w:t xml:space="preserve">did get audited I was </w:t>
      </w:r>
      <w:r w:rsidRPr="00E33C3E" w:rsidR="001446BC">
        <w:t>£</w:t>
      </w:r>
      <w:r w:rsidRPr="00E33C3E" w:rsidR="00F56B5E">
        <w:t>26,000 down</w:t>
      </w:r>
      <w:r w:rsidRPr="00E33C3E" w:rsidR="00134727">
        <w:t>.</w:t>
      </w:r>
      <w:r w:rsidRPr="00E33C3E" w:rsidR="00826749">
        <w:t xml:space="preserve"> </w:t>
      </w:r>
      <w:r w:rsidRPr="00E33C3E" w:rsidR="00F56B5E">
        <w:t>I actually did not</w:t>
      </w:r>
      <w:r w:rsidRPr="00E33C3E" w:rsidR="001446BC">
        <w:t xml:space="preserve"> sign any of the balance sheets, </w:t>
      </w:r>
      <w:r w:rsidRPr="00E33C3E" w:rsidR="00F56B5E">
        <w:t xml:space="preserve">because I knew they </w:t>
      </w:r>
      <w:r w:rsidRPr="00E33C3E" w:rsidR="001446BC">
        <w:t xml:space="preserve">were not </w:t>
      </w:r>
      <w:r w:rsidRPr="00E33C3E" w:rsidR="00F56B5E">
        <w:t>right</w:t>
      </w:r>
      <w:r w:rsidRPr="00E33C3E" w:rsidR="00134727">
        <w:t>.</w:t>
      </w:r>
      <w:r w:rsidRPr="00E33C3E" w:rsidR="00826749">
        <w:t xml:space="preserve"> </w:t>
      </w:r>
      <w:r w:rsidRPr="00E33C3E" w:rsidR="00F56B5E">
        <w:t>I was waiting for an error of some s</w:t>
      </w:r>
      <w:r w:rsidRPr="00E33C3E">
        <w:t>ort to come back, and it did not.</w:t>
      </w:r>
    </w:p>
    <w:p w:rsidR="005A0E79" w:rsidRPr="00E33C3E" w:rsidP="00F56B5E">
      <w:pPr>
        <w:pStyle w:val="Answer"/>
      </w:pPr>
      <w:r w:rsidRPr="00E33C3E">
        <w:t xml:space="preserve">When I was there, </w:t>
      </w:r>
      <w:r w:rsidRPr="00E33C3E" w:rsidR="00F56B5E">
        <w:t xml:space="preserve">the </w:t>
      </w:r>
      <w:r w:rsidRPr="00E33C3E">
        <w:t xml:space="preserve">three </w:t>
      </w:r>
      <w:r w:rsidRPr="00E33C3E" w:rsidR="00F56B5E">
        <w:t>auditors stood over me until I signed every piece of paperwork</w:t>
      </w:r>
      <w:r w:rsidRPr="00E33C3E" w:rsidR="00134727">
        <w:t>.</w:t>
      </w:r>
      <w:r w:rsidRPr="00E33C3E" w:rsidR="00826749">
        <w:t xml:space="preserve"> </w:t>
      </w:r>
      <w:r w:rsidRPr="00E33C3E">
        <w:t xml:space="preserve">I did not want to, </w:t>
      </w:r>
      <w:r w:rsidRPr="00E33C3E" w:rsidR="00F56B5E">
        <w:t>but I was told I had to</w:t>
      </w:r>
      <w:r w:rsidRPr="00E33C3E" w:rsidR="00134727">
        <w:t>.</w:t>
      </w:r>
      <w:r w:rsidRPr="00E33C3E" w:rsidR="00826749">
        <w:t xml:space="preserve"> </w:t>
      </w:r>
      <w:r w:rsidRPr="00E33C3E" w:rsidR="00F56B5E">
        <w:t>I was in such a state then that I did sign them</w:t>
      </w:r>
      <w:r w:rsidRPr="00E33C3E" w:rsidR="00134727">
        <w:t>.</w:t>
      </w:r>
      <w:r w:rsidRPr="00E33C3E" w:rsidR="00826749">
        <w:t xml:space="preserve"> </w:t>
      </w:r>
      <w:r w:rsidRPr="00E33C3E" w:rsidR="00F56B5E">
        <w:t>They then said they would take me to a meeting</w:t>
      </w:r>
      <w:r w:rsidRPr="00E33C3E" w:rsidR="00134727">
        <w:t>.</w:t>
      </w:r>
      <w:r w:rsidRPr="00E33C3E" w:rsidR="00826749">
        <w:t xml:space="preserve"> </w:t>
      </w:r>
      <w:r w:rsidRPr="00E33C3E" w:rsidR="00F56B5E">
        <w:t xml:space="preserve">I rang </w:t>
      </w:r>
      <w:r w:rsidRPr="00E33C3E">
        <w:t>the NFSP</w:t>
      </w:r>
      <w:r w:rsidRPr="00E33C3E">
        <w:rPr>
          <w:rFonts w:cs="Times New Roman"/>
        </w:rPr>
        <w:t xml:space="preserve"> </w:t>
      </w:r>
      <w:r w:rsidRPr="00E33C3E">
        <w:t>to ask for some help</w:t>
      </w:r>
      <w:r w:rsidRPr="00E33C3E" w:rsidR="00134727">
        <w:t>.</w:t>
      </w:r>
      <w:r w:rsidRPr="00E33C3E" w:rsidR="00826749">
        <w:t xml:space="preserve"> </w:t>
      </w:r>
      <w:r w:rsidRPr="00E33C3E">
        <w:t xml:space="preserve">They said, </w:t>
      </w:r>
      <w:r w:rsidRPr="00E33C3E" w:rsidR="00F56B5E">
        <w:t xml:space="preserve">because I had </w:t>
      </w:r>
      <w:r w:rsidRPr="00E33C3E">
        <w:t>been suspended</w:t>
      </w:r>
      <w:r w:rsidRPr="00E33C3E" w:rsidR="00E94D8F">
        <w:t>,</w:t>
      </w:r>
      <w:r w:rsidRPr="00E33C3E">
        <w:t xml:space="preserve"> in their eyes </w:t>
      </w:r>
      <w:r w:rsidRPr="00E33C3E" w:rsidR="00F56B5E">
        <w:t xml:space="preserve">I was no longer a </w:t>
      </w:r>
      <w:r w:rsidRPr="00E33C3E">
        <w:t xml:space="preserve">subpostmaster, </w:t>
      </w:r>
      <w:r w:rsidRPr="00E33C3E" w:rsidR="00F56B5E">
        <w:t>so they could not give me any help</w:t>
      </w:r>
      <w:r w:rsidRPr="00E33C3E" w:rsidR="00134727">
        <w:t>.</w:t>
      </w:r>
      <w:r w:rsidRPr="00E33C3E" w:rsidR="00826749">
        <w:t xml:space="preserve"> </w:t>
      </w:r>
      <w:r w:rsidRPr="00E33C3E" w:rsidR="00F56B5E">
        <w:t xml:space="preserve">I asked </w:t>
      </w:r>
      <w:r w:rsidRPr="00E33C3E">
        <w:t xml:space="preserve">whether </w:t>
      </w:r>
      <w:r w:rsidRPr="00E33C3E" w:rsidR="00F56B5E">
        <w:t xml:space="preserve">anybody could </w:t>
      </w:r>
      <w:r w:rsidRPr="00E33C3E">
        <w:t xml:space="preserve">actually </w:t>
      </w:r>
      <w:r w:rsidRPr="00E33C3E" w:rsidR="00F56B5E">
        <w:t xml:space="preserve">come </w:t>
      </w:r>
      <w:r w:rsidRPr="00E33C3E">
        <w:t xml:space="preserve">and be at the interview with me, and they </w:t>
      </w:r>
      <w:r w:rsidRPr="00E33C3E">
        <w:t>refused point blank</w:t>
      </w:r>
      <w:r w:rsidRPr="00E33C3E" w:rsidR="00134727">
        <w:t>.</w:t>
      </w:r>
      <w:r w:rsidRPr="00E33C3E" w:rsidR="00F56B5E">
        <w:t xml:space="preserve"> Mark Baker </w:t>
      </w:r>
      <w:r w:rsidRPr="00E33C3E" w:rsidR="00E94D8F">
        <w:t xml:space="preserve">then </w:t>
      </w:r>
      <w:r w:rsidRPr="00E33C3E" w:rsidR="00F56B5E">
        <w:t>found out about it</w:t>
      </w:r>
      <w:r w:rsidRPr="00E33C3E">
        <w:t>, and he</w:t>
      </w:r>
      <w:r w:rsidRPr="00E33C3E" w:rsidR="00F56B5E">
        <w:t xml:space="preserve"> came</w:t>
      </w:r>
      <w:r w:rsidRPr="00E33C3E" w:rsidR="00E94D8F">
        <w:t>,</w:t>
      </w:r>
      <w:r w:rsidRPr="00E33C3E" w:rsidR="00F56B5E">
        <w:t xml:space="preserve"> as a friend rath</w:t>
      </w:r>
      <w:r w:rsidRPr="00E33C3E">
        <w:t>er than as anybody from the NSFP, to assist me.</w:t>
      </w:r>
    </w:p>
    <w:p w:rsidR="005A0E79" w:rsidRPr="00E33C3E" w:rsidP="00F56B5E">
      <w:pPr>
        <w:pStyle w:val="Answer"/>
      </w:pPr>
      <w:r w:rsidRPr="00E33C3E">
        <w:t xml:space="preserve">In that interview, they said </w:t>
      </w:r>
      <w:r w:rsidRPr="00E33C3E" w:rsidR="00F56B5E">
        <w:t>they were going t</w:t>
      </w:r>
      <w:r w:rsidRPr="00E33C3E">
        <w:t xml:space="preserve">o investigate what had happened, </w:t>
      </w:r>
      <w:r w:rsidRPr="00E33C3E" w:rsidR="00F56B5E">
        <w:t>because I was the only person th</w:t>
      </w:r>
      <w:r w:rsidRPr="00E33C3E">
        <w:t>at this had ever happened to it</w:t>
      </w:r>
      <w:r w:rsidRPr="00E33C3E" w:rsidR="00134727">
        <w:t>.</w:t>
      </w:r>
      <w:r w:rsidRPr="00E33C3E" w:rsidR="00E94D8F">
        <w:t xml:space="preserve"> </w:t>
      </w:r>
      <w:r w:rsidRPr="00E33C3E">
        <w:t>It had to be me</w:t>
      </w:r>
      <w:r w:rsidRPr="00E33C3E" w:rsidR="00134727">
        <w:t>.</w:t>
      </w:r>
      <w:r w:rsidRPr="00E33C3E" w:rsidR="00826749">
        <w:t xml:space="preserve"> </w:t>
      </w:r>
      <w:r w:rsidRPr="00E33C3E">
        <w:t xml:space="preserve">Was I sure I had not </w:t>
      </w:r>
      <w:r w:rsidRPr="00E33C3E" w:rsidR="00F56B5E">
        <w:t>stolen it</w:t>
      </w:r>
      <w:r w:rsidRPr="00E33C3E" w:rsidR="00134727">
        <w:t>?</w:t>
      </w:r>
      <w:r w:rsidRPr="00E33C3E" w:rsidR="00826749">
        <w:t xml:space="preserve"> </w:t>
      </w:r>
      <w:r w:rsidRPr="00E33C3E" w:rsidR="00F56B5E">
        <w:t xml:space="preserve">I </w:t>
      </w:r>
      <w:r w:rsidRPr="00E33C3E" w:rsidR="00E94D8F">
        <w:t xml:space="preserve">gave them all my bank </w:t>
      </w:r>
      <w:r w:rsidRPr="00E33C3E">
        <w:t xml:space="preserve">account details; I gave them everything, </w:t>
      </w:r>
      <w:r w:rsidRPr="00E33C3E" w:rsidR="00F56B5E">
        <w:t>becau</w:t>
      </w:r>
      <w:r w:rsidRPr="00E33C3E">
        <w:t>se I had nothing to hide</w:t>
      </w:r>
      <w:r w:rsidRPr="00E33C3E" w:rsidR="00134727">
        <w:t>.</w:t>
      </w:r>
      <w:r w:rsidRPr="00E33C3E" w:rsidR="00826749">
        <w:t xml:space="preserve"> </w:t>
      </w:r>
      <w:r w:rsidRPr="00E33C3E">
        <w:t>I had</w:t>
      </w:r>
      <w:r w:rsidRPr="00E33C3E" w:rsidR="00F56B5E">
        <w:t xml:space="preserve"> not </w:t>
      </w:r>
      <w:r w:rsidRPr="00E33C3E">
        <w:t xml:space="preserve">done anything wrong; </w:t>
      </w:r>
      <w:r w:rsidRPr="00E33C3E" w:rsidR="00F56B5E">
        <w:t>I just d</w:t>
      </w:r>
      <w:r w:rsidRPr="00E33C3E">
        <w:t>id not know why it had happened</w:t>
      </w:r>
      <w:r w:rsidRPr="00E33C3E" w:rsidR="00134727">
        <w:t>.</w:t>
      </w:r>
      <w:r w:rsidRPr="00E33C3E" w:rsidR="00826749">
        <w:t xml:space="preserve"> </w:t>
      </w:r>
      <w:r w:rsidRPr="00E33C3E">
        <w:t>T</w:t>
      </w:r>
      <w:r w:rsidRPr="00E33C3E" w:rsidR="00F56B5E">
        <w:t xml:space="preserve">hey went away and I did </w:t>
      </w:r>
      <w:r w:rsidRPr="00E33C3E">
        <w:t>not hear anything for 18 months.</w:t>
      </w:r>
    </w:p>
    <w:p w:rsidR="00F56B5E" w:rsidRPr="00E33C3E" w:rsidP="00F56B5E">
      <w:pPr>
        <w:pStyle w:val="Answer"/>
      </w:pPr>
      <w:r w:rsidRPr="00E33C3E">
        <w:t xml:space="preserve">I was </w:t>
      </w:r>
      <w:r w:rsidRPr="00E33C3E" w:rsidR="00E94D8F">
        <w:t xml:space="preserve">then </w:t>
      </w:r>
      <w:r w:rsidRPr="00E33C3E">
        <w:t>delivered a package</w:t>
      </w:r>
      <w:r w:rsidRPr="00E33C3E" w:rsidR="005A0E79">
        <w:t xml:space="preserve"> t</w:t>
      </w:r>
      <w:r w:rsidRPr="00E33C3E">
        <w:t xml:space="preserve">o say that they were putting our house </w:t>
      </w:r>
      <w:r w:rsidRPr="00E33C3E" w:rsidR="005A0E79">
        <w:t xml:space="preserve">and </w:t>
      </w:r>
      <w:r w:rsidRPr="00E33C3E">
        <w:t xml:space="preserve">our bank accounts under </w:t>
      </w:r>
      <w:r w:rsidRPr="00E33C3E" w:rsidR="005A0E79">
        <w:t>the Proceeds of Crime Act</w:t>
      </w:r>
      <w:r w:rsidRPr="00E33C3E" w:rsidR="00E94D8F">
        <w:rPr>
          <w:rFonts w:cs="Times New Roman"/>
        </w:rPr>
        <w:t xml:space="preserve">, </w:t>
      </w:r>
      <w:r w:rsidRPr="00E33C3E">
        <w:t xml:space="preserve">so we could not spend any money </w:t>
      </w:r>
      <w:r w:rsidRPr="00E33C3E" w:rsidR="005A0E79">
        <w:t xml:space="preserve">or </w:t>
      </w:r>
      <w:r w:rsidRPr="00E33C3E">
        <w:t>do anything</w:t>
      </w:r>
      <w:r w:rsidRPr="00E33C3E" w:rsidR="00134727">
        <w:t>.</w:t>
      </w:r>
      <w:r w:rsidRPr="00E33C3E" w:rsidR="00826749">
        <w:t xml:space="preserve"> </w:t>
      </w:r>
      <w:r w:rsidRPr="00E33C3E">
        <w:t xml:space="preserve">They then allowed me to sell the post office so that I could pay them the </w:t>
      </w:r>
      <w:r w:rsidRPr="00E33C3E" w:rsidR="005A0E79">
        <w:t>£26,000</w:t>
      </w:r>
      <w:r w:rsidRPr="00E33C3E" w:rsidR="00134727">
        <w:t>.</w:t>
      </w:r>
      <w:r w:rsidRPr="00E33C3E" w:rsidR="00826749">
        <w:t xml:space="preserve"> </w:t>
      </w:r>
      <w:r w:rsidRPr="00E33C3E" w:rsidR="005A0E79">
        <w:t>A</w:t>
      </w:r>
      <w:r w:rsidRPr="00E33C3E">
        <w:t xml:space="preserve">s soon as I </w:t>
      </w:r>
      <w:r w:rsidRPr="00E33C3E" w:rsidR="00E94D8F">
        <w:t>sold</w:t>
      </w:r>
      <w:r w:rsidRPr="00E33C3E">
        <w:t xml:space="preserve"> the </w:t>
      </w:r>
      <w:r w:rsidRPr="00E33C3E" w:rsidR="00E94D8F">
        <w:t>p</w:t>
      </w:r>
      <w:r w:rsidRPr="00E33C3E" w:rsidR="005A0E79">
        <w:t xml:space="preserve">ost </w:t>
      </w:r>
      <w:r w:rsidRPr="00E33C3E" w:rsidR="00E94D8F">
        <w:t>o</w:t>
      </w:r>
      <w:r w:rsidRPr="00E33C3E" w:rsidR="005A0E79">
        <w:t>ffice, they took all the money</w:t>
      </w:r>
      <w:r w:rsidRPr="00E33C3E" w:rsidR="00134727">
        <w:t>.</w:t>
      </w:r>
      <w:r w:rsidRPr="00E33C3E" w:rsidR="00826749">
        <w:t xml:space="preserve"> </w:t>
      </w:r>
      <w:r w:rsidRPr="00E33C3E" w:rsidR="00E94D8F">
        <w:t>W</w:t>
      </w:r>
      <w:r w:rsidRPr="00E33C3E">
        <w:t>e could n</w:t>
      </w:r>
      <w:r w:rsidRPr="00E33C3E" w:rsidR="005A0E79">
        <w:t>ot even move into another house</w:t>
      </w:r>
      <w:r w:rsidRPr="00E33C3E" w:rsidR="00134727">
        <w:t>.</w:t>
      </w:r>
      <w:r w:rsidRPr="00E33C3E" w:rsidR="00826749">
        <w:t xml:space="preserve"> </w:t>
      </w:r>
      <w:r w:rsidRPr="00E33C3E" w:rsidR="005A0E79">
        <w:t>We had to move in with my son.</w:t>
      </w:r>
    </w:p>
    <w:p w:rsidR="002C2EC0" w:rsidRPr="00E33C3E" w:rsidP="004962FA">
      <w:pPr>
        <w:pStyle w:val="Question"/>
      </w:pPr>
      <w:sdt>
        <w:sdtPr>
          <w:alias w:val="Member"/>
          <w:tag w:val="&lt;Member mnisId='4031' dodsId='35872'&gt;"/>
          <w:id w:val="174861880"/>
          <w:placeholder>
            <w:docPart w:val="1FF543F230634731B1317AB36E491933"/>
          </w:placeholder>
          <w:richText/>
        </w:sdtPr>
        <w:sdtContent>
          <w:r w:rsidRPr="00E33C3E">
            <w:rPr>
              <w:b/>
            </w:rPr>
            <w:t>Chair:</w:t>
          </w:r>
        </w:sdtContent>
      </w:sdt>
      <w:r w:rsidRPr="00E33C3E">
        <w:t xml:space="preserve"> </w:t>
      </w:r>
      <w:r w:rsidRPr="00E33C3E" w:rsidR="005A0E79">
        <w:t>Take a moment</w:t>
      </w:r>
      <w:r w:rsidRPr="00E33C3E" w:rsidR="00134727">
        <w:t>.</w:t>
      </w:r>
      <w:r w:rsidRPr="00E33C3E" w:rsidR="00826749">
        <w:t xml:space="preserve"> </w:t>
      </w:r>
      <w:r w:rsidR="00572F85">
        <w:t>Tracy</w:t>
      </w:r>
      <w:r w:rsidRPr="00E33C3E" w:rsidR="005A0E79">
        <w:t>, do you want to tell us your story</w:t>
      </w:r>
      <w:r w:rsidRPr="00E33C3E" w:rsidR="00134727">
        <w:t>?</w:t>
      </w:r>
      <w:r w:rsidRPr="00E33C3E" w:rsidR="00826749">
        <w:t xml:space="preserve"> </w:t>
      </w:r>
      <w:r w:rsidRPr="00E33C3E" w:rsidR="005A0E79">
        <w:t>We will come back to some of the other issues</w:t>
      </w:r>
      <w:r w:rsidRPr="00E33C3E" w:rsidR="00134727">
        <w:t>.</w:t>
      </w:r>
      <w:r w:rsidRPr="00E33C3E" w:rsidR="00826749">
        <w:t xml:space="preserve"> </w:t>
      </w:r>
      <w:r w:rsidRPr="00E33C3E" w:rsidR="005A0E79">
        <w:t xml:space="preserve">Thank you, </w:t>
      </w:r>
      <w:r w:rsidRPr="00E33C3E">
        <w:t>Wendy</w:t>
      </w:r>
      <w:r w:rsidRPr="00E33C3E" w:rsidR="00134727">
        <w:t>.</w:t>
      </w:r>
      <w:r w:rsidRPr="00E33C3E" w:rsidR="00826749">
        <w:t xml:space="preserve"> </w:t>
      </w:r>
    </w:p>
    <w:p w:rsidR="00154A1E" w:rsidRPr="00E33C3E" w:rsidP="00154A1E">
      <w:pPr>
        <w:pStyle w:val="Answer"/>
      </w:pPr>
      <w:sdt>
        <w:sdtPr>
          <w:alias w:val="Witness"/>
          <w:id w:val="-150835244"/>
          <w:placeholder>
            <w:docPart w:val="FE9A42DF652B48F591E6341519B8E377"/>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t xml:space="preserve">I was not a subpostmaster; I worked for a Crown </w:t>
      </w:r>
      <w:r w:rsidRPr="00E33C3E" w:rsidR="00E94D8F">
        <w:t>o</w:t>
      </w:r>
      <w:r w:rsidRPr="00E33C3E">
        <w:t>ffice</w:t>
      </w:r>
      <w:r w:rsidRPr="00E33C3E" w:rsidR="00134727">
        <w:t>.</w:t>
      </w:r>
      <w:r w:rsidRPr="00E33C3E" w:rsidR="00826749">
        <w:t xml:space="preserve"> </w:t>
      </w:r>
      <w:r w:rsidRPr="00E33C3E">
        <w:t>I got the job when I was 18</w:t>
      </w:r>
      <w:r w:rsidRPr="00E33C3E" w:rsidR="00134727">
        <w:t>.</w:t>
      </w:r>
      <w:r w:rsidRPr="00E33C3E" w:rsidR="00826749">
        <w:t xml:space="preserve"> </w:t>
      </w:r>
      <w:r w:rsidRPr="00E33C3E" w:rsidR="00E94D8F">
        <w:t xml:space="preserve">I had been doing back </w:t>
      </w:r>
      <w:r w:rsidRPr="00E33C3E">
        <w:t>office work until I had some training, and then I went on the counter</w:t>
      </w:r>
      <w:r w:rsidRPr="00E33C3E" w:rsidR="00134727">
        <w:t>.</w:t>
      </w:r>
      <w:r w:rsidRPr="00E33C3E" w:rsidR="00826749">
        <w:t xml:space="preserve"> </w:t>
      </w:r>
      <w:r w:rsidRPr="00E33C3E">
        <w:t>I had been away with my family on holiday</w:t>
      </w:r>
      <w:r w:rsidRPr="00E33C3E" w:rsidR="00134727">
        <w:t>.</w:t>
      </w:r>
      <w:r w:rsidRPr="00E33C3E" w:rsidR="00826749">
        <w:t xml:space="preserve"> </w:t>
      </w:r>
      <w:r w:rsidRPr="00E33C3E">
        <w:t>I had come back, and there was an £11,500 shortfall that had been found on my till, which was used by somebody else</w:t>
      </w:r>
      <w:r w:rsidRPr="00E33C3E" w:rsidR="00134727">
        <w:t>.</w:t>
      </w:r>
      <w:r w:rsidRPr="00E33C3E" w:rsidR="00826749">
        <w:t xml:space="preserve"> </w:t>
      </w:r>
      <w:r w:rsidRPr="00E33C3E">
        <w:t>I was asked to balance that till that day, which I did, and I found the discrepancy of £11,500.</w:t>
      </w:r>
    </w:p>
    <w:p w:rsidR="00AE62CD" w:rsidRPr="00E33C3E" w:rsidP="00154A1E">
      <w:pPr>
        <w:pStyle w:val="Answer"/>
      </w:pPr>
      <w:r w:rsidRPr="00E33C3E">
        <w:t>I was asked to sign the paper, which naturally I just did because the branch manager was looking into it</w:t>
      </w:r>
      <w:r w:rsidRPr="00E33C3E" w:rsidR="00134727">
        <w:t>.</w:t>
      </w:r>
      <w:r w:rsidRPr="00E33C3E" w:rsidR="00826749">
        <w:t xml:space="preserve"> </w:t>
      </w:r>
      <w:r w:rsidRPr="00E33C3E">
        <w:t>I was then allowed to go back on the counter and carry on with normal duties</w:t>
      </w:r>
      <w:r w:rsidRPr="00E33C3E" w:rsidR="00134727">
        <w:t>.</w:t>
      </w:r>
      <w:r w:rsidRPr="00E33C3E" w:rsidR="00826749">
        <w:t xml:space="preserve"> </w:t>
      </w:r>
      <w:r w:rsidRPr="00E33C3E">
        <w:t>It was some days later that I was then called into the office and was told that I was going to be questioned by the investigation team</w:t>
      </w:r>
      <w:r w:rsidRPr="00E33C3E" w:rsidR="00134727">
        <w:t>.</w:t>
      </w:r>
      <w:r w:rsidRPr="00E33C3E" w:rsidR="00826749">
        <w:t xml:space="preserve"> </w:t>
      </w:r>
      <w:r w:rsidRPr="00E33C3E">
        <w:t>At this stage I was not part of the union at all</w:t>
      </w:r>
      <w:r w:rsidRPr="00E33C3E" w:rsidR="00134727">
        <w:t>.</w:t>
      </w:r>
      <w:r w:rsidRPr="00E33C3E" w:rsidR="00826749">
        <w:t xml:space="preserve"> </w:t>
      </w:r>
      <w:r w:rsidRPr="00E33C3E">
        <w:t>At that stage I agreed to have the interview</w:t>
      </w:r>
      <w:r w:rsidRPr="00E33C3E" w:rsidR="00134727">
        <w:t>.</w:t>
      </w:r>
      <w:r w:rsidRPr="00E33C3E" w:rsidR="00826749">
        <w:t xml:space="preserve"> </w:t>
      </w:r>
      <w:r w:rsidRPr="00E33C3E">
        <w:t>I was not under caution; I had a simple interview with the Post Office investigation team</w:t>
      </w:r>
      <w:r w:rsidRPr="00E33C3E" w:rsidR="00134727">
        <w:t>.</w:t>
      </w:r>
      <w:r w:rsidRPr="00E33C3E" w:rsidR="00826749">
        <w:t xml:space="preserve"> </w:t>
      </w:r>
      <w:r w:rsidRPr="00E33C3E">
        <w:t>They asked where the money had gone</w:t>
      </w:r>
      <w:r w:rsidRPr="00E33C3E" w:rsidR="00134727">
        <w:t>.</w:t>
      </w:r>
      <w:r w:rsidRPr="00E33C3E" w:rsidR="00826749">
        <w:t xml:space="preserve"> </w:t>
      </w:r>
      <w:r w:rsidRPr="00E33C3E">
        <w:t>They did not ask whether there was any explanation as to where the money had gone, but just where the money had gone</w:t>
      </w:r>
      <w:r w:rsidRPr="00E33C3E" w:rsidR="00134727">
        <w:t>.</w:t>
      </w:r>
      <w:r w:rsidRPr="00E33C3E" w:rsidR="00826749">
        <w:t xml:space="preserve"> </w:t>
      </w:r>
      <w:r w:rsidRPr="00E33C3E">
        <w:t xml:space="preserve">I was </w:t>
      </w:r>
      <w:r w:rsidRPr="00E33C3E">
        <w:t xml:space="preserve">then </w:t>
      </w:r>
      <w:r w:rsidRPr="00E33C3E">
        <w:t>suspended, and then I was actually prosecuted by Post Office for stealing the £11,500</w:t>
      </w:r>
      <w:r w:rsidRPr="00E33C3E" w:rsidR="00134727">
        <w:t>.</w:t>
      </w:r>
      <w:r w:rsidRPr="00E33C3E" w:rsidR="00826749">
        <w:t xml:space="preserve"> </w:t>
      </w:r>
      <w:r w:rsidRPr="00E33C3E">
        <w:t>They had access to bank accounts and to my home, and they found nothing</w:t>
      </w:r>
      <w:r w:rsidRPr="00E33C3E" w:rsidR="00134727">
        <w:t>.</w:t>
      </w:r>
      <w:r w:rsidRPr="00E33C3E" w:rsidR="00826749">
        <w:t xml:space="preserve"> </w:t>
      </w:r>
    </w:p>
    <w:p w:rsidR="002C2EC0" w:rsidRPr="00E33C3E" w:rsidP="00154A1E">
      <w:pPr>
        <w:pStyle w:val="Answer"/>
      </w:pPr>
      <w:r w:rsidRPr="00E33C3E">
        <w:t>We went through court; I had to go through a trial, because I pleaded not guilty</w:t>
      </w:r>
      <w:r w:rsidRPr="00E33C3E" w:rsidR="00134727">
        <w:t>.</w:t>
      </w:r>
      <w:r w:rsidRPr="00E33C3E" w:rsidR="00826749">
        <w:t xml:space="preserve"> </w:t>
      </w:r>
      <w:r w:rsidRPr="00E33C3E">
        <w:t>All through the court it was never about what could have happened to the money; it was just, “What have you done with the money?”</w:t>
      </w:r>
      <w:r w:rsidRPr="00E33C3E" w:rsidR="00AE62CD">
        <w:t xml:space="preserve"> </w:t>
      </w:r>
      <w:r w:rsidRPr="00E33C3E">
        <w:t>I was found guilty of stealing the money from my signature on the paperwork, on the till receipt</w:t>
      </w:r>
      <w:r w:rsidRPr="00E33C3E" w:rsidR="00134727">
        <w:t>.</w:t>
      </w:r>
      <w:r w:rsidRPr="00E33C3E" w:rsidR="00826749">
        <w:t xml:space="preserve"> </w:t>
      </w:r>
      <w:r w:rsidRPr="00E33C3E">
        <w:t xml:space="preserve">I was </w:t>
      </w:r>
      <w:r w:rsidRPr="00E33C3E" w:rsidR="00AE62CD">
        <w:t xml:space="preserve">then </w:t>
      </w:r>
      <w:r w:rsidRPr="00E33C3E">
        <w:t xml:space="preserve">sentenced to six months in </w:t>
      </w:r>
      <w:r w:rsidRPr="00E33C3E" w:rsidR="00325A40">
        <w:t xml:space="preserve">HM Prison </w:t>
      </w:r>
      <w:r w:rsidRPr="00E33C3E">
        <w:t>Holloway</w:t>
      </w:r>
      <w:r w:rsidRPr="00E33C3E" w:rsidR="00134727">
        <w:t>.</w:t>
      </w:r>
      <w:r w:rsidRPr="00E33C3E" w:rsidR="00826749">
        <w:t xml:space="preserve"> </w:t>
      </w:r>
      <w:r w:rsidRPr="00E33C3E">
        <w:t>I did half of that sentence in Holloway, and then I came out and I was six months on tag.</w:t>
      </w:r>
    </w:p>
    <w:p w:rsidR="002C2EC0" w:rsidRPr="00E33C3E" w:rsidP="004962FA">
      <w:pPr>
        <w:pStyle w:val="Question"/>
      </w:pPr>
      <w:sdt>
        <w:sdtPr>
          <w:alias w:val="Member"/>
          <w:tag w:val="&lt;Member mnisId='4031' dodsId='35872'&gt;"/>
          <w:id w:val="-1093924263"/>
          <w:placeholder>
            <w:docPart w:val="21630BC1E2F146228E359E0475AD94F4"/>
          </w:placeholder>
          <w:richText/>
        </w:sdtPr>
        <w:sdtContent>
          <w:r w:rsidRPr="00E33C3E">
            <w:rPr>
              <w:b/>
            </w:rPr>
            <w:t>Chair:</w:t>
          </w:r>
        </w:sdtContent>
      </w:sdt>
      <w:r w:rsidRPr="00E33C3E" w:rsidR="0033709C">
        <w:t xml:space="preserve"> Thank you to both of you for telling your stories</w:t>
      </w:r>
      <w:r w:rsidRPr="00E33C3E" w:rsidR="00134727">
        <w:t>.</w:t>
      </w:r>
      <w:r w:rsidRPr="00E33C3E" w:rsidR="00826749">
        <w:t xml:space="preserve"> </w:t>
      </w:r>
      <w:r w:rsidRPr="00E33C3E" w:rsidR="0033709C">
        <w:t>Wendy, did you want to say anything else?</w:t>
      </w:r>
    </w:p>
    <w:p w:rsidR="0033709C" w:rsidRPr="00E33C3E" w:rsidP="002C2EC0">
      <w:pPr>
        <w:pStyle w:val="Answer"/>
      </w:pPr>
      <w:sdt>
        <w:sdtPr>
          <w:alias w:val="Witness"/>
          <w:id w:val="968783433"/>
          <w:placeholder>
            <w:docPart w:val="43D113E223644832B3F3D5CF51FD7BB3"/>
          </w:placeholder>
          <w:richText/>
        </w:sdtPr>
        <w:sdtContent>
          <w:r w:rsidRPr="00E33C3E" w:rsidR="00223DA0">
            <w:rPr>
              <w:b/>
              <w:i/>
            </w:rPr>
            <w:t>Wendy Buffrey:</w:t>
          </w:r>
          <w:r w:rsidRPr="00E33C3E" w:rsidR="00223DA0">
            <w:rPr>
              <w:b/>
            </w:rPr>
            <w:t xml:space="preserve"> </w:t>
          </w:r>
        </w:sdtContent>
      </w:sdt>
      <w:r w:rsidRPr="00E33C3E">
        <w:t>Yes</w:t>
      </w:r>
      <w:r w:rsidRPr="00E33C3E" w:rsidR="00134727">
        <w:t>.</w:t>
      </w:r>
      <w:r w:rsidRPr="00E33C3E" w:rsidR="00826749">
        <w:t xml:space="preserve"> </w:t>
      </w:r>
      <w:r w:rsidRPr="00E33C3E">
        <w:t>I went to court</w:t>
      </w:r>
      <w:r w:rsidRPr="00E33C3E" w:rsidR="00134727">
        <w:t>.</w:t>
      </w:r>
      <w:r w:rsidRPr="00E33C3E" w:rsidR="00826749">
        <w:t xml:space="preserve"> </w:t>
      </w:r>
      <w:r w:rsidRPr="00E33C3E">
        <w:t>In court, Post Office admitted that I had not stolen any money, but they said they would drop that charge if I would plead guilty to false accounting, which I did, because I was terrified</w:t>
      </w:r>
      <w:r w:rsidRPr="00E33C3E" w:rsidR="00134727">
        <w:t>.</w:t>
      </w:r>
      <w:r w:rsidRPr="00E33C3E" w:rsidR="00826749">
        <w:t xml:space="preserve"> </w:t>
      </w:r>
      <w:r w:rsidRPr="00E33C3E" w:rsidR="00AE62CD">
        <w:t xml:space="preserve">I then got </w:t>
      </w:r>
      <w:r w:rsidRPr="00E33C3E">
        <w:t>150 hours’ community service</w:t>
      </w:r>
      <w:r w:rsidRPr="00E33C3E" w:rsidR="00134727">
        <w:t>.</w:t>
      </w:r>
      <w:r w:rsidRPr="00E33C3E" w:rsidR="00826749">
        <w:t xml:space="preserve"> </w:t>
      </w:r>
      <w:r w:rsidRPr="00E33C3E">
        <w:t>I walked out into the street, went home and got spat at</w:t>
      </w:r>
      <w:r w:rsidRPr="00E33C3E" w:rsidR="00134727">
        <w:t>.</w:t>
      </w:r>
      <w:r w:rsidRPr="00E33C3E" w:rsidR="00826749">
        <w:t xml:space="preserve"> </w:t>
      </w:r>
      <w:r w:rsidRPr="00E33C3E">
        <w:t>It has just been an absolute nightmare.</w:t>
      </w:r>
    </w:p>
    <w:p w:rsidR="002C2EC0" w:rsidRPr="00E33C3E" w:rsidP="004962FA">
      <w:pPr>
        <w:pStyle w:val="Question"/>
      </w:pPr>
      <w:sdt>
        <w:sdtPr>
          <w:alias w:val="Member"/>
          <w:tag w:val="&lt;Member mnisId='4031' dodsId='35872'&gt;"/>
          <w:id w:val="1050813063"/>
          <w:placeholder>
            <w:docPart w:val="674B3ED932494869A7A3AF5AA1CE5002"/>
          </w:placeholder>
          <w:richText/>
        </w:sdtPr>
        <w:sdtContent>
          <w:r w:rsidRPr="00E33C3E">
            <w:rPr>
              <w:b/>
            </w:rPr>
            <w:t>Chair:</w:t>
          </w:r>
        </w:sdtContent>
      </w:sdt>
      <w:r w:rsidRPr="00E33C3E">
        <w:t xml:space="preserve"> Can I ask </w:t>
      </w:r>
      <w:r w:rsidRPr="00E33C3E" w:rsidR="0033709C">
        <w:t>both of you when this happened</w:t>
      </w:r>
      <w:r w:rsidRPr="00E33C3E" w:rsidR="00134727">
        <w:t>?</w:t>
      </w:r>
      <w:r w:rsidRPr="00E33C3E" w:rsidR="00826749">
        <w:t xml:space="preserve"> </w:t>
      </w:r>
      <w:r w:rsidRPr="00E33C3E" w:rsidR="0033709C">
        <w:t>What year did this happen?</w:t>
      </w:r>
    </w:p>
    <w:p w:rsidR="002C2EC0" w:rsidRPr="00E33C3E" w:rsidP="002C2EC0">
      <w:pPr>
        <w:pStyle w:val="Answer"/>
      </w:pPr>
      <w:sdt>
        <w:sdtPr>
          <w:alias w:val="Witness"/>
          <w:id w:val="-1913930059"/>
          <w:placeholder>
            <w:docPart w:val="5748C147C48C4CD2BD37F433307E5D0B"/>
          </w:placeholder>
          <w:richText/>
        </w:sdtPr>
        <w:sdtContent>
          <w:r w:rsidRPr="00E33C3E" w:rsidR="00223DA0">
            <w:rPr>
              <w:b/>
              <w:i/>
            </w:rPr>
            <w:t>Wendy Buffrey:</w:t>
          </w:r>
          <w:r w:rsidRPr="00E33C3E" w:rsidR="00223DA0">
            <w:rPr>
              <w:b/>
            </w:rPr>
            <w:t xml:space="preserve"> </w:t>
          </w:r>
        </w:sdtContent>
      </w:sdt>
      <w:r w:rsidRPr="00E33C3E" w:rsidR="0033709C">
        <w:t xml:space="preserve">The audit happened in 2008, and I did not go to court until the </w:t>
      </w:r>
      <w:r w:rsidRPr="00E33C3E">
        <w:t>end of October 2010</w:t>
      </w:r>
      <w:r w:rsidRPr="00E33C3E" w:rsidR="0033709C">
        <w:t>.</w:t>
      </w:r>
    </w:p>
    <w:p w:rsidR="002C2EC0" w:rsidRPr="00E33C3E" w:rsidP="002C2EC0">
      <w:pPr>
        <w:pStyle w:val="Answer"/>
      </w:pPr>
      <w:sdt>
        <w:sdtPr>
          <w:alias w:val="Witness"/>
          <w:id w:val="1500852285"/>
          <w:placeholder>
            <w:docPart w:val="1E6B6A53CE444149A5948F07A670CF98"/>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33709C">
        <w:t>Mine was 2001, and I was in court in 2002.</w:t>
      </w:r>
    </w:p>
    <w:p w:rsidR="002C2EC0" w:rsidRPr="00E33C3E" w:rsidP="0033709C">
      <w:pPr>
        <w:pStyle w:val="Question"/>
        <w:numPr>
          <w:ilvl w:val="0"/>
          <w:numId w:val="0"/>
        </w:numPr>
        <w:ind w:left="794"/>
      </w:pPr>
      <w:sdt>
        <w:sdtPr>
          <w:alias w:val="Member"/>
          <w:tag w:val="&lt;Member mnisId='4031' dodsId='35872'&gt;"/>
          <w:id w:val="1931074557"/>
          <w:placeholder>
            <w:docPart w:val="3CB01FAA50394687B8441EDFAC405564"/>
          </w:placeholder>
          <w:richText/>
        </w:sdtPr>
        <w:sdtContent>
          <w:r w:rsidRPr="00E33C3E">
            <w:rPr>
              <w:b/>
            </w:rPr>
            <w:t>Chair:</w:t>
          </w:r>
        </w:sdtContent>
      </w:sdt>
      <w:r w:rsidRPr="00E33C3E" w:rsidR="0033709C">
        <w:t xml:space="preserve"> Thank you both</w:t>
      </w:r>
      <w:r w:rsidRPr="00E33C3E" w:rsidR="00AE62CD">
        <w:t xml:space="preserve"> </w:t>
      </w:r>
      <w:r w:rsidRPr="00E33C3E" w:rsidR="0033709C">
        <w:t>for telling your stories</w:t>
      </w:r>
      <w:r w:rsidRPr="00E33C3E" w:rsidR="00134727">
        <w:t>.</w:t>
      </w:r>
      <w:r w:rsidRPr="00E33C3E" w:rsidR="00826749">
        <w:t xml:space="preserve"> </w:t>
      </w:r>
      <w:r w:rsidRPr="00E33C3E" w:rsidR="0033709C">
        <w:t>I recognise it is not easy.</w:t>
      </w:r>
    </w:p>
    <w:p w:rsidR="0033709C" w:rsidRPr="00E33C3E" w:rsidP="00EC2047">
      <w:pPr>
        <w:pStyle w:val="Question"/>
      </w:pPr>
      <w:sdt>
        <w:sdtPr>
          <w:rPr>
            <w:b/>
          </w:rPr>
          <w:alias w:val="Member"/>
          <w:tag w:val="&lt;Member mnisId='4031' dodsId='35872'&gt;"/>
          <w:id w:val="-214891137"/>
          <w:placeholder>
            <w:docPart w:val="7E581604A5D445C9BB2002EA4F5F7A91"/>
          </w:placeholder>
          <w:richText/>
        </w:sdtPr>
        <w:sdtContent>
          <w:r w:rsidRPr="00E33C3E" w:rsidR="006F1494">
            <w:rPr>
              <w:b/>
            </w:rPr>
            <w:t>Mark Pawsey:</w:t>
          </w:r>
        </w:sdtContent>
      </w:sdt>
      <w:r w:rsidRPr="00E33C3E" w:rsidR="006F1494">
        <w:rPr>
          <w:b/>
        </w:rPr>
        <w:t xml:space="preserve"> </w:t>
      </w:r>
      <w:r w:rsidRPr="00E33C3E">
        <w:t>Alan, I want to ask you about</w:t>
      </w:r>
      <w:r w:rsidRPr="00E33C3E" w:rsidR="00EC2047">
        <w:t xml:space="preserve"> setting up the Justice for Subpostmasters Alliance</w:t>
      </w:r>
      <w:r w:rsidRPr="00E33C3E" w:rsidR="00134727">
        <w:t>.</w:t>
      </w:r>
      <w:r w:rsidRPr="00E33C3E" w:rsidR="00826749">
        <w:t xml:space="preserve"> </w:t>
      </w:r>
      <w:r w:rsidRPr="00E33C3E" w:rsidR="00EC2047">
        <w:t xml:space="preserve">We have heard very distressing cases from Wendy and </w:t>
      </w:r>
      <w:r w:rsidR="00572F85">
        <w:t>Tracy</w:t>
      </w:r>
      <w:r w:rsidRPr="00E33C3E" w:rsidR="00EC2047">
        <w:t xml:space="preserve"> around what, on the face of it, is pretty severe wrongdoing</w:t>
      </w:r>
      <w:r w:rsidRPr="00E33C3E" w:rsidR="00134727">
        <w:t>.</w:t>
      </w:r>
      <w:r w:rsidRPr="00E33C3E" w:rsidR="00826749">
        <w:t xml:space="preserve"> </w:t>
      </w:r>
      <w:r w:rsidRPr="00E33C3E" w:rsidR="00EC2047">
        <w:t>They have been falsely accused of stealing, which was not the case</w:t>
      </w:r>
      <w:r w:rsidRPr="00E33C3E" w:rsidR="00134727">
        <w:t>.</w:t>
      </w:r>
      <w:r w:rsidRPr="00E33C3E" w:rsidR="00826749">
        <w:t xml:space="preserve"> </w:t>
      </w:r>
      <w:r w:rsidRPr="00E33C3E" w:rsidR="00EC2047">
        <w:t xml:space="preserve">How typical is what Wendy and </w:t>
      </w:r>
      <w:r w:rsidR="00572F85">
        <w:t>Tracy</w:t>
      </w:r>
      <w:r w:rsidRPr="00E33C3E" w:rsidR="00EC2047">
        <w:t xml:space="preserve"> have told us of the 550 subpostmasters that you represent?</w:t>
      </w:r>
    </w:p>
    <w:p w:rsidR="002C2EC0" w:rsidRPr="00E33C3E" w:rsidP="002C2EC0">
      <w:pPr>
        <w:pStyle w:val="Answer"/>
      </w:pPr>
      <w:sdt>
        <w:sdtPr>
          <w:alias w:val="Witness"/>
          <w:id w:val="-1200007088"/>
          <w:placeholder>
            <w:docPart w:val="889A3BDC6D404AEFBEAC1E3E2A5F6F11"/>
          </w:placeholder>
          <w:richText/>
        </w:sdtPr>
        <w:sdtContent>
          <w:r w:rsidRPr="00E33C3E" w:rsidR="00223DA0">
            <w:rPr>
              <w:b/>
              <w:i/>
            </w:rPr>
            <w:t>Alan Bates:</w:t>
          </w:r>
          <w:r w:rsidRPr="00E33C3E" w:rsidR="00223DA0">
            <w:rPr>
              <w:b/>
            </w:rPr>
            <w:t xml:space="preserve"> </w:t>
          </w:r>
        </w:sdtContent>
      </w:sdt>
      <w:r w:rsidRPr="00E33C3E" w:rsidR="00EC2047">
        <w:t>T</w:t>
      </w:r>
      <w:r w:rsidRPr="00E33C3E" w:rsidR="006F1494">
        <w:t xml:space="preserve">here </w:t>
      </w:r>
      <w:r w:rsidRPr="00E33C3E" w:rsidR="00EC2047">
        <w:t xml:space="preserve">are </w:t>
      </w:r>
      <w:r w:rsidRPr="00E33C3E">
        <w:t>only about 60</w:t>
      </w:r>
      <w:r w:rsidRPr="00E33C3E" w:rsidR="00EC2047">
        <w:t xml:space="preserve"> </w:t>
      </w:r>
      <w:r w:rsidRPr="00E33C3E" w:rsidR="00637774">
        <w:t>or so who have been prosecuted</w:t>
      </w:r>
      <w:r w:rsidRPr="00E33C3E" w:rsidR="00134727">
        <w:t>.</w:t>
      </w:r>
      <w:r w:rsidRPr="00E33C3E" w:rsidR="00826749">
        <w:t xml:space="preserve"> </w:t>
      </w:r>
      <w:r w:rsidRPr="00E33C3E" w:rsidR="00637774">
        <w:t>It has been devastating for all of those, but the rest of the group have suffered throughout all of that</w:t>
      </w:r>
      <w:r w:rsidRPr="00E33C3E" w:rsidR="00134727">
        <w:t>.</w:t>
      </w:r>
      <w:r w:rsidRPr="00E33C3E" w:rsidR="00826749">
        <w:t xml:space="preserve"> </w:t>
      </w:r>
      <w:r w:rsidRPr="00E33C3E" w:rsidR="00637774">
        <w:t xml:space="preserve">That is why the </w:t>
      </w:r>
      <w:r w:rsidRPr="00E33C3E" w:rsidR="00AE62CD">
        <w:t xml:space="preserve">JFSA </w:t>
      </w:r>
      <w:r w:rsidRPr="00E33C3E" w:rsidR="00637774">
        <w:t>group came together originally</w:t>
      </w:r>
      <w:r w:rsidRPr="00E33C3E" w:rsidR="00AE62CD">
        <w:t xml:space="preserve">, </w:t>
      </w:r>
      <w:r w:rsidRPr="00E33C3E" w:rsidR="00637774">
        <w:t>because we suddenly found we had been abandoned by every other organisation, so we had to group together</w:t>
      </w:r>
      <w:r w:rsidRPr="00E33C3E" w:rsidR="00134727">
        <w:t>.</w:t>
      </w:r>
      <w:r w:rsidRPr="00E33C3E" w:rsidR="00826749">
        <w:t xml:space="preserve"> </w:t>
      </w:r>
      <w:r w:rsidRPr="00E33C3E" w:rsidR="00637774">
        <w:t>The more you heard about the stories from other people—they were horrendous</w:t>
      </w:r>
      <w:r w:rsidRPr="00E33C3E" w:rsidR="00AE62CD">
        <w:t>,</w:t>
      </w:r>
      <w:r w:rsidRPr="00E33C3E" w:rsidR="00637774">
        <w:t xml:space="preserve"> absolutely awful stories—the more you felt it was something that you just could not leave alone</w:t>
      </w:r>
      <w:r w:rsidRPr="00E33C3E" w:rsidR="00134727">
        <w:t>.</w:t>
      </w:r>
      <w:r w:rsidRPr="00E33C3E" w:rsidR="00826749">
        <w:t xml:space="preserve"> </w:t>
      </w:r>
      <w:r w:rsidRPr="00E33C3E" w:rsidR="00637774">
        <w:t>It is something that had to be pursued.</w:t>
      </w:r>
    </w:p>
    <w:p w:rsidR="002C2EC0" w:rsidRPr="00E33C3E" w:rsidP="004962FA">
      <w:pPr>
        <w:pStyle w:val="Question"/>
      </w:pPr>
      <w:sdt>
        <w:sdtPr>
          <w:alias w:val="Member"/>
          <w:tag w:val="&lt;Member mnisId='4031' dodsId='35872'&gt;"/>
          <w:id w:val="1595203876"/>
          <w:placeholder>
            <w:docPart w:val="1C53906597154DFA93DC343F591BA564"/>
          </w:placeholder>
          <w:richText/>
        </w:sdtPr>
        <w:sdtContent>
          <w:r w:rsidRPr="00E33C3E" w:rsidR="006F1494">
            <w:rPr>
              <w:b/>
            </w:rPr>
            <w:t>Mark Pawsey:</w:t>
          </w:r>
        </w:sdtContent>
      </w:sdt>
      <w:r w:rsidRPr="00E33C3E">
        <w:t xml:space="preserve"> </w:t>
      </w:r>
      <w:r w:rsidRPr="00E33C3E" w:rsidR="00F96320">
        <w:t xml:space="preserve">Is what Wendy and </w:t>
      </w:r>
      <w:r w:rsidR="00572F85">
        <w:t>Tracy</w:t>
      </w:r>
      <w:r w:rsidRPr="00E33C3E" w:rsidR="00F96320">
        <w:t xml:space="preserve"> have told us typical?</w:t>
      </w:r>
    </w:p>
    <w:p w:rsidR="002C2EC0" w:rsidRPr="00E33C3E" w:rsidP="002C2EC0">
      <w:pPr>
        <w:pStyle w:val="Answer"/>
      </w:pPr>
      <w:sdt>
        <w:sdtPr>
          <w:alias w:val="Witness"/>
          <w:id w:val="-2023614174"/>
          <w:placeholder>
            <w:docPart w:val="22E641D6D96041D7855C68B1BC23AB74"/>
          </w:placeholder>
          <w:richText/>
        </w:sdtPr>
        <w:sdtContent>
          <w:r w:rsidRPr="00E33C3E" w:rsidR="00223DA0">
            <w:rPr>
              <w:b/>
              <w:i/>
            </w:rPr>
            <w:t>Alan Bates:</w:t>
          </w:r>
          <w:r w:rsidRPr="00E33C3E" w:rsidR="00223DA0">
            <w:rPr>
              <w:b/>
            </w:rPr>
            <w:t xml:space="preserve"> </w:t>
          </w:r>
        </w:sdtContent>
      </w:sdt>
      <w:r w:rsidRPr="00E33C3E" w:rsidR="00F96320">
        <w:t>Of course, yes.</w:t>
      </w:r>
    </w:p>
    <w:p w:rsidR="002C2EC0" w:rsidRPr="00E33C3E" w:rsidP="004962FA">
      <w:pPr>
        <w:pStyle w:val="Question"/>
      </w:pPr>
      <w:sdt>
        <w:sdtPr>
          <w:rPr>
            <w:b/>
          </w:rPr>
          <w:alias w:val="Member"/>
          <w:tag w:val="&lt;Member mnisId='4031' dodsId='35872'&gt;"/>
          <w:id w:val="-1376998633"/>
          <w:placeholder>
            <w:docPart w:val="BCDFA7229E094C9C82449839B004232C"/>
          </w:placeholder>
          <w:richText/>
        </w:sdtPr>
        <w:sdtContent>
          <w:r w:rsidRPr="00E33C3E" w:rsidR="006F1494">
            <w:rPr>
              <w:b/>
            </w:rPr>
            <w:t>Mark Pawsey:</w:t>
          </w:r>
        </w:sdtContent>
      </w:sdt>
      <w:r w:rsidRPr="00E33C3E">
        <w:t xml:space="preserve"> </w:t>
      </w:r>
      <w:r w:rsidRPr="00E33C3E" w:rsidR="00F96320">
        <w:t>Are there people whose lives have changed more significantly</w:t>
      </w:r>
      <w:r w:rsidRPr="00E33C3E" w:rsidR="00134727">
        <w:t>?</w:t>
      </w:r>
      <w:r w:rsidRPr="00E33C3E" w:rsidR="00826749">
        <w:t xml:space="preserve"> </w:t>
      </w:r>
      <w:r w:rsidRPr="00E33C3E" w:rsidR="00F96320">
        <w:t>Are there some who have managed to take it in their stride</w:t>
      </w:r>
      <w:r w:rsidRPr="00E33C3E" w:rsidR="00134727">
        <w:t>?</w:t>
      </w:r>
      <w:r w:rsidRPr="00E33C3E" w:rsidR="00826749">
        <w:t xml:space="preserve"> </w:t>
      </w:r>
      <w:r w:rsidRPr="00E33C3E" w:rsidR="00F96320">
        <w:t>Tell us about the people you represent</w:t>
      </w:r>
      <w:r w:rsidRPr="00E33C3E" w:rsidR="00134727">
        <w:t>.</w:t>
      </w:r>
      <w:r w:rsidRPr="00E33C3E" w:rsidR="00826749">
        <w:t xml:space="preserve"> </w:t>
      </w:r>
    </w:p>
    <w:p w:rsidR="00F96320" w:rsidRPr="00E33C3E" w:rsidP="00F96320">
      <w:pPr>
        <w:pStyle w:val="Answer"/>
      </w:pPr>
      <w:sdt>
        <w:sdtPr>
          <w:alias w:val="Witness"/>
          <w:id w:val="-1566017461"/>
          <w:placeholder>
            <w:docPart w:val="7C284563A07542278D6917A228F02122"/>
          </w:placeholder>
          <w:richText/>
        </w:sdtPr>
        <w:sdtContent>
          <w:r w:rsidRPr="00E33C3E" w:rsidR="00223DA0">
            <w:rPr>
              <w:b/>
              <w:i/>
            </w:rPr>
            <w:t>Alan Bates:</w:t>
          </w:r>
          <w:r w:rsidRPr="00E33C3E" w:rsidR="00223DA0">
            <w:rPr>
              <w:b/>
            </w:rPr>
            <w:t xml:space="preserve"> </w:t>
          </w:r>
        </w:sdtContent>
      </w:sdt>
      <w:r w:rsidRPr="00E33C3E">
        <w:t>There have been suicides in there; there have been a huge amount of bankruptcies and houses repossessed</w:t>
      </w:r>
      <w:r w:rsidRPr="00E33C3E" w:rsidR="00134727">
        <w:t>.</w:t>
      </w:r>
      <w:r w:rsidRPr="00E33C3E" w:rsidR="00826749">
        <w:t xml:space="preserve"> </w:t>
      </w:r>
      <w:r w:rsidRPr="00E33C3E">
        <w:t>People cannot get loans; they cannot get jobs</w:t>
      </w:r>
      <w:r w:rsidRPr="00E33C3E" w:rsidR="00134727">
        <w:t>.</w:t>
      </w:r>
      <w:r w:rsidRPr="00E33C3E" w:rsidR="00826749">
        <w:t xml:space="preserve"> </w:t>
      </w:r>
      <w:r w:rsidRPr="00E33C3E">
        <w:t>It has totally ruined families</w:t>
      </w:r>
      <w:r w:rsidRPr="00E33C3E" w:rsidR="00134727">
        <w:t>.</w:t>
      </w:r>
      <w:r w:rsidRPr="00E33C3E" w:rsidR="00826749">
        <w:t xml:space="preserve"> </w:t>
      </w:r>
      <w:r w:rsidRPr="00E33C3E">
        <w:t>It is not just what it does to the individual themselves; it is also how they are seen in the local community as well, because a subpostmaster is a community person, as such</w:t>
      </w:r>
      <w:r w:rsidRPr="00E33C3E" w:rsidR="00134727">
        <w:t>.</w:t>
      </w:r>
      <w:r w:rsidRPr="00E33C3E" w:rsidR="00826749">
        <w:t xml:space="preserve"> </w:t>
      </w:r>
      <w:r w:rsidRPr="00E33C3E">
        <w:t>They are recognised by everybody</w:t>
      </w:r>
      <w:r w:rsidRPr="00E33C3E" w:rsidR="00134727">
        <w:t>.</w:t>
      </w:r>
      <w:r w:rsidRPr="00E33C3E" w:rsidR="00826749">
        <w:t xml:space="preserve"> </w:t>
      </w:r>
      <w:r w:rsidRPr="00E33C3E">
        <w:t>You lose standing, and everyone thinks, “You must have done something wrong”</w:t>
      </w:r>
      <w:r w:rsidRPr="00E33C3E" w:rsidR="00134727">
        <w:t>.</w:t>
      </w:r>
      <w:r w:rsidRPr="00E33C3E" w:rsidR="00826749">
        <w:t xml:space="preserve"> </w:t>
      </w:r>
      <w:r w:rsidRPr="00E33C3E">
        <w:t>It is horrific for everybody.</w:t>
      </w:r>
    </w:p>
    <w:p w:rsidR="002C2EC0" w:rsidRPr="00E33C3E" w:rsidP="00F96320">
      <w:pPr>
        <w:pStyle w:val="Question"/>
      </w:pPr>
      <w:sdt>
        <w:sdtPr>
          <w:rPr>
            <w:b/>
          </w:rPr>
          <w:alias w:val="Member"/>
          <w:tag w:val="&lt;Member mnisId='4031' dodsId='35872'&gt;"/>
          <w:id w:val="1116486480"/>
          <w:placeholder>
            <w:docPart w:val="80CDE201DFE5487FBA886A18CD1E5AD7"/>
          </w:placeholder>
          <w:richText/>
        </w:sdtPr>
        <w:sdtContent>
          <w:r w:rsidRPr="00E33C3E" w:rsidR="006F1494">
            <w:rPr>
              <w:b/>
            </w:rPr>
            <w:t>Mark Pawsey:</w:t>
          </w:r>
        </w:sdtContent>
      </w:sdt>
      <w:r w:rsidRPr="00E33C3E">
        <w:t xml:space="preserve"> </w:t>
      </w:r>
      <w:r w:rsidRPr="00E33C3E" w:rsidR="00F96320">
        <w:t>Of the 550 you represent, are there any who are still employed by the Post Office</w:t>
      </w:r>
      <w:r w:rsidRPr="00E33C3E" w:rsidR="00134727">
        <w:t>?</w:t>
      </w:r>
      <w:r w:rsidRPr="00E33C3E" w:rsidR="00826749">
        <w:t xml:space="preserve"> </w:t>
      </w:r>
      <w:r w:rsidRPr="00E33C3E" w:rsidR="00F96320">
        <w:t>Have they all been forced to leave their jobs?</w:t>
      </w:r>
    </w:p>
    <w:p w:rsidR="002C2EC0" w:rsidRPr="00E33C3E" w:rsidP="002C2EC0">
      <w:pPr>
        <w:pStyle w:val="Answer"/>
      </w:pPr>
      <w:sdt>
        <w:sdtPr>
          <w:alias w:val="Witness"/>
          <w:id w:val="1415819157"/>
          <w:placeholder>
            <w:docPart w:val="9EE5D86C93A74E358E96F8386CB2DD15"/>
          </w:placeholder>
          <w:richText/>
        </w:sdtPr>
        <w:sdtContent>
          <w:r w:rsidRPr="00E33C3E" w:rsidR="00223DA0">
            <w:rPr>
              <w:b/>
              <w:i/>
            </w:rPr>
            <w:t>Alan Bates:</w:t>
          </w:r>
          <w:r w:rsidRPr="00E33C3E" w:rsidR="00223DA0">
            <w:rPr>
              <w:b/>
            </w:rPr>
            <w:t xml:space="preserve"> </w:t>
          </w:r>
        </w:sdtContent>
      </w:sdt>
      <w:r w:rsidRPr="00E33C3E">
        <w:t xml:space="preserve">There </w:t>
      </w:r>
      <w:r w:rsidRPr="00E33C3E" w:rsidR="00AE62CD">
        <w:t>are</w:t>
      </w:r>
      <w:r w:rsidRPr="00E33C3E" w:rsidR="00F96320">
        <w:t xml:space="preserve"> a small amount in the group who went through the recent group litigation who are still serving subpostmasters</w:t>
      </w:r>
      <w:r w:rsidRPr="00E33C3E" w:rsidR="00134727">
        <w:t>.</w:t>
      </w:r>
      <w:r w:rsidRPr="00E33C3E" w:rsidR="00826749">
        <w:t xml:space="preserve"> </w:t>
      </w:r>
      <w:r w:rsidRPr="00E33C3E" w:rsidR="00F96320">
        <w:t xml:space="preserve">There is </w:t>
      </w:r>
      <w:r w:rsidRPr="00E33C3E" w:rsidR="00AE62CD">
        <w:t xml:space="preserve">an </w:t>
      </w:r>
      <w:r w:rsidRPr="00E33C3E" w:rsidR="00F96320">
        <w:t>even smaller group who are undecided about how they want to go forward now</w:t>
      </w:r>
      <w:r w:rsidRPr="00E33C3E" w:rsidR="00AE62CD">
        <w:t>,</w:t>
      </w:r>
      <w:r w:rsidRPr="00E33C3E" w:rsidR="00F96320">
        <w:t xml:space="preserve"> since the outcome of the court case</w:t>
      </w:r>
      <w:r w:rsidRPr="00E33C3E" w:rsidR="00134727">
        <w:t>.</w:t>
      </w:r>
      <w:r w:rsidRPr="00E33C3E" w:rsidR="00826749">
        <w:t xml:space="preserve"> </w:t>
      </w:r>
    </w:p>
    <w:p w:rsidR="002C2EC0" w:rsidRPr="00E33C3E" w:rsidP="004962FA">
      <w:pPr>
        <w:pStyle w:val="Question"/>
      </w:pPr>
      <w:sdt>
        <w:sdtPr>
          <w:rPr>
            <w:b/>
          </w:rPr>
          <w:alias w:val="Member"/>
          <w:tag w:val="&lt;Member mnisId='4031' dodsId='35872'&gt;"/>
          <w:id w:val="641388696"/>
          <w:placeholder>
            <w:docPart w:val="C1B38BE1382C4F5BB50FDBD73DABB79B"/>
          </w:placeholder>
          <w:richText/>
        </w:sdtPr>
        <w:sdtContent>
          <w:r w:rsidRPr="00E33C3E" w:rsidR="006F1494">
            <w:rPr>
              <w:b/>
            </w:rPr>
            <w:t>Mark Pawsey:</w:t>
          </w:r>
        </w:sdtContent>
      </w:sdt>
      <w:r w:rsidRPr="00E33C3E" w:rsidR="00F96320">
        <w:t xml:space="preserve"> H</w:t>
      </w:r>
      <w:r w:rsidRPr="00E33C3E">
        <w:t xml:space="preserve">ow did you go </w:t>
      </w:r>
      <w:r w:rsidRPr="00E33C3E" w:rsidR="00F96320">
        <w:t>about identifying the people who had suffered in this way</w:t>
      </w:r>
      <w:r w:rsidRPr="00E33C3E" w:rsidR="00134727">
        <w:t>?</w:t>
      </w:r>
      <w:r w:rsidRPr="00E33C3E" w:rsidR="00826749">
        <w:t xml:space="preserve"> </w:t>
      </w:r>
      <w:r w:rsidRPr="00E33C3E" w:rsidR="00F96320">
        <w:t>How did you recognise the 550</w:t>
      </w:r>
      <w:r w:rsidRPr="00E33C3E" w:rsidR="00134727">
        <w:t>?</w:t>
      </w:r>
      <w:r w:rsidRPr="00E33C3E" w:rsidR="00826749">
        <w:t xml:space="preserve"> </w:t>
      </w:r>
      <w:r w:rsidRPr="00E33C3E">
        <w:t>What techniques did you use to identify who they were?</w:t>
      </w:r>
    </w:p>
    <w:p w:rsidR="002C2EC0" w:rsidRPr="00E33C3E" w:rsidP="002C2EC0">
      <w:pPr>
        <w:pStyle w:val="Answer"/>
      </w:pPr>
      <w:sdt>
        <w:sdtPr>
          <w:alias w:val="Witness"/>
          <w:id w:val="302431454"/>
          <w:placeholder>
            <w:docPart w:val="BC06E56CFD51471FA0344BE0DECBC475"/>
          </w:placeholder>
          <w:richText/>
        </w:sdtPr>
        <w:sdtContent>
          <w:r w:rsidRPr="00E33C3E" w:rsidR="00223DA0">
            <w:rPr>
              <w:b/>
              <w:i/>
            </w:rPr>
            <w:t>Alan Bates:</w:t>
          </w:r>
          <w:r w:rsidRPr="00E33C3E" w:rsidR="00223DA0">
            <w:rPr>
              <w:b/>
            </w:rPr>
            <w:t xml:space="preserve"> </w:t>
          </w:r>
        </w:sdtContent>
      </w:sdt>
      <w:r w:rsidRPr="00E33C3E" w:rsidR="00FA53BE">
        <w:t xml:space="preserve">There are </w:t>
      </w:r>
      <w:r w:rsidRPr="00E33C3E">
        <w:t xml:space="preserve">two </w:t>
      </w:r>
      <w:r w:rsidRPr="00E33C3E" w:rsidR="00FA53BE">
        <w:t>parts to that</w:t>
      </w:r>
      <w:r w:rsidRPr="00E33C3E" w:rsidR="00134727">
        <w:t>.</w:t>
      </w:r>
      <w:r w:rsidRPr="00E33C3E" w:rsidR="00826749">
        <w:t xml:space="preserve"> </w:t>
      </w:r>
      <w:r w:rsidRPr="00E33C3E" w:rsidR="00FA53BE">
        <w:t xml:space="preserve">In the early days, we were </w:t>
      </w:r>
      <w:r w:rsidRPr="00E33C3E" w:rsidR="00AE62CD">
        <w:t xml:space="preserve">a </w:t>
      </w:r>
      <w:r w:rsidRPr="00E33C3E" w:rsidR="00FA53BE">
        <w:t>sort of self</w:t>
      </w:r>
      <w:r w:rsidRPr="00E33C3E" w:rsidR="00FA53BE">
        <w:noBreakHyphen/>
        <w:t>help group</w:t>
      </w:r>
      <w:r w:rsidRPr="00E33C3E" w:rsidR="00134727">
        <w:t>.</w:t>
      </w:r>
      <w:r w:rsidRPr="00E33C3E" w:rsidR="00826749">
        <w:t xml:space="preserve"> </w:t>
      </w:r>
      <w:r w:rsidRPr="00E33C3E" w:rsidR="00FA53BE">
        <w:t>We organised ourselves</w:t>
      </w:r>
      <w:r w:rsidRPr="00E33C3E" w:rsidR="00134727">
        <w:t>.</w:t>
      </w:r>
      <w:r w:rsidRPr="00E33C3E" w:rsidR="00826749">
        <w:t xml:space="preserve"> </w:t>
      </w:r>
      <w:r w:rsidRPr="00E33C3E" w:rsidR="00FA53BE">
        <w:t xml:space="preserve">When we eventually got to court, when we started legal proceedings, the legal team went out and advertised </w:t>
      </w:r>
      <w:r w:rsidRPr="00E33C3E" w:rsidR="002452FE">
        <w:t>for others</w:t>
      </w:r>
      <w:r w:rsidRPr="00E33C3E" w:rsidR="00134727">
        <w:t>.</w:t>
      </w:r>
      <w:r w:rsidRPr="00E33C3E" w:rsidR="00826749">
        <w:t xml:space="preserve"> </w:t>
      </w:r>
      <w:r w:rsidRPr="00E33C3E" w:rsidR="002452FE">
        <w:t>They then undertook research into each of those cases and analysed all of those</w:t>
      </w:r>
      <w:r w:rsidRPr="00E33C3E" w:rsidR="00134727">
        <w:t>.</w:t>
      </w:r>
      <w:r w:rsidRPr="00E33C3E" w:rsidR="00826749">
        <w:t xml:space="preserve"> </w:t>
      </w:r>
      <w:r w:rsidRPr="00E33C3E" w:rsidR="002452FE">
        <w:t>There were far more than the 555 that went through the whole trial</w:t>
      </w:r>
      <w:r w:rsidRPr="00E33C3E" w:rsidR="00134727">
        <w:t>.</w:t>
      </w:r>
      <w:r w:rsidRPr="00E33C3E" w:rsidR="00826749">
        <w:t xml:space="preserve"> </w:t>
      </w:r>
    </w:p>
    <w:p w:rsidR="002C2EC0" w:rsidRPr="00E33C3E" w:rsidP="004D23B9">
      <w:pPr>
        <w:pStyle w:val="Question"/>
      </w:pPr>
      <w:sdt>
        <w:sdtPr>
          <w:rPr>
            <w:b/>
          </w:rPr>
          <w:alias w:val="Member"/>
          <w:tag w:val="&lt;Member mnisId='4031' dodsId='35872'&gt;"/>
          <w:id w:val="159667397"/>
          <w:placeholder>
            <w:docPart w:val="D6F46D6290BC48398CA1B72DCC95D294"/>
          </w:placeholder>
          <w:richText/>
        </w:sdtPr>
        <w:sdtContent>
          <w:r w:rsidRPr="00E33C3E" w:rsidR="006F1494">
            <w:rPr>
              <w:b/>
            </w:rPr>
            <w:t>Mark Pawsey:</w:t>
          </w:r>
        </w:sdtContent>
      </w:sdt>
      <w:r w:rsidRPr="00E33C3E">
        <w:t xml:space="preserve"> </w:t>
      </w:r>
      <w:r w:rsidRPr="00E33C3E" w:rsidR="002452FE">
        <w:t xml:space="preserve">Would you like to put a figure on the number of people who were affected by </w:t>
      </w:r>
      <w:r w:rsidRPr="00E33C3E" w:rsidR="00AE62CD">
        <w:t xml:space="preserve">problems with </w:t>
      </w:r>
      <w:r w:rsidRPr="00E33C3E" w:rsidR="002452FE">
        <w:t>the Horizon system?</w:t>
      </w:r>
    </w:p>
    <w:p w:rsidR="002C2EC0" w:rsidRPr="00E33C3E" w:rsidP="002C2EC0">
      <w:pPr>
        <w:pStyle w:val="Answer"/>
      </w:pPr>
      <w:sdt>
        <w:sdtPr>
          <w:alias w:val="Witness"/>
          <w:id w:val="1838034882"/>
          <w:placeholder>
            <w:docPart w:val="81F00D54040B4F21BCA6004132A1CF00"/>
          </w:placeholder>
          <w:richText/>
        </w:sdtPr>
        <w:sdtContent>
          <w:r w:rsidRPr="00E33C3E" w:rsidR="00223DA0">
            <w:rPr>
              <w:b/>
              <w:i/>
            </w:rPr>
            <w:t>Alan Bates:</w:t>
          </w:r>
          <w:r w:rsidRPr="00E33C3E" w:rsidR="00223DA0">
            <w:rPr>
              <w:b/>
            </w:rPr>
            <w:t xml:space="preserve"> </w:t>
          </w:r>
        </w:sdtContent>
      </w:sdt>
      <w:r w:rsidRPr="00E33C3E" w:rsidR="004D23B9">
        <w:t>I honestly do not know, because they have not all come forward</w:t>
      </w:r>
      <w:r w:rsidRPr="00E33C3E" w:rsidR="00134727">
        <w:t>.</w:t>
      </w:r>
      <w:r w:rsidRPr="00E33C3E" w:rsidR="00826749">
        <w:t xml:space="preserve"> </w:t>
      </w:r>
      <w:r w:rsidRPr="00E33C3E" w:rsidR="004D23B9">
        <w:t xml:space="preserve">There </w:t>
      </w:r>
      <w:r w:rsidRPr="00E33C3E" w:rsidR="009E4CC5">
        <w:t>is</w:t>
      </w:r>
      <w:r w:rsidRPr="00E33C3E" w:rsidR="004D23B9">
        <w:t xml:space="preserve"> certainly a proportion </w:t>
      </w:r>
      <w:r w:rsidRPr="00E33C3E" w:rsidR="008A3E9C">
        <w:t xml:space="preserve">of them </w:t>
      </w:r>
      <w:r w:rsidRPr="00E33C3E" w:rsidR="004D23B9">
        <w:t xml:space="preserve">out there that are still </w:t>
      </w:r>
      <w:r w:rsidRPr="00E33C3E" w:rsidR="00AE62CD">
        <w:t xml:space="preserve">keeping </w:t>
      </w:r>
      <w:r w:rsidRPr="00E33C3E" w:rsidR="004D23B9">
        <w:t>hidden, because they are concerned about how Post Office might react and what steps they might take to recover.</w:t>
      </w:r>
    </w:p>
    <w:p w:rsidR="002C2EC0" w:rsidRPr="00E33C3E" w:rsidP="004962FA">
      <w:pPr>
        <w:pStyle w:val="Question"/>
      </w:pPr>
      <w:sdt>
        <w:sdtPr>
          <w:rPr>
            <w:b/>
          </w:rPr>
          <w:alias w:val="Member"/>
          <w:tag w:val="&lt;Member mnisId='4031' dodsId='35872'&gt;"/>
          <w:id w:val="-1024945245"/>
          <w:placeholder>
            <w:docPart w:val="8F2AB958D99840ADBB7CCEDC6056E4B2"/>
          </w:placeholder>
          <w:richText/>
        </w:sdtPr>
        <w:sdtContent>
          <w:r w:rsidRPr="00E33C3E" w:rsidR="006F1494">
            <w:rPr>
              <w:b/>
            </w:rPr>
            <w:t>Mark Pawsey:</w:t>
          </w:r>
        </w:sdtContent>
      </w:sdt>
      <w:r w:rsidRPr="00E33C3E">
        <w:t xml:space="preserve"> </w:t>
      </w:r>
      <w:r w:rsidRPr="00E33C3E" w:rsidR="004D23B9">
        <w:t>Is it the tip of the iceberg</w:t>
      </w:r>
      <w:r w:rsidRPr="00E33C3E" w:rsidR="00134727">
        <w:t>?</w:t>
      </w:r>
      <w:r w:rsidRPr="00E33C3E" w:rsidR="00826749">
        <w:t xml:space="preserve"> </w:t>
      </w:r>
      <w:r w:rsidRPr="00E33C3E" w:rsidR="004D23B9">
        <w:t>Are there many more cases</w:t>
      </w:r>
      <w:r w:rsidRPr="00E33C3E" w:rsidR="00134727">
        <w:t>?</w:t>
      </w:r>
      <w:r w:rsidRPr="00E33C3E" w:rsidR="00826749">
        <w:t xml:space="preserve"> </w:t>
      </w:r>
    </w:p>
    <w:p w:rsidR="002C2EC0" w:rsidRPr="00E33C3E" w:rsidP="002C2EC0">
      <w:pPr>
        <w:pStyle w:val="Answer"/>
      </w:pPr>
      <w:sdt>
        <w:sdtPr>
          <w:alias w:val="Witness"/>
          <w:id w:val="-938682599"/>
          <w:placeholder>
            <w:docPart w:val="08790435999D40CE904D945B3D3A75E6"/>
          </w:placeholder>
          <w:richText/>
        </w:sdtPr>
        <w:sdtContent>
          <w:r w:rsidRPr="00E33C3E" w:rsidR="00223DA0">
            <w:rPr>
              <w:b/>
              <w:i/>
            </w:rPr>
            <w:t>Alan Bates:</w:t>
          </w:r>
          <w:r w:rsidRPr="00E33C3E" w:rsidR="00223DA0">
            <w:rPr>
              <w:b/>
            </w:rPr>
            <w:t xml:space="preserve"> </w:t>
          </w:r>
        </w:sdtContent>
      </w:sdt>
      <w:r w:rsidRPr="00E33C3E" w:rsidR="00AE62CD">
        <w:t>I think it</w:t>
      </w:r>
      <w:r w:rsidRPr="00E33C3E" w:rsidR="008A3E9C">
        <w:t xml:space="preserve"> is</w:t>
      </w:r>
      <w:r w:rsidRPr="00E33C3E" w:rsidR="00134727">
        <w:t>.</w:t>
      </w:r>
      <w:r w:rsidRPr="00E33C3E" w:rsidR="00826749">
        <w:t xml:space="preserve"> </w:t>
      </w:r>
      <w:r w:rsidRPr="00E33C3E" w:rsidR="008A3E9C">
        <w:t>If nothing else, the court case has shown that the system is not stable</w:t>
      </w:r>
      <w:r w:rsidR="0078027D">
        <w:t>,</w:t>
      </w:r>
      <w:r w:rsidRPr="00E33C3E" w:rsidR="008A3E9C">
        <w:t xml:space="preserve"> and it has not been stable for many years</w:t>
      </w:r>
      <w:r w:rsidRPr="00E33C3E" w:rsidR="00134727">
        <w:t>.</w:t>
      </w:r>
      <w:r w:rsidRPr="00E33C3E" w:rsidR="00826749">
        <w:t xml:space="preserve"> </w:t>
      </w:r>
      <w:r w:rsidRPr="00E33C3E" w:rsidR="008A3E9C">
        <w:t>There have been numerous bugs in it</w:t>
      </w:r>
      <w:r w:rsidRPr="00E33C3E" w:rsidR="00134727">
        <w:t>.</w:t>
      </w:r>
      <w:r w:rsidRPr="00E33C3E" w:rsidR="00826749">
        <w:t xml:space="preserve"> </w:t>
      </w:r>
      <w:r w:rsidRPr="00E33C3E" w:rsidR="008A3E9C">
        <w:t>From calls I have had over the years, I know that there are subpostmasters, like I said to you, who are sitting on top of quite large shortages, but they do not want to come forward to Post Office</w:t>
      </w:r>
      <w:r w:rsidRPr="00E33C3E" w:rsidR="00134727">
        <w:t>.</w:t>
      </w:r>
      <w:r w:rsidRPr="00E33C3E" w:rsidR="00826749">
        <w:t xml:space="preserve"> </w:t>
      </w:r>
      <w:r w:rsidRPr="00E33C3E" w:rsidR="008A3E9C">
        <w:t>It is perhaps something that needs looking into.</w:t>
      </w:r>
    </w:p>
    <w:p w:rsidR="002C2EC0" w:rsidRPr="00E33C3E" w:rsidP="008A3E9C">
      <w:pPr>
        <w:pStyle w:val="Question"/>
      </w:pPr>
      <w:sdt>
        <w:sdtPr>
          <w:rPr>
            <w:b/>
          </w:rPr>
          <w:alias w:val="Member"/>
          <w:tag w:val="&lt;Member mnisId='4031' dodsId='35872'&gt;"/>
          <w:id w:val="1067849186"/>
          <w:placeholder>
            <w:docPart w:val="2A5F6E9260314D2A9CC41872ADC9918D"/>
          </w:placeholder>
          <w:richText/>
        </w:sdtPr>
        <w:sdtContent>
          <w:r w:rsidRPr="00E33C3E" w:rsidR="006F1494">
            <w:rPr>
              <w:b/>
            </w:rPr>
            <w:t>Mark Pawsey:</w:t>
          </w:r>
        </w:sdtContent>
      </w:sdt>
      <w:r w:rsidRPr="00E33C3E">
        <w:t xml:space="preserve"> </w:t>
      </w:r>
      <w:r w:rsidRPr="00E33C3E" w:rsidR="008A3E9C">
        <w:t xml:space="preserve">You said that people like Wendy and </w:t>
      </w:r>
      <w:r w:rsidR="00572F85">
        <w:t>Tracy</w:t>
      </w:r>
      <w:r w:rsidRPr="00E33C3E" w:rsidR="008A3E9C">
        <w:t xml:space="preserve"> felt abandoned</w:t>
      </w:r>
      <w:r w:rsidRPr="00E33C3E" w:rsidR="00134727">
        <w:t>.</w:t>
      </w:r>
      <w:r w:rsidRPr="00E33C3E" w:rsidR="00826749">
        <w:t xml:space="preserve"> </w:t>
      </w:r>
      <w:r w:rsidRPr="00E33C3E" w:rsidR="008A3E9C">
        <w:t>In what way do they feel abandoned</w:t>
      </w:r>
      <w:r w:rsidRPr="00E33C3E" w:rsidR="00134727">
        <w:t>?</w:t>
      </w:r>
      <w:r w:rsidRPr="00E33C3E" w:rsidR="00826749">
        <w:t xml:space="preserve"> </w:t>
      </w:r>
      <w:r w:rsidRPr="00E33C3E" w:rsidR="008A3E9C">
        <w:t>Where was the support from</w:t>
      </w:r>
      <w:r w:rsidRPr="00E33C3E" w:rsidR="00AE62CD">
        <w:t xml:space="preserve"> their employer and their trade</w:t>
      </w:r>
      <w:r w:rsidRPr="00E33C3E" w:rsidR="008A3E9C">
        <w:t xml:space="preserve"> union?</w:t>
      </w:r>
    </w:p>
    <w:p w:rsidR="002C2EC0" w:rsidRPr="00E33C3E" w:rsidP="002C2EC0">
      <w:pPr>
        <w:pStyle w:val="Answer"/>
      </w:pPr>
      <w:sdt>
        <w:sdtPr>
          <w:alias w:val="Witness"/>
          <w:id w:val="-1195076249"/>
          <w:placeholder>
            <w:docPart w:val="7E7E874AD672457B8AA3F935A8857775"/>
          </w:placeholder>
          <w:richText/>
        </w:sdtPr>
        <w:sdtContent>
          <w:r w:rsidRPr="00E33C3E" w:rsidR="00223DA0">
            <w:rPr>
              <w:b/>
              <w:i/>
            </w:rPr>
            <w:t>Alan Bates:</w:t>
          </w:r>
          <w:r w:rsidRPr="00E33C3E" w:rsidR="00223DA0">
            <w:rPr>
              <w:b/>
            </w:rPr>
            <w:t xml:space="preserve"> </w:t>
          </w:r>
        </w:sdtContent>
      </w:sdt>
      <w:r w:rsidRPr="00E33C3E" w:rsidR="008A3E9C">
        <w:t xml:space="preserve">For those who are subpostmasters, in the early days you had the </w:t>
      </w:r>
      <w:r w:rsidRPr="00E33C3E" w:rsidR="00AE62CD">
        <w:t>National Federation of SubPostmasters</w:t>
      </w:r>
      <w:r w:rsidRPr="00E33C3E" w:rsidR="00134727">
        <w:t>.</w:t>
      </w:r>
      <w:r w:rsidRPr="00E33C3E" w:rsidR="00826749">
        <w:t xml:space="preserve"> </w:t>
      </w:r>
      <w:r w:rsidRPr="00E33C3E" w:rsidR="008A3E9C">
        <w:t>They would never support anyone</w:t>
      </w:r>
      <w:r w:rsidRPr="00E33C3E" w:rsidR="00600A5D">
        <w:t xml:space="preserve"> with any cases against Horizon</w:t>
      </w:r>
      <w:r w:rsidRPr="00E33C3E" w:rsidR="00134727">
        <w:t>.</w:t>
      </w:r>
      <w:r w:rsidRPr="00E33C3E" w:rsidR="00826749">
        <w:t xml:space="preserve"> </w:t>
      </w:r>
      <w:r w:rsidRPr="00E33C3E" w:rsidR="0060652C">
        <w:t>You were just abandoned by them</w:t>
      </w:r>
      <w:r w:rsidRPr="00E33C3E" w:rsidR="00134727">
        <w:t>.</w:t>
      </w:r>
      <w:r w:rsidRPr="00E33C3E" w:rsidR="00826749">
        <w:t xml:space="preserve"> </w:t>
      </w:r>
      <w:r w:rsidRPr="00E33C3E" w:rsidR="001E24D8">
        <w:t>W</w:t>
      </w:r>
      <w:r w:rsidRPr="00E33C3E" w:rsidR="0060652C">
        <w:t>hat I used to hear from others</w:t>
      </w:r>
      <w:r w:rsidRPr="00E33C3E" w:rsidR="001E24D8">
        <w:t xml:space="preserve"> was that</w:t>
      </w:r>
      <w:r w:rsidRPr="00E33C3E" w:rsidR="0060652C">
        <w:t xml:space="preserve">, if someone was being investigated by Post Office and they went to a meeting, Post Office would only ever allow a representative from the </w:t>
      </w:r>
      <w:r w:rsidRPr="00E33C3E" w:rsidR="00AE62CD">
        <w:t>National Federation of SubPostmasters</w:t>
      </w:r>
      <w:r w:rsidRPr="00E33C3E" w:rsidR="0060652C">
        <w:t xml:space="preserve"> or a friend to sit in</w:t>
      </w:r>
      <w:r w:rsidRPr="00E33C3E" w:rsidR="00134727">
        <w:t>.</w:t>
      </w:r>
      <w:r w:rsidRPr="00E33C3E" w:rsidR="00826749">
        <w:t xml:space="preserve"> </w:t>
      </w:r>
      <w:r w:rsidRPr="00E33C3E" w:rsidR="008601D9">
        <w:t>You were not allowed any legal advice or legal support in there</w:t>
      </w:r>
      <w:r w:rsidRPr="00E33C3E" w:rsidR="00134727">
        <w:t>.</w:t>
      </w:r>
      <w:r w:rsidRPr="00E33C3E" w:rsidR="00826749">
        <w:t xml:space="preserve"> </w:t>
      </w:r>
      <w:r w:rsidRPr="00E33C3E" w:rsidR="001E24D8">
        <w:t xml:space="preserve">When someone from the </w:t>
      </w:r>
      <w:r w:rsidRPr="00E33C3E" w:rsidR="00AE62CD">
        <w:t>f</w:t>
      </w:r>
      <w:r w:rsidRPr="00E33C3E" w:rsidR="001E24D8">
        <w:t>ederation turned up, from what I hear they nearly always agreed with Post Office and often said to them, “Come on</w:t>
      </w:r>
      <w:r w:rsidRPr="00E33C3E" w:rsidR="00134727">
        <w:t>.</w:t>
      </w:r>
      <w:r w:rsidRPr="00E33C3E" w:rsidR="00826749">
        <w:t xml:space="preserve"> </w:t>
      </w:r>
      <w:r w:rsidRPr="00E33C3E" w:rsidR="001E24D8">
        <w:t>Own up</w:t>
      </w:r>
      <w:r w:rsidRPr="00E33C3E" w:rsidR="00134727">
        <w:t>.</w:t>
      </w:r>
      <w:r w:rsidRPr="00E33C3E" w:rsidR="00826749">
        <w:t xml:space="preserve"> </w:t>
      </w:r>
      <w:r w:rsidRPr="00E33C3E" w:rsidR="001E24D8">
        <w:t>Tell them what you did with the money”</w:t>
      </w:r>
      <w:r w:rsidRPr="00E33C3E" w:rsidR="00134727">
        <w:t>.</w:t>
      </w:r>
      <w:r w:rsidRPr="00E33C3E" w:rsidR="00826749">
        <w:t xml:space="preserve"> </w:t>
      </w:r>
      <w:r w:rsidRPr="00E33C3E" w:rsidR="001E24D8">
        <w:t>They had that type of approach.</w:t>
      </w:r>
    </w:p>
    <w:p w:rsidR="002C2EC0" w:rsidRPr="00E33C3E" w:rsidP="004962FA">
      <w:pPr>
        <w:pStyle w:val="Question"/>
      </w:pPr>
      <w:sdt>
        <w:sdtPr>
          <w:rPr>
            <w:b/>
          </w:rPr>
          <w:alias w:val="Member"/>
          <w:tag w:val="&lt;Member mnisId='4031' dodsId='35872'&gt;"/>
          <w:id w:val="740912056"/>
          <w:placeholder>
            <w:docPart w:val="12AA992F8BDB4386AB0512D21DDBFEB9"/>
          </w:placeholder>
          <w:richText/>
        </w:sdtPr>
        <w:sdtContent>
          <w:r w:rsidRPr="00E33C3E" w:rsidR="006F1494">
            <w:rPr>
              <w:b/>
            </w:rPr>
            <w:t>Mark Pawsey:</w:t>
          </w:r>
        </w:sdtContent>
      </w:sdt>
      <w:r w:rsidRPr="00E33C3E">
        <w:t xml:space="preserve"> </w:t>
      </w:r>
      <w:r w:rsidRPr="00E33C3E" w:rsidR="00AE62CD">
        <w:t>T</w:t>
      </w:r>
      <w:r w:rsidRPr="00E33C3E" w:rsidR="00042146">
        <w:t xml:space="preserve">here </w:t>
      </w:r>
      <w:r w:rsidRPr="00E33C3E" w:rsidR="00AE62CD">
        <w:t xml:space="preserve">was </w:t>
      </w:r>
      <w:r w:rsidRPr="00E33C3E" w:rsidR="00042146">
        <w:t>a presumption of guilt</w:t>
      </w:r>
      <w:r w:rsidRPr="00E33C3E" w:rsidR="00AE62CD">
        <w:t>.</w:t>
      </w:r>
    </w:p>
    <w:p w:rsidR="002C2EC0" w:rsidRPr="00E33C3E" w:rsidP="002C2EC0">
      <w:pPr>
        <w:pStyle w:val="Answer"/>
      </w:pPr>
      <w:sdt>
        <w:sdtPr>
          <w:alias w:val="Witness"/>
          <w:id w:val="-1384325259"/>
          <w:placeholder>
            <w:docPart w:val="308E550D89EE4A289E83BE8318C6A096"/>
          </w:placeholder>
          <w:richText/>
        </w:sdtPr>
        <w:sdtContent>
          <w:r w:rsidRPr="00E33C3E" w:rsidR="00223DA0">
            <w:rPr>
              <w:b/>
              <w:i/>
            </w:rPr>
            <w:t>Alan Bates:</w:t>
          </w:r>
          <w:r w:rsidRPr="00E33C3E" w:rsidR="00223DA0">
            <w:rPr>
              <w:b/>
            </w:rPr>
            <w:t xml:space="preserve"> </w:t>
          </w:r>
        </w:sdtContent>
      </w:sdt>
      <w:r w:rsidRPr="00E33C3E" w:rsidR="001E24D8">
        <w:t>Always, yes</w:t>
      </w:r>
      <w:r w:rsidRPr="00E33C3E" w:rsidR="00134727">
        <w:t>.</w:t>
      </w:r>
      <w:r w:rsidRPr="00E33C3E" w:rsidR="00826749">
        <w:t xml:space="preserve"> </w:t>
      </w:r>
      <w:r w:rsidRPr="00E33C3E" w:rsidR="00042146">
        <w:t>With Post Office, you are guilty until you have proven yourself innocent</w:t>
      </w:r>
      <w:r w:rsidRPr="00E33C3E" w:rsidR="00134727">
        <w:t>.</w:t>
      </w:r>
      <w:r w:rsidRPr="00E33C3E" w:rsidR="00826749">
        <w:t xml:space="preserve"> </w:t>
      </w:r>
      <w:r w:rsidRPr="00E33C3E" w:rsidR="00042146">
        <w:t>It always has been across the years.</w:t>
      </w:r>
    </w:p>
    <w:p w:rsidR="00A95369" w:rsidRPr="00E33C3E" w:rsidP="00A95369">
      <w:pPr>
        <w:pStyle w:val="Question"/>
        <w:numPr>
          <w:ilvl w:val="0"/>
          <w:numId w:val="0"/>
        </w:numPr>
        <w:ind w:left="794"/>
      </w:pPr>
      <w:sdt>
        <w:sdtPr>
          <w:rPr>
            <w:b/>
          </w:rPr>
          <w:alias w:val="Member"/>
          <w:tag w:val="&lt;Member mnisId='4031' dodsId='35872'&gt;"/>
          <w:id w:val="1138692603"/>
          <w:placeholder>
            <w:docPart w:val="15DC4321DA2F494D9D67811AB824D195"/>
          </w:placeholder>
          <w:richText/>
        </w:sdtPr>
        <w:sdtContent>
          <w:r w:rsidRPr="00E33C3E" w:rsidR="00AE62CD">
            <w:rPr>
              <w:b/>
            </w:rPr>
            <w:t>Ms Ghani:</w:t>
          </w:r>
        </w:sdtContent>
      </w:sdt>
      <w:r w:rsidRPr="00E33C3E" w:rsidR="004962FA">
        <w:t xml:space="preserve"> </w:t>
      </w:r>
      <w:r w:rsidR="00572F85">
        <w:t>Tracy</w:t>
      </w:r>
      <w:r w:rsidRPr="00E33C3E">
        <w:t xml:space="preserve"> and </w:t>
      </w:r>
      <w:r w:rsidRPr="00E33C3E" w:rsidR="00042146">
        <w:t xml:space="preserve">Wendy, </w:t>
      </w:r>
      <w:r w:rsidRPr="00E33C3E">
        <w:t>you shared your experiences of working with Horizon in a pretty matter</w:t>
      </w:r>
      <w:r w:rsidRPr="00E33C3E">
        <w:noBreakHyphen/>
        <w:t>of</w:t>
      </w:r>
      <w:r w:rsidRPr="00E33C3E">
        <w:noBreakHyphen/>
        <w:t>fact way</w:t>
      </w:r>
      <w:r w:rsidRPr="00E33C3E" w:rsidR="00134727">
        <w:t>.</w:t>
      </w:r>
      <w:r w:rsidRPr="00E33C3E" w:rsidR="00826749">
        <w:t xml:space="preserve"> </w:t>
      </w:r>
      <w:r w:rsidRPr="00E33C3E">
        <w:t>In Bates v Post Office</w:t>
      </w:r>
      <w:r w:rsidRPr="00E33C3E" w:rsidR="00066999">
        <w:t xml:space="preserve"> Ltd</w:t>
      </w:r>
      <w:r w:rsidRPr="00E33C3E">
        <w:t>, the judge said that Horizon was an impossible burden and that it was nearly impossible to understand how the errors had occurred</w:t>
      </w:r>
      <w:r w:rsidRPr="00E33C3E" w:rsidR="00134727">
        <w:t>.</w:t>
      </w:r>
      <w:r w:rsidRPr="00E33C3E" w:rsidR="00826749">
        <w:t xml:space="preserve"> </w:t>
      </w:r>
      <w:r w:rsidRPr="00E33C3E">
        <w:t>The judge also said that it should have been the Post Office’s responsibility to account for shortfalls on the Horizon system.</w:t>
      </w:r>
      <w:r w:rsidRPr="00E33C3E" w:rsidR="00AE62CD">
        <w:t xml:space="preserve"> </w:t>
      </w:r>
      <w:r w:rsidRPr="00E33C3E">
        <w:t xml:space="preserve">When you found </w:t>
      </w:r>
      <w:r w:rsidRPr="00E33C3E" w:rsidR="00AE62CD">
        <w:t>a</w:t>
      </w:r>
      <w:r w:rsidRPr="00E33C3E">
        <w:t xml:space="preserve"> shortfall in </w:t>
      </w:r>
      <w:r w:rsidRPr="00E33C3E" w:rsidR="00AE62CD">
        <w:t>H</w:t>
      </w:r>
      <w:r w:rsidRPr="00E33C3E">
        <w:t>orizon, I would like to understand how long it took you to try to process it and try to understand what was going on</w:t>
      </w:r>
      <w:r w:rsidRPr="00E33C3E" w:rsidR="00AE62CD">
        <w:t>,</w:t>
      </w:r>
      <w:r w:rsidRPr="00E33C3E">
        <w:t xml:space="preserve"> and whether there was any capacity within the system to try to find out how the discrepancies had occurred</w:t>
      </w:r>
      <w:r w:rsidRPr="00E33C3E" w:rsidR="00134727">
        <w:t>.</w:t>
      </w:r>
      <w:r w:rsidRPr="00E33C3E" w:rsidR="00826749">
        <w:t xml:space="preserve"> </w:t>
      </w:r>
      <w:r w:rsidRPr="00E33C3E">
        <w:t>Did the Post Office not give you any support when there was a glitch in the system, Wendy?</w:t>
      </w:r>
    </w:p>
    <w:p w:rsidR="002C2EC0" w:rsidRPr="00E33C3E" w:rsidP="002C2EC0">
      <w:pPr>
        <w:pStyle w:val="Answer"/>
      </w:pPr>
      <w:sdt>
        <w:sdtPr>
          <w:alias w:val="Witness"/>
          <w:id w:val="158510199"/>
          <w:placeholder>
            <w:docPart w:val="99E2275FCFCB43AE967ECAF40C9F3DD0"/>
          </w:placeholder>
          <w:richText/>
        </w:sdtPr>
        <w:sdtContent>
          <w:r w:rsidRPr="00E33C3E" w:rsidR="00223DA0">
            <w:rPr>
              <w:b/>
              <w:i/>
            </w:rPr>
            <w:t>Wendy Buffrey:</w:t>
          </w:r>
          <w:r w:rsidRPr="00E33C3E" w:rsidR="00223DA0">
            <w:rPr>
              <w:b/>
            </w:rPr>
            <w:t xml:space="preserve"> </w:t>
          </w:r>
        </w:sdtContent>
      </w:sdt>
      <w:r w:rsidRPr="00E33C3E" w:rsidR="00A95369">
        <w:t>No</w:t>
      </w:r>
      <w:r w:rsidRPr="00E33C3E" w:rsidR="00134727">
        <w:t>.</w:t>
      </w:r>
      <w:r w:rsidRPr="00E33C3E" w:rsidR="00826749">
        <w:t xml:space="preserve"> </w:t>
      </w:r>
      <w:r w:rsidRPr="00E33C3E" w:rsidR="00A95369">
        <w:t>If you went back into Horizon, you would see that week after week after wee</w:t>
      </w:r>
      <w:r w:rsidRPr="00E33C3E" w:rsidR="00AE62CD">
        <w:t>k I was in my office until 10 o’</w:t>
      </w:r>
      <w:r w:rsidRPr="00E33C3E" w:rsidR="00A95369">
        <w:t>clock at night going through paperwork and trying to find why these stamps had appeared.</w:t>
      </w:r>
    </w:p>
    <w:p w:rsidR="002C2EC0" w:rsidRPr="00E33C3E" w:rsidP="003D37CA">
      <w:pPr>
        <w:pStyle w:val="Question"/>
      </w:pPr>
      <w:sdt>
        <w:sdtPr>
          <w:rPr>
            <w:b/>
          </w:rPr>
          <w:alias w:val="Member"/>
          <w:tag w:val="&lt;Member mnisId='4031' dodsId='35872'&gt;"/>
          <w:id w:val="-432364779"/>
          <w:placeholder>
            <w:docPart w:val="7E566406089847F0ABFBB84D513AC7BF"/>
          </w:placeholder>
          <w:richText/>
        </w:sdtPr>
        <w:sdtContent>
          <w:r w:rsidRPr="00E33C3E" w:rsidR="00AE62CD">
            <w:rPr>
              <w:b/>
            </w:rPr>
            <w:t>Ms Ghani:</w:t>
          </w:r>
        </w:sdtContent>
      </w:sdt>
      <w:r w:rsidRPr="00E33C3E">
        <w:t xml:space="preserve"> </w:t>
      </w:r>
      <w:r w:rsidRPr="00E33C3E" w:rsidR="003D37CA">
        <w:t>Wendy, how many hours every day were you trying to battle against the system?</w:t>
      </w:r>
    </w:p>
    <w:p w:rsidR="009B2517" w:rsidRPr="00E33C3E" w:rsidP="002C2EC0">
      <w:pPr>
        <w:pStyle w:val="Answer"/>
      </w:pPr>
      <w:sdt>
        <w:sdtPr>
          <w:alias w:val="Witness"/>
          <w:id w:val="-1482146181"/>
          <w:placeholder>
            <w:docPart w:val="9777250EB8C649C4AA3AE85AFBEC6583"/>
          </w:placeholder>
          <w:richText/>
        </w:sdtPr>
        <w:sdtContent>
          <w:r w:rsidRPr="00E33C3E" w:rsidR="00223DA0">
            <w:rPr>
              <w:b/>
              <w:i/>
            </w:rPr>
            <w:t>Wendy Buffrey:</w:t>
          </w:r>
          <w:r w:rsidRPr="00E33C3E" w:rsidR="00223DA0">
            <w:rPr>
              <w:b/>
            </w:rPr>
            <w:t xml:space="preserve"> </w:t>
          </w:r>
        </w:sdtContent>
      </w:sdt>
      <w:r w:rsidRPr="00E33C3E" w:rsidR="003D37CA">
        <w:t>I was in my office from eight</w:t>
      </w:r>
      <w:r w:rsidRPr="00E33C3E" w:rsidR="00AE62CD">
        <w:t xml:space="preserve"> o’</w:t>
      </w:r>
      <w:r w:rsidRPr="00E33C3E" w:rsidR="003D37CA">
        <w:t>clock in the morning</w:t>
      </w:r>
      <w:r w:rsidRPr="00E33C3E" w:rsidR="00AE62CD">
        <w:t>,</w:t>
      </w:r>
      <w:r w:rsidRPr="00E33C3E" w:rsidR="003D37CA">
        <w:t xml:space="preserve"> sometimes until 10 o</w:t>
      </w:r>
      <w:r w:rsidRPr="00E33C3E" w:rsidR="00AE62CD">
        <w:t>’</w:t>
      </w:r>
      <w:r w:rsidRPr="00E33C3E" w:rsidR="003D37CA">
        <w:t>clock at night, just trying to find</w:t>
      </w:r>
      <w:r w:rsidRPr="00E33C3E" w:rsidR="00AE62CD">
        <w:t xml:space="preserve"> it</w:t>
      </w:r>
      <w:r w:rsidRPr="00E33C3E" w:rsidR="00134727">
        <w:t>.</w:t>
      </w:r>
      <w:r w:rsidRPr="00E33C3E" w:rsidR="00826749">
        <w:t xml:space="preserve"> </w:t>
      </w:r>
      <w:r w:rsidRPr="00E33C3E" w:rsidR="003D37CA">
        <w:t>It was actually a relief when the auditors did finally come in, because I had had five months of feeling sick all the time</w:t>
      </w:r>
      <w:r w:rsidRPr="00E33C3E" w:rsidR="00134727">
        <w:t>.</w:t>
      </w:r>
      <w:r w:rsidRPr="00E33C3E" w:rsidR="00826749">
        <w:t xml:space="preserve"> </w:t>
      </w:r>
      <w:r w:rsidRPr="00E33C3E" w:rsidR="003D37CA">
        <w:t xml:space="preserve">I cannot explain to any of you </w:t>
      </w:r>
      <w:r w:rsidRPr="00E33C3E">
        <w:t xml:space="preserve">who </w:t>
      </w:r>
      <w:r w:rsidRPr="00E33C3E" w:rsidR="003D37CA">
        <w:t>have not been accuse</w:t>
      </w:r>
      <w:r w:rsidRPr="00E33C3E">
        <w:t xml:space="preserve">d of something that you have not </w:t>
      </w:r>
      <w:r w:rsidRPr="00E33C3E" w:rsidR="003D37CA">
        <w:t xml:space="preserve">done the effect that it has on </w:t>
      </w:r>
      <w:r w:rsidRPr="00E33C3E">
        <w:t>you</w:t>
      </w:r>
      <w:r w:rsidRPr="00E33C3E" w:rsidR="00134727">
        <w:t>.</w:t>
      </w:r>
      <w:r w:rsidRPr="00E33C3E" w:rsidR="00826749">
        <w:t xml:space="preserve"> </w:t>
      </w:r>
      <w:r w:rsidRPr="00E33C3E">
        <w:t xml:space="preserve">Post Office </w:t>
      </w:r>
      <w:r w:rsidRPr="00E33C3E" w:rsidR="003D37CA">
        <w:t>say</w:t>
      </w:r>
      <w:r w:rsidRPr="00E33C3E" w:rsidR="00AE62CD">
        <w:t>s</w:t>
      </w:r>
      <w:r w:rsidRPr="00E33C3E" w:rsidR="003D37CA">
        <w:t xml:space="preserve"> </w:t>
      </w:r>
      <w:r w:rsidRPr="00E33C3E" w:rsidR="00AE62CD">
        <w:t xml:space="preserve">that it is a </w:t>
      </w:r>
      <w:r w:rsidRPr="00E33C3E">
        <w:t>trusted brand</w:t>
      </w:r>
      <w:r w:rsidRPr="00E33C3E" w:rsidR="00134727">
        <w:t>.</w:t>
      </w:r>
      <w:r w:rsidRPr="00E33C3E" w:rsidR="00826749">
        <w:t xml:space="preserve"> </w:t>
      </w:r>
      <w:r w:rsidRPr="00E33C3E">
        <w:t>A</w:t>
      </w:r>
      <w:r w:rsidRPr="00E33C3E" w:rsidR="003D37CA">
        <w:t xml:space="preserve"> brand is not</w:t>
      </w:r>
      <w:r w:rsidRPr="00E33C3E">
        <w:t xml:space="preserve"> trusted; the people who run those post offices, who are in their communities and who are helping their communities, are the ones who make the Post Office </w:t>
      </w:r>
      <w:r w:rsidRPr="00E33C3E" w:rsidR="00AE62CD">
        <w:t>t</w:t>
      </w:r>
      <w:r w:rsidRPr="00E33C3E">
        <w:t>rusted.</w:t>
      </w:r>
    </w:p>
    <w:p w:rsidR="002C2EC0" w:rsidRPr="00E33C3E" w:rsidP="002C2EC0">
      <w:pPr>
        <w:pStyle w:val="Answer"/>
      </w:pPr>
      <w:r w:rsidRPr="00E33C3E">
        <w:t>Nobody is being held to account for the way they have dealt with us and the way they have treated us</w:t>
      </w:r>
      <w:r w:rsidRPr="00E33C3E" w:rsidR="00134727">
        <w:t>.</w:t>
      </w:r>
      <w:r w:rsidRPr="00E33C3E" w:rsidR="00826749">
        <w:t xml:space="preserve"> </w:t>
      </w:r>
      <w:r w:rsidRPr="00E33C3E">
        <w:t>Nobody is actually admitting that they knew, and I am absolutely certain they did</w:t>
      </w:r>
      <w:r w:rsidRPr="00E33C3E" w:rsidR="00134727">
        <w:t>.</w:t>
      </w:r>
      <w:r w:rsidRPr="00E33C3E" w:rsidR="00826749">
        <w:t xml:space="preserve"> </w:t>
      </w:r>
      <w:r w:rsidRPr="00E33C3E">
        <w:t>We need your help to do that.</w:t>
      </w:r>
    </w:p>
    <w:p w:rsidR="002C2EC0" w:rsidRPr="00E33C3E" w:rsidP="004962FA">
      <w:pPr>
        <w:pStyle w:val="Question"/>
      </w:pPr>
      <w:sdt>
        <w:sdtPr>
          <w:rPr>
            <w:b/>
          </w:rPr>
          <w:alias w:val="Member"/>
          <w:tag w:val="&lt;Member mnisId='4031' dodsId='35872'&gt;"/>
          <w:id w:val="-538906491"/>
          <w:placeholder>
            <w:docPart w:val="A9E1F08AFF6F4CCF99237700BC4CA33A"/>
          </w:placeholder>
          <w:richText/>
        </w:sdtPr>
        <w:sdtContent>
          <w:r w:rsidRPr="00E33C3E" w:rsidR="00AE62CD">
            <w:rPr>
              <w:b/>
            </w:rPr>
            <w:t>Ms Ghani:</w:t>
          </w:r>
        </w:sdtContent>
      </w:sdt>
      <w:r w:rsidRPr="00E33C3E" w:rsidR="009B2517">
        <w:t xml:space="preserve"> </w:t>
      </w:r>
      <w:r w:rsidR="00572F85">
        <w:t>Tracy</w:t>
      </w:r>
      <w:r w:rsidRPr="00E33C3E" w:rsidR="009B2517">
        <w:t>, did the Post Office try to identify the problem</w:t>
      </w:r>
      <w:r w:rsidRPr="00E33C3E" w:rsidR="00134727">
        <w:t>?</w:t>
      </w:r>
      <w:r w:rsidRPr="00E33C3E" w:rsidR="00826749">
        <w:t xml:space="preserve"> </w:t>
      </w:r>
      <w:r w:rsidRPr="00E33C3E" w:rsidR="009B2517">
        <w:t>Was it just a presumption of guilt?</w:t>
      </w:r>
    </w:p>
    <w:p w:rsidR="002C2EC0" w:rsidRPr="00E33C3E" w:rsidP="009B2517">
      <w:pPr>
        <w:pStyle w:val="Answer"/>
      </w:pPr>
      <w:sdt>
        <w:sdtPr>
          <w:alias w:val="Witness"/>
          <w:id w:val="752779697"/>
          <w:placeholder>
            <w:docPart w:val="45E90628A382421280EB34670CBCF860"/>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9B2517">
        <w:t xml:space="preserve">It was very different for me, being in a Crown </w:t>
      </w:r>
      <w:r w:rsidRPr="00E33C3E" w:rsidR="00AE62CD">
        <w:t>o</w:t>
      </w:r>
      <w:r w:rsidRPr="00E33C3E" w:rsidR="009B2517">
        <w:t>ffice</w:t>
      </w:r>
      <w:r w:rsidRPr="00E33C3E" w:rsidR="00134727">
        <w:t>.</w:t>
      </w:r>
      <w:r w:rsidRPr="00E33C3E" w:rsidR="00826749">
        <w:t xml:space="preserve"> </w:t>
      </w:r>
      <w:r w:rsidRPr="00E33C3E" w:rsidR="009B2517">
        <w:t>The procedure was a bit different</w:t>
      </w:r>
      <w:r w:rsidRPr="00E33C3E" w:rsidR="00134727">
        <w:t>.</w:t>
      </w:r>
      <w:r w:rsidRPr="00E33C3E" w:rsidR="00826749">
        <w:t xml:space="preserve"> </w:t>
      </w:r>
      <w:r w:rsidRPr="00E33C3E" w:rsidR="009B2517">
        <w:t>I literally just had to do my rollover and sign the paper, and then the manager would deal with any discrepancies that would be there</w:t>
      </w:r>
      <w:r w:rsidRPr="00E33C3E" w:rsidR="00134727">
        <w:t>.</w:t>
      </w:r>
      <w:r w:rsidRPr="00E33C3E" w:rsidR="00826749">
        <w:t xml:space="preserve"> </w:t>
      </w:r>
      <w:r w:rsidRPr="00E33C3E" w:rsidR="009B2517">
        <w:t>But at no stage did they say, “Could this have happened</w:t>
      </w:r>
      <w:r w:rsidRPr="00E33C3E" w:rsidR="00134727">
        <w:t>?</w:t>
      </w:r>
      <w:r w:rsidRPr="00E33C3E" w:rsidR="00826749">
        <w:t xml:space="preserve"> </w:t>
      </w:r>
      <w:r w:rsidRPr="00E33C3E" w:rsidR="009B2517">
        <w:t>Could that have happened?”</w:t>
      </w:r>
      <w:r w:rsidRPr="00E33C3E" w:rsidR="00826749">
        <w:t xml:space="preserve"> </w:t>
      </w:r>
      <w:r w:rsidRPr="00E33C3E" w:rsidR="009B2517">
        <w:t>From day one, they were heavy</w:t>
      </w:r>
      <w:r w:rsidRPr="00E33C3E" w:rsidR="009B2517">
        <w:noBreakHyphen/>
        <w:t>handed with me</w:t>
      </w:r>
      <w:r w:rsidRPr="00E33C3E" w:rsidR="003F1DAC">
        <w:t xml:space="preserve"> and it was my fault; </w:t>
      </w:r>
      <w:r w:rsidRPr="00E33C3E" w:rsidR="009B2517">
        <w:t>I had taken this money</w:t>
      </w:r>
      <w:r w:rsidRPr="00E33C3E" w:rsidR="00134727">
        <w:t>.</w:t>
      </w:r>
      <w:r w:rsidRPr="00E33C3E" w:rsidR="00826749">
        <w:t xml:space="preserve"> </w:t>
      </w:r>
      <w:r w:rsidRPr="00E33C3E" w:rsidR="009B2517">
        <w:t>Even though they could not find any money—there was no money in my bank account, no money in my house, nothing—I had taken that money</w:t>
      </w:r>
      <w:r w:rsidRPr="00E33C3E" w:rsidR="00134727">
        <w:t>.</w:t>
      </w:r>
      <w:r w:rsidRPr="00E33C3E" w:rsidR="00826749">
        <w:t xml:space="preserve"> </w:t>
      </w:r>
      <w:r w:rsidRPr="00E33C3E" w:rsidR="009B2517">
        <w:t>From day dot, I had stolen that money, and that was it</w:t>
      </w:r>
      <w:r w:rsidRPr="00E33C3E" w:rsidR="00134727">
        <w:t>.</w:t>
      </w:r>
      <w:r w:rsidRPr="00E33C3E" w:rsidR="00826749">
        <w:t xml:space="preserve"> </w:t>
      </w:r>
      <w:r w:rsidRPr="00E33C3E" w:rsidR="009B2517">
        <w:t>They just wanted to prosecute.</w:t>
      </w:r>
    </w:p>
    <w:p w:rsidR="00C57786" w:rsidRPr="00E33C3E" w:rsidP="00C57786">
      <w:pPr>
        <w:pStyle w:val="Question"/>
      </w:pPr>
      <w:sdt>
        <w:sdtPr>
          <w:rPr>
            <w:b/>
          </w:rPr>
          <w:alias w:val="Member"/>
          <w:tag w:val="&lt;Member mnisId='4031' dodsId='35872'&gt;"/>
          <w:id w:val="13894409"/>
          <w:placeholder>
            <w:docPart w:val="8A7D86B12023453EB28FF26BB3414D6D"/>
          </w:placeholder>
          <w:richText/>
        </w:sdtPr>
        <w:sdtContent>
          <w:r w:rsidRPr="00E33C3E" w:rsidR="00AE62CD">
            <w:rPr>
              <w:b/>
            </w:rPr>
            <w:t>Ms Ghani:</w:t>
          </w:r>
        </w:sdtContent>
      </w:sdt>
      <w:r w:rsidRPr="00E33C3E" w:rsidR="002C2EC0">
        <w:t xml:space="preserve"> </w:t>
      </w:r>
      <w:r w:rsidR="00572F85">
        <w:t>Tracy</w:t>
      </w:r>
      <w:r w:rsidRPr="00E33C3E">
        <w:t>, you said you had been working there since you were 18</w:t>
      </w:r>
      <w:r w:rsidRPr="00E33C3E" w:rsidR="00134727">
        <w:t>.</w:t>
      </w:r>
      <w:r w:rsidRPr="00E33C3E" w:rsidR="00826749">
        <w:t xml:space="preserve"> </w:t>
      </w:r>
      <w:r w:rsidRPr="00E33C3E">
        <w:t>Were either of you given any extra training on top to use the system, by any chance?</w:t>
      </w:r>
    </w:p>
    <w:p w:rsidR="002C2EC0" w:rsidRPr="00E33C3E" w:rsidP="002C2EC0">
      <w:pPr>
        <w:pStyle w:val="Answer"/>
      </w:pPr>
      <w:sdt>
        <w:sdtPr>
          <w:alias w:val="Witness"/>
          <w:id w:val="-1981838501"/>
          <w:placeholder>
            <w:docPart w:val="774571A30B1641C9898E6110749D0191"/>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t xml:space="preserve">No, only the normal </w:t>
      </w:r>
      <w:r w:rsidRPr="00E33C3E" w:rsidR="00C57786">
        <w:t>training</w:t>
      </w:r>
      <w:r w:rsidRPr="00E33C3E" w:rsidR="00134727">
        <w:t>.</w:t>
      </w:r>
      <w:r w:rsidRPr="00E33C3E" w:rsidR="00826749">
        <w:t xml:space="preserve"> </w:t>
      </w:r>
    </w:p>
    <w:p w:rsidR="002C2EC0" w:rsidRPr="00E33C3E" w:rsidP="002C2EC0">
      <w:pPr>
        <w:pStyle w:val="Answer"/>
      </w:pPr>
      <w:sdt>
        <w:sdtPr>
          <w:alias w:val="Witness"/>
          <w:id w:val="-1601628708"/>
          <w:placeholder>
            <w:docPart w:val="2D4DC72AF2C04200B17D799DC995F815"/>
          </w:placeholder>
          <w:richText/>
        </w:sdtPr>
        <w:sdtContent>
          <w:r w:rsidRPr="00E33C3E" w:rsidR="00223DA0">
            <w:rPr>
              <w:b/>
              <w:i/>
            </w:rPr>
            <w:t>Wendy Buffrey:</w:t>
          </w:r>
          <w:r w:rsidRPr="00E33C3E" w:rsidR="00223DA0">
            <w:rPr>
              <w:b/>
            </w:rPr>
            <w:t xml:space="preserve"> </w:t>
          </w:r>
        </w:sdtContent>
      </w:sdt>
      <w:r w:rsidRPr="00E33C3E">
        <w:t xml:space="preserve">I had a day </w:t>
      </w:r>
      <w:r w:rsidRPr="00E33C3E" w:rsidR="00C57786">
        <w:t>at a local hotel.</w:t>
      </w:r>
    </w:p>
    <w:p w:rsidR="002C2EC0" w:rsidRPr="00E33C3E" w:rsidP="002C2EC0">
      <w:pPr>
        <w:pStyle w:val="Answer"/>
      </w:pPr>
      <w:sdt>
        <w:sdtPr>
          <w:rPr>
            <w:b/>
          </w:rPr>
          <w:alias w:val="Member"/>
          <w:tag w:val="&lt;Member mnisId='4031' dodsId='35872'&gt;"/>
          <w:id w:val="1116341482"/>
          <w:placeholder>
            <w:docPart w:val="5A000217F7284B94B9A64EDDF06D2B1D"/>
          </w:placeholder>
          <w:richText/>
        </w:sdtPr>
        <w:sdtContent>
          <w:r w:rsidRPr="00E33C3E" w:rsidR="00AE62CD">
            <w:rPr>
              <w:b/>
            </w:rPr>
            <w:t>Ms Ghani:</w:t>
          </w:r>
        </w:sdtContent>
      </w:sdt>
      <w:r w:rsidRPr="00E33C3E">
        <w:t xml:space="preserve"> </w:t>
      </w:r>
      <w:r w:rsidRPr="00E33C3E" w:rsidR="00C57786">
        <w:t>You had one day in a local hotel.</w:t>
      </w:r>
    </w:p>
    <w:p w:rsidR="002C2EC0" w:rsidRPr="00E33C3E" w:rsidP="002C2EC0">
      <w:pPr>
        <w:pStyle w:val="Answer"/>
      </w:pPr>
      <w:sdt>
        <w:sdtPr>
          <w:alias w:val="Witness"/>
          <w:id w:val="-1058783770"/>
          <w:placeholder>
            <w:docPart w:val="71F7113952964F269590E0FBE396B7A1"/>
          </w:placeholder>
          <w:richText/>
        </w:sdtPr>
        <w:sdtContent>
          <w:r w:rsidRPr="00E33C3E" w:rsidR="00223DA0">
            <w:rPr>
              <w:b/>
              <w:i/>
            </w:rPr>
            <w:t>Wendy Buffrey:</w:t>
          </w:r>
          <w:r w:rsidRPr="00E33C3E" w:rsidR="00223DA0">
            <w:rPr>
              <w:b/>
            </w:rPr>
            <w:t xml:space="preserve"> </w:t>
          </w:r>
        </w:sdtContent>
      </w:sdt>
      <w:r w:rsidRPr="00E33C3E" w:rsidR="00C57786">
        <w:t>Yes.</w:t>
      </w:r>
    </w:p>
    <w:p w:rsidR="002C2EC0" w:rsidRPr="00E33C3E" w:rsidP="00C57786">
      <w:pPr>
        <w:pStyle w:val="Question"/>
      </w:pPr>
      <w:sdt>
        <w:sdtPr>
          <w:rPr>
            <w:b/>
          </w:rPr>
          <w:alias w:val="Member"/>
          <w:tag w:val="&lt;Member mnisId='4031' dodsId='35872'&gt;"/>
          <w:id w:val="-1255434794"/>
          <w:placeholder>
            <w:docPart w:val="A6FE4FC71CA0497CAFDA596BFDAA9CC9"/>
          </w:placeholder>
          <w:richText/>
        </w:sdtPr>
        <w:sdtContent>
          <w:r w:rsidRPr="00E33C3E" w:rsidR="00AE62CD">
            <w:rPr>
              <w:b/>
            </w:rPr>
            <w:t>Ms Ghani:</w:t>
          </w:r>
        </w:sdtContent>
      </w:sdt>
      <w:r w:rsidRPr="00E33C3E">
        <w:t xml:space="preserve"> </w:t>
      </w:r>
      <w:r w:rsidRPr="00E33C3E" w:rsidR="00FC5109">
        <w:t>Did you have any</w:t>
      </w:r>
      <w:r w:rsidRPr="00E33C3E" w:rsidR="00C57786">
        <w:t xml:space="preserve"> training on what do to if problems occurred</w:t>
      </w:r>
      <w:r w:rsidRPr="00E33C3E" w:rsidR="00FC5109">
        <w:t>?</w:t>
      </w:r>
    </w:p>
    <w:p w:rsidR="002C2EC0" w:rsidRPr="00E33C3E" w:rsidP="002C2EC0">
      <w:pPr>
        <w:pStyle w:val="Answer"/>
      </w:pPr>
      <w:sdt>
        <w:sdtPr>
          <w:alias w:val="Witness"/>
          <w:id w:val="-1995183741"/>
          <w:placeholder>
            <w:docPart w:val="1EF81B1A08D24F229AAD89C3BF22F9AD"/>
          </w:placeholder>
          <w:richText/>
        </w:sdtPr>
        <w:sdtContent>
          <w:r w:rsidRPr="00E33C3E" w:rsidR="00223DA0">
            <w:rPr>
              <w:b/>
              <w:i/>
            </w:rPr>
            <w:t>Wendy Buffrey:</w:t>
          </w:r>
          <w:r w:rsidRPr="00E33C3E" w:rsidR="00223DA0">
            <w:rPr>
              <w:b/>
            </w:rPr>
            <w:t xml:space="preserve"> </w:t>
          </w:r>
        </w:sdtContent>
      </w:sdt>
      <w:r w:rsidRPr="00E33C3E">
        <w:t xml:space="preserve">We had a booklet </w:t>
      </w:r>
      <w:r w:rsidRPr="00E33C3E" w:rsidR="00C57786">
        <w:t>that came through once a week, but that was it</w:t>
      </w:r>
      <w:r w:rsidRPr="00E33C3E" w:rsidR="00134727">
        <w:t>.</w:t>
      </w:r>
      <w:r w:rsidRPr="00E33C3E" w:rsidR="00826749">
        <w:t xml:space="preserve"> </w:t>
      </w:r>
    </w:p>
    <w:p w:rsidR="002C2EC0" w:rsidRPr="00E33C3E" w:rsidP="004962FA">
      <w:pPr>
        <w:pStyle w:val="Question"/>
      </w:pPr>
      <w:sdt>
        <w:sdtPr>
          <w:rPr>
            <w:b/>
          </w:rPr>
          <w:alias w:val="Member"/>
          <w:tag w:val="&lt;Member mnisId='4031' dodsId='35872'&gt;"/>
          <w:id w:val="884907212"/>
          <w:placeholder>
            <w:docPart w:val="9E2EEEA623AC4DF7ABF5B8E0F324FD79"/>
          </w:placeholder>
          <w:richText/>
        </w:sdtPr>
        <w:sdtContent>
          <w:r w:rsidRPr="00E33C3E" w:rsidR="00AE62CD">
            <w:rPr>
              <w:b/>
            </w:rPr>
            <w:t>Ms Ghani:</w:t>
          </w:r>
        </w:sdtContent>
      </w:sdt>
      <w:r w:rsidRPr="00E33C3E">
        <w:t xml:space="preserve"> </w:t>
      </w:r>
      <w:r w:rsidRPr="00E33C3E" w:rsidR="00C57786">
        <w:t>Finally from me, you spoke about your experiences when you did finally reach out to the Post Office</w:t>
      </w:r>
      <w:r w:rsidRPr="00E33C3E" w:rsidR="00134727">
        <w:t>.</w:t>
      </w:r>
      <w:r w:rsidRPr="00E33C3E" w:rsidR="00826749">
        <w:t xml:space="preserve"> </w:t>
      </w:r>
      <w:r w:rsidRPr="00E33C3E" w:rsidR="00C57786">
        <w:t xml:space="preserve">I just want to </w:t>
      </w:r>
      <w:r w:rsidRPr="00E33C3E" w:rsidR="003F1DAC">
        <w:t>get</w:t>
      </w:r>
      <w:r w:rsidRPr="00E33C3E" w:rsidR="00C57786">
        <w:t xml:space="preserve"> the practical side here</w:t>
      </w:r>
      <w:r w:rsidRPr="00E33C3E" w:rsidR="00134727">
        <w:t>.</w:t>
      </w:r>
      <w:r w:rsidRPr="00E33C3E" w:rsidR="00826749">
        <w:t xml:space="preserve"> </w:t>
      </w:r>
      <w:r w:rsidR="00572F85">
        <w:t>Tracy</w:t>
      </w:r>
      <w:r w:rsidRPr="00E33C3E" w:rsidR="00C57786">
        <w:t>, you mentioned there was an 18</w:t>
      </w:r>
      <w:r w:rsidRPr="00E33C3E" w:rsidR="00C57786">
        <w:noBreakHyphen/>
      </w:r>
      <w:r w:rsidRPr="00E33C3E">
        <w:t xml:space="preserve">month gap </w:t>
      </w:r>
      <w:r w:rsidRPr="00E33C3E" w:rsidR="00C57786">
        <w:t>between you highlighting a problem and them coming back</w:t>
      </w:r>
      <w:r w:rsidRPr="00E33C3E" w:rsidR="00134727">
        <w:t>.</w:t>
      </w:r>
      <w:r w:rsidRPr="00E33C3E" w:rsidR="00826749">
        <w:t xml:space="preserve"> </w:t>
      </w:r>
    </w:p>
    <w:p w:rsidR="002C2EC0" w:rsidRPr="00E33C3E" w:rsidP="002C2EC0">
      <w:pPr>
        <w:pStyle w:val="Answer"/>
      </w:pPr>
      <w:sdt>
        <w:sdtPr>
          <w:alias w:val="Witness"/>
          <w:id w:val="-1283345245"/>
          <w:placeholder>
            <w:docPart w:val="CDD0F982E1CD42F4B32D5BBF095FC4F0"/>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C57786">
        <w:t>That was Wendy.</w:t>
      </w:r>
    </w:p>
    <w:p w:rsidR="002C2EC0" w:rsidRPr="00E33C3E" w:rsidP="002C2EC0">
      <w:pPr>
        <w:pStyle w:val="Answer"/>
      </w:pPr>
      <w:sdt>
        <w:sdtPr>
          <w:alias w:val="Witness"/>
          <w:id w:val="888301133"/>
          <w:placeholder>
            <w:docPart w:val="8353CEBC71764C06A5005B4AEAF103F2"/>
          </w:placeholder>
          <w:richText/>
        </w:sdtPr>
        <w:sdtContent>
          <w:r w:rsidRPr="00E33C3E" w:rsidR="00223DA0">
            <w:rPr>
              <w:b/>
              <w:i/>
            </w:rPr>
            <w:t>Wendy Buffrey:</w:t>
          </w:r>
          <w:r w:rsidRPr="00E33C3E" w:rsidR="00223DA0">
            <w:rPr>
              <w:b/>
            </w:rPr>
            <w:t xml:space="preserve"> </w:t>
          </w:r>
        </w:sdtContent>
      </w:sdt>
      <w:r w:rsidRPr="00E33C3E" w:rsidR="00C57786">
        <w:t>That was me</w:t>
      </w:r>
      <w:r w:rsidRPr="00E33C3E" w:rsidR="00134727">
        <w:t>.</w:t>
      </w:r>
      <w:r w:rsidRPr="00E33C3E" w:rsidR="00826749">
        <w:t xml:space="preserve"> </w:t>
      </w:r>
      <w:r w:rsidRPr="00E33C3E" w:rsidR="00C57786">
        <w:t>When I went to the meeting, they said they would go away and investigate</w:t>
      </w:r>
      <w:r w:rsidRPr="00E33C3E" w:rsidR="00134727">
        <w:t>.</w:t>
      </w:r>
      <w:r w:rsidRPr="00E33C3E" w:rsidR="00826749">
        <w:t xml:space="preserve"> </w:t>
      </w:r>
      <w:r w:rsidRPr="00E33C3E" w:rsidR="00C57786">
        <w:t>At no time did they come and ask questions</w:t>
      </w:r>
      <w:r w:rsidRPr="00E33C3E" w:rsidR="00134727">
        <w:t>.</w:t>
      </w:r>
      <w:r w:rsidRPr="00E33C3E" w:rsidR="00826749">
        <w:t xml:space="preserve"> </w:t>
      </w:r>
    </w:p>
    <w:p w:rsidR="002C2EC0" w:rsidRPr="00E33C3E" w:rsidP="003F1DAC">
      <w:pPr>
        <w:pStyle w:val="Question"/>
        <w:numPr>
          <w:ilvl w:val="0"/>
          <w:numId w:val="0"/>
        </w:numPr>
        <w:ind w:left="794"/>
      </w:pPr>
      <w:sdt>
        <w:sdtPr>
          <w:rPr>
            <w:b/>
          </w:rPr>
          <w:alias w:val="Member"/>
          <w:tag w:val="&lt;Member mnisId='4031' dodsId='35872'&gt;"/>
          <w:id w:val="-271794017"/>
          <w:placeholder>
            <w:docPart w:val="2F6CC6D39A9344CBB40AFE463B66975D"/>
          </w:placeholder>
          <w:richText/>
        </w:sdtPr>
        <w:sdtContent>
          <w:r w:rsidRPr="00E33C3E" w:rsidR="00AE62CD">
            <w:rPr>
              <w:b/>
            </w:rPr>
            <w:t>Ms Ghani:</w:t>
          </w:r>
        </w:sdtContent>
      </w:sdt>
      <w:r w:rsidRPr="00E33C3E">
        <w:t xml:space="preserve"> </w:t>
      </w:r>
      <w:r w:rsidRPr="00E33C3E" w:rsidR="00C57786">
        <w:t xml:space="preserve">In </w:t>
      </w:r>
      <w:r w:rsidRPr="00E33C3E" w:rsidR="003B4FED">
        <w:t>those</w:t>
      </w:r>
      <w:r w:rsidRPr="00E33C3E" w:rsidR="00C57786">
        <w:t xml:space="preserve"> 18 months</w:t>
      </w:r>
      <w:r w:rsidRPr="00E33C3E" w:rsidR="00134727">
        <w:t>.</w:t>
      </w:r>
      <w:r w:rsidRPr="00E33C3E" w:rsidR="00826749">
        <w:t xml:space="preserve"> </w:t>
      </w:r>
    </w:p>
    <w:p w:rsidR="002C2EC0" w:rsidRPr="00E33C3E" w:rsidP="00C57786">
      <w:pPr>
        <w:pStyle w:val="Answer"/>
      </w:pPr>
      <w:sdt>
        <w:sdtPr>
          <w:alias w:val="Witness"/>
          <w:id w:val="-673641455"/>
          <w:placeholder>
            <w:docPart w:val="B4074C296C154C1598D2B53CCF37E139"/>
          </w:placeholder>
          <w:richText/>
        </w:sdtPr>
        <w:sdtContent>
          <w:r w:rsidRPr="00E33C3E" w:rsidR="00223DA0">
            <w:rPr>
              <w:b/>
              <w:i/>
            </w:rPr>
            <w:t>Wendy Buffrey:</w:t>
          </w:r>
          <w:r w:rsidRPr="00E33C3E" w:rsidR="00223DA0">
            <w:rPr>
              <w:b/>
            </w:rPr>
            <w:t xml:space="preserve"> </w:t>
          </w:r>
        </w:sdtContent>
      </w:sdt>
      <w:r w:rsidRPr="00E33C3E" w:rsidR="003F1DAC">
        <w:t>No. T</w:t>
      </w:r>
      <w:r w:rsidRPr="00E33C3E">
        <w:t>hey did</w:t>
      </w:r>
      <w:r w:rsidRPr="00E33C3E" w:rsidR="004962FA">
        <w:t xml:space="preserve"> no</w:t>
      </w:r>
      <w:r w:rsidRPr="00E33C3E" w:rsidR="00C57786">
        <w:t>t ask any questions; they did not ask for any of the paperwork in the office</w:t>
      </w:r>
      <w:r w:rsidRPr="00E33C3E" w:rsidR="00134727">
        <w:t>.</w:t>
      </w:r>
      <w:r w:rsidRPr="00E33C3E" w:rsidR="00826749">
        <w:t xml:space="preserve"> </w:t>
      </w:r>
      <w:r w:rsidRPr="00E33C3E" w:rsidR="00C57786">
        <w:t xml:space="preserve">I did not hear from any of them until I had the Proceeds of Crime Act and then I had a thing to go to </w:t>
      </w:r>
      <w:r w:rsidRPr="00E33C3E" w:rsidR="003F1DAC">
        <w:t>ma</w:t>
      </w:r>
      <w:r w:rsidRPr="00E33C3E">
        <w:t xml:space="preserve">gistrate’s </w:t>
      </w:r>
      <w:r w:rsidRPr="00E33C3E" w:rsidR="003F1DAC">
        <w:t>c</w:t>
      </w:r>
      <w:r w:rsidRPr="00E33C3E">
        <w:t>ourt</w:t>
      </w:r>
      <w:r w:rsidRPr="00E33C3E" w:rsidR="00C57786">
        <w:t>.</w:t>
      </w:r>
    </w:p>
    <w:p w:rsidR="002C2EC0" w:rsidRPr="00E33C3E" w:rsidP="002D14CB">
      <w:pPr>
        <w:pStyle w:val="Question"/>
      </w:pPr>
      <w:sdt>
        <w:sdtPr>
          <w:rPr>
            <w:b/>
          </w:rPr>
          <w:alias w:val="Member"/>
          <w:tag w:val="&lt;Member mnisId='4031' dodsId='35872'&gt;"/>
          <w:id w:val="1567677053"/>
          <w:placeholder>
            <w:docPart w:val="7589C44A3B9947688E43A8FA0F58075E"/>
          </w:placeholder>
          <w:richText/>
        </w:sdtPr>
        <w:sdtContent>
          <w:r w:rsidRPr="00E33C3E" w:rsidR="00AE62CD">
            <w:rPr>
              <w:b/>
            </w:rPr>
            <w:t>Ms Ghani:</w:t>
          </w:r>
        </w:sdtContent>
      </w:sdt>
      <w:r w:rsidRPr="00E33C3E">
        <w:t xml:space="preserve"> </w:t>
      </w:r>
      <w:r w:rsidRPr="00E33C3E" w:rsidR="003F1DAC">
        <w:t>You presented a problem,</w:t>
      </w:r>
      <w:r w:rsidRPr="00E33C3E" w:rsidR="002D14CB">
        <w:t xml:space="preserve"> they had no evidence against yo</w:t>
      </w:r>
      <w:r w:rsidRPr="00E33C3E" w:rsidR="003F1DAC">
        <w:t>u, they went away for 18 months,</w:t>
      </w:r>
      <w:r w:rsidRPr="00E33C3E" w:rsidR="002D14CB">
        <w:t xml:space="preserve"> they came back and that was it</w:t>
      </w:r>
      <w:r w:rsidRPr="00E33C3E" w:rsidR="00134727">
        <w:t>.</w:t>
      </w:r>
      <w:r w:rsidRPr="00E33C3E" w:rsidR="00826749">
        <w:t xml:space="preserve"> </w:t>
      </w:r>
    </w:p>
    <w:p w:rsidR="002C2EC0" w:rsidRPr="00E33C3E" w:rsidP="002D14CB">
      <w:pPr>
        <w:pStyle w:val="Answer"/>
      </w:pPr>
      <w:sdt>
        <w:sdtPr>
          <w:alias w:val="Witness"/>
          <w:id w:val="-191922856"/>
          <w:placeholder>
            <w:docPart w:val="57184B82BFD04CBD88DC4FF4F3F50AE3"/>
          </w:placeholder>
          <w:richText/>
        </w:sdtPr>
        <w:sdtContent>
          <w:r w:rsidRPr="00E33C3E" w:rsidR="00223DA0">
            <w:rPr>
              <w:b/>
              <w:i/>
            </w:rPr>
            <w:t>Wendy Buffrey:</w:t>
          </w:r>
          <w:r w:rsidRPr="00E33C3E" w:rsidR="00223DA0">
            <w:rPr>
              <w:b/>
            </w:rPr>
            <w:t xml:space="preserve"> </w:t>
          </w:r>
        </w:sdtContent>
      </w:sdt>
      <w:r w:rsidRPr="00E33C3E">
        <w:t>Ye</w:t>
      </w:r>
      <w:r w:rsidRPr="00E33C3E" w:rsidR="003B4FED">
        <w:t>s</w:t>
      </w:r>
      <w:r w:rsidRPr="00E33C3E" w:rsidR="00134727">
        <w:t>.</w:t>
      </w:r>
      <w:r w:rsidRPr="00E33C3E" w:rsidR="00826749">
        <w:t xml:space="preserve"> </w:t>
      </w:r>
      <w:r w:rsidRPr="00E33C3E">
        <w:t xml:space="preserve">I pleaded not guilty right up until </w:t>
      </w:r>
      <w:r w:rsidRPr="00E33C3E" w:rsidR="002D14CB">
        <w:t>the day I was actually in court</w:t>
      </w:r>
      <w:r w:rsidRPr="00E33C3E" w:rsidR="00134727">
        <w:t>.</w:t>
      </w:r>
      <w:r w:rsidRPr="00E33C3E" w:rsidR="00826749">
        <w:t xml:space="preserve"> </w:t>
      </w:r>
      <w:r w:rsidRPr="00E33C3E" w:rsidR="002D14CB">
        <w:t>My barrister said to me, “You will go to jail if you do not plead guilty”, so I did</w:t>
      </w:r>
      <w:r w:rsidRPr="00E33C3E" w:rsidR="00134727">
        <w:t>.</w:t>
      </w:r>
      <w:r w:rsidRPr="00E33C3E" w:rsidR="00826749">
        <w:t xml:space="preserve"> </w:t>
      </w:r>
    </w:p>
    <w:p w:rsidR="002C2EC0" w:rsidRPr="00E33C3E" w:rsidP="004962FA">
      <w:pPr>
        <w:pStyle w:val="Question"/>
      </w:pPr>
      <w:sdt>
        <w:sdtPr>
          <w:rPr>
            <w:b/>
          </w:rPr>
          <w:alias w:val="Member"/>
          <w:tag w:val="&lt;Member mnisId='4031' dodsId='35872'&gt;"/>
          <w:id w:val="-956865566"/>
          <w:placeholder>
            <w:docPart w:val="D14C239DE601422BA2B9E31D2B56A559"/>
          </w:placeholder>
          <w:richText/>
        </w:sdtPr>
        <w:sdtContent>
          <w:r w:rsidRPr="00E33C3E" w:rsidR="00AE62CD">
            <w:rPr>
              <w:b/>
            </w:rPr>
            <w:t>Ms Ghani:</w:t>
          </w:r>
        </w:sdtContent>
      </w:sdt>
      <w:r w:rsidRPr="00E33C3E" w:rsidR="004962FA">
        <w:t xml:space="preserve"> </w:t>
      </w:r>
      <w:r w:rsidRPr="00E33C3E" w:rsidR="002D14CB">
        <w:t xml:space="preserve">Is that </w:t>
      </w:r>
      <w:r w:rsidRPr="00E33C3E">
        <w:t xml:space="preserve">the same </w:t>
      </w:r>
      <w:r w:rsidRPr="00E33C3E" w:rsidR="002D14CB">
        <w:t xml:space="preserve">for you, </w:t>
      </w:r>
      <w:r w:rsidR="00572F85">
        <w:t>Tracy</w:t>
      </w:r>
      <w:r w:rsidRPr="00E33C3E" w:rsidR="002D14CB">
        <w:t>?</w:t>
      </w:r>
    </w:p>
    <w:p w:rsidR="002C2EC0" w:rsidRPr="00E33C3E" w:rsidP="002C2EC0">
      <w:pPr>
        <w:pStyle w:val="Answer"/>
      </w:pPr>
      <w:sdt>
        <w:sdtPr>
          <w:alias w:val="Witness"/>
          <w:id w:val="1971623967"/>
          <w:placeholder>
            <w:docPart w:val="36CC39595DF04EB1B3D33E4EB0E8C1ED"/>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2D14CB">
        <w:t>Yes</w:t>
      </w:r>
      <w:r w:rsidRPr="00E33C3E" w:rsidR="00134727">
        <w:t>.</w:t>
      </w:r>
      <w:r w:rsidRPr="00E33C3E" w:rsidR="00826749">
        <w:t xml:space="preserve"> </w:t>
      </w:r>
      <w:r w:rsidRPr="00E33C3E" w:rsidR="002D14CB">
        <w:t>For me, they had no hard evidence; it was just the piec</w:t>
      </w:r>
      <w:r w:rsidRPr="00E33C3E" w:rsidR="003F1DAC">
        <w:t>e of paper with my signature on</w:t>
      </w:r>
      <w:r w:rsidRPr="00E33C3E" w:rsidR="002D14CB">
        <w:t>.</w:t>
      </w:r>
    </w:p>
    <w:p w:rsidR="002C2EC0" w:rsidRPr="00E33C3E" w:rsidP="004962FA">
      <w:pPr>
        <w:pStyle w:val="Question"/>
      </w:pPr>
      <w:sdt>
        <w:sdtPr>
          <w:rPr>
            <w:b/>
          </w:rPr>
          <w:alias w:val="Member"/>
          <w:tag w:val="&lt;Member mnisId='4031' dodsId='35872'&gt;"/>
          <w:id w:val="-1653676795"/>
          <w:placeholder>
            <w:docPart w:val="AA83C64FEFE540DD850B0BD79F135740"/>
          </w:placeholder>
          <w:richText/>
        </w:sdtPr>
        <w:sdtEndPr>
          <w:rPr>
            <w:b w:val="0"/>
          </w:rPr>
        </w:sdtEndPr>
        <w:sdtContent>
          <w:r w:rsidRPr="00E33C3E" w:rsidR="004962FA">
            <w:rPr>
              <w:b/>
            </w:rPr>
            <w:t>Alan Brown:</w:t>
          </w:r>
        </w:sdtContent>
      </w:sdt>
      <w:r w:rsidRPr="00E33C3E">
        <w:t xml:space="preserve"> </w:t>
      </w:r>
      <w:r w:rsidRPr="00E33C3E" w:rsidR="003F1DAC">
        <w:t>I</w:t>
      </w:r>
      <w:r w:rsidRPr="00E33C3E" w:rsidR="002D14CB">
        <w:rPr>
          <w:rFonts w:cs="Times New Roman"/>
        </w:rPr>
        <w:t>t has kind of already come out, but several campaign</w:t>
      </w:r>
      <w:r w:rsidRPr="00E33C3E" w:rsidR="007205D6">
        <w:rPr>
          <w:rFonts w:cs="Times New Roman"/>
        </w:rPr>
        <w:t xml:space="preserve">ers have said that these </w:t>
      </w:r>
      <w:r w:rsidRPr="00E33C3E" w:rsidR="002D14CB">
        <w:rPr>
          <w:rFonts w:cs="Times New Roman"/>
        </w:rPr>
        <w:t>Horizon</w:t>
      </w:r>
      <w:r w:rsidRPr="00E33C3E" w:rsidR="007205D6">
        <w:rPr>
          <w:rFonts w:cs="Times New Roman"/>
        </w:rPr>
        <w:t xml:space="preserve"> incidents and the investigation have revealed that in disputes with</w:t>
      </w:r>
      <w:r w:rsidRPr="00E33C3E" w:rsidR="002D14CB">
        <w:rPr>
          <w:rFonts w:cs="Times New Roman"/>
        </w:rPr>
        <w:t xml:space="preserve"> subpostmaster</w:t>
      </w:r>
      <w:r w:rsidRPr="00E33C3E" w:rsidR="007205D6">
        <w:rPr>
          <w:rFonts w:cs="Times New Roman"/>
        </w:rPr>
        <w:t>s</w:t>
      </w:r>
      <w:r w:rsidRPr="00E33C3E" w:rsidR="002D14CB">
        <w:rPr>
          <w:rFonts w:cs="Times New Roman"/>
        </w:rPr>
        <w:t xml:space="preserve"> the Post Office </w:t>
      </w:r>
      <w:r w:rsidRPr="00E33C3E" w:rsidR="007205D6">
        <w:rPr>
          <w:rFonts w:cs="Times New Roman"/>
        </w:rPr>
        <w:t xml:space="preserve">basically </w:t>
      </w:r>
      <w:r w:rsidRPr="00E33C3E" w:rsidR="002D14CB">
        <w:rPr>
          <w:rFonts w:cs="Times New Roman"/>
        </w:rPr>
        <w:t>acts as judge, jury and executioner</w:t>
      </w:r>
      <w:r w:rsidRPr="00E33C3E" w:rsidR="00134727">
        <w:rPr>
          <w:rFonts w:cs="Times New Roman"/>
        </w:rPr>
        <w:t>.</w:t>
      </w:r>
      <w:r w:rsidRPr="00E33C3E" w:rsidR="00826749">
        <w:rPr>
          <w:rFonts w:cs="Times New Roman"/>
        </w:rPr>
        <w:t xml:space="preserve"> </w:t>
      </w:r>
      <w:r w:rsidRPr="00E33C3E" w:rsidR="00EF08FB">
        <w:rPr>
          <w:rFonts w:cs="Times New Roman"/>
        </w:rPr>
        <w:t>Do you agree with that assessment</w:t>
      </w:r>
      <w:r w:rsidRPr="00E33C3E" w:rsidR="00134727">
        <w:rPr>
          <w:rFonts w:cs="Times New Roman"/>
        </w:rPr>
        <w:t>?</w:t>
      </w:r>
      <w:r w:rsidRPr="00E33C3E" w:rsidR="00826749">
        <w:rPr>
          <w:rFonts w:cs="Times New Roman"/>
        </w:rPr>
        <w:t xml:space="preserve"> </w:t>
      </w:r>
      <w:r w:rsidRPr="00E33C3E" w:rsidR="00EF08FB">
        <w:rPr>
          <w:rFonts w:cs="Times New Roman"/>
        </w:rPr>
        <w:t>Importantly, if so, how could that be addressed?</w:t>
      </w:r>
    </w:p>
    <w:p w:rsidR="003F1DAC" w:rsidRPr="00E33C3E" w:rsidP="000704D9">
      <w:pPr>
        <w:pStyle w:val="Answer"/>
      </w:pPr>
      <w:sdt>
        <w:sdtPr>
          <w:alias w:val="Witness"/>
          <w:id w:val="860322210"/>
          <w:placeholder>
            <w:docPart w:val="59B775130564473A850D2B12E87E80FA"/>
          </w:placeholder>
          <w:richText/>
        </w:sdtPr>
        <w:sdtContent>
          <w:r w:rsidRPr="00E33C3E" w:rsidR="00223DA0">
            <w:rPr>
              <w:b/>
              <w:i/>
            </w:rPr>
            <w:t>Alan Bates:</w:t>
          </w:r>
          <w:r w:rsidRPr="00E33C3E" w:rsidR="00223DA0">
            <w:rPr>
              <w:b/>
            </w:rPr>
            <w:t xml:space="preserve"> </w:t>
          </w:r>
        </w:sdtContent>
      </w:sdt>
      <w:r w:rsidRPr="00E33C3E" w:rsidR="00EF08FB">
        <w:t xml:space="preserve">There </w:t>
      </w:r>
      <w:r w:rsidRPr="00E33C3E" w:rsidR="002C2EC0">
        <w:t xml:space="preserve">needs to be </w:t>
      </w:r>
      <w:r w:rsidRPr="00E33C3E" w:rsidR="00EF08FB">
        <w:t xml:space="preserve">far </w:t>
      </w:r>
      <w:r w:rsidRPr="00E33C3E" w:rsidR="002C2EC0">
        <w:t xml:space="preserve">more transparency </w:t>
      </w:r>
      <w:r w:rsidRPr="00E33C3E" w:rsidR="00EF08FB">
        <w:t>with Post Office</w:t>
      </w:r>
      <w:r w:rsidRPr="00E33C3E" w:rsidR="00134727">
        <w:t>.</w:t>
      </w:r>
      <w:r w:rsidRPr="00E33C3E" w:rsidR="00826749">
        <w:t xml:space="preserve"> </w:t>
      </w:r>
      <w:r w:rsidRPr="00E33C3E" w:rsidR="00EF08FB">
        <w:t>They certainly act as judge, jury and executioner</w:t>
      </w:r>
      <w:r w:rsidRPr="00E33C3E" w:rsidR="00134727">
        <w:t>.</w:t>
      </w:r>
      <w:r w:rsidRPr="00E33C3E" w:rsidR="00826749">
        <w:t xml:space="preserve"> </w:t>
      </w:r>
      <w:r w:rsidRPr="00E33C3E" w:rsidR="000704D9">
        <w:t>They always have done</w:t>
      </w:r>
      <w:r w:rsidRPr="00E33C3E" w:rsidR="00134727">
        <w:t>.</w:t>
      </w:r>
      <w:r w:rsidRPr="00E33C3E" w:rsidR="00826749">
        <w:t xml:space="preserve"> </w:t>
      </w:r>
      <w:r w:rsidRPr="00E33C3E" w:rsidR="000704D9">
        <w:t>They have a very high</w:t>
      </w:r>
      <w:r w:rsidRPr="00E33C3E" w:rsidR="000704D9">
        <w:noBreakHyphen/>
        <w:t>handed approach</w:t>
      </w:r>
      <w:r w:rsidRPr="00E33C3E" w:rsidR="00134727">
        <w:t>.</w:t>
      </w:r>
      <w:r w:rsidRPr="00E33C3E" w:rsidR="00826749">
        <w:t xml:space="preserve"> </w:t>
      </w:r>
      <w:r w:rsidRPr="00E33C3E" w:rsidR="000704D9">
        <w:t xml:space="preserve">You were just talking about the </w:t>
      </w:r>
      <w:r w:rsidRPr="00E33C3E" w:rsidR="00C02F8D">
        <w:t>length of time it took for people to be processed</w:t>
      </w:r>
      <w:r w:rsidRPr="00E33C3E" w:rsidR="00134727">
        <w:t>.</w:t>
      </w:r>
      <w:r w:rsidRPr="00E33C3E" w:rsidR="00826749">
        <w:t xml:space="preserve"> </w:t>
      </w:r>
      <w:r w:rsidRPr="00E33C3E" w:rsidR="00C02F8D">
        <w:t xml:space="preserve">From what I know, when there is </w:t>
      </w:r>
      <w:r w:rsidRPr="00E33C3E" w:rsidR="000704D9">
        <w:t xml:space="preserve">a problem at a </w:t>
      </w:r>
      <w:r w:rsidRPr="00E33C3E" w:rsidR="00C02F8D">
        <w:t>sub</w:t>
      </w:r>
      <w:r w:rsidRPr="00E33C3E" w:rsidR="00C02F8D">
        <w:noBreakHyphen/>
        <w:t>post office</w:t>
      </w:r>
      <w:r w:rsidRPr="00E33C3E">
        <w:t>,</w:t>
      </w:r>
      <w:r w:rsidRPr="00E33C3E" w:rsidR="00C02F8D">
        <w:t xml:space="preserve"> it is quite common </w:t>
      </w:r>
      <w:r w:rsidRPr="00E33C3E" w:rsidR="000704D9">
        <w:t>for tha</w:t>
      </w:r>
      <w:r w:rsidRPr="00E33C3E" w:rsidR="00C02F8D">
        <w:t>t subpostmaster to be suspended</w:t>
      </w:r>
      <w:r w:rsidRPr="00E33C3E" w:rsidR="00134727">
        <w:t>.</w:t>
      </w:r>
      <w:r w:rsidRPr="00E33C3E" w:rsidR="00826749">
        <w:t xml:space="preserve"> </w:t>
      </w:r>
      <w:r w:rsidRPr="00E33C3E" w:rsidR="00C02F8D">
        <w:t xml:space="preserve">They </w:t>
      </w:r>
      <w:r w:rsidRPr="00E33C3E" w:rsidR="000704D9">
        <w:t xml:space="preserve">would not </w:t>
      </w:r>
      <w:r w:rsidRPr="00E33C3E" w:rsidR="00C02F8D">
        <w:t>be earning anything during that time</w:t>
      </w:r>
      <w:r w:rsidRPr="00E33C3E" w:rsidR="00134727">
        <w:t>.</w:t>
      </w:r>
      <w:r w:rsidRPr="00E33C3E" w:rsidR="00826749">
        <w:t xml:space="preserve"> </w:t>
      </w:r>
      <w:r w:rsidRPr="00E33C3E" w:rsidR="00C02F8D">
        <w:t xml:space="preserve">Those suspensions would go on for six, 12 or 18 months </w:t>
      </w:r>
      <w:r w:rsidRPr="00E33C3E" w:rsidR="000704D9">
        <w:t>even</w:t>
      </w:r>
      <w:r w:rsidRPr="00E33C3E">
        <w:t>,</w:t>
      </w:r>
      <w:r w:rsidRPr="00E33C3E" w:rsidR="000704D9">
        <w:t xml:space="preserve"> before they actually found out what was happening to them</w:t>
      </w:r>
      <w:r w:rsidRPr="00E33C3E" w:rsidR="00134727">
        <w:t>.</w:t>
      </w:r>
      <w:r w:rsidRPr="00E33C3E" w:rsidR="00826749">
        <w:t xml:space="preserve"> </w:t>
      </w:r>
      <w:r w:rsidRPr="00E33C3E">
        <w:t>T</w:t>
      </w:r>
      <w:r w:rsidRPr="00E33C3E" w:rsidR="000704D9">
        <w:t>hey</w:t>
      </w:r>
      <w:r w:rsidRPr="00E33C3E">
        <w:t xml:space="preserve"> are</w:t>
      </w:r>
      <w:r w:rsidRPr="00E33C3E" w:rsidR="000704D9">
        <w:t xml:space="preserve"> left in </w:t>
      </w:r>
      <w:r w:rsidRPr="00E33C3E" w:rsidR="00C02F8D">
        <w:t>limbo throughout all that time</w:t>
      </w:r>
      <w:r w:rsidRPr="00E33C3E" w:rsidR="00134727">
        <w:t>.</w:t>
      </w:r>
      <w:r w:rsidRPr="00E33C3E" w:rsidR="00826749">
        <w:t xml:space="preserve"> </w:t>
      </w:r>
      <w:r w:rsidRPr="00E33C3E" w:rsidR="00C02F8D">
        <w:t>That is Post Office being high</w:t>
      </w:r>
      <w:r w:rsidRPr="00E33C3E" w:rsidR="00C02F8D">
        <w:noBreakHyphen/>
        <w:t>handed</w:t>
      </w:r>
      <w:r w:rsidRPr="00E33C3E" w:rsidR="00134727">
        <w:t>.</w:t>
      </w:r>
      <w:r w:rsidRPr="00E33C3E" w:rsidR="00826749">
        <w:t xml:space="preserve"> </w:t>
      </w:r>
    </w:p>
    <w:p w:rsidR="00EF08FB" w:rsidRPr="00E33C3E" w:rsidP="003F1DAC">
      <w:pPr>
        <w:pStyle w:val="Answer"/>
      </w:pPr>
      <w:r w:rsidRPr="00E33C3E">
        <w:t>E</w:t>
      </w:r>
      <w:r w:rsidRPr="00E33C3E" w:rsidR="000704D9">
        <w:t xml:space="preserve">ven in my </w:t>
      </w:r>
      <w:r w:rsidRPr="00E33C3E">
        <w:t>own case, my MP took it up at that time and wrote to Post Office about it</w:t>
      </w:r>
      <w:r w:rsidRPr="00E33C3E" w:rsidR="00134727">
        <w:t>.</w:t>
      </w:r>
      <w:r w:rsidRPr="00E33C3E" w:rsidR="00826749">
        <w:t xml:space="preserve"> </w:t>
      </w:r>
      <w:r w:rsidRPr="00E33C3E">
        <w:t>Post Office</w:t>
      </w:r>
      <w:r w:rsidRPr="00E33C3E" w:rsidR="000704D9">
        <w:t xml:space="preserve"> </w:t>
      </w:r>
      <w:r w:rsidRPr="00E33C3E">
        <w:t>said, “W</w:t>
      </w:r>
      <w:r w:rsidRPr="00E33C3E" w:rsidR="000704D9">
        <w:t xml:space="preserve">e have undertaken a review of your case with </w:t>
      </w:r>
      <w:r w:rsidRPr="00E33C3E">
        <w:t xml:space="preserve">a senior member of staff, </w:t>
      </w:r>
      <w:r w:rsidRPr="00E33C3E" w:rsidR="000704D9">
        <w:t xml:space="preserve">and we have decided </w:t>
      </w:r>
      <w:r w:rsidRPr="00E33C3E">
        <w:t xml:space="preserve">that </w:t>
      </w:r>
      <w:r w:rsidRPr="00E33C3E" w:rsidR="000704D9">
        <w:t>our decision</w:t>
      </w:r>
      <w:r w:rsidRPr="00E33C3E">
        <w:t xml:space="preserve"> </w:t>
      </w:r>
      <w:r w:rsidRPr="00E33C3E" w:rsidR="000704D9">
        <w:t xml:space="preserve">to terminate </w:t>
      </w:r>
      <w:r w:rsidRPr="00E33C3E">
        <w:t>you with three months’ notice was right in the first instance”</w:t>
      </w:r>
      <w:r w:rsidRPr="00E33C3E" w:rsidR="00134727">
        <w:t>.</w:t>
      </w:r>
      <w:r w:rsidRPr="00E33C3E" w:rsidR="00826749">
        <w:t xml:space="preserve"> </w:t>
      </w:r>
      <w:r w:rsidRPr="00E33C3E">
        <w:t>They did not give a reason</w:t>
      </w:r>
      <w:r w:rsidRPr="00E33C3E" w:rsidR="00134727">
        <w:t>.</w:t>
      </w:r>
      <w:r w:rsidRPr="00E33C3E" w:rsidR="00826749">
        <w:t xml:space="preserve"> </w:t>
      </w:r>
      <w:r w:rsidRPr="00E33C3E" w:rsidR="000704D9">
        <w:t xml:space="preserve">I was never invited to any sort of hearing or anything like </w:t>
      </w:r>
      <w:r w:rsidRPr="00E33C3E">
        <w:t>that</w:t>
      </w:r>
      <w:r w:rsidRPr="00E33C3E" w:rsidR="00134727">
        <w:t>.</w:t>
      </w:r>
      <w:r w:rsidRPr="00E33C3E" w:rsidR="00826749">
        <w:t xml:space="preserve"> </w:t>
      </w:r>
      <w:r w:rsidRPr="00E33C3E">
        <w:t xml:space="preserve">It </w:t>
      </w:r>
      <w:r w:rsidRPr="00E33C3E" w:rsidR="000704D9">
        <w:t>all h</w:t>
      </w:r>
      <w:r w:rsidRPr="00E33C3E">
        <w:t xml:space="preserve">appened behind closed doors, </w:t>
      </w:r>
      <w:r w:rsidRPr="00E33C3E" w:rsidR="000704D9">
        <w:t xml:space="preserve">and </w:t>
      </w:r>
      <w:r w:rsidRPr="00E33C3E">
        <w:t>that seems to be their approach</w:t>
      </w:r>
      <w:r w:rsidRPr="00E33C3E" w:rsidR="00134727">
        <w:t>.</w:t>
      </w:r>
      <w:r w:rsidRPr="00E33C3E" w:rsidR="00826749">
        <w:t xml:space="preserve"> </w:t>
      </w:r>
      <w:r w:rsidRPr="00E33C3E">
        <w:t xml:space="preserve">It is </w:t>
      </w:r>
      <w:r w:rsidRPr="00E33C3E" w:rsidR="000704D9">
        <w:t xml:space="preserve">their decision </w:t>
      </w:r>
      <w:r w:rsidRPr="00E33C3E">
        <w:t xml:space="preserve">and </w:t>
      </w:r>
      <w:r w:rsidRPr="00E33C3E" w:rsidR="000704D9">
        <w:t>their way</w:t>
      </w:r>
      <w:r w:rsidRPr="00E33C3E">
        <w:t xml:space="preserve">, </w:t>
      </w:r>
      <w:r w:rsidRPr="00E33C3E" w:rsidR="000704D9">
        <w:t>and that is it.</w:t>
      </w:r>
    </w:p>
    <w:p w:rsidR="002C2EC0" w:rsidRPr="00E33C3E" w:rsidP="002C2EC0">
      <w:pPr>
        <w:pStyle w:val="Question"/>
        <w:numPr>
          <w:ilvl w:val="0"/>
          <w:numId w:val="9"/>
        </w:numPr>
      </w:pPr>
      <w:sdt>
        <w:sdtPr>
          <w:rPr>
            <w:b/>
          </w:rPr>
          <w:alias w:val="Member"/>
          <w:tag w:val="&lt;Member mnisId='4031' dodsId='35872'&gt;"/>
          <w:id w:val="3406119"/>
          <w:placeholder>
            <w:docPart w:val="29AFBC2404DE40E0B43CFF26740F9157"/>
          </w:placeholder>
          <w:richText/>
        </w:sdtPr>
        <w:sdtContent>
          <w:r w:rsidRPr="00E33C3E" w:rsidR="004962FA">
            <w:rPr>
              <w:b/>
            </w:rPr>
            <w:t>Alan Brown:</w:t>
          </w:r>
        </w:sdtContent>
      </w:sdt>
      <w:r w:rsidRPr="00E33C3E" w:rsidR="004962FA">
        <w:t xml:space="preserve"> </w:t>
      </w:r>
      <w:r w:rsidRPr="00E33C3E" w:rsidR="00C02F8D">
        <w:t>We have already heard that you did not get much training on Horizon and the Horizon roll</w:t>
      </w:r>
      <w:r w:rsidRPr="00E33C3E" w:rsidR="00C02F8D">
        <w:noBreakHyphen/>
        <w:t>out</w:t>
      </w:r>
      <w:r w:rsidRPr="00E33C3E" w:rsidR="00134727">
        <w:t>.</w:t>
      </w:r>
      <w:r w:rsidRPr="00E33C3E" w:rsidR="00826749">
        <w:t xml:space="preserve"> </w:t>
      </w:r>
      <w:r w:rsidRPr="00E33C3E" w:rsidR="00C02F8D">
        <w:t>When you take up a</w:t>
      </w:r>
      <w:r w:rsidRPr="00E33C3E" w:rsidR="00C02F8D">
        <w:rPr>
          <w:rFonts w:cs="Times New Roman"/>
        </w:rPr>
        <w:t xml:space="preserve"> position as a subpostmaster, </w:t>
      </w:r>
      <w:r w:rsidRPr="00E33C3E" w:rsidR="001277D2">
        <w:rPr>
          <w:rFonts w:cs="Times New Roman"/>
        </w:rPr>
        <w:t>does</w:t>
      </w:r>
      <w:r w:rsidRPr="00E33C3E" w:rsidR="00C02F8D">
        <w:rPr>
          <w:rFonts w:cs="Times New Roman"/>
        </w:rPr>
        <w:t xml:space="preserve"> the Post Office outline the roles and responsibilities </w:t>
      </w:r>
      <w:r w:rsidRPr="00E33C3E" w:rsidR="00AA398F">
        <w:rPr>
          <w:rFonts w:cs="Times New Roman"/>
        </w:rPr>
        <w:t xml:space="preserve">and the legal implications in terms of the fact that they have </w:t>
      </w:r>
      <w:r w:rsidRPr="00E33C3E">
        <w:t xml:space="preserve">powers of </w:t>
      </w:r>
      <w:r w:rsidRPr="00E33C3E" w:rsidR="00AA398F">
        <w:t>prosecution and that it will not be a Crown prosecution</w:t>
      </w:r>
      <w:r w:rsidRPr="00E33C3E" w:rsidR="00134727">
        <w:t>?</w:t>
      </w:r>
      <w:r w:rsidRPr="00E33C3E" w:rsidR="00826749">
        <w:t xml:space="preserve"> </w:t>
      </w:r>
      <w:r w:rsidRPr="00E33C3E" w:rsidR="00AA398F">
        <w:t>D</w:t>
      </w:r>
      <w:r w:rsidRPr="00E33C3E" w:rsidR="00653668">
        <w:t>id you</w:t>
      </w:r>
      <w:r w:rsidRPr="00E33C3E" w:rsidR="00CB7526">
        <w:t xml:space="preserve"> ever discuss that?</w:t>
      </w:r>
    </w:p>
    <w:p w:rsidR="00CB7526" w:rsidRPr="00E33C3E" w:rsidP="00CB7526">
      <w:pPr>
        <w:pStyle w:val="Answer"/>
      </w:pPr>
      <w:sdt>
        <w:sdtPr>
          <w:alias w:val="Witness"/>
          <w:id w:val="454844401"/>
          <w:placeholder>
            <w:docPart w:val="56A6A8FD81C14603880F2E1E6C87D4E8"/>
          </w:placeholder>
          <w:richText/>
        </w:sdtPr>
        <w:sdtContent>
          <w:r w:rsidRPr="00E33C3E" w:rsidR="00223DA0">
            <w:rPr>
              <w:b/>
              <w:i/>
            </w:rPr>
            <w:t>Alan Bates:</w:t>
          </w:r>
          <w:r w:rsidRPr="00E33C3E" w:rsidR="00223DA0">
            <w:rPr>
              <w:b/>
            </w:rPr>
            <w:t xml:space="preserve"> </w:t>
          </w:r>
        </w:sdtContent>
      </w:sdt>
      <w:r w:rsidRPr="00E33C3E">
        <w:t>T</w:t>
      </w:r>
      <w:r w:rsidRPr="00E33C3E" w:rsidR="002C2EC0">
        <w:t xml:space="preserve">his is one of the key points that came up </w:t>
      </w:r>
      <w:r w:rsidRPr="00E33C3E">
        <w:t>in the court case</w:t>
      </w:r>
      <w:r w:rsidRPr="00E33C3E" w:rsidR="00134727">
        <w:t>.</w:t>
      </w:r>
      <w:r w:rsidRPr="00E33C3E" w:rsidR="00826749">
        <w:t xml:space="preserve"> </w:t>
      </w:r>
      <w:r w:rsidRPr="00E33C3E">
        <w:t xml:space="preserve">I do not know about </w:t>
      </w:r>
      <w:r w:rsidRPr="00E33C3E" w:rsidR="00653668">
        <w:t xml:space="preserve">the </w:t>
      </w:r>
      <w:r w:rsidRPr="00E33C3E">
        <w:t>other</w:t>
      </w:r>
      <w:r w:rsidRPr="00E33C3E" w:rsidR="00653668">
        <w:t>s</w:t>
      </w:r>
      <w:r w:rsidRPr="00E33C3E">
        <w:t>, but when I was taken on all I received was a seven</w:t>
      </w:r>
      <w:r w:rsidRPr="00E33C3E">
        <w:noBreakHyphen/>
        <w:t>page “conditions of appointment” letter</w:t>
      </w:r>
      <w:r w:rsidRPr="00E33C3E" w:rsidR="00134727">
        <w:t>.</w:t>
      </w:r>
      <w:r w:rsidRPr="00E33C3E" w:rsidR="00826749">
        <w:t xml:space="preserve"> </w:t>
      </w:r>
      <w:r w:rsidRPr="00E33C3E">
        <w:t>I did not see any other documents about it</w:t>
      </w:r>
      <w:r w:rsidRPr="00E33C3E" w:rsidR="00134727">
        <w:t>.</w:t>
      </w:r>
      <w:r w:rsidRPr="00E33C3E" w:rsidR="00826749">
        <w:t xml:space="preserve"> </w:t>
      </w:r>
      <w:r w:rsidRPr="00E33C3E">
        <w:t>Nothing else was addressed throughout the days of training I had with them; I had about four days of training on site.</w:t>
      </w:r>
    </w:p>
    <w:p w:rsidR="00CB7526" w:rsidRPr="00E33C3E" w:rsidP="00CB7526">
      <w:pPr>
        <w:pStyle w:val="Answer"/>
      </w:pPr>
      <w:r w:rsidRPr="00E33C3E">
        <w:t>When we fell out, they kept on referring to this 114</w:t>
      </w:r>
      <w:r w:rsidRPr="00E33C3E">
        <w:noBreakHyphen/>
        <w:t>page subpostmaster contract</w:t>
      </w:r>
      <w:r w:rsidRPr="00E33C3E" w:rsidR="00134727">
        <w:t>.</w:t>
      </w:r>
      <w:r w:rsidRPr="00E33C3E" w:rsidR="00826749">
        <w:t xml:space="preserve"> </w:t>
      </w:r>
      <w:r w:rsidRPr="00E33C3E">
        <w:t>We found tha</w:t>
      </w:r>
      <w:r w:rsidRPr="00E33C3E" w:rsidR="00653668">
        <w:t>t a huge amount of people never saw those; they never</w:t>
      </w:r>
      <w:r w:rsidRPr="00E33C3E">
        <w:t xml:space="preserve"> came across them</w:t>
      </w:r>
      <w:r w:rsidRPr="00E33C3E" w:rsidR="00134727">
        <w:t>.</w:t>
      </w:r>
      <w:r w:rsidRPr="00E33C3E" w:rsidR="00826749">
        <w:t xml:space="preserve"> </w:t>
      </w:r>
      <w:r w:rsidRPr="00E33C3E">
        <w:t>They were meant to have been received, in theory, before you took up the position</w:t>
      </w:r>
      <w:r w:rsidRPr="00E33C3E" w:rsidR="00134727">
        <w:t>.</w:t>
      </w:r>
      <w:r w:rsidRPr="00E33C3E" w:rsidR="00826749">
        <w:t xml:space="preserve"> </w:t>
      </w:r>
      <w:r w:rsidRPr="00E33C3E">
        <w:t>They were terrible contracts</w:t>
      </w:r>
      <w:r w:rsidRPr="00E33C3E" w:rsidR="00134727">
        <w:t>.</w:t>
      </w:r>
      <w:r w:rsidRPr="00E33C3E" w:rsidR="00826749">
        <w:t xml:space="preserve"> </w:t>
      </w:r>
      <w:r w:rsidRPr="00E33C3E">
        <w:t>That was the one the judge took apart, saying it was totally unfair.</w:t>
      </w:r>
    </w:p>
    <w:p w:rsidR="002C2EC0" w:rsidRPr="00E33C3E" w:rsidP="004962FA">
      <w:pPr>
        <w:pStyle w:val="Question"/>
      </w:pPr>
      <w:sdt>
        <w:sdtPr>
          <w:rPr>
            <w:b/>
          </w:rPr>
          <w:alias w:val="Member"/>
          <w:tag w:val="&lt;Member mnisId='4031' dodsId='35872'&gt;"/>
          <w:id w:val="1848986552"/>
          <w:placeholder>
            <w:docPart w:val="FFF66B6D5AA14020B7177D78E3D0D4D2"/>
          </w:placeholder>
          <w:richText/>
        </w:sdtPr>
        <w:sdtContent>
          <w:r w:rsidRPr="00E33C3E" w:rsidR="004962FA">
            <w:rPr>
              <w:b/>
            </w:rPr>
            <w:t>Alan Brown:</w:t>
          </w:r>
        </w:sdtContent>
      </w:sdt>
      <w:r w:rsidRPr="00E33C3E" w:rsidR="00653668">
        <w:t xml:space="preserve"> D</w:t>
      </w:r>
      <w:r w:rsidRPr="00E33C3E">
        <w:t xml:space="preserve">id the </w:t>
      </w:r>
      <w:r w:rsidRPr="00E33C3E" w:rsidR="00CB7526">
        <w:t xml:space="preserve">Post Office give </w:t>
      </w:r>
      <w:r w:rsidRPr="00E33C3E">
        <w:t xml:space="preserve">any leeway </w:t>
      </w:r>
      <w:r w:rsidRPr="00E33C3E" w:rsidR="00CB7526">
        <w:t>in acknowledging that some people had not seen the contracts</w:t>
      </w:r>
      <w:r w:rsidRPr="00E33C3E" w:rsidR="00134727">
        <w:t>?</w:t>
      </w:r>
      <w:r w:rsidRPr="00E33C3E" w:rsidR="00826749">
        <w:t xml:space="preserve"> </w:t>
      </w:r>
      <w:r w:rsidRPr="00E33C3E" w:rsidR="00CB7526">
        <w:t>Again, was it just an assumption?</w:t>
      </w:r>
    </w:p>
    <w:p w:rsidR="002C2EC0" w:rsidRPr="00E33C3E" w:rsidP="002C2EC0">
      <w:pPr>
        <w:pStyle w:val="Answer"/>
      </w:pPr>
      <w:sdt>
        <w:sdtPr>
          <w:alias w:val="Witness"/>
          <w:id w:val="-1990550723"/>
          <w:placeholder>
            <w:docPart w:val="956E6D657CEC4D298BFCB4B179D73499"/>
          </w:placeholder>
          <w:richText/>
        </w:sdtPr>
        <w:sdtContent>
          <w:r w:rsidRPr="00E33C3E" w:rsidR="00223DA0">
            <w:rPr>
              <w:b/>
              <w:i/>
            </w:rPr>
            <w:t>Alan Bates:</w:t>
          </w:r>
          <w:r w:rsidRPr="00E33C3E" w:rsidR="00223DA0">
            <w:rPr>
              <w:b/>
            </w:rPr>
            <w:t xml:space="preserve"> </w:t>
          </w:r>
        </w:sdtContent>
      </w:sdt>
      <w:r w:rsidRPr="00E33C3E">
        <w:t xml:space="preserve">There was never any paperwork to </w:t>
      </w:r>
      <w:r w:rsidRPr="00E33C3E" w:rsidR="00CB7526">
        <w:t>support the fact you had received it, been through it or spent time on it in there</w:t>
      </w:r>
      <w:r w:rsidRPr="00E33C3E" w:rsidR="00134727">
        <w:t>.</w:t>
      </w:r>
      <w:r w:rsidRPr="00E33C3E" w:rsidR="00826749">
        <w:t xml:space="preserve"> </w:t>
      </w:r>
      <w:r w:rsidRPr="00E33C3E" w:rsidR="00CB7526">
        <w:t xml:space="preserve">They just turned around and said, “It was our </w:t>
      </w:r>
      <w:r w:rsidRPr="00E33C3E">
        <w:t xml:space="preserve">standard practice to make sure </w:t>
      </w:r>
      <w:r w:rsidRPr="00E33C3E" w:rsidR="00CB7526">
        <w:t>every subpostmaster received a full 114</w:t>
      </w:r>
      <w:r w:rsidRPr="00E33C3E" w:rsidR="00CB7526">
        <w:noBreakHyphen/>
        <w:t>page contract”</w:t>
      </w:r>
      <w:r w:rsidRPr="00E33C3E" w:rsidR="00134727">
        <w:t>.</w:t>
      </w:r>
      <w:r w:rsidRPr="00E33C3E" w:rsidR="00826749">
        <w:t xml:space="preserve"> </w:t>
      </w:r>
      <w:r w:rsidRPr="00E33C3E" w:rsidR="00CB7526">
        <w:t>That was it</w:t>
      </w:r>
      <w:r w:rsidRPr="00E33C3E" w:rsidR="00134727">
        <w:t>.</w:t>
      </w:r>
      <w:r w:rsidRPr="00E33C3E" w:rsidR="00826749">
        <w:t xml:space="preserve"> </w:t>
      </w:r>
      <w:r w:rsidRPr="00E33C3E" w:rsidR="00CB7526">
        <w:t xml:space="preserve">They just said they </w:t>
      </w:r>
      <w:r w:rsidRPr="00E33C3E" w:rsidR="00653668">
        <w:t>did</w:t>
      </w:r>
      <w:r w:rsidRPr="00E33C3E" w:rsidR="00CB7526">
        <w:t xml:space="preserve"> it, and that was it</w:t>
      </w:r>
      <w:r w:rsidRPr="00E33C3E" w:rsidR="00134727">
        <w:t>.</w:t>
      </w:r>
      <w:r w:rsidRPr="00E33C3E" w:rsidR="00826749">
        <w:t xml:space="preserve"> </w:t>
      </w:r>
    </w:p>
    <w:p w:rsidR="002C2EC0" w:rsidRPr="00E33C3E" w:rsidP="004962FA">
      <w:pPr>
        <w:pStyle w:val="Question"/>
      </w:pPr>
      <w:sdt>
        <w:sdtPr>
          <w:rPr>
            <w:b/>
          </w:rPr>
          <w:alias w:val="Member"/>
          <w:tag w:val="&lt;Member mnisId='4031' dodsId='35872'&gt;"/>
          <w:id w:val="2060118770"/>
          <w:placeholder>
            <w:docPart w:val="BCC0C1B5FDC64547B2F53C2AF73220F8"/>
          </w:placeholder>
          <w:richText/>
        </w:sdtPr>
        <w:sdtContent>
          <w:r w:rsidRPr="00E33C3E" w:rsidR="004962FA">
            <w:rPr>
              <w:b/>
            </w:rPr>
            <w:t>Alan Brown:</w:t>
          </w:r>
        </w:sdtContent>
      </w:sdt>
      <w:r w:rsidRPr="00E33C3E" w:rsidR="00CB7526">
        <w:t xml:space="preserve"> Since then, </w:t>
      </w:r>
      <w:r w:rsidRPr="00E33C3E">
        <w:t xml:space="preserve">have you seen any evidence </w:t>
      </w:r>
      <w:r w:rsidRPr="00E33C3E" w:rsidR="00CB7526">
        <w:t xml:space="preserve">of contrition or the Post Office saying how they will actually change things in terms of what you called the </w:t>
      </w:r>
      <w:r w:rsidRPr="00E33C3E">
        <w:t xml:space="preserve">presumption of guilt </w:t>
      </w:r>
      <w:r w:rsidRPr="00E33C3E" w:rsidR="00CB7526">
        <w:t>over innocence?</w:t>
      </w:r>
    </w:p>
    <w:p w:rsidR="00CB7526" w:rsidRPr="00E33C3E" w:rsidP="002C2EC0">
      <w:pPr>
        <w:pStyle w:val="Answer"/>
      </w:pPr>
      <w:sdt>
        <w:sdtPr>
          <w:alias w:val="Witness"/>
          <w:id w:val="-1923403256"/>
          <w:placeholder>
            <w:docPart w:val="BC64D67A80874E47BBEE2E6414A0FB70"/>
          </w:placeholder>
          <w:richText/>
        </w:sdtPr>
        <w:sdtContent>
          <w:r w:rsidRPr="00E33C3E" w:rsidR="00223DA0">
            <w:rPr>
              <w:b/>
              <w:i/>
            </w:rPr>
            <w:t>Alan Bates:</w:t>
          </w:r>
          <w:r w:rsidRPr="00E33C3E" w:rsidR="00223DA0">
            <w:rPr>
              <w:b/>
            </w:rPr>
            <w:t xml:space="preserve"> </w:t>
          </w:r>
        </w:sdtContent>
      </w:sdt>
      <w:r w:rsidRPr="00E33C3E">
        <w:t xml:space="preserve">I have </w:t>
      </w:r>
      <w:r w:rsidRPr="00E33C3E" w:rsidR="002C2EC0">
        <w:t>y</w:t>
      </w:r>
      <w:r w:rsidRPr="00E33C3E" w:rsidR="00653668">
        <w:t xml:space="preserve">et to be convinced that things will change </w:t>
      </w:r>
      <w:r w:rsidRPr="00E33C3E">
        <w:t>at Post Office</w:t>
      </w:r>
      <w:r w:rsidRPr="00E33C3E" w:rsidR="00134727">
        <w:t>.</w:t>
      </w:r>
      <w:r w:rsidRPr="00E33C3E" w:rsidR="00826749">
        <w:t xml:space="preserve"> </w:t>
      </w:r>
      <w:r w:rsidRPr="00E33C3E">
        <w:t xml:space="preserve">Every time </w:t>
      </w:r>
      <w:r w:rsidRPr="00E33C3E" w:rsidR="00653668">
        <w:t>there is a session</w:t>
      </w:r>
      <w:r w:rsidRPr="00E33C3E" w:rsidR="002C2EC0">
        <w:t xml:space="preserve"> like this </w:t>
      </w:r>
      <w:r w:rsidRPr="00E33C3E">
        <w:t>or things</w:t>
      </w:r>
      <w:r w:rsidRPr="00E33C3E" w:rsidR="00653668">
        <w:t xml:space="preserve"> have</w:t>
      </w:r>
      <w:r w:rsidRPr="00E33C3E">
        <w:t xml:space="preserve"> come up in the media in the years gone by, there have been all of these promises by Post Office about how they are going to change their ways, how they are going to improve and so on and so forth</w:t>
      </w:r>
      <w:r w:rsidRPr="00E33C3E" w:rsidR="00134727">
        <w:t>.</w:t>
      </w:r>
      <w:r w:rsidRPr="00E33C3E" w:rsidR="00826749">
        <w:t xml:space="preserve"> </w:t>
      </w:r>
      <w:r w:rsidRPr="00E33C3E">
        <w:t>It never happens</w:t>
      </w:r>
      <w:r w:rsidRPr="00E33C3E" w:rsidR="00134727">
        <w:t>.</w:t>
      </w:r>
      <w:r w:rsidRPr="00E33C3E" w:rsidR="00826749">
        <w:t xml:space="preserve"> </w:t>
      </w:r>
      <w:r w:rsidRPr="00E33C3E" w:rsidR="002C2EC0">
        <w:t xml:space="preserve">Post Office is </w:t>
      </w:r>
      <w:r w:rsidRPr="00E33C3E">
        <w:t>Post Office all the way through</w:t>
      </w:r>
      <w:r w:rsidRPr="00E33C3E" w:rsidR="00134727">
        <w:t>.</w:t>
      </w:r>
      <w:r w:rsidRPr="00E33C3E" w:rsidR="00826749">
        <w:t xml:space="preserve"> </w:t>
      </w:r>
    </w:p>
    <w:p w:rsidR="002C2EC0" w:rsidRPr="00E33C3E" w:rsidP="002C2EC0">
      <w:pPr>
        <w:pStyle w:val="Answer"/>
      </w:pPr>
      <w:r w:rsidRPr="00E33C3E">
        <w:t>Take Nick Rea</w:t>
      </w:r>
      <w:r w:rsidRPr="00E33C3E" w:rsidR="00CB7526">
        <w:t>d, the new CEO of Post Office</w:t>
      </w:r>
      <w:r w:rsidRPr="00E33C3E" w:rsidR="00134727">
        <w:t>.</w:t>
      </w:r>
      <w:r w:rsidRPr="00E33C3E" w:rsidR="00826749">
        <w:t xml:space="preserve"> </w:t>
      </w:r>
      <w:r w:rsidRPr="00E33C3E" w:rsidR="00CB7526">
        <w:t xml:space="preserve">I </w:t>
      </w:r>
      <w:r w:rsidRPr="00E33C3E">
        <w:t xml:space="preserve">did have a chat to him </w:t>
      </w:r>
      <w:r w:rsidRPr="00E33C3E" w:rsidR="00CB7526">
        <w:t>for 20 minutes late on last year</w:t>
      </w:r>
      <w:r w:rsidRPr="00E33C3E" w:rsidR="00134727">
        <w:t>.</w:t>
      </w:r>
      <w:r w:rsidRPr="00E33C3E" w:rsidR="00826749">
        <w:t xml:space="preserve"> </w:t>
      </w:r>
      <w:r w:rsidRPr="00E33C3E" w:rsidR="00653668">
        <w:t xml:space="preserve">I </w:t>
      </w:r>
      <w:r w:rsidRPr="00E33C3E" w:rsidR="00CB7526">
        <w:t>wish the guy well, but he has an uphill struggle</w:t>
      </w:r>
      <w:r w:rsidRPr="00E33C3E" w:rsidR="00134727">
        <w:t>.</w:t>
      </w:r>
      <w:r w:rsidRPr="00E33C3E" w:rsidR="00826749">
        <w:t xml:space="preserve"> </w:t>
      </w:r>
      <w:r w:rsidRPr="00E33C3E" w:rsidR="00CB7526">
        <w:t>Someone said to me recently that it is very much like a new coat on old paintwork: it is rotten underneath</w:t>
      </w:r>
      <w:r w:rsidRPr="00E33C3E" w:rsidR="00134727">
        <w:t>.</w:t>
      </w:r>
      <w:r w:rsidRPr="00E33C3E" w:rsidR="00826749">
        <w:t xml:space="preserve"> </w:t>
      </w:r>
      <w:r w:rsidRPr="00E33C3E" w:rsidR="00CB7526">
        <w:t>Quite seriously, what needs to happen is there needs to be a judge</w:t>
      </w:r>
      <w:r w:rsidRPr="00E33C3E" w:rsidR="00CB7526">
        <w:noBreakHyphen/>
        <w:t>led inquiry into it</w:t>
      </w:r>
      <w:r w:rsidRPr="00E33C3E" w:rsidR="00134727">
        <w:t>.</w:t>
      </w:r>
      <w:r w:rsidRPr="00E33C3E" w:rsidR="00826749">
        <w:t xml:space="preserve"> </w:t>
      </w:r>
      <w:r w:rsidRPr="00E33C3E" w:rsidR="00CB7526">
        <w:t>We need to chip away all the old paint off it and then put the new coat on top</w:t>
      </w:r>
      <w:r w:rsidRPr="00E33C3E" w:rsidR="00134727">
        <w:t>.</w:t>
      </w:r>
      <w:r w:rsidRPr="00E33C3E" w:rsidR="00826749">
        <w:t xml:space="preserve"> </w:t>
      </w:r>
      <w:r w:rsidRPr="00E33C3E" w:rsidR="00CB7526">
        <w:t>It should be a lot better from then on</w:t>
      </w:r>
      <w:r w:rsidRPr="00E33C3E" w:rsidR="00134727">
        <w:t>.</w:t>
      </w:r>
      <w:r w:rsidRPr="00E33C3E" w:rsidR="00826749">
        <w:t xml:space="preserve"> </w:t>
      </w:r>
      <w:r w:rsidRPr="00E33C3E" w:rsidR="00CB7526">
        <w:t>Until you get to the bottom of that and pull the whole thing apart, it will never</w:t>
      </w:r>
      <w:r w:rsidRPr="00E33C3E" w:rsidR="00C67E73">
        <w:t xml:space="preserve"> improve</w:t>
      </w:r>
      <w:r w:rsidRPr="00E33C3E" w:rsidR="00134727">
        <w:t>.</w:t>
      </w:r>
      <w:r w:rsidRPr="00E33C3E" w:rsidR="00826749">
        <w:t xml:space="preserve"> </w:t>
      </w:r>
    </w:p>
    <w:p w:rsidR="002C2EC0" w:rsidRPr="00E33C3E" w:rsidP="004962FA">
      <w:pPr>
        <w:pStyle w:val="Question"/>
      </w:pPr>
      <w:sdt>
        <w:sdtPr>
          <w:alias w:val="Member"/>
          <w:tag w:val="&lt;Member mnisId='4031' dodsId='35872'&gt;"/>
          <w:id w:val="1628431877"/>
          <w:placeholder>
            <w:docPart w:val="605F03F10C8A43F492D422D9FE5B96A1"/>
          </w:placeholder>
          <w:richText/>
        </w:sdtPr>
        <w:sdtContent>
          <w:r w:rsidRPr="00E33C3E">
            <w:rPr>
              <w:b/>
            </w:rPr>
            <w:t>Chair:</w:t>
          </w:r>
        </w:sdtContent>
      </w:sdt>
      <w:r w:rsidRPr="00E33C3E">
        <w:t xml:space="preserve"> </w:t>
      </w:r>
      <w:r w:rsidRPr="00E33C3E" w:rsidR="00C67E73">
        <w:t>Alan Bates, how did you feel when Second Sight were brought in to do an investigation?</w:t>
      </w:r>
    </w:p>
    <w:p w:rsidR="002C2EC0" w:rsidRPr="00E33C3E" w:rsidP="002C2EC0">
      <w:pPr>
        <w:pStyle w:val="Answer"/>
      </w:pPr>
      <w:sdt>
        <w:sdtPr>
          <w:alias w:val="Witness"/>
          <w:id w:val="-2021157522"/>
          <w:placeholder>
            <w:docPart w:val="C0E207090C174BD5B3FA2419D42A0A06"/>
          </w:placeholder>
          <w:richText/>
        </w:sdtPr>
        <w:sdtContent>
          <w:r w:rsidRPr="00E33C3E" w:rsidR="00223DA0">
            <w:rPr>
              <w:b/>
              <w:i/>
            </w:rPr>
            <w:t>Alan Bates:</w:t>
          </w:r>
          <w:r w:rsidRPr="00E33C3E" w:rsidR="00223DA0">
            <w:rPr>
              <w:b/>
            </w:rPr>
            <w:t xml:space="preserve"> </w:t>
          </w:r>
        </w:sdtContent>
      </w:sdt>
      <w:r w:rsidRPr="00E33C3E" w:rsidR="00C67E73">
        <w:t>I felt h</w:t>
      </w:r>
      <w:r w:rsidRPr="00E33C3E">
        <w:t>ighly suspicious</w:t>
      </w:r>
      <w:r w:rsidRPr="00E33C3E" w:rsidR="00C67E73">
        <w:t>.</w:t>
      </w:r>
    </w:p>
    <w:p w:rsidR="002C2EC0" w:rsidRPr="00E33C3E" w:rsidP="004962FA">
      <w:pPr>
        <w:pStyle w:val="Question"/>
      </w:pPr>
      <w:sdt>
        <w:sdtPr>
          <w:alias w:val="Member"/>
          <w:tag w:val="&lt;Member mnisId='4031' dodsId='35872'&gt;"/>
          <w:id w:val="-609356786"/>
          <w:placeholder>
            <w:docPart w:val="ED908B1FA8ED40F4A2A02C1BEC512C71"/>
          </w:placeholder>
          <w:richText/>
        </w:sdtPr>
        <w:sdtContent>
          <w:r w:rsidRPr="00E33C3E">
            <w:rPr>
              <w:b/>
            </w:rPr>
            <w:t>Chair:</w:t>
          </w:r>
        </w:sdtContent>
      </w:sdt>
      <w:r w:rsidRPr="00E33C3E">
        <w:t xml:space="preserve"> What do you mean by that?</w:t>
      </w:r>
    </w:p>
    <w:p w:rsidR="002C2EC0" w:rsidRPr="00E33C3E" w:rsidP="00CC7068">
      <w:pPr>
        <w:pStyle w:val="Answer"/>
      </w:pPr>
      <w:sdt>
        <w:sdtPr>
          <w:alias w:val="Witness"/>
          <w:id w:val="394477957"/>
          <w:placeholder>
            <w:docPart w:val="F7D951A37E034561B21722DF1838DC79"/>
          </w:placeholder>
          <w:richText/>
        </w:sdtPr>
        <w:sdtContent>
          <w:r w:rsidRPr="00E33C3E" w:rsidR="00223DA0">
            <w:rPr>
              <w:b/>
              <w:i/>
            </w:rPr>
            <w:t>Alan Bates:</w:t>
          </w:r>
          <w:r w:rsidRPr="00E33C3E" w:rsidR="00223DA0">
            <w:rPr>
              <w:b/>
            </w:rPr>
            <w:t xml:space="preserve"> </w:t>
          </w:r>
        </w:sdtContent>
      </w:sdt>
      <w:r w:rsidRPr="00E33C3E">
        <w:t xml:space="preserve">I thought </w:t>
      </w:r>
      <w:r w:rsidRPr="00E33C3E" w:rsidR="00C67E73">
        <w:t>they were being brought in by Post Office to try to bury the whole thing</w:t>
      </w:r>
      <w:r w:rsidRPr="00E33C3E" w:rsidR="00134727">
        <w:t>.</w:t>
      </w:r>
      <w:r w:rsidRPr="00E33C3E" w:rsidR="00826749">
        <w:t xml:space="preserve"> </w:t>
      </w:r>
      <w:r w:rsidRPr="00E33C3E" w:rsidR="00C67E73">
        <w:t xml:space="preserve">Fortunately, a professional associate who was </w:t>
      </w:r>
      <w:r w:rsidRPr="00E33C3E" w:rsidR="00695757">
        <w:t>supporting</w:t>
      </w:r>
      <w:r w:rsidRPr="00E33C3E" w:rsidR="00C67E73">
        <w:t xml:space="preserve"> us </w:t>
      </w:r>
      <w:r w:rsidRPr="00E33C3E">
        <w:t>c</w:t>
      </w:r>
      <w:r w:rsidRPr="00E33C3E" w:rsidR="00C67E73">
        <w:t>ame in and grilled Second Sight in front of</w:t>
      </w:r>
      <w:r w:rsidRPr="00E33C3E" w:rsidR="00653668">
        <w:t xml:space="preserve"> James Arbuthnot</w:t>
      </w:r>
      <w:r w:rsidR="0078027D">
        <w:t>, as he was</w:t>
      </w:r>
      <w:r w:rsidRPr="00E33C3E" w:rsidR="00653668">
        <w:t xml:space="preserve"> in those days—</w:t>
      </w:r>
      <w:r w:rsidRPr="00E33C3E" w:rsidR="00695757">
        <w:t xml:space="preserve">now </w:t>
      </w:r>
      <w:r w:rsidRPr="00E33C3E" w:rsidR="00C67E73">
        <w:rPr>
          <w:rFonts w:cs="Times New Roman"/>
        </w:rPr>
        <w:t xml:space="preserve">Lord </w:t>
      </w:r>
      <w:r w:rsidRPr="00E33C3E" w:rsidR="00695757">
        <w:rPr>
          <w:rFonts w:cs="Times New Roman"/>
        </w:rPr>
        <w:t>Arbuthnot</w:t>
      </w:r>
      <w:r w:rsidRPr="00E33C3E" w:rsidR="00134727">
        <w:rPr>
          <w:rFonts w:cs="Times New Roman"/>
        </w:rPr>
        <w:t>.</w:t>
      </w:r>
      <w:r w:rsidRPr="00E33C3E" w:rsidR="00826749">
        <w:rPr>
          <w:rFonts w:cs="Times New Roman"/>
        </w:rPr>
        <w:t xml:space="preserve"> </w:t>
      </w:r>
      <w:r w:rsidRPr="00E33C3E" w:rsidR="00C67E73">
        <w:t>At the end of the day, she was quite happy that they were going to be quite</w:t>
      </w:r>
      <w:r w:rsidRPr="00E33C3E" w:rsidR="00CC7068">
        <w:t xml:space="preserve"> fair, and t</w:t>
      </w:r>
      <w:r w:rsidRPr="00E33C3E" w:rsidR="00695757">
        <w:t>hey were excellent</w:t>
      </w:r>
      <w:r w:rsidRPr="00E33C3E" w:rsidR="00134727">
        <w:t>.</w:t>
      </w:r>
      <w:r w:rsidRPr="00E33C3E" w:rsidR="00826749">
        <w:t xml:space="preserve"> </w:t>
      </w:r>
      <w:r w:rsidRPr="00E33C3E" w:rsidR="00CC7068">
        <w:t>They were very balanced in their approach</w:t>
      </w:r>
      <w:r w:rsidRPr="00E33C3E" w:rsidR="00134727">
        <w:t>.</w:t>
      </w:r>
      <w:r w:rsidRPr="00E33C3E" w:rsidR="00826749">
        <w:t xml:space="preserve"> </w:t>
      </w:r>
      <w:r w:rsidRPr="00E33C3E" w:rsidR="00653668">
        <w:t xml:space="preserve">We thought it was the right </w:t>
      </w:r>
      <w:r w:rsidRPr="00E33C3E" w:rsidR="00CC7068">
        <w:t>step forward</w:t>
      </w:r>
      <w:r w:rsidRPr="00E33C3E" w:rsidR="00134727">
        <w:t>.</w:t>
      </w:r>
      <w:r w:rsidRPr="00E33C3E" w:rsidR="00826749">
        <w:t xml:space="preserve"> </w:t>
      </w:r>
      <w:r w:rsidRPr="00E33C3E" w:rsidR="00CC7068">
        <w:t>Although we started off in one direction, I am afraid that mediation scheme finished up elsewhere.</w:t>
      </w:r>
    </w:p>
    <w:p w:rsidR="002C2EC0" w:rsidRPr="00E33C3E" w:rsidP="004962FA">
      <w:pPr>
        <w:pStyle w:val="Question"/>
      </w:pPr>
      <w:sdt>
        <w:sdtPr>
          <w:alias w:val="Member"/>
          <w:tag w:val="&lt;Member mnisId='4031' dodsId='35872'&gt;"/>
          <w:id w:val="1627892262"/>
          <w:placeholder>
            <w:docPart w:val="004DF05FEB5D4229A1778839A505BAD3"/>
          </w:placeholder>
          <w:richText/>
        </w:sdtPr>
        <w:sdtContent>
          <w:r w:rsidRPr="00E33C3E">
            <w:rPr>
              <w:b/>
            </w:rPr>
            <w:t>Chair:</w:t>
          </w:r>
        </w:sdtContent>
      </w:sdt>
      <w:r w:rsidRPr="00E33C3E">
        <w:t xml:space="preserve"> </w:t>
      </w:r>
      <w:r w:rsidRPr="00E33C3E" w:rsidR="00CC7068">
        <w:t>Did the Post Office make</w:t>
      </w:r>
      <w:r w:rsidRPr="00E33C3E">
        <w:t xml:space="preserve"> full use of Second Sight?</w:t>
      </w:r>
    </w:p>
    <w:p w:rsidR="002C2EC0" w:rsidRPr="00E33C3E" w:rsidP="002C2EC0">
      <w:pPr>
        <w:pStyle w:val="Answer"/>
      </w:pPr>
      <w:sdt>
        <w:sdtPr>
          <w:alias w:val="Witness"/>
          <w:id w:val="291800263"/>
          <w:placeholder>
            <w:docPart w:val="8E3BF4140763431D928C7F43EAB05BA0"/>
          </w:placeholder>
          <w:richText/>
        </w:sdtPr>
        <w:sdtContent>
          <w:r w:rsidRPr="00E33C3E" w:rsidR="00223DA0">
            <w:rPr>
              <w:b/>
              <w:i/>
            </w:rPr>
            <w:t>Alan Bates:</w:t>
          </w:r>
          <w:r w:rsidRPr="00E33C3E" w:rsidR="00223DA0">
            <w:rPr>
              <w:b/>
            </w:rPr>
            <w:t xml:space="preserve"> </w:t>
          </w:r>
        </w:sdtContent>
      </w:sdt>
      <w:r w:rsidRPr="00E33C3E">
        <w:t xml:space="preserve">It </w:t>
      </w:r>
      <w:r w:rsidRPr="00E33C3E" w:rsidR="00866293">
        <w:t>seemed to start off with P</w:t>
      </w:r>
      <w:r w:rsidRPr="00E33C3E">
        <w:t>ost Of</w:t>
      </w:r>
      <w:r w:rsidRPr="00E33C3E" w:rsidR="00866293">
        <w:t>fice wanting the truth to be found and for openness to be used throughout the whole of their investigation</w:t>
      </w:r>
      <w:r w:rsidRPr="00E33C3E" w:rsidR="00134727">
        <w:t>.</w:t>
      </w:r>
      <w:r w:rsidRPr="00E33C3E" w:rsidR="00826749">
        <w:t xml:space="preserve"> </w:t>
      </w:r>
      <w:r w:rsidRPr="00E33C3E" w:rsidR="00866293">
        <w:t>But as more and more things started to surface, Post Office started to close down more and more</w:t>
      </w:r>
      <w:r w:rsidRPr="00E33C3E" w:rsidR="00134727">
        <w:t>.</w:t>
      </w:r>
      <w:r w:rsidRPr="00E33C3E" w:rsidR="00826749">
        <w:t xml:space="preserve"> </w:t>
      </w:r>
      <w:r w:rsidRPr="00E33C3E" w:rsidR="008D62E2">
        <w:t>No doubt Second Sight will tell you far more about this, but they found it almost impossible to find answers to things that were being raised.</w:t>
      </w:r>
    </w:p>
    <w:p w:rsidR="008D62E2" w:rsidRPr="00E33C3E" w:rsidP="004962FA">
      <w:pPr>
        <w:pStyle w:val="Question"/>
      </w:pPr>
      <w:sdt>
        <w:sdtPr>
          <w:rPr>
            <w:b/>
          </w:rPr>
          <w:alias w:val="Member"/>
          <w:tag w:val="&lt;Member mnisId='4031' dodsId='35872'&gt;"/>
          <w:id w:val="-1102188104"/>
          <w:placeholder>
            <w:docPart w:val="B0EB4C1C81084EF69AF2EC4F2EA75B8E"/>
          </w:placeholder>
          <w:richText/>
        </w:sdtPr>
        <w:sdtContent>
          <w:r w:rsidRPr="00E33C3E" w:rsidR="004962FA">
            <w:rPr>
              <w:b/>
            </w:rPr>
            <w:t>Peter Kyle:</w:t>
          </w:r>
        </w:sdtContent>
      </w:sdt>
      <w:r w:rsidRPr="00E33C3E" w:rsidR="004962FA">
        <w:t xml:space="preserve"> </w:t>
      </w:r>
      <w:r w:rsidRPr="00E33C3E">
        <w:t xml:space="preserve">Post Office is a </w:t>
      </w:r>
      <w:r w:rsidRPr="00E33C3E" w:rsidR="0078027D">
        <w:t>publicly</w:t>
      </w:r>
      <w:r w:rsidRPr="00E33C3E">
        <w:t xml:space="preserve"> owned organisation</w:t>
      </w:r>
      <w:r w:rsidR="0078027D">
        <w:t>,</w:t>
      </w:r>
      <w:r w:rsidRPr="00E33C3E">
        <w:t xml:space="preserve"> so therefore </w:t>
      </w:r>
      <w:r w:rsidR="0078027D">
        <w:t xml:space="preserve">it </w:t>
      </w:r>
      <w:r w:rsidRPr="00E33C3E">
        <w:t xml:space="preserve">has a different relationship with Government </w:t>
      </w:r>
      <w:r w:rsidR="0078027D">
        <w:t>from</w:t>
      </w:r>
      <w:r w:rsidRPr="00E33C3E">
        <w:t xml:space="preserve"> most organisations</w:t>
      </w:r>
      <w:r w:rsidRPr="00E33C3E" w:rsidR="00134727">
        <w:t>.</w:t>
      </w:r>
      <w:r w:rsidRPr="00E33C3E" w:rsidR="00826749">
        <w:t xml:space="preserve"> </w:t>
      </w:r>
      <w:r w:rsidRPr="00E33C3E">
        <w:t xml:space="preserve">Alan, did you get a sense that Government, and particularly BEIS, which is the Department that has the formal relationship with the Post Office, </w:t>
      </w:r>
      <w:r w:rsidRPr="00E33C3E" w:rsidR="0010536E">
        <w:t xml:space="preserve">were scrutinising this situation as the </w:t>
      </w:r>
      <w:r w:rsidRPr="00E33C3E" w:rsidR="00D0553F">
        <w:t>Horizon</w:t>
      </w:r>
      <w:r w:rsidRPr="00E33C3E" w:rsidR="0010536E">
        <w:t xml:space="preserve"> problem started</w:t>
      </w:r>
      <w:r w:rsidRPr="00E33C3E" w:rsidR="00D0553F">
        <w:t xml:space="preserve"> </w:t>
      </w:r>
      <w:r w:rsidRPr="00E33C3E" w:rsidR="0010536E">
        <w:t xml:space="preserve">to </w:t>
      </w:r>
      <w:r w:rsidRPr="00E33C3E" w:rsidR="00D0553F">
        <w:t>emerge</w:t>
      </w:r>
      <w:r w:rsidRPr="00E33C3E" w:rsidR="0010536E">
        <w:t>?</w:t>
      </w:r>
    </w:p>
    <w:p w:rsidR="002C2EC0" w:rsidRPr="00E33C3E" w:rsidP="002C2EC0">
      <w:pPr>
        <w:pStyle w:val="Answer"/>
      </w:pPr>
      <w:sdt>
        <w:sdtPr>
          <w:alias w:val="Witness"/>
          <w:id w:val="652347687"/>
          <w:placeholder>
            <w:docPart w:val="6975B1D5D1544CD0B303A7130A2B1376"/>
          </w:placeholder>
          <w:richText/>
        </w:sdtPr>
        <w:sdtContent>
          <w:r w:rsidRPr="00E33C3E" w:rsidR="00223DA0">
            <w:rPr>
              <w:b/>
              <w:i/>
            </w:rPr>
            <w:t>Alan Bates:</w:t>
          </w:r>
          <w:r w:rsidRPr="00E33C3E" w:rsidR="00223DA0">
            <w:rPr>
              <w:b/>
            </w:rPr>
            <w:t xml:space="preserve"> </w:t>
          </w:r>
        </w:sdtContent>
      </w:sdt>
      <w:r w:rsidRPr="00E33C3E" w:rsidR="00D0553F">
        <w:t>There was no evidence of it, if that was the case</w:t>
      </w:r>
      <w:r w:rsidRPr="00E33C3E" w:rsidR="00134727">
        <w:t>.</w:t>
      </w:r>
      <w:r w:rsidRPr="00E33C3E" w:rsidR="00826749">
        <w:t xml:space="preserve"> </w:t>
      </w:r>
      <w:r w:rsidRPr="00E33C3E" w:rsidR="00D0553F">
        <w:t>It just seemed very much Post Office</w:t>
      </w:r>
      <w:r w:rsidRPr="00E33C3E" w:rsidR="00D0553F">
        <w:noBreakHyphen/>
        <w:t>led throughout all of this</w:t>
      </w:r>
      <w:r w:rsidRPr="00E33C3E" w:rsidR="00134727">
        <w:t>.</w:t>
      </w:r>
      <w:r w:rsidRPr="00E33C3E" w:rsidR="00826749">
        <w:t xml:space="preserve"> </w:t>
      </w:r>
      <w:r w:rsidRPr="00E33C3E" w:rsidR="00D0553F">
        <w:t xml:space="preserve">Since then </w:t>
      </w:r>
      <w:r w:rsidRPr="00E33C3E" w:rsidR="00402244">
        <w:t>we have had very serious concerns that they should have been looking into it far more than they did; they should have been far more hands</w:t>
      </w:r>
      <w:r w:rsidRPr="00E33C3E" w:rsidR="00402244">
        <w:noBreakHyphen/>
        <w:t>on throughout all of this</w:t>
      </w:r>
      <w:r w:rsidRPr="00E33C3E" w:rsidR="00134727">
        <w:t>.</w:t>
      </w:r>
      <w:r w:rsidRPr="00E33C3E" w:rsidR="00826749">
        <w:t xml:space="preserve"> </w:t>
      </w:r>
      <w:r w:rsidRPr="00E33C3E" w:rsidR="00402244">
        <w:t>I often wonder whether</w:t>
      </w:r>
      <w:r w:rsidRPr="00E33C3E" w:rsidR="00B165B2">
        <w:t xml:space="preserve"> we would have got into this position</w:t>
      </w:r>
      <w:r w:rsidRPr="00E33C3E" w:rsidR="00402244">
        <w:t xml:space="preserve"> if</w:t>
      </w:r>
      <w:r w:rsidR="0078027D">
        <w:t xml:space="preserve"> they had been </w:t>
      </w:r>
      <w:r w:rsidRPr="00E33C3E" w:rsidR="00B165B2">
        <w:t>more hands</w:t>
      </w:r>
      <w:r w:rsidRPr="00E33C3E" w:rsidR="00B165B2">
        <w:noBreakHyphen/>
        <w:t>on.</w:t>
      </w:r>
    </w:p>
    <w:p w:rsidR="002C2EC0" w:rsidRPr="00E33C3E" w:rsidP="004962FA">
      <w:pPr>
        <w:pStyle w:val="Question"/>
      </w:pPr>
      <w:sdt>
        <w:sdtPr>
          <w:rPr>
            <w:b/>
          </w:rPr>
          <w:alias w:val="Member"/>
          <w:tag w:val="&lt;Member mnisId='4031' dodsId='35872'&gt;"/>
          <w:id w:val="1609083024"/>
          <w:placeholder>
            <w:docPart w:val="3538577560524066A5F4100D158C7701"/>
          </w:placeholder>
          <w:richText/>
        </w:sdtPr>
        <w:sdtContent>
          <w:r w:rsidRPr="00E33C3E" w:rsidR="004962FA">
            <w:rPr>
              <w:b/>
            </w:rPr>
            <w:t>Peter Kyle:</w:t>
          </w:r>
        </w:sdtContent>
      </w:sdt>
      <w:r w:rsidRPr="00E33C3E">
        <w:t xml:space="preserve"> You said </w:t>
      </w:r>
      <w:r w:rsidRPr="00E33C3E" w:rsidR="00B165B2">
        <w:t>you contacted a local MP, who asked questions and got a response</w:t>
      </w:r>
      <w:r w:rsidRPr="00E33C3E" w:rsidR="00134727">
        <w:t>.</w:t>
      </w:r>
      <w:r w:rsidRPr="00E33C3E" w:rsidR="00826749">
        <w:t xml:space="preserve"> </w:t>
      </w:r>
      <w:r w:rsidRPr="00E33C3E" w:rsidR="0078283C">
        <w:t xml:space="preserve">There was no formal contact with </w:t>
      </w:r>
      <w:r w:rsidRPr="00E33C3E" w:rsidR="00653668">
        <w:t>M</w:t>
      </w:r>
      <w:r w:rsidRPr="00E33C3E" w:rsidR="0078283C">
        <w:t>inister</w:t>
      </w:r>
      <w:r w:rsidRPr="00E33C3E" w:rsidR="006E1FC0">
        <w:t>s</w:t>
      </w:r>
      <w:r w:rsidRPr="00E33C3E" w:rsidR="0078283C">
        <w:t xml:space="preserve"> or Government in that period</w:t>
      </w:r>
      <w:r w:rsidRPr="00E33C3E" w:rsidR="00134727">
        <w:t>.</w:t>
      </w:r>
      <w:r w:rsidRPr="00E33C3E" w:rsidR="00826749">
        <w:t xml:space="preserve"> </w:t>
      </w:r>
    </w:p>
    <w:p w:rsidR="002C2EC0" w:rsidRPr="00E33C3E" w:rsidP="002C2EC0">
      <w:pPr>
        <w:pStyle w:val="Answer"/>
      </w:pPr>
      <w:sdt>
        <w:sdtPr>
          <w:alias w:val="Witness"/>
          <w:id w:val="-934823609"/>
          <w:placeholder>
            <w:docPart w:val="48B6F06D6855493DBAEFF23160EDC809"/>
          </w:placeholder>
          <w:richText/>
        </w:sdtPr>
        <w:sdtContent>
          <w:r w:rsidRPr="00E33C3E" w:rsidR="00223DA0">
            <w:rPr>
              <w:b/>
              <w:i/>
            </w:rPr>
            <w:t>Alan Bates:</w:t>
          </w:r>
          <w:r w:rsidRPr="00E33C3E" w:rsidR="00223DA0">
            <w:rPr>
              <w:b/>
            </w:rPr>
            <w:t xml:space="preserve"> </w:t>
          </w:r>
        </w:sdtContent>
      </w:sdt>
      <w:r w:rsidRPr="00E33C3E" w:rsidR="006E1FC0">
        <w:t xml:space="preserve">You are </w:t>
      </w:r>
      <w:r w:rsidRPr="00E33C3E">
        <w:t xml:space="preserve">going right back to </w:t>
      </w:r>
      <w:r w:rsidRPr="00E33C3E" w:rsidR="006E1FC0">
        <w:t xml:space="preserve">the end of </w:t>
      </w:r>
      <w:r w:rsidRPr="00E33C3E">
        <w:t>2003 and 2</w:t>
      </w:r>
      <w:r w:rsidRPr="00E33C3E" w:rsidR="006E1FC0">
        <w:t>004</w:t>
      </w:r>
      <w:r w:rsidRPr="00E33C3E" w:rsidR="00134727">
        <w:t>.</w:t>
      </w:r>
      <w:r w:rsidRPr="00E33C3E" w:rsidR="00826749">
        <w:t xml:space="preserve"> </w:t>
      </w:r>
      <w:r w:rsidRPr="00E33C3E">
        <w:t xml:space="preserve">I </w:t>
      </w:r>
      <w:r w:rsidRPr="00E33C3E" w:rsidR="006E1FC0">
        <w:t>receive</w:t>
      </w:r>
      <w:r w:rsidRPr="00E33C3E" w:rsidR="00653668">
        <w:t>d</w:t>
      </w:r>
      <w:r w:rsidRPr="00E33C3E" w:rsidR="006E1FC0">
        <w:t xml:space="preserve"> a copy of a lette</w:t>
      </w:r>
      <w:r w:rsidRPr="00E33C3E" w:rsidR="00653668">
        <w:t>r that my MP received from the M</w:t>
      </w:r>
      <w:r w:rsidRPr="00E33C3E" w:rsidR="006E1FC0">
        <w:t>inister at that time,</w:t>
      </w:r>
      <w:r w:rsidRPr="00E33C3E" w:rsidR="000C43FB">
        <w:t xml:space="preserve"> who was Steph</w:t>
      </w:r>
      <w:r w:rsidRPr="00E33C3E" w:rsidR="006E1FC0">
        <w:t>en Timms</w:t>
      </w:r>
      <w:r w:rsidRPr="00E33C3E" w:rsidR="00134727">
        <w:t>.</w:t>
      </w:r>
      <w:r w:rsidRPr="00E33C3E" w:rsidR="00826749">
        <w:t xml:space="preserve"> </w:t>
      </w:r>
      <w:r w:rsidRPr="00E33C3E" w:rsidR="006E1FC0">
        <w:t xml:space="preserve">That letter said that if I was not </w:t>
      </w:r>
      <w:r w:rsidRPr="00E33C3E">
        <w:t xml:space="preserve">happy with my discussions </w:t>
      </w:r>
      <w:r w:rsidRPr="00E33C3E" w:rsidR="006E1FC0">
        <w:t>with Post Office, I could consider taking legal action, which I did, but it took a</w:t>
      </w:r>
      <w:r w:rsidRPr="00E33C3E" w:rsidR="000C43FB">
        <w:t>n awful long time to get there.</w:t>
      </w:r>
    </w:p>
    <w:p w:rsidR="002C2EC0" w:rsidRPr="00E33C3E" w:rsidP="004962FA">
      <w:pPr>
        <w:pStyle w:val="Question"/>
      </w:pPr>
      <w:sdt>
        <w:sdtPr>
          <w:rPr>
            <w:b/>
          </w:rPr>
          <w:alias w:val="Member"/>
          <w:tag w:val="&lt;Member mnisId='4031' dodsId='35872'&gt;"/>
          <w:id w:val="-962268204"/>
          <w:placeholder>
            <w:docPart w:val="841472851F74426AA692E16F8F6E621B"/>
          </w:placeholder>
          <w:richText/>
        </w:sdtPr>
        <w:sdtContent>
          <w:r w:rsidRPr="00E33C3E" w:rsidR="004962FA">
            <w:rPr>
              <w:b/>
            </w:rPr>
            <w:t>Peter Kyle:</w:t>
          </w:r>
        </w:sdtContent>
      </w:sdt>
      <w:r w:rsidRPr="00E33C3E">
        <w:t xml:space="preserve"> Having thought about </w:t>
      </w:r>
      <w:r w:rsidRPr="00E33C3E" w:rsidR="00E45302">
        <w:t xml:space="preserve">this for such a long time now, </w:t>
      </w:r>
      <w:r w:rsidRPr="00E33C3E" w:rsidR="000C43FB">
        <w:t>what</w:t>
      </w:r>
      <w:r w:rsidRPr="00E33C3E" w:rsidR="00653668">
        <w:t>,</w:t>
      </w:r>
      <w:r w:rsidRPr="00E33C3E" w:rsidR="000C43FB">
        <w:t xml:space="preserve"> realistically</w:t>
      </w:r>
      <w:r w:rsidRPr="00E33C3E" w:rsidR="00653668">
        <w:t>,</w:t>
      </w:r>
      <w:r w:rsidRPr="00E33C3E" w:rsidR="000C43FB">
        <w:t xml:space="preserve"> should Government have been doing</w:t>
      </w:r>
      <w:r w:rsidRPr="00E33C3E" w:rsidR="00653668">
        <w:t>, or was it not</w:t>
      </w:r>
      <w:r w:rsidRPr="00E33C3E" w:rsidR="000C43FB">
        <w:t xml:space="preserve"> Government’s responsibility</w:t>
      </w:r>
      <w:r w:rsidRPr="00E33C3E" w:rsidR="00134727">
        <w:t>?</w:t>
      </w:r>
      <w:r w:rsidRPr="00E33C3E" w:rsidR="00826749">
        <w:t xml:space="preserve"> </w:t>
      </w:r>
    </w:p>
    <w:p w:rsidR="000C43FB" w:rsidRPr="00E33C3E" w:rsidP="002C2EC0">
      <w:pPr>
        <w:pStyle w:val="Answer"/>
      </w:pPr>
      <w:sdt>
        <w:sdtPr>
          <w:alias w:val="Witness"/>
          <w:id w:val="441345018"/>
          <w:placeholder>
            <w:docPart w:val="90781FF57CC04E988B9AF4BD6935FC9B"/>
          </w:placeholder>
          <w:richText/>
        </w:sdtPr>
        <w:sdtContent>
          <w:r w:rsidRPr="00E33C3E" w:rsidR="00223DA0">
            <w:rPr>
              <w:b/>
              <w:i/>
            </w:rPr>
            <w:t>Alan Bates:</w:t>
          </w:r>
          <w:r w:rsidRPr="00E33C3E" w:rsidR="00223DA0">
            <w:rPr>
              <w:b/>
            </w:rPr>
            <w:t xml:space="preserve"> </w:t>
          </w:r>
        </w:sdtContent>
      </w:sdt>
      <w:r w:rsidRPr="00E33C3E">
        <w:t xml:space="preserve">They are </w:t>
      </w:r>
      <w:r w:rsidRPr="00E33C3E" w:rsidR="002C2EC0">
        <w:t xml:space="preserve">the sole shareholder, so they have </w:t>
      </w:r>
      <w:r w:rsidRPr="00E33C3E">
        <w:t>a responsibility for it, without any doubt</w:t>
      </w:r>
      <w:r w:rsidRPr="00E33C3E" w:rsidR="00134727">
        <w:t>.</w:t>
      </w:r>
      <w:r w:rsidRPr="00E33C3E" w:rsidR="00826749">
        <w:t xml:space="preserve"> </w:t>
      </w:r>
      <w:r w:rsidRPr="00E33C3E">
        <w:t xml:space="preserve">They had a seat on the board, to </w:t>
      </w:r>
      <w:r w:rsidRPr="00E33C3E" w:rsidR="001A01B2">
        <w:t>start</w:t>
      </w:r>
      <w:r w:rsidRPr="00E33C3E">
        <w:t xml:space="preserve"> with</w:t>
      </w:r>
      <w:r w:rsidRPr="00E33C3E" w:rsidR="00134727">
        <w:t>.</w:t>
      </w:r>
      <w:r w:rsidRPr="00E33C3E" w:rsidR="00826749">
        <w:t xml:space="preserve"> </w:t>
      </w:r>
      <w:r w:rsidRPr="00E33C3E">
        <w:t>In theory, they should have been hearing everything that was going on</w:t>
      </w:r>
      <w:r w:rsidRPr="00E33C3E" w:rsidR="00134727">
        <w:t>.</w:t>
      </w:r>
      <w:r w:rsidRPr="00E33C3E" w:rsidR="00826749">
        <w:t xml:space="preserve"> </w:t>
      </w:r>
      <w:r w:rsidRPr="00E33C3E">
        <w:t xml:space="preserve">There were even discussions in 2016 </w:t>
      </w:r>
      <w:r w:rsidRPr="00E33C3E" w:rsidR="001A01B2">
        <w:t>at board level</w:t>
      </w:r>
      <w:r w:rsidRPr="00E33C3E" w:rsidR="00134727">
        <w:t>.</w:t>
      </w:r>
      <w:r w:rsidRPr="00E33C3E" w:rsidR="00826749">
        <w:t xml:space="preserve"> </w:t>
      </w:r>
      <w:r w:rsidRPr="00E33C3E" w:rsidR="001A01B2">
        <w:t>There was documentation around at the time to say that the system was not fit for purpose and that Post Office did not have the IT staff capable of running it</w:t>
      </w:r>
      <w:r w:rsidRPr="00E33C3E" w:rsidR="00134727">
        <w:t>.</w:t>
      </w:r>
      <w:r w:rsidRPr="00E33C3E" w:rsidR="00826749">
        <w:t xml:space="preserve"> </w:t>
      </w:r>
      <w:r w:rsidRPr="00E33C3E" w:rsidR="001A01B2">
        <w:t>The writing was on the wall for them, if they had taken any notice</w:t>
      </w:r>
      <w:r w:rsidRPr="00E33C3E" w:rsidR="00134727">
        <w:t>.</w:t>
      </w:r>
      <w:r w:rsidRPr="00E33C3E" w:rsidR="00826749">
        <w:t xml:space="preserve"> </w:t>
      </w:r>
    </w:p>
    <w:p w:rsidR="002C2EC0" w:rsidRPr="00E33C3E" w:rsidP="002C2EC0">
      <w:pPr>
        <w:pStyle w:val="Answer"/>
      </w:pPr>
      <w:r w:rsidRPr="00E33C3E">
        <w:t>T</w:t>
      </w:r>
      <w:r w:rsidRPr="00E33C3E" w:rsidR="001A01B2">
        <w:t xml:space="preserve">hey must have been, in my view, part of the board that decided to </w:t>
      </w:r>
      <w:r w:rsidRPr="00E33C3E" w:rsidR="0077691E">
        <w:t xml:space="preserve">put so much money into </w:t>
      </w:r>
      <w:r w:rsidRPr="00E33C3E" w:rsidR="001A7916">
        <w:t>trying to pursue an alternative course through the courts</w:t>
      </w:r>
      <w:r w:rsidRPr="00E33C3E" w:rsidR="00134727">
        <w:t>.</w:t>
      </w:r>
      <w:r w:rsidRPr="00E33C3E" w:rsidR="00826749">
        <w:t xml:space="preserve"> </w:t>
      </w:r>
      <w:r w:rsidRPr="00E33C3E" w:rsidR="001A7916">
        <w:t>They are the ones who spent all that money and forced us to spend all that money.</w:t>
      </w:r>
    </w:p>
    <w:p w:rsidR="002C2EC0" w:rsidRPr="00E33C3E" w:rsidP="004962FA">
      <w:pPr>
        <w:pStyle w:val="Question"/>
      </w:pPr>
      <w:sdt>
        <w:sdtPr>
          <w:rPr>
            <w:b/>
          </w:rPr>
          <w:alias w:val="Member"/>
          <w:tag w:val="&lt;Member mnisId='4031' dodsId='35872'&gt;"/>
          <w:id w:val="-1604954229"/>
          <w:placeholder>
            <w:docPart w:val="49E93E9CA64B44189935B2A71D955ED9"/>
          </w:placeholder>
          <w:richText/>
        </w:sdtPr>
        <w:sdtContent>
          <w:r w:rsidRPr="00E33C3E" w:rsidR="004962FA">
            <w:rPr>
              <w:b/>
            </w:rPr>
            <w:t>Peter Kyle:</w:t>
          </w:r>
        </w:sdtContent>
      </w:sdt>
      <w:r w:rsidRPr="00E33C3E">
        <w:t xml:space="preserve"> </w:t>
      </w:r>
      <w:r w:rsidR="00572F85">
        <w:t>Tracy</w:t>
      </w:r>
      <w:r w:rsidRPr="00E33C3E">
        <w:t xml:space="preserve"> and Wen</w:t>
      </w:r>
      <w:r w:rsidRPr="00E33C3E" w:rsidR="001A7916">
        <w:t>d</w:t>
      </w:r>
      <w:r w:rsidRPr="00E33C3E" w:rsidR="00D96F44">
        <w:t xml:space="preserve">y, when this started to unfold and </w:t>
      </w:r>
      <w:r w:rsidRPr="00E33C3E" w:rsidR="00447E70">
        <w:t xml:space="preserve">started to </w:t>
      </w:r>
      <w:r w:rsidRPr="00E33C3E" w:rsidR="00D96F44">
        <w:t xml:space="preserve">so profoundly impact your lives, did you get much support from the </w:t>
      </w:r>
      <w:r w:rsidRPr="00E33C3E" w:rsidR="00AE62CD">
        <w:t>National Federation of SubPostmasters</w:t>
      </w:r>
      <w:r w:rsidRPr="00E33C3E" w:rsidR="00D96F44">
        <w:t>?</w:t>
      </w:r>
    </w:p>
    <w:p w:rsidR="002C2EC0" w:rsidRPr="00E33C3E" w:rsidP="002C2EC0">
      <w:pPr>
        <w:pStyle w:val="Answer"/>
      </w:pPr>
      <w:sdt>
        <w:sdtPr>
          <w:alias w:val="Witness"/>
          <w:id w:val="1302263610"/>
          <w:placeholder>
            <w:docPart w:val="6035D09EBE254A1C86DD2104B5C2EBA1"/>
          </w:placeholder>
          <w:richText/>
        </w:sdtPr>
        <w:sdtContent>
          <w:r w:rsidRPr="00E33C3E" w:rsidR="00223DA0">
            <w:rPr>
              <w:b/>
              <w:i/>
            </w:rPr>
            <w:t>Wendy Buffrey:</w:t>
          </w:r>
          <w:r w:rsidRPr="00E33C3E" w:rsidR="00223DA0">
            <w:rPr>
              <w:b/>
            </w:rPr>
            <w:t xml:space="preserve"> </w:t>
          </w:r>
        </w:sdtContent>
      </w:sdt>
      <w:r w:rsidRPr="00E33C3E" w:rsidR="00D96F44">
        <w:t>No, n</w:t>
      </w:r>
      <w:r w:rsidRPr="00E33C3E">
        <w:t>one at all</w:t>
      </w:r>
      <w:r w:rsidRPr="00E33C3E" w:rsidR="00D96F44">
        <w:t>.</w:t>
      </w:r>
    </w:p>
    <w:p w:rsidR="002C2EC0" w:rsidRPr="00E33C3E" w:rsidP="002C2EC0">
      <w:pPr>
        <w:pStyle w:val="Answer"/>
      </w:pPr>
      <w:sdt>
        <w:sdtPr>
          <w:alias w:val="Witness"/>
          <w:id w:val="-1352489478"/>
          <w:placeholder>
            <w:docPart w:val="0530618CDBCB448C9C6139916DBC59F0"/>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D96F44">
        <w:t>No</w:t>
      </w:r>
      <w:r w:rsidRPr="00E33C3E" w:rsidR="00447E70">
        <w:t>.</w:t>
      </w:r>
      <w:r w:rsidRPr="00E33C3E" w:rsidR="00D96F44">
        <w:t xml:space="preserve"> </w:t>
      </w:r>
      <w:r w:rsidRPr="00E33C3E" w:rsidR="00447E70">
        <w:t>M</w:t>
      </w:r>
      <w:r w:rsidRPr="00E33C3E" w:rsidR="00D96F44">
        <w:t>y situation was complete</w:t>
      </w:r>
      <w:r w:rsidRPr="00E33C3E" w:rsidR="00447E70">
        <w:t>ly different, being in a Crown branch</w:t>
      </w:r>
      <w:r w:rsidRPr="00E33C3E" w:rsidR="00134727">
        <w:t>.</w:t>
      </w:r>
      <w:r w:rsidRPr="00E33C3E" w:rsidR="00826749">
        <w:t xml:space="preserve"> </w:t>
      </w:r>
    </w:p>
    <w:p w:rsidR="002C2EC0" w:rsidRPr="00E33C3E" w:rsidP="004962FA">
      <w:pPr>
        <w:pStyle w:val="Question"/>
      </w:pPr>
      <w:sdt>
        <w:sdtPr>
          <w:rPr>
            <w:b/>
          </w:rPr>
          <w:alias w:val="Member"/>
          <w:tag w:val="&lt;Member mnisId='4031' dodsId='35872'&gt;"/>
          <w:id w:val="1535224101"/>
          <w:placeholder>
            <w:docPart w:val="3B5B31BC6F9741BBA1FD25D4968F1D19"/>
          </w:placeholder>
          <w:richText/>
        </w:sdtPr>
        <w:sdtContent>
          <w:r w:rsidRPr="00E33C3E" w:rsidR="004962FA">
            <w:rPr>
              <w:b/>
            </w:rPr>
            <w:t>Peter Kyle:</w:t>
          </w:r>
        </w:sdtContent>
      </w:sdt>
      <w:r w:rsidRPr="00E33C3E" w:rsidR="00447E70">
        <w:t xml:space="preserve"> </w:t>
      </w:r>
      <w:r w:rsidRPr="00E33C3E" w:rsidR="00D03859">
        <w:t>Wendy, d</w:t>
      </w:r>
      <w:r w:rsidRPr="00E33C3E">
        <w:t xml:space="preserve">id you reach out to </w:t>
      </w:r>
      <w:r w:rsidRPr="00E33C3E" w:rsidR="00D03859">
        <w:t>them</w:t>
      </w:r>
      <w:r w:rsidRPr="00E33C3E" w:rsidR="00134727">
        <w:t>?</w:t>
      </w:r>
      <w:r w:rsidRPr="00E33C3E" w:rsidR="00826749">
        <w:t xml:space="preserve"> </w:t>
      </w:r>
      <w:r w:rsidRPr="00E33C3E" w:rsidR="00D03859">
        <w:t>Did you ask them?</w:t>
      </w:r>
    </w:p>
    <w:p w:rsidR="002C2EC0" w:rsidRPr="00E33C3E" w:rsidP="002C2EC0">
      <w:pPr>
        <w:pStyle w:val="Answer"/>
      </w:pPr>
      <w:sdt>
        <w:sdtPr>
          <w:alias w:val="Witness"/>
          <w:id w:val="-1551609545"/>
          <w:placeholder>
            <w:docPart w:val="0A365501F4C2481C96BE7354E6AB5A47"/>
          </w:placeholder>
          <w:richText/>
        </w:sdtPr>
        <w:sdtContent>
          <w:r w:rsidRPr="00E33C3E" w:rsidR="00223DA0">
            <w:rPr>
              <w:b/>
              <w:i/>
            </w:rPr>
            <w:t>Wendy Buffrey:</w:t>
          </w:r>
          <w:r w:rsidRPr="00E33C3E" w:rsidR="00223DA0">
            <w:rPr>
              <w:b/>
            </w:rPr>
            <w:t xml:space="preserve"> </w:t>
          </w:r>
        </w:sdtContent>
      </w:sdt>
      <w:r w:rsidRPr="00E33C3E" w:rsidR="00D03859">
        <w:t>Yes, I had been in the NFSP</w:t>
      </w:r>
      <w:r w:rsidRPr="00E33C3E" w:rsidR="00134727">
        <w:t>.</w:t>
      </w:r>
      <w:r w:rsidRPr="00E33C3E" w:rsidR="00826749">
        <w:t xml:space="preserve"> </w:t>
      </w:r>
      <w:r w:rsidRPr="00E33C3E" w:rsidR="00D03859">
        <w:t>I had even been to a few conferences</w:t>
      </w:r>
      <w:r w:rsidRPr="00E33C3E" w:rsidR="00134727">
        <w:t>.</w:t>
      </w:r>
      <w:r w:rsidRPr="00E33C3E" w:rsidR="00826749">
        <w:t xml:space="preserve"> </w:t>
      </w:r>
      <w:r w:rsidRPr="00E33C3E">
        <w:t xml:space="preserve">I was very proud of the fact that I </w:t>
      </w:r>
      <w:r w:rsidRPr="00E33C3E" w:rsidR="00D03859">
        <w:t>was a part of that organisation</w:t>
      </w:r>
      <w:r w:rsidRPr="00E33C3E" w:rsidR="00447E70">
        <w:t>,</w:t>
      </w:r>
      <w:r w:rsidRPr="00E33C3E" w:rsidR="00826749">
        <w:t xml:space="preserve"> </w:t>
      </w:r>
      <w:r w:rsidRPr="00E33C3E" w:rsidR="00447E70">
        <w:t>b</w:t>
      </w:r>
      <w:r w:rsidRPr="00E33C3E" w:rsidR="009703D4">
        <w:t>ut when it came to actually getting any help from them, no, they were not prepared to help me</w:t>
      </w:r>
      <w:r w:rsidRPr="00E33C3E" w:rsidR="00134727">
        <w:t>.</w:t>
      </w:r>
      <w:r w:rsidRPr="00E33C3E" w:rsidR="00826749">
        <w:t xml:space="preserve"> </w:t>
      </w:r>
      <w:r w:rsidRPr="00E33C3E" w:rsidR="009703D4">
        <w:t>Like I say, Mark Baker stood up and said, “I am</w:t>
      </w:r>
      <w:r w:rsidRPr="00E33C3E" w:rsidR="00447E70">
        <w:t xml:space="preserve"> not</w:t>
      </w:r>
      <w:r w:rsidRPr="00E33C3E" w:rsidR="009703D4">
        <w:t xml:space="preserve"> prepared </w:t>
      </w:r>
      <w:r w:rsidRPr="00E33C3E" w:rsidR="00447E70">
        <w:t xml:space="preserve">not to </w:t>
      </w:r>
      <w:r w:rsidRPr="00E33C3E" w:rsidR="009703D4">
        <w:t xml:space="preserve">come and help you”, even </w:t>
      </w:r>
      <w:r w:rsidRPr="00E33C3E" w:rsidR="00F546EE">
        <w:t>though he had been told not to</w:t>
      </w:r>
      <w:r w:rsidRPr="00E33C3E" w:rsidR="00134727">
        <w:t>.</w:t>
      </w:r>
      <w:r w:rsidRPr="00E33C3E" w:rsidR="00826749">
        <w:t xml:space="preserve"> </w:t>
      </w:r>
      <w:r w:rsidRPr="00E33C3E" w:rsidR="00F546EE">
        <w:t>He came to help me</w:t>
      </w:r>
      <w:r w:rsidRPr="00E33C3E" w:rsidR="00134727">
        <w:t>.</w:t>
      </w:r>
      <w:r w:rsidRPr="00E33C3E" w:rsidR="00826749">
        <w:t xml:space="preserve"> </w:t>
      </w:r>
      <w:r w:rsidRPr="00E33C3E" w:rsidR="00447E70">
        <w:t>O</w:t>
      </w:r>
      <w:r w:rsidRPr="00E33C3E" w:rsidR="00E75D60">
        <w:t>nce he got into that interview, even though he was there he was not allowed to say anything</w:t>
      </w:r>
      <w:r w:rsidRPr="00E33C3E" w:rsidR="00134727">
        <w:t>.</w:t>
      </w:r>
      <w:r w:rsidRPr="00E33C3E" w:rsidR="00826749">
        <w:t xml:space="preserve"> </w:t>
      </w:r>
    </w:p>
    <w:p w:rsidR="002C2EC0" w:rsidRPr="00E33C3E" w:rsidP="004962FA">
      <w:pPr>
        <w:pStyle w:val="Question"/>
      </w:pPr>
      <w:sdt>
        <w:sdtPr>
          <w:rPr>
            <w:b/>
          </w:rPr>
          <w:alias w:val="Member"/>
          <w:tag w:val="&lt;Member mnisId='4031' dodsId='35872'&gt;"/>
          <w:id w:val="574251960"/>
          <w:placeholder>
            <w:docPart w:val="590FC6BBB4D3445FA6F9FABDD5C6CB89"/>
          </w:placeholder>
          <w:richText/>
        </w:sdtPr>
        <w:sdtContent>
          <w:r w:rsidRPr="00E33C3E" w:rsidR="004962FA">
            <w:rPr>
              <w:b/>
            </w:rPr>
            <w:t>Peter Kyle:</w:t>
          </w:r>
        </w:sdtContent>
      </w:sdt>
      <w:r w:rsidRPr="00E33C3E">
        <w:t xml:space="preserve"> I know t</w:t>
      </w:r>
      <w:r w:rsidRPr="00E33C3E" w:rsidR="00E75D60">
        <w:t>his is really difficult for you, but I wonder whether you could just tell us something else</w:t>
      </w:r>
      <w:r w:rsidRPr="00E33C3E" w:rsidR="00134727">
        <w:t>.</w:t>
      </w:r>
      <w:r w:rsidRPr="00E33C3E" w:rsidR="00826749">
        <w:t xml:space="preserve"> </w:t>
      </w:r>
      <w:r w:rsidRPr="00E33C3E" w:rsidR="00E75D60">
        <w:t>Were you reaching out to them</w:t>
      </w:r>
      <w:r w:rsidRPr="00E33C3E" w:rsidR="00134727">
        <w:t>?</w:t>
      </w:r>
      <w:r w:rsidRPr="00E33C3E" w:rsidR="00826749">
        <w:t xml:space="preserve"> </w:t>
      </w:r>
      <w:r w:rsidRPr="00E33C3E" w:rsidR="00E75D60">
        <w:t>Were you communicating with them</w:t>
      </w:r>
      <w:r w:rsidRPr="00E33C3E" w:rsidR="00134727">
        <w:t>?</w:t>
      </w:r>
      <w:r w:rsidRPr="00E33C3E" w:rsidR="00826749">
        <w:t xml:space="preserve"> </w:t>
      </w:r>
      <w:r w:rsidRPr="00E33C3E" w:rsidR="00E75D60">
        <w:t>Were you explaining precisely what was happening to them</w:t>
      </w:r>
      <w:r w:rsidRPr="00E33C3E" w:rsidR="00134727">
        <w:t>?</w:t>
      </w:r>
      <w:r w:rsidRPr="00E33C3E" w:rsidR="00826749">
        <w:t xml:space="preserve"> </w:t>
      </w:r>
      <w:r w:rsidRPr="00E33C3E" w:rsidR="00E75D60">
        <w:t>How frequent was your contact with them?</w:t>
      </w:r>
    </w:p>
    <w:p w:rsidR="002C2EC0" w:rsidRPr="00E33C3E" w:rsidP="002C2EC0">
      <w:pPr>
        <w:pStyle w:val="Answer"/>
      </w:pPr>
      <w:sdt>
        <w:sdtPr>
          <w:alias w:val="Witness"/>
          <w:id w:val="-1670938357"/>
          <w:placeholder>
            <w:docPart w:val="BB87F77BF0CE4B63963E39FEA6C856BC"/>
          </w:placeholder>
          <w:richText/>
        </w:sdtPr>
        <w:sdtContent>
          <w:r w:rsidRPr="00E33C3E" w:rsidR="00223DA0">
            <w:rPr>
              <w:b/>
              <w:i/>
            </w:rPr>
            <w:t>Wendy Buffrey:</w:t>
          </w:r>
          <w:r w:rsidRPr="00E33C3E" w:rsidR="00223DA0">
            <w:rPr>
              <w:b/>
            </w:rPr>
            <w:t xml:space="preserve"> </w:t>
          </w:r>
        </w:sdtContent>
      </w:sdt>
      <w:r w:rsidRPr="00E33C3E">
        <w:t xml:space="preserve">I made about five or six phone calls </w:t>
      </w:r>
      <w:r w:rsidRPr="00E33C3E" w:rsidR="00E75D60">
        <w:t>originally</w:t>
      </w:r>
      <w:r w:rsidRPr="00E33C3E" w:rsidR="00134727">
        <w:t>.</w:t>
      </w:r>
      <w:r w:rsidRPr="00E33C3E" w:rsidR="00826749">
        <w:t xml:space="preserve"> </w:t>
      </w:r>
      <w:r w:rsidRPr="00E33C3E" w:rsidR="00E75D60">
        <w:t xml:space="preserve">I </w:t>
      </w:r>
      <w:r w:rsidRPr="00E33C3E" w:rsidR="00447E70">
        <w:t xml:space="preserve">then had a phone call with someone; </w:t>
      </w:r>
      <w:r w:rsidRPr="00E33C3E" w:rsidR="00E75D60">
        <w:t xml:space="preserve">I honestly cannot remember who </w:t>
      </w:r>
      <w:r w:rsidRPr="00E33C3E" w:rsidR="00447E70">
        <w:t>it</w:t>
      </w:r>
      <w:r w:rsidRPr="00E33C3E" w:rsidR="00E75D60">
        <w:t xml:space="preserve"> was at the moment</w:t>
      </w:r>
      <w:r w:rsidRPr="00E33C3E" w:rsidR="00134727">
        <w:t>.</w:t>
      </w:r>
      <w:r w:rsidRPr="00E33C3E" w:rsidR="00826749">
        <w:t xml:space="preserve"> </w:t>
      </w:r>
      <w:r w:rsidRPr="00E33C3E" w:rsidR="00E75D60">
        <w:t xml:space="preserve">I asked for their support, and they said that, </w:t>
      </w:r>
      <w:r w:rsidRPr="00E33C3E">
        <w:t>as I was suspende</w:t>
      </w:r>
      <w:r w:rsidRPr="00E33C3E" w:rsidR="00E75D60">
        <w:t>d, I was no longer a subpostmaster in their eyes</w:t>
      </w:r>
      <w:r w:rsidRPr="00E33C3E" w:rsidR="00134727">
        <w:t>.</w:t>
      </w:r>
      <w:r w:rsidRPr="00E33C3E" w:rsidR="00826749">
        <w:t xml:space="preserve"> </w:t>
      </w:r>
      <w:r w:rsidRPr="00E33C3E" w:rsidR="00E75D60">
        <w:t>Therefore, they did not have any ability to help me</w:t>
      </w:r>
      <w:r w:rsidRPr="00E33C3E" w:rsidR="00134727">
        <w:t>.</w:t>
      </w:r>
      <w:r w:rsidRPr="00E33C3E" w:rsidR="00826749">
        <w:t xml:space="preserve"> </w:t>
      </w:r>
    </w:p>
    <w:p w:rsidR="002C2EC0" w:rsidRPr="00E33C3E" w:rsidP="004962FA">
      <w:pPr>
        <w:pStyle w:val="Question"/>
      </w:pPr>
      <w:sdt>
        <w:sdtPr>
          <w:rPr>
            <w:b/>
          </w:rPr>
          <w:alias w:val="Member"/>
          <w:tag w:val="&lt;Member mnisId='4031' dodsId='35872'&gt;"/>
          <w:id w:val="1570229458"/>
          <w:placeholder>
            <w:docPart w:val="A8567AF9009E4EE0B7366FC815E8ABE2"/>
          </w:placeholder>
          <w:richText/>
        </w:sdtPr>
        <w:sdtContent>
          <w:r w:rsidRPr="00E33C3E" w:rsidR="004962FA">
            <w:rPr>
              <w:b/>
            </w:rPr>
            <w:t>Peter Kyle:</w:t>
          </w:r>
        </w:sdtContent>
      </w:sdt>
      <w:r w:rsidRPr="00E33C3E" w:rsidR="00E75D60">
        <w:t xml:space="preserve"> How would you describe their attitude towards you?</w:t>
      </w:r>
    </w:p>
    <w:p w:rsidR="002C2EC0" w:rsidRPr="00E33C3E" w:rsidP="002C2EC0">
      <w:pPr>
        <w:pStyle w:val="Answer"/>
      </w:pPr>
      <w:sdt>
        <w:sdtPr>
          <w:alias w:val="Witness"/>
          <w:id w:val="613864321"/>
          <w:placeholder>
            <w:docPart w:val="6BC2501B7E6A48518B23F7AA7E48CC01"/>
          </w:placeholder>
          <w:richText/>
        </w:sdtPr>
        <w:sdtContent>
          <w:r w:rsidRPr="00E33C3E" w:rsidR="00223DA0">
            <w:rPr>
              <w:b/>
              <w:i/>
            </w:rPr>
            <w:t>Wendy Buffrey:</w:t>
          </w:r>
          <w:r w:rsidRPr="00E33C3E" w:rsidR="00223DA0">
            <w:rPr>
              <w:b/>
            </w:rPr>
            <w:t xml:space="preserve"> </w:t>
          </w:r>
        </w:sdtContent>
      </w:sdt>
      <w:r w:rsidRPr="00E33C3E" w:rsidR="00E75D60">
        <w:t>It was disgusting</w:t>
      </w:r>
      <w:r w:rsidRPr="00E33C3E" w:rsidR="006012AF">
        <w:t xml:space="preserve"> to all of us. I am absolutely disgusted with them</w:t>
      </w:r>
      <w:r w:rsidRPr="00E33C3E" w:rsidR="00E75D60">
        <w:t>.</w:t>
      </w:r>
    </w:p>
    <w:p w:rsidR="002C2EC0" w:rsidRPr="00E33C3E" w:rsidP="00E75D60">
      <w:pPr>
        <w:pStyle w:val="Question"/>
      </w:pPr>
      <w:sdt>
        <w:sdtPr>
          <w:rPr>
            <w:b/>
          </w:rPr>
          <w:alias w:val="Member"/>
          <w:tag w:val="&lt;Member mnisId='4031' dodsId='35872'&gt;"/>
          <w:id w:val="-474222113"/>
          <w:placeholder>
            <w:docPart w:val="0818F6856BC947378396F5FE97050540"/>
          </w:placeholder>
          <w:richText/>
        </w:sdtPr>
        <w:sdtContent>
          <w:r w:rsidRPr="00E33C3E" w:rsidR="004962FA">
            <w:rPr>
              <w:b/>
            </w:rPr>
            <w:t>Mark Jenkinson:</w:t>
          </w:r>
        </w:sdtContent>
      </w:sdt>
      <w:r w:rsidRPr="00E33C3E">
        <w:t xml:space="preserve"> </w:t>
      </w:r>
      <w:r w:rsidRPr="00E33C3E" w:rsidR="00E75D60">
        <w:t>Alan, you said there were 555 subpostmasters in the court case.</w:t>
      </w:r>
    </w:p>
    <w:p w:rsidR="002C2EC0" w:rsidRPr="00E33C3E" w:rsidP="002C2EC0">
      <w:pPr>
        <w:pStyle w:val="Answer"/>
      </w:pPr>
      <w:sdt>
        <w:sdtPr>
          <w:alias w:val="Witness"/>
          <w:id w:val="-369609425"/>
          <w:placeholder>
            <w:docPart w:val="D243D344F42D4D3D9E087A6648838A8D"/>
          </w:placeholder>
          <w:richText/>
        </w:sdtPr>
        <w:sdtContent>
          <w:r w:rsidRPr="00E33C3E" w:rsidR="00223DA0">
            <w:rPr>
              <w:b/>
              <w:i/>
            </w:rPr>
            <w:t>Alan Bates:</w:t>
          </w:r>
          <w:r w:rsidRPr="00E33C3E" w:rsidR="00223DA0">
            <w:rPr>
              <w:b/>
            </w:rPr>
            <w:t xml:space="preserve"> </w:t>
          </w:r>
        </w:sdtContent>
      </w:sdt>
      <w:r w:rsidRPr="00E33C3E" w:rsidR="002639FB">
        <w:t>Yes, correct.</w:t>
      </w:r>
    </w:p>
    <w:p w:rsidR="002C2EC0" w:rsidRPr="00E33C3E" w:rsidP="002639FB">
      <w:pPr>
        <w:pStyle w:val="Question"/>
      </w:pPr>
      <w:sdt>
        <w:sdtPr>
          <w:rPr>
            <w:b/>
          </w:rPr>
          <w:alias w:val="Member"/>
          <w:tag w:val="&lt;Member mnisId='4031' dodsId='35872'&gt;"/>
          <w:id w:val="-47836642"/>
          <w:placeholder>
            <w:docPart w:val="B82432D5827141DAA3955FF8CAF02FB9"/>
          </w:placeholder>
          <w:richText/>
        </w:sdtPr>
        <w:sdtContent>
          <w:r w:rsidRPr="00E33C3E" w:rsidR="004962FA">
            <w:rPr>
              <w:b/>
            </w:rPr>
            <w:t>Mark Jenkinson:</w:t>
          </w:r>
        </w:sdtContent>
      </w:sdt>
      <w:r w:rsidRPr="00E33C3E" w:rsidR="00507E8E">
        <w:t xml:space="preserve"> </w:t>
      </w:r>
      <w:r w:rsidRPr="00E33C3E" w:rsidR="002639FB">
        <w:t xml:space="preserve">Many of </w:t>
      </w:r>
      <w:r w:rsidR="00572F85">
        <w:t>them</w:t>
      </w:r>
      <w:r w:rsidRPr="00E33C3E" w:rsidR="002639FB">
        <w:t xml:space="preserve"> will have lost tens</w:t>
      </w:r>
      <w:r w:rsidRPr="00E33C3E" w:rsidR="006012AF">
        <w:t>,</w:t>
      </w:r>
      <w:r w:rsidRPr="00E33C3E" w:rsidR="002639FB">
        <w:t xml:space="preserve"> if not hundreds</w:t>
      </w:r>
      <w:r w:rsidRPr="00E33C3E" w:rsidR="006012AF">
        <w:t>,</w:t>
      </w:r>
      <w:r w:rsidRPr="00E33C3E" w:rsidR="002639FB">
        <w:t xml:space="preserve"> of thousands of pounds</w:t>
      </w:r>
      <w:r w:rsidRPr="00E33C3E" w:rsidR="00134727">
        <w:t>.</w:t>
      </w:r>
      <w:r w:rsidRPr="00E33C3E" w:rsidR="00826749">
        <w:t xml:space="preserve"> </w:t>
      </w:r>
      <w:r w:rsidRPr="00E33C3E" w:rsidR="002639FB">
        <w:t>It has been reported that the Post Office ha</w:t>
      </w:r>
      <w:r w:rsidRPr="00E33C3E" w:rsidR="006012AF">
        <w:t>s</w:t>
      </w:r>
      <w:r w:rsidRPr="00E33C3E" w:rsidR="002639FB">
        <w:t xml:space="preserve"> agreed to pay £58 million in compensation</w:t>
      </w:r>
      <w:r w:rsidRPr="00E33C3E" w:rsidR="00134727">
        <w:t>.</w:t>
      </w:r>
      <w:r w:rsidRPr="00E33C3E" w:rsidR="00826749">
        <w:t xml:space="preserve"> </w:t>
      </w:r>
      <w:r w:rsidRPr="00E33C3E" w:rsidR="002639FB">
        <w:t xml:space="preserve">As the lead claimant, how much </w:t>
      </w:r>
      <w:r w:rsidRPr="00E33C3E" w:rsidR="006012AF">
        <w:t xml:space="preserve">do you think </w:t>
      </w:r>
      <w:r w:rsidRPr="00E33C3E" w:rsidR="002639FB">
        <w:t>will actually reach subpostmasters?</w:t>
      </w:r>
    </w:p>
    <w:p w:rsidR="002639FB" w:rsidRPr="00E33C3E" w:rsidP="002C2EC0">
      <w:pPr>
        <w:pStyle w:val="Answer"/>
      </w:pPr>
      <w:sdt>
        <w:sdtPr>
          <w:alias w:val="Witness"/>
          <w:id w:val="1680460352"/>
          <w:placeholder>
            <w:docPart w:val="B0EA68765BE249A98C4E2AF99DD9AC74"/>
          </w:placeholder>
          <w:richText/>
        </w:sdtPr>
        <w:sdtContent>
          <w:r w:rsidRPr="00E33C3E" w:rsidR="00223DA0">
            <w:rPr>
              <w:b/>
              <w:i/>
            </w:rPr>
            <w:t>Alan Bates:</w:t>
          </w:r>
          <w:r w:rsidRPr="00E33C3E" w:rsidR="00223DA0">
            <w:rPr>
              <w:b/>
            </w:rPr>
            <w:t xml:space="preserve"> </w:t>
          </w:r>
        </w:sdtContent>
      </w:sdt>
      <w:r w:rsidRPr="00E33C3E">
        <w:t>That is quite an interesting question</w:t>
      </w:r>
      <w:r w:rsidRPr="00E33C3E" w:rsidR="00134727">
        <w:t>.</w:t>
      </w:r>
      <w:r w:rsidRPr="00E33C3E" w:rsidR="00826749">
        <w:t xml:space="preserve"> </w:t>
      </w:r>
      <w:r w:rsidRPr="00E33C3E">
        <w:t xml:space="preserve">It is £57.75 million, to be accurate, that </w:t>
      </w:r>
      <w:r w:rsidRPr="00E33C3E" w:rsidR="006012AF">
        <w:t xml:space="preserve">it </w:t>
      </w:r>
      <w:r w:rsidRPr="00E33C3E">
        <w:t>agree</w:t>
      </w:r>
      <w:r w:rsidRPr="00E33C3E" w:rsidR="006012AF">
        <w:t>d</w:t>
      </w:r>
      <w:r w:rsidRPr="0078027D" w:rsidR="0078027D">
        <w:t xml:space="preserve"> </w:t>
      </w:r>
      <w:r w:rsidRPr="00E33C3E" w:rsidR="0078027D">
        <w:t>to pay</w:t>
      </w:r>
      <w:r w:rsidRPr="00E33C3E">
        <w:t xml:space="preserve"> as part of a settlement agreement</w:t>
      </w:r>
      <w:r w:rsidRPr="00E33C3E" w:rsidR="00134727">
        <w:t>.</w:t>
      </w:r>
      <w:r w:rsidRPr="00E33C3E" w:rsidR="00826749">
        <w:t xml:space="preserve"> </w:t>
      </w:r>
      <w:r w:rsidRPr="00E33C3E">
        <w:t>The problem is that the majority of that went on costs</w:t>
      </w:r>
      <w:r w:rsidRPr="00E33C3E" w:rsidR="00134727">
        <w:t>.</w:t>
      </w:r>
      <w:r w:rsidRPr="00E33C3E" w:rsidR="00826749">
        <w:t xml:space="preserve"> </w:t>
      </w:r>
      <w:r w:rsidRPr="00E33C3E" w:rsidR="001703CE">
        <w:t>There is somewhere around £11</w:t>
      </w:r>
      <w:r w:rsidRPr="00E33C3E" w:rsidR="006012AF">
        <w:t xml:space="preserve"> million or £</w:t>
      </w:r>
      <w:r w:rsidRPr="00E33C3E" w:rsidR="001703CE">
        <w:t>11.5 million that will be spread out over the 555 people in the case.</w:t>
      </w:r>
    </w:p>
    <w:p w:rsidR="000B60C4" w:rsidRPr="00E33C3E" w:rsidP="002C2EC0">
      <w:pPr>
        <w:pStyle w:val="Answer"/>
      </w:pPr>
      <w:r w:rsidRPr="00E33C3E">
        <w:t xml:space="preserve">I have heard quite a bit recently that it is the </w:t>
      </w:r>
      <w:r w:rsidRPr="00E33C3E" w:rsidR="002C2EC0">
        <w:t xml:space="preserve">lawyers </w:t>
      </w:r>
      <w:r w:rsidRPr="00E33C3E">
        <w:t>who</w:t>
      </w:r>
      <w:r w:rsidRPr="00E33C3E" w:rsidR="002C2EC0">
        <w:t xml:space="preserve"> have earn</w:t>
      </w:r>
      <w:r w:rsidRPr="00E33C3E" w:rsidR="00507E8E">
        <w:t>ed</w:t>
      </w:r>
      <w:r w:rsidRPr="00E33C3E" w:rsidR="002C2EC0">
        <w:t xml:space="preserve"> all that money</w:t>
      </w:r>
      <w:r w:rsidR="0078027D">
        <w:t>,</w:t>
      </w:r>
      <w:r w:rsidRPr="00E33C3E" w:rsidR="002C2EC0">
        <w:t xml:space="preserve"> </w:t>
      </w:r>
      <w:r w:rsidRPr="00E33C3E">
        <w:t xml:space="preserve">and </w:t>
      </w:r>
      <w:r w:rsidRPr="00E33C3E" w:rsidR="006012AF">
        <w:t xml:space="preserve">all </w:t>
      </w:r>
      <w:r w:rsidRPr="00E33C3E">
        <w:t>the rest of it</w:t>
      </w:r>
      <w:r w:rsidRPr="00E33C3E" w:rsidR="00134727">
        <w:t>.</w:t>
      </w:r>
      <w:r w:rsidRPr="00E33C3E" w:rsidR="00826749">
        <w:t xml:space="preserve"> </w:t>
      </w:r>
      <w:r w:rsidRPr="00E33C3E">
        <w:t>I would like to try to set the record straight</w:t>
      </w:r>
      <w:r w:rsidRPr="00E33C3E" w:rsidR="00134727">
        <w:t>.</w:t>
      </w:r>
      <w:r w:rsidRPr="00E33C3E" w:rsidR="00826749">
        <w:t xml:space="preserve"> </w:t>
      </w:r>
      <w:r w:rsidRPr="00E33C3E">
        <w:t xml:space="preserve">The </w:t>
      </w:r>
      <w:r w:rsidRPr="00E33C3E" w:rsidR="002C2EC0">
        <w:t xml:space="preserve">lawyers </w:t>
      </w:r>
      <w:r w:rsidRPr="00E33C3E">
        <w:t xml:space="preserve">did not </w:t>
      </w:r>
      <w:r w:rsidRPr="00E33C3E" w:rsidR="002C2EC0">
        <w:t>earn that amount of mo</w:t>
      </w:r>
      <w:r w:rsidRPr="00E33C3E">
        <w:t>ney</w:t>
      </w:r>
      <w:r w:rsidRPr="00E33C3E" w:rsidR="00134727">
        <w:t>.</w:t>
      </w:r>
      <w:r w:rsidRPr="00E33C3E" w:rsidR="00826749">
        <w:t xml:space="preserve"> </w:t>
      </w:r>
      <w:r w:rsidRPr="00E33C3E">
        <w:t>Those were the costs for it</w:t>
      </w:r>
      <w:r w:rsidRPr="00E33C3E" w:rsidR="00134727">
        <w:t>.</w:t>
      </w:r>
      <w:r w:rsidRPr="00E33C3E" w:rsidR="00826749">
        <w:t xml:space="preserve"> </w:t>
      </w:r>
      <w:r w:rsidRPr="00E33C3E">
        <w:t xml:space="preserve">Our lawyers cost about </w:t>
      </w:r>
      <w:r w:rsidRPr="00E33C3E" w:rsidR="002C2EC0">
        <w:t>£15</w:t>
      </w:r>
      <w:r w:rsidRPr="00E33C3E">
        <w:t xml:space="preserve"> million plus VAT</w:t>
      </w:r>
      <w:r w:rsidRPr="00E33C3E" w:rsidR="00134727">
        <w:t>.</w:t>
      </w:r>
      <w:r w:rsidRPr="00E33C3E" w:rsidR="00826749">
        <w:t xml:space="preserve"> </w:t>
      </w:r>
      <w:r w:rsidRPr="00E33C3E">
        <w:t>Those were our legal costs</w:t>
      </w:r>
      <w:r w:rsidRPr="00E33C3E" w:rsidR="00134727">
        <w:t>.</w:t>
      </w:r>
      <w:r w:rsidRPr="00E33C3E" w:rsidR="00826749">
        <w:t xml:space="preserve"> </w:t>
      </w:r>
      <w:r w:rsidRPr="00E33C3E">
        <w:t xml:space="preserve">That </w:t>
      </w:r>
      <w:r w:rsidRPr="00E33C3E" w:rsidR="001277D2">
        <w:t xml:space="preserve">involved </w:t>
      </w:r>
      <w:r w:rsidRPr="00E33C3E">
        <w:t>taking in particular</w:t>
      </w:r>
      <w:r w:rsidRPr="00E33C3E">
        <w:t xml:space="preserve">s of claim on 550 cases, analysing all of this over three years </w:t>
      </w:r>
      <w:r w:rsidRPr="00E33C3E" w:rsidR="002C2EC0">
        <w:t xml:space="preserve">as well as </w:t>
      </w:r>
      <w:r w:rsidRPr="00E33C3E">
        <w:t>preparing all the documentation and then, of course, we had the barrister team as part and parcel of that</w:t>
      </w:r>
      <w:r w:rsidRPr="00E33C3E" w:rsidR="0099123C">
        <w:t xml:space="preserve"> as well</w:t>
      </w:r>
      <w:r w:rsidRPr="00E33C3E">
        <w:t>.</w:t>
      </w:r>
    </w:p>
    <w:p w:rsidR="000B60C4" w:rsidRPr="00E33C3E" w:rsidP="002C2EC0">
      <w:pPr>
        <w:pStyle w:val="Answer"/>
      </w:pPr>
      <w:r w:rsidRPr="00E33C3E">
        <w:t>W</w:t>
      </w:r>
      <w:r w:rsidRPr="00E33C3E" w:rsidR="002C2EC0">
        <w:t xml:space="preserve">e </w:t>
      </w:r>
      <w:r w:rsidRPr="00E33C3E">
        <w:t xml:space="preserve">then </w:t>
      </w:r>
      <w:r w:rsidRPr="00E33C3E" w:rsidR="002C2EC0">
        <w:t xml:space="preserve">had to provide </w:t>
      </w:r>
      <w:r w:rsidRPr="00E33C3E">
        <w:t xml:space="preserve">what is </w:t>
      </w:r>
      <w:r w:rsidRPr="00E33C3E" w:rsidR="002C2EC0">
        <w:t xml:space="preserve">called </w:t>
      </w:r>
      <w:r w:rsidRPr="00E33C3E">
        <w:t>after</w:t>
      </w:r>
      <w:r w:rsidRPr="00E33C3E">
        <w:noBreakHyphen/>
        <w:t>the</w:t>
      </w:r>
      <w:r w:rsidRPr="00E33C3E">
        <w:noBreakHyphen/>
        <w:t>event insurance as well</w:t>
      </w:r>
      <w:r w:rsidRPr="00E33C3E" w:rsidR="006012AF">
        <w:t>,</w:t>
      </w:r>
      <w:r w:rsidRPr="00E33C3E">
        <w:t xml:space="preserve"> so that Post Office could not come back and sue each of the individuals in the group, should we lose the case</w:t>
      </w:r>
      <w:r w:rsidRPr="00E33C3E" w:rsidR="00134727">
        <w:t>.</w:t>
      </w:r>
      <w:r w:rsidRPr="00E33C3E" w:rsidR="00826749">
        <w:t xml:space="preserve"> </w:t>
      </w:r>
      <w:r w:rsidRPr="00E33C3E">
        <w:t>That was a multimillion</w:t>
      </w:r>
      <w:r w:rsidRPr="00E33C3E">
        <w:noBreakHyphen/>
        <w:t>pound purchase for the group</w:t>
      </w:r>
      <w:r w:rsidRPr="00E33C3E" w:rsidR="00134727">
        <w:t>.</w:t>
      </w:r>
      <w:r w:rsidRPr="00E33C3E" w:rsidR="00826749">
        <w:t xml:space="preserve"> </w:t>
      </w:r>
      <w:r w:rsidRPr="00E33C3E">
        <w:t>It is starting to stack up now</w:t>
      </w:r>
      <w:r w:rsidRPr="00E33C3E" w:rsidR="00134727">
        <w:t>.</w:t>
      </w:r>
      <w:r w:rsidRPr="00E33C3E" w:rsidR="00826749">
        <w:t xml:space="preserve"> </w:t>
      </w:r>
      <w:r w:rsidRPr="00E33C3E">
        <w:t>We had to borr</w:t>
      </w:r>
      <w:r w:rsidRPr="00E33C3E" w:rsidR="006012AF">
        <w:t xml:space="preserve">ow that money from a commercial </w:t>
      </w:r>
      <w:r w:rsidRPr="00E33C3E">
        <w:t>litigation firm</w:t>
      </w:r>
      <w:r w:rsidRPr="00E33C3E" w:rsidR="00134727">
        <w:t>.</w:t>
      </w:r>
      <w:r w:rsidRPr="00E33C3E" w:rsidR="00826749">
        <w:t xml:space="preserve"> </w:t>
      </w:r>
      <w:r w:rsidRPr="00E33C3E">
        <w:t xml:space="preserve">The recognised costs for those people </w:t>
      </w:r>
      <w:r w:rsidR="00572F85">
        <w:t>are</w:t>
      </w:r>
      <w:r w:rsidRPr="00E33C3E">
        <w:t xml:space="preserve"> a multiple of three times </w:t>
      </w:r>
      <w:r w:rsidRPr="00E33C3E" w:rsidR="00FA617E">
        <w:t>what you have borrowed, so you pay back three times what you have borrowed plus your original stake or borrowing.</w:t>
      </w:r>
    </w:p>
    <w:p w:rsidR="00FA617E" w:rsidRPr="00E33C3E" w:rsidP="002C2EC0">
      <w:pPr>
        <w:pStyle w:val="Answer"/>
      </w:pPr>
      <w:r w:rsidRPr="00E33C3E">
        <w:t>If you start to add up the figures I have given you, you will find that they go well above that £57.75 million, bearing in mind £11.5 million of that is coming out of there</w:t>
      </w:r>
      <w:r w:rsidRPr="00E33C3E" w:rsidR="00134727">
        <w:t>.</w:t>
      </w:r>
      <w:r w:rsidRPr="00E33C3E" w:rsidR="00826749">
        <w:t xml:space="preserve"> </w:t>
      </w:r>
      <w:r w:rsidRPr="00E33C3E">
        <w:t>I want to be very fair to both the funders and the lawyers in this, because they all took a substantial reduction</w:t>
      </w:r>
      <w:r w:rsidRPr="00E33C3E" w:rsidR="00134727">
        <w:t>.</w:t>
      </w:r>
      <w:r w:rsidRPr="00E33C3E" w:rsidR="00826749">
        <w:t xml:space="preserve"> </w:t>
      </w:r>
      <w:r w:rsidRPr="00E33C3E">
        <w:t>I know they are commercial businesses and all the rest of it, but they could see the wrongs that had been done in this</w:t>
      </w:r>
      <w:r w:rsidR="0078027D">
        <w:t>,</w:t>
      </w:r>
      <w:r w:rsidRPr="00E33C3E">
        <w:t xml:space="preserve"> and the injustice</w:t>
      </w:r>
      <w:r w:rsidRPr="00E33C3E" w:rsidR="00134727">
        <w:t>.</w:t>
      </w:r>
      <w:r w:rsidRPr="00E33C3E" w:rsidR="00826749">
        <w:t xml:space="preserve"> </w:t>
      </w:r>
      <w:r w:rsidRPr="00E33C3E" w:rsidR="00AA3B03">
        <w:t xml:space="preserve">They were highly </w:t>
      </w:r>
      <w:r w:rsidRPr="00E33C3E" w:rsidR="00A86DB1">
        <w:t>supportive</w:t>
      </w:r>
      <w:r w:rsidRPr="00E33C3E" w:rsidR="00AA3B03">
        <w:t xml:space="preserve"> of us</w:t>
      </w:r>
      <w:r w:rsidRPr="00E33C3E" w:rsidR="00134727">
        <w:t>.</w:t>
      </w:r>
      <w:r w:rsidRPr="00E33C3E" w:rsidR="00826749">
        <w:t xml:space="preserve"> </w:t>
      </w:r>
      <w:r w:rsidRPr="00E33C3E" w:rsidR="00AA3B03">
        <w:t>It cost us, but it was the only way we could do it</w:t>
      </w:r>
      <w:r w:rsidRPr="00E33C3E" w:rsidR="00134727">
        <w:t>.</w:t>
      </w:r>
      <w:r w:rsidRPr="00E33C3E" w:rsidR="00826749">
        <w:t xml:space="preserve"> </w:t>
      </w:r>
      <w:r w:rsidRPr="00E33C3E" w:rsidR="00AA3B03">
        <w:t>Otherwise, we would not have done</w:t>
      </w:r>
      <w:r w:rsidRPr="00E33C3E" w:rsidR="00A86DB1">
        <w:t xml:space="preserve"> anything.</w:t>
      </w:r>
    </w:p>
    <w:p w:rsidR="009E18F3" w:rsidRPr="00E33C3E" w:rsidP="002C2EC0">
      <w:pPr>
        <w:pStyle w:val="Answer"/>
      </w:pPr>
      <w:r w:rsidRPr="00E33C3E">
        <w:t>Another small interesting point about this is that the money we paid to lawyers and for the insurance was subject to VAT, so the Government took a further £4 million off us</w:t>
      </w:r>
      <w:r w:rsidRPr="00E33C3E" w:rsidR="00134727">
        <w:t>.</w:t>
      </w:r>
      <w:r w:rsidRPr="00E33C3E" w:rsidR="00826749">
        <w:t xml:space="preserve"> </w:t>
      </w:r>
      <w:r w:rsidRPr="00E33C3E">
        <w:t xml:space="preserve">If you think about the multiple of what we had to borrow to pay that, that was also a substantial </w:t>
      </w:r>
      <w:r w:rsidRPr="00E33C3E" w:rsidR="00241A88">
        <w:t>charge</w:t>
      </w:r>
      <w:r w:rsidRPr="00E33C3E">
        <w:t xml:space="preserve"> to us throughout all of this, which is why we are so ke</w:t>
      </w:r>
      <w:r w:rsidRPr="00E33C3E">
        <w:t>en to try to recover the costs.</w:t>
      </w:r>
    </w:p>
    <w:p w:rsidR="007D7C03" w:rsidRPr="00E33C3E" w:rsidP="007D7C03">
      <w:pPr>
        <w:pStyle w:val="Answer"/>
      </w:pPr>
      <w:r w:rsidRPr="00E33C3E">
        <w:t>At an earlier time</w:t>
      </w:r>
      <w:r w:rsidRPr="00E33C3E" w:rsidR="006012AF">
        <w:t>,</w:t>
      </w:r>
      <w:r w:rsidRPr="00E33C3E">
        <w:t xml:space="preserve"> in the original </w:t>
      </w:r>
      <w:r w:rsidRPr="00E33C3E" w:rsidR="00241A88">
        <w:t>2012</w:t>
      </w:r>
      <w:r w:rsidRPr="00E33C3E" w:rsidR="00241A88">
        <w:noBreakHyphen/>
        <w:t xml:space="preserve">15 mediation scheme, </w:t>
      </w:r>
      <w:r w:rsidRPr="00E33C3E">
        <w:t xml:space="preserve">there were a number of forensic accountants involved </w:t>
      </w:r>
      <w:r w:rsidRPr="00E33C3E" w:rsidR="009C11F3">
        <w:t xml:space="preserve">in </w:t>
      </w:r>
      <w:r w:rsidRPr="00E33C3E">
        <w:t>providing statements for the individuals</w:t>
      </w:r>
      <w:r w:rsidR="0078027D">
        <w:t>—</w:t>
      </w:r>
      <w:r w:rsidRPr="00E33C3E">
        <w:t>the claimants</w:t>
      </w:r>
      <w:r w:rsidR="0078027D">
        <w:t>—</w:t>
      </w:r>
      <w:r w:rsidRPr="00E33C3E">
        <w:t>to go forward, and a lot of th</w:t>
      </w:r>
      <w:r w:rsidRPr="00E33C3E" w:rsidR="00B01A69">
        <w:t>o</w:t>
      </w:r>
      <w:r w:rsidRPr="00E33C3E">
        <w:t>se were costed</w:t>
      </w:r>
      <w:r w:rsidRPr="00E33C3E" w:rsidR="00134727">
        <w:t>.</w:t>
      </w:r>
      <w:r w:rsidRPr="00E33C3E" w:rsidR="00826749">
        <w:t xml:space="preserve"> </w:t>
      </w:r>
      <w:r w:rsidRPr="00E33C3E">
        <w:t>Of a group of 39 people who sent me copies of their cases and reports, their</w:t>
      </w:r>
      <w:r w:rsidRPr="00E33C3E" w:rsidR="006012AF">
        <w:t xml:space="preserve"> claims average about £700,000 </w:t>
      </w:r>
      <w:r w:rsidRPr="00E33C3E">
        <w:t>for each individual</w:t>
      </w:r>
      <w:r w:rsidRPr="00E33C3E" w:rsidR="00134727">
        <w:t>.</w:t>
      </w:r>
      <w:r w:rsidRPr="00E33C3E" w:rsidR="00826749">
        <w:t xml:space="preserve"> </w:t>
      </w:r>
      <w:r w:rsidRPr="00E33C3E">
        <w:t>When you start to talk about dividing £11.5 million between 550, you can see we are not getting very far to try to recover any of the costs in there.</w:t>
      </w:r>
    </w:p>
    <w:p w:rsidR="00A86DB1" w:rsidRPr="00E33C3E" w:rsidP="007D7C03">
      <w:pPr>
        <w:pStyle w:val="Answer"/>
      </w:pPr>
      <w:r w:rsidRPr="00E33C3E">
        <w:t>May I just make one small further point on this</w:t>
      </w:r>
      <w:r w:rsidRPr="00E33C3E" w:rsidR="00134727">
        <w:t>?</w:t>
      </w:r>
      <w:r w:rsidRPr="00E33C3E" w:rsidR="00826749">
        <w:t xml:space="preserve"> </w:t>
      </w:r>
      <w:r w:rsidRPr="00E33C3E">
        <w:t>Those were our costs</w:t>
      </w:r>
      <w:r w:rsidRPr="00E33C3E" w:rsidR="00134727">
        <w:t>.</w:t>
      </w:r>
      <w:r w:rsidRPr="00E33C3E" w:rsidR="00826749">
        <w:t xml:space="preserve"> </w:t>
      </w:r>
      <w:r w:rsidRPr="00E33C3E">
        <w:t>From what I know and from what I can estimate, we reckon that Post Office costs were certainly over £100 million, possibly up to £120 million</w:t>
      </w:r>
      <w:r w:rsidRPr="00E33C3E" w:rsidR="006012AF">
        <w:t>,</w:t>
      </w:r>
      <w:r w:rsidRPr="00E33C3E">
        <w:t xml:space="preserve"> by the time we look at all the costs involved over the years</w:t>
      </w:r>
      <w:r w:rsidRPr="00E33C3E" w:rsidR="00134727">
        <w:t>.</w:t>
      </w:r>
      <w:r w:rsidRPr="00E33C3E" w:rsidR="00826749">
        <w:t xml:space="preserve"> </w:t>
      </w:r>
    </w:p>
    <w:p w:rsidR="00061805" w:rsidRPr="00E33C3E" w:rsidP="00061805">
      <w:pPr>
        <w:pStyle w:val="Question"/>
      </w:pPr>
      <w:sdt>
        <w:sdtPr>
          <w:rPr>
            <w:b/>
          </w:rPr>
          <w:alias w:val="Member"/>
          <w:tag w:val="&lt;Member mnisId='4031' dodsId='35872'&gt;"/>
          <w:id w:val="-88628652"/>
          <w:placeholder>
            <w:docPart w:val="01AE903D58774FEF8B80474A4D8B1877"/>
          </w:placeholder>
          <w:richText/>
        </w:sdtPr>
        <w:sdtContent>
          <w:r w:rsidRPr="00E33C3E" w:rsidR="004962FA">
            <w:rPr>
              <w:b/>
            </w:rPr>
            <w:t>Mark Jenkinson:</w:t>
          </w:r>
        </w:sdtContent>
      </w:sdt>
      <w:r w:rsidRPr="00E33C3E" w:rsidR="002C2EC0">
        <w:t xml:space="preserve"> </w:t>
      </w:r>
      <w:r w:rsidRPr="00E33C3E">
        <w:t>So each of you has been affected by this</w:t>
      </w:r>
      <w:r w:rsidRPr="00E33C3E" w:rsidR="00134727">
        <w:t>.</w:t>
      </w:r>
      <w:r w:rsidRPr="00E33C3E" w:rsidR="00826749">
        <w:t xml:space="preserve"> </w:t>
      </w:r>
      <w:r w:rsidRPr="00E33C3E">
        <w:t>In your opinion, does the settlement reached with the Post Office represent justice for former subpostmasters?</w:t>
      </w:r>
    </w:p>
    <w:p w:rsidR="00061805" w:rsidRPr="00E33C3E" w:rsidP="00061805">
      <w:pPr>
        <w:pStyle w:val="Answer"/>
      </w:pPr>
      <w:sdt>
        <w:sdtPr>
          <w:rPr>
            <w:b/>
            <w:i/>
          </w:rPr>
          <w:alias w:val="Witness"/>
          <w:id w:val="2034765263"/>
          <w:placeholder>
            <w:docPart w:val="947AC9374F8A4D258CC353FFCDB1A9EE"/>
          </w:placeholder>
          <w:richText/>
        </w:sdtPr>
        <w:sdtEndPr>
          <w:rPr>
            <w:b w:val="0"/>
            <w:i w:val="0"/>
          </w:rPr>
        </w:sdtEndPr>
        <w:sdtContent>
          <w:r w:rsidRPr="00E33C3E">
            <w:rPr>
              <w:b/>
              <w:i/>
            </w:rPr>
            <w:t>Wendy Buffrey:</w:t>
          </w:r>
          <w:r w:rsidRPr="00E33C3E">
            <w:t xml:space="preserve"> </w:t>
          </w:r>
        </w:sdtContent>
      </w:sdt>
      <w:r w:rsidRPr="00E33C3E">
        <w:t>No.</w:t>
      </w:r>
    </w:p>
    <w:p w:rsidR="00061805" w:rsidRPr="00E33C3E" w:rsidP="00061805">
      <w:pPr>
        <w:pStyle w:val="Answer"/>
      </w:pPr>
      <w:sdt>
        <w:sdtPr>
          <w:alias w:val="Witness"/>
          <w:id w:val="1924685930"/>
          <w:placeholder>
            <w:docPart w:val="C10534E75A934FECBBC4EE43952CB7C0"/>
          </w:placeholder>
          <w:richText/>
        </w:sdtPr>
        <w:sdtContent>
          <w:r w:rsidR="00572F85">
            <w:rPr>
              <w:b/>
              <w:i/>
            </w:rPr>
            <w:t>Tracy</w:t>
          </w:r>
          <w:r w:rsidRPr="00E33C3E">
            <w:rPr>
              <w:b/>
              <w:i/>
            </w:rPr>
            <w:t xml:space="preserve"> Felstead:</w:t>
          </w:r>
          <w:r w:rsidRPr="00E33C3E">
            <w:rPr>
              <w:b/>
            </w:rPr>
            <w:t xml:space="preserve"> </w:t>
          </w:r>
        </w:sdtContent>
      </w:sdt>
      <w:r w:rsidRPr="00E33C3E">
        <w:t>No</w:t>
      </w:r>
      <w:r w:rsidRPr="00E33C3E" w:rsidR="006012AF">
        <w:t>.</w:t>
      </w:r>
    </w:p>
    <w:p w:rsidR="00061805" w:rsidRPr="00E33C3E" w:rsidP="00061805">
      <w:pPr>
        <w:pStyle w:val="Question"/>
      </w:pPr>
      <w:sdt>
        <w:sdtPr>
          <w:rPr>
            <w:b/>
          </w:rPr>
          <w:alias w:val="Member"/>
          <w:tag w:val="&lt;Member mnisId='4031' dodsId='35872'&gt;"/>
          <w:id w:val="-753972390"/>
          <w:placeholder>
            <w:docPart w:val="576799C8BDA04217969E6703AC1DFFA4"/>
          </w:placeholder>
          <w:richText/>
        </w:sdtPr>
        <w:sdtContent>
          <w:r w:rsidRPr="00E33C3E">
            <w:rPr>
              <w:b/>
            </w:rPr>
            <w:t>Mark Jenkinson:</w:t>
          </w:r>
        </w:sdtContent>
      </w:sdt>
      <w:r w:rsidRPr="00E33C3E">
        <w:t xml:space="preserve"> Alan, the Government have said they will announce a process for subpostmasters who have suffered shortfalls who were not part of the group litigation</w:t>
      </w:r>
      <w:r w:rsidRPr="00E33C3E" w:rsidR="00134727">
        <w:t>.</w:t>
      </w:r>
      <w:r w:rsidRPr="00E33C3E" w:rsidR="00826749">
        <w:t xml:space="preserve"> </w:t>
      </w:r>
      <w:r w:rsidRPr="00E33C3E">
        <w:t>Are you confident the Post Office will treat those subpostmasters fairly?</w:t>
      </w:r>
    </w:p>
    <w:p w:rsidR="00061805" w:rsidRPr="00E33C3E" w:rsidP="006012AF">
      <w:pPr>
        <w:pStyle w:val="Question"/>
        <w:numPr>
          <w:ilvl w:val="0"/>
          <w:numId w:val="0"/>
        </w:numPr>
        <w:ind w:left="794"/>
      </w:pPr>
      <w:sdt>
        <w:sdtPr>
          <w:alias w:val="Witness"/>
          <w:id w:val="2057199700"/>
          <w:placeholder>
            <w:docPart w:val="B482809C52C04750BD3CF5179B6C9E7A"/>
          </w:placeholder>
          <w:richText/>
        </w:sdtPr>
        <w:sdtContent>
          <w:r w:rsidRPr="00E33C3E" w:rsidR="00223DA0">
            <w:rPr>
              <w:b/>
              <w:i/>
            </w:rPr>
            <w:t>Alan Bates:</w:t>
          </w:r>
          <w:r w:rsidRPr="00E33C3E" w:rsidR="00223DA0">
            <w:rPr>
              <w:b/>
            </w:rPr>
            <w:t xml:space="preserve"> </w:t>
          </w:r>
        </w:sdtContent>
      </w:sdt>
      <w:r w:rsidRPr="00E33C3E" w:rsidR="002C2EC0">
        <w:t>No</w:t>
      </w:r>
      <w:r w:rsidRPr="00E33C3E" w:rsidR="00134727">
        <w:t>.</w:t>
      </w:r>
      <w:r w:rsidRPr="00E33C3E" w:rsidR="00826749">
        <w:t xml:space="preserve"> </w:t>
      </w:r>
      <w:r w:rsidRPr="00E33C3E">
        <w:t>For anything that goes forward, anything else outside of what they had to pay or the court ordered them to pay, I have absolutely no faith in Post Office doing anything like that</w:t>
      </w:r>
      <w:r w:rsidRPr="00E33C3E" w:rsidR="006012AF">
        <w:t>,</w:t>
      </w:r>
      <w:r w:rsidRPr="00E33C3E">
        <w:t xml:space="preserve"> unless there is external oversight and transparency in all of this</w:t>
      </w:r>
      <w:r w:rsidRPr="00E33C3E" w:rsidR="00134727">
        <w:t>.</w:t>
      </w:r>
      <w:r w:rsidRPr="00E33C3E" w:rsidR="00826749">
        <w:t xml:space="preserve"> </w:t>
      </w:r>
      <w:r w:rsidRPr="00E33C3E">
        <w:t>If you just leave it to Post Office, they will just fall back into their normal way of doing things.</w:t>
      </w:r>
    </w:p>
    <w:p w:rsidR="002C2EC0" w:rsidRPr="00E33C3E" w:rsidP="00507E8E">
      <w:pPr>
        <w:pStyle w:val="Question"/>
      </w:pPr>
      <w:sdt>
        <w:sdtPr>
          <w:alias w:val="Member"/>
          <w:tag w:val="&lt;Member mnisId='4031' dodsId='35872'&gt;"/>
          <w:id w:val="1110242206"/>
          <w:placeholder>
            <w:docPart w:val="328B66EFBD004D6A999FBECF622A73C6"/>
          </w:placeholder>
          <w:richText/>
        </w:sdtPr>
        <w:sdtContent>
          <w:r w:rsidRPr="00E33C3E">
            <w:rPr>
              <w:b/>
            </w:rPr>
            <w:t>Chair:</w:t>
          </w:r>
        </w:sdtContent>
      </w:sdt>
      <w:r w:rsidRPr="00E33C3E">
        <w:t xml:space="preserve"> Wendy, </w:t>
      </w:r>
      <w:r w:rsidRPr="00E33C3E" w:rsidR="00061805">
        <w:t xml:space="preserve">you found a shortfall of £36,000 in your accounts, </w:t>
      </w:r>
      <w:r w:rsidR="0078027D">
        <w:t xml:space="preserve">for </w:t>
      </w:r>
      <w:r w:rsidRPr="00E33C3E" w:rsidR="00061805">
        <w:t xml:space="preserve">£10,000 of which </w:t>
      </w:r>
      <w:r w:rsidRPr="00E33C3E">
        <w:t>you found money to pu</w:t>
      </w:r>
      <w:r w:rsidRPr="00E33C3E" w:rsidR="00061805">
        <w:t>t in to balance some of it, but there was £26,000 outstanding</w:t>
      </w:r>
      <w:r w:rsidRPr="00E33C3E" w:rsidR="00134727">
        <w:t>.</w:t>
      </w:r>
      <w:r w:rsidRPr="00E33C3E" w:rsidR="00826749">
        <w:t xml:space="preserve"> </w:t>
      </w:r>
      <w:r w:rsidRPr="00E33C3E" w:rsidR="00061805">
        <w:t>You paid £10,000 of your own money</w:t>
      </w:r>
      <w:r w:rsidRPr="00E33C3E" w:rsidR="00134727">
        <w:t>.</w:t>
      </w:r>
      <w:r w:rsidRPr="00E33C3E" w:rsidR="00826749">
        <w:t xml:space="preserve"> </w:t>
      </w:r>
      <w:r w:rsidR="00572F85">
        <w:t>Tracy</w:t>
      </w:r>
      <w:r w:rsidRPr="00E33C3E" w:rsidR="00061805">
        <w:t xml:space="preserve">, </w:t>
      </w:r>
      <w:r w:rsidRPr="00E33C3E">
        <w:t xml:space="preserve">I believe </w:t>
      </w:r>
      <w:r w:rsidRPr="00E33C3E" w:rsidR="00061805">
        <w:t>your</w:t>
      </w:r>
      <w:r w:rsidRPr="00E33C3E" w:rsidR="00691F42">
        <w:t xml:space="preserve"> </w:t>
      </w:r>
      <w:r w:rsidRPr="00E33C3E" w:rsidR="00061805">
        <w:t>family raised £11,500 to pay back even though—</w:t>
      </w:r>
    </w:p>
    <w:p w:rsidR="002C2EC0" w:rsidRPr="00E33C3E" w:rsidP="002C2EC0">
      <w:pPr>
        <w:pStyle w:val="Answer"/>
      </w:pPr>
      <w:sdt>
        <w:sdtPr>
          <w:alias w:val="Witness"/>
          <w:id w:val="-75374029"/>
          <w:placeholder>
            <w:docPart w:val="058A90328BFD4021BFC2691364E1EC8B"/>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061805">
        <w:t xml:space="preserve">We </w:t>
      </w:r>
      <w:r w:rsidRPr="00E33C3E">
        <w:t xml:space="preserve">were told </w:t>
      </w:r>
      <w:r w:rsidRPr="00E33C3E" w:rsidR="00061805">
        <w:t>that the £11,500 would be to stop me from going to prison</w:t>
      </w:r>
      <w:r w:rsidRPr="00E33C3E" w:rsidR="00134727">
        <w:t>.</w:t>
      </w:r>
      <w:r w:rsidRPr="00E33C3E" w:rsidR="00826749">
        <w:t xml:space="preserve"> </w:t>
      </w:r>
    </w:p>
    <w:p w:rsidR="002C2EC0" w:rsidRPr="00E33C3E" w:rsidP="006012AF">
      <w:pPr>
        <w:pStyle w:val="Question"/>
        <w:numPr>
          <w:ilvl w:val="0"/>
          <w:numId w:val="0"/>
        </w:numPr>
        <w:ind w:left="794"/>
      </w:pPr>
      <w:sdt>
        <w:sdtPr>
          <w:alias w:val="Member"/>
          <w:tag w:val="&lt;Member mnisId='4031' dodsId='35872'&gt;"/>
          <w:id w:val="-161085751"/>
          <w:placeholder>
            <w:docPart w:val="AC353EEA943B4CCDB7D3F8BC75AE67A2"/>
          </w:placeholder>
          <w:richText/>
        </w:sdtPr>
        <w:sdtContent>
          <w:r w:rsidRPr="00E33C3E">
            <w:rPr>
              <w:b/>
            </w:rPr>
            <w:t>Chair:</w:t>
          </w:r>
        </w:sdtContent>
      </w:sdt>
      <w:r w:rsidRPr="00E33C3E" w:rsidR="00691F42">
        <w:t xml:space="preserve"> It did not, but they paid it.</w:t>
      </w:r>
    </w:p>
    <w:p w:rsidR="002C2EC0" w:rsidRPr="00E33C3E" w:rsidP="002C2EC0">
      <w:pPr>
        <w:pStyle w:val="Answer"/>
      </w:pPr>
      <w:sdt>
        <w:sdtPr>
          <w:alias w:val="Witness"/>
          <w:id w:val="1449507515"/>
          <w:placeholder>
            <w:docPart w:val="86F2429F150344D1AB083EF0AF8269C6"/>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691F42">
        <w:t>Yes</w:t>
      </w:r>
      <w:r w:rsidRPr="00E33C3E" w:rsidR="00134727">
        <w:t>.</w:t>
      </w:r>
      <w:r w:rsidRPr="00E33C3E" w:rsidR="00826749">
        <w:t xml:space="preserve"> </w:t>
      </w:r>
    </w:p>
    <w:p w:rsidR="002C2EC0" w:rsidRPr="00E33C3E" w:rsidP="002C2EC0">
      <w:pPr>
        <w:pStyle w:val="Answer"/>
      </w:pPr>
      <w:sdt>
        <w:sdtPr>
          <w:alias w:val="Witness"/>
          <w:id w:val="2131197733"/>
          <w:placeholder>
            <w:docPart w:val="709A52B007D043B1B775CCEA424CAD54"/>
          </w:placeholder>
          <w:richText/>
        </w:sdtPr>
        <w:sdtContent>
          <w:r w:rsidRPr="00E33C3E" w:rsidR="00223DA0">
            <w:rPr>
              <w:b/>
              <w:i/>
            </w:rPr>
            <w:t>Wendy Buffrey:</w:t>
          </w:r>
          <w:r w:rsidRPr="00E33C3E" w:rsidR="00223DA0">
            <w:rPr>
              <w:b/>
            </w:rPr>
            <w:t xml:space="preserve"> </w:t>
          </w:r>
        </w:sdtContent>
      </w:sdt>
      <w:r w:rsidRPr="00E33C3E">
        <w:t xml:space="preserve">I did have to </w:t>
      </w:r>
      <w:r w:rsidRPr="00E33C3E" w:rsidR="00691F42">
        <w:t>pay the £26,000 as well.</w:t>
      </w:r>
    </w:p>
    <w:p w:rsidR="002C2EC0" w:rsidRPr="00E33C3E" w:rsidP="006012AF">
      <w:pPr>
        <w:pStyle w:val="Question"/>
        <w:numPr>
          <w:ilvl w:val="0"/>
          <w:numId w:val="0"/>
        </w:numPr>
        <w:ind w:left="794"/>
      </w:pPr>
      <w:sdt>
        <w:sdtPr>
          <w:alias w:val="Member"/>
          <w:tag w:val="&lt;Member mnisId='4031' dodsId='35872'&gt;"/>
          <w:id w:val="-342550329"/>
          <w:placeholder>
            <w:docPart w:val="C2F0F11AFD644E49B442006A24F9DD9F"/>
          </w:placeholder>
          <w:richText/>
        </w:sdtPr>
        <w:sdtContent>
          <w:r w:rsidRPr="00E33C3E">
            <w:rPr>
              <w:b/>
            </w:rPr>
            <w:t>Chair:</w:t>
          </w:r>
        </w:sdtContent>
      </w:sdt>
      <w:r w:rsidRPr="00E33C3E">
        <w:t xml:space="preserve"> So you have </w:t>
      </w:r>
      <w:r w:rsidRPr="00E33C3E" w:rsidR="00691F42">
        <w:t>paid back £36,000.</w:t>
      </w:r>
    </w:p>
    <w:p w:rsidR="00691F42" w:rsidRPr="00E33C3E" w:rsidP="002C2EC0">
      <w:pPr>
        <w:pStyle w:val="Answer"/>
      </w:pPr>
      <w:sdt>
        <w:sdtPr>
          <w:alias w:val="Witness"/>
          <w:id w:val="-494643111"/>
          <w:placeholder>
            <w:docPart w:val="A2AA3D1270314CDBA47269F7A6953A2F"/>
          </w:placeholder>
          <w:richText/>
        </w:sdtPr>
        <w:sdtContent>
          <w:r w:rsidRPr="00E33C3E" w:rsidR="00223DA0">
            <w:rPr>
              <w:b/>
              <w:i/>
            </w:rPr>
            <w:t>Wendy Buffrey:</w:t>
          </w:r>
          <w:r w:rsidRPr="00E33C3E" w:rsidR="00223DA0">
            <w:rPr>
              <w:b/>
            </w:rPr>
            <w:t xml:space="preserve"> </w:t>
          </w:r>
        </w:sdtContent>
      </w:sdt>
      <w:r w:rsidRPr="00E33C3E">
        <w:t>Altogether, yes.</w:t>
      </w:r>
    </w:p>
    <w:p w:rsidR="00572E2B" w:rsidRPr="00E33C3E" w:rsidP="00572E2B">
      <w:pPr>
        <w:pStyle w:val="Question"/>
      </w:pPr>
      <w:sdt>
        <w:sdtPr>
          <w:alias w:val="Member"/>
          <w:tag w:val="&lt;Member mnisId='4031' dodsId='35872'&gt;"/>
          <w:id w:val="1792635554"/>
          <w:placeholder>
            <w:docPart w:val="FAC74B9B19154FE5A2A7DC9AC2DE9009"/>
          </w:placeholder>
          <w:richText/>
        </w:sdtPr>
        <w:sdtContent>
          <w:r w:rsidRPr="00E33C3E">
            <w:rPr>
              <w:b/>
            </w:rPr>
            <w:t>Chair:</w:t>
          </w:r>
        </w:sdtContent>
      </w:sdt>
      <w:r w:rsidRPr="00E33C3E">
        <w:t xml:space="preserve"> You also paid the other costs</w:t>
      </w:r>
      <w:r w:rsidR="0078027D">
        <w:t>,</w:t>
      </w:r>
      <w:r w:rsidRPr="00E33C3E">
        <w:t xml:space="preserve"> and the personal and emotional costs.</w:t>
      </w:r>
    </w:p>
    <w:p w:rsidR="002C2EC0" w:rsidRPr="00E33C3E" w:rsidP="002C2EC0">
      <w:pPr>
        <w:pStyle w:val="Answer"/>
      </w:pPr>
      <w:sdt>
        <w:sdtPr>
          <w:alias w:val="Witness"/>
          <w:id w:val="140471407"/>
          <w:placeholder>
            <w:docPart w:val="812BA2C661E04D57A222F7F9F0FDC458"/>
          </w:placeholder>
          <w:richText/>
        </w:sdtPr>
        <w:sdtContent>
          <w:r w:rsidRPr="00E33C3E" w:rsidR="00572E2B">
            <w:rPr>
              <w:b/>
              <w:i/>
            </w:rPr>
            <w:t>Wendy Buffrey:</w:t>
          </w:r>
          <w:r w:rsidRPr="00E33C3E" w:rsidR="00572E2B">
            <w:rPr>
              <w:b/>
            </w:rPr>
            <w:t xml:space="preserve"> </w:t>
          </w:r>
        </w:sdtContent>
      </w:sdt>
      <w:r w:rsidRPr="00E33C3E" w:rsidR="00572E2B">
        <w:t>I had to sell my home and my business for £100,000 less than it was actually worth</w:t>
      </w:r>
      <w:r w:rsidRPr="00E33C3E" w:rsidR="00A40250">
        <w:t>,</w:t>
      </w:r>
      <w:r w:rsidRPr="00E33C3E" w:rsidR="00572E2B">
        <w:t xml:space="preserve"> </w:t>
      </w:r>
      <w:r w:rsidRPr="00E33C3E">
        <w:t xml:space="preserve">to be able to afford to pay </w:t>
      </w:r>
      <w:r w:rsidRPr="00E33C3E" w:rsidR="00572E2B">
        <w:t>them £26,000.</w:t>
      </w:r>
    </w:p>
    <w:p w:rsidR="002C2EC0" w:rsidRPr="00E33C3E" w:rsidP="00507E8E">
      <w:pPr>
        <w:pStyle w:val="Question"/>
      </w:pPr>
      <w:sdt>
        <w:sdtPr>
          <w:alias w:val="Member"/>
          <w:tag w:val="&lt;Member mnisId='4031' dodsId='35872'&gt;"/>
          <w:id w:val="73797154"/>
          <w:placeholder>
            <w:docPart w:val="8EFCED5DAC974B5A87BD90A4F3E3ECB2"/>
          </w:placeholder>
          <w:richText/>
        </w:sdtPr>
        <w:sdtContent>
          <w:r w:rsidRPr="00E33C3E">
            <w:rPr>
              <w:b/>
            </w:rPr>
            <w:t>Chair:</w:t>
          </w:r>
        </w:sdtContent>
      </w:sdt>
      <w:r w:rsidRPr="00E33C3E">
        <w:t xml:space="preserve"> Alan Bates, whatever the </w:t>
      </w:r>
      <w:r w:rsidRPr="00E33C3E" w:rsidR="007B488E">
        <w:t>figure</w:t>
      </w:r>
      <w:r w:rsidRPr="00E33C3E" w:rsidR="00572E2B">
        <w:t xml:space="preserve"> is that is going to be shared amongst the claimants, w</w:t>
      </w:r>
      <w:r w:rsidRPr="00E33C3E">
        <w:t xml:space="preserve">ill </w:t>
      </w:r>
      <w:r w:rsidRPr="00E33C3E" w:rsidR="00572E2B">
        <w:t xml:space="preserve">it </w:t>
      </w:r>
      <w:r w:rsidRPr="00E33C3E">
        <w:t>be divided up equally?</w:t>
      </w:r>
    </w:p>
    <w:p w:rsidR="002C2EC0" w:rsidRPr="00E33C3E" w:rsidP="002C2EC0">
      <w:pPr>
        <w:pStyle w:val="Answer"/>
      </w:pPr>
      <w:sdt>
        <w:sdtPr>
          <w:alias w:val="Witness"/>
          <w:id w:val="1758709276"/>
          <w:placeholder>
            <w:docPart w:val="DD0FAF017DBB4882B835E776E1E04F85"/>
          </w:placeholder>
          <w:richText/>
        </w:sdtPr>
        <w:sdtContent>
          <w:r w:rsidRPr="00E33C3E" w:rsidR="00223DA0">
            <w:rPr>
              <w:b/>
              <w:i/>
            </w:rPr>
            <w:t>Alan Bates:</w:t>
          </w:r>
          <w:r w:rsidRPr="00E33C3E" w:rsidR="00223DA0">
            <w:rPr>
              <w:b/>
            </w:rPr>
            <w:t xml:space="preserve"> </w:t>
          </w:r>
        </w:sdtContent>
      </w:sdt>
      <w:r w:rsidRPr="00E33C3E">
        <w:t>No</w:t>
      </w:r>
      <w:r w:rsidRPr="00E33C3E" w:rsidR="00134727">
        <w:t>.</w:t>
      </w:r>
      <w:r w:rsidRPr="00E33C3E" w:rsidR="00826749">
        <w:t xml:space="preserve"> </w:t>
      </w:r>
      <w:r w:rsidRPr="00E33C3E" w:rsidR="007B488E">
        <w:t>It has taken a long time, but eventually there is a formula in there</w:t>
      </w:r>
      <w:r w:rsidRPr="00E33C3E" w:rsidR="00134727">
        <w:t>.</w:t>
      </w:r>
      <w:r w:rsidRPr="00E33C3E" w:rsidR="00826749">
        <w:t xml:space="preserve"> </w:t>
      </w:r>
      <w:r w:rsidRPr="00E33C3E" w:rsidR="007B488E">
        <w:t>People will hear</w:t>
      </w:r>
      <w:r w:rsidRPr="00E33C3E" w:rsidR="00A40250">
        <w:t>,</w:t>
      </w:r>
      <w:r w:rsidRPr="00E33C3E" w:rsidR="007B488E">
        <w:t xml:space="preserve"> probably by the end of next week</w:t>
      </w:r>
      <w:r w:rsidRPr="00E33C3E" w:rsidR="00A40250">
        <w:t>,</w:t>
      </w:r>
      <w:r w:rsidRPr="00E33C3E" w:rsidR="007B488E">
        <w:t xml:space="preserve"> how much they are actually going to receive</w:t>
      </w:r>
      <w:r w:rsidRPr="00E33C3E" w:rsidR="00134727">
        <w:t>.</w:t>
      </w:r>
      <w:r w:rsidRPr="00E33C3E" w:rsidR="00826749">
        <w:t xml:space="preserve"> </w:t>
      </w:r>
      <w:r w:rsidRPr="00E33C3E" w:rsidR="007B488E">
        <w:t>It is calculated across all 550 cases to be fair to what happened to them in their particular instance</w:t>
      </w:r>
      <w:r w:rsidRPr="00E33C3E" w:rsidR="00134727">
        <w:t>.</w:t>
      </w:r>
      <w:r w:rsidRPr="00E33C3E" w:rsidR="00826749">
        <w:t xml:space="preserve"> </w:t>
      </w:r>
      <w:r w:rsidRPr="00E33C3E" w:rsidR="007B488E">
        <w:t>No one is going to be happy with it</w:t>
      </w:r>
      <w:r w:rsidRPr="00E33C3E" w:rsidR="00134727">
        <w:t>.</w:t>
      </w:r>
      <w:r w:rsidRPr="00E33C3E" w:rsidR="00826749">
        <w:t xml:space="preserve"> </w:t>
      </w:r>
      <w:r w:rsidRPr="00E33C3E" w:rsidR="007B488E">
        <w:t>We know this</w:t>
      </w:r>
      <w:r w:rsidRPr="00E33C3E" w:rsidR="00134727">
        <w:t>.</w:t>
      </w:r>
      <w:r w:rsidRPr="00E33C3E" w:rsidR="00826749">
        <w:t xml:space="preserve"> </w:t>
      </w:r>
      <w:r w:rsidRPr="00E33C3E" w:rsidR="007B488E">
        <w:t xml:space="preserve">That </w:t>
      </w:r>
      <w:r w:rsidRPr="00E33C3E">
        <w:t xml:space="preserve">is why </w:t>
      </w:r>
      <w:r w:rsidRPr="00E33C3E" w:rsidR="007B488E">
        <w:t>we are so keen, to start with, to recov</w:t>
      </w:r>
      <w:r w:rsidRPr="00E33C3E" w:rsidR="00E95F8C">
        <w:t>er the costs we had to pay out</w:t>
      </w:r>
      <w:r w:rsidRPr="00E33C3E" w:rsidR="00134727">
        <w:t>.</w:t>
      </w:r>
      <w:r w:rsidRPr="00E33C3E" w:rsidR="00826749">
        <w:t xml:space="preserve"> </w:t>
      </w:r>
      <w:r w:rsidRPr="00E33C3E" w:rsidR="00E95F8C">
        <w:t>At least, then, that could be spread out to the others proportionally the same</w:t>
      </w:r>
      <w:r w:rsidRPr="00E33C3E" w:rsidR="00134727">
        <w:t>.</w:t>
      </w:r>
      <w:r w:rsidRPr="00E33C3E" w:rsidR="00826749">
        <w:t xml:space="preserve"> </w:t>
      </w:r>
    </w:p>
    <w:p w:rsidR="002C2EC0" w:rsidRPr="00E33C3E" w:rsidP="00507E8E">
      <w:pPr>
        <w:pStyle w:val="Question"/>
      </w:pPr>
      <w:sdt>
        <w:sdtPr>
          <w:alias w:val="Member"/>
          <w:tag w:val="&lt;Member mnisId='4031' dodsId='35872'&gt;"/>
          <w:id w:val="-1844613372"/>
          <w:placeholder>
            <w:docPart w:val="761DB62849F549658CA4F66BD0CD3854"/>
          </w:placeholder>
          <w:richText/>
        </w:sdtPr>
        <w:sdtContent>
          <w:r w:rsidRPr="00E33C3E">
            <w:rPr>
              <w:b/>
            </w:rPr>
            <w:t>Chair:</w:t>
          </w:r>
        </w:sdtContent>
      </w:sdt>
      <w:r w:rsidRPr="00E33C3E">
        <w:t xml:space="preserve"> </w:t>
      </w:r>
      <w:r w:rsidRPr="00E33C3E" w:rsidR="00E95F8C">
        <w:t>W</w:t>
      </w:r>
      <w:r w:rsidRPr="00E33C3E">
        <w:t xml:space="preserve">hat happens now </w:t>
      </w:r>
      <w:r w:rsidRPr="00E33C3E" w:rsidR="00E95F8C">
        <w:t xml:space="preserve">on </w:t>
      </w:r>
      <w:r w:rsidRPr="00E33C3E">
        <w:t xml:space="preserve">this long journey to get justice </w:t>
      </w:r>
      <w:r w:rsidRPr="00E33C3E" w:rsidR="00E95F8C">
        <w:t xml:space="preserve">for Wendy, </w:t>
      </w:r>
      <w:r w:rsidR="00572F85">
        <w:t>Tracy</w:t>
      </w:r>
      <w:r w:rsidRPr="00E33C3E" w:rsidR="00E95F8C">
        <w:t xml:space="preserve"> and the others</w:t>
      </w:r>
      <w:r w:rsidRPr="00E33C3E" w:rsidR="00134727">
        <w:t>?</w:t>
      </w:r>
      <w:r w:rsidRPr="00E33C3E" w:rsidR="00826749">
        <w:t xml:space="preserve"> </w:t>
      </w:r>
      <w:r w:rsidRPr="00E33C3E" w:rsidR="00E95F8C">
        <w:t>You want a public inquiry</w:t>
      </w:r>
      <w:r w:rsidRPr="00E33C3E" w:rsidR="00134727">
        <w:t>.</w:t>
      </w:r>
      <w:r w:rsidRPr="00E33C3E" w:rsidR="00826749">
        <w:t xml:space="preserve"> </w:t>
      </w:r>
      <w:r w:rsidRPr="00E33C3E" w:rsidR="00E95F8C">
        <w:t>We have this inquiry, but it is not what you rightly demand</w:t>
      </w:r>
      <w:r w:rsidRPr="00E33C3E" w:rsidR="00134727">
        <w:t>.</w:t>
      </w:r>
      <w:r w:rsidRPr="00E33C3E" w:rsidR="00826749">
        <w:t xml:space="preserve"> </w:t>
      </w:r>
      <w:r w:rsidRPr="00E33C3E" w:rsidR="00E95F8C">
        <w:t>You want a public inquiry</w:t>
      </w:r>
      <w:r w:rsidRPr="00E33C3E" w:rsidR="00134727">
        <w:t>.</w:t>
      </w:r>
      <w:r w:rsidRPr="00E33C3E" w:rsidR="00826749">
        <w:t xml:space="preserve"> </w:t>
      </w:r>
    </w:p>
    <w:p w:rsidR="002C2EC0" w:rsidRPr="00E33C3E" w:rsidP="002C2EC0">
      <w:pPr>
        <w:pStyle w:val="Answer"/>
      </w:pPr>
      <w:sdt>
        <w:sdtPr>
          <w:alias w:val="Witness"/>
          <w:id w:val="-1499646209"/>
          <w:placeholder>
            <w:docPart w:val="01111F5AA4CF41E7AAFA272787DCCF9E"/>
          </w:placeholder>
          <w:richText/>
        </w:sdtPr>
        <w:sdtContent>
          <w:r w:rsidRPr="00E33C3E" w:rsidR="00223DA0">
            <w:rPr>
              <w:b/>
              <w:i/>
            </w:rPr>
            <w:t>Wendy Buffrey:</w:t>
          </w:r>
          <w:r w:rsidRPr="00E33C3E" w:rsidR="00223DA0">
            <w:rPr>
              <w:b/>
            </w:rPr>
            <w:t xml:space="preserve"> </w:t>
          </w:r>
        </w:sdtContent>
      </w:sdt>
      <w:r w:rsidRPr="00E33C3E" w:rsidR="00E95F8C">
        <w:t xml:space="preserve">No, I want somebody to be </w:t>
      </w:r>
      <w:r w:rsidRPr="00E33C3E" w:rsidR="00961868">
        <w:t>held</w:t>
      </w:r>
      <w:r w:rsidRPr="00E33C3E" w:rsidR="00E95F8C">
        <w:t xml:space="preserve"> to account </w:t>
      </w:r>
      <w:r w:rsidRPr="00E33C3E" w:rsidR="000023C9">
        <w:t>for what they did to us</w:t>
      </w:r>
      <w:r w:rsidRPr="00E33C3E" w:rsidR="00134727">
        <w:t>.</w:t>
      </w:r>
      <w:r w:rsidRPr="00E33C3E" w:rsidR="00826749">
        <w:t xml:space="preserve"> </w:t>
      </w:r>
    </w:p>
    <w:p w:rsidR="002C2EC0" w:rsidRPr="00E33C3E" w:rsidP="00507E8E">
      <w:pPr>
        <w:pStyle w:val="Question"/>
      </w:pPr>
      <w:sdt>
        <w:sdtPr>
          <w:alias w:val="Member"/>
          <w:tag w:val="&lt;Member mnisId='4031' dodsId='35872'&gt;"/>
          <w:id w:val="-1381321257"/>
          <w:placeholder>
            <w:docPart w:val="D0E67EBC267E4CD3AD8A1AEB85D5C5ED"/>
          </w:placeholder>
          <w:richText/>
        </w:sdtPr>
        <w:sdtContent>
          <w:r w:rsidRPr="00E33C3E">
            <w:rPr>
              <w:b/>
            </w:rPr>
            <w:t>Chair:</w:t>
          </w:r>
        </w:sdtContent>
      </w:sdt>
      <w:r w:rsidRPr="00E33C3E">
        <w:t xml:space="preserve"> </w:t>
      </w:r>
      <w:r w:rsidR="00572F85">
        <w:t>Tracy</w:t>
      </w:r>
      <w:r w:rsidRPr="00E33C3E" w:rsidR="00961868">
        <w:t xml:space="preserve">, </w:t>
      </w:r>
      <w:r w:rsidRPr="00E33C3E">
        <w:t>what do you want?</w:t>
      </w:r>
    </w:p>
    <w:p w:rsidR="002C2EC0" w:rsidRPr="00E33C3E" w:rsidP="002C2EC0">
      <w:pPr>
        <w:pStyle w:val="Answer"/>
      </w:pPr>
      <w:sdt>
        <w:sdtPr>
          <w:alias w:val="Witness"/>
          <w:id w:val="2042936078"/>
          <w:placeholder>
            <w:docPart w:val="1ADD2B65D4374CE9A14273786776C08A"/>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961868">
        <w:t>Yes, there should be a judge</w:t>
      </w:r>
      <w:r w:rsidRPr="00E33C3E" w:rsidR="00961868">
        <w:noBreakHyphen/>
        <w:t>led inquiry</w:t>
      </w:r>
      <w:r w:rsidRPr="00E33C3E" w:rsidR="00134727">
        <w:t>.</w:t>
      </w:r>
      <w:r w:rsidRPr="00E33C3E" w:rsidR="00826749">
        <w:t xml:space="preserve"> </w:t>
      </w:r>
      <w:r w:rsidRPr="00E33C3E" w:rsidR="00961868">
        <w:t>We need to get to the bottom of this</w:t>
      </w:r>
      <w:r w:rsidRPr="00E33C3E" w:rsidR="00134727">
        <w:t>.</w:t>
      </w:r>
      <w:r w:rsidRPr="00E33C3E" w:rsidR="00826749">
        <w:t xml:space="preserve"> </w:t>
      </w:r>
      <w:r w:rsidRPr="00E33C3E" w:rsidR="00961868">
        <w:t>For the people who have paid money, where has that money gone?</w:t>
      </w:r>
    </w:p>
    <w:p w:rsidR="002C2EC0" w:rsidRPr="00E33C3E" w:rsidP="00A40250">
      <w:pPr>
        <w:pStyle w:val="Question"/>
        <w:numPr>
          <w:ilvl w:val="0"/>
          <w:numId w:val="0"/>
        </w:numPr>
        <w:ind w:left="794"/>
      </w:pPr>
      <w:sdt>
        <w:sdtPr>
          <w:alias w:val="Member"/>
          <w:tag w:val="&lt;Member mnisId='4031' dodsId='35872'&gt;"/>
          <w:id w:val="1023059897"/>
          <w:placeholder>
            <w:docPart w:val="340F1FDCEE764A45A6981E5443959A75"/>
          </w:placeholder>
          <w:richText/>
        </w:sdtPr>
        <w:sdtContent>
          <w:r w:rsidRPr="00E33C3E">
            <w:rPr>
              <w:b/>
            </w:rPr>
            <w:t>Chair:</w:t>
          </w:r>
        </w:sdtContent>
      </w:sdt>
      <w:r w:rsidRPr="00E33C3E" w:rsidR="00961868">
        <w:t xml:space="preserve"> By that, you mean that your family paid—</w:t>
      </w:r>
    </w:p>
    <w:p w:rsidR="002C2EC0" w:rsidRPr="00E33C3E" w:rsidP="002C2EC0">
      <w:pPr>
        <w:pStyle w:val="Answer"/>
      </w:pPr>
      <w:sdt>
        <w:sdtPr>
          <w:alias w:val="Witness"/>
          <w:id w:val="351454221"/>
          <w:placeholder>
            <w:docPart w:val="7EE626EF822943679CB97B1BE253764B"/>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961868">
        <w:t>Where has my £11,500 gone</w:t>
      </w:r>
      <w:r w:rsidRPr="00E33C3E" w:rsidR="00134727">
        <w:t>?</w:t>
      </w:r>
      <w:r w:rsidRPr="00E33C3E" w:rsidR="00826749">
        <w:t xml:space="preserve"> </w:t>
      </w:r>
      <w:r w:rsidRPr="00E33C3E" w:rsidR="00961868">
        <w:t>I never took that money</w:t>
      </w:r>
      <w:r w:rsidRPr="00E33C3E" w:rsidR="00134727">
        <w:t>.</w:t>
      </w:r>
      <w:r w:rsidRPr="00E33C3E" w:rsidR="00826749">
        <w:t xml:space="preserve"> </w:t>
      </w:r>
      <w:r w:rsidRPr="00E33C3E" w:rsidR="00961868">
        <w:t>Where is that money?</w:t>
      </w:r>
    </w:p>
    <w:p w:rsidR="002C2EC0" w:rsidRPr="00E33C3E" w:rsidP="002C2EC0">
      <w:pPr>
        <w:pStyle w:val="Answer"/>
      </w:pPr>
      <w:sdt>
        <w:sdtPr>
          <w:alias w:val="Witness"/>
          <w:id w:val="1037162232"/>
          <w:placeholder>
            <w:docPart w:val="7FAF9EBDB1AF4BCBA72CD090CFCCDE3D"/>
          </w:placeholder>
          <w:richText/>
        </w:sdtPr>
        <w:sdtContent>
          <w:r w:rsidRPr="00E33C3E" w:rsidR="00223DA0">
            <w:rPr>
              <w:b/>
              <w:i/>
            </w:rPr>
            <w:t>Wendy Buffrey:</w:t>
          </w:r>
          <w:r w:rsidRPr="00E33C3E" w:rsidR="00223DA0">
            <w:rPr>
              <w:b/>
            </w:rPr>
            <w:t xml:space="preserve"> </w:t>
          </w:r>
        </w:sdtContent>
      </w:sdt>
      <w:r w:rsidRPr="00E33C3E" w:rsidR="00961868">
        <w:t>I gave them £30,000</w:t>
      </w:r>
      <w:r w:rsidRPr="00E33C3E" w:rsidR="00134727">
        <w:t>.</w:t>
      </w:r>
      <w:r w:rsidRPr="00E33C3E" w:rsidR="00826749">
        <w:t xml:space="preserve"> </w:t>
      </w:r>
      <w:r w:rsidRPr="00E33C3E" w:rsidR="00961868">
        <w:t>That has gone into their profits</w:t>
      </w:r>
      <w:r w:rsidRPr="00E33C3E" w:rsidR="00134727">
        <w:t>.</w:t>
      </w:r>
      <w:r w:rsidRPr="00E33C3E" w:rsidR="00826749">
        <w:t xml:space="preserve"> </w:t>
      </w:r>
      <w:r w:rsidRPr="00E33C3E" w:rsidR="00961868">
        <w:t>I should be able to have that back</w:t>
      </w:r>
      <w:r w:rsidRPr="00E33C3E" w:rsidR="00134727">
        <w:t>.</w:t>
      </w:r>
      <w:r w:rsidRPr="00E33C3E" w:rsidR="00826749">
        <w:t xml:space="preserve"> </w:t>
      </w:r>
      <w:r w:rsidRPr="00E33C3E" w:rsidR="00961868">
        <w:t>It was never a real figure.</w:t>
      </w:r>
    </w:p>
    <w:p w:rsidR="002C2EC0" w:rsidRPr="00E33C3E" w:rsidP="00507E8E">
      <w:pPr>
        <w:pStyle w:val="Question"/>
      </w:pPr>
      <w:sdt>
        <w:sdtPr>
          <w:alias w:val="Member"/>
          <w:tag w:val="&lt;Member mnisId='4031' dodsId='35872'&gt;"/>
          <w:id w:val="-1508355110"/>
          <w:placeholder>
            <w:docPart w:val="65402A2C842743448EF142AFAEFB9953"/>
          </w:placeholder>
          <w:richText/>
        </w:sdtPr>
        <w:sdtContent>
          <w:r w:rsidRPr="00E33C3E">
            <w:rPr>
              <w:b/>
            </w:rPr>
            <w:t>Chair:</w:t>
          </w:r>
        </w:sdtContent>
      </w:sdt>
      <w:r w:rsidRPr="00E33C3E">
        <w:t xml:space="preserve"> </w:t>
      </w:r>
      <w:r w:rsidRPr="00E33C3E" w:rsidR="00961868">
        <w:t>Alan, do we have any idea how much money, in total, was paid back by the 550 people on behalf of whom you have taken action?</w:t>
      </w:r>
    </w:p>
    <w:p w:rsidR="002C2EC0" w:rsidRPr="00E33C3E" w:rsidP="002C2EC0">
      <w:pPr>
        <w:pStyle w:val="Answer"/>
      </w:pPr>
      <w:sdt>
        <w:sdtPr>
          <w:alias w:val="Witness"/>
          <w:id w:val="-1929956691"/>
          <w:placeholder>
            <w:docPart w:val="1322323C06EA4CF78ABDF3CA51015828"/>
          </w:placeholder>
          <w:richText/>
        </w:sdtPr>
        <w:sdtContent>
          <w:r w:rsidRPr="00E33C3E" w:rsidR="00223DA0">
            <w:rPr>
              <w:b/>
              <w:i/>
            </w:rPr>
            <w:t>Alan Bates:</w:t>
          </w:r>
          <w:r w:rsidRPr="00E33C3E" w:rsidR="00223DA0">
            <w:rPr>
              <w:b/>
            </w:rPr>
            <w:t xml:space="preserve"> </w:t>
          </w:r>
        </w:sdtContent>
      </w:sdt>
      <w:r w:rsidRPr="00E33C3E" w:rsidR="00961868">
        <w:t>No, n</w:t>
      </w:r>
      <w:r w:rsidRPr="00E33C3E">
        <w:t xml:space="preserve">ot </w:t>
      </w:r>
      <w:r w:rsidRPr="00E33C3E" w:rsidR="00961868">
        <w:t>really</w:t>
      </w:r>
      <w:r w:rsidRPr="00E33C3E" w:rsidR="00134727">
        <w:t>.</w:t>
      </w:r>
      <w:r w:rsidRPr="00E33C3E" w:rsidR="00826749">
        <w:t xml:space="preserve"> </w:t>
      </w:r>
      <w:r w:rsidRPr="00E33C3E" w:rsidR="00961868">
        <w:t xml:space="preserve">You are talking about </w:t>
      </w:r>
      <w:r w:rsidRPr="00E33C3E">
        <w:t xml:space="preserve">millions </w:t>
      </w:r>
      <w:r w:rsidRPr="00E33C3E" w:rsidR="00961868">
        <w:t>and millions of pounds</w:t>
      </w:r>
      <w:r w:rsidRPr="00E33C3E" w:rsidR="00134727">
        <w:t>.</w:t>
      </w:r>
      <w:r w:rsidRPr="00E33C3E" w:rsidR="00826749">
        <w:t xml:space="preserve"> </w:t>
      </w:r>
      <w:r w:rsidRPr="00E33C3E" w:rsidR="00A40250">
        <w:t>There is a thing called the suspense accounts</w:t>
      </w:r>
      <w:r w:rsidRPr="00E33C3E" w:rsidR="00961868">
        <w:t xml:space="preserve">, which I am sure </w:t>
      </w:r>
      <w:r w:rsidRPr="00E33C3E">
        <w:t>y</w:t>
      </w:r>
      <w:r w:rsidRPr="00E33C3E" w:rsidR="00961868">
        <w:t>ou might ask Second Sight about</w:t>
      </w:r>
      <w:r w:rsidRPr="00E33C3E" w:rsidR="00134727">
        <w:t>.</w:t>
      </w:r>
      <w:r w:rsidRPr="00E33C3E" w:rsidR="00826749">
        <w:t xml:space="preserve"> </w:t>
      </w:r>
      <w:r w:rsidRPr="00E33C3E" w:rsidR="00184483">
        <w:t>A lot of the money may well have finished up there.</w:t>
      </w:r>
    </w:p>
    <w:p w:rsidR="002C2EC0" w:rsidRPr="00E33C3E" w:rsidP="00507E8E">
      <w:pPr>
        <w:pStyle w:val="Question"/>
      </w:pPr>
      <w:sdt>
        <w:sdtPr>
          <w:alias w:val="Member"/>
          <w:tag w:val="&lt;Member mnisId='4031' dodsId='35872'&gt;"/>
          <w:id w:val="-779867657"/>
          <w:placeholder>
            <w:docPart w:val="FB5039131A8943658E1F5B3601F57304"/>
          </w:placeholder>
          <w:richText/>
        </w:sdtPr>
        <w:sdtContent>
          <w:r w:rsidRPr="00E33C3E" w:rsidR="00507E8E">
            <w:rPr>
              <w:b/>
            </w:rPr>
            <w:t>Anna McMorrin:</w:t>
          </w:r>
        </w:sdtContent>
      </w:sdt>
      <w:r w:rsidRPr="00E33C3E" w:rsidR="00507E8E">
        <w:t xml:space="preserve"> </w:t>
      </w:r>
      <w:r w:rsidRPr="00E33C3E">
        <w:t xml:space="preserve">So there are </w:t>
      </w:r>
      <w:r w:rsidRPr="00E33C3E" w:rsidR="00184483">
        <w:t>57 cases involving subpostmasters before the Criminal Cases Review Commission in relation to Horizon</w:t>
      </w:r>
      <w:r w:rsidRPr="00E33C3E" w:rsidR="00134727">
        <w:t>.</w:t>
      </w:r>
      <w:r w:rsidRPr="00E33C3E" w:rsidR="00826749">
        <w:t xml:space="preserve"> </w:t>
      </w:r>
      <w:r w:rsidRPr="00E33C3E">
        <w:t xml:space="preserve">What support are they getting </w:t>
      </w:r>
      <w:r w:rsidRPr="00E33C3E" w:rsidR="00184483">
        <w:t xml:space="preserve">from the Government or </w:t>
      </w:r>
      <w:r w:rsidRPr="00E33C3E" w:rsidR="000F55DA">
        <w:t>from the NFSP?</w:t>
      </w:r>
    </w:p>
    <w:p w:rsidR="002C2EC0" w:rsidRPr="00E33C3E" w:rsidP="002C2EC0">
      <w:pPr>
        <w:pStyle w:val="Answer"/>
      </w:pPr>
      <w:sdt>
        <w:sdtPr>
          <w:alias w:val="Witness"/>
          <w:id w:val="1518114655"/>
          <w:placeholder>
            <w:docPart w:val="CDCAC47741884F1ABB59E5D4BA24C25A"/>
          </w:placeholder>
          <w:richText/>
        </w:sdtPr>
        <w:sdtContent>
          <w:r w:rsidRPr="00E33C3E" w:rsidR="00223DA0">
            <w:rPr>
              <w:b/>
              <w:i/>
            </w:rPr>
            <w:t>Alan Bates:</w:t>
          </w:r>
          <w:r w:rsidRPr="00E33C3E" w:rsidR="00223DA0">
            <w:rPr>
              <w:b/>
            </w:rPr>
            <w:t xml:space="preserve"> </w:t>
          </w:r>
        </w:sdtContent>
      </w:sdt>
      <w:r w:rsidRPr="00E33C3E" w:rsidR="000F55DA">
        <w:t>I am not aware of any.</w:t>
      </w:r>
    </w:p>
    <w:p w:rsidR="002C2EC0" w:rsidRPr="00E33C3E" w:rsidP="002C2EC0">
      <w:pPr>
        <w:pStyle w:val="Answer"/>
      </w:pPr>
      <w:sdt>
        <w:sdtPr>
          <w:alias w:val="Witness"/>
          <w:id w:val="1330484607"/>
          <w:placeholder>
            <w:docPart w:val="58252924E68545848E826F61C37CDDC5"/>
          </w:placeholder>
          <w:richText/>
        </w:sdtPr>
        <w:sdtContent>
          <w:r w:rsidRPr="00E33C3E" w:rsidR="00223DA0">
            <w:rPr>
              <w:b/>
              <w:i/>
            </w:rPr>
            <w:t>Wendy Buffrey:</w:t>
          </w:r>
          <w:r w:rsidRPr="00E33C3E" w:rsidR="00223DA0">
            <w:rPr>
              <w:b/>
            </w:rPr>
            <w:t xml:space="preserve"> </w:t>
          </w:r>
        </w:sdtContent>
      </w:sdt>
      <w:r w:rsidRPr="00E33C3E" w:rsidR="000F55DA">
        <w:t>No.</w:t>
      </w:r>
    </w:p>
    <w:p w:rsidR="002C2EC0" w:rsidRPr="00E33C3E" w:rsidP="00A40250">
      <w:pPr>
        <w:pStyle w:val="Question"/>
        <w:numPr>
          <w:ilvl w:val="0"/>
          <w:numId w:val="0"/>
        </w:numPr>
        <w:ind w:left="794"/>
      </w:pPr>
      <w:sdt>
        <w:sdtPr>
          <w:alias w:val="Member"/>
          <w:tag w:val="&lt;Member mnisId='4031' dodsId='35872'&gt;"/>
          <w:id w:val="30458858"/>
          <w:placeholder>
            <w:docPart w:val="6172390B1C3F4E98881698F6BFB907FA"/>
          </w:placeholder>
          <w:richText/>
        </w:sdtPr>
        <w:sdtContent>
          <w:r w:rsidRPr="00E33C3E" w:rsidR="00507E8E">
            <w:rPr>
              <w:b/>
            </w:rPr>
            <w:t>Anna McMorrin:</w:t>
          </w:r>
        </w:sdtContent>
      </w:sdt>
      <w:r w:rsidRPr="00E33C3E">
        <w:t xml:space="preserve"> </w:t>
      </w:r>
      <w:r w:rsidRPr="00E33C3E" w:rsidR="000F55DA">
        <w:t>There is none whatsoever.</w:t>
      </w:r>
    </w:p>
    <w:p w:rsidR="002C2EC0" w:rsidRPr="00E33C3E" w:rsidP="002C2EC0">
      <w:pPr>
        <w:pStyle w:val="Answer"/>
      </w:pPr>
      <w:sdt>
        <w:sdtPr>
          <w:alias w:val="Witness"/>
          <w:id w:val="1875884352"/>
          <w:placeholder>
            <w:docPart w:val="8F95FE1CC81448CFB81760A817522DC8"/>
          </w:placeholder>
          <w:richText/>
        </w:sdtPr>
        <w:sdtContent>
          <w:r w:rsidRPr="00E33C3E" w:rsidR="00223DA0">
            <w:rPr>
              <w:b/>
              <w:i/>
            </w:rPr>
            <w:t>Wendy Buffrey:</w:t>
          </w:r>
          <w:r w:rsidRPr="00E33C3E" w:rsidR="00223DA0">
            <w:rPr>
              <w:b/>
            </w:rPr>
            <w:t xml:space="preserve"> </w:t>
          </w:r>
        </w:sdtContent>
      </w:sdt>
      <w:r w:rsidRPr="00E33C3E" w:rsidR="000F55DA">
        <w:t>No</w:t>
      </w:r>
      <w:r w:rsidRPr="00E33C3E" w:rsidR="00134727">
        <w:t>.</w:t>
      </w:r>
      <w:r w:rsidRPr="00E33C3E" w:rsidR="00826749">
        <w:t xml:space="preserve"> </w:t>
      </w:r>
      <w:r w:rsidRPr="00E33C3E" w:rsidR="000F55DA">
        <w:t xml:space="preserve">Some of our MPs have </w:t>
      </w:r>
      <w:r w:rsidRPr="00E33C3E" w:rsidR="0011625A">
        <w:t>been very good in supporting us in trying to get debates on this, but others have been completely lethargic and have not got involved.</w:t>
      </w:r>
    </w:p>
    <w:p w:rsidR="002C2EC0" w:rsidRPr="00E33C3E" w:rsidP="00572F85">
      <w:pPr>
        <w:pStyle w:val="Question"/>
        <w:numPr>
          <w:ilvl w:val="0"/>
          <w:numId w:val="0"/>
        </w:numPr>
        <w:ind w:left="794"/>
      </w:pPr>
      <w:sdt>
        <w:sdtPr>
          <w:alias w:val="Member"/>
          <w:tag w:val="&lt;Member mnisId='4031' dodsId='35872'&gt;"/>
          <w:id w:val="1988125213"/>
          <w:placeholder>
            <w:docPart w:val="D17BD3C234D843728926851FB8108432"/>
          </w:placeholder>
          <w:richText/>
        </w:sdtPr>
        <w:sdtContent>
          <w:r w:rsidRPr="00E33C3E" w:rsidR="00507E8E">
            <w:rPr>
              <w:b/>
            </w:rPr>
            <w:t>Anna McMorrin:</w:t>
          </w:r>
        </w:sdtContent>
      </w:sdt>
      <w:r w:rsidRPr="00E33C3E">
        <w:t xml:space="preserve"> </w:t>
      </w:r>
      <w:r w:rsidRPr="00E33C3E" w:rsidR="0011625A">
        <w:t>That is not the Government, in fact</w:t>
      </w:r>
      <w:r w:rsidRPr="00E33C3E" w:rsidR="00134727">
        <w:t>.</w:t>
      </w:r>
      <w:r w:rsidRPr="00E33C3E" w:rsidR="00826749">
        <w:t xml:space="preserve"> </w:t>
      </w:r>
    </w:p>
    <w:p w:rsidR="002C2EC0" w:rsidRPr="00E33C3E" w:rsidP="002C2EC0">
      <w:pPr>
        <w:pStyle w:val="Answer"/>
      </w:pPr>
      <w:sdt>
        <w:sdtPr>
          <w:alias w:val="Witness"/>
          <w:id w:val="-1253511838"/>
          <w:placeholder>
            <w:docPart w:val="2515AA9C53B64669A61139E358DB16A6"/>
          </w:placeholder>
          <w:richText/>
        </w:sdtPr>
        <w:sdtContent>
          <w:r w:rsidRPr="00E33C3E" w:rsidR="00223DA0">
            <w:rPr>
              <w:b/>
              <w:i/>
            </w:rPr>
            <w:t>Wendy Buffrey:</w:t>
          </w:r>
          <w:r w:rsidRPr="00E33C3E" w:rsidR="00223DA0">
            <w:rPr>
              <w:b/>
            </w:rPr>
            <w:t xml:space="preserve"> </w:t>
          </w:r>
        </w:sdtContent>
      </w:sdt>
      <w:r w:rsidRPr="00E33C3E">
        <w:t>No</w:t>
      </w:r>
      <w:r w:rsidRPr="00E33C3E" w:rsidR="0011625A">
        <w:t>.</w:t>
      </w:r>
    </w:p>
    <w:p w:rsidR="002C2EC0" w:rsidRPr="00E33C3E" w:rsidP="00507E8E">
      <w:pPr>
        <w:pStyle w:val="Question"/>
      </w:pPr>
      <w:sdt>
        <w:sdtPr>
          <w:rPr>
            <w:b/>
          </w:rPr>
          <w:alias w:val="Member"/>
          <w:tag w:val="&lt;Member mnisId='4031' dodsId='35872'&gt;"/>
          <w:id w:val="706835634"/>
          <w:placeholder>
            <w:docPart w:val="A67D95AFF91E47CFBF86035829B62E2E"/>
          </w:placeholder>
          <w:richText/>
        </w:sdtPr>
        <w:sdtEndPr>
          <w:rPr>
            <w:b w:val="0"/>
          </w:rPr>
        </w:sdtEndPr>
        <w:sdtContent>
          <w:r w:rsidRPr="00E33C3E" w:rsidR="00507E8E">
            <w:rPr>
              <w:b/>
            </w:rPr>
            <w:t>Anna McMorrin:</w:t>
          </w:r>
        </w:sdtContent>
      </w:sdt>
      <w:r w:rsidRPr="00E33C3E">
        <w:t xml:space="preserve"> </w:t>
      </w:r>
      <w:r w:rsidRPr="00E33C3E" w:rsidR="0011625A">
        <w:t xml:space="preserve">Has anybody in authority been </w:t>
      </w:r>
      <w:r w:rsidRPr="00E33C3E" w:rsidR="006149A6">
        <w:t>in touch with these people?</w:t>
      </w:r>
    </w:p>
    <w:p w:rsidR="002C2EC0" w:rsidRPr="00E33C3E" w:rsidP="002C2EC0">
      <w:pPr>
        <w:pStyle w:val="Answer"/>
      </w:pPr>
      <w:sdt>
        <w:sdtPr>
          <w:alias w:val="Witness"/>
          <w:id w:val="-225849258"/>
          <w:placeholder>
            <w:docPart w:val="88BC27C2F7A74A1D97704A7DA8B63497"/>
          </w:placeholder>
          <w:richText/>
        </w:sdtPr>
        <w:sdtContent>
          <w:r w:rsidRPr="00E33C3E" w:rsidR="00223DA0">
            <w:rPr>
              <w:b/>
              <w:i/>
            </w:rPr>
            <w:t>Wendy Buffrey:</w:t>
          </w:r>
          <w:r w:rsidRPr="00E33C3E" w:rsidR="00223DA0">
            <w:rPr>
              <w:b/>
            </w:rPr>
            <w:t xml:space="preserve"> </w:t>
          </w:r>
        </w:sdtContent>
      </w:sdt>
      <w:r w:rsidRPr="00E33C3E">
        <w:t>No</w:t>
      </w:r>
      <w:r w:rsidRPr="00E33C3E" w:rsidR="006149A6">
        <w:t>.</w:t>
      </w:r>
    </w:p>
    <w:p w:rsidR="002C2EC0" w:rsidRPr="00E33C3E" w:rsidP="002C2EC0">
      <w:pPr>
        <w:pStyle w:val="Answer"/>
      </w:pPr>
      <w:sdt>
        <w:sdtPr>
          <w:alias w:val="Witness"/>
          <w:id w:val="494455567"/>
          <w:placeholder>
            <w:docPart w:val="A6E58BE2B04C4038BBAAB75D4C979EC1"/>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t>No</w:t>
      </w:r>
      <w:r w:rsidRPr="00E33C3E" w:rsidR="006149A6">
        <w:t>.</w:t>
      </w:r>
    </w:p>
    <w:p w:rsidR="002C2EC0" w:rsidRPr="00E33C3E" w:rsidP="00507E8E">
      <w:pPr>
        <w:pStyle w:val="Question"/>
      </w:pPr>
      <w:sdt>
        <w:sdtPr>
          <w:alias w:val="Member"/>
          <w:tag w:val="&lt;Member mnisId='4031' dodsId='35872'&gt;"/>
          <w:id w:val="2123950103"/>
          <w:placeholder>
            <w:docPart w:val="BBAC7363D19F40FBAB0AB34E22EFE38D"/>
          </w:placeholder>
          <w:richText/>
        </w:sdtPr>
        <w:sdtContent>
          <w:r w:rsidRPr="00E33C3E" w:rsidR="00507E8E">
            <w:rPr>
              <w:b/>
            </w:rPr>
            <w:t>Anna McMorrin:</w:t>
          </w:r>
        </w:sdtContent>
      </w:sdt>
      <w:r w:rsidRPr="00E33C3E">
        <w:t xml:space="preserve"> </w:t>
      </w:r>
      <w:r w:rsidRPr="00E33C3E" w:rsidR="006149A6">
        <w:t>How long has that been going on for?</w:t>
      </w:r>
    </w:p>
    <w:p w:rsidR="002C2EC0" w:rsidRPr="00E33C3E" w:rsidP="002C2EC0">
      <w:pPr>
        <w:pStyle w:val="Answer"/>
      </w:pPr>
      <w:sdt>
        <w:sdtPr>
          <w:alias w:val="Witness"/>
          <w:id w:val="1237364044"/>
          <w:placeholder>
            <w:docPart w:val="DD7D3DFBF60B4329B3888601FC90CBF9"/>
          </w:placeholder>
          <w:richText/>
        </w:sdtPr>
        <w:sdtContent>
          <w:r w:rsidRPr="00E33C3E" w:rsidR="00223DA0">
            <w:rPr>
              <w:b/>
              <w:i/>
            </w:rPr>
            <w:t>Wendy Buffrey:</w:t>
          </w:r>
          <w:r w:rsidRPr="00E33C3E" w:rsidR="00223DA0">
            <w:rPr>
              <w:b/>
            </w:rPr>
            <w:t xml:space="preserve"> </w:t>
          </w:r>
        </w:sdtContent>
      </w:sdt>
      <w:r w:rsidRPr="00E33C3E" w:rsidR="006149A6">
        <w:t xml:space="preserve">It has been since </w:t>
      </w:r>
      <w:r w:rsidRPr="00E33C3E">
        <w:t>2008 for me</w:t>
      </w:r>
      <w:r w:rsidRPr="00E33C3E" w:rsidR="006149A6">
        <w:t>.</w:t>
      </w:r>
    </w:p>
    <w:p w:rsidR="002C2EC0" w:rsidRPr="00E33C3E" w:rsidP="006149A6">
      <w:pPr>
        <w:pStyle w:val="Answer"/>
      </w:pPr>
      <w:sdt>
        <w:sdtPr>
          <w:alias w:val="Witness"/>
          <w:id w:val="1515418984"/>
          <w:placeholder>
            <w:docPart w:val="1FCAF6C78043462DBDD7DB57BE659F75"/>
          </w:placeholder>
          <w:richText/>
        </w:sdtPr>
        <w:sdtContent>
          <w:r w:rsidR="00572F85">
            <w:rPr>
              <w:b/>
              <w:i/>
            </w:rPr>
            <w:t>Tracy</w:t>
          </w:r>
          <w:r w:rsidRPr="00E33C3E" w:rsidR="006149A6">
            <w:rPr>
              <w:b/>
              <w:i/>
            </w:rPr>
            <w:t xml:space="preserve"> Felstead:</w:t>
          </w:r>
          <w:r w:rsidRPr="00E33C3E" w:rsidR="006149A6">
            <w:rPr>
              <w:b/>
            </w:rPr>
            <w:t xml:space="preserve"> </w:t>
          </w:r>
        </w:sdtContent>
      </w:sdt>
      <w:r w:rsidRPr="00E33C3E" w:rsidR="006149A6">
        <w:t>Mine has been with the CCRC since 2015.</w:t>
      </w:r>
    </w:p>
    <w:p w:rsidR="002C2EC0" w:rsidRPr="00E33C3E" w:rsidP="002C2EC0">
      <w:pPr>
        <w:pStyle w:val="Answer"/>
      </w:pPr>
      <w:sdt>
        <w:sdtPr>
          <w:alias w:val="Witness"/>
          <w:id w:val="-776406097"/>
          <w:placeholder>
            <w:docPart w:val="0CADFC4FDFCD424BAE670BB450DD1CF6"/>
          </w:placeholder>
          <w:richText/>
        </w:sdtPr>
        <w:sdtContent>
          <w:r w:rsidRPr="00E33C3E" w:rsidR="00223DA0">
            <w:rPr>
              <w:b/>
              <w:i/>
            </w:rPr>
            <w:t>Alan Bates:</w:t>
          </w:r>
          <w:r w:rsidRPr="00E33C3E" w:rsidR="00223DA0">
            <w:rPr>
              <w:b/>
            </w:rPr>
            <w:t xml:space="preserve"> </w:t>
          </w:r>
        </w:sdtContent>
      </w:sdt>
      <w:r w:rsidRPr="00E33C3E" w:rsidR="006149A6">
        <w:t xml:space="preserve">That is a reasonable answer, </w:t>
      </w:r>
      <w:r w:rsidRPr="00E33C3E">
        <w:t>2015</w:t>
      </w:r>
      <w:r w:rsidRPr="00E33C3E" w:rsidR="006149A6">
        <w:t>.</w:t>
      </w:r>
    </w:p>
    <w:p w:rsidR="002C2EC0" w:rsidRPr="00E33C3E" w:rsidP="00507E8E">
      <w:pPr>
        <w:pStyle w:val="Question"/>
      </w:pPr>
      <w:sdt>
        <w:sdtPr>
          <w:alias w:val="Member"/>
          <w:tag w:val="&lt;Member mnisId='4031' dodsId='35872'&gt;"/>
          <w:id w:val="-908768921"/>
          <w:placeholder>
            <w:docPart w:val="C12DE0DCA1374DDD8D87B073F2346644"/>
          </w:placeholder>
          <w:richText/>
        </w:sdtPr>
        <w:sdtContent>
          <w:r w:rsidRPr="00E33C3E" w:rsidR="00507E8E">
            <w:rPr>
              <w:b/>
            </w:rPr>
            <w:t>Anna McMorrin:</w:t>
          </w:r>
        </w:sdtContent>
      </w:sdt>
      <w:r w:rsidRPr="00E33C3E">
        <w:t xml:space="preserve"> </w:t>
      </w:r>
      <w:r w:rsidRPr="00E33C3E" w:rsidR="006149A6">
        <w:t xml:space="preserve">The Criminal Cases Review Commission </w:t>
      </w:r>
      <w:r w:rsidRPr="00E33C3E" w:rsidR="00577F15">
        <w:t xml:space="preserve">gave </w:t>
      </w:r>
      <w:r w:rsidRPr="00E33C3E">
        <w:t>some answers ba</w:t>
      </w:r>
      <w:r w:rsidRPr="00E33C3E" w:rsidR="00577F15">
        <w:t>ck in 2018 and then said they were going to wait until after the first court hearing, and then it was after the second court hearing in December</w:t>
      </w:r>
      <w:r w:rsidRPr="00E33C3E" w:rsidR="00134727">
        <w:t>.</w:t>
      </w:r>
      <w:r w:rsidRPr="00E33C3E" w:rsidR="00826749">
        <w:t xml:space="preserve"> </w:t>
      </w:r>
      <w:r w:rsidRPr="00E33C3E" w:rsidR="00577F15">
        <w:t>Have you heard anything since?</w:t>
      </w:r>
    </w:p>
    <w:p w:rsidR="002C2EC0" w:rsidRPr="00E33C3E" w:rsidP="002C2EC0">
      <w:pPr>
        <w:pStyle w:val="Answer"/>
      </w:pPr>
      <w:sdt>
        <w:sdtPr>
          <w:alias w:val="Witness"/>
          <w:id w:val="-977076463"/>
          <w:placeholder>
            <w:docPart w:val="85AD3B973C4440629C8B9E3381C1900F"/>
          </w:placeholder>
          <w:richText/>
        </w:sdtPr>
        <w:sdtContent>
          <w:r w:rsidRPr="00E33C3E" w:rsidR="00223DA0">
            <w:rPr>
              <w:b/>
              <w:i/>
            </w:rPr>
            <w:t>Wendy Buffrey:</w:t>
          </w:r>
          <w:r w:rsidRPr="00E33C3E" w:rsidR="00223DA0">
            <w:rPr>
              <w:b/>
            </w:rPr>
            <w:t xml:space="preserve"> </w:t>
          </w:r>
        </w:sdtContent>
      </w:sdt>
      <w:r w:rsidRPr="00E33C3E" w:rsidR="00577F15">
        <w:t>There is</w:t>
      </w:r>
      <w:r w:rsidRPr="00E33C3E">
        <w:t xml:space="preserve"> going to be a meeting of the committee on the 24th of this month </w:t>
      </w:r>
      <w:r w:rsidRPr="00E33C3E" w:rsidR="00577F15">
        <w:t>to see whether they are going to put some</w:t>
      </w:r>
      <w:r w:rsidR="0078027D">
        <w:t>,</w:t>
      </w:r>
      <w:r w:rsidRPr="00E33C3E" w:rsidR="00577F15">
        <w:t xml:space="preserve"> or not</w:t>
      </w:r>
      <w:r w:rsidR="0078027D">
        <w:t>,</w:t>
      </w:r>
      <w:r w:rsidRPr="00E33C3E" w:rsidR="00577F15">
        <w:t xml:space="preserve"> through to appeal.</w:t>
      </w:r>
    </w:p>
    <w:p w:rsidR="002C2EC0" w:rsidRPr="00E33C3E" w:rsidP="00A40250">
      <w:pPr>
        <w:pStyle w:val="Question"/>
        <w:numPr>
          <w:ilvl w:val="0"/>
          <w:numId w:val="0"/>
        </w:numPr>
        <w:ind w:left="794"/>
      </w:pPr>
      <w:sdt>
        <w:sdtPr>
          <w:alias w:val="Member"/>
          <w:tag w:val="&lt;Member mnisId='4031' dodsId='35872'&gt;"/>
          <w:id w:val="-2065473475"/>
          <w:placeholder>
            <w:docPart w:val="2658E8546A9E428BB78140F72E52F2F3"/>
          </w:placeholder>
          <w:richText/>
        </w:sdtPr>
        <w:sdtContent>
          <w:r w:rsidRPr="00E33C3E" w:rsidR="00507E8E">
            <w:rPr>
              <w:b/>
            </w:rPr>
            <w:t>Anna McMorrin:</w:t>
          </w:r>
        </w:sdtContent>
      </w:sdt>
      <w:r w:rsidRPr="00E33C3E">
        <w:t xml:space="preserve"> </w:t>
      </w:r>
      <w:r w:rsidRPr="00E33C3E" w:rsidR="00577F15">
        <w:t>You have been told that by the CCRC.</w:t>
      </w:r>
    </w:p>
    <w:p w:rsidR="002C2EC0" w:rsidRPr="00E33C3E" w:rsidP="002C2EC0">
      <w:pPr>
        <w:pStyle w:val="Answer"/>
      </w:pPr>
      <w:sdt>
        <w:sdtPr>
          <w:alias w:val="Witness"/>
          <w:id w:val="446050565"/>
          <w:placeholder>
            <w:docPart w:val="038F9B8C9092476D831BE37F3F1B0EC7"/>
          </w:placeholder>
          <w:richText/>
        </w:sdtPr>
        <w:sdtContent>
          <w:r w:rsidRPr="00E33C3E" w:rsidR="00223DA0">
            <w:rPr>
              <w:b/>
              <w:i/>
            </w:rPr>
            <w:t>Wendy Buffrey:</w:t>
          </w:r>
          <w:r w:rsidRPr="00E33C3E" w:rsidR="00223DA0">
            <w:rPr>
              <w:b/>
            </w:rPr>
            <w:t xml:space="preserve"> </w:t>
          </w:r>
        </w:sdtContent>
      </w:sdt>
      <w:r w:rsidRPr="00E33C3E">
        <w:t>Yes</w:t>
      </w:r>
      <w:r w:rsidRPr="00E33C3E" w:rsidR="00577F15">
        <w:t>.</w:t>
      </w:r>
    </w:p>
    <w:p w:rsidR="002C2EC0" w:rsidRPr="00E33C3E" w:rsidP="00A40250">
      <w:pPr>
        <w:pStyle w:val="Question"/>
        <w:numPr>
          <w:ilvl w:val="0"/>
          <w:numId w:val="0"/>
        </w:numPr>
        <w:ind w:left="794"/>
      </w:pPr>
      <w:sdt>
        <w:sdtPr>
          <w:alias w:val="Member"/>
          <w:tag w:val="&lt;Member mnisId='4031' dodsId='35872'&gt;"/>
          <w:id w:val="1011038411"/>
          <w:placeholder>
            <w:docPart w:val="AC2C0DA2E58B4405A0F34C371B6044B5"/>
          </w:placeholder>
          <w:richText/>
        </w:sdtPr>
        <w:sdtContent>
          <w:r w:rsidRPr="00E33C3E" w:rsidR="00507E8E">
            <w:rPr>
              <w:b/>
            </w:rPr>
            <w:t>Anna McMorrin:</w:t>
          </w:r>
        </w:sdtContent>
      </w:sdt>
      <w:r w:rsidRPr="00E33C3E">
        <w:t xml:space="preserve"> </w:t>
      </w:r>
      <w:r w:rsidRPr="00E33C3E" w:rsidR="00577F15">
        <w:t>But there is nothing concrete.</w:t>
      </w:r>
    </w:p>
    <w:p w:rsidR="002C2EC0" w:rsidRPr="00E33C3E" w:rsidP="002C2EC0">
      <w:pPr>
        <w:pStyle w:val="Answer"/>
      </w:pPr>
      <w:sdt>
        <w:sdtPr>
          <w:alias w:val="Witness"/>
          <w:id w:val="2111617438"/>
          <w:placeholder>
            <w:docPart w:val="9077DE06C02E472D859F5F6AECF085DD"/>
          </w:placeholder>
          <w:richText/>
        </w:sdtPr>
        <w:sdtContent>
          <w:r w:rsidRPr="00E33C3E" w:rsidR="00223DA0">
            <w:rPr>
              <w:b/>
              <w:i/>
            </w:rPr>
            <w:t>Wendy Buffrey:</w:t>
          </w:r>
          <w:r w:rsidRPr="00E33C3E" w:rsidR="00223DA0">
            <w:rPr>
              <w:b/>
            </w:rPr>
            <w:t xml:space="preserve"> </w:t>
          </w:r>
        </w:sdtContent>
      </w:sdt>
      <w:r w:rsidRPr="00E33C3E">
        <w:t>No</w:t>
      </w:r>
      <w:r w:rsidRPr="00E33C3E" w:rsidR="00AE7DC8">
        <w:t>.</w:t>
      </w:r>
    </w:p>
    <w:p w:rsidR="002C2EC0" w:rsidRPr="00E33C3E" w:rsidP="00572F85">
      <w:pPr>
        <w:pStyle w:val="Question"/>
        <w:numPr>
          <w:ilvl w:val="0"/>
          <w:numId w:val="0"/>
        </w:numPr>
        <w:ind w:left="794"/>
      </w:pPr>
      <w:sdt>
        <w:sdtPr>
          <w:alias w:val="Member"/>
          <w:tag w:val="&lt;Member mnisId='4031' dodsId='35872'&gt;"/>
          <w:id w:val="2103759779"/>
          <w:placeholder>
            <w:docPart w:val="6A491316C0D44A5C9F95A4086A077874"/>
          </w:placeholder>
          <w:richText/>
        </w:sdtPr>
        <w:sdtContent>
          <w:r w:rsidRPr="00E33C3E" w:rsidR="00507E8E">
            <w:rPr>
              <w:b/>
            </w:rPr>
            <w:t>Anna McMorrin:</w:t>
          </w:r>
        </w:sdtContent>
      </w:sdt>
      <w:r w:rsidRPr="00E33C3E">
        <w:t xml:space="preserve"> </w:t>
      </w:r>
      <w:r w:rsidRPr="00E33C3E" w:rsidR="00AE7DC8">
        <w:t>Have you been told that your cases will be grouped?</w:t>
      </w:r>
    </w:p>
    <w:p w:rsidR="002C2EC0" w:rsidRPr="00E33C3E" w:rsidP="002C2EC0">
      <w:pPr>
        <w:pStyle w:val="Answer"/>
      </w:pPr>
      <w:sdt>
        <w:sdtPr>
          <w:alias w:val="Witness"/>
          <w:id w:val="1379358064"/>
          <w:placeholder>
            <w:docPart w:val="DC95473B538E46ED91FAE6A03753CE1D"/>
          </w:placeholder>
          <w:richText/>
        </w:sdtPr>
        <w:sdtContent>
          <w:r w:rsidRPr="00E33C3E" w:rsidR="00223DA0">
            <w:rPr>
              <w:b/>
              <w:i/>
            </w:rPr>
            <w:t>Wendy Buffrey:</w:t>
          </w:r>
          <w:r w:rsidRPr="00E33C3E" w:rsidR="00223DA0">
            <w:rPr>
              <w:b/>
            </w:rPr>
            <w:t xml:space="preserve"> </w:t>
          </w:r>
        </w:sdtContent>
      </w:sdt>
      <w:r w:rsidRPr="00E33C3E">
        <w:t>No</w:t>
      </w:r>
      <w:r w:rsidRPr="00E33C3E" w:rsidR="00AE7DC8">
        <w:t>.</w:t>
      </w:r>
    </w:p>
    <w:p w:rsidR="002C2EC0" w:rsidRPr="00E33C3E" w:rsidP="00507E8E">
      <w:pPr>
        <w:pStyle w:val="Question"/>
      </w:pPr>
      <w:sdt>
        <w:sdtPr>
          <w:alias w:val="Member"/>
          <w:tag w:val="&lt;Member mnisId='4031' dodsId='35872'&gt;"/>
          <w:id w:val="1017972513"/>
          <w:placeholder>
            <w:docPart w:val="E17B25CFD84F44E2B8F36A0944AEDB6A"/>
          </w:placeholder>
          <w:richText/>
        </w:sdtPr>
        <w:sdtContent>
          <w:r w:rsidRPr="00E33C3E" w:rsidR="00507E8E">
            <w:rPr>
              <w:b/>
            </w:rPr>
            <w:t>Anna McMorrin:</w:t>
          </w:r>
        </w:sdtContent>
      </w:sdt>
      <w:r w:rsidRPr="00E33C3E">
        <w:t xml:space="preserve"> </w:t>
      </w:r>
      <w:r w:rsidRPr="00E33C3E" w:rsidR="00AE7DC8">
        <w:t xml:space="preserve">Have you been told that they will have to be </w:t>
      </w:r>
      <w:r w:rsidRPr="00E33C3E">
        <w:t>heard individually?</w:t>
      </w:r>
    </w:p>
    <w:p w:rsidR="002C2EC0" w:rsidRPr="00E33C3E" w:rsidP="002C2EC0">
      <w:pPr>
        <w:pStyle w:val="Answer"/>
      </w:pPr>
      <w:sdt>
        <w:sdtPr>
          <w:alias w:val="Witness"/>
          <w:id w:val="976963776"/>
          <w:placeholder>
            <w:docPart w:val="DAC81D587907439BAA5743BCA9902A43"/>
          </w:placeholder>
          <w:richText/>
        </w:sdtPr>
        <w:sdtContent>
          <w:r w:rsidRPr="00E33C3E" w:rsidR="00223DA0">
            <w:rPr>
              <w:b/>
              <w:i/>
            </w:rPr>
            <w:t>Wendy Buffrey:</w:t>
          </w:r>
          <w:r w:rsidRPr="00E33C3E" w:rsidR="00223DA0">
            <w:rPr>
              <w:b/>
            </w:rPr>
            <w:t xml:space="preserve"> </w:t>
          </w:r>
        </w:sdtContent>
      </w:sdt>
      <w:r w:rsidRPr="00E33C3E" w:rsidR="00AE7DC8">
        <w:t>We ha</w:t>
      </w:r>
      <w:r w:rsidRPr="00E33C3E">
        <w:t xml:space="preserve">ve heard rumours </w:t>
      </w:r>
      <w:r w:rsidRPr="00E33C3E" w:rsidR="00AE7DC8">
        <w:t>that they have to be heard individually, but we have not had any official confirmation of that.</w:t>
      </w:r>
    </w:p>
    <w:p w:rsidR="002C2EC0" w:rsidRPr="00E33C3E" w:rsidP="00507E8E">
      <w:pPr>
        <w:pStyle w:val="Question"/>
      </w:pPr>
      <w:sdt>
        <w:sdtPr>
          <w:alias w:val="Member"/>
          <w:tag w:val="&lt;Member mnisId='4031' dodsId='35872'&gt;"/>
          <w:id w:val="-1659066369"/>
          <w:placeholder>
            <w:docPart w:val="E20304374A014227A7099CAE48561620"/>
          </w:placeholder>
          <w:richText/>
        </w:sdtPr>
        <w:sdtContent>
          <w:r w:rsidRPr="00E33C3E" w:rsidR="00507E8E">
            <w:rPr>
              <w:b/>
            </w:rPr>
            <w:t>Anna McMorrin:</w:t>
          </w:r>
        </w:sdtContent>
      </w:sdt>
      <w:r w:rsidRPr="00E33C3E">
        <w:t xml:space="preserve"> </w:t>
      </w:r>
      <w:r w:rsidRPr="00E33C3E" w:rsidR="00AE7DC8">
        <w:t>H</w:t>
      </w:r>
      <w:r w:rsidRPr="00E33C3E">
        <w:t xml:space="preserve">ave you heard </w:t>
      </w:r>
      <w:r w:rsidRPr="00E33C3E" w:rsidR="00AE7DC8">
        <w:t xml:space="preserve">whether they will be treating those of you who pleaded guilty </w:t>
      </w:r>
      <w:r w:rsidRPr="00E33C3E">
        <w:t xml:space="preserve">differently </w:t>
      </w:r>
      <w:r w:rsidR="0078027D">
        <w:t>from</w:t>
      </w:r>
      <w:r w:rsidRPr="00E33C3E">
        <w:t xml:space="preserve"> those </w:t>
      </w:r>
      <w:r w:rsidRPr="00E33C3E" w:rsidR="00AE7DC8">
        <w:t xml:space="preserve">who </w:t>
      </w:r>
      <w:r w:rsidRPr="00E33C3E" w:rsidR="00C20544">
        <w:t>did not?</w:t>
      </w:r>
    </w:p>
    <w:p w:rsidR="002C2EC0" w:rsidRPr="00E33C3E" w:rsidP="002C2EC0">
      <w:pPr>
        <w:pStyle w:val="Answer"/>
      </w:pPr>
      <w:sdt>
        <w:sdtPr>
          <w:alias w:val="Witness"/>
          <w:id w:val="-1762443266"/>
          <w:placeholder>
            <w:docPart w:val="63B4D083EACE4B98B757171E515CD226"/>
          </w:placeholder>
          <w:richText/>
        </w:sdtPr>
        <w:sdtContent>
          <w:r w:rsidRPr="00E33C3E" w:rsidR="00223DA0">
            <w:rPr>
              <w:b/>
              <w:i/>
            </w:rPr>
            <w:t>Wendy Buffrey:</w:t>
          </w:r>
          <w:r w:rsidRPr="00E33C3E" w:rsidR="00223DA0">
            <w:rPr>
              <w:b/>
            </w:rPr>
            <w:t xml:space="preserve"> </w:t>
          </w:r>
        </w:sdtContent>
      </w:sdt>
      <w:r w:rsidRPr="00E33C3E" w:rsidR="00C20544">
        <w:t>We have had no confirmation of anything at all.</w:t>
      </w:r>
    </w:p>
    <w:p w:rsidR="002C2EC0" w:rsidRPr="00E33C3E" w:rsidP="00722A8B">
      <w:pPr>
        <w:pStyle w:val="Question"/>
        <w:numPr>
          <w:ilvl w:val="0"/>
          <w:numId w:val="0"/>
        </w:numPr>
        <w:ind w:left="794"/>
      </w:pPr>
      <w:sdt>
        <w:sdtPr>
          <w:alias w:val="Member"/>
          <w:tag w:val="&lt;Member mnisId='4031' dodsId='35872'&gt;"/>
          <w:id w:val="784768838"/>
          <w:placeholder>
            <w:docPart w:val="F0DC3DC3967F4B4786464FE656A06351"/>
          </w:placeholder>
          <w:richText/>
        </w:sdtPr>
        <w:sdtContent>
          <w:r w:rsidRPr="00E33C3E" w:rsidR="00507E8E">
            <w:rPr>
              <w:b/>
            </w:rPr>
            <w:t>Anna McMorrin:</w:t>
          </w:r>
        </w:sdtContent>
      </w:sdt>
      <w:r w:rsidRPr="00E33C3E">
        <w:t xml:space="preserve"> </w:t>
      </w:r>
      <w:r w:rsidRPr="00E33C3E" w:rsidR="00C20544">
        <w:t>You have heard nothing at all</w:t>
      </w:r>
      <w:r w:rsidRPr="00E33C3E" w:rsidR="00134727">
        <w:t>.</w:t>
      </w:r>
      <w:r w:rsidRPr="00E33C3E" w:rsidR="00826749">
        <w:t xml:space="preserve"> </w:t>
      </w:r>
    </w:p>
    <w:p w:rsidR="002C2EC0" w:rsidRPr="00E33C3E" w:rsidP="002C2EC0">
      <w:pPr>
        <w:pStyle w:val="Answer"/>
      </w:pPr>
      <w:sdt>
        <w:sdtPr>
          <w:alias w:val="Witness"/>
          <w:id w:val="1962153000"/>
          <w:placeholder>
            <w:docPart w:val="30F7299E397A476DB630228CD8D990AA"/>
          </w:placeholder>
          <w:richText/>
        </w:sdtPr>
        <w:sdtContent>
          <w:r w:rsidRPr="00E33C3E" w:rsidR="00223DA0">
            <w:rPr>
              <w:b/>
              <w:i/>
            </w:rPr>
            <w:t>Wendy Buffrey:</w:t>
          </w:r>
          <w:r w:rsidRPr="00E33C3E" w:rsidR="00223DA0">
            <w:rPr>
              <w:b/>
            </w:rPr>
            <w:t xml:space="preserve"> </w:t>
          </w:r>
        </w:sdtContent>
      </w:sdt>
      <w:r w:rsidRPr="00E33C3E">
        <w:t>No</w:t>
      </w:r>
      <w:r w:rsidRPr="00E33C3E" w:rsidR="00C20544">
        <w:t>.</w:t>
      </w:r>
    </w:p>
    <w:p w:rsidR="002C2EC0" w:rsidRPr="00E33C3E" w:rsidP="00507E8E">
      <w:pPr>
        <w:pStyle w:val="Question"/>
      </w:pPr>
      <w:sdt>
        <w:sdtPr>
          <w:alias w:val="Member"/>
          <w:tag w:val="&lt;Member mnisId='4031' dodsId='35872'&gt;"/>
          <w:id w:val="1096133332"/>
          <w:placeholder>
            <w:docPart w:val="230E978028E44A66920B45B17EA86C85"/>
          </w:placeholder>
          <w:richText/>
        </w:sdtPr>
        <w:sdtContent>
          <w:r w:rsidRPr="00E33C3E" w:rsidR="00507E8E">
            <w:rPr>
              <w:b/>
            </w:rPr>
            <w:t>Anna McMorrin:</w:t>
          </w:r>
        </w:sdtContent>
      </w:sdt>
      <w:r w:rsidRPr="00E33C3E" w:rsidR="00722A8B">
        <w:t xml:space="preserve"> Y</w:t>
      </w:r>
      <w:r w:rsidRPr="00E33C3E" w:rsidR="00C20544">
        <w:t>ou have</w:t>
      </w:r>
      <w:r w:rsidRPr="00E33C3E" w:rsidR="00D47B65">
        <w:t xml:space="preserve"> been left to your own devices to worry about it.</w:t>
      </w:r>
    </w:p>
    <w:p w:rsidR="002C2EC0" w:rsidRPr="00E33C3E" w:rsidP="00855FB7">
      <w:pPr>
        <w:pStyle w:val="Answer"/>
      </w:pPr>
      <w:sdt>
        <w:sdtPr>
          <w:alias w:val="Witness"/>
          <w:id w:val="403495564"/>
          <w:placeholder>
            <w:docPart w:val="998B67E1EB8242D78112632532649626"/>
          </w:placeholder>
          <w:richText/>
        </w:sdtPr>
        <w:sdtContent>
          <w:r w:rsidRPr="00E33C3E" w:rsidR="00223DA0">
            <w:rPr>
              <w:b/>
              <w:i/>
            </w:rPr>
            <w:t>Wendy Buffrey:</w:t>
          </w:r>
          <w:r w:rsidRPr="00E33C3E" w:rsidR="00223DA0">
            <w:rPr>
              <w:b/>
            </w:rPr>
            <w:t xml:space="preserve"> </w:t>
          </w:r>
        </w:sdtContent>
      </w:sdt>
      <w:r w:rsidRPr="00E33C3E" w:rsidR="00D47B65">
        <w:t>Yes</w:t>
      </w:r>
      <w:r w:rsidRPr="00E33C3E" w:rsidR="00134727">
        <w:t>.</w:t>
      </w:r>
      <w:r w:rsidRPr="00E33C3E" w:rsidR="00826749">
        <w:t xml:space="preserve"> </w:t>
      </w:r>
      <w:r w:rsidRPr="00E33C3E" w:rsidR="00D47B65">
        <w:t>It was a great big high when we got the judgment, but all of us</w:t>
      </w:r>
      <w:r w:rsidRPr="00E33C3E" w:rsidR="00722A8B">
        <w:t xml:space="preserve"> have</w:t>
      </w:r>
      <w:r w:rsidRPr="00E33C3E" w:rsidR="00D47B65">
        <w:t xml:space="preserve"> just </w:t>
      </w:r>
      <w:r w:rsidRPr="00E33C3E" w:rsidR="00722A8B">
        <w:t xml:space="preserve">come </w:t>
      </w:r>
      <w:r w:rsidRPr="00E33C3E" w:rsidR="00D47B65">
        <w:t>completely down again since that judgment, because nothing has really changed</w:t>
      </w:r>
      <w:r w:rsidRPr="00E33C3E" w:rsidR="00134727">
        <w:t>.</w:t>
      </w:r>
      <w:r w:rsidRPr="00E33C3E" w:rsidR="00826749">
        <w:t xml:space="preserve"> </w:t>
      </w:r>
    </w:p>
    <w:p w:rsidR="002C2EC0" w:rsidRPr="00E33C3E" w:rsidP="00507E8E">
      <w:pPr>
        <w:pStyle w:val="Question"/>
      </w:pPr>
      <w:sdt>
        <w:sdtPr>
          <w:rPr>
            <w:b/>
          </w:rPr>
          <w:alias w:val="Member"/>
          <w:tag w:val="&lt;Member mnisId='4031' dodsId='35872'&gt;"/>
          <w:id w:val="1463624864"/>
          <w:placeholder>
            <w:docPart w:val="1DF2D11849C1483D8FA887BCDACD0BDC"/>
          </w:placeholder>
          <w:richText/>
        </w:sdtPr>
        <w:sdtContent>
          <w:r w:rsidRPr="00E33C3E" w:rsidR="006F1494">
            <w:rPr>
              <w:b/>
            </w:rPr>
            <w:t>Mark Pawsey:</w:t>
          </w:r>
        </w:sdtContent>
      </w:sdt>
      <w:r w:rsidRPr="00E33C3E">
        <w:t xml:space="preserve"> </w:t>
      </w:r>
      <w:r w:rsidRPr="00E33C3E" w:rsidR="00E9775C">
        <w:t>As a Select Committee, we will draw up a report following our evidence sessions</w:t>
      </w:r>
      <w:r w:rsidRPr="00E33C3E" w:rsidR="00134727">
        <w:t>.</w:t>
      </w:r>
      <w:r w:rsidRPr="00E33C3E" w:rsidR="00826749">
        <w:t xml:space="preserve"> </w:t>
      </w:r>
      <w:r w:rsidRPr="00E33C3E" w:rsidR="00E9775C">
        <w:t>In that report, we might include some recommendations</w:t>
      </w:r>
      <w:r w:rsidRPr="00E33C3E" w:rsidR="00134727">
        <w:t>.</w:t>
      </w:r>
      <w:r w:rsidRPr="00E33C3E" w:rsidR="00826749">
        <w:t xml:space="preserve"> </w:t>
      </w:r>
      <w:r w:rsidRPr="00E33C3E" w:rsidR="00E9775C">
        <w:t xml:space="preserve">Those recommendations could include how the </w:t>
      </w:r>
      <w:r w:rsidRPr="00E33C3E">
        <w:t xml:space="preserve">Post Office </w:t>
      </w:r>
      <w:r w:rsidRPr="00E33C3E" w:rsidR="00E9775C">
        <w:t>might do things differently in future, but, Alan, you said you felt the Post Office was rotten underneath</w:t>
      </w:r>
      <w:r w:rsidRPr="00E33C3E" w:rsidR="00134727">
        <w:t>.</w:t>
      </w:r>
      <w:r w:rsidRPr="00E33C3E" w:rsidR="00826749">
        <w:t xml:space="preserve"> </w:t>
      </w:r>
      <w:r w:rsidRPr="00E33C3E" w:rsidR="00E9775C">
        <w:t xml:space="preserve">Despite the remarks of the new CEO and perhaps </w:t>
      </w:r>
      <w:r w:rsidRPr="00E33C3E" w:rsidR="00ED60C7">
        <w:t>any good</w:t>
      </w:r>
      <w:r w:rsidRPr="00E33C3E" w:rsidR="00E9775C">
        <w:t>will he might have, you seem to indicate that the Post Office is incapable of change</w:t>
      </w:r>
      <w:r w:rsidRPr="00E33C3E" w:rsidR="00134727">
        <w:t>.</w:t>
      </w:r>
      <w:r w:rsidRPr="00E33C3E" w:rsidR="00826749">
        <w:t xml:space="preserve"> </w:t>
      </w:r>
      <w:r w:rsidRPr="00E33C3E" w:rsidR="00E9775C">
        <w:t xml:space="preserve">What </w:t>
      </w:r>
      <w:r w:rsidRPr="00E33C3E">
        <w:t xml:space="preserve">should we say </w:t>
      </w:r>
      <w:r w:rsidRPr="00E33C3E" w:rsidR="00E9775C">
        <w:t>as recommendations for the Post Office moving forward</w:t>
      </w:r>
      <w:r w:rsidRPr="00E33C3E" w:rsidR="00134727">
        <w:t>?</w:t>
      </w:r>
      <w:r w:rsidRPr="00E33C3E" w:rsidR="00826749">
        <w:t xml:space="preserve"> </w:t>
      </w:r>
      <w:r w:rsidRPr="00E33C3E" w:rsidR="00E9775C">
        <w:t xml:space="preserve">Is it </w:t>
      </w:r>
      <w:r w:rsidRPr="00E33C3E">
        <w:t>too late?</w:t>
      </w:r>
    </w:p>
    <w:p w:rsidR="002C2EC0" w:rsidRPr="00E33C3E" w:rsidP="002C2EC0">
      <w:pPr>
        <w:pStyle w:val="Answer"/>
      </w:pPr>
      <w:sdt>
        <w:sdtPr>
          <w:alias w:val="Witness"/>
          <w:id w:val="-1054386089"/>
          <w:placeholder>
            <w:docPart w:val="56FC420D0B92452FA845E4EF65E3703B"/>
          </w:placeholder>
          <w:richText/>
        </w:sdtPr>
        <w:sdtContent>
          <w:r w:rsidRPr="00E33C3E" w:rsidR="00223DA0">
            <w:rPr>
              <w:b/>
              <w:i/>
            </w:rPr>
            <w:t>Alan Bates:</w:t>
          </w:r>
          <w:r w:rsidRPr="00E33C3E" w:rsidR="00223DA0">
            <w:rPr>
              <w:b/>
            </w:rPr>
            <w:t xml:space="preserve"> </w:t>
          </w:r>
        </w:sdtContent>
      </w:sdt>
      <w:r w:rsidRPr="00E33C3E" w:rsidR="00ED60C7">
        <w:t xml:space="preserve">I am assuming that you want to try to </w:t>
      </w:r>
      <w:r w:rsidRPr="00E33C3E">
        <w:t xml:space="preserve">rebuild Post Office </w:t>
      </w:r>
      <w:r w:rsidRPr="00E33C3E" w:rsidR="00ED60C7">
        <w:t>or put it on a straight path going forward</w:t>
      </w:r>
      <w:r w:rsidRPr="00E33C3E" w:rsidR="00134727">
        <w:t>.</w:t>
      </w:r>
      <w:r w:rsidRPr="00E33C3E" w:rsidR="00826749">
        <w:t xml:space="preserve"> </w:t>
      </w:r>
      <w:r w:rsidRPr="00E33C3E" w:rsidR="00ED60C7">
        <w:t>We keep talking about a judge</w:t>
      </w:r>
      <w:r w:rsidRPr="00E33C3E" w:rsidR="00ED60C7">
        <w:noBreakHyphen/>
        <w:t>led inquiry</w:t>
      </w:r>
      <w:r w:rsidRPr="00E33C3E" w:rsidR="00134727">
        <w:t>.</w:t>
      </w:r>
      <w:r w:rsidRPr="00E33C3E" w:rsidR="00826749">
        <w:t xml:space="preserve"> </w:t>
      </w:r>
      <w:r w:rsidRPr="00E33C3E" w:rsidR="00ED60C7">
        <w:t>It has to be a judge</w:t>
      </w:r>
      <w:r w:rsidRPr="00E33C3E" w:rsidR="00ED60C7">
        <w:noBreakHyphen/>
      </w:r>
      <w:r w:rsidRPr="00E33C3E">
        <w:t xml:space="preserve">led </w:t>
      </w:r>
      <w:r w:rsidRPr="00E33C3E" w:rsidR="00ED60C7">
        <w:t>inquiry, because you will not get to the bottom of things</w:t>
      </w:r>
      <w:r w:rsidRPr="00E33C3E" w:rsidR="00134727">
        <w:t>.</w:t>
      </w:r>
      <w:r w:rsidRPr="00E33C3E" w:rsidR="00826749">
        <w:t xml:space="preserve"> </w:t>
      </w:r>
      <w:r w:rsidRPr="00E33C3E" w:rsidR="00ED60C7">
        <w:t>You will not get people being honest; you will get people hiding away, left, right and centre</w:t>
      </w:r>
      <w:r w:rsidRPr="00E33C3E" w:rsidR="00134727">
        <w:t>.</w:t>
      </w:r>
      <w:r w:rsidRPr="00E33C3E" w:rsidR="00826749">
        <w:t xml:space="preserve"> </w:t>
      </w:r>
    </w:p>
    <w:p w:rsidR="002C2EC0" w:rsidRPr="00E33C3E" w:rsidP="00507E8E">
      <w:pPr>
        <w:pStyle w:val="Question"/>
      </w:pPr>
      <w:sdt>
        <w:sdtPr>
          <w:rPr>
            <w:b/>
          </w:rPr>
          <w:alias w:val="Member"/>
          <w:tag w:val="&lt;Member mnisId='4031' dodsId='35872'&gt;"/>
          <w:id w:val="980652627"/>
          <w:placeholder>
            <w:docPart w:val="4C11CEB9E5A741A792C1B2F69228833E"/>
          </w:placeholder>
          <w:richText/>
        </w:sdtPr>
        <w:sdtContent>
          <w:r w:rsidRPr="00E33C3E" w:rsidR="006F1494">
            <w:rPr>
              <w:b/>
            </w:rPr>
            <w:t>Mark Pawsey:</w:t>
          </w:r>
        </w:sdtContent>
      </w:sdt>
      <w:r w:rsidRPr="00E33C3E">
        <w:t xml:space="preserve"> </w:t>
      </w:r>
      <w:r w:rsidRPr="00E33C3E" w:rsidR="00ED60C7">
        <w:t>Are there institutional problems within the Post Office that prevent it from effecting the change that would enable it to behave as other businesses might?</w:t>
      </w:r>
    </w:p>
    <w:p w:rsidR="002C2EC0" w:rsidRPr="00E33C3E" w:rsidP="002C2EC0">
      <w:pPr>
        <w:pStyle w:val="Answer"/>
      </w:pPr>
      <w:sdt>
        <w:sdtPr>
          <w:alias w:val="Witness"/>
          <w:id w:val="371964369"/>
          <w:placeholder>
            <w:docPart w:val="D569174D65F94F13886569973F02ED14"/>
          </w:placeholder>
          <w:richText/>
        </w:sdtPr>
        <w:sdtContent>
          <w:r w:rsidRPr="00E33C3E" w:rsidR="00223DA0">
            <w:rPr>
              <w:b/>
              <w:i/>
            </w:rPr>
            <w:t>Alan Bates:</w:t>
          </w:r>
          <w:r w:rsidRPr="00E33C3E" w:rsidR="00223DA0">
            <w:rPr>
              <w:b/>
            </w:rPr>
            <w:t xml:space="preserve"> </w:t>
          </w:r>
        </w:sdtContent>
      </w:sdt>
      <w:r w:rsidRPr="00E33C3E" w:rsidR="00ED60C7">
        <w:t>Yes</w:t>
      </w:r>
      <w:r w:rsidRPr="00E33C3E" w:rsidR="00134727">
        <w:t>.</w:t>
      </w:r>
      <w:r w:rsidRPr="00E33C3E" w:rsidR="00826749">
        <w:t xml:space="preserve"> </w:t>
      </w:r>
      <w:r w:rsidRPr="00E33C3E">
        <w:t xml:space="preserve">It needs far more transparency </w:t>
      </w:r>
      <w:r w:rsidRPr="00E33C3E" w:rsidR="009D473A">
        <w:t>in the way it operates</w:t>
      </w:r>
      <w:r w:rsidRPr="00E33C3E" w:rsidR="00722A8B">
        <w:t>,</w:t>
      </w:r>
      <w:r w:rsidRPr="00E33C3E" w:rsidR="009D473A">
        <w:t xml:space="preserve"> all the way through the whole system</w:t>
      </w:r>
      <w:r w:rsidRPr="00E33C3E" w:rsidR="00134727">
        <w:t>.</w:t>
      </w:r>
      <w:r w:rsidRPr="00E33C3E" w:rsidR="00826749">
        <w:t xml:space="preserve"> </w:t>
      </w:r>
      <w:r w:rsidRPr="00E33C3E" w:rsidR="009D473A">
        <w:t>But</w:t>
      </w:r>
      <w:r w:rsidRPr="00E33C3E" w:rsidR="00722A8B">
        <w:t xml:space="preserve"> you have to clear out the dead</w:t>
      </w:r>
      <w:r w:rsidR="0078027D">
        <w:t xml:space="preserve"> </w:t>
      </w:r>
      <w:r w:rsidRPr="00E33C3E" w:rsidR="009D473A">
        <w:t>wood</w:t>
      </w:r>
      <w:r w:rsidRPr="00E33C3E" w:rsidR="00134727">
        <w:t>.</w:t>
      </w:r>
    </w:p>
    <w:p w:rsidR="002C2EC0" w:rsidRPr="00E33C3E" w:rsidP="00507E8E">
      <w:pPr>
        <w:pStyle w:val="Question"/>
      </w:pPr>
      <w:sdt>
        <w:sdtPr>
          <w:rPr>
            <w:b/>
          </w:rPr>
          <w:alias w:val="Member"/>
          <w:tag w:val="&lt;Member mnisId='4031' dodsId='35872'&gt;"/>
          <w:id w:val="-1966885579"/>
          <w:placeholder>
            <w:docPart w:val="50555806C19842EB81C2EF8B34FE6BE8"/>
          </w:placeholder>
          <w:richText/>
        </w:sdtPr>
        <w:sdtContent>
          <w:r w:rsidRPr="00E33C3E" w:rsidR="006F1494">
            <w:rPr>
              <w:b/>
            </w:rPr>
            <w:t>Mark Pawsey:</w:t>
          </w:r>
        </w:sdtContent>
      </w:sdt>
      <w:r w:rsidRPr="00E33C3E">
        <w:t xml:space="preserve"> What do you mean </w:t>
      </w:r>
      <w:r w:rsidRPr="00E33C3E" w:rsidR="009D473A">
        <w:t>by “clear out the dead wood”</w:t>
      </w:r>
      <w:r w:rsidRPr="00E33C3E" w:rsidR="00134727">
        <w:t>?</w:t>
      </w:r>
      <w:r w:rsidRPr="00E33C3E" w:rsidR="00826749">
        <w:t xml:space="preserve"> </w:t>
      </w:r>
      <w:r w:rsidRPr="00E33C3E" w:rsidR="00487CBF">
        <w:t>Are there personalities involved?</w:t>
      </w:r>
    </w:p>
    <w:p w:rsidR="002C2EC0" w:rsidRPr="00E33C3E" w:rsidP="002C2EC0">
      <w:pPr>
        <w:pStyle w:val="Answer"/>
      </w:pPr>
      <w:sdt>
        <w:sdtPr>
          <w:alias w:val="Witness"/>
          <w:id w:val="-758436752"/>
          <w:placeholder>
            <w:docPart w:val="1AB91F32B69F4E0FB981CAFBC828E269"/>
          </w:placeholder>
          <w:richText/>
        </w:sdtPr>
        <w:sdtContent>
          <w:r w:rsidRPr="00E33C3E" w:rsidR="00223DA0">
            <w:rPr>
              <w:b/>
              <w:i/>
            </w:rPr>
            <w:t>Alan Bates:</w:t>
          </w:r>
          <w:r w:rsidRPr="00E33C3E" w:rsidR="00223DA0">
            <w:rPr>
              <w:b/>
            </w:rPr>
            <w:t xml:space="preserve"> </w:t>
          </w:r>
        </w:sdtContent>
      </w:sdt>
      <w:r w:rsidRPr="00E33C3E" w:rsidR="00487CBF">
        <w:t>T</w:t>
      </w:r>
      <w:r w:rsidRPr="00E33C3E">
        <w:t xml:space="preserve">here probably are personalities </w:t>
      </w:r>
      <w:r w:rsidRPr="00E33C3E" w:rsidR="00487CBF">
        <w:t xml:space="preserve">in there, because, as we all suspect, there are many people in there who knew a lot of what has happened, and they have </w:t>
      </w:r>
      <w:r w:rsidRPr="00E33C3E">
        <w:t xml:space="preserve">known the truth </w:t>
      </w:r>
      <w:r w:rsidRPr="00E33C3E" w:rsidR="00487CBF">
        <w:t>throughout all of this</w:t>
      </w:r>
      <w:r w:rsidRPr="00E33C3E" w:rsidR="00134727">
        <w:t>.</w:t>
      </w:r>
      <w:r w:rsidRPr="00E33C3E" w:rsidR="00826749">
        <w:t xml:space="preserve"> </w:t>
      </w:r>
    </w:p>
    <w:p w:rsidR="002C2EC0" w:rsidRPr="00E33C3E" w:rsidP="00507E8E">
      <w:pPr>
        <w:pStyle w:val="Question"/>
      </w:pPr>
      <w:sdt>
        <w:sdtPr>
          <w:rPr>
            <w:b/>
          </w:rPr>
          <w:alias w:val="Member"/>
          <w:tag w:val="&lt;Member mnisId='4031' dodsId='35872'&gt;"/>
          <w:id w:val="1588963054"/>
          <w:placeholder>
            <w:docPart w:val="EF5198EB33D14850BC9C4A22D183202B"/>
          </w:placeholder>
          <w:richText/>
        </w:sdtPr>
        <w:sdtContent>
          <w:r w:rsidRPr="00E33C3E" w:rsidR="006F1494">
            <w:rPr>
              <w:b/>
            </w:rPr>
            <w:t>Mark Pawsey:</w:t>
          </w:r>
        </w:sdtContent>
      </w:sdt>
      <w:r w:rsidRPr="00E33C3E">
        <w:t xml:space="preserve"> </w:t>
      </w:r>
      <w:r w:rsidRPr="00E33C3E" w:rsidR="00487CBF">
        <w:t>W</w:t>
      </w:r>
      <w:r w:rsidRPr="00E33C3E">
        <w:t xml:space="preserve">hy </w:t>
      </w:r>
      <w:r w:rsidRPr="00E33C3E" w:rsidR="00487CBF">
        <w:t>are they not coming forward now, given the debate that took place in Parliament and this inquiry we are doing?</w:t>
      </w:r>
    </w:p>
    <w:p w:rsidR="002C2EC0" w:rsidRPr="00E33C3E" w:rsidP="002C2EC0">
      <w:pPr>
        <w:pStyle w:val="Answer"/>
      </w:pPr>
      <w:sdt>
        <w:sdtPr>
          <w:alias w:val="Witness"/>
          <w:id w:val="-615454943"/>
          <w:placeholder>
            <w:docPart w:val="AE3CBE11B9FC42BC9D52AE4E6C2CFD2E"/>
          </w:placeholder>
          <w:richText/>
        </w:sdtPr>
        <w:sdtContent>
          <w:r w:rsidRPr="00E33C3E" w:rsidR="00223DA0">
            <w:rPr>
              <w:b/>
              <w:i/>
            </w:rPr>
            <w:t>Alan Bates:</w:t>
          </w:r>
          <w:r w:rsidRPr="00E33C3E" w:rsidR="00223DA0">
            <w:rPr>
              <w:b/>
            </w:rPr>
            <w:t xml:space="preserve"> </w:t>
          </w:r>
        </w:sdtContent>
      </w:sdt>
      <w:r w:rsidRPr="00E33C3E" w:rsidR="00487CBF">
        <w:t>It is b</w:t>
      </w:r>
      <w:r w:rsidRPr="00E33C3E">
        <w:t xml:space="preserve">ecause </w:t>
      </w:r>
      <w:r w:rsidRPr="00E33C3E" w:rsidR="00487CBF">
        <w:t>of the culture within Post Office</w:t>
      </w:r>
      <w:r w:rsidRPr="00E33C3E" w:rsidR="00134727">
        <w:t>.</w:t>
      </w:r>
      <w:r w:rsidRPr="00E33C3E" w:rsidR="00826749">
        <w:t xml:space="preserve"> </w:t>
      </w:r>
      <w:r w:rsidRPr="00E33C3E" w:rsidR="00487CBF">
        <w:t>There is this culture of nailing everything down</w:t>
      </w:r>
      <w:r w:rsidRPr="00E33C3E" w:rsidR="00134727">
        <w:t>.</w:t>
      </w:r>
      <w:r w:rsidRPr="00E33C3E" w:rsidR="00826749">
        <w:t xml:space="preserve"> </w:t>
      </w:r>
      <w:r w:rsidRPr="00E33C3E" w:rsidR="00487CBF">
        <w:t>“Nothing is wrong; it is always the subpostmaster that is at fault</w:t>
      </w:r>
      <w:r w:rsidRPr="00E33C3E" w:rsidR="00134727">
        <w:t>.</w:t>
      </w:r>
      <w:r w:rsidRPr="00E33C3E" w:rsidR="00826749">
        <w:t xml:space="preserve"> </w:t>
      </w:r>
      <w:r w:rsidRPr="00E33C3E" w:rsidR="00487CBF">
        <w:t>We are perfect; we get on with our jobs”</w:t>
      </w:r>
      <w:r w:rsidRPr="00E33C3E" w:rsidR="00134727">
        <w:t>.</w:t>
      </w:r>
      <w:r w:rsidRPr="00E33C3E" w:rsidR="006234C7">
        <w:t xml:space="preserve"> </w:t>
      </w:r>
      <w:r w:rsidRPr="00E33C3E" w:rsidR="00487CBF">
        <w:t xml:space="preserve">Then </w:t>
      </w:r>
      <w:r w:rsidRPr="00E33C3E">
        <w:t>people get to the other end</w:t>
      </w:r>
      <w:r w:rsidRPr="00E33C3E" w:rsidR="00722A8B">
        <w:t>,</w:t>
      </w:r>
      <w:r w:rsidRPr="00E33C3E">
        <w:t xml:space="preserve"> </w:t>
      </w:r>
      <w:r w:rsidRPr="00E33C3E" w:rsidR="00487CBF">
        <w:t xml:space="preserve">when they have worked their way through the system there, </w:t>
      </w:r>
      <w:r w:rsidRPr="00E33C3E">
        <w:t xml:space="preserve">and then </w:t>
      </w:r>
      <w:r w:rsidRPr="00E33C3E" w:rsidR="00487CBF">
        <w:t xml:space="preserve">they are </w:t>
      </w:r>
      <w:r w:rsidRPr="00E33C3E">
        <w:t xml:space="preserve">looking at their pensions </w:t>
      </w:r>
      <w:r w:rsidRPr="00E33C3E" w:rsidR="00487CBF">
        <w:t>and the security coming out of the other end</w:t>
      </w:r>
      <w:r w:rsidRPr="00E33C3E" w:rsidR="00134727">
        <w:t>.</w:t>
      </w:r>
      <w:r w:rsidRPr="00E33C3E" w:rsidR="00826749">
        <w:t xml:space="preserve"> </w:t>
      </w:r>
    </w:p>
    <w:p w:rsidR="002C2EC0" w:rsidRPr="00E33C3E" w:rsidP="00507E8E">
      <w:pPr>
        <w:pStyle w:val="Question"/>
      </w:pPr>
      <w:sdt>
        <w:sdtPr>
          <w:rPr>
            <w:b/>
          </w:rPr>
          <w:alias w:val="Member"/>
          <w:tag w:val="&lt;Member mnisId='4031' dodsId='35872'&gt;"/>
          <w:id w:val="1395400714"/>
          <w:placeholder>
            <w:docPart w:val="5FFBC91082D44F9188C0EDDE35E52D68"/>
          </w:placeholder>
          <w:richText/>
        </w:sdtPr>
        <w:sdtContent>
          <w:r w:rsidRPr="00E33C3E" w:rsidR="006F1494">
            <w:rPr>
              <w:b/>
            </w:rPr>
            <w:t>Mark Pawsey:</w:t>
          </w:r>
        </w:sdtContent>
      </w:sdt>
      <w:r w:rsidRPr="00E33C3E">
        <w:t xml:space="preserve"> </w:t>
      </w:r>
      <w:r w:rsidRPr="00E33C3E" w:rsidR="00254300">
        <w:t xml:space="preserve">Wendy and </w:t>
      </w:r>
      <w:r w:rsidR="00572F85">
        <w:t>Tracy</w:t>
      </w:r>
      <w:r w:rsidRPr="00E33C3E" w:rsidR="00254300">
        <w:t xml:space="preserve">, </w:t>
      </w:r>
      <w:r w:rsidRPr="00E33C3E">
        <w:t xml:space="preserve">if we </w:t>
      </w:r>
      <w:r w:rsidRPr="00E33C3E" w:rsidR="00254300">
        <w:t>were to make recommendations on ways in which problems such as this might be prevented in future, are there any observations you have or any recommendations that you would like to see us include?</w:t>
      </w:r>
    </w:p>
    <w:p w:rsidR="002C2EC0" w:rsidRPr="00E33C3E" w:rsidP="002C2EC0">
      <w:pPr>
        <w:pStyle w:val="Answer"/>
      </w:pPr>
      <w:sdt>
        <w:sdtPr>
          <w:alias w:val="Witness"/>
          <w:id w:val="1185943615"/>
          <w:placeholder>
            <w:docPart w:val="01D96BBBD70E43B4A0381300966A2083"/>
          </w:placeholder>
          <w:richText/>
        </w:sdtPr>
        <w:sdtContent>
          <w:r w:rsidRPr="00E33C3E" w:rsidR="00223DA0">
            <w:rPr>
              <w:b/>
              <w:i/>
            </w:rPr>
            <w:t>Wendy Buffrey:</w:t>
          </w:r>
          <w:r w:rsidRPr="00E33C3E" w:rsidR="00223DA0">
            <w:rPr>
              <w:b/>
            </w:rPr>
            <w:t xml:space="preserve"> </w:t>
          </w:r>
        </w:sdtContent>
      </w:sdt>
      <w:r w:rsidRPr="00E33C3E" w:rsidR="00254300">
        <w:t xml:space="preserve">They have </w:t>
      </w:r>
      <w:r w:rsidRPr="00E33C3E">
        <w:t xml:space="preserve">to support </w:t>
      </w:r>
      <w:r w:rsidRPr="00E33C3E" w:rsidR="00254300">
        <w:t>subpostmasters</w:t>
      </w:r>
      <w:r w:rsidRPr="00E33C3E" w:rsidR="00134727">
        <w:t>.</w:t>
      </w:r>
      <w:r w:rsidRPr="00E33C3E" w:rsidR="00826749">
        <w:t xml:space="preserve"> </w:t>
      </w:r>
      <w:r w:rsidRPr="00E33C3E" w:rsidR="00254300">
        <w:t xml:space="preserve">If there is an issue, they cannot </w:t>
      </w:r>
      <w:r w:rsidRPr="00E33C3E">
        <w:t>just go in th</w:t>
      </w:r>
      <w:r w:rsidRPr="00E33C3E" w:rsidR="00254300">
        <w:t>ere and blame all the time</w:t>
      </w:r>
      <w:r w:rsidRPr="00E33C3E" w:rsidR="00134727">
        <w:t>.</w:t>
      </w:r>
      <w:r w:rsidRPr="00E33C3E" w:rsidR="00826749">
        <w:t xml:space="preserve"> </w:t>
      </w:r>
      <w:r w:rsidRPr="00E33C3E" w:rsidR="00254300">
        <w:t>They have to investigate; they have to find out what those issues are before they treat that person like a criminal</w:t>
      </w:r>
      <w:r w:rsidRPr="00E33C3E" w:rsidR="00134727">
        <w:t>.</w:t>
      </w:r>
      <w:r w:rsidRPr="00E33C3E" w:rsidR="00826749">
        <w:t xml:space="preserve"> </w:t>
      </w:r>
    </w:p>
    <w:p w:rsidR="002C2EC0" w:rsidRPr="00E33C3E" w:rsidP="002C2EC0">
      <w:pPr>
        <w:pStyle w:val="Answer"/>
      </w:pPr>
      <w:sdt>
        <w:sdtPr>
          <w:alias w:val="Witness"/>
          <w:id w:val="1676840376"/>
          <w:placeholder>
            <w:docPart w:val="0F4E009BE2FA4D72B11566507A3D63D6"/>
          </w:placeholder>
          <w:richText/>
        </w:sdtPr>
        <w:sdtContent>
          <w:r w:rsidR="00572F85">
            <w:rPr>
              <w:b/>
              <w:i/>
            </w:rPr>
            <w:t>Tracy</w:t>
          </w:r>
          <w:r w:rsidRPr="00E33C3E" w:rsidR="00223DA0">
            <w:rPr>
              <w:b/>
              <w:i/>
            </w:rPr>
            <w:t xml:space="preserve"> Felstead:</w:t>
          </w:r>
          <w:r w:rsidRPr="00E33C3E" w:rsidR="00223DA0">
            <w:rPr>
              <w:b/>
            </w:rPr>
            <w:t xml:space="preserve"> </w:t>
          </w:r>
        </w:sdtContent>
      </w:sdt>
      <w:r w:rsidRPr="00E33C3E" w:rsidR="00254300">
        <w:t>I would second that</w:t>
      </w:r>
      <w:r w:rsidRPr="00E33C3E" w:rsidR="00134727">
        <w:t>.</w:t>
      </w:r>
      <w:r w:rsidRPr="00E33C3E" w:rsidR="00826749">
        <w:t xml:space="preserve"> </w:t>
      </w:r>
      <w:r w:rsidRPr="00E33C3E" w:rsidR="00254300">
        <w:t xml:space="preserve">We need to investigate </w:t>
      </w:r>
      <w:r w:rsidRPr="00E33C3E" w:rsidR="007B6413">
        <w:t>things</w:t>
      </w:r>
      <w:r w:rsidRPr="00E33C3E" w:rsidR="00254300">
        <w:t xml:space="preserve"> more </w:t>
      </w:r>
      <w:r w:rsidRPr="00E33C3E" w:rsidR="007B6413">
        <w:t>thoroughly</w:t>
      </w:r>
      <w:r w:rsidRPr="00E33C3E" w:rsidR="00254300">
        <w:t xml:space="preserve"> and not just point the finger and be so heavy</w:t>
      </w:r>
      <w:r w:rsidRPr="00E33C3E" w:rsidR="00254300">
        <w:noBreakHyphen/>
        <w:t>handed</w:t>
      </w:r>
      <w:r w:rsidRPr="00E33C3E" w:rsidR="00134727">
        <w:t>.</w:t>
      </w:r>
      <w:r w:rsidRPr="00E33C3E" w:rsidR="00826749">
        <w:t xml:space="preserve"> </w:t>
      </w:r>
      <w:r w:rsidRPr="00E33C3E">
        <w:t xml:space="preserve">I </w:t>
      </w:r>
      <w:r w:rsidRPr="00E33C3E" w:rsidR="007B6413">
        <w:t xml:space="preserve">did not </w:t>
      </w:r>
      <w:r w:rsidRPr="00E33C3E">
        <w:t xml:space="preserve">take any money, but </w:t>
      </w:r>
      <w:r w:rsidRPr="00E33C3E" w:rsidR="007B6413">
        <w:t xml:space="preserve">from </w:t>
      </w:r>
      <w:r w:rsidRPr="00E33C3E">
        <w:t xml:space="preserve">day one I was made to feel </w:t>
      </w:r>
      <w:r w:rsidRPr="00E33C3E" w:rsidR="007B6413">
        <w:t>like that is exactly what they thought</w:t>
      </w:r>
      <w:r w:rsidRPr="00E33C3E" w:rsidR="00134727">
        <w:t>.</w:t>
      </w:r>
      <w:r w:rsidRPr="00E33C3E" w:rsidR="00826749">
        <w:t xml:space="preserve"> </w:t>
      </w:r>
      <w:r w:rsidRPr="00E33C3E" w:rsidR="007B6413">
        <w:t>That is exactly what they did</w:t>
      </w:r>
      <w:r w:rsidRPr="00E33C3E" w:rsidR="00134727">
        <w:t>.</w:t>
      </w:r>
      <w:r w:rsidRPr="00E33C3E" w:rsidR="00826749">
        <w:t xml:space="preserve"> </w:t>
      </w:r>
      <w:r w:rsidRPr="00E33C3E" w:rsidR="00722A8B">
        <w:t xml:space="preserve">They just went full </w:t>
      </w:r>
      <w:r w:rsidRPr="00E33C3E" w:rsidR="007B6413">
        <w:t>steam ahead and did not care about anybody’s feelings or anything</w:t>
      </w:r>
      <w:r w:rsidRPr="00E33C3E" w:rsidR="00134727">
        <w:t>.</w:t>
      </w:r>
      <w:r w:rsidRPr="00E33C3E" w:rsidR="00826749">
        <w:t xml:space="preserve"> </w:t>
      </w:r>
    </w:p>
    <w:p w:rsidR="002C2EC0" w:rsidRPr="00E33C3E" w:rsidP="002C2EC0">
      <w:pPr>
        <w:pStyle w:val="Answer"/>
      </w:pPr>
      <w:sdt>
        <w:sdtPr>
          <w:alias w:val="Witness"/>
          <w:id w:val="1259399751"/>
          <w:placeholder>
            <w:docPart w:val="8D6F733A46AF4500BA6E7E2BE3B1B2CB"/>
          </w:placeholder>
          <w:richText/>
        </w:sdtPr>
        <w:sdtContent>
          <w:r w:rsidRPr="00E33C3E" w:rsidR="00223DA0">
            <w:rPr>
              <w:b/>
              <w:i/>
            </w:rPr>
            <w:t>Wendy Buffrey:</w:t>
          </w:r>
          <w:r w:rsidRPr="00E33C3E" w:rsidR="00223DA0">
            <w:rPr>
              <w:b/>
            </w:rPr>
            <w:t xml:space="preserve"> </w:t>
          </w:r>
        </w:sdtContent>
      </w:sdt>
      <w:r w:rsidRPr="00E33C3E" w:rsidR="007B6413">
        <w:t>Because of the contract we had signed, we were liable for any loss, whether it was negligence, theft or anything the Post Office deemed to be a loss</w:t>
      </w:r>
      <w:r w:rsidRPr="00E33C3E" w:rsidR="00134727">
        <w:t>.</w:t>
      </w:r>
      <w:r w:rsidRPr="00E33C3E" w:rsidR="00826749">
        <w:t xml:space="preserve"> </w:t>
      </w:r>
    </w:p>
    <w:p w:rsidR="002C2EC0" w:rsidRPr="00E33C3E" w:rsidP="00507E8E">
      <w:pPr>
        <w:pStyle w:val="Question"/>
      </w:pPr>
      <w:sdt>
        <w:sdtPr>
          <w:rPr>
            <w:b/>
          </w:rPr>
          <w:alias w:val="Member"/>
          <w:tag w:val="&lt;Member mnisId='4031' dodsId='35872'&gt;"/>
          <w:id w:val="-2042421866"/>
          <w:placeholder>
            <w:docPart w:val="15EB8AF0393548179EF136A546D4E1DF"/>
          </w:placeholder>
          <w:richText/>
        </w:sdtPr>
        <w:sdtContent>
          <w:r w:rsidRPr="00E33C3E" w:rsidR="006F1494">
            <w:rPr>
              <w:b/>
            </w:rPr>
            <w:t>Mark Pawsey:</w:t>
          </w:r>
        </w:sdtContent>
      </w:sdt>
      <w:r w:rsidRPr="00E33C3E">
        <w:t xml:space="preserve"> Alan referred earlier </w:t>
      </w:r>
      <w:r w:rsidRPr="00E33C3E" w:rsidR="007B6413">
        <w:t>to this 114</w:t>
      </w:r>
      <w:r w:rsidRPr="00E33C3E" w:rsidR="007B6413">
        <w:noBreakHyphen/>
        <w:t>page contract</w:t>
      </w:r>
      <w:r w:rsidRPr="00E33C3E" w:rsidR="00134727">
        <w:t>.</w:t>
      </w:r>
      <w:r w:rsidRPr="00E33C3E" w:rsidR="00826749">
        <w:t xml:space="preserve"> </w:t>
      </w:r>
      <w:r w:rsidRPr="00E33C3E" w:rsidR="007B6413">
        <w:t xml:space="preserve">Presumably you had not seen that either, but you were </w:t>
      </w:r>
      <w:r w:rsidRPr="00E33C3E" w:rsidR="00AA27EC">
        <w:t>bound</w:t>
      </w:r>
      <w:r w:rsidRPr="00E33C3E" w:rsidR="007B6413">
        <w:t xml:space="preserve"> by its terms</w:t>
      </w:r>
      <w:r w:rsidRPr="00E33C3E" w:rsidR="00134727">
        <w:t>.</w:t>
      </w:r>
      <w:r w:rsidRPr="00E33C3E" w:rsidR="00826749">
        <w:t xml:space="preserve"> </w:t>
      </w:r>
    </w:p>
    <w:p w:rsidR="002C2EC0" w:rsidRPr="00E33C3E" w:rsidP="002C2EC0">
      <w:pPr>
        <w:pStyle w:val="Answer"/>
      </w:pPr>
      <w:sdt>
        <w:sdtPr>
          <w:alias w:val="Witness"/>
          <w:id w:val="-1588071556"/>
          <w:placeholder>
            <w:docPart w:val="49B9B2494CDF4134BBA6B70E58652FFE"/>
          </w:placeholder>
          <w:richText/>
        </w:sdtPr>
        <w:sdtContent>
          <w:r w:rsidRPr="00E33C3E" w:rsidR="00223DA0">
            <w:rPr>
              <w:b/>
              <w:i/>
            </w:rPr>
            <w:t>Wendy Buffrey:</w:t>
          </w:r>
          <w:r w:rsidRPr="00E33C3E" w:rsidR="00223DA0">
            <w:rPr>
              <w:b/>
            </w:rPr>
            <w:t xml:space="preserve"> </w:t>
          </w:r>
        </w:sdtContent>
      </w:sdt>
      <w:r w:rsidRPr="00E33C3E" w:rsidR="00AA27EC">
        <w:t>The one I had that I signed was 14 pages long.</w:t>
      </w:r>
    </w:p>
    <w:p w:rsidR="002C2EC0" w:rsidRPr="00E33C3E" w:rsidP="00AA27EC">
      <w:pPr>
        <w:pStyle w:val="Question"/>
      </w:pPr>
      <w:sdt>
        <w:sdtPr>
          <w:rPr>
            <w:b/>
          </w:rPr>
          <w:alias w:val="Member"/>
          <w:tag w:val="&lt;Member mnisId='4031' dodsId='35872'&gt;"/>
          <w:id w:val="-1241718416"/>
          <w:placeholder>
            <w:docPart w:val="68CB1D3EFC6A4BAA8D2EDF61AC76C598"/>
          </w:placeholder>
          <w:richText/>
        </w:sdtPr>
        <w:sdtContent>
          <w:r w:rsidRPr="00E33C3E" w:rsidR="006F1494">
            <w:rPr>
              <w:b/>
            </w:rPr>
            <w:t>Mark Pawsey:</w:t>
          </w:r>
        </w:sdtContent>
      </w:sdt>
      <w:r w:rsidRPr="00E33C3E">
        <w:t xml:space="preserve"> </w:t>
      </w:r>
      <w:r w:rsidRPr="00E33C3E" w:rsidR="00AA27EC">
        <w:t>Were you aware of the existence of this bigger contract that set out these obligations?</w:t>
      </w:r>
    </w:p>
    <w:p w:rsidR="002C2EC0" w:rsidRPr="00E33C3E" w:rsidP="00634A8B">
      <w:pPr>
        <w:pStyle w:val="Answer"/>
      </w:pPr>
      <w:sdt>
        <w:sdtPr>
          <w:alias w:val="Witness"/>
          <w:id w:val="2106305060"/>
          <w:placeholder>
            <w:docPart w:val="921393B9A744480FB8A37CD510D8E424"/>
          </w:placeholder>
          <w:richText/>
        </w:sdtPr>
        <w:sdtContent>
          <w:r w:rsidRPr="00E33C3E" w:rsidR="00223DA0">
            <w:rPr>
              <w:b/>
              <w:i/>
            </w:rPr>
            <w:t>Wendy Buffrey:</w:t>
          </w:r>
          <w:r w:rsidRPr="00E33C3E" w:rsidR="00223DA0">
            <w:rPr>
              <w:b/>
            </w:rPr>
            <w:t xml:space="preserve"> </w:t>
          </w:r>
        </w:sdtContent>
      </w:sdt>
      <w:r w:rsidRPr="00E33C3E">
        <w:t xml:space="preserve">Obviously I was told </w:t>
      </w:r>
      <w:r w:rsidRPr="00E33C3E" w:rsidR="00B66F07">
        <w:t>that, if there were</w:t>
      </w:r>
      <w:r w:rsidRPr="00E33C3E" w:rsidR="00AA27EC">
        <w:t xml:space="preserve"> any losses, I would have to make them good</w:t>
      </w:r>
      <w:r w:rsidRPr="00E33C3E" w:rsidR="00722A8B">
        <w:t>, b</w:t>
      </w:r>
      <w:r w:rsidRPr="00E33C3E" w:rsidR="00AA27EC">
        <w:t xml:space="preserve">ut </w:t>
      </w:r>
      <w:r w:rsidRPr="00E33C3E">
        <w:t xml:space="preserve">I trusted </w:t>
      </w:r>
      <w:r w:rsidRPr="00E33C3E" w:rsidR="00AA27EC">
        <w:t xml:space="preserve">the Post Office; I trusted my own ability to run that </w:t>
      </w:r>
      <w:r w:rsidRPr="00E33C3E" w:rsidR="00722A8B">
        <w:t>p</w:t>
      </w:r>
      <w:r w:rsidRPr="00E33C3E" w:rsidR="00AA27EC">
        <w:t xml:space="preserve">ost </w:t>
      </w:r>
      <w:r w:rsidRPr="00E33C3E" w:rsidR="00722A8B">
        <w:t>o</w:t>
      </w:r>
      <w:r w:rsidRPr="00E33C3E" w:rsidR="00AA27EC">
        <w:t>ffice</w:t>
      </w:r>
      <w:r w:rsidRPr="00E33C3E" w:rsidR="00134727">
        <w:t>.</w:t>
      </w:r>
      <w:r w:rsidRPr="00E33C3E" w:rsidR="00826749">
        <w:t xml:space="preserve"> </w:t>
      </w:r>
      <w:r w:rsidRPr="00E33C3E" w:rsidR="00B66F07">
        <w:t xml:space="preserve">If there was going to be a loss, it would </w:t>
      </w:r>
      <w:r w:rsidRPr="00E33C3E" w:rsidR="00634A8B">
        <w:t xml:space="preserve">be a small error or </w:t>
      </w:r>
      <w:r w:rsidRPr="00E33C3E">
        <w:t xml:space="preserve">an error </w:t>
      </w:r>
      <w:r w:rsidRPr="00E33C3E" w:rsidR="00634A8B">
        <w:t xml:space="preserve">by </w:t>
      </w:r>
      <w:r w:rsidRPr="00E33C3E">
        <w:t xml:space="preserve">the staff </w:t>
      </w:r>
      <w:r w:rsidRPr="00E33C3E" w:rsidR="00634A8B">
        <w:t>that I could make good without any issue</w:t>
      </w:r>
      <w:r w:rsidRPr="00E33C3E" w:rsidR="00134727">
        <w:t>.</w:t>
      </w:r>
      <w:r w:rsidRPr="00E33C3E" w:rsidR="00826749">
        <w:t xml:space="preserve"> </w:t>
      </w:r>
      <w:r w:rsidRPr="00E33C3E" w:rsidR="00634A8B">
        <w:t xml:space="preserve">When you are faced with something that is not possible to </w:t>
      </w:r>
      <w:r w:rsidRPr="00E33C3E" w:rsidR="00722A8B">
        <w:t>find, it is just impossible.</w:t>
      </w:r>
    </w:p>
    <w:p w:rsidR="002C2EC0" w:rsidRPr="00E33C3E" w:rsidP="00722A8B">
      <w:pPr>
        <w:pStyle w:val="Question"/>
        <w:numPr>
          <w:ilvl w:val="0"/>
          <w:numId w:val="0"/>
        </w:numPr>
        <w:ind w:left="794"/>
      </w:pPr>
      <w:sdt>
        <w:sdtPr>
          <w:rPr>
            <w:b/>
          </w:rPr>
          <w:alias w:val="Member"/>
          <w:tag w:val="&lt;Member mnisId='4031' dodsId='35872'&gt;"/>
          <w:id w:val="-1212352228"/>
          <w:placeholder>
            <w:docPart w:val="F24B68A2215743C99FB8685C01E4042A"/>
          </w:placeholder>
          <w:richText/>
        </w:sdtPr>
        <w:sdtContent>
          <w:r w:rsidRPr="00E33C3E" w:rsidR="006F1494">
            <w:rPr>
              <w:b/>
            </w:rPr>
            <w:t>Mark Pawsey:</w:t>
          </w:r>
        </w:sdtContent>
      </w:sdt>
      <w:r w:rsidRPr="00E33C3E">
        <w:t xml:space="preserve"> It was the magnitude </w:t>
      </w:r>
      <w:r w:rsidRPr="00E33C3E" w:rsidR="00634A8B">
        <w:t>of the error.</w:t>
      </w:r>
    </w:p>
    <w:p w:rsidR="002C2EC0" w:rsidRPr="00E33C3E" w:rsidP="00133969">
      <w:pPr>
        <w:pStyle w:val="Question"/>
      </w:pPr>
      <w:sdt>
        <w:sdtPr>
          <w:alias w:val="Member"/>
          <w:tag w:val="&lt;Member mnisId='4031' dodsId='35872'&gt;"/>
          <w:id w:val="981352788"/>
          <w:placeholder>
            <w:docPart w:val="839B7BB3480D4ADC845D9C07F208D2C1"/>
          </w:placeholder>
          <w:richText/>
        </w:sdtPr>
        <w:sdtContent>
          <w:r w:rsidRPr="00E33C3E" w:rsidR="00507E8E">
            <w:rPr>
              <w:b/>
            </w:rPr>
            <w:t>Paul Howell:</w:t>
          </w:r>
        </w:sdtContent>
      </w:sdt>
      <w:r w:rsidRPr="00E33C3E">
        <w:t xml:space="preserve"> </w:t>
      </w:r>
      <w:r w:rsidRPr="00E33C3E" w:rsidR="00634A8B">
        <w:t>Earlier on, you referred to when the auditors were talking to you, and you felt under pressure to sign the reports and things</w:t>
      </w:r>
      <w:r w:rsidRPr="00E33C3E" w:rsidR="00134727">
        <w:t>.</w:t>
      </w:r>
      <w:r w:rsidRPr="00E33C3E" w:rsidR="00826749">
        <w:t xml:space="preserve"> </w:t>
      </w:r>
      <w:r w:rsidRPr="00E33C3E" w:rsidR="00634A8B">
        <w:t>As a follow</w:t>
      </w:r>
      <w:r w:rsidRPr="00E33C3E" w:rsidR="00634A8B">
        <w:noBreakHyphen/>
        <w:t>up to that, do you, as subpostmasters, see the audit reports they do?</w:t>
      </w:r>
    </w:p>
    <w:p w:rsidR="002C2EC0" w:rsidRPr="00E33C3E" w:rsidP="002C2EC0">
      <w:pPr>
        <w:pStyle w:val="Answer"/>
      </w:pPr>
      <w:sdt>
        <w:sdtPr>
          <w:alias w:val="Witness"/>
          <w:id w:val="-1306078796"/>
          <w:placeholder>
            <w:docPart w:val="1DAB1ED6EC0147649E43C0A025D92AFC"/>
          </w:placeholder>
          <w:richText/>
        </w:sdtPr>
        <w:sdtContent>
          <w:r w:rsidRPr="00E33C3E" w:rsidR="00223DA0">
            <w:rPr>
              <w:b/>
              <w:i/>
            </w:rPr>
            <w:t>Wendy Buffrey:</w:t>
          </w:r>
          <w:r w:rsidRPr="00E33C3E" w:rsidR="00223DA0">
            <w:rPr>
              <w:b/>
            </w:rPr>
            <w:t xml:space="preserve"> </w:t>
          </w:r>
        </w:sdtContent>
      </w:sdt>
      <w:r w:rsidRPr="00E33C3E" w:rsidR="00634A8B">
        <w:t>Yes.</w:t>
      </w:r>
    </w:p>
    <w:p w:rsidR="002C2EC0" w:rsidRPr="00E33C3E" w:rsidP="00507E8E">
      <w:pPr>
        <w:pStyle w:val="Question"/>
      </w:pPr>
      <w:sdt>
        <w:sdtPr>
          <w:alias w:val="Member"/>
          <w:tag w:val="&lt;Member mnisId='4031' dodsId='35872'&gt;"/>
          <w:id w:val="-86707030"/>
          <w:placeholder>
            <w:docPart w:val="7A3462A24285449D9AA9A1B2C4547C08"/>
          </w:placeholder>
          <w:richText/>
        </w:sdtPr>
        <w:sdtContent>
          <w:r w:rsidRPr="00E33C3E" w:rsidR="00507E8E">
            <w:rPr>
              <w:b/>
            </w:rPr>
            <w:t>Paul Howell:</w:t>
          </w:r>
        </w:sdtContent>
      </w:sdt>
      <w:r w:rsidRPr="00E33C3E">
        <w:t xml:space="preserve"> </w:t>
      </w:r>
      <w:r w:rsidRPr="00E33C3E" w:rsidR="00634A8B">
        <w:t>If the auditors do a report, do they actually give you that information after the fact?</w:t>
      </w:r>
    </w:p>
    <w:p w:rsidR="00634A8B" w:rsidRPr="00E33C3E" w:rsidP="002C2EC0">
      <w:pPr>
        <w:pStyle w:val="Answer"/>
      </w:pPr>
      <w:sdt>
        <w:sdtPr>
          <w:alias w:val="Witness"/>
          <w:id w:val="1417054870"/>
          <w:placeholder>
            <w:docPart w:val="609258D171DD4DD9A2D1EA0DE99DC505"/>
          </w:placeholder>
          <w:richText/>
        </w:sdtPr>
        <w:sdtContent>
          <w:r w:rsidRPr="00E33C3E" w:rsidR="00223DA0">
            <w:rPr>
              <w:b/>
              <w:i/>
            </w:rPr>
            <w:t>Wendy Buffrey:</w:t>
          </w:r>
          <w:r w:rsidRPr="00E33C3E" w:rsidR="00223DA0">
            <w:rPr>
              <w:b/>
            </w:rPr>
            <w:t xml:space="preserve"> </w:t>
          </w:r>
        </w:sdtContent>
      </w:sdt>
      <w:r w:rsidRPr="00E33C3E">
        <w:t>She did actually say that she had signed the reports while I was there.</w:t>
      </w:r>
    </w:p>
    <w:p w:rsidR="00634A8B" w:rsidRPr="00E33C3E" w:rsidP="00634A8B">
      <w:pPr>
        <w:pStyle w:val="Question"/>
      </w:pPr>
      <w:sdt>
        <w:sdtPr>
          <w:alias w:val="Member"/>
          <w:tag w:val="&lt;Member mnisId='4031' dodsId='35872'&gt;"/>
          <w:id w:val="218642499"/>
          <w:placeholder>
            <w:docPart w:val="543A10A3E912453A84EC95BA61D5FD13"/>
          </w:placeholder>
          <w:richText/>
        </w:sdtPr>
        <w:sdtContent>
          <w:r w:rsidRPr="00E33C3E">
            <w:rPr>
              <w:b/>
            </w:rPr>
            <w:t>Paul Howell:</w:t>
          </w:r>
        </w:sdtContent>
      </w:sdt>
      <w:r w:rsidRPr="00E33C3E">
        <w:t xml:space="preserve"> When they do an audit investigation like that, do they give you a report that says, “This is what we have found</w:t>
      </w:r>
      <w:r w:rsidRPr="00E33C3E" w:rsidR="00134727">
        <w:t>.</w:t>
      </w:r>
      <w:r w:rsidRPr="00E33C3E" w:rsidR="00826749">
        <w:t xml:space="preserve"> </w:t>
      </w:r>
      <w:r w:rsidRPr="00E33C3E">
        <w:t>This is where the error is</w:t>
      </w:r>
      <w:r w:rsidRPr="00E33C3E" w:rsidR="00134727">
        <w:t>.</w:t>
      </w:r>
      <w:r w:rsidRPr="00E33C3E" w:rsidR="00826749">
        <w:t xml:space="preserve"> </w:t>
      </w:r>
      <w:r w:rsidRPr="00E33C3E">
        <w:t>This is what must be wrong”?</w:t>
      </w:r>
    </w:p>
    <w:p w:rsidR="002C2EC0" w:rsidRPr="00E33C3E" w:rsidP="002C2EC0">
      <w:pPr>
        <w:pStyle w:val="Answer"/>
      </w:pPr>
      <w:sdt>
        <w:sdtPr>
          <w:alias w:val="Witness"/>
          <w:id w:val="-1074894811"/>
          <w:placeholder>
            <w:docPart w:val="A93A0483EC1444B6BEDF93DB21B4A248"/>
          </w:placeholder>
          <w:richText/>
        </w:sdtPr>
        <w:sdtContent>
          <w:r w:rsidRPr="00E33C3E" w:rsidR="00634A8B">
            <w:rPr>
              <w:b/>
              <w:i/>
            </w:rPr>
            <w:t>Wendy Buffrey:</w:t>
          </w:r>
          <w:r w:rsidRPr="00E33C3E" w:rsidR="00634A8B">
            <w:rPr>
              <w:b/>
            </w:rPr>
            <w:t xml:space="preserve"> </w:t>
          </w:r>
        </w:sdtContent>
      </w:sdt>
      <w:r w:rsidRPr="00E33C3E" w:rsidR="00634A8B">
        <w:t>Yes</w:t>
      </w:r>
      <w:r w:rsidRPr="00E33C3E" w:rsidR="00134727">
        <w:t>.</w:t>
      </w:r>
      <w:r w:rsidRPr="00E33C3E" w:rsidR="00826749">
        <w:t xml:space="preserve"> </w:t>
      </w:r>
      <w:r w:rsidRPr="00E33C3E" w:rsidR="000E166B">
        <w:t xml:space="preserve">In my previous audit, the Post Office had made a mistake and I was £8,000 up because of the mistake they had made by </w:t>
      </w:r>
      <w:r w:rsidRPr="00E33C3E">
        <w:t xml:space="preserve">sending me errors </w:t>
      </w:r>
      <w:r w:rsidRPr="00E33C3E" w:rsidR="000E166B">
        <w:t>that were not mine</w:t>
      </w:r>
      <w:r w:rsidRPr="00E33C3E" w:rsidR="00134727">
        <w:t>.</w:t>
      </w:r>
      <w:r w:rsidRPr="00E33C3E" w:rsidR="00826749">
        <w:t xml:space="preserve"> </w:t>
      </w:r>
      <w:r w:rsidRPr="00E33C3E" w:rsidR="000E166B">
        <w:t>That was sorted out; they were quite happy to take their money back rather than anything else</w:t>
      </w:r>
      <w:r w:rsidRPr="00E33C3E" w:rsidR="00134727">
        <w:t>.</w:t>
      </w:r>
      <w:r w:rsidRPr="00E33C3E" w:rsidR="00826749">
        <w:t xml:space="preserve"> </w:t>
      </w:r>
      <w:r w:rsidRPr="00E33C3E" w:rsidR="000E166B">
        <w:t>That was fine</w:t>
      </w:r>
      <w:r w:rsidRPr="00E33C3E" w:rsidR="00134727">
        <w:t>.</w:t>
      </w:r>
      <w:r w:rsidRPr="00E33C3E" w:rsidR="00826749">
        <w:t xml:space="preserve"> </w:t>
      </w:r>
      <w:r w:rsidRPr="00E33C3E" w:rsidR="000E166B">
        <w:t xml:space="preserve">I have </w:t>
      </w:r>
      <w:r w:rsidRPr="00E33C3E">
        <w:t>no issues with that</w:t>
      </w:r>
      <w:r w:rsidRPr="00E33C3E" w:rsidR="00134727">
        <w:t>.</w:t>
      </w:r>
      <w:r w:rsidRPr="00E33C3E" w:rsidR="00826749">
        <w:t xml:space="preserve"> </w:t>
      </w:r>
      <w:r w:rsidRPr="00E33C3E" w:rsidR="000E166B">
        <w:t xml:space="preserve">It is </w:t>
      </w:r>
      <w:r w:rsidRPr="00E33C3E" w:rsidR="001A5CCC">
        <w:t>the fact that you are just treated as if you are nothing and you are a criminal</w:t>
      </w:r>
      <w:r w:rsidRPr="00E33C3E" w:rsidR="00134727">
        <w:t>.</w:t>
      </w:r>
      <w:r w:rsidRPr="00E33C3E" w:rsidR="00826749">
        <w:t xml:space="preserve"> </w:t>
      </w:r>
    </w:p>
    <w:p w:rsidR="002C2EC0" w:rsidRPr="00E33C3E" w:rsidP="00507E8E">
      <w:pPr>
        <w:pStyle w:val="Question"/>
      </w:pPr>
      <w:sdt>
        <w:sdtPr>
          <w:alias w:val="Member"/>
          <w:tag w:val="&lt;Member mnisId='4031' dodsId='35872'&gt;"/>
          <w:id w:val="2063825613"/>
          <w:placeholder>
            <w:docPart w:val="B15E9E34B44F4CE39B4AD48A70E64CC6"/>
          </w:placeholder>
          <w:richText/>
        </w:sdtPr>
        <w:sdtContent>
          <w:r w:rsidRPr="00E33C3E" w:rsidR="00507E8E">
            <w:rPr>
              <w:b/>
            </w:rPr>
            <w:t>Paul Howell:</w:t>
          </w:r>
        </w:sdtContent>
      </w:sdt>
      <w:r w:rsidRPr="00E33C3E">
        <w:t xml:space="preserve"> </w:t>
      </w:r>
      <w:r w:rsidRPr="00E33C3E" w:rsidR="001A5CCC">
        <w:t xml:space="preserve">If they can look at the system and </w:t>
      </w:r>
      <w:r w:rsidRPr="00E33C3E">
        <w:t xml:space="preserve">identify </w:t>
      </w:r>
      <w:r w:rsidRPr="00E33C3E" w:rsidR="001A5CCC">
        <w:t>where the root cause was, that is fine</w:t>
      </w:r>
      <w:r w:rsidRPr="00E33C3E" w:rsidR="00134727">
        <w:t>.</w:t>
      </w:r>
      <w:r w:rsidRPr="00E33C3E" w:rsidR="00826749">
        <w:t xml:space="preserve"> </w:t>
      </w:r>
      <w:r w:rsidRPr="00E33C3E" w:rsidR="001A5CCC">
        <w:t xml:space="preserve">But if they could not identify where the root cause was, then it must be </w:t>
      </w:r>
      <w:r w:rsidRPr="00E33C3E" w:rsidR="00296E55">
        <w:t>your fault</w:t>
      </w:r>
      <w:r w:rsidRPr="00E33C3E" w:rsidR="00134727">
        <w:t>.</w:t>
      </w:r>
      <w:r w:rsidRPr="00E33C3E" w:rsidR="00826749">
        <w:t xml:space="preserve"> </w:t>
      </w:r>
    </w:p>
    <w:p w:rsidR="002C2EC0" w:rsidRPr="00E33C3E" w:rsidP="002C2EC0">
      <w:pPr>
        <w:pStyle w:val="Answer"/>
      </w:pPr>
      <w:sdt>
        <w:sdtPr>
          <w:alias w:val="Witness"/>
          <w:id w:val="626361059"/>
          <w:placeholder>
            <w:docPart w:val="718173062D4D44F39216F6D7ACC349AA"/>
          </w:placeholder>
          <w:richText/>
        </w:sdtPr>
        <w:sdtContent>
          <w:r w:rsidRPr="00E33C3E" w:rsidR="00223DA0">
            <w:rPr>
              <w:b/>
              <w:i/>
            </w:rPr>
            <w:t>Wendy Buffrey:</w:t>
          </w:r>
          <w:r w:rsidRPr="00E33C3E" w:rsidR="00223DA0">
            <w:rPr>
              <w:b/>
            </w:rPr>
            <w:t xml:space="preserve"> </w:t>
          </w:r>
        </w:sdtContent>
      </w:sdt>
      <w:r w:rsidRPr="00E33C3E">
        <w:t xml:space="preserve">They </w:t>
      </w:r>
      <w:r w:rsidRPr="00E33C3E" w:rsidR="00296E55">
        <w:t xml:space="preserve">did not care, </w:t>
      </w:r>
      <w:r w:rsidRPr="00E33C3E">
        <w:t xml:space="preserve">because </w:t>
      </w:r>
      <w:r w:rsidRPr="00E33C3E" w:rsidR="00296E55">
        <w:t xml:space="preserve">they knew we were going to give them money </w:t>
      </w:r>
      <w:r w:rsidRPr="00E33C3E" w:rsidR="00133969">
        <w:t>whatever</w:t>
      </w:r>
      <w:r w:rsidRPr="00E33C3E" w:rsidR="00296E55">
        <w:t xml:space="preserve"> it was, because we were contracted to do that</w:t>
      </w:r>
      <w:r w:rsidRPr="00E33C3E" w:rsidR="00134727">
        <w:t>.</w:t>
      </w:r>
      <w:r w:rsidRPr="00E33C3E" w:rsidR="00826749">
        <w:t xml:space="preserve"> </w:t>
      </w:r>
      <w:r w:rsidRPr="00E33C3E">
        <w:t xml:space="preserve">Why are they going to investigate when </w:t>
      </w:r>
      <w:r w:rsidRPr="00E33C3E" w:rsidR="00296E55">
        <w:t>we have to give them that money irrespective</w:t>
      </w:r>
      <w:r w:rsidRPr="00E33C3E" w:rsidR="00134727">
        <w:t>?</w:t>
      </w:r>
      <w:r w:rsidRPr="00E33C3E" w:rsidR="00826749">
        <w:t xml:space="preserve"> </w:t>
      </w:r>
      <w:r w:rsidRPr="00E33C3E" w:rsidR="00296E55">
        <w:t>I have seen no investigation; I have seen nothing to say tha</w:t>
      </w:r>
      <w:r w:rsidRPr="00E33C3E" w:rsidR="00426F09">
        <w:t>t they investigated where my los</w:t>
      </w:r>
      <w:r w:rsidRPr="00E33C3E" w:rsidR="00296E55">
        <w:t>s was</w:t>
      </w:r>
      <w:r w:rsidRPr="00E33C3E" w:rsidR="00134727">
        <w:t>.</w:t>
      </w:r>
      <w:r w:rsidRPr="00E33C3E" w:rsidR="00826749">
        <w:t xml:space="preserve"> </w:t>
      </w:r>
    </w:p>
    <w:p w:rsidR="002C2EC0" w:rsidRPr="00E33C3E" w:rsidP="00133969">
      <w:pPr>
        <w:pStyle w:val="Question"/>
      </w:pPr>
      <w:sdt>
        <w:sdtPr>
          <w:alias w:val="Member"/>
          <w:tag w:val="&lt;Member mnisId='4031' dodsId='35872'&gt;"/>
          <w:id w:val="-1730214428"/>
          <w:placeholder>
            <w:docPart w:val="417CC2E441BF46708F2B15677BD80533"/>
          </w:placeholder>
          <w:richText/>
        </w:sdtPr>
        <w:sdtContent>
          <w:r w:rsidRPr="00E33C3E" w:rsidR="00507E8E">
            <w:rPr>
              <w:b/>
            </w:rPr>
            <w:t>Paul Howell:</w:t>
          </w:r>
        </w:sdtContent>
      </w:sdt>
      <w:r w:rsidRPr="00E33C3E">
        <w:t xml:space="preserve"> </w:t>
      </w:r>
      <w:r w:rsidRPr="00E33C3E" w:rsidR="00296E55">
        <w:t xml:space="preserve">That is partly the point I </w:t>
      </w:r>
      <w:r w:rsidRPr="00E33C3E" w:rsidR="00133969">
        <w:t>was trying to make in terms of the audit report</w:t>
      </w:r>
      <w:r w:rsidRPr="00E33C3E" w:rsidR="00134727">
        <w:t>.</w:t>
      </w:r>
      <w:r w:rsidRPr="00E33C3E" w:rsidR="00826749">
        <w:t xml:space="preserve"> </w:t>
      </w:r>
      <w:r w:rsidRPr="00E33C3E" w:rsidR="00133969">
        <w:t>They did not actually investigate</w:t>
      </w:r>
      <w:r w:rsidRPr="00E33C3E" w:rsidR="00426F09">
        <w:t xml:space="preserve"> where</w:t>
      </w:r>
      <w:r w:rsidRPr="00E33C3E" w:rsidR="00E8651B">
        <w:t xml:space="preserve"> </w:t>
      </w:r>
      <w:r w:rsidRPr="00E33C3E" w:rsidR="00133969">
        <w:t xml:space="preserve">the loss </w:t>
      </w:r>
      <w:r w:rsidRPr="00E33C3E" w:rsidR="00E8651B">
        <w:t>occurred</w:t>
      </w:r>
      <w:r w:rsidRPr="00E33C3E" w:rsidR="00E8651B">
        <w:rPr>
          <w:rFonts w:cs="Times New Roman"/>
        </w:rPr>
        <w:t>; they just accepted it</w:t>
      </w:r>
      <w:r w:rsidRPr="00E33C3E" w:rsidR="00134727">
        <w:rPr>
          <w:rFonts w:cs="Times New Roman"/>
        </w:rPr>
        <w:t>.</w:t>
      </w:r>
      <w:r w:rsidRPr="00E33C3E" w:rsidR="00826749">
        <w:rPr>
          <w:rFonts w:cs="Times New Roman"/>
        </w:rPr>
        <w:t xml:space="preserve"> </w:t>
      </w:r>
    </w:p>
    <w:p w:rsidR="002C2EC0" w:rsidRPr="00E33C3E" w:rsidP="002C2EC0">
      <w:pPr>
        <w:pStyle w:val="Answer"/>
      </w:pPr>
      <w:sdt>
        <w:sdtPr>
          <w:alias w:val="Witness"/>
          <w:id w:val="926925640"/>
          <w:placeholder>
            <w:docPart w:val="BF6705C0262945CCA57FB2CE70844AE7"/>
          </w:placeholder>
          <w:richText/>
        </w:sdtPr>
        <w:sdtContent>
          <w:r w:rsidRPr="00E33C3E" w:rsidR="00223DA0">
            <w:rPr>
              <w:b/>
              <w:i/>
            </w:rPr>
            <w:t>Wendy Buffrey:</w:t>
          </w:r>
          <w:r w:rsidRPr="00E33C3E" w:rsidR="00223DA0">
            <w:rPr>
              <w:b/>
            </w:rPr>
            <w:t xml:space="preserve"> </w:t>
          </w:r>
        </w:sdtContent>
      </w:sdt>
      <w:r w:rsidRPr="00E33C3E" w:rsidR="00E8651B">
        <w:t>The report is literally about what happened at that moment in that audit</w:t>
      </w:r>
      <w:r w:rsidRPr="00E33C3E" w:rsidR="00134727">
        <w:t>.</w:t>
      </w:r>
      <w:r w:rsidRPr="00E33C3E" w:rsidR="00826749">
        <w:t xml:space="preserve"> </w:t>
      </w:r>
      <w:r w:rsidRPr="00E33C3E" w:rsidR="00E8651B">
        <w:t>It has nothing to do with any investigation</w:t>
      </w:r>
      <w:r w:rsidRPr="00E33C3E" w:rsidR="00134727">
        <w:t>.</w:t>
      </w:r>
      <w:r w:rsidRPr="00E33C3E" w:rsidR="00826749">
        <w:t xml:space="preserve"> </w:t>
      </w:r>
      <w:r w:rsidRPr="00E33C3E" w:rsidR="00E8651B">
        <w:t>They told me they were going to investigate it, but I have never seen anything ever.</w:t>
      </w:r>
    </w:p>
    <w:p w:rsidR="002C2EC0" w:rsidRPr="00E33C3E" w:rsidP="00E8651B">
      <w:pPr>
        <w:pStyle w:val="Answer"/>
      </w:pPr>
      <w:sdt>
        <w:sdtPr>
          <w:alias w:val="Witness"/>
          <w:id w:val="-1386399523"/>
          <w:placeholder>
            <w:docPart w:val="ED2EA394142E4CE199F6D9280A0E8F08"/>
          </w:placeholder>
          <w:richText/>
        </w:sdtPr>
        <w:sdtContent>
          <w:r w:rsidRPr="00E33C3E" w:rsidR="00223DA0">
            <w:rPr>
              <w:b/>
              <w:i/>
            </w:rPr>
            <w:t>Alan Bates:</w:t>
          </w:r>
          <w:r w:rsidRPr="00E33C3E" w:rsidR="00223DA0">
            <w:rPr>
              <w:b/>
            </w:rPr>
            <w:t xml:space="preserve"> </w:t>
          </w:r>
        </w:sdtContent>
      </w:sdt>
      <w:r w:rsidRPr="00E33C3E">
        <w:t>May I make a further comment on that</w:t>
      </w:r>
      <w:r w:rsidRPr="00E33C3E" w:rsidR="00E8651B">
        <w:t xml:space="preserve"> point</w:t>
      </w:r>
      <w:r w:rsidRPr="00E33C3E" w:rsidR="00134727">
        <w:t>?</w:t>
      </w:r>
      <w:r w:rsidRPr="00E33C3E" w:rsidR="00826749">
        <w:t xml:space="preserve"> </w:t>
      </w:r>
      <w:r w:rsidRPr="00E33C3E" w:rsidR="00E8651B">
        <w:t>Often what was found was that Post Office concentrated on asset recovery rather than investigation</w:t>
      </w:r>
      <w:r w:rsidRPr="00E33C3E" w:rsidR="00134727">
        <w:t>.</w:t>
      </w:r>
      <w:r w:rsidRPr="00E33C3E" w:rsidR="00826749">
        <w:t xml:space="preserve"> </w:t>
      </w:r>
      <w:r w:rsidRPr="00E33C3E" w:rsidR="00E8651B">
        <w:t>It very rarely went in and investigated cases at all to any great degree</w:t>
      </w:r>
      <w:r w:rsidRPr="00E33C3E" w:rsidR="00134727">
        <w:t>.</w:t>
      </w:r>
      <w:r w:rsidRPr="00E33C3E" w:rsidR="00826749">
        <w:t xml:space="preserve"> </w:t>
      </w:r>
      <w:r w:rsidRPr="00E33C3E" w:rsidR="00426F09">
        <w:t>T</w:t>
      </w:r>
      <w:r w:rsidRPr="00E33C3E" w:rsidR="00E8651B">
        <w:t>here has been a slight change since the court case or the judgment in the case</w:t>
      </w:r>
      <w:r w:rsidRPr="00E33C3E" w:rsidR="00134727">
        <w:t>.</w:t>
      </w:r>
      <w:r w:rsidRPr="00E33C3E" w:rsidR="00826749">
        <w:t xml:space="preserve"> </w:t>
      </w:r>
      <w:r w:rsidRPr="00E33C3E" w:rsidR="00E8651B">
        <w:t>Whereas in the past the onus was on the subpostmaster to prove where that loss had gone before the Post Office would correct it, the judge overturned that</w:t>
      </w:r>
      <w:r w:rsidRPr="00E33C3E" w:rsidR="00134727">
        <w:t>.</w:t>
      </w:r>
      <w:r w:rsidRPr="00E33C3E" w:rsidR="00826749">
        <w:t xml:space="preserve"> </w:t>
      </w:r>
      <w:r w:rsidRPr="00E33C3E" w:rsidR="00E8651B">
        <w:t>He now says it is down to Post Office to show where that loss has occurred and how it happened before the subpostmaster is liable to pay</w:t>
      </w:r>
      <w:r w:rsidRPr="00E33C3E" w:rsidR="00134727">
        <w:t>.</w:t>
      </w:r>
      <w:r w:rsidRPr="00E33C3E" w:rsidR="00826749">
        <w:t xml:space="preserve"> </w:t>
      </w:r>
      <w:r w:rsidRPr="00E33C3E" w:rsidR="006234C7">
        <w:t>T</w:t>
      </w:r>
      <w:r w:rsidRPr="00E33C3E" w:rsidR="00E8651B">
        <w:t>here has been a fundamental change there</w:t>
      </w:r>
      <w:r w:rsidRPr="00E33C3E" w:rsidR="00134727">
        <w:t>.</w:t>
      </w:r>
      <w:r w:rsidRPr="00E33C3E" w:rsidR="00826749">
        <w:t xml:space="preserve"> </w:t>
      </w:r>
      <w:r w:rsidRPr="00E33C3E" w:rsidR="00E8651B">
        <w:t>Whether they have implemented it I do not know, but it has been changed.</w:t>
      </w:r>
    </w:p>
    <w:p w:rsidR="002C2EC0" w:rsidRPr="00E33C3E" w:rsidP="00507E8E">
      <w:pPr>
        <w:pStyle w:val="Question"/>
        <w:numPr>
          <w:ilvl w:val="0"/>
          <w:numId w:val="0"/>
        </w:numPr>
        <w:ind w:left="794"/>
      </w:pPr>
      <w:sdt>
        <w:sdtPr>
          <w:alias w:val="Member"/>
          <w:tag w:val="&lt;Member mnisId='4031' dodsId='35872'&gt;"/>
          <w:id w:val="-2061082604"/>
          <w:placeholder>
            <w:docPart w:val="754719E708FE4B58B9DE121C72F47924"/>
          </w:placeholder>
          <w:richText/>
        </w:sdtPr>
        <w:sdtContent>
          <w:r w:rsidRPr="00E33C3E">
            <w:rPr>
              <w:b/>
            </w:rPr>
            <w:t>Chair:</w:t>
          </w:r>
        </w:sdtContent>
      </w:sdt>
      <w:r w:rsidRPr="00E33C3E" w:rsidR="00E8651B">
        <w:t xml:space="preserve"> Thank you</w:t>
      </w:r>
      <w:r w:rsidRPr="00E33C3E" w:rsidR="00134727">
        <w:t>.</w:t>
      </w:r>
      <w:r w:rsidRPr="00E33C3E" w:rsidR="00826749">
        <w:t xml:space="preserve"> </w:t>
      </w:r>
      <w:r w:rsidRPr="00E33C3E" w:rsidR="00E8651B">
        <w:t>T</w:t>
      </w:r>
      <w:r w:rsidRPr="00E33C3E">
        <w:t>hat</w:t>
      </w:r>
      <w:r w:rsidRPr="00E33C3E" w:rsidR="00507E8E">
        <w:t xml:space="preserve"> i</w:t>
      </w:r>
      <w:r w:rsidRPr="00E33C3E">
        <w:t>s useful to know.</w:t>
      </w:r>
    </w:p>
    <w:p w:rsidR="002C2EC0" w:rsidRPr="00E33C3E" w:rsidP="00507E8E">
      <w:pPr>
        <w:pStyle w:val="Question"/>
      </w:pPr>
      <w:sdt>
        <w:sdtPr>
          <w:alias w:val="Member"/>
          <w:tag w:val="&lt;Member mnisId='4031' dodsId='35872'&gt;"/>
          <w:id w:val="-393747957"/>
          <w:placeholder>
            <w:docPart w:val="B03D02D3EAA442D499A878CB236F70C5"/>
          </w:placeholder>
          <w:richText/>
        </w:sdtPr>
        <w:sdtContent>
          <w:r w:rsidRPr="00E33C3E" w:rsidR="00507E8E">
            <w:rPr>
              <w:b/>
            </w:rPr>
            <w:t>Anna McMorrin:</w:t>
          </w:r>
        </w:sdtContent>
      </w:sdt>
      <w:r w:rsidRPr="00E33C3E">
        <w:t xml:space="preserve"> </w:t>
      </w:r>
      <w:r w:rsidRPr="00E33C3E" w:rsidR="006234C7">
        <w:t>Many p</w:t>
      </w:r>
      <w:r w:rsidRPr="00E33C3E" w:rsidR="00E8651B">
        <w:t>arliamentarians and subpostmasters such as yourselves have supported a public inquiry</w:t>
      </w:r>
      <w:r w:rsidRPr="00E33C3E" w:rsidR="00134727">
        <w:t>.</w:t>
      </w:r>
      <w:r w:rsidRPr="00E33C3E" w:rsidR="00826749">
        <w:t xml:space="preserve"> </w:t>
      </w:r>
      <w:r w:rsidRPr="00E33C3E" w:rsidR="00E8651B">
        <w:t>You are calling for a public inquiry</w:t>
      </w:r>
      <w:r w:rsidRPr="00E33C3E" w:rsidR="00134727">
        <w:t>.</w:t>
      </w:r>
      <w:r w:rsidRPr="00E33C3E" w:rsidR="00826749">
        <w:t xml:space="preserve"> </w:t>
      </w:r>
      <w:r w:rsidRPr="00E33C3E" w:rsidR="006234C7">
        <w:t>In fact, one p</w:t>
      </w:r>
      <w:r w:rsidRPr="00E33C3E" w:rsidR="00E8651B">
        <w:t>arliament</w:t>
      </w:r>
      <w:r w:rsidRPr="00E33C3E" w:rsidR="00C53BB3">
        <w:t>arian, t</w:t>
      </w:r>
      <w:r w:rsidRPr="00E33C3E" w:rsidR="00E8651B">
        <w:t xml:space="preserve">he MP for Jarrow, </w:t>
      </w:r>
      <w:r w:rsidRPr="00E33C3E" w:rsidR="00C53BB3">
        <w:t>just a few weeks ago</w:t>
      </w:r>
      <w:r w:rsidR="0078027D">
        <w:t xml:space="preserve"> </w:t>
      </w:r>
      <w:r w:rsidRPr="00E33C3E" w:rsidR="00C53BB3">
        <w:t xml:space="preserve">in the Chamber here asked the Prime Minister </w:t>
      </w:r>
      <w:r w:rsidRPr="00E33C3E" w:rsidR="00340D41">
        <w:t>whether he would commit to launching an independent inquiry, and he said yes</w:t>
      </w:r>
      <w:r w:rsidRPr="00E33C3E" w:rsidR="00134727">
        <w:t>.</w:t>
      </w:r>
      <w:r w:rsidRPr="00E33C3E" w:rsidR="00826749">
        <w:t xml:space="preserve"> </w:t>
      </w:r>
    </w:p>
    <w:p w:rsidR="002C2EC0" w:rsidRPr="00E33C3E" w:rsidP="002C2EC0">
      <w:pPr>
        <w:pStyle w:val="Answer"/>
      </w:pPr>
      <w:sdt>
        <w:sdtPr>
          <w:alias w:val="Witness"/>
          <w:id w:val="1358154113"/>
          <w:placeholder>
            <w:docPart w:val="2A2016877D1146A8AFC12692DAAD4B4E"/>
          </w:placeholder>
          <w:richText/>
        </w:sdtPr>
        <w:sdtContent>
          <w:r w:rsidRPr="00E33C3E" w:rsidR="00223DA0">
            <w:rPr>
              <w:b/>
              <w:i/>
            </w:rPr>
            <w:t>Wendy Buffrey:</w:t>
          </w:r>
          <w:r w:rsidRPr="00E33C3E" w:rsidR="00223DA0">
            <w:rPr>
              <w:b/>
            </w:rPr>
            <w:t xml:space="preserve"> </w:t>
          </w:r>
        </w:sdtContent>
      </w:sdt>
      <w:r w:rsidRPr="00E33C3E">
        <w:t>I know he did</w:t>
      </w:r>
      <w:r w:rsidRPr="00E33C3E" w:rsidR="006234C7">
        <w:t>.</w:t>
      </w:r>
    </w:p>
    <w:p w:rsidR="002C2EC0" w:rsidRPr="00E33C3E" w:rsidP="004E659B">
      <w:pPr>
        <w:pStyle w:val="Question"/>
      </w:pPr>
      <w:sdt>
        <w:sdtPr>
          <w:alias w:val="Member"/>
          <w:tag w:val="&lt;Member mnisId='4031' dodsId='35872'&gt;"/>
          <w:id w:val="-1190522561"/>
          <w:placeholder>
            <w:docPart w:val="3882D513C9D648D1BDE60FF9706D6958"/>
          </w:placeholder>
          <w:richText/>
        </w:sdtPr>
        <w:sdtContent>
          <w:r w:rsidRPr="00E33C3E" w:rsidR="00507E8E">
            <w:rPr>
              <w:b/>
            </w:rPr>
            <w:t>Anna McMorrin:</w:t>
          </w:r>
        </w:sdtContent>
      </w:sdt>
      <w:r w:rsidRPr="00E33C3E">
        <w:t xml:space="preserve"> That is how it appears</w:t>
      </w:r>
      <w:r w:rsidRPr="00E33C3E" w:rsidR="00134727">
        <w:t>.</w:t>
      </w:r>
      <w:r w:rsidRPr="00E33C3E" w:rsidR="00826749">
        <w:t xml:space="preserve"> </w:t>
      </w:r>
      <w:r w:rsidRPr="00E33C3E">
        <w:t>I am paraphrasing, but he said, “</w:t>
      </w:r>
      <w:r w:rsidRPr="00E33C3E" w:rsidR="004E659B">
        <w:t>I am happy to commit to getting to the bottom of the matter in the way that she recommends”</w:t>
      </w:r>
      <w:r w:rsidRPr="00E33C3E" w:rsidR="00134727">
        <w:t>.</w:t>
      </w:r>
      <w:r w:rsidRPr="00E33C3E" w:rsidR="00826749">
        <w:t xml:space="preserve"> </w:t>
      </w:r>
      <w:r w:rsidRPr="00E33C3E" w:rsidR="004E659B">
        <w:t>F</w:t>
      </w:r>
      <w:r w:rsidRPr="00E33C3E" w:rsidR="00D6002B">
        <w:t>irst</w:t>
      </w:r>
      <w:r w:rsidRPr="00E33C3E">
        <w:t xml:space="preserve">, </w:t>
      </w:r>
      <w:r w:rsidRPr="00E33C3E" w:rsidR="00A353F0">
        <w:t>would you comment on that</w:t>
      </w:r>
      <w:r w:rsidRPr="00E33C3E" w:rsidR="00134727">
        <w:t>?</w:t>
      </w:r>
      <w:r w:rsidRPr="00E33C3E" w:rsidR="00826749">
        <w:t xml:space="preserve"> </w:t>
      </w:r>
      <w:r w:rsidRPr="00E33C3E" w:rsidR="00A353F0">
        <w:t>Do you have any view</w:t>
      </w:r>
      <w:r w:rsidRPr="00E33C3E" w:rsidR="00134727">
        <w:t>?</w:t>
      </w:r>
      <w:r w:rsidRPr="00E33C3E" w:rsidR="00826749">
        <w:t xml:space="preserve"> </w:t>
      </w:r>
      <w:r w:rsidRPr="00E33C3E" w:rsidR="00A353F0">
        <w:t>Can you tell us how important a public inquiry is?</w:t>
      </w:r>
    </w:p>
    <w:p w:rsidR="006234C7" w:rsidRPr="00E33C3E" w:rsidP="00D6002B">
      <w:pPr>
        <w:pStyle w:val="Answer"/>
        <w:rPr>
          <w:rFonts w:cs="Times New Roman"/>
        </w:rPr>
      </w:pPr>
      <w:sdt>
        <w:sdtPr>
          <w:alias w:val="Witness"/>
          <w:id w:val="-1520542138"/>
          <w:placeholder>
            <w:docPart w:val="49F29B86B9894DA19BF79A2DDB524F9A"/>
          </w:placeholder>
          <w:richText/>
        </w:sdtPr>
        <w:sdtContent>
          <w:r w:rsidRPr="00E33C3E" w:rsidR="00223DA0">
            <w:rPr>
              <w:b/>
              <w:i/>
            </w:rPr>
            <w:t>Wendy Buffrey:</w:t>
          </w:r>
          <w:r w:rsidRPr="00E33C3E" w:rsidR="00223DA0">
            <w:rPr>
              <w:b/>
            </w:rPr>
            <w:t xml:space="preserve"> </w:t>
          </w:r>
        </w:sdtContent>
      </w:sdt>
      <w:r w:rsidRPr="00E33C3E" w:rsidR="00A353F0">
        <w:t>It is hugely important</w:t>
      </w:r>
      <w:r w:rsidRPr="00E33C3E" w:rsidR="00134727">
        <w:t>.</w:t>
      </w:r>
      <w:r w:rsidRPr="00E33C3E" w:rsidR="00826749">
        <w:t xml:space="preserve"> </w:t>
      </w:r>
      <w:r w:rsidRPr="00E33C3E" w:rsidR="00A353F0">
        <w:t>We have to find out why, how and who knew</w:t>
      </w:r>
      <w:r w:rsidRPr="00E33C3E" w:rsidR="00134727">
        <w:t>.</w:t>
      </w:r>
      <w:r w:rsidRPr="00E33C3E" w:rsidR="00826749">
        <w:t xml:space="preserve"> </w:t>
      </w:r>
      <w:r w:rsidRPr="00E33C3E">
        <w:rPr>
          <w:rFonts w:cs="Times New Roman"/>
        </w:rPr>
        <w:t xml:space="preserve">You cannot carry on running that company and expect anybody to trust it in future. How are you going to get new subpostmasters to take on offices? Nobody will want an office. Offices are closing so quickly at the moment, and you will lose the community offices out there that are serving a lot of pensioners and a lot of places where </w:t>
      </w:r>
      <w:r w:rsidRPr="00E33C3E" w:rsidR="00D6002B">
        <w:rPr>
          <w:rFonts w:cs="Times New Roman"/>
        </w:rPr>
        <w:t xml:space="preserve">all </w:t>
      </w:r>
      <w:r w:rsidRPr="00E33C3E">
        <w:rPr>
          <w:rFonts w:cs="Times New Roman"/>
        </w:rPr>
        <w:t>the banks are closing down. You are not going to have that structure out there, with the way things are going.</w:t>
      </w:r>
    </w:p>
    <w:p w:rsidR="006234C7" w:rsidRPr="00E33C3E" w:rsidP="006234C7">
      <w:pPr>
        <w:pStyle w:val="Answer"/>
        <w:rPr>
          <w:rFonts w:cs="Times New Roman"/>
        </w:rPr>
      </w:pPr>
      <w:r w:rsidRPr="00E33C3E">
        <w:rPr>
          <w:rFonts w:cs="Times New Roman"/>
        </w:rPr>
        <w:t>We have to get it looked at; we have to get it sorted. We have to have a judge</w:t>
      </w:r>
      <w:r w:rsidRPr="00E33C3E">
        <w:rPr>
          <w:rFonts w:cs="Times New Roman"/>
        </w:rPr>
        <w:noBreakHyphen/>
        <w:t>led inquiry to ensure that, going forward, people trust the Post Office enough to want to have an office and work in an office, because you will not have that structure there any</w:t>
      </w:r>
      <w:r w:rsidR="0078027D">
        <w:rPr>
          <w:rFonts w:cs="Times New Roman"/>
        </w:rPr>
        <w:t xml:space="preserve"> </w:t>
      </w:r>
      <w:r w:rsidRPr="00E33C3E">
        <w:rPr>
          <w:rFonts w:cs="Times New Roman"/>
        </w:rPr>
        <w:t xml:space="preserve">more. By destroying the subpostmasters they had, they have destroyed the Post Office network. </w:t>
      </w:r>
    </w:p>
    <w:p w:rsidR="006234C7" w:rsidRPr="00E33C3E" w:rsidP="006234C7">
      <w:pPr>
        <w:pStyle w:val="Question"/>
        <w:numPr>
          <w:ilvl w:val="0"/>
          <w:numId w:val="9"/>
        </w:numPr>
      </w:pPr>
      <w:sdt>
        <w:sdtPr>
          <w:alias w:val="Member"/>
          <w:tag w:val="&lt;Member mnisId='4031' dodsId='35872'&gt;"/>
          <w:id w:val="-1033492047"/>
          <w:placeholder>
            <w:docPart w:val="CBC008B143744270922B232687FD3CAE"/>
          </w:placeholder>
          <w:richText/>
        </w:sdtPr>
        <w:sdtContent>
          <w:r w:rsidRPr="00E33C3E">
            <w:rPr>
              <w:b/>
            </w:rPr>
            <w:t>Anna McMorrin:</w:t>
          </w:r>
        </w:sdtContent>
      </w:sdt>
      <w:r w:rsidRPr="00E33C3E">
        <w:t xml:space="preserve"> </w:t>
      </w:r>
      <w:r w:rsidRPr="00E33C3E" w:rsidR="00D6002B">
        <w:t>A</w:t>
      </w:r>
      <w:r w:rsidRPr="00E33C3E">
        <w:t>re you also saying that this needs to be a totally independent investigation?</w:t>
      </w:r>
    </w:p>
    <w:p w:rsidR="006234C7" w:rsidRPr="00E33C3E" w:rsidP="006234C7">
      <w:pPr>
        <w:pStyle w:val="Answer"/>
      </w:pPr>
      <w:sdt>
        <w:sdtPr>
          <w:alias w:val="Witness"/>
          <w:id w:val="-509210737"/>
          <w:placeholder>
            <w:docPart w:val="722BB444CC794567BC0E658FE0D220C2"/>
          </w:placeholder>
          <w:richText/>
        </w:sdtPr>
        <w:sdtContent>
          <w:r w:rsidRPr="00E33C3E">
            <w:rPr>
              <w:b/>
              <w:i/>
            </w:rPr>
            <w:t>Wendy Buffrey:</w:t>
          </w:r>
          <w:r w:rsidRPr="00E33C3E">
            <w:rPr>
              <w:b/>
            </w:rPr>
            <w:t xml:space="preserve"> </w:t>
          </w:r>
        </w:sdtContent>
      </w:sdt>
      <w:r w:rsidRPr="00E33C3E">
        <w:t>Yes, it does. It has to be judge</w:t>
      </w:r>
      <w:r w:rsidRPr="00E33C3E">
        <w:noBreakHyphen/>
        <w:t>led. It has to be.</w:t>
      </w:r>
    </w:p>
    <w:p w:rsidR="006234C7" w:rsidRPr="00E33C3E" w:rsidP="006234C7">
      <w:pPr>
        <w:pStyle w:val="Question"/>
        <w:numPr>
          <w:ilvl w:val="0"/>
          <w:numId w:val="9"/>
        </w:numPr>
      </w:pPr>
      <w:sdt>
        <w:sdtPr>
          <w:alias w:val="Member"/>
          <w:tag w:val="&lt;Member mnisId='4031' dodsId='35872'&gt;"/>
          <w:id w:val="-459257623"/>
          <w:placeholder>
            <w:docPart w:val="5E225D24FB0A4C5787188399C0FF62A3"/>
          </w:placeholder>
          <w:richText/>
        </w:sdtPr>
        <w:sdtContent>
          <w:r w:rsidRPr="00E33C3E">
            <w:rPr>
              <w:b/>
            </w:rPr>
            <w:t>Anna McMorrin:</w:t>
          </w:r>
        </w:sdtContent>
      </w:sdt>
      <w:r w:rsidRPr="00E33C3E">
        <w:t xml:space="preserve"> Just a moment ago, you said that the Prime Minister did not agree with the MP asking the question. Can you expand on that?</w:t>
      </w:r>
    </w:p>
    <w:p w:rsidR="006234C7" w:rsidRPr="00E33C3E" w:rsidP="006234C7">
      <w:pPr>
        <w:pStyle w:val="Answer"/>
      </w:pPr>
      <w:sdt>
        <w:sdtPr>
          <w:alias w:val="Witness"/>
          <w:id w:val="-1820029984"/>
          <w:placeholder>
            <w:docPart w:val="537527BF5F3F4166B1C32D902604F73D"/>
          </w:placeholder>
          <w:richText/>
        </w:sdtPr>
        <w:sdtContent>
          <w:r w:rsidRPr="00E33C3E">
            <w:rPr>
              <w:b/>
              <w:i/>
            </w:rPr>
            <w:t>Wendy Buffrey:</w:t>
          </w:r>
          <w:r w:rsidRPr="00E33C3E">
            <w:rPr>
              <w:b/>
            </w:rPr>
            <w:t xml:space="preserve"> </w:t>
          </w:r>
        </w:sdtContent>
      </w:sdt>
      <w:r w:rsidRPr="00E33C3E">
        <w:t>If he had said yes, that would have been great, but he did not. He did the usual politician thing and he skirted around it, almost making the point that he will but not actually saying yes. We want somebody to say yes.</w:t>
      </w:r>
    </w:p>
    <w:p w:rsidR="006234C7" w:rsidRPr="00E33C3E" w:rsidP="00572F85">
      <w:pPr>
        <w:pStyle w:val="Question"/>
        <w:numPr>
          <w:ilvl w:val="0"/>
          <w:numId w:val="0"/>
        </w:numPr>
        <w:ind w:left="794"/>
      </w:pPr>
      <w:sdt>
        <w:sdtPr>
          <w:alias w:val="Member"/>
          <w:tag w:val="&lt;Member mnisId='4031' dodsId='35872'&gt;"/>
          <w:id w:val="1791172375"/>
          <w:placeholder>
            <w:docPart w:val="CB2812A7420047AFB98081174A0D23B6"/>
          </w:placeholder>
          <w:richText/>
        </w:sdtPr>
        <w:sdtContent>
          <w:r w:rsidRPr="00E33C3E">
            <w:rPr>
              <w:b/>
            </w:rPr>
            <w:t>Anna McMorrin:</w:t>
          </w:r>
        </w:sdtContent>
      </w:sdt>
      <w:r w:rsidRPr="00E33C3E">
        <w:t xml:space="preserve"> On 5 March, Lord Callanan, speaking for the Government, said that the Government will announce the next steps following the Prime Minister’s announcement. Have you heard anything beyond that?</w:t>
      </w:r>
    </w:p>
    <w:p w:rsidR="006234C7" w:rsidRPr="00E33C3E" w:rsidP="006234C7">
      <w:pPr>
        <w:pStyle w:val="Answer"/>
      </w:pPr>
      <w:sdt>
        <w:sdtPr>
          <w:alias w:val="Witness"/>
          <w:id w:val="315225686"/>
          <w:placeholder>
            <w:docPart w:val="15ADA53F97884A38AFB5C6119C6FF121"/>
          </w:placeholder>
          <w:richText/>
        </w:sdtPr>
        <w:sdtContent>
          <w:r w:rsidRPr="00E33C3E">
            <w:rPr>
              <w:b/>
              <w:i/>
            </w:rPr>
            <w:t>Wendy Buffrey:</w:t>
          </w:r>
          <w:r w:rsidRPr="00E33C3E">
            <w:rPr>
              <w:b/>
            </w:rPr>
            <w:t xml:space="preserve"> </w:t>
          </w:r>
        </w:sdtContent>
      </w:sdt>
      <w:r w:rsidRPr="00E33C3E">
        <w:t>No.</w:t>
      </w:r>
    </w:p>
    <w:p w:rsidR="006234C7" w:rsidRPr="00E33C3E" w:rsidP="006234C7">
      <w:pPr>
        <w:pStyle w:val="Question"/>
        <w:numPr>
          <w:ilvl w:val="0"/>
          <w:numId w:val="9"/>
        </w:numPr>
      </w:pPr>
      <w:sdt>
        <w:sdtPr>
          <w:alias w:val="Member"/>
          <w:tag w:val="&lt;Member mnisId='4031' dodsId='35872'&gt;"/>
          <w:id w:val="85132496"/>
          <w:placeholder>
            <w:docPart w:val="E72A53B28F8E403BAD3A3A745383CE88"/>
          </w:placeholder>
          <w:richText/>
        </w:sdtPr>
        <w:sdtContent>
          <w:r w:rsidRPr="00E33C3E">
            <w:rPr>
              <w:b/>
            </w:rPr>
            <w:t>Anna McMorrin:</w:t>
          </w:r>
        </w:sdtContent>
      </w:sdt>
      <w:r w:rsidRPr="00E33C3E">
        <w:t xml:space="preserve"> Can you tell me what issues this public</w:t>
      </w:r>
      <w:r w:rsidRPr="00E33C3E" w:rsidR="009B3A2D">
        <w:t xml:space="preserve"> inquiry should cover</w:t>
      </w:r>
      <w:r w:rsidRPr="00E33C3E">
        <w:t>?</w:t>
      </w:r>
    </w:p>
    <w:p w:rsidR="006234C7" w:rsidRPr="00E33C3E" w:rsidP="006234C7">
      <w:pPr>
        <w:pStyle w:val="Answer"/>
      </w:pPr>
      <w:sdt>
        <w:sdtPr>
          <w:alias w:val="Witness"/>
          <w:id w:val="-94630110"/>
          <w:placeholder>
            <w:docPart w:val="858427880AE8496F8017B83DE06EB365"/>
          </w:placeholder>
          <w:richText/>
        </w:sdtPr>
        <w:sdtContent>
          <w:r w:rsidRPr="00E33C3E">
            <w:rPr>
              <w:b/>
              <w:i/>
            </w:rPr>
            <w:t>Alan Bates:</w:t>
          </w:r>
          <w:r w:rsidRPr="00E33C3E">
            <w:rPr>
              <w:b/>
            </w:rPr>
            <w:t xml:space="preserve"> </w:t>
          </w:r>
        </w:sdtContent>
      </w:sdt>
      <w:r w:rsidRPr="00E33C3E">
        <w:t>We in the claimant group have provided, and so far paid for, almost 1,000 pages of court</w:t>
      </w:r>
      <w:r w:rsidRPr="00E33C3E">
        <w:noBreakHyphen/>
        <w:t xml:space="preserve">tested evidence. It would be a very good starting point for any inquiry to revisit that and see exactly where it needs to go and who is involved with those types of decisions along the way. That will certainly be key to it. As I said earlier, however, you are going to have to scrape everything away if you want to try to rebuild it into a modern business. </w:t>
      </w:r>
    </w:p>
    <w:p w:rsidR="006234C7" w:rsidRPr="00E33C3E" w:rsidP="006234C7">
      <w:pPr>
        <w:pStyle w:val="Question"/>
        <w:numPr>
          <w:ilvl w:val="0"/>
          <w:numId w:val="9"/>
        </w:numPr>
      </w:pPr>
      <w:sdt>
        <w:sdtPr>
          <w:alias w:val="Member"/>
          <w:tag w:val="&lt;Member mnisId='4031' dodsId='35872'&gt;"/>
          <w:id w:val="1357467347"/>
          <w:placeholder>
            <w:docPart w:val="7CA3277D6A4640259DE75DC3AD81D9E6"/>
          </w:placeholder>
          <w:richText/>
        </w:sdtPr>
        <w:sdtContent>
          <w:r w:rsidRPr="00E33C3E">
            <w:rPr>
              <w:b/>
            </w:rPr>
            <w:t>Anna McMorrin:</w:t>
          </w:r>
        </w:sdtContent>
      </w:sdt>
      <w:r w:rsidRPr="00E33C3E">
        <w:t xml:space="preserve"> Does anyone want to add anything else?</w:t>
      </w:r>
    </w:p>
    <w:p w:rsidR="006234C7" w:rsidRPr="00E33C3E" w:rsidP="006234C7">
      <w:pPr>
        <w:pStyle w:val="Answer"/>
      </w:pPr>
      <w:sdt>
        <w:sdtPr>
          <w:alias w:val="Witness"/>
          <w:id w:val="-1828962561"/>
          <w:placeholder>
            <w:docPart w:val="6EAA3460282141F3A37A61BA13D90950"/>
          </w:placeholder>
          <w:richText/>
        </w:sdtPr>
        <w:sdtContent>
          <w:r w:rsidRPr="00E33C3E">
            <w:rPr>
              <w:b/>
              <w:i/>
            </w:rPr>
            <w:t>Wendy Buffrey:</w:t>
          </w:r>
          <w:r w:rsidRPr="00E33C3E">
            <w:rPr>
              <w:b/>
            </w:rPr>
            <w:t xml:space="preserve"> </w:t>
          </w:r>
        </w:sdtContent>
      </w:sdt>
      <w:r w:rsidRPr="00E33C3E">
        <w:t>At the moment</w:t>
      </w:r>
      <w:r w:rsidRPr="00E33C3E" w:rsidR="00BB3F7B">
        <w:t>, it is</w:t>
      </w:r>
      <w:r w:rsidRPr="00E33C3E">
        <w:t xml:space="preserve"> still using the same</w:t>
      </w:r>
      <w:r w:rsidRPr="00E33C3E" w:rsidR="00BB3F7B">
        <w:t xml:space="preserve"> Fujitsu</w:t>
      </w:r>
      <w:r w:rsidRPr="00E33C3E">
        <w:t xml:space="preserve"> </w:t>
      </w:r>
      <w:r w:rsidRPr="00E33C3E">
        <w:rPr>
          <w:rFonts w:cs="Times New Roman"/>
        </w:rPr>
        <w:t xml:space="preserve">system. I am </w:t>
      </w:r>
      <w:r w:rsidRPr="00E33C3E">
        <w:t>not confident that it is still working in the way it should do. I am not confident that it is robust; the Post Office really like</w:t>
      </w:r>
      <w:r w:rsidRPr="00E33C3E" w:rsidR="005A332C">
        <w:t>s</w:t>
      </w:r>
      <w:r w:rsidRPr="00E33C3E">
        <w:t xml:space="preserve"> to use that word. “Robust” now means “broken” to me. It needs to be absolutely certain that those subpostmasters and th</w:t>
      </w:r>
      <w:r w:rsidRPr="00E33C3E" w:rsidR="009B3A2D">
        <w:t>os</w:t>
      </w:r>
      <w:r w:rsidRPr="00E33C3E">
        <w:t xml:space="preserve">e members of the public who are using the Post Office have absolute faith that that computer system is doing what it needs to do. </w:t>
      </w:r>
    </w:p>
    <w:p w:rsidR="006234C7" w:rsidRPr="00E33C3E" w:rsidP="006234C7">
      <w:pPr>
        <w:pStyle w:val="Question"/>
        <w:numPr>
          <w:ilvl w:val="0"/>
          <w:numId w:val="0"/>
        </w:numPr>
        <w:ind w:left="794"/>
      </w:pPr>
      <w:sdt>
        <w:sdtPr>
          <w:alias w:val="Member"/>
          <w:tag w:val="&lt;Member mnisId='4031' dodsId='35872'&gt;"/>
          <w:id w:val="1997911516"/>
          <w:placeholder>
            <w:docPart w:val="30DDEF833E5041C5A42F3FA5204C35D0"/>
          </w:placeholder>
          <w:richText/>
        </w:sdtPr>
        <w:sdtContent>
          <w:r w:rsidRPr="00E33C3E">
            <w:rPr>
              <w:b/>
            </w:rPr>
            <w:t>Chair:</w:t>
          </w:r>
        </w:sdtContent>
      </w:sdt>
      <w:r w:rsidRPr="00E33C3E">
        <w:t xml:space="preserve"> Thank you to all three of you for coming to give evidence this morning. You have raised really important issues around trust and culture. </w:t>
      </w:r>
      <w:r w:rsidRPr="00E33C3E" w:rsidR="009B3A2D">
        <w:t>From the evidence you have put forward this morning, the Post Office looked for an easy scapegoat, instead of trying to understand the root cause of the problems in terms of why y</w:t>
      </w:r>
      <w:r w:rsidRPr="00E33C3E">
        <w:t xml:space="preserve">ou two and many others in similar situations could not explain or reconcile the accounts that were being shown to you. In both of your cases, Wendy and </w:t>
      </w:r>
      <w:r w:rsidR="00572F85">
        <w:t>Tracy</w:t>
      </w:r>
      <w:r w:rsidRPr="00E33C3E">
        <w:t>, you were the scapegoat</w:t>
      </w:r>
      <w:r w:rsidRPr="00E33C3E" w:rsidR="009B3A2D">
        <w:t>s</w:t>
      </w:r>
      <w:r w:rsidRPr="00E33C3E">
        <w:t xml:space="preserve">. </w:t>
      </w:r>
    </w:p>
    <w:p w:rsidR="006234C7" w:rsidRPr="00E33C3E" w:rsidP="006234C7">
      <w:pPr>
        <w:pStyle w:val="Question"/>
        <w:numPr>
          <w:ilvl w:val="0"/>
          <w:numId w:val="0"/>
        </w:numPr>
        <w:ind w:left="794"/>
      </w:pPr>
      <w:r w:rsidRPr="00E33C3E">
        <w:t>In a well</w:t>
      </w:r>
      <w:r w:rsidRPr="00E33C3E" w:rsidR="009B3A2D">
        <w:t>-</w:t>
      </w:r>
      <w:r w:rsidRPr="00E33C3E">
        <w:t>functioning organisation</w:t>
      </w:r>
      <w:r w:rsidR="0078027D">
        <w:t>—</w:t>
      </w:r>
      <w:r w:rsidRPr="00E33C3E">
        <w:t>an organisation where the people who work on the frontline are trusted</w:t>
      </w:r>
      <w:r w:rsidR="0078027D">
        <w:t>—</w:t>
      </w:r>
      <w:r w:rsidRPr="00E33C3E">
        <w:t xml:space="preserve">you would expect to see more of a dialogue to try to understand the issues rather than jumping to conclusions. Sadly, in both of your cases, the conclusion was not revealed </w:t>
      </w:r>
      <w:r w:rsidRPr="00E33C3E" w:rsidR="00BB3F7B">
        <w:t xml:space="preserve">until </w:t>
      </w:r>
      <w:r w:rsidRPr="00E33C3E">
        <w:t>many, many years after the event. As a result, your lives have been in turmoil. It is not just your lives. You have been brave in speaking out</w:t>
      </w:r>
      <w:r w:rsidR="0078027D">
        <w:t>,</w:t>
      </w:r>
      <w:r w:rsidRPr="00E33C3E">
        <w:t xml:space="preserve"> not just here but on other occasions as well. </w:t>
      </w:r>
    </w:p>
    <w:p w:rsidR="006234C7" w:rsidRPr="00E33C3E" w:rsidP="006234C7">
      <w:pPr>
        <w:pStyle w:val="Question"/>
        <w:numPr>
          <w:ilvl w:val="0"/>
          <w:numId w:val="0"/>
        </w:numPr>
        <w:ind w:left="794"/>
      </w:pPr>
      <w:r w:rsidRPr="00E33C3E">
        <w:t>For that we are very grateful. The people who are in your position</w:t>
      </w:r>
      <w:r w:rsidR="0078027D">
        <w:t>,</w:t>
      </w:r>
      <w:r w:rsidRPr="00E33C3E">
        <w:t xml:space="preserve"> and the many people who have not yet come forward but who perhaps are in your position</w:t>
      </w:r>
      <w:r w:rsidR="0078027D">
        <w:t>,</w:t>
      </w:r>
      <w:r w:rsidRPr="00E33C3E">
        <w:t xml:space="preserve"> will also be very grateful for your bravery and your honesty.</w:t>
      </w:r>
    </w:p>
    <w:p w:rsidR="006234C7" w:rsidRPr="00E33C3E" w:rsidP="006234C7">
      <w:pPr>
        <w:pStyle w:val="QuestionCont"/>
      </w:pPr>
      <w:r w:rsidRPr="00E33C3E">
        <w:t>We have spoken a little bit already this morning about what happens now. Obviously, the decision by the High Court in December was a welcome one, and it has given you some closure</w:t>
      </w:r>
      <w:r w:rsidRPr="00E33C3E" w:rsidR="00BB3F7B">
        <w:t xml:space="preserve">, but, </w:t>
      </w:r>
      <w:r w:rsidRPr="00E33C3E">
        <w:t xml:space="preserve">as you have all said this morning and as many others are saying as well, to understand and get full closure on this, some more steps are needed. The CCRC will be really important, in your cases, to look at those convictions. Although no one can ever take back what has happened—and </w:t>
      </w:r>
      <w:r w:rsidR="00572F85">
        <w:t>Tracy</w:t>
      </w:r>
      <w:r w:rsidRPr="00E33C3E">
        <w:t>, in your case, no one can ever undo those three months that you spent in prison—you can at least get some justice</w:t>
      </w:r>
      <w:r w:rsidRPr="00E33C3E" w:rsidR="00BB3F7B">
        <w:t>, perhaps</w:t>
      </w:r>
      <w:r w:rsidRPr="00E33C3E">
        <w:t xml:space="preserve"> through the criminal</w:t>
      </w:r>
      <w:r w:rsidRPr="00E33C3E" w:rsidR="00BB3F7B">
        <w:t xml:space="preserve"> </w:t>
      </w:r>
      <w:r w:rsidRPr="00E33C3E">
        <w:t xml:space="preserve">justice system. </w:t>
      </w:r>
    </w:p>
    <w:p w:rsidR="006234C7" w:rsidRPr="00E33C3E" w:rsidP="006234C7">
      <w:pPr>
        <w:pStyle w:val="Answer"/>
      </w:pPr>
      <w:r w:rsidRPr="00E33C3E">
        <w:t>There is also the issue that Alan set out very well about compensation, because the money available from this litigation will not be enough to compensate for your financial losses, let alone other losses. Then, of course, there is the issue of the judge</w:t>
      </w:r>
      <w:r w:rsidRPr="00E33C3E">
        <w:noBreakHyphen/>
        <w:t>led inquiry.</w:t>
      </w:r>
    </w:p>
    <w:p w:rsidR="006234C7" w:rsidRPr="00E33C3E" w:rsidP="006234C7">
      <w:pPr>
        <w:pStyle w:val="Answer"/>
      </w:pPr>
      <w:r w:rsidRPr="00E33C3E">
        <w:t>This is not the end for our Select Committee. We will be taking evidence, as you know, immediately after this from the NFSP and the CWU. On 24 March, we will be taking further evidence from the Post Office</w:t>
      </w:r>
      <w:r w:rsidRPr="00E33C3E" w:rsidR="00BB3F7B">
        <w:t>, and</w:t>
      </w:r>
      <w:r w:rsidRPr="00E33C3E">
        <w:t xml:space="preserve"> from current and former directors there. I hope we can be part of that journey to deliver for you what is needed. In the meantime, however, let me offer huge thanks </w:t>
      </w:r>
      <w:r w:rsidR="0078027D">
        <w:t xml:space="preserve">to you </w:t>
      </w:r>
      <w:r w:rsidRPr="00E33C3E">
        <w:t>for coming along to give evidence today. I understand and recognise that at times it has been difficult for you, but you speaking out has helped our understanding and will hopefully bring us a little bit closer to the justice you need and deserve. Thank you very much.</w:t>
      </w:r>
    </w:p>
    <w:sdt>
      <w:sdtPr>
        <w:rPr>
          <w:sz w:val="22"/>
        </w:rPr>
        <w:alias w:val="WitnessExamination"/>
        <w:tag w:val="WitnessExamination"/>
        <w:id w:val="-1976672685"/>
        <w:placeholder>
          <w:docPart w:val="2BA6337D10784502A019683A61B68AAB"/>
        </w:placeholder>
        <w:richText/>
      </w:sdtPr>
      <w:sdtContent>
        <w:p w:rsidR="006234C7" w:rsidRPr="00E33C3E" w:rsidP="006234C7">
          <w:pPr>
            <w:pStyle w:val="TitlePanel0"/>
            <w:outlineLvl w:val="0"/>
            <w:rPr>
              <w:szCs w:val="28"/>
            </w:rPr>
          </w:pPr>
          <w:bookmarkStart w:id="1" w:name="Panel2"/>
          <w:bookmarkEnd w:id="1"/>
          <w:r w:rsidRPr="00E33C3E">
            <w:rPr>
              <w:szCs w:val="28"/>
            </w:rPr>
            <w:t>Examination of Witnesses</w:t>
          </w:r>
        </w:p>
        <w:p w:rsidR="006234C7" w:rsidRPr="00E33C3E" w:rsidP="006234C7">
          <w:pPr>
            <w:pStyle w:val="TitlePanel0"/>
            <w:jc w:val="both"/>
            <w:rPr>
              <w:sz w:val="22"/>
            </w:rPr>
          </w:pPr>
          <w:r w:rsidRPr="00E33C3E">
            <w:rPr>
              <w:sz w:val="22"/>
            </w:rPr>
            <w:t>Witnesses: Andy Furey, Calum Greenhow, Ron Warmington and Ian Henderson.</w:t>
          </w:r>
        </w:p>
      </w:sdtContent>
    </w:sdt>
    <w:p w:rsidR="006234C7" w:rsidRPr="00E33C3E" w:rsidP="00BB3F7B">
      <w:pPr>
        <w:pStyle w:val="Question"/>
      </w:pPr>
      <w:sdt>
        <w:sdtPr>
          <w:alias w:val="Member"/>
          <w:tag w:val="&lt;Member mnisId='4031' dodsId='35872'&gt;"/>
          <w:id w:val="-1309163731"/>
          <w:placeholder>
            <w:docPart w:val="ABAE4D640B4D4D25940B727B876A67DF"/>
          </w:placeholder>
          <w:richText/>
        </w:sdtPr>
        <w:sdtContent>
          <w:r w:rsidRPr="00E33C3E">
            <w:rPr>
              <w:b/>
            </w:rPr>
            <w:t>Chair:</w:t>
          </w:r>
        </w:sdtContent>
      </w:sdt>
      <w:r w:rsidRPr="00E33C3E">
        <w:t xml:space="preserve"> Thank you very much to the four of you for coming to give evidence to our Select Committee this morning. All of you were in for the previous session, so you would have heard the evidence from Wendy, </w:t>
      </w:r>
      <w:r w:rsidR="00572F85">
        <w:t>Tracy</w:t>
      </w:r>
      <w:r w:rsidRPr="00E33C3E">
        <w:t xml:space="preserve"> and Alan.</w:t>
      </w:r>
      <w:r w:rsidRPr="00E33C3E" w:rsidR="00BB3F7B">
        <w:t xml:space="preserve"> </w:t>
      </w:r>
      <w:r w:rsidRPr="00E33C3E">
        <w:t>Can I start by asking Andy and Calum a question? The two trials that took place last year were damning, were they not, to the Post Office and their behaviour towards subpostmasters? Perhaps Andy Furey could answer first. What damage have these trials done to the Post Office brand?</w:t>
      </w:r>
    </w:p>
    <w:p w:rsidR="006234C7" w:rsidRPr="00E33C3E" w:rsidP="006234C7">
      <w:pPr>
        <w:pStyle w:val="Answer"/>
      </w:pPr>
      <w:sdt>
        <w:sdtPr>
          <w:rPr>
            <w:b/>
            <w:i/>
          </w:rPr>
          <w:alias w:val="Witness"/>
          <w:id w:val="54601541"/>
          <w:placeholder>
            <w:docPart w:val="284DC68A83074B8DAC55A11EF949D173"/>
          </w:placeholder>
          <w:richText/>
        </w:sdtPr>
        <w:sdtEndPr>
          <w:rPr>
            <w:b w:val="0"/>
            <w:i w:val="0"/>
          </w:rPr>
        </w:sdtEndPr>
        <w:sdtContent>
          <w:r w:rsidRPr="00E33C3E">
            <w:rPr>
              <w:b/>
              <w:i/>
            </w:rPr>
            <w:t>Andy Furey:</w:t>
          </w:r>
          <w:r w:rsidRPr="00E33C3E">
            <w:rPr>
              <w:b/>
            </w:rPr>
            <w:t xml:space="preserve"> </w:t>
          </w:r>
        </w:sdtContent>
      </w:sdt>
      <w:r w:rsidRPr="00E33C3E">
        <w:t>Good morning. First of all, may I thank and congratulate the Committee for calling this inquiry? I am very grateful for that. The damage that was done to the brand was irreparable. It is one of the Post Office’s slogans that they are the most trusted brand in the UK, and I believe that society wants to believe that. Indeed, something like 17 million customer visits are made across the UK to 11,500 post offices per week, so it is a highly used public community service.</w:t>
      </w:r>
    </w:p>
    <w:p w:rsidR="006234C7" w:rsidRPr="00E33C3E" w:rsidP="006234C7">
      <w:pPr>
        <w:pStyle w:val="Answer"/>
      </w:pPr>
      <w:r w:rsidRPr="00E33C3E">
        <w:t>In terms of reputation, the mud that has been thrown at the Post Office, quite rightly, will stick. That is a problem, because the customers need to have confidence that their financial transactions and the business they do are undertaken correctly and accurately through a system. Indeed, their clients need to know that as well. To win new business and new contracts, other clients have to have faith that the Horizon system is fit for purpose, and I am not convinced that it is today.</w:t>
      </w:r>
    </w:p>
    <w:p w:rsidR="006234C7" w:rsidRPr="00E33C3E" w:rsidP="006234C7">
      <w:pPr>
        <w:pStyle w:val="Question"/>
        <w:numPr>
          <w:ilvl w:val="0"/>
          <w:numId w:val="9"/>
        </w:numPr>
      </w:pPr>
      <w:sdt>
        <w:sdtPr>
          <w:alias w:val="Member"/>
          <w:tag w:val="&lt;Member mnisId='4031' dodsId='35872'&gt;"/>
          <w:id w:val="2000237073"/>
          <w:placeholder>
            <w:docPart w:val="CAF4524941EB4AD7A7B368E1171FA734"/>
          </w:placeholder>
          <w:richText/>
        </w:sdtPr>
        <w:sdtContent>
          <w:r w:rsidRPr="00E33C3E">
            <w:rPr>
              <w:b/>
            </w:rPr>
            <w:t>Chair:</w:t>
          </w:r>
        </w:sdtContent>
      </w:sdt>
      <w:r w:rsidRPr="00E33C3E">
        <w:t xml:space="preserve"> Thank you very much. Calum, how would you answer that question on behalf of the </w:t>
      </w:r>
      <w:r w:rsidRPr="00E33C3E" w:rsidR="0030748E">
        <w:t>National Federation of SubPostmasters</w:t>
      </w:r>
      <w:r w:rsidRPr="00E33C3E">
        <w:t>?</w:t>
      </w:r>
    </w:p>
    <w:p w:rsidR="006234C7" w:rsidRPr="00E33C3E" w:rsidP="006234C7">
      <w:pPr>
        <w:pStyle w:val="Answer"/>
        <w:rPr>
          <w:rFonts w:cs="Times New Roman"/>
        </w:rPr>
      </w:pPr>
      <w:sdt>
        <w:sdtPr>
          <w:rPr>
            <w:b/>
            <w:i/>
          </w:rPr>
          <w:alias w:val="Witness"/>
          <w:id w:val="1920285165"/>
          <w:placeholder>
            <w:docPart w:val="1574277B14B84A3090D74C9B35869153"/>
          </w:placeholder>
          <w:richText/>
        </w:sdtPr>
        <w:sdtEndPr>
          <w:rPr>
            <w:b w:val="0"/>
            <w:i w:val="0"/>
          </w:rPr>
        </w:sdtEndPr>
        <w:sdtContent>
          <w:r w:rsidRPr="00E33C3E">
            <w:rPr>
              <w:b/>
              <w:i/>
            </w:rPr>
            <w:t>Calum Greenhow:</w:t>
          </w:r>
          <w:r w:rsidRPr="00E33C3E">
            <w:rPr>
              <w:b/>
            </w:rPr>
            <w:t xml:space="preserve"> </w:t>
          </w:r>
        </w:sdtContent>
      </w:sdt>
      <w:r w:rsidRPr="00E33C3E">
        <w:t xml:space="preserve">If I can, I would </w:t>
      </w:r>
      <w:r w:rsidRPr="00E33C3E" w:rsidR="0030748E">
        <w:t>just give you a bit of context</w:t>
      </w:r>
      <w:r w:rsidRPr="00E33C3E">
        <w:t xml:space="preserve">. </w:t>
      </w:r>
      <w:r w:rsidRPr="00E33C3E" w:rsidR="0030748E">
        <w:t>First</w:t>
      </w:r>
      <w:r w:rsidRPr="00E33C3E">
        <w:t>, I am a former subpostmaster myself and I am still someone who is invested in the business. What is important to say is that through the 20</w:t>
      </w:r>
      <w:r w:rsidRPr="00E33C3E">
        <w:noBreakHyphen/>
        <w:t>odd years that Horizon has been in, what we have heard today could have happened to me. Just to give you a bit of background, my wife and I bought a post office in 1995. We used an inheritance that I received via my parents from</w:t>
      </w:r>
      <w:r w:rsidRPr="00E33C3E">
        <w:rPr>
          <w:rFonts w:cs="Times New Roman"/>
        </w:rPr>
        <w:t xml:space="preserve"> my grandfather, and we have lived and worked in that. That was at risk; that has been at risk.</w:t>
      </w:r>
    </w:p>
    <w:p w:rsidR="006234C7" w:rsidRPr="00E33C3E" w:rsidP="006234C7">
      <w:pPr>
        <w:pStyle w:val="Answer"/>
      </w:pPr>
      <w:r w:rsidRPr="00E33C3E">
        <w:rPr>
          <w:rFonts w:cs="Times New Roman"/>
        </w:rPr>
        <w:t>As far as the brand is concerned, it is in the 11,500 post offices; it is in the subpostmasters themselves; it is in the assistance; it is in the staff; it is in the people who actually work there. It is about what they do day in and day out.</w:t>
      </w:r>
    </w:p>
    <w:p w:rsidR="006234C7" w:rsidRPr="00E33C3E" w:rsidP="006234C7">
      <w:pPr>
        <w:pStyle w:val="Question"/>
        <w:numPr>
          <w:ilvl w:val="0"/>
          <w:numId w:val="9"/>
        </w:numPr>
      </w:pPr>
      <w:sdt>
        <w:sdtPr>
          <w:alias w:val="Member"/>
          <w:tag w:val="&lt;Member mnisId='4031' dodsId='35872'&gt;"/>
          <w:id w:val="1591585110"/>
          <w:placeholder>
            <w:docPart w:val="672702F154134C448CDFB06AAC18907C"/>
          </w:placeholder>
          <w:richText/>
        </w:sdtPr>
        <w:sdtContent>
          <w:r w:rsidRPr="00E33C3E">
            <w:rPr>
              <w:b/>
            </w:rPr>
            <w:t>Chair:</w:t>
          </w:r>
        </w:sdtContent>
      </w:sdt>
      <w:r w:rsidRPr="00E33C3E">
        <w:t xml:space="preserve"> Has this affected the Post Office brand at all, Calum?</w:t>
      </w:r>
    </w:p>
    <w:p w:rsidR="006234C7" w:rsidRPr="00E33C3E" w:rsidP="006234C7">
      <w:pPr>
        <w:pStyle w:val="Answer"/>
      </w:pPr>
      <w:sdt>
        <w:sdtPr>
          <w:rPr>
            <w:b/>
            <w:i/>
          </w:rPr>
          <w:alias w:val="Witness"/>
          <w:id w:val="-1929415265"/>
          <w:placeholder>
            <w:docPart w:val="B7E48442998F43F2A33EF7CE20317604"/>
          </w:placeholder>
          <w:richText/>
        </w:sdtPr>
        <w:sdtEndPr>
          <w:rPr>
            <w:b w:val="0"/>
            <w:i w:val="0"/>
          </w:rPr>
        </w:sdtEndPr>
        <w:sdtContent>
          <w:r w:rsidRPr="00E33C3E">
            <w:rPr>
              <w:b/>
              <w:i/>
            </w:rPr>
            <w:t>Calum Greenhow:</w:t>
          </w:r>
          <w:r w:rsidRPr="00E33C3E">
            <w:rPr>
              <w:b/>
            </w:rPr>
            <w:t xml:space="preserve"> </w:t>
          </w:r>
        </w:sdtContent>
      </w:sdt>
      <w:r w:rsidRPr="00E33C3E">
        <w:t>I would certainly say that, yes, it has. It has</w:t>
      </w:r>
      <w:r w:rsidRPr="00E33C3E" w:rsidR="0030748E">
        <w:t xml:space="preserve"> also</w:t>
      </w:r>
      <w:r w:rsidRPr="00E33C3E">
        <w:t xml:space="preserve">, in essence, tarnished us by default. </w:t>
      </w:r>
    </w:p>
    <w:p w:rsidR="006234C7" w:rsidRPr="00E33C3E" w:rsidP="006234C7">
      <w:pPr>
        <w:pStyle w:val="Question"/>
        <w:numPr>
          <w:ilvl w:val="0"/>
          <w:numId w:val="9"/>
        </w:numPr>
      </w:pPr>
      <w:sdt>
        <w:sdtPr>
          <w:alias w:val="Member"/>
          <w:tag w:val="&lt;Member mnisId='4031' dodsId='35872'&gt;"/>
          <w:id w:val="800193338"/>
          <w:placeholder>
            <w:docPart w:val="12F45D566FDA47CE83D803701038BF49"/>
          </w:placeholder>
          <w:richText/>
        </w:sdtPr>
        <w:sdtContent>
          <w:r w:rsidRPr="00E33C3E">
            <w:rPr>
              <w:b/>
            </w:rPr>
            <w:t>Chair:</w:t>
          </w:r>
        </w:sdtContent>
      </w:sdt>
      <w:r w:rsidRPr="00E33C3E" w:rsidR="0030748E">
        <w:t xml:space="preserve"> W</w:t>
      </w:r>
      <w:r w:rsidRPr="00E33C3E">
        <w:t>e will come on to that perhaps in a little bit. We will ask the Post Office when they give evidence, but we do not know exactly how much it has cost Post Office Ltd so far. Some people say £70 million. The evidence we had earli</w:t>
      </w:r>
      <w:r w:rsidRPr="00E33C3E" w:rsidR="0030748E">
        <w:t>er today suggested £100 million to £</w:t>
      </w:r>
      <w:r w:rsidRPr="00E33C3E">
        <w:t xml:space="preserve">120 million. Of course, there are the costs the Post Office will have to pay for the costs of the litigation. What impact, if any, will this have on the funding for the Post Office </w:t>
      </w:r>
      <w:r w:rsidRPr="00E33C3E" w:rsidR="0030748E">
        <w:t>network</w:t>
      </w:r>
      <w:r w:rsidRPr="00E33C3E">
        <w:t>?</w:t>
      </w:r>
    </w:p>
    <w:p w:rsidR="006234C7" w:rsidRPr="00E33C3E" w:rsidP="006234C7">
      <w:pPr>
        <w:pStyle w:val="Answer"/>
      </w:pPr>
      <w:sdt>
        <w:sdtPr>
          <w:rPr>
            <w:b/>
            <w:i/>
          </w:rPr>
          <w:alias w:val="Witness"/>
          <w:id w:val="-883106393"/>
          <w:placeholder>
            <w:docPart w:val="90A482DB773E4F41A0F644F089C69729"/>
          </w:placeholder>
          <w:richText/>
        </w:sdtPr>
        <w:sdtEndPr>
          <w:rPr>
            <w:b w:val="0"/>
            <w:i w:val="0"/>
          </w:rPr>
        </w:sdtEndPr>
        <w:sdtContent>
          <w:r w:rsidRPr="00E33C3E">
            <w:rPr>
              <w:b/>
              <w:i/>
            </w:rPr>
            <w:t>Andy Furey:</w:t>
          </w:r>
          <w:r w:rsidRPr="00E33C3E">
            <w:rPr>
              <w:b/>
            </w:rPr>
            <w:t xml:space="preserve"> </w:t>
          </w:r>
        </w:sdtContent>
      </w:sdt>
      <w:r w:rsidRPr="00E33C3E">
        <w:t xml:space="preserve">We are very concerned about the hidden legal costs. It would be good to get some transparency there. I was interested to hear Alan say in the earlier evidence that he estimated something like £100 million of </w:t>
      </w:r>
      <w:r w:rsidRPr="00E33C3E" w:rsidR="0030748E">
        <w:t xml:space="preserve">Post Office </w:t>
      </w:r>
      <w:r w:rsidRPr="00E33C3E">
        <w:t>legal costs. If it is</w:t>
      </w:r>
      <w:r w:rsidRPr="00E33C3E" w:rsidR="0030748E">
        <w:t xml:space="preserve"> of</w:t>
      </w:r>
      <w:r w:rsidRPr="00E33C3E">
        <w:t xml:space="preserve"> that scale, that wipes out two years of profit. To put that into context, the Post Office is a company with a turnover of around £1 billion. </w:t>
      </w:r>
      <w:r w:rsidRPr="00E33C3E" w:rsidR="0030748E">
        <w:t>To put aside 10</w:t>
      </w:r>
      <w:r w:rsidRPr="00E33C3E">
        <w:t>% of its turnover just on legal costs is phenomenal.</w:t>
      </w:r>
    </w:p>
    <w:p w:rsidR="006234C7" w:rsidRPr="00E33C3E" w:rsidP="006234C7">
      <w:pPr>
        <w:pStyle w:val="Answer"/>
      </w:pPr>
      <w:r w:rsidRPr="00E33C3E">
        <w:t>It begs</w:t>
      </w:r>
      <w:r w:rsidRPr="00E33C3E">
        <w:t xml:space="preserve"> the question</w:t>
      </w:r>
      <w:r w:rsidRPr="00E33C3E">
        <w:t xml:space="preserve"> of w</w:t>
      </w:r>
      <w:r w:rsidRPr="00E33C3E">
        <w:t>ho h</w:t>
      </w:r>
      <w:r w:rsidRPr="00E33C3E">
        <w:t>as authorised that expenditure.</w:t>
      </w:r>
      <w:r w:rsidRPr="00E33C3E">
        <w:t xml:space="preserve"> The aggressive defence of itself legally was right up until the middle of December</w:t>
      </w:r>
      <w:r w:rsidRPr="00E33C3E">
        <w:t>,</w:t>
      </w:r>
      <w:r w:rsidRPr="00E33C3E">
        <w:t xml:space="preserve"> when the settlement was reached. They even tried to recuse the judge. Therefore, somebody somewhere at Post Office board level has made that decision to spend taxpayers’ money, and it is a significant sum of money.</w:t>
      </w:r>
    </w:p>
    <w:p w:rsidR="006234C7" w:rsidRPr="00E33C3E" w:rsidP="006234C7">
      <w:pPr>
        <w:pStyle w:val="Answer"/>
      </w:pPr>
      <w:r w:rsidRPr="00E33C3E">
        <w:t xml:space="preserve">Our worry is that this is going to have repercussions for many years in the future, because subpostmasters simply cannot afford to make ends meet at the moment with the money they are getting to serve the public. They need to receive significantly greater sums of money to keep their heads above water. Where is that money going to come from </w:t>
      </w:r>
      <w:r w:rsidR="0078027D">
        <w:t xml:space="preserve">if the Post Office has </w:t>
      </w:r>
      <w:r w:rsidRPr="00E33C3E">
        <w:t xml:space="preserve">squandered circa £100 million on legal costs in a futile case to defend itself? </w:t>
      </w:r>
      <w:r w:rsidR="0078027D">
        <w:t>It</w:t>
      </w:r>
      <w:r w:rsidRPr="00E33C3E">
        <w:t xml:space="preserve"> could not defend </w:t>
      </w:r>
      <w:r w:rsidR="0078027D">
        <w:t xml:space="preserve">itself </w:t>
      </w:r>
      <w:r w:rsidRPr="00E33C3E">
        <w:t xml:space="preserve">against what </w:t>
      </w:r>
      <w:r w:rsidR="0078027D">
        <w:t xml:space="preserve">it has </w:t>
      </w:r>
      <w:r w:rsidRPr="00E33C3E">
        <w:t>done.</w:t>
      </w:r>
    </w:p>
    <w:p w:rsidR="006234C7" w:rsidRPr="00E33C3E" w:rsidP="006234C7">
      <w:pPr>
        <w:pStyle w:val="Question"/>
        <w:numPr>
          <w:ilvl w:val="0"/>
          <w:numId w:val="9"/>
        </w:numPr>
      </w:pPr>
      <w:sdt>
        <w:sdtPr>
          <w:alias w:val="Member"/>
          <w:tag w:val="&lt;Member mnisId='4031' dodsId='35872'&gt;"/>
          <w:id w:val="2026821945"/>
          <w:placeholder>
            <w:docPart w:val="77D5B50BEA4C4BEB9F4968206B711658"/>
          </w:placeholder>
          <w:richText/>
        </w:sdtPr>
        <w:sdtContent>
          <w:r w:rsidRPr="00E33C3E">
            <w:rPr>
              <w:b/>
            </w:rPr>
            <w:t>Chair:</w:t>
          </w:r>
        </w:sdtContent>
      </w:sdt>
      <w:r w:rsidRPr="00E33C3E">
        <w:t xml:space="preserve"> Calum, do you have any thoughts on the impact this might have on the finances of the Post Office? Those numbers from Andy Furey are quite worrying. Do you share those concerns?</w:t>
      </w:r>
    </w:p>
    <w:p w:rsidR="006234C7" w:rsidRPr="00E33C3E" w:rsidP="006234C7">
      <w:pPr>
        <w:pStyle w:val="Answer"/>
      </w:pPr>
      <w:sdt>
        <w:sdtPr>
          <w:rPr>
            <w:b/>
            <w:i/>
          </w:rPr>
          <w:alias w:val="Witness"/>
          <w:id w:val="569784854"/>
          <w:placeholder>
            <w:docPart w:val="A6689A9FF95B4EF0A413E6FC158F1C28"/>
          </w:placeholder>
          <w:richText/>
        </w:sdtPr>
        <w:sdtEndPr>
          <w:rPr>
            <w:b w:val="0"/>
            <w:i w:val="0"/>
          </w:rPr>
        </w:sdtEndPr>
        <w:sdtContent>
          <w:r w:rsidRPr="00E33C3E">
            <w:rPr>
              <w:b/>
              <w:i/>
            </w:rPr>
            <w:t>Calum Greenhow:</w:t>
          </w:r>
          <w:r w:rsidRPr="00E33C3E">
            <w:rPr>
              <w:b/>
            </w:rPr>
            <w:t xml:space="preserve"> </w:t>
          </w:r>
        </w:sdtContent>
      </w:sdt>
      <w:r w:rsidRPr="00E33C3E">
        <w:t xml:space="preserve">Absolutely, yes. I took over in June 2018, and I have been working hard to ensure that my colleagues around the country receive fair remuneration for the work they do. We commissioned a survey to ask our members exactly what their thoughts were. 2,500 said that, given the levels of income they are receiving, they are looking to close, downsize or sell their business. </w:t>
      </w:r>
    </w:p>
    <w:p w:rsidR="006234C7" w:rsidRPr="00E33C3E" w:rsidP="006234C7">
      <w:pPr>
        <w:pStyle w:val="Answer"/>
      </w:pPr>
      <w:r w:rsidRPr="00E33C3E">
        <w:t>What we were able to do is ensure that £40 million of income has come into the network over this current financial year and the next financial year</w:t>
      </w:r>
      <w:r w:rsidRPr="00E33C3E" w:rsidR="0030748E">
        <w:t>,</w:t>
      </w:r>
      <w:r w:rsidRPr="00E33C3E">
        <w:t xml:space="preserve"> </w:t>
      </w:r>
      <w:r w:rsidRPr="00E33C3E" w:rsidR="0030748E">
        <w:t>b</w:t>
      </w:r>
      <w:r w:rsidRPr="00E33C3E">
        <w:t>ut this has an impact going forward. As an organisation, we are working to try to increase the remuneration, but it all depends on the profits the business is able t</w:t>
      </w:r>
      <w:r w:rsidRPr="00E33C3E" w:rsidR="0030748E">
        <w:t>o</w:t>
      </w:r>
      <w:r w:rsidRPr="00E33C3E">
        <w:t xml:space="preserve"> secure and generate. If that is impacted, Post Office’s ability to fairly remunerate subpostmasters will naturally be compromised.</w:t>
      </w:r>
    </w:p>
    <w:p w:rsidR="006234C7" w:rsidRPr="00E33C3E" w:rsidP="006234C7">
      <w:pPr>
        <w:pStyle w:val="Question"/>
        <w:numPr>
          <w:ilvl w:val="0"/>
          <w:numId w:val="9"/>
        </w:numPr>
      </w:pPr>
      <w:sdt>
        <w:sdtPr>
          <w:alias w:val="Member"/>
          <w:tag w:val="&lt;Member mnisId='4031' dodsId='35872'&gt;"/>
          <w:id w:val="1988126754"/>
          <w:placeholder>
            <w:docPart w:val="779681DF0DED4F3F86962440C31F55EA"/>
          </w:placeholder>
          <w:richText/>
        </w:sdtPr>
        <w:sdtContent>
          <w:r w:rsidRPr="00E33C3E">
            <w:rPr>
              <w:b/>
            </w:rPr>
            <w:t>Chair:</w:t>
          </w:r>
        </w:sdtContent>
      </w:sdt>
      <w:r w:rsidRPr="00E33C3E">
        <w:t xml:space="preserve"> Are you </w:t>
      </w:r>
      <w:r w:rsidRPr="00E33C3E" w:rsidR="0030748E">
        <w:t xml:space="preserve">now </w:t>
      </w:r>
      <w:r w:rsidRPr="00E33C3E">
        <w:t xml:space="preserve">receiving complaints about the Horizon system from your members, Calum Greenhow, or has that gone away as an issue for </w:t>
      </w:r>
      <w:r w:rsidR="0078027D">
        <w:t>them</w:t>
      </w:r>
      <w:r w:rsidRPr="00E33C3E">
        <w:t>?</w:t>
      </w:r>
    </w:p>
    <w:p w:rsidR="00826749" w:rsidRPr="00E33C3E" w:rsidP="00826749">
      <w:pPr>
        <w:pStyle w:val="Answer"/>
      </w:pPr>
      <w:sdt>
        <w:sdtPr>
          <w:alias w:val="Witness"/>
          <w:id w:val="-1915927908"/>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I apprec</w:t>
      </w:r>
      <w:r w:rsidRPr="00E33C3E" w:rsidR="0030748E">
        <w:rPr>
          <w:rFonts w:cs="Verdana"/>
        </w:rPr>
        <w:t>iate that it is a massive issue;</w:t>
      </w:r>
      <w:r w:rsidRPr="00E33C3E">
        <w:rPr>
          <w:rFonts w:cs="Verdana"/>
        </w:rPr>
        <w:t xml:space="preserve"> of course it is. If we look at it in relation to the number of people who have worked within the Post Office and have used Horizon over the year, it might be a small number of individuals, but the</w:t>
      </w:r>
      <w:r w:rsidRPr="00E33C3E" w:rsidR="00F84C61">
        <w:rPr>
          <w:rFonts w:cs="Verdana"/>
        </w:rPr>
        <w:t>y</w:t>
      </w:r>
      <w:r w:rsidRPr="00E33C3E">
        <w:rPr>
          <w:rFonts w:cs="Verdana"/>
        </w:rPr>
        <w:t xml:space="preserve"> are still individuals</w:t>
      </w:r>
      <w:r w:rsidRPr="00E33C3E" w:rsidR="00F84C61">
        <w:rPr>
          <w:rFonts w:cs="Verdana"/>
        </w:rPr>
        <w:t>.</w:t>
      </w:r>
      <w:r w:rsidRPr="00E33C3E">
        <w:rPr>
          <w:rFonts w:cs="Verdana"/>
        </w:rPr>
        <w:t xml:space="preserve"> </w:t>
      </w:r>
      <w:r w:rsidRPr="00E33C3E" w:rsidR="00F84C61">
        <w:rPr>
          <w:rFonts w:cs="Verdana"/>
        </w:rPr>
        <w:t>T</w:t>
      </w:r>
      <w:r w:rsidRPr="00E33C3E">
        <w:rPr>
          <w:rFonts w:cs="Verdana"/>
        </w:rPr>
        <w:t>hat is the most important thing that we cannot forget.</w:t>
      </w:r>
    </w:p>
    <w:p w:rsidR="00826749" w:rsidRPr="00E33C3E" w:rsidP="00826749">
      <w:pPr>
        <w:pStyle w:val="Question"/>
        <w:numPr>
          <w:ilvl w:val="0"/>
          <w:numId w:val="9"/>
        </w:numPr>
        <w:rPr>
          <w:rFonts w:cs="Verdana"/>
        </w:rPr>
      </w:pPr>
      <w:sdt>
        <w:sdtPr>
          <w:alias w:val="Member"/>
          <w:tag w:val="&lt;Member mnisId='4031' dodsId='35872'&gt;"/>
          <w:id w:val="-1084144835"/>
          <w:placeholder>
            <w:docPart w:val="5BC4F887FCFA41FE948CED1BE5EAA1FA"/>
          </w:placeholder>
          <w:richText/>
        </w:sdtPr>
        <w:sdtContent>
          <w:r w:rsidRPr="00E33C3E">
            <w:rPr>
              <w:b/>
            </w:rPr>
            <w:t>Chair:</w:t>
          </w:r>
        </w:sdtContent>
      </w:sdt>
      <w:r w:rsidRPr="00E33C3E">
        <w:t xml:space="preserve"> </w:t>
      </w:r>
      <w:r w:rsidRPr="00E33C3E">
        <w:rPr>
          <w:rFonts w:cs="Verdana"/>
        </w:rPr>
        <w:t>In the last year, how many complaints have you received about Horizon?</w:t>
      </w:r>
    </w:p>
    <w:p w:rsidR="00826749" w:rsidRPr="00E33C3E" w:rsidP="00826749">
      <w:pPr>
        <w:pStyle w:val="Answer"/>
      </w:pPr>
      <w:sdt>
        <w:sdtPr>
          <w:alias w:val="Witness"/>
          <w:id w:val="2113703383"/>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As a number, I honestly do not know.</w:t>
      </w:r>
    </w:p>
    <w:p w:rsidR="00826749" w:rsidRPr="00E33C3E" w:rsidP="00826749">
      <w:pPr>
        <w:pStyle w:val="Question"/>
        <w:numPr>
          <w:ilvl w:val="0"/>
          <w:numId w:val="9"/>
        </w:numPr>
      </w:pPr>
      <w:sdt>
        <w:sdtPr>
          <w:alias w:val="Member"/>
          <w:tag w:val="&lt;Member mnisId='4031' dodsId='35872'&gt;"/>
          <w:id w:val="1164897827"/>
          <w:placeholder>
            <w:docPart w:val="5BC4F887FCFA41FE948CED1BE5EAA1FA"/>
          </w:placeholder>
          <w:richText/>
        </w:sdtPr>
        <w:sdtContent>
          <w:r w:rsidRPr="00E33C3E">
            <w:rPr>
              <w:b/>
            </w:rPr>
            <w:t>Chair:</w:t>
          </w:r>
        </w:sdtContent>
      </w:sdt>
      <w:r w:rsidRPr="00E33C3E">
        <w:t xml:space="preserve"> </w:t>
      </w:r>
      <w:r w:rsidRPr="00E33C3E">
        <w:rPr>
          <w:rFonts w:cs="Verdana"/>
        </w:rPr>
        <w:t>Would you be able to get back to me with that information?</w:t>
      </w:r>
    </w:p>
    <w:p w:rsidR="00826749" w:rsidRPr="00E33C3E" w:rsidP="00826749">
      <w:pPr>
        <w:pStyle w:val="Answer"/>
      </w:pPr>
      <w:sdt>
        <w:sdtPr>
          <w:alias w:val="Witness"/>
          <w:id w:val="548577931"/>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 xml:space="preserve">I can try </w:t>
      </w:r>
      <w:r w:rsidRPr="00E33C3E" w:rsidR="00F84C61">
        <w:rPr>
          <w:rFonts w:cs="Verdana"/>
        </w:rPr>
        <w:t>to</w:t>
      </w:r>
      <w:r w:rsidRPr="00E33C3E">
        <w:rPr>
          <w:rFonts w:cs="Verdana"/>
        </w:rPr>
        <w:t xml:space="preserve"> find that information, but it is not a figure that I have to hand or am aware of.</w:t>
      </w:r>
    </w:p>
    <w:p w:rsidR="00826749" w:rsidRPr="00E33C3E" w:rsidP="00826749">
      <w:pPr>
        <w:pStyle w:val="Question"/>
        <w:numPr>
          <w:ilvl w:val="0"/>
          <w:numId w:val="9"/>
        </w:numPr>
      </w:pPr>
      <w:sdt>
        <w:sdtPr>
          <w:alias w:val="Member"/>
          <w:tag w:val="&lt;Member mnisId='4031' dodsId='35872'&gt;"/>
          <w:id w:val="-63489732"/>
          <w:placeholder>
            <w:docPart w:val="5BC4F887FCFA41FE948CED1BE5EAA1FA"/>
          </w:placeholder>
          <w:richText/>
        </w:sdtPr>
        <w:sdtContent>
          <w:r w:rsidRPr="00E33C3E">
            <w:rPr>
              <w:b/>
            </w:rPr>
            <w:t>Chair:</w:t>
          </w:r>
        </w:sdtContent>
      </w:sdt>
      <w:r w:rsidRPr="00E33C3E">
        <w:t xml:space="preserve"> </w:t>
      </w:r>
      <w:r w:rsidRPr="00E33C3E">
        <w:rPr>
          <w:rFonts w:cs="Verdana"/>
        </w:rPr>
        <w:t>Andy Furey, would you be able to tell us</w:t>
      </w:r>
      <w:r w:rsidR="0078027D">
        <w:rPr>
          <w:rFonts w:cs="Verdana"/>
        </w:rPr>
        <w:t xml:space="preserve"> </w:t>
      </w:r>
      <w:r w:rsidRPr="00E33C3E">
        <w:rPr>
          <w:rFonts w:cs="Verdana"/>
        </w:rPr>
        <w:t xml:space="preserve">how many complaints you have had </w:t>
      </w:r>
      <w:r w:rsidRPr="00E33C3E" w:rsidR="0078027D">
        <w:rPr>
          <w:rFonts w:cs="Verdana"/>
        </w:rPr>
        <w:t xml:space="preserve">from CWU members </w:t>
      </w:r>
      <w:r w:rsidRPr="00E33C3E">
        <w:rPr>
          <w:rFonts w:cs="Verdana"/>
        </w:rPr>
        <w:t>and how many have come to you about issues?</w:t>
      </w:r>
    </w:p>
    <w:p w:rsidR="00F84C61" w:rsidRPr="00E33C3E" w:rsidP="00826749">
      <w:pPr>
        <w:pStyle w:val="Answer"/>
        <w:rPr>
          <w:rFonts w:cs="Verdana"/>
        </w:rPr>
      </w:pPr>
      <w:sdt>
        <w:sdtPr>
          <w:alias w:val="Witness"/>
          <w:id w:val="-329830615"/>
          <w:placeholder>
            <w:docPart w:val="5BC4F887FCFA41FE948CED1BE5EAA1FA"/>
          </w:placeholder>
          <w:richText/>
        </w:sdtPr>
        <w:sdtContent>
          <w:r w:rsidRPr="00E33C3E">
            <w:rPr>
              <w:b/>
              <w:i/>
            </w:rPr>
            <w:t>Andy Furey:</w:t>
          </w:r>
          <w:r w:rsidRPr="00E33C3E" w:rsidR="00826749">
            <w:rPr>
              <w:b/>
            </w:rPr>
            <w:t xml:space="preserve"> </w:t>
          </w:r>
        </w:sdtContent>
      </w:sdt>
      <w:r w:rsidRPr="00E33C3E" w:rsidR="00826749">
        <w:rPr>
          <w:rFonts w:cs="Verdana"/>
        </w:rPr>
        <w:t>On our social media sites, the chatter from postmasters</w:t>
      </w:r>
      <w:r w:rsidR="0078027D">
        <w:rPr>
          <w:rFonts w:cs="Verdana"/>
        </w:rPr>
        <w:t xml:space="preserve"> is </w:t>
      </w:r>
      <w:r w:rsidRPr="00E33C3E" w:rsidR="00826749">
        <w:rPr>
          <w:rFonts w:cs="Verdana"/>
        </w:rPr>
        <w:t xml:space="preserve">that </w:t>
      </w:r>
      <w:r w:rsidR="0078027D">
        <w:rPr>
          <w:rFonts w:cs="Verdana"/>
        </w:rPr>
        <w:t xml:space="preserve">something going wrong with the current system has been </w:t>
      </w:r>
      <w:r w:rsidRPr="00E33C3E" w:rsidR="00826749">
        <w:rPr>
          <w:rFonts w:cs="Verdana"/>
        </w:rPr>
        <w:t>a daily occurrence</w:t>
      </w:r>
      <w:r w:rsidRPr="0078027D" w:rsidR="0078027D">
        <w:rPr>
          <w:rFonts w:cs="Verdana"/>
        </w:rPr>
        <w:t xml:space="preserve"> </w:t>
      </w:r>
      <w:r w:rsidR="0078027D">
        <w:rPr>
          <w:rFonts w:cs="Verdana"/>
        </w:rPr>
        <w:t>over the last week</w:t>
      </w:r>
      <w:r w:rsidRPr="00E33C3E" w:rsidR="00826749">
        <w:rPr>
          <w:rFonts w:cs="Verdana"/>
        </w:rPr>
        <w:t xml:space="preserve">. </w:t>
      </w:r>
      <w:r w:rsidRPr="00E33C3E">
        <w:rPr>
          <w:rFonts w:cs="Verdana"/>
        </w:rPr>
        <w:t>S</w:t>
      </w:r>
      <w:r w:rsidRPr="00E33C3E" w:rsidR="00826749">
        <w:rPr>
          <w:rFonts w:cs="Verdana"/>
        </w:rPr>
        <w:t xml:space="preserve">creens were freezing over and different numbers were appearing. There was an article this weekend in the </w:t>
      </w:r>
      <w:r w:rsidRPr="00E33C3E" w:rsidR="00826749">
        <w:rPr>
          <w:rFonts w:cs="Verdana"/>
          <w:i/>
          <w:iCs/>
        </w:rPr>
        <w:t>Sunday People</w:t>
      </w:r>
      <w:r w:rsidRPr="00E33C3E">
        <w:rPr>
          <w:rFonts w:cs="Verdana"/>
        </w:rPr>
        <w:t xml:space="preserve"> with </w:t>
      </w:r>
      <w:r w:rsidRPr="00E33C3E" w:rsidR="00826749">
        <w:rPr>
          <w:rFonts w:cs="Verdana"/>
        </w:rPr>
        <w:t>Mark Baker, who was mentioned in the earlier evidence and is our national branch secretary for postmasters</w:t>
      </w:r>
      <w:r w:rsidRPr="00E33C3E">
        <w:rPr>
          <w:rFonts w:cs="Verdana"/>
        </w:rPr>
        <w:t>.</w:t>
      </w:r>
      <w:r w:rsidRPr="00E33C3E" w:rsidR="00826749">
        <w:rPr>
          <w:rFonts w:cs="Verdana"/>
        </w:rPr>
        <w:t xml:space="preserve"> I should pay tribute to him for all of the hard work that he does in defending postmas</w:t>
      </w:r>
      <w:r w:rsidRPr="00E33C3E">
        <w:rPr>
          <w:rFonts w:cs="Verdana"/>
        </w:rPr>
        <w:t>ters and supporting postmasters.</w:t>
      </w:r>
      <w:r w:rsidRPr="00E33C3E" w:rsidR="00826749">
        <w:rPr>
          <w:rFonts w:cs="Verdana"/>
        </w:rPr>
        <w:t xml:space="preserve"> </w:t>
      </w:r>
    </w:p>
    <w:p w:rsidR="00826749" w:rsidRPr="00E33C3E" w:rsidP="00826749">
      <w:pPr>
        <w:pStyle w:val="Answer"/>
      </w:pPr>
      <w:r w:rsidRPr="00E33C3E">
        <w:rPr>
          <w:rFonts w:cs="Verdana"/>
        </w:rPr>
        <w:t>H</w:t>
      </w:r>
      <w:r w:rsidRPr="00E33C3E">
        <w:rPr>
          <w:rFonts w:cs="Verdana"/>
        </w:rPr>
        <w:t>e highlighted in that article that since the settlement in December</w:t>
      </w:r>
      <w:r w:rsidRPr="00E33C3E">
        <w:rPr>
          <w:rFonts w:cs="Verdana"/>
        </w:rPr>
        <w:t>,</w:t>
      </w:r>
      <w:r w:rsidRPr="00E33C3E">
        <w:rPr>
          <w:rFonts w:cs="Verdana"/>
        </w:rPr>
        <w:t xml:space="preserve"> the problems are continuing with Horizon. I take no comfort in saying that</w:t>
      </w:r>
      <w:r w:rsidRPr="00E33C3E">
        <w:rPr>
          <w:rFonts w:cs="Verdana"/>
        </w:rPr>
        <w:t>,</w:t>
      </w:r>
      <w:r w:rsidRPr="00E33C3E">
        <w:rPr>
          <w:rFonts w:cs="Verdana"/>
        </w:rPr>
        <w:t xml:space="preserve"> because everybody </w:t>
      </w:r>
      <w:r w:rsidR="0078027D">
        <w:rPr>
          <w:rFonts w:cs="Verdana"/>
        </w:rPr>
        <w:t>who</w:t>
      </w:r>
      <w:r w:rsidRPr="00E33C3E">
        <w:rPr>
          <w:rFonts w:cs="Verdana"/>
        </w:rPr>
        <w:t xml:space="preserve"> is involved in the Post Office wants the system to be robus</w:t>
      </w:r>
      <w:r w:rsidR="0078027D">
        <w:rPr>
          <w:rFonts w:cs="Verdana"/>
        </w:rPr>
        <w:t>t—to use</w:t>
      </w:r>
      <w:r w:rsidRPr="00E33C3E">
        <w:rPr>
          <w:rFonts w:cs="Verdana"/>
        </w:rPr>
        <w:t xml:space="preserve"> the expression that the Post Office</w:t>
      </w:r>
      <w:r w:rsidRPr="00E33C3E">
        <w:rPr>
          <w:rFonts w:cs="Verdana"/>
        </w:rPr>
        <w:t xml:space="preserve"> use</w:t>
      </w:r>
      <w:r w:rsidR="0078027D">
        <w:rPr>
          <w:rFonts w:cs="Verdana"/>
        </w:rPr>
        <w:t>—</w:t>
      </w:r>
      <w:r w:rsidRPr="00E33C3E">
        <w:rPr>
          <w:rFonts w:cs="Verdana"/>
        </w:rPr>
        <w:t>but I do not believe that people have confidence on that. That is whether you are a counter clerk directly employed or a postmaster. There is a big question now about the legitimacy of how that system operates.</w:t>
      </w:r>
    </w:p>
    <w:p w:rsidR="00826749" w:rsidRPr="00E33C3E" w:rsidP="00826749">
      <w:pPr>
        <w:pStyle w:val="Question"/>
        <w:numPr>
          <w:ilvl w:val="0"/>
          <w:numId w:val="9"/>
        </w:numPr>
      </w:pPr>
      <w:sdt>
        <w:sdtPr>
          <w:alias w:val="Member"/>
          <w:tag w:val="&lt;Member mnisId='4031' dodsId='35872'&gt;"/>
          <w:id w:val="977035596"/>
          <w:placeholder>
            <w:docPart w:val="5BC4F887FCFA41FE948CED1BE5EAA1FA"/>
          </w:placeholder>
          <w:richText/>
        </w:sdtPr>
        <w:sdtContent>
          <w:r w:rsidRPr="00E33C3E">
            <w:rPr>
              <w:b/>
            </w:rPr>
            <w:t>Chair:</w:t>
          </w:r>
        </w:sdtContent>
      </w:sdt>
      <w:r w:rsidRPr="00E33C3E">
        <w:t xml:space="preserve"> </w:t>
      </w:r>
      <w:r w:rsidRPr="00E33C3E">
        <w:rPr>
          <w:rFonts w:cs="Verdana"/>
        </w:rPr>
        <w:t>Calum Greenhow, do you have confidence in the Horizon system today?</w:t>
      </w:r>
    </w:p>
    <w:p w:rsidR="00826749" w:rsidRPr="00E33C3E" w:rsidP="00826749">
      <w:pPr>
        <w:pStyle w:val="Answer"/>
      </w:pPr>
      <w:sdt>
        <w:sdtPr>
          <w:alias w:val="Witness"/>
          <w:id w:val="-2144254998"/>
          <w:placeholder>
            <w:docPart w:val="5BC4F887FCFA41FE948CED1BE5EAA1FA"/>
          </w:placeholder>
          <w:richText/>
        </w:sdtPr>
        <w:sdtContent>
          <w:r w:rsidRPr="00E33C3E" w:rsidR="00F84C61">
            <w:rPr>
              <w:b/>
              <w:i/>
            </w:rPr>
            <w:t>Calum Greenhow:</w:t>
          </w:r>
          <w:r w:rsidRPr="00E33C3E">
            <w:rPr>
              <w:b/>
            </w:rPr>
            <w:t xml:space="preserve"> </w:t>
          </w:r>
        </w:sdtContent>
      </w:sdt>
      <w:r w:rsidRPr="00E33C3E" w:rsidR="00F84C61">
        <w:rPr>
          <w:rFonts w:cs="Verdana"/>
        </w:rPr>
        <w:t>T</w:t>
      </w:r>
      <w:r w:rsidRPr="00E33C3E">
        <w:rPr>
          <w:rFonts w:cs="Verdana"/>
        </w:rPr>
        <w:t>he judge has said that it is robust in the way that the robustness can be, b</w:t>
      </w:r>
      <w:r w:rsidRPr="00E33C3E" w:rsidR="00F84C61">
        <w:rPr>
          <w:rFonts w:cs="Verdana"/>
        </w:rPr>
        <w:t xml:space="preserve">ut we also have to look beyond </w:t>
      </w:r>
      <w:r w:rsidRPr="00E33C3E">
        <w:rPr>
          <w:rFonts w:cs="Verdana"/>
        </w:rPr>
        <w:t>the computer program and i</w:t>
      </w:r>
      <w:r w:rsidRPr="00E33C3E" w:rsidR="00F84C61">
        <w:rPr>
          <w:rFonts w:cs="Verdana"/>
        </w:rPr>
        <w:t xml:space="preserve">nto the processes that the Post </w:t>
      </w:r>
      <w:r w:rsidRPr="00E33C3E">
        <w:rPr>
          <w:rFonts w:cs="Verdana"/>
        </w:rPr>
        <w:t xml:space="preserve">Office have in place. That is where there are potential issues. </w:t>
      </w:r>
      <w:r w:rsidRPr="00E33C3E" w:rsidR="00F84C61">
        <w:rPr>
          <w:rFonts w:cs="Verdana"/>
        </w:rPr>
        <w:t>We need clarity, transparency and openness for when s</w:t>
      </w:r>
      <w:r w:rsidRPr="00E33C3E">
        <w:rPr>
          <w:rFonts w:cs="Verdana"/>
        </w:rPr>
        <w:t>omething inevitably go</w:t>
      </w:r>
      <w:r w:rsidRPr="00E33C3E" w:rsidR="00F84C61">
        <w:rPr>
          <w:rFonts w:cs="Verdana"/>
        </w:rPr>
        <w:t>es</w:t>
      </w:r>
      <w:r w:rsidRPr="00E33C3E">
        <w:rPr>
          <w:rFonts w:cs="Verdana"/>
        </w:rPr>
        <w:t xml:space="preserve"> wrong</w:t>
      </w:r>
      <w:r w:rsidRPr="00E33C3E" w:rsidR="00F84C61">
        <w:rPr>
          <w:rFonts w:cs="Verdana"/>
        </w:rPr>
        <w:t>.</w:t>
      </w:r>
      <w:r w:rsidRPr="00E33C3E">
        <w:rPr>
          <w:rFonts w:cs="Verdana"/>
        </w:rPr>
        <w:t xml:space="preserve"> I appreciate that I am sitting</w:t>
      </w:r>
      <w:r w:rsidRPr="00E33C3E" w:rsidR="00F84C61">
        <w:rPr>
          <w:rFonts w:cs="Verdana"/>
        </w:rPr>
        <w:t xml:space="preserve"> next</w:t>
      </w:r>
      <w:r w:rsidRPr="00E33C3E">
        <w:rPr>
          <w:rFonts w:cs="Verdana"/>
        </w:rPr>
        <w:t xml:space="preserve"> to two expert witnesses</w:t>
      </w:r>
      <w:r w:rsidRPr="00E33C3E" w:rsidR="00F84C61">
        <w:rPr>
          <w:rFonts w:cs="Verdana"/>
        </w:rPr>
        <w:t xml:space="preserve"> as far as IT is concerned, while</w:t>
      </w:r>
      <w:r w:rsidRPr="00E33C3E">
        <w:rPr>
          <w:rFonts w:cs="Verdana"/>
        </w:rPr>
        <w:t xml:space="preserve"> I am not</w:t>
      </w:r>
      <w:r w:rsidR="0078027D">
        <w:rPr>
          <w:rFonts w:cs="Verdana"/>
        </w:rPr>
        <w:t xml:space="preserve"> an expert</w:t>
      </w:r>
      <w:r w:rsidRPr="00E33C3E">
        <w:rPr>
          <w:rFonts w:cs="Verdana"/>
        </w:rPr>
        <w:t xml:space="preserve">, </w:t>
      </w:r>
      <w:r w:rsidRPr="00E33C3E" w:rsidR="00F84C61">
        <w:rPr>
          <w:rFonts w:cs="Verdana"/>
        </w:rPr>
        <w:t xml:space="preserve">but </w:t>
      </w:r>
      <w:r w:rsidRPr="00E33C3E">
        <w:rPr>
          <w:rFonts w:cs="Verdana"/>
        </w:rPr>
        <w:t>my viewpoint would be that no computer system can be 100% infallible 100% of the time. Inevitably something will go wrong at some time, particularly if you have processes in place that are not as efficient as they should be. We need to ma</w:t>
      </w:r>
      <w:r w:rsidRPr="00E33C3E" w:rsidR="00F84C61">
        <w:rPr>
          <w:rFonts w:cs="Verdana"/>
        </w:rPr>
        <w:t xml:space="preserve">ke sure that there is openness and </w:t>
      </w:r>
      <w:r w:rsidRPr="00E33C3E">
        <w:rPr>
          <w:rFonts w:cs="Verdana"/>
        </w:rPr>
        <w:t>transparency and</w:t>
      </w:r>
      <w:r w:rsidR="0078027D">
        <w:rPr>
          <w:rFonts w:cs="Verdana"/>
        </w:rPr>
        <w:t>—</w:t>
      </w:r>
      <w:r w:rsidRPr="00E33C3E">
        <w:rPr>
          <w:rFonts w:cs="Verdana"/>
        </w:rPr>
        <w:t>as has already been said</w:t>
      </w:r>
      <w:r w:rsidR="0078027D">
        <w:rPr>
          <w:rFonts w:cs="Verdana"/>
        </w:rPr>
        <w:t>,</w:t>
      </w:r>
      <w:r w:rsidRPr="00E33C3E" w:rsidR="00F84C61">
        <w:rPr>
          <w:rFonts w:cs="Verdana"/>
        </w:rPr>
        <w:t xml:space="preserve"> and </w:t>
      </w:r>
      <w:r w:rsidRPr="00E33C3E">
        <w:rPr>
          <w:rFonts w:cs="Verdana"/>
        </w:rPr>
        <w:t>I totally agree</w:t>
      </w:r>
      <w:r w:rsidR="0078027D">
        <w:rPr>
          <w:rFonts w:cs="Verdana"/>
        </w:rPr>
        <w:t>—</w:t>
      </w:r>
      <w:r w:rsidRPr="00E33C3E">
        <w:rPr>
          <w:rFonts w:cs="Verdana"/>
        </w:rPr>
        <w:t>if something go</w:t>
      </w:r>
      <w:r w:rsidRPr="00E33C3E" w:rsidR="00F84C61">
        <w:rPr>
          <w:rFonts w:cs="Verdana"/>
        </w:rPr>
        <w:t>es</w:t>
      </w:r>
      <w:r w:rsidRPr="00E33C3E">
        <w:rPr>
          <w:rFonts w:cs="Verdana"/>
        </w:rPr>
        <w:t xml:space="preserve"> wrong</w:t>
      </w:r>
      <w:r w:rsidRPr="00E33C3E" w:rsidR="00F84C61">
        <w:rPr>
          <w:rFonts w:cs="Verdana"/>
        </w:rPr>
        <w:t>,</w:t>
      </w:r>
      <w:r w:rsidRPr="00E33C3E">
        <w:rPr>
          <w:rFonts w:cs="Verdana"/>
        </w:rPr>
        <w:t xml:space="preserve"> these people </w:t>
      </w:r>
      <w:r w:rsidRPr="00E33C3E" w:rsidR="00F84C61">
        <w:rPr>
          <w:rFonts w:cs="Verdana"/>
        </w:rPr>
        <w:t xml:space="preserve">are </w:t>
      </w:r>
      <w:r w:rsidRPr="00E33C3E">
        <w:rPr>
          <w:rFonts w:cs="Verdana"/>
        </w:rPr>
        <w:t>treated properly, fairly and with respect. They are investors in the business, and when something goes wrong, even though it might be on a small number of occasions, we still have to make sure there is transparency, it is done right and it is done properly.</w:t>
      </w:r>
    </w:p>
    <w:p w:rsidR="00826749" w:rsidRPr="00E33C3E" w:rsidP="00F84C61">
      <w:pPr>
        <w:pStyle w:val="Question"/>
        <w:numPr>
          <w:ilvl w:val="0"/>
          <w:numId w:val="9"/>
        </w:numPr>
      </w:pPr>
      <w:sdt>
        <w:sdtPr>
          <w:alias w:val="Member"/>
          <w:tag w:val="&lt;Member mnisId='4830' dodsId=''&gt;"/>
          <w:id w:val="2124573502"/>
          <w:placeholder>
            <w:docPart w:val="5BC4F887FCFA41FE948CED1BE5EAA1FA"/>
          </w:placeholder>
          <w:richText/>
        </w:sdtPr>
        <w:sdtContent>
          <w:r w:rsidRPr="00E33C3E">
            <w:rPr>
              <w:b/>
            </w:rPr>
            <w:t>Paul Howell:</w:t>
          </w:r>
        </w:sdtContent>
      </w:sdt>
      <w:r w:rsidRPr="00E33C3E">
        <w:t xml:space="preserve"> </w:t>
      </w:r>
      <w:r w:rsidRPr="00E33C3E">
        <w:rPr>
          <w:rFonts w:cs="Verdana"/>
        </w:rPr>
        <w:t>A couple of comments there surprised me a little bit, in terms of the question from the Chair about the number of instances you are seeing at the moment. If I worked for an organisation where we</w:t>
      </w:r>
      <w:r w:rsidRPr="00E33C3E" w:rsidR="00F84C61">
        <w:rPr>
          <w:rFonts w:cs="Verdana"/>
        </w:rPr>
        <w:t xml:space="preserve"> had</w:t>
      </w:r>
      <w:r w:rsidRPr="00E33C3E">
        <w:rPr>
          <w:rFonts w:cs="Verdana"/>
        </w:rPr>
        <w:t xml:space="preserve"> had the degree of impact that this court case has had, I would expect the CWU, the National Federation of SubPostmasters and the Post Office to be logging every single instance of every single complaint that is going on so that they know whether there is something still continuing. Are you saying you do not have that so</w:t>
      </w:r>
      <w:r w:rsidRPr="00E33C3E" w:rsidR="00F84C61">
        <w:rPr>
          <w:rFonts w:cs="Verdana"/>
        </w:rPr>
        <w:t xml:space="preserve">rt of information at the moment, as an organisation? I do not </w:t>
      </w:r>
      <w:r w:rsidRPr="00E33C3E">
        <w:rPr>
          <w:rFonts w:cs="Verdana"/>
        </w:rPr>
        <w:t>necessarily</w:t>
      </w:r>
      <w:r w:rsidRPr="00E33C3E" w:rsidR="00F84C61">
        <w:rPr>
          <w:rFonts w:cs="Verdana"/>
        </w:rPr>
        <w:t xml:space="preserve"> mean as an individual,</w:t>
      </w:r>
      <w:r w:rsidRPr="00E33C3E">
        <w:rPr>
          <w:rFonts w:cs="Verdana"/>
        </w:rPr>
        <w:t xml:space="preserve"> but at least as an organisation.</w:t>
      </w:r>
    </w:p>
    <w:p w:rsidR="00826749" w:rsidRPr="00E33C3E" w:rsidP="00826749">
      <w:pPr>
        <w:pStyle w:val="Answer"/>
      </w:pPr>
      <w:sdt>
        <w:sdtPr>
          <w:alias w:val="Witness"/>
          <w:id w:val="-1118827391"/>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 xml:space="preserve">We have certainly had phone calls, and I will be able to go through those phone calls, because </w:t>
      </w:r>
      <w:r w:rsidR="0078027D">
        <w:rPr>
          <w:rFonts w:cs="Verdana"/>
        </w:rPr>
        <w:t>they</w:t>
      </w:r>
      <w:r w:rsidRPr="00E33C3E">
        <w:rPr>
          <w:rFonts w:cs="Verdana"/>
        </w:rPr>
        <w:t xml:space="preserve"> are logged, and I will be able to provide that information. Sorry, I was not expect</w:t>
      </w:r>
      <w:r w:rsidRPr="00E33C3E" w:rsidR="00F84C61">
        <w:rPr>
          <w:rFonts w:cs="Verdana"/>
        </w:rPr>
        <w:t>ing</w:t>
      </w:r>
      <w:r w:rsidRPr="00E33C3E">
        <w:rPr>
          <w:rFonts w:cs="Verdana"/>
        </w:rPr>
        <w:t xml:space="preserve"> </w:t>
      </w:r>
      <w:r w:rsidR="0078027D">
        <w:rPr>
          <w:rFonts w:cs="Verdana"/>
        </w:rPr>
        <w:t>that—</w:t>
      </w:r>
      <w:r w:rsidRPr="00E33C3E" w:rsidR="00F84C61">
        <w:rPr>
          <w:rFonts w:cs="Verdana"/>
        </w:rPr>
        <w:t>I was caught on the hop there, but I can find it.</w:t>
      </w:r>
    </w:p>
    <w:p w:rsidR="00826749" w:rsidRPr="00E33C3E" w:rsidP="00826749">
      <w:pPr>
        <w:pStyle w:val="Question"/>
        <w:numPr>
          <w:ilvl w:val="0"/>
          <w:numId w:val="0"/>
        </w:numPr>
        <w:ind w:left="794"/>
      </w:pPr>
      <w:sdt>
        <w:sdtPr>
          <w:alias w:val="Member"/>
          <w:tag w:val="&lt;Member mnisId='4031' dodsId='35872'&gt;"/>
          <w:id w:val="-2100101997"/>
          <w:placeholder>
            <w:docPart w:val="5BC4F887FCFA41FE948CED1BE5EAA1FA"/>
          </w:placeholder>
          <w:richText/>
        </w:sdtPr>
        <w:sdtContent>
          <w:r w:rsidRPr="00E33C3E">
            <w:rPr>
              <w:b/>
            </w:rPr>
            <w:t>Chair:</w:t>
          </w:r>
        </w:sdtContent>
      </w:sdt>
      <w:r w:rsidRPr="00E33C3E">
        <w:t xml:space="preserve"> </w:t>
      </w:r>
      <w:r w:rsidRPr="00E33C3E" w:rsidR="0047694D">
        <w:rPr>
          <w:rFonts w:cs="Verdana"/>
        </w:rPr>
        <w:t>I am sure the Post Office is</w:t>
      </w:r>
      <w:r w:rsidRPr="00E33C3E">
        <w:rPr>
          <w:rFonts w:cs="Verdana"/>
        </w:rPr>
        <w:t xml:space="preserve"> listening to this evidence session and also can supply us with that information. Perhaps we can have a timeline of the number of complaints per year for the last 10 years or so, but we can clarify with the Post Office what information</w:t>
      </w:r>
      <w:r w:rsidRPr="00E33C3E" w:rsidR="0047694D">
        <w:rPr>
          <w:rFonts w:cs="Verdana"/>
        </w:rPr>
        <w:t xml:space="preserve"> we would like on that. </w:t>
      </w:r>
      <w:r w:rsidRPr="00E33C3E">
        <w:rPr>
          <w:rFonts w:cs="Verdana"/>
        </w:rPr>
        <w:t xml:space="preserve">I agree that would be very useful information for this Committee, to see whether the system is performing better than it </w:t>
      </w:r>
      <w:r w:rsidRPr="00E33C3E" w:rsidR="0047694D">
        <w:rPr>
          <w:rFonts w:cs="Verdana"/>
        </w:rPr>
        <w:t xml:space="preserve">has been for many people. </w:t>
      </w:r>
    </w:p>
    <w:p w:rsidR="00826749" w:rsidRPr="00E33C3E" w:rsidP="00826749">
      <w:pPr>
        <w:pStyle w:val="Question"/>
        <w:numPr>
          <w:ilvl w:val="0"/>
          <w:numId w:val="9"/>
        </w:numPr>
      </w:pPr>
      <w:sdt>
        <w:sdtPr>
          <w:alias w:val="Member"/>
          <w:tag w:val="&lt;Member mnisId='4505' dodsId='54213'&gt;"/>
          <w:id w:val="-734627862"/>
          <w:placeholder>
            <w:docPart w:val="5BC4F887FCFA41FE948CED1BE5EAA1FA"/>
          </w:placeholder>
          <w:richText/>
        </w:sdtPr>
        <w:sdtContent>
          <w:r w:rsidRPr="00E33C3E">
            <w:rPr>
              <w:b/>
            </w:rPr>
            <w:t>Peter Kyle:</w:t>
          </w:r>
        </w:sdtContent>
      </w:sdt>
      <w:r w:rsidRPr="00E33C3E">
        <w:t xml:space="preserve"> </w:t>
      </w:r>
      <w:r w:rsidRPr="00E33C3E">
        <w:rPr>
          <w:rFonts w:cs="Verdana"/>
        </w:rPr>
        <w:t xml:space="preserve">Andy, UK Government Investments and BEIS </w:t>
      </w:r>
      <w:r w:rsidRPr="00E33C3E" w:rsidR="0047694D">
        <w:rPr>
          <w:rFonts w:cs="Verdana"/>
        </w:rPr>
        <w:t>are the two Government D</w:t>
      </w:r>
      <w:r w:rsidRPr="00E33C3E">
        <w:rPr>
          <w:rFonts w:cs="Verdana"/>
        </w:rPr>
        <w:t>epartments that have oversight of the Post Office and its operations. Do you think that what has been uncovered with the Horizon situation tells us anything about the relationship between Government and the Post Office?</w:t>
      </w:r>
    </w:p>
    <w:p w:rsidR="00826749" w:rsidRPr="00E33C3E" w:rsidP="00826749">
      <w:pPr>
        <w:pStyle w:val="Answer"/>
      </w:pPr>
      <w:sdt>
        <w:sdtPr>
          <w:alias w:val="Witness"/>
          <w:id w:val="2125652010"/>
          <w:placeholder>
            <w:docPart w:val="5BC4F887FCFA41FE948CED1BE5EAA1FA"/>
          </w:placeholder>
          <w:richText/>
        </w:sdtPr>
        <w:sdtContent>
          <w:r w:rsidRPr="00E33C3E" w:rsidR="00F84C61">
            <w:rPr>
              <w:b/>
              <w:i/>
            </w:rPr>
            <w:t>Andy Furey:</w:t>
          </w:r>
          <w:r w:rsidRPr="00E33C3E">
            <w:rPr>
              <w:b/>
            </w:rPr>
            <w:t xml:space="preserve"> </w:t>
          </w:r>
        </w:sdtContent>
      </w:sdt>
      <w:r w:rsidRPr="00E33C3E">
        <w:rPr>
          <w:rFonts w:cs="Verdana"/>
        </w:rPr>
        <w:t xml:space="preserve">If we get this judge-led public inquiry off the ground, which hopefully will happen, the role of </w:t>
      </w:r>
      <w:r w:rsidRPr="00E33C3E" w:rsidR="0047694D">
        <w:rPr>
          <w:rFonts w:cs="Verdana"/>
        </w:rPr>
        <w:t xml:space="preserve">Government, </w:t>
      </w:r>
      <w:r w:rsidRPr="00E33C3E">
        <w:rPr>
          <w:rFonts w:cs="Verdana"/>
        </w:rPr>
        <w:t xml:space="preserve">BEIS and </w:t>
      </w:r>
      <w:r w:rsidRPr="00E33C3E" w:rsidR="0047694D">
        <w:rPr>
          <w:rFonts w:cs="Verdana"/>
        </w:rPr>
        <w:t>the</w:t>
      </w:r>
      <w:r w:rsidRPr="00E33C3E">
        <w:rPr>
          <w:rFonts w:cs="Verdana"/>
        </w:rPr>
        <w:t xml:space="preserve"> three or four different appointees over this period of time from BEIS</w:t>
      </w:r>
      <w:r w:rsidRPr="00E33C3E" w:rsidR="0047694D">
        <w:rPr>
          <w:rFonts w:cs="Verdana"/>
        </w:rPr>
        <w:t xml:space="preserve"> who</w:t>
      </w:r>
      <w:r w:rsidRPr="00E33C3E">
        <w:rPr>
          <w:rFonts w:cs="Verdana"/>
        </w:rPr>
        <w:t xml:space="preserve"> </w:t>
      </w:r>
      <w:r w:rsidRPr="00E33C3E" w:rsidR="0047694D">
        <w:rPr>
          <w:rFonts w:cs="Verdana"/>
        </w:rPr>
        <w:t>have sat</w:t>
      </w:r>
      <w:r w:rsidRPr="00E33C3E">
        <w:rPr>
          <w:rFonts w:cs="Verdana"/>
        </w:rPr>
        <w:t xml:space="preserve"> on the board needs to be looked at v</w:t>
      </w:r>
      <w:r w:rsidRPr="00E33C3E" w:rsidR="0047694D">
        <w:rPr>
          <w:rFonts w:cs="Verdana"/>
        </w:rPr>
        <w:t xml:space="preserve">ery carefully. Either BEIS and the </w:t>
      </w:r>
      <w:r w:rsidRPr="00E33C3E">
        <w:rPr>
          <w:rFonts w:cs="Verdana"/>
        </w:rPr>
        <w:t>Government have turned a blind eye, overlooked things or been passive, or they are directly involved in this. It would be interesting to see some of the minutes of the Post</w:t>
      </w:r>
      <w:r w:rsidRPr="00E33C3E" w:rsidR="0047694D">
        <w:rPr>
          <w:rFonts w:cs="Verdana"/>
        </w:rPr>
        <w:t xml:space="preserve"> </w:t>
      </w:r>
      <w:r w:rsidRPr="00E33C3E">
        <w:rPr>
          <w:rFonts w:cs="Verdana"/>
        </w:rPr>
        <w:t xml:space="preserve">Office board meetings when they discussed how they were going </w:t>
      </w:r>
      <w:r w:rsidRPr="00E33C3E" w:rsidR="0047694D">
        <w:rPr>
          <w:rFonts w:cs="Verdana"/>
        </w:rPr>
        <w:t>to defend themselves and oppose</w:t>
      </w:r>
      <w:r w:rsidRPr="00E33C3E">
        <w:rPr>
          <w:rFonts w:cs="Verdana"/>
        </w:rPr>
        <w:t xml:space="preserve"> the group litigation that came about. It is not just the Post</w:t>
      </w:r>
      <w:r w:rsidRPr="00E33C3E" w:rsidR="0047694D">
        <w:rPr>
          <w:rFonts w:cs="Verdana"/>
        </w:rPr>
        <w:t xml:space="preserve"> Office that is culpable here;</w:t>
      </w:r>
      <w:r w:rsidRPr="00E33C3E">
        <w:rPr>
          <w:rFonts w:cs="Verdana"/>
        </w:rPr>
        <w:t xml:space="preserve"> BEIS and the civil servants that were on the Post</w:t>
      </w:r>
      <w:r w:rsidRPr="00E33C3E" w:rsidR="0047694D">
        <w:rPr>
          <w:rFonts w:cs="Verdana"/>
        </w:rPr>
        <w:t xml:space="preserve"> </w:t>
      </w:r>
      <w:r w:rsidRPr="00E33C3E">
        <w:rPr>
          <w:rFonts w:cs="Verdana"/>
        </w:rPr>
        <w:t>Office board are culpable as well.</w:t>
      </w:r>
    </w:p>
    <w:p w:rsidR="00826749" w:rsidRPr="00E33C3E" w:rsidP="00826749">
      <w:pPr>
        <w:pStyle w:val="Question"/>
        <w:numPr>
          <w:ilvl w:val="0"/>
          <w:numId w:val="9"/>
        </w:numPr>
      </w:pPr>
      <w:sdt>
        <w:sdtPr>
          <w:alias w:val="Member"/>
          <w:tag w:val="&lt;Member mnisId='4505' dodsId='54213'&gt;"/>
          <w:id w:val="-2063312757"/>
          <w:placeholder>
            <w:docPart w:val="5BC4F887FCFA41FE948CED1BE5EAA1FA"/>
          </w:placeholder>
          <w:richText/>
        </w:sdtPr>
        <w:sdtContent>
          <w:r w:rsidRPr="00E33C3E">
            <w:rPr>
              <w:b/>
            </w:rPr>
            <w:t>Peter Kyle:</w:t>
          </w:r>
        </w:sdtContent>
      </w:sdt>
      <w:r w:rsidRPr="00E33C3E">
        <w:t xml:space="preserve"> </w:t>
      </w:r>
      <w:r w:rsidRPr="00E33C3E">
        <w:rPr>
          <w:rFonts w:cs="Verdana"/>
        </w:rPr>
        <w:t>Calum, do you have any thoughts? Do you agree with that?</w:t>
      </w:r>
    </w:p>
    <w:p w:rsidR="0047694D" w:rsidRPr="00E33C3E" w:rsidP="00826749">
      <w:pPr>
        <w:pStyle w:val="Answer"/>
        <w:rPr>
          <w:rFonts w:cs="Verdana"/>
        </w:rPr>
      </w:pPr>
      <w:sdt>
        <w:sdtPr>
          <w:alias w:val="Witness"/>
          <w:id w:val="-948007080"/>
          <w:placeholder>
            <w:docPart w:val="5BC4F887FCFA41FE948CED1BE5EAA1FA"/>
          </w:placeholder>
          <w:richText/>
        </w:sdtPr>
        <w:sdtContent>
          <w:r w:rsidRPr="00E33C3E" w:rsidR="00F84C61">
            <w:rPr>
              <w:b/>
              <w:i/>
            </w:rPr>
            <w:t>Calum Greenhow:</w:t>
          </w:r>
          <w:r w:rsidRPr="00E33C3E" w:rsidR="00826749">
            <w:rPr>
              <w:b/>
            </w:rPr>
            <w:t xml:space="preserve"> </w:t>
          </w:r>
        </w:sdtContent>
      </w:sdt>
      <w:r w:rsidRPr="00E33C3E" w:rsidR="00826749">
        <w:rPr>
          <w:rFonts w:cs="Verdana"/>
        </w:rPr>
        <w:t xml:space="preserve">If we consider the time period we are talking about, we are talking about three different Government </w:t>
      </w:r>
      <w:r w:rsidRPr="00E33C3E" w:rsidR="0078027D">
        <w:rPr>
          <w:rFonts w:cs="Verdana"/>
        </w:rPr>
        <w:t>Administrations</w:t>
      </w:r>
      <w:r w:rsidRPr="00E33C3E">
        <w:rPr>
          <w:rFonts w:cs="Verdana"/>
        </w:rPr>
        <w:t>. There was Labour,</w:t>
      </w:r>
      <w:r w:rsidRPr="00E33C3E" w:rsidR="00826749">
        <w:rPr>
          <w:rFonts w:cs="Verdana"/>
        </w:rPr>
        <w:t xml:space="preserve"> back in the noughties, then</w:t>
      </w:r>
      <w:r w:rsidRPr="00E33C3E">
        <w:rPr>
          <w:rFonts w:cs="Verdana"/>
        </w:rPr>
        <w:t xml:space="preserve"> there </w:t>
      </w:r>
      <w:r w:rsidR="0078027D">
        <w:rPr>
          <w:rFonts w:cs="Verdana"/>
        </w:rPr>
        <w:t>were</w:t>
      </w:r>
      <w:r w:rsidRPr="00E33C3E">
        <w:rPr>
          <w:rFonts w:cs="Verdana"/>
        </w:rPr>
        <w:t xml:space="preserve"> the Liberal Democrats</w:t>
      </w:r>
      <w:r w:rsidRPr="00E33C3E" w:rsidR="00826749">
        <w:rPr>
          <w:rFonts w:cs="Verdana"/>
        </w:rPr>
        <w:t xml:space="preserve"> and now, obviously, </w:t>
      </w:r>
      <w:r w:rsidRPr="00E33C3E">
        <w:rPr>
          <w:rFonts w:cs="Verdana"/>
        </w:rPr>
        <w:t xml:space="preserve">the </w:t>
      </w:r>
      <w:r w:rsidRPr="00E33C3E" w:rsidR="00826749">
        <w:rPr>
          <w:rFonts w:cs="Verdana"/>
        </w:rPr>
        <w:t xml:space="preserve">Conservatives. They certainly have had a hands-off approach. Alan Bates referred to a letter we had received from Stephen Timms, and certainly the information is very much hands-off. Certainly from </w:t>
      </w:r>
      <w:r w:rsidRPr="00E33C3E" w:rsidR="00C9378D">
        <w:rPr>
          <w:rFonts w:cs="Verdana"/>
        </w:rPr>
        <w:t>the f</w:t>
      </w:r>
      <w:r w:rsidRPr="00E33C3E" w:rsidR="00826749">
        <w:rPr>
          <w:rFonts w:cs="Verdana"/>
        </w:rPr>
        <w:t>ederation</w:t>
      </w:r>
      <w:r w:rsidRPr="00E33C3E">
        <w:rPr>
          <w:rFonts w:cs="Verdana"/>
        </w:rPr>
        <w:t>’</w:t>
      </w:r>
      <w:r w:rsidRPr="00E33C3E" w:rsidR="00826749">
        <w:rPr>
          <w:rFonts w:cs="Verdana"/>
        </w:rPr>
        <w:t>s point of view, since I came in in 2018, I have been working to try</w:t>
      </w:r>
      <w:r w:rsidRPr="00E33C3E">
        <w:rPr>
          <w:rFonts w:cs="Verdana"/>
        </w:rPr>
        <w:t xml:space="preserve"> to</w:t>
      </w:r>
      <w:r w:rsidRPr="00E33C3E" w:rsidR="00826749">
        <w:rPr>
          <w:rFonts w:cs="Verdana"/>
        </w:rPr>
        <w:t xml:space="preserve"> en</w:t>
      </w:r>
      <w:r w:rsidRPr="00E33C3E">
        <w:rPr>
          <w:rFonts w:cs="Verdana"/>
        </w:rPr>
        <w:t>courage greater involvement</w:t>
      </w:r>
      <w:r w:rsidR="0078027D">
        <w:rPr>
          <w:rFonts w:cs="Verdana"/>
        </w:rPr>
        <w:t xml:space="preserve"> of</w:t>
      </w:r>
      <w:r w:rsidRPr="00E33C3E">
        <w:rPr>
          <w:rFonts w:cs="Verdana"/>
        </w:rPr>
        <w:t xml:space="preserve"> </w:t>
      </w:r>
      <w:r w:rsidRPr="00E33C3E" w:rsidR="00826749">
        <w:rPr>
          <w:rFonts w:cs="Verdana"/>
        </w:rPr>
        <w:t xml:space="preserve">BEIS </w:t>
      </w:r>
      <w:r w:rsidRPr="00E33C3E">
        <w:rPr>
          <w:rFonts w:cs="Verdana"/>
        </w:rPr>
        <w:t xml:space="preserve">and </w:t>
      </w:r>
      <w:r w:rsidRPr="00E33C3E" w:rsidR="00826749">
        <w:rPr>
          <w:rFonts w:cs="Verdana"/>
        </w:rPr>
        <w:t>UKGI in Post</w:t>
      </w:r>
      <w:r w:rsidRPr="00E33C3E">
        <w:rPr>
          <w:rFonts w:cs="Verdana"/>
        </w:rPr>
        <w:t xml:space="preserve"> </w:t>
      </w:r>
      <w:r w:rsidRPr="00E33C3E" w:rsidR="00826749">
        <w:rPr>
          <w:rFonts w:cs="Verdana"/>
        </w:rPr>
        <w:t>Office matters, to ensure that everything is being done right to ensure that there is scrutiny of the Post</w:t>
      </w:r>
      <w:r w:rsidRPr="00E33C3E">
        <w:rPr>
          <w:rFonts w:cs="Verdana"/>
        </w:rPr>
        <w:t xml:space="preserve"> </w:t>
      </w:r>
      <w:r w:rsidRPr="00E33C3E" w:rsidR="00826749">
        <w:rPr>
          <w:rFonts w:cs="Verdana"/>
        </w:rPr>
        <w:t xml:space="preserve">Office. </w:t>
      </w:r>
    </w:p>
    <w:p w:rsidR="00826749" w:rsidRPr="00E33C3E" w:rsidP="00826749">
      <w:pPr>
        <w:pStyle w:val="Answer"/>
      </w:pPr>
      <w:r w:rsidRPr="00E33C3E">
        <w:rPr>
          <w:rFonts w:cs="Verdana"/>
        </w:rPr>
        <w:t xml:space="preserve">Not only that, </w:t>
      </w:r>
      <w:r w:rsidRPr="00E33C3E" w:rsidR="0047694D">
        <w:rPr>
          <w:rFonts w:cs="Verdana"/>
        </w:rPr>
        <w:t xml:space="preserve">but, </w:t>
      </w:r>
      <w:r w:rsidRPr="00E33C3E">
        <w:rPr>
          <w:rFonts w:cs="Verdana"/>
        </w:rPr>
        <w:t>as I said earlier on</w:t>
      </w:r>
      <w:r w:rsidRPr="00E33C3E" w:rsidR="0047694D">
        <w:rPr>
          <w:rFonts w:cs="Verdana"/>
        </w:rPr>
        <w:t>,</w:t>
      </w:r>
      <w:r w:rsidRPr="00E33C3E">
        <w:rPr>
          <w:rFonts w:cs="Verdana"/>
        </w:rPr>
        <w:t xml:space="preserve"> I am an investor in the business and my colleagues are investors in the business. As investors in the business, we do not have a say on the board of the Post</w:t>
      </w:r>
      <w:r w:rsidRPr="00E33C3E" w:rsidR="0047694D">
        <w:rPr>
          <w:rFonts w:cs="Verdana"/>
        </w:rPr>
        <w:t xml:space="preserve"> </w:t>
      </w:r>
      <w:r w:rsidRPr="00E33C3E">
        <w:rPr>
          <w:rFonts w:cs="Verdana"/>
        </w:rPr>
        <w:t xml:space="preserve">Office. I think it is time </w:t>
      </w:r>
      <w:r w:rsidR="000A50C0">
        <w:rPr>
          <w:rFonts w:cs="Verdana"/>
        </w:rPr>
        <w:t xml:space="preserve">for the </w:t>
      </w:r>
      <w:r w:rsidRPr="00E33C3E">
        <w:rPr>
          <w:rFonts w:cs="Verdana"/>
        </w:rPr>
        <w:t xml:space="preserve">voice of the investors of the business </w:t>
      </w:r>
      <w:r w:rsidR="000A50C0">
        <w:rPr>
          <w:rFonts w:cs="Verdana"/>
        </w:rPr>
        <w:t xml:space="preserve">to be </w:t>
      </w:r>
      <w:r w:rsidRPr="00E33C3E">
        <w:rPr>
          <w:rFonts w:cs="Verdana"/>
        </w:rPr>
        <w:t>heard at board level</w:t>
      </w:r>
      <w:r w:rsidRPr="00E33C3E" w:rsidR="0047694D">
        <w:rPr>
          <w:rFonts w:cs="Verdana"/>
        </w:rPr>
        <w:t>,</w:t>
      </w:r>
      <w:r w:rsidRPr="00E33C3E">
        <w:rPr>
          <w:rFonts w:cs="Verdana"/>
        </w:rPr>
        <w:t xml:space="preserve"> so we can understand and</w:t>
      </w:r>
      <w:r w:rsidRPr="00E33C3E" w:rsidR="0047694D">
        <w:rPr>
          <w:rFonts w:cs="Verdana"/>
        </w:rPr>
        <w:t xml:space="preserve"> ask, “What is going on within the network? What is going on in our p</w:t>
      </w:r>
      <w:r w:rsidRPr="00E33C3E">
        <w:rPr>
          <w:rFonts w:cs="Verdana"/>
        </w:rPr>
        <w:t xml:space="preserve">ost </w:t>
      </w:r>
      <w:r w:rsidRPr="00E33C3E" w:rsidR="0047694D">
        <w:rPr>
          <w:rFonts w:cs="Verdana"/>
        </w:rPr>
        <w:t>o</w:t>
      </w:r>
      <w:r w:rsidRPr="00E33C3E">
        <w:rPr>
          <w:rFonts w:cs="Verdana"/>
        </w:rPr>
        <w:t>ffices?” The issues and challenges that we are facing have to be heard at board</w:t>
      </w:r>
      <w:r w:rsidRPr="00E33C3E" w:rsidR="0047694D">
        <w:rPr>
          <w:rFonts w:cs="Verdana"/>
        </w:rPr>
        <w:t xml:space="preserve"> level;</w:t>
      </w:r>
      <w:r w:rsidRPr="00E33C3E">
        <w:rPr>
          <w:rFonts w:cs="Verdana"/>
        </w:rPr>
        <w:t xml:space="preserve"> it is not si</w:t>
      </w:r>
      <w:r w:rsidRPr="00E33C3E" w:rsidR="0047694D">
        <w:rPr>
          <w:rFonts w:cs="Verdana"/>
        </w:rPr>
        <w:t>mply a corporate direction:</w:t>
      </w:r>
      <w:r w:rsidRPr="00E33C3E">
        <w:rPr>
          <w:rFonts w:cs="Verdana"/>
        </w:rPr>
        <w:t xml:space="preserve"> “We are going to generate £100</w:t>
      </w:r>
      <w:r w:rsidRPr="00E33C3E" w:rsidR="0047694D">
        <w:rPr>
          <w:rFonts w:cs="Verdana"/>
        </w:rPr>
        <w:t xml:space="preserve"> </w:t>
      </w:r>
      <w:r w:rsidRPr="00E33C3E">
        <w:rPr>
          <w:rFonts w:cs="Verdana"/>
        </w:rPr>
        <w:t xml:space="preserve">million. How are we going to achieve it? </w:t>
      </w:r>
      <w:r w:rsidRPr="00E33C3E" w:rsidR="0047694D">
        <w:rPr>
          <w:rFonts w:cs="Verdana"/>
        </w:rPr>
        <w:t>This is what we will do</w:t>
      </w:r>
      <w:r w:rsidRPr="00E33C3E">
        <w:rPr>
          <w:rFonts w:cs="Verdana"/>
        </w:rPr>
        <w:t>”</w:t>
      </w:r>
      <w:r w:rsidRPr="00E33C3E" w:rsidR="0047694D">
        <w:rPr>
          <w:rFonts w:cs="Verdana"/>
        </w:rPr>
        <w:t>.</w:t>
      </w:r>
    </w:p>
    <w:p w:rsidR="00826749" w:rsidRPr="00E33C3E" w:rsidP="00826749">
      <w:pPr>
        <w:pStyle w:val="Question"/>
        <w:numPr>
          <w:ilvl w:val="0"/>
          <w:numId w:val="9"/>
        </w:numPr>
      </w:pPr>
      <w:sdt>
        <w:sdtPr>
          <w:alias w:val="Member"/>
          <w:tag w:val="&lt;Member mnisId='4470' dodsId='122026'&gt;"/>
          <w:id w:val="-1346699091"/>
          <w:placeholder>
            <w:docPart w:val="5BC4F887FCFA41FE948CED1BE5EAA1FA"/>
          </w:placeholder>
          <w:richText/>
        </w:sdtPr>
        <w:sdtContent>
          <w:r w:rsidRPr="00E33C3E">
            <w:rPr>
              <w:b/>
            </w:rPr>
            <w:t>Alan Brown:</w:t>
          </w:r>
        </w:sdtContent>
      </w:sdt>
      <w:r w:rsidRPr="00E33C3E">
        <w:t xml:space="preserve"> </w:t>
      </w:r>
      <w:r w:rsidRPr="00E33C3E">
        <w:rPr>
          <w:rFonts w:cs="Verdana"/>
        </w:rPr>
        <w:t xml:space="preserve">We have already heard in the first evidence </w:t>
      </w:r>
      <w:r w:rsidRPr="00E33C3E" w:rsidR="0047694D">
        <w:rPr>
          <w:rFonts w:cs="Verdana"/>
        </w:rPr>
        <w:t>session about the trauma of sub</w:t>
      </w:r>
      <w:r w:rsidRPr="00E33C3E">
        <w:rPr>
          <w:rFonts w:cs="Verdana"/>
        </w:rPr>
        <w:t>postmasters being accused of fraud, with, almost right at the outset, a presumption of guilt from the Post</w:t>
      </w:r>
      <w:r w:rsidRPr="00E33C3E" w:rsidR="0047694D">
        <w:rPr>
          <w:rFonts w:cs="Verdana"/>
        </w:rPr>
        <w:t xml:space="preserve"> </w:t>
      </w:r>
      <w:r w:rsidRPr="00E33C3E">
        <w:rPr>
          <w:rFonts w:cs="Verdana"/>
        </w:rPr>
        <w:t xml:space="preserve">Office as far as you are concerned. That went through to the prosecution phase. Calum, </w:t>
      </w:r>
      <w:r w:rsidRPr="00E33C3E" w:rsidR="00D645BB">
        <w:rPr>
          <w:rFonts w:cs="Verdana"/>
        </w:rPr>
        <w:t xml:space="preserve">when </w:t>
      </w:r>
      <w:r w:rsidRPr="00E33C3E">
        <w:rPr>
          <w:rFonts w:cs="Verdana"/>
        </w:rPr>
        <w:t>these indi</w:t>
      </w:r>
      <w:r w:rsidRPr="00E33C3E" w:rsidR="00D645BB">
        <w:rPr>
          <w:rFonts w:cs="Verdana"/>
        </w:rPr>
        <w:t xml:space="preserve">vidual postmasters were accused, </w:t>
      </w:r>
      <w:r w:rsidRPr="00E33C3E">
        <w:rPr>
          <w:rFonts w:cs="Verdana"/>
        </w:rPr>
        <w:t>what support did you offer them in that process?</w:t>
      </w:r>
    </w:p>
    <w:p w:rsidR="00826749" w:rsidRPr="00E33C3E" w:rsidP="00826749">
      <w:pPr>
        <w:pStyle w:val="Answer"/>
      </w:pPr>
      <w:sdt>
        <w:sdtPr>
          <w:alias w:val="Witness"/>
          <w:id w:val="-242413998"/>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It is going to be a difficult one for me to an</w:t>
      </w:r>
      <w:r w:rsidRPr="00E33C3E" w:rsidR="00D645BB">
        <w:rPr>
          <w:rFonts w:cs="Verdana"/>
        </w:rPr>
        <w:t>swer. I was not in any position in terms of that</w:t>
      </w:r>
      <w:r w:rsidRPr="00E33C3E">
        <w:rPr>
          <w:rFonts w:cs="Verdana"/>
        </w:rPr>
        <w:t xml:space="preserve"> level of support. For the decisions that were made by my predecessor and his predecessor, I was no</w:t>
      </w:r>
      <w:r w:rsidRPr="00E33C3E" w:rsidR="00D645BB">
        <w:rPr>
          <w:rFonts w:cs="Verdana"/>
        </w:rPr>
        <w:t>t party to the policy that the f</w:t>
      </w:r>
      <w:r w:rsidRPr="00E33C3E">
        <w:rPr>
          <w:rFonts w:cs="Verdana"/>
        </w:rPr>
        <w:t>ederation took at that time. What I can talk about is what I am doing now</w:t>
      </w:r>
      <w:r w:rsidRPr="00E33C3E" w:rsidR="00D645BB">
        <w:rPr>
          <w:rFonts w:cs="Verdana"/>
        </w:rPr>
        <w:t>,</w:t>
      </w:r>
      <w:r w:rsidRPr="00E33C3E">
        <w:rPr>
          <w:rFonts w:cs="Verdana"/>
        </w:rPr>
        <w:t xml:space="preserve"> since I took over, and the changes that I am making to ensure that now and going forward</w:t>
      </w:r>
      <w:r w:rsidRPr="00E33C3E" w:rsidR="00D645BB">
        <w:rPr>
          <w:rFonts w:cs="Verdana"/>
        </w:rPr>
        <w:t>,</w:t>
      </w:r>
      <w:r w:rsidRPr="00E33C3E">
        <w:rPr>
          <w:rFonts w:cs="Verdana"/>
        </w:rPr>
        <w:t xml:space="preserve"> if and when something does go wrong</w:t>
      </w:r>
      <w:r w:rsidRPr="00E33C3E" w:rsidR="00D645BB">
        <w:rPr>
          <w:rFonts w:cs="Verdana"/>
        </w:rPr>
        <w:t>,</w:t>
      </w:r>
      <w:r w:rsidRPr="00E33C3E">
        <w:rPr>
          <w:rFonts w:cs="Verdana"/>
        </w:rPr>
        <w:t xml:space="preserve"> the representation that </w:t>
      </w:r>
      <w:r w:rsidRPr="00E33C3E" w:rsidR="0047694D">
        <w:rPr>
          <w:rFonts w:cs="Verdana"/>
        </w:rPr>
        <w:t>subpostmasters</w:t>
      </w:r>
      <w:r w:rsidRPr="00E33C3E">
        <w:rPr>
          <w:rFonts w:cs="Verdana"/>
        </w:rPr>
        <w:t xml:space="preserve"> receive is as good as the membership requires and deserves. If the Committee want to as</w:t>
      </w:r>
      <w:r w:rsidRPr="00E33C3E" w:rsidR="00D645BB">
        <w:rPr>
          <w:rFonts w:cs="Verdana"/>
        </w:rPr>
        <w:t xml:space="preserve">k my predecessors to come along, </w:t>
      </w:r>
      <w:r w:rsidRPr="00E33C3E">
        <w:rPr>
          <w:rFonts w:cs="Verdana"/>
        </w:rPr>
        <w:t>feel free</w:t>
      </w:r>
      <w:r w:rsidRPr="00E33C3E" w:rsidR="00D645BB">
        <w:rPr>
          <w:rFonts w:cs="Verdana"/>
        </w:rPr>
        <w:t xml:space="preserve">, and they can </w:t>
      </w:r>
      <w:r w:rsidRPr="00E33C3E">
        <w:rPr>
          <w:rFonts w:cs="Verdana"/>
        </w:rPr>
        <w:t>answer fo</w:t>
      </w:r>
      <w:r w:rsidRPr="00E33C3E" w:rsidR="00D645BB">
        <w:rPr>
          <w:rFonts w:cs="Verdana"/>
        </w:rPr>
        <w:t>r the decisions that they made. Q</w:t>
      </w:r>
      <w:r w:rsidRPr="00E33C3E">
        <w:rPr>
          <w:rFonts w:cs="Verdana"/>
        </w:rPr>
        <w:t>uite frankly, to hear what Wendy said</w:t>
      </w:r>
      <w:r w:rsidRPr="00E33C3E" w:rsidR="00D645BB">
        <w:rPr>
          <w:rFonts w:cs="Verdana"/>
        </w:rPr>
        <w:t>,</w:t>
      </w:r>
      <w:r w:rsidRPr="00E33C3E">
        <w:rPr>
          <w:rFonts w:cs="Verdana"/>
        </w:rPr>
        <w:t xml:space="preserve"> I am very sorry that that was the experience they had. It certainly should not be.</w:t>
      </w:r>
    </w:p>
    <w:p w:rsidR="00826749" w:rsidRPr="00E33C3E" w:rsidP="00826749">
      <w:pPr>
        <w:pStyle w:val="Question"/>
        <w:numPr>
          <w:ilvl w:val="0"/>
          <w:numId w:val="9"/>
        </w:numPr>
      </w:pPr>
      <w:sdt>
        <w:sdtPr>
          <w:alias w:val="Member"/>
          <w:tag w:val="&lt;Member mnisId='4470' dodsId='122026'&gt;"/>
          <w:id w:val="-975139395"/>
          <w:placeholder>
            <w:docPart w:val="5BC4F887FCFA41FE948CED1BE5EAA1FA"/>
          </w:placeholder>
          <w:richText/>
        </w:sdtPr>
        <w:sdtContent>
          <w:r w:rsidRPr="00E33C3E">
            <w:rPr>
              <w:b/>
            </w:rPr>
            <w:t>Alan Brown:</w:t>
          </w:r>
        </w:sdtContent>
      </w:sdt>
      <w:r w:rsidRPr="00E33C3E">
        <w:t xml:space="preserve"> </w:t>
      </w:r>
      <w:r w:rsidRPr="00E33C3E">
        <w:rPr>
          <w:rFonts w:cs="Verdana"/>
        </w:rPr>
        <w:t xml:space="preserve">I will maybe </w:t>
      </w:r>
      <w:r w:rsidRPr="00E33C3E" w:rsidR="00D645BB">
        <w:rPr>
          <w:rFonts w:cs="Verdana"/>
        </w:rPr>
        <w:t>probe you</w:t>
      </w:r>
      <w:r w:rsidRPr="00E33C3E">
        <w:rPr>
          <w:rFonts w:cs="Verdana"/>
        </w:rPr>
        <w:t xml:space="preserve"> a wee bit on some of the comments from </w:t>
      </w:r>
      <w:r w:rsidR="000A50C0">
        <w:rPr>
          <w:rFonts w:cs="Verdana"/>
        </w:rPr>
        <w:t xml:space="preserve">your </w:t>
      </w:r>
      <w:r w:rsidRPr="00E33C3E">
        <w:rPr>
          <w:rFonts w:cs="Verdana"/>
        </w:rPr>
        <w:t xml:space="preserve">predecessors. We also heard in the previous session that the </w:t>
      </w:r>
      <w:r w:rsidRPr="00E33C3E" w:rsidR="00D645BB">
        <w:rPr>
          <w:rFonts w:cs="Verdana"/>
        </w:rPr>
        <w:t>f</w:t>
      </w:r>
      <w:r w:rsidRPr="00E33C3E">
        <w:rPr>
          <w:rFonts w:cs="Verdana"/>
        </w:rPr>
        <w:t xml:space="preserve">ederation would not represent former postmasters because they </w:t>
      </w:r>
      <w:r w:rsidR="000A50C0">
        <w:rPr>
          <w:rFonts w:cs="Verdana"/>
        </w:rPr>
        <w:t xml:space="preserve">were no longer deemed to be </w:t>
      </w:r>
      <w:r w:rsidRPr="00E33C3E">
        <w:rPr>
          <w:rFonts w:cs="Verdana"/>
        </w:rPr>
        <w:t>postmasters. Is that correct</w:t>
      </w:r>
      <w:r w:rsidR="000A50C0">
        <w:rPr>
          <w:rFonts w:cs="Verdana"/>
        </w:rPr>
        <w:t>,</w:t>
      </w:r>
      <w:r w:rsidRPr="00E33C3E">
        <w:rPr>
          <w:rFonts w:cs="Verdana"/>
        </w:rPr>
        <w:t xml:space="preserve"> and is that the right stance?</w:t>
      </w:r>
    </w:p>
    <w:p w:rsidR="00826749" w:rsidRPr="00E33C3E" w:rsidP="00826749">
      <w:pPr>
        <w:pStyle w:val="Answer"/>
      </w:pPr>
      <w:sdt>
        <w:sdtPr>
          <w:alias w:val="Witness"/>
          <w:id w:val="-2011520638"/>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It certainly should not have been the case.</w:t>
      </w:r>
    </w:p>
    <w:p w:rsidR="00826749" w:rsidRPr="00E33C3E" w:rsidP="00826749">
      <w:pPr>
        <w:pStyle w:val="Question"/>
        <w:numPr>
          <w:ilvl w:val="0"/>
          <w:numId w:val="0"/>
        </w:numPr>
        <w:ind w:left="794"/>
      </w:pPr>
      <w:sdt>
        <w:sdtPr>
          <w:alias w:val="Member"/>
          <w:tag w:val="&lt;Member mnisId='4470' dodsId='122026'&gt;"/>
          <w:id w:val="1480719888"/>
          <w:placeholder>
            <w:docPart w:val="5BC4F887FCFA41FE948CED1BE5EAA1FA"/>
          </w:placeholder>
          <w:richText/>
        </w:sdtPr>
        <w:sdtContent>
          <w:r w:rsidRPr="00E33C3E">
            <w:rPr>
              <w:b/>
            </w:rPr>
            <w:t>Alan Brown:</w:t>
          </w:r>
        </w:sdtContent>
      </w:sdt>
      <w:r w:rsidRPr="00E33C3E">
        <w:t xml:space="preserve"> </w:t>
      </w:r>
      <w:r w:rsidRPr="00E33C3E">
        <w:rPr>
          <w:rFonts w:cs="Verdana"/>
        </w:rPr>
        <w:t>You believe you should represent all those that need help.</w:t>
      </w:r>
    </w:p>
    <w:p w:rsidR="00826749" w:rsidRPr="00E33C3E" w:rsidP="00826749">
      <w:pPr>
        <w:pStyle w:val="Question"/>
        <w:numPr>
          <w:ilvl w:val="0"/>
          <w:numId w:val="9"/>
        </w:numPr>
      </w:pPr>
      <w:sdt>
        <w:sdtPr>
          <w:alias w:val="Member"/>
          <w:tag w:val="&lt;Member mnisId='4031' dodsId='35872'&gt;"/>
          <w:id w:val="1154643903"/>
          <w:placeholder>
            <w:docPart w:val="5BC4F887FCFA41FE948CED1BE5EAA1FA"/>
          </w:placeholder>
          <w:richText/>
        </w:sdtPr>
        <w:sdtContent>
          <w:r w:rsidRPr="00E33C3E">
            <w:rPr>
              <w:b/>
            </w:rPr>
            <w:t>Chair:</w:t>
          </w:r>
        </w:sdtContent>
      </w:sdt>
      <w:r w:rsidRPr="00E33C3E">
        <w:t xml:space="preserve"> </w:t>
      </w:r>
      <w:r w:rsidRPr="00E33C3E">
        <w:rPr>
          <w:rFonts w:cs="Verdana"/>
        </w:rPr>
        <w:t>Has the policy changed since, or should that always have been the case?</w:t>
      </w:r>
    </w:p>
    <w:p w:rsidR="00826749" w:rsidRPr="00E33C3E" w:rsidP="00826749">
      <w:pPr>
        <w:pStyle w:val="Answer"/>
      </w:pPr>
      <w:sdt>
        <w:sdtPr>
          <w:alias w:val="Witness"/>
          <w:id w:val="582801004"/>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Certainly</w:t>
      </w:r>
      <w:r w:rsidRPr="00E33C3E" w:rsidR="00D645BB">
        <w:rPr>
          <w:rFonts w:cs="Verdana"/>
        </w:rPr>
        <w:t>,</w:t>
      </w:r>
      <w:r w:rsidRPr="00E33C3E">
        <w:rPr>
          <w:rFonts w:cs="Verdana"/>
        </w:rPr>
        <w:t xml:space="preserve"> my understanding and recollection is that that is exactly how it should be. If you are a member</w:t>
      </w:r>
      <w:r w:rsidRPr="00E33C3E" w:rsidR="00D645BB">
        <w:rPr>
          <w:rFonts w:cs="Verdana"/>
        </w:rPr>
        <w:t>,</w:t>
      </w:r>
      <w:r w:rsidRPr="00E33C3E">
        <w:rPr>
          <w:rFonts w:cs="Verdana"/>
        </w:rPr>
        <w:t xml:space="preserve"> you are a member and that is</w:t>
      </w:r>
      <w:r w:rsidRPr="00E33C3E" w:rsidR="00D645BB">
        <w:rPr>
          <w:rFonts w:cs="Verdana"/>
        </w:rPr>
        <w:t xml:space="preserve"> it, as far as I am concerned. There was a comment</w:t>
      </w:r>
      <w:r w:rsidRPr="00E33C3E">
        <w:rPr>
          <w:rFonts w:cs="Verdana"/>
        </w:rPr>
        <w:t xml:space="preserve"> made </w:t>
      </w:r>
      <w:r w:rsidRPr="00E33C3E" w:rsidR="00D645BB">
        <w:rPr>
          <w:rFonts w:cs="Verdana"/>
        </w:rPr>
        <w:t xml:space="preserve">about </w:t>
      </w:r>
      <w:r w:rsidRPr="00E33C3E">
        <w:rPr>
          <w:rFonts w:cs="Verdana"/>
        </w:rPr>
        <w:t>n</w:t>
      </w:r>
      <w:r w:rsidRPr="00E33C3E" w:rsidR="00D645BB">
        <w:rPr>
          <w:rFonts w:cs="Verdana"/>
        </w:rPr>
        <w:t>ot having legal representation. I</w:t>
      </w:r>
      <w:r w:rsidRPr="00E33C3E">
        <w:rPr>
          <w:rFonts w:cs="Verdana"/>
        </w:rPr>
        <w:t xml:space="preserve">n my own personal instances </w:t>
      </w:r>
      <w:r w:rsidRPr="00E33C3E" w:rsidR="00D645BB">
        <w:rPr>
          <w:rFonts w:cs="Verdana"/>
        </w:rPr>
        <w:t>when</w:t>
      </w:r>
      <w:r w:rsidRPr="00E33C3E">
        <w:rPr>
          <w:rFonts w:cs="Verdana"/>
        </w:rPr>
        <w:t xml:space="preserve"> I have been helping and supporting postmasters, I have looked at the case, seen the severity of it and got legal representation in there at the time the interview was taking place, to make sure that the member was getting the best advice that they possibly could.</w:t>
      </w:r>
    </w:p>
    <w:p w:rsidR="00826749" w:rsidRPr="00E33C3E" w:rsidP="00826749">
      <w:pPr>
        <w:pStyle w:val="Question"/>
        <w:numPr>
          <w:ilvl w:val="0"/>
          <w:numId w:val="9"/>
        </w:numPr>
      </w:pPr>
      <w:sdt>
        <w:sdtPr>
          <w:alias w:val="Member"/>
          <w:tag w:val="&lt;Member mnisId='4031' dodsId='35872'&gt;"/>
          <w:id w:val="885832148"/>
          <w:placeholder>
            <w:docPart w:val="5BC4F887FCFA41FE948CED1BE5EAA1FA"/>
          </w:placeholder>
          <w:richText/>
        </w:sdtPr>
        <w:sdtContent>
          <w:r w:rsidRPr="00E33C3E">
            <w:rPr>
              <w:b/>
            </w:rPr>
            <w:t>Chair:</w:t>
          </w:r>
        </w:sdtContent>
      </w:sdt>
      <w:r w:rsidRPr="00E33C3E">
        <w:t xml:space="preserve"> </w:t>
      </w:r>
      <w:r w:rsidRPr="00E33C3E">
        <w:rPr>
          <w:rFonts w:cs="Verdana"/>
        </w:rPr>
        <w:t>Wendy was wrongly advised, then, by t</w:t>
      </w:r>
      <w:r w:rsidRPr="00E33C3E" w:rsidR="00D645BB">
        <w:rPr>
          <w:rFonts w:cs="Verdana"/>
        </w:rPr>
        <w:t>he NFSP when she contacted them.</w:t>
      </w:r>
    </w:p>
    <w:p w:rsidR="00826749" w:rsidRPr="00E33C3E" w:rsidP="00826749">
      <w:pPr>
        <w:pStyle w:val="Answer"/>
      </w:pPr>
      <w:sdt>
        <w:sdtPr>
          <w:alias w:val="Witness"/>
          <w:id w:val="960312004"/>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I cannot</w:t>
      </w:r>
      <w:r w:rsidRPr="00E33C3E" w:rsidR="00D645BB">
        <w:rPr>
          <w:rFonts w:cs="Verdana"/>
        </w:rPr>
        <w:t xml:space="preserve"> comment on that. I do not know about what happened in 2008. For </w:t>
      </w:r>
      <w:r w:rsidRPr="00E33C3E">
        <w:rPr>
          <w:rFonts w:cs="Verdana"/>
        </w:rPr>
        <w:t>my part</w:t>
      </w:r>
      <w:r w:rsidRPr="00E33C3E" w:rsidR="00D645BB">
        <w:rPr>
          <w:rFonts w:cs="Verdana"/>
        </w:rPr>
        <w:t>,</w:t>
      </w:r>
      <w:r w:rsidRPr="00E33C3E">
        <w:rPr>
          <w:rFonts w:cs="Verdana"/>
        </w:rPr>
        <w:t xml:space="preserve"> that is not how I would look at it.</w:t>
      </w:r>
    </w:p>
    <w:p w:rsidR="00826749" w:rsidRPr="00E33C3E" w:rsidP="00826749">
      <w:pPr>
        <w:pStyle w:val="Question"/>
        <w:numPr>
          <w:ilvl w:val="0"/>
          <w:numId w:val="9"/>
        </w:numPr>
      </w:pPr>
      <w:sdt>
        <w:sdtPr>
          <w:alias w:val="Member"/>
          <w:tag w:val="&lt;Member mnisId='4052' dodsId='35411'&gt;"/>
          <w:id w:val="-644045226"/>
          <w:placeholder>
            <w:docPart w:val="5BC4F887FCFA41FE948CED1BE5EAA1FA"/>
          </w:placeholder>
          <w:richText/>
        </w:sdtPr>
        <w:sdtContent>
          <w:r w:rsidRPr="00E33C3E">
            <w:rPr>
              <w:b/>
            </w:rPr>
            <w:t>Mark Pawsey:</w:t>
          </w:r>
        </w:sdtContent>
      </w:sdt>
      <w:r w:rsidRPr="00E33C3E">
        <w:t xml:space="preserve"> </w:t>
      </w:r>
      <w:r w:rsidRPr="00E33C3E">
        <w:rPr>
          <w:rFonts w:cs="Verdana"/>
        </w:rPr>
        <w:t>What was the policy of your organisation? Y</w:t>
      </w:r>
      <w:r w:rsidRPr="00E33C3E" w:rsidR="00D645BB">
        <w:rPr>
          <w:rFonts w:cs="Verdana"/>
        </w:rPr>
        <w:t xml:space="preserve">ou are saying very clearly that it </w:t>
      </w:r>
      <w:r w:rsidRPr="00E33C3E">
        <w:rPr>
          <w:rFonts w:cs="Verdana"/>
        </w:rPr>
        <w:t xml:space="preserve">has always been the policy of your organisation to support people who were previously </w:t>
      </w:r>
      <w:r w:rsidRPr="00E33C3E" w:rsidR="0047694D">
        <w:rPr>
          <w:rFonts w:cs="Verdana"/>
        </w:rPr>
        <w:t>subpostmasters</w:t>
      </w:r>
      <w:r w:rsidRPr="00E33C3E">
        <w:rPr>
          <w:rFonts w:cs="Verdana"/>
        </w:rPr>
        <w:t>. The evidence we heard from the previous panel was that that did not happen then. You are saying that your predeces</w:t>
      </w:r>
      <w:r w:rsidRPr="00E33C3E" w:rsidR="00D645BB">
        <w:rPr>
          <w:rFonts w:cs="Verdana"/>
        </w:rPr>
        <w:t>sors acted wrongly at that time.</w:t>
      </w:r>
    </w:p>
    <w:p w:rsidR="00826749" w:rsidRPr="00E33C3E" w:rsidP="00826749">
      <w:pPr>
        <w:pStyle w:val="Answer"/>
      </w:pPr>
      <w:sdt>
        <w:sdtPr>
          <w:alias w:val="Witness"/>
          <w:id w:val="-1700159779"/>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I know what you are trying to press me on. Maybe I have misspoken.</w:t>
      </w:r>
    </w:p>
    <w:p w:rsidR="00826749" w:rsidRPr="00E33C3E" w:rsidP="00D645BB">
      <w:pPr>
        <w:pStyle w:val="Question"/>
        <w:numPr>
          <w:ilvl w:val="0"/>
          <w:numId w:val="0"/>
        </w:numPr>
        <w:ind w:left="794"/>
      </w:pPr>
      <w:sdt>
        <w:sdtPr>
          <w:alias w:val="Member"/>
          <w:tag w:val="&lt;Member mnisId='4031' dodsId='35872'&gt;"/>
          <w:id w:val="1664894247"/>
          <w:placeholder>
            <w:docPart w:val="5BC4F887FCFA41FE948CED1BE5EAA1FA"/>
          </w:placeholder>
          <w:richText/>
        </w:sdtPr>
        <w:sdtContent>
          <w:r w:rsidRPr="00E33C3E">
            <w:rPr>
              <w:b/>
            </w:rPr>
            <w:t>Chair:</w:t>
          </w:r>
        </w:sdtContent>
      </w:sdt>
      <w:r w:rsidRPr="00E33C3E">
        <w:t xml:space="preserve"> </w:t>
      </w:r>
      <w:r w:rsidRPr="00E33C3E">
        <w:rPr>
          <w:rFonts w:cs="Verdana"/>
        </w:rPr>
        <w:t>We just want to get to the truth, Mr Greenhow. We are not trying to test you on anything.</w:t>
      </w:r>
    </w:p>
    <w:p w:rsidR="00826749" w:rsidRPr="00E33C3E" w:rsidP="00826749">
      <w:pPr>
        <w:pStyle w:val="Answer"/>
      </w:pPr>
      <w:sdt>
        <w:sdtPr>
          <w:alias w:val="Witness"/>
          <w:id w:val="1046720606"/>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No, I am just trying to—</w:t>
      </w:r>
    </w:p>
    <w:p w:rsidR="00826749" w:rsidRPr="00E33C3E" w:rsidP="00D645BB">
      <w:pPr>
        <w:pStyle w:val="Question"/>
        <w:numPr>
          <w:ilvl w:val="0"/>
          <w:numId w:val="0"/>
        </w:numPr>
        <w:ind w:left="794"/>
      </w:pPr>
      <w:sdt>
        <w:sdtPr>
          <w:alias w:val="Member"/>
          <w:tag w:val="&lt;Member mnisId='4031' dodsId='35872'&gt;"/>
          <w:id w:val="1955129429"/>
          <w:placeholder>
            <w:docPart w:val="5BC4F887FCFA41FE948CED1BE5EAA1FA"/>
          </w:placeholder>
          <w:richText/>
        </w:sdtPr>
        <w:sdtContent>
          <w:r w:rsidRPr="00E33C3E">
            <w:rPr>
              <w:b/>
            </w:rPr>
            <w:t>Chair:</w:t>
          </w:r>
        </w:sdtContent>
      </w:sdt>
      <w:r w:rsidRPr="00E33C3E">
        <w:t xml:space="preserve"> Can you wait for me finish asking the question?</w:t>
      </w:r>
    </w:p>
    <w:p w:rsidR="00826749" w:rsidRPr="00E33C3E" w:rsidP="00826749">
      <w:pPr>
        <w:pStyle w:val="Answer"/>
      </w:pPr>
      <w:sdt>
        <w:sdtPr>
          <w:alias w:val="Witness"/>
          <w:id w:val="-1410689750"/>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Sorry.</w:t>
      </w:r>
    </w:p>
    <w:p w:rsidR="00826749" w:rsidRPr="00E33C3E" w:rsidP="00826749">
      <w:pPr>
        <w:pStyle w:val="Question"/>
        <w:numPr>
          <w:ilvl w:val="0"/>
          <w:numId w:val="9"/>
        </w:numPr>
      </w:pPr>
      <w:sdt>
        <w:sdtPr>
          <w:alias w:val="Member"/>
          <w:tag w:val="&lt;Member mnisId='4031' dodsId='35872'&gt;"/>
          <w:id w:val="2145231419"/>
          <w:placeholder>
            <w:docPart w:val="5BC4F887FCFA41FE948CED1BE5EAA1FA"/>
          </w:placeholder>
          <w:richText/>
        </w:sdtPr>
        <w:sdtContent>
          <w:r w:rsidRPr="00E33C3E">
            <w:rPr>
              <w:b/>
            </w:rPr>
            <w:t>Chair:</w:t>
          </w:r>
        </w:sdtContent>
      </w:sdt>
      <w:r w:rsidRPr="00E33C3E">
        <w:t xml:space="preserve"> </w:t>
      </w:r>
      <w:r w:rsidRPr="00E33C3E">
        <w:rPr>
          <w:rFonts w:cs="Verdana"/>
        </w:rPr>
        <w:t>We are trying to establish, Mr Greenhow, the truth</w:t>
      </w:r>
      <w:r w:rsidRPr="00E33C3E" w:rsidR="00D645BB">
        <w:rPr>
          <w:rFonts w:cs="Verdana"/>
        </w:rPr>
        <w:t>,</w:t>
      </w:r>
      <w:r w:rsidRPr="00E33C3E">
        <w:rPr>
          <w:rFonts w:cs="Verdana"/>
        </w:rPr>
        <w:t xml:space="preserve"> because the truth has been denied for many people for a long time. Your organisation has some role in this, so we are trying to establish whether</w:t>
      </w:r>
      <w:r w:rsidRPr="00E33C3E" w:rsidR="00D645BB">
        <w:rPr>
          <w:rFonts w:cs="Verdana"/>
        </w:rPr>
        <w:t>, in terms of</w:t>
      </w:r>
      <w:r w:rsidRPr="00E33C3E">
        <w:rPr>
          <w:rFonts w:cs="Verdana"/>
        </w:rPr>
        <w:t xml:space="preserve"> the evidence we heard </w:t>
      </w:r>
      <w:r w:rsidRPr="00E33C3E" w:rsidR="00D645BB">
        <w:rPr>
          <w:rFonts w:cs="Verdana"/>
        </w:rPr>
        <w:t>this morning from Wendy Buffrey—</w:t>
      </w:r>
      <w:r w:rsidRPr="00E33C3E">
        <w:rPr>
          <w:rFonts w:cs="Verdana"/>
        </w:rPr>
        <w:t>that she was told that she could not be represented becau</w:t>
      </w:r>
      <w:r w:rsidRPr="00E33C3E" w:rsidR="00D645BB">
        <w:rPr>
          <w:rFonts w:cs="Verdana"/>
        </w:rPr>
        <w:t xml:space="preserve">se she was no longer a subpostmaster—she </w:t>
      </w:r>
      <w:r w:rsidRPr="00E33C3E">
        <w:rPr>
          <w:rFonts w:cs="Verdana"/>
        </w:rPr>
        <w:t xml:space="preserve">was </w:t>
      </w:r>
      <w:r w:rsidRPr="00E33C3E" w:rsidR="00D645BB">
        <w:rPr>
          <w:rFonts w:cs="Verdana"/>
        </w:rPr>
        <w:t xml:space="preserve">given the </w:t>
      </w:r>
      <w:r w:rsidRPr="00E33C3E">
        <w:rPr>
          <w:rFonts w:cs="Verdana"/>
        </w:rPr>
        <w:t>wrong advice by your organisation</w:t>
      </w:r>
      <w:r w:rsidRPr="00E33C3E" w:rsidR="00D645BB">
        <w:rPr>
          <w:rFonts w:cs="Verdana"/>
        </w:rPr>
        <w:t>,</w:t>
      </w:r>
      <w:r w:rsidRPr="00E33C3E">
        <w:rPr>
          <w:rFonts w:cs="Verdana"/>
        </w:rPr>
        <w:t xml:space="preserve"> or whether your policy has changed since 2008.</w:t>
      </w:r>
    </w:p>
    <w:p w:rsidR="00826749" w:rsidRPr="00E33C3E" w:rsidP="00826749">
      <w:pPr>
        <w:pStyle w:val="Answer"/>
        <w:rPr>
          <w:rFonts w:cs="Verdana"/>
        </w:rPr>
      </w:pPr>
      <w:sdt>
        <w:sdtPr>
          <w:alias w:val="Witness"/>
          <w:id w:val="-207871778"/>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Can I check and come back on that?</w:t>
      </w:r>
    </w:p>
    <w:p w:rsidR="00826749" w:rsidRPr="00E33C3E" w:rsidP="00826749">
      <w:pPr>
        <w:pStyle w:val="Question"/>
        <w:numPr>
          <w:ilvl w:val="0"/>
          <w:numId w:val="0"/>
        </w:numPr>
        <w:ind w:left="794"/>
      </w:pPr>
      <w:sdt>
        <w:sdtPr>
          <w:alias w:val="Member"/>
          <w:tag w:val="&lt;Member mnisId='4052' dodsId='35411'&gt;"/>
          <w:id w:val="-527791859"/>
          <w:placeholder>
            <w:docPart w:val="AA9C48D56A6642EB917839AFE888DF45"/>
          </w:placeholder>
          <w:richText/>
        </w:sdtPr>
        <w:sdtContent>
          <w:r w:rsidRPr="00E33C3E" w:rsidR="00D645BB">
            <w:rPr>
              <w:b/>
            </w:rPr>
            <w:t>Mark Pawsey:</w:t>
          </w:r>
        </w:sdtContent>
      </w:sdt>
      <w:r w:rsidRPr="00E33C3E" w:rsidR="00D645BB">
        <w:t xml:space="preserve"> </w:t>
      </w:r>
      <w:r w:rsidRPr="00E33C3E">
        <w:rPr>
          <w:rFonts w:cs="Verdana"/>
        </w:rPr>
        <w:t>It is pretty fundamental.</w:t>
      </w:r>
    </w:p>
    <w:p w:rsidR="00826749" w:rsidRPr="00E33C3E" w:rsidP="00826749">
      <w:pPr>
        <w:pStyle w:val="Answer"/>
      </w:pPr>
      <w:sdt>
        <w:sdtPr>
          <w:alias w:val="Witness"/>
          <w:id w:val="-2105325067"/>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Yes, it is fundamental. I will check and come back on that.</w:t>
      </w:r>
    </w:p>
    <w:p w:rsidR="00826749" w:rsidRPr="00E33C3E" w:rsidP="00826749">
      <w:pPr>
        <w:pStyle w:val="Question"/>
        <w:numPr>
          <w:ilvl w:val="0"/>
          <w:numId w:val="9"/>
        </w:numPr>
      </w:pPr>
      <w:sdt>
        <w:sdtPr>
          <w:alias w:val="Member"/>
          <w:tag w:val="&lt;Member mnisId='4031' dodsId='35872'&gt;"/>
          <w:id w:val="-1141953969"/>
          <w:placeholder>
            <w:docPart w:val="5BC4F887FCFA41FE948CED1BE5EAA1FA"/>
          </w:placeholder>
          <w:richText/>
        </w:sdtPr>
        <w:sdtContent>
          <w:r w:rsidRPr="00E33C3E">
            <w:rPr>
              <w:b/>
            </w:rPr>
            <w:t>Chair:</w:t>
          </w:r>
        </w:sdtContent>
      </w:sdt>
      <w:r w:rsidRPr="00E33C3E">
        <w:t xml:space="preserve"> </w:t>
      </w:r>
      <w:r w:rsidRPr="00E33C3E" w:rsidR="0065177D">
        <w:t>W</w:t>
      </w:r>
      <w:r w:rsidRPr="00E33C3E">
        <w:rPr>
          <w:rFonts w:cs="Verdana"/>
        </w:rPr>
        <w:t>e look forward to receiving that information. Perhaps you can look into what happened in Wendy’s particular situation as well. If that is possible</w:t>
      </w:r>
      <w:r w:rsidRPr="00E33C3E" w:rsidR="0065177D">
        <w:rPr>
          <w:rFonts w:cs="Verdana"/>
        </w:rPr>
        <w:t>,</w:t>
      </w:r>
      <w:r w:rsidRPr="00E33C3E">
        <w:rPr>
          <w:rFonts w:cs="Verdana"/>
        </w:rPr>
        <w:t xml:space="preserve"> we would like to understand what happened to Wendy.</w:t>
      </w:r>
    </w:p>
    <w:p w:rsidR="00826749" w:rsidRPr="00E33C3E" w:rsidP="00826749">
      <w:pPr>
        <w:pStyle w:val="Answer"/>
      </w:pPr>
      <w:sdt>
        <w:sdtPr>
          <w:alias w:val="Witness"/>
          <w:id w:val="-1326576365"/>
          <w:placeholder>
            <w:docPart w:val="5BC4F887FCFA41FE948CED1BE5EAA1FA"/>
          </w:placeholder>
          <w:richText/>
        </w:sdtPr>
        <w:sdtContent>
          <w:r w:rsidRPr="00E33C3E" w:rsidR="00F84C61">
            <w:rPr>
              <w:b/>
              <w:i/>
            </w:rPr>
            <w:t>Calum Greenhow:</w:t>
          </w:r>
          <w:r w:rsidRPr="00E33C3E">
            <w:rPr>
              <w:b/>
            </w:rPr>
            <w:t xml:space="preserve"> </w:t>
          </w:r>
        </w:sdtContent>
      </w:sdt>
      <w:r w:rsidRPr="00E33C3E" w:rsidR="0065177D">
        <w:rPr>
          <w:rFonts w:cs="Verdana"/>
        </w:rPr>
        <w:t>I will if</w:t>
      </w:r>
      <w:r w:rsidRPr="00E33C3E">
        <w:rPr>
          <w:rFonts w:cs="Verdana"/>
        </w:rPr>
        <w:t xml:space="preserve"> it is poss</w:t>
      </w:r>
      <w:r w:rsidRPr="00E33C3E" w:rsidR="0065177D">
        <w:rPr>
          <w:rFonts w:cs="Verdana"/>
        </w:rPr>
        <w:t>ible. We are talking about 2008; w</w:t>
      </w:r>
      <w:r w:rsidRPr="00E33C3E">
        <w:rPr>
          <w:rFonts w:cs="Verdana"/>
        </w:rPr>
        <w:t>hether we have the records now</w:t>
      </w:r>
      <w:r w:rsidRPr="00E33C3E" w:rsidR="0065177D">
        <w:rPr>
          <w:rFonts w:cs="Verdana"/>
        </w:rPr>
        <w:t>,</w:t>
      </w:r>
      <w:r w:rsidRPr="00E33C3E">
        <w:rPr>
          <w:rFonts w:cs="Verdana"/>
        </w:rPr>
        <w:t xml:space="preserve"> I honestly do not know, but I will certainly see what I can do.</w:t>
      </w:r>
    </w:p>
    <w:p w:rsidR="00826749" w:rsidRPr="00E33C3E" w:rsidP="00826749">
      <w:pPr>
        <w:pStyle w:val="Question"/>
        <w:numPr>
          <w:ilvl w:val="0"/>
          <w:numId w:val="9"/>
        </w:numPr>
      </w:pPr>
      <w:sdt>
        <w:sdtPr>
          <w:alias w:val="Member"/>
          <w:tag w:val="&lt;Member mnisId='4505' dodsId='54213'&gt;"/>
          <w:id w:val="-2026321872"/>
          <w:placeholder>
            <w:docPart w:val="5BC4F887FCFA41FE948CED1BE5EAA1FA"/>
          </w:placeholder>
          <w:richText/>
        </w:sdtPr>
        <w:sdtContent>
          <w:r w:rsidRPr="00E33C3E">
            <w:rPr>
              <w:b/>
            </w:rPr>
            <w:t>Peter Kyle:</w:t>
          </w:r>
        </w:sdtContent>
      </w:sdt>
      <w:r w:rsidRPr="00E33C3E">
        <w:t xml:space="preserve"> </w:t>
      </w:r>
      <w:r w:rsidRPr="00E33C3E">
        <w:rPr>
          <w:rFonts w:cs="Verdana"/>
        </w:rPr>
        <w:t>Calum, Wendy</w:t>
      </w:r>
      <w:r w:rsidRPr="000A50C0" w:rsidR="000A50C0">
        <w:rPr>
          <w:rFonts w:cs="Verdana"/>
        </w:rPr>
        <w:t xml:space="preserve"> </w:t>
      </w:r>
      <w:r w:rsidRPr="00E33C3E" w:rsidR="000A50C0">
        <w:rPr>
          <w:rFonts w:cs="Verdana"/>
        </w:rPr>
        <w:t>said</w:t>
      </w:r>
      <w:r w:rsidRPr="00E33C3E">
        <w:rPr>
          <w:rFonts w:cs="Verdana"/>
        </w:rPr>
        <w:t xml:space="preserve"> in the previous session</w:t>
      </w:r>
      <w:r w:rsidR="000A50C0">
        <w:rPr>
          <w:rFonts w:cs="Verdana"/>
        </w:rPr>
        <w:t xml:space="preserve"> </w:t>
      </w:r>
      <w:r w:rsidRPr="00E33C3E">
        <w:rPr>
          <w:rFonts w:cs="Verdana"/>
        </w:rPr>
        <w:t>that she was disgusted by the service that she got from your organisation. She outlined her situation and the reason why she was disgusted. When you sat there and listened to her, were you disgusted by the service that she got?</w:t>
      </w:r>
    </w:p>
    <w:p w:rsidR="00826749" w:rsidRPr="00E33C3E" w:rsidP="00826749">
      <w:pPr>
        <w:pStyle w:val="Answer"/>
      </w:pPr>
      <w:sdt>
        <w:sdtPr>
          <w:alias w:val="Witness"/>
          <w:id w:val="283857024"/>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Yes. Remember</w:t>
      </w:r>
      <w:r w:rsidRPr="00E33C3E" w:rsidR="0065177D">
        <w:rPr>
          <w:rFonts w:cs="Verdana"/>
        </w:rPr>
        <w:t>,</w:t>
      </w:r>
      <w:r w:rsidRPr="00E33C3E">
        <w:rPr>
          <w:rFonts w:cs="Verdana"/>
        </w:rPr>
        <w:t xml:space="preserve"> as I said right at the start, </w:t>
      </w:r>
      <w:r w:rsidRPr="00E33C3E" w:rsidR="0065177D">
        <w:rPr>
          <w:rFonts w:cs="Verdana"/>
        </w:rPr>
        <w:t xml:space="preserve">that </w:t>
      </w:r>
      <w:r w:rsidRPr="00E33C3E">
        <w:rPr>
          <w:rFonts w:cs="Verdana"/>
        </w:rPr>
        <w:t>I am a postmaster. This could have happened to me. That is why I ha</w:t>
      </w:r>
      <w:r w:rsidRPr="00E33C3E" w:rsidR="0065177D">
        <w:rPr>
          <w:rFonts w:cs="Verdana"/>
        </w:rPr>
        <w:t>ve said, and I will reiterate</w:t>
      </w:r>
      <w:r w:rsidRPr="00E33C3E">
        <w:rPr>
          <w:rFonts w:cs="Verdana"/>
        </w:rPr>
        <w:t xml:space="preserve">, that I am sorry they have not received the help and support that they feel they should have. </w:t>
      </w:r>
      <w:r w:rsidRPr="00E33C3E" w:rsidR="0065177D">
        <w:rPr>
          <w:rFonts w:cs="Verdana"/>
        </w:rPr>
        <w:t>I</w:t>
      </w:r>
      <w:r w:rsidRPr="00E33C3E">
        <w:rPr>
          <w:rFonts w:cs="Verdana"/>
        </w:rPr>
        <w:t>t is certainly not how I look at things and it is certainly not the wa</w:t>
      </w:r>
      <w:r w:rsidRPr="00E33C3E" w:rsidR="0065177D">
        <w:rPr>
          <w:rFonts w:cs="Verdana"/>
        </w:rPr>
        <w:t>y that I am trying to take the f</w:t>
      </w:r>
      <w:r w:rsidRPr="00E33C3E">
        <w:rPr>
          <w:rFonts w:cs="Verdana"/>
        </w:rPr>
        <w:t>ederation forward</w:t>
      </w:r>
    </w:p>
    <w:p w:rsidR="00826749" w:rsidRPr="00E33C3E" w:rsidP="00826749">
      <w:pPr>
        <w:pStyle w:val="Question"/>
        <w:numPr>
          <w:ilvl w:val="0"/>
          <w:numId w:val="9"/>
        </w:numPr>
      </w:pPr>
      <w:sdt>
        <w:sdtPr>
          <w:alias w:val="Member"/>
          <w:tag w:val="&lt;Member mnisId='4470' dodsId='122026'&gt;"/>
          <w:id w:val="2022962090"/>
          <w:placeholder>
            <w:docPart w:val="5BC4F887FCFA41FE948CED1BE5EAA1FA"/>
          </w:placeholder>
          <w:richText/>
        </w:sdtPr>
        <w:sdtContent>
          <w:r w:rsidRPr="00E33C3E">
            <w:rPr>
              <w:b/>
            </w:rPr>
            <w:t>Alan Brown:</w:t>
          </w:r>
        </w:sdtContent>
      </w:sdt>
      <w:r w:rsidRPr="00E33C3E">
        <w:t xml:space="preserve"> </w:t>
      </w:r>
      <w:r w:rsidRPr="00E33C3E">
        <w:rPr>
          <w:rFonts w:cs="Verdana"/>
        </w:rPr>
        <w:t xml:space="preserve">What is your assessment of the support </w:t>
      </w:r>
      <w:r w:rsidR="000A50C0">
        <w:rPr>
          <w:rFonts w:cs="Verdana"/>
        </w:rPr>
        <w:t xml:space="preserve">that </w:t>
      </w:r>
      <w:r w:rsidRPr="00E33C3E">
        <w:rPr>
          <w:rFonts w:cs="Verdana"/>
        </w:rPr>
        <w:t xml:space="preserve">accused </w:t>
      </w:r>
      <w:r w:rsidRPr="00E33C3E" w:rsidR="0047694D">
        <w:rPr>
          <w:rFonts w:cs="Verdana"/>
        </w:rPr>
        <w:t>subpostmasters</w:t>
      </w:r>
      <w:r w:rsidRPr="00E33C3E" w:rsidR="0065177D">
        <w:rPr>
          <w:rFonts w:cs="Verdana"/>
        </w:rPr>
        <w:t xml:space="preserve"> were given?</w:t>
      </w:r>
      <w:r w:rsidRPr="00E33C3E">
        <w:rPr>
          <w:rFonts w:cs="Verdana"/>
        </w:rPr>
        <w:t xml:space="preserve"> </w:t>
      </w:r>
      <w:r w:rsidRPr="00E33C3E" w:rsidR="0065177D">
        <w:rPr>
          <w:rFonts w:cs="Verdana"/>
        </w:rPr>
        <w:t>H</w:t>
      </w:r>
      <w:r w:rsidRPr="00E33C3E">
        <w:rPr>
          <w:rFonts w:cs="Verdana"/>
        </w:rPr>
        <w:t xml:space="preserve">ow does that compare to the representation you gave your members </w:t>
      </w:r>
      <w:r w:rsidR="000A50C0">
        <w:rPr>
          <w:rFonts w:cs="Verdana"/>
        </w:rPr>
        <w:t>who</w:t>
      </w:r>
      <w:r w:rsidRPr="00E33C3E">
        <w:rPr>
          <w:rFonts w:cs="Verdana"/>
        </w:rPr>
        <w:t xml:space="preserve"> represent or work in the </w:t>
      </w:r>
      <w:r w:rsidRPr="00E33C3E" w:rsidR="0065177D">
        <w:rPr>
          <w:rFonts w:cs="Verdana"/>
        </w:rPr>
        <w:t>Crown</w:t>
      </w:r>
      <w:r w:rsidRPr="00E33C3E">
        <w:rPr>
          <w:rFonts w:cs="Verdana"/>
        </w:rPr>
        <w:t xml:space="preserve"> post offices?</w:t>
      </w:r>
    </w:p>
    <w:p w:rsidR="00826749" w:rsidRPr="00E33C3E" w:rsidP="00826749">
      <w:pPr>
        <w:pStyle w:val="Answer"/>
      </w:pPr>
      <w:sdt>
        <w:sdtPr>
          <w:alias w:val="Witness"/>
          <w:id w:val="237379665"/>
          <w:placeholder>
            <w:docPart w:val="5BC4F887FCFA41FE948CED1BE5EAA1FA"/>
          </w:placeholder>
          <w:richText/>
        </w:sdtPr>
        <w:sdtContent>
          <w:r w:rsidRPr="00E33C3E" w:rsidR="00F84C61">
            <w:rPr>
              <w:b/>
              <w:i/>
            </w:rPr>
            <w:t>Andy Furey:</w:t>
          </w:r>
          <w:r w:rsidRPr="00E33C3E">
            <w:rPr>
              <w:b/>
            </w:rPr>
            <w:t xml:space="preserve"> </w:t>
          </w:r>
        </w:sdtContent>
      </w:sdt>
      <w:r w:rsidRPr="00E33C3E" w:rsidR="0065177D">
        <w:rPr>
          <w:rFonts w:cs="Verdana"/>
        </w:rPr>
        <w:t xml:space="preserve">I will </w:t>
      </w:r>
      <w:r w:rsidRPr="00E33C3E">
        <w:rPr>
          <w:rFonts w:cs="Verdana"/>
        </w:rPr>
        <w:t xml:space="preserve">put this into context, because </w:t>
      </w:r>
      <w:r w:rsidRPr="00E33C3E" w:rsidR="0065177D">
        <w:rPr>
          <w:rFonts w:cs="Verdana"/>
        </w:rPr>
        <w:t>there is a scale issue here. I</w:t>
      </w:r>
      <w:r w:rsidRPr="00E33C3E">
        <w:rPr>
          <w:rFonts w:cs="Verdana"/>
        </w:rPr>
        <w:t>n 20</w:t>
      </w:r>
      <w:r w:rsidRPr="00E33C3E" w:rsidR="0065177D">
        <w:rPr>
          <w:rFonts w:cs="Verdana"/>
        </w:rPr>
        <w:t>1</w:t>
      </w:r>
      <w:r w:rsidR="000A50C0">
        <w:rPr>
          <w:rFonts w:cs="Verdana"/>
        </w:rPr>
        <w:t>8</w:t>
      </w:r>
      <w:r w:rsidRPr="00E33C3E" w:rsidR="0065177D">
        <w:rPr>
          <w:rFonts w:cs="Verdana"/>
        </w:rPr>
        <w:t xml:space="preserve"> and 2019—</w:t>
      </w:r>
      <w:r w:rsidRPr="00E33C3E">
        <w:rPr>
          <w:rFonts w:cs="Verdana"/>
        </w:rPr>
        <w:t>two calendar years</w:t>
      </w:r>
      <w:r w:rsidRPr="00E33C3E" w:rsidR="0065177D">
        <w:rPr>
          <w:rFonts w:cs="Verdana"/>
        </w:rPr>
        <w:t>—</w:t>
      </w:r>
      <w:r w:rsidRPr="00E33C3E">
        <w:rPr>
          <w:rFonts w:cs="Verdana"/>
        </w:rPr>
        <w:t>the Post</w:t>
      </w:r>
      <w:r w:rsidRPr="00E33C3E" w:rsidR="0047694D">
        <w:rPr>
          <w:rFonts w:cs="Verdana"/>
        </w:rPr>
        <w:t xml:space="preserve"> </w:t>
      </w:r>
      <w:r w:rsidRPr="00E33C3E" w:rsidR="0065177D">
        <w:rPr>
          <w:rFonts w:cs="Verdana"/>
        </w:rPr>
        <w:t>Office has</w:t>
      </w:r>
      <w:r w:rsidRPr="00E33C3E">
        <w:rPr>
          <w:rFonts w:cs="Verdana"/>
        </w:rPr>
        <w:t xml:space="preserve"> provided me with statistics recently that say that 13 employees were dismissed over those two years. That is 13 out of an organisation of thousands</w:t>
      </w:r>
      <w:r w:rsidRPr="00E33C3E" w:rsidR="0065177D">
        <w:rPr>
          <w:rFonts w:cs="Verdana"/>
        </w:rPr>
        <w:t>,</w:t>
      </w:r>
      <w:r w:rsidRPr="00E33C3E">
        <w:rPr>
          <w:rFonts w:cs="Verdana"/>
        </w:rPr>
        <w:t xml:space="preserve"> dismissed over two years. You then compare that with 55</w:t>
      </w:r>
      <w:r w:rsidRPr="00E33C3E" w:rsidR="0065177D">
        <w:rPr>
          <w:rFonts w:cs="Verdana"/>
        </w:rPr>
        <w:t>5</w:t>
      </w:r>
      <w:r w:rsidRPr="00E33C3E">
        <w:rPr>
          <w:rFonts w:cs="Verdana"/>
        </w:rPr>
        <w:t xml:space="preserve"> people that have gone into the group litigation, the vast majority of who</w:t>
      </w:r>
      <w:r w:rsidRPr="00E33C3E" w:rsidR="0065177D">
        <w:rPr>
          <w:rFonts w:cs="Verdana"/>
        </w:rPr>
        <w:t>m</w:t>
      </w:r>
      <w:r w:rsidRPr="00E33C3E">
        <w:rPr>
          <w:rFonts w:cs="Verdana"/>
        </w:rPr>
        <w:t xml:space="preserve"> had been dismissed by the Post</w:t>
      </w:r>
      <w:r w:rsidRPr="00E33C3E" w:rsidR="0047694D">
        <w:rPr>
          <w:rFonts w:cs="Verdana"/>
        </w:rPr>
        <w:t xml:space="preserve"> </w:t>
      </w:r>
      <w:r w:rsidRPr="00E33C3E" w:rsidR="0065177D">
        <w:rPr>
          <w:rFonts w:cs="Verdana"/>
        </w:rPr>
        <w:t>Office. W</w:t>
      </w:r>
      <w:r w:rsidRPr="00E33C3E">
        <w:rPr>
          <w:rFonts w:cs="Verdana"/>
        </w:rPr>
        <w:t xml:space="preserve">e heard this morning from </w:t>
      </w:r>
      <w:r w:rsidRPr="00E33C3E" w:rsidR="0065177D">
        <w:rPr>
          <w:rFonts w:cs="Verdana"/>
        </w:rPr>
        <w:t xml:space="preserve">Alan that </w:t>
      </w:r>
      <w:r w:rsidRPr="00E33C3E">
        <w:rPr>
          <w:rFonts w:cs="Verdana"/>
        </w:rPr>
        <w:t xml:space="preserve">some were still working postmasters, </w:t>
      </w:r>
      <w:r w:rsidRPr="00E33C3E" w:rsidR="0065177D">
        <w:rPr>
          <w:rFonts w:cs="Verdana"/>
        </w:rPr>
        <w:t>but the vast majority had</w:t>
      </w:r>
      <w:r w:rsidRPr="00E33C3E">
        <w:rPr>
          <w:rFonts w:cs="Verdana"/>
        </w:rPr>
        <w:t xml:space="preserve"> been dismissed. Even allowing for the number of years this has been going on, the scale of this dismissal of postmasters flabbergasts me.</w:t>
      </w:r>
    </w:p>
    <w:p w:rsidR="00826749" w:rsidRPr="00E33C3E" w:rsidP="00826749">
      <w:pPr>
        <w:autoSpaceDE w:val="0"/>
        <w:autoSpaceDN w:val="0"/>
        <w:adjustRightInd w:val="0"/>
        <w:ind w:left="794"/>
        <w:rPr>
          <w:rFonts w:cs="Verdana"/>
        </w:rPr>
      </w:pPr>
      <w:r w:rsidRPr="00E33C3E">
        <w:rPr>
          <w:rFonts w:cs="Verdana"/>
        </w:rPr>
        <w:t xml:space="preserve">I have to say </w:t>
      </w:r>
      <w:r w:rsidRPr="00E33C3E" w:rsidR="0065177D">
        <w:rPr>
          <w:rFonts w:cs="Verdana"/>
        </w:rPr>
        <w:t xml:space="preserve">that </w:t>
      </w:r>
      <w:r w:rsidRPr="00E33C3E">
        <w:rPr>
          <w:rFonts w:cs="Verdana"/>
        </w:rPr>
        <w:t>I do not recognise the response from Calum about his organisation. That is a caricature of what actually went on. The feedback from current CWU members, from people that were dismissed, was that they were let down badly by the National Federation of SubPostmasters, which often, almost without exception, took the side of the Post</w:t>
      </w:r>
      <w:r w:rsidRPr="00E33C3E" w:rsidR="0047694D">
        <w:rPr>
          <w:rFonts w:cs="Verdana"/>
        </w:rPr>
        <w:t xml:space="preserve"> </w:t>
      </w:r>
      <w:r w:rsidRPr="00E33C3E">
        <w:rPr>
          <w:rFonts w:cs="Verdana"/>
        </w:rPr>
        <w:t>Office. We heard earlier on about culture. Evidently, the culture in the Post</w:t>
      </w:r>
      <w:r w:rsidRPr="00E33C3E" w:rsidR="0047694D">
        <w:rPr>
          <w:rFonts w:cs="Verdana"/>
        </w:rPr>
        <w:t xml:space="preserve"> </w:t>
      </w:r>
      <w:r w:rsidRPr="00E33C3E">
        <w:rPr>
          <w:rFonts w:cs="Verdana"/>
        </w:rPr>
        <w:t xml:space="preserve">Office was that you were guilty come what may, as a postmaster. My belief is that the </w:t>
      </w:r>
      <w:r w:rsidRPr="00E33C3E" w:rsidR="00C9378D">
        <w:rPr>
          <w:rFonts w:cs="Verdana"/>
        </w:rPr>
        <w:t xml:space="preserve">National </w:t>
      </w:r>
      <w:r w:rsidRPr="00E33C3E">
        <w:rPr>
          <w:rFonts w:cs="Verdana"/>
        </w:rPr>
        <w:t>Federation of SubPostmasters was sucked into that position and supported that position.</w:t>
      </w:r>
    </w:p>
    <w:p w:rsidR="00826749" w:rsidRPr="00E33C3E" w:rsidP="00826749">
      <w:pPr>
        <w:autoSpaceDE w:val="0"/>
        <w:autoSpaceDN w:val="0"/>
        <w:adjustRightInd w:val="0"/>
        <w:ind w:left="794"/>
        <w:rPr>
          <w:rFonts w:cs="Verdana"/>
        </w:rPr>
      </w:pPr>
      <w:r w:rsidRPr="00E33C3E">
        <w:rPr>
          <w:rFonts w:cs="Verdana"/>
        </w:rPr>
        <w:t xml:space="preserve">In terms of what the CWU will do or has done, I have spoken about Mark Baker. Mark Baker is a working postmaster in Salisbury. If one of our members comes under scrutiny for potential disciplinary measures, he will go and visit that member. He will take time away from his business at the </w:t>
      </w:r>
      <w:r w:rsidRPr="00E33C3E" w:rsidR="00F81F0A">
        <w:rPr>
          <w:rFonts w:cs="Verdana"/>
        </w:rPr>
        <w:t>p</w:t>
      </w:r>
      <w:r w:rsidRPr="00E33C3E">
        <w:rPr>
          <w:rFonts w:cs="Verdana"/>
        </w:rPr>
        <w:t>ost</w:t>
      </w:r>
      <w:r w:rsidRPr="00E33C3E" w:rsidR="0047694D">
        <w:rPr>
          <w:rFonts w:cs="Verdana"/>
        </w:rPr>
        <w:t xml:space="preserve"> </w:t>
      </w:r>
      <w:r w:rsidRPr="00E33C3E" w:rsidR="00F81F0A">
        <w:rPr>
          <w:rFonts w:cs="Verdana"/>
        </w:rPr>
        <w:t>o</w:t>
      </w:r>
      <w:r w:rsidRPr="00E33C3E">
        <w:rPr>
          <w:rFonts w:cs="Verdana"/>
        </w:rPr>
        <w:t xml:space="preserve">ffice, and he will travel wherever it happens to be throughout the United Kingdom. He will interview that person. He will be there supporting them, advising them and giving them guidance, and will accompany them and represent them at a disciplinary hearing and any appeal. That is the normal position that the CWU would apply to any of our members. We would give full support, guidance and co-operation. We would not condone dishonesty, but we would point to the fact that there were weaknesses or temptations put in the way. </w:t>
      </w:r>
    </w:p>
    <w:p w:rsidR="00826749" w:rsidRPr="00E33C3E" w:rsidP="00826749">
      <w:pPr>
        <w:autoSpaceDE w:val="0"/>
        <w:autoSpaceDN w:val="0"/>
        <w:adjustRightInd w:val="0"/>
        <w:ind w:left="794"/>
        <w:rPr>
          <w:rFonts w:cs="Verdana"/>
        </w:rPr>
      </w:pPr>
      <w:r w:rsidRPr="00E33C3E">
        <w:rPr>
          <w:rFonts w:cs="Verdana"/>
        </w:rPr>
        <w:t>We spoke about the tip of the iceberg early on</w:t>
      </w:r>
      <w:r w:rsidR="000A50C0">
        <w:rPr>
          <w:rFonts w:cs="Verdana"/>
        </w:rPr>
        <w:t>:</w:t>
      </w:r>
      <w:r w:rsidRPr="00E33C3E">
        <w:rPr>
          <w:rFonts w:cs="Verdana"/>
        </w:rPr>
        <w:t xml:space="preserve"> 555 people were </w:t>
      </w:r>
      <w:r w:rsidRPr="00E33C3E" w:rsidR="00F81F0A">
        <w:rPr>
          <w:rFonts w:cs="Verdana"/>
        </w:rPr>
        <w:t xml:space="preserve">badly </w:t>
      </w:r>
      <w:r w:rsidRPr="00E33C3E">
        <w:rPr>
          <w:rFonts w:cs="Verdana"/>
        </w:rPr>
        <w:t>let down, and there are many more behind that</w:t>
      </w:r>
      <w:r w:rsidRPr="00E33C3E" w:rsidR="00F81F0A">
        <w:rPr>
          <w:rFonts w:cs="Verdana"/>
        </w:rPr>
        <w:t>,</w:t>
      </w:r>
      <w:r w:rsidRPr="00E33C3E">
        <w:rPr>
          <w:rFonts w:cs="Verdana"/>
        </w:rPr>
        <w:t xml:space="preserve"> because the Post</w:t>
      </w:r>
      <w:r w:rsidRPr="00E33C3E" w:rsidR="0047694D">
        <w:rPr>
          <w:rFonts w:cs="Verdana"/>
        </w:rPr>
        <w:t xml:space="preserve"> </w:t>
      </w:r>
      <w:r w:rsidRPr="00E33C3E">
        <w:rPr>
          <w:rFonts w:cs="Verdana"/>
        </w:rPr>
        <w:t xml:space="preserve">Office is about to open up this scheme, and there needs to be transparency on what this scheme is actually about. In the scheme, people </w:t>
      </w:r>
      <w:r w:rsidRPr="00E33C3E" w:rsidR="000A50C0">
        <w:rPr>
          <w:rFonts w:cs="Verdana"/>
        </w:rPr>
        <w:t xml:space="preserve">in </w:t>
      </w:r>
      <w:r w:rsidRPr="00E33C3E">
        <w:rPr>
          <w:rFonts w:cs="Verdana"/>
        </w:rPr>
        <w:t>can put a claim to say what money they have had to make good. I suspect that once that scheme is open</w:t>
      </w:r>
      <w:r w:rsidRPr="00E33C3E" w:rsidR="00F81F0A">
        <w:rPr>
          <w:rFonts w:cs="Verdana"/>
        </w:rPr>
        <w:t>,</w:t>
      </w:r>
      <w:r w:rsidRPr="00E33C3E">
        <w:rPr>
          <w:rFonts w:cs="Verdana"/>
        </w:rPr>
        <w:t xml:space="preserve"> the floodgates will open up and many servi</w:t>
      </w:r>
      <w:r w:rsidRPr="00E33C3E" w:rsidR="00F81F0A">
        <w:rPr>
          <w:rFonts w:cs="Verdana"/>
        </w:rPr>
        <w:t>ng</w:t>
      </w:r>
      <w:r w:rsidRPr="00E33C3E">
        <w:rPr>
          <w:rFonts w:cs="Verdana"/>
        </w:rPr>
        <w:t xml:space="preserve"> postmasters will start to put </w:t>
      </w:r>
      <w:r w:rsidRPr="00E33C3E" w:rsidR="000A50C0">
        <w:rPr>
          <w:rFonts w:cs="Verdana"/>
        </w:rPr>
        <w:t xml:space="preserve">in </w:t>
      </w:r>
      <w:r w:rsidRPr="00E33C3E">
        <w:rPr>
          <w:rFonts w:cs="Verdana"/>
        </w:rPr>
        <w:t>claim</w:t>
      </w:r>
      <w:r w:rsidR="000A50C0">
        <w:rPr>
          <w:rFonts w:cs="Verdana"/>
        </w:rPr>
        <w:t>s</w:t>
      </w:r>
      <w:r w:rsidRPr="00E33C3E">
        <w:rPr>
          <w:rFonts w:cs="Verdana"/>
        </w:rPr>
        <w:t xml:space="preserve"> to say they have made good on thousands of pounds. The bottom line is that people have not had the confidence to go to the </w:t>
      </w:r>
      <w:r w:rsidRPr="00E33C3E" w:rsidR="00C9378D">
        <w:rPr>
          <w:rFonts w:cs="Verdana"/>
        </w:rPr>
        <w:t xml:space="preserve">National </w:t>
      </w:r>
      <w:r w:rsidRPr="00E33C3E">
        <w:rPr>
          <w:rFonts w:cs="Verdana"/>
        </w:rPr>
        <w:t>Federation of SubPostmasters to get support. That is a shame, because had the support been there throughout the whole of this episode</w:t>
      </w:r>
      <w:r w:rsidR="000A50C0">
        <w:rPr>
          <w:rFonts w:cs="Verdana"/>
        </w:rPr>
        <w:t>,</w:t>
      </w:r>
      <w:r w:rsidRPr="00E33C3E">
        <w:rPr>
          <w:rFonts w:cs="Verdana"/>
        </w:rPr>
        <w:t xml:space="preserve"> we might have had a different outcome.</w:t>
      </w:r>
    </w:p>
    <w:p w:rsidR="00826749" w:rsidRPr="00E33C3E" w:rsidP="00826749">
      <w:pPr>
        <w:pStyle w:val="Question"/>
        <w:numPr>
          <w:ilvl w:val="0"/>
          <w:numId w:val="9"/>
        </w:numPr>
      </w:pPr>
      <w:sdt>
        <w:sdtPr>
          <w:alias w:val="Member"/>
          <w:tag w:val="&lt;Member mnisId='4470' dodsId='122026'&gt;"/>
          <w:id w:val="416989462"/>
          <w:placeholder>
            <w:docPart w:val="5BC4F887FCFA41FE948CED1BE5EAA1FA"/>
          </w:placeholder>
          <w:richText/>
        </w:sdtPr>
        <w:sdtContent>
          <w:r w:rsidRPr="00E33C3E">
            <w:rPr>
              <w:b/>
            </w:rPr>
            <w:t>Alan Brown:</w:t>
          </w:r>
        </w:sdtContent>
      </w:sdt>
      <w:r w:rsidRPr="00E33C3E">
        <w:t xml:space="preserve"> </w:t>
      </w:r>
      <w:r w:rsidRPr="00E33C3E" w:rsidR="00F81F0A">
        <w:rPr>
          <w:rFonts w:cs="Verdana"/>
        </w:rPr>
        <w:t>Calum, w</w:t>
      </w:r>
      <w:r w:rsidRPr="00E33C3E">
        <w:rPr>
          <w:rFonts w:cs="Verdana"/>
        </w:rPr>
        <w:t>e are hearing about the tip of the iceberg and trying to analyse the performance of your organisation before you came in and where it is at now. What is your view of George Thomson, who was then the general secretary at the NFSP, when he made comments to the BIS Committee in 2015 and basically suggested that</w:t>
      </w:r>
      <w:r w:rsidRPr="00E33C3E" w:rsidR="00F81F0A">
        <w:rPr>
          <w:rFonts w:cs="Verdana"/>
        </w:rPr>
        <w:t>,</w:t>
      </w:r>
      <w:r w:rsidRPr="00E33C3E">
        <w:rPr>
          <w:rFonts w:cs="Verdana"/>
        </w:rPr>
        <w:t xml:space="preserve"> in many cases</w:t>
      </w:r>
      <w:r w:rsidRPr="00E33C3E" w:rsidR="00F81F0A">
        <w:rPr>
          <w:rFonts w:cs="Verdana"/>
        </w:rPr>
        <w:t>,</w:t>
      </w:r>
      <w:r w:rsidRPr="00E33C3E">
        <w:rPr>
          <w:rFonts w:cs="Verdana"/>
        </w:rPr>
        <w:t xml:space="preserve"> shortfalls in Horizon were </w:t>
      </w:r>
      <w:r w:rsidRPr="00E33C3E" w:rsidR="000A50C0">
        <w:rPr>
          <w:rFonts w:cs="Verdana"/>
        </w:rPr>
        <w:t xml:space="preserve">either </w:t>
      </w:r>
      <w:r w:rsidRPr="00E33C3E" w:rsidR="00F81F0A">
        <w:rPr>
          <w:rFonts w:cs="Verdana"/>
        </w:rPr>
        <w:t>“</w:t>
      </w:r>
      <w:r w:rsidRPr="00E33C3E">
        <w:rPr>
          <w:rFonts w:cs="Verdana"/>
        </w:rPr>
        <w:t>errors or, in fact, members of staff misappropriating</w:t>
      </w:r>
      <w:r w:rsidRPr="00E33C3E" w:rsidR="00F81F0A">
        <w:rPr>
          <w:rFonts w:cs="Verdana"/>
        </w:rPr>
        <w:t xml:space="preserve"> money”</w:t>
      </w:r>
      <w:r w:rsidR="000A50C0">
        <w:rPr>
          <w:rFonts w:cs="Verdana"/>
        </w:rPr>
        <w:t>?</w:t>
      </w:r>
      <w:r w:rsidRPr="00E33C3E" w:rsidR="00F81F0A">
        <w:rPr>
          <w:rFonts w:cs="Verdana"/>
        </w:rPr>
        <w:t xml:space="preserve"> I</w:t>
      </w:r>
      <w:r w:rsidRPr="00E33C3E">
        <w:rPr>
          <w:rFonts w:cs="Verdana"/>
        </w:rPr>
        <w:t xml:space="preserve">t was just </w:t>
      </w:r>
      <w:r w:rsidRPr="00E33C3E" w:rsidR="00F81F0A">
        <w:rPr>
          <w:rFonts w:cs="Verdana"/>
        </w:rPr>
        <w:t xml:space="preserve">a </w:t>
      </w:r>
      <w:r w:rsidRPr="00E33C3E">
        <w:rPr>
          <w:rFonts w:cs="Verdana"/>
        </w:rPr>
        <w:t xml:space="preserve">fact that the </w:t>
      </w:r>
      <w:r w:rsidRPr="00E33C3E" w:rsidR="0047694D">
        <w:rPr>
          <w:rFonts w:cs="Verdana"/>
        </w:rPr>
        <w:t>subpostmasters</w:t>
      </w:r>
      <w:r w:rsidRPr="00E33C3E">
        <w:rPr>
          <w:rFonts w:cs="Verdana"/>
        </w:rPr>
        <w:t xml:space="preserve"> were naive and did not realise </w:t>
      </w:r>
      <w:r w:rsidRPr="00E33C3E" w:rsidR="00F81F0A">
        <w:rPr>
          <w:rFonts w:cs="Verdana"/>
        </w:rPr>
        <w:t xml:space="preserve">that </w:t>
      </w:r>
      <w:r w:rsidRPr="00E33C3E">
        <w:rPr>
          <w:rFonts w:cs="Verdana"/>
        </w:rPr>
        <w:t>it would be staff misappropriating the money. Do you have a view on that?</w:t>
      </w:r>
    </w:p>
    <w:p w:rsidR="00826749" w:rsidRPr="00E33C3E" w:rsidP="00826749">
      <w:pPr>
        <w:pStyle w:val="Answer"/>
      </w:pPr>
      <w:sdt>
        <w:sdtPr>
          <w:alias w:val="Witness"/>
          <w:id w:val="-1642034204"/>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I have to be very careful how I answer that, because I could be implicating people in wrongdoing</w:t>
      </w:r>
      <w:r w:rsidRPr="00E33C3E" w:rsidR="00F81F0A">
        <w:rPr>
          <w:rFonts w:cs="Verdana"/>
        </w:rPr>
        <w:t>; t</w:t>
      </w:r>
      <w:r w:rsidRPr="00E33C3E">
        <w:rPr>
          <w:rFonts w:cs="Verdana"/>
        </w:rPr>
        <w:t>hat is certainly not my intention today. As someone who has actually used Horizon, a</w:t>
      </w:r>
      <w:r w:rsidRPr="00E33C3E" w:rsidR="00F81F0A">
        <w:rPr>
          <w:rFonts w:cs="Verdana"/>
        </w:rPr>
        <w:t>s I say, over the last 20 years—I was a postmaster for 23 years—</w:t>
      </w:r>
      <w:r w:rsidRPr="00E33C3E">
        <w:rPr>
          <w:rFonts w:cs="Verdana"/>
        </w:rPr>
        <w:t xml:space="preserve">can I say that I had shortages within my balances? Of course I did. Can I absolutely pin it on Horizon? No, I cannot. Did I make mistakes? Did staff make mistakes? Of course we did. That is a reality that we cannot get away from. </w:t>
      </w:r>
    </w:p>
    <w:p w:rsidR="00F81F0A" w:rsidRPr="00E33C3E" w:rsidP="00826749">
      <w:pPr>
        <w:autoSpaceDE w:val="0"/>
        <w:autoSpaceDN w:val="0"/>
        <w:adjustRightInd w:val="0"/>
        <w:ind w:left="794"/>
        <w:rPr>
          <w:rFonts w:cs="Verdana"/>
        </w:rPr>
      </w:pPr>
      <w:r w:rsidRPr="00E33C3E">
        <w:rPr>
          <w:rFonts w:cs="Verdana"/>
        </w:rPr>
        <w:t>This is something different here. What we are trying to put forward is that what the people are saying is that actually it was not a mistake</w:t>
      </w:r>
      <w:r w:rsidRPr="00E33C3E">
        <w:rPr>
          <w:rFonts w:cs="Verdana"/>
        </w:rPr>
        <w:t xml:space="preserve"> and</w:t>
      </w:r>
      <w:r w:rsidRPr="00E33C3E">
        <w:rPr>
          <w:rFonts w:cs="Verdana"/>
        </w:rPr>
        <w:t xml:space="preserve"> it was no</w:t>
      </w:r>
      <w:r w:rsidRPr="00E33C3E">
        <w:rPr>
          <w:rFonts w:cs="Verdana"/>
        </w:rPr>
        <w:t xml:space="preserve">t misappropriation of the funds; </w:t>
      </w:r>
      <w:r w:rsidRPr="00E33C3E">
        <w:rPr>
          <w:rFonts w:cs="Verdana"/>
        </w:rPr>
        <w:t>actually</w:t>
      </w:r>
      <w:r w:rsidRPr="00E33C3E">
        <w:rPr>
          <w:rFonts w:cs="Verdana"/>
        </w:rPr>
        <w:t>,</w:t>
      </w:r>
      <w:r w:rsidRPr="00E33C3E">
        <w:rPr>
          <w:rFonts w:cs="Verdana"/>
        </w:rPr>
        <w:t xml:space="preserve"> it was purely and utterly down to Horizon, and that is the reason why the shortage occurred. I am not a lawyer, and certainly the judge has indicated that there were certainly bugs, errors and defects with Horizon, and also with the way the Post Office treated these people.</w:t>
      </w:r>
    </w:p>
    <w:p w:rsidR="00826749" w:rsidRPr="00E33C3E" w:rsidP="00826749">
      <w:pPr>
        <w:autoSpaceDE w:val="0"/>
        <w:autoSpaceDN w:val="0"/>
        <w:adjustRightInd w:val="0"/>
        <w:ind w:left="794"/>
        <w:rPr>
          <w:rFonts w:cs="Verdana"/>
        </w:rPr>
      </w:pPr>
      <w:r w:rsidRPr="00E33C3E">
        <w:rPr>
          <w:rFonts w:cs="Verdana"/>
        </w:rPr>
        <w:t>As far as George is concerned, d</w:t>
      </w:r>
      <w:r w:rsidRPr="00E33C3E">
        <w:rPr>
          <w:rFonts w:cs="Verdana"/>
        </w:rPr>
        <w:t xml:space="preserve">o I agree with George’s statement? </w:t>
      </w:r>
      <w:r w:rsidRPr="00E33C3E">
        <w:rPr>
          <w:rFonts w:cs="Verdana"/>
        </w:rPr>
        <w:t xml:space="preserve">In some ways, yes; </w:t>
      </w:r>
      <w:r w:rsidRPr="00E33C3E">
        <w:rPr>
          <w:rFonts w:cs="Verdana"/>
        </w:rPr>
        <w:t>in other ways</w:t>
      </w:r>
      <w:r w:rsidRPr="00E33C3E">
        <w:rPr>
          <w:rFonts w:cs="Verdana"/>
        </w:rPr>
        <w:t>,</w:t>
      </w:r>
      <w:r w:rsidRPr="00E33C3E">
        <w:rPr>
          <w:rFonts w:cs="Verdana"/>
        </w:rPr>
        <w:t xml:space="preserve"> no. What I can say is that when I came onto the board of the NFSP in 2016, at my first board meeting I challenged George</w:t>
      </w:r>
      <w:r w:rsidRPr="00E33C3E">
        <w:rPr>
          <w:rFonts w:cs="Verdana"/>
        </w:rPr>
        <w:t>,</w:t>
      </w:r>
      <w:r w:rsidRPr="00E33C3E">
        <w:rPr>
          <w:rFonts w:cs="Verdana"/>
        </w:rPr>
        <w:t xml:space="preserve"> along with a colleague from Wales, because our view was that our computer system cannot be 100%</w:t>
      </w:r>
      <w:r w:rsidRPr="00E33C3E">
        <w:rPr>
          <w:rFonts w:cs="Verdana"/>
        </w:rPr>
        <w:t>,</w:t>
      </w:r>
      <w:r w:rsidRPr="00E33C3E">
        <w:rPr>
          <w:rFonts w:cs="Verdana"/>
        </w:rPr>
        <w:t xml:space="preserve"> 100% of the time. Certainly, I did not share </w:t>
      </w:r>
      <w:r w:rsidR="000A50C0">
        <w:rPr>
          <w:rFonts w:cs="Verdana"/>
        </w:rPr>
        <w:t>his</w:t>
      </w:r>
      <w:r w:rsidRPr="00E33C3E">
        <w:rPr>
          <w:rFonts w:cs="Verdana"/>
        </w:rPr>
        <w:t xml:space="preserve"> view, and certainly</w:t>
      </w:r>
      <w:r w:rsidRPr="00E33C3E">
        <w:rPr>
          <w:rFonts w:cs="Verdana"/>
        </w:rPr>
        <w:t>,</w:t>
      </w:r>
      <w:r w:rsidRPr="00E33C3E">
        <w:rPr>
          <w:rFonts w:cs="Verdana"/>
        </w:rPr>
        <w:t xml:space="preserve"> since I took over in 2018</w:t>
      </w:r>
      <w:r w:rsidRPr="00E33C3E">
        <w:rPr>
          <w:rFonts w:cs="Verdana"/>
        </w:rPr>
        <w:t>,</w:t>
      </w:r>
      <w:r w:rsidRPr="00E33C3E">
        <w:rPr>
          <w:rFonts w:cs="Verdana"/>
        </w:rPr>
        <w:t xml:space="preserve"> I have been trying to put forward a different viewpoint and a different culture within the NFSP that has absolute clarity that the </w:t>
      </w:r>
      <w:r w:rsidRPr="00E33C3E">
        <w:rPr>
          <w:rFonts w:cs="Verdana"/>
        </w:rPr>
        <w:t>sub</w:t>
      </w:r>
      <w:r w:rsidRPr="00E33C3E">
        <w:rPr>
          <w:rFonts w:cs="Verdana"/>
        </w:rPr>
        <w:t>postmaster is the heart of everything that we do.</w:t>
      </w:r>
    </w:p>
    <w:p w:rsidR="00826749" w:rsidRPr="00E33C3E" w:rsidP="00826749">
      <w:pPr>
        <w:pStyle w:val="Question"/>
        <w:numPr>
          <w:ilvl w:val="0"/>
          <w:numId w:val="9"/>
        </w:numPr>
      </w:pPr>
      <w:sdt>
        <w:sdtPr>
          <w:alias w:val="Member"/>
          <w:tag w:val="&lt;Member mnisId='4470' dodsId='122026'&gt;"/>
          <w:id w:val="1105152100"/>
          <w:placeholder>
            <w:docPart w:val="5BC4F887FCFA41FE948CED1BE5EAA1FA"/>
          </w:placeholder>
          <w:richText/>
        </w:sdtPr>
        <w:sdtContent>
          <w:r w:rsidRPr="00E33C3E">
            <w:rPr>
              <w:b/>
            </w:rPr>
            <w:t>Alan Brown:</w:t>
          </w:r>
        </w:sdtContent>
      </w:sdt>
      <w:r w:rsidRPr="00E33C3E">
        <w:t xml:space="preserve"> </w:t>
      </w:r>
      <w:r w:rsidRPr="00E33C3E">
        <w:rPr>
          <w:rFonts w:cs="Verdana"/>
        </w:rPr>
        <w:t>You would also disagree with the view t</w:t>
      </w:r>
      <w:r w:rsidRPr="00E33C3E" w:rsidR="00F81F0A">
        <w:rPr>
          <w:rFonts w:cs="Verdana"/>
        </w:rPr>
        <w:t>hat he expressed that Horizon was</w:t>
      </w:r>
      <w:r w:rsidRPr="00E33C3E">
        <w:rPr>
          <w:rFonts w:cs="Verdana"/>
        </w:rPr>
        <w:t xml:space="preserve"> </w:t>
      </w:r>
      <w:r w:rsidRPr="00E33C3E" w:rsidR="00F81F0A">
        <w:rPr>
          <w:rFonts w:cs="Verdana"/>
        </w:rPr>
        <w:t>“</w:t>
      </w:r>
      <w:r w:rsidRPr="00E33C3E">
        <w:rPr>
          <w:rFonts w:cs="Verdana"/>
        </w:rPr>
        <w:t>fantastically robust</w:t>
      </w:r>
      <w:r w:rsidRPr="00E33C3E" w:rsidR="00F81F0A">
        <w:rPr>
          <w:rFonts w:cs="Verdana"/>
        </w:rPr>
        <w:t>”</w:t>
      </w:r>
      <w:r w:rsidRPr="00E33C3E">
        <w:rPr>
          <w:rFonts w:cs="Verdana"/>
        </w:rPr>
        <w:t xml:space="preserve"> and, therefore, </w:t>
      </w:r>
      <w:r w:rsidRPr="00E33C3E" w:rsidR="00C9378D">
        <w:rPr>
          <w:rFonts w:cs="Verdana"/>
        </w:rPr>
        <w:t xml:space="preserve">people need to be aware of making complaints, because that </w:t>
      </w:r>
      <w:r w:rsidRPr="00E33C3E">
        <w:rPr>
          <w:rFonts w:cs="Verdana"/>
        </w:rPr>
        <w:t xml:space="preserve">might make major clients like </w:t>
      </w:r>
      <w:r w:rsidRPr="00E33C3E" w:rsidR="00C9378D">
        <w:rPr>
          <w:rFonts w:cs="Verdana"/>
        </w:rPr>
        <w:t xml:space="preserve">the </w:t>
      </w:r>
      <w:r w:rsidRPr="00E33C3E">
        <w:rPr>
          <w:rFonts w:cs="Verdana"/>
        </w:rPr>
        <w:t xml:space="preserve">DWP and the DVLA </w:t>
      </w:r>
      <w:r w:rsidRPr="00E33C3E" w:rsidR="00C9378D">
        <w:rPr>
          <w:rFonts w:cs="Verdana"/>
        </w:rPr>
        <w:t>“</w:t>
      </w:r>
      <w:r w:rsidRPr="00E33C3E">
        <w:rPr>
          <w:rFonts w:cs="Verdana"/>
        </w:rPr>
        <w:t>think twice</w:t>
      </w:r>
      <w:r w:rsidRPr="00E33C3E" w:rsidR="00C9378D">
        <w:rPr>
          <w:rFonts w:cs="Verdana"/>
        </w:rPr>
        <w:t>”</w:t>
      </w:r>
      <w:r w:rsidRPr="00E33C3E">
        <w:rPr>
          <w:rFonts w:cs="Verdana"/>
        </w:rPr>
        <w:t xml:space="preserve"> about re-signing contracts with the Post</w:t>
      </w:r>
      <w:r w:rsidRPr="00E33C3E" w:rsidR="0047694D">
        <w:rPr>
          <w:rFonts w:cs="Verdana"/>
        </w:rPr>
        <w:t xml:space="preserve"> </w:t>
      </w:r>
      <w:r w:rsidRPr="00E33C3E">
        <w:rPr>
          <w:rFonts w:cs="Verdana"/>
        </w:rPr>
        <w:t>Office. Therefore, t</w:t>
      </w:r>
      <w:r w:rsidRPr="00E33C3E" w:rsidR="00C9378D">
        <w:rPr>
          <w:rFonts w:cs="Verdana"/>
        </w:rPr>
        <w:t>he bigger business picture was</w:t>
      </w:r>
      <w:r w:rsidRPr="00E33C3E">
        <w:rPr>
          <w:rFonts w:cs="Verdana"/>
        </w:rPr>
        <w:t xml:space="preserve"> much more important than complaints and representing members.</w:t>
      </w:r>
    </w:p>
    <w:p w:rsidR="00826749" w:rsidRPr="00E33C3E" w:rsidP="00826749">
      <w:pPr>
        <w:pStyle w:val="Answer"/>
      </w:pPr>
      <w:sdt>
        <w:sdtPr>
          <w:alias w:val="Witness"/>
          <w:id w:val="-18088903"/>
          <w:placeholder>
            <w:docPart w:val="5BC4F887FCFA41FE948CED1BE5EAA1FA"/>
          </w:placeholder>
          <w:richText/>
        </w:sdtPr>
        <w:sdtContent>
          <w:r w:rsidRPr="00E33C3E" w:rsidR="00F84C61">
            <w:rPr>
              <w:b/>
              <w:i/>
            </w:rPr>
            <w:t>Calum Greenhow:</w:t>
          </w:r>
          <w:r w:rsidRPr="00E33C3E">
            <w:rPr>
              <w:b/>
            </w:rPr>
            <w:t xml:space="preserve"> </w:t>
          </w:r>
        </w:sdtContent>
      </w:sdt>
      <w:r w:rsidRPr="00E33C3E" w:rsidR="00C9378D">
        <w:rPr>
          <w:rFonts w:cs="Verdana"/>
        </w:rPr>
        <w:t>I</w:t>
      </w:r>
      <w:r w:rsidRPr="00E33C3E">
        <w:rPr>
          <w:rFonts w:cs="Verdana"/>
        </w:rPr>
        <w:t xml:space="preserve">f you are asking if I disagree with it, </w:t>
      </w:r>
      <w:r w:rsidRPr="00E33C3E" w:rsidR="00C9378D">
        <w:rPr>
          <w:rFonts w:cs="Verdana"/>
        </w:rPr>
        <w:t>yes, but</w:t>
      </w:r>
      <w:r w:rsidRPr="00E33C3E">
        <w:rPr>
          <w:rFonts w:cs="Verdana"/>
        </w:rPr>
        <w:t xml:space="preserve"> I cannot answer for his comments, sorry.</w:t>
      </w:r>
    </w:p>
    <w:p w:rsidR="00826749" w:rsidRPr="00E33C3E" w:rsidP="00826749">
      <w:pPr>
        <w:pStyle w:val="Question"/>
        <w:numPr>
          <w:ilvl w:val="0"/>
          <w:numId w:val="9"/>
        </w:numPr>
      </w:pPr>
      <w:sdt>
        <w:sdtPr>
          <w:alias w:val="Member"/>
          <w:tag w:val="&lt;Member mnisId='4470' dodsId='122026'&gt;"/>
          <w:id w:val="274530567"/>
          <w:placeholder>
            <w:docPart w:val="5BC4F887FCFA41FE948CED1BE5EAA1FA"/>
          </w:placeholder>
          <w:richText/>
        </w:sdtPr>
        <w:sdtContent>
          <w:r w:rsidRPr="00E33C3E">
            <w:rPr>
              <w:b/>
            </w:rPr>
            <w:t>Alan Brown:</w:t>
          </w:r>
        </w:sdtContent>
      </w:sdt>
      <w:r w:rsidRPr="00E33C3E">
        <w:t xml:space="preserve"> </w:t>
      </w:r>
      <w:r w:rsidRPr="00E33C3E">
        <w:rPr>
          <w:rFonts w:cs="Verdana"/>
        </w:rPr>
        <w:t xml:space="preserve">What changes are in place, then, that would perhaps make </w:t>
      </w:r>
      <w:r w:rsidRPr="00E33C3E" w:rsidR="00C9378D">
        <w:rPr>
          <w:rFonts w:cs="Verdana"/>
        </w:rPr>
        <w:t>the federation</w:t>
      </w:r>
      <w:r w:rsidRPr="00E33C3E">
        <w:rPr>
          <w:rFonts w:cs="Verdana"/>
        </w:rPr>
        <w:t xml:space="preserve"> more reactive to complaints that are coming for the members</w:t>
      </w:r>
      <w:r w:rsidRPr="00E33C3E" w:rsidR="00C9378D">
        <w:rPr>
          <w:rFonts w:cs="Verdana"/>
        </w:rPr>
        <w:t>,</w:t>
      </w:r>
      <w:r w:rsidRPr="00E33C3E">
        <w:rPr>
          <w:rFonts w:cs="Verdana"/>
        </w:rPr>
        <w:t xml:space="preserve"> rather than represent what seems to be the business case?</w:t>
      </w:r>
    </w:p>
    <w:p w:rsidR="00826749" w:rsidRPr="00E33C3E" w:rsidP="00826749">
      <w:pPr>
        <w:pStyle w:val="Answer"/>
      </w:pPr>
      <w:sdt>
        <w:sdtPr>
          <w:alias w:val="Witness"/>
          <w:id w:val="103003179"/>
          <w:placeholder>
            <w:docPart w:val="5BC4F887FCFA41FE948CED1BE5EAA1FA"/>
          </w:placeholder>
          <w:richText/>
        </w:sdtPr>
        <w:sdtContent>
          <w:r w:rsidRPr="00E33C3E" w:rsidR="00F84C61">
            <w:rPr>
              <w:b/>
              <w:i/>
            </w:rPr>
            <w:t>Calum Greenhow:</w:t>
          </w:r>
          <w:r w:rsidRPr="00E33C3E">
            <w:rPr>
              <w:b/>
            </w:rPr>
            <w:t xml:space="preserve"> </w:t>
          </w:r>
        </w:sdtContent>
      </w:sdt>
      <w:r w:rsidRPr="00E33C3E" w:rsidR="00C9378D">
        <w:rPr>
          <w:rFonts w:cs="Verdana"/>
        </w:rPr>
        <w:t>W</w:t>
      </w:r>
      <w:r w:rsidRPr="00E33C3E">
        <w:rPr>
          <w:rFonts w:cs="Verdana"/>
        </w:rPr>
        <w:t>e have some legal advice that we are taking. I have appointed an individual on the board of the NFSP to have a responsibility for legal and regulatory. We are going through the whole contract with this solicitor, and also the processes that Post</w:t>
      </w:r>
      <w:r w:rsidRPr="00E33C3E" w:rsidR="0047694D">
        <w:rPr>
          <w:rFonts w:cs="Verdana"/>
        </w:rPr>
        <w:t xml:space="preserve"> </w:t>
      </w:r>
      <w:r w:rsidRPr="00E33C3E">
        <w:rPr>
          <w:rFonts w:cs="Verdana"/>
        </w:rPr>
        <w:t>Office uses when something goes wrong</w:t>
      </w:r>
      <w:r w:rsidRPr="00E33C3E" w:rsidR="00C9378D">
        <w:rPr>
          <w:rFonts w:cs="Verdana"/>
        </w:rPr>
        <w:t>,</w:t>
      </w:r>
      <w:r w:rsidRPr="00E33C3E">
        <w:rPr>
          <w:rFonts w:cs="Verdana"/>
        </w:rPr>
        <w:t xml:space="preserve"> and, on that basis, </w:t>
      </w:r>
      <w:r w:rsidRPr="00E33C3E" w:rsidR="00C9378D">
        <w:rPr>
          <w:rFonts w:cs="Verdana"/>
        </w:rPr>
        <w:t xml:space="preserve">we are </w:t>
      </w:r>
      <w:r w:rsidRPr="00E33C3E">
        <w:rPr>
          <w:rFonts w:cs="Verdana"/>
        </w:rPr>
        <w:t>put</w:t>
      </w:r>
      <w:r w:rsidRPr="00E33C3E" w:rsidR="00C9378D">
        <w:rPr>
          <w:rFonts w:cs="Verdana"/>
        </w:rPr>
        <w:t>ting</w:t>
      </w:r>
      <w:r w:rsidRPr="00E33C3E">
        <w:rPr>
          <w:rFonts w:cs="Verdana"/>
        </w:rPr>
        <w:t xml:space="preserve"> in place training programmes for anyone who would be giving advice and givin</w:t>
      </w:r>
      <w:r w:rsidRPr="00E33C3E" w:rsidR="00C9378D">
        <w:rPr>
          <w:rFonts w:cs="Verdana"/>
        </w:rPr>
        <w:t>g support. There is also record-</w:t>
      </w:r>
      <w:r w:rsidRPr="00E33C3E">
        <w:rPr>
          <w:rFonts w:cs="Verdana"/>
        </w:rPr>
        <w:t xml:space="preserve">keeping, because that is the biggest </w:t>
      </w:r>
      <w:r w:rsidRPr="00E33C3E" w:rsidR="00C9378D">
        <w:rPr>
          <w:rFonts w:cs="Verdana"/>
        </w:rPr>
        <w:t>and most important, and doing that</w:t>
      </w:r>
      <w:r w:rsidRPr="00E33C3E">
        <w:rPr>
          <w:rFonts w:cs="Verdana"/>
        </w:rPr>
        <w:t xml:space="preserve"> centrally. In the past it may have been a branch secretary that had gone out, and centrally we would not have known that there was actually an issue. </w:t>
      </w:r>
    </w:p>
    <w:p w:rsidR="00826749" w:rsidRPr="00E33C3E" w:rsidP="00826749">
      <w:pPr>
        <w:autoSpaceDE w:val="0"/>
        <w:autoSpaceDN w:val="0"/>
        <w:adjustRightInd w:val="0"/>
        <w:ind w:left="794"/>
        <w:rPr>
          <w:rFonts w:cs="Verdana"/>
        </w:rPr>
      </w:pPr>
      <w:r w:rsidRPr="00E33C3E">
        <w:rPr>
          <w:rFonts w:cs="Verdana"/>
        </w:rPr>
        <w:t>T</w:t>
      </w:r>
      <w:r w:rsidRPr="00E33C3E">
        <w:rPr>
          <w:rFonts w:cs="Verdana"/>
        </w:rPr>
        <w:t>his is something that is also importan</w:t>
      </w:r>
      <w:r w:rsidR="000A50C0">
        <w:rPr>
          <w:rFonts w:cs="Verdana"/>
        </w:rPr>
        <w:t>t: w</w:t>
      </w:r>
      <w:r w:rsidRPr="00E33C3E">
        <w:rPr>
          <w:rFonts w:cs="Verdana"/>
        </w:rPr>
        <w:t>e do not know</w:t>
      </w:r>
      <w:r w:rsidR="000A50C0">
        <w:rPr>
          <w:rFonts w:cs="Verdana"/>
        </w:rPr>
        <w:t>, and we cannot guarantee,</w:t>
      </w:r>
      <w:r w:rsidRPr="00E33C3E">
        <w:rPr>
          <w:rFonts w:cs="Verdana"/>
        </w:rPr>
        <w:t xml:space="preserve"> how many of the individuals actually came to the NFSP for help. That is something we honestly do not know. We are putting in place a centralised computer management system. If any case along this line happens</w:t>
      </w:r>
      <w:r w:rsidR="000A50C0">
        <w:rPr>
          <w:rFonts w:cs="Verdana"/>
        </w:rPr>
        <w:t>,</w:t>
      </w:r>
      <w:r w:rsidRPr="00E33C3E">
        <w:rPr>
          <w:rFonts w:cs="Verdana"/>
        </w:rPr>
        <w:t xml:space="preserve"> it is logged who is dealing with it</w:t>
      </w:r>
      <w:r w:rsidR="000A50C0">
        <w:rPr>
          <w:rFonts w:cs="Verdana"/>
        </w:rPr>
        <w:t>. W</w:t>
      </w:r>
      <w:r w:rsidRPr="00E33C3E">
        <w:rPr>
          <w:rFonts w:cs="Verdana"/>
        </w:rPr>
        <w:t xml:space="preserve">e can check that, make sure there is consistency across the country and ensure that there is consistency in the level of support that </w:t>
      </w:r>
      <w:r w:rsidRPr="00E33C3E" w:rsidR="0047694D">
        <w:rPr>
          <w:rFonts w:cs="Verdana"/>
        </w:rPr>
        <w:t>subpostmasters</w:t>
      </w:r>
      <w:r w:rsidRPr="00E33C3E">
        <w:rPr>
          <w:rFonts w:cs="Verdana"/>
        </w:rPr>
        <w:t xml:space="preserve"> receive.</w:t>
      </w:r>
    </w:p>
    <w:p w:rsidR="00826749" w:rsidRPr="00E33C3E" w:rsidP="00572F85">
      <w:pPr>
        <w:pStyle w:val="Question"/>
        <w:numPr>
          <w:ilvl w:val="0"/>
          <w:numId w:val="0"/>
        </w:numPr>
        <w:ind w:left="794"/>
      </w:pPr>
      <w:sdt>
        <w:sdtPr>
          <w:alias w:val="Member"/>
          <w:tag w:val="&lt;Member mnisId='4470' dodsId='122026'&gt;"/>
          <w:id w:val="-1118828142"/>
          <w:placeholder>
            <w:docPart w:val="5BC4F887FCFA41FE948CED1BE5EAA1FA"/>
          </w:placeholder>
          <w:richText/>
        </w:sdtPr>
        <w:sdtContent>
          <w:r w:rsidRPr="00E33C3E">
            <w:rPr>
              <w:b/>
            </w:rPr>
            <w:t>Alan Brown:</w:t>
          </w:r>
        </w:sdtContent>
      </w:sdt>
      <w:r w:rsidRPr="00E33C3E">
        <w:t xml:space="preserve"> </w:t>
      </w:r>
      <w:r w:rsidRPr="00E33C3E" w:rsidR="00C9378D">
        <w:rPr>
          <w:rFonts w:cs="Verdana"/>
        </w:rPr>
        <w:t xml:space="preserve">Just to double-check, </w:t>
      </w:r>
      <w:r w:rsidRPr="00E33C3E">
        <w:rPr>
          <w:rFonts w:cs="Verdana"/>
        </w:rPr>
        <w:t>you are saying</w:t>
      </w:r>
      <w:r w:rsidR="000A50C0">
        <w:rPr>
          <w:rFonts w:cs="Verdana"/>
        </w:rPr>
        <w:t xml:space="preserve"> that </w:t>
      </w:r>
      <w:r w:rsidRPr="00E33C3E">
        <w:rPr>
          <w:rFonts w:cs="Verdana"/>
        </w:rPr>
        <w:t>if there are representations made to yourself</w:t>
      </w:r>
      <w:r w:rsidRPr="00E33C3E" w:rsidR="00C9378D">
        <w:rPr>
          <w:rFonts w:cs="Verdana"/>
        </w:rPr>
        <w:t>,</w:t>
      </w:r>
      <w:r w:rsidRPr="00E33C3E">
        <w:rPr>
          <w:rFonts w:cs="Verdana"/>
        </w:rPr>
        <w:t xml:space="preserve"> your organisation will always be able to track them an</w:t>
      </w:r>
      <w:r w:rsidRPr="00E33C3E" w:rsidR="005A332C">
        <w:rPr>
          <w:rFonts w:cs="Verdana"/>
        </w:rPr>
        <w:t>d know the scale of the problem.</w:t>
      </w:r>
    </w:p>
    <w:p w:rsidR="00826749" w:rsidRPr="00E33C3E" w:rsidP="00826749">
      <w:pPr>
        <w:pStyle w:val="Answer"/>
      </w:pPr>
      <w:sdt>
        <w:sdtPr>
          <w:alias w:val="Witness"/>
          <w:id w:val="-581911772"/>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Yes.</w:t>
      </w:r>
    </w:p>
    <w:p w:rsidR="00826749" w:rsidRPr="00E33C3E" w:rsidP="00826749">
      <w:pPr>
        <w:pStyle w:val="Question"/>
        <w:numPr>
          <w:ilvl w:val="0"/>
          <w:numId w:val="9"/>
        </w:numPr>
      </w:pPr>
      <w:sdt>
        <w:sdtPr>
          <w:alias w:val="Member"/>
          <w:tag w:val="&lt;Member mnisId='4830' dodsId=''&gt;"/>
          <w:id w:val="613486292"/>
          <w:placeholder>
            <w:docPart w:val="5BC4F887FCFA41FE948CED1BE5EAA1FA"/>
          </w:placeholder>
          <w:richText/>
        </w:sdtPr>
        <w:sdtContent>
          <w:r w:rsidRPr="00E33C3E">
            <w:rPr>
              <w:b/>
            </w:rPr>
            <w:t>Paul Howell:</w:t>
          </w:r>
        </w:sdtContent>
      </w:sdt>
      <w:r w:rsidRPr="00E33C3E">
        <w:t xml:space="preserve"> </w:t>
      </w:r>
      <w:r w:rsidRPr="00E33C3E" w:rsidR="00C9378D">
        <w:rPr>
          <w:rFonts w:cs="Verdana"/>
        </w:rPr>
        <w:t xml:space="preserve">Last year, in the case of </w:t>
      </w:r>
      <w:r w:rsidRPr="00E33C3E" w:rsidR="007514A4">
        <w:t>Bates v Post Office Ltd</w:t>
      </w:r>
      <w:r w:rsidRPr="00E33C3E">
        <w:rPr>
          <w:rFonts w:cs="Verdana"/>
        </w:rPr>
        <w:t>, the judge stated</w:t>
      </w:r>
      <w:r w:rsidRPr="00E33C3E" w:rsidR="007514A4">
        <w:rPr>
          <w:rFonts w:cs="Verdana"/>
        </w:rPr>
        <w:t xml:space="preserve"> that</w:t>
      </w:r>
      <w:r w:rsidRPr="00E33C3E">
        <w:rPr>
          <w:rFonts w:cs="Verdana"/>
        </w:rPr>
        <w:t xml:space="preserve"> the NFSP is not an organisation independent of the Post</w:t>
      </w:r>
      <w:r w:rsidRPr="00E33C3E" w:rsidR="0047694D">
        <w:rPr>
          <w:rFonts w:cs="Verdana"/>
        </w:rPr>
        <w:t xml:space="preserve"> </w:t>
      </w:r>
      <w:r w:rsidRPr="00E33C3E">
        <w:rPr>
          <w:rFonts w:cs="Verdana"/>
        </w:rPr>
        <w:t xml:space="preserve">Office, and that there was evidence </w:t>
      </w:r>
      <w:r w:rsidRPr="00E33C3E" w:rsidR="000A50C0">
        <w:rPr>
          <w:rFonts w:cs="Verdana"/>
        </w:rPr>
        <w:t xml:space="preserve">that </w:t>
      </w:r>
      <w:r w:rsidRPr="00E33C3E">
        <w:rPr>
          <w:rFonts w:cs="Verdana"/>
        </w:rPr>
        <w:t xml:space="preserve">in the past </w:t>
      </w:r>
      <w:r w:rsidR="000A50C0">
        <w:rPr>
          <w:rFonts w:cs="Verdana"/>
        </w:rPr>
        <w:t xml:space="preserve">it </w:t>
      </w:r>
      <w:r w:rsidRPr="00E33C3E">
        <w:rPr>
          <w:rFonts w:cs="Verdana"/>
        </w:rPr>
        <w:t xml:space="preserve">had put </w:t>
      </w:r>
      <w:r w:rsidR="000A50C0">
        <w:rPr>
          <w:rFonts w:cs="Verdana"/>
        </w:rPr>
        <w:t xml:space="preserve">its </w:t>
      </w:r>
      <w:r w:rsidRPr="00E33C3E">
        <w:rPr>
          <w:rFonts w:cs="Verdana"/>
        </w:rPr>
        <w:t>own interest and funding for its future above the interest of its members. How do you respond to that?</w:t>
      </w:r>
    </w:p>
    <w:p w:rsidR="00826749" w:rsidRPr="00E33C3E" w:rsidP="00826749">
      <w:pPr>
        <w:pStyle w:val="Answer"/>
      </w:pPr>
      <w:sdt>
        <w:sdtPr>
          <w:alias w:val="Witness"/>
          <w:id w:val="-1765990307"/>
          <w:placeholder>
            <w:docPart w:val="5BC4F887FCFA41FE948CED1BE5EAA1FA"/>
          </w:placeholder>
          <w:richText/>
        </w:sdtPr>
        <w:sdtContent>
          <w:r w:rsidRPr="00E33C3E" w:rsidR="00F84C61">
            <w:rPr>
              <w:b/>
              <w:i/>
            </w:rPr>
            <w:t>Calum Greenhow:</w:t>
          </w:r>
          <w:r w:rsidRPr="00E33C3E">
            <w:rPr>
              <w:b/>
            </w:rPr>
            <w:t xml:space="preserve"> </w:t>
          </w:r>
        </w:sdtContent>
      </w:sdt>
      <w:r w:rsidRPr="00E33C3E" w:rsidR="007514A4">
        <w:rPr>
          <w:rFonts w:cs="Verdana"/>
        </w:rPr>
        <w:t>First</w:t>
      </w:r>
      <w:r w:rsidRPr="00E33C3E">
        <w:rPr>
          <w:rFonts w:cs="Verdana"/>
        </w:rPr>
        <w:t>, I will refer to the answer we provided to the Select Committee in May of last year. To add to this, a</w:t>
      </w:r>
      <w:r w:rsidRPr="00E33C3E" w:rsidR="007514A4">
        <w:rPr>
          <w:rFonts w:cs="Verdana"/>
        </w:rPr>
        <w:t xml:space="preserve">s I have been thinking about it, </w:t>
      </w:r>
      <w:r w:rsidRPr="00E33C3E">
        <w:rPr>
          <w:rFonts w:cs="Verdana"/>
        </w:rPr>
        <w:t>there is what is known as the law of cause and effect. By that, something that happens in 2003 can have a detrimental impact on what happens in 2015, but it is absolutely impossible for what happened in 2015 to impact what happened in 2003. Most of the time, when these cases were being heard or were happening, we were a trade unio</w:t>
      </w:r>
      <w:r w:rsidR="000A50C0">
        <w:rPr>
          <w:rFonts w:cs="Verdana"/>
        </w:rPr>
        <w:t>n. S</w:t>
      </w:r>
      <w:r w:rsidRPr="00E33C3E">
        <w:rPr>
          <w:rFonts w:cs="Verdana"/>
        </w:rPr>
        <w:t>o</w:t>
      </w:r>
      <w:r w:rsidR="000A50C0">
        <w:rPr>
          <w:rFonts w:cs="Verdana"/>
        </w:rPr>
        <w:t>,</w:t>
      </w:r>
      <w:r w:rsidRPr="00E33C3E">
        <w:rPr>
          <w:rFonts w:cs="Verdana"/>
        </w:rPr>
        <w:t xml:space="preserve"> as far as our independence</w:t>
      </w:r>
      <w:r w:rsidR="000A50C0">
        <w:rPr>
          <w:rFonts w:cs="Verdana"/>
        </w:rPr>
        <w:t xml:space="preserve"> is concerned,</w:t>
      </w:r>
      <w:r w:rsidRPr="00E33C3E">
        <w:rPr>
          <w:rFonts w:cs="Verdana"/>
        </w:rPr>
        <w:t xml:space="preserve"> it really is a moot point, because we were a trade u</w:t>
      </w:r>
      <w:r w:rsidRPr="00E33C3E" w:rsidR="007514A4">
        <w:rPr>
          <w:rFonts w:cs="Verdana"/>
        </w:rPr>
        <w:t>nion and independence was there; t</w:t>
      </w:r>
      <w:r w:rsidRPr="00E33C3E">
        <w:rPr>
          <w:rFonts w:cs="Verdana"/>
        </w:rPr>
        <w:t>here was no issue. However, what is important at this moment in time, as a trade association, is</w:t>
      </w:r>
      <w:r w:rsidR="000A50C0">
        <w:rPr>
          <w:rFonts w:cs="Verdana"/>
        </w:rPr>
        <w:t xml:space="preserve"> that</w:t>
      </w:r>
      <w:r w:rsidRPr="00E33C3E">
        <w:rPr>
          <w:rFonts w:cs="Verdana"/>
        </w:rPr>
        <w:t xml:space="preserve"> what we want to do is make sure that</w:t>
      </w:r>
      <w:r w:rsidRPr="00E33C3E" w:rsidR="007514A4">
        <w:rPr>
          <w:rFonts w:cs="Verdana"/>
        </w:rPr>
        <w:t xml:space="preserve"> there is no financial barrier in</w:t>
      </w:r>
      <w:r w:rsidRPr="00E33C3E" w:rsidR="00D645BB">
        <w:rPr>
          <w:rFonts w:cs="Verdana"/>
        </w:rPr>
        <w:t xml:space="preserve"> the representation that a sub</w:t>
      </w:r>
      <w:r w:rsidRPr="00E33C3E">
        <w:rPr>
          <w:rFonts w:cs="Verdana"/>
        </w:rPr>
        <w:t xml:space="preserve">postmaster receives from the NFSP. In other words, it is free at point of use. That is really important, given the financial challenges that </w:t>
      </w:r>
      <w:r w:rsidRPr="00E33C3E" w:rsidR="0047694D">
        <w:rPr>
          <w:rFonts w:cs="Verdana"/>
        </w:rPr>
        <w:t>subpostmasters</w:t>
      </w:r>
      <w:r w:rsidRPr="00E33C3E" w:rsidR="007514A4">
        <w:rPr>
          <w:rFonts w:cs="Verdana"/>
        </w:rPr>
        <w:t xml:space="preserve"> face.</w:t>
      </w:r>
      <w:r w:rsidRPr="00E33C3E">
        <w:rPr>
          <w:rFonts w:cs="Verdana"/>
        </w:rPr>
        <w:t xml:space="preserve"> </w:t>
      </w:r>
      <w:r w:rsidRPr="00E33C3E" w:rsidR="007514A4">
        <w:rPr>
          <w:rFonts w:cs="Verdana"/>
        </w:rPr>
        <w:t>Therefore, it</w:t>
      </w:r>
      <w:r w:rsidRPr="00E33C3E">
        <w:rPr>
          <w:rFonts w:cs="Verdana"/>
        </w:rPr>
        <w:t xml:space="preserve"> is free for them. </w:t>
      </w:r>
    </w:p>
    <w:p w:rsidR="00826749" w:rsidRPr="00E33C3E" w:rsidP="00826749">
      <w:pPr>
        <w:autoSpaceDE w:val="0"/>
        <w:autoSpaceDN w:val="0"/>
        <w:adjustRightInd w:val="0"/>
        <w:ind w:left="794"/>
        <w:rPr>
          <w:rFonts w:cs="Verdana"/>
        </w:rPr>
      </w:pPr>
      <w:r w:rsidRPr="00E33C3E">
        <w:rPr>
          <w:rFonts w:cs="Verdana"/>
        </w:rPr>
        <w:t>The other aspect that the judge did</w:t>
      </w:r>
      <w:r w:rsidRPr="00E33C3E" w:rsidR="007514A4">
        <w:rPr>
          <w:rFonts w:cs="Verdana"/>
        </w:rPr>
        <w:t xml:space="preserve"> </w:t>
      </w:r>
      <w:r w:rsidRPr="00E33C3E">
        <w:rPr>
          <w:rFonts w:cs="Verdana"/>
        </w:rPr>
        <w:t>n</w:t>
      </w:r>
      <w:r w:rsidRPr="00E33C3E" w:rsidR="007514A4">
        <w:rPr>
          <w:rFonts w:cs="Verdana"/>
        </w:rPr>
        <w:t>o</w:t>
      </w:r>
      <w:r w:rsidRPr="00E33C3E">
        <w:rPr>
          <w:rFonts w:cs="Verdana"/>
        </w:rPr>
        <w:t xml:space="preserve">t mention within his verdict was </w:t>
      </w:r>
      <w:r w:rsidRPr="00E33C3E" w:rsidR="007514A4">
        <w:rPr>
          <w:rFonts w:cs="Verdana"/>
        </w:rPr>
        <w:t>c</w:t>
      </w:r>
      <w:r w:rsidRPr="00E33C3E">
        <w:rPr>
          <w:rFonts w:cs="Verdana"/>
        </w:rPr>
        <w:t>lause</w:t>
      </w:r>
      <w:r w:rsidRPr="00E33C3E" w:rsidR="0047694D">
        <w:rPr>
          <w:rFonts w:cs="Verdana"/>
        </w:rPr>
        <w:t xml:space="preserve"> </w:t>
      </w:r>
      <w:r w:rsidRPr="00E33C3E" w:rsidR="007514A4">
        <w:rPr>
          <w:rFonts w:cs="Verdana"/>
        </w:rPr>
        <w:t>31 of the g</w:t>
      </w:r>
      <w:r w:rsidRPr="00E33C3E">
        <w:rPr>
          <w:rFonts w:cs="Verdana"/>
        </w:rPr>
        <w:t>rant</w:t>
      </w:r>
      <w:r w:rsidRPr="00E33C3E" w:rsidR="007514A4">
        <w:rPr>
          <w:rFonts w:cs="Verdana"/>
        </w:rPr>
        <w:t xml:space="preserve"> funding</w:t>
      </w:r>
      <w:r w:rsidRPr="00E33C3E">
        <w:rPr>
          <w:rFonts w:cs="Verdana"/>
        </w:rPr>
        <w:t xml:space="preserve"> </w:t>
      </w:r>
      <w:r w:rsidRPr="00E33C3E" w:rsidR="007514A4">
        <w:rPr>
          <w:rFonts w:cs="Verdana"/>
        </w:rPr>
        <w:t>a</w:t>
      </w:r>
      <w:r w:rsidRPr="00E33C3E">
        <w:rPr>
          <w:rFonts w:cs="Verdana"/>
        </w:rPr>
        <w:t xml:space="preserve">greement. In that clause, it allows </w:t>
      </w:r>
      <w:r w:rsidRPr="00E33C3E" w:rsidR="00C9378D">
        <w:rPr>
          <w:rFonts w:cs="Verdana"/>
        </w:rPr>
        <w:t>the federation</w:t>
      </w:r>
      <w:r w:rsidRPr="00E33C3E">
        <w:rPr>
          <w:rFonts w:cs="Verdana"/>
        </w:rPr>
        <w:t xml:space="preserve"> to take the Post</w:t>
      </w:r>
      <w:r w:rsidRPr="00E33C3E" w:rsidR="0047694D">
        <w:rPr>
          <w:rFonts w:cs="Verdana"/>
        </w:rPr>
        <w:t xml:space="preserve"> </w:t>
      </w:r>
      <w:r w:rsidRPr="00E33C3E">
        <w:rPr>
          <w:rFonts w:cs="Verdana"/>
        </w:rPr>
        <w:t xml:space="preserve">Office to external mediation. Certainly, the view of </w:t>
      </w:r>
      <w:r w:rsidRPr="00E33C3E" w:rsidR="00C9378D">
        <w:rPr>
          <w:rFonts w:cs="Verdana"/>
        </w:rPr>
        <w:t>the federation</w:t>
      </w:r>
      <w:r w:rsidRPr="00E33C3E">
        <w:rPr>
          <w:rFonts w:cs="Verdana"/>
        </w:rPr>
        <w:t xml:space="preserve"> is one of resolution rather than prosecution. As we can see, what we are talking about here is something that has taken 10 years to get to this point. The legal costs that have been incurred on both sides are astronomical. Certainly, as I say, it w</w:t>
      </w:r>
      <w:r w:rsidRPr="00E33C3E" w:rsidR="009625A4">
        <w:rPr>
          <w:rFonts w:cs="Verdana"/>
        </w:rPr>
        <w:t>ould be the desire of the NFSP—our aim and our goal—</w:t>
      </w:r>
      <w:r w:rsidRPr="00E33C3E">
        <w:rPr>
          <w:rFonts w:cs="Verdana"/>
        </w:rPr>
        <w:t>to ensure that nothing like this can ever happen again, and that</w:t>
      </w:r>
      <w:r w:rsidRPr="00E33C3E" w:rsidR="009625A4">
        <w:rPr>
          <w:rFonts w:cs="Verdana"/>
        </w:rPr>
        <w:t>,</w:t>
      </w:r>
      <w:r w:rsidRPr="00E33C3E">
        <w:rPr>
          <w:rFonts w:cs="Verdana"/>
        </w:rPr>
        <w:t xml:space="preserve"> rather than going down the course of litigation</w:t>
      </w:r>
      <w:r w:rsidRPr="00E33C3E" w:rsidR="009625A4">
        <w:rPr>
          <w:rFonts w:cs="Verdana"/>
        </w:rPr>
        <w:t>,</w:t>
      </w:r>
      <w:r w:rsidRPr="00E33C3E">
        <w:rPr>
          <w:rFonts w:cs="Verdana"/>
        </w:rPr>
        <w:t xml:space="preserve"> we can actually have proper mediation. </w:t>
      </w:r>
      <w:r w:rsidRPr="00E33C3E" w:rsidR="009625A4">
        <w:rPr>
          <w:rFonts w:cs="Verdana"/>
        </w:rPr>
        <w:t>W</w:t>
      </w:r>
      <w:r w:rsidRPr="00E33C3E">
        <w:rPr>
          <w:rFonts w:cs="Verdana"/>
        </w:rPr>
        <w:t xml:space="preserve">e have to look at it </w:t>
      </w:r>
      <w:r w:rsidRPr="00E33C3E" w:rsidR="009625A4">
        <w:rPr>
          <w:rFonts w:cs="Verdana"/>
        </w:rPr>
        <w:t>in terms of how it</w:t>
      </w:r>
      <w:r w:rsidRPr="00E33C3E">
        <w:rPr>
          <w:rFonts w:cs="Verdana"/>
        </w:rPr>
        <w:t xml:space="preserve"> would look to the Post Office if the NFSP took the Post</w:t>
      </w:r>
      <w:r w:rsidRPr="00E33C3E" w:rsidR="0047694D">
        <w:rPr>
          <w:rFonts w:cs="Verdana"/>
        </w:rPr>
        <w:t xml:space="preserve"> </w:t>
      </w:r>
      <w:r w:rsidRPr="00E33C3E" w:rsidR="009625A4">
        <w:rPr>
          <w:rFonts w:cs="Verdana"/>
        </w:rPr>
        <w:t xml:space="preserve">Office to an external mediator </w:t>
      </w:r>
      <w:r w:rsidRPr="00E33C3E">
        <w:rPr>
          <w:rFonts w:cs="Verdana"/>
        </w:rPr>
        <w:t>and that e</w:t>
      </w:r>
      <w:r w:rsidRPr="00E33C3E" w:rsidR="009625A4">
        <w:rPr>
          <w:rFonts w:cs="Verdana"/>
        </w:rPr>
        <w:t>xternal mediator agreed with us.</w:t>
      </w:r>
      <w:r w:rsidRPr="00E33C3E">
        <w:rPr>
          <w:rFonts w:cs="Verdana"/>
        </w:rPr>
        <w:t xml:space="preserve"> The Post Office would have no play and no other option than to actually change its policy, </w:t>
      </w:r>
      <w:r w:rsidRPr="00E33C3E" w:rsidR="009625A4">
        <w:rPr>
          <w:rFonts w:cs="Verdana"/>
        </w:rPr>
        <w:t>agree with us</w:t>
      </w:r>
      <w:r w:rsidRPr="00E33C3E">
        <w:rPr>
          <w:rFonts w:cs="Verdana"/>
        </w:rPr>
        <w:t xml:space="preserve"> or change whatever it was that we felt was worthy of taking the Post</w:t>
      </w:r>
      <w:r w:rsidRPr="00E33C3E" w:rsidR="0047694D">
        <w:rPr>
          <w:rFonts w:cs="Verdana"/>
        </w:rPr>
        <w:t xml:space="preserve"> </w:t>
      </w:r>
      <w:r w:rsidRPr="00E33C3E">
        <w:rPr>
          <w:rFonts w:cs="Verdana"/>
        </w:rPr>
        <w:t>Office to that degree.</w:t>
      </w:r>
    </w:p>
    <w:p w:rsidR="00826749" w:rsidRPr="00E33C3E" w:rsidP="00826749">
      <w:pPr>
        <w:pStyle w:val="Question"/>
        <w:numPr>
          <w:ilvl w:val="0"/>
          <w:numId w:val="9"/>
        </w:numPr>
      </w:pPr>
      <w:sdt>
        <w:sdtPr>
          <w:alias w:val="Member"/>
          <w:tag w:val="&lt;Member mnisId='4830' dodsId=''&gt;"/>
          <w:id w:val="637999699"/>
          <w:placeholder>
            <w:docPart w:val="5BC4F887FCFA41FE948CED1BE5EAA1FA"/>
          </w:placeholder>
          <w:richText/>
        </w:sdtPr>
        <w:sdtContent>
          <w:r w:rsidRPr="00E33C3E">
            <w:rPr>
              <w:b/>
            </w:rPr>
            <w:t>Paul Howell:</w:t>
          </w:r>
        </w:sdtContent>
      </w:sdt>
      <w:r w:rsidRPr="00E33C3E">
        <w:t xml:space="preserve"> </w:t>
      </w:r>
      <w:r w:rsidRPr="00E33C3E">
        <w:rPr>
          <w:rFonts w:cs="Verdana"/>
        </w:rPr>
        <w:t>There is a lot in there. Andy, would you like to comment?</w:t>
      </w:r>
    </w:p>
    <w:p w:rsidR="00826749" w:rsidRPr="00E33C3E" w:rsidP="00826749">
      <w:pPr>
        <w:pStyle w:val="Answer"/>
      </w:pPr>
      <w:sdt>
        <w:sdtPr>
          <w:alias w:val="Witness"/>
          <w:id w:val="-1423719826"/>
          <w:placeholder>
            <w:docPart w:val="5BC4F887FCFA41FE948CED1BE5EAA1FA"/>
          </w:placeholder>
          <w:richText/>
        </w:sdtPr>
        <w:sdtContent>
          <w:r w:rsidRPr="00E33C3E" w:rsidR="00F84C61">
            <w:rPr>
              <w:b/>
              <w:i/>
            </w:rPr>
            <w:t>Andy Furey:</w:t>
          </w:r>
          <w:r w:rsidRPr="00E33C3E">
            <w:rPr>
              <w:b/>
            </w:rPr>
            <w:t xml:space="preserve"> </w:t>
          </w:r>
        </w:sdtContent>
      </w:sdt>
      <w:r w:rsidRPr="00E33C3E">
        <w:rPr>
          <w:rFonts w:cs="Verdana"/>
        </w:rPr>
        <w:t xml:space="preserve">I am a bit bemused by that last answer because I am not aware of </w:t>
      </w:r>
      <w:r w:rsidRPr="00E33C3E" w:rsidR="009625A4">
        <w:rPr>
          <w:rFonts w:cs="Verdana"/>
        </w:rPr>
        <w:t>the National Federation of SubPostmasters</w:t>
      </w:r>
      <w:r w:rsidRPr="00E33C3E">
        <w:rPr>
          <w:rFonts w:cs="Verdana"/>
        </w:rPr>
        <w:t xml:space="preserve"> ever taking the Post</w:t>
      </w:r>
      <w:r w:rsidRPr="00E33C3E" w:rsidR="0047694D">
        <w:rPr>
          <w:rFonts w:cs="Verdana"/>
        </w:rPr>
        <w:t xml:space="preserve"> </w:t>
      </w:r>
      <w:r w:rsidRPr="00E33C3E">
        <w:rPr>
          <w:rFonts w:cs="Verdana"/>
        </w:rPr>
        <w:t>Office to an external mediator. I have certainly spent my time in ACAS. I have almost felt like I have had a season ticket there in recent years</w:t>
      </w:r>
      <w:r w:rsidRPr="00E33C3E" w:rsidR="009625A4">
        <w:rPr>
          <w:rFonts w:cs="Verdana"/>
        </w:rPr>
        <w:t>, given</w:t>
      </w:r>
      <w:r w:rsidRPr="00E33C3E">
        <w:rPr>
          <w:rFonts w:cs="Verdana"/>
        </w:rPr>
        <w:t xml:space="preserve"> the disputes we have had with the Post</w:t>
      </w:r>
      <w:r w:rsidRPr="00E33C3E" w:rsidR="0047694D">
        <w:rPr>
          <w:rFonts w:cs="Verdana"/>
        </w:rPr>
        <w:t xml:space="preserve"> </w:t>
      </w:r>
      <w:r w:rsidRPr="00E33C3E">
        <w:rPr>
          <w:rFonts w:cs="Verdana"/>
        </w:rPr>
        <w:t>Office.</w:t>
      </w:r>
    </w:p>
    <w:p w:rsidR="009625A4" w:rsidRPr="00E33C3E" w:rsidP="00826749">
      <w:pPr>
        <w:autoSpaceDE w:val="0"/>
        <w:autoSpaceDN w:val="0"/>
        <w:adjustRightInd w:val="0"/>
        <w:ind w:left="794"/>
        <w:rPr>
          <w:rFonts w:cs="Verdana"/>
        </w:rPr>
      </w:pPr>
      <w:r w:rsidRPr="00E33C3E">
        <w:rPr>
          <w:rFonts w:cs="Verdana"/>
        </w:rPr>
        <w:t>First and foremost, the C</w:t>
      </w:r>
      <w:r w:rsidRPr="00E33C3E" w:rsidR="00826749">
        <w:rPr>
          <w:rFonts w:cs="Verdana"/>
        </w:rPr>
        <w:t xml:space="preserve">ertification </w:t>
      </w:r>
      <w:r w:rsidRPr="00E33C3E">
        <w:rPr>
          <w:rFonts w:cs="Verdana"/>
        </w:rPr>
        <w:t>O</w:t>
      </w:r>
      <w:r w:rsidRPr="00E33C3E" w:rsidR="00826749">
        <w:rPr>
          <w:rFonts w:cs="Verdana"/>
        </w:rPr>
        <w:t xml:space="preserve">fficer struck </w:t>
      </w:r>
      <w:r w:rsidRPr="00E33C3E">
        <w:rPr>
          <w:rFonts w:cs="Verdana"/>
        </w:rPr>
        <w:t>the National Federation of SubPostmasters</w:t>
      </w:r>
      <w:r w:rsidRPr="00E33C3E" w:rsidR="00826749">
        <w:rPr>
          <w:rFonts w:cs="Verdana"/>
        </w:rPr>
        <w:t xml:space="preserve"> off as a trade union </w:t>
      </w:r>
      <w:r w:rsidRPr="00E33C3E">
        <w:rPr>
          <w:rFonts w:cs="Verdana"/>
        </w:rPr>
        <w:t xml:space="preserve">on </w:t>
      </w:r>
      <w:r w:rsidRPr="00E33C3E" w:rsidR="00826749">
        <w:rPr>
          <w:rFonts w:cs="Verdana"/>
        </w:rPr>
        <w:t>13</w:t>
      </w:r>
      <w:r w:rsidRPr="00E33C3E" w:rsidR="0047694D">
        <w:rPr>
          <w:rFonts w:cs="Verdana"/>
        </w:rPr>
        <w:t xml:space="preserve"> </w:t>
      </w:r>
      <w:r w:rsidRPr="00E33C3E" w:rsidR="00826749">
        <w:rPr>
          <w:rFonts w:cs="Verdana"/>
        </w:rPr>
        <w:t>January 2014. They were a trade union up until that point, but they have not been since 13</w:t>
      </w:r>
      <w:r w:rsidRPr="00E33C3E" w:rsidR="0047694D">
        <w:rPr>
          <w:rFonts w:cs="Verdana"/>
        </w:rPr>
        <w:t xml:space="preserve"> </w:t>
      </w:r>
      <w:r w:rsidRPr="00E33C3E" w:rsidR="00826749">
        <w:rPr>
          <w:rFonts w:cs="Verdana"/>
        </w:rPr>
        <w:t>January 2014</w:t>
      </w:r>
      <w:r w:rsidRPr="00E33C3E">
        <w:rPr>
          <w:rFonts w:cs="Verdana"/>
        </w:rPr>
        <w:t>,</w:t>
      </w:r>
      <w:r w:rsidRPr="00E33C3E" w:rsidR="00826749">
        <w:rPr>
          <w:rFonts w:cs="Verdana"/>
        </w:rPr>
        <w:t xml:space="preserve"> because some </w:t>
      </w:r>
      <w:r w:rsidRPr="00E33C3E">
        <w:rPr>
          <w:rFonts w:cs="Verdana"/>
        </w:rPr>
        <w:t>f</w:t>
      </w:r>
      <w:r w:rsidRPr="00E33C3E" w:rsidR="00826749">
        <w:rPr>
          <w:rFonts w:cs="Verdana"/>
        </w:rPr>
        <w:t xml:space="preserve">ederation members took a case against their own union to the Certification Officer, and that Certification Officer struck them off as a trade union. </w:t>
      </w:r>
    </w:p>
    <w:p w:rsidR="009625A4" w:rsidRPr="00E33C3E" w:rsidP="00826749">
      <w:pPr>
        <w:autoSpaceDE w:val="0"/>
        <w:autoSpaceDN w:val="0"/>
        <w:adjustRightInd w:val="0"/>
        <w:ind w:left="794"/>
        <w:rPr>
          <w:rFonts w:cs="Verdana"/>
        </w:rPr>
      </w:pPr>
      <w:r w:rsidRPr="00E33C3E">
        <w:rPr>
          <w:rFonts w:cs="Verdana"/>
        </w:rPr>
        <w:t>The other issue where it</w:t>
      </w:r>
      <w:r w:rsidRPr="00E33C3E" w:rsidR="00826749">
        <w:rPr>
          <w:rFonts w:cs="Verdana"/>
        </w:rPr>
        <w:t xml:space="preserve"> is quite evident </w:t>
      </w:r>
      <w:r w:rsidRPr="00E33C3E">
        <w:rPr>
          <w:rFonts w:cs="Verdana"/>
        </w:rPr>
        <w:t xml:space="preserve">that </w:t>
      </w:r>
      <w:r w:rsidRPr="00E33C3E" w:rsidR="00C9378D">
        <w:rPr>
          <w:rFonts w:cs="Verdana"/>
        </w:rPr>
        <w:t>the federation</w:t>
      </w:r>
      <w:r w:rsidRPr="00E33C3E" w:rsidR="00826749">
        <w:rPr>
          <w:rFonts w:cs="Verdana"/>
        </w:rPr>
        <w:t xml:space="preserve"> </w:t>
      </w:r>
      <w:r w:rsidR="000A50C0">
        <w:rPr>
          <w:rFonts w:cs="Verdana"/>
        </w:rPr>
        <w:t>is</w:t>
      </w:r>
      <w:r w:rsidRPr="00E33C3E" w:rsidR="00826749">
        <w:rPr>
          <w:rFonts w:cs="Verdana"/>
        </w:rPr>
        <w:t xml:space="preserve"> an arm of the Post</w:t>
      </w:r>
      <w:r w:rsidRPr="00E33C3E" w:rsidR="0047694D">
        <w:rPr>
          <w:rFonts w:cs="Verdana"/>
        </w:rPr>
        <w:t xml:space="preserve"> </w:t>
      </w:r>
      <w:r w:rsidRPr="00E33C3E">
        <w:rPr>
          <w:rFonts w:cs="Verdana"/>
        </w:rPr>
        <w:t>Office—</w:t>
      </w:r>
      <w:r w:rsidRPr="00E33C3E" w:rsidR="00826749">
        <w:rPr>
          <w:rFonts w:cs="Verdana"/>
        </w:rPr>
        <w:t xml:space="preserve">and it is what I gave evidence </w:t>
      </w:r>
      <w:r w:rsidRPr="00E33C3E">
        <w:rPr>
          <w:rFonts w:cs="Verdana"/>
        </w:rPr>
        <w:t>on last year—</w:t>
      </w:r>
      <w:r w:rsidRPr="00E33C3E" w:rsidR="00826749">
        <w:rPr>
          <w:rFonts w:cs="Verdana"/>
        </w:rPr>
        <w:t xml:space="preserve">is </w:t>
      </w:r>
      <w:r w:rsidRPr="00E33C3E">
        <w:rPr>
          <w:rFonts w:cs="Verdana"/>
        </w:rPr>
        <w:t xml:space="preserve">in </w:t>
      </w:r>
      <w:r w:rsidRPr="00E33C3E" w:rsidR="00826749">
        <w:rPr>
          <w:rFonts w:cs="Verdana"/>
        </w:rPr>
        <w:t xml:space="preserve">the commercial agreement for funding </w:t>
      </w:r>
      <w:r w:rsidRPr="00E33C3E" w:rsidR="00C9378D">
        <w:rPr>
          <w:rFonts w:cs="Verdana"/>
        </w:rPr>
        <w:t>the federation</w:t>
      </w:r>
      <w:r w:rsidRPr="00E33C3E">
        <w:rPr>
          <w:rFonts w:cs="Verdana"/>
        </w:rPr>
        <w:t xml:space="preserve"> for 10 years. N</w:t>
      </w:r>
      <w:r w:rsidRPr="00E33C3E" w:rsidR="00826749">
        <w:rPr>
          <w:rFonts w:cs="Verdana"/>
        </w:rPr>
        <w:t xml:space="preserve">o subpostmaster actively joins </w:t>
      </w:r>
      <w:r w:rsidRPr="00E33C3E">
        <w:rPr>
          <w:rFonts w:cs="Verdana"/>
        </w:rPr>
        <w:t>the National Federation of SubPostmasters</w:t>
      </w:r>
      <w:r w:rsidRPr="00E33C3E" w:rsidR="00826749">
        <w:rPr>
          <w:rFonts w:cs="Verdana"/>
        </w:rPr>
        <w:t xml:space="preserve">. They are auto-enrolled into </w:t>
      </w:r>
      <w:r w:rsidRPr="00E33C3E">
        <w:rPr>
          <w:rFonts w:cs="Verdana"/>
        </w:rPr>
        <w:t>the National Federation of SubPostmasters</w:t>
      </w:r>
      <w:r w:rsidRPr="00E33C3E" w:rsidR="00826749">
        <w:rPr>
          <w:rFonts w:cs="Verdana"/>
        </w:rPr>
        <w:t>, and their subscription for that trade association, formerly a union, is paid directly by the Post</w:t>
      </w:r>
      <w:r w:rsidRPr="00E33C3E" w:rsidR="0047694D">
        <w:rPr>
          <w:rFonts w:cs="Verdana"/>
        </w:rPr>
        <w:t xml:space="preserve"> </w:t>
      </w:r>
      <w:r w:rsidRPr="00E33C3E">
        <w:rPr>
          <w:rFonts w:cs="Verdana"/>
        </w:rPr>
        <w:t>Office. T</w:t>
      </w:r>
      <w:r w:rsidRPr="00E33C3E" w:rsidR="00826749">
        <w:rPr>
          <w:rFonts w:cs="Verdana"/>
        </w:rPr>
        <w:t xml:space="preserve">hat is just fundamentally wrong. Taxpayers’ money is being used to fund </w:t>
      </w:r>
      <w:r w:rsidRPr="00E33C3E">
        <w:rPr>
          <w:rFonts w:cs="Verdana"/>
        </w:rPr>
        <w:t>the National Federation of SubPostmasters</w:t>
      </w:r>
      <w:r w:rsidRPr="00E33C3E" w:rsidR="00826749">
        <w:rPr>
          <w:rFonts w:cs="Verdana"/>
        </w:rPr>
        <w:t xml:space="preserve"> by the Post</w:t>
      </w:r>
      <w:r w:rsidRPr="00E33C3E" w:rsidR="0047694D">
        <w:rPr>
          <w:rFonts w:cs="Verdana"/>
        </w:rPr>
        <w:t xml:space="preserve"> </w:t>
      </w:r>
      <w:r w:rsidRPr="00E33C3E" w:rsidR="00826749">
        <w:rPr>
          <w:rFonts w:cs="Verdana"/>
        </w:rPr>
        <w:t xml:space="preserve">Office. You do not bite the hand that feeds you. </w:t>
      </w:r>
    </w:p>
    <w:p w:rsidR="00826749" w:rsidRPr="00E33C3E" w:rsidP="00826749">
      <w:pPr>
        <w:autoSpaceDE w:val="0"/>
        <w:autoSpaceDN w:val="0"/>
        <w:adjustRightInd w:val="0"/>
        <w:ind w:left="794"/>
        <w:rPr>
          <w:rFonts w:cs="Verdana"/>
        </w:rPr>
      </w:pPr>
      <w:r w:rsidRPr="00E33C3E">
        <w:rPr>
          <w:rFonts w:cs="Verdana"/>
        </w:rPr>
        <w:t>There is a real issue here about the longevity of that agreement. Is it a good use of taxpayers’ money? Is the Post</w:t>
      </w:r>
      <w:r w:rsidRPr="00E33C3E" w:rsidR="0047694D">
        <w:rPr>
          <w:rFonts w:cs="Verdana"/>
        </w:rPr>
        <w:t xml:space="preserve"> </w:t>
      </w:r>
      <w:r w:rsidRPr="00E33C3E">
        <w:rPr>
          <w:rFonts w:cs="Verdana"/>
        </w:rPr>
        <w:t xml:space="preserve">Office getting value for money? Does it enable </w:t>
      </w:r>
      <w:r w:rsidRPr="00E33C3E" w:rsidR="00C9378D">
        <w:rPr>
          <w:rFonts w:cs="Verdana"/>
        </w:rPr>
        <w:t>the federation</w:t>
      </w:r>
      <w:r w:rsidRPr="00E33C3E">
        <w:rPr>
          <w:rFonts w:cs="Verdana"/>
        </w:rPr>
        <w:t xml:space="preserve"> to operate independent of the Post</w:t>
      </w:r>
      <w:r w:rsidRPr="00E33C3E" w:rsidR="0047694D">
        <w:rPr>
          <w:rFonts w:cs="Verdana"/>
        </w:rPr>
        <w:t xml:space="preserve"> </w:t>
      </w:r>
      <w:r w:rsidRPr="00E33C3E">
        <w:rPr>
          <w:rFonts w:cs="Verdana"/>
        </w:rPr>
        <w:t xml:space="preserve">Office? My personal opinion is that it does not. The proof has been in the pudding, because the vast majority of the 555 litigants in the group litigation were not supported by </w:t>
      </w:r>
      <w:r w:rsidRPr="00E33C3E" w:rsidR="00C9378D">
        <w:rPr>
          <w:rFonts w:cs="Verdana"/>
        </w:rPr>
        <w:t>the federation</w:t>
      </w:r>
      <w:r w:rsidRPr="00E33C3E">
        <w:rPr>
          <w:rFonts w:cs="Verdana"/>
        </w:rPr>
        <w:t xml:space="preserve"> over that period of time and ultimately ended up being dismissed.</w:t>
      </w:r>
    </w:p>
    <w:p w:rsidR="00826749" w:rsidRPr="00E33C3E" w:rsidP="00826749">
      <w:pPr>
        <w:pStyle w:val="Question"/>
        <w:numPr>
          <w:ilvl w:val="0"/>
          <w:numId w:val="9"/>
        </w:numPr>
      </w:pPr>
      <w:sdt>
        <w:sdtPr>
          <w:alias w:val="Member"/>
          <w:tag w:val="&lt;Member mnisId='4830' dodsId=''&gt;"/>
          <w:id w:val="-853182457"/>
          <w:placeholder>
            <w:docPart w:val="5BC4F887FCFA41FE948CED1BE5EAA1FA"/>
          </w:placeholder>
          <w:richText/>
        </w:sdtPr>
        <w:sdtContent>
          <w:r w:rsidRPr="00E33C3E">
            <w:rPr>
              <w:b/>
            </w:rPr>
            <w:t>Paul Howell:</w:t>
          </w:r>
        </w:sdtContent>
      </w:sdt>
      <w:r w:rsidRPr="00E33C3E">
        <w:t xml:space="preserve"> </w:t>
      </w:r>
      <w:r w:rsidRPr="00E33C3E">
        <w:rPr>
          <w:rFonts w:cs="Verdana"/>
        </w:rPr>
        <w:t xml:space="preserve">Just </w:t>
      </w:r>
      <w:r w:rsidRPr="00E33C3E" w:rsidR="009625A4">
        <w:rPr>
          <w:rFonts w:cs="Verdana"/>
        </w:rPr>
        <w:t xml:space="preserve">coming </w:t>
      </w:r>
      <w:r w:rsidRPr="00E33C3E">
        <w:rPr>
          <w:rFonts w:cs="Verdana"/>
        </w:rPr>
        <w:t>back to Calum, the crux of the question in the first instance was about how your members could have faith in you in that situation. Regardless of who is paying the piper and that sort of thing, how can your members have faith in you that you are delivering what you need to?</w:t>
      </w:r>
    </w:p>
    <w:p w:rsidR="00826749" w:rsidRPr="00E33C3E" w:rsidP="00826749">
      <w:pPr>
        <w:pStyle w:val="Answer"/>
      </w:pPr>
      <w:sdt>
        <w:sdtPr>
          <w:alias w:val="Witness"/>
          <w:id w:val="662050608"/>
          <w:placeholder>
            <w:docPart w:val="5BC4F887FCFA41FE948CED1BE5EAA1FA"/>
          </w:placeholder>
          <w:richText/>
        </w:sdtPr>
        <w:sdtContent>
          <w:r w:rsidRPr="00E33C3E" w:rsidR="00F84C61">
            <w:rPr>
              <w:b/>
              <w:i/>
            </w:rPr>
            <w:t>Calum Greenhow:</w:t>
          </w:r>
          <w:r w:rsidRPr="00E33C3E">
            <w:rPr>
              <w:b/>
            </w:rPr>
            <w:t xml:space="preserve"> </w:t>
          </w:r>
        </w:sdtContent>
      </w:sdt>
      <w:r w:rsidRPr="00E33C3E" w:rsidR="009625A4">
        <w:rPr>
          <w:rFonts w:cs="Verdana"/>
        </w:rPr>
        <w:t>That i</w:t>
      </w:r>
      <w:r w:rsidRPr="00E33C3E">
        <w:rPr>
          <w:rFonts w:cs="Verdana"/>
        </w:rPr>
        <w:t>s what I have been trying to explain.</w:t>
      </w:r>
    </w:p>
    <w:p w:rsidR="00826749" w:rsidRPr="00E33C3E" w:rsidP="00826749">
      <w:pPr>
        <w:pStyle w:val="Question"/>
        <w:numPr>
          <w:ilvl w:val="0"/>
          <w:numId w:val="9"/>
        </w:numPr>
      </w:pPr>
      <w:sdt>
        <w:sdtPr>
          <w:alias w:val="Member"/>
          <w:tag w:val="&lt;Member mnisId='4830' dodsId=''&gt;"/>
          <w:id w:val="-466051115"/>
          <w:placeholder>
            <w:docPart w:val="5BC4F887FCFA41FE948CED1BE5EAA1FA"/>
          </w:placeholder>
          <w:richText/>
        </w:sdtPr>
        <w:sdtContent>
          <w:r w:rsidRPr="00E33C3E">
            <w:rPr>
              <w:b/>
            </w:rPr>
            <w:t>Paul Howell:</w:t>
          </w:r>
        </w:sdtContent>
      </w:sdt>
      <w:r w:rsidRPr="00E33C3E">
        <w:t xml:space="preserve"> </w:t>
      </w:r>
      <w:r w:rsidRPr="00E33C3E">
        <w:rPr>
          <w:rFonts w:cs="Verdana"/>
        </w:rPr>
        <w:t>Sorry to interrupt you before you start, but I will ask th</w:t>
      </w:r>
      <w:r w:rsidRPr="00E33C3E" w:rsidR="009625A4">
        <w:rPr>
          <w:rFonts w:cs="Verdana"/>
        </w:rPr>
        <w:t>e question slightly differently:</w:t>
      </w:r>
      <w:r w:rsidRPr="00E33C3E">
        <w:rPr>
          <w:rFonts w:cs="Verdana"/>
        </w:rPr>
        <w:t xml:space="preserve"> </w:t>
      </w:r>
      <w:r w:rsidRPr="00E33C3E" w:rsidR="009625A4">
        <w:rPr>
          <w:rFonts w:cs="Verdana"/>
        </w:rPr>
        <w:t>d</w:t>
      </w:r>
      <w:r w:rsidRPr="00E33C3E">
        <w:rPr>
          <w:rFonts w:cs="Verdana"/>
        </w:rPr>
        <w:t>o you think they have faith in you?</w:t>
      </w:r>
    </w:p>
    <w:p w:rsidR="009625A4" w:rsidRPr="00E33C3E" w:rsidP="00826749">
      <w:pPr>
        <w:pStyle w:val="Answer"/>
        <w:rPr>
          <w:rFonts w:cs="Verdana"/>
        </w:rPr>
      </w:pPr>
      <w:sdt>
        <w:sdtPr>
          <w:alias w:val="Witness"/>
          <w:id w:val="2122413596"/>
          <w:placeholder>
            <w:docPart w:val="5BC4F887FCFA41FE948CED1BE5EAA1FA"/>
          </w:placeholder>
          <w:richText/>
        </w:sdtPr>
        <w:sdtContent>
          <w:r w:rsidRPr="00E33C3E" w:rsidR="00F84C61">
            <w:rPr>
              <w:b/>
              <w:i/>
            </w:rPr>
            <w:t>Calum Greenhow:</w:t>
          </w:r>
          <w:r w:rsidRPr="00E33C3E" w:rsidR="00826749">
            <w:rPr>
              <w:b/>
            </w:rPr>
            <w:t xml:space="preserve"> </w:t>
          </w:r>
        </w:sdtContent>
      </w:sdt>
      <w:r w:rsidRPr="00E33C3E" w:rsidR="00826749">
        <w:rPr>
          <w:rFonts w:cs="Verdana"/>
        </w:rPr>
        <w:t xml:space="preserve">Yes, I think they do, irrespective of the position that the CWU are trying to put across. The reality is that when we carried out our survey this time last year, over 70% of people really valued the service and support that </w:t>
      </w:r>
      <w:r w:rsidRPr="00E33C3E" w:rsidR="00C9378D">
        <w:rPr>
          <w:rFonts w:cs="Verdana"/>
        </w:rPr>
        <w:t>the federation</w:t>
      </w:r>
      <w:r w:rsidRPr="00E33C3E" w:rsidR="00826749">
        <w:rPr>
          <w:rFonts w:cs="Verdana"/>
        </w:rPr>
        <w:t xml:space="preserve"> provides. That is not to</w:t>
      </w:r>
      <w:r w:rsidRPr="00E33C3E">
        <w:rPr>
          <w:rFonts w:cs="Verdana"/>
        </w:rPr>
        <w:t xml:space="preserve"> say that the other 30% did not;</w:t>
      </w:r>
      <w:r w:rsidRPr="00E33C3E" w:rsidR="00826749">
        <w:rPr>
          <w:rFonts w:cs="Verdana"/>
        </w:rPr>
        <w:t xml:space="preserve"> it was just more that 70% really valued it. On that </w:t>
      </w:r>
      <w:r w:rsidRPr="00E33C3E">
        <w:rPr>
          <w:rFonts w:cs="Verdana"/>
        </w:rPr>
        <w:t>basis, I would have to say yes, t</w:t>
      </w:r>
      <w:r w:rsidRPr="00E33C3E" w:rsidR="00826749">
        <w:rPr>
          <w:rFonts w:cs="Verdana"/>
        </w:rPr>
        <w:t xml:space="preserve">hey value what we do. </w:t>
      </w:r>
      <w:r w:rsidRPr="00E33C3E">
        <w:rPr>
          <w:rFonts w:cs="Verdana"/>
        </w:rPr>
        <w:t>We value what they do. T</w:t>
      </w:r>
      <w:r w:rsidRPr="00E33C3E" w:rsidR="00826749">
        <w:rPr>
          <w:rFonts w:cs="Verdana"/>
        </w:rPr>
        <w:t xml:space="preserve">hey want us to increase their remuneration, and they also want greater engagement with </w:t>
      </w:r>
      <w:r w:rsidRPr="00E33C3E" w:rsidR="00C9378D">
        <w:rPr>
          <w:rFonts w:cs="Verdana"/>
        </w:rPr>
        <w:t>the federation</w:t>
      </w:r>
      <w:r w:rsidRPr="00E33C3E" w:rsidR="00826749">
        <w:rPr>
          <w:rFonts w:cs="Verdana"/>
        </w:rPr>
        <w:t xml:space="preserve">, and that is exactly what we are trying to do. </w:t>
      </w:r>
    </w:p>
    <w:p w:rsidR="00826749" w:rsidRPr="00E33C3E" w:rsidP="00826749">
      <w:pPr>
        <w:pStyle w:val="Answer"/>
      </w:pPr>
      <w:r w:rsidRPr="00E33C3E">
        <w:rPr>
          <w:rFonts w:cs="Verdana"/>
        </w:rPr>
        <w:t xml:space="preserve">As I pointed out, we are in the process of putting </w:t>
      </w:r>
      <w:r w:rsidR="000A50C0">
        <w:rPr>
          <w:rFonts w:cs="Verdana"/>
        </w:rPr>
        <w:t xml:space="preserve">in </w:t>
      </w:r>
      <w:r w:rsidRPr="00E33C3E">
        <w:rPr>
          <w:rFonts w:cs="Verdana"/>
        </w:rPr>
        <w:t>place specialisation in relation to this specific area. I started that before the court cases. Members will very shortly be able to see exactly the increase in the level of representation that they receive. Bearing in mind a lot of what we have done over the last two years, it has actually improv</w:t>
      </w:r>
      <w:r w:rsidRPr="00E33C3E" w:rsidR="009625A4">
        <w:rPr>
          <w:rFonts w:cs="Verdana"/>
        </w:rPr>
        <w:t>ed things for some postmasters; t</w:t>
      </w:r>
      <w:r w:rsidRPr="00E33C3E">
        <w:rPr>
          <w:rFonts w:cs="Verdana"/>
        </w:rPr>
        <w:t>his is only the beginning of a very big task that I have before me.</w:t>
      </w:r>
    </w:p>
    <w:p w:rsidR="00826749" w:rsidRPr="00E33C3E" w:rsidP="009625A4">
      <w:pPr>
        <w:pStyle w:val="Question"/>
      </w:pPr>
      <w:sdt>
        <w:sdtPr>
          <w:alias w:val="Member"/>
          <w:tag w:val="&lt;Member mnisId='4830' dodsId=''&gt;"/>
          <w:id w:val="-1561937839"/>
          <w:placeholder>
            <w:docPart w:val="5BC4F887FCFA41FE948CED1BE5EAA1FA"/>
          </w:placeholder>
          <w:richText/>
        </w:sdtPr>
        <w:sdtContent>
          <w:r w:rsidRPr="00E33C3E">
            <w:rPr>
              <w:b/>
            </w:rPr>
            <w:t>Paul Howell:</w:t>
          </w:r>
        </w:sdtContent>
      </w:sdt>
      <w:r w:rsidRPr="00E33C3E">
        <w:t xml:space="preserve"> I just want</w:t>
      </w:r>
      <w:r w:rsidRPr="00E33C3E" w:rsidR="009625A4">
        <w:t xml:space="preserve"> to go back to an earlier point, </w:t>
      </w:r>
      <w:r w:rsidRPr="00E33C3E">
        <w:t>just to get context on things. One of the things we heard earlier was about how an adjustment that caused an error of £18,000 suddenly became £36,000. I do not know whether this is right, but my understanding is that that was on a daily transaction. If that is on a daily transaction, what is the value of transactions that somebody is dealing with in a day? Is £18,000 10% or 1% of the total turnover you are dealing with? If you have</w:t>
      </w:r>
      <w:r w:rsidRPr="00E33C3E" w:rsidR="009625A4">
        <w:t xml:space="preserve"> an adjustment of £18,000, </w:t>
      </w:r>
      <w:r w:rsidRPr="00E33C3E">
        <w:t>whic</w:t>
      </w:r>
      <w:r w:rsidRPr="00E33C3E" w:rsidR="009625A4">
        <w:t xml:space="preserve">h you are having to pay back as </w:t>
      </w:r>
      <w:r w:rsidRPr="00E33C3E">
        <w:t>cash, that is a significant amount of money</w:t>
      </w:r>
      <w:r w:rsidRPr="00E33C3E" w:rsidR="009625A4">
        <w:t xml:space="preserve"> in terms of</w:t>
      </w:r>
      <w:r w:rsidR="000A50C0">
        <w:t>—</w:t>
      </w:r>
      <w:r w:rsidRPr="00E33C3E">
        <w:t>certainly</w:t>
      </w:r>
      <w:r w:rsidR="000A50C0">
        <w:t>,</w:t>
      </w:r>
      <w:r w:rsidRPr="00E33C3E">
        <w:t xml:space="preserve"> as I perceive</w:t>
      </w:r>
      <w:r w:rsidR="000A50C0">
        <w:t xml:space="preserve"> it—</w:t>
      </w:r>
      <w:r w:rsidRPr="00E33C3E" w:rsidR="009625A4">
        <w:t xml:space="preserve">a </w:t>
      </w:r>
      <w:r w:rsidRPr="00E33C3E">
        <w:t>lot of post offices being relatively small businesses. I can understand it in a multi-billion business</w:t>
      </w:r>
      <w:r w:rsidR="000A50C0">
        <w:t>,</w:t>
      </w:r>
      <w:r w:rsidRPr="00E33C3E">
        <w:t xml:space="preserve"> but not in a small operation. Can you give us </w:t>
      </w:r>
      <w:r w:rsidR="000A50C0">
        <w:t xml:space="preserve">any </w:t>
      </w:r>
      <w:r w:rsidRPr="00E33C3E">
        <w:t>context of what the daily turnover would be, to relate that to?</w:t>
      </w:r>
    </w:p>
    <w:p w:rsidR="00826749" w:rsidRPr="00E33C3E" w:rsidP="00826749">
      <w:pPr>
        <w:pStyle w:val="Answer"/>
      </w:pPr>
      <w:sdt>
        <w:sdtPr>
          <w:alias w:val="Witness"/>
          <w:id w:val="1015116495"/>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I honestly have no idea what the average daily turnover of a post office is. Sorry.</w:t>
      </w:r>
    </w:p>
    <w:p w:rsidR="00826749" w:rsidRPr="00E33C3E" w:rsidP="00826749">
      <w:pPr>
        <w:pStyle w:val="Question"/>
        <w:numPr>
          <w:ilvl w:val="0"/>
          <w:numId w:val="9"/>
        </w:numPr>
      </w:pPr>
      <w:sdt>
        <w:sdtPr>
          <w:alias w:val="Member"/>
          <w:tag w:val="&lt;Member mnisId='4031' dodsId='35872'&gt;"/>
          <w:id w:val="-370069728"/>
          <w:placeholder>
            <w:docPart w:val="5BC4F887FCFA41FE948CED1BE5EAA1FA"/>
          </w:placeholder>
          <w:richText/>
        </w:sdtPr>
        <w:sdtContent>
          <w:r w:rsidRPr="00E33C3E">
            <w:rPr>
              <w:b/>
            </w:rPr>
            <w:t>Chair:</w:t>
          </w:r>
        </w:sdtContent>
      </w:sdt>
      <w:r w:rsidRPr="00E33C3E">
        <w:t xml:space="preserve"> </w:t>
      </w:r>
      <w:r w:rsidRPr="00E33C3E">
        <w:rPr>
          <w:rFonts w:cs="Verdana"/>
        </w:rPr>
        <w:t>What is the turnover of your post office?</w:t>
      </w:r>
    </w:p>
    <w:p w:rsidR="00826749" w:rsidRPr="00E33C3E" w:rsidP="00826749">
      <w:pPr>
        <w:pStyle w:val="Answer"/>
      </w:pPr>
      <w:sdt>
        <w:sdtPr>
          <w:alias w:val="Witness"/>
          <w:id w:val="1424305271"/>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 xml:space="preserve">I </w:t>
      </w:r>
      <w:r w:rsidR="000A50C0">
        <w:rPr>
          <w:rFonts w:cs="Verdana"/>
        </w:rPr>
        <w:t xml:space="preserve">can </w:t>
      </w:r>
      <w:r w:rsidRPr="00E33C3E">
        <w:rPr>
          <w:rFonts w:cs="Verdana"/>
        </w:rPr>
        <w:t>go on what I am remunerated for, but it is different for different offices. I</w:t>
      </w:r>
      <w:r w:rsidRPr="00E33C3E" w:rsidR="00FF72E5">
        <w:rPr>
          <w:rFonts w:cs="Verdana"/>
        </w:rPr>
        <w:t>t depends on the actual context, for instance if they have a lot of banking.</w:t>
      </w:r>
    </w:p>
    <w:p w:rsidR="00826749" w:rsidRPr="00E33C3E" w:rsidP="00826749">
      <w:pPr>
        <w:pStyle w:val="Question"/>
        <w:numPr>
          <w:ilvl w:val="0"/>
          <w:numId w:val="9"/>
        </w:numPr>
      </w:pPr>
      <w:sdt>
        <w:sdtPr>
          <w:alias w:val="Member"/>
          <w:tag w:val="&lt;Member mnisId='4031' dodsId='35872'&gt;"/>
          <w:id w:val="1859471278"/>
          <w:placeholder>
            <w:docPart w:val="5BC4F887FCFA41FE948CED1BE5EAA1FA"/>
          </w:placeholder>
          <w:richText/>
        </w:sdtPr>
        <w:sdtContent>
          <w:r w:rsidRPr="00E33C3E">
            <w:rPr>
              <w:b/>
            </w:rPr>
            <w:t>Chair:</w:t>
          </w:r>
        </w:sdtContent>
      </w:sdt>
      <w:r w:rsidRPr="00E33C3E">
        <w:t xml:space="preserve"> </w:t>
      </w:r>
      <w:r w:rsidRPr="00E33C3E" w:rsidR="00FF72E5">
        <w:rPr>
          <w:rFonts w:cs="Verdana"/>
        </w:rPr>
        <w:t>Y</w:t>
      </w:r>
      <w:r w:rsidRPr="00E33C3E">
        <w:rPr>
          <w:rFonts w:cs="Verdana"/>
        </w:rPr>
        <w:t xml:space="preserve">ou run a </w:t>
      </w:r>
      <w:r w:rsidRPr="00E33C3E" w:rsidR="00FF72E5">
        <w:rPr>
          <w:rFonts w:cs="Verdana"/>
        </w:rPr>
        <w:t>P</w:t>
      </w:r>
      <w:r w:rsidRPr="00E33C3E">
        <w:rPr>
          <w:rFonts w:cs="Verdana"/>
        </w:rPr>
        <w:t>ost</w:t>
      </w:r>
      <w:r w:rsidRPr="00E33C3E" w:rsidR="0047694D">
        <w:rPr>
          <w:rFonts w:cs="Verdana"/>
        </w:rPr>
        <w:t xml:space="preserve"> </w:t>
      </w:r>
      <w:r w:rsidRPr="00E33C3E" w:rsidR="00FF72E5">
        <w:rPr>
          <w:rFonts w:cs="Verdana"/>
        </w:rPr>
        <w:t>Office branch;</w:t>
      </w:r>
      <w:r w:rsidRPr="00E33C3E">
        <w:rPr>
          <w:rFonts w:cs="Verdana"/>
        </w:rPr>
        <w:t xml:space="preserve"> that is right</w:t>
      </w:r>
      <w:r w:rsidRPr="00E33C3E" w:rsidR="00FF72E5">
        <w:rPr>
          <w:rFonts w:cs="Verdana"/>
        </w:rPr>
        <w:t>,</w:t>
      </w:r>
      <w:r w:rsidRPr="00E33C3E">
        <w:rPr>
          <w:rFonts w:cs="Verdana"/>
        </w:rPr>
        <w:t xml:space="preserve"> is it not?</w:t>
      </w:r>
    </w:p>
    <w:p w:rsidR="00FF72E5" w:rsidRPr="00E33C3E" w:rsidP="00FF72E5">
      <w:pPr>
        <w:pStyle w:val="Answer"/>
        <w:rPr>
          <w:rFonts w:cs="Verdana"/>
        </w:rPr>
      </w:pPr>
      <w:sdt>
        <w:sdtPr>
          <w:alias w:val="Witness"/>
          <w:id w:val="-1797824624"/>
          <w:placeholder>
            <w:docPart w:val="5BC4F887FCFA41FE948CED1BE5EAA1FA"/>
          </w:placeholder>
          <w:richText/>
        </w:sdtPr>
        <w:sdtContent>
          <w:r w:rsidRPr="00E33C3E" w:rsidR="00F84C61">
            <w:rPr>
              <w:b/>
              <w:i/>
            </w:rPr>
            <w:t>Calum Greenhow:</w:t>
          </w:r>
          <w:r w:rsidRPr="00E33C3E" w:rsidR="00826749">
            <w:rPr>
              <w:b/>
            </w:rPr>
            <w:t xml:space="preserve"> </w:t>
          </w:r>
        </w:sdtContent>
      </w:sdt>
      <w:r w:rsidRPr="00E33C3E" w:rsidR="00826749">
        <w:rPr>
          <w:rFonts w:cs="Verdana"/>
        </w:rPr>
        <w:t>Yes, but the actual figure of how much income that develop</w:t>
      </w:r>
      <w:r w:rsidRPr="00E33C3E">
        <w:rPr>
          <w:rFonts w:cs="Verdana"/>
        </w:rPr>
        <w:t>s is not something that I know</w:t>
      </w:r>
      <w:r w:rsidRPr="00E33C3E" w:rsidR="00826749">
        <w:rPr>
          <w:rFonts w:cs="Verdana"/>
        </w:rPr>
        <w:t>.</w:t>
      </w:r>
      <w:r w:rsidRPr="00E33C3E">
        <w:t xml:space="preserve"> </w:t>
      </w:r>
      <w:r w:rsidRPr="00E33C3E" w:rsidR="00826749">
        <w:rPr>
          <w:rFonts w:cs="Verdana"/>
        </w:rPr>
        <w:t xml:space="preserve">What we have to understand is </w:t>
      </w:r>
      <w:r w:rsidR="000A50C0">
        <w:rPr>
          <w:rFonts w:cs="Verdana"/>
        </w:rPr>
        <w:t xml:space="preserve">that </w:t>
      </w:r>
      <w:r w:rsidRPr="00E33C3E" w:rsidR="00826749">
        <w:rPr>
          <w:rFonts w:cs="Verdana"/>
        </w:rPr>
        <w:t xml:space="preserve">running a </w:t>
      </w:r>
      <w:r w:rsidRPr="00E33C3E">
        <w:rPr>
          <w:rFonts w:cs="Verdana"/>
        </w:rPr>
        <w:t>p</w:t>
      </w:r>
      <w:r w:rsidRPr="00E33C3E" w:rsidR="00826749">
        <w:rPr>
          <w:rFonts w:cs="Verdana"/>
        </w:rPr>
        <w:t>ost</w:t>
      </w:r>
      <w:r w:rsidRPr="00E33C3E" w:rsidR="0047694D">
        <w:rPr>
          <w:rFonts w:cs="Verdana"/>
        </w:rPr>
        <w:t xml:space="preserve"> </w:t>
      </w:r>
      <w:r w:rsidRPr="00E33C3E">
        <w:rPr>
          <w:rFonts w:cs="Verdana"/>
        </w:rPr>
        <w:t>o</w:t>
      </w:r>
      <w:r w:rsidRPr="00E33C3E" w:rsidR="00826749">
        <w:rPr>
          <w:rFonts w:cs="Verdana"/>
        </w:rPr>
        <w:t>ffice</w:t>
      </w:r>
      <w:r w:rsidR="000A50C0">
        <w:rPr>
          <w:rFonts w:cs="Verdana"/>
        </w:rPr>
        <w:t>,</w:t>
      </w:r>
      <w:r w:rsidRPr="00E33C3E">
        <w:rPr>
          <w:rFonts w:cs="Verdana"/>
        </w:rPr>
        <w:t xml:space="preserve"> in terms of </w:t>
      </w:r>
      <w:r w:rsidRPr="00E33C3E" w:rsidR="00826749">
        <w:rPr>
          <w:rFonts w:cs="Verdana"/>
        </w:rPr>
        <w:t>dealing with the actual Horizon system</w:t>
      </w:r>
      <w:r w:rsidRPr="00E33C3E">
        <w:rPr>
          <w:rFonts w:cs="Verdana"/>
        </w:rPr>
        <w:t xml:space="preserve"> and what comes in and goes out</w:t>
      </w:r>
      <w:r w:rsidR="000A50C0">
        <w:rPr>
          <w:rFonts w:cs="Verdana"/>
        </w:rPr>
        <w:t>,</w:t>
      </w:r>
      <w:r w:rsidRPr="00E33C3E">
        <w:rPr>
          <w:rFonts w:cs="Verdana"/>
        </w:rPr>
        <w:t xml:space="preserve"> </w:t>
      </w:r>
      <w:r w:rsidRPr="00E33C3E" w:rsidR="00826749">
        <w:rPr>
          <w:rFonts w:cs="Verdana"/>
        </w:rPr>
        <w:t>is different from what you are doing if you are running your retail. In other words, in my case</w:t>
      </w:r>
      <w:r w:rsidRPr="00E33C3E">
        <w:rPr>
          <w:rFonts w:cs="Verdana"/>
        </w:rPr>
        <w:t>, I sell</w:t>
      </w:r>
      <w:r w:rsidRPr="00E33C3E" w:rsidR="00826749">
        <w:rPr>
          <w:rFonts w:cs="Verdana"/>
        </w:rPr>
        <w:t xml:space="preserve"> cards an</w:t>
      </w:r>
      <w:r w:rsidRPr="00E33C3E">
        <w:rPr>
          <w:rFonts w:cs="Verdana"/>
        </w:rPr>
        <w:t xml:space="preserve">d gifts. I sell a card at £1.99; </w:t>
      </w:r>
      <w:r w:rsidRPr="00E33C3E" w:rsidR="00826749">
        <w:rPr>
          <w:rFonts w:cs="Verdana"/>
        </w:rPr>
        <w:t>if I sell 100 of them</w:t>
      </w:r>
      <w:r w:rsidRPr="00E33C3E">
        <w:rPr>
          <w:rFonts w:cs="Verdana"/>
        </w:rPr>
        <w:t>,</w:t>
      </w:r>
      <w:r w:rsidRPr="00E33C3E" w:rsidR="00826749">
        <w:rPr>
          <w:rFonts w:cs="Verdana"/>
        </w:rPr>
        <w:t xml:space="preserve"> obviously that is £199,</w:t>
      </w:r>
      <w:r w:rsidRPr="00E33C3E">
        <w:rPr>
          <w:rFonts w:cs="Verdana"/>
        </w:rPr>
        <w:t xml:space="preserve"> and</w:t>
      </w:r>
      <w:r w:rsidRPr="00E33C3E" w:rsidR="00826749">
        <w:rPr>
          <w:rFonts w:cs="Verdana"/>
        </w:rPr>
        <w:t>, therefor</w:t>
      </w:r>
      <w:r w:rsidRPr="00E33C3E">
        <w:rPr>
          <w:rFonts w:cs="Verdana"/>
        </w:rPr>
        <w:t xml:space="preserve">e, I know what my turnover is. </w:t>
      </w:r>
    </w:p>
    <w:p w:rsidR="00826749" w:rsidRPr="00E33C3E" w:rsidP="00FF72E5">
      <w:pPr>
        <w:pStyle w:val="Answer"/>
      </w:pPr>
      <w:r w:rsidRPr="00E33C3E">
        <w:rPr>
          <w:rFonts w:cs="Verdana"/>
        </w:rPr>
        <w:t>W</w:t>
      </w:r>
      <w:r w:rsidRPr="00E33C3E">
        <w:rPr>
          <w:rFonts w:cs="Verdana"/>
        </w:rPr>
        <w:t>hen it comes to the actual Horizon system</w:t>
      </w:r>
      <w:r w:rsidRPr="00E33C3E">
        <w:rPr>
          <w:rFonts w:cs="Verdana"/>
        </w:rPr>
        <w:t>,</w:t>
      </w:r>
      <w:r w:rsidRPr="00E33C3E">
        <w:rPr>
          <w:rFonts w:cs="Verdana"/>
        </w:rPr>
        <w:t xml:space="preserve"> it is different, because we could have a large banking deposit. I am conscious that this is being recorded, so I am not going to go into the figures, but it could be large and there could be several of those. Not only that, </w:t>
      </w:r>
      <w:r w:rsidRPr="00E33C3E">
        <w:rPr>
          <w:rFonts w:cs="Verdana"/>
        </w:rPr>
        <w:t xml:space="preserve">but </w:t>
      </w:r>
      <w:r w:rsidRPr="00E33C3E">
        <w:rPr>
          <w:rFonts w:cs="Verdana"/>
        </w:rPr>
        <w:t xml:space="preserve">you could </w:t>
      </w:r>
      <w:r w:rsidRPr="00E33C3E">
        <w:rPr>
          <w:rFonts w:cs="Verdana"/>
        </w:rPr>
        <w:t xml:space="preserve">also </w:t>
      </w:r>
      <w:r w:rsidRPr="00E33C3E">
        <w:rPr>
          <w:rFonts w:cs="Verdana"/>
        </w:rPr>
        <w:t>have financial services where a large deposit goes in. It is difficult to say specifically</w:t>
      </w:r>
      <w:r w:rsidRPr="00E33C3E">
        <w:rPr>
          <w:rFonts w:cs="Verdana"/>
        </w:rPr>
        <w:t>,</w:t>
      </w:r>
      <w:r w:rsidRPr="00E33C3E">
        <w:rPr>
          <w:rFonts w:cs="Verdana"/>
        </w:rPr>
        <w:t xml:space="preserve"> if you are talking about that top line. It is more to do with what the r</w:t>
      </w:r>
      <w:r w:rsidRPr="00E33C3E">
        <w:rPr>
          <w:rFonts w:cs="Verdana"/>
        </w:rPr>
        <w:t>emuneration</w:t>
      </w:r>
      <w:r w:rsidRPr="000A50C0" w:rsidR="000A50C0">
        <w:rPr>
          <w:rFonts w:cs="Verdana"/>
        </w:rPr>
        <w:t xml:space="preserve"> </w:t>
      </w:r>
      <w:r w:rsidRPr="00E33C3E" w:rsidR="000A50C0">
        <w:rPr>
          <w:rFonts w:cs="Verdana"/>
        </w:rPr>
        <w:t>is</w:t>
      </w:r>
      <w:r w:rsidRPr="00E33C3E">
        <w:rPr>
          <w:rFonts w:cs="Verdana"/>
        </w:rPr>
        <w:t xml:space="preserve">, and the average that subpostmasters receive </w:t>
      </w:r>
      <w:r w:rsidRPr="00E33C3E">
        <w:rPr>
          <w:rFonts w:cs="Verdana"/>
        </w:rPr>
        <w:t>is about £35,000.</w:t>
      </w:r>
    </w:p>
    <w:p w:rsidR="00826749" w:rsidRPr="00E33C3E" w:rsidP="00826749">
      <w:pPr>
        <w:pStyle w:val="Question"/>
        <w:numPr>
          <w:ilvl w:val="0"/>
          <w:numId w:val="9"/>
        </w:numPr>
      </w:pPr>
      <w:sdt>
        <w:sdtPr>
          <w:alias w:val="Member"/>
          <w:tag w:val="&lt;Member mnisId='4830' dodsId=''&gt;"/>
          <w:id w:val="293791611"/>
          <w:placeholder>
            <w:docPart w:val="5BC4F887FCFA41FE948CED1BE5EAA1FA"/>
          </w:placeholder>
          <w:richText/>
        </w:sdtPr>
        <w:sdtContent>
          <w:r w:rsidRPr="00E33C3E">
            <w:rPr>
              <w:b/>
            </w:rPr>
            <w:t>Paul Howell:</w:t>
          </w:r>
        </w:sdtContent>
      </w:sdt>
      <w:r w:rsidRPr="00E33C3E">
        <w:t xml:space="preserve"> </w:t>
      </w:r>
      <w:r w:rsidRPr="00E33C3E">
        <w:rPr>
          <w:rFonts w:cs="Verdana"/>
        </w:rPr>
        <w:t>Is that per annum?</w:t>
      </w:r>
    </w:p>
    <w:p w:rsidR="00826749" w:rsidRPr="00E33C3E" w:rsidP="00826749">
      <w:pPr>
        <w:pStyle w:val="Answer"/>
      </w:pPr>
      <w:sdt>
        <w:sdtPr>
          <w:alias w:val="Witness"/>
          <w:id w:val="-612428920"/>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That is per annum, yes.</w:t>
      </w:r>
    </w:p>
    <w:p w:rsidR="00826749" w:rsidRPr="00E33C3E" w:rsidP="00826749">
      <w:pPr>
        <w:pStyle w:val="Question"/>
        <w:numPr>
          <w:ilvl w:val="0"/>
          <w:numId w:val="9"/>
        </w:numPr>
      </w:pPr>
      <w:sdt>
        <w:sdtPr>
          <w:alias w:val="Member"/>
          <w:tag w:val="&lt;Member mnisId='4052' dodsId='35411'&gt;"/>
          <w:id w:val="905414982"/>
          <w:placeholder>
            <w:docPart w:val="5BC4F887FCFA41FE948CED1BE5EAA1FA"/>
          </w:placeholder>
          <w:richText/>
        </w:sdtPr>
        <w:sdtContent>
          <w:r w:rsidRPr="00E33C3E">
            <w:rPr>
              <w:b/>
            </w:rPr>
            <w:t>Mark Pawsey:</w:t>
          </w:r>
        </w:sdtContent>
      </w:sdt>
      <w:r w:rsidRPr="00E33C3E">
        <w:t xml:space="preserve"> </w:t>
      </w:r>
      <w:r w:rsidRPr="00E33C3E">
        <w:rPr>
          <w:rFonts w:cs="Verdana"/>
        </w:rPr>
        <w:t>Mr Henderson, I want to come on</w:t>
      </w:r>
      <w:r w:rsidR="000A50C0">
        <w:rPr>
          <w:rFonts w:cs="Verdana"/>
        </w:rPr>
        <w:t xml:space="preserve"> </w:t>
      </w:r>
      <w:r w:rsidRPr="00E33C3E">
        <w:rPr>
          <w:rFonts w:cs="Verdana"/>
        </w:rPr>
        <w:t>to the role of your firm of accountants in looking at the Horizon system. You published a report</w:t>
      </w:r>
      <w:r w:rsidRPr="00E33C3E" w:rsidR="00FF72E5">
        <w:rPr>
          <w:rFonts w:cs="Verdana"/>
        </w:rPr>
        <w:t xml:space="preserve"> in 2013. That was </w:t>
      </w:r>
      <w:r w:rsidRPr="00E33C3E">
        <w:rPr>
          <w:rFonts w:cs="Verdana"/>
        </w:rPr>
        <w:t xml:space="preserve">an independent </w:t>
      </w:r>
      <w:r w:rsidRPr="00E33C3E" w:rsidR="00FF72E5">
        <w:rPr>
          <w:rFonts w:cs="Verdana"/>
        </w:rPr>
        <w:t xml:space="preserve">report, </w:t>
      </w:r>
      <w:r w:rsidRPr="00E33C3E">
        <w:rPr>
          <w:rFonts w:cs="Verdana"/>
        </w:rPr>
        <w:t>but who paid for it?</w:t>
      </w:r>
    </w:p>
    <w:p w:rsidR="00826749" w:rsidRPr="00E33C3E" w:rsidP="00826749">
      <w:pPr>
        <w:pStyle w:val="Answer"/>
      </w:pPr>
      <w:sdt>
        <w:sdtPr>
          <w:alias w:val="Witness"/>
          <w:id w:val="-197701834"/>
          <w:placeholder>
            <w:docPart w:val="5BC4F887FCFA41FE948CED1BE5EAA1FA"/>
          </w:placeholder>
          <w:richText/>
        </w:sdtPr>
        <w:sdtContent>
          <w:r w:rsidRPr="00E33C3E" w:rsidR="00F81F0A">
            <w:rPr>
              <w:b/>
              <w:i/>
            </w:rPr>
            <w:t>Ian Henderson:</w:t>
          </w:r>
          <w:r w:rsidRPr="00E33C3E">
            <w:rPr>
              <w:b/>
            </w:rPr>
            <w:t xml:space="preserve"> </w:t>
          </w:r>
        </w:sdtContent>
      </w:sdt>
      <w:r w:rsidRPr="00E33C3E">
        <w:rPr>
          <w:rFonts w:cs="Verdana"/>
        </w:rPr>
        <w:t>Post Office paid for it, but Second Sight, a</w:t>
      </w:r>
      <w:r w:rsidRPr="00E33C3E" w:rsidR="00FF72E5">
        <w:rPr>
          <w:rFonts w:cs="Verdana"/>
        </w:rPr>
        <w:t>s</w:t>
      </w:r>
      <w:r w:rsidRPr="00E33C3E">
        <w:rPr>
          <w:rFonts w:cs="Verdana"/>
        </w:rPr>
        <w:t xml:space="preserve"> was referred to in the earlier session, was determined to act independently of Post</w:t>
      </w:r>
      <w:r w:rsidRPr="00E33C3E" w:rsidR="0047694D">
        <w:rPr>
          <w:rFonts w:cs="Verdana"/>
        </w:rPr>
        <w:t xml:space="preserve"> </w:t>
      </w:r>
      <w:r w:rsidRPr="00E33C3E">
        <w:rPr>
          <w:rFonts w:cs="Verdana"/>
        </w:rPr>
        <w:t>Office, notwithstanding the fact that Post</w:t>
      </w:r>
      <w:r w:rsidRPr="00E33C3E" w:rsidR="0047694D">
        <w:rPr>
          <w:rFonts w:cs="Verdana"/>
        </w:rPr>
        <w:t xml:space="preserve"> </w:t>
      </w:r>
      <w:r w:rsidRPr="00E33C3E" w:rsidR="00FF72E5">
        <w:rPr>
          <w:rFonts w:cs="Verdana"/>
        </w:rPr>
        <w:t>Office was</w:t>
      </w:r>
      <w:r w:rsidRPr="00E33C3E">
        <w:rPr>
          <w:rFonts w:cs="Verdana"/>
        </w:rPr>
        <w:t xml:space="preserve"> paying our fees. That was agreed both with MPs and the JFSA.</w:t>
      </w:r>
    </w:p>
    <w:p w:rsidR="00826749" w:rsidRPr="00E33C3E" w:rsidP="00826749">
      <w:pPr>
        <w:pStyle w:val="Question"/>
        <w:numPr>
          <w:ilvl w:val="0"/>
          <w:numId w:val="9"/>
        </w:numPr>
      </w:pPr>
      <w:sdt>
        <w:sdtPr>
          <w:alias w:val="Member"/>
          <w:tag w:val="&lt;Member mnisId='4052' dodsId='35411'&gt;"/>
          <w:id w:val="1378662272"/>
          <w:placeholder>
            <w:docPart w:val="5BC4F887FCFA41FE948CED1BE5EAA1FA"/>
          </w:placeholder>
          <w:richText/>
        </w:sdtPr>
        <w:sdtContent>
          <w:r w:rsidRPr="00E33C3E">
            <w:rPr>
              <w:b/>
            </w:rPr>
            <w:t>Mark Pawsey:</w:t>
          </w:r>
        </w:sdtContent>
      </w:sdt>
      <w:r w:rsidRPr="00E33C3E">
        <w:t xml:space="preserve"> </w:t>
      </w:r>
      <w:r w:rsidRPr="00E33C3E">
        <w:rPr>
          <w:rFonts w:cs="Verdana"/>
        </w:rPr>
        <w:t xml:space="preserve">Were </w:t>
      </w:r>
      <w:r w:rsidRPr="00E33C3E" w:rsidR="00FF72E5">
        <w:rPr>
          <w:rFonts w:cs="Verdana"/>
        </w:rPr>
        <w:t xml:space="preserve">you </w:t>
      </w:r>
      <w:r w:rsidRPr="00E33C3E">
        <w:rPr>
          <w:rFonts w:cs="Verdana"/>
        </w:rPr>
        <w:t>given unrestricted access and able to act as independently as you would like? There were no constraints at all in wha</w:t>
      </w:r>
      <w:r w:rsidRPr="00E33C3E" w:rsidR="00FF72E5">
        <w:rPr>
          <w:rFonts w:cs="Verdana"/>
        </w:rPr>
        <w:t>t you looked at in that inquiry.</w:t>
      </w:r>
    </w:p>
    <w:p w:rsidR="00826749" w:rsidRPr="00E33C3E" w:rsidP="00826749">
      <w:pPr>
        <w:pStyle w:val="Answer"/>
      </w:pPr>
      <w:sdt>
        <w:sdtPr>
          <w:alias w:val="Witness"/>
          <w:id w:val="1223332524"/>
          <w:placeholder>
            <w:docPart w:val="5BC4F887FCFA41FE948CED1BE5EAA1FA"/>
          </w:placeholder>
          <w:richText/>
        </w:sdtPr>
        <w:sdtContent>
          <w:r w:rsidRPr="00E33C3E" w:rsidR="00F81F0A">
            <w:rPr>
              <w:b/>
              <w:i/>
            </w:rPr>
            <w:t>Ian Henderson:</w:t>
          </w:r>
          <w:r w:rsidRPr="00E33C3E">
            <w:rPr>
              <w:b/>
            </w:rPr>
            <w:t xml:space="preserve"> </w:t>
          </w:r>
        </w:sdtContent>
      </w:sdt>
      <w:r w:rsidRPr="00E33C3E">
        <w:rPr>
          <w:rFonts w:cs="Verdana"/>
        </w:rPr>
        <w:t>No, there were severe constraints. We started off, again, as we heard in the first session, with the shared commitment to seek the truth irrespective of the consequences, but that quite quickly moved into a situation where every document was being reviewed by Post Office lawyers. Many documents were withheld, and there was little real transparency as our inquiry progressed.</w:t>
      </w:r>
    </w:p>
    <w:p w:rsidR="00826749" w:rsidRPr="00E33C3E" w:rsidP="00826749">
      <w:pPr>
        <w:pStyle w:val="Question"/>
        <w:numPr>
          <w:ilvl w:val="0"/>
          <w:numId w:val="9"/>
        </w:numPr>
      </w:pPr>
      <w:sdt>
        <w:sdtPr>
          <w:alias w:val="Member"/>
          <w:tag w:val="&lt;Member mnisId='4052' dodsId='35411'&gt;"/>
          <w:id w:val="1625039648"/>
          <w:placeholder>
            <w:docPart w:val="5BC4F887FCFA41FE948CED1BE5EAA1FA"/>
          </w:placeholder>
          <w:richText/>
        </w:sdtPr>
        <w:sdtContent>
          <w:r w:rsidRPr="00E33C3E">
            <w:rPr>
              <w:b/>
            </w:rPr>
            <w:t>Mark Pawsey:</w:t>
          </w:r>
        </w:sdtContent>
      </w:sdt>
      <w:r w:rsidRPr="00E33C3E">
        <w:t xml:space="preserve"> </w:t>
      </w:r>
      <w:r w:rsidRPr="00E33C3E">
        <w:rPr>
          <w:rFonts w:cs="Verdana"/>
        </w:rPr>
        <w:t xml:space="preserve">You only found </w:t>
      </w:r>
      <w:r w:rsidRPr="00E33C3E" w:rsidR="00FF72E5">
        <w:rPr>
          <w:rFonts w:cs="Verdana"/>
        </w:rPr>
        <w:t xml:space="preserve">two incidents where defects or </w:t>
      </w:r>
      <w:r w:rsidRPr="00E33C3E">
        <w:rPr>
          <w:rFonts w:cs="Verdana"/>
        </w:rPr>
        <w:t>bugs in the Horizon software gave rise to branches being affected by incorrect balances or transactions</w:t>
      </w:r>
      <w:r w:rsidRPr="00E33C3E" w:rsidR="00FF72E5">
        <w:rPr>
          <w:rFonts w:cs="Verdana"/>
        </w:rPr>
        <w:t>;</w:t>
      </w:r>
      <w:r w:rsidRPr="00E33C3E">
        <w:rPr>
          <w:rFonts w:cs="Verdana"/>
        </w:rPr>
        <w:t xml:space="preserve"> is that right?</w:t>
      </w:r>
    </w:p>
    <w:p w:rsidR="00826749" w:rsidRPr="00E33C3E" w:rsidP="00826749">
      <w:pPr>
        <w:pStyle w:val="Answer"/>
      </w:pPr>
      <w:sdt>
        <w:sdtPr>
          <w:alias w:val="Witness"/>
          <w:id w:val="912741277"/>
          <w:placeholder>
            <w:docPart w:val="5BC4F887FCFA41FE948CED1BE5EAA1FA"/>
          </w:placeholder>
          <w:richText/>
        </w:sdtPr>
        <w:sdtContent>
          <w:r w:rsidRPr="00E33C3E" w:rsidR="00F81F0A">
            <w:rPr>
              <w:b/>
              <w:i/>
            </w:rPr>
            <w:t>Ian Henderson:</w:t>
          </w:r>
          <w:r w:rsidRPr="00E33C3E">
            <w:rPr>
              <w:b/>
            </w:rPr>
            <w:t xml:space="preserve"> </w:t>
          </w:r>
        </w:sdtContent>
      </w:sdt>
      <w:r w:rsidRPr="00E33C3E" w:rsidR="00FF72E5">
        <w:rPr>
          <w:rFonts w:cs="Verdana"/>
        </w:rPr>
        <w:t>No, it is not. Y</w:t>
      </w:r>
      <w:r w:rsidRPr="00E33C3E">
        <w:rPr>
          <w:rFonts w:cs="Verdana"/>
        </w:rPr>
        <w:t>ou are referring to our first report, which was seven years ago, where we identified evidence of flaws and bugs in Horizon. We also heard direct evidence</w:t>
      </w:r>
      <w:r w:rsidRPr="00E33C3E" w:rsidR="00FF72E5">
        <w:rPr>
          <w:rFonts w:cs="Verdana"/>
        </w:rPr>
        <w:t xml:space="preserve"> of</w:t>
      </w:r>
      <w:r w:rsidRPr="00E33C3E">
        <w:rPr>
          <w:rFonts w:cs="Verdana"/>
        </w:rPr>
        <w:t xml:space="preserve"> Post Office or Fujitsu altering transactions and balances without the knowledge of </w:t>
      </w:r>
      <w:r w:rsidRPr="00E33C3E" w:rsidR="0047694D">
        <w:rPr>
          <w:rFonts w:cs="Verdana"/>
        </w:rPr>
        <w:t>subpostmasters</w:t>
      </w:r>
      <w:r w:rsidRPr="00E33C3E">
        <w:rPr>
          <w:rFonts w:cs="Verdana"/>
        </w:rPr>
        <w:t>. Not only did Post</w:t>
      </w:r>
      <w:r w:rsidRPr="00E33C3E" w:rsidR="0047694D">
        <w:rPr>
          <w:rFonts w:cs="Verdana"/>
        </w:rPr>
        <w:t xml:space="preserve"> </w:t>
      </w:r>
      <w:r w:rsidRPr="00E33C3E">
        <w:rPr>
          <w:rFonts w:cs="Verdana"/>
        </w:rPr>
        <w:t>Office refuse to accept that, but they refused to supply to Second Sight the documents that would enable us to investigate that issue.</w:t>
      </w:r>
    </w:p>
    <w:p w:rsidR="00826749" w:rsidRPr="00E33C3E" w:rsidP="00826749">
      <w:pPr>
        <w:pStyle w:val="Question"/>
        <w:numPr>
          <w:ilvl w:val="0"/>
          <w:numId w:val="9"/>
        </w:numPr>
      </w:pPr>
      <w:sdt>
        <w:sdtPr>
          <w:alias w:val="Member"/>
          <w:tag w:val="&lt;Member mnisId='4052' dodsId='35411'&gt;"/>
          <w:id w:val="756416901"/>
          <w:placeholder>
            <w:docPart w:val="5BC4F887FCFA41FE948CED1BE5EAA1FA"/>
          </w:placeholder>
          <w:richText/>
        </w:sdtPr>
        <w:sdtContent>
          <w:r w:rsidRPr="00E33C3E">
            <w:rPr>
              <w:b/>
            </w:rPr>
            <w:t>Mark Pawsey:</w:t>
          </w:r>
        </w:sdtContent>
      </w:sdt>
      <w:r w:rsidRPr="00E33C3E">
        <w:t xml:space="preserve"> </w:t>
      </w:r>
      <w:r w:rsidRPr="00E33C3E">
        <w:rPr>
          <w:rFonts w:cs="Verdana"/>
        </w:rPr>
        <w:t>I want to come on to that, because, Mr Henderson, you will be aware that a debate took place on 5</w:t>
      </w:r>
      <w:r w:rsidRPr="00E33C3E" w:rsidR="0047694D">
        <w:rPr>
          <w:rFonts w:cs="Verdana"/>
        </w:rPr>
        <w:t xml:space="preserve"> </w:t>
      </w:r>
      <w:r w:rsidRPr="00E33C3E">
        <w:rPr>
          <w:rFonts w:cs="Verdana"/>
        </w:rPr>
        <w:t>March</w:t>
      </w:r>
      <w:r w:rsidRPr="00E33C3E" w:rsidR="00FF72E5">
        <w:rPr>
          <w:rFonts w:cs="Verdana"/>
        </w:rPr>
        <w:t>,</w:t>
      </w:r>
      <w:r w:rsidRPr="00E33C3E">
        <w:rPr>
          <w:rFonts w:cs="Verdana"/>
        </w:rPr>
        <w:t xml:space="preserve"> when Andrew Bridgen MP raised the issue of his constituent</w:t>
      </w:r>
      <w:r w:rsidRPr="00E33C3E" w:rsidR="00FF72E5">
        <w:rPr>
          <w:rFonts w:cs="Verdana"/>
        </w:rPr>
        <w:t>,</w:t>
      </w:r>
      <w:r w:rsidRPr="00E33C3E">
        <w:rPr>
          <w:rFonts w:cs="Verdana"/>
        </w:rPr>
        <w:t xml:space="preserve"> Mr Rudkin. Mr Rudkin, along with the ladies who gave evidence earlier, had the clear understanding that no one could</w:t>
      </w:r>
      <w:r w:rsidRPr="00E33C3E" w:rsidR="00FF72E5">
        <w:rPr>
          <w:rFonts w:cs="Verdana"/>
        </w:rPr>
        <w:t xml:space="preserve"> access the computers remotely, and y</w:t>
      </w:r>
      <w:r w:rsidRPr="00E33C3E">
        <w:rPr>
          <w:rFonts w:cs="Verdana"/>
        </w:rPr>
        <w:t>et Mr Rudkin gave an account of meeting Fujitsu and Post</w:t>
      </w:r>
      <w:r w:rsidRPr="00E33C3E" w:rsidR="0047694D">
        <w:rPr>
          <w:rFonts w:cs="Verdana"/>
        </w:rPr>
        <w:t xml:space="preserve"> </w:t>
      </w:r>
      <w:r w:rsidRPr="00E33C3E" w:rsidR="00FF72E5">
        <w:rPr>
          <w:rFonts w:cs="Verdana"/>
        </w:rPr>
        <w:t>Office Ltd</w:t>
      </w:r>
      <w:r w:rsidRPr="00E33C3E">
        <w:rPr>
          <w:rFonts w:cs="Verdana"/>
        </w:rPr>
        <w:t xml:space="preserve"> at offices in Bracknell on 19</w:t>
      </w:r>
      <w:r w:rsidRPr="00E33C3E" w:rsidR="0047694D">
        <w:rPr>
          <w:rFonts w:cs="Verdana"/>
        </w:rPr>
        <w:t xml:space="preserve"> </w:t>
      </w:r>
      <w:r w:rsidRPr="00E33C3E">
        <w:rPr>
          <w:rFonts w:cs="Verdana"/>
        </w:rPr>
        <w:t>August 2008, when he was told by a chaperone, a Mr Martin Rolfe, that he could actually alter a figure on the bureau de change figure to demonstrate that it was live. In a sense, head office could influence the transaction on a computer within a branch. The contact there, Mr Rolfe, said, “I can actually alter the figure to demonstrate it is live”</w:t>
      </w:r>
      <w:r w:rsidRPr="00E33C3E" w:rsidR="00FF72E5">
        <w:rPr>
          <w:rFonts w:cs="Verdana"/>
        </w:rPr>
        <w:t>,</w:t>
      </w:r>
      <w:r w:rsidRPr="00E33C3E">
        <w:rPr>
          <w:rFonts w:cs="Verdana"/>
        </w:rPr>
        <w:t xml:space="preserve"> and sa</w:t>
      </w:r>
      <w:r w:rsidRPr="00E33C3E" w:rsidR="00FF72E5">
        <w:rPr>
          <w:rFonts w:cs="Verdana"/>
        </w:rPr>
        <w:t>id, “I will have to put it back;</w:t>
      </w:r>
      <w:r w:rsidRPr="00E33C3E">
        <w:rPr>
          <w:rFonts w:cs="Verdana"/>
        </w:rPr>
        <w:t xml:space="preserve"> otherwise</w:t>
      </w:r>
      <w:r w:rsidRPr="00E33C3E" w:rsidR="00FF72E5">
        <w:rPr>
          <w:rFonts w:cs="Verdana"/>
        </w:rPr>
        <w:t>,</w:t>
      </w:r>
      <w:r w:rsidRPr="00E33C3E">
        <w:rPr>
          <w:rFonts w:cs="Verdana"/>
        </w:rPr>
        <w:t xml:space="preserve"> the subpostmaster’</w:t>
      </w:r>
      <w:r w:rsidRPr="00E33C3E" w:rsidR="00FF72E5">
        <w:rPr>
          <w:rFonts w:cs="Verdana"/>
        </w:rPr>
        <w:t>s account will be short tonight</w:t>
      </w:r>
      <w:r w:rsidRPr="00E33C3E">
        <w:rPr>
          <w:rFonts w:cs="Verdana"/>
        </w:rPr>
        <w:t>”</w:t>
      </w:r>
      <w:r w:rsidRPr="00E33C3E" w:rsidR="00FF72E5">
        <w:rPr>
          <w:rFonts w:cs="Verdana"/>
        </w:rPr>
        <w:t>.</w:t>
      </w:r>
      <w:r w:rsidRPr="00E33C3E">
        <w:rPr>
          <w:rFonts w:cs="Verdana"/>
        </w:rPr>
        <w:t xml:space="preserve"> Does that ring true to you in any way?</w:t>
      </w:r>
    </w:p>
    <w:p w:rsidR="00826749" w:rsidRPr="00E33C3E" w:rsidP="00826749">
      <w:pPr>
        <w:pStyle w:val="Answer"/>
      </w:pPr>
      <w:sdt>
        <w:sdtPr>
          <w:alias w:val="Witness"/>
          <w:id w:val="1467169696"/>
          <w:placeholder>
            <w:docPart w:val="5BC4F887FCFA41FE948CED1BE5EAA1FA"/>
          </w:placeholder>
          <w:richText/>
        </w:sdtPr>
        <w:sdtContent>
          <w:r w:rsidRPr="00E33C3E" w:rsidR="00F81F0A">
            <w:rPr>
              <w:b/>
              <w:i/>
            </w:rPr>
            <w:t>Ian Henderson:</w:t>
          </w:r>
          <w:r w:rsidRPr="00E33C3E">
            <w:rPr>
              <w:b/>
            </w:rPr>
            <w:t xml:space="preserve"> </w:t>
          </w:r>
        </w:sdtContent>
      </w:sdt>
      <w:r w:rsidRPr="00E33C3E">
        <w:rPr>
          <w:rFonts w:cs="Verdana"/>
        </w:rPr>
        <w:t>That was the matter that we attempted to investigate in some detail. In September</w:t>
      </w:r>
      <w:r w:rsidRPr="00E33C3E" w:rsidR="0047694D">
        <w:rPr>
          <w:rFonts w:cs="Verdana"/>
        </w:rPr>
        <w:t xml:space="preserve"> </w:t>
      </w:r>
      <w:r w:rsidRPr="00E33C3E">
        <w:rPr>
          <w:rFonts w:cs="Verdana"/>
        </w:rPr>
        <w:t>2013</w:t>
      </w:r>
      <w:r w:rsidRPr="00E33C3E" w:rsidR="00FF72E5">
        <w:rPr>
          <w:rFonts w:cs="Verdana"/>
        </w:rPr>
        <w:t>,</w:t>
      </w:r>
      <w:r w:rsidRPr="00E33C3E">
        <w:rPr>
          <w:rFonts w:cs="Verdana"/>
        </w:rPr>
        <w:t xml:space="preserve"> I met with the head of IT from Fujitsu, who admitted that remote access not only was possible but frequently occur</w:t>
      </w:r>
      <w:r w:rsidRPr="00E33C3E" w:rsidR="00FF72E5">
        <w:rPr>
          <w:rFonts w:cs="Verdana"/>
        </w:rPr>
        <w:t>red</w:t>
      </w:r>
      <w:r w:rsidRPr="00E33C3E">
        <w:rPr>
          <w:rFonts w:cs="Verdana"/>
        </w:rPr>
        <w:t>. We put that point to Post</w:t>
      </w:r>
      <w:r w:rsidRPr="00E33C3E" w:rsidR="0047694D">
        <w:rPr>
          <w:rFonts w:cs="Verdana"/>
        </w:rPr>
        <w:t xml:space="preserve"> </w:t>
      </w:r>
      <w:r w:rsidRPr="00E33C3E">
        <w:rPr>
          <w:rFonts w:cs="Verdana"/>
        </w:rPr>
        <w:t>Office and they refused to accept it.</w:t>
      </w:r>
    </w:p>
    <w:p w:rsidR="00826749" w:rsidRPr="00E33C3E" w:rsidP="00826749">
      <w:pPr>
        <w:pStyle w:val="Question"/>
        <w:numPr>
          <w:ilvl w:val="0"/>
          <w:numId w:val="9"/>
        </w:numPr>
      </w:pPr>
      <w:sdt>
        <w:sdtPr>
          <w:alias w:val="Member"/>
          <w:tag w:val="&lt;Member mnisId='4052' dodsId='35411'&gt;"/>
          <w:id w:val="-1857108116"/>
          <w:placeholder>
            <w:docPart w:val="5BC4F887FCFA41FE948CED1BE5EAA1FA"/>
          </w:placeholder>
          <w:richText/>
        </w:sdtPr>
        <w:sdtContent>
          <w:r w:rsidRPr="00E33C3E">
            <w:rPr>
              <w:b/>
            </w:rPr>
            <w:t>Mark Pawsey:</w:t>
          </w:r>
        </w:sdtContent>
      </w:sdt>
      <w:r w:rsidRPr="00E33C3E">
        <w:t xml:space="preserve"> </w:t>
      </w:r>
      <w:r w:rsidRPr="00E33C3E">
        <w:rPr>
          <w:rFonts w:cs="Verdana"/>
        </w:rPr>
        <w:t>Hold on. You guys are doing an independent inquiry. What is your view? Where does the truth lie in this, Mr Henderson?</w:t>
      </w:r>
    </w:p>
    <w:p w:rsidR="00826749" w:rsidRPr="00E33C3E" w:rsidP="00826749">
      <w:pPr>
        <w:pStyle w:val="Answer"/>
      </w:pPr>
      <w:sdt>
        <w:sdtPr>
          <w:alias w:val="Witness"/>
          <w:id w:val="-1980213544"/>
          <w:placeholder>
            <w:docPart w:val="5BC4F887FCFA41FE948CED1BE5EAA1FA"/>
          </w:placeholder>
          <w:richText/>
        </w:sdtPr>
        <w:sdtContent>
          <w:r w:rsidRPr="00E33C3E" w:rsidR="00F81F0A">
            <w:rPr>
              <w:b/>
              <w:i/>
            </w:rPr>
            <w:t>Ian Henderson:</w:t>
          </w:r>
          <w:r w:rsidRPr="00E33C3E">
            <w:rPr>
              <w:b/>
            </w:rPr>
            <w:t xml:space="preserve"> </w:t>
          </w:r>
        </w:sdtContent>
      </w:sdt>
      <w:r w:rsidRPr="00E33C3E">
        <w:rPr>
          <w:rFonts w:cs="Verdana"/>
        </w:rPr>
        <w:t>That is what we attempted to find out. In order to find evidence of the facts, we asked f</w:t>
      </w:r>
      <w:r w:rsidRPr="00E33C3E" w:rsidR="004D47C3">
        <w:rPr>
          <w:rFonts w:cs="Verdana"/>
        </w:rPr>
        <w:t xml:space="preserve">or the email trail and </w:t>
      </w:r>
      <w:r w:rsidRPr="00E33C3E">
        <w:rPr>
          <w:rFonts w:cs="Verdana"/>
        </w:rPr>
        <w:t>we asked for evidence of transactions occu</w:t>
      </w:r>
      <w:r w:rsidRPr="00E33C3E" w:rsidR="004D47C3">
        <w:rPr>
          <w:rFonts w:cs="Verdana"/>
        </w:rPr>
        <w:t xml:space="preserve">rring within the Horizon system. </w:t>
      </w:r>
      <w:r w:rsidRPr="00E33C3E">
        <w:rPr>
          <w:rFonts w:cs="Verdana"/>
        </w:rPr>
        <w:t>Post</w:t>
      </w:r>
      <w:r w:rsidRPr="00E33C3E" w:rsidR="0047694D">
        <w:rPr>
          <w:rFonts w:cs="Verdana"/>
        </w:rPr>
        <w:t xml:space="preserve"> </w:t>
      </w:r>
      <w:r w:rsidRPr="00E33C3E">
        <w:rPr>
          <w:rFonts w:cs="Verdana"/>
        </w:rPr>
        <w:t>Office refused to supply those to us.</w:t>
      </w:r>
    </w:p>
    <w:p w:rsidR="00826749" w:rsidRPr="00E33C3E" w:rsidP="00826749">
      <w:pPr>
        <w:pStyle w:val="Question"/>
        <w:numPr>
          <w:ilvl w:val="0"/>
          <w:numId w:val="9"/>
        </w:numPr>
      </w:pPr>
      <w:sdt>
        <w:sdtPr>
          <w:alias w:val="Member"/>
          <w:tag w:val="&lt;Member mnisId='4052' dodsId='35411'&gt;"/>
          <w:id w:val="221417791"/>
          <w:placeholder>
            <w:docPart w:val="5BC4F887FCFA41FE948CED1BE5EAA1FA"/>
          </w:placeholder>
          <w:richText/>
        </w:sdtPr>
        <w:sdtContent>
          <w:r w:rsidRPr="00E33C3E">
            <w:rPr>
              <w:b/>
            </w:rPr>
            <w:t>Mark Pawsey:</w:t>
          </w:r>
        </w:sdtContent>
      </w:sdt>
      <w:r w:rsidRPr="00E33C3E">
        <w:t xml:space="preserve"> </w:t>
      </w:r>
      <w:r w:rsidRPr="00E33C3E">
        <w:rPr>
          <w:rFonts w:cs="Verdana"/>
        </w:rPr>
        <w:t>Mr Henderson, you are a forensic accountant. What is your view? Was access able to be made fro</w:t>
      </w:r>
      <w:r w:rsidRPr="00E33C3E" w:rsidR="004D47C3">
        <w:rPr>
          <w:rFonts w:cs="Verdana"/>
        </w:rPr>
        <w:t>m head office or not—y</w:t>
      </w:r>
      <w:r w:rsidRPr="00E33C3E">
        <w:rPr>
          <w:rFonts w:cs="Verdana"/>
        </w:rPr>
        <w:t>es or no?</w:t>
      </w:r>
    </w:p>
    <w:p w:rsidR="00826749" w:rsidRPr="00E33C3E" w:rsidP="00826749">
      <w:pPr>
        <w:pStyle w:val="Answer"/>
      </w:pPr>
      <w:sdt>
        <w:sdtPr>
          <w:alias w:val="Witness"/>
          <w:id w:val="-76524489"/>
          <w:placeholder>
            <w:docPart w:val="5BC4F887FCFA41FE948CED1BE5EAA1FA"/>
          </w:placeholder>
          <w:richText/>
        </w:sdtPr>
        <w:sdtContent>
          <w:r w:rsidRPr="00E33C3E" w:rsidR="00F81F0A">
            <w:rPr>
              <w:b/>
              <w:i/>
            </w:rPr>
            <w:t>Ian Henderson:</w:t>
          </w:r>
          <w:r w:rsidRPr="00E33C3E">
            <w:rPr>
              <w:b/>
            </w:rPr>
            <w:t xml:space="preserve"> </w:t>
          </w:r>
        </w:sdtContent>
      </w:sdt>
      <w:r w:rsidRPr="00E33C3E">
        <w:rPr>
          <w:rFonts w:cs="Verdana"/>
        </w:rPr>
        <w:t>Our view was that access was possible. What we did not know at that time was whether or not tha</w:t>
      </w:r>
      <w:r w:rsidRPr="00E33C3E" w:rsidR="004D47C3">
        <w:rPr>
          <w:rFonts w:cs="Verdana"/>
        </w:rPr>
        <w:t>t access was actually occurring</w:t>
      </w:r>
      <w:r w:rsidRPr="00E33C3E">
        <w:rPr>
          <w:rFonts w:cs="Verdana"/>
        </w:rPr>
        <w:t xml:space="preserve"> and the consequences of that access.</w:t>
      </w:r>
    </w:p>
    <w:p w:rsidR="00826749" w:rsidRPr="00E33C3E" w:rsidP="00826749">
      <w:pPr>
        <w:pStyle w:val="Question"/>
        <w:numPr>
          <w:ilvl w:val="0"/>
          <w:numId w:val="9"/>
        </w:numPr>
      </w:pPr>
      <w:sdt>
        <w:sdtPr>
          <w:alias w:val="Member"/>
          <w:tag w:val="&lt;Member mnisId='4866' dodsId=''&gt;"/>
          <w:id w:val="-1477451188"/>
          <w:placeholder>
            <w:docPart w:val="5BC4F887FCFA41FE948CED1BE5EAA1FA"/>
          </w:placeholder>
          <w:richText/>
        </w:sdtPr>
        <w:sdtContent>
          <w:r w:rsidRPr="00E33C3E">
            <w:rPr>
              <w:b/>
            </w:rPr>
            <w:t>Alexander Stafford:</w:t>
          </w:r>
        </w:sdtContent>
      </w:sdt>
      <w:r w:rsidRPr="00E33C3E">
        <w:t xml:space="preserve"> </w:t>
      </w:r>
      <w:r w:rsidRPr="00E33C3E">
        <w:rPr>
          <w:rFonts w:cs="Verdana"/>
        </w:rPr>
        <w:t xml:space="preserve">Mr Warmington, you said that you were concerned there was not a suspense account option whereby unresolved transaction corrections could be </w:t>
      </w:r>
      <w:r w:rsidRPr="00E33C3E" w:rsidR="004D47C3">
        <w:rPr>
          <w:rFonts w:cs="Verdana"/>
        </w:rPr>
        <w:t>“</w:t>
      </w:r>
      <w:r w:rsidRPr="00E33C3E">
        <w:rPr>
          <w:rFonts w:cs="Verdana"/>
        </w:rPr>
        <w:t>dealt with in a neutral manner</w:t>
      </w:r>
      <w:r w:rsidRPr="00E33C3E" w:rsidR="004D47C3">
        <w:rPr>
          <w:rFonts w:cs="Verdana"/>
        </w:rPr>
        <w:t>”</w:t>
      </w:r>
      <w:r w:rsidRPr="00E33C3E">
        <w:rPr>
          <w:rFonts w:cs="Verdana"/>
        </w:rPr>
        <w:t>. What was your concern and the significance of this?</w:t>
      </w:r>
    </w:p>
    <w:p w:rsidR="00826749" w:rsidRPr="00E33C3E" w:rsidP="00826749">
      <w:pPr>
        <w:pStyle w:val="Answer"/>
      </w:pPr>
      <w:sdt>
        <w:sdtPr>
          <w:alias w:val="Witness"/>
          <w:id w:val="1939250738"/>
          <w:placeholder>
            <w:docPart w:val="5BC4F887FCFA41FE948CED1BE5EAA1FA"/>
          </w:placeholder>
          <w:richText/>
        </w:sdtPr>
        <w:sdtContent>
          <w:r w:rsidRPr="00E33C3E" w:rsidR="00F81F0A">
            <w:rPr>
              <w:b/>
              <w:i/>
            </w:rPr>
            <w:t>Ron Warmington:</w:t>
          </w:r>
          <w:r w:rsidRPr="00E33C3E">
            <w:rPr>
              <w:b/>
            </w:rPr>
            <w:t xml:space="preserve"> </w:t>
          </w:r>
        </w:sdtContent>
      </w:sdt>
      <w:r w:rsidRPr="00E33C3E">
        <w:rPr>
          <w:rFonts w:cs="Verdana"/>
        </w:rPr>
        <w:t>There are essentially two sorts of suspense account. First of all, shortly after Horizon was introduced, Post</w:t>
      </w:r>
      <w:r w:rsidRPr="00E33C3E" w:rsidR="0047694D">
        <w:rPr>
          <w:rFonts w:cs="Verdana"/>
        </w:rPr>
        <w:t xml:space="preserve"> </w:t>
      </w:r>
      <w:r w:rsidRPr="00E33C3E">
        <w:rPr>
          <w:rFonts w:cs="Verdana"/>
        </w:rPr>
        <w:t>Office withdrew a facility that had been there for decades, and that was that at branch level</w:t>
      </w:r>
      <w:r w:rsidRPr="00E33C3E" w:rsidR="004D47C3">
        <w:rPr>
          <w:rFonts w:cs="Verdana"/>
        </w:rPr>
        <w:t>,</w:t>
      </w:r>
      <w:r w:rsidRPr="00E33C3E">
        <w:rPr>
          <w:rFonts w:cs="Verdana"/>
        </w:rPr>
        <w:t xml:space="preserve"> every branch had what was called the branch suspense account. That account was freely available to the branch manager to pass entries into, pending investigation and resolution. Effectively, that enabled the branch manager or the staff to pass that shortfall or surplus forward to the next trading period. The trading period is four or five weeks. That would give them time to investigate what had happened. That is what the branch </w:t>
      </w:r>
      <w:r>
        <w:rPr>
          <w:rFonts w:cs="Verdana"/>
        </w:rPr>
        <w:t>suspense</w:t>
      </w:r>
      <w:bookmarkStart w:id="2" w:name="_GoBack"/>
      <w:bookmarkEnd w:id="2"/>
      <w:r w:rsidRPr="00E33C3E">
        <w:rPr>
          <w:rFonts w:cs="Verdana"/>
        </w:rPr>
        <w:t xml:space="preserve"> account was all about. </w:t>
      </w:r>
    </w:p>
    <w:p w:rsidR="00826749" w:rsidRPr="00E33C3E" w:rsidP="00826749">
      <w:pPr>
        <w:autoSpaceDE w:val="0"/>
        <w:autoSpaceDN w:val="0"/>
        <w:adjustRightInd w:val="0"/>
        <w:ind w:left="794"/>
        <w:rPr>
          <w:rFonts w:cs="Verdana"/>
        </w:rPr>
      </w:pPr>
      <w:r w:rsidRPr="00E33C3E">
        <w:rPr>
          <w:rFonts w:cs="Verdana"/>
        </w:rPr>
        <w:t>Post</w:t>
      </w:r>
      <w:r w:rsidRPr="00E33C3E" w:rsidR="0047694D">
        <w:rPr>
          <w:rFonts w:cs="Verdana"/>
        </w:rPr>
        <w:t xml:space="preserve"> </w:t>
      </w:r>
      <w:r w:rsidRPr="00E33C3E">
        <w:rPr>
          <w:rFonts w:cs="Verdana"/>
        </w:rPr>
        <w:t>Office, as I mentioned, withdrew that functionality and replaced it with what they</w:t>
      </w:r>
      <w:r w:rsidRPr="00E33C3E" w:rsidR="004D47C3">
        <w:rPr>
          <w:rFonts w:cs="Verdana"/>
        </w:rPr>
        <w:t xml:space="preserve"> called, in Horizon, the “settle centrally</w:t>
      </w:r>
      <w:r w:rsidRPr="00E33C3E">
        <w:rPr>
          <w:rFonts w:cs="Verdana"/>
        </w:rPr>
        <w:t xml:space="preserve"> and dispute</w:t>
      </w:r>
      <w:r w:rsidRPr="00E33C3E" w:rsidR="004D47C3">
        <w:rPr>
          <w:rFonts w:cs="Verdana"/>
        </w:rPr>
        <w:t>”</w:t>
      </w:r>
      <w:r w:rsidRPr="00E33C3E">
        <w:rPr>
          <w:rFonts w:cs="Verdana"/>
        </w:rPr>
        <w:t xml:space="preserve"> facility. In other words</w:t>
      </w:r>
      <w:r w:rsidRPr="00E33C3E" w:rsidR="004D47C3">
        <w:rPr>
          <w:rFonts w:cs="Verdana"/>
        </w:rPr>
        <w:t>,</w:t>
      </w:r>
      <w:r w:rsidRPr="00E33C3E">
        <w:rPr>
          <w:rFonts w:cs="Verdana"/>
        </w:rPr>
        <w:t xml:space="preserve"> you could somehow park an amount and say to Post</w:t>
      </w:r>
      <w:r w:rsidRPr="00E33C3E" w:rsidR="0047694D">
        <w:rPr>
          <w:rFonts w:cs="Verdana"/>
        </w:rPr>
        <w:t xml:space="preserve"> </w:t>
      </w:r>
      <w:r w:rsidRPr="00E33C3E">
        <w:rPr>
          <w:rFonts w:cs="Verdana"/>
        </w:rPr>
        <w:t xml:space="preserve">Office that it was in dispute, and then wait for that to be resolved. The problem with the </w:t>
      </w:r>
      <w:r w:rsidRPr="00E33C3E" w:rsidR="004D47C3">
        <w:rPr>
          <w:rFonts w:cs="Verdana"/>
        </w:rPr>
        <w:t xml:space="preserve">“settle centrally </w:t>
      </w:r>
      <w:r w:rsidRPr="00E33C3E">
        <w:rPr>
          <w:rFonts w:cs="Verdana"/>
        </w:rPr>
        <w:t>and dispute</w:t>
      </w:r>
      <w:r w:rsidRPr="00E33C3E" w:rsidR="004D47C3">
        <w:rPr>
          <w:rFonts w:cs="Verdana"/>
        </w:rPr>
        <w:t>”</w:t>
      </w:r>
      <w:r w:rsidRPr="00E33C3E">
        <w:rPr>
          <w:rFonts w:cs="Verdana"/>
        </w:rPr>
        <w:t xml:space="preserve"> functionality was, first of all, not many people knew about it. It was not widely publicised, as far as we can tell, and it came as a bit of a surpris</w:t>
      </w:r>
      <w:r w:rsidRPr="00E33C3E" w:rsidR="004D47C3">
        <w:rPr>
          <w:rFonts w:cs="Verdana"/>
        </w:rPr>
        <w:t>e to people that it even existed</w:t>
      </w:r>
      <w:r w:rsidRPr="00E33C3E">
        <w:rPr>
          <w:rFonts w:cs="Verdana"/>
        </w:rPr>
        <w:t>. There were flaws within the process</w:t>
      </w:r>
      <w:r w:rsidRPr="00E33C3E" w:rsidR="004D47C3">
        <w:rPr>
          <w:rFonts w:cs="Verdana"/>
        </w:rPr>
        <w:t>—</w:t>
      </w:r>
      <w:r w:rsidRPr="00E33C3E">
        <w:rPr>
          <w:rFonts w:cs="Verdana"/>
        </w:rPr>
        <w:t>essentially</w:t>
      </w:r>
      <w:r w:rsidRPr="00E33C3E" w:rsidR="004D47C3">
        <w:rPr>
          <w:rFonts w:cs="Verdana"/>
        </w:rPr>
        <w:t>,</w:t>
      </w:r>
      <w:r w:rsidRPr="00E33C3E">
        <w:rPr>
          <w:rFonts w:cs="Verdana"/>
        </w:rPr>
        <w:t xml:space="preserve"> </w:t>
      </w:r>
      <w:r w:rsidRPr="00E33C3E" w:rsidR="004D47C3">
        <w:rPr>
          <w:rFonts w:cs="Verdana"/>
        </w:rPr>
        <w:t>shortfalls within that process—</w:t>
      </w:r>
      <w:r w:rsidRPr="00E33C3E">
        <w:rPr>
          <w:rFonts w:cs="Verdana"/>
        </w:rPr>
        <w:t xml:space="preserve">not least </w:t>
      </w:r>
      <w:r w:rsidRPr="00E33C3E" w:rsidR="004D47C3">
        <w:rPr>
          <w:rFonts w:cs="Verdana"/>
        </w:rPr>
        <w:t xml:space="preserve">that </w:t>
      </w:r>
      <w:r w:rsidRPr="00E33C3E">
        <w:rPr>
          <w:rFonts w:cs="Verdana"/>
        </w:rPr>
        <w:t xml:space="preserve">the individuals trying to use that system, if they knew it existed, </w:t>
      </w:r>
      <w:r w:rsidRPr="00E33C3E" w:rsidR="004D47C3">
        <w:rPr>
          <w:rFonts w:cs="Verdana"/>
        </w:rPr>
        <w:t>were</w:t>
      </w:r>
      <w:r w:rsidRPr="00E33C3E">
        <w:rPr>
          <w:rFonts w:cs="Verdana"/>
        </w:rPr>
        <w:t xml:space="preserve"> limited in terms of the amount that could be put in there. For example, there are the entries you have heard about. It would have been fine if the shortfall was £500, but if it was £18,000</w:t>
      </w:r>
      <w:r w:rsidRPr="00E33C3E" w:rsidR="004D47C3">
        <w:rPr>
          <w:rFonts w:cs="Verdana"/>
        </w:rPr>
        <w:t>,</w:t>
      </w:r>
      <w:r w:rsidRPr="00E33C3E">
        <w:rPr>
          <w:rFonts w:cs="Verdana"/>
        </w:rPr>
        <w:t xml:space="preserve"> there was a limit where</w:t>
      </w:r>
      <w:r w:rsidRPr="00E33C3E" w:rsidR="004D47C3">
        <w:rPr>
          <w:rFonts w:cs="Verdana"/>
        </w:rPr>
        <w:t>,</w:t>
      </w:r>
      <w:r w:rsidRPr="00E33C3E">
        <w:rPr>
          <w:rFonts w:cs="Verdana"/>
        </w:rPr>
        <w:t xml:space="preserve"> essentially</w:t>
      </w:r>
      <w:r w:rsidRPr="00E33C3E" w:rsidR="004D47C3">
        <w:rPr>
          <w:rFonts w:cs="Verdana"/>
        </w:rPr>
        <w:t>,</w:t>
      </w:r>
      <w:r w:rsidRPr="00E33C3E">
        <w:rPr>
          <w:rFonts w:cs="Verdana"/>
        </w:rPr>
        <w:t xml:space="preserve"> Post</w:t>
      </w:r>
      <w:r w:rsidRPr="00E33C3E" w:rsidR="0047694D">
        <w:rPr>
          <w:rFonts w:cs="Verdana"/>
        </w:rPr>
        <w:t xml:space="preserve"> </w:t>
      </w:r>
      <w:r w:rsidRPr="00E33C3E">
        <w:rPr>
          <w:rFonts w:cs="Verdana"/>
        </w:rPr>
        <w:t>Office would say, “You cannot put that en</w:t>
      </w:r>
      <w:r w:rsidRPr="00E33C3E" w:rsidR="004D47C3">
        <w:rPr>
          <w:rFonts w:cs="Verdana"/>
        </w:rPr>
        <w:t>try in there. It is far too big</w:t>
      </w:r>
      <w:r w:rsidRPr="00E33C3E">
        <w:rPr>
          <w:rFonts w:cs="Verdana"/>
        </w:rPr>
        <w:t>”</w:t>
      </w:r>
      <w:r w:rsidRPr="00E33C3E" w:rsidR="004D47C3">
        <w:rPr>
          <w:rFonts w:cs="Verdana"/>
        </w:rPr>
        <w:t>.</w:t>
      </w:r>
      <w:r w:rsidRPr="00E33C3E">
        <w:rPr>
          <w:rFonts w:cs="Verdana"/>
        </w:rPr>
        <w:t xml:space="preserve"> The limit was calculated based on the salary of the postmaster.</w:t>
      </w:r>
    </w:p>
    <w:p w:rsidR="00826749" w:rsidRPr="00E33C3E" w:rsidP="00826749">
      <w:pPr>
        <w:autoSpaceDE w:val="0"/>
        <w:autoSpaceDN w:val="0"/>
        <w:adjustRightInd w:val="0"/>
        <w:ind w:left="794"/>
        <w:rPr>
          <w:rFonts w:cs="Verdana"/>
        </w:rPr>
      </w:pPr>
      <w:r w:rsidRPr="00E33C3E">
        <w:rPr>
          <w:rFonts w:cs="Verdana"/>
        </w:rPr>
        <w:t xml:space="preserve">If the postmaster was unable to make use of the </w:t>
      </w:r>
      <w:r w:rsidRPr="00E33C3E" w:rsidR="004D47C3">
        <w:rPr>
          <w:rFonts w:cs="Verdana"/>
        </w:rPr>
        <w:t>“settle</w:t>
      </w:r>
      <w:r w:rsidRPr="00E33C3E">
        <w:rPr>
          <w:rFonts w:cs="Verdana"/>
        </w:rPr>
        <w:t xml:space="preserve"> centrally and dispute</w:t>
      </w:r>
      <w:r w:rsidRPr="00E33C3E" w:rsidR="004D47C3">
        <w:rPr>
          <w:rFonts w:cs="Verdana"/>
        </w:rPr>
        <w:t>”</w:t>
      </w:r>
      <w:r w:rsidRPr="00E33C3E">
        <w:rPr>
          <w:rFonts w:cs="Verdana"/>
        </w:rPr>
        <w:t xml:space="preserve"> function, what we found was that many of them had virtually no alternative but essentially </w:t>
      </w:r>
      <w:r w:rsidRPr="00E33C3E" w:rsidR="004D47C3">
        <w:rPr>
          <w:rFonts w:cs="Verdana"/>
        </w:rPr>
        <w:t xml:space="preserve">to </w:t>
      </w:r>
      <w:r w:rsidRPr="00E33C3E">
        <w:rPr>
          <w:rFonts w:cs="Verdana"/>
        </w:rPr>
        <w:t xml:space="preserve">buy time by increasing the cash balance, as you have heard </w:t>
      </w:r>
      <w:r w:rsidRPr="00E33C3E" w:rsidR="004D47C3">
        <w:rPr>
          <w:rFonts w:cs="Verdana"/>
        </w:rPr>
        <w:t xml:space="preserve">from </w:t>
      </w:r>
      <w:r w:rsidRPr="00E33C3E">
        <w:rPr>
          <w:rFonts w:cs="Verdana"/>
        </w:rPr>
        <w:t>one of the witnesses earlier, pretending that there was more cash in the till than there was in order to buy time</w:t>
      </w:r>
      <w:r w:rsidRPr="00E33C3E" w:rsidR="004D47C3">
        <w:rPr>
          <w:rFonts w:cs="Verdana"/>
        </w:rPr>
        <w:t>.</w:t>
      </w:r>
      <w:r w:rsidRPr="00E33C3E">
        <w:rPr>
          <w:rFonts w:cs="Verdana"/>
        </w:rPr>
        <w:t xml:space="preserve"> </w:t>
      </w:r>
      <w:r w:rsidRPr="00E33C3E" w:rsidR="004D47C3">
        <w:rPr>
          <w:rFonts w:cs="Verdana"/>
        </w:rPr>
        <w:t>B</w:t>
      </w:r>
      <w:r w:rsidRPr="00E33C3E">
        <w:rPr>
          <w:rFonts w:cs="Verdana"/>
        </w:rPr>
        <w:t xml:space="preserve">y doing that, in effect they were committing the offence of false accounting. They were, in a sense, forced to do that. </w:t>
      </w:r>
    </w:p>
    <w:p w:rsidR="004D47C3" w:rsidRPr="00E33C3E" w:rsidP="00826749">
      <w:pPr>
        <w:autoSpaceDE w:val="0"/>
        <w:autoSpaceDN w:val="0"/>
        <w:adjustRightInd w:val="0"/>
        <w:ind w:left="794"/>
        <w:rPr>
          <w:rFonts w:cs="Verdana"/>
        </w:rPr>
      </w:pPr>
      <w:r w:rsidRPr="00E33C3E">
        <w:rPr>
          <w:rFonts w:cs="Verdana"/>
        </w:rPr>
        <w:t>There is a related issue, which is the second sort of suspense account that I referred to earlier. Post</w:t>
      </w:r>
      <w:r w:rsidRPr="00E33C3E" w:rsidR="0047694D">
        <w:rPr>
          <w:rFonts w:cs="Verdana"/>
        </w:rPr>
        <w:t xml:space="preserve"> </w:t>
      </w:r>
      <w:r w:rsidRPr="00E33C3E">
        <w:rPr>
          <w:rFonts w:cs="Verdana"/>
        </w:rPr>
        <w:t>Office itself had multiple suspense accounts, although when we challenged them on that they said they did not know what we were talking about. For every client relationship that Post</w:t>
      </w:r>
      <w:r w:rsidRPr="00E33C3E" w:rsidR="0047694D">
        <w:rPr>
          <w:rFonts w:cs="Verdana"/>
        </w:rPr>
        <w:t xml:space="preserve"> </w:t>
      </w:r>
      <w:r w:rsidRPr="00E33C3E">
        <w:rPr>
          <w:rFonts w:cs="Verdana"/>
        </w:rPr>
        <w:t>Office has—</w:t>
      </w:r>
      <w:r w:rsidRPr="00E33C3E">
        <w:rPr>
          <w:rFonts w:cs="Verdana"/>
        </w:rPr>
        <w:t xml:space="preserve">the clients are National Savings </w:t>
      </w:r>
      <w:r w:rsidRPr="00E33C3E">
        <w:rPr>
          <w:rFonts w:cs="Verdana"/>
        </w:rPr>
        <w:t xml:space="preserve">and </w:t>
      </w:r>
      <w:r w:rsidRPr="00E33C3E">
        <w:rPr>
          <w:rFonts w:cs="Verdana"/>
        </w:rPr>
        <w:t>Investment</w:t>
      </w:r>
      <w:r w:rsidRPr="00E33C3E">
        <w:rPr>
          <w:rFonts w:cs="Verdana"/>
        </w:rPr>
        <w:t>s</w:t>
      </w:r>
      <w:r w:rsidRPr="00E33C3E">
        <w:rPr>
          <w:rFonts w:cs="Verdana"/>
        </w:rPr>
        <w:t>, Camelot, Bank of Ireland, Santander, HMRC and so on—if Post</w:t>
      </w:r>
      <w:r w:rsidRPr="00E33C3E" w:rsidR="0047694D">
        <w:rPr>
          <w:rFonts w:cs="Verdana"/>
        </w:rPr>
        <w:t xml:space="preserve"> </w:t>
      </w:r>
      <w:r w:rsidRPr="00E33C3E">
        <w:rPr>
          <w:rFonts w:cs="Verdana"/>
        </w:rPr>
        <w:t>Office’s ow</w:t>
      </w:r>
      <w:r w:rsidRPr="00E33C3E">
        <w:rPr>
          <w:rFonts w:cs="Verdana"/>
        </w:rPr>
        <w:t xml:space="preserve">n records of what has happened during </w:t>
      </w:r>
      <w:r w:rsidRPr="00E33C3E">
        <w:rPr>
          <w:rFonts w:cs="Verdana"/>
        </w:rPr>
        <w:t>a day or on a particular transaction differs from what the client says has happened, an entry will go into Post</w:t>
      </w:r>
      <w:r w:rsidRPr="00E33C3E" w:rsidR="0047694D">
        <w:rPr>
          <w:rFonts w:cs="Verdana"/>
        </w:rPr>
        <w:t xml:space="preserve"> </w:t>
      </w:r>
      <w:r w:rsidRPr="00E33C3E">
        <w:rPr>
          <w:rFonts w:cs="Verdana"/>
        </w:rPr>
        <w:t xml:space="preserve">Office’s own suspense account. </w:t>
      </w:r>
    </w:p>
    <w:p w:rsidR="00826749" w:rsidRPr="00E33C3E" w:rsidP="00826749">
      <w:pPr>
        <w:autoSpaceDE w:val="0"/>
        <w:autoSpaceDN w:val="0"/>
        <w:adjustRightInd w:val="0"/>
        <w:ind w:left="794"/>
        <w:rPr>
          <w:rFonts w:cs="Verdana"/>
        </w:rPr>
      </w:pPr>
      <w:r w:rsidRPr="00E33C3E">
        <w:rPr>
          <w:rFonts w:cs="Verdana"/>
        </w:rPr>
        <w:t>What we found is that the balances in those suspense accounts were multiple millions of pounds</w:t>
      </w:r>
      <w:r w:rsidRPr="00E33C3E" w:rsidR="004D47C3">
        <w:rPr>
          <w:rFonts w:cs="Verdana"/>
        </w:rPr>
        <w:t>,</w:t>
      </w:r>
      <w:r w:rsidRPr="00E33C3E">
        <w:rPr>
          <w:rFonts w:cs="Verdana"/>
        </w:rPr>
        <w:t xml:space="preserve"> for months on end</w:t>
      </w:r>
      <w:r w:rsidRPr="00E33C3E" w:rsidR="004D47C3">
        <w:rPr>
          <w:rFonts w:cs="Verdana"/>
        </w:rPr>
        <w:t>,</w:t>
      </w:r>
      <w:r w:rsidRPr="00E33C3E">
        <w:rPr>
          <w:rFonts w:cs="Verdana"/>
        </w:rPr>
        <w:t xml:space="preserve"> before they were investigated and resolved. When we tried to investigate that, Post</w:t>
      </w:r>
      <w:r w:rsidRPr="00E33C3E" w:rsidR="0047694D">
        <w:rPr>
          <w:rFonts w:cs="Verdana"/>
        </w:rPr>
        <w:t xml:space="preserve"> </w:t>
      </w:r>
      <w:r w:rsidRPr="00E33C3E">
        <w:rPr>
          <w:rFonts w:cs="Verdana"/>
        </w:rPr>
        <w:t>Office thwarted that and essentially did not allow us to investigate that. There was a narrowing of the scope, and we were at that point heavily engaged in the 150 separate investigations of the mediation cases. We were not allowed to follow up on entries that we suspected had gone into the Post</w:t>
      </w:r>
      <w:r w:rsidRPr="00E33C3E" w:rsidR="0047694D">
        <w:rPr>
          <w:rFonts w:cs="Verdana"/>
        </w:rPr>
        <w:t xml:space="preserve"> </w:t>
      </w:r>
      <w:r w:rsidRPr="00E33C3E">
        <w:rPr>
          <w:rFonts w:cs="Verdana"/>
        </w:rPr>
        <w:t>Office’s suspense accounts, and from there, of course, three years later</w:t>
      </w:r>
      <w:r w:rsidRPr="00E33C3E" w:rsidR="004D47C3">
        <w:rPr>
          <w:rFonts w:cs="Verdana"/>
        </w:rPr>
        <w:t>,</w:t>
      </w:r>
      <w:r w:rsidRPr="00E33C3E">
        <w:rPr>
          <w:rFonts w:cs="Verdana"/>
        </w:rPr>
        <w:t xml:space="preserve"> those entries were siphoned off into Post</w:t>
      </w:r>
      <w:r w:rsidRPr="00E33C3E" w:rsidR="0047694D">
        <w:rPr>
          <w:rFonts w:cs="Verdana"/>
        </w:rPr>
        <w:t xml:space="preserve"> </w:t>
      </w:r>
      <w:r w:rsidRPr="00E33C3E" w:rsidR="004D47C3">
        <w:rPr>
          <w:rFonts w:cs="Verdana"/>
        </w:rPr>
        <w:t>Office’s own profit-</w:t>
      </w:r>
      <w:r w:rsidRPr="00E33C3E">
        <w:rPr>
          <w:rFonts w:cs="Verdana"/>
        </w:rPr>
        <w:t>and</w:t>
      </w:r>
      <w:r w:rsidRPr="00E33C3E" w:rsidR="004D47C3">
        <w:rPr>
          <w:rFonts w:cs="Verdana"/>
        </w:rPr>
        <w:t>-</w:t>
      </w:r>
      <w:r w:rsidRPr="00E33C3E">
        <w:rPr>
          <w:rFonts w:cs="Verdana"/>
        </w:rPr>
        <w:t xml:space="preserve">loss account and from there, of course, into a reduction in the amount of funding that </w:t>
      </w:r>
      <w:r w:rsidRPr="00E33C3E" w:rsidR="004D47C3">
        <w:rPr>
          <w:rFonts w:cs="Verdana"/>
        </w:rPr>
        <w:t xml:space="preserve">the </w:t>
      </w:r>
      <w:r w:rsidRPr="00E33C3E">
        <w:rPr>
          <w:rFonts w:cs="Verdana"/>
        </w:rPr>
        <w:t>taxpayer was providing to the company.</w:t>
      </w:r>
    </w:p>
    <w:p w:rsidR="00826749" w:rsidRPr="00E33C3E" w:rsidP="00826749">
      <w:pPr>
        <w:pStyle w:val="Question"/>
        <w:numPr>
          <w:ilvl w:val="0"/>
          <w:numId w:val="9"/>
        </w:numPr>
      </w:pPr>
      <w:sdt>
        <w:sdtPr>
          <w:alias w:val="Member"/>
          <w:tag w:val="&lt;Member mnisId='4866' dodsId=''&gt;"/>
          <w:id w:val="123895784"/>
          <w:placeholder>
            <w:docPart w:val="5BC4F887FCFA41FE948CED1BE5EAA1FA"/>
          </w:placeholder>
          <w:richText/>
        </w:sdtPr>
        <w:sdtContent>
          <w:r w:rsidRPr="00E33C3E">
            <w:rPr>
              <w:b/>
            </w:rPr>
            <w:t>Alexander Stafford:</w:t>
          </w:r>
        </w:sdtContent>
      </w:sdt>
      <w:r w:rsidRPr="00E33C3E">
        <w:t xml:space="preserve"> </w:t>
      </w:r>
      <w:r w:rsidRPr="00E33C3E">
        <w:rPr>
          <w:rFonts w:cs="Verdana"/>
        </w:rPr>
        <w:t>You are basically telling us that the new system did not allow for large transactions to go into it, and also the Post</w:t>
      </w:r>
      <w:r w:rsidRPr="00E33C3E" w:rsidR="0047694D">
        <w:rPr>
          <w:rFonts w:cs="Verdana"/>
        </w:rPr>
        <w:t xml:space="preserve"> </w:t>
      </w:r>
      <w:r w:rsidRPr="00E33C3E">
        <w:rPr>
          <w:rFonts w:cs="Verdana"/>
        </w:rPr>
        <w:t>Office did not allow you to investigate it fully. What sort of message did that send to you, if the Post</w:t>
      </w:r>
      <w:r w:rsidRPr="00E33C3E" w:rsidR="0047694D">
        <w:rPr>
          <w:rFonts w:cs="Verdana"/>
        </w:rPr>
        <w:t xml:space="preserve"> </w:t>
      </w:r>
      <w:r w:rsidRPr="00E33C3E">
        <w:rPr>
          <w:rFonts w:cs="Verdana"/>
        </w:rPr>
        <w:t>Office was not allowing you to drill down</w:t>
      </w:r>
      <w:r w:rsidRPr="00E33C3E" w:rsidR="004D47C3">
        <w:rPr>
          <w:rFonts w:cs="Verdana"/>
        </w:rPr>
        <w:t xml:space="preserve"> properly </w:t>
      </w:r>
      <w:r w:rsidRPr="00E33C3E">
        <w:rPr>
          <w:rFonts w:cs="Verdana"/>
        </w:rPr>
        <w:t>and do your job?</w:t>
      </w:r>
    </w:p>
    <w:p w:rsidR="004D47C3" w:rsidRPr="00E33C3E" w:rsidP="00826749">
      <w:pPr>
        <w:pStyle w:val="Answer"/>
        <w:rPr>
          <w:rFonts w:cs="Verdana"/>
        </w:rPr>
      </w:pPr>
      <w:sdt>
        <w:sdtPr>
          <w:alias w:val="Witness"/>
          <w:id w:val="-1742707642"/>
          <w:placeholder>
            <w:docPart w:val="5BC4F887FCFA41FE948CED1BE5EAA1FA"/>
          </w:placeholder>
          <w:richText/>
        </w:sdtPr>
        <w:sdtContent>
          <w:r w:rsidRPr="00E33C3E" w:rsidR="00F81F0A">
            <w:rPr>
              <w:b/>
              <w:i/>
            </w:rPr>
            <w:t>Ron Warmington:</w:t>
          </w:r>
          <w:r w:rsidRPr="00E33C3E" w:rsidR="00826749">
            <w:rPr>
              <w:b/>
            </w:rPr>
            <w:t xml:space="preserve"> </w:t>
          </w:r>
        </w:sdtContent>
      </w:sdt>
      <w:r w:rsidRPr="00E33C3E" w:rsidR="00826749">
        <w:rPr>
          <w:rFonts w:cs="Verdana"/>
        </w:rPr>
        <w:t>As Mr Henderson has pointed out, at first there was a very clear and perfectly acceptable understanding</w:t>
      </w:r>
      <w:r w:rsidRPr="00E33C3E">
        <w:rPr>
          <w:rFonts w:cs="Verdana"/>
        </w:rPr>
        <w:t>,</w:t>
      </w:r>
      <w:r w:rsidRPr="00E33C3E" w:rsidR="00826749">
        <w:rPr>
          <w:rFonts w:cs="Verdana"/>
        </w:rPr>
        <w:t xml:space="preserve"> between the chairman, the chief executive at the time, ourselves, </w:t>
      </w:r>
      <w:r w:rsidRPr="00E33C3E">
        <w:rPr>
          <w:rFonts w:cs="Verdana"/>
        </w:rPr>
        <w:t xml:space="preserve">now Lord </w:t>
      </w:r>
      <w:r w:rsidRPr="00E33C3E">
        <w:rPr>
          <w:rFonts w:cs="Times New Roman"/>
        </w:rPr>
        <w:t>Arbuthnot</w:t>
      </w:r>
      <w:r w:rsidRPr="00E33C3E" w:rsidR="00826749">
        <w:rPr>
          <w:rFonts w:cs="Verdana"/>
        </w:rPr>
        <w:t>, Andrew Bridgen and Alan Bates</w:t>
      </w:r>
      <w:r w:rsidRPr="00E33C3E">
        <w:rPr>
          <w:rFonts w:cs="Verdana"/>
        </w:rPr>
        <w:t>,</w:t>
      </w:r>
      <w:r w:rsidRPr="00E33C3E" w:rsidR="00826749">
        <w:rPr>
          <w:rFonts w:cs="Verdana"/>
        </w:rPr>
        <w:t xml:space="preserve"> that we would be seeking the truth and we were unrestricted. Frankly, I made it very clear that my company was not prepared to undertake the work unless that was the agreement. We were not in the least bit interested in carrying out a whitewash. </w:t>
      </w:r>
    </w:p>
    <w:p w:rsidR="00826749" w:rsidRPr="00E33C3E" w:rsidP="00826749">
      <w:pPr>
        <w:pStyle w:val="Answer"/>
      </w:pPr>
      <w:r w:rsidRPr="00E33C3E">
        <w:rPr>
          <w:rFonts w:cs="Verdana"/>
        </w:rPr>
        <w:t>Initially, until the then general counsel of the Post</w:t>
      </w:r>
      <w:r w:rsidRPr="00E33C3E" w:rsidR="0047694D">
        <w:rPr>
          <w:rFonts w:cs="Verdana"/>
        </w:rPr>
        <w:t xml:space="preserve"> </w:t>
      </w:r>
      <w:r w:rsidRPr="00E33C3E">
        <w:rPr>
          <w:rFonts w:cs="Verdana"/>
        </w:rPr>
        <w:t>Office left, the relationship was absolutely brillia</w:t>
      </w:r>
      <w:r w:rsidRPr="00E33C3E" w:rsidR="004D47C3">
        <w:rPr>
          <w:rFonts w:cs="Verdana"/>
        </w:rPr>
        <w:t>nt. There was full co-operation,</w:t>
      </w:r>
      <w:r w:rsidRPr="00E33C3E">
        <w:rPr>
          <w:rFonts w:cs="Verdana"/>
        </w:rPr>
        <w:t xml:space="preserve"> full access to what we required and complete transparency. That all changed when the outgoing general counsel was replaced, which coincided with the start of the mediation scheme. Frankly</w:t>
      </w:r>
      <w:r w:rsidRPr="00E33C3E" w:rsidR="004D47C3">
        <w:rPr>
          <w:rFonts w:cs="Verdana"/>
        </w:rPr>
        <w:t>,</w:t>
      </w:r>
      <w:r w:rsidRPr="00E33C3E">
        <w:rPr>
          <w:rFonts w:cs="Verdana"/>
        </w:rPr>
        <w:t xml:space="preserve"> it was one of the worst, most difficult investigations I have ever carried out in terms of the client relationship.</w:t>
      </w:r>
    </w:p>
    <w:p w:rsidR="00826749" w:rsidRPr="00E33C3E" w:rsidP="00826749">
      <w:pPr>
        <w:pStyle w:val="Question"/>
        <w:numPr>
          <w:ilvl w:val="0"/>
          <w:numId w:val="0"/>
        </w:numPr>
        <w:ind w:left="794"/>
      </w:pPr>
      <w:sdt>
        <w:sdtPr>
          <w:alias w:val="Member"/>
          <w:tag w:val="&lt;Member mnisId='4031' dodsId='35872'&gt;"/>
          <w:id w:val="-1905051393"/>
          <w:placeholder>
            <w:docPart w:val="5BC4F887FCFA41FE948CED1BE5EAA1FA"/>
          </w:placeholder>
          <w:richText/>
        </w:sdtPr>
        <w:sdtContent>
          <w:r w:rsidRPr="00E33C3E">
            <w:rPr>
              <w:b/>
            </w:rPr>
            <w:t>Chair:</w:t>
          </w:r>
        </w:sdtContent>
      </w:sdt>
      <w:r w:rsidRPr="00E33C3E">
        <w:t xml:space="preserve"> </w:t>
      </w:r>
      <w:r w:rsidRPr="00E33C3E">
        <w:rPr>
          <w:rFonts w:cs="Verdana"/>
        </w:rPr>
        <w:t xml:space="preserve">Thank you. We will move on, but that was incredibly helpful. </w:t>
      </w:r>
    </w:p>
    <w:p w:rsidR="00826749" w:rsidRPr="00E33C3E" w:rsidP="00826749">
      <w:pPr>
        <w:pStyle w:val="Question"/>
        <w:numPr>
          <w:ilvl w:val="0"/>
          <w:numId w:val="9"/>
        </w:numPr>
      </w:pPr>
      <w:sdt>
        <w:sdtPr>
          <w:alias w:val="Member"/>
          <w:tag w:val="&lt;Member mnisId='4505' dodsId='54213'&gt;"/>
          <w:id w:val="-1805448732"/>
          <w:placeholder>
            <w:docPart w:val="5BC4F887FCFA41FE948CED1BE5EAA1FA"/>
          </w:placeholder>
          <w:richText/>
        </w:sdtPr>
        <w:sdtContent>
          <w:r w:rsidRPr="00E33C3E">
            <w:rPr>
              <w:b/>
            </w:rPr>
            <w:t>Peter Kyle:</w:t>
          </w:r>
        </w:sdtContent>
      </w:sdt>
      <w:r w:rsidRPr="00E33C3E">
        <w:t xml:space="preserve"> </w:t>
      </w:r>
      <w:r w:rsidRPr="00E33C3E">
        <w:rPr>
          <w:rFonts w:cs="Verdana"/>
        </w:rPr>
        <w:t xml:space="preserve">Calum, </w:t>
      </w:r>
      <w:r w:rsidRPr="00E33C3E" w:rsidR="004D47C3">
        <w:rPr>
          <w:rFonts w:cs="Verdana"/>
        </w:rPr>
        <w:t>does</w:t>
      </w:r>
      <w:r w:rsidRPr="00E33C3E">
        <w:rPr>
          <w:rFonts w:cs="Verdana"/>
        </w:rPr>
        <w:t xml:space="preserve"> the settlement that was reached with the 550 </w:t>
      </w:r>
      <w:r w:rsidRPr="00E33C3E" w:rsidR="0047694D">
        <w:rPr>
          <w:rFonts w:cs="Verdana"/>
        </w:rPr>
        <w:t>subpostmasters</w:t>
      </w:r>
      <w:r w:rsidRPr="00E33C3E" w:rsidR="004D47C3">
        <w:rPr>
          <w:rFonts w:cs="Verdana"/>
        </w:rPr>
        <w:t xml:space="preserve"> </w:t>
      </w:r>
      <w:r w:rsidRPr="00E33C3E">
        <w:rPr>
          <w:rFonts w:cs="Verdana"/>
        </w:rPr>
        <w:t>represent justice?</w:t>
      </w:r>
    </w:p>
    <w:p w:rsidR="00826749" w:rsidRPr="00E33C3E" w:rsidP="00826749">
      <w:pPr>
        <w:pStyle w:val="Answer"/>
      </w:pPr>
      <w:sdt>
        <w:sdtPr>
          <w:alias w:val="Witness"/>
          <w:id w:val="-361206008"/>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£58</w:t>
      </w:r>
      <w:r w:rsidRPr="00E33C3E" w:rsidR="0047694D">
        <w:rPr>
          <w:rFonts w:cs="Verdana"/>
        </w:rPr>
        <w:t xml:space="preserve"> </w:t>
      </w:r>
      <w:r w:rsidRPr="00E33C3E">
        <w:rPr>
          <w:rFonts w:cs="Verdana"/>
        </w:rPr>
        <w:t>million is a significant amount of money, but</w:t>
      </w:r>
      <w:r w:rsidRPr="00E33C3E" w:rsidR="004D47C3">
        <w:rPr>
          <w:rFonts w:cs="Verdana"/>
        </w:rPr>
        <w:t>,</w:t>
      </w:r>
      <w:r w:rsidRPr="00E33C3E">
        <w:rPr>
          <w:rFonts w:cs="Verdana"/>
        </w:rPr>
        <w:t xml:space="preserve"> given, as we have heard, exactly how much of it has been taken up with litigation costs, exactly how much they are going to end up with is going to be a lot less than that. You then drill down to what t</w:t>
      </w:r>
      <w:r w:rsidRPr="00E33C3E" w:rsidR="007464F3">
        <w:rPr>
          <w:rFonts w:cs="Verdana"/>
        </w:rPr>
        <w:t>hese people have gone through.</w:t>
      </w:r>
      <w:r w:rsidRPr="00E33C3E">
        <w:rPr>
          <w:rFonts w:cs="Verdana"/>
        </w:rPr>
        <w:t xml:space="preserve"> I think of </w:t>
      </w:r>
      <w:r w:rsidR="00572F85">
        <w:rPr>
          <w:rFonts w:cs="Verdana"/>
        </w:rPr>
        <w:t>Tracy</w:t>
      </w:r>
      <w:r w:rsidRPr="00E33C3E">
        <w:rPr>
          <w:rFonts w:cs="Verdana"/>
        </w:rPr>
        <w:t xml:space="preserve"> at 19. I am a father of two daughters of virtually the same age. If that happened to my daughters</w:t>
      </w:r>
      <w:r w:rsidRPr="00E33C3E" w:rsidR="007464F3">
        <w:rPr>
          <w:rFonts w:cs="Verdana"/>
        </w:rPr>
        <w:t>,</w:t>
      </w:r>
      <w:r w:rsidRPr="00E33C3E">
        <w:rPr>
          <w:rFonts w:cs="Verdana"/>
        </w:rPr>
        <w:t xml:space="preserve"> I would be absolutely heartbroken. It is, in essence, her whole adult life that she </w:t>
      </w:r>
      <w:r w:rsidRPr="00E33C3E" w:rsidR="007464F3">
        <w:rPr>
          <w:rFonts w:cs="Verdana"/>
        </w:rPr>
        <w:t xml:space="preserve">has </w:t>
      </w:r>
      <w:r w:rsidRPr="00E33C3E">
        <w:rPr>
          <w:rFonts w:cs="Verdana"/>
        </w:rPr>
        <w:t xml:space="preserve">had to live with this. If I think of </w:t>
      </w:r>
      <w:r w:rsidRPr="00E33C3E" w:rsidR="007464F3">
        <w:rPr>
          <w:rFonts w:cs="Verdana"/>
        </w:rPr>
        <w:t xml:space="preserve">what </w:t>
      </w:r>
      <w:r w:rsidRPr="00E33C3E">
        <w:rPr>
          <w:rFonts w:cs="Verdana"/>
        </w:rPr>
        <w:t>Wendy has gone through, she has had to sell her house for £100,000 less than it was worth</w:t>
      </w:r>
      <w:r w:rsidRPr="00E33C3E" w:rsidR="007464F3">
        <w:rPr>
          <w:rFonts w:cs="Verdana"/>
        </w:rPr>
        <w:t xml:space="preserve"> to</w:t>
      </w:r>
      <w:r w:rsidRPr="00E33C3E">
        <w:rPr>
          <w:rFonts w:cs="Verdana"/>
        </w:rPr>
        <w:t xml:space="preserve"> pay off the debts.</w:t>
      </w:r>
    </w:p>
    <w:p w:rsidR="00826749" w:rsidRPr="00E33C3E" w:rsidP="007464F3">
      <w:pPr>
        <w:pStyle w:val="Question"/>
        <w:numPr>
          <w:ilvl w:val="0"/>
          <w:numId w:val="0"/>
        </w:numPr>
        <w:ind w:left="794"/>
      </w:pPr>
      <w:sdt>
        <w:sdtPr>
          <w:alias w:val="Member"/>
          <w:tag w:val="&lt;Member mnisId='4505' dodsId='54213'&gt;"/>
          <w:id w:val="554830607"/>
          <w:placeholder>
            <w:docPart w:val="5BC4F887FCFA41FE948CED1BE5EAA1FA"/>
          </w:placeholder>
          <w:richText/>
        </w:sdtPr>
        <w:sdtContent>
          <w:r w:rsidRPr="00E33C3E">
            <w:rPr>
              <w:b/>
            </w:rPr>
            <w:t>Peter Kyle:</w:t>
          </w:r>
        </w:sdtContent>
      </w:sdt>
      <w:r w:rsidRPr="00E33C3E">
        <w:t xml:space="preserve"> </w:t>
      </w:r>
      <w:r w:rsidRPr="00E33C3E" w:rsidR="007464F3">
        <w:t>I</w:t>
      </w:r>
      <w:r w:rsidRPr="00E33C3E">
        <w:rPr>
          <w:rFonts w:cs="Verdana"/>
        </w:rPr>
        <w:t xml:space="preserve">n short, </w:t>
      </w:r>
      <w:r w:rsidR="000A50C0">
        <w:rPr>
          <w:rFonts w:cs="Verdana"/>
        </w:rPr>
        <w:t>it</w:t>
      </w:r>
      <w:r w:rsidRPr="00E33C3E">
        <w:rPr>
          <w:rFonts w:cs="Verdana"/>
        </w:rPr>
        <w:t xml:space="preserve"> is </w:t>
      </w:r>
      <w:r w:rsidR="000A50C0">
        <w:rPr>
          <w:rFonts w:cs="Verdana"/>
        </w:rPr>
        <w:t xml:space="preserve">a </w:t>
      </w:r>
      <w:r w:rsidRPr="00E33C3E">
        <w:rPr>
          <w:rFonts w:cs="Verdana"/>
        </w:rPr>
        <w:t>no.</w:t>
      </w:r>
    </w:p>
    <w:p w:rsidR="00826749" w:rsidRPr="00E33C3E" w:rsidP="00826749">
      <w:pPr>
        <w:pStyle w:val="Answer"/>
      </w:pPr>
      <w:sdt>
        <w:sdtPr>
          <w:alias w:val="Witness"/>
          <w:id w:val="-907376688"/>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No.</w:t>
      </w:r>
    </w:p>
    <w:p w:rsidR="00826749" w:rsidRPr="00E33C3E" w:rsidP="00826749">
      <w:pPr>
        <w:pStyle w:val="Question"/>
        <w:numPr>
          <w:ilvl w:val="0"/>
          <w:numId w:val="9"/>
        </w:numPr>
      </w:pPr>
      <w:sdt>
        <w:sdtPr>
          <w:alias w:val="Member"/>
          <w:tag w:val="&lt;Member mnisId='4505' dodsId='54213'&gt;"/>
          <w:id w:val="416444401"/>
          <w:placeholder>
            <w:docPart w:val="5BC4F887FCFA41FE948CED1BE5EAA1FA"/>
          </w:placeholder>
          <w:richText/>
        </w:sdtPr>
        <w:sdtContent>
          <w:r w:rsidRPr="00E33C3E">
            <w:rPr>
              <w:b/>
            </w:rPr>
            <w:t>Peter Kyle:</w:t>
          </w:r>
        </w:sdtContent>
      </w:sdt>
      <w:r w:rsidRPr="00E33C3E">
        <w:t xml:space="preserve"> </w:t>
      </w:r>
      <w:r w:rsidRPr="00E33C3E">
        <w:rPr>
          <w:rFonts w:cs="Verdana"/>
        </w:rPr>
        <w:t>550 were part of the class action. For those people who were affected by the Horizon scandal, if you will, but were not part of the class action, are they going to have any recompense at all?</w:t>
      </w:r>
    </w:p>
    <w:p w:rsidR="00826749" w:rsidRPr="00E33C3E" w:rsidP="00826749">
      <w:pPr>
        <w:pStyle w:val="Answer"/>
      </w:pPr>
      <w:sdt>
        <w:sdtPr>
          <w:alias w:val="Witness"/>
          <w:id w:val="-1901436562"/>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 xml:space="preserve">I do not know the answer to that one, </w:t>
      </w:r>
      <w:r w:rsidRPr="00E33C3E" w:rsidR="007464F3">
        <w:rPr>
          <w:rFonts w:cs="Verdana"/>
        </w:rPr>
        <w:t>to be honest</w:t>
      </w:r>
      <w:r w:rsidRPr="00E33C3E">
        <w:rPr>
          <w:rFonts w:cs="Verdana"/>
        </w:rPr>
        <w:t>. I would hope that when we have</w:t>
      </w:r>
      <w:r w:rsidRPr="00E33C3E" w:rsidR="007464F3">
        <w:rPr>
          <w:rFonts w:cs="Verdana"/>
        </w:rPr>
        <w:t xml:space="preserve"> the complex case review set up</w:t>
      </w:r>
      <w:r w:rsidRPr="00E33C3E">
        <w:rPr>
          <w:rFonts w:cs="Verdana"/>
        </w:rPr>
        <w:t xml:space="preserve"> and once we know the parameters of that, anyone who feels they have suffered a loss due to it can put that in</w:t>
      </w:r>
      <w:r w:rsidRPr="00E33C3E" w:rsidR="007464F3">
        <w:rPr>
          <w:rFonts w:cs="Verdana"/>
        </w:rPr>
        <w:t>.</w:t>
      </w:r>
    </w:p>
    <w:p w:rsidR="00826749" w:rsidRPr="00E33C3E" w:rsidP="00826749">
      <w:pPr>
        <w:pStyle w:val="Question"/>
        <w:numPr>
          <w:ilvl w:val="0"/>
          <w:numId w:val="9"/>
        </w:numPr>
      </w:pPr>
      <w:sdt>
        <w:sdtPr>
          <w:alias w:val="Member"/>
          <w:tag w:val="&lt;Member mnisId='4505' dodsId='54213'&gt;"/>
          <w:id w:val="-1961184134"/>
          <w:placeholder>
            <w:docPart w:val="5BC4F887FCFA41FE948CED1BE5EAA1FA"/>
          </w:placeholder>
          <w:richText/>
        </w:sdtPr>
        <w:sdtContent>
          <w:r w:rsidRPr="00E33C3E">
            <w:rPr>
              <w:b/>
            </w:rPr>
            <w:t>Peter Kyle:</w:t>
          </w:r>
        </w:sdtContent>
      </w:sdt>
      <w:r w:rsidRPr="00E33C3E">
        <w:t xml:space="preserve"> </w:t>
      </w:r>
      <w:r w:rsidRPr="00E33C3E">
        <w:rPr>
          <w:rFonts w:cs="Verdana"/>
        </w:rPr>
        <w:t xml:space="preserve">The chief executive of the organisation that represents </w:t>
      </w:r>
      <w:r w:rsidRPr="00E33C3E" w:rsidR="0047694D">
        <w:rPr>
          <w:rFonts w:cs="Verdana"/>
        </w:rPr>
        <w:t>subpostmasters</w:t>
      </w:r>
      <w:r w:rsidRPr="00E33C3E">
        <w:rPr>
          <w:rFonts w:cs="Verdana"/>
        </w:rPr>
        <w:t xml:space="preserve"> does not know whether people who were not involved in the class action will h</w:t>
      </w:r>
      <w:r w:rsidRPr="00E33C3E" w:rsidR="007464F3">
        <w:rPr>
          <w:rFonts w:cs="Verdana"/>
        </w:rPr>
        <w:t>ave any right to any settlement.</w:t>
      </w:r>
    </w:p>
    <w:p w:rsidR="00826749" w:rsidRPr="00E33C3E" w:rsidP="00826749">
      <w:pPr>
        <w:pStyle w:val="Answer"/>
      </w:pPr>
      <w:sdt>
        <w:sdtPr>
          <w:alias w:val="Witness"/>
          <w:id w:val="1844277270"/>
          <w:placeholder>
            <w:docPart w:val="5BC4F887FCFA41FE948CED1BE5EAA1FA"/>
          </w:placeholder>
          <w:richText/>
        </w:sdtPr>
        <w:sdtContent>
          <w:r w:rsidRPr="00E33C3E" w:rsidR="00F84C61">
            <w:rPr>
              <w:b/>
              <w:i/>
            </w:rPr>
            <w:t>Calum Greenhow:</w:t>
          </w:r>
          <w:r w:rsidRPr="00E33C3E">
            <w:rPr>
              <w:b/>
            </w:rPr>
            <w:t xml:space="preserve"> </w:t>
          </w:r>
        </w:sdtContent>
      </w:sdt>
      <w:r w:rsidRPr="00E33C3E">
        <w:rPr>
          <w:rFonts w:cs="Verdana"/>
        </w:rPr>
        <w:t>Not yet, because that is actually being done. I believe that is still goin</w:t>
      </w:r>
      <w:r w:rsidRPr="00E33C3E" w:rsidR="007464F3">
        <w:rPr>
          <w:rFonts w:cs="Verdana"/>
        </w:rPr>
        <w:t>g on. I could be wrong on this, but t</w:t>
      </w:r>
      <w:r w:rsidRPr="00E33C3E">
        <w:rPr>
          <w:rFonts w:cs="Verdana"/>
        </w:rPr>
        <w:t xml:space="preserve">hat is still part of the legal process that is going on between </w:t>
      </w:r>
      <w:r w:rsidRPr="00E33C3E" w:rsidR="007464F3">
        <w:rPr>
          <w:rFonts w:cs="Verdana"/>
        </w:rPr>
        <w:t>Freeths</w:t>
      </w:r>
      <w:r w:rsidRPr="00E33C3E">
        <w:rPr>
          <w:rFonts w:cs="Verdana"/>
        </w:rPr>
        <w:t xml:space="preserve"> and the Post</w:t>
      </w:r>
      <w:r w:rsidRPr="00E33C3E" w:rsidR="0047694D">
        <w:rPr>
          <w:rFonts w:cs="Verdana"/>
        </w:rPr>
        <w:t xml:space="preserve"> </w:t>
      </w:r>
      <w:r w:rsidRPr="00E33C3E">
        <w:rPr>
          <w:rFonts w:cs="Verdana"/>
        </w:rPr>
        <w:t>Of</w:t>
      </w:r>
      <w:r w:rsidRPr="00E33C3E" w:rsidR="007464F3">
        <w:rPr>
          <w:rFonts w:cs="Verdana"/>
        </w:rPr>
        <w:t xml:space="preserve">fice. I might be wrong on that; </w:t>
      </w:r>
      <w:r w:rsidRPr="00E33C3E">
        <w:rPr>
          <w:rFonts w:cs="Verdana"/>
        </w:rPr>
        <w:t>I do not know. Apologies if that is not the case. I am sorry, Alan. I did not know that was the case, but my understanding was that was what was happening.</w:t>
      </w:r>
    </w:p>
    <w:p w:rsidR="00826749" w:rsidRPr="00E33C3E" w:rsidP="00826749">
      <w:pPr>
        <w:pStyle w:val="Question"/>
        <w:numPr>
          <w:ilvl w:val="0"/>
          <w:numId w:val="9"/>
        </w:numPr>
      </w:pPr>
      <w:sdt>
        <w:sdtPr>
          <w:alias w:val="Member"/>
          <w:tag w:val="&lt;Member mnisId='4505' dodsId='54213'&gt;"/>
          <w:id w:val="-1236384333"/>
          <w:placeholder>
            <w:docPart w:val="5BC4F887FCFA41FE948CED1BE5EAA1FA"/>
          </w:placeholder>
          <w:richText/>
        </w:sdtPr>
        <w:sdtContent>
          <w:r w:rsidRPr="00E33C3E">
            <w:rPr>
              <w:b/>
            </w:rPr>
            <w:t>Peter Kyle:</w:t>
          </w:r>
        </w:sdtContent>
      </w:sdt>
      <w:r w:rsidRPr="00E33C3E">
        <w:t xml:space="preserve"> </w:t>
      </w:r>
      <w:r w:rsidRPr="00E33C3E">
        <w:rPr>
          <w:rFonts w:cs="Verdana"/>
        </w:rPr>
        <w:t>Your answer does surprise me, I have to say. I thought this would be on the tip of your tongue. Andy, do you have any view on whether this represents justice or not?</w:t>
      </w:r>
    </w:p>
    <w:p w:rsidR="00826749" w:rsidRPr="00E33C3E" w:rsidP="00826749">
      <w:pPr>
        <w:pStyle w:val="Answer"/>
      </w:pPr>
      <w:sdt>
        <w:sdtPr>
          <w:alias w:val="Witness"/>
          <w:id w:val="-2011743100"/>
          <w:placeholder>
            <w:docPart w:val="5BC4F887FCFA41FE948CED1BE5EAA1FA"/>
          </w:placeholder>
          <w:richText/>
        </w:sdtPr>
        <w:sdtContent>
          <w:r w:rsidRPr="00E33C3E" w:rsidR="00F84C61">
            <w:rPr>
              <w:b/>
              <w:i/>
            </w:rPr>
            <w:t>Andy Furey:</w:t>
          </w:r>
          <w:r w:rsidRPr="00E33C3E">
            <w:rPr>
              <w:b/>
            </w:rPr>
            <w:t xml:space="preserve"> </w:t>
          </w:r>
        </w:sdtContent>
      </w:sdt>
      <w:r w:rsidRPr="00E33C3E" w:rsidR="007464F3">
        <w:rPr>
          <w:rFonts w:cs="Verdana"/>
        </w:rPr>
        <w:t>It a</w:t>
      </w:r>
      <w:r w:rsidRPr="00E33C3E">
        <w:rPr>
          <w:rFonts w:cs="Verdana"/>
        </w:rPr>
        <w:t xml:space="preserve">bsolutely </w:t>
      </w:r>
      <w:r w:rsidRPr="00E33C3E" w:rsidR="007464F3">
        <w:rPr>
          <w:rFonts w:cs="Verdana"/>
        </w:rPr>
        <w:t xml:space="preserve">does </w:t>
      </w:r>
      <w:r w:rsidRPr="00E33C3E">
        <w:rPr>
          <w:rFonts w:cs="Verdana"/>
        </w:rPr>
        <w:t>not. I would applaud the Justice for Subpostmasters</w:t>
      </w:r>
      <w:r w:rsidRPr="00E33C3E" w:rsidR="007464F3">
        <w:rPr>
          <w:rFonts w:cs="Verdana"/>
        </w:rPr>
        <w:t xml:space="preserve"> Alliance</w:t>
      </w:r>
      <w:r w:rsidRPr="00E33C3E">
        <w:rPr>
          <w:rFonts w:cs="Verdana"/>
        </w:rPr>
        <w:t xml:space="preserve"> for all </w:t>
      </w:r>
      <w:r w:rsidRPr="00E33C3E" w:rsidR="007464F3">
        <w:rPr>
          <w:rFonts w:cs="Verdana"/>
        </w:rPr>
        <w:t>its</w:t>
      </w:r>
      <w:r w:rsidRPr="00E33C3E">
        <w:rPr>
          <w:rFonts w:cs="Verdana"/>
        </w:rPr>
        <w:t xml:space="preserve"> endeavours and activities over many years. Obviously, that was a settlement reached out of court, so you have to respect that. What I am struggling with is that they are only going to be left with circa £12</w:t>
      </w:r>
      <w:r w:rsidRPr="00E33C3E" w:rsidR="0047694D">
        <w:rPr>
          <w:rFonts w:cs="Verdana"/>
        </w:rPr>
        <w:t xml:space="preserve"> </w:t>
      </w:r>
      <w:r w:rsidRPr="00E33C3E" w:rsidR="007464F3">
        <w:rPr>
          <w:rFonts w:cs="Verdana"/>
        </w:rPr>
        <w:t>million to be divided.</w:t>
      </w:r>
      <w:r w:rsidRPr="00E33C3E">
        <w:rPr>
          <w:rFonts w:cs="Verdana"/>
        </w:rPr>
        <w:t xml:space="preserve"> I believe that the Government should fund all of the costs that the group litigants have incurred, so that they receive the full £58</w:t>
      </w:r>
      <w:r w:rsidRPr="00E33C3E" w:rsidR="0047694D">
        <w:rPr>
          <w:rFonts w:cs="Verdana"/>
        </w:rPr>
        <w:t xml:space="preserve"> </w:t>
      </w:r>
      <w:r w:rsidRPr="00E33C3E">
        <w:rPr>
          <w:rFonts w:cs="Verdana"/>
        </w:rPr>
        <w:t>million of compensation and that can be equitably divided with whatever formula they come up with. This is not the end of it, is it? It is not fair that people have been treated so badly and had such devastating impacts upon their lives over so many years.</w:t>
      </w:r>
    </w:p>
    <w:p w:rsidR="00826749" w:rsidRPr="00E33C3E" w:rsidP="00826749">
      <w:pPr>
        <w:pStyle w:val="Question"/>
        <w:numPr>
          <w:ilvl w:val="0"/>
          <w:numId w:val="9"/>
        </w:numPr>
      </w:pPr>
      <w:sdt>
        <w:sdtPr>
          <w:alias w:val="Member"/>
          <w:tag w:val="&lt;Member mnisId='4505' dodsId='54213'&gt;"/>
          <w:id w:val="-1307391410"/>
          <w:placeholder>
            <w:docPart w:val="5BC4F887FCFA41FE948CED1BE5EAA1FA"/>
          </w:placeholder>
          <w:richText/>
        </w:sdtPr>
        <w:sdtContent>
          <w:r w:rsidRPr="00E33C3E">
            <w:rPr>
              <w:b/>
            </w:rPr>
            <w:t>Peter Kyle:</w:t>
          </w:r>
        </w:sdtContent>
      </w:sdt>
      <w:r w:rsidRPr="00E33C3E">
        <w:t xml:space="preserve"> </w:t>
      </w:r>
      <w:r w:rsidRPr="00E33C3E">
        <w:rPr>
          <w:rFonts w:cs="Verdana"/>
        </w:rPr>
        <w:t>Are you aware of people who were not litigants but have been affected and had financial impacts?</w:t>
      </w:r>
    </w:p>
    <w:p w:rsidR="007464F3" w:rsidRPr="00E33C3E" w:rsidP="00826749">
      <w:pPr>
        <w:pStyle w:val="Answer"/>
        <w:rPr>
          <w:rFonts w:cs="Verdana"/>
        </w:rPr>
      </w:pPr>
      <w:sdt>
        <w:sdtPr>
          <w:alias w:val="Witness"/>
          <w:id w:val="817314890"/>
          <w:placeholder>
            <w:docPart w:val="5BC4F887FCFA41FE948CED1BE5EAA1FA"/>
          </w:placeholder>
          <w:richText/>
        </w:sdtPr>
        <w:sdtContent>
          <w:r w:rsidRPr="00E33C3E" w:rsidR="00F84C61">
            <w:rPr>
              <w:b/>
              <w:i/>
            </w:rPr>
            <w:t>Andy Furey:</w:t>
          </w:r>
          <w:r w:rsidRPr="00E33C3E" w:rsidR="00826749">
            <w:rPr>
              <w:b/>
            </w:rPr>
            <w:t xml:space="preserve"> </w:t>
          </w:r>
        </w:sdtContent>
      </w:sdt>
      <w:r w:rsidRPr="00E33C3E" w:rsidR="00826749">
        <w:rPr>
          <w:rFonts w:cs="Verdana"/>
        </w:rPr>
        <w:t>Absolutely. Not all of the 55 cases that are before the CCRC were part of the group litigation order. Indeed, some of our own members are waiting to be able to submit a claim to this new scheme. What I woul</w:t>
      </w:r>
      <w:r w:rsidRPr="00E33C3E">
        <w:rPr>
          <w:rFonts w:cs="Verdana"/>
        </w:rPr>
        <w:t xml:space="preserve">d say about this new scheme is </w:t>
      </w:r>
      <w:r w:rsidR="000A50C0">
        <w:rPr>
          <w:rFonts w:cs="Verdana"/>
        </w:rPr>
        <w:t xml:space="preserve">that </w:t>
      </w:r>
      <w:r w:rsidRPr="00E33C3E" w:rsidR="00826749">
        <w:rPr>
          <w:rFonts w:cs="Verdana"/>
        </w:rPr>
        <w:t>it is wrong that the Post</w:t>
      </w:r>
      <w:r w:rsidRPr="00E33C3E" w:rsidR="0047694D">
        <w:rPr>
          <w:rFonts w:cs="Verdana"/>
        </w:rPr>
        <w:t xml:space="preserve"> </w:t>
      </w:r>
      <w:r w:rsidRPr="00E33C3E" w:rsidR="00826749">
        <w:rPr>
          <w:rFonts w:cs="Verdana"/>
        </w:rPr>
        <w:t>O</w:t>
      </w:r>
      <w:r w:rsidRPr="00E33C3E">
        <w:rPr>
          <w:rFonts w:cs="Verdana"/>
        </w:rPr>
        <w:t>ffice, in splendid isolation, is going to design this. T</w:t>
      </w:r>
      <w:r w:rsidRPr="00E33C3E" w:rsidR="00826749">
        <w:rPr>
          <w:rFonts w:cs="Verdana"/>
        </w:rPr>
        <w:t>he CWU</w:t>
      </w:r>
      <w:r w:rsidRPr="00E33C3E">
        <w:rPr>
          <w:rFonts w:cs="Verdana"/>
        </w:rPr>
        <w:t>,</w:t>
      </w:r>
      <w:r w:rsidRPr="00E33C3E" w:rsidR="00826749">
        <w:rPr>
          <w:rFonts w:cs="Verdana"/>
        </w:rPr>
        <w:t xml:space="preserve"> and potentially the National Federation of SubPostmasters, should be involved in negotiations to arrive at what the scheme mechanics are and how that will operate. Is there an appeal mechanism? If somebody puts in a claim for £20,000 and the scheme says, “You can h</w:t>
      </w:r>
      <w:r w:rsidRPr="00E33C3E">
        <w:rPr>
          <w:rFonts w:cs="Verdana"/>
        </w:rPr>
        <w:t>ave £10,000</w:t>
      </w:r>
      <w:r w:rsidRPr="00E33C3E" w:rsidR="00826749">
        <w:rPr>
          <w:rFonts w:cs="Verdana"/>
        </w:rPr>
        <w:t>”</w:t>
      </w:r>
      <w:r w:rsidRPr="00E33C3E">
        <w:rPr>
          <w:rFonts w:cs="Verdana"/>
        </w:rPr>
        <w:t>,</w:t>
      </w:r>
      <w:r w:rsidRPr="00E33C3E" w:rsidR="00826749">
        <w:rPr>
          <w:rFonts w:cs="Verdana"/>
        </w:rPr>
        <w:t xml:space="preserve"> what ability do</w:t>
      </w:r>
      <w:r w:rsidRPr="00E33C3E">
        <w:rPr>
          <w:rFonts w:cs="Verdana"/>
        </w:rPr>
        <w:t xml:space="preserve">es </w:t>
      </w:r>
      <w:r w:rsidR="000A50C0">
        <w:rPr>
          <w:rFonts w:cs="Verdana"/>
        </w:rPr>
        <w:t xml:space="preserve">that </w:t>
      </w:r>
      <w:r w:rsidRPr="00E33C3E">
        <w:rPr>
          <w:rFonts w:cs="Verdana"/>
        </w:rPr>
        <w:t>person</w:t>
      </w:r>
      <w:r w:rsidRPr="00E33C3E" w:rsidR="00826749">
        <w:rPr>
          <w:rFonts w:cs="Verdana"/>
        </w:rPr>
        <w:t xml:space="preserve"> have to say, “That is not enough”? </w:t>
      </w:r>
    </w:p>
    <w:p w:rsidR="00826749" w:rsidRPr="00E33C3E" w:rsidP="00826749">
      <w:pPr>
        <w:pStyle w:val="Answer"/>
      </w:pPr>
      <w:r w:rsidRPr="00E33C3E">
        <w:rPr>
          <w:rFonts w:cs="Verdana"/>
        </w:rPr>
        <w:t>T</w:t>
      </w:r>
      <w:r w:rsidRPr="00E33C3E">
        <w:rPr>
          <w:rFonts w:cs="Verdana"/>
        </w:rPr>
        <w:t xml:space="preserve">here needs to be transparency. There needs to perhaps be an independent view about whether this scheme is appropriate or not. It has been dragging its feet for three months since the settlement in December, and people are waiting with bated breath to </w:t>
      </w:r>
      <w:r w:rsidRPr="00E33C3E">
        <w:rPr>
          <w:rFonts w:cs="Verdana"/>
        </w:rPr>
        <w:t>see how they can put a claim in</w:t>
      </w:r>
      <w:r w:rsidRPr="00E33C3E">
        <w:rPr>
          <w:rFonts w:cs="Verdana"/>
        </w:rPr>
        <w:t xml:space="preserve"> and if they are ultimately going to get justice or no</w:t>
      </w:r>
      <w:r w:rsidRPr="00E33C3E">
        <w:rPr>
          <w:rFonts w:cs="Verdana"/>
        </w:rPr>
        <w:t xml:space="preserve">t. This is part of the problem: </w:t>
      </w:r>
      <w:r w:rsidRPr="00E33C3E">
        <w:rPr>
          <w:rFonts w:cs="Verdana"/>
        </w:rPr>
        <w:t>there is no transparency. I welcome</w:t>
      </w:r>
      <w:r w:rsidRPr="00E33C3E">
        <w:rPr>
          <w:rFonts w:cs="Verdana"/>
        </w:rPr>
        <w:t xml:space="preserve"> </w:t>
      </w:r>
      <w:r w:rsidR="000A50C0">
        <w:rPr>
          <w:rFonts w:cs="Verdana"/>
        </w:rPr>
        <w:t xml:space="preserve">the fact </w:t>
      </w:r>
      <w:r w:rsidRPr="00E33C3E">
        <w:rPr>
          <w:rFonts w:cs="Verdana"/>
        </w:rPr>
        <w:t>that,</w:t>
      </w:r>
      <w:r w:rsidRPr="00E33C3E">
        <w:rPr>
          <w:rFonts w:cs="Verdana"/>
        </w:rPr>
        <w:t xml:space="preserve"> two </w:t>
      </w:r>
      <w:r w:rsidRPr="00E33C3E">
        <w:rPr>
          <w:rFonts w:cs="Verdana"/>
        </w:rPr>
        <w:t xml:space="preserve">weeks from today, </w:t>
      </w:r>
      <w:r w:rsidRPr="00E33C3E">
        <w:rPr>
          <w:rFonts w:cs="Verdana"/>
        </w:rPr>
        <w:t>the Post</w:t>
      </w:r>
      <w:r w:rsidRPr="00E33C3E" w:rsidR="0047694D">
        <w:rPr>
          <w:rFonts w:cs="Verdana"/>
        </w:rPr>
        <w:t xml:space="preserve"> </w:t>
      </w:r>
      <w:r w:rsidRPr="00E33C3E">
        <w:rPr>
          <w:rFonts w:cs="Verdana"/>
        </w:rPr>
        <w:t>Office</w:t>
      </w:r>
      <w:r w:rsidRPr="00E33C3E">
        <w:rPr>
          <w:rFonts w:cs="Verdana"/>
        </w:rPr>
        <w:t xml:space="preserve"> is</w:t>
      </w:r>
      <w:r w:rsidRPr="00E33C3E">
        <w:rPr>
          <w:rFonts w:cs="Verdana"/>
        </w:rPr>
        <w:t xml:space="preserve"> going to be here answering some questions.</w:t>
      </w:r>
    </w:p>
    <w:p w:rsidR="00826749" w:rsidRPr="00E33C3E" w:rsidP="00826749">
      <w:pPr>
        <w:pStyle w:val="Question"/>
        <w:numPr>
          <w:ilvl w:val="0"/>
          <w:numId w:val="9"/>
        </w:numPr>
      </w:pPr>
      <w:sdt>
        <w:sdtPr>
          <w:alias w:val="Member"/>
          <w:tag w:val="&lt;Member mnisId='4752' dodsId=''&gt;"/>
          <w:id w:val="2124958878"/>
          <w:placeholder>
            <w:docPart w:val="5BC4F887FCFA41FE948CED1BE5EAA1FA"/>
          </w:placeholder>
          <w:richText/>
        </w:sdtPr>
        <w:sdtContent>
          <w:r w:rsidRPr="00E33C3E">
            <w:rPr>
              <w:b/>
            </w:rPr>
            <w:t>Mark Jenkinson:</w:t>
          </w:r>
        </w:sdtContent>
      </w:sdt>
      <w:r w:rsidRPr="00E33C3E">
        <w:t xml:space="preserve"> </w:t>
      </w:r>
      <w:r w:rsidRPr="00E33C3E">
        <w:rPr>
          <w:rFonts w:cs="Verdana"/>
        </w:rPr>
        <w:t>I a</w:t>
      </w:r>
      <w:r w:rsidRPr="00E33C3E" w:rsidR="007464F3">
        <w:rPr>
          <w:rFonts w:cs="Verdana"/>
        </w:rPr>
        <w:t>m conscious of time</w:t>
      </w:r>
      <w:r w:rsidR="000A50C0">
        <w:rPr>
          <w:rFonts w:cs="Verdana"/>
        </w:rPr>
        <w:t>,</w:t>
      </w:r>
      <w:r w:rsidRPr="00E33C3E" w:rsidR="007464F3">
        <w:rPr>
          <w:rFonts w:cs="Verdana"/>
        </w:rPr>
        <w:t xml:space="preserve"> but I wanted to </w:t>
      </w:r>
      <w:r w:rsidRPr="00E33C3E">
        <w:rPr>
          <w:rFonts w:cs="Verdana"/>
        </w:rPr>
        <w:t xml:space="preserve">drill </w:t>
      </w:r>
      <w:r w:rsidRPr="00E33C3E" w:rsidR="007464F3">
        <w:rPr>
          <w:rFonts w:cs="Verdana"/>
        </w:rPr>
        <w:t xml:space="preserve">down </w:t>
      </w:r>
      <w:r w:rsidRPr="00E33C3E">
        <w:rPr>
          <w:rFonts w:cs="Verdana"/>
        </w:rPr>
        <w:t>a little further with Second Sight on th</w:t>
      </w:r>
      <w:r w:rsidR="000A50C0">
        <w:rPr>
          <w:rFonts w:cs="Verdana"/>
        </w:rPr>
        <w:t>e</w:t>
      </w:r>
      <w:r w:rsidRPr="00E33C3E">
        <w:rPr>
          <w:rFonts w:cs="Verdana"/>
        </w:rPr>
        <w:t xml:space="preserve"> transaction that Wendy alluded to with the 200 books of stamps. I can understand how, when you are dealing with large banking transactions, something like that can happen, but Wendy specifically said hers was to do with 200 books of stamps that she should have </w:t>
      </w:r>
      <w:r w:rsidR="000A50C0">
        <w:rPr>
          <w:rFonts w:cs="Verdana"/>
        </w:rPr>
        <w:t xml:space="preserve">had </w:t>
      </w:r>
      <w:r w:rsidRPr="00E33C3E">
        <w:rPr>
          <w:rFonts w:cs="Verdana"/>
        </w:rPr>
        <w:t>but did not have, so it was a stock is</w:t>
      </w:r>
      <w:r w:rsidRPr="00E33C3E" w:rsidR="007464F3">
        <w:rPr>
          <w:rFonts w:cs="Verdana"/>
        </w:rPr>
        <w:t>sue, effectively. You have</w:t>
      </w:r>
      <w:r w:rsidRPr="00E33C3E">
        <w:rPr>
          <w:rFonts w:cs="Verdana"/>
        </w:rPr>
        <w:t xml:space="preserve"> those book</w:t>
      </w:r>
      <w:r w:rsidRPr="00E33C3E" w:rsidR="007464F3">
        <w:rPr>
          <w:rFonts w:cs="Verdana"/>
        </w:rPr>
        <w:t>s</w:t>
      </w:r>
      <w:r w:rsidRPr="00E33C3E">
        <w:rPr>
          <w:rFonts w:cs="Verdana"/>
        </w:rPr>
        <w:t xml:space="preserve"> of stamps and they were delivered</w:t>
      </w:r>
      <w:r w:rsidR="000A50C0">
        <w:rPr>
          <w:rFonts w:cs="Verdana"/>
        </w:rPr>
        <w:t>,</w:t>
      </w:r>
      <w:r w:rsidRPr="00E33C3E">
        <w:rPr>
          <w:rFonts w:cs="Verdana"/>
        </w:rPr>
        <w:t xml:space="preserve"> and </w:t>
      </w:r>
      <w:r w:rsidR="000A50C0">
        <w:rPr>
          <w:rFonts w:cs="Verdana"/>
        </w:rPr>
        <w:t xml:space="preserve">either </w:t>
      </w:r>
      <w:r w:rsidRPr="00E33C3E">
        <w:rPr>
          <w:rFonts w:cs="Verdana"/>
        </w:rPr>
        <w:t>you ha</w:t>
      </w:r>
      <w:r w:rsidRPr="00E33C3E" w:rsidR="007464F3">
        <w:rPr>
          <w:rFonts w:cs="Verdana"/>
        </w:rPr>
        <w:t>ve</w:t>
      </w:r>
      <w:r w:rsidRPr="00E33C3E">
        <w:rPr>
          <w:rFonts w:cs="Verdana"/>
        </w:rPr>
        <w:t xml:space="preserve"> not sold them or </w:t>
      </w:r>
      <w:r w:rsidRPr="00E33C3E" w:rsidR="007464F3">
        <w:rPr>
          <w:rFonts w:cs="Verdana"/>
        </w:rPr>
        <w:t>you have</w:t>
      </w:r>
      <w:r w:rsidRPr="00E33C3E">
        <w:rPr>
          <w:rFonts w:cs="Verdana"/>
        </w:rPr>
        <w:t>. There must be a process somewhere for the Post</w:t>
      </w:r>
      <w:r w:rsidRPr="00E33C3E" w:rsidR="0047694D">
        <w:rPr>
          <w:rFonts w:cs="Verdana"/>
        </w:rPr>
        <w:t xml:space="preserve"> </w:t>
      </w:r>
      <w:r w:rsidRPr="00E33C3E">
        <w:rPr>
          <w:rFonts w:cs="Verdana"/>
        </w:rPr>
        <w:t>Office to track that stock through post offices. Someone else must have been 200 up. Is that the case? Am I understand</w:t>
      </w:r>
      <w:r w:rsidRPr="00E33C3E" w:rsidR="007464F3">
        <w:rPr>
          <w:rFonts w:cs="Verdana"/>
        </w:rPr>
        <w:t>ing</w:t>
      </w:r>
      <w:r w:rsidRPr="00E33C3E">
        <w:rPr>
          <w:rFonts w:cs="Verdana"/>
        </w:rPr>
        <w:t xml:space="preserve"> that correctly?</w:t>
      </w:r>
    </w:p>
    <w:p w:rsidR="00826749" w:rsidRPr="00E33C3E" w:rsidP="00826749">
      <w:pPr>
        <w:pStyle w:val="Answer"/>
      </w:pPr>
      <w:sdt>
        <w:sdtPr>
          <w:alias w:val="Witness"/>
          <w:id w:val="-934666670"/>
          <w:placeholder>
            <w:docPart w:val="5BC4F887FCFA41FE948CED1BE5EAA1FA"/>
          </w:placeholder>
          <w:richText/>
        </w:sdtPr>
        <w:sdtContent>
          <w:r w:rsidRPr="00E33C3E" w:rsidR="00F81F0A">
            <w:rPr>
              <w:b/>
              <w:i/>
            </w:rPr>
            <w:t>Ron Warmington:</w:t>
          </w:r>
          <w:r w:rsidRPr="00E33C3E">
            <w:rPr>
              <w:b/>
            </w:rPr>
            <w:t xml:space="preserve"> </w:t>
          </w:r>
        </w:sdtContent>
      </w:sdt>
      <w:r w:rsidRPr="00E33C3E">
        <w:rPr>
          <w:rFonts w:cs="Verdana"/>
        </w:rPr>
        <w:t>Funnily enough, this was very much akin to a question asked by Sir Anthony Hooper, a retired Appeal Court judge</w:t>
      </w:r>
      <w:r w:rsidR="000A50C0">
        <w:rPr>
          <w:rFonts w:cs="Verdana"/>
        </w:rPr>
        <w:t xml:space="preserve"> who</w:t>
      </w:r>
      <w:r w:rsidRPr="00E33C3E">
        <w:rPr>
          <w:rFonts w:cs="Verdana"/>
        </w:rPr>
        <w:t xml:space="preserve"> was leading the mediation working group. He said, “If a shortfall arises in one branch</w:t>
      </w:r>
      <w:r w:rsidRPr="00E33C3E" w:rsidR="007464F3">
        <w:rPr>
          <w:rFonts w:cs="Verdana"/>
        </w:rPr>
        <w:t>,</w:t>
      </w:r>
      <w:r w:rsidRPr="00E33C3E">
        <w:rPr>
          <w:rFonts w:cs="Verdana"/>
        </w:rPr>
        <w:t xml:space="preserve"> could it be offset by a surplus in another, or, for that matter, at Chesterfield</w:t>
      </w:r>
      <w:r w:rsidRPr="00E33C3E" w:rsidR="007464F3">
        <w:rPr>
          <w:rFonts w:cs="Verdana"/>
        </w:rPr>
        <w:t>,</w:t>
      </w:r>
      <w:r w:rsidRPr="00E33C3E">
        <w:rPr>
          <w:rFonts w:cs="Verdana"/>
        </w:rPr>
        <w:t xml:space="preserve"> in the centre?” All of these things, Mark, are po</w:t>
      </w:r>
      <w:r w:rsidRPr="00E33C3E" w:rsidR="007464F3">
        <w:rPr>
          <w:rFonts w:cs="Verdana"/>
        </w:rPr>
        <w:t>ssible. First of all, we wrote—</w:t>
      </w:r>
      <w:r w:rsidRPr="00E33C3E">
        <w:rPr>
          <w:rFonts w:cs="Verdana"/>
        </w:rPr>
        <w:t xml:space="preserve">and we stick to the description </w:t>
      </w:r>
      <w:r w:rsidRPr="00E33C3E" w:rsidR="007464F3">
        <w:rPr>
          <w:rFonts w:cs="Verdana"/>
        </w:rPr>
        <w:t xml:space="preserve">that we used—about </w:t>
      </w:r>
      <w:r w:rsidRPr="00E33C3E">
        <w:rPr>
          <w:rFonts w:cs="Verdana"/>
        </w:rPr>
        <w:t>one-sided transactions</w:t>
      </w:r>
      <w:r w:rsidRPr="00E33C3E" w:rsidR="007464F3">
        <w:rPr>
          <w:rFonts w:cs="Verdana"/>
        </w:rPr>
        <w:t>. I</w:t>
      </w:r>
      <w:r w:rsidRPr="00E33C3E">
        <w:rPr>
          <w:rFonts w:cs="Verdana"/>
        </w:rPr>
        <w:t>f there is a power or t</w:t>
      </w:r>
      <w:r w:rsidRPr="00E33C3E" w:rsidR="007464F3">
        <w:rPr>
          <w:rFonts w:cs="Verdana"/>
        </w:rPr>
        <w:t xml:space="preserve">elecommunication interrupt, which </w:t>
      </w:r>
      <w:r w:rsidRPr="00E33C3E">
        <w:rPr>
          <w:rFonts w:cs="Verdana"/>
        </w:rPr>
        <w:t>are quite commonplace</w:t>
      </w:r>
      <w:r w:rsidRPr="00E33C3E" w:rsidR="007464F3">
        <w:rPr>
          <w:rFonts w:cs="Verdana"/>
        </w:rPr>
        <w:t>, as we all know, w</w:t>
      </w:r>
      <w:r w:rsidRPr="00E33C3E">
        <w:rPr>
          <w:rFonts w:cs="Verdana"/>
        </w:rPr>
        <w:t xml:space="preserve">e are satisfied that those sometimes gave rise to oddities within Horizon. It is </w:t>
      </w:r>
      <w:r w:rsidRPr="00E33C3E" w:rsidR="007464F3">
        <w:rPr>
          <w:rFonts w:cs="Verdana"/>
        </w:rPr>
        <w:t>not a bug in Horizon;</w:t>
      </w:r>
      <w:r w:rsidRPr="00E33C3E">
        <w:rPr>
          <w:rFonts w:cs="Verdana"/>
        </w:rPr>
        <w:t xml:space="preserve"> </w:t>
      </w:r>
      <w:r w:rsidRPr="00E33C3E" w:rsidR="007464F3">
        <w:rPr>
          <w:rFonts w:cs="Verdana"/>
        </w:rPr>
        <w:t>i</w:t>
      </w:r>
      <w:r w:rsidRPr="00E33C3E">
        <w:rPr>
          <w:rFonts w:cs="Verdana"/>
        </w:rPr>
        <w:t>t is just a bug in the way that Horizon is operated at branch level. We even came across cases where stock</w:t>
      </w:r>
      <w:r w:rsidRPr="00E33C3E" w:rsidR="007464F3">
        <w:rPr>
          <w:rFonts w:cs="Verdana"/>
        </w:rPr>
        <w:t xml:space="preserve"> of stamps was</w:t>
      </w:r>
      <w:r w:rsidRPr="00E33C3E">
        <w:rPr>
          <w:rFonts w:cs="Verdana"/>
        </w:rPr>
        <w:t xml:space="preserve"> negative. It is a bit difficult for that to happen, is it not? </w:t>
      </w:r>
      <w:r w:rsidRPr="00E33C3E" w:rsidR="007464F3">
        <w:rPr>
          <w:rFonts w:cs="Verdana"/>
        </w:rPr>
        <w:t xml:space="preserve">How do you have minus </w:t>
      </w:r>
      <w:r w:rsidRPr="00E33C3E">
        <w:rPr>
          <w:rFonts w:cs="Verdana"/>
        </w:rPr>
        <w:t xml:space="preserve">100 stamps? </w:t>
      </w:r>
      <w:r w:rsidRPr="00E33C3E" w:rsidR="007464F3">
        <w:rPr>
          <w:rFonts w:cs="Verdana"/>
        </w:rPr>
        <w:t>T</w:t>
      </w:r>
      <w:r w:rsidRPr="00E33C3E">
        <w:rPr>
          <w:rFonts w:cs="Verdana"/>
        </w:rPr>
        <w:t xml:space="preserve">hat is what was coming up on the system. </w:t>
      </w:r>
    </w:p>
    <w:p w:rsidR="000C5DC4" w:rsidRPr="00E33C3E" w:rsidP="00826749">
      <w:pPr>
        <w:autoSpaceDE w:val="0"/>
        <w:autoSpaceDN w:val="0"/>
        <w:adjustRightInd w:val="0"/>
        <w:ind w:left="794"/>
        <w:rPr>
          <w:rFonts w:cs="Verdana"/>
        </w:rPr>
      </w:pPr>
      <w:r w:rsidRPr="00E33C3E">
        <w:rPr>
          <w:rFonts w:cs="Verdana"/>
        </w:rPr>
        <w:t>I support what Calum was alluding to earlier. This is a system that processes, I believe, in the order of 10</w:t>
      </w:r>
      <w:r w:rsidRPr="00E33C3E" w:rsidR="0047694D">
        <w:rPr>
          <w:rFonts w:cs="Verdana"/>
        </w:rPr>
        <w:t xml:space="preserve"> </w:t>
      </w:r>
      <w:r w:rsidRPr="00E33C3E">
        <w:rPr>
          <w:rFonts w:cs="Verdana"/>
        </w:rPr>
        <w:t xml:space="preserve">million transactions a day on a good day. Even if 99.9% of those transactions are processed accurately and properly, there are transactions </w:t>
      </w:r>
      <w:r w:rsidRPr="00E33C3E">
        <w:rPr>
          <w:rFonts w:cs="Verdana"/>
        </w:rPr>
        <w:t xml:space="preserve">that </w:t>
      </w:r>
      <w:r w:rsidRPr="00E33C3E">
        <w:rPr>
          <w:rFonts w:cs="Verdana"/>
        </w:rPr>
        <w:t>are not</w:t>
      </w:r>
      <w:r w:rsidRPr="00E33C3E">
        <w:rPr>
          <w:rFonts w:cs="Verdana"/>
        </w:rPr>
        <w:t>,</w:t>
      </w:r>
      <w:r w:rsidRPr="00E33C3E">
        <w:rPr>
          <w:rFonts w:cs="Verdana"/>
        </w:rPr>
        <w:t xml:space="preserve"> and it is the behaviour of the organisation that looks into, or fails to look into, what has gone wrong that is the issue. </w:t>
      </w:r>
    </w:p>
    <w:p w:rsidR="00826749" w:rsidRPr="00E33C3E" w:rsidP="00826749">
      <w:pPr>
        <w:autoSpaceDE w:val="0"/>
        <w:autoSpaceDN w:val="0"/>
        <w:adjustRightInd w:val="0"/>
        <w:ind w:left="794"/>
        <w:rPr>
          <w:rFonts w:cs="Verdana"/>
        </w:rPr>
      </w:pPr>
      <w:r w:rsidRPr="00E33C3E">
        <w:rPr>
          <w:rFonts w:cs="Verdana"/>
        </w:rPr>
        <w:t xml:space="preserve">I do not know the answer to that specific question </w:t>
      </w:r>
      <w:r w:rsidR="000A50C0">
        <w:rPr>
          <w:rFonts w:cs="Verdana"/>
        </w:rPr>
        <w:t xml:space="preserve">regarding </w:t>
      </w:r>
      <w:r w:rsidRPr="00E33C3E">
        <w:rPr>
          <w:rFonts w:cs="Verdana"/>
        </w:rPr>
        <w:t>the book of stamps, but it is by no means an unusual phenomenon. Why would you not expect it to be commonplace in an organisation that has probably more than 40,000 people operating Horizon terminals</w:t>
      </w:r>
      <w:r w:rsidRPr="00E33C3E" w:rsidR="00DE3A21">
        <w:rPr>
          <w:rFonts w:cs="Verdana"/>
        </w:rPr>
        <w:t>?</w:t>
      </w:r>
      <w:r w:rsidRPr="00E33C3E">
        <w:rPr>
          <w:rFonts w:cs="Verdana"/>
        </w:rPr>
        <w:t xml:space="preserve"> I would like to know the gross value of the transactions per day</w:t>
      </w:r>
      <w:r w:rsidRPr="00E33C3E" w:rsidR="00DE3A21">
        <w:rPr>
          <w:rFonts w:cs="Verdana"/>
        </w:rPr>
        <w:t xml:space="preserve"> being processed</w:t>
      </w:r>
      <w:r w:rsidRPr="00E33C3E">
        <w:rPr>
          <w:rFonts w:cs="Verdana"/>
        </w:rPr>
        <w:t xml:space="preserve">. I </w:t>
      </w:r>
      <w:r w:rsidRPr="00E33C3E" w:rsidR="00DE3A21">
        <w:rPr>
          <w:rFonts w:cs="Verdana"/>
        </w:rPr>
        <w:t>am afraid I do not have a razor-</w:t>
      </w:r>
      <w:r w:rsidRPr="00E33C3E">
        <w:rPr>
          <w:rFonts w:cs="Verdana"/>
        </w:rPr>
        <w:t>sharp answer to your question, but I am just not surprised about it.</w:t>
      </w:r>
    </w:p>
    <w:p w:rsidR="00826749" w:rsidRPr="00E33C3E" w:rsidP="00826749">
      <w:pPr>
        <w:pStyle w:val="Question"/>
        <w:numPr>
          <w:ilvl w:val="0"/>
          <w:numId w:val="9"/>
        </w:numPr>
      </w:pPr>
      <w:sdt>
        <w:sdtPr>
          <w:alias w:val="Member"/>
          <w:tag w:val="&lt;Member mnisId='4752' dodsId=''&gt;"/>
          <w:id w:val="-1569260819"/>
          <w:placeholder>
            <w:docPart w:val="5BC4F887FCFA41FE948CED1BE5EAA1FA"/>
          </w:placeholder>
          <w:richText/>
        </w:sdtPr>
        <w:sdtContent>
          <w:r w:rsidRPr="00E33C3E">
            <w:rPr>
              <w:b/>
            </w:rPr>
            <w:t>Mark Jenkinson:</w:t>
          </w:r>
        </w:sdtContent>
      </w:sdt>
      <w:r w:rsidRPr="00E33C3E">
        <w:t xml:space="preserve"> </w:t>
      </w:r>
      <w:r w:rsidRPr="00E33C3E" w:rsidR="00DE3A21">
        <w:rPr>
          <w:rFonts w:cs="Verdana"/>
        </w:rPr>
        <w:t>Andy, you have had quite a few years of</w:t>
      </w:r>
      <w:r w:rsidRPr="00E33C3E">
        <w:rPr>
          <w:rFonts w:cs="Verdana"/>
        </w:rPr>
        <w:t xml:space="preserve"> involvement in this</w:t>
      </w:r>
      <w:r w:rsidR="000A50C0">
        <w:rPr>
          <w:rFonts w:cs="Verdana"/>
        </w:rPr>
        <w:t>,</w:t>
      </w:r>
      <w:r w:rsidRPr="00E33C3E">
        <w:rPr>
          <w:rFonts w:cs="Verdana"/>
        </w:rPr>
        <w:t xml:space="preserve"> with your 4,000 members. Lord Callanan</w:t>
      </w:r>
      <w:r w:rsidRPr="00E33C3E" w:rsidR="00DE3A21">
        <w:rPr>
          <w:rFonts w:cs="Verdana"/>
        </w:rPr>
        <w:t xml:space="preserve"> said </w:t>
      </w:r>
      <w:r w:rsidRPr="00E33C3E">
        <w:rPr>
          <w:rFonts w:cs="Verdana"/>
        </w:rPr>
        <w:t>in the House of Lords, “Your Lordships can be sure that the Government will hold the Post</w:t>
      </w:r>
      <w:r w:rsidRPr="00E33C3E" w:rsidR="0047694D">
        <w:rPr>
          <w:rFonts w:cs="Verdana"/>
        </w:rPr>
        <w:t xml:space="preserve"> </w:t>
      </w:r>
      <w:r w:rsidRPr="00E33C3E">
        <w:rPr>
          <w:rFonts w:cs="Verdana"/>
        </w:rPr>
        <w:t>Office to account in delivering reform and ensuring that these crucial changes have a tangible and positive impact on postmasters”</w:t>
      </w:r>
      <w:r w:rsidRPr="00E33C3E" w:rsidR="00DE3A21">
        <w:rPr>
          <w:rFonts w:cs="Verdana"/>
        </w:rPr>
        <w:t>.</w:t>
      </w:r>
      <w:r w:rsidRPr="00E33C3E">
        <w:rPr>
          <w:rFonts w:cs="Verdana"/>
        </w:rPr>
        <w:t xml:space="preserve"> What lessons do you think the Post</w:t>
      </w:r>
      <w:r w:rsidRPr="00E33C3E" w:rsidR="0047694D">
        <w:rPr>
          <w:rFonts w:cs="Verdana"/>
        </w:rPr>
        <w:t xml:space="preserve"> </w:t>
      </w:r>
      <w:r w:rsidRPr="00E33C3E">
        <w:rPr>
          <w:rFonts w:cs="Verdana"/>
        </w:rPr>
        <w:t>Office should learn from the Horizon case? How can they be best addressed following the failings identified during the two trials?</w:t>
      </w:r>
    </w:p>
    <w:p w:rsidR="00826749" w:rsidRPr="00E33C3E" w:rsidP="00826749">
      <w:pPr>
        <w:pStyle w:val="Answer"/>
      </w:pPr>
      <w:sdt>
        <w:sdtPr>
          <w:alias w:val="Witness"/>
          <w:id w:val="525449938"/>
          <w:placeholder>
            <w:docPart w:val="5BC4F887FCFA41FE948CED1BE5EAA1FA"/>
          </w:placeholder>
          <w:richText/>
        </w:sdtPr>
        <w:sdtContent>
          <w:r w:rsidRPr="00E33C3E" w:rsidR="00F84C61">
            <w:rPr>
              <w:b/>
              <w:i/>
            </w:rPr>
            <w:t>Andy Furey:</w:t>
          </w:r>
          <w:r w:rsidRPr="00E33C3E">
            <w:rPr>
              <w:b/>
            </w:rPr>
            <w:t xml:space="preserve"> </w:t>
          </w:r>
        </w:sdtContent>
      </w:sdt>
      <w:r w:rsidRPr="00E33C3E">
        <w:rPr>
          <w:rFonts w:cs="Verdana"/>
        </w:rPr>
        <w:t>There is a perverse irony here in that 550 people were potentially sacked, or the vast majority of them were sacked</w:t>
      </w:r>
      <w:r w:rsidR="000A50C0">
        <w:rPr>
          <w:rFonts w:cs="Verdana"/>
        </w:rPr>
        <w:t>—</w:t>
      </w:r>
      <w:r w:rsidRPr="00E33C3E">
        <w:rPr>
          <w:rFonts w:cs="Verdana"/>
        </w:rPr>
        <w:t>dismissed</w:t>
      </w:r>
      <w:r w:rsidR="000A50C0">
        <w:rPr>
          <w:rFonts w:cs="Verdana"/>
        </w:rPr>
        <w:t>—</w:t>
      </w:r>
      <w:r w:rsidRPr="00E33C3E">
        <w:rPr>
          <w:rFonts w:cs="Verdana"/>
        </w:rPr>
        <w:t>by the Post</w:t>
      </w:r>
      <w:r w:rsidRPr="00E33C3E" w:rsidR="0047694D">
        <w:rPr>
          <w:rFonts w:cs="Verdana"/>
        </w:rPr>
        <w:t xml:space="preserve"> </w:t>
      </w:r>
      <w:r w:rsidRPr="00E33C3E">
        <w:rPr>
          <w:rFonts w:cs="Verdana"/>
        </w:rPr>
        <w:t>Office, and yet here we are after today after the £58</w:t>
      </w:r>
      <w:r w:rsidRPr="00E33C3E" w:rsidR="0047694D">
        <w:rPr>
          <w:rFonts w:cs="Verdana"/>
        </w:rPr>
        <w:t xml:space="preserve"> </w:t>
      </w:r>
      <w:r w:rsidRPr="00E33C3E">
        <w:rPr>
          <w:rFonts w:cs="Verdana"/>
        </w:rPr>
        <w:t xml:space="preserve">million </w:t>
      </w:r>
      <w:r w:rsidRPr="00E33C3E" w:rsidR="00DE3A21">
        <w:rPr>
          <w:rFonts w:cs="Verdana"/>
        </w:rPr>
        <w:t xml:space="preserve">settlement </w:t>
      </w:r>
      <w:r w:rsidRPr="00E33C3E">
        <w:rPr>
          <w:rFonts w:cs="Verdana"/>
        </w:rPr>
        <w:t>and nobody has been accountable from the Post</w:t>
      </w:r>
      <w:r w:rsidRPr="00E33C3E" w:rsidR="0047694D">
        <w:rPr>
          <w:rFonts w:cs="Verdana"/>
        </w:rPr>
        <w:t xml:space="preserve"> </w:t>
      </w:r>
      <w:r w:rsidRPr="00E33C3E">
        <w:rPr>
          <w:rFonts w:cs="Verdana"/>
        </w:rPr>
        <w:t xml:space="preserve">Office. </w:t>
      </w:r>
      <w:r w:rsidRPr="00E33C3E" w:rsidR="00DE3A21">
        <w:rPr>
          <w:rFonts w:cs="Verdana"/>
        </w:rPr>
        <w:t>Nobody has lost their job; n</w:t>
      </w:r>
      <w:r w:rsidRPr="00E33C3E">
        <w:rPr>
          <w:rFonts w:cs="Verdana"/>
        </w:rPr>
        <w:t>obody has been dismissed from the Post</w:t>
      </w:r>
      <w:r w:rsidRPr="00E33C3E" w:rsidR="0047694D">
        <w:rPr>
          <w:rFonts w:cs="Verdana"/>
        </w:rPr>
        <w:t xml:space="preserve"> </w:t>
      </w:r>
      <w:r w:rsidRPr="00E33C3E">
        <w:rPr>
          <w:rFonts w:cs="Verdana"/>
        </w:rPr>
        <w:t xml:space="preserve">Office board. There has been </w:t>
      </w:r>
      <w:r w:rsidRPr="00E33C3E" w:rsidR="00DE3A21">
        <w:rPr>
          <w:rFonts w:cs="Verdana"/>
        </w:rPr>
        <w:t xml:space="preserve">no </w:t>
      </w:r>
      <w:r w:rsidRPr="00E33C3E">
        <w:rPr>
          <w:rFonts w:cs="Verdana"/>
        </w:rPr>
        <w:t xml:space="preserve">accountability thus far, and that is </w:t>
      </w:r>
      <w:r w:rsidRPr="00E33C3E" w:rsidR="00DE3A21">
        <w:rPr>
          <w:rFonts w:cs="Verdana"/>
        </w:rPr>
        <w:t xml:space="preserve">why </w:t>
      </w:r>
      <w:r w:rsidRPr="00E33C3E">
        <w:rPr>
          <w:rFonts w:cs="Verdana"/>
        </w:rPr>
        <w:t>it is so fundamentally important to get this judge-led independent public inquiry. Undoubtedly, there has to be accountability, because people’s lives have been ruine</w:t>
      </w:r>
      <w:r w:rsidRPr="00E33C3E" w:rsidR="00DE3A21">
        <w:rPr>
          <w:rFonts w:cs="Verdana"/>
        </w:rPr>
        <w:t>d. T</w:t>
      </w:r>
      <w:r w:rsidRPr="00E33C3E">
        <w:rPr>
          <w:rFonts w:cs="Verdana"/>
        </w:rPr>
        <w:t xml:space="preserve">he scale of this </w:t>
      </w:r>
      <w:r w:rsidRPr="00E33C3E" w:rsidR="00DE3A21">
        <w:rPr>
          <w:rFonts w:cs="Verdana"/>
        </w:rPr>
        <w:t xml:space="preserve">is </w:t>
      </w:r>
      <w:r w:rsidRPr="00E33C3E">
        <w:rPr>
          <w:rFonts w:cs="Verdana"/>
        </w:rPr>
        <w:t>absolutely horrendous.</w:t>
      </w:r>
    </w:p>
    <w:p w:rsidR="00826749" w:rsidRPr="00E33C3E" w:rsidP="00826749">
      <w:pPr>
        <w:autoSpaceDE w:val="0"/>
        <w:autoSpaceDN w:val="0"/>
        <w:adjustRightInd w:val="0"/>
        <w:ind w:left="794"/>
        <w:rPr>
          <w:rFonts w:cs="Verdana"/>
        </w:rPr>
      </w:pPr>
      <w:r w:rsidRPr="00E33C3E">
        <w:rPr>
          <w:rFonts w:cs="Verdana"/>
        </w:rPr>
        <w:t>That leads me to the next point. The vast majority of people that operate in the Post</w:t>
      </w:r>
      <w:r w:rsidRPr="00E33C3E" w:rsidR="0047694D">
        <w:rPr>
          <w:rFonts w:cs="Verdana"/>
        </w:rPr>
        <w:t xml:space="preserve"> </w:t>
      </w:r>
      <w:r w:rsidRPr="00E33C3E">
        <w:rPr>
          <w:rFonts w:cs="Verdana"/>
        </w:rPr>
        <w:t>Office are public servants. They want to provide a fabulous community service. They are part of the fabric of society. Those 11,500 post offices are fundamental to people’s day-to-day lives, whether that is retired people or SMEs and small businesses. The people who operate those post offices do a fabulous, wonderful job</w:t>
      </w:r>
      <w:r w:rsidRPr="00E33C3E" w:rsidR="00DE3A21">
        <w:rPr>
          <w:rFonts w:cs="Verdana"/>
        </w:rPr>
        <w:t>,</w:t>
      </w:r>
      <w:r w:rsidRPr="00E33C3E">
        <w:rPr>
          <w:rFonts w:cs="Verdana"/>
        </w:rPr>
        <w:t xml:space="preserve"> and they are poorly rewarded for it. Here is the problem</w:t>
      </w:r>
      <w:r w:rsidRPr="00E33C3E" w:rsidR="00DE3A21">
        <w:rPr>
          <w:rFonts w:cs="Verdana"/>
        </w:rPr>
        <w:t>: t</w:t>
      </w:r>
      <w:r w:rsidRPr="00E33C3E">
        <w:rPr>
          <w:rFonts w:cs="Verdana"/>
        </w:rPr>
        <w:t>he Post</w:t>
      </w:r>
      <w:r w:rsidRPr="00E33C3E" w:rsidR="0047694D">
        <w:rPr>
          <w:rFonts w:cs="Verdana"/>
        </w:rPr>
        <w:t xml:space="preserve"> </w:t>
      </w:r>
      <w:r w:rsidRPr="00E33C3E">
        <w:rPr>
          <w:rFonts w:cs="Verdana"/>
        </w:rPr>
        <w:t xml:space="preserve">Office’s first position was that if money went missing, for whatever reason, they were guilty. That clearly was not the case. There might have been one or two bad apples in the barrel, but 555 people take group litigation to court, </w:t>
      </w:r>
      <w:r w:rsidRPr="00E33C3E" w:rsidR="00DE3A21">
        <w:rPr>
          <w:rFonts w:cs="Verdana"/>
        </w:rPr>
        <w:t xml:space="preserve">for </w:t>
      </w:r>
      <w:r w:rsidRPr="00E33C3E">
        <w:rPr>
          <w:rFonts w:cs="Verdana"/>
        </w:rPr>
        <w:t>years of their lives, and they are exonerated, thankfully</w:t>
      </w:r>
      <w:r w:rsidR="000A50C0">
        <w:rPr>
          <w:rFonts w:cs="Verdana"/>
        </w:rPr>
        <w:t>—</w:t>
      </w:r>
      <w:r w:rsidRPr="00E33C3E">
        <w:rPr>
          <w:rFonts w:cs="Verdana"/>
        </w:rPr>
        <w:t xml:space="preserve">and hopefully the CCRC will exonerate the 55 people that were convicted. </w:t>
      </w:r>
    </w:p>
    <w:p w:rsidR="00826749" w:rsidRPr="00E33C3E" w:rsidP="00826749">
      <w:pPr>
        <w:autoSpaceDE w:val="0"/>
        <w:autoSpaceDN w:val="0"/>
        <w:adjustRightInd w:val="0"/>
        <w:ind w:left="794"/>
        <w:rPr>
          <w:rFonts w:cs="Verdana"/>
        </w:rPr>
      </w:pPr>
      <w:r w:rsidRPr="00E33C3E">
        <w:rPr>
          <w:rFonts w:cs="Verdana"/>
        </w:rPr>
        <w:t>The culture of the Post</w:t>
      </w:r>
      <w:r w:rsidRPr="00E33C3E" w:rsidR="0047694D">
        <w:rPr>
          <w:rFonts w:cs="Verdana"/>
        </w:rPr>
        <w:t xml:space="preserve"> </w:t>
      </w:r>
      <w:r w:rsidRPr="00E33C3E">
        <w:rPr>
          <w:rFonts w:cs="Verdana"/>
        </w:rPr>
        <w:t xml:space="preserve">Office </w:t>
      </w:r>
      <w:r w:rsidRPr="00E33C3E" w:rsidR="00DE3A21">
        <w:rPr>
          <w:rFonts w:cs="Verdana"/>
        </w:rPr>
        <w:t xml:space="preserve">was </w:t>
      </w:r>
      <w:r w:rsidRPr="00E33C3E">
        <w:rPr>
          <w:rFonts w:cs="Verdana"/>
        </w:rPr>
        <w:t>about defending the Horizon system a</w:t>
      </w:r>
      <w:r w:rsidRPr="00E33C3E" w:rsidR="00DE3A21">
        <w:rPr>
          <w:rFonts w:cs="Verdana"/>
        </w:rPr>
        <w:t xml:space="preserve">t all costs. From the outset, it </w:t>
      </w:r>
      <w:r w:rsidRPr="00E33C3E">
        <w:rPr>
          <w:rFonts w:cs="Verdana"/>
        </w:rPr>
        <w:t xml:space="preserve">could not have a position where Horizon could be questionable, because then that would jeopardise its business plan, its operating model and, indeed, its ability to make profits. </w:t>
      </w:r>
      <w:r w:rsidRPr="00E33C3E" w:rsidR="00DE3A21">
        <w:rPr>
          <w:rFonts w:cs="Verdana"/>
        </w:rPr>
        <w:t xml:space="preserve">It </w:t>
      </w:r>
      <w:r w:rsidRPr="00E33C3E">
        <w:rPr>
          <w:rFonts w:cs="Verdana"/>
        </w:rPr>
        <w:t xml:space="preserve">turned it </w:t>
      </w:r>
      <w:r w:rsidR="000A50C0">
        <w:rPr>
          <w:rFonts w:cs="Verdana"/>
        </w:rPr>
        <w:t>a</w:t>
      </w:r>
      <w:r w:rsidRPr="00E33C3E">
        <w:rPr>
          <w:rFonts w:cs="Verdana"/>
        </w:rPr>
        <w:t xml:space="preserve">round the wrong way. Rather than </w:t>
      </w:r>
      <w:r w:rsidR="000A50C0">
        <w:rPr>
          <w:rFonts w:cs="Verdana"/>
        </w:rPr>
        <w:t>saying</w:t>
      </w:r>
      <w:r w:rsidRPr="00E33C3E">
        <w:rPr>
          <w:rFonts w:cs="Verdana"/>
        </w:rPr>
        <w:t xml:space="preserve">, “These people are innocent. What has gone wrong here? What do we need to investigate here?” they took the position that these people were guilty, and then they treated them terribly with the investigation department. They frogmarched them out of the buildings. They told them they could not visit their own post offices, even if their homes were above or behind </w:t>
      </w:r>
      <w:r w:rsidRPr="00E33C3E" w:rsidR="00DE3A21">
        <w:rPr>
          <w:rFonts w:cs="Verdana"/>
        </w:rPr>
        <w:t>them</w:t>
      </w:r>
      <w:r w:rsidRPr="00E33C3E">
        <w:rPr>
          <w:rFonts w:cs="Verdana"/>
        </w:rPr>
        <w:t>. Many of them were dismissed</w:t>
      </w:r>
      <w:r w:rsidR="000A50C0">
        <w:rPr>
          <w:rFonts w:cs="Verdana"/>
        </w:rPr>
        <w:t>,</w:t>
      </w:r>
      <w:r w:rsidRPr="00E33C3E" w:rsidR="00DE3A21">
        <w:rPr>
          <w:rFonts w:cs="Verdana"/>
        </w:rPr>
        <w:t xml:space="preserve"> or </w:t>
      </w:r>
      <w:r w:rsidRPr="00E33C3E">
        <w:rPr>
          <w:rFonts w:cs="Verdana"/>
        </w:rPr>
        <w:t>suspended for months on end and</w:t>
      </w:r>
      <w:r w:rsidR="000A50C0">
        <w:rPr>
          <w:rFonts w:cs="Verdana"/>
        </w:rPr>
        <w:t xml:space="preserve"> then</w:t>
      </w:r>
      <w:r w:rsidRPr="00E33C3E">
        <w:rPr>
          <w:rFonts w:cs="Verdana"/>
        </w:rPr>
        <w:t xml:space="preserve"> dismissed, and some of them were even prosecuted. </w:t>
      </w:r>
    </w:p>
    <w:p w:rsidR="00826749" w:rsidRPr="00E33C3E" w:rsidP="00826749">
      <w:pPr>
        <w:autoSpaceDE w:val="0"/>
        <w:autoSpaceDN w:val="0"/>
        <w:adjustRightInd w:val="0"/>
        <w:ind w:left="794"/>
        <w:rPr>
          <w:rFonts w:cs="Verdana"/>
        </w:rPr>
      </w:pPr>
      <w:r w:rsidRPr="00E33C3E">
        <w:rPr>
          <w:rFonts w:cs="Verdana"/>
        </w:rPr>
        <w:t>This is a national scandal, and it has imp</w:t>
      </w:r>
      <w:r w:rsidRPr="00E33C3E" w:rsidR="00DE3A21">
        <w:rPr>
          <w:rFonts w:cs="Verdana"/>
        </w:rPr>
        <w:t>acted upon people’s reputations. T</w:t>
      </w:r>
      <w:r w:rsidRPr="00E33C3E">
        <w:rPr>
          <w:rFonts w:cs="Verdana"/>
        </w:rPr>
        <w:t>he Post</w:t>
      </w:r>
      <w:r w:rsidRPr="00E33C3E" w:rsidR="0047694D">
        <w:rPr>
          <w:rFonts w:cs="Verdana"/>
        </w:rPr>
        <w:t xml:space="preserve"> </w:t>
      </w:r>
      <w:r w:rsidRPr="00E33C3E">
        <w:rPr>
          <w:rFonts w:cs="Verdana"/>
        </w:rPr>
        <w:t>Office needs to be held to account. That is people employed today and people that have left the Post</w:t>
      </w:r>
      <w:r w:rsidRPr="00E33C3E" w:rsidR="0047694D">
        <w:rPr>
          <w:rFonts w:cs="Verdana"/>
        </w:rPr>
        <w:t xml:space="preserve"> </w:t>
      </w:r>
      <w:r w:rsidRPr="00E33C3E">
        <w:rPr>
          <w:rFonts w:cs="Verdana"/>
        </w:rPr>
        <w:t>Office, and potentially people who have previously given evidence to this Select Committee as well. Previously, the Horizon system was robustly defended by the NFSP. It may not be today, but it certainly was in 2015 when I was giving evidence. The trouble is it took the group litigation order and the efforts of</w:t>
      </w:r>
      <w:r w:rsidRPr="00E33C3E" w:rsidR="00DE3A21">
        <w:rPr>
          <w:rFonts w:cs="Verdana"/>
        </w:rPr>
        <w:t xml:space="preserve"> the</w:t>
      </w:r>
      <w:r w:rsidRPr="00E33C3E">
        <w:rPr>
          <w:rFonts w:cs="Verdana"/>
        </w:rPr>
        <w:t xml:space="preserve"> Justice for Subpostmasters</w:t>
      </w:r>
      <w:r w:rsidRPr="00E33C3E" w:rsidR="00DE3A21">
        <w:rPr>
          <w:rFonts w:cs="Verdana"/>
        </w:rPr>
        <w:t xml:space="preserve"> Alliance</w:t>
      </w:r>
      <w:r w:rsidRPr="00E33C3E">
        <w:rPr>
          <w:rFonts w:cs="Verdana"/>
        </w:rPr>
        <w:t xml:space="preserve"> to bring this about today. The Post</w:t>
      </w:r>
      <w:r w:rsidRPr="00E33C3E" w:rsidR="0047694D">
        <w:rPr>
          <w:rFonts w:cs="Verdana"/>
        </w:rPr>
        <w:t xml:space="preserve"> </w:t>
      </w:r>
      <w:r w:rsidRPr="00E33C3E">
        <w:rPr>
          <w:rFonts w:cs="Verdana"/>
        </w:rPr>
        <w:t>Office should hang its head in shame, quite frankly.</w:t>
      </w:r>
    </w:p>
    <w:p w:rsidR="00826749" w:rsidRPr="00E33C3E" w:rsidP="00826749">
      <w:pPr>
        <w:pStyle w:val="Question"/>
        <w:numPr>
          <w:ilvl w:val="0"/>
          <w:numId w:val="9"/>
        </w:numPr>
      </w:pPr>
      <w:sdt>
        <w:sdtPr>
          <w:alias w:val="Member"/>
          <w:tag w:val="&lt;Member mnisId='4752' dodsId=''&gt;"/>
          <w:id w:val="-312955477"/>
          <w:placeholder>
            <w:docPart w:val="5BC4F887FCFA41FE948CED1BE5EAA1FA"/>
          </w:placeholder>
          <w:richText/>
        </w:sdtPr>
        <w:sdtContent>
          <w:r w:rsidRPr="00E33C3E">
            <w:rPr>
              <w:b/>
            </w:rPr>
            <w:t>Mark Jenkinson:</w:t>
          </w:r>
        </w:sdtContent>
      </w:sdt>
      <w:r w:rsidRPr="00E33C3E">
        <w:t xml:space="preserve"> </w:t>
      </w:r>
      <w:r w:rsidRPr="00E33C3E" w:rsidR="00DE3A21">
        <w:rPr>
          <w:rFonts w:cs="Verdana"/>
        </w:rPr>
        <w:t xml:space="preserve">Calum, </w:t>
      </w:r>
      <w:r w:rsidRPr="00E33C3E">
        <w:rPr>
          <w:rFonts w:cs="Verdana"/>
        </w:rPr>
        <w:t>I just wonder what steps you think the Post</w:t>
      </w:r>
      <w:r w:rsidRPr="00E33C3E" w:rsidR="0047694D">
        <w:rPr>
          <w:rFonts w:cs="Verdana"/>
        </w:rPr>
        <w:t xml:space="preserve"> </w:t>
      </w:r>
      <w:r w:rsidRPr="00E33C3E">
        <w:rPr>
          <w:rFonts w:cs="Verdana"/>
        </w:rPr>
        <w:t xml:space="preserve">Office needs to take to restore trust between </w:t>
      </w:r>
      <w:r w:rsidRPr="00E33C3E" w:rsidR="00DE3A21">
        <w:rPr>
          <w:rFonts w:cs="Verdana"/>
        </w:rPr>
        <w:t xml:space="preserve">it </w:t>
      </w:r>
      <w:r w:rsidRPr="00E33C3E">
        <w:rPr>
          <w:rFonts w:cs="Verdana"/>
        </w:rPr>
        <w:t xml:space="preserve">and </w:t>
      </w:r>
      <w:r w:rsidRPr="00E33C3E" w:rsidR="0047694D">
        <w:rPr>
          <w:rFonts w:cs="Verdana"/>
        </w:rPr>
        <w:t>subpostmasters</w:t>
      </w:r>
      <w:r w:rsidRPr="00E33C3E" w:rsidR="00DE3A21">
        <w:rPr>
          <w:rFonts w:cs="Verdana"/>
        </w:rPr>
        <w:t>.</w:t>
      </w:r>
    </w:p>
    <w:p w:rsidR="00DE3A21" w:rsidRPr="00E33C3E" w:rsidP="00826749">
      <w:pPr>
        <w:pStyle w:val="Answer"/>
        <w:rPr>
          <w:rFonts w:cs="Verdana"/>
        </w:rPr>
      </w:pPr>
      <w:sdt>
        <w:sdtPr>
          <w:alias w:val="Witness"/>
          <w:id w:val="-1335835479"/>
          <w:placeholder>
            <w:docPart w:val="5BC4F887FCFA41FE948CED1BE5EAA1FA"/>
          </w:placeholder>
          <w:richText/>
        </w:sdtPr>
        <w:sdtContent>
          <w:r w:rsidRPr="00E33C3E" w:rsidR="00F84C61">
            <w:rPr>
              <w:b/>
              <w:i/>
            </w:rPr>
            <w:t>Calum Greenhow:</w:t>
          </w:r>
          <w:r w:rsidRPr="00E33C3E" w:rsidR="00826749">
            <w:rPr>
              <w:b/>
            </w:rPr>
            <w:t xml:space="preserve"> </w:t>
          </w:r>
        </w:sdtContent>
      </w:sdt>
      <w:r w:rsidRPr="00E33C3E" w:rsidR="00826749">
        <w:rPr>
          <w:rFonts w:cs="Verdana"/>
        </w:rPr>
        <w:t>If we look</w:t>
      </w:r>
      <w:r w:rsidRPr="00E33C3E">
        <w:rPr>
          <w:rFonts w:cs="Verdana"/>
        </w:rPr>
        <w:t xml:space="preserve"> at this</w:t>
      </w:r>
      <w:r w:rsidRPr="00E33C3E" w:rsidR="00826749">
        <w:rPr>
          <w:rFonts w:cs="Verdana"/>
        </w:rPr>
        <w:t>,</w:t>
      </w:r>
      <w:r w:rsidRPr="00E33C3E">
        <w:rPr>
          <w:rFonts w:cs="Verdana"/>
        </w:rPr>
        <w:t xml:space="preserve"> it </w:t>
      </w:r>
      <w:r w:rsidRPr="00E33C3E" w:rsidR="00826749">
        <w:rPr>
          <w:rFonts w:cs="Verdana"/>
        </w:rPr>
        <w:t xml:space="preserve">demonstrates </w:t>
      </w:r>
      <w:r w:rsidR="000A50C0">
        <w:rPr>
          <w:rFonts w:cs="Verdana"/>
        </w:rPr>
        <w:t>the</w:t>
      </w:r>
      <w:r w:rsidRPr="00E33C3E" w:rsidR="00826749">
        <w:rPr>
          <w:rFonts w:cs="Verdana"/>
        </w:rPr>
        <w:t xml:space="preserve"> complete and utter lack of appreciation that existed towards </w:t>
      </w:r>
      <w:r w:rsidRPr="00E33C3E" w:rsidR="0047694D">
        <w:rPr>
          <w:rFonts w:cs="Verdana"/>
        </w:rPr>
        <w:t>subpostmasters</w:t>
      </w:r>
      <w:r w:rsidRPr="00E33C3E" w:rsidR="00826749">
        <w:rPr>
          <w:rFonts w:cs="Verdana"/>
        </w:rPr>
        <w:t xml:space="preserve"> by the Post</w:t>
      </w:r>
      <w:r w:rsidRPr="00E33C3E" w:rsidR="0047694D">
        <w:rPr>
          <w:rFonts w:cs="Verdana"/>
        </w:rPr>
        <w:t xml:space="preserve"> </w:t>
      </w:r>
      <w:r w:rsidRPr="00E33C3E" w:rsidR="00826749">
        <w:rPr>
          <w:rFonts w:cs="Verdana"/>
        </w:rPr>
        <w:t xml:space="preserve">Office, and also a lack of understanding of the difficulties and challenges that our colleagues </w:t>
      </w:r>
      <w:r w:rsidRPr="00E33C3E">
        <w:rPr>
          <w:rFonts w:cs="Verdana"/>
        </w:rPr>
        <w:t xml:space="preserve">in </w:t>
      </w:r>
      <w:r w:rsidRPr="00E33C3E" w:rsidR="00826749">
        <w:rPr>
          <w:rFonts w:cs="Verdana"/>
        </w:rPr>
        <w:t>the network faced in operating post offices. Therefore, it has to be far more open and transparent in the relationship with postmasters. Given the level of scrutiny, the Post</w:t>
      </w:r>
      <w:r w:rsidRPr="00E33C3E" w:rsidR="0047694D">
        <w:rPr>
          <w:rFonts w:cs="Verdana"/>
        </w:rPr>
        <w:t xml:space="preserve"> </w:t>
      </w:r>
      <w:r w:rsidRPr="00E33C3E" w:rsidR="00826749">
        <w:rPr>
          <w:rFonts w:cs="Verdana"/>
        </w:rPr>
        <w:t>Office simply cannot carry on as</w:t>
      </w:r>
      <w:r w:rsidRPr="00E33C3E">
        <w:rPr>
          <w:rFonts w:cs="Verdana"/>
        </w:rPr>
        <w:t xml:space="preserve"> it is</w:t>
      </w:r>
      <w:r w:rsidRPr="00E33C3E" w:rsidR="00826749">
        <w:rPr>
          <w:rFonts w:cs="Verdana"/>
        </w:rPr>
        <w:t xml:space="preserve">. In psychological terms, </w:t>
      </w:r>
      <w:r w:rsidRPr="00E33C3E">
        <w:rPr>
          <w:rFonts w:cs="Verdana"/>
        </w:rPr>
        <w:t xml:space="preserve">it </w:t>
      </w:r>
      <w:r w:rsidRPr="00E33C3E" w:rsidR="00826749">
        <w:rPr>
          <w:rFonts w:cs="Verdana"/>
        </w:rPr>
        <w:t>treat</w:t>
      </w:r>
      <w:r w:rsidRPr="00E33C3E">
        <w:rPr>
          <w:rFonts w:cs="Verdana"/>
        </w:rPr>
        <w:t>s</w:t>
      </w:r>
      <w:r w:rsidRPr="00E33C3E" w:rsidR="00826749">
        <w:rPr>
          <w:rFonts w:cs="Verdana"/>
        </w:rPr>
        <w:t xml:space="preserve"> post</w:t>
      </w:r>
      <w:r w:rsidRPr="00E33C3E">
        <w:rPr>
          <w:rFonts w:cs="Verdana"/>
        </w:rPr>
        <w:t xml:space="preserve">masters very much like a parent treats a </w:t>
      </w:r>
      <w:r w:rsidRPr="00E33C3E" w:rsidR="00826749">
        <w:rPr>
          <w:rFonts w:cs="Verdana"/>
        </w:rPr>
        <w:t>child</w:t>
      </w:r>
      <w:r w:rsidRPr="00E33C3E">
        <w:rPr>
          <w:rFonts w:cs="Verdana"/>
        </w:rPr>
        <w:t xml:space="preserve">. The postmaster is </w:t>
      </w:r>
      <w:r w:rsidRPr="00E33C3E" w:rsidR="00826749">
        <w:rPr>
          <w:rFonts w:cs="Verdana"/>
        </w:rPr>
        <w:t>the child</w:t>
      </w:r>
      <w:r w:rsidRPr="00E33C3E">
        <w:rPr>
          <w:rFonts w:cs="Verdana"/>
        </w:rPr>
        <w:t>,</w:t>
      </w:r>
      <w:r w:rsidRPr="00E33C3E" w:rsidR="00826749">
        <w:rPr>
          <w:rFonts w:cs="Verdana"/>
        </w:rPr>
        <w:t xml:space="preserve"> so </w:t>
      </w:r>
      <w:r w:rsidR="000A50C0">
        <w:rPr>
          <w:rFonts w:cs="Verdana"/>
        </w:rPr>
        <w:t>the Post Office</w:t>
      </w:r>
      <w:r w:rsidRPr="00E33C3E">
        <w:rPr>
          <w:rFonts w:cs="Verdana"/>
        </w:rPr>
        <w:t xml:space="preserve"> says</w:t>
      </w:r>
      <w:r w:rsidRPr="00E33C3E" w:rsidR="00826749">
        <w:rPr>
          <w:rFonts w:cs="Verdana"/>
        </w:rPr>
        <w:t>, “You will do”</w:t>
      </w:r>
      <w:r w:rsidRPr="00E33C3E">
        <w:rPr>
          <w:rFonts w:cs="Verdana"/>
        </w:rPr>
        <w:t xml:space="preserve">. The relationship </w:t>
      </w:r>
      <w:r w:rsidRPr="00E33C3E" w:rsidR="00826749">
        <w:rPr>
          <w:rFonts w:cs="Verdana"/>
        </w:rPr>
        <w:t>has to b</w:t>
      </w:r>
      <w:r w:rsidRPr="00E33C3E">
        <w:rPr>
          <w:rFonts w:cs="Verdana"/>
        </w:rPr>
        <w:t>e on far more of an equal basis</w:t>
      </w:r>
      <w:r w:rsidR="000A50C0">
        <w:rPr>
          <w:rFonts w:cs="Verdana"/>
        </w:rPr>
        <w:t>,</w:t>
      </w:r>
      <w:r w:rsidRPr="00E33C3E">
        <w:rPr>
          <w:rFonts w:cs="Verdana"/>
        </w:rPr>
        <w:t xml:space="preserve"> and more </w:t>
      </w:r>
      <w:r w:rsidRPr="00E33C3E" w:rsidR="00826749">
        <w:rPr>
          <w:rFonts w:cs="Verdana"/>
        </w:rPr>
        <w:t>parent</w:t>
      </w:r>
      <w:r w:rsidR="000A50C0">
        <w:rPr>
          <w:rFonts w:cs="Verdana"/>
        </w:rPr>
        <w:t>-</w:t>
      </w:r>
      <w:r w:rsidRPr="00E33C3E">
        <w:rPr>
          <w:rFonts w:cs="Verdana"/>
        </w:rPr>
        <w:t>to</w:t>
      </w:r>
      <w:r w:rsidR="000A50C0">
        <w:rPr>
          <w:rFonts w:cs="Verdana"/>
        </w:rPr>
        <w:t>-</w:t>
      </w:r>
      <w:r w:rsidRPr="00E33C3E" w:rsidR="00826749">
        <w:rPr>
          <w:rFonts w:cs="Verdana"/>
        </w:rPr>
        <w:t xml:space="preserve">parent. That is how it has to go forward. </w:t>
      </w:r>
    </w:p>
    <w:p w:rsidR="00826749" w:rsidRPr="00E33C3E" w:rsidP="00826749">
      <w:pPr>
        <w:pStyle w:val="Answer"/>
      </w:pPr>
      <w:r w:rsidRPr="00E33C3E">
        <w:rPr>
          <w:rFonts w:cs="Verdana"/>
        </w:rPr>
        <w:t>As I keep on saying, we are investors in this network. Post</w:t>
      </w:r>
      <w:r w:rsidRPr="00E33C3E" w:rsidR="0047694D">
        <w:rPr>
          <w:rFonts w:cs="Verdana"/>
        </w:rPr>
        <w:t xml:space="preserve"> </w:t>
      </w:r>
      <w:r w:rsidRPr="00E33C3E">
        <w:rPr>
          <w:rFonts w:cs="Verdana"/>
        </w:rPr>
        <w:t xml:space="preserve">Office, in essence, </w:t>
      </w:r>
      <w:r w:rsidRPr="00E33C3E" w:rsidR="00DE3A21">
        <w:rPr>
          <w:rFonts w:cs="Verdana"/>
        </w:rPr>
        <w:t xml:space="preserve">is not </w:t>
      </w:r>
      <w:r w:rsidRPr="00E33C3E">
        <w:rPr>
          <w:rFonts w:cs="Verdana"/>
        </w:rPr>
        <w:t xml:space="preserve">investing </w:t>
      </w:r>
      <w:r w:rsidRPr="00E33C3E" w:rsidR="00DE3A21">
        <w:rPr>
          <w:rFonts w:cs="Verdana"/>
        </w:rPr>
        <w:t>its own money. Government provides it</w:t>
      </w:r>
      <w:r w:rsidRPr="00E33C3E">
        <w:rPr>
          <w:rFonts w:cs="Verdana"/>
        </w:rPr>
        <w:t xml:space="preserve"> with money. We are investors in this business, and we have not had the say </w:t>
      </w:r>
      <w:r w:rsidR="000A50C0">
        <w:rPr>
          <w:rFonts w:cs="Verdana"/>
        </w:rPr>
        <w:t xml:space="preserve">or </w:t>
      </w:r>
      <w:r w:rsidRPr="00E33C3E">
        <w:rPr>
          <w:rFonts w:cs="Verdana"/>
        </w:rPr>
        <w:t>the respect for years</w:t>
      </w:r>
      <w:r w:rsidR="000A50C0">
        <w:rPr>
          <w:rFonts w:cs="Verdana"/>
        </w:rPr>
        <w:t>. T</w:t>
      </w:r>
      <w:r w:rsidRPr="00E33C3E">
        <w:rPr>
          <w:rFonts w:cs="Verdana"/>
        </w:rPr>
        <w:t xml:space="preserve">hat </w:t>
      </w:r>
      <w:r w:rsidRPr="00E33C3E" w:rsidR="000A50C0">
        <w:rPr>
          <w:rFonts w:cs="Verdana"/>
        </w:rPr>
        <w:t xml:space="preserve">absolutely </w:t>
      </w:r>
      <w:r w:rsidRPr="00E33C3E">
        <w:rPr>
          <w:rFonts w:cs="Verdana"/>
        </w:rPr>
        <w:t>has to change.</w:t>
      </w:r>
    </w:p>
    <w:p w:rsidR="00826749" w:rsidRPr="00E33C3E" w:rsidP="00826749">
      <w:pPr>
        <w:pStyle w:val="Question"/>
        <w:numPr>
          <w:ilvl w:val="0"/>
          <w:numId w:val="9"/>
        </w:numPr>
      </w:pPr>
      <w:sdt>
        <w:sdtPr>
          <w:alias w:val="Member"/>
          <w:tag w:val="&lt;Member mnisId='4470' dodsId='122026'&gt;"/>
          <w:id w:val="-1210024263"/>
          <w:placeholder>
            <w:docPart w:val="5BC4F887FCFA41FE948CED1BE5EAA1FA"/>
          </w:placeholder>
          <w:richText/>
        </w:sdtPr>
        <w:sdtContent>
          <w:r w:rsidRPr="00E33C3E">
            <w:rPr>
              <w:b/>
            </w:rPr>
            <w:t>Alan Brown:</w:t>
          </w:r>
        </w:sdtContent>
      </w:sdt>
      <w:r w:rsidRPr="00E33C3E">
        <w:t xml:space="preserve"> </w:t>
      </w:r>
      <w:r w:rsidRPr="00E33C3E">
        <w:rPr>
          <w:rFonts w:cs="Verdana"/>
        </w:rPr>
        <w:t>Andy, you said</w:t>
      </w:r>
      <w:r w:rsidR="000A50C0">
        <w:rPr>
          <w:rFonts w:cs="Verdana"/>
        </w:rPr>
        <w:t xml:space="preserve"> that</w:t>
      </w:r>
      <w:r w:rsidRPr="00E33C3E">
        <w:rPr>
          <w:rFonts w:cs="Verdana"/>
        </w:rPr>
        <w:t xml:space="preserve"> nobody from the Post</w:t>
      </w:r>
      <w:r w:rsidRPr="00E33C3E" w:rsidR="0047694D">
        <w:rPr>
          <w:rFonts w:cs="Verdana"/>
        </w:rPr>
        <w:t xml:space="preserve"> </w:t>
      </w:r>
      <w:r w:rsidRPr="00E33C3E">
        <w:rPr>
          <w:rFonts w:cs="Verdana"/>
        </w:rPr>
        <w:t xml:space="preserve">Office has been disciplined or suffered </w:t>
      </w:r>
      <w:r w:rsidR="000A50C0">
        <w:rPr>
          <w:rFonts w:cs="Verdana"/>
        </w:rPr>
        <w:t>because of</w:t>
      </w:r>
      <w:r w:rsidRPr="00E33C3E">
        <w:rPr>
          <w:rFonts w:cs="Verdana"/>
        </w:rPr>
        <w:t xml:space="preserve"> thi</w:t>
      </w:r>
      <w:r w:rsidRPr="00E33C3E" w:rsidR="00DE3A21">
        <w:rPr>
          <w:rFonts w:cs="Verdana"/>
        </w:rPr>
        <w:t>s, yet the judge was scathing of</w:t>
      </w:r>
      <w:r w:rsidRPr="00E33C3E">
        <w:rPr>
          <w:rFonts w:cs="Verdana"/>
        </w:rPr>
        <w:t xml:space="preserve"> the witnesses the Post</w:t>
      </w:r>
      <w:r w:rsidRPr="00E33C3E" w:rsidR="0047694D">
        <w:rPr>
          <w:rFonts w:cs="Verdana"/>
        </w:rPr>
        <w:t xml:space="preserve"> </w:t>
      </w:r>
      <w:r w:rsidRPr="00E33C3E">
        <w:rPr>
          <w:rFonts w:cs="Verdana"/>
        </w:rPr>
        <w:t>Office put forward, particularly even a director. Are all these people still in post?</w:t>
      </w:r>
    </w:p>
    <w:p w:rsidR="00826749" w:rsidRPr="00E33C3E" w:rsidP="00826749">
      <w:pPr>
        <w:pStyle w:val="Answer"/>
      </w:pPr>
      <w:sdt>
        <w:sdtPr>
          <w:alias w:val="Witness"/>
          <w:id w:val="-2021619062"/>
          <w:placeholder>
            <w:docPart w:val="5BC4F887FCFA41FE948CED1BE5EAA1FA"/>
          </w:placeholder>
          <w:richText/>
        </w:sdtPr>
        <w:sdtContent>
          <w:r w:rsidRPr="00E33C3E" w:rsidR="00F84C61">
            <w:rPr>
              <w:b/>
              <w:i/>
            </w:rPr>
            <w:t>Andy Furey:</w:t>
          </w:r>
          <w:r w:rsidRPr="00E33C3E">
            <w:rPr>
              <w:b/>
            </w:rPr>
            <w:t xml:space="preserve"> </w:t>
          </w:r>
        </w:sdtContent>
      </w:sdt>
      <w:r w:rsidRPr="00E33C3E">
        <w:rPr>
          <w:rFonts w:cs="Verdana"/>
        </w:rPr>
        <w:t>People have either retired or been awarded positions on boards. Indeed, the former chief executive is a non-executive direct</w:t>
      </w:r>
      <w:r w:rsidR="000A50C0">
        <w:rPr>
          <w:rFonts w:cs="Verdana"/>
        </w:rPr>
        <w:t>or</w:t>
      </w:r>
      <w:r w:rsidRPr="00E33C3E">
        <w:rPr>
          <w:rFonts w:cs="Verdana"/>
        </w:rPr>
        <w:t xml:space="preserve"> of the Cabinet Office. The people that gave evidence for the Post</w:t>
      </w:r>
      <w:r w:rsidRPr="00E33C3E" w:rsidR="0047694D">
        <w:rPr>
          <w:rFonts w:cs="Verdana"/>
        </w:rPr>
        <w:t xml:space="preserve"> </w:t>
      </w:r>
      <w:r w:rsidRPr="00E33C3E">
        <w:rPr>
          <w:rFonts w:cs="Verdana"/>
        </w:rPr>
        <w:t xml:space="preserve">Office are still employees. There seems </w:t>
      </w:r>
      <w:r w:rsidRPr="00E33C3E" w:rsidR="00DE3A21">
        <w:rPr>
          <w:rFonts w:cs="Verdana"/>
        </w:rPr>
        <w:t>to have been a closing of ranks;</w:t>
      </w:r>
      <w:r w:rsidRPr="00E33C3E">
        <w:rPr>
          <w:rFonts w:cs="Verdana"/>
        </w:rPr>
        <w:t xml:space="preserve"> everybody has gone round to defend one another. </w:t>
      </w:r>
    </w:p>
    <w:p w:rsidR="00826749" w:rsidRPr="00E33C3E" w:rsidP="00826749">
      <w:pPr>
        <w:autoSpaceDE w:val="0"/>
        <w:autoSpaceDN w:val="0"/>
        <w:adjustRightInd w:val="0"/>
        <w:ind w:left="794"/>
        <w:rPr>
          <w:rFonts w:cs="Verdana"/>
        </w:rPr>
      </w:pPr>
      <w:r w:rsidRPr="00E33C3E">
        <w:rPr>
          <w:rFonts w:cs="Verdana"/>
        </w:rPr>
        <w:t xml:space="preserve">Something has gone wrong here, so somebody has to be held to account. Obviously, there has to be fairness in </w:t>
      </w:r>
      <w:r w:rsidRPr="00E33C3E" w:rsidR="00DE3A21">
        <w:rPr>
          <w:rFonts w:cs="Verdana"/>
        </w:rPr>
        <w:t>the way</w:t>
      </w:r>
      <w:r w:rsidRPr="00E33C3E">
        <w:rPr>
          <w:rFonts w:cs="Verdana"/>
        </w:rPr>
        <w:t xml:space="preserve"> that accountability is undertaken, but something has gone wrong here. It has either happened delibera</w:t>
      </w:r>
      <w:r w:rsidRPr="00E33C3E" w:rsidR="00DE3A21">
        <w:rPr>
          <w:rFonts w:cs="Verdana"/>
        </w:rPr>
        <w:t>tely or by people turning blind</w:t>
      </w:r>
      <w:r w:rsidRPr="00E33C3E">
        <w:rPr>
          <w:rFonts w:cs="Verdana"/>
        </w:rPr>
        <w:t xml:space="preserve"> eyes. It is certainly not an accident. This could not have gone on for so long, </w:t>
      </w:r>
      <w:r w:rsidRPr="00E33C3E" w:rsidR="00DE3A21">
        <w:rPr>
          <w:rFonts w:cs="Verdana"/>
        </w:rPr>
        <w:t>with</w:t>
      </w:r>
      <w:r w:rsidRPr="00E33C3E">
        <w:rPr>
          <w:rFonts w:cs="Verdana"/>
        </w:rPr>
        <w:t xml:space="preserve"> so many people</w:t>
      </w:r>
      <w:r w:rsidRPr="00E33C3E" w:rsidR="00DE3A21">
        <w:rPr>
          <w:rFonts w:cs="Verdana"/>
        </w:rPr>
        <w:t>,</w:t>
      </w:r>
      <w:r w:rsidRPr="00E33C3E">
        <w:rPr>
          <w:rFonts w:cs="Verdana"/>
        </w:rPr>
        <w:t xml:space="preserve"> by mistake. People knew what </w:t>
      </w:r>
      <w:r w:rsidRPr="00E33C3E" w:rsidR="00DE3A21">
        <w:rPr>
          <w:rFonts w:cs="Verdana"/>
        </w:rPr>
        <w:t>was</w:t>
      </w:r>
      <w:r w:rsidRPr="00E33C3E">
        <w:rPr>
          <w:rFonts w:cs="Verdana"/>
        </w:rPr>
        <w:t xml:space="preserve"> happen</w:t>
      </w:r>
      <w:r w:rsidRPr="00E33C3E" w:rsidR="00DE3A21">
        <w:rPr>
          <w:rFonts w:cs="Verdana"/>
        </w:rPr>
        <w:t>ing</w:t>
      </w:r>
      <w:r w:rsidRPr="00E33C3E">
        <w:rPr>
          <w:rFonts w:cs="Verdana"/>
        </w:rPr>
        <w:t>. There is the evidence from Second Sight and the comments from Michael Rudkin,</w:t>
      </w:r>
      <w:r w:rsidRPr="00E33C3E" w:rsidR="005A332C">
        <w:rPr>
          <w:rFonts w:cs="Verdana"/>
        </w:rPr>
        <w:t xml:space="preserve"> which were referred to earlier, about t</w:t>
      </w:r>
      <w:r w:rsidRPr="00E33C3E">
        <w:rPr>
          <w:rFonts w:cs="Verdana"/>
        </w:rPr>
        <w:t>he fact that people could access these terminals remotely, not to mention the system p</w:t>
      </w:r>
      <w:r w:rsidRPr="00E33C3E" w:rsidR="005A332C">
        <w:rPr>
          <w:rFonts w:cs="Verdana"/>
        </w:rPr>
        <w:t>roblems and glitches</w:t>
      </w:r>
      <w:r w:rsidRPr="00E33C3E">
        <w:rPr>
          <w:rFonts w:cs="Verdana"/>
        </w:rPr>
        <w:t xml:space="preserve"> with telephony and electrics</w:t>
      </w:r>
      <w:r w:rsidRPr="00E33C3E" w:rsidR="005A332C">
        <w:rPr>
          <w:rFonts w:cs="Verdana"/>
        </w:rPr>
        <w:t>, et cetera</w:t>
      </w:r>
      <w:r w:rsidRPr="00E33C3E">
        <w:rPr>
          <w:rFonts w:cs="Verdana"/>
        </w:rPr>
        <w:t xml:space="preserve">. </w:t>
      </w:r>
    </w:p>
    <w:p w:rsidR="00826749" w:rsidRPr="00E33C3E" w:rsidP="00826749">
      <w:pPr>
        <w:autoSpaceDE w:val="0"/>
        <w:autoSpaceDN w:val="0"/>
        <w:adjustRightInd w:val="0"/>
        <w:ind w:left="794"/>
        <w:rPr>
          <w:rFonts w:cs="Verdana"/>
        </w:rPr>
      </w:pPr>
      <w:r w:rsidRPr="00E33C3E">
        <w:rPr>
          <w:rFonts w:cs="Verdana"/>
        </w:rPr>
        <w:t>These postmasters have been treated abominably. We are not going to be able to turn back the clock. There are people who have been at the forefront of this and have been leading on this. There were criminal convictions. Somebody made a decision somewhere to charge those people. The Post</w:t>
      </w:r>
      <w:r w:rsidRPr="00E33C3E" w:rsidR="0047694D">
        <w:rPr>
          <w:rFonts w:cs="Verdana"/>
        </w:rPr>
        <w:t xml:space="preserve"> </w:t>
      </w:r>
      <w:r w:rsidRPr="00E33C3E">
        <w:rPr>
          <w:rFonts w:cs="Verdana"/>
        </w:rPr>
        <w:t>Office has it</w:t>
      </w:r>
      <w:r w:rsidRPr="00E33C3E" w:rsidR="005A332C">
        <w:rPr>
          <w:rFonts w:cs="Verdana"/>
        </w:rPr>
        <w:t>s own investigation department; it</w:t>
      </w:r>
      <w:r w:rsidRPr="00E33C3E">
        <w:rPr>
          <w:rFonts w:cs="Verdana"/>
        </w:rPr>
        <w:t xml:space="preserve"> has its own ability to prosecute. All these things are wrong and need to be reviewed by this independent judge.</w:t>
      </w:r>
    </w:p>
    <w:p w:rsidR="00826749" w:rsidRPr="00E33C3E" w:rsidP="00826749">
      <w:pPr>
        <w:autoSpaceDE w:val="0"/>
        <w:autoSpaceDN w:val="0"/>
        <w:adjustRightInd w:val="0"/>
        <w:ind w:left="794"/>
        <w:rPr>
          <w:rFonts w:cs="Verdana"/>
        </w:rPr>
      </w:pPr>
      <w:r w:rsidRPr="00E33C3E">
        <w:rPr>
          <w:rFonts w:cs="Verdana"/>
        </w:rPr>
        <w:t>La</w:t>
      </w:r>
      <w:r w:rsidRPr="00E33C3E" w:rsidR="005A332C">
        <w:rPr>
          <w:rFonts w:cs="Verdana"/>
        </w:rPr>
        <w:t>st</w:t>
      </w:r>
      <w:r w:rsidRPr="00E33C3E">
        <w:rPr>
          <w:rFonts w:cs="Verdana"/>
        </w:rPr>
        <w:t xml:space="preserve"> but not least, who authorised the expenditure of circa £100</w:t>
      </w:r>
      <w:r w:rsidRPr="00E33C3E" w:rsidR="0047694D">
        <w:rPr>
          <w:rFonts w:cs="Verdana"/>
        </w:rPr>
        <w:t xml:space="preserve"> </w:t>
      </w:r>
      <w:r w:rsidRPr="00E33C3E">
        <w:rPr>
          <w:rFonts w:cs="Verdana"/>
        </w:rPr>
        <w:t>million of legal costs to defend themselves and got that so wrong? I know I said this earlier, but to try</w:t>
      </w:r>
      <w:r w:rsidRPr="00E33C3E" w:rsidR="005A332C">
        <w:rPr>
          <w:rFonts w:cs="Verdana"/>
        </w:rPr>
        <w:t xml:space="preserve"> to</w:t>
      </w:r>
      <w:r w:rsidRPr="00E33C3E">
        <w:rPr>
          <w:rFonts w:cs="Verdana"/>
        </w:rPr>
        <w:t xml:space="preserve"> recuse the judge was an unmitigated disaster. </w:t>
      </w:r>
      <w:r w:rsidR="000A50C0">
        <w:rPr>
          <w:rFonts w:cs="Verdana"/>
        </w:rPr>
        <w:t>The Post Office</w:t>
      </w:r>
      <w:r w:rsidRPr="00E33C3E">
        <w:rPr>
          <w:rFonts w:cs="Verdana"/>
        </w:rPr>
        <w:t xml:space="preserve"> was throwing money away to try an</w:t>
      </w:r>
      <w:r w:rsidRPr="00E33C3E" w:rsidR="005A332C">
        <w:rPr>
          <w:rFonts w:cs="Verdana"/>
        </w:rPr>
        <w:t>d get the judge sacked because it</w:t>
      </w:r>
      <w:r w:rsidRPr="00E33C3E">
        <w:rPr>
          <w:rFonts w:cs="Verdana"/>
        </w:rPr>
        <w:t xml:space="preserve"> did not like what he was saying. It just beggars belief.</w:t>
      </w:r>
    </w:p>
    <w:p w:rsidR="00826749" w:rsidRPr="005A332C" w:rsidP="005A332C">
      <w:pPr>
        <w:pStyle w:val="Question"/>
        <w:numPr>
          <w:ilvl w:val="0"/>
          <w:numId w:val="0"/>
        </w:numPr>
        <w:ind w:left="794"/>
      </w:pPr>
      <w:sdt>
        <w:sdtPr>
          <w:alias w:val="Member"/>
          <w:tag w:val="&lt;Member mnisId='4031' dodsId='35872'&gt;"/>
          <w:id w:val="746231751"/>
          <w:placeholder>
            <w:docPart w:val="5BC4F887FCFA41FE948CED1BE5EAA1FA"/>
          </w:placeholder>
          <w:richText/>
        </w:sdtPr>
        <w:sdtContent>
          <w:r w:rsidRPr="00E33C3E">
            <w:rPr>
              <w:b/>
            </w:rPr>
            <w:t>Chair:</w:t>
          </w:r>
        </w:sdtContent>
      </w:sdt>
      <w:r w:rsidRPr="00E33C3E">
        <w:t xml:space="preserve"> </w:t>
      </w:r>
      <w:r w:rsidRPr="00E33C3E">
        <w:rPr>
          <w:rFonts w:cs="Verdana"/>
        </w:rPr>
        <w:t>Thank you very much, all four of you, for your evidence today. As we all know, we will be taking evidence on 24</w:t>
      </w:r>
      <w:r w:rsidRPr="00E33C3E" w:rsidR="0047694D">
        <w:rPr>
          <w:rFonts w:cs="Verdana"/>
        </w:rPr>
        <w:t xml:space="preserve"> </w:t>
      </w:r>
      <w:r w:rsidRPr="00E33C3E">
        <w:rPr>
          <w:rFonts w:cs="Verdana"/>
        </w:rPr>
        <w:t>March from</w:t>
      </w:r>
      <w:r w:rsidRPr="00E33C3E" w:rsidR="005A332C">
        <w:rPr>
          <w:rFonts w:cs="Verdana"/>
        </w:rPr>
        <w:t xml:space="preserve"> both former and current leaders of the </w:t>
      </w:r>
      <w:r w:rsidRPr="00E33C3E">
        <w:rPr>
          <w:rFonts w:cs="Verdana"/>
        </w:rPr>
        <w:t>Post</w:t>
      </w:r>
      <w:r w:rsidRPr="00E33C3E" w:rsidR="0047694D">
        <w:rPr>
          <w:rFonts w:cs="Verdana"/>
        </w:rPr>
        <w:t xml:space="preserve"> </w:t>
      </w:r>
      <w:r w:rsidRPr="00E33C3E" w:rsidR="005A332C">
        <w:rPr>
          <w:rFonts w:cs="Verdana"/>
        </w:rPr>
        <w:t>Office</w:t>
      </w:r>
      <w:r w:rsidRPr="00E33C3E">
        <w:rPr>
          <w:rFonts w:cs="Verdana"/>
        </w:rPr>
        <w:t>. As you said in your final answer, And</w:t>
      </w:r>
      <w:r w:rsidRPr="00E33C3E" w:rsidR="005A332C">
        <w:rPr>
          <w:rFonts w:cs="Verdana"/>
        </w:rPr>
        <w:t>y Furey, something went wrong. T</w:t>
      </w:r>
      <w:r w:rsidRPr="00E33C3E">
        <w:rPr>
          <w:rFonts w:cs="Verdana"/>
        </w:rPr>
        <w:t xml:space="preserve">hat is the understatement of the day. Part of the duty and role of our Select Committee is to try </w:t>
      </w:r>
      <w:r w:rsidRPr="00E33C3E" w:rsidR="005A332C">
        <w:rPr>
          <w:rFonts w:cs="Verdana"/>
        </w:rPr>
        <w:t>to understand what went wrong</w:t>
      </w:r>
      <w:r w:rsidRPr="00E33C3E">
        <w:rPr>
          <w:rFonts w:cs="Verdana"/>
        </w:rPr>
        <w:t xml:space="preserve"> and to get some answers next week. As others have also said today, there are limitations</w:t>
      </w:r>
      <w:r w:rsidRPr="00E33C3E" w:rsidR="005A332C">
        <w:rPr>
          <w:rFonts w:cs="Verdana"/>
        </w:rPr>
        <w:t xml:space="preserve"> in</w:t>
      </w:r>
      <w:r w:rsidRPr="00E33C3E">
        <w:rPr>
          <w:rFonts w:cs="Verdana"/>
        </w:rPr>
        <w:t xml:space="preserve"> what our Select Committee can do, and I do not want to overstate or overplay what we can do to get justice for the </w:t>
      </w:r>
      <w:r w:rsidRPr="00E33C3E" w:rsidR="0047694D">
        <w:rPr>
          <w:rFonts w:cs="Verdana"/>
        </w:rPr>
        <w:t>subpostmasters</w:t>
      </w:r>
      <w:r w:rsidRPr="00E33C3E" w:rsidR="005A332C">
        <w:rPr>
          <w:rFonts w:cs="Verdana"/>
        </w:rPr>
        <w:t>; t</w:t>
      </w:r>
      <w:r w:rsidRPr="00E33C3E">
        <w:rPr>
          <w:rFonts w:cs="Verdana"/>
        </w:rPr>
        <w:t>hat</w:t>
      </w:r>
      <w:r w:rsidRPr="00E33C3E" w:rsidR="005A332C">
        <w:rPr>
          <w:rFonts w:cs="Verdana"/>
        </w:rPr>
        <w:t xml:space="preserve"> will take a judge-led inquiry. </w:t>
      </w:r>
      <w:r w:rsidRPr="00E33C3E">
        <w:rPr>
          <w:rFonts w:cs="Verdana"/>
        </w:rPr>
        <w:t>I hope that our Select Committee can do its part in trying to understand what happened and try</w:t>
      </w:r>
      <w:r w:rsidRPr="00E33C3E" w:rsidR="005A332C">
        <w:rPr>
          <w:rFonts w:cs="Verdana"/>
        </w:rPr>
        <w:t xml:space="preserve">ing to </w:t>
      </w:r>
      <w:r w:rsidRPr="00E33C3E">
        <w:rPr>
          <w:rFonts w:cs="Verdana"/>
        </w:rPr>
        <w:t>ensure some level of justice and closure for the people who are affected by this, but also reset</w:t>
      </w:r>
      <w:r w:rsidRPr="00E33C3E" w:rsidR="005A332C">
        <w:rPr>
          <w:rFonts w:cs="Verdana"/>
        </w:rPr>
        <w:t>ting</w:t>
      </w:r>
      <w:r w:rsidRPr="00E33C3E">
        <w:rPr>
          <w:rFonts w:cs="Verdana"/>
        </w:rPr>
        <w:t xml:space="preserve"> the relationship between the Post</w:t>
      </w:r>
      <w:r w:rsidRPr="00E33C3E" w:rsidR="0047694D">
        <w:rPr>
          <w:rFonts w:cs="Verdana"/>
        </w:rPr>
        <w:t xml:space="preserve"> </w:t>
      </w:r>
      <w:r w:rsidRPr="00E33C3E">
        <w:rPr>
          <w:rFonts w:cs="Verdana"/>
        </w:rPr>
        <w:t xml:space="preserve">Office and its </w:t>
      </w:r>
      <w:r w:rsidRPr="00E33C3E" w:rsidR="0047694D">
        <w:rPr>
          <w:rFonts w:cs="Verdana"/>
        </w:rPr>
        <w:t>subpostmasters</w:t>
      </w:r>
      <w:r w:rsidRPr="00E33C3E" w:rsidR="005A332C">
        <w:rPr>
          <w:rFonts w:cs="Verdana"/>
        </w:rPr>
        <w:t>,</w:t>
      </w:r>
      <w:r w:rsidRPr="00E33C3E">
        <w:rPr>
          <w:rFonts w:cs="Verdana"/>
        </w:rPr>
        <w:t xml:space="preserve"> so that it</w:t>
      </w:r>
      <w:r w:rsidRPr="00E33C3E" w:rsidR="005A332C">
        <w:rPr>
          <w:rFonts w:cs="Verdana"/>
        </w:rPr>
        <w:t xml:space="preserve"> can be the trusted brand that</w:t>
      </w:r>
      <w:r w:rsidRPr="00E33C3E">
        <w:rPr>
          <w:rFonts w:cs="Verdana"/>
        </w:rPr>
        <w:t xml:space="preserve"> </w:t>
      </w:r>
      <w:r w:rsidR="000A50C0">
        <w:rPr>
          <w:rFonts w:cs="Verdana"/>
        </w:rPr>
        <w:t>we all</w:t>
      </w:r>
      <w:r w:rsidRPr="00E33C3E">
        <w:rPr>
          <w:rFonts w:cs="Verdana"/>
        </w:rPr>
        <w:t xml:space="preserve"> wa</w:t>
      </w:r>
      <w:r w:rsidRPr="00E33C3E" w:rsidR="005A332C">
        <w:rPr>
          <w:rFonts w:cs="Verdana"/>
        </w:rPr>
        <w:t>nt it to be on our high streets.</w:t>
      </w:r>
      <w:r w:rsidRPr="00E33C3E">
        <w:rPr>
          <w:rFonts w:cs="Verdana"/>
        </w:rPr>
        <w:t xml:space="preserve"> </w:t>
      </w:r>
      <w:r w:rsidRPr="00E33C3E" w:rsidR="005A332C">
        <w:rPr>
          <w:rFonts w:cs="Verdana"/>
        </w:rPr>
        <w:t xml:space="preserve">It </w:t>
      </w:r>
      <w:r w:rsidRPr="00E33C3E">
        <w:rPr>
          <w:rFonts w:cs="Verdana"/>
        </w:rPr>
        <w:t>has taken a huge battering because of this scandal. Thank you very much.</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8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8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82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8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005076108B4C76A2F65B5642DD5BCE"/>
      </w:placeholder>
      <w:richText/>
    </w:sdtPr>
    <w:sdtContent>
      <w:p w:rsidR="00D645BB" w:rsidP="009277D8">
        <w:pPr>
          <w:pStyle w:val="Para"/>
          <w:rPr>
            <w:color w:val="808080"/>
          </w:rPr>
        </w:pPr>
        <w:r w:rsidRPr="005074B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E915853E9034B7AA298F0E5F316B721"/>
      </w:placeholder>
      <w:richText/>
    </w:sdtPr>
    <w:sdtContent>
      <w:p w:rsidR="00D645B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8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A64BEFE"/>
    <w:lvl w:ilvl="0">
      <w:start w:val="1"/>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72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binah.cooper\Downloads\Template%20SelectCommittees2010%20(4).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005076108B4C76A2F65B5642DD5BCE"/>
        <w:category>
          <w:name w:val="General"/>
          <w:gallery w:val="placeholder"/>
        </w:category>
        <w:types>
          <w:type w:val="bbPlcHdr"/>
        </w:types>
        <w:behaviors>
          <w:behavior w:val="content"/>
        </w:behaviors>
        <w:guid w:val="{A8A178F5-426A-4F06-83EC-AC12C6996390}"/>
      </w:docPartPr>
      <w:docPartBody>
        <w:p w:rsidR="00640366" w:rsidP="00640366">
          <w:pPr>
            <w:pStyle w:val="F4005076108B4C76A2F65B5642DD5BCE"/>
          </w:pPr>
          <w:r w:rsidRPr="000753FC">
            <w:rPr>
              <w:rStyle w:val="PlaceholderText"/>
            </w:rPr>
            <w:t>Click here to enter text.</w:t>
          </w:r>
        </w:p>
      </w:docPartBody>
    </w:docPart>
    <w:docPart>
      <w:docPartPr>
        <w:name w:val="B1FD6BFD6F3347059E012D73511038B2"/>
        <w:category>
          <w:name w:val="General"/>
          <w:gallery w:val="placeholder"/>
        </w:category>
        <w:types>
          <w:type w:val="bbPlcHdr"/>
        </w:types>
        <w:behaviors>
          <w:behavior w:val="content"/>
        </w:behaviors>
        <w:guid w:val="{814C34C2-09C9-4902-AB19-1C483DA64F69}"/>
      </w:docPartPr>
      <w:docPartBody>
        <w:p w:rsidR="00640366" w:rsidP="00640366">
          <w:pPr>
            <w:pStyle w:val="B1FD6BFD6F3347059E012D73511038B2"/>
          </w:pPr>
          <w:r w:rsidRPr="002B3926">
            <w:rPr>
              <w:rStyle w:val="PlaceholderText"/>
            </w:rPr>
            <w:t>Click here to enter text.</w:t>
          </w:r>
        </w:p>
      </w:docPartBody>
    </w:docPart>
    <w:docPart>
      <w:docPartPr>
        <w:name w:val="8E915853E9034B7AA298F0E5F316B721"/>
        <w:category>
          <w:name w:val="General"/>
          <w:gallery w:val="placeholder"/>
        </w:category>
        <w:types>
          <w:type w:val="bbPlcHdr"/>
        </w:types>
        <w:behaviors>
          <w:behavior w:val="content"/>
        </w:behaviors>
        <w:guid w:val="{5EDDDDF1-0630-4FB6-9D72-14BBAC366CB1}"/>
      </w:docPartPr>
      <w:docPartBody>
        <w:p w:rsidR="00640366" w:rsidP="00640366">
          <w:pPr>
            <w:pStyle w:val="8E915853E9034B7AA298F0E5F316B721"/>
          </w:pPr>
          <w:r w:rsidRPr="00D20745">
            <w:rPr>
              <w:rStyle w:val="PlaceholderText"/>
            </w:rPr>
            <w:t>Click here to enter text.</w:t>
          </w:r>
        </w:p>
      </w:docPartBody>
    </w:docPart>
    <w:docPart>
      <w:docPartPr>
        <w:name w:val="4D8DDAC08D2744CAAE586ADA2AFA6275"/>
        <w:category>
          <w:name w:val="General"/>
          <w:gallery w:val="placeholder"/>
        </w:category>
        <w:types>
          <w:type w:val="bbPlcHdr"/>
        </w:types>
        <w:behaviors>
          <w:behavior w:val="content"/>
        </w:behaviors>
        <w:guid w:val="{A86039CB-D2E9-4657-8B82-719F00917DC0}"/>
      </w:docPartPr>
      <w:docPartBody>
        <w:p w:rsidR="00E623B1" w:rsidP="00E623B1">
          <w:pPr>
            <w:pStyle w:val="4D8DDAC08D2744CAAE586ADA2AFA6275"/>
          </w:pPr>
          <w:r w:rsidRPr="00697EF9">
            <w:rPr>
              <w:rStyle w:val="PlaceholderText"/>
            </w:rPr>
            <w:t>Click here to enter text.</w:t>
          </w:r>
        </w:p>
      </w:docPartBody>
    </w:docPart>
    <w:docPart>
      <w:docPartPr>
        <w:name w:val="E84D64796ED047B3856CD2E713EFB795"/>
        <w:category>
          <w:name w:val="General"/>
          <w:gallery w:val="placeholder"/>
        </w:category>
        <w:types>
          <w:type w:val="bbPlcHdr"/>
        </w:types>
        <w:behaviors>
          <w:behavior w:val="content"/>
        </w:behaviors>
        <w:guid w:val="{7CB2B75F-BC42-4F92-95DF-6DC69FC820C2}"/>
      </w:docPartPr>
      <w:docPartBody>
        <w:p w:rsidR="00E623B1" w:rsidP="00E623B1">
          <w:pPr>
            <w:pStyle w:val="E84D64796ED047B3856CD2E713EFB795"/>
          </w:pPr>
          <w:r w:rsidRPr="00697EF9">
            <w:rPr>
              <w:rStyle w:val="PlaceholderText"/>
            </w:rPr>
            <w:t>Click here to enter text.</w:t>
          </w:r>
        </w:p>
      </w:docPartBody>
    </w:docPart>
    <w:docPart>
      <w:docPartPr>
        <w:name w:val="1FF543F230634731B1317AB36E491933"/>
        <w:category>
          <w:name w:val="General"/>
          <w:gallery w:val="placeholder"/>
        </w:category>
        <w:types>
          <w:type w:val="bbPlcHdr"/>
        </w:types>
        <w:behaviors>
          <w:behavior w:val="content"/>
        </w:behaviors>
        <w:guid w:val="{211AB07C-0253-4135-8143-865DD5F64EF9}"/>
      </w:docPartPr>
      <w:docPartBody>
        <w:p w:rsidR="00E623B1" w:rsidP="00E623B1">
          <w:pPr>
            <w:pStyle w:val="1FF543F230634731B1317AB36E491933"/>
          </w:pPr>
          <w:r w:rsidRPr="00697EF9">
            <w:rPr>
              <w:rStyle w:val="PlaceholderText"/>
            </w:rPr>
            <w:t>Click here to enter text.</w:t>
          </w:r>
        </w:p>
      </w:docPartBody>
    </w:docPart>
    <w:docPart>
      <w:docPartPr>
        <w:name w:val="21630BC1E2F146228E359E0475AD94F4"/>
        <w:category>
          <w:name w:val="General"/>
          <w:gallery w:val="placeholder"/>
        </w:category>
        <w:types>
          <w:type w:val="bbPlcHdr"/>
        </w:types>
        <w:behaviors>
          <w:behavior w:val="content"/>
        </w:behaviors>
        <w:guid w:val="{BA3A0655-F688-451A-BE64-1E56BE68F194}"/>
      </w:docPartPr>
      <w:docPartBody>
        <w:p w:rsidR="00E623B1" w:rsidP="00E623B1">
          <w:pPr>
            <w:pStyle w:val="21630BC1E2F146228E359E0475AD94F4"/>
          </w:pPr>
          <w:r w:rsidRPr="00697EF9">
            <w:rPr>
              <w:rStyle w:val="PlaceholderText"/>
            </w:rPr>
            <w:t>Click here to enter text.</w:t>
          </w:r>
        </w:p>
      </w:docPartBody>
    </w:docPart>
    <w:docPart>
      <w:docPartPr>
        <w:name w:val="674B3ED932494869A7A3AF5AA1CE5002"/>
        <w:category>
          <w:name w:val="General"/>
          <w:gallery w:val="placeholder"/>
        </w:category>
        <w:types>
          <w:type w:val="bbPlcHdr"/>
        </w:types>
        <w:behaviors>
          <w:behavior w:val="content"/>
        </w:behaviors>
        <w:guid w:val="{4F6E3893-0F0B-4008-898C-E19D4ACCC9CC}"/>
      </w:docPartPr>
      <w:docPartBody>
        <w:p w:rsidR="00E623B1" w:rsidP="00E623B1">
          <w:pPr>
            <w:pStyle w:val="674B3ED932494869A7A3AF5AA1CE5002"/>
          </w:pPr>
          <w:r w:rsidRPr="00697EF9">
            <w:rPr>
              <w:rStyle w:val="PlaceholderText"/>
            </w:rPr>
            <w:t>Click here to enter text.</w:t>
          </w:r>
        </w:p>
      </w:docPartBody>
    </w:docPart>
    <w:docPart>
      <w:docPartPr>
        <w:name w:val="3CB01FAA50394687B8441EDFAC405564"/>
        <w:category>
          <w:name w:val="General"/>
          <w:gallery w:val="placeholder"/>
        </w:category>
        <w:types>
          <w:type w:val="bbPlcHdr"/>
        </w:types>
        <w:behaviors>
          <w:behavior w:val="content"/>
        </w:behaviors>
        <w:guid w:val="{C1B7EFAC-83C1-41E0-A562-1A0E9D7F763A}"/>
      </w:docPartPr>
      <w:docPartBody>
        <w:p w:rsidR="00E623B1" w:rsidP="00E623B1">
          <w:pPr>
            <w:pStyle w:val="3CB01FAA50394687B8441EDFAC405564"/>
          </w:pPr>
          <w:r w:rsidRPr="00697EF9">
            <w:rPr>
              <w:rStyle w:val="PlaceholderText"/>
            </w:rPr>
            <w:t>Click here to enter text.</w:t>
          </w:r>
        </w:p>
      </w:docPartBody>
    </w:docPart>
    <w:docPart>
      <w:docPartPr>
        <w:name w:val="605F03F10C8A43F492D422D9FE5B96A1"/>
        <w:category>
          <w:name w:val="General"/>
          <w:gallery w:val="placeholder"/>
        </w:category>
        <w:types>
          <w:type w:val="bbPlcHdr"/>
        </w:types>
        <w:behaviors>
          <w:behavior w:val="content"/>
        </w:behaviors>
        <w:guid w:val="{85EC6419-5894-4C40-9DF6-CFFF341F944C}"/>
      </w:docPartPr>
      <w:docPartBody>
        <w:p w:rsidR="00E623B1" w:rsidP="00E623B1">
          <w:pPr>
            <w:pStyle w:val="605F03F10C8A43F492D422D9FE5B96A1"/>
          </w:pPr>
          <w:r w:rsidRPr="00697EF9">
            <w:rPr>
              <w:rStyle w:val="PlaceholderText"/>
            </w:rPr>
            <w:t>Click here to enter text.</w:t>
          </w:r>
        </w:p>
      </w:docPartBody>
    </w:docPart>
    <w:docPart>
      <w:docPartPr>
        <w:name w:val="ED908B1FA8ED40F4A2A02C1BEC512C71"/>
        <w:category>
          <w:name w:val="General"/>
          <w:gallery w:val="placeholder"/>
        </w:category>
        <w:types>
          <w:type w:val="bbPlcHdr"/>
        </w:types>
        <w:behaviors>
          <w:behavior w:val="content"/>
        </w:behaviors>
        <w:guid w:val="{26FEC915-91C7-4FE7-AD25-BEF76E2E1DA1}"/>
      </w:docPartPr>
      <w:docPartBody>
        <w:p w:rsidR="00E623B1" w:rsidP="00E623B1">
          <w:pPr>
            <w:pStyle w:val="ED908B1FA8ED40F4A2A02C1BEC512C71"/>
          </w:pPr>
          <w:r w:rsidRPr="00697EF9">
            <w:rPr>
              <w:rStyle w:val="PlaceholderText"/>
            </w:rPr>
            <w:t>Click here to enter text.</w:t>
          </w:r>
        </w:p>
      </w:docPartBody>
    </w:docPart>
    <w:docPart>
      <w:docPartPr>
        <w:name w:val="004DF05FEB5D4229A1778839A505BAD3"/>
        <w:category>
          <w:name w:val="General"/>
          <w:gallery w:val="placeholder"/>
        </w:category>
        <w:types>
          <w:type w:val="bbPlcHdr"/>
        </w:types>
        <w:behaviors>
          <w:behavior w:val="content"/>
        </w:behaviors>
        <w:guid w:val="{4DE8AC7B-5C94-4887-89BD-7BDFAE4C47A5}"/>
      </w:docPartPr>
      <w:docPartBody>
        <w:p w:rsidR="00E623B1" w:rsidP="00E623B1">
          <w:pPr>
            <w:pStyle w:val="004DF05FEB5D4229A1778839A505BAD3"/>
          </w:pPr>
          <w:r w:rsidRPr="00697EF9">
            <w:rPr>
              <w:rStyle w:val="PlaceholderText"/>
            </w:rPr>
            <w:t>Click here to enter text.</w:t>
          </w:r>
        </w:p>
      </w:docPartBody>
    </w:docPart>
    <w:docPart>
      <w:docPartPr>
        <w:name w:val="328B66EFBD004D6A999FBECF622A73C6"/>
        <w:category>
          <w:name w:val="General"/>
          <w:gallery w:val="placeholder"/>
        </w:category>
        <w:types>
          <w:type w:val="bbPlcHdr"/>
        </w:types>
        <w:behaviors>
          <w:behavior w:val="content"/>
        </w:behaviors>
        <w:guid w:val="{274C2BEC-15F4-45DC-81E9-4EE6A91F036A}"/>
      </w:docPartPr>
      <w:docPartBody>
        <w:p w:rsidR="00E623B1" w:rsidP="00E623B1">
          <w:pPr>
            <w:pStyle w:val="328B66EFBD004D6A999FBECF622A73C6"/>
          </w:pPr>
          <w:r w:rsidRPr="00697EF9">
            <w:rPr>
              <w:rStyle w:val="PlaceholderText"/>
            </w:rPr>
            <w:t>Click here to enter text.</w:t>
          </w:r>
        </w:p>
      </w:docPartBody>
    </w:docPart>
    <w:docPart>
      <w:docPartPr>
        <w:name w:val="AC353EEA943B4CCDB7D3F8BC75AE67A2"/>
        <w:category>
          <w:name w:val="General"/>
          <w:gallery w:val="placeholder"/>
        </w:category>
        <w:types>
          <w:type w:val="bbPlcHdr"/>
        </w:types>
        <w:behaviors>
          <w:behavior w:val="content"/>
        </w:behaviors>
        <w:guid w:val="{A9DDAB71-2D46-467D-B454-7205B0CFF7DC}"/>
      </w:docPartPr>
      <w:docPartBody>
        <w:p w:rsidR="00E623B1" w:rsidP="00E623B1">
          <w:pPr>
            <w:pStyle w:val="AC353EEA943B4CCDB7D3F8BC75AE67A2"/>
          </w:pPr>
          <w:r w:rsidRPr="00697EF9">
            <w:rPr>
              <w:rStyle w:val="PlaceholderText"/>
            </w:rPr>
            <w:t>Click here to enter text.</w:t>
          </w:r>
        </w:p>
      </w:docPartBody>
    </w:docPart>
    <w:docPart>
      <w:docPartPr>
        <w:name w:val="C2F0F11AFD644E49B442006A24F9DD9F"/>
        <w:category>
          <w:name w:val="General"/>
          <w:gallery w:val="placeholder"/>
        </w:category>
        <w:types>
          <w:type w:val="bbPlcHdr"/>
        </w:types>
        <w:behaviors>
          <w:behavior w:val="content"/>
        </w:behaviors>
        <w:guid w:val="{A8075130-FD70-4ED6-ADFA-BC3E34F3536A}"/>
      </w:docPartPr>
      <w:docPartBody>
        <w:p w:rsidR="00E623B1" w:rsidP="00E623B1">
          <w:pPr>
            <w:pStyle w:val="C2F0F11AFD644E49B442006A24F9DD9F"/>
          </w:pPr>
          <w:r w:rsidRPr="00697EF9">
            <w:rPr>
              <w:rStyle w:val="PlaceholderText"/>
            </w:rPr>
            <w:t>Click here to enter text.</w:t>
          </w:r>
        </w:p>
      </w:docPartBody>
    </w:docPart>
    <w:docPart>
      <w:docPartPr>
        <w:name w:val="8EFCED5DAC974B5A87BD90A4F3E3ECB2"/>
        <w:category>
          <w:name w:val="General"/>
          <w:gallery w:val="placeholder"/>
        </w:category>
        <w:types>
          <w:type w:val="bbPlcHdr"/>
        </w:types>
        <w:behaviors>
          <w:behavior w:val="content"/>
        </w:behaviors>
        <w:guid w:val="{C18FC39A-CA42-4C88-BE9B-D18D9B4FCA05}"/>
      </w:docPartPr>
      <w:docPartBody>
        <w:p w:rsidR="00E623B1" w:rsidP="00E623B1">
          <w:pPr>
            <w:pStyle w:val="8EFCED5DAC974B5A87BD90A4F3E3ECB2"/>
          </w:pPr>
          <w:r w:rsidRPr="00697EF9">
            <w:rPr>
              <w:rStyle w:val="PlaceholderText"/>
            </w:rPr>
            <w:t>Click here to enter text.</w:t>
          </w:r>
        </w:p>
      </w:docPartBody>
    </w:docPart>
    <w:docPart>
      <w:docPartPr>
        <w:name w:val="761DB62849F549658CA4F66BD0CD3854"/>
        <w:category>
          <w:name w:val="General"/>
          <w:gallery w:val="placeholder"/>
        </w:category>
        <w:types>
          <w:type w:val="bbPlcHdr"/>
        </w:types>
        <w:behaviors>
          <w:behavior w:val="content"/>
        </w:behaviors>
        <w:guid w:val="{89D80BD3-D654-449A-B9D6-333D229D48F6}"/>
      </w:docPartPr>
      <w:docPartBody>
        <w:p w:rsidR="00E623B1" w:rsidP="00E623B1">
          <w:pPr>
            <w:pStyle w:val="761DB62849F549658CA4F66BD0CD3854"/>
          </w:pPr>
          <w:r w:rsidRPr="00697EF9">
            <w:rPr>
              <w:rStyle w:val="PlaceholderText"/>
            </w:rPr>
            <w:t>Click here to enter text.</w:t>
          </w:r>
        </w:p>
      </w:docPartBody>
    </w:docPart>
    <w:docPart>
      <w:docPartPr>
        <w:name w:val="D0E67EBC267E4CD3AD8A1AEB85D5C5ED"/>
        <w:category>
          <w:name w:val="General"/>
          <w:gallery w:val="placeholder"/>
        </w:category>
        <w:types>
          <w:type w:val="bbPlcHdr"/>
        </w:types>
        <w:behaviors>
          <w:behavior w:val="content"/>
        </w:behaviors>
        <w:guid w:val="{DF5F574B-89CE-4991-B7F4-95A6D27AD097}"/>
      </w:docPartPr>
      <w:docPartBody>
        <w:p w:rsidR="00E623B1" w:rsidP="00E623B1">
          <w:pPr>
            <w:pStyle w:val="D0E67EBC267E4CD3AD8A1AEB85D5C5ED"/>
          </w:pPr>
          <w:r w:rsidRPr="00697EF9">
            <w:rPr>
              <w:rStyle w:val="PlaceholderText"/>
            </w:rPr>
            <w:t>Click here to enter text.</w:t>
          </w:r>
        </w:p>
      </w:docPartBody>
    </w:docPart>
    <w:docPart>
      <w:docPartPr>
        <w:name w:val="340F1FDCEE764A45A6981E5443959A75"/>
        <w:category>
          <w:name w:val="General"/>
          <w:gallery w:val="placeholder"/>
        </w:category>
        <w:types>
          <w:type w:val="bbPlcHdr"/>
        </w:types>
        <w:behaviors>
          <w:behavior w:val="content"/>
        </w:behaviors>
        <w:guid w:val="{7614C13A-8068-4C3A-8F37-1ED4301BF617}"/>
      </w:docPartPr>
      <w:docPartBody>
        <w:p w:rsidR="00E623B1" w:rsidP="00E623B1">
          <w:pPr>
            <w:pStyle w:val="340F1FDCEE764A45A6981E5443959A75"/>
          </w:pPr>
          <w:r w:rsidRPr="00697EF9">
            <w:rPr>
              <w:rStyle w:val="PlaceholderText"/>
            </w:rPr>
            <w:t>Click here to enter text.</w:t>
          </w:r>
        </w:p>
      </w:docPartBody>
    </w:docPart>
    <w:docPart>
      <w:docPartPr>
        <w:name w:val="65402A2C842743448EF142AFAEFB9953"/>
        <w:category>
          <w:name w:val="General"/>
          <w:gallery w:val="placeholder"/>
        </w:category>
        <w:types>
          <w:type w:val="bbPlcHdr"/>
        </w:types>
        <w:behaviors>
          <w:behavior w:val="content"/>
        </w:behaviors>
        <w:guid w:val="{CDCD0519-FF94-4E9A-AAA2-06178D62837F}"/>
      </w:docPartPr>
      <w:docPartBody>
        <w:p w:rsidR="00E623B1" w:rsidP="00E623B1">
          <w:pPr>
            <w:pStyle w:val="65402A2C842743448EF142AFAEFB9953"/>
          </w:pPr>
          <w:r w:rsidRPr="00697EF9">
            <w:rPr>
              <w:rStyle w:val="PlaceholderText"/>
            </w:rPr>
            <w:t>Click here to enter text.</w:t>
          </w:r>
        </w:p>
      </w:docPartBody>
    </w:docPart>
    <w:docPart>
      <w:docPartPr>
        <w:name w:val="754719E708FE4B58B9DE121C72F47924"/>
        <w:category>
          <w:name w:val="General"/>
          <w:gallery w:val="placeholder"/>
        </w:category>
        <w:types>
          <w:type w:val="bbPlcHdr"/>
        </w:types>
        <w:behaviors>
          <w:behavior w:val="content"/>
        </w:behaviors>
        <w:guid w:val="{4B794781-E578-49C6-ABC1-80D1C876FB90}"/>
      </w:docPartPr>
      <w:docPartBody>
        <w:p w:rsidR="00E623B1" w:rsidP="00E623B1">
          <w:pPr>
            <w:pStyle w:val="754719E708FE4B58B9DE121C72F47924"/>
          </w:pPr>
          <w:r w:rsidRPr="00697EF9">
            <w:rPr>
              <w:rStyle w:val="PlaceholderText"/>
            </w:rPr>
            <w:t>Click here to enter text.</w:t>
          </w:r>
        </w:p>
      </w:docPartBody>
    </w:docPart>
    <w:docPart>
      <w:docPartPr>
        <w:name w:val="A8F7D242E85246F3B877E034446F1CA8"/>
        <w:category>
          <w:name w:val="General"/>
          <w:gallery w:val="placeholder"/>
        </w:category>
        <w:types>
          <w:type w:val="bbPlcHdr"/>
        </w:types>
        <w:behaviors>
          <w:behavior w:val="content"/>
        </w:behaviors>
        <w:guid w:val="{F2C68458-0CD7-4809-802B-00C674B163A0}"/>
      </w:docPartPr>
      <w:docPartBody>
        <w:p w:rsidR="00E623B1" w:rsidP="00E623B1">
          <w:pPr>
            <w:pStyle w:val="A8F7D242E85246F3B877E034446F1CA8"/>
          </w:pPr>
          <w:r w:rsidRPr="00697EF9">
            <w:rPr>
              <w:rStyle w:val="PlaceholderText"/>
            </w:rPr>
            <w:t>Click here to enter text.</w:t>
          </w:r>
        </w:p>
      </w:docPartBody>
    </w:docPart>
    <w:docPart>
      <w:docPartPr>
        <w:name w:val="8A76AC9B215C40BEABD6F83A94347F95"/>
        <w:category>
          <w:name w:val="General"/>
          <w:gallery w:val="placeholder"/>
        </w:category>
        <w:types>
          <w:type w:val="bbPlcHdr"/>
        </w:types>
        <w:behaviors>
          <w:behavior w:val="content"/>
        </w:behaviors>
        <w:guid w:val="{B15F4C8F-E421-47AC-838A-4D88652585E2}"/>
      </w:docPartPr>
      <w:docPartBody>
        <w:p w:rsidR="00E623B1" w:rsidP="00E623B1">
          <w:pPr>
            <w:pStyle w:val="8A76AC9B215C40BEABD6F83A94347F95"/>
          </w:pPr>
          <w:r w:rsidRPr="00697EF9">
            <w:rPr>
              <w:rStyle w:val="PlaceholderText"/>
            </w:rPr>
            <w:t>Click here to enter text.</w:t>
          </w:r>
        </w:p>
      </w:docPartBody>
    </w:docPart>
    <w:docPart>
      <w:docPartPr>
        <w:name w:val="43D113E223644832B3F3D5CF51FD7BB3"/>
        <w:category>
          <w:name w:val="General"/>
          <w:gallery w:val="placeholder"/>
        </w:category>
        <w:types>
          <w:type w:val="bbPlcHdr"/>
        </w:types>
        <w:behaviors>
          <w:behavior w:val="content"/>
        </w:behaviors>
        <w:guid w:val="{12E8F059-B817-400C-AAD5-BCCF7E11D0AB}"/>
      </w:docPartPr>
      <w:docPartBody>
        <w:p w:rsidR="00E623B1" w:rsidP="00E623B1">
          <w:pPr>
            <w:pStyle w:val="43D113E223644832B3F3D5CF51FD7BB3"/>
          </w:pPr>
          <w:r w:rsidRPr="00697EF9">
            <w:rPr>
              <w:rStyle w:val="PlaceholderText"/>
            </w:rPr>
            <w:t>Click here to enter text.</w:t>
          </w:r>
        </w:p>
      </w:docPartBody>
    </w:docPart>
    <w:docPart>
      <w:docPartPr>
        <w:name w:val="5748C147C48C4CD2BD37F433307E5D0B"/>
        <w:category>
          <w:name w:val="General"/>
          <w:gallery w:val="placeholder"/>
        </w:category>
        <w:types>
          <w:type w:val="bbPlcHdr"/>
        </w:types>
        <w:behaviors>
          <w:behavior w:val="content"/>
        </w:behaviors>
        <w:guid w:val="{C9EB7833-B77F-46DE-A3A6-97B1D9A07205}"/>
      </w:docPartPr>
      <w:docPartBody>
        <w:p w:rsidR="00E623B1" w:rsidP="00E623B1">
          <w:pPr>
            <w:pStyle w:val="5748C147C48C4CD2BD37F433307E5D0B"/>
          </w:pPr>
          <w:r w:rsidRPr="00697EF9">
            <w:rPr>
              <w:rStyle w:val="PlaceholderText"/>
            </w:rPr>
            <w:t>Click here to enter text.</w:t>
          </w:r>
        </w:p>
      </w:docPartBody>
    </w:docPart>
    <w:docPart>
      <w:docPartPr>
        <w:name w:val="99E2275FCFCB43AE967ECAF40C9F3DD0"/>
        <w:category>
          <w:name w:val="General"/>
          <w:gallery w:val="placeholder"/>
        </w:category>
        <w:types>
          <w:type w:val="bbPlcHdr"/>
        </w:types>
        <w:behaviors>
          <w:behavior w:val="content"/>
        </w:behaviors>
        <w:guid w:val="{845679F4-D566-434C-BE03-70DAF1BDF644}"/>
      </w:docPartPr>
      <w:docPartBody>
        <w:p w:rsidR="00E623B1" w:rsidP="00E623B1">
          <w:pPr>
            <w:pStyle w:val="99E2275FCFCB43AE967ECAF40C9F3DD0"/>
          </w:pPr>
          <w:r w:rsidRPr="00697EF9">
            <w:rPr>
              <w:rStyle w:val="PlaceholderText"/>
            </w:rPr>
            <w:t>Click here to enter text.</w:t>
          </w:r>
        </w:p>
      </w:docPartBody>
    </w:docPart>
    <w:docPart>
      <w:docPartPr>
        <w:name w:val="9777250EB8C649C4AA3AE85AFBEC6583"/>
        <w:category>
          <w:name w:val="General"/>
          <w:gallery w:val="placeholder"/>
        </w:category>
        <w:types>
          <w:type w:val="bbPlcHdr"/>
        </w:types>
        <w:behaviors>
          <w:behavior w:val="content"/>
        </w:behaviors>
        <w:guid w:val="{4D3F274C-6AE5-4F5C-9917-58538274A3D5}"/>
      </w:docPartPr>
      <w:docPartBody>
        <w:p w:rsidR="00E623B1" w:rsidP="00E623B1">
          <w:pPr>
            <w:pStyle w:val="9777250EB8C649C4AA3AE85AFBEC6583"/>
          </w:pPr>
          <w:r w:rsidRPr="00697EF9">
            <w:rPr>
              <w:rStyle w:val="PlaceholderText"/>
            </w:rPr>
            <w:t>Click here to enter text.</w:t>
          </w:r>
        </w:p>
      </w:docPartBody>
    </w:docPart>
    <w:docPart>
      <w:docPartPr>
        <w:name w:val="2D4DC72AF2C04200B17D799DC995F815"/>
        <w:category>
          <w:name w:val="General"/>
          <w:gallery w:val="placeholder"/>
        </w:category>
        <w:types>
          <w:type w:val="bbPlcHdr"/>
        </w:types>
        <w:behaviors>
          <w:behavior w:val="content"/>
        </w:behaviors>
        <w:guid w:val="{B5CF24FF-A9DE-4D14-A91F-2577630C30A1}"/>
      </w:docPartPr>
      <w:docPartBody>
        <w:p w:rsidR="00E623B1" w:rsidP="00E623B1">
          <w:pPr>
            <w:pStyle w:val="2D4DC72AF2C04200B17D799DC995F815"/>
          </w:pPr>
          <w:r w:rsidRPr="00697EF9">
            <w:rPr>
              <w:rStyle w:val="PlaceholderText"/>
            </w:rPr>
            <w:t>Click here to enter text.</w:t>
          </w:r>
        </w:p>
      </w:docPartBody>
    </w:docPart>
    <w:docPart>
      <w:docPartPr>
        <w:name w:val="71F7113952964F269590E0FBE396B7A1"/>
        <w:category>
          <w:name w:val="General"/>
          <w:gallery w:val="placeholder"/>
        </w:category>
        <w:types>
          <w:type w:val="bbPlcHdr"/>
        </w:types>
        <w:behaviors>
          <w:behavior w:val="content"/>
        </w:behaviors>
        <w:guid w:val="{5478EED1-A594-4029-9FC5-1D368BDB64EB}"/>
      </w:docPartPr>
      <w:docPartBody>
        <w:p w:rsidR="00E623B1" w:rsidP="00E623B1">
          <w:pPr>
            <w:pStyle w:val="71F7113952964F269590E0FBE396B7A1"/>
          </w:pPr>
          <w:r w:rsidRPr="00697EF9">
            <w:rPr>
              <w:rStyle w:val="PlaceholderText"/>
            </w:rPr>
            <w:t>Click here to enter text.</w:t>
          </w:r>
        </w:p>
      </w:docPartBody>
    </w:docPart>
    <w:docPart>
      <w:docPartPr>
        <w:name w:val="1EF81B1A08D24F229AAD89C3BF22F9AD"/>
        <w:category>
          <w:name w:val="General"/>
          <w:gallery w:val="placeholder"/>
        </w:category>
        <w:types>
          <w:type w:val="bbPlcHdr"/>
        </w:types>
        <w:behaviors>
          <w:behavior w:val="content"/>
        </w:behaviors>
        <w:guid w:val="{62BADD78-ADFA-49AA-8AAD-B6721CA9BB51}"/>
      </w:docPartPr>
      <w:docPartBody>
        <w:p w:rsidR="00E623B1" w:rsidP="00E623B1">
          <w:pPr>
            <w:pStyle w:val="1EF81B1A08D24F229AAD89C3BF22F9AD"/>
          </w:pPr>
          <w:r w:rsidRPr="00697EF9">
            <w:rPr>
              <w:rStyle w:val="PlaceholderText"/>
            </w:rPr>
            <w:t>Click here to enter text.</w:t>
          </w:r>
        </w:p>
      </w:docPartBody>
    </w:docPart>
    <w:docPart>
      <w:docPartPr>
        <w:name w:val="8353CEBC71764C06A5005B4AEAF103F2"/>
        <w:category>
          <w:name w:val="General"/>
          <w:gallery w:val="placeholder"/>
        </w:category>
        <w:types>
          <w:type w:val="bbPlcHdr"/>
        </w:types>
        <w:behaviors>
          <w:behavior w:val="content"/>
        </w:behaviors>
        <w:guid w:val="{848102A1-94D1-4053-B6FF-98991F768B66}"/>
      </w:docPartPr>
      <w:docPartBody>
        <w:p w:rsidR="00E623B1" w:rsidP="00E623B1">
          <w:pPr>
            <w:pStyle w:val="8353CEBC71764C06A5005B4AEAF103F2"/>
          </w:pPr>
          <w:r w:rsidRPr="00697EF9">
            <w:rPr>
              <w:rStyle w:val="PlaceholderText"/>
            </w:rPr>
            <w:t>Click here to enter text.</w:t>
          </w:r>
        </w:p>
      </w:docPartBody>
    </w:docPart>
    <w:docPart>
      <w:docPartPr>
        <w:name w:val="B4074C296C154C1598D2B53CCF37E139"/>
        <w:category>
          <w:name w:val="General"/>
          <w:gallery w:val="placeholder"/>
        </w:category>
        <w:types>
          <w:type w:val="bbPlcHdr"/>
        </w:types>
        <w:behaviors>
          <w:behavior w:val="content"/>
        </w:behaviors>
        <w:guid w:val="{29FED1C3-E796-41FB-ABAC-B7A420540DD7}"/>
      </w:docPartPr>
      <w:docPartBody>
        <w:p w:rsidR="00E623B1" w:rsidP="00E623B1">
          <w:pPr>
            <w:pStyle w:val="B4074C296C154C1598D2B53CCF37E139"/>
          </w:pPr>
          <w:r w:rsidRPr="00697EF9">
            <w:rPr>
              <w:rStyle w:val="PlaceholderText"/>
            </w:rPr>
            <w:t>Click here to enter text.</w:t>
          </w:r>
        </w:p>
      </w:docPartBody>
    </w:docPart>
    <w:docPart>
      <w:docPartPr>
        <w:name w:val="57184B82BFD04CBD88DC4FF4F3F50AE3"/>
        <w:category>
          <w:name w:val="General"/>
          <w:gallery w:val="placeholder"/>
        </w:category>
        <w:types>
          <w:type w:val="bbPlcHdr"/>
        </w:types>
        <w:behaviors>
          <w:behavior w:val="content"/>
        </w:behaviors>
        <w:guid w:val="{F9877BC3-8BD7-4C69-A8C4-54ABA29B9BB3}"/>
      </w:docPartPr>
      <w:docPartBody>
        <w:p w:rsidR="00E623B1" w:rsidP="00E623B1">
          <w:pPr>
            <w:pStyle w:val="57184B82BFD04CBD88DC4FF4F3F50AE3"/>
          </w:pPr>
          <w:r w:rsidRPr="00697EF9">
            <w:rPr>
              <w:rStyle w:val="PlaceholderText"/>
            </w:rPr>
            <w:t>Click here to enter text.</w:t>
          </w:r>
        </w:p>
      </w:docPartBody>
    </w:docPart>
    <w:docPart>
      <w:docPartPr>
        <w:name w:val="6035D09EBE254A1C86DD2104B5C2EBA1"/>
        <w:category>
          <w:name w:val="General"/>
          <w:gallery w:val="placeholder"/>
        </w:category>
        <w:types>
          <w:type w:val="bbPlcHdr"/>
        </w:types>
        <w:behaviors>
          <w:behavior w:val="content"/>
        </w:behaviors>
        <w:guid w:val="{D8529643-802A-410F-AD5C-B87F73235422}"/>
      </w:docPartPr>
      <w:docPartBody>
        <w:p w:rsidR="00E623B1" w:rsidP="00E623B1">
          <w:pPr>
            <w:pStyle w:val="6035D09EBE254A1C86DD2104B5C2EBA1"/>
          </w:pPr>
          <w:r w:rsidRPr="00697EF9">
            <w:rPr>
              <w:rStyle w:val="PlaceholderText"/>
            </w:rPr>
            <w:t>Click here to enter text.</w:t>
          </w:r>
        </w:p>
      </w:docPartBody>
    </w:docPart>
    <w:docPart>
      <w:docPartPr>
        <w:name w:val="0A365501F4C2481C96BE7354E6AB5A47"/>
        <w:category>
          <w:name w:val="General"/>
          <w:gallery w:val="placeholder"/>
        </w:category>
        <w:types>
          <w:type w:val="bbPlcHdr"/>
        </w:types>
        <w:behaviors>
          <w:behavior w:val="content"/>
        </w:behaviors>
        <w:guid w:val="{DE3D9DB1-748E-4071-8E03-65FF1D8A0EDE}"/>
      </w:docPartPr>
      <w:docPartBody>
        <w:p w:rsidR="00E623B1" w:rsidP="00E623B1">
          <w:pPr>
            <w:pStyle w:val="0A365501F4C2481C96BE7354E6AB5A47"/>
          </w:pPr>
          <w:r w:rsidRPr="00697EF9">
            <w:rPr>
              <w:rStyle w:val="PlaceholderText"/>
            </w:rPr>
            <w:t>Click here to enter text.</w:t>
          </w:r>
        </w:p>
      </w:docPartBody>
    </w:docPart>
    <w:docPart>
      <w:docPartPr>
        <w:name w:val="BB87F77BF0CE4B63963E39FEA6C856BC"/>
        <w:category>
          <w:name w:val="General"/>
          <w:gallery w:val="placeholder"/>
        </w:category>
        <w:types>
          <w:type w:val="bbPlcHdr"/>
        </w:types>
        <w:behaviors>
          <w:behavior w:val="content"/>
        </w:behaviors>
        <w:guid w:val="{AFE47E68-E560-471F-A948-F030375DD516}"/>
      </w:docPartPr>
      <w:docPartBody>
        <w:p w:rsidR="00E623B1" w:rsidP="00E623B1">
          <w:pPr>
            <w:pStyle w:val="BB87F77BF0CE4B63963E39FEA6C856BC"/>
          </w:pPr>
          <w:r w:rsidRPr="00697EF9">
            <w:rPr>
              <w:rStyle w:val="PlaceholderText"/>
            </w:rPr>
            <w:t>Click here to enter text.</w:t>
          </w:r>
        </w:p>
      </w:docPartBody>
    </w:docPart>
    <w:docPart>
      <w:docPartPr>
        <w:name w:val="6BC2501B7E6A48518B23F7AA7E48CC01"/>
        <w:category>
          <w:name w:val="General"/>
          <w:gallery w:val="placeholder"/>
        </w:category>
        <w:types>
          <w:type w:val="bbPlcHdr"/>
        </w:types>
        <w:behaviors>
          <w:behavior w:val="content"/>
        </w:behaviors>
        <w:guid w:val="{C777E184-0188-4E1B-824D-6892C4D7A5B1}"/>
      </w:docPartPr>
      <w:docPartBody>
        <w:p w:rsidR="00E623B1" w:rsidP="00E623B1">
          <w:pPr>
            <w:pStyle w:val="6BC2501B7E6A48518B23F7AA7E48CC01"/>
          </w:pPr>
          <w:r w:rsidRPr="00697EF9">
            <w:rPr>
              <w:rStyle w:val="PlaceholderText"/>
            </w:rPr>
            <w:t>Click here to enter text.</w:t>
          </w:r>
        </w:p>
      </w:docPartBody>
    </w:docPart>
    <w:docPart>
      <w:docPartPr>
        <w:name w:val="709A52B007D043B1B775CCEA424CAD54"/>
        <w:category>
          <w:name w:val="General"/>
          <w:gallery w:val="placeholder"/>
        </w:category>
        <w:types>
          <w:type w:val="bbPlcHdr"/>
        </w:types>
        <w:behaviors>
          <w:behavior w:val="content"/>
        </w:behaviors>
        <w:guid w:val="{43D5B3C9-13D2-45DD-8C91-CB9CFAE83ADB}"/>
      </w:docPartPr>
      <w:docPartBody>
        <w:p w:rsidR="00E623B1" w:rsidP="00E623B1">
          <w:pPr>
            <w:pStyle w:val="709A52B007D043B1B775CCEA424CAD54"/>
          </w:pPr>
          <w:r w:rsidRPr="00697EF9">
            <w:rPr>
              <w:rStyle w:val="PlaceholderText"/>
            </w:rPr>
            <w:t>Click here to enter text.</w:t>
          </w:r>
        </w:p>
      </w:docPartBody>
    </w:docPart>
    <w:docPart>
      <w:docPartPr>
        <w:name w:val="A2AA3D1270314CDBA47269F7A6953A2F"/>
        <w:category>
          <w:name w:val="General"/>
          <w:gallery w:val="placeholder"/>
        </w:category>
        <w:types>
          <w:type w:val="bbPlcHdr"/>
        </w:types>
        <w:behaviors>
          <w:behavior w:val="content"/>
        </w:behaviors>
        <w:guid w:val="{DC6FA93A-4E1A-4584-9AB4-3E9EBAFACDB2}"/>
      </w:docPartPr>
      <w:docPartBody>
        <w:p w:rsidR="00E623B1" w:rsidP="00E623B1">
          <w:pPr>
            <w:pStyle w:val="A2AA3D1270314CDBA47269F7A6953A2F"/>
          </w:pPr>
          <w:r w:rsidRPr="00697EF9">
            <w:rPr>
              <w:rStyle w:val="PlaceholderText"/>
            </w:rPr>
            <w:t>Click here to enter text.</w:t>
          </w:r>
        </w:p>
      </w:docPartBody>
    </w:docPart>
    <w:docPart>
      <w:docPartPr>
        <w:name w:val="01111F5AA4CF41E7AAFA272787DCCF9E"/>
        <w:category>
          <w:name w:val="General"/>
          <w:gallery w:val="placeholder"/>
        </w:category>
        <w:types>
          <w:type w:val="bbPlcHdr"/>
        </w:types>
        <w:behaviors>
          <w:behavior w:val="content"/>
        </w:behaviors>
        <w:guid w:val="{5B003ABF-AAC9-4980-8E34-E3736E36F4DF}"/>
      </w:docPartPr>
      <w:docPartBody>
        <w:p w:rsidR="00E623B1" w:rsidP="00E623B1">
          <w:pPr>
            <w:pStyle w:val="01111F5AA4CF41E7AAFA272787DCCF9E"/>
          </w:pPr>
          <w:r w:rsidRPr="00697EF9">
            <w:rPr>
              <w:rStyle w:val="PlaceholderText"/>
            </w:rPr>
            <w:t>Click here to enter text.</w:t>
          </w:r>
        </w:p>
      </w:docPartBody>
    </w:docPart>
    <w:docPart>
      <w:docPartPr>
        <w:name w:val="7FAF9EBDB1AF4BCBA72CD090CFCCDE3D"/>
        <w:category>
          <w:name w:val="General"/>
          <w:gallery w:val="placeholder"/>
        </w:category>
        <w:types>
          <w:type w:val="bbPlcHdr"/>
        </w:types>
        <w:behaviors>
          <w:behavior w:val="content"/>
        </w:behaviors>
        <w:guid w:val="{AF923A86-5051-4200-A749-43F4C831349F}"/>
      </w:docPartPr>
      <w:docPartBody>
        <w:p w:rsidR="00E623B1" w:rsidP="00E623B1">
          <w:pPr>
            <w:pStyle w:val="7FAF9EBDB1AF4BCBA72CD090CFCCDE3D"/>
          </w:pPr>
          <w:r w:rsidRPr="00697EF9">
            <w:rPr>
              <w:rStyle w:val="PlaceholderText"/>
            </w:rPr>
            <w:t>Click here to enter text.</w:t>
          </w:r>
        </w:p>
      </w:docPartBody>
    </w:docPart>
    <w:docPart>
      <w:docPartPr>
        <w:name w:val="58252924E68545848E826F61C37CDDC5"/>
        <w:category>
          <w:name w:val="General"/>
          <w:gallery w:val="placeholder"/>
        </w:category>
        <w:types>
          <w:type w:val="bbPlcHdr"/>
        </w:types>
        <w:behaviors>
          <w:behavior w:val="content"/>
        </w:behaviors>
        <w:guid w:val="{F67EC275-49A3-4D82-91B9-1350149479C4}"/>
      </w:docPartPr>
      <w:docPartBody>
        <w:p w:rsidR="00E623B1" w:rsidP="00E623B1">
          <w:pPr>
            <w:pStyle w:val="58252924E68545848E826F61C37CDDC5"/>
          </w:pPr>
          <w:r w:rsidRPr="00697EF9">
            <w:rPr>
              <w:rStyle w:val="PlaceholderText"/>
            </w:rPr>
            <w:t>Click here to enter text.</w:t>
          </w:r>
        </w:p>
      </w:docPartBody>
    </w:docPart>
    <w:docPart>
      <w:docPartPr>
        <w:name w:val="8F95FE1CC81448CFB81760A817522DC8"/>
        <w:category>
          <w:name w:val="General"/>
          <w:gallery w:val="placeholder"/>
        </w:category>
        <w:types>
          <w:type w:val="bbPlcHdr"/>
        </w:types>
        <w:behaviors>
          <w:behavior w:val="content"/>
        </w:behaviors>
        <w:guid w:val="{D6499B89-624D-4A91-93AD-16D1CC62113F}"/>
      </w:docPartPr>
      <w:docPartBody>
        <w:p w:rsidR="00E623B1" w:rsidP="00E623B1">
          <w:pPr>
            <w:pStyle w:val="8F95FE1CC81448CFB81760A817522DC8"/>
          </w:pPr>
          <w:r w:rsidRPr="00697EF9">
            <w:rPr>
              <w:rStyle w:val="PlaceholderText"/>
            </w:rPr>
            <w:t>Click here to enter text.</w:t>
          </w:r>
        </w:p>
      </w:docPartBody>
    </w:docPart>
    <w:docPart>
      <w:docPartPr>
        <w:name w:val="2515AA9C53B64669A61139E358DB16A6"/>
        <w:category>
          <w:name w:val="General"/>
          <w:gallery w:val="placeholder"/>
        </w:category>
        <w:types>
          <w:type w:val="bbPlcHdr"/>
        </w:types>
        <w:behaviors>
          <w:behavior w:val="content"/>
        </w:behaviors>
        <w:guid w:val="{CED5CA9A-9B77-4092-8A70-E245DC0000AB}"/>
      </w:docPartPr>
      <w:docPartBody>
        <w:p w:rsidR="00E623B1" w:rsidP="00E623B1">
          <w:pPr>
            <w:pStyle w:val="2515AA9C53B64669A61139E358DB16A6"/>
          </w:pPr>
          <w:r w:rsidRPr="00697EF9">
            <w:rPr>
              <w:rStyle w:val="PlaceholderText"/>
            </w:rPr>
            <w:t>Click here to enter text.</w:t>
          </w:r>
        </w:p>
      </w:docPartBody>
    </w:docPart>
    <w:docPart>
      <w:docPartPr>
        <w:name w:val="88BC27C2F7A74A1D97704A7DA8B63497"/>
        <w:category>
          <w:name w:val="General"/>
          <w:gallery w:val="placeholder"/>
        </w:category>
        <w:types>
          <w:type w:val="bbPlcHdr"/>
        </w:types>
        <w:behaviors>
          <w:behavior w:val="content"/>
        </w:behaviors>
        <w:guid w:val="{E53E5439-2020-470B-99D2-7A120D52D884}"/>
      </w:docPartPr>
      <w:docPartBody>
        <w:p w:rsidR="00E623B1" w:rsidP="00E623B1">
          <w:pPr>
            <w:pStyle w:val="88BC27C2F7A74A1D97704A7DA8B63497"/>
          </w:pPr>
          <w:r w:rsidRPr="00697EF9">
            <w:rPr>
              <w:rStyle w:val="PlaceholderText"/>
            </w:rPr>
            <w:t>Click here to enter text.</w:t>
          </w:r>
        </w:p>
      </w:docPartBody>
    </w:docPart>
    <w:docPart>
      <w:docPartPr>
        <w:name w:val="DD7D3DFBF60B4329B3888601FC90CBF9"/>
        <w:category>
          <w:name w:val="General"/>
          <w:gallery w:val="placeholder"/>
        </w:category>
        <w:types>
          <w:type w:val="bbPlcHdr"/>
        </w:types>
        <w:behaviors>
          <w:behavior w:val="content"/>
        </w:behaviors>
        <w:guid w:val="{D1311C4E-3E50-48A9-8379-F90DD4482F1D}"/>
      </w:docPartPr>
      <w:docPartBody>
        <w:p w:rsidR="00E623B1" w:rsidP="00E623B1">
          <w:pPr>
            <w:pStyle w:val="DD7D3DFBF60B4329B3888601FC90CBF9"/>
          </w:pPr>
          <w:r w:rsidRPr="00697EF9">
            <w:rPr>
              <w:rStyle w:val="PlaceholderText"/>
            </w:rPr>
            <w:t>Click here to enter text.</w:t>
          </w:r>
        </w:p>
      </w:docPartBody>
    </w:docPart>
    <w:docPart>
      <w:docPartPr>
        <w:name w:val="85AD3B973C4440629C8B9E3381C1900F"/>
        <w:category>
          <w:name w:val="General"/>
          <w:gallery w:val="placeholder"/>
        </w:category>
        <w:types>
          <w:type w:val="bbPlcHdr"/>
        </w:types>
        <w:behaviors>
          <w:behavior w:val="content"/>
        </w:behaviors>
        <w:guid w:val="{AEED51A3-5D23-4966-AFCC-17993BCFFC6A}"/>
      </w:docPartPr>
      <w:docPartBody>
        <w:p w:rsidR="00E623B1" w:rsidP="00E623B1">
          <w:pPr>
            <w:pStyle w:val="85AD3B973C4440629C8B9E3381C1900F"/>
          </w:pPr>
          <w:r w:rsidRPr="00697EF9">
            <w:rPr>
              <w:rStyle w:val="PlaceholderText"/>
            </w:rPr>
            <w:t>Click here to enter text.</w:t>
          </w:r>
        </w:p>
      </w:docPartBody>
    </w:docPart>
    <w:docPart>
      <w:docPartPr>
        <w:name w:val="038F9B8C9092476D831BE37F3F1B0EC7"/>
        <w:category>
          <w:name w:val="General"/>
          <w:gallery w:val="placeholder"/>
        </w:category>
        <w:types>
          <w:type w:val="bbPlcHdr"/>
        </w:types>
        <w:behaviors>
          <w:behavior w:val="content"/>
        </w:behaviors>
        <w:guid w:val="{97D9BAAE-8E5C-40C5-B75C-CF4DFFF23504}"/>
      </w:docPartPr>
      <w:docPartBody>
        <w:p w:rsidR="00E623B1" w:rsidP="00E623B1">
          <w:pPr>
            <w:pStyle w:val="038F9B8C9092476D831BE37F3F1B0EC7"/>
          </w:pPr>
          <w:r w:rsidRPr="00697EF9">
            <w:rPr>
              <w:rStyle w:val="PlaceholderText"/>
            </w:rPr>
            <w:t>Click here to enter text.</w:t>
          </w:r>
        </w:p>
      </w:docPartBody>
    </w:docPart>
    <w:docPart>
      <w:docPartPr>
        <w:name w:val="9077DE06C02E472D859F5F6AECF085DD"/>
        <w:category>
          <w:name w:val="General"/>
          <w:gallery w:val="placeholder"/>
        </w:category>
        <w:types>
          <w:type w:val="bbPlcHdr"/>
        </w:types>
        <w:behaviors>
          <w:behavior w:val="content"/>
        </w:behaviors>
        <w:guid w:val="{E60E761F-DEE9-4671-B894-0F0044C4F0BF}"/>
      </w:docPartPr>
      <w:docPartBody>
        <w:p w:rsidR="00E623B1" w:rsidP="00E623B1">
          <w:pPr>
            <w:pStyle w:val="9077DE06C02E472D859F5F6AECF085DD"/>
          </w:pPr>
          <w:r w:rsidRPr="00697EF9">
            <w:rPr>
              <w:rStyle w:val="PlaceholderText"/>
            </w:rPr>
            <w:t>Click here to enter text.</w:t>
          </w:r>
        </w:p>
      </w:docPartBody>
    </w:docPart>
    <w:docPart>
      <w:docPartPr>
        <w:name w:val="DC95473B538E46ED91FAE6A03753CE1D"/>
        <w:category>
          <w:name w:val="General"/>
          <w:gallery w:val="placeholder"/>
        </w:category>
        <w:types>
          <w:type w:val="bbPlcHdr"/>
        </w:types>
        <w:behaviors>
          <w:behavior w:val="content"/>
        </w:behaviors>
        <w:guid w:val="{72EDCF91-756C-455F-B2CB-BCAFDD4CBC56}"/>
      </w:docPartPr>
      <w:docPartBody>
        <w:p w:rsidR="00E623B1" w:rsidP="00E623B1">
          <w:pPr>
            <w:pStyle w:val="DC95473B538E46ED91FAE6A03753CE1D"/>
          </w:pPr>
          <w:r w:rsidRPr="00697EF9">
            <w:rPr>
              <w:rStyle w:val="PlaceholderText"/>
            </w:rPr>
            <w:t>Click here to enter text.</w:t>
          </w:r>
        </w:p>
      </w:docPartBody>
    </w:docPart>
    <w:docPart>
      <w:docPartPr>
        <w:name w:val="DAC81D587907439BAA5743BCA9902A43"/>
        <w:category>
          <w:name w:val="General"/>
          <w:gallery w:val="placeholder"/>
        </w:category>
        <w:types>
          <w:type w:val="bbPlcHdr"/>
        </w:types>
        <w:behaviors>
          <w:behavior w:val="content"/>
        </w:behaviors>
        <w:guid w:val="{5E8DC1EF-AE7B-4635-B241-A7BF68921DE1}"/>
      </w:docPartPr>
      <w:docPartBody>
        <w:p w:rsidR="00E623B1" w:rsidP="00E623B1">
          <w:pPr>
            <w:pStyle w:val="DAC81D587907439BAA5743BCA9902A43"/>
          </w:pPr>
          <w:r w:rsidRPr="00697EF9">
            <w:rPr>
              <w:rStyle w:val="PlaceholderText"/>
            </w:rPr>
            <w:t>Click here to enter text.</w:t>
          </w:r>
        </w:p>
      </w:docPartBody>
    </w:docPart>
    <w:docPart>
      <w:docPartPr>
        <w:name w:val="63B4D083EACE4B98B757171E515CD226"/>
        <w:category>
          <w:name w:val="General"/>
          <w:gallery w:val="placeholder"/>
        </w:category>
        <w:types>
          <w:type w:val="bbPlcHdr"/>
        </w:types>
        <w:behaviors>
          <w:behavior w:val="content"/>
        </w:behaviors>
        <w:guid w:val="{C71ED551-8358-4318-8581-0B914C15434F}"/>
      </w:docPartPr>
      <w:docPartBody>
        <w:p w:rsidR="00E623B1" w:rsidP="00E623B1">
          <w:pPr>
            <w:pStyle w:val="63B4D083EACE4B98B757171E515CD226"/>
          </w:pPr>
          <w:r w:rsidRPr="00697EF9">
            <w:rPr>
              <w:rStyle w:val="PlaceholderText"/>
            </w:rPr>
            <w:t>Click here to enter text.</w:t>
          </w:r>
        </w:p>
      </w:docPartBody>
    </w:docPart>
    <w:docPart>
      <w:docPartPr>
        <w:name w:val="30F7299E397A476DB630228CD8D990AA"/>
        <w:category>
          <w:name w:val="General"/>
          <w:gallery w:val="placeholder"/>
        </w:category>
        <w:types>
          <w:type w:val="bbPlcHdr"/>
        </w:types>
        <w:behaviors>
          <w:behavior w:val="content"/>
        </w:behaviors>
        <w:guid w:val="{B20E461C-6CF4-4661-95B4-039BB45C8DEF}"/>
      </w:docPartPr>
      <w:docPartBody>
        <w:p w:rsidR="00E623B1" w:rsidP="00E623B1">
          <w:pPr>
            <w:pStyle w:val="30F7299E397A476DB630228CD8D990AA"/>
          </w:pPr>
          <w:r w:rsidRPr="00697EF9">
            <w:rPr>
              <w:rStyle w:val="PlaceholderText"/>
            </w:rPr>
            <w:t>Click here to enter text.</w:t>
          </w:r>
        </w:p>
      </w:docPartBody>
    </w:docPart>
    <w:docPart>
      <w:docPartPr>
        <w:name w:val="998B67E1EB8242D78112632532649626"/>
        <w:category>
          <w:name w:val="General"/>
          <w:gallery w:val="placeholder"/>
        </w:category>
        <w:types>
          <w:type w:val="bbPlcHdr"/>
        </w:types>
        <w:behaviors>
          <w:behavior w:val="content"/>
        </w:behaviors>
        <w:guid w:val="{490A54FE-12D7-4302-B550-84D02195256F}"/>
      </w:docPartPr>
      <w:docPartBody>
        <w:p w:rsidR="00E623B1" w:rsidP="00E623B1">
          <w:pPr>
            <w:pStyle w:val="998B67E1EB8242D78112632532649626"/>
          </w:pPr>
          <w:r w:rsidRPr="00697EF9">
            <w:rPr>
              <w:rStyle w:val="PlaceholderText"/>
            </w:rPr>
            <w:t>Click here to enter text.</w:t>
          </w:r>
        </w:p>
      </w:docPartBody>
    </w:docPart>
    <w:docPart>
      <w:docPartPr>
        <w:name w:val="01D96BBBD70E43B4A0381300966A2083"/>
        <w:category>
          <w:name w:val="General"/>
          <w:gallery w:val="placeholder"/>
        </w:category>
        <w:types>
          <w:type w:val="bbPlcHdr"/>
        </w:types>
        <w:behaviors>
          <w:behavior w:val="content"/>
        </w:behaviors>
        <w:guid w:val="{0D3FF047-A5C2-4E0D-A6D0-34B89FCB8BE1}"/>
      </w:docPartPr>
      <w:docPartBody>
        <w:p w:rsidR="00E623B1" w:rsidP="00E623B1">
          <w:pPr>
            <w:pStyle w:val="01D96BBBD70E43B4A0381300966A2083"/>
          </w:pPr>
          <w:r w:rsidRPr="00697EF9">
            <w:rPr>
              <w:rStyle w:val="PlaceholderText"/>
            </w:rPr>
            <w:t>Click here to enter text.</w:t>
          </w:r>
        </w:p>
      </w:docPartBody>
    </w:docPart>
    <w:docPart>
      <w:docPartPr>
        <w:name w:val="8D6F733A46AF4500BA6E7E2BE3B1B2CB"/>
        <w:category>
          <w:name w:val="General"/>
          <w:gallery w:val="placeholder"/>
        </w:category>
        <w:types>
          <w:type w:val="bbPlcHdr"/>
        </w:types>
        <w:behaviors>
          <w:behavior w:val="content"/>
        </w:behaviors>
        <w:guid w:val="{527BDCF7-7EF8-4746-9BDF-C2AFA04CCAC9}"/>
      </w:docPartPr>
      <w:docPartBody>
        <w:p w:rsidR="00E623B1" w:rsidP="00E623B1">
          <w:pPr>
            <w:pStyle w:val="8D6F733A46AF4500BA6E7E2BE3B1B2CB"/>
          </w:pPr>
          <w:r w:rsidRPr="00697EF9">
            <w:rPr>
              <w:rStyle w:val="PlaceholderText"/>
            </w:rPr>
            <w:t>Click here to enter text.</w:t>
          </w:r>
        </w:p>
      </w:docPartBody>
    </w:docPart>
    <w:docPart>
      <w:docPartPr>
        <w:name w:val="49B9B2494CDF4134BBA6B70E58652FFE"/>
        <w:category>
          <w:name w:val="General"/>
          <w:gallery w:val="placeholder"/>
        </w:category>
        <w:types>
          <w:type w:val="bbPlcHdr"/>
        </w:types>
        <w:behaviors>
          <w:behavior w:val="content"/>
        </w:behaviors>
        <w:guid w:val="{EDDA47F0-6D0D-4F6E-A5A2-7C1F329BBC2C}"/>
      </w:docPartPr>
      <w:docPartBody>
        <w:p w:rsidR="00E623B1" w:rsidP="00E623B1">
          <w:pPr>
            <w:pStyle w:val="49B9B2494CDF4134BBA6B70E58652FFE"/>
          </w:pPr>
          <w:r w:rsidRPr="00697EF9">
            <w:rPr>
              <w:rStyle w:val="PlaceholderText"/>
            </w:rPr>
            <w:t>Click here to enter text.</w:t>
          </w:r>
        </w:p>
      </w:docPartBody>
    </w:docPart>
    <w:docPart>
      <w:docPartPr>
        <w:name w:val="921393B9A744480FB8A37CD510D8E424"/>
        <w:category>
          <w:name w:val="General"/>
          <w:gallery w:val="placeholder"/>
        </w:category>
        <w:types>
          <w:type w:val="bbPlcHdr"/>
        </w:types>
        <w:behaviors>
          <w:behavior w:val="content"/>
        </w:behaviors>
        <w:guid w:val="{4DB11E69-C26C-4C7D-BA5D-2D01BBA4B8FF}"/>
      </w:docPartPr>
      <w:docPartBody>
        <w:p w:rsidR="00E623B1" w:rsidP="00E623B1">
          <w:pPr>
            <w:pStyle w:val="921393B9A744480FB8A37CD510D8E424"/>
          </w:pPr>
          <w:r w:rsidRPr="00697EF9">
            <w:rPr>
              <w:rStyle w:val="PlaceholderText"/>
            </w:rPr>
            <w:t>Click here to enter text.</w:t>
          </w:r>
        </w:p>
      </w:docPartBody>
    </w:docPart>
    <w:docPart>
      <w:docPartPr>
        <w:name w:val="1DAB1ED6EC0147649E43C0A025D92AFC"/>
        <w:category>
          <w:name w:val="General"/>
          <w:gallery w:val="placeholder"/>
        </w:category>
        <w:types>
          <w:type w:val="bbPlcHdr"/>
        </w:types>
        <w:behaviors>
          <w:behavior w:val="content"/>
        </w:behaviors>
        <w:guid w:val="{4B62D186-171F-46E7-ADC6-6316C34E3F40}"/>
      </w:docPartPr>
      <w:docPartBody>
        <w:p w:rsidR="00E623B1" w:rsidP="00E623B1">
          <w:pPr>
            <w:pStyle w:val="1DAB1ED6EC0147649E43C0A025D92AFC"/>
          </w:pPr>
          <w:r w:rsidRPr="00697EF9">
            <w:rPr>
              <w:rStyle w:val="PlaceholderText"/>
            </w:rPr>
            <w:t>Click here to enter text.</w:t>
          </w:r>
        </w:p>
      </w:docPartBody>
    </w:docPart>
    <w:docPart>
      <w:docPartPr>
        <w:name w:val="609258D171DD4DD9A2D1EA0DE99DC505"/>
        <w:category>
          <w:name w:val="General"/>
          <w:gallery w:val="placeholder"/>
        </w:category>
        <w:types>
          <w:type w:val="bbPlcHdr"/>
        </w:types>
        <w:behaviors>
          <w:behavior w:val="content"/>
        </w:behaviors>
        <w:guid w:val="{27AE017C-6FF2-4637-855B-4AE26188445A}"/>
      </w:docPartPr>
      <w:docPartBody>
        <w:p w:rsidR="00E623B1" w:rsidP="00E623B1">
          <w:pPr>
            <w:pStyle w:val="609258D171DD4DD9A2D1EA0DE99DC505"/>
          </w:pPr>
          <w:r w:rsidRPr="00697EF9">
            <w:rPr>
              <w:rStyle w:val="PlaceholderText"/>
            </w:rPr>
            <w:t>Click here to enter text.</w:t>
          </w:r>
        </w:p>
      </w:docPartBody>
    </w:docPart>
    <w:docPart>
      <w:docPartPr>
        <w:name w:val="718173062D4D44F39216F6D7ACC349AA"/>
        <w:category>
          <w:name w:val="General"/>
          <w:gallery w:val="placeholder"/>
        </w:category>
        <w:types>
          <w:type w:val="bbPlcHdr"/>
        </w:types>
        <w:behaviors>
          <w:behavior w:val="content"/>
        </w:behaviors>
        <w:guid w:val="{13191B07-FEF8-446C-90EB-01E731BEF61A}"/>
      </w:docPartPr>
      <w:docPartBody>
        <w:p w:rsidR="00E623B1" w:rsidP="00E623B1">
          <w:pPr>
            <w:pStyle w:val="718173062D4D44F39216F6D7ACC349AA"/>
          </w:pPr>
          <w:r w:rsidRPr="00697EF9">
            <w:rPr>
              <w:rStyle w:val="PlaceholderText"/>
            </w:rPr>
            <w:t>Click here to enter text.</w:t>
          </w:r>
        </w:p>
      </w:docPartBody>
    </w:docPart>
    <w:docPart>
      <w:docPartPr>
        <w:name w:val="BF6705C0262945CCA57FB2CE70844AE7"/>
        <w:category>
          <w:name w:val="General"/>
          <w:gallery w:val="placeholder"/>
        </w:category>
        <w:types>
          <w:type w:val="bbPlcHdr"/>
        </w:types>
        <w:behaviors>
          <w:behavior w:val="content"/>
        </w:behaviors>
        <w:guid w:val="{27E4A73E-2CA8-4F4A-9A7C-9EB150B77D57}"/>
      </w:docPartPr>
      <w:docPartBody>
        <w:p w:rsidR="00E623B1" w:rsidP="00E623B1">
          <w:pPr>
            <w:pStyle w:val="BF6705C0262945CCA57FB2CE70844AE7"/>
          </w:pPr>
          <w:r w:rsidRPr="00697EF9">
            <w:rPr>
              <w:rStyle w:val="PlaceholderText"/>
            </w:rPr>
            <w:t>Click here to enter text.</w:t>
          </w:r>
        </w:p>
      </w:docPartBody>
    </w:docPart>
    <w:docPart>
      <w:docPartPr>
        <w:name w:val="2A2016877D1146A8AFC12692DAAD4B4E"/>
        <w:category>
          <w:name w:val="General"/>
          <w:gallery w:val="placeholder"/>
        </w:category>
        <w:types>
          <w:type w:val="bbPlcHdr"/>
        </w:types>
        <w:behaviors>
          <w:behavior w:val="content"/>
        </w:behaviors>
        <w:guid w:val="{F5AA18A6-7440-46B5-BC38-BE59008038F5}"/>
      </w:docPartPr>
      <w:docPartBody>
        <w:p w:rsidR="00E623B1" w:rsidP="00E623B1">
          <w:pPr>
            <w:pStyle w:val="2A2016877D1146A8AFC12692DAAD4B4E"/>
          </w:pPr>
          <w:r w:rsidRPr="00697EF9">
            <w:rPr>
              <w:rStyle w:val="PlaceholderText"/>
            </w:rPr>
            <w:t>Click here to enter text.</w:t>
          </w:r>
        </w:p>
      </w:docPartBody>
    </w:docPart>
    <w:docPart>
      <w:docPartPr>
        <w:name w:val="49F29B86B9894DA19BF79A2DDB524F9A"/>
        <w:category>
          <w:name w:val="General"/>
          <w:gallery w:val="placeholder"/>
        </w:category>
        <w:types>
          <w:type w:val="bbPlcHdr"/>
        </w:types>
        <w:behaviors>
          <w:behavior w:val="content"/>
        </w:behaviors>
        <w:guid w:val="{E2D080BC-FF0F-4C89-8165-21E0B146459E}"/>
      </w:docPartPr>
      <w:docPartBody>
        <w:p w:rsidR="00E623B1" w:rsidP="00E623B1">
          <w:pPr>
            <w:pStyle w:val="49F29B86B9894DA19BF79A2DDB524F9A"/>
          </w:pPr>
          <w:r w:rsidRPr="00697EF9">
            <w:rPr>
              <w:rStyle w:val="PlaceholderText"/>
            </w:rPr>
            <w:t>Click here to enter text.</w:t>
          </w:r>
        </w:p>
      </w:docPartBody>
    </w:docPart>
    <w:docPart>
      <w:docPartPr>
        <w:name w:val="FE9A42DF652B48F591E6341519B8E377"/>
        <w:category>
          <w:name w:val="General"/>
          <w:gallery w:val="placeholder"/>
        </w:category>
        <w:types>
          <w:type w:val="bbPlcHdr"/>
        </w:types>
        <w:behaviors>
          <w:behavior w:val="content"/>
        </w:behaviors>
        <w:guid w:val="{4331BCD5-CC9F-449C-AA06-40BA9735DF09}"/>
      </w:docPartPr>
      <w:docPartBody>
        <w:p w:rsidR="00E623B1" w:rsidP="00E623B1">
          <w:pPr>
            <w:pStyle w:val="FE9A42DF652B48F591E6341519B8E377"/>
          </w:pPr>
          <w:r w:rsidRPr="00697EF9">
            <w:rPr>
              <w:rStyle w:val="PlaceholderText"/>
            </w:rPr>
            <w:t>Click here to enter text.</w:t>
          </w:r>
        </w:p>
      </w:docPartBody>
    </w:docPart>
    <w:docPart>
      <w:docPartPr>
        <w:name w:val="1E6B6A53CE444149A5948F07A670CF98"/>
        <w:category>
          <w:name w:val="General"/>
          <w:gallery w:val="placeholder"/>
        </w:category>
        <w:types>
          <w:type w:val="bbPlcHdr"/>
        </w:types>
        <w:behaviors>
          <w:behavior w:val="content"/>
        </w:behaviors>
        <w:guid w:val="{3E119795-0A74-40C6-8E0A-8F55B7346088}"/>
      </w:docPartPr>
      <w:docPartBody>
        <w:p w:rsidR="00E623B1" w:rsidP="00E623B1">
          <w:pPr>
            <w:pStyle w:val="1E6B6A53CE444149A5948F07A670CF98"/>
          </w:pPr>
          <w:r w:rsidRPr="00697EF9">
            <w:rPr>
              <w:rStyle w:val="PlaceholderText"/>
            </w:rPr>
            <w:t>Click here to enter text.</w:t>
          </w:r>
        </w:p>
      </w:docPartBody>
    </w:docPart>
    <w:docPart>
      <w:docPartPr>
        <w:name w:val="45E90628A382421280EB34670CBCF860"/>
        <w:category>
          <w:name w:val="General"/>
          <w:gallery w:val="placeholder"/>
        </w:category>
        <w:types>
          <w:type w:val="bbPlcHdr"/>
        </w:types>
        <w:behaviors>
          <w:behavior w:val="content"/>
        </w:behaviors>
        <w:guid w:val="{698D512C-3671-4CC7-9D75-3FA9065B2820}"/>
      </w:docPartPr>
      <w:docPartBody>
        <w:p w:rsidR="00E623B1" w:rsidP="00E623B1">
          <w:pPr>
            <w:pStyle w:val="45E90628A382421280EB34670CBCF860"/>
          </w:pPr>
          <w:r w:rsidRPr="00697EF9">
            <w:rPr>
              <w:rStyle w:val="PlaceholderText"/>
            </w:rPr>
            <w:t>Click here to enter text.</w:t>
          </w:r>
        </w:p>
      </w:docPartBody>
    </w:docPart>
    <w:docPart>
      <w:docPartPr>
        <w:name w:val="774571A30B1641C9898E6110749D0191"/>
        <w:category>
          <w:name w:val="General"/>
          <w:gallery w:val="placeholder"/>
        </w:category>
        <w:types>
          <w:type w:val="bbPlcHdr"/>
        </w:types>
        <w:behaviors>
          <w:behavior w:val="content"/>
        </w:behaviors>
        <w:guid w:val="{E6B15F91-0992-4603-A1DC-6CD181BF1F96}"/>
      </w:docPartPr>
      <w:docPartBody>
        <w:p w:rsidR="00E623B1" w:rsidP="00E623B1">
          <w:pPr>
            <w:pStyle w:val="774571A30B1641C9898E6110749D0191"/>
          </w:pPr>
          <w:r w:rsidRPr="00697EF9">
            <w:rPr>
              <w:rStyle w:val="PlaceholderText"/>
            </w:rPr>
            <w:t>Click here to enter text.</w:t>
          </w:r>
        </w:p>
      </w:docPartBody>
    </w:docPart>
    <w:docPart>
      <w:docPartPr>
        <w:name w:val="CDD0F982E1CD42F4B32D5BBF095FC4F0"/>
        <w:category>
          <w:name w:val="General"/>
          <w:gallery w:val="placeholder"/>
        </w:category>
        <w:types>
          <w:type w:val="bbPlcHdr"/>
        </w:types>
        <w:behaviors>
          <w:behavior w:val="content"/>
        </w:behaviors>
        <w:guid w:val="{03F995AB-76AD-42BE-A34A-A688374C7B3C}"/>
      </w:docPartPr>
      <w:docPartBody>
        <w:p w:rsidR="00E623B1" w:rsidP="00E623B1">
          <w:pPr>
            <w:pStyle w:val="CDD0F982E1CD42F4B32D5BBF095FC4F0"/>
          </w:pPr>
          <w:r w:rsidRPr="00697EF9">
            <w:rPr>
              <w:rStyle w:val="PlaceholderText"/>
            </w:rPr>
            <w:t>Click here to enter text.</w:t>
          </w:r>
        </w:p>
      </w:docPartBody>
    </w:docPart>
    <w:docPart>
      <w:docPartPr>
        <w:name w:val="36CC39595DF04EB1B3D33E4EB0E8C1ED"/>
        <w:category>
          <w:name w:val="General"/>
          <w:gallery w:val="placeholder"/>
        </w:category>
        <w:types>
          <w:type w:val="bbPlcHdr"/>
        </w:types>
        <w:behaviors>
          <w:behavior w:val="content"/>
        </w:behaviors>
        <w:guid w:val="{9FD01081-F21C-4D20-837C-27B93D0EF869}"/>
      </w:docPartPr>
      <w:docPartBody>
        <w:p w:rsidR="00E623B1" w:rsidP="00E623B1">
          <w:pPr>
            <w:pStyle w:val="36CC39595DF04EB1B3D33E4EB0E8C1ED"/>
          </w:pPr>
          <w:r w:rsidRPr="00697EF9">
            <w:rPr>
              <w:rStyle w:val="PlaceholderText"/>
            </w:rPr>
            <w:t>Click here to enter text.</w:t>
          </w:r>
        </w:p>
      </w:docPartBody>
    </w:docPart>
    <w:docPart>
      <w:docPartPr>
        <w:name w:val="0530618CDBCB448C9C6139916DBC59F0"/>
        <w:category>
          <w:name w:val="General"/>
          <w:gallery w:val="placeholder"/>
        </w:category>
        <w:types>
          <w:type w:val="bbPlcHdr"/>
        </w:types>
        <w:behaviors>
          <w:behavior w:val="content"/>
        </w:behaviors>
        <w:guid w:val="{5B18B2C2-CD50-4104-9798-A42C2CD9E6A0}"/>
      </w:docPartPr>
      <w:docPartBody>
        <w:p w:rsidR="00E623B1" w:rsidP="00E623B1">
          <w:pPr>
            <w:pStyle w:val="0530618CDBCB448C9C6139916DBC59F0"/>
          </w:pPr>
          <w:r w:rsidRPr="00697EF9">
            <w:rPr>
              <w:rStyle w:val="PlaceholderText"/>
            </w:rPr>
            <w:t>Click here to enter text.</w:t>
          </w:r>
        </w:p>
      </w:docPartBody>
    </w:docPart>
    <w:docPart>
      <w:docPartPr>
        <w:name w:val="058A90328BFD4021BFC2691364E1EC8B"/>
        <w:category>
          <w:name w:val="General"/>
          <w:gallery w:val="placeholder"/>
        </w:category>
        <w:types>
          <w:type w:val="bbPlcHdr"/>
        </w:types>
        <w:behaviors>
          <w:behavior w:val="content"/>
        </w:behaviors>
        <w:guid w:val="{7DC4746E-CE92-47C1-93A4-FDA5D1C9F1C8}"/>
      </w:docPartPr>
      <w:docPartBody>
        <w:p w:rsidR="00E623B1" w:rsidP="00E623B1">
          <w:pPr>
            <w:pStyle w:val="058A90328BFD4021BFC2691364E1EC8B"/>
          </w:pPr>
          <w:r w:rsidRPr="00697EF9">
            <w:rPr>
              <w:rStyle w:val="PlaceholderText"/>
            </w:rPr>
            <w:t>Click here to enter text.</w:t>
          </w:r>
        </w:p>
      </w:docPartBody>
    </w:docPart>
    <w:docPart>
      <w:docPartPr>
        <w:name w:val="86F2429F150344D1AB083EF0AF8269C6"/>
        <w:category>
          <w:name w:val="General"/>
          <w:gallery w:val="placeholder"/>
        </w:category>
        <w:types>
          <w:type w:val="bbPlcHdr"/>
        </w:types>
        <w:behaviors>
          <w:behavior w:val="content"/>
        </w:behaviors>
        <w:guid w:val="{768B5FF3-E5B9-4AF2-8BDE-A31A8514DD6C}"/>
      </w:docPartPr>
      <w:docPartBody>
        <w:p w:rsidR="00E623B1" w:rsidP="00E623B1">
          <w:pPr>
            <w:pStyle w:val="86F2429F150344D1AB083EF0AF8269C6"/>
          </w:pPr>
          <w:r w:rsidRPr="00697EF9">
            <w:rPr>
              <w:rStyle w:val="PlaceholderText"/>
            </w:rPr>
            <w:t>Click here to enter text.</w:t>
          </w:r>
        </w:p>
      </w:docPartBody>
    </w:docPart>
    <w:docPart>
      <w:docPartPr>
        <w:name w:val="1ADD2B65D4374CE9A14273786776C08A"/>
        <w:category>
          <w:name w:val="General"/>
          <w:gallery w:val="placeholder"/>
        </w:category>
        <w:types>
          <w:type w:val="bbPlcHdr"/>
        </w:types>
        <w:behaviors>
          <w:behavior w:val="content"/>
        </w:behaviors>
        <w:guid w:val="{5BF8393A-C118-465F-B46C-AEE39EE03E38}"/>
      </w:docPartPr>
      <w:docPartBody>
        <w:p w:rsidR="00E623B1" w:rsidP="00E623B1">
          <w:pPr>
            <w:pStyle w:val="1ADD2B65D4374CE9A14273786776C08A"/>
          </w:pPr>
          <w:r w:rsidRPr="00697EF9">
            <w:rPr>
              <w:rStyle w:val="PlaceholderText"/>
            </w:rPr>
            <w:t>Click here to enter text.</w:t>
          </w:r>
        </w:p>
      </w:docPartBody>
    </w:docPart>
    <w:docPart>
      <w:docPartPr>
        <w:name w:val="7EE626EF822943679CB97B1BE253764B"/>
        <w:category>
          <w:name w:val="General"/>
          <w:gallery w:val="placeholder"/>
        </w:category>
        <w:types>
          <w:type w:val="bbPlcHdr"/>
        </w:types>
        <w:behaviors>
          <w:behavior w:val="content"/>
        </w:behaviors>
        <w:guid w:val="{87D92BE2-3721-4AC5-BA11-9F1B91CFF60B}"/>
      </w:docPartPr>
      <w:docPartBody>
        <w:p w:rsidR="00E623B1" w:rsidP="00E623B1">
          <w:pPr>
            <w:pStyle w:val="7EE626EF822943679CB97B1BE253764B"/>
          </w:pPr>
          <w:r w:rsidRPr="00697EF9">
            <w:rPr>
              <w:rStyle w:val="PlaceholderText"/>
            </w:rPr>
            <w:t>Click here to enter text.</w:t>
          </w:r>
        </w:p>
      </w:docPartBody>
    </w:docPart>
    <w:docPart>
      <w:docPartPr>
        <w:name w:val="A6E58BE2B04C4038BBAAB75D4C979EC1"/>
        <w:category>
          <w:name w:val="General"/>
          <w:gallery w:val="placeholder"/>
        </w:category>
        <w:types>
          <w:type w:val="bbPlcHdr"/>
        </w:types>
        <w:behaviors>
          <w:behavior w:val="content"/>
        </w:behaviors>
        <w:guid w:val="{CA593F2E-5D86-4770-80D7-B6CF92C1117D}"/>
      </w:docPartPr>
      <w:docPartBody>
        <w:p w:rsidR="00E623B1" w:rsidP="00E623B1">
          <w:pPr>
            <w:pStyle w:val="A6E58BE2B04C4038BBAAB75D4C979EC1"/>
          </w:pPr>
          <w:r w:rsidRPr="00697EF9">
            <w:rPr>
              <w:rStyle w:val="PlaceholderText"/>
            </w:rPr>
            <w:t>Click here to enter text.</w:t>
          </w:r>
        </w:p>
      </w:docPartBody>
    </w:docPart>
    <w:docPart>
      <w:docPartPr>
        <w:name w:val="0F4E009BE2FA4D72B11566507A3D63D6"/>
        <w:category>
          <w:name w:val="General"/>
          <w:gallery w:val="placeholder"/>
        </w:category>
        <w:types>
          <w:type w:val="bbPlcHdr"/>
        </w:types>
        <w:behaviors>
          <w:behavior w:val="content"/>
        </w:behaviors>
        <w:guid w:val="{1ACFBE54-7F0E-45AE-B6B7-9ED58C0A3A09}"/>
      </w:docPartPr>
      <w:docPartBody>
        <w:p w:rsidR="00E623B1" w:rsidP="00E623B1">
          <w:pPr>
            <w:pStyle w:val="0F4E009BE2FA4D72B11566507A3D63D6"/>
          </w:pPr>
          <w:r w:rsidRPr="00697EF9">
            <w:rPr>
              <w:rStyle w:val="PlaceholderText"/>
            </w:rPr>
            <w:t>Click here to enter text.</w:t>
          </w:r>
        </w:p>
      </w:docPartBody>
    </w:docPart>
    <w:docPart>
      <w:docPartPr>
        <w:name w:val="889A3BDC6D404AEFBEAC1E3E2A5F6F11"/>
        <w:category>
          <w:name w:val="General"/>
          <w:gallery w:val="placeholder"/>
        </w:category>
        <w:types>
          <w:type w:val="bbPlcHdr"/>
        </w:types>
        <w:behaviors>
          <w:behavior w:val="content"/>
        </w:behaviors>
        <w:guid w:val="{38698BF3-AD39-4A0F-A009-7E79F597F489}"/>
      </w:docPartPr>
      <w:docPartBody>
        <w:p w:rsidR="00E623B1" w:rsidP="00E623B1">
          <w:pPr>
            <w:pStyle w:val="889A3BDC6D404AEFBEAC1E3E2A5F6F11"/>
          </w:pPr>
          <w:r w:rsidRPr="00697EF9">
            <w:rPr>
              <w:rStyle w:val="PlaceholderText"/>
            </w:rPr>
            <w:t>Click here to enter text.</w:t>
          </w:r>
        </w:p>
      </w:docPartBody>
    </w:docPart>
    <w:docPart>
      <w:docPartPr>
        <w:name w:val="22E641D6D96041D7855C68B1BC23AB74"/>
        <w:category>
          <w:name w:val="General"/>
          <w:gallery w:val="placeholder"/>
        </w:category>
        <w:types>
          <w:type w:val="bbPlcHdr"/>
        </w:types>
        <w:behaviors>
          <w:behavior w:val="content"/>
        </w:behaviors>
        <w:guid w:val="{4A20F8B4-8DCE-4377-B920-25FAA7A46E21}"/>
      </w:docPartPr>
      <w:docPartBody>
        <w:p w:rsidR="00E623B1" w:rsidP="00E623B1">
          <w:pPr>
            <w:pStyle w:val="22E641D6D96041D7855C68B1BC23AB74"/>
          </w:pPr>
          <w:r w:rsidRPr="00697EF9">
            <w:rPr>
              <w:rStyle w:val="PlaceholderText"/>
            </w:rPr>
            <w:t>Click here to enter text.</w:t>
          </w:r>
        </w:p>
      </w:docPartBody>
    </w:docPart>
    <w:docPart>
      <w:docPartPr>
        <w:name w:val="7C284563A07542278D6917A228F02122"/>
        <w:category>
          <w:name w:val="General"/>
          <w:gallery w:val="placeholder"/>
        </w:category>
        <w:types>
          <w:type w:val="bbPlcHdr"/>
        </w:types>
        <w:behaviors>
          <w:behavior w:val="content"/>
        </w:behaviors>
        <w:guid w:val="{B69B018F-6D02-4F51-9143-18FC52CB1624}"/>
      </w:docPartPr>
      <w:docPartBody>
        <w:p w:rsidR="00E623B1" w:rsidP="00E623B1">
          <w:pPr>
            <w:pStyle w:val="7C284563A07542278D6917A228F02122"/>
          </w:pPr>
          <w:r w:rsidRPr="00697EF9">
            <w:rPr>
              <w:rStyle w:val="PlaceholderText"/>
            </w:rPr>
            <w:t>Click here to enter text.</w:t>
          </w:r>
        </w:p>
      </w:docPartBody>
    </w:docPart>
    <w:docPart>
      <w:docPartPr>
        <w:name w:val="9EE5D86C93A74E358E96F8386CB2DD15"/>
        <w:category>
          <w:name w:val="General"/>
          <w:gallery w:val="placeholder"/>
        </w:category>
        <w:types>
          <w:type w:val="bbPlcHdr"/>
        </w:types>
        <w:behaviors>
          <w:behavior w:val="content"/>
        </w:behaviors>
        <w:guid w:val="{4D25FF1A-693F-4320-8DCA-3BA794486A0B}"/>
      </w:docPartPr>
      <w:docPartBody>
        <w:p w:rsidR="00E623B1" w:rsidP="00E623B1">
          <w:pPr>
            <w:pStyle w:val="9EE5D86C93A74E358E96F8386CB2DD15"/>
          </w:pPr>
          <w:r w:rsidRPr="00697EF9">
            <w:rPr>
              <w:rStyle w:val="PlaceholderText"/>
            </w:rPr>
            <w:t>Click here to enter text.</w:t>
          </w:r>
        </w:p>
      </w:docPartBody>
    </w:docPart>
    <w:docPart>
      <w:docPartPr>
        <w:name w:val="BC06E56CFD51471FA0344BE0DECBC475"/>
        <w:category>
          <w:name w:val="General"/>
          <w:gallery w:val="placeholder"/>
        </w:category>
        <w:types>
          <w:type w:val="bbPlcHdr"/>
        </w:types>
        <w:behaviors>
          <w:behavior w:val="content"/>
        </w:behaviors>
        <w:guid w:val="{55333C0E-7AC0-4540-9823-CAFEEA208162}"/>
      </w:docPartPr>
      <w:docPartBody>
        <w:p w:rsidR="00E623B1" w:rsidP="00E623B1">
          <w:pPr>
            <w:pStyle w:val="BC06E56CFD51471FA0344BE0DECBC475"/>
          </w:pPr>
          <w:r w:rsidRPr="00697EF9">
            <w:rPr>
              <w:rStyle w:val="PlaceholderText"/>
            </w:rPr>
            <w:t>Click here to enter text.</w:t>
          </w:r>
        </w:p>
      </w:docPartBody>
    </w:docPart>
    <w:docPart>
      <w:docPartPr>
        <w:name w:val="81F00D54040B4F21BCA6004132A1CF00"/>
        <w:category>
          <w:name w:val="General"/>
          <w:gallery w:val="placeholder"/>
        </w:category>
        <w:types>
          <w:type w:val="bbPlcHdr"/>
        </w:types>
        <w:behaviors>
          <w:behavior w:val="content"/>
        </w:behaviors>
        <w:guid w:val="{0367E709-D9C5-4A53-BB0F-47348FAD914B}"/>
      </w:docPartPr>
      <w:docPartBody>
        <w:p w:rsidR="00E623B1" w:rsidP="00E623B1">
          <w:pPr>
            <w:pStyle w:val="81F00D54040B4F21BCA6004132A1CF00"/>
          </w:pPr>
          <w:r w:rsidRPr="00697EF9">
            <w:rPr>
              <w:rStyle w:val="PlaceholderText"/>
            </w:rPr>
            <w:t>Click here to enter text.</w:t>
          </w:r>
        </w:p>
      </w:docPartBody>
    </w:docPart>
    <w:docPart>
      <w:docPartPr>
        <w:name w:val="08790435999D40CE904D945B3D3A75E6"/>
        <w:category>
          <w:name w:val="General"/>
          <w:gallery w:val="placeholder"/>
        </w:category>
        <w:types>
          <w:type w:val="bbPlcHdr"/>
        </w:types>
        <w:behaviors>
          <w:behavior w:val="content"/>
        </w:behaviors>
        <w:guid w:val="{23446F0F-3D6D-456D-92B6-90CDBE02548A}"/>
      </w:docPartPr>
      <w:docPartBody>
        <w:p w:rsidR="00E623B1" w:rsidP="00E623B1">
          <w:pPr>
            <w:pStyle w:val="08790435999D40CE904D945B3D3A75E6"/>
          </w:pPr>
          <w:r w:rsidRPr="00697EF9">
            <w:rPr>
              <w:rStyle w:val="PlaceholderText"/>
            </w:rPr>
            <w:t>Click here to enter text.</w:t>
          </w:r>
        </w:p>
      </w:docPartBody>
    </w:docPart>
    <w:docPart>
      <w:docPartPr>
        <w:name w:val="7E7E874AD672457B8AA3F935A8857775"/>
        <w:category>
          <w:name w:val="General"/>
          <w:gallery w:val="placeholder"/>
        </w:category>
        <w:types>
          <w:type w:val="bbPlcHdr"/>
        </w:types>
        <w:behaviors>
          <w:behavior w:val="content"/>
        </w:behaviors>
        <w:guid w:val="{AA9076AF-C187-4E4D-B985-B0CF4A2B9FA3}"/>
      </w:docPartPr>
      <w:docPartBody>
        <w:p w:rsidR="00E623B1" w:rsidP="00E623B1">
          <w:pPr>
            <w:pStyle w:val="7E7E874AD672457B8AA3F935A8857775"/>
          </w:pPr>
          <w:r w:rsidRPr="00697EF9">
            <w:rPr>
              <w:rStyle w:val="PlaceholderText"/>
            </w:rPr>
            <w:t>Click here to enter text.</w:t>
          </w:r>
        </w:p>
      </w:docPartBody>
    </w:docPart>
    <w:docPart>
      <w:docPartPr>
        <w:name w:val="308E550D89EE4A289E83BE8318C6A096"/>
        <w:category>
          <w:name w:val="General"/>
          <w:gallery w:val="placeholder"/>
        </w:category>
        <w:types>
          <w:type w:val="bbPlcHdr"/>
        </w:types>
        <w:behaviors>
          <w:behavior w:val="content"/>
        </w:behaviors>
        <w:guid w:val="{B4D74D00-CD93-46FE-93E5-88182E83B99D}"/>
      </w:docPartPr>
      <w:docPartBody>
        <w:p w:rsidR="00E623B1" w:rsidP="00E623B1">
          <w:pPr>
            <w:pStyle w:val="308E550D89EE4A289E83BE8318C6A096"/>
          </w:pPr>
          <w:r w:rsidRPr="00697EF9">
            <w:rPr>
              <w:rStyle w:val="PlaceholderText"/>
            </w:rPr>
            <w:t>Click here to enter text.</w:t>
          </w:r>
        </w:p>
      </w:docPartBody>
    </w:docPart>
    <w:docPart>
      <w:docPartPr>
        <w:name w:val="59B775130564473A850D2B12E87E80FA"/>
        <w:category>
          <w:name w:val="General"/>
          <w:gallery w:val="placeholder"/>
        </w:category>
        <w:types>
          <w:type w:val="bbPlcHdr"/>
        </w:types>
        <w:behaviors>
          <w:behavior w:val="content"/>
        </w:behaviors>
        <w:guid w:val="{7BEA61E5-33D5-4B31-9A1E-EAF922A1D3BC}"/>
      </w:docPartPr>
      <w:docPartBody>
        <w:p w:rsidR="00E623B1" w:rsidP="00E623B1">
          <w:pPr>
            <w:pStyle w:val="59B775130564473A850D2B12E87E80FA"/>
          </w:pPr>
          <w:r w:rsidRPr="00697EF9">
            <w:rPr>
              <w:rStyle w:val="PlaceholderText"/>
            </w:rPr>
            <w:t>Click here to enter text.</w:t>
          </w:r>
        </w:p>
      </w:docPartBody>
    </w:docPart>
    <w:docPart>
      <w:docPartPr>
        <w:name w:val="56A6A8FD81C14603880F2E1E6C87D4E8"/>
        <w:category>
          <w:name w:val="General"/>
          <w:gallery w:val="placeholder"/>
        </w:category>
        <w:types>
          <w:type w:val="bbPlcHdr"/>
        </w:types>
        <w:behaviors>
          <w:behavior w:val="content"/>
        </w:behaviors>
        <w:guid w:val="{E5ABE106-D4A2-4756-A69E-D4BC32A52679}"/>
      </w:docPartPr>
      <w:docPartBody>
        <w:p w:rsidR="00E623B1" w:rsidP="00E623B1">
          <w:pPr>
            <w:pStyle w:val="56A6A8FD81C14603880F2E1E6C87D4E8"/>
          </w:pPr>
          <w:r w:rsidRPr="00697EF9">
            <w:rPr>
              <w:rStyle w:val="PlaceholderText"/>
            </w:rPr>
            <w:t>Click here to enter text.</w:t>
          </w:r>
        </w:p>
      </w:docPartBody>
    </w:docPart>
    <w:docPart>
      <w:docPartPr>
        <w:name w:val="956E6D657CEC4D298BFCB4B179D73499"/>
        <w:category>
          <w:name w:val="General"/>
          <w:gallery w:val="placeholder"/>
        </w:category>
        <w:types>
          <w:type w:val="bbPlcHdr"/>
        </w:types>
        <w:behaviors>
          <w:behavior w:val="content"/>
        </w:behaviors>
        <w:guid w:val="{F757029B-0D67-490A-B472-3D53397BE0B8}"/>
      </w:docPartPr>
      <w:docPartBody>
        <w:p w:rsidR="00E623B1" w:rsidP="00E623B1">
          <w:pPr>
            <w:pStyle w:val="956E6D657CEC4D298BFCB4B179D73499"/>
          </w:pPr>
          <w:r w:rsidRPr="00697EF9">
            <w:rPr>
              <w:rStyle w:val="PlaceholderText"/>
            </w:rPr>
            <w:t>Click here to enter text.</w:t>
          </w:r>
        </w:p>
      </w:docPartBody>
    </w:docPart>
    <w:docPart>
      <w:docPartPr>
        <w:name w:val="BC64D67A80874E47BBEE2E6414A0FB70"/>
        <w:category>
          <w:name w:val="General"/>
          <w:gallery w:val="placeholder"/>
        </w:category>
        <w:types>
          <w:type w:val="bbPlcHdr"/>
        </w:types>
        <w:behaviors>
          <w:behavior w:val="content"/>
        </w:behaviors>
        <w:guid w:val="{FA1FA07F-2CDC-4D1D-B713-E496BA709880}"/>
      </w:docPartPr>
      <w:docPartBody>
        <w:p w:rsidR="00E623B1" w:rsidP="00E623B1">
          <w:pPr>
            <w:pStyle w:val="BC64D67A80874E47BBEE2E6414A0FB70"/>
          </w:pPr>
          <w:r w:rsidRPr="00697EF9">
            <w:rPr>
              <w:rStyle w:val="PlaceholderText"/>
            </w:rPr>
            <w:t>Click here to enter text.</w:t>
          </w:r>
        </w:p>
      </w:docPartBody>
    </w:docPart>
    <w:docPart>
      <w:docPartPr>
        <w:name w:val="C0E207090C174BD5B3FA2419D42A0A06"/>
        <w:category>
          <w:name w:val="General"/>
          <w:gallery w:val="placeholder"/>
        </w:category>
        <w:types>
          <w:type w:val="bbPlcHdr"/>
        </w:types>
        <w:behaviors>
          <w:behavior w:val="content"/>
        </w:behaviors>
        <w:guid w:val="{8C9528F5-1EA8-430E-AE56-CFBC98C3C151}"/>
      </w:docPartPr>
      <w:docPartBody>
        <w:p w:rsidR="00E623B1" w:rsidP="00E623B1">
          <w:pPr>
            <w:pStyle w:val="C0E207090C174BD5B3FA2419D42A0A06"/>
          </w:pPr>
          <w:r w:rsidRPr="00697EF9">
            <w:rPr>
              <w:rStyle w:val="PlaceholderText"/>
            </w:rPr>
            <w:t>Click here to enter text.</w:t>
          </w:r>
        </w:p>
      </w:docPartBody>
    </w:docPart>
    <w:docPart>
      <w:docPartPr>
        <w:name w:val="F7D951A37E034561B21722DF1838DC79"/>
        <w:category>
          <w:name w:val="General"/>
          <w:gallery w:val="placeholder"/>
        </w:category>
        <w:types>
          <w:type w:val="bbPlcHdr"/>
        </w:types>
        <w:behaviors>
          <w:behavior w:val="content"/>
        </w:behaviors>
        <w:guid w:val="{5EA59EAB-7014-455B-A73E-F84FD3E3487B}"/>
      </w:docPartPr>
      <w:docPartBody>
        <w:p w:rsidR="00E623B1" w:rsidP="00E623B1">
          <w:pPr>
            <w:pStyle w:val="F7D951A37E034561B21722DF1838DC79"/>
          </w:pPr>
          <w:r w:rsidRPr="00697EF9">
            <w:rPr>
              <w:rStyle w:val="PlaceholderText"/>
            </w:rPr>
            <w:t>Click here to enter text.</w:t>
          </w:r>
        </w:p>
      </w:docPartBody>
    </w:docPart>
    <w:docPart>
      <w:docPartPr>
        <w:name w:val="8E3BF4140763431D928C7F43EAB05BA0"/>
        <w:category>
          <w:name w:val="General"/>
          <w:gallery w:val="placeholder"/>
        </w:category>
        <w:types>
          <w:type w:val="bbPlcHdr"/>
        </w:types>
        <w:behaviors>
          <w:behavior w:val="content"/>
        </w:behaviors>
        <w:guid w:val="{E2FC4107-5B69-476C-8CC3-5A033645AE05}"/>
      </w:docPartPr>
      <w:docPartBody>
        <w:p w:rsidR="00E623B1" w:rsidP="00E623B1">
          <w:pPr>
            <w:pStyle w:val="8E3BF4140763431D928C7F43EAB05BA0"/>
          </w:pPr>
          <w:r w:rsidRPr="00697EF9">
            <w:rPr>
              <w:rStyle w:val="PlaceholderText"/>
            </w:rPr>
            <w:t>Click here to enter text.</w:t>
          </w:r>
        </w:p>
      </w:docPartBody>
    </w:docPart>
    <w:docPart>
      <w:docPartPr>
        <w:name w:val="6975B1D5D1544CD0B303A7130A2B1376"/>
        <w:category>
          <w:name w:val="General"/>
          <w:gallery w:val="placeholder"/>
        </w:category>
        <w:types>
          <w:type w:val="bbPlcHdr"/>
        </w:types>
        <w:behaviors>
          <w:behavior w:val="content"/>
        </w:behaviors>
        <w:guid w:val="{E363A73E-238F-4395-B1A0-94529D080B00}"/>
      </w:docPartPr>
      <w:docPartBody>
        <w:p w:rsidR="00E623B1" w:rsidP="00E623B1">
          <w:pPr>
            <w:pStyle w:val="6975B1D5D1544CD0B303A7130A2B1376"/>
          </w:pPr>
          <w:r w:rsidRPr="00697EF9">
            <w:rPr>
              <w:rStyle w:val="PlaceholderText"/>
            </w:rPr>
            <w:t>Click here to enter text.</w:t>
          </w:r>
        </w:p>
      </w:docPartBody>
    </w:docPart>
    <w:docPart>
      <w:docPartPr>
        <w:name w:val="48B6F06D6855493DBAEFF23160EDC809"/>
        <w:category>
          <w:name w:val="General"/>
          <w:gallery w:val="placeholder"/>
        </w:category>
        <w:types>
          <w:type w:val="bbPlcHdr"/>
        </w:types>
        <w:behaviors>
          <w:behavior w:val="content"/>
        </w:behaviors>
        <w:guid w:val="{A322211B-F4F2-4D79-BCC2-4151E52EA20D}"/>
      </w:docPartPr>
      <w:docPartBody>
        <w:p w:rsidR="00E623B1" w:rsidP="00E623B1">
          <w:pPr>
            <w:pStyle w:val="48B6F06D6855493DBAEFF23160EDC809"/>
          </w:pPr>
          <w:r w:rsidRPr="00697EF9">
            <w:rPr>
              <w:rStyle w:val="PlaceholderText"/>
            </w:rPr>
            <w:t>Click here to enter text.</w:t>
          </w:r>
        </w:p>
      </w:docPartBody>
    </w:docPart>
    <w:docPart>
      <w:docPartPr>
        <w:name w:val="90781FF57CC04E988B9AF4BD6935FC9B"/>
        <w:category>
          <w:name w:val="General"/>
          <w:gallery w:val="placeholder"/>
        </w:category>
        <w:types>
          <w:type w:val="bbPlcHdr"/>
        </w:types>
        <w:behaviors>
          <w:behavior w:val="content"/>
        </w:behaviors>
        <w:guid w:val="{4F7576F5-E3CE-4D52-BF18-BD08F390CE3D}"/>
      </w:docPartPr>
      <w:docPartBody>
        <w:p w:rsidR="00E623B1" w:rsidP="00E623B1">
          <w:pPr>
            <w:pStyle w:val="90781FF57CC04E988B9AF4BD6935FC9B"/>
          </w:pPr>
          <w:r w:rsidRPr="00697EF9">
            <w:rPr>
              <w:rStyle w:val="PlaceholderText"/>
            </w:rPr>
            <w:t>Click here to enter text.</w:t>
          </w:r>
        </w:p>
      </w:docPartBody>
    </w:docPart>
    <w:docPart>
      <w:docPartPr>
        <w:name w:val="D243D344F42D4D3D9E087A6648838A8D"/>
        <w:category>
          <w:name w:val="General"/>
          <w:gallery w:val="placeholder"/>
        </w:category>
        <w:types>
          <w:type w:val="bbPlcHdr"/>
        </w:types>
        <w:behaviors>
          <w:behavior w:val="content"/>
        </w:behaviors>
        <w:guid w:val="{995ECDC5-66BA-429B-84CF-0C15D00C9E72}"/>
      </w:docPartPr>
      <w:docPartBody>
        <w:p w:rsidR="00E623B1" w:rsidP="00E623B1">
          <w:pPr>
            <w:pStyle w:val="D243D344F42D4D3D9E087A6648838A8D"/>
          </w:pPr>
          <w:r w:rsidRPr="00697EF9">
            <w:rPr>
              <w:rStyle w:val="PlaceholderText"/>
            </w:rPr>
            <w:t>Click here to enter text.</w:t>
          </w:r>
        </w:p>
      </w:docPartBody>
    </w:docPart>
    <w:docPart>
      <w:docPartPr>
        <w:name w:val="B0EA68765BE249A98C4E2AF99DD9AC74"/>
        <w:category>
          <w:name w:val="General"/>
          <w:gallery w:val="placeholder"/>
        </w:category>
        <w:types>
          <w:type w:val="bbPlcHdr"/>
        </w:types>
        <w:behaviors>
          <w:behavior w:val="content"/>
        </w:behaviors>
        <w:guid w:val="{3849D841-B7E9-49D6-A6EE-A0C4DE00D151}"/>
      </w:docPartPr>
      <w:docPartBody>
        <w:p w:rsidR="00E623B1" w:rsidP="00E623B1">
          <w:pPr>
            <w:pStyle w:val="B0EA68765BE249A98C4E2AF99DD9AC74"/>
          </w:pPr>
          <w:r w:rsidRPr="00697EF9">
            <w:rPr>
              <w:rStyle w:val="PlaceholderText"/>
            </w:rPr>
            <w:t>Click here to enter text.</w:t>
          </w:r>
        </w:p>
      </w:docPartBody>
    </w:docPart>
    <w:docPart>
      <w:docPartPr>
        <w:name w:val="B482809C52C04750BD3CF5179B6C9E7A"/>
        <w:category>
          <w:name w:val="General"/>
          <w:gallery w:val="placeholder"/>
        </w:category>
        <w:types>
          <w:type w:val="bbPlcHdr"/>
        </w:types>
        <w:behaviors>
          <w:behavior w:val="content"/>
        </w:behaviors>
        <w:guid w:val="{A035BBBC-F3BC-4766-AD4E-00A5A3011BED}"/>
      </w:docPartPr>
      <w:docPartBody>
        <w:p w:rsidR="00E623B1" w:rsidP="00E623B1">
          <w:pPr>
            <w:pStyle w:val="B482809C52C04750BD3CF5179B6C9E7A"/>
          </w:pPr>
          <w:r w:rsidRPr="00697EF9">
            <w:rPr>
              <w:rStyle w:val="PlaceholderText"/>
            </w:rPr>
            <w:t>Click here to enter text.</w:t>
          </w:r>
        </w:p>
      </w:docPartBody>
    </w:docPart>
    <w:docPart>
      <w:docPartPr>
        <w:name w:val="DD0FAF017DBB4882B835E776E1E04F85"/>
        <w:category>
          <w:name w:val="General"/>
          <w:gallery w:val="placeholder"/>
        </w:category>
        <w:types>
          <w:type w:val="bbPlcHdr"/>
        </w:types>
        <w:behaviors>
          <w:behavior w:val="content"/>
        </w:behaviors>
        <w:guid w:val="{461A3732-C471-41B2-A749-35D30FFCE11E}"/>
      </w:docPartPr>
      <w:docPartBody>
        <w:p w:rsidR="00E623B1" w:rsidP="00E623B1">
          <w:pPr>
            <w:pStyle w:val="DD0FAF017DBB4882B835E776E1E04F85"/>
          </w:pPr>
          <w:r w:rsidRPr="00697EF9">
            <w:rPr>
              <w:rStyle w:val="PlaceholderText"/>
            </w:rPr>
            <w:t>Click here to enter text.</w:t>
          </w:r>
        </w:p>
      </w:docPartBody>
    </w:docPart>
    <w:docPart>
      <w:docPartPr>
        <w:name w:val="1322323C06EA4CF78ABDF3CA51015828"/>
        <w:category>
          <w:name w:val="General"/>
          <w:gallery w:val="placeholder"/>
        </w:category>
        <w:types>
          <w:type w:val="bbPlcHdr"/>
        </w:types>
        <w:behaviors>
          <w:behavior w:val="content"/>
        </w:behaviors>
        <w:guid w:val="{55C57CD3-6FE1-4F36-B3CB-1968708CD5E4}"/>
      </w:docPartPr>
      <w:docPartBody>
        <w:p w:rsidR="00E623B1" w:rsidP="00E623B1">
          <w:pPr>
            <w:pStyle w:val="1322323C06EA4CF78ABDF3CA51015828"/>
          </w:pPr>
          <w:r w:rsidRPr="00697EF9">
            <w:rPr>
              <w:rStyle w:val="PlaceholderText"/>
            </w:rPr>
            <w:t>Click here to enter text.</w:t>
          </w:r>
        </w:p>
      </w:docPartBody>
    </w:docPart>
    <w:docPart>
      <w:docPartPr>
        <w:name w:val="CDCAC47741884F1ABB59E5D4BA24C25A"/>
        <w:category>
          <w:name w:val="General"/>
          <w:gallery w:val="placeholder"/>
        </w:category>
        <w:types>
          <w:type w:val="bbPlcHdr"/>
        </w:types>
        <w:behaviors>
          <w:behavior w:val="content"/>
        </w:behaviors>
        <w:guid w:val="{C4C53F65-6E3E-4568-86E5-D22276D18282}"/>
      </w:docPartPr>
      <w:docPartBody>
        <w:p w:rsidR="00E623B1" w:rsidP="00E623B1">
          <w:pPr>
            <w:pStyle w:val="CDCAC47741884F1ABB59E5D4BA24C25A"/>
          </w:pPr>
          <w:r w:rsidRPr="00697EF9">
            <w:rPr>
              <w:rStyle w:val="PlaceholderText"/>
            </w:rPr>
            <w:t>Click here to enter text.</w:t>
          </w:r>
        </w:p>
      </w:docPartBody>
    </w:docPart>
    <w:docPart>
      <w:docPartPr>
        <w:name w:val="0CADFC4FDFCD424BAE670BB450DD1CF6"/>
        <w:category>
          <w:name w:val="General"/>
          <w:gallery w:val="placeholder"/>
        </w:category>
        <w:types>
          <w:type w:val="bbPlcHdr"/>
        </w:types>
        <w:behaviors>
          <w:behavior w:val="content"/>
        </w:behaviors>
        <w:guid w:val="{A9D24A8E-7977-4E69-B15B-0EFFDBEE4C83}"/>
      </w:docPartPr>
      <w:docPartBody>
        <w:p w:rsidR="00E623B1" w:rsidP="00E623B1">
          <w:pPr>
            <w:pStyle w:val="0CADFC4FDFCD424BAE670BB450DD1CF6"/>
          </w:pPr>
          <w:r w:rsidRPr="00697EF9">
            <w:rPr>
              <w:rStyle w:val="PlaceholderText"/>
            </w:rPr>
            <w:t>Click here to enter text.</w:t>
          </w:r>
        </w:p>
      </w:docPartBody>
    </w:docPart>
    <w:docPart>
      <w:docPartPr>
        <w:name w:val="56FC420D0B92452FA845E4EF65E3703B"/>
        <w:category>
          <w:name w:val="General"/>
          <w:gallery w:val="placeholder"/>
        </w:category>
        <w:types>
          <w:type w:val="bbPlcHdr"/>
        </w:types>
        <w:behaviors>
          <w:behavior w:val="content"/>
        </w:behaviors>
        <w:guid w:val="{5A476F99-AB7B-4F5F-9E16-77C835C5F634}"/>
      </w:docPartPr>
      <w:docPartBody>
        <w:p w:rsidR="00E623B1" w:rsidP="00E623B1">
          <w:pPr>
            <w:pStyle w:val="56FC420D0B92452FA845E4EF65E3703B"/>
          </w:pPr>
          <w:r w:rsidRPr="00697EF9">
            <w:rPr>
              <w:rStyle w:val="PlaceholderText"/>
            </w:rPr>
            <w:t>Click here to enter text.</w:t>
          </w:r>
        </w:p>
      </w:docPartBody>
    </w:docPart>
    <w:docPart>
      <w:docPartPr>
        <w:name w:val="D569174D65F94F13886569973F02ED14"/>
        <w:category>
          <w:name w:val="General"/>
          <w:gallery w:val="placeholder"/>
        </w:category>
        <w:types>
          <w:type w:val="bbPlcHdr"/>
        </w:types>
        <w:behaviors>
          <w:behavior w:val="content"/>
        </w:behaviors>
        <w:guid w:val="{9F4C29A8-D148-4C4E-967A-0C7BDE0D270C}"/>
      </w:docPartPr>
      <w:docPartBody>
        <w:p w:rsidR="00E623B1" w:rsidP="00E623B1">
          <w:pPr>
            <w:pStyle w:val="D569174D65F94F13886569973F02ED14"/>
          </w:pPr>
          <w:r w:rsidRPr="00697EF9">
            <w:rPr>
              <w:rStyle w:val="PlaceholderText"/>
            </w:rPr>
            <w:t>Click here to enter text.</w:t>
          </w:r>
        </w:p>
      </w:docPartBody>
    </w:docPart>
    <w:docPart>
      <w:docPartPr>
        <w:name w:val="1AB91F32B69F4E0FB981CAFBC828E269"/>
        <w:category>
          <w:name w:val="General"/>
          <w:gallery w:val="placeholder"/>
        </w:category>
        <w:types>
          <w:type w:val="bbPlcHdr"/>
        </w:types>
        <w:behaviors>
          <w:behavior w:val="content"/>
        </w:behaviors>
        <w:guid w:val="{241EF06A-F9A0-458F-AE54-2643FCD32352}"/>
      </w:docPartPr>
      <w:docPartBody>
        <w:p w:rsidR="00E623B1" w:rsidP="00E623B1">
          <w:pPr>
            <w:pStyle w:val="1AB91F32B69F4E0FB981CAFBC828E269"/>
          </w:pPr>
          <w:r w:rsidRPr="00697EF9">
            <w:rPr>
              <w:rStyle w:val="PlaceholderText"/>
            </w:rPr>
            <w:t>Click here to enter text.</w:t>
          </w:r>
        </w:p>
      </w:docPartBody>
    </w:docPart>
    <w:docPart>
      <w:docPartPr>
        <w:name w:val="AE3CBE11B9FC42BC9D52AE4E6C2CFD2E"/>
        <w:category>
          <w:name w:val="General"/>
          <w:gallery w:val="placeholder"/>
        </w:category>
        <w:types>
          <w:type w:val="bbPlcHdr"/>
        </w:types>
        <w:behaviors>
          <w:behavior w:val="content"/>
        </w:behaviors>
        <w:guid w:val="{0FBFDC33-7D29-40DC-BF4C-C99B4DEA4EAE}"/>
      </w:docPartPr>
      <w:docPartBody>
        <w:p w:rsidR="00E623B1" w:rsidP="00E623B1">
          <w:pPr>
            <w:pStyle w:val="AE3CBE11B9FC42BC9D52AE4E6C2CFD2E"/>
          </w:pPr>
          <w:r w:rsidRPr="00697EF9">
            <w:rPr>
              <w:rStyle w:val="PlaceholderText"/>
            </w:rPr>
            <w:t>Click here to enter text.</w:t>
          </w:r>
        </w:p>
      </w:docPartBody>
    </w:docPart>
    <w:docPart>
      <w:docPartPr>
        <w:name w:val="ED2EA394142E4CE199F6D9280A0E8F08"/>
        <w:category>
          <w:name w:val="General"/>
          <w:gallery w:val="placeholder"/>
        </w:category>
        <w:types>
          <w:type w:val="bbPlcHdr"/>
        </w:types>
        <w:behaviors>
          <w:behavior w:val="content"/>
        </w:behaviors>
        <w:guid w:val="{401311F7-50CF-40E0-8030-1928DAA2158C}"/>
      </w:docPartPr>
      <w:docPartBody>
        <w:p w:rsidR="00E623B1" w:rsidP="00E623B1">
          <w:pPr>
            <w:pStyle w:val="ED2EA394142E4CE199F6D9280A0E8F08"/>
          </w:pPr>
          <w:r w:rsidRPr="00697EF9">
            <w:rPr>
              <w:rStyle w:val="PlaceholderText"/>
            </w:rPr>
            <w:t>Click here to enter text.</w:t>
          </w:r>
        </w:p>
      </w:docPartBody>
    </w:docPart>
    <w:docPart>
      <w:docPartPr>
        <w:name w:val="7E581604A5D445C9BB2002EA4F5F7A91"/>
        <w:category>
          <w:name w:val="General"/>
          <w:gallery w:val="placeholder"/>
        </w:category>
        <w:types>
          <w:type w:val="bbPlcHdr"/>
        </w:types>
        <w:behaviors>
          <w:behavior w:val="content"/>
        </w:behaviors>
        <w:guid w:val="{486A3781-82BD-48AB-928E-78C9101BDBCB}"/>
      </w:docPartPr>
      <w:docPartBody>
        <w:p w:rsidR="00E623B1" w:rsidP="00E623B1">
          <w:pPr>
            <w:pStyle w:val="7E581604A5D445C9BB2002EA4F5F7A91"/>
          </w:pPr>
          <w:r w:rsidRPr="00697EF9">
            <w:rPr>
              <w:rStyle w:val="PlaceholderText"/>
            </w:rPr>
            <w:t>Click here to enter text.</w:t>
          </w:r>
        </w:p>
      </w:docPartBody>
    </w:docPart>
    <w:docPart>
      <w:docPartPr>
        <w:name w:val="1C53906597154DFA93DC343F591BA564"/>
        <w:category>
          <w:name w:val="General"/>
          <w:gallery w:val="placeholder"/>
        </w:category>
        <w:types>
          <w:type w:val="bbPlcHdr"/>
        </w:types>
        <w:behaviors>
          <w:behavior w:val="content"/>
        </w:behaviors>
        <w:guid w:val="{EE5AB253-DE37-4C49-8824-D2D0B1D9BEAA}"/>
      </w:docPartPr>
      <w:docPartBody>
        <w:p w:rsidR="00E623B1" w:rsidP="00E623B1">
          <w:pPr>
            <w:pStyle w:val="1C53906597154DFA93DC343F591BA564"/>
          </w:pPr>
          <w:r w:rsidRPr="00697EF9">
            <w:rPr>
              <w:rStyle w:val="PlaceholderText"/>
            </w:rPr>
            <w:t>Click here to enter text.</w:t>
          </w:r>
        </w:p>
      </w:docPartBody>
    </w:docPart>
    <w:docPart>
      <w:docPartPr>
        <w:name w:val="BCDFA7229E094C9C82449839B004232C"/>
        <w:category>
          <w:name w:val="General"/>
          <w:gallery w:val="placeholder"/>
        </w:category>
        <w:types>
          <w:type w:val="bbPlcHdr"/>
        </w:types>
        <w:behaviors>
          <w:behavior w:val="content"/>
        </w:behaviors>
        <w:guid w:val="{DEA88420-315C-4697-9BBC-ED22B665D03B}"/>
      </w:docPartPr>
      <w:docPartBody>
        <w:p w:rsidR="00E623B1" w:rsidP="00E623B1">
          <w:pPr>
            <w:pStyle w:val="BCDFA7229E094C9C82449839B004232C"/>
          </w:pPr>
          <w:r w:rsidRPr="00697EF9">
            <w:rPr>
              <w:rStyle w:val="PlaceholderText"/>
            </w:rPr>
            <w:t>Click here to enter text.</w:t>
          </w:r>
        </w:p>
      </w:docPartBody>
    </w:docPart>
    <w:docPart>
      <w:docPartPr>
        <w:name w:val="80CDE201DFE5487FBA886A18CD1E5AD7"/>
        <w:category>
          <w:name w:val="General"/>
          <w:gallery w:val="placeholder"/>
        </w:category>
        <w:types>
          <w:type w:val="bbPlcHdr"/>
        </w:types>
        <w:behaviors>
          <w:behavior w:val="content"/>
        </w:behaviors>
        <w:guid w:val="{3B617A05-B839-4D3D-B4F7-227CBB32E034}"/>
      </w:docPartPr>
      <w:docPartBody>
        <w:p w:rsidR="00E623B1" w:rsidP="00E623B1">
          <w:pPr>
            <w:pStyle w:val="80CDE201DFE5487FBA886A18CD1E5AD7"/>
          </w:pPr>
          <w:r w:rsidRPr="00697EF9">
            <w:rPr>
              <w:rStyle w:val="PlaceholderText"/>
            </w:rPr>
            <w:t>Click here to enter text.</w:t>
          </w:r>
        </w:p>
      </w:docPartBody>
    </w:docPart>
    <w:docPart>
      <w:docPartPr>
        <w:name w:val="C1B38BE1382C4F5BB50FDBD73DABB79B"/>
        <w:category>
          <w:name w:val="General"/>
          <w:gallery w:val="placeholder"/>
        </w:category>
        <w:types>
          <w:type w:val="bbPlcHdr"/>
        </w:types>
        <w:behaviors>
          <w:behavior w:val="content"/>
        </w:behaviors>
        <w:guid w:val="{3451C011-5740-4156-93F7-4152280FD6CC}"/>
      </w:docPartPr>
      <w:docPartBody>
        <w:p w:rsidR="00E623B1" w:rsidP="00E623B1">
          <w:pPr>
            <w:pStyle w:val="C1B38BE1382C4F5BB50FDBD73DABB79B"/>
          </w:pPr>
          <w:r w:rsidRPr="00697EF9">
            <w:rPr>
              <w:rStyle w:val="PlaceholderText"/>
            </w:rPr>
            <w:t>Click here to enter text.</w:t>
          </w:r>
        </w:p>
      </w:docPartBody>
    </w:docPart>
    <w:docPart>
      <w:docPartPr>
        <w:name w:val="D6F46D6290BC48398CA1B72DCC95D294"/>
        <w:category>
          <w:name w:val="General"/>
          <w:gallery w:val="placeholder"/>
        </w:category>
        <w:types>
          <w:type w:val="bbPlcHdr"/>
        </w:types>
        <w:behaviors>
          <w:behavior w:val="content"/>
        </w:behaviors>
        <w:guid w:val="{2DA52824-F3E1-40BE-BF31-CCC91DB2DED9}"/>
      </w:docPartPr>
      <w:docPartBody>
        <w:p w:rsidR="00E623B1" w:rsidP="00E623B1">
          <w:pPr>
            <w:pStyle w:val="D6F46D6290BC48398CA1B72DCC95D294"/>
          </w:pPr>
          <w:r w:rsidRPr="00697EF9">
            <w:rPr>
              <w:rStyle w:val="PlaceholderText"/>
            </w:rPr>
            <w:t>Click here to enter text.</w:t>
          </w:r>
        </w:p>
      </w:docPartBody>
    </w:docPart>
    <w:docPart>
      <w:docPartPr>
        <w:name w:val="8F2AB958D99840ADBB7CCEDC6056E4B2"/>
        <w:category>
          <w:name w:val="General"/>
          <w:gallery w:val="placeholder"/>
        </w:category>
        <w:types>
          <w:type w:val="bbPlcHdr"/>
        </w:types>
        <w:behaviors>
          <w:behavior w:val="content"/>
        </w:behaviors>
        <w:guid w:val="{46E93DD8-707A-494B-B6CD-038D9BC6E183}"/>
      </w:docPartPr>
      <w:docPartBody>
        <w:p w:rsidR="00E623B1" w:rsidP="00E623B1">
          <w:pPr>
            <w:pStyle w:val="8F2AB958D99840ADBB7CCEDC6056E4B2"/>
          </w:pPr>
          <w:r w:rsidRPr="00697EF9">
            <w:rPr>
              <w:rStyle w:val="PlaceholderText"/>
            </w:rPr>
            <w:t>Click here to enter text.</w:t>
          </w:r>
        </w:p>
      </w:docPartBody>
    </w:docPart>
    <w:docPart>
      <w:docPartPr>
        <w:name w:val="2A5F6E9260314D2A9CC41872ADC9918D"/>
        <w:category>
          <w:name w:val="General"/>
          <w:gallery w:val="placeholder"/>
        </w:category>
        <w:types>
          <w:type w:val="bbPlcHdr"/>
        </w:types>
        <w:behaviors>
          <w:behavior w:val="content"/>
        </w:behaviors>
        <w:guid w:val="{34DB5F38-560F-4B1B-A29E-DE5184124FE8}"/>
      </w:docPartPr>
      <w:docPartBody>
        <w:p w:rsidR="00E623B1" w:rsidP="00E623B1">
          <w:pPr>
            <w:pStyle w:val="2A5F6E9260314D2A9CC41872ADC9918D"/>
          </w:pPr>
          <w:r w:rsidRPr="00697EF9">
            <w:rPr>
              <w:rStyle w:val="PlaceholderText"/>
            </w:rPr>
            <w:t>Click here to enter text.</w:t>
          </w:r>
        </w:p>
      </w:docPartBody>
    </w:docPart>
    <w:docPart>
      <w:docPartPr>
        <w:name w:val="12AA992F8BDB4386AB0512D21DDBFEB9"/>
        <w:category>
          <w:name w:val="General"/>
          <w:gallery w:val="placeholder"/>
        </w:category>
        <w:types>
          <w:type w:val="bbPlcHdr"/>
        </w:types>
        <w:behaviors>
          <w:behavior w:val="content"/>
        </w:behaviors>
        <w:guid w:val="{F90ABEC2-EDB5-45B6-81E4-EF3DDC1EDA92}"/>
      </w:docPartPr>
      <w:docPartBody>
        <w:p w:rsidR="00E623B1" w:rsidP="00E623B1">
          <w:pPr>
            <w:pStyle w:val="12AA992F8BDB4386AB0512D21DDBFEB9"/>
          </w:pPr>
          <w:r w:rsidRPr="00697EF9">
            <w:rPr>
              <w:rStyle w:val="PlaceholderText"/>
            </w:rPr>
            <w:t>Click here to enter text.</w:t>
          </w:r>
        </w:p>
      </w:docPartBody>
    </w:docPart>
    <w:docPart>
      <w:docPartPr>
        <w:name w:val="1DF2D11849C1483D8FA887BCDACD0BDC"/>
        <w:category>
          <w:name w:val="General"/>
          <w:gallery w:val="placeholder"/>
        </w:category>
        <w:types>
          <w:type w:val="bbPlcHdr"/>
        </w:types>
        <w:behaviors>
          <w:behavior w:val="content"/>
        </w:behaviors>
        <w:guid w:val="{0BFF7549-1598-444C-B7F8-6C54BD2C4D58}"/>
      </w:docPartPr>
      <w:docPartBody>
        <w:p w:rsidR="00E623B1" w:rsidP="00E623B1">
          <w:pPr>
            <w:pStyle w:val="1DF2D11849C1483D8FA887BCDACD0BDC"/>
          </w:pPr>
          <w:r w:rsidRPr="00697EF9">
            <w:rPr>
              <w:rStyle w:val="PlaceholderText"/>
            </w:rPr>
            <w:t>Click here to enter text.</w:t>
          </w:r>
        </w:p>
      </w:docPartBody>
    </w:docPart>
    <w:docPart>
      <w:docPartPr>
        <w:name w:val="4C11CEB9E5A741A792C1B2F69228833E"/>
        <w:category>
          <w:name w:val="General"/>
          <w:gallery w:val="placeholder"/>
        </w:category>
        <w:types>
          <w:type w:val="bbPlcHdr"/>
        </w:types>
        <w:behaviors>
          <w:behavior w:val="content"/>
        </w:behaviors>
        <w:guid w:val="{AFACF325-B349-4D39-A8A3-CDE745CA11CA}"/>
      </w:docPartPr>
      <w:docPartBody>
        <w:p w:rsidR="00E623B1" w:rsidP="00E623B1">
          <w:pPr>
            <w:pStyle w:val="4C11CEB9E5A741A792C1B2F69228833E"/>
          </w:pPr>
          <w:r w:rsidRPr="00697EF9">
            <w:rPr>
              <w:rStyle w:val="PlaceholderText"/>
            </w:rPr>
            <w:t>Click here to enter text.</w:t>
          </w:r>
        </w:p>
      </w:docPartBody>
    </w:docPart>
    <w:docPart>
      <w:docPartPr>
        <w:name w:val="50555806C19842EB81C2EF8B34FE6BE8"/>
        <w:category>
          <w:name w:val="General"/>
          <w:gallery w:val="placeholder"/>
        </w:category>
        <w:types>
          <w:type w:val="bbPlcHdr"/>
        </w:types>
        <w:behaviors>
          <w:behavior w:val="content"/>
        </w:behaviors>
        <w:guid w:val="{67C01187-E2FA-41EA-A1B2-CAC25578E3D6}"/>
      </w:docPartPr>
      <w:docPartBody>
        <w:p w:rsidR="00E623B1" w:rsidP="00E623B1">
          <w:pPr>
            <w:pStyle w:val="50555806C19842EB81C2EF8B34FE6BE8"/>
          </w:pPr>
          <w:r w:rsidRPr="00697EF9">
            <w:rPr>
              <w:rStyle w:val="PlaceholderText"/>
            </w:rPr>
            <w:t>Click here to enter text.</w:t>
          </w:r>
        </w:p>
      </w:docPartBody>
    </w:docPart>
    <w:docPart>
      <w:docPartPr>
        <w:name w:val="EF5198EB33D14850BC9C4A22D183202B"/>
        <w:category>
          <w:name w:val="General"/>
          <w:gallery w:val="placeholder"/>
        </w:category>
        <w:types>
          <w:type w:val="bbPlcHdr"/>
        </w:types>
        <w:behaviors>
          <w:behavior w:val="content"/>
        </w:behaviors>
        <w:guid w:val="{5A663F02-194E-4AAF-B4E2-7F3E2C3347C5}"/>
      </w:docPartPr>
      <w:docPartBody>
        <w:p w:rsidR="00E623B1" w:rsidP="00E623B1">
          <w:pPr>
            <w:pStyle w:val="EF5198EB33D14850BC9C4A22D183202B"/>
          </w:pPr>
          <w:r w:rsidRPr="00697EF9">
            <w:rPr>
              <w:rStyle w:val="PlaceholderText"/>
            </w:rPr>
            <w:t>Click here to enter text.</w:t>
          </w:r>
        </w:p>
      </w:docPartBody>
    </w:docPart>
    <w:docPart>
      <w:docPartPr>
        <w:name w:val="5FFBC91082D44F9188C0EDDE35E52D68"/>
        <w:category>
          <w:name w:val="General"/>
          <w:gallery w:val="placeholder"/>
        </w:category>
        <w:types>
          <w:type w:val="bbPlcHdr"/>
        </w:types>
        <w:behaviors>
          <w:behavior w:val="content"/>
        </w:behaviors>
        <w:guid w:val="{4B8E77D7-1991-44D6-9B89-4E5F1D866FC5}"/>
      </w:docPartPr>
      <w:docPartBody>
        <w:p w:rsidR="00E623B1" w:rsidP="00E623B1">
          <w:pPr>
            <w:pStyle w:val="5FFBC91082D44F9188C0EDDE35E52D68"/>
          </w:pPr>
          <w:r w:rsidRPr="00697EF9">
            <w:rPr>
              <w:rStyle w:val="PlaceholderText"/>
            </w:rPr>
            <w:t>Click here to enter text.</w:t>
          </w:r>
        </w:p>
      </w:docPartBody>
    </w:docPart>
    <w:docPart>
      <w:docPartPr>
        <w:name w:val="15EB8AF0393548179EF136A546D4E1DF"/>
        <w:category>
          <w:name w:val="General"/>
          <w:gallery w:val="placeholder"/>
        </w:category>
        <w:types>
          <w:type w:val="bbPlcHdr"/>
        </w:types>
        <w:behaviors>
          <w:behavior w:val="content"/>
        </w:behaviors>
        <w:guid w:val="{5351D8A4-C285-48BE-A8B8-6A71D5539EA4}"/>
      </w:docPartPr>
      <w:docPartBody>
        <w:p w:rsidR="00E623B1" w:rsidP="00E623B1">
          <w:pPr>
            <w:pStyle w:val="15EB8AF0393548179EF136A546D4E1DF"/>
          </w:pPr>
          <w:r w:rsidRPr="00697EF9">
            <w:rPr>
              <w:rStyle w:val="PlaceholderText"/>
            </w:rPr>
            <w:t>Click here to enter text.</w:t>
          </w:r>
        </w:p>
      </w:docPartBody>
    </w:docPart>
    <w:docPart>
      <w:docPartPr>
        <w:name w:val="68CB1D3EFC6A4BAA8D2EDF61AC76C598"/>
        <w:category>
          <w:name w:val="General"/>
          <w:gallery w:val="placeholder"/>
        </w:category>
        <w:types>
          <w:type w:val="bbPlcHdr"/>
        </w:types>
        <w:behaviors>
          <w:behavior w:val="content"/>
        </w:behaviors>
        <w:guid w:val="{714FDE99-8DC1-41EF-8970-FFDAC4D5D3AC}"/>
      </w:docPartPr>
      <w:docPartBody>
        <w:p w:rsidR="00E623B1" w:rsidP="00E623B1">
          <w:pPr>
            <w:pStyle w:val="68CB1D3EFC6A4BAA8D2EDF61AC76C598"/>
          </w:pPr>
          <w:r w:rsidRPr="00697EF9">
            <w:rPr>
              <w:rStyle w:val="PlaceholderText"/>
            </w:rPr>
            <w:t>Click here to enter text.</w:t>
          </w:r>
        </w:p>
      </w:docPartBody>
    </w:docPart>
    <w:docPart>
      <w:docPartPr>
        <w:name w:val="F24B68A2215743C99FB8685C01E4042A"/>
        <w:category>
          <w:name w:val="General"/>
          <w:gallery w:val="placeholder"/>
        </w:category>
        <w:types>
          <w:type w:val="bbPlcHdr"/>
        </w:types>
        <w:behaviors>
          <w:behavior w:val="content"/>
        </w:behaviors>
        <w:guid w:val="{5ACE2A65-E673-4629-AEB0-F0171D0135D9}"/>
      </w:docPartPr>
      <w:docPartBody>
        <w:p w:rsidR="00E623B1" w:rsidP="00E623B1">
          <w:pPr>
            <w:pStyle w:val="F24B68A2215743C99FB8685C01E4042A"/>
          </w:pPr>
          <w:r w:rsidRPr="00697EF9">
            <w:rPr>
              <w:rStyle w:val="PlaceholderText"/>
            </w:rPr>
            <w:t>Click here to enter text.</w:t>
          </w:r>
        </w:p>
      </w:docPartBody>
    </w:docPart>
    <w:docPart>
      <w:docPartPr>
        <w:name w:val="15DC4321DA2F494D9D67811AB824D195"/>
        <w:category>
          <w:name w:val="General"/>
          <w:gallery w:val="placeholder"/>
        </w:category>
        <w:types>
          <w:type w:val="bbPlcHdr"/>
        </w:types>
        <w:behaviors>
          <w:behavior w:val="content"/>
        </w:behaviors>
        <w:guid w:val="{653B24F2-9219-4544-949E-D00BF2D2D529}"/>
      </w:docPartPr>
      <w:docPartBody>
        <w:p w:rsidR="00281E17" w:rsidP="00E623B1">
          <w:pPr>
            <w:pStyle w:val="15DC4321DA2F494D9D67811AB824D195"/>
          </w:pPr>
          <w:r w:rsidRPr="00697EF9">
            <w:rPr>
              <w:rStyle w:val="PlaceholderText"/>
            </w:rPr>
            <w:t>Click here to enter text.</w:t>
          </w:r>
        </w:p>
      </w:docPartBody>
    </w:docPart>
    <w:docPart>
      <w:docPartPr>
        <w:name w:val="7E566406089847F0ABFBB84D513AC7BF"/>
        <w:category>
          <w:name w:val="General"/>
          <w:gallery w:val="placeholder"/>
        </w:category>
        <w:types>
          <w:type w:val="bbPlcHdr"/>
        </w:types>
        <w:behaviors>
          <w:behavior w:val="content"/>
        </w:behaviors>
        <w:guid w:val="{DBB969A2-EC7A-4418-8E5D-3F4586A25FCB}"/>
      </w:docPartPr>
      <w:docPartBody>
        <w:p w:rsidR="00281E17" w:rsidP="00E623B1">
          <w:pPr>
            <w:pStyle w:val="7E566406089847F0ABFBB84D513AC7BF"/>
          </w:pPr>
          <w:r w:rsidRPr="00697EF9">
            <w:rPr>
              <w:rStyle w:val="PlaceholderText"/>
            </w:rPr>
            <w:t>Click here to enter text.</w:t>
          </w:r>
        </w:p>
      </w:docPartBody>
    </w:docPart>
    <w:docPart>
      <w:docPartPr>
        <w:name w:val="A9E1F08AFF6F4CCF99237700BC4CA33A"/>
        <w:category>
          <w:name w:val="General"/>
          <w:gallery w:val="placeholder"/>
        </w:category>
        <w:types>
          <w:type w:val="bbPlcHdr"/>
        </w:types>
        <w:behaviors>
          <w:behavior w:val="content"/>
        </w:behaviors>
        <w:guid w:val="{552CAA39-C055-4CA7-9C12-F63A8B46DE5F}"/>
      </w:docPartPr>
      <w:docPartBody>
        <w:p w:rsidR="00281E17" w:rsidP="00E623B1">
          <w:pPr>
            <w:pStyle w:val="A9E1F08AFF6F4CCF99237700BC4CA33A"/>
          </w:pPr>
          <w:r w:rsidRPr="00697EF9">
            <w:rPr>
              <w:rStyle w:val="PlaceholderText"/>
            </w:rPr>
            <w:t>Click here to enter text.</w:t>
          </w:r>
        </w:p>
      </w:docPartBody>
    </w:docPart>
    <w:docPart>
      <w:docPartPr>
        <w:name w:val="8A7D86B12023453EB28FF26BB3414D6D"/>
        <w:category>
          <w:name w:val="General"/>
          <w:gallery w:val="placeholder"/>
        </w:category>
        <w:types>
          <w:type w:val="bbPlcHdr"/>
        </w:types>
        <w:behaviors>
          <w:behavior w:val="content"/>
        </w:behaviors>
        <w:guid w:val="{664F4315-CD54-4C04-B030-5A45AD77B2DC}"/>
      </w:docPartPr>
      <w:docPartBody>
        <w:p w:rsidR="00281E17" w:rsidP="00E623B1">
          <w:pPr>
            <w:pStyle w:val="8A7D86B12023453EB28FF26BB3414D6D"/>
          </w:pPr>
          <w:r w:rsidRPr="00697EF9">
            <w:rPr>
              <w:rStyle w:val="PlaceholderText"/>
            </w:rPr>
            <w:t>Click here to enter text.</w:t>
          </w:r>
        </w:p>
      </w:docPartBody>
    </w:docPart>
    <w:docPart>
      <w:docPartPr>
        <w:name w:val="5A000217F7284B94B9A64EDDF06D2B1D"/>
        <w:category>
          <w:name w:val="General"/>
          <w:gallery w:val="placeholder"/>
        </w:category>
        <w:types>
          <w:type w:val="bbPlcHdr"/>
        </w:types>
        <w:behaviors>
          <w:behavior w:val="content"/>
        </w:behaviors>
        <w:guid w:val="{37FDA98F-1573-4F8B-A61E-E8C717435B37}"/>
      </w:docPartPr>
      <w:docPartBody>
        <w:p w:rsidR="00281E17" w:rsidP="00E623B1">
          <w:pPr>
            <w:pStyle w:val="5A000217F7284B94B9A64EDDF06D2B1D"/>
          </w:pPr>
          <w:r w:rsidRPr="00697EF9">
            <w:rPr>
              <w:rStyle w:val="PlaceholderText"/>
            </w:rPr>
            <w:t>Click here to enter text.</w:t>
          </w:r>
        </w:p>
      </w:docPartBody>
    </w:docPart>
    <w:docPart>
      <w:docPartPr>
        <w:name w:val="A6FE4FC71CA0497CAFDA596BFDAA9CC9"/>
        <w:category>
          <w:name w:val="General"/>
          <w:gallery w:val="placeholder"/>
        </w:category>
        <w:types>
          <w:type w:val="bbPlcHdr"/>
        </w:types>
        <w:behaviors>
          <w:behavior w:val="content"/>
        </w:behaviors>
        <w:guid w:val="{802D8BDE-DBDB-489B-B65D-E1FE0E1766CC}"/>
      </w:docPartPr>
      <w:docPartBody>
        <w:p w:rsidR="00281E17" w:rsidP="00E623B1">
          <w:pPr>
            <w:pStyle w:val="A6FE4FC71CA0497CAFDA596BFDAA9CC9"/>
          </w:pPr>
          <w:r w:rsidRPr="00697EF9">
            <w:rPr>
              <w:rStyle w:val="PlaceholderText"/>
            </w:rPr>
            <w:t>Click here to enter text.</w:t>
          </w:r>
        </w:p>
      </w:docPartBody>
    </w:docPart>
    <w:docPart>
      <w:docPartPr>
        <w:name w:val="9E2EEEA623AC4DF7ABF5B8E0F324FD79"/>
        <w:category>
          <w:name w:val="General"/>
          <w:gallery w:val="placeholder"/>
        </w:category>
        <w:types>
          <w:type w:val="bbPlcHdr"/>
        </w:types>
        <w:behaviors>
          <w:behavior w:val="content"/>
        </w:behaviors>
        <w:guid w:val="{F012B748-4541-4967-A488-D41444309C45}"/>
      </w:docPartPr>
      <w:docPartBody>
        <w:p w:rsidR="00281E17" w:rsidP="00E623B1">
          <w:pPr>
            <w:pStyle w:val="9E2EEEA623AC4DF7ABF5B8E0F324FD79"/>
          </w:pPr>
          <w:r w:rsidRPr="00697EF9">
            <w:rPr>
              <w:rStyle w:val="PlaceholderText"/>
            </w:rPr>
            <w:t>Click here to enter text.</w:t>
          </w:r>
        </w:p>
      </w:docPartBody>
    </w:docPart>
    <w:docPart>
      <w:docPartPr>
        <w:name w:val="2F6CC6D39A9344CBB40AFE463B66975D"/>
        <w:category>
          <w:name w:val="General"/>
          <w:gallery w:val="placeholder"/>
        </w:category>
        <w:types>
          <w:type w:val="bbPlcHdr"/>
        </w:types>
        <w:behaviors>
          <w:behavior w:val="content"/>
        </w:behaviors>
        <w:guid w:val="{2AAC9389-4D4D-4DF1-BA47-508E99A600CA}"/>
      </w:docPartPr>
      <w:docPartBody>
        <w:p w:rsidR="00281E17" w:rsidP="00E623B1">
          <w:pPr>
            <w:pStyle w:val="2F6CC6D39A9344CBB40AFE463B66975D"/>
          </w:pPr>
          <w:r w:rsidRPr="00697EF9">
            <w:rPr>
              <w:rStyle w:val="PlaceholderText"/>
            </w:rPr>
            <w:t>Click here to enter text.</w:t>
          </w:r>
        </w:p>
      </w:docPartBody>
    </w:docPart>
    <w:docPart>
      <w:docPartPr>
        <w:name w:val="7589C44A3B9947688E43A8FA0F58075E"/>
        <w:category>
          <w:name w:val="General"/>
          <w:gallery w:val="placeholder"/>
        </w:category>
        <w:types>
          <w:type w:val="bbPlcHdr"/>
        </w:types>
        <w:behaviors>
          <w:behavior w:val="content"/>
        </w:behaviors>
        <w:guid w:val="{0A57AE39-DB51-4CBA-88D7-EA04B45BBA0E}"/>
      </w:docPartPr>
      <w:docPartBody>
        <w:p w:rsidR="00281E17" w:rsidP="00E623B1">
          <w:pPr>
            <w:pStyle w:val="7589C44A3B9947688E43A8FA0F58075E"/>
          </w:pPr>
          <w:r w:rsidRPr="00697EF9">
            <w:rPr>
              <w:rStyle w:val="PlaceholderText"/>
            </w:rPr>
            <w:t>Click here to enter text.</w:t>
          </w:r>
        </w:p>
      </w:docPartBody>
    </w:docPart>
    <w:docPart>
      <w:docPartPr>
        <w:name w:val="D14C239DE601422BA2B9E31D2B56A559"/>
        <w:category>
          <w:name w:val="General"/>
          <w:gallery w:val="placeholder"/>
        </w:category>
        <w:types>
          <w:type w:val="bbPlcHdr"/>
        </w:types>
        <w:behaviors>
          <w:behavior w:val="content"/>
        </w:behaviors>
        <w:guid w:val="{B66AE5E1-1BC5-4640-B835-6C83A064D063}"/>
      </w:docPartPr>
      <w:docPartBody>
        <w:p w:rsidR="00281E17" w:rsidP="00E623B1">
          <w:pPr>
            <w:pStyle w:val="D14C239DE601422BA2B9E31D2B56A559"/>
          </w:pPr>
          <w:r w:rsidRPr="00697EF9">
            <w:rPr>
              <w:rStyle w:val="PlaceholderText"/>
            </w:rPr>
            <w:t>Click here to enter text.</w:t>
          </w:r>
        </w:p>
      </w:docPartBody>
    </w:docPart>
    <w:docPart>
      <w:docPartPr>
        <w:name w:val="AA83C64FEFE540DD850B0BD79F135740"/>
        <w:category>
          <w:name w:val="General"/>
          <w:gallery w:val="placeholder"/>
        </w:category>
        <w:types>
          <w:type w:val="bbPlcHdr"/>
        </w:types>
        <w:behaviors>
          <w:behavior w:val="content"/>
        </w:behaviors>
        <w:guid w:val="{560B90FB-B4E3-4789-8E5A-4C29C40EF980}"/>
      </w:docPartPr>
      <w:docPartBody>
        <w:p w:rsidR="00281E17" w:rsidP="00E623B1">
          <w:pPr>
            <w:pStyle w:val="AA83C64FEFE540DD850B0BD79F135740"/>
          </w:pPr>
          <w:r w:rsidRPr="00697EF9">
            <w:rPr>
              <w:rStyle w:val="PlaceholderText"/>
            </w:rPr>
            <w:t>Click here to enter text.</w:t>
          </w:r>
        </w:p>
      </w:docPartBody>
    </w:docPart>
    <w:docPart>
      <w:docPartPr>
        <w:name w:val="29AFBC2404DE40E0B43CFF26740F9157"/>
        <w:category>
          <w:name w:val="General"/>
          <w:gallery w:val="placeholder"/>
        </w:category>
        <w:types>
          <w:type w:val="bbPlcHdr"/>
        </w:types>
        <w:behaviors>
          <w:behavior w:val="content"/>
        </w:behaviors>
        <w:guid w:val="{9F03D7DF-7992-43F0-9A8B-C8075FC81C4D}"/>
      </w:docPartPr>
      <w:docPartBody>
        <w:p w:rsidR="00281E17" w:rsidP="00E623B1">
          <w:pPr>
            <w:pStyle w:val="29AFBC2404DE40E0B43CFF26740F9157"/>
          </w:pPr>
          <w:r w:rsidRPr="00697EF9">
            <w:rPr>
              <w:rStyle w:val="PlaceholderText"/>
            </w:rPr>
            <w:t>Click here to enter text.</w:t>
          </w:r>
        </w:p>
      </w:docPartBody>
    </w:docPart>
    <w:docPart>
      <w:docPartPr>
        <w:name w:val="FFF66B6D5AA14020B7177D78E3D0D4D2"/>
        <w:category>
          <w:name w:val="General"/>
          <w:gallery w:val="placeholder"/>
        </w:category>
        <w:types>
          <w:type w:val="bbPlcHdr"/>
        </w:types>
        <w:behaviors>
          <w:behavior w:val="content"/>
        </w:behaviors>
        <w:guid w:val="{4DBEE3D8-46EE-46A3-B0D0-E4111FB52295}"/>
      </w:docPartPr>
      <w:docPartBody>
        <w:p w:rsidR="00281E17" w:rsidP="00E623B1">
          <w:pPr>
            <w:pStyle w:val="FFF66B6D5AA14020B7177D78E3D0D4D2"/>
          </w:pPr>
          <w:r w:rsidRPr="00697EF9">
            <w:rPr>
              <w:rStyle w:val="PlaceholderText"/>
            </w:rPr>
            <w:t>Click here to enter text.</w:t>
          </w:r>
        </w:p>
      </w:docPartBody>
    </w:docPart>
    <w:docPart>
      <w:docPartPr>
        <w:name w:val="BCC0C1B5FDC64547B2F53C2AF73220F8"/>
        <w:category>
          <w:name w:val="General"/>
          <w:gallery w:val="placeholder"/>
        </w:category>
        <w:types>
          <w:type w:val="bbPlcHdr"/>
        </w:types>
        <w:behaviors>
          <w:behavior w:val="content"/>
        </w:behaviors>
        <w:guid w:val="{98F72E95-6382-45C2-8475-62B68B0FB7A1}"/>
      </w:docPartPr>
      <w:docPartBody>
        <w:p w:rsidR="00281E17" w:rsidP="00E623B1">
          <w:pPr>
            <w:pStyle w:val="BCC0C1B5FDC64547B2F53C2AF73220F8"/>
          </w:pPr>
          <w:r w:rsidRPr="00697EF9">
            <w:rPr>
              <w:rStyle w:val="PlaceholderText"/>
            </w:rPr>
            <w:t>Click here to enter text.</w:t>
          </w:r>
        </w:p>
      </w:docPartBody>
    </w:docPart>
    <w:docPart>
      <w:docPartPr>
        <w:name w:val="B0EB4C1C81084EF69AF2EC4F2EA75B8E"/>
        <w:category>
          <w:name w:val="General"/>
          <w:gallery w:val="placeholder"/>
        </w:category>
        <w:types>
          <w:type w:val="bbPlcHdr"/>
        </w:types>
        <w:behaviors>
          <w:behavior w:val="content"/>
        </w:behaviors>
        <w:guid w:val="{0855CDE1-511E-4091-A865-0E25618FA4DB}"/>
      </w:docPartPr>
      <w:docPartBody>
        <w:p w:rsidR="00281E17" w:rsidP="00E623B1">
          <w:pPr>
            <w:pStyle w:val="B0EB4C1C81084EF69AF2EC4F2EA75B8E"/>
          </w:pPr>
          <w:r w:rsidRPr="00697EF9">
            <w:rPr>
              <w:rStyle w:val="PlaceholderText"/>
            </w:rPr>
            <w:t>Click here to enter text.</w:t>
          </w:r>
        </w:p>
      </w:docPartBody>
    </w:docPart>
    <w:docPart>
      <w:docPartPr>
        <w:name w:val="3538577560524066A5F4100D158C7701"/>
        <w:category>
          <w:name w:val="General"/>
          <w:gallery w:val="placeholder"/>
        </w:category>
        <w:types>
          <w:type w:val="bbPlcHdr"/>
        </w:types>
        <w:behaviors>
          <w:behavior w:val="content"/>
        </w:behaviors>
        <w:guid w:val="{807BD126-D774-45D8-BD6A-26928F478FDF}"/>
      </w:docPartPr>
      <w:docPartBody>
        <w:p w:rsidR="00281E17" w:rsidP="00E623B1">
          <w:pPr>
            <w:pStyle w:val="3538577560524066A5F4100D158C7701"/>
          </w:pPr>
          <w:r w:rsidRPr="00697EF9">
            <w:rPr>
              <w:rStyle w:val="PlaceholderText"/>
            </w:rPr>
            <w:t>Click here to enter text.</w:t>
          </w:r>
        </w:p>
      </w:docPartBody>
    </w:docPart>
    <w:docPart>
      <w:docPartPr>
        <w:name w:val="841472851F74426AA692E16F8F6E621B"/>
        <w:category>
          <w:name w:val="General"/>
          <w:gallery w:val="placeholder"/>
        </w:category>
        <w:types>
          <w:type w:val="bbPlcHdr"/>
        </w:types>
        <w:behaviors>
          <w:behavior w:val="content"/>
        </w:behaviors>
        <w:guid w:val="{213F1DCC-07E7-4A56-9796-E0FB2911BF4A}"/>
      </w:docPartPr>
      <w:docPartBody>
        <w:p w:rsidR="00281E17" w:rsidP="00E623B1">
          <w:pPr>
            <w:pStyle w:val="841472851F74426AA692E16F8F6E621B"/>
          </w:pPr>
          <w:r w:rsidRPr="00697EF9">
            <w:rPr>
              <w:rStyle w:val="PlaceholderText"/>
            </w:rPr>
            <w:t>Click here to enter text.</w:t>
          </w:r>
        </w:p>
      </w:docPartBody>
    </w:docPart>
    <w:docPart>
      <w:docPartPr>
        <w:name w:val="49E93E9CA64B44189935B2A71D955ED9"/>
        <w:category>
          <w:name w:val="General"/>
          <w:gallery w:val="placeholder"/>
        </w:category>
        <w:types>
          <w:type w:val="bbPlcHdr"/>
        </w:types>
        <w:behaviors>
          <w:behavior w:val="content"/>
        </w:behaviors>
        <w:guid w:val="{48FC6D0E-6445-46ED-95ED-F051E05D1A47}"/>
      </w:docPartPr>
      <w:docPartBody>
        <w:p w:rsidR="00281E17" w:rsidP="00E623B1">
          <w:pPr>
            <w:pStyle w:val="49E93E9CA64B44189935B2A71D955ED9"/>
          </w:pPr>
          <w:r w:rsidRPr="00697EF9">
            <w:rPr>
              <w:rStyle w:val="PlaceholderText"/>
            </w:rPr>
            <w:t>Click here to enter text.</w:t>
          </w:r>
        </w:p>
      </w:docPartBody>
    </w:docPart>
    <w:docPart>
      <w:docPartPr>
        <w:name w:val="3B5B31BC6F9741BBA1FD25D4968F1D19"/>
        <w:category>
          <w:name w:val="General"/>
          <w:gallery w:val="placeholder"/>
        </w:category>
        <w:types>
          <w:type w:val="bbPlcHdr"/>
        </w:types>
        <w:behaviors>
          <w:behavior w:val="content"/>
        </w:behaviors>
        <w:guid w:val="{9F85AE05-DB1B-4599-8FE1-8CAD889C6957}"/>
      </w:docPartPr>
      <w:docPartBody>
        <w:p w:rsidR="00281E17" w:rsidP="00E623B1">
          <w:pPr>
            <w:pStyle w:val="3B5B31BC6F9741BBA1FD25D4968F1D19"/>
          </w:pPr>
          <w:r w:rsidRPr="00697EF9">
            <w:rPr>
              <w:rStyle w:val="PlaceholderText"/>
            </w:rPr>
            <w:t>Click here to enter text.</w:t>
          </w:r>
        </w:p>
      </w:docPartBody>
    </w:docPart>
    <w:docPart>
      <w:docPartPr>
        <w:name w:val="590FC6BBB4D3445FA6F9FABDD5C6CB89"/>
        <w:category>
          <w:name w:val="General"/>
          <w:gallery w:val="placeholder"/>
        </w:category>
        <w:types>
          <w:type w:val="bbPlcHdr"/>
        </w:types>
        <w:behaviors>
          <w:behavior w:val="content"/>
        </w:behaviors>
        <w:guid w:val="{E4DDFA8A-93F3-4C54-BBE9-F16E166E9358}"/>
      </w:docPartPr>
      <w:docPartBody>
        <w:p w:rsidR="00281E17" w:rsidP="00E623B1">
          <w:pPr>
            <w:pStyle w:val="590FC6BBB4D3445FA6F9FABDD5C6CB89"/>
          </w:pPr>
          <w:r w:rsidRPr="00697EF9">
            <w:rPr>
              <w:rStyle w:val="PlaceholderText"/>
            </w:rPr>
            <w:t>Click here to enter text.</w:t>
          </w:r>
        </w:p>
      </w:docPartBody>
    </w:docPart>
    <w:docPart>
      <w:docPartPr>
        <w:name w:val="A8567AF9009E4EE0B7366FC815E8ABE2"/>
        <w:category>
          <w:name w:val="General"/>
          <w:gallery w:val="placeholder"/>
        </w:category>
        <w:types>
          <w:type w:val="bbPlcHdr"/>
        </w:types>
        <w:behaviors>
          <w:behavior w:val="content"/>
        </w:behaviors>
        <w:guid w:val="{A50ADE72-AE40-4911-AE54-AD242DB00090}"/>
      </w:docPartPr>
      <w:docPartBody>
        <w:p w:rsidR="00281E17" w:rsidP="00E623B1">
          <w:pPr>
            <w:pStyle w:val="A8567AF9009E4EE0B7366FC815E8ABE2"/>
          </w:pPr>
          <w:r w:rsidRPr="00697EF9">
            <w:rPr>
              <w:rStyle w:val="PlaceholderText"/>
            </w:rPr>
            <w:t>Click here to enter text.</w:t>
          </w:r>
        </w:p>
      </w:docPartBody>
    </w:docPart>
    <w:docPart>
      <w:docPartPr>
        <w:name w:val="0818F6856BC947378396F5FE97050540"/>
        <w:category>
          <w:name w:val="General"/>
          <w:gallery w:val="placeholder"/>
        </w:category>
        <w:types>
          <w:type w:val="bbPlcHdr"/>
        </w:types>
        <w:behaviors>
          <w:behavior w:val="content"/>
        </w:behaviors>
        <w:guid w:val="{5F238D85-2FBA-481B-ADC9-D9F22560A5B9}"/>
      </w:docPartPr>
      <w:docPartBody>
        <w:p w:rsidR="00281E17" w:rsidP="00E623B1">
          <w:pPr>
            <w:pStyle w:val="0818F6856BC947378396F5FE97050540"/>
          </w:pPr>
          <w:r w:rsidRPr="00697EF9">
            <w:rPr>
              <w:rStyle w:val="PlaceholderText"/>
            </w:rPr>
            <w:t>Click here to enter text.</w:t>
          </w:r>
        </w:p>
      </w:docPartBody>
    </w:docPart>
    <w:docPart>
      <w:docPartPr>
        <w:name w:val="B82432D5827141DAA3955FF8CAF02FB9"/>
        <w:category>
          <w:name w:val="General"/>
          <w:gallery w:val="placeholder"/>
        </w:category>
        <w:types>
          <w:type w:val="bbPlcHdr"/>
        </w:types>
        <w:behaviors>
          <w:behavior w:val="content"/>
        </w:behaviors>
        <w:guid w:val="{714CDBC2-2B81-4F0E-8487-F721C085BB2C}"/>
      </w:docPartPr>
      <w:docPartBody>
        <w:p w:rsidR="00281E17" w:rsidP="00E623B1">
          <w:pPr>
            <w:pStyle w:val="B82432D5827141DAA3955FF8CAF02FB9"/>
          </w:pPr>
          <w:r w:rsidRPr="00697EF9">
            <w:rPr>
              <w:rStyle w:val="PlaceholderText"/>
            </w:rPr>
            <w:t>Click here to enter text.</w:t>
          </w:r>
        </w:p>
      </w:docPartBody>
    </w:docPart>
    <w:docPart>
      <w:docPartPr>
        <w:name w:val="01AE903D58774FEF8B80474A4D8B1877"/>
        <w:category>
          <w:name w:val="General"/>
          <w:gallery w:val="placeholder"/>
        </w:category>
        <w:types>
          <w:type w:val="bbPlcHdr"/>
        </w:types>
        <w:behaviors>
          <w:behavior w:val="content"/>
        </w:behaviors>
        <w:guid w:val="{F50A92C1-FB88-4303-9D81-7261EF3C2D77}"/>
      </w:docPartPr>
      <w:docPartBody>
        <w:p w:rsidR="00281E17" w:rsidP="00E623B1">
          <w:pPr>
            <w:pStyle w:val="01AE903D58774FEF8B80474A4D8B1877"/>
          </w:pPr>
          <w:r w:rsidRPr="00697EF9">
            <w:rPr>
              <w:rStyle w:val="PlaceholderText"/>
            </w:rPr>
            <w:t>Click here to enter text.</w:t>
          </w:r>
        </w:p>
      </w:docPartBody>
    </w:docPart>
    <w:docPart>
      <w:docPartPr>
        <w:name w:val="FB5039131A8943658E1F5B3601F57304"/>
        <w:category>
          <w:name w:val="General"/>
          <w:gallery w:val="placeholder"/>
        </w:category>
        <w:types>
          <w:type w:val="bbPlcHdr"/>
        </w:types>
        <w:behaviors>
          <w:behavior w:val="content"/>
        </w:behaviors>
        <w:guid w:val="{06F7C0F5-F261-418C-A02A-A746838EAF7E}"/>
      </w:docPartPr>
      <w:docPartBody>
        <w:p w:rsidR="00281E17" w:rsidP="00E623B1">
          <w:pPr>
            <w:pStyle w:val="FB5039131A8943658E1F5B3601F57304"/>
          </w:pPr>
          <w:r w:rsidRPr="00697EF9">
            <w:rPr>
              <w:rStyle w:val="PlaceholderText"/>
            </w:rPr>
            <w:t>Click here to enter text.</w:t>
          </w:r>
        </w:p>
      </w:docPartBody>
    </w:docPart>
    <w:docPart>
      <w:docPartPr>
        <w:name w:val="6172390B1C3F4E98881698F6BFB907FA"/>
        <w:category>
          <w:name w:val="General"/>
          <w:gallery w:val="placeholder"/>
        </w:category>
        <w:types>
          <w:type w:val="bbPlcHdr"/>
        </w:types>
        <w:behaviors>
          <w:behavior w:val="content"/>
        </w:behaviors>
        <w:guid w:val="{9D26CBEA-A2BD-4DD9-9AC7-B978484D14BA}"/>
      </w:docPartPr>
      <w:docPartBody>
        <w:p w:rsidR="00281E17" w:rsidP="00E623B1">
          <w:pPr>
            <w:pStyle w:val="6172390B1C3F4E98881698F6BFB907FA"/>
          </w:pPr>
          <w:r w:rsidRPr="00697EF9">
            <w:rPr>
              <w:rStyle w:val="PlaceholderText"/>
            </w:rPr>
            <w:t>Click here to enter text.</w:t>
          </w:r>
        </w:p>
      </w:docPartBody>
    </w:docPart>
    <w:docPart>
      <w:docPartPr>
        <w:name w:val="D17BD3C234D843728926851FB8108432"/>
        <w:category>
          <w:name w:val="General"/>
          <w:gallery w:val="placeholder"/>
        </w:category>
        <w:types>
          <w:type w:val="bbPlcHdr"/>
        </w:types>
        <w:behaviors>
          <w:behavior w:val="content"/>
        </w:behaviors>
        <w:guid w:val="{694AA1EA-9E4D-4C4D-A052-BDCD672C3D86}"/>
      </w:docPartPr>
      <w:docPartBody>
        <w:p w:rsidR="00281E17" w:rsidP="00E623B1">
          <w:pPr>
            <w:pStyle w:val="D17BD3C234D843728926851FB8108432"/>
          </w:pPr>
          <w:r w:rsidRPr="00697EF9">
            <w:rPr>
              <w:rStyle w:val="PlaceholderText"/>
            </w:rPr>
            <w:t>Click here to enter text.</w:t>
          </w:r>
        </w:p>
      </w:docPartBody>
    </w:docPart>
    <w:docPart>
      <w:docPartPr>
        <w:name w:val="A67D95AFF91E47CFBF86035829B62E2E"/>
        <w:category>
          <w:name w:val="General"/>
          <w:gallery w:val="placeholder"/>
        </w:category>
        <w:types>
          <w:type w:val="bbPlcHdr"/>
        </w:types>
        <w:behaviors>
          <w:behavior w:val="content"/>
        </w:behaviors>
        <w:guid w:val="{378D8FC2-7952-4DA0-884E-B45F448D7097}"/>
      </w:docPartPr>
      <w:docPartBody>
        <w:p w:rsidR="00281E17" w:rsidP="00E623B1">
          <w:pPr>
            <w:pStyle w:val="A67D95AFF91E47CFBF86035829B62E2E"/>
          </w:pPr>
          <w:r w:rsidRPr="00697EF9">
            <w:rPr>
              <w:rStyle w:val="PlaceholderText"/>
            </w:rPr>
            <w:t>Click here to enter text.</w:t>
          </w:r>
        </w:p>
      </w:docPartBody>
    </w:docPart>
    <w:docPart>
      <w:docPartPr>
        <w:name w:val="BBAC7363D19F40FBAB0AB34E22EFE38D"/>
        <w:category>
          <w:name w:val="General"/>
          <w:gallery w:val="placeholder"/>
        </w:category>
        <w:types>
          <w:type w:val="bbPlcHdr"/>
        </w:types>
        <w:behaviors>
          <w:behavior w:val="content"/>
        </w:behaviors>
        <w:guid w:val="{5CC75508-B061-42C4-AC6E-342A7B1D044A}"/>
      </w:docPartPr>
      <w:docPartBody>
        <w:p w:rsidR="00281E17" w:rsidP="00E623B1">
          <w:pPr>
            <w:pStyle w:val="BBAC7363D19F40FBAB0AB34E22EFE38D"/>
          </w:pPr>
          <w:r w:rsidRPr="00697EF9">
            <w:rPr>
              <w:rStyle w:val="PlaceholderText"/>
            </w:rPr>
            <w:t>Click here to enter text.</w:t>
          </w:r>
        </w:p>
      </w:docPartBody>
    </w:docPart>
    <w:docPart>
      <w:docPartPr>
        <w:name w:val="C12DE0DCA1374DDD8D87B073F2346644"/>
        <w:category>
          <w:name w:val="General"/>
          <w:gallery w:val="placeholder"/>
        </w:category>
        <w:types>
          <w:type w:val="bbPlcHdr"/>
        </w:types>
        <w:behaviors>
          <w:behavior w:val="content"/>
        </w:behaviors>
        <w:guid w:val="{E5ECD827-57B7-4D11-B3B2-0E250441423D}"/>
      </w:docPartPr>
      <w:docPartBody>
        <w:p w:rsidR="00281E17" w:rsidP="00E623B1">
          <w:pPr>
            <w:pStyle w:val="C12DE0DCA1374DDD8D87B073F2346644"/>
          </w:pPr>
          <w:r w:rsidRPr="00697EF9">
            <w:rPr>
              <w:rStyle w:val="PlaceholderText"/>
            </w:rPr>
            <w:t>Click here to enter text.</w:t>
          </w:r>
        </w:p>
      </w:docPartBody>
    </w:docPart>
    <w:docPart>
      <w:docPartPr>
        <w:name w:val="2658E8546A9E428BB78140F72E52F2F3"/>
        <w:category>
          <w:name w:val="General"/>
          <w:gallery w:val="placeholder"/>
        </w:category>
        <w:types>
          <w:type w:val="bbPlcHdr"/>
        </w:types>
        <w:behaviors>
          <w:behavior w:val="content"/>
        </w:behaviors>
        <w:guid w:val="{46F340F3-F73B-486E-BA73-07BAA42BE6C7}"/>
      </w:docPartPr>
      <w:docPartBody>
        <w:p w:rsidR="00281E17" w:rsidP="00E623B1">
          <w:pPr>
            <w:pStyle w:val="2658E8546A9E428BB78140F72E52F2F3"/>
          </w:pPr>
          <w:r w:rsidRPr="00697EF9">
            <w:rPr>
              <w:rStyle w:val="PlaceholderText"/>
            </w:rPr>
            <w:t>Click here to enter text.</w:t>
          </w:r>
        </w:p>
      </w:docPartBody>
    </w:docPart>
    <w:docPart>
      <w:docPartPr>
        <w:name w:val="AC2C0DA2E58B4405A0F34C371B6044B5"/>
        <w:category>
          <w:name w:val="General"/>
          <w:gallery w:val="placeholder"/>
        </w:category>
        <w:types>
          <w:type w:val="bbPlcHdr"/>
        </w:types>
        <w:behaviors>
          <w:behavior w:val="content"/>
        </w:behaviors>
        <w:guid w:val="{577C0554-63C7-4158-9F78-47C5A529703C}"/>
      </w:docPartPr>
      <w:docPartBody>
        <w:p w:rsidR="00281E17" w:rsidP="00E623B1">
          <w:pPr>
            <w:pStyle w:val="AC2C0DA2E58B4405A0F34C371B6044B5"/>
          </w:pPr>
          <w:r w:rsidRPr="00697EF9">
            <w:rPr>
              <w:rStyle w:val="PlaceholderText"/>
            </w:rPr>
            <w:t>Click here to enter text.</w:t>
          </w:r>
        </w:p>
      </w:docPartBody>
    </w:docPart>
    <w:docPart>
      <w:docPartPr>
        <w:name w:val="6A491316C0D44A5C9F95A4086A077874"/>
        <w:category>
          <w:name w:val="General"/>
          <w:gallery w:val="placeholder"/>
        </w:category>
        <w:types>
          <w:type w:val="bbPlcHdr"/>
        </w:types>
        <w:behaviors>
          <w:behavior w:val="content"/>
        </w:behaviors>
        <w:guid w:val="{B350C284-13F5-4A82-8A2C-16305BB60C48}"/>
      </w:docPartPr>
      <w:docPartBody>
        <w:p w:rsidR="00281E17" w:rsidP="00E623B1">
          <w:pPr>
            <w:pStyle w:val="6A491316C0D44A5C9F95A4086A077874"/>
          </w:pPr>
          <w:r w:rsidRPr="00697EF9">
            <w:rPr>
              <w:rStyle w:val="PlaceholderText"/>
            </w:rPr>
            <w:t>Click here to enter text.</w:t>
          </w:r>
        </w:p>
      </w:docPartBody>
    </w:docPart>
    <w:docPart>
      <w:docPartPr>
        <w:name w:val="E17B25CFD84F44E2B8F36A0944AEDB6A"/>
        <w:category>
          <w:name w:val="General"/>
          <w:gallery w:val="placeholder"/>
        </w:category>
        <w:types>
          <w:type w:val="bbPlcHdr"/>
        </w:types>
        <w:behaviors>
          <w:behavior w:val="content"/>
        </w:behaviors>
        <w:guid w:val="{03B7E25B-7C38-4024-80E1-CB53B8CC8F68}"/>
      </w:docPartPr>
      <w:docPartBody>
        <w:p w:rsidR="00281E17" w:rsidP="00E623B1">
          <w:pPr>
            <w:pStyle w:val="E17B25CFD84F44E2B8F36A0944AEDB6A"/>
          </w:pPr>
          <w:r w:rsidRPr="00697EF9">
            <w:rPr>
              <w:rStyle w:val="PlaceholderText"/>
            </w:rPr>
            <w:t>Click here to enter text.</w:t>
          </w:r>
        </w:p>
      </w:docPartBody>
    </w:docPart>
    <w:docPart>
      <w:docPartPr>
        <w:name w:val="E20304374A014227A7099CAE48561620"/>
        <w:category>
          <w:name w:val="General"/>
          <w:gallery w:val="placeholder"/>
        </w:category>
        <w:types>
          <w:type w:val="bbPlcHdr"/>
        </w:types>
        <w:behaviors>
          <w:behavior w:val="content"/>
        </w:behaviors>
        <w:guid w:val="{C28B5297-3520-4002-8F5F-B376D3AB204E}"/>
      </w:docPartPr>
      <w:docPartBody>
        <w:p w:rsidR="00281E17" w:rsidP="00E623B1">
          <w:pPr>
            <w:pStyle w:val="E20304374A014227A7099CAE48561620"/>
          </w:pPr>
          <w:r w:rsidRPr="00697EF9">
            <w:rPr>
              <w:rStyle w:val="PlaceholderText"/>
            </w:rPr>
            <w:t>Click here to enter text.</w:t>
          </w:r>
        </w:p>
      </w:docPartBody>
    </w:docPart>
    <w:docPart>
      <w:docPartPr>
        <w:name w:val="F0DC3DC3967F4B4786464FE656A06351"/>
        <w:category>
          <w:name w:val="General"/>
          <w:gallery w:val="placeholder"/>
        </w:category>
        <w:types>
          <w:type w:val="bbPlcHdr"/>
        </w:types>
        <w:behaviors>
          <w:behavior w:val="content"/>
        </w:behaviors>
        <w:guid w:val="{A38844E7-A8A7-4DC6-9EEB-E5F7E36696B9}"/>
      </w:docPartPr>
      <w:docPartBody>
        <w:p w:rsidR="00281E17" w:rsidP="00E623B1">
          <w:pPr>
            <w:pStyle w:val="F0DC3DC3967F4B4786464FE656A06351"/>
          </w:pPr>
          <w:r w:rsidRPr="00697EF9">
            <w:rPr>
              <w:rStyle w:val="PlaceholderText"/>
            </w:rPr>
            <w:t>Click here to enter text.</w:t>
          </w:r>
        </w:p>
      </w:docPartBody>
    </w:docPart>
    <w:docPart>
      <w:docPartPr>
        <w:name w:val="230E978028E44A66920B45B17EA86C85"/>
        <w:category>
          <w:name w:val="General"/>
          <w:gallery w:val="placeholder"/>
        </w:category>
        <w:types>
          <w:type w:val="bbPlcHdr"/>
        </w:types>
        <w:behaviors>
          <w:behavior w:val="content"/>
        </w:behaviors>
        <w:guid w:val="{9AEE90FB-5C55-4169-9AEF-499521D44A63}"/>
      </w:docPartPr>
      <w:docPartBody>
        <w:p w:rsidR="00281E17" w:rsidP="00E623B1">
          <w:pPr>
            <w:pStyle w:val="230E978028E44A66920B45B17EA86C85"/>
          </w:pPr>
          <w:r w:rsidRPr="00697EF9">
            <w:rPr>
              <w:rStyle w:val="PlaceholderText"/>
            </w:rPr>
            <w:t>Click here to enter text.</w:t>
          </w:r>
        </w:p>
      </w:docPartBody>
    </w:docPart>
    <w:docPart>
      <w:docPartPr>
        <w:name w:val="B03D02D3EAA442D499A878CB236F70C5"/>
        <w:category>
          <w:name w:val="General"/>
          <w:gallery w:val="placeholder"/>
        </w:category>
        <w:types>
          <w:type w:val="bbPlcHdr"/>
        </w:types>
        <w:behaviors>
          <w:behavior w:val="content"/>
        </w:behaviors>
        <w:guid w:val="{C75BFB24-2680-4D9B-B1CA-DFE467F3BC09}"/>
      </w:docPartPr>
      <w:docPartBody>
        <w:p w:rsidR="00281E17" w:rsidP="00E623B1">
          <w:pPr>
            <w:pStyle w:val="B03D02D3EAA442D499A878CB236F70C5"/>
          </w:pPr>
          <w:r w:rsidRPr="00697EF9">
            <w:rPr>
              <w:rStyle w:val="PlaceholderText"/>
            </w:rPr>
            <w:t>Click here to enter text.</w:t>
          </w:r>
        </w:p>
      </w:docPartBody>
    </w:docPart>
    <w:docPart>
      <w:docPartPr>
        <w:name w:val="3882D513C9D648D1BDE60FF9706D6958"/>
        <w:category>
          <w:name w:val="General"/>
          <w:gallery w:val="placeholder"/>
        </w:category>
        <w:types>
          <w:type w:val="bbPlcHdr"/>
        </w:types>
        <w:behaviors>
          <w:behavior w:val="content"/>
        </w:behaviors>
        <w:guid w:val="{C91C66D7-D7D5-4FC7-915A-0F1C16690422}"/>
      </w:docPartPr>
      <w:docPartBody>
        <w:p w:rsidR="00281E17" w:rsidP="00E623B1">
          <w:pPr>
            <w:pStyle w:val="3882D513C9D648D1BDE60FF9706D6958"/>
          </w:pPr>
          <w:r w:rsidRPr="00697EF9">
            <w:rPr>
              <w:rStyle w:val="PlaceholderText"/>
            </w:rPr>
            <w:t>Click here to enter text.</w:t>
          </w:r>
        </w:p>
      </w:docPartBody>
    </w:docPart>
    <w:docPart>
      <w:docPartPr>
        <w:name w:val="839B7BB3480D4ADC845D9C07F208D2C1"/>
        <w:category>
          <w:name w:val="General"/>
          <w:gallery w:val="placeholder"/>
        </w:category>
        <w:types>
          <w:type w:val="bbPlcHdr"/>
        </w:types>
        <w:behaviors>
          <w:behavior w:val="content"/>
        </w:behaviors>
        <w:guid w:val="{F2C65A6F-EA50-4172-A2BA-6879CA9EEA4B}"/>
      </w:docPartPr>
      <w:docPartBody>
        <w:p w:rsidR="00281E17" w:rsidP="00E623B1">
          <w:pPr>
            <w:pStyle w:val="839B7BB3480D4ADC845D9C07F208D2C1"/>
          </w:pPr>
          <w:r w:rsidRPr="00697EF9">
            <w:rPr>
              <w:rStyle w:val="PlaceholderText"/>
            </w:rPr>
            <w:t>Click here to enter text.</w:t>
          </w:r>
        </w:p>
      </w:docPartBody>
    </w:docPart>
    <w:docPart>
      <w:docPartPr>
        <w:name w:val="7A3462A24285449D9AA9A1B2C4547C08"/>
        <w:category>
          <w:name w:val="General"/>
          <w:gallery w:val="placeholder"/>
        </w:category>
        <w:types>
          <w:type w:val="bbPlcHdr"/>
        </w:types>
        <w:behaviors>
          <w:behavior w:val="content"/>
        </w:behaviors>
        <w:guid w:val="{5F76F238-14D2-41C5-B2D8-B9C74E67F4A3}"/>
      </w:docPartPr>
      <w:docPartBody>
        <w:p w:rsidR="00281E17" w:rsidP="00E623B1">
          <w:pPr>
            <w:pStyle w:val="7A3462A24285449D9AA9A1B2C4547C08"/>
          </w:pPr>
          <w:r w:rsidRPr="00697EF9">
            <w:rPr>
              <w:rStyle w:val="PlaceholderText"/>
            </w:rPr>
            <w:t>Click here to enter text.</w:t>
          </w:r>
        </w:p>
      </w:docPartBody>
    </w:docPart>
    <w:docPart>
      <w:docPartPr>
        <w:name w:val="B15E9E34B44F4CE39B4AD48A70E64CC6"/>
        <w:category>
          <w:name w:val="General"/>
          <w:gallery w:val="placeholder"/>
        </w:category>
        <w:types>
          <w:type w:val="bbPlcHdr"/>
        </w:types>
        <w:behaviors>
          <w:behavior w:val="content"/>
        </w:behaviors>
        <w:guid w:val="{951A483D-05F6-445B-A6A0-D3EDF6C47392}"/>
      </w:docPartPr>
      <w:docPartBody>
        <w:p w:rsidR="00281E17" w:rsidP="00E623B1">
          <w:pPr>
            <w:pStyle w:val="B15E9E34B44F4CE39B4AD48A70E64CC6"/>
          </w:pPr>
          <w:r w:rsidRPr="00697EF9">
            <w:rPr>
              <w:rStyle w:val="PlaceholderText"/>
            </w:rPr>
            <w:t>Click here to enter text.</w:t>
          </w:r>
        </w:p>
      </w:docPartBody>
    </w:docPart>
    <w:docPart>
      <w:docPartPr>
        <w:name w:val="417CC2E441BF46708F2B15677BD80533"/>
        <w:category>
          <w:name w:val="General"/>
          <w:gallery w:val="placeholder"/>
        </w:category>
        <w:types>
          <w:type w:val="bbPlcHdr"/>
        </w:types>
        <w:behaviors>
          <w:behavior w:val="content"/>
        </w:behaviors>
        <w:guid w:val="{4899107C-4EBB-4CD3-BFB1-1958E7025258}"/>
      </w:docPartPr>
      <w:docPartBody>
        <w:p w:rsidR="00281E17" w:rsidP="00E623B1">
          <w:pPr>
            <w:pStyle w:val="417CC2E441BF46708F2B15677BD80533"/>
          </w:pPr>
          <w:r w:rsidRPr="00697EF9">
            <w:rPr>
              <w:rStyle w:val="PlaceholderText"/>
            </w:rPr>
            <w:t>Click here to enter text.</w:t>
          </w:r>
        </w:p>
      </w:docPartBody>
    </w:docPart>
    <w:docPart>
      <w:docPartPr>
        <w:name w:val="947AC9374F8A4D258CC353FFCDB1A9EE"/>
        <w:category>
          <w:name w:val="General"/>
          <w:gallery w:val="placeholder"/>
        </w:category>
        <w:types>
          <w:type w:val="bbPlcHdr"/>
        </w:types>
        <w:behaviors>
          <w:behavior w:val="content"/>
        </w:behaviors>
        <w:guid w:val="{02BB80F5-172D-4714-96DF-CD2A4E00F378}"/>
      </w:docPartPr>
      <w:docPartBody>
        <w:p w:rsidR="00281E17" w:rsidP="00281E17">
          <w:pPr>
            <w:pStyle w:val="947AC9374F8A4D258CC353FFCDB1A9EE"/>
          </w:pPr>
          <w:r w:rsidRPr="00697EF9">
            <w:rPr>
              <w:rStyle w:val="PlaceholderText"/>
            </w:rPr>
            <w:t>Click here to enter text.</w:t>
          </w:r>
        </w:p>
      </w:docPartBody>
    </w:docPart>
    <w:docPart>
      <w:docPartPr>
        <w:name w:val="576799C8BDA04217969E6703AC1DFFA4"/>
        <w:category>
          <w:name w:val="General"/>
          <w:gallery w:val="placeholder"/>
        </w:category>
        <w:types>
          <w:type w:val="bbPlcHdr"/>
        </w:types>
        <w:behaviors>
          <w:behavior w:val="content"/>
        </w:behaviors>
        <w:guid w:val="{FAED79A5-69F4-426A-AB97-1873C9354099}"/>
      </w:docPartPr>
      <w:docPartBody>
        <w:p w:rsidR="00281E17" w:rsidP="00281E17">
          <w:pPr>
            <w:pStyle w:val="576799C8BDA04217969E6703AC1DFFA4"/>
          </w:pPr>
          <w:r w:rsidRPr="00697EF9">
            <w:rPr>
              <w:rStyle w:val="PlaceholderText"/>
            </w:rPr>
            <w:t>Click here to enter text.</w:t>
          </w:r>
        </w:p>
      </w:docPartBody>
    </w:docPart>
    <w:docPart>
      <w:docPartPr>
        <w:name w:val="C10534E75A934FECBBC4EE43952CB7C0"/>
        <w:category>
          <w:name w:val="General"/>
          <w:gallery w:val="placeholder"/>
        </w:category>
        <w:types>
          <w:type w:val="bbPlcHdr"/>
        </w:types>
        <w:behaviors>
          <w:behavior w:val="content"/>
        </w:behaviors>
        <w:guid w:val="{2F1E7936-E502-4DEA-8651-C0B0D4864494}"/>
      </w:docPartPr>
      <w:docPartBody>
        <w:p w:rsidR="00281E17" w:rsidP="00281E17">
          <w:pPr>
            <w:pStyle w:val="C10534E75A934FECBBC4EE43952CB7C0"/>
          </w:pPr>
          <w:r w:rsidRPr="00697EF9">
            <w:rPr>
              <w:rStyle w:val="PlaceholderText"/>
            </w:rPr>
            <w:t>Click here to enter text.</w:t>
          </w:r>
        </w:p>
      </w:docPartBody>
    </w:docPart>
    <w:docPart>
      <w:docPartPr>
        <w:name w:val="FAC74B9B19154FE5A2A7DC9AC2DE9009"/>
        <w:category>
          <w:name w:val="General"/>
          <w:gallery w:val="placeholder"/>
        </w:category>
        <w:types>
          <w:type w:val="bbPlcHdr"/>
        </w:types>
        <w:behaviors>
          <w:behavior w:val="content"/>
        </w:behaviors>
        <w:guid w:val="{922AFB13-9AB6-42F6-97DC-AC27AEE5884C}"/>
      </w:docPartPr>
      <w:docPartBody>
        <w:p w:rsidR="00281E17" w:rsidP="00281E17">
          <w:pPr>
            <w:pStyle w:val="FAC74B9B19154FE5A2A7DC9AC2DE9009"/>
          </w:pPr>
          <w:r w:rsidRPr="00697EF9">
            <w:rPr>
              <w:rStyle w:val="PlaceholderText"/>
            </w:rPr>
            <w:t>Click here to enter text.</w:t>
          </w:r>
        </w:p>
      </w:docPartBody>
    </w:docPart>
    <w:docPart>
      <w:docPartPr>
        <w:name w:val="812BA2C661E04D57A222F7F9F0FDC458"/>
        <w:category>
          <w:name w:val="General"/>
          <w:gallery w:val="placeholder"/>
        </w:category>
        <w:types>
          <w:type w:val="bbPlcHdr"/>
        </w:types>
        <w:behaviors>
          <w:behavior w:val="content"/>
        </w:behaviors>
        <w:guid w:val="{ECEAF396-5646-486E-99FA-AF55CF57974C}"/>
      </w:docPartPr>
      <w:docPartBody>
        <w:p w:rsidR="00281E17" w:rsidP="00281E17">
          <w:pPr>
            <w:pStyle w:val="812BA2C661E04D57A222F7F9F0FDC458"/>
          </w:pPr>
          <w:r w:rsidRPr="00697EF9">
            <w:rPr>
              <w:rStyle w:val="PlaceholderText"/>
            </w:rPr>
            <w:t>Click here to enter text.</w:t>
          </w:r>
        </w:p>
      </w:docPartBody>
    </w:docPart>
    <w:docPart>
      <w:docPartPr>
        <w:name w:val="1FCAF6C78043462DBDD7DB57BE659F75"/>
        <w:category>
          <w:name w:val="General"/>
          <w:gallery w:val="placeholder"/>
        </w:category>
        <w:types>
          <w:type w:val="bbPlcHdr"/>
        </w:types>
        <w:behaviors>
          <w:behavior w:val="content"/>
        </w:behaviors>
        <w:guid w:val="{8E8266F7-421C-4929-92FB-52E6CF057FD6}"/>
      </w:docPartPr>
      <w:docPartBody>
        <w:p w:rsidR="00281E17" w:rsidP="00281E17">
          <w:pPr>
            <w:pStyle w:val="1FCAF6C78043462DBDD7DB57BE659F75"/>
          </w:pPr>
          <w:r w:rsidRPr="00697EF9">
            <w:rPr>
              <w:rStyle w:val="PlaceholderText"/>
            </w:rPr>
            <w:t>Click here to enter text.</w:t>
          </w:r>
        </w:p>
      </w:docPartBody>
    </w:docPart>
    <w:docPart>
      <w:docPartPr>
        <w:name w:val="543A10A3E912453A84EC95BA61D5FD13"/>
        <w:category>
          <w:name w:val="General"/>
          <w:gallery w:val="placeholder"/>
        </w:category>
        <w:types>
          <w:type w:val="bbPlcHdr"/>
        </w:types>
        <w:behaviors>
          <w:behavior w:val="content"/>
        </w:behaviors>
        <w:guid w:val="{F2428164-93CA-4277-A739-6380FD83ACC4}"/>
      </w:docPartPr>
      <w:docPartBody>
        <w:p w:rsidR="00281E17" w:rsidP="00281E17">
          <w:pPr>
            <w:pStyle w:val="543A10A3E912453A84EC95BA61D5FD13"/>
          </w:pPr>
          <w:r w:rsidRPr="00697EF9">
            <w:rPr>
              <w:rStyle w:val="PlaceholderText"/>
            </w:rPr>
            <w:t>Click here to enter text.</w:t>
          </w:r>
        </w:p>
      </w:docPartBody>
    </w:docPart>
    <w:docPart>
      <w:docPartPr>
        <w:name w:val="A93A0483EC1444B6BEDF93DB21B4A248"/>
        <w:category>
          <w:name w:val="General"/>
          <w:gallery w:val="placeholder"/>
        </w:category>
        <w:types>
          <w:type w:val="bbPlcHdr"/>
        </w:types>
        <w:behaviors>
          <w:behavior w:val="content"/>
        </w:behaviors>
        <w:guid w:val="{AB71AD29-4580-42B8-ADED-29F9C99DE079}"/>
      </w:docPartPr>
      <w:docPartBody>
        <w:p w:rsidR="00281E17" w:rsidP="00281E17">
          <w:pPr>
            <w:pStyle w:val="A93A0483EC1444B6BEDF93DB21B4A248"/>
          </w:pPr>
          <w:r w:rsidRPr="00697EF9">
            <w:rPr>
              <w:rStyle w:val="PlaceholderText"/>
            </w:rPr>
            <w:t>Click here to enter text.</w:t>
          </w:r>
        </w:p>
      </w:docPartBody>
    </w:docPart>
    <w:docPart>
      <w:docPartPr>
        <w:name w:val="5BC4F887FCFA41FE948CED1BE5EAA1FA"/>
        <w:category>
          <w:name w:val="General"/>
          <w:gallery w:val="placeholder"/>
        </w:category>
        <w:types>
          <w:type w:val="bbPlcHdr"/>
        </w:types>
        <w:behaviors>
          <w:behavior w:val="content"/>
        </w:behaviors>
        <w:guid w:val="{6FF26F00-CA3B-44FC-85E5-384075BEEC1A}"/>
      </w:docPartPr>
      <w:docPartBody>
        <w:p w:rsidR="00C92E27" w:rsidP="00C92E27">
          <w:pPr>
            <w:pStyle w:val="5BC4F887FCFA41FE948CED1BE5EAA1FA"/>
          </w:pPr>
          <w:r w:rsidRPr="00291884">
            <w:rPr>
              <w:rStyle w:val="PlaceholderText"/>
            </w:rPr>
            <w:t>Click here to enter text.</w:t>
          </w:r>
        </w:p>
      </w:docPartBody>
    </w:docPart>
    <w:docPart>
      <w:docPartPr>
        <w:name w:val="CBC008B143744270922B232687FD3CAE"/>
        <w:category>
          <w:name w:val="General"/>
          <w:gallery w:val="placeholder"/>
        </w:category>
        <w:types>
          <w:type w:val="bbPlcHdr"/>
        </w:types>
        <w:behaviors>
          <w:behavior w:val="content"/>
        </w:behaviors>
        <w:guid w:val="{B30F61A8-D51D-49C4-BA26-2EE9B00EF442}"/>
      </w:docPartPr>
      <w:docPartBody>
        <w:p w:rsidR="00A16038" w:rsidP="00A16038">
          <w:pPr>
            <w:pStyle w:val="CBC008B143744270922B232687FD3CAE"/>
          </w:pPr>
          <w:r w:rsidRPr="00697EF9">
            <w:rPr>
              <w:rStyle w:val="PlaceholderText"/>
            </w:rPr>
            <w:t>Click here to enter text.</w:t>
          </w:r>
        </w:p>
      </w:docPartBody>
    </w:docPart>
    <w:docPart>
      <w:docPartPr>
        <w:name w:val="722BB444CC794567BC0E658FE0D220C2"/>
        <w:category>
          <w:name w:val="General"/>
          <w:gallery w:val="placeholder"/>
        </w:category>
        <w:types>
          <w:type w:val="bbPlcHdr"/>
        </w:types>
        <w:behaviors>
          <w:behavior w:val="content"/>
        </w:behaviors>
        <w:guid w:val="{21EF3F8F-01A1-470C-AAB6-C6C9346CB376}"/>
      </w:docPartPr>
      <w:docPartBody>
        <w:p w:rsidR="00A16038" w:rsidP="00A16038">
          <w:pPr>
            <w:pStyle w:val="722BB444CC794567BC0E658FE0D220C2"/>
          </w:pPr>
          <w:r w:rsidRPr="00697EF9">
            <w:rPr>
              <w:rStyle w:val="PlaceholderText"/>
            </w:rPr>
            <w:t>Click here to enter text.</w:t>
          </w:r>
        </w:p>
      </w:docPartBody>
    </w:docPart>
    <w:docPart>
      <w:docPartPr>
        <w:name w:val="5E225D24FB0A4C5787188399C0FF62A3"/>
        <w:category>
          <w:name w:val="General"/>
          <w:gallery w:val="placeholder"/>
        </w:category>
        <w:types>
          <w:type w:val="bbPlcHdr"/>
        </w:types>
        <w:behaviors>
          <w:behavior w:val="content"/>
        </w:behaviors>
        <w:guid w:val="{EFBB39D8-CE32-4369-AE03-9861F788B4D9}"/>
      </w:docPartPr>
      <w:docPartBody>
        <w:p w:rsidR="00A16038" w:rsidP="00A16038">
          <w:pPr>
            <w:pStyle w:val="5E225D24FB0A4C5787188399C0FF62A3"/>
          </w:pPr>
          <w:r w:rsidRPr="00697EF9">
            <w:rPr>
              <w:rStyle w:val="PlaceholderText"/>
            </w:rPr>
            <w:t>Click here to enter text.</w:t>
          </w:r>
        </w:p>
      </w:docPartBody>
    </w:docPart>
    <w:docPart>
      <w:docPartPr>
        <w:name w:val="537527BF5F3F4166B1C32D902604F73D"/>
        <w:category>
          <w:name w:val="General"/>
          <w:gallery w:val="placeholder"/>
        </w:category>
        <w:types>
          <w:type w:val="bbPlcHdr"/>
        </w:types>
        <w:behaviors>
          <w:behavior w:val="content"/>
        </w:behaviors>
        <w:guid w:val="{72677E33-9EAF-447C-A5A1-A23A0B435837}"/>
      </w:docPartPr>
      <w:docPartBody>
        <w:p w:rsidR="00A16038" w:rsidP="00A16038">
          <w:pPr>
            <w:pStyle w:val="537527BF5F3F4166B1C32D902604F73D"/>
          </w:pPr>
          <w:r w:rsidRPr="00697EF9">
            <w:rPr>
              <w:rStyle w:val="PlaceholderText"/>
            </w:rPr>
            <w:t>Click here to enter text.</w:t>
          </w:r>
        </w:p>
      </w:docPartBody>
    </w:docPart>
    <w:docPart>
      <w:docPartPr>
        <w:name w:val="CB2812A7420047AFB98081174A0D23B6"/>
        <w:category>
          <w:name w:val="General"/>
          <w:gallery w:val="placeholder"/>
        </w:category>
        <w:types>
          <w:type w:val="bbPlcHdr"/>
        </w:types>
        <w:behaviors>
          <w:behavior w:val="content"/>
        </w:behaviors>
        <w:guid w:val="{4F555041-223D-4AF7-81C3-DC7CE98E7C8D}"/>
      </w:docPartPr>
      <w:docPartBody>
        <w:p w:rsidR="00A16038" w:rsidP="00A16038">
          <w:pPr>
            <w:pStyle w:val="CB2812A7420047AFB98081174A0D23B6"/>
          </w:pPr>
          <w:r w:rsidRPr="00697EF9">
            <w:rPr>
              <w:rStyle w:val="PlaceholderText"/>
            </w:rPr>
            <w:t>Click here to enter text.</w:t>
          </w:r>
        </w:p>
      </w:docPartBody>
    </w:docPart>
    <w:docPart>
      <w:docPartPr>
        <w:name w:val="15ADA53F97884A38AFB5C6119C6FF121"/>
        <w:category>
          <w:name w:val="General"/>
          <w:gallery w:val="placeholder"/>
        </w:category>
        <w:types>
          <w:type w:val="bbPlcHdr"/>
        </w:types>
        <w:behaviors>
          <w:behavior w:val="content"/>
        </w:behaviors>
        <w:guid w:val="{C31DA325-83C3-48D2-AF8F-A2E6DA50A66E}"/>
      </w:docPartPr>
      <w:docPartBody>
        <w:p w:rsidR="00A16038" w:rsidP="00A16038">
          <w:pPr>
            <w:pStyle w:val="15ADA53F97884A38AFB5C6119C6FF121"/>
          </w:pPr>
          <w:r w:rsidRPr="00697EF9">
            <w:rPr>
              <w:rStyle w:val="PlaceholderText"/>
            </w:rPr>
            <w:t>Click here to enter text.</w:t>
          </w:r>
        </w:p>
      </w:docPartBody>
    </w:docPart>
    <w:docPart>
      <w:docPartPr>
        <w:name w:val="E72A53B28F8E403BAD3A3A745383CE88"/>
        <w:category>
          <w:name w:val="General"/>
          <w:gallery w:val="placeholder"/>
        </w:category>
        <w:types>
          <w:type w:val="bbPlcHdr"/>
        </w:types>
        <w:behaviors>
          <w:behavior w:val="content"/>
        </w:behaviors>
        <w:guid w:val="{CACCFC17-D909-4C18-A4DD-9DF8A57C7D29}"/>
      </w:docPartPr>
      <w:docPartBody>
        <w:p w:rsidR="00A16038" w:rsidP="00A16038">
          <w:pPr>
            <w:pStyle w:val="E72A53B28F8E403BAD3A3A745383CE88"/>
          </w:pPr>
          <w:r w:rsidRPr="00697EF9">
            <w:rPr>
              <w:rStyle w:val="PlaceholderText"/>
            </w:rPr>
            <w:t>Click here to enter text.</w:t>
          </w:r>
        </w:p>
      </w:docPartBody>
    </w:docPart>
    <w:docPart>
      <w:docPartPr>
        <w:name w:val="858427880AE8496F8017B83DE06EB365"/>
        <w:category>
          <w:name w:val="General"/>
          <w:gallery w:val="placeholder"/>
        </w:category>
        <w:types>
          <w:type w:val="bbPlcHdr"/>
        </w:types>
        <w:behaviors>
          <w:behavior w:val="content"/>
        </w:behaviors>
        <w:guid w:val="{D96296E8-E023-48FD-B947-414DACF715A3}"/>
      </w:docPartPr>
      <w:docPartBody>
        <w:p w:rsidR="00A16038" w:rsidP="00A16038">
          <w:pPr>
            <w:pStyle w:val="858427880AE8496F8017B83DE06EB365"/>
          </w:pPr>
          <w:r w:rsidRPr="00697EF9">
            <w:rPr>
              <w:rStyle w:val="PlaceholderText"/>
            </w:rPr>
            <w:t>Click here to enter text.</w:t>
          </w:r>
        </w:p>
      </w:docPartBody>
    </w:docPart>
    <w:docPart>
      <w:docPartPr>
        <w:name w:val="7CA3277D6A4640259DE75DC3AD81D9E6"/>
        <w:category>
          <w:name w:val="General"/>
          <w:gallery w:val="placeholder"/>
        </w:category>
        <w:types>
          <w:type w:val="bbPlcHdr"/>
        </w:types>
        <w:behaviors>
          <w:behavior w:val="content"/>
        </w:behaviors>
        <w:guid w:val="{49DA2547-24B8-44A5-AB7D-13F2C09456AB}"/>
      </w:docPartPr>
      <w:docPartBody>
        <w:p w:rsidR="00A16038" w:rsidP="00A16038">
          <w:pPr>
            <w:pStyle w:val="7CA3277D6A4640259DE75DC3AD81D9E6"/>
          </w:pPr>
          <w:r w:rsidRPr="00697EF9">
            <w:rPr>
              <w:rStyle w:val="PlaceholderText"/>
            </w:rPr>
            <w:t>Click here to enter text.</w:t>
          </w:r>
        </w:p>
      </w:docPartBody>
    </w:docPart>
    <w:docPart>
      <w:docPartPr>
        <w:name w:val="6EAA3460282141F3A37A61BA13D90950"/>
        <w:category>
          <w:name w:val="General"/>
          <w:gallery w:val="placeholder"/>
        </w:category>
        <w:types>
          <w:type w:val="bbPlcHdr"/>
        </w:types>
        <w:behaviors>
          <w:behavior w:val="content"/>
        </w:behaviors>
        <w:guid w:val="{73E9413F-C58D-4AFC-A540-DF721406E0A4}"/>
      </w:docPartPr>
      <w:docPartBody>
        <w:p w:rsidR="00A16038" w:rsidP="00A16038">
          <w:pPr>
            <w:pStyle w:val="6EAA3460282141F3A37A61BA13D90950"/>
          </w:pPr>
          <w:r w:rsidRPr="00697EF9">
            <w:rPr>
              <w:rStyle w:val="PlaceholderText"/>
            </w:rPr>
            <w:t>Click here to enter text.</w:t>
          </w:r>
        </w:p>
      </w:docPartBody>
    </w:docPart>
    <w:docPart>
      <w:docPartPr>
        <w:name w:val="30DDEF833E5041C5A42F3FA5204C35D0"/>
        <w:category>
          <w:name w:val="General"/>
          <w:gallery w:val="placeholder"/>
        </w:category>
        <w:types>
          <w:type w:val="bbPlcHdr"/>
        </w:types>
        <w:behaviors>
          <w:behavior w:val="content"/>
        </w:behaviors>
        <w:guid w:val="{801BC9DC-7EE5-4E33-8F02-B2652244BD01}"/>
      </w:docPartPr>
      <w:docPartBody>
        <w:p w:rsidR="00A16038" w:rsidP="00A16038">
          <w:pPr>
            <w:pStyle w:val="30DDEF833E5041C5A42F3FA5204C35D0"/>
          </w:pPr>
          <w:r w:rsidRPr="00697EF9">
            <w:rPr>
              <w:rStyle w:val="PlaceholderText"/>
            </w:rPr>
            <w:t>Click here to enter text.</w:t>
          </w:r>
        </w:p>
      </w:docPartBody>
    </w:docPart>
    <w:docPart>
      <w:docPartPr>
        <w:name w:val="2BA6337D10784502A019683A61B68AAB"/>
        <w:category>
          <w:name w:val="General"/>
          <w:gallery w:val="placeholder"/>
        </w:category>
        <w:types>
          <w:type w:val="bbPlcHdr"/>
        </w:types>
        <w:behaviors>
          <w:behavior w:val="content"/>
        </w:behaviors>
        <w:guid w:val="{F9E422B5-45B1-487A-9C23-213483826B80}"/>
      </w:docPartPr>
      <w:docPartBody>
        <w:p w:rsidR="00A16038" w:rsidP="00A16038">
          <w:pPr>
            <w:pStyle w:val="2BA6337D10784502A019683A61B68AAB"/>
          </w:pPr>
          <w:r w:rsidRPr="002B3926">
            <w:rPr>
              <w:rStyle w:val="PlaceholderText"/>
            </w:rPr>
            <w:t>Click here to enter text.</w:t>
          </w:r>
        </w:p>
      </w:docPartBody>
    </w:docPart>
    <w:docPart>
      <w:docPartPr>
        <w:name w:val="ABAE4D640B4D4D25940B727B876A67DF"/>
        <w:category>
          <w:name w:val="General"/>
          <w:gallery w:val="placeholder"/>
        </w:category>
        <w:types>
          <w:type w:val="bbPlcHdr"/>
        </w:types>
        <w:behaviors>
          <w:behavior w:val="content"/>
        </w:behaviors>
        <w:guid w:val="{92A39D87-0D19-41E2-BA19-10DBF0FD91CC}"/>
      </w:docPartPr>
      <w:docPartBody>
        <w:p w:rsidR="00A16038" w:rsidP="00A16038">
          <w:pPr>
            <w:pStyle w:val="ABAE4D640B4D4D25940B727B876A67DF"/>
          </w:pPr>
          <w:r w:rsidRPr="00697EF9">
            <w:rPr>
              <w:rStyle w:val="PlaceholderText"/>
            </w:rPr>
            <w:t>Click here to enter text.</w:t>
          </w:r>
        </w:p>
      </w:docPartBody>
    </w:docPart>
    <w:docPart>
      <w:docPartPr>
        <w:name w:val="284DC68A83074B8DAC55A11EF949D173"/>
        <w:category>
          <w:name w:val="General"/>
          <w:gallery w:val="placeholder"/>
        </w:category>
        <w:types>
          <w:type w:val="bbPlcHdr"/>
        </w:types>
        <w:behaviors>
          <w:behavior w:val="content"/>
        </w:behaviors>
        <w:guid w:val="{BF373333-50EE-4FDF-AAF0-0AA96025B190}"/>
      </w:docPartPr>
      <w:docPartBody>
        <w:p w:rsidR="00A16038" w:rsidP="00A16038">
          <w:pPr>
            <w:pStyle w:val="284DC68A83074B8DAC55A11EF949D173"/>
          </w:pPr>
          <w:r w:rsidRPr="00697EF9">
            <w:rPr>
              <w:rStyle w:val="PlaceholderText"/>
            </w:rPr>
            <w:t>Click here to enter text.</w:t>
          </w:r>
        </w:p>
      </w:docPartBody>
    </w:docPart>
    <w:docPart>
      <w:docPartPr>
        <w:name w:val="CAF4524941EB4AD7A7B368E1171FA734"/>
        <w:category>
          <w:name w:val="General"/>
          <w:gallery w:val="placeholder"/>
        </w:category>
        <w:types>
          <w:type w:val="bbPlcHdr"/>
        </w:types>
        <w:behaviors>
          <w:behavior w:val="content"/>
        </w:behaviors>
        <w:guid w:val="{A3ADC94E-F11B-4F2D-9A2D-C964E8A4557B}"/>
      </w:docPartPr>
      <w:docPartBody>
        <w:p w:rsidR="00A16038" w:rsidP="00A16038">
          <w:pPr>
            <w:pStyle w:val="CAF4524941EB4AD7A7B368E1171FA734"/>
          </w:pPr>
          <w:r w:rsidRPr="00697EF9">
            <w:rPr>
              <w:rStyle w:val="PlaceholderText"/>
            </w:rPr>
            <w:t>Click here to enter text.</w:t>
          </w:r>
        </w:p>
      </w:docPartBody>
    </w:docPart>
    <w:docPart>
      <w:docPartPr>
        <w:name w:val="1574277B14B84A3090D74C9B35869153"/>
        <w:category>
          <w:name w:val="General"/>
          <w:gallery w:val="placeholder"/>
        </w:category>
        <w:types>
          <w:type w:val="bbPlcHdr"/>
        </w:types>
        <w:behaviors>
          <w:behavior w:val="content"/>
        </w:behaviors>
        <w:guid w:val="{112CE1B2-56C5-438D-9AAE-D96C11FA924E}"/>
      </w:docPartPr>
      <w:docPartBody>
        <w:p w:rsidR="00A16038" w:rsidP="00A16038">
          <w:pPr>
            <w:pStyle w:val="1574277B14B84A3090D74C9B35869153"/>
          </w:pPr>
          <w:r w:rsidRPr="00697EF9">
            <w:rPr>
              <w:rStyle w:val="PlaceholderText"/>
            </w:rPr>
            <w:t>Click here to enter text.</w:t>
          </w:r>
        </w:p>
      </w:docPartBody>
    </w:docPart>
    <w:docPart>
      <w:docPartPr>
        <w:name w:val="672702F154134C448CDFB06AAC18907C"/>
        <w:category>
          <w:name w:val="General"/>
          <w:gallery w:val="placeholder"/>
        </w:category>
        <w:types>
          <w:type w:val="bbPlcHdr"/>
        </w:types>
        <w:behaviors>
          <w:behavior w:val="content"/>
        </w:behaviors>
        <w:guid w:val="{F9709BC7-9743-4D2E-9096-60731791522C}"/>
      </w:docPartPr>
      <w:docPartBody>
        <w:p w:rsidR="00A16038" w:rsidP="00A16038">
          <w:pPr>
            <w:pStyle w:val="672702F154134C448CDFB06AAC18907C"/>
          </w:pPr>
          <w:r w:rsidRPr="00697EF9">
            <w:rPr>
              <w:rStyle w:val="PlaceholderText"/>
            </w:rPr>
            <w:t>Click here to enter text.</w:t>
          </w:r>
        </w:p>
      </w:docPartBody>
    </w:docPart>
    <w:docPart>
      <w:docPartPr>
        <w:name w:val="B7E48442998F43F2A33EF7CE20317604"/>
        <w:category>
          <w:name w:val="General"/>
          <w:gallery w:val="placeholder"/>
        </w:category>
        <w:types>
          <w:type w:val="bbPlcHdr"/>
        </w:types>
        <w:behaviors>
          <w:behavior w:val="content"/>
        </w:behaviors>
        <w:guid w:val="{FEDBFA27-69A2-4AE6-A508-1EAB3B807B8E}"/>
      </w:docPartPr>
      <w:docPartBody>
        <w:p w:rsidR="00A16038" w:rsidP="00A16038">
          <w:pPr>
            <w:pStyle w:val="B7E48442998F43F2A33EF7CE20317604"/>
          </w:pPr>
          <w:r w:rsidRPr="00697EF9">
            <w:rPr>
              <w:rStyle w:val="PlaceholderText"/>
            </w:rPr>
            <w:t>Click here to enter text.</w:t>
          </w:r>
        </w:p>
      </w:docPartBody>
    </w:docPart>
    <w:docPart>
      <w:docPartPr>
        <w:name w:val="12F45D566FDA47CE83D803701038BF49"/>
        <w:category>
          <w:name w:val="General"/>
          <w:gallery w:val="placeholder"/>
        </w:category>
        <w:types>
          <w:type w:val="bbPlcHdr"/>
        </w:types>
        <w:behaviors>
          <w:behavior w:val="content"/>
        </w:behaviors>
        <w:guid w:val="{37F2B3F4-04A3-463D-B984-1EA3EDC62FC4}"/>
      </w:docPartPr>
      <w:docPartBody>
        <w:p w:rsidR="00A16038" w:rsidP="00A16038">
          <w:pPr>
            <w:pStyle w:val="12F45D566FDA47CE83D803701038BF49"/>
          </w:pPr>
          <w:r w:rsidRPr="00697EF9">
            <w:rPr>
              <w:rStyle w:val="PlaceholderText"/>
            </w:rPr>
            <w:t>Click here to enter text.</w:t>
          </w:r>
        </w:p>
      </w:docPartBody>
    </w:docPart>
    <w:docPart>
      <w:docPartPr>
        <w:name w:val="90A482DB773E4F41A0F644F089C69729"/>
        <w:category>
          <w:name w:val="General"/>
          <w:gallery w:val="placeholder"/>
        </w:category>
        <w:types>
          <w:type w:val="bbPlcHdr"/>
        </w:types>
        <w:behaviors>
          <w:behavior w:val="content"/>
        </w:behaviors>
        <w:guid w:val="{F8AED135-B92F-4AE5-89D1-FD24549C7C91}"/>
      </w:docPartPr>
      <w:docPartBody>
        <w:p w:rsidR="00A16038" w:rsidP="00A16038">
          <w:pPr>
            <w:pStyle w:val="90A482DB773E4F41A0F644F089C69729"/>
          </w:pPr>
          <w:r w:rsidRPr="00697EF9">
            <w:rPr>
              <w:rStyle w:val="PlaceholderText"/>
            </w:rPr>
            <w:t>Click here to enter text.</w:t>
          </w:r>
        </w:p>
      </w:docPartBody>
    </w:docPart>
    <w:docPart>
      <w:docPartPr>
        <w:name w:val="77D5B50BEA4C4BEB9F4968206B711658"/>
        <w:category>
          <w:name w:val="General"/>
          <w:gallery w:val="placeholder"/>
        </w:category>
        <w:types>
          <w:type w:val="bbPlcHdr"/>
        </w:types>
        <w:behaviors>
          <w:behavior w:val="content"/>
        </w:behaviors>
        <w:guid w:val="{0B003B06-CCC4-41A2-8205-6F56BE86D801}"/>
      </w:docPartPr>
      <w:docPartBody>
        <w:p w:rsidR="00A16038" w:rsidP="00A16038">
          <w:pPr>
            <w:pStyle w:val="77D5B50BEA4C4BEB9F4968206B711658"/>
          </w:pPr>
          <w:r w:rsidRPr="00697EF9">
            <w:rPr>
              <w:rStyle w:val="PlaceholderText"/>
            </w:rPr>
            <w:t>Click here to enter text.</w:t>
          </w:r>
        </w:p>
      </w:docPartBody>
    </w:docPart>
    <w:docPart>
      <w:docPartPr>
        <w:name w:val="A6689A9FF95B4EF0A413E6FC158F1C28"/>
        <w:category>
          <w:name w:val="General"/>
          <w:gallery w:val="placeholder"/>
        </w:category>
        <w:types>
          <w:type w:val="bbPlcHdr"/>
        </w:types>
        <w:behaviors>
          <w:behavior w:val="content"/>
        </w:behaviors>
        <w:guid w:val="{78DB27A5-1331-4F91-88D5-881EA6CB066D}"/>
      </w:docPartPr>
      <w:docPartBody>
        <w:p w:rsidR="00A16038" w:rsidP="00A16038">
          <w:pPr>
            <w:pStyle w:val="A6689A9FF95B4EF0A413E6FC158F1C28"/>
          </w:pPr>
          <w:r w:rsidRPr="00697EF9">
            <w:rPr>
              <w:rStyle w:val="PlaceholderText"/>
            </w:rPr>
            <w:t>Click here to enter text.</w:t>
          </w:r>
        </w:p>
      </w:docPartBody>
    </w:docPart>
    <w:docPart>
      <w:docPartPr>
        <w:name w:val="779681DF0DED4F3F86962440C31F55EA"/>
        <w:category>
          <w:name w:val="General"/>
          <w:gallery w:val="placeholder"/>
        </w:category>
        <w:types>
          <w:type w:val="bbPlcHdr"/>
        </w:types>
        <w:behaviors>
          <w:behavior w:val="content"/>
        </w:behaviors>
        <w:guid w:val="{02AC0E2F-E4C6-4C69-8E38-89E240FBA15E}"/>
      </w:docPartPr>
      <w:docPartBody>
        <w:p w:rsidR="00A16038" w:rsidP="00A16038">
          <w:pPr>
            <w:pStyle w:val="779681DF0DED4F3F86962440C31F55EA"/>
          </w:pPr>
          <w:r w:rsidRPr="00697EF9">
            <w:rPr>
              <w:rStyle w:val="PlaceholderText"/>
            </w:rPr>
            <w:t>Click here to enter text.</w:t>
          </w:r>
        </w:p>
      </w:docPartBody>
    </w:docPart>
    <w:docPart>
      <w:docPartPr>
        <w:name w:val="AA9C48D56A6642EB917839AFE888DF45"/>
        <w:category>
          <w:name w:val="General"/>
          <w:gallery w:val="placeholder"/>
        </w:category>
        <w:types>
          <w:type w:val="bbPlcHdr"/>
        </w:types>
        <w:behaviors>
          <w:behavior w:val="content"/>
        </w:behaviors>
        <w:guid w:val="{8C33E5A5-AE64-4B27-B98B-DB6B89E6253C}"/>
      </w:docPartPr>
      <w:docPartBody>
        <w:p w:rsidR="00A16038" w:rsidP="00A16038">
          <w:pPr>
            <w:pStyle w:val="AA9C48D56A6642EB917839AFE888DF45"/>
          </w:pPr>
          <w:r w:rsidRPr="0029188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6038"/>
  </w:style>
  <w:style w:type="paragraph" w:customStyle="1" w:styleId="F4005076108B4C76A2F65B5642DD5BCE">
    <w:name w:val="F4005076108B4C76A2F65B5642DD5BCE"/>
    <w:rsid w:val="00640366"/>
  </w:style>
  <w:style w:type="paragraph" w:customStyle="1" w:styleId="B1FD6BFD6F3347059E012D73511038B2">
    <w:name w:val="B1FD6BFD6F3347059E012D73511038B2"/>
    <w:rsid w:val="00640366"/>
  </w:style>
  <w:style w:type="paragraph" w:customStyle="1" w:styleId="8E915853E9034B7AA298F0E5F316B721">
    <w:name w:val="8E915853E9034B7AA298F0E5F316B721"/>
    <w:rsid w:val="00640366"/>
  </w:style>
  <w:style w:type="paragraph" w:customStyle="1" w:styleId="8A7AAE422E8E49ADB14A4345F655518F">
    <w:name w:val="8A7AAE422E8E49ADB14A4345F655518F"/>
    <w:rsid w:val="00640366"/>
  </w:style>
  <w:style w:type="paragraph" w:customStyle="1" w:styleId="C11AF64BBF9B4FA4A584D18EDD9744CB">
    <w:name w:val="C11AF64BBF9B4FA4A584D18EDD9744CB"/>
    <w:rsid w:val="00640366"/>
  </w:style>
  <w:style w:type="paragraph" w:customStyle="1" w:styleId="1C84607D6FF84DBC8633C31738A7F8E0">
    <w:name w:val="1C84607D6FF84DBC8633C31738A7F8E0"/>
    <w:rsid w:val="00640366"/>
  </w:style>
  <w:style w:type="paragraph" w:customStyle="1" w:styleId="3BA9FB9FC6F64B9EA2B5C1D21BDF4674">
    <w:name w:val="3BA9FB9FC6F64B9EA2B5C1D21BDF4674"/>
    <w:rsid w:val="00640366"/>
  </w:style>
  <w:style w:type="paragraph" w:customStyle="1" w:styleId="C0C8D66EFD503C4AA5FCD9E3A1C1CFB3">
    <w:name w:val="C0C8D66EFD503C4AA5FCD9E3A1C1CFB3"/>
    <w:rsid w:val="00153B56"/>
    <w:pPr>
      <w:spacing w:after="0" w:line="240" w:lineRule="auto"/>
    </w:pPr>
    <w:rPr>
      <w:sz w:val="24"/>
      <w:szCs w:val="24"/>
    </w:rPr>
  </w:style>
  <w:style w:type="paragraph" w:customStyle="1" w:styleId="BD66843B522D054EAEF89D646CE75522">
    <w:name w:val="BD66843B522D054EAEF89D646CE75522"/>
    <w:rsid w:val="00153B56"/>
    <w:pPr>
      <w:spacing w:after="0" w:line="240" w:lineRule="auto"/>
    </w:pPr>
    <w:rPr>
      <w:sz w:val="24"/>
      <w:szCs w:val="24"/>
    </w:rPr>
  </w:style>
  <w:style w:type="paragraph" w:customStyle="1" w:styleId="F4F33A4140193C4E80CBB643588E3495">
    <w:name w:val="F4F33A4140193C4E80CBB643588E3495"/>
    <w:rsid w:val="00153B56"/>
    <w:pPr>
      <w:spacing w:after="0" w:line="240" w:lineRule="auto"/>
    </w:pPr>
    <w:rPr>
      <w:sz w:val="24"/>
      <w:szCs w:val="24"/>
    </w:rPr>
  </w:style>
  <w:style w:type="paragraph" w:customStyle="1" w:styleId="88DB6A8C31B01F4D8570F21FB77B39C4">
    <w:name w:val="88DB6A8C31B01F4D8570F21FB77B39C4"/>
    <w:rsid w:val="00153B56"/>
    <w:pPr>
      <w:spacing w:after="0" w:line="240" w:lineRule="auto"/>
    </w:pPr>
    <w:rPr>
      <w:sz w:val="24"/>
      <w:szCs w:val="24"/>
    </w:rPr>
  </w:style>
  <w:style w:type="paragraph" w:customStyle="1" w:styleId="3BB0D1DB181EEF45AC46705D616770C0">
    <w:name w:val="3BB0D1DB181EEF45AC46705D616770C0"/>
    <w:rsid w:val="00153B56"/>
    <w:pPr>
      <w:spacing w:after="0" w:line="240" w:lineRule="auto"/>
    </w:pPr>
    <w:rPr>
      <w:sz w:val="24"/>
      <w:szCs w:val="24"/>
    </w:rPr>
  </w:style>
  <w:style w:type="paragraph" w:customStyle="1" w:styleId="7FFFE4EE44BA014CA88F4FE6C488302A">
    <w:name w:val="7FFFE4EE44BA014CA88F4FE6C488302A"/>
    <w:rsid w:val="0011508A"/>
    <w:pPr>
      <w:spacing w:after="0" w:line="240" w:lineRule="auto"/>
    </w:pPr>
    <w:rPr>
      <w:sz w:val="24"/>
      <w:szCs w:val="24"/>
    </w:rPr>
  </w:style>
  <w:style w:type="paragraph" w:customStyle="1" w:styleId="9096CC390E18014784E164B00B10B045">
    <w:name w:val="9096CC390E18014784E164B00B10B045"/>
    <w:rsid w:val="0011508A"/>
    <w:pPr>
      <w:spacing w:after="0" w:line="240" w:lineRule="auto"/>
    </w:pPr>
    <w:rPr>
      <w:sz w:val="24"/>
      <w:szCs w:val="24"/>
    </w:rPr>
  </w:style>
  <w:style w:type="paragraph" w:customStyle="1" w:styleId="2B3B59D62796394AA74C58B3F67A2B63">
    <w:name w:val="2B3B59D62796394AA74C58B3F67A2B63"/>
    <w:rsid w:val="0011508A"/>
    <w:pPr>
      <w:spacing w:after="0" w:line="240" w:lineRule="auto"/>
    </w:pPr>
    <w:rPr>
      <w:sz w:val="24"/>
      <w:szCs w:val="24"/>
    </w:rPr>
  </w:style>
  <w:style w:type="paragraph" w:customStyle="1" w:styleId="18AC579E9B5C094983FD137425D2F290">
    <w:name w:val="18AC579E9B5C094983FD137425D2F290"/>
    <w:rsid w:val="0011508A"/>
    <w:pPr>
      <w:spacing w:after="0" w:line="240" w:lineRule="auto"/>
    </w:pPr>
    <w:rPr>
      <w:sz w:val="24"/>
      <w:szCs w:val="24"/>
    </w:rPr>
  </w:style>
  <w:style w:type="paragraph" w:customStyle="1" w:styleId="5D9E4F53834CE34CA9D7EE97012DCA1C">
    <w:name w:val="5D9E4F53834CE34CA9D7EE97012DCA1C"/>
    <w:rsid w:val="0011508A"/>
    <w:pPr>
      <w:spacing w:after="0" w:line="240" w:lineRule="auto"/>
    </w:pPr>
    <w:rPr>
      <w:sz w:val="24"/>
      <w:szCs w:val="24"/>
    </w:rPr>
  </w:style>
  <w:style w:type="paragraph" w:customStyle="1" w:styleId="9791F0B99EF148C8ABF80F422BBC7A71">
    <w:name w:val="9791F0B99EF148C8ABF80F422BBC7A71"/>
    <w:rsid w:val="009F2C82"/>
  </w:style>
  <w:style w:type="paragraph" w:customStyle="1" w:styleId="835D1D19824E4A5AB16EB3FB3EEBDABB">
    <w:name w:val="835D1D19824E4A5AB16EB3FB3EEBDABB"/>
    <w:rsid w:val="009F2C82"/>
  </w:style>
  <w:style w:type="paragraph" w:customStyle="1" w:styleId="19E5F115E74B448AAD7F3CCFC2957869">
    <w:name w:val="19E5F115E74B448AAD7F3CCFC2957869"/>
    <w:rsid w:val="009F2C82"/>
  </w:style>
  <w:style w:type="paragraph" w:customStyle="1" w:styleId="2BEBF269D2A146CCAE642D6B5B534A02">
    <w:name w:val="2BEBF269D2A146CCAE642D6B5B534A02"/>
    <w:rsid w:val="009F2C82"/>
  </w:style>
  <w:style w:type="paragraph" w:customStyle="1" w:styleId="54C384B864FA4D08BD372E6C814B4AF3">
    <w:name w:val="54C384B864FA4D08BD372E6C814B4AF3"/>
    <w:rsid w:val="009F2C82"/>
  </w:style>
  <w:style w:type="paragraph" w:customStyle="1" w:styleId="5B034CA64B6348E88C9CA545D4EB4F52">
    <w:name w:val="5B034CA64B6348E88C9CA545D4EB4F52"/>
    <w:rsid w:val="009F2C82"/>
  </w:style>
  <w:style w:type="paragraph" w:customStyle="1" w:styleId="A3E7C9B9762949BD8F75CEE7BE4AC587">
    <w:name w:val="A3E7C9B9762949BD8F75CEE7BE4AC587"/>
    <w:rsid w:val="00E623B1"/>
  </w:style>
  <w:style w:type="paragraph" w:customStyle="1" w:styleId="3AB944E9BE0745F1A8748ED0A0FF4EF7">
    <w:name w:val="3AB944E9BE0745F1A8748ED0A0FF4EF7"/>
    <w:rsid w:val="00E623B1"/>
  </w:style>
  <w:style w:type="paragraph" w:customStyle="1" w:styleId="408187F628434196A2023A8A0B5A8D51">
    <w:name w:val="408187F628434196A2023A8A0B5A8D51"/>
    <w:rsid w:val="00E623B1"/>
  </w:style>
  <w:style w:type="paragraph" w:customStyle="1" w:styleId="ABA3B127761847AEB66085B380087B16">
    <w:name w:val="ABA3B127761847AEB66085B380087B16"/>
    <w:rsid w:val="00E623B1"/>
  </w:style>
  <w:style w:type="paragraph" w:customStyle="1" w:styleId="30EEB8E8D0C34D849CE070FB240F0DD6">
    <w:name w:val="30EEB8E8D0C34D849CE070FB240F0DD6"/>
    <w:rsid w:val="00E623B1"/>
  </w:style>
  <w:style w:type="paragraph" w:customStyle="1" w:styleId="4D8DDAC08D2744CAAE586ADA2AFA6275">
    <w:name w:val="4D8DDAC08D2744CAAE586ADA2AFA6275"/>
    <w:rsid w:val="00E623B1"/>
  </w:style>
  <w:style w:type="paragraph" w:customStyle="1" w:styleId="E84D64796ED047B3856CD2E713EFB795">
    <w:name w:val="E84D64796ED047B3856CD2E713EFB795"/>
    <w:rsid w:val="00E623B1"/>
  </w:style>
  <w:style w:type="paragraph" w:customStyle="1" w:styleId="1FF543F230634731B1317AB36E491933">
    <w:name w:val="1FF543F230634731B1317AB36E491933"/>
    <w:rsid w:val="00E623B1"/>
  </w:style>
  <w:style w:type="paragraph" w:customStyle="1" w:styleId="21630BC1E2F146228E359E0475AD94F4">
    <w:name w:val="21630BC1E2F146228E359E0475AD94F4"/>
    <w:rsid w:val="00E623B1"/>
  </w:style>
  <w:style w:type="paragraph" w:customStyle="1" w:styleId="674B3ED932494869A7A3AF5AA1CE5002">
    <w:name w:val="674B3ED932494869A7A3AF5AA1CE5002"/>
    <w:rsid w:val="00E623B1"/>
  </w:style>
  <w:style w:type="paragraph" w:customStyle="1" w:styleId="3CB01FAA50394687B8441EDFAC405564">
    <w:name w:val="3CB01FAA50394687B8441EDFAC405564"/>
    <w:rsid w:val="00E623B1"/>
  </w:style>
  <w:style w:type="paragraph" w:customStyle="1" w:styleId="0753F8CB80204256B3A272C836E6440B">
    <w:name w:val="0753F8CB80204256B3A272C836E6440B"/>
    <w:rsid w:val="00E623B1"/>
  </w:style>
  <w:style w:type="paragraph" w:customStyle="1" w:styleId="7CDD0F9EA2734498B4DEC19FC025A12A">
    <w:name w:val="7CDD0F9EA2734498B4DEC19FC025A12A"/>
    <w:rsid w:val="00E623B1"/>
  </w:style>
  <w:style w:type="paragraph" w:customStyle="1" w:styleId="605F03F10C8A43F492D422D9FE5B96A1">
    <w:name w:val="605F03F10C8A43F492D422D9FE5B96A1"/>
    <w:rsid w:val="00E623B1"/>
  </w:style>
  <w:style w:type="paragraph" w:customStyle="1" w:styleId="ED908B1FA8ED40F4A2A02C1BEC512C71">
    <w:name w:val="ED908B1FA8ED40F4A2A02C1BEC512C71"/>
    <w:rsid w:val="00E623B1"/>
  </w:style>
  <w:style w:type="paragraph" w:customStyle="1" w:styleId="004DF05FEB5D4229A1778839A505BAD3">
    <w:name w:val="004DF05FEB5D4229A1778839A505BAD3"/>
    <w:rsid w:val="00E623B1"/>
  </w:style>
  <w:style w:type="paragraph" w:customStyle="1" w:styleId="A63FED17B6664F87967FCD25632E3EBB">
    <w:name w:val="A63FED17B6664F87967FCD25632E3EBB"/>
    <w:rsid w:val="00E623B1"/>
  </w:style>
  <w:style w:type="paragraph" w:customStyle="1" w:styleId="76DD11FC19D0481E9D79FFBD059C8852">
    <w:name w:val="76DD11FC19D0481E9D79FFBD059C8852"/>
    <w:rsid w:val="00E623B1"/>
  </w:style>
  <w:style w:type="paragraph" w:customStyle="1" w:styleId="4D2BCB381D5545098334075B22394FC6">
    <w:name w:val="4D2BCB381D5545098334075B22394FC6"/>
    <w:rsid w:val="00E623B1"/>
  </w:style>
  <w:style w:type="paragraph" w:customStyle="1" w:styleId="328B66EFBD004D6A999FBECF622A73C6">
    <w:name w:val="328B66EFBD004D6A999FBECF622A73C6"/>
    <w:rsid w:val="00E623B1"/>
  </w:style>
  <w:style w:type="paragraph" w:customStyle="1" w:styleId="AC353EEA943B4CCDB7D3F8BC75AE67A2">
    <w:name w:val="AC353EEA943B4CCDB7D3F8BC75AE67A2"/>
    <w:rsid w:val="00E623B1"/>
  </w:style>
  <w:style w:type="paragraph" w:customStyle="1" w:styleId="C2F0F11AFD644E49B442006A24F9DD9F">
    <w:name w:val="C2F0F11AFD644E49B442006A24F9DD9F"/>
    <w:rsid w:val="00E623B1"/>
  </w:style>
  <w:style w:type="paragraph" w:customStyle="1" w:styleId="8EFCED5DAC974B5A87BD90A4F3E3ECB2">
    <w:name w:val="8EFCED5DAC974B5A87BD90A4F3E3ECB2"/>
    <w:rsid w:val="00E623B1"/>
  </w:style>
  <w:style w:type="paragraph" w:customStyle="1" w:styleId="761DB62849F549658CA4F66BD0CD3854">
    <w:name w:val="761DB62849F549658CA4F66BD0CD3854"/>
    <w:rsid w:val="00E623B1"/>
  </w:style>
  <w:style w:type="paragraph" w:customStyle="1" w:styleId="D0E67EBC267E4CD3AD8A1AEB85D5C5ED">
    <w:name w:val="D0E67EBC267E4CD3AD8A1AEB85D5C5ED"/>
    <w:rsid w:val="00E623B1"/>
  </w:style>
  <w:style w:type="paragraph" w:customStyle="1" w:styleId="340F1FDCEE764A45A6981E5443959A75">
    <w:name w:val="340F1FDCEE764A45A6981E5443959A75"/>
    <w:rsid w:val="00E623B1"/>
  </w:style>
  <w:style w:type="paragraph" w:customStyle="1" w:styleId="65402A2C842743448EF142AFAEFB9953">
    <w:name w:val="65402A2C842743448EF142AFAEFB9953"/>
    <w:rsid w:val="00E623B1"/>
  </w:style>
  <w:style w:type="paragraph" w:customStyle="1" w:styleId="7A622C8087B14498B4D47905426985C8">
    <w:name w:val="7A622C8087B14498B4D47905426985C8"/>
    <w:rsid w:val="00E623B1"/>
  </w:style>
  <w:style w:type="paragraph" w:customStyle="1" w:styleId="65B8BE35FC0D46AAAA983DB83D3C2AAA">
    <w:name w:val="65B8BE35FC0D46AAAA983DB83D3C2AAA"/>
    <w:rsid w:val="00E623B1"/>
  </w:style>
  <w:style w:type="paragraph" w:customStyle="1" w:styleId="152AEEABA72D4A9C8D442B16AFF32B62">
    <w:name w:val="152AEEABA72D4A9C8D442B16AFF32B62"/>
    <w:rsid w:val="00E623B1"/>
  </w:style>
  <w:style w:type="paragraph" w:customStyle="1" w:styleId="0624EFC841C54979800FDE15187F4DD7">
    <w:name w:val="0624EFC841C54979800FDE15187F4DD7"/>
    <w:rsid w:val="00E623B1"/>
  </w:style>
  <w:style w:type="paragraph" w:customStyle="1" w:styleId="754719E708FE4B58B9DE121C72F47924">
    <w:name w:val="754719E708FE4B58B9DE121C72F47924"/>
    <w:rsid w:val="00E623B1"/>
  </w:style>
  <w:style w:type="paragraph" w:customStyle="1" w:styleId="499BDADE2A2040E69D7DF64FF5DC082A">
    <w:name w:val="499BDADE2A2040E69D7DF64FF5DC082A"/>
    <w:rsid w:val="00E623B1"/>
  </w:style>
  <w:style w:type="paragraph" w:customStyle="1" w:styleId="816589407E4E4856A9C24166FCE6F513">
    <w:name w:val="816589407E4E4856A9C24166FCE6F513"/>
    <w:rsid w:val="00E623B1"/>
  </w:style>
  <w:style w:type="paragraph" w:customStyle="1" w:styleId="752E396FCAA546EB87D86CC0440CA973">
    <w:name w:val="752E396FCAA546EB87D86CC0440CA973"/>
    <w:rsid w:val="00E623B1"/>
  </w:style>
  <w:style w:type="paragraph" w:customStyle="1" w:styleId="1C5A396E5B9F4A949A6F93E863B9CB04">
    <w:name w:val="1C5A396E5B9F4A949A6F93E863B9CB04"/>
    <w:rsid w:val="00E623B1"/>
  </w:style>
  <w:style w:type="paragraph" w:customStyle="1" w:styleId="0FD60695437F43DFAA9F0F09AEBEE22D">
    <w:name w:val="0FD60695437F43DFAA9F0F09AEBEE22D"/>
    <w:rsid w:val="00E623B1"/>
  </w:style>
  <w:style w:type="paragraph" w:customStyle="1" w:styleId="A8F7D242E85246F3B877E034446F1CA8">
    <w:name w:val="A8F7D242E85246F3B877E034446F1CA8"/>
    <w:rsid w:val="00E623B1"/>
  </w:style>
  <w:style w:type="paragraph" w:customStyle="1" w:styleId="8A76AC9B215C40BEABD6F83A94347F95">
    <w:name w:val="8A76AC9B215C40BEABD6F83A94347F95"/>
    <w:rsid w:val="00E623B1"/>
  </w:style>
  <w:style w:type="paragraph" w:customStyle="1" w:styleId="43D113E223644832B3F3D5CF51FD7BB3">
    <w:name w:val="43D113E223644832B3F3D5CF51FD7BB3"/>
    <w:rsid w:val="00E623B1"/>
  </w:style>
  <w:style w:type="paragraph" w:customStyle="1" w:styleId="5748C147C48C4CD2BD37F433307E5D0B">
    <w:name w:val="5748C147C48C4CD2BD37F433307E5D0B"/>
    <w:rsid w:val="00E623B1"/>
  </w:style>
  <w:style w:type="paragraph" w:customStyle="1" w:styleId="99E2275FCFCB43AE967ECAF40C9F3DD0">
    <w:name w:val="99E2275FCFCB43AE967ECAF40C9F3DD0"/>
    <w:rsid w:val="00E623B1"/>
  </w:style>
  <w:style w:type="paragraph" w:customStyle="1" w:styleId="9777250EB8C649C4AA3AE85AFBEC6583">
    <w:name w:val="9777250EB8C649C4AA3AE85AFBEC6583"/>
    <w:rsid w:val="00E623B1"/>
  </w:style>
  <w:style w:type="paragraph" w:customStyle="1" w:styleId="2D4DC72AF2C04200B17D799DC995F815">
    <w:name w:val="2D4DC72AF2C04200B17D799DC995F815"/>
    <w:rsid w:val="00E623B1"/>
  </w:style>
  <w:style w:type="paragraph" w:customStyle="1" w:styleId="71F7113952964F269590E0FBE396B7A1">
    <w:name w:val="71F7113952964F269590E0FBE396B7A1"/>
    <w:rsid w:val="00E623B1"/>
  </w:style>
  <w:style w:type="paragraph" w:customStyle="1" w:styleId="1EF81B1A08D24F229AAD89C3BF22F9AD">
    <w:name w:val="1EF81B1A08D24F229AAD89C3BF22F9AD"/>
    <w:rsid w:val="00E623B1"/>
  </w:style>
  <w:style w:type="paragraph" w:customStyle="1" w:styleId="8353CEBC71764C06A5005B4AEAF103F2">
    <w:name w:val="8353CEBC71764C06A5005B4AEAF103F2"/>
    <w:rsid w:val="00E623B1"/>
  </w:style>
  <w:style w:type="paragraph" w:customStyle="1" w:styleId="B4074C296C154C1598D2B53CCF37E139">
    <w:name w:val="B4074C296C154C1598D2B53CCF37E139"/>
    <w:rsid w:val="00E623B1"/>
  </w:style>
  <w:style w:type="paragraph" w:customStyle="1" w:styleId="57184B82BFD04CBD88DC4FF4F3F50AE3">
    <w:name w:val="57184B82BFD04CBD88DC4FF4F3F50AE3"/>
    <w:rsid w:val="00E623B1"/>
  </w:style>
  <w:style w:type="paragraph" w:customStyle="1" w:styleId="B958C902FCD04B6B86F9A306AA6F0C39">
    <w:name w:val="B958C902FCD04B6B86F9A306AA6F0C39"/>
    <w:rsid w:val="00E623B1"/>
  </w:style>
  <w:style w:type="paragraph" w:customStyle="1" w:styleId="6035D09EBE254A1C86DD2104B5C2EBA1">
    <w:name w:val="6035D09EBE254A1C86DD2104B5C2EBA1"/>
    <w:rsid w:val="00E623B1"/>
  </w:style>
  <w:style w:type="paragraph" w:customStyle="1" w:styleId="0A365501F4C2481C96BE7354E6AB5A47">
    <w:name w:val="0A365501F4C2481C96BE7354E6AB5A47"/>
    <w:rsid w:val="00E623B1"/>
  </w:style>
  <w:style w:type="paragraph" w:customStyle="1" w:styleId="BB87F77BF0CE4B63963E39FEA6C856BC">
    <w:name w:val="BB87F77BF0CE4B63963E39FEA6C856BC"/>
    <w:rsid w:val="00E623B1"/>
  </w:style>
  <w:style w:type="paragraph" w:customStyle="1" w:styleId="6BC2501B7E6A48518B23F7AA7E48CC01">
    <w:name w:val="6BC2501B7E6A48518B23F7AA7E48CC01"/>
    <w:rsid w:val="00E623B1"/>
  </w:style>
  <w:style w:type="paragraph" w:customStyle="1" w:styleId="D9F41FCA002C4F8BA1403C94F9BA7F62">
    <w:name w:val="D9F41FCA002C4F8BA1403C94F9BA7F62"/>
    <w:rsid w:val="00E623B1"/>
  </w:style>
  <w:style w:type="paragraph" w:customStyle="1" w:styleId="B566A803686747918371C05B2A16B6DE">
    <w:name w:val="B566A803686747918371C05B2A16B6DE"/>
    <w:rsid w:val="00E623B1"/>
  </w:style>
  <w:style w:type="paragraph" w:customStyle="1" w:styleId="709A52B007D043B1B775CCEA424CAD54">
    <w:name w:val="709A52B007D043B1B775CCEA424CAD54"/>
    <w:rsid w:val="00E623B1"/>
  </w:style>
  <w:style w:type="paragraph" w:customStyle="1" w:styleId="A2AA3D1270314CDBA47269F7A6953A2F">
    <w:name w:val="A2AA3D1270314CDBA47269F7A6953A2F"/>
    <w:rsid w:val="00E623B1"/>
  </w:style>
  <w:style w:type="paragraph" w:customStyle="1" w:styleId="01111F5AA4CF41E7AAFA272787DCCF9E">
    <w:name w:val="01111F5AA4CF41E7AAFA272787DCCF9E"/>
    <w:rsid w:val="00E623B1"/>
  </w:style>
  <w:style w:type="paragraph" w:customStyle="1" w:styleId="7FAF9EBDB1AF4BCBA72CD090CFCCDE3D">
    <w:name w:val="7FAF9EBDB1AF4BCBA72CD090CFCCDE3D"/>
    <w:rsid w:val="00E623B1"/>
  </w:style>
  <w:style w:type="paragraph" w:customStyle="1" w:styleId="58252924E68545848E826F61C37CDDC5">
    <w:name w:val="58252924E68545848E826F61C37CDDC5"/>
    <w:rsid w:val="00E623B1"/>
  </w:style>
  <w:style w:type="paragraph" w:customStyle="1" w:styleId="8F95FE1CC81448CFB81760A817522DC8">
    <w:name w:val="8F95FE1CC81448CFB81760A817522DC8"/>
    <w:rsid w:val="00E623B1"/>
  </w:style>
  <w:style w:type="paragraph" w:customStyle="1" w:styleId="2515AA9C53B64669A61139E358DB16A6">
    <w:name w:val="2515AA9C53B64669A61139E358DB16A6"/>
    <w:rsid w:val="00E623B1"/>
  </w:style>
  <w:style w:type="paragraph" w:customStyle="1" w:styleId="88BC27C2F7A74A1D97704A7DA8B63497">
    <w:name w:val="88BC27C2F7A74A1D97704A7DA8B63497"/>
    <w:rsid w:val="00E623B1"/>
  </w:style>
  <w:style w:type="paragraph" w:customStyle="1" w:styleId="DD7D3DFBF60B4329B3888601FC90CBF9">
    <w:name w:val="DD7D3DFBF60B4329B3888601FC90CBF9"/>
    <w:rsid w:val="00E623B1"/>
  </w:style>
  <w:style w:type="paragraph" w:customStyle="1" w:styleId="85AD3B973C4440629C8B9E3381C1900F">
    <w:name w:val="85AD3B973C4440629C8B9E3381C1900F"/>
    <w:rsid w:val="00E623B1"/>
  </w:style>
  <w:style w:type="paragraph" w:customStyle="1" w:styleId="038F9B8C9092476D831BE37F3F1B0EC7">
    <w:name w:val="038F9B8C9092476D831BE37F3F1B0EC7"/>
    <w:rsid w:val="00E623B1"/>
  </w:style>
  <w:style w:type="paragraph" w:customStyle="1" w:styleId="9077DE06C02E472D859F5F6AECF085DD">
    <w:name w:val="9077DE06C02E472D859F5F6AECF085DD"/>
    <w:rsid w:val="00E623B1"/>
  </w:style>
  <w:style w:type="paragraph" w:customStyle="1" w:styleId="DC95473B538E46ED91FAE6A03753CE1D">
    <w:name w:val="DC95473B538E46ED91FAE6A03753CE1D"/>
    <w:rsid w:val="00E623B1"/>
  </w:style>
  <w:style w:type="paragraph" w:customStyle="1" w:styleId="DAC81D587907439BAA5743BCA9902A43">
    <w:name w:val="DAC81D587907439BAA5743BCA9902A43"/>
    <w:rsid w:val="00E623B1"/>
  </w:style>
  <w:style w:type="paragraph" w:customStyle="1" w:styleId="63B4D083EACE4B98B757171E515CD226">
    <w:name w:val="63B4D083EACE4B98B757171E515CD226"/>
    <w:rsid w:val="00E623B1"/>
  </w:style>
  <w:style w:type="paragraph" w:customStyle="1" w:styleId="30F7299E397A476DB630228CD8D990AA">
    <w:name w:val="30F7299E397A476DB630228CD8D990AA"/>
    <w:rsid w:val="00E623B1"/>
  </w:style>
  <w:style w:type="paragraph" w:customStyle="1" w:styleId="998B67E1EB8242D78112632532649626">
    <w:name w:val="998B67E1EB8242D78112632532649626"/>
    <w:rsid w:val="00E623B1"/>
  </w:style>
  <w:style w:type="paragraph" w:customStyle="1" w:styleId="39FB495E4D75493FA16E5198884B7616">
    <w:name w:val="39FB495E4D75493FA16E5198884B7616"/>
    <w:rsid w:val="00E623B1"/>
  </w:style>
  <w:style w:type="paragraph" w:customStyle="1" w:styleId="01D96BBBD70E43B4A0381300966A2083">
    <w:name w:val="01D96BBBD70E43B4A0381300966A2083"/>
    <w:rsid w:val="00E623B1"/>
  </w:style>
  <w:style w:type="paragraph" w:customStyle="1" w:styleId="8D6F733A46AF4500BA6E7E2BE3B1B2CB">
    <w:name w:val="8D6F733A46AF4500BA6E7E2BE3B1B2CB"/>
    <w:rsid w:val="00E623B1"/>
  </w:style>
  <w:style w:type="paragraph" w:customStyle="1" w:styleId="49B9B2494CDF4134BBA6B70E58652FFE">
    <w:name w:val="49B9B2494CDF4134BBA6B70E58652FFE"/>
    <w:rsid w:val="00E623B1"/>
  </w:style>
  <w:style w:type="paragraph" w:customStyle="1" w:styleId="921393B9A744480FB8A37CD510D8E424">
    <w:name w:val="921393B9A744480FB8A37CD510D8E424"/>
    <w:rsid w:val="00E623B1"/>
  </w:style>
  <w:style w:type="paragraph" w:customStyle="1" w:styleId="76657D9E1BE54BFA80F004DE2C53486E">
    <w:name w:val="76657D9E1BE54BFA80F004DE2C53486E"/>
    <w:rsid w:val="00E623B1"/>
  </w:style>
  <w:style w:type="paragraph" w:customStyle="1" w:styleId="12D43CFA4390433E94771E3FB5FE8F8B">
    <w:name w:val="12D43CFA4390433E94771E3FB5FE8F8B"/>
    <w:rsid w:val="00E623B1"/>
  </w:style>
  <w:style w:type="paragraph" w:customStyle="1" w:styleId="1DAB1ED6EC0147649E43C0A025D92AFC">
    <w:name w:val="1DAB1ED6EC0147649E43C0A025D92AFC"/>
    <w:rsid w:val="00E623B1"/>
  </w:style>
  <w:style w:type="paragraph" w:customStyle="1" w:styleId="609258D171DD4DD9A2D1EA0DE99DC505">
    <w:name w:val="609258D171DD4DD9A2D1EA0DE99DC505"/>
    <w:rsid w:val="00E623B1"/>
  </w:style>
  <w:style w:type="paragraph" w:customStyle="1" w:styleId="718173062D4D44F39216F6D7ACC349AA">
    <w:name w:val="718173062D4D44F39216F6D7ACC349AA"/>
    <w:rsid w:val="00E623B1"/>
  </w:style>
  <w:style w:type="paragraph" w:customStyle="1" w:styleId="BF6705C0262945CCA57FB2CE70844AE7">
    <w:name w:val="BF6705C0262945CCA57FB2CE70844AE7"/>
    <w:rsid w:val="00E623B1"/>
  </w:style>
  <w:style w:type="paragraph" w:customStyle="1" w:styleId="C151A58539B44E2697C6AB1AAEFDD2F4">
    <w:name w:val="C151A58539B44E2697C6AB1AAEFDD2F4"/>
    <w:rsid w:val="00E623B1"/>
  </w:style>
  <w:style w:type="paragraph" w:customStyle="1" w:styleId="2A2016877D1146A8AFC12692DAAD4B4E">
    <w:name w:val="2A2016877D1146A8AFC12692DAAD4B4E"/>
    <w:rsid w:val="00E623B1"/>
  </w:style>
  <w:style w:type="paragraph" w:customStyle="1" w:styleId="49F29B86B9894DA19BF79A2DDB524F9A">
    <w:name w:val="49F29B86B9894DA19BF79A2DDB524F9A"/>
    <w:rsid w:val="00E623B1"/>
  </w:style>
  <w:style w:type="paragraph" w:customStyle="1" w:styleId="FE9A42DF652B48F591E6341519B8E377">
    <w:name w:val="FE9A42DF652B48F591E6341519B8E377"/>
    <w:rsid w:val="00E623B1"/>
  </w:style>
  <w:style w:type="paragraph" w:customStyle="1" w:styleId="1E6B6A53CE444149A5948F07A670CF98">
    <w:name w:val="1E6B6A53CE444149A5948F07A670CF98"/>
    <w:rsid w:val="00E623B1"/>
  </w:style>
  <w:style w:type="paragraph" w:customStyle="1" w:styleId="45E90628A382421280EB34670CBCF860">
    <w:name w:val="45E90628A382421280EB34670CBCF860"/>
    <w:rsid w:val="00E623B1"/>
  </w:style>
  <w:style w:type="paragraph" w:customStyle="1" w:styleId="774571A30B1641C9898E6110749D0191">
    <w:name w:val="774571A30B1641C9898E6110749D0191"/>
    <w:rsid w:val="00E623B1"/>
  </w:style>
  <w:style w:type="paragraph" w:customStyle="1" w:styleId="CDD0F982E1CD42F4B32D5BBF095FC4F0">
    <w:name w:val="CDD0F982E1CD42F4B32D5BBF095FC4F0"/>
    <w:rsid w:val="00E623B1"/>
  </w:style>
  <w:style w:type="paragraph" w:customStyle="1" w:styleId="36CC39595DF04EB1B3D33E4EB0E8C1ED">
    <w:name w:val="36CC39595DF04EB1B3D33E4EB0E8C1ED"/>
    <w:rsid w:val="00E623B1"/>
  </w:style>
  <w:style w:type="paragraph" w:customStyle="1" w:styleId="0530618CDBCB448C9C6139916DBC59F0">
    <w:name w:val="0530618CDBCB448C9C6139916DBC59F0"/>
    <w:rsid w:val="00E623B1"/>
  </w:style>
  <w:style w:type="paragraph" w:customStyle="1" w:styleId="676CFFAAD8DF4E94BB4EF83ACC22354F">
    <w:name w:val="676CFFAAD8DF4E94BB4EF83ACC22354F"/>
    <w:rsid w:val="00E623B1"/>
  </w:style>
  <w:style w:type="paragraph" w:customStyle="1" w:styleId="058A90328BFD4021BFC2691364E1EC8B">
    <w:name w:val="058A90328BFD4021BFC2691364E1EC8B"/>
    <w:rsid w:val="00E623B1"/>
  </w:style>
  <w:style w:type="paragraph" w:customStyle="1" w:styleId="86F2429F150344D1AB083EF0AF8269C6">
    <w:name w:val="86F2429F150344D1AB083EF0AF8269C6"/>
    <w:rsid w:val="00E623B1"/>
  </w:style>
  <w:style w:type="paragraph" w:customStyle="1" w:styleId="1ADD2B65D4374CE9A14273786776C08A">
    <w:name w:val="1ADD2B65D4374CE9A14273786776C08A"/>
    <w:rsid w:val="00E623B1"/>
  </w:style>
  <w:style w:type="paragraph" w:customStyle="1" w:styleId="7EE626EF822943679CB97B1BE253764B">
    <w:name w:val="7EE626EF822943679CB97B1BE253764B"/>
    <w:rsid w:val="00E623B1"/>
  </w:style>
  <w:style w:type="paragraph" w:customStyle="1" w:styleId="A6E58BE2B04C4038BBAAB75D4C979EC1">
    <w:name w:val="A6E58BE2B04C4038BBAAB75D4C979EC1"/>
    <w:rsid w:val="00E623B1"/>
  </w:style>
  <w:style w:type="paragraph" w:customStyle="1" w:styleId="0F4E009BE2FA4D72B11566507A3D63D6">
    <w:name w:val="0F4E009BE2FA4D72B11566507A3D63D6"/>
    <w:rsid w:val="00E623B1"/>
  </w:style>
  <w:style w:type="paragraph" w:customStyle="1" w:styleId="889A3BDC6D404AEFBEAC1E3E2A5F6F11">
    <w:name w:val="889A3BDC6D404AEFBEAC1E3E2A5F6F11"/>
    <w:rsid w:val="00E623B1"/>
  </w:style>
  <w:style w:type="paragraph" w:customStyle="1" w:styleId="22E641D6D96041D7855C68B1BC23AB74">
    <w:name w:val="22E641D6D96041D7855C68B1BC23AB74"/>
    <w:rsid w:val="00E623B1"/>
  </w:style>
  <w:style w:type="paragraph" w:customStyle="1" w:styleId="7C284563A07542278D6917A228F02122">
    <w:name w:val="7C284563A07542278D6917A228F02122"/>
    <w:rsid w:val="00E623B1"/>
  </w:style>
  <w:style w:type="paragraph" w:customStyle="1" w:styleId="9EE5D86C93A74E358E96F8386CB2DD15">
    <w:name w:val="9EE5D86C93A74E358E96F8386CB2DD15"/>
    <w:rsid w:val="00E623B1"/>
  </w:style>
  <w:style w:type="paragraph" w:customStyle="1" w:styleId="BC06E56CFD51471FA0344BE0DECBC475">
    <w:name w:val="BC06E56CFD51471FA0344BE0DECBC475"/>
    <w:rsid w:val="00E623B1"/>
  </w:style>
  <w:style w:type="paragraph" w:customStyle="1" w:styleId="81F00D54040B4F21BCA6004132A1CF00">
    <w:name w:val="81F00D54040B4F21BCA6004132A1CF00"/>
    <w:rsid w:val="00E623B1"/>
  </w:style>
  <w:style w:type="paragraph" w:customStyle="1" w:styleId="08790435999D40CE904D945B3D3A75E6">
    <w:name w:val="08790435999D40CE904D945B3D3A75E6"/>
    <w:rsid w:val="00E623B1"/>
  </w:style>
  <w:style w:type="paragraph" w:customStyle="1" w:styleId="7E7E874AD672457B8AA3F935A8857775">
    <w:name w:val="7E7E874AD672457B8AA3F935A8857775"/>
    <w:rsid w:val="00E623B1"/>
  </w:style>
  <w:style w:type="paragraph" w:customStyle="1" w:styleId="308E550D89EE4A289E83BE8318C6A096">
    <w:name w:val="308E550D89EE4A289E83BE8318C6A096"/>
    <w:rsid w:val="00E623B1"/>
  </w:style>
  <w:style w:type="paragraph" w:customStyle="1" w:styleId="59B775130564473A850D2B12E87E80FA">
    <w:name w:val="59B775130564473A850D2B12E87E80FA"/>
    <w:rsid w:val="00E623B1"/>
  </w:style>
  <w:style w:type="paragraph" w:customStyle="1" w:styleId="56A6A8FD81C14603880F2E1E6C87D4E8">
    <w:name w:val="56A6A8FD81C14603880F2E1E6C87D4E8"/>
    <w:rsid w:val="00E623B1"/>
  </w:style>
  <w:style w:type="paragraph" w:customStyle="1" w:styleId="956E6D657CEC4D298BFCB4B179D73499">
    <w:name w:val="956E6D657CEC4D298BFCB4B179D73499"/>
    <w:rsid w:val="00E623B1"/>
  </w:style>
  <w:style w:type="paragraph" w:customStyle="1" w:styleId="BC64D67A80874E47BBEE2E6414A0FB70">
    <w:name w:val="BC64D67A80874E47BBEE2E6414A0FB70"/>
    <w:rsid w:val="00E623B1"/>
  </w:style>
  <w:style w:type="paragraph" w:customStyle="1" w:styleId="C0E207090C174BD5B3FA2419D42A0A06">
    <w:name w:val="C0E207090C174BD5B3FA2419D42A0A06"/>
    <w:rsid w:val="00E623B1"/>
  </w:style>
  <w:style w:type="paragraph" w:customStyle="1" w:styleId="F7D951A37E034561B21722DF1838DC79">
    <w:name w:val="F7D951A37E034561B21722DF1838DC79"/>
    <w:rsid w:val="00E623B1"/>
  </w:style>
  <w:style w:type="paragraph" w:customStyle="1" w:styleId="8E3BF4140763431D928C7F43EAB05BA0">
    <w:name w:val="8E3BF4140763431D928C7F43EAB05BA0"/>
    <w:rsid w:val="00E623B1"/>
  </w:style>
  <w:style w:type="paragraph" w:customStyle="1" w:styleId="6975B1D5D1544CD0B303A7130A2B1376">
    <w:name w:val="6975B1D5D1544CD0B303A7130A2B1376"/>
    <w:rsid w:val="00E623B1"/>
  </w:style>
  <w:style w:type="paragraph" w:customStyle="1" w:styleId="48B6F06D6855493DBAEFF23160EDC809">
    <w:name w:val="48B6F06D6855493DBAEFF23160EDC809"/>
    <w:rsid w:val="00E623B1"/>
  </w:style>
  <w:style w:type="paragraph" w:customStyle="1" w:styleId="90781FF57CC04E988B9AF4BD6935FC9B">
    <w:name w:val="90781FF57CC04E988B9AF4BD6935FC9B"/>
    <w:rsid w:val="00E623B1"/>
  </w:style>
  <w:style w:type="paragraph" w:customStyle="1" w:styleId="D243D344F42D4D3D9E087A6648838A8D">
    <w:name w:val="D243D344F42D4D3D9E087A6648838A8D"/>
    <w:rsid w:val="00E623B1"/>
  </w:style>
  <w:style w:type="paragraph" w:customStyle="1" w:styleId="B0EA68765BE249A98C4E2AF99DD9AC74">
    <w:name w:val="B0EA68765BE249A98C4E2AF99DD9AC74"/>
    <w:rsid w:val="00E623B1"/>
  </w:style>
  <w:style w:type="paragraph" w:customStyle="1" w:styleId="B482809C52C04750BD3CF5179B6C9E7A">
    <w:name w:val="B482809C52C04750BD3CF5179B6C9E7A"/>
    <w:rsid w:val="00E623B1"/>
  </w:style>
  <w:style w:type="paragraph" w:customStyle="1" w:styleId="DD0FAF017DBB4882B835E776E1E04F85">
    <w:name w:val="DD0FAF017DBB4882B835E776E1E04F85"/>
    <w:rsid w:val="00E623B1"/>
  </w:style>
  <w:style w:type="paragraph" w:customStyle="1" w:styleId="1322323C06EA4CF78ABDF3CA51015828">
    <w:name w:val="1322323C06EA4CF78ABDF3CA51015828"/>
    <w:rsid w:val="00E623B1"/>
  </w:style>
  <w:style w:type="paragraph" w:customStyle="1" w:styleId="CDCAC47741884F1ABB59E5D4BA24C25A">
    <w:name w:val="CDCAC47741884F1ABB59E5D4BA24C25A"/>
    <w:rsid w:val="00E623B1"/>
  </w:style>
  <w:style w:type="paragraph" w:customStyle="1" w:styleId="2168092F224F4612AC09AF7497EFB276">
    <w:name w:val="2168092F224F4612AC09AF7497EFB276"/>
    <w:rsid w:val="00E623B1"/>
  </w:style>
  <w:style w:type="paragraph" w:customStyle="1" w:styleId="0CADFC4FDFCD424BAE670BB450DD1CF6">
    <w:name w:val="0CADFC4FDFCD424BAE670BB450DD1CF6"/>
    <w:rsid w:val="00E623B1"/>
  </w:style>
  <w:style w:type="paragraph" w:customStyle="1" w:styleId="56FC420D0B92452FA845E4EF65E3703B">
    <w:name w:val="56FC420D0B92452FA845E4EF65E3703B"/>
    <w:rsid w:val="00E623B1"/>
  </w:style>
  <w:style w:type="paragraph" w:customStyle="1" w:styleId="AEDB5F4D96704853B8463A728CEBE11A">
    <w:name w:val="AEDB5F4D96704853B8463A728CEBE11A"/>
    <w:rsid w:val="00E623B1"/>
  </w:style>
  <w:style w:type="paragraph" w:customStyle="1" w:styleId="D569174D65F94F13886569973F02ED14">
    <w:name w:val="D569174D65F94F13886569973F02ED14"/>
    <w:rsid w:val="00E623B1"/>
  </w:style>
  <w:style w:type="paragraph" w:customStyle="1" w:styleId="1AB91F32B69F4E0FB981CAFBC828E269">
    <w:name w:val="1AB91F32B69F4E0FB981CAFBC828E269"/>
    <w:rsid w:val="00E623B1"/>
  </w:style>
  <w:style w:type="paragraph" w:customStyle="1" w:styleId="AE3CBE11B9FC42BC9D52AE4E6C2CFD2E">
    <w:name w:val="AE3CBE11B9FC42BC9D52AE4E6C2CFD2E"/>
    <w:rsid w:val="00E623B1"/>
  </w:style>
  <w:style w:type="paragraph" w:customStyle="1" w:styleId="ED2EA394142E4CE199F6D9280A0E8F08">
    <w:name w:val="ED2EA394142E4CE199F6D9280A0E8F08"/>
    <w:rsid w:val="00E623B1"/>
  </w:style>
  <w:style w:type="paragraph" w:customStyle="1" w:styleId="B1F2051C96BC477AB7A1B80E5F2D1E4D">
    <w:name w:val="B1F2051C96BC477AB7A1B80E5F2D1E4D"/>
    <w:rsid w:val="00E623B1"/>
  </w:style>
  <w:style w:type="paragraph" w:customStyle="1" w:styleId="7E581604A5D445C9BB2002EA4F5F7A91">
    <w:name w:val="7E581604A5D445C9BB2002EA4F5F7A91"/>
    <w:rsid w:val="00E623B1"/>
  </w:style>
  <w:style w:type="paragraph" w:customStyle="1" w:styleId="1C53906597154DFA93DC343F591BA564">
    <w:name w:val="1C53906597154DFA93DC343F591BA564"/>
    <w:rsid w:val="00E623B1"/>
  </w:style>
  <w:style w:type="paragraph" w:customStyle="1" w:styleId="BCDFA7229E094C9C82449839B004232C">
    <w:name w:val="BCDFA7229E094C9C82449839B004232C"/>
    <w:rsid w:val="00E623B1"/>
  </w:style>
  <w:style w:type="paragraph" w:customStyle="1" w:styleId="80CDE201DFE5487FBA886A18CD1E5AD7">
    <w:name w:val="80CDE201DFE5487FBA886A18CD1E5AD7"/>
    <w:rsid w:val="00E623B1"/>
  </w:style>
  <w:style w:type="paragraph" w:customStyle="1" w:styleId="C1B38BE1382C4F5BB50FDBD73DABB79B">
    <w:name w:val="C1B38BE1382C4F5BB50FDBD73DABB79B"/>
    <w:rsid w:val="00E623B1"/>
  </w:style>
  <w:style w:type="paragraph" w:customStyle="1" w:styleId="D6F46D6290BC48398CA1B72DCC95D294">
    <w:name w:val="D6F46D6290BC48398CA1B72DCC95D294"/>
    <w:rsid w:val="00E623B1"/>
  </w:style>
  <w:style w:type="paragraph" w:customStyle="1" w:styleId="8F2AB958D99840ADBB7CCEDC6056E4B2">
    <w:name w:val="8F2AB958D99840ADBB7CCEDC6056E4B2"/>
    <w:rsid w:val="00E623B1"/>
  </w:style>
  <w:style w:type="paragraph" w:customStyle="1" w:styleId="2A5F6E9260314D2A9CC41872ADC9918D">
    <w:name w:val="2A5F6E9260314D2A9CC41872ADC9918D"/>
    <w:rsid w:val="00E623B1"/>
  </w:style>
  <w:style w:type="paragraph" w:customStyle="1" w:styleId="12AA992F8BDB4386AB0512D21DDBFEB9">
    <w:name w:val="12AA992F8BDB4386AB0512D21DDBFEB9"/>
    <w:rsid w:val="00E623B1"/>
  </w:style>
  <w:style w:type="paragraph" w:customStyle="1" w:styleId="F4657A2C3B6A47BDB1AABC35BCF9A4C3">
    <w:name w:val="F4657A2C3B6A47BDB1AABC35BCF9A4C3"/>
    <w:rsid w:val="00E623B1"/>
  </w:style>
  <w:style w:type="paragraph" w:customStyle="1" w:styleId="1DF2D11849C1483D8FA887BCDACD0BDC">
    <w:name w:val="1DF2D11849C1483D8FA887BCDACD0BDC"/>
    <w:rsid w:val="00E623B1"/>
  </w:style>
  <w:style w:type="paragraph" w:customStyle="1" w:styleId="4C11CEB9E5A741A792C1B2F69228833E">
    <w:name w:val="4C11CEB9E5A741A792C1B2F69228833E"/>
    <w:rsid w:val="00E623B1"/>
  </w:style>
  <w:style w:type="paragraph" w:customStyle="1" w:styleId="2A97798D2F634C8F914E44AB4354A7E8">
    <w:name w:val="2A97798D2F634C8F914E44AB4354A7E8"/>
    <w:rsid w:val="00E623B1"/>
  </w:style>
  <w:style w:type="paragraph" w:customStyle="1" w:styleId="50555806C19842EB81C2EF8B34FE6BE8">
    <w:name w:val="50555806C19842EB81C2EF8B34FE6BE8"/>
    <w:rsid w:val="00E623B1"/>
  </w:style>
  <w:style w:type="paragraph" w:customStyle="1" w:styleId="EF5198EB33D14850BC9C4A22D183202B">
    <w:name w:val="EF5198EB33D14850BC9C4A22D183202B"/>
    <w:rsid w:val="00E623B1"/>
  </w:style>
  <w:style w:type="paragraph" w:customStyle="1" w:styleId="5FFBC91082D44F9188C0EDDE35E52D68">
    <w:name w:val="5FFBC91082D44F9188C0EDDE35E52D68"/>
    <w:rsid w:val="00E623B1"/>
  </w:style>
  <w:style w:type="paragraph" w:customStyle="1" w:styleId="A547D22CAE6A44E589A8727AB8577B17">
    <w:name w:val="A547D22CAE6A44E589A8727AB8577B17"/>
    <w:rsid w:val="00E623B1"/>
  </w:style>
  <w:style w:type="paragraph" w:customStyle="1" w:styleId="15EB8AF0393548179EF136A546D4E1DF">
    <w:name w:val="15EB8AF0393548179EF136A546D4E1DF"/>
    <w:rsid w:val="00E623B1"/>
  </w:style>
  <w:style w:type="paragraph" w:customStyle="1" w:styleId="68CB1D3EFC6A4BAA8D2EDF61AC76C598">
    <w:name w:val="68CB1D3EFC6A4BAA8D2EDF61AC76C598"/>
    <w:rsid w:val="00E623B1"/>
  </w:style>
  <w:style w:type="paragraph" w:customStyle="1" w:styleId="09DD7F62F6A24922A3C9F13C1947C20E">
    <w:name w:val="09DD7F62F6A24922A3C9F13C1947C20E"/>
    <w:rsid w:val="00E623B1"/>
  </w:style>
  <w:style w:type="paragraph" w:customStyle="1" w:styleId="F24B68A2215743C99FB8685C01E4042A">
    <w:name w:val="F24B68A2215743C99FB8685C01E4042A"/>
    <w:rsid w:val="00E623B1"/>
  </w:style>
  <w:style w:type="paragraph" w:customStyle="1" w:styleId="ED5B38FB81D8488EB5081668FC2EC67C">
    <w:name w:val="ED5B38FB81D8488EB5081668FC2EC67C"/>
    <w:rsid w:val="00E623B1"/>
  </w:style>
  <w:style w:type="paragraph" w:customStyle="1" w:styleId="15DC4321DA2F494D9D67811AB824D195">
    <w:name w:val="15DC4321DA2F494D9D67811AB824D195"/>
    <w:rsid w:val="00E623B1"/>
  </w:style>
  <w:style w:type="paragraph" w:customStyle="1" w:styleId="7E566406089847F0ABFBB84D513AC7BF">
    <w:name w:val="7E566406089847F0ABFBB84D513AC7BF"/>
    <w:rsid w:val="00E623B1"/>
  </w:style>
  <w:style w:type="paragraph" w:customStyle="1" w:styleId="A9E1F08AFF6F4CCF99237700BC4CA33A">
    <w:name w:val="A9E1F08AFF6F4CCF99237700BC4CA33A"/>
    <w:rsid w:val="00E623B1"/>
  </w:style>
  <w:style w:type="paragraph" w:customStyle="1" w:styleId="8A7D86B12023453EB28FF26BB3414D6D">
    <w:name w:val="8A7D86B12023453EB28FF26BB3414D6D"/>
    <w:rsid w:val="00E623B1"/>
  </w:style>
  <w:style w:type="paragraph" w:customStyle="1" w:styleId="5A000217F7284B94B9A64EDDF06D2B1D">
    <w:name w:val="5A000217F7284B94B9A64EDDF06D2B1D"/>
    <w:rsid w:val="00E623B1"/>
  </w:style>
  <w:style w:type="paragraph" w:customStyle="1" w:styleId="A6FE4FC71CA0497CAFDA596BFDAA9CC9">
    <w:name w:val="A6FE4FC71CA0497CAFDA596BFDAA9CC9"/>
    <w:rsid w:val="00E623B1"/>
  </w:style>
  <w:style w:type="paragraph" w:customStyle="1" w:styleId="9E2EEEA623AC4DF7ABF5B8E0F324FD79">
    <w:name w:val="9E2EEEA623AC4DF7ABF5B8E0F324FD79"/>
    <w:rsid w:val="00E623B1"/>
  </w:style>
  <w:style w:type="paragraph" w:customStyle="1" w:styleId="2F6CC6D39A9344CBB40AFE463B66975D">
    <w:name w:val="2F6CC6D39A9344CBB40AFE463B66975D"/>
    <w:rsid w:val="00E623B1"/>
  </w:style>
  <w:style w:type="paragraph" w:customStyle="1" w:styleId="7589C44A3B9947688E43A8FA0F58075E">
    <w:name w:val="7589C44A3B9947688E43A8FA0F58075E"/>
    <w:rsid w:val="00E623B1"/>
  </w:style>
  <w:style w:type="paragraph" w:customStyle="1" w:styleId="14DEFFD7FFE444558F63D7A1A6A132D8">
    <w:name w:val="14DEFFD7FFE444558F63D7A1A6A132D8"/>
    <w:rsid w:val="00E623B1"/>
  </w:style>
  <w:style w:type="paragraph" w:customStyle="1" w:styleId="D14C239DE601422BA2B9E31D2B56A559">
    <w:name w:val="D14C239DE601422BA2B9E31D2B56A559"/>
    <w:rsid w:val="00E623B1"/>
  </w:style>
  <w:style w:type="paragraph" w:customStyle="1" w:styleId="F185B794BF07462E9BBF18AF04B1492F">
    <w:name w:val="F185B794BF07462E9BBF18AF04B1492F"/>
    <w:rsid w:val="00E623B1"/>
  </w:style>
  <w:style w:type="paragraph" w:customStyle="1" w:styleId="AA83C64FEFE540DD850B0BD79F135740">
    <w:name w:val="AA83C64FEFE540DD850B0BD79F135740"/>
    <w:rsid w:val="00E623B1"/>
  </w:style>
  <w:style w:type="paragraph" w:customStyle="1" w:styleId="29AFBC2404DE40E0B43CFF26740F9157">
    <w:name w:val="29AFBC2404DE40E0B43CFF26740F9157"/>
    <w:rsid w:val="00E623B1"/>
  </w:style>
  <w:style w:type="paragraph" w:customStyle="1" w:styleId="FFF66B6D5AA14020B7177D78E3D0D4D2">
    <w:name w:val="FFF66B6D5AA14020B7177D78E3D0D4D2"/>
    <w:rsid w:val="00E623B1"/>
  </w:style>
  <w:style w:type="paragraph" w:customStyle="1" w:styleId="BCC0C1B5FDC64547B2F53C2AF73220F8">
    <w:name w:val="BCC0C1B5FDC64547B2F53C2AF73220F8"/>
    <w:rsid w:val="00E623B1"/>
  </w:style>
  <w:style w:type="paragraph" w:customStyle="1" w:styleId="B8DE404D771542EBBA8E5D9DCEA98470">
    <w:name w:val="B8DE404D771542EBBA8E5D9DCEA98470"/>
    <w:rsid w:val="00E623B1"/>
  </w:style>
  <w:style w:type="paragraph" w:customStyle="1" w:styleId="332E2D807C684AEFB8E44CA686AE0328">
    <w:name w:val="332E2D807C684AEFB8E44CA686AE0328"/>
    <w:rsid w:val="00E623B1"/>
  </w:style>
  <w:style w:type="paragraph" w:customStyle="1" w:styleId="B0EB4C1C81084EF69AF2EC4F2EA75B8E">
    <w:name w:val="B0EB4C1C81084EF69AF2EC4F2EA75B8E"/>
    <w:rsid w:val="00E623B1"/>
  </w:style>
  <w:style w:type="paragraph" w:customStyle="1" w:styleId="3538577560524066A5F4100D158C7701">
    <w:name w:val="3538577560524066A5F4100D158C7701"/>
    <w:rsid w:val="00E623B1"/>
  </w:style>
  <w:style w:type="paragraph" w:customStyle="1" w:styleId="841472851F74426AA692E16F8F6E621B">
    <w:name w:val="841472851F74426AA692E16F8F6E621B"/>
    <w:rsid w:val="00E623B1"/>
  </w:style>
  <w:style w:type="paragraph" w:customStyle="1" w:styleId="49E93E9CA64B44189935B2A71D955ED9">
    <w:name w:val="49E93E9CA64B44189935B2A71D955ED9"/>
    <w:rsid w:val="00E623B1"/>
  </w:style>
  <w:style w:type="paragraph" w:customStyle="1" w:styleId="3B5B31BC6F9741BBA1FD25D4968F1D19">
    <w:name w:val="3B5B31BC6F9741BBA1FD25D4968F1D19"/>
    <w:rsid w:val="00E623B1"/>
  </w:style>
  <w:style w:type="paragraph" w:customStyle="1" w:styleId="590FC6BBB4D3445FA6F9FABDD5C6CB89">
    <w:name w:val="590FC6BBB4D3445FA6F9FABDD5C6CB89"/>
    <w:rsid w:val="00E623B1"/>
  </w:style>
  <w:style w:type="paragraph" w:customStyle="1" w:styleId="A8567AF9009E4EE0B7366FC815E8ABE2">
    <w:name w:val="A8567AF9009E4EE0B7366FC815E8ABE2"/>
    <w:rsid w:val="00E623B1"/>
  </w:style>
  <w:style w:type="paragraph" w:customStyle="1" w:styleId="B4B9EE3A1C3B4688A5F69DCD90819507">
    <w:name w:val="B4B9EE3A1C3B4688A5F69DCD90819507"/>
    <w:rsid w:val="00E623B1"/>
  </w:style>
  <w:style w:type="paragraph" w:customStyle="1" w:styleId="0818F6856BC947378396F5FE97050540">
    <w:name w:val="0818F6856BC947378396F5FE97050540"/>
    <w:rsid w:val="00E623B1"/>
  </w:style>
  <w:style w:type="paragraph" w:customStyle="1" w:styleId="A16C2B972AAA4DFA808427B536522E2C">
    <w:name w:val="A16C2B972AAA4DFA808427B536522E2C"/>
    <w:rsid w:val="00E623B1"/>
  </w:style>
  <w:style w:type="paragraph" w:customStyle="1" w:styleId="B82432D5827141DAA3955FF8CAF02FB9">
    <w:name w:val="B82432D5827141DAA3955FF8CAF02FB9"/>
    <w:rsid w:val="00E623B1"/>
  </w:style>
  <w:style w:type="paragraph" w:customStyle="1" w:styleId="01AE903D58774FEF8B80474A4D8B1877">
    <w:name w:val="01AE903D58774FEF8B80474A4D8B1877"/>
    <w:rsid w:val="00E623B1"/>
  </w:style>
  <w:style w:type="paragraph" w:customStyle="1" w:styleId="49C7C67952BC4FA2896705E1EAEA2E55">
    <w:name w:val="49C7C67952BC4FA2896705E1EAEA2E55"/>
    <w:rsid w:val="00E623B1"/>
  </w:style>
  <w:style w:type="paragraph" w:customStyle="1" w:styleId="24B5B2BD5ADB4F18A7B61D191992982F">
    <w:name w:val="24B5B2BD5ADB4F18A7B61D191992982F"/>
    <w:rsid w:val="00E623B1"/>
  </w:style>
  <w:style w:type="paragraph" w:customStyle="1" w:styleId="FB5039131A8943658E1F5B3601F57304">
    <w:name w:val="FB5039131A8943658E1F5B3601F57304"/>
    <w:rsid w:val="00E623B1"/>
  </w:style>
  <w:style w:type="paragraph" w:customStyle="1" w:styleId="6172390B1C3F4E98881698F6BFB907FA">
    <w:name w:val="6172390B1C3F4E98881698F6BFB907FA"/>
    <w:rsid w:val="00E623B1"/>
  </w:style>
  <w:style w:type="paragraph" w:customStyle="1" w:styleId="D17BD3C234D843728926851FB8108432">
    <w:name w:val="D17BD3C234D843728926851FB8108432"/>
    <w:rsid w:val="00E623B1"/>
  </w:style>
  <w:style w:type="paragraph" w:customStyle="1" w:styleId="A67D95AFF91E47CFBF86035829B62E2E">
    <w:name w:val="A67D95AFF91E47CFBF86035829B62E2E"/>
    <w:rsid w:val="00E623B1"/>
  </w:style>
  <w:style w:type="paragraph" w:customStyle="1" w:styleId="BBAC7363D19F40FBAB0AB34E22EFE38D">
    <w:name w:val="BBAC7363D19F40FBAB0AB34E22EFE38D"/>
    <w:rsid w:val="00E623B1"/>
  </w:style>
  <w:style w:type="paragraph" w:customStyle="1" w:styleId="C12DE0DCA1374DDD8D87B073F2346644">
    <w:name w:val="C12DE0DCA1374DDD8D87B073F2346644"/>
    <w:rsid w:val="00E623B1"/>
  </w:style>
  <w:style w:type="paragraph" w:customStyle="1" w:styleId="2658E8546A9E428BB78140F72E52F2F3">
    <w:name w:val="2658E8546A9E428BB78140F72E52F2F3"/>
    <w:rsid w:val="00E623B1"/>
  </w:style>
  <w:style w:type="paragraph" w:customStyle="1" w:styleId="AC2C0DA2E58B4405A0F34C371B6044B5">
    <w:name w:val="AC2C0DA2E58B4405A0F34C371B6044B5"/>
    <w:rsid w:val="00E623B1"/>
  </w:style>
  <w:style w:type="paragraph" w:customStyle="1" w:styleId="6A491316C0D44A5C9F95A4086A077874">
    <w:name w:val="6A491316C0D44A5C9F95A4086A077874"/>
    <w:rsid w:val="00E623B1"/>
  </w:style>
  <w:style w:type="paragraph" w:customStyle="1" w:styleId="E17B25CFD84F44E2B8F36A0944AEDB6A">
    <w:name w:val="E17B25CFD84F44E2B8F36A0944AEDB6A"/>
    <w:rsid w:val="00E623B1"/>
  </w:style>
  <w:style w:type="paragraph" w:customStyle="1" w:styleId="E20304374A014227A7099CAE48561620">
    <w:name w:val="E20304374A014227A7099CAE48561620"/>
    <w:rsid w:val="00E623B1"/>
  </w:style>
  <w:style w:type="paragraph" w:customStyle="1" w:styleId="F0DC3DC3967F4B4786464FE656A06351">
    <w:name w:val="F0DC3DC3967F4B4786464FE656A06351"/>
    <w:rsid w:val="00E623B1"/>
  </w:style>
  <w:style w:type="paragraph" w:customStyle="1" w:styleId="230E978028E44A66920B45B17EA86C85">
    <w:name w:val="230E978028E44A66920B45B17EA86C85"/>
    <w:rsid w:val="00E623B1"/>
  </w:style>
  <w:style w:type="paragraph" w:customStyle="1" w:styleId="E64F3A3BD9E849B89BB8750B830905F0">
    <w:name w:val="E64F3A3BD9E849B89BB8750B830905F0"/>
    <w:rsid w:val="00E623B1"/>
  </w:style>
  <w:style w:type="paragraph" w:customStyle="1" w:styleId="7A4FC93BEE5A40539F100466BE52253F">
    <w:name w:val="7A4FC93BEE5A40539F100466BE52253F"/>
    <w:rsid w:val="00E623B1"/>
  </w:style>
  <w:style w:type="paragraph" w:customStyle="1" w:styleId="B03D02D3EAA442D499A878CB236F70C5">
    <w:name w:val="B03D02D3EAA442D499A878CB236F70C5"/>
    <w:rsid w:val="00E623B1"/>
  </w:style>
  <w:style w:type="paragraph" w:customStyle="1" w:styleId="3882D513C9D648D1BDE60FF9706D6958">
    <w:name w:val="3882D513C9D648D1BDE60FF9706D6958"/>
    <w:rsid w:val="00E623B1"/>
  </w:style>
  <w:style w:type="paragraph" w:customStyle="1" w:styleId="839B7BB3480D4ADC845D9C07F208D2C1">
    <w:name w:val="839B7BB3480D4ADC845D9C07F208D2C1"/>
    <w:rsid w:val="00E623B1"/>
  </w:style>
  <w:style w:type="paragraph" w:customStyle="1" w:styleId="7A3462A24285449D9AA9A1B2C4547C08">
    <w:name w:val="7A3462A24285449D9AA9A1B2C4547C08"/>
    <w:rsid w:val="00E623B1"/>
  </w:style>
  <w:style w:type="paragraph" w:customStyle="1" w:styleId="B15E9E34B44F4CE39B4AD48A70E64CC6">
    <w:name w:val="B15E9E34B44F4CE39B4AD48A70E64CC6"/>
    <w:rsid w:val="00E623B1"/>
  </w:style>
  <w:style w:type="paragraph" w:customStyle="1" w:styleId="417CC2E441BF46708F2B15677BD80533">
    <w:name w:val="417CC2E441BF46708F2B15677BD80533"/>
    <w:rsid w:val="00E623B1"/>
  </w:style>
  <w:style w:type="paragraph" w:customStyle="1" w:styleId="C8EBA2448E7F4A0CA51B406BF989E878">
    <w:name w:val="C8EBA2448E7F4A0CA51B406BF989E878"/>
    <w:rsid w:val="00E623B1"/>
  </w:style>
  <w:style w:type="paragraph" w:customStyle="1" w:styleId="947AC9374F8A4D258CC353FFCDB1A9EE">
    <w:name w:val="947AC9374F8A4D258CC353FFCDB1A9EE"/>
    <w:rsid w:val="00281E17"/>
  </w:style>
  <w:style w:type="paragraph" w:customStyle="1" w:styleId="576799C8BDA04217969E6703AC1DFFA4">
    <w:name w:val="576799C8BDA04217969E6703AC1DFFA4"/>
    <w:rsid w:val="00281E17"/>
  </w:style>
  <w:style w:type="paragraph" w:customStyle="1" w:styleId="C10534E75A934FECBBC4EE43952CB7C0">
    <w:name w:val="C10534E75A934FECBBC4EE43952CB7C0"/>
    <w:rsid w:val="00281E17"/>
  </w:style>
  <w:style w:type="paragraph" w:customStyle="1" w:styleId="FAC74B9B19154FE5A2A7DC9AC2DE9009">
    <w:name w:val="FAC74B9B19154FE5A2A7DC9AC2DE9009"/>
    <w:rsid w:val="00281E17"/>
  </w:style>
  <w:style w:type="paragraph" w:customStyle="1" w:styleId="812BA2C661E04D57A222F7F9F0FDC458">
    <w:name w:val="812BA2C661E04D57A222F7F9F0FDC458"/>
    <w:rsid w:val="00281E17"/>
  </w:style>
  <w:style w:type="paragraph" w:customStyle="1" w:styleId="1FCAF6C78043462DBDD7DB57BE659F75">
    <w:name w:val="1FCAF6C78043462DBDD7DB57BE659F75"/>
    <w:rsid w:val="00281E17"/>
  </w:style>
  <w:style w:type="paragraph" w:customStyle="1" w:styleId="543A10A3E912453A84EC95BA61D5FD13">
    <w:name w:val="543A10A3E912453A84EC95BA61D5FD13"/>
    <w:rsid w:val="00281E17"/>
  </w:style>
  <w:style w:type="paragraph" w:customStyle="1" w:styleId="A93A0483EC1444B6BEDF93DB21B4A248">
    <w:name w:val="A93A0483EC1444B6BEDF93DB21B4A248"/>
    <w:rsid w:val="00281E17"/>
  </w:style>
  <w:style w:type="paragraph" w:customStyle="1" w:styleId="5BC4F887FCFA41FE948CED1BE5EAA1FA">
    <w:name w:val="5BC4F887FCFA41FE948CED1BE5EAA1FA"/>
    <w:rsid w:val="00C92E27"/>
  </w:style>
  <w:style w:type="paragraph" w:customStyle="1" w:styleId="F0C28F3E41274A1DA1360AE93332DBEA">
    <w:name w:val="F0C28F3E41274A1DA1360AE93332DBEA"/>
    <w:rsid w:val="00A16038"/>
  </w:style>
  <w:style w:type="paragraph" w:customStyle="1" w:styleId="CBC008B143744270922B232687FD3CAE">
    <w:name w:val="CBC008B143744270922B232687FD3CAE"/>
    <w:rsid w:val="00A16038"/>
  </w:style>
  <w:style w:type="paragraph" w:customStyle="1" w:styleId="722BB444CC794567BC0E658FE0D220C2">
    <w:name w:val="722BB444CC794567BC0E658FE0D220C2"/>
    <w:rsid w:val="00A16038"/>
  </w:style>
  <w:style w:type="paragraph" w:customStyle="1" w:styleId="5E225D24FB0A4C5787188399C0FF62A3">
    <w:name w:val="5E225D24FB0A4C5787188399C0FF62A3"/>
    <w:rsid w:val="00A16038"/>
  </w:style>
  <w:style w:type="paragraph" w:customStyle="1" w:styleId="537527BF5F3F4166B1C32D902604F73D">
    <w:name w:val="537527BF5F3F4166B1C32D902604F73D"/>
    <w:rsid w:val="00A16038"/>
  </w:style>
  <w:style w:type="paragraph" w:customStyle="1" w:styleId="CB2812A7420047AFB98081174A0D23B6">
    <w:name w:val="CB2812A7420047AFB98081174A0D23B6"/>
    <w:rsid w:val="00A16038"/>
  </w:style>
  <w:style w:type="paragraph" w:customStyle="1" w:styleId="15ADA53F97884A38AFB5C6119C6FF121">
    <w:name w:val="15ADA53F97884A38AFB5C6119C6FF121"/>
    <w:rsid w:val="00A16038"/>
  </w:style>
  <w:style w:type="paragraph" w:customStyle="1" w:styleId="E72A53B28F8E403BAD3A3A745383CE88">
    <w:name w:val="E72A53B28F8E403BAD3A3A745383CE88"/>
    <w:rsid w:val="00A16038"/>
  </w:style>
  <w:style w:type="paragraph" w:customStyle="1" w:styleId="858427880AE8496F8017B83DE06EB365">
    <w:name w:val="858427880AE8496F8017B83DE06EB365"/>
    <w:rsid w:val="00A16038"/>
  </w:style>
  <w:style w:type="paragraph" w:customStyle="1" w:styleId="7CA3277D6A4640259DE75DC3AD81D9E6">
    <w:name w:val="7CA3277D6A4640259DE75DC3AD81D9E6"/>
    <w:rsid w:val="00A16038"/>
  </w:style>
  <w:style w:type="paragraph" w:customStyle="1" w:styleId="6EAA3460282141F3A37A61BA13D90950">
    <w:name w:val="6EAA3460282141F3A37A61BA13D90950"/>
    <w:rsid w:val="00A16038"/>
  </w:style>
  <w:style w:type="paragraph" w:customStyle="1" w:styleId="30DDEF833E5041C5A42F3FA5204C35D0">
    <w:name w:val="30DDEF833E5041C5A42F3FA5204C35D0"/>
    <w:rsid w:val="00A16038"/>
  </w:style>
  <w:style w:type="paragraph" w:customStyle="1" w:styleId="1B78D62ABA75436BA0A4439B88261B4D">
    <w:name w:val="1B78D62ABA75436BA0A4439B88261B4D"/>
    <w:rsid w:val="00A16038"/>
  </w:style>
  <w:style w:type="paragraph" w:customStyle="1" w:styleId="2912AB64E8F2491FB69B8B5ABCB91647">
    <w:name w:val="2912AB64E8F2491FB69B8B5ABCB91647"/>
    <w:rsid w:val="00A16038"/>
  </w:style>
  <w:style w:type="paragraph" w:customStyle="1" w:styleId="9AAC66147D004BEB92EBDE1E12D1E79B">
    <w:name w:val="9AAC66147D004BEB92EBDE1E12D1E79B"/>
    <w:rsid w:val="00A16038"/>
  </w:style>
  <w:style w:type="paragraph" w:customStyle="1" w:styleId="CEF0EBEB753541989F22C3954D0092BE">
    <w:name w:val="CEF0EBEB753541989F22C3954D0092BE"/>
    <w:rsid w:val="00A16038"/>
  </w:style>
  <w:style w:type="paragraph" w:customStyle="1" w:styleId="2BA6337D10784502A019683A61B68AAB">
    <w:name w:val="2BA6337D10784502A019683A61B68AAB"/>
    <w:rsid w:val="00A16038"/>
  </w:style>
  <w:style w:type="paragraph" w:customStyle="1" w:styleId="ABAE4D640B4D4D25940B727B876A67DF">
    <w:name w:val="ABAE4D640B4D4D25940B727B876A67DF"/>
    <w:rsid w:val="00A16038"/>
  </w:style>
  <w:style w:type="paragraph" w:customStyle="1" w:styleId="284DC68A83074B8DAC55A11EF949D173">
    <w:name w:val="284DC68A83074B8DAC55A11EF949D173"/>
    <w:rsid w:val="00A16038"/>
  </w:style>
  <w:style w:type="paragraph" w:customStyle="1" w:styleId="CAF4524941EB4AD7A7B368E1171FA734">
    <w:name w:val="CAF4524941EB4AD7A7B368E1171FA734"/>
    <w:rsid w:val="00A16038"/>
  </w:style>
  <w:style w:type="paragraph" w:customStyle="1" w:styleId="1574277B14B84A3090D74C9B35869153">
    <w:name w:val="1574277B14B84A3090D74C9B35869153"/>
    <w:rsid w:val="00A16038"/>
  </w:style>
  <w:style w:type="paragraph" w:customStyle="1" w:styleId="672702F154134C448CDFB06AAC18907C">
    <w:name w:val="672702F154134C448CDFB06AAC18907C"/>
    <w:rsid w:val="00A16038"/>
  </w:style>
  <w:style w:type="paragraph" w:customStyle="1" w:styleId="B7E48442998F43F2A33EF7CE20317604">
    <w:name w:val="B7E48442998F43F2A33EF7CE20317604"/>
    <w:rsid w:val="00A16038"/>
  </w:style>
  <w:style w:type="paragraph" w:customStyle="1" w:styleId="12F45D566FDA47CE83D803701038BF49">
    <w:name w:val="12F45D566FDA47CE83D803701038BF49"/>
    <w:rsid w:val="00A16038"/>
  </w:style>
  <w:style w:type="paragraph" w:customStyle="1" w:styleId="90A482DB773E4F41A0F644F089C69729">
    <w:name w:val="90A482DB773E4F41A0F644F089C69729"/>
    <w:rsid w:val="00A16038"/>
  </w:style>
  <w:style w:type="paragraph" w:customStyle="1" w:styleId="77D5B50BEA4C4BEB9F4968206B711658">
    <w:name w:val="77D5B50BEA4C4BEB9F4968206B711658"/>
    <w:rsid w:val="00A16038"/>
  </w:style>
  <w:style w:type="paragraph" w:customStyle="1" w:styleId="A6689A9FF95B4EF0A413E6FC158F1C28">
    <w:name w:val="A6689A9FF95B4EF0A413E6FC158F1C28"/>
    <w:rsid w:val="00A16038"/>
  </w:style>
  <w:style w:type="paragraph" w:customStyle="1" w:styleId="779681DF0DED4F3F86962440C31F55EA">
    <w:name w:val="779681DF0DED4F3F86962440C31F55EA"/>
    <w:rsid w:val="00A16038"/>
  </w:style>
  <w:style w:type="paragraph" w:customStyle="1" w:styleId="AA9C48D56A6642EB917839AFE888DF45">
    <w:name w:val="AA9C48D56A6642EB917839AFE888DF45"/>
    <w:rsid w:val="00A160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2CA33-D9A9-4873-B605-A1FBA39BC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