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67D2B9F368BA4EE7A913641D03F440A0"/>
        </w:placeholder>
        <w:richText/>
      </w:sdtPr>
      <w:sdtContent>
        <w:p w:rsidR="005B34E7" w:rsidRPr="005B34E7" w:rsidP="0060046A">
          <w:pPr>
            <w:pStyle w:val="TitleCommittee0"/>
            <w:rPr>
              <w:sz w:val="22"/>
            </w:rPr>
          </w:pPr>
        </w:p>
        <w:p w:rsidR="00567CD6" w:rsidP="0060046A">
          <w:pPr>
            <w:pStyle w:val="TitleCommittee0"/>
          </w:pPr>
          <w:r>
            <w:t>Financial Services Regulation Committee</w:t>
          </w:r>
        </w:p>
      </w:sdtContent>
    </w:sdt>
    <w:p w:rsidR="00567CD6" w:rsidP="0060046A">
      <w:pPr>
        <w:pStyle w:val="TitleInquiry0"/>
      </w:pPr>
      <w:r>
        <w:t>C</w:t>
      </w:r>
      <w:r>
        <w:t xml:space="preserve">orrected oral evidence: </w:t>
      </w:r>
      <w:sdt>
        <w:sdtPr>
          <w:alias w:val="InquiryName"/>
          <w:tag w:val="InquiryName"/>
          <w:id w:val="-653150199"/>
          <w:placeholder>
            <w:docPart w:val="67D2B9F368BA4EE7A913641D03F440A0"/>
          </w:placeholder>
          <w:richText/>
        </w:sdtPr>
        <w:sdtContent>
          <w:r w:rsidR="00F37955">
            <w:t>G</w:t>
          </w:r>
          <w:r w:rsidRPr="0095565B" w:rsidR="0095565B">
            <w:t>rowth of private markets in the UK following reforms introduced after 2008</w:t>
          </w:r>
        </w:sdtContent>
      </w:sdt>
    </w:p>
    <w:sdt>
      <w:sdtPr>
        <w:alias w:val="SittingDate"/>
        <w:tag w:val="SittingDate"/>
        <w:id w:val="233894828"/>
        <w:placeholder>
          <w:docPart w:val="67D2B9F368BA4EE7A913641D03F440A0"/>
        </w:placeholder>
        <w:richText/>
      </w:sdtPr>
      <w:sdtContent>
        <w:p w:rsidR="00567CD6" w:rsidP="0060046A">
          <w:pPr>
            <w:pStyle w:val="Para"/>
          </w:pPr>
          <w:r>
            <w:t xml:space="preserve">Wednesday </w:t>
          </w:r>
          <w:r w:rsidR="0033053E">
            <w:t>9</w:t>
          </w:r>
          <w:r>
            <w:t xml:space="preserve"> July 2025</w:t>
          </w:r>
        </w:p>
      </w:sdtContent>
    </w:sdt>
    <w:sdt>
      <w:sdtPr>
        <w:alias w:val="ActualSittingTime"/>
        <w:tag w:val="ActualSittingTime"/>
        <w:id w:val="-2078584810"/>
        <w:placeholder>
          <w:docPart w:val="E3278358775D49E6A5D408BBF4D7E2B7"/>
        </w:placeholder>
        <w:richText/>
      </w:sdtPr>
      <w:sdtContent>
        <w:p w:rsidR="00567CD6" w:rsidP="0060046A">
          <w:pPr>
            <w:pStyle w:val="Para"/>
          </w:pPr>
          <w:r>
            <w:t>10.15 am</w:t>
          </w:r>
        </w:p>
      </w:sdtContent>
    </w:sdt>
    <w:p w:rsidR="00567CD6" w:rsidP="0060046A">
      <w:pPr>
        <w:pStyle w:val="Para"/>
      </w:pPr>
    </w:p>
    <w:p w:rsidR="00567CD6" w:rsidP="0060046A">
      <w:r>
        <w:fldChar w:fldCharType="begin"/>
      </w:r>
      <w:r>
        <w:instrText xml:space="preserve"> HYPERLINK "https://parliamentlive.tv/Event/Index/a0cde486-e3ba-4281-96fb-b4c17c34e408" </w:instrText>
      </w:r>
      <w:r>
        <w:fldChar w:fldCharType="separate"/>
      </w:r>
      <w:sdt>
        <w:sdtPr>
          <w:rPr>
            <w:rStyle w:val="Hyperlink"/>
          </w:rPr>
          <w:alias w:val="VideoHyperlink"/>
          <w:tag w:val="VideoHyperlink"/>
          <w:id w:val="1885216954"/>
          <w:placeholder>
            <w:docPart w:val="67D2B9F368BA4EE7A913641D03F440A0"/>
          </w:placeholder>
          <w:richText/>
        </w:sdtPr>
        <w:sdtContent>
          <w:r w:rsidRPr="00C943B1">
            <w:rPr>
              <w:rStyle w:val="Hyperlink"/>
            </w:rPr>
            <w:t>Watch the meeting</w:t>
          </w:r>
        </w:sdtContent>
      </w:sdt>
      <w:r>
        <w:fldChar w:fldCharType="end"/>
      </w:r>
    </w:p>
    <w:p w:rsidR="00567CD6" w:rsidP="00567CD6">
      <w:r>
        <w:t xml:space="preserve">Members present: Lord Forsyth of Drumlean (The Chair); Baroness Donaghy; Lord Eatwell; Lord Hill of Oareford; Lord Hollick; Lord Kestenbaum; Lord Sharkey; </w:t>
      </w:r>
      <w:r w:rsidR="00DB513A">
        <w:t xml:space="preserve">Lord Smith of Kelvin; </w:t>
      </w:r>
      <w:r>
        <w:t>Lord Vaux of Harrowden.</w:t>
      </w:r>
      <w:r w:rsidR="0033053E">
        <w:t xml:space="preserve"> </w:t>
      </w:r>
    </w:p>
    <w:p w:rsidR="00567CD6" w:rsidP="00567CD6">
      <w:r>
        <w:t xml:space="preserve">Evidence Session No. </w:t>
      </w:r>
      <w:sdt>
        <w:sdtPr>
          <w:alias w:val="InquiryRefNo"/>
          <w:tag w:val="InquiryRefNo"/>
          <w:id w:val="842283892"/>
          <w:placeholder>
            <w:docPart w:val="A53AB754DA8A4F1D8BC9821684196E0E"/>
          </w:placeholder>
          <w:richText/>
        </w:sdtPr>
        <w:sdtContent>
          <w:r w:rsidR="0033053E">
            <w:t>2</w:t>
          </w:r>
        </w:sdtContent>
      </w:sdt>
      <w:r>
        <w:tab/>
      </w:r>
      <w:r>
        <w:tab/>
        <w:t>Heard in Public</w:t>
      </w:r>
      <w:r>
        <w:tab/>
      </w:r>
      <w:r>
        <w:tab/>
      </w:r>
      <w:r w:rsidR="002F73CE">
        <w:t xml:space="preserve">        </w:t>
      </w:r>
      <w:r w:rsidRPr="00156A60">
        <w:t xml:space="preserve">Questions </w:t>
      </w:r>
      <w:sdt>
        <w:sdtPr>
          <w:alias w:val="QuestionNumbers"/>
          <w:tag w:val="QuestionNumbers"/>
          <w:id w:val="426934190"/>
          <w:placeholder>
            <w:docPart w:val="67D2B9F368BA4EE7A913641D03F440A0"/>
          </w:placeholder>
          <w:richText/>
        </w:sdtPr>
        <w:sdtContent>
          <w:r>
            <w:t>1</w:t>
          </w:r>
          <w:r w:rsidR="0033053E">
            <w:t>6</w:t>
          </w:r>
          <w:r>
            <w:t xml:space="preserve"> - </w:t>
          </w:r>
          <w:r w:rsidR="00DC0DE7">
            <w:t>29</w:t>
          </w:r>
        </w:sdtContent>
      </w:sdt>
    </w:p>
    <w:p w:rsidR="00567CD6" w:rsidP="0060046A">
      <w:pPr>
        <w:pStyle w:val="TitleWitnesses0"/>
      </w:pPr>
    </w:p>
    <w:p w:rsidR="00567CD6" w:rsidP="0060046A">
      <w:pPr>
        <w:pStyle w:val="TitleWitnesses0"/>
      </w:pPr>
      <w:r>
        <w:t>Witnesses</w:t>
      </w:r>
    </w:p>
    <w:p w:rsidR="00567CD6" w:rsidP="005232F2">
      <w:pPr>
        <w:pStyle w:val="Para"/>
      </w:pPr>
      <w:r>
        <w:fldChar w:fldCharType="begin"/>
      </w:r>
      <w:r>
        <w:instrText xml:space="preserve"> HYPERLINK \l "Panel1" </w:instrText>
      </w:r>
      <w:r>
        <w:fldChar w:fldCharType="separate"/>
      </w:r>
      <w:r w:rsidRPr="00567CD6">
        <w:rPr>
          <w:rStyle w:val="Hyperlink"/>
        </w:rPr>
        <w:t>I</w:t>
      </w:r>
      <w:r>
        <w:fldChar w:fldCharType="end"/>
      </w:r>
      <w:r>
        <w:t xml:space="preserve">: </w:t>
      </w:r>
      <w:r w:rsidR="005232F2">
        <w:t>Dr Narine Lalafaryan, Assistant Professor of Corporate Law at the Faculty of Law, University of Cambridge, and Fellow at the Cambridge Endowment for Research in Finance; Professor Ludovic Phalippou, Professor of Financial Economics at the Saïd Business School, University of Oxford</w:t>
      </w:r>
      <w:r>
        <w:t>.</w:t>
      </w:r>
    </w:p>
    <w:p w:rsidR="00567CD6" w:rsidP="0060046A">
      <w:pPr>
        <w:pStyle w:val="Para"/>
      </w:pPr>
    </w:p>
    <w:p w:rsidR="00567CD6" w:rsidRPr="00B00119" w:rsidP="0060046A">
      <w:pPr>
        <w:pStyle w:val="Para"/>
      </w:pPr>
      <w:r w:rsidRPr="00B00119">
        <w:t xml:space="preserve"> USE OF THE TRANSCRIPT</w:t>
      </w:r>
    </w:p>
    <w:p w:rsidR="00567CD6" w:rsidRPr="000B0ECB" w:rsidP="0060046A">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r>
        <w:br w:type="page"/>
      </w:r>
    </w:p>
    <w:p w:rsidR="00567CD6" w:rsidP="0060046A">
      <w:pPr>
        <w:pStyle w:val="TitlePanel0"/>
      </w:pPr>
      <w:bookmarkStart w:id="0" w:name="Panel1"/>
      <w:r>
        <w:t>Examination of witnesses</w:t>
      </w:r>
    </w:p>
    <w:p w:rsidR="005232F2" w:rsidP="005232F2">
      <w:pPr>
        <w:pStyle w:val="Question"/>
        <w:numPr>
          <w:ilvl w:val="0"/>
          <w:numId w:val="0"/>
        </w:numPr>
        <w:ind w:left="794" w:hanging="794"/>
      </w:pPr>
      <w:bookmarkEnd w:id="0"/>
      <w:r w:rsidRPr="005232F2">
        <w:t>Dr Narine Lalafaryan</w:t>
      </w:r>
      <w:r>
        <w:t xml:space="preserve"> and </w:t>
      </w:r>
      <w:r w:rsidRPr="005232F2">
        <w:t>Professor Ludovic Phalippo</w:t>
      </w:r>
      <w:r>
        <w:t>u.</w:t>
      </w:r>
    </w:p>
    <w:p w:rsidR="00C2153A" w:rsidP="00DC0DE7">
      <w:pPr>
        <w:pStyle w:val="Question"/>
      </w:pPr>
      <w:sdt>
        <w:sdtPr>
          <w:alias w:val="Member"/>
          <w:tag w:val="&lt;Member mnisId='1141' dodsId='26776'&gt;"/>
          <w:id w:val="973411699"/>
          <w:placeholder>
            <w:docPart w:val="1FA18832735843429B0EBAE960CCDECF"/>
          </w:placeholder>
          <w:richText/>
        </w:sdtPr>
        <w:sdtContent>
          <w:r w:rsidRPr="002A394F">
            <w:rPr>
              <w:b/>
            </w:rPr>
            <w:t>The Chair:</w:t>
          </w:r>
        </w:sdtContent>
      </w:sdt>
      <w:r>
        <w:t xml:space="preserve"> Welcome to today’s meeting, which is the second oral evidence session as part of the committee’s inquiry into the growth of private markets in the UK following the reforms that were introduced in 2008. </w:t>
      </w:r>
    </w:p>
    <w:p w:rsidR="00C2153A" w:rsidP="00C2153A">
      <w:pPr>
        <w:pStyle w:val="Remark"/>
      </w:pPr>
      <w:r>
        <w:t xml:space="preserve">Thank you, Dr Lalafaryan and Professor Phalippou, for attending this meeting </w:t>
      </w:r>
      <w:r w:rsidRPr="00B44F22">
        <w:t xml:space="preserve">today. Perhaps I could begin by asking both of you if you could just sketch out for the </w:t>
      </w:r>
      <w:r>
        <w:t>c</w:t>
      </w:r>
      <w:r w:rsidRPr="00B44F22">
        <w:t>ommittee how large the non-bank sector is overall</w:t>
      </w:r>
      <w:r>
        <w:t>,</w:t>
      </w:r>
      <w:r w:rsidRPr="00B44F22">
        <w:t xml:space="preserve"> how large are private markets within </w:t>
      </w:r>
      <w:r>
        <w:t xml:space="preserve">it, </w:t>
      </w:r>
      <w:r w:rsidRPr="00B44F22">
        <w:t>how and from where do bank financial institutions, including private market firms, secure investment to fund their financial activity</w:t>
      </w:r>
      <w:r>
        <w:t xml:space="preserve"> a</w:t>
      </w:r>
      <w:r w:rsidRPr="00B44F22">
        <w:t>nd who</w:t>
      </w:r>
      <w:r>
        <w:t xml:space="preserve"> i</w:t>
      </w:r>
      <w:r w:rsidRPr="00B44F22">
        <w:t>s primarily providing this investment</w:t>
      </w:r>
      <w:r>
        <w:t>.</w:t>
      </w:r>
      <w:r w:rsidRPr="00B44F22">
        <w:t xml:space="preserve"> </w:t>
      </w:r>
      <w:r>
        <w:t xml:space="preserve">Shall we </w:t>
      </w:r>
      <w:r w:rsidRPr="00B44F22">
        <w:t>start with you, Dr</w:t>
      </w:r>
      <w:r>
        <w:t xml:space="preserve"> Lalafaryan</w:t>
      </w:r>
      <w:r w:rsidRPr="00B44F22">
        <w:t>?</w:t>
      </w:r>
    </w:p>
    <w:p w:rsidR="00C2153A" w:rsidP="00C2153A">
      <w:pPr>
        <w:pStyle w:val="Answer"/>
      </w:pPr>
      <w:r>
        <w:rPr>
          <w:b/>
          <w:i/>
        </w:rPr>
        <w:t xml:space="preserve">Dr Narine Lalafaryan: </w:t>
      </w:r>
      <w:r>
        <w:t>I am happy to go first. Thank you very much for giving me the opportunity to answer this question. The non-bank sector, otherwise known as the alternative finance market, includes a wide range of non-bank financial institutions, including insurance companies, private equity firms, private credit firms and venture capital. Non-bank financial institutions’ share of total global financial assets was 49.1% in 2024. This is based on the data that was provided by the Financial Stability Board. This was an 8.5% increase from 2023. This increase is more than twice the pace of the growth of the banking sector. In 2023, the pace of the banking sector was 3.3% growth.</w:t>
      </w:r>
    </w:p>
    <w:p w:rsidR="00C2153A" w:rsidP="00C2153A">
      <w:pPr>
        <w:pStyle w:val="Answer"/>
      </w:pPr>
      <w:r>
        <w:t>When it comes to the size of the non-bank sector in the UK, specifically in 2024, the non-bank market accounted for approximately 50% of total UK financial assets. Additionally, non-banks accounted for 50% of the stock of corporate lending in 2024. This data is based on various reports by the Bank of England. The situation is quite similar in the European Union. The non-bank sector doubled in size after 2008 and in 2024 accounted for over half of financial sector assets in the euro area. This is based on a 2024 study by the European Central Bank. After the global financial crisis of 2007-08 we have seen a trend of a rise of private markets, and non-banks account for roughly 50% of the market.</w:t>
      </w:r>
    </w:p>
    <w:p w:rsidR="00C2153A" w:rsidP="00C2153A">
      <w:pPr>
        <w:pStyle w:val="Answer"/>
      </w:pPr>
      <w:r>
        <w:t xml:space="preserve">Within this landscape of private markets, there has been a particular rise, especially after the global financial crisis, in private equity, venture capital and, more recently, private credit. We are talking about approximately $11 trillion—that is the size of the market—with private credit being the fastest growing asset class within the universe of these alternative investments. Just to clarify, private credit means many things, but if we follow the definition of the Bank of England, we are talking about bilateral lending between borrower and lender. This is typically arranged by non-banks. The US Federal Reserve defines private credit as debt such as non-publicly traded instruments. Again, those are provided by non-bank entities. The International Monetary Fund includes in this definition not just bilateral lending but also syndicated lending, so here we are talking about multiple lenders. </w:t>
      </w:r>
    </w:p>
    <w:p w:rsidR="00C2153A" w:rsidP="00C2153A">
      <w:pPr>
        <w:pStyle w:val="Answer"/>
      </w:pPr>
      <w:r>
        <w:t xml:space="preserve">Just to clarify, this is not a new asset class, but it has been revived. In 2024, the size of the global private credit market has been estimated to be in the range between $1.7 trillion and $2 trillion. There are varying numbers from the Bank of England, the IMF and the Federal Reserve, but the common theme is that this is a fast-growing market. It is comparable to the leveraged loan market, which in 2023 was estimated to be roughly $1.4 trillion, and to the high-yield bond market, so we are talking about junk bonds, and this market was roughly $1.3 trillion. This is data provided by the Federal Reserve. The International Monetary Fund has data that shows that for about 70% of private credit deals, the borrowing company is sponsored by a private equity firm. The most recent report is by the Managed Funds Association and was published on 24 June 2025. It looks at the timeline from August 2022 to May 2024, and it shows that the UK is the second-biggest market for private credit, with loan issuance and private credit rising to 285%. This is compared to almost 500% in the United States and a 130% increase in the EU. This data also shows that, in Europe, the UK is the leader with more frequent and larger loans than EU countries. </w:t>
      </w:r>
    </w:p>
    <w:p w:rsidR="00C2153A" w:rsidP="00C2153A">
      <w:pPr>
        <w:pStyle w:val="Answer"/>
      </w:pPr>
      <w:r>
        <w:t xml:space="preserve">There is a quite similar story with private equity. We are seeing an increase in this market. The British Private Equity and Venture Capital Association has data that shows that in 2024 the total amount invested by private equity and venture capital in UK businesses was £29.4 billion. This was a 44% increase compared to 2023. I think the unifying theme in this data is that private capital has grown significantly, especially after the global financial crisis and especially in the years after Covid, and it is continuing to do this. </w:t>
      </w:r>
    </w:p>
    <w:p w:rsidR="00C2153A" w:rsidP="00C2153A">
      <w:pPr>
        <w:pStyle w:val="Answer"/>
      </w:pPr>
      <w:r>
        <w:t>The second theme is that the UK is the second-biggest private capital market, including for popular asset classes such as private equity and private credit.</w:t>
      </w:r>
    </w:p>
    <w:p w:rsidR="00C2153A" w:rsidP="00C2153A">
      <w:pPr>
        <w:pStyle w:val="Remark"/>
      </w:pPr>
      <w:sdt>
        <w:sdtPr>
          <w:alias w:val="Member"/>
          <w:tag w:val="&lt;Member mnisId='1141' dodsId='26776'&gt;"/>
          <w:id w:val="2021278549"/>
          <w:placeholder>
            <w:docPart w:val="1FA18832735843429B0EBAE960CCDECF"/>
          </w:placeholder>
          <w:richText/>
        </w:sdtPr>
        <w:sdtContent>
          <w:r w:rsidRPr="00403D7A">
            <w:rPr>
              <w:b/>
            </w:rPr>
            <w:t>The Chair:</w:t>
          </w:r>
        </w:sdtContent>
      </w:sdt>
      <w:r>
        <w:t xml:space="preserve"> Could you say a little bit about why this has happened? Presumably quantitative easing is part of it.</w:t>
      </w:r>
    </w:p>
    <w:p w:rsidR="00C2153A" w:rsidP="00C2153A">
      <w:pPr>
        <w:pStyle w:val="Answer"/>
      </w:pPr>
      <w:r>
        <w:rPr>
          <w:b/>
          <w:i/>
        </w:rPr>
        <w:t xml:space="preserve">Dr Narine Lalafaryan: </w:t>
      </w:r>
      <w:r>
        <w:t xml:space="preserve">There are </w:t>
      </w:r>
      <w:r>
        <w:t>a number of</w:t>
      </w:r>
      <w:r>
        <w:t xml:space="preserve"> reasons for this. From a legal point of view, one of the reasons is that a lot of these trends are coming from the US. US investment funds are introducing their trends all over the world, and the UK is a market these investors find it very easy to navigate due to our legal system because it is very flexible. We also share an Anglo-American legal system and rules, and investors find it easier to invest in the UK compared to certain other jurisdictions where the legal framework is a bit more different. Credit should also be given to the expertise of a wide range of professionals who are involved in this sector, whether they are lawyers or finance professionals. The biggest reason is that US investors who drive the trends and who are the dominant investors in this market find the UK market very attractive because of the flexibility that the legal system provides.</w:t>
      </w:r>
    </w:p>
    <w:p w:rsidR="00C2153A" w:rsidP="00C2153A">
      <w:pPr>
        <w:pStyle w:val="Answer"/>
      </w:pPr>
      <w:r>
        <w:rPr>
          <w:b/>
          <w:i/>
        </w:rPr>
        <w:t xml:space="preserve">Professor Ludovic Phalippou: </w:t>
      </w:r>
      <w:r>
        <w:t xml:space="preserve">I do not want to repeat. Reading your question, it is not so much about the size of non-banking financial intermediation because it is very wide. It covers trillions of dollars and all </w:t>
      </w:r>
      <w:r>
        <w:t xml:space="preserve">kinds of instruments. I think what you seem to be interested in is funds that are called private credit funds, which are entities that lend directly to companies in lieu of banks. It used to be banks lending to companies, and now we have some vehicles that do the jobs of banks. We see also some institutional investors doing it directly. We see an insurance company that may make a loan. We see a Canadian pension fund lending money to Thames Water, for example. That is a changing landscape. Thames Water used to go to British banks and now can go to a Canadian pension fund for a loan. I guess this is what you are thinking about. That is much smaller, probably with around $2 trillion of assets under management in the loan portfolio. It is important to think that most of this figure is in the US. Three-quarters of the number is in the US. The US is really where they are larger in size, but it is also where the trend started and where it is most practised. </w:t>
      </w:r>
    </w:p>
    <w:p w:rsidR="00C2153A" w:rsidP="00C2153A">
      <w:pPr>
        <w:pStyle w:val="Answer"/>
      </w:pPr>
      <w:r>
        <w:t>As was just said, probably the reason the UK is the second largest is because the UK legal system and professionals in London are very similar to the ones in New York, so it is very easy for an American corporation. The largest direct lender in the world is called Ares. Ares is in the US and has opened an office in London. The head of Ares London is Blair Jacobson, a guy from Chicago who has lived and grown up in the US. He just comes here. It is very natural and very easy, so they can redeploy the same strategies as in the US here in London. So that is probably why.</w:t>
      </w:r>
    </w:p>
    <w:p w:rsidR="00C2153A" w:rsidP="00C2153A">
      <w:pPr>
        <w:pStyle w:val="Answer"/>
      </w:pPr>
      <w:r>
        <w:t xml:space="preserve">Some of your questions were around whether they really help the economy and things like that. It is important to make a distinction between different players. There is this world of private capital funds. Ares is one player, and you have probably heard about Blackstone, Carlyle or these big names. These are all large private capital firms, and they provide loans. You can call Blackstone to get a loan, you can call a KKR et cetera to obtain a loan. These firms do a bit of everything, and it is important to distinguish between the ones that are called venture capital and growth capital. These firms inject capital into companies, they take a minority stake in a company and inject capital into the company. Universally, these firms are the darlings of policymakers all around the world because they </w:t>
      </w:r>
      <w:r w:rsidRPr="00AE2DE1">
        <w:t xml:space="preserve">just do not have enough. They want to know how to have more venture capital in the UK. They want to know how to do a Silicon Valley in France. </w:t>
      </w:r>
      <w:r>
        <w:t xml:space="preserve">It is </w:t>
      </w:r>
      <w:r w:rsidRPr="00AE2DE1">
        <w:t xml:space="preserve">always these themes that are on the table. They are the darlings. </w:t>
      </w:r>
    </w:p>
    <w:p w:rsidR="00C2153A" w:rsidP="00C2153A">
      <w:pPr>
        <w:pStyle w:val="Answer"/>
      </w:pPr>
      <w:r>
        <w:t>O</w:t>
      </w:r>
      <w:r w:rsidRPr="00AE2DE1">
        <w:t xml:space="preserve">ver about half of the market is what we call leveraged buyout, which is not a very fancy name. People do not quite like to be called leveraged buyout, even though this is exactly what they are doing. They prefer to go by </w:t>
      </w:r>
      <w:r>
        <w:t>“</w:t>
      </w:r>
      <w:r w:rsidRPr="00AE2DE1">
        <w:t>private equity</w:t>
      </w:r>
      <w:r>
        <w:t>”</w:t>
      </w:r>
      <w:r w:rsidRPr="00AE2DE1">
        <w:t xml:space="preserve"> in the hope of being mixed with venture capital, who are the nice guys</w:t>
      </w:r>
      <w:r>
        <w:t>. L</w:t>
      </w:r>
      <w:r w:rsidRPr="00AE2DE1">
        <w:t xml:space="preserve">everaged buyouts are the infamous ones. </w:t>
      </w:r>
      <w:r>
        <w:t xml:space="preserve">They </w:t>
      </w:r>
      <w:r w:rsidRPr="00AE2DE1">
        <w:t xml:space="preserve">are the ones behind </w:t>
      </w:r>
      <w:r>
        <w:t>B</w:t>
      </w:r>
      <w:r w:rsidRPr="00AE2DE1">
        <w:t>oots</w:t>
      </w:r>
      <w:r>
        <w:t xml:space="preserve"> and T</w:t>
      </w:r>
      <w:r w:rsidRPr="00AE2DE1">
        <w:t xml:space="preserve">oys </w:t>
      </w:r>
      <w:r>
        <w:t>“</w:t>
      </w:r>
      <w:r w:rsidRPr="00AE2DE1">
        <w:t>R</w:t>
      </w:r>
      <w:r>
        <w:t>”</w:t>
      </w:r>
      <w:r w:rsidRPr="00AE2DE1">
        <w:t xml:space="preserve"> </w:t>
      </w:r>
      <w:r>
        <w:t>U</w:t>
      </w:r>
      <w:r w:rsidRPr="00AE2DE1">
        <w:t>s</w:t>
      </w:r>
      <w:r>
        <w:t xml:space="preserve"> and </w:t>
      </w:r>
      <w:r w:rsidRPr="00AE2DE1">
        <w:t>the collapse of some</w:t>
      </w:r>
      <w:r>
        <w:t xml:space="preserve"> care homes in the UK, and so on and so forth, and Thames Water. These are the relatively infamous ones. Private credit makes these loans to companies. Most of them—two-thirds or so—are made for these leveraged buyouts. If you are going to take over Boots, Pizza Express et cetera in the UK, most likely the provider of the debt to take over this target is going to be a private credit fund. </w:t>
      </w:r>
    </w:p>
    <w:p w:rsidR="00EB00AB" w:rsidP="00EB00AB">
      <w:pPr>
        <w:pStyle w:val="Answer"/>
      </w:pPr>
      <w:r>
        <w:t xml:space="preserve">You seem to be interested in lending to companies. Some lending would </w:t>
      </w:r>
      <w:r w:rsidRPr="00D93FBE">
        <w:t>go to the local entrepreneur who wants to borrow money</w:t>
      </w:r>
      <w:r>
        <w:t xml:space="preserve">, and </w:t>
      </w:r>
      <w:r w:rsidRPr="00D34175">
        <w:t xml:space="preserve">if </w:t>
      </w:r>
      <w:r>
        <w:t xml:space="preserve">the </w:t>
      </w:r>
      <w:r w:rsidRPr="00D34175">
        <w:t>bank does not give a loan</w:t>
      </w:r>
      <w:r>
        <w:t>,</w:t>
      </w:r>
      <w:r w:rsidRPr="00D34175">
        <w:t xml:space="preserve"> they</w:t>
      </w:r>
      <w:r>
        <w:t xml:space="preserve"> would perhaps</w:t>
      </w:r>
      <w:r w:rsidRPr="00D34175">
        <w:t xml:space="preserve"> go to </w:t>
      </w:r>
      <w:r>
        <w:t xml:space="preserve">the likes of </w:t>
      </w:r>
      <w:r w:rsidRPr="00D34175">
        <w:t>Blackstone or KKR</w:t>
      </w:r>
      <w:r>
        <w:t>. B</w:t>
      </w:r>
      <w:r w:rsidRPr="00D34175">
        <w:t xml:space="preserve">ut that is not really the typical transaction. The typical transaction </w:t>
      </w:r>
      <w:r>
        <w:t>goes as follows: “</w:t>
      </w:r>
      <w:r w:rsidRPr="00D34175">
        <w:t>I am KKR</w:t>
      </w:r>
      <w:r>
        <w:t xml:space="preserve">, and </w:t>
      </w:r>
      <w:r w:rsidRPr="00D34175">
        <w:t xml:space="preserve">I want to take over </w:t>
      </w:r>
      <w:r>
        <w:t>B</w:t>
      </w:r>
      <w:r w:rsidRPr="00D34175">
        <w:t>oots. I</w:t>
      </w:r>
      <w:r>
        <w:t>’ll</w:t>
      </w:r>
      <w:r w:rsidRPr="00D34175">
        <w:t xml:space="preserve"> finance </w:t>
      </w:r>
      <w:r>
        <w:t>it</w:t>
      </w:r>
      <w:r w:rsidRPr="00D34175">
        <w:t xml:space="preserve"> with three</w:t>
      </w:r>
      <w:r>
        <w:t>-</w:t>
      </w:r>
      <w:r w:rsidRPr="00D34175">
        <w:t>quarters of th</w:t>
      </w:r>
      <w:r>
        <w:t>is</w:t>
      </w:r>
      <w:r w:rsidRPr="00D34175">
        <w:t xml:space="preserve"> or two</w:t>
      </w:r>
      <w:r>
        <w:t>-</w:t>
      </w:r>
      <w:r w:rsidRPr="00D34175">
        <w:t>thirds of that</w:t>
      </w:r>
      <w:r>
        <w:t>, and</w:t>
      </w:r>
      <w:r w:rsidRPr="00D34175">
        <w:t xml:space="preserve"> </w:t>
      </w:r>
      <w:r>
        <w:t>I’ll</w:t>
      </w:r>
      <w:r w:rsidRPr="00D34175">
        <w:t xml:space="preserve"> go to CVC or Ares to obtain a loan </w:t>
      </w:r>
      <w:r w:rsidRPr="00D34175">
        <w:t>in order to</w:t>
      </w:r>
      <w:r w:rsidRPr="00D34175">
        <w:t xml:space="preserve"> take over that company</w:t>
      </w:r>
      <w:r>
        <w:t>”</w:t>
      </w:r>
      <w:r w:rsidRPr="00D34175">
        <w:t xml:space="preserve">. </w:t>
      </w:r>
      <w:r>
        <w:t>T</w:t>
      </w:r>
      <w:r w:rsidRPr="00D34175">
        <w:t>he controversy comes from the fact that th</w:t>
      </w:r>
      <w:r>
        <w:t>e</w:t>
      </w:r>
      <w:r w:rsidRPr="00D34175">
        <w:t xml:space="preserve"> loan that they contract </w:t>
      </w:r>
      <w:r w:rsidRPr="00D34175">
        <w:t>in order to</w:t>
      </w:r>
      <w:r w:rsidRPr="00D34175">
        <w:t xml:space="preserve"> take control of a company gets shuffled into the company</w:t>
      </w:r>
      <w:r>
        <w:t>’</w:t>
      </w:r>
      <w:r w:rsidRPr="00D34175">
        <w:t>s balance sheet</w:t>
      </w:r>
      <w:r>
        <w:t>.</w:t>
      </w:r>
      <w:r w:rsidRPr="00D34175">
        <w:t xml:space="preserve"> </w:t>
      </w:r>
      <w:r>
        <w:t>T</w:t>
      </w:r>
      <w:r w:rsidRPr="00D34175">
        <w:t>he controversy is</w:t>
      </w:r>
      <w:r>
        <w:t xml:space="preserve"> that</w:t>
      </w:r>
      <w:r w:rsidRPr="00D34175">
        <w:t xml:space="preserve"> </w:t>
      </w:r>
      <w:r>
        <w:t>B</w:t>
      </w:r>
      <w:r w:rsidRPr="00D34175">
        <w:t>oots</w:t>
      </w:r>
      <w:r>
        <w:t>, which</w:t>
      </w:r>
      <w:r w:rsidRPr="00D34175">
        <w:t xml:space="preserve"> did not ask for anything</w:t>
      </w:r>
      <w:r>
        <w:t>, is told by s</w:t>
      </w:r>
      <w:r w:rsidRPr="00D34175">
        <w:t>omebody taking control of</w:t>
      </w:r>
      <w:r>
        <w:t xml:space="preserve"> it</w:t>
      </w:r>
      <w:r w:rsidRPr="00D34175">
        <w:t xml:space="preserve">, </w:t>
      </w:r>
      <w:r>
        <w:t>“B</w:t>
      </w:r>
      <w:r w:rsidRPr="00D34175">
        <w:t xml:space="preserve">y the way, </w:t>
      </w:r>
      <w:r>
        <w:t>it is on you to repay everything</w:t>
      </w:r>
      <w:r w:rsidRPr="00D34175">
        <w:t xml:space="preserve"> </w:t>
      </w:r>
      <w:r>
        <w:t xml:space="preserve">that </w:t>
      </w:r>
      <w:r w:rsidRPr="00D34175">
        <w:t xml:space="preserve">I had to </w:t>
      </w:r>
      <w:r>
        <w:t>use</w:t>
      </w:r>
      <w:r w:rsidRPr="00D34175">
        <w:t xml:space="preserve"> to take you over</w:t>
      </w:r>
      <w:r>
        <w:t>”</w:t>
      </w:r>
      <w:r w:rsidRPr="00D34175">
        <w:t>.</w:t>
      </w:r>
      <w:r>
        <w:t xml:space="preserve"> T</w:t>
      </w:r>
      <w:r w:rsidRPr="00D34175">
        <w:t>h</w:t>
      </w:r>
      <w:r>
        <w:t>at</w:t>
      </w:r>
      <w:r w:rsidRPr="00D34175">
        <w:t xml:space="preserve"> is where the controversies come from. </w:t>
      </w:r>
    </w:p>
    <w:p w:rsidR="00EB00AB" w:rsidRPr="00D93FBE" w:rsidP="00EB00AB">
      <w:pPr>
        <w:pStyle w:val="Answer"/>
      </w:pPr>
      <w:r>
        <w:t>T</w:t>
      </w:r>
      <w:r w:rsidRPr="00D34175">
        <w:t>hese questions about</w:t>
      </w:r>
      <w:r>
        <w:t xml:space="preserve"> </w:t>
      </w:r>
      <w:r w:rsidRPr="00D34175">
        <w:t>the usefulness of private credit and the like</w:t>
      </w:r>
      <w:r>
        <w:t xml:space="preserve"> </w:t>
      </w:r>
      <w:r w:rsidRPr="00D34175">
        <w:t>need also</w:t>
      </w:r>
      <w:r>
        <w:t xml:space="preserve"> to be</w:t>
      </w:r>
      <w:r w:rsidRPr="00D34175">
        <w:t xml:space="preserve"> judged in the light of</w:t>
      </w:r>
      <w:r>
        <w:t xml:space="preserve"> the fact that</w:t>
      </w:r>
      <w:r w:rsidRPr="00D34175">
        <w:t xml:space="preserve"> these loans are not going to the local restaurant or entrepreneur</w:t>
      </w:r>
      <w:r>
        <w:t>. Some are: t</w:t>
      </w:r>
      <w:r w:rsidRPr="00D34175">
        <w:t>hey are expanding in that area</w:t>
      </w:r>
      <w:r>
        <w:t xml:space="preserve">, </w:t>
      </w:r>
      <w:r w:rsidRPr="00D34175">
        <w:t xml:space="preserve">because as they </w:t>
      </w:r>
      <w:r>
        <w:t xml:space="preserve">are doing </w:t>
      </w:r>
      <w:r w:rsidRPr="00D34175">
        <w:t xml:space="preserve">more and more lending, of course they are expanding </w:t>
      </w:r>
      <w:r>
        <w:t>i</w:t>
      </w:r>
      <w:r w:rsidRPr="00D34175">
        <w:t>n all kinds of areas</w:t>
      </w:r>
      <w:r>
        <w:t>.</w:t>
      </w:r>
      <w:r w:rsidRPr="00D34175">
        <w:t xml:space="preserve"> </w:t>
      </w:r>
      <w:r>
        <w:t>T</w:t>
      </w:r>
      <w:r w:rsidRPr="00D34175">
        <w:t>here will be some venture capital early</w:t>
      </w:r>
      <w:r>
        <w:t>-</w:t>
      </w:r>
      <w:r w:rsidRPr="00D34175">
        <w:t>stage companies that get a loan from a small private credit fund</w:t>
      </w:r>
      <w:r>
        <w:t xml:space="preserve"> but,</w:t>
      </w:r>
      <w:r w:rsidRPr="00D34175">
        <w:t xml:space="preserve"> as of now, it is not really the majority. </w:t>
      </w:r>
    </w:p>
    <w:p w:rsidR="00EB00AB" w:rsidRPr="00834910" w:rsidP="00EB00AB">
      <w:pPr>
        <w:pStyle w:val="Answer"/>
      </w:pPr>
      <w:r w:rsidRPr="00C76331">
        <w:rPr>
          <w:rFonts w:ascii="Arial" w:hAnsi="Arial" w:cs="Arial"/>
        </w:rPr>
        <w:t>​​</w:t>
      </w:r>
      <w:r w:rsidRPr="00C76331">
        <w:rPr>
          <w:b/>
          <w:bCs/>
        </w:rPr>
        <w:t>Lord Vaux of Harrowden:</w:t>
      </w:r>
      <w:r w:rsidRPr="00C76331">
        <w:rPr>
          <w:rFonts w:ascii="Arial" w:hAnsi="Arial" w:cs="Arial"/>
        </w:rPr>
        <w:t>​</w:t>
      </w:r>
      <w:r w:rsidRPr="00C76331">
        <w:t xml:space="preserve"> To be really clear, when you are investing in the big leveraged buyouts, in effect, this is not an investment in future growth; it is </w:t>
      </w:r>
      <w:r>
        <w:t xml:space="preserve">almost </w:t>
      </w:r>
      <w:r w:rsidRPr="00C76331">
        <w:t>the opposite</w:t>
      </w:r>
      <w:r>
        <w:t xml:space="preserve">, because you are </w:t>
      </w:r>
      <w:r w:rsidRPr="00DE1A9A">
        <w:t xml:space="preserve">reducing the ability of the company itself to invest because it </w:t>
      </w:r>
      <w:r>
        <w:t xml:space="preserve">has </w:t>
      </w:r>
      <w:r w:rsidRPr="00DE1A9A">
        <w:t>massive debt pile within it.</w:t>
      </w:r>
    </w:p>
    <w:p w:rsidR="00EB00AB" w:rsidP="00EB00AB">
      <w:pPr>
        <w:pStyle w:val="Answer"/>
      </w:pPr>
      <w:r w:rsidRPr="00C76331">
        <w:rPr>
          <w:b/>
          <w:bCs/>
          <w:i/>
          <w:iCs/>
        </w:rPr>
        <w:t xml:space="preserve">Professor Ludovic Phalippou: </w:t>
      </w:r>
      <w:r w:rsidRPr="00C76331">
        <w:t>You could put it th</w:t>
      </w:r>
      <w:r>
        <w:t>at</w:t>
      </w:r>
      <w:r w:rsidRPr="00C76331">
        <w:t xml:space="preserve"> way. Also, these are professionals</w:t>
      </w:r>
      <w:r>
        <w:t xml:space="preserve"> at</w:t>
      </w:r>
      <w:r w:rsidRPr="00C76331">
        <w:t xml:space="preserve"> running companies</w:t>
      </w:r>
      <w:r>
        <w:t>, so they</w:t>
      </w:r>
      <w:r w:rsidRPr="00C76331">
        <w:t xml:space="preserve"> </w:t>
      </w:r>
      <w:r>
        <w:t>might potentially</w:t>
      </w:r>
      <w:r w:rsidRPr="00C76331">
        <w:t xml:space="preserve"> bring a lot of improvements</w:t>
      </w:r>
      <w:r>
        <w:t xml:space="preserve"> to a company. </w:t>
      </w:r>
      <w:r w:rsidRPr="00635BC3">
        <w:t>But yes</w:t>
      </w:r>
      <w:r>
        <w:t>,</w:t>
      </w:r>
      <w:r w:rsidRPr="00635BC3">
        <w:t xml:space="preserve"> the distinction</w:t>
      </w:r>
      <w:r>
        <w:t xml:space="preserve"> we</w:t>
      </w:r>
      <w:r w:rsidRPr="00635BC3">
        <w:t xml:space="preserve"> often make is between the primary transaction and the secondary transaction. </w:t>
      </w:r>
      <w:r>
        <w:t>O</w:t>
      </w:r>
      <w:r w:rsidRPr="00635BC3">
        <w:t>ften</w:t>
      </w:r>
      <w:r>
        <w:t>,</w:t>
      </w:r>
      <w:r w:rsidRPr="00635BC3">
        <w:t xml:space="preserve"> if you hear an entity </w:t>
      </w:r>
      <w:r>
        <w:t xml:space="preserve">such as KKI—it could </w:t>
      </w:r>
      <w:r w:rsidRPr="00635BC3">
        <w:t>be any one of them</w:t>
      </w:r>
      <w:r>
        <w:t>—it w</w:t>
      </w:r>
      <w:r w:rsidRPr="00635BC3">
        <w:t>ill s</w:t>
      </w:r>
      <w:r>
        <w:t xml:space="preserve">ay that </w:t>
      </w:r>
      <w:r w:rsidRPr="00635BC3">
        <w:t xml:space="preserve">the </w:t>
      </w:r>
      <w:r w:rsidRPr="0092002A">
        <w:t>BVC</w:t>
      </w:r>
      <w:r>
        <w:t>A</w:t>
      </w:r>
      <w:r w:rsidRPr="00635BC3">
        <w:t xml:space="preserve"> is very good at playing with language</w:t>
      </w:r>
      <w:r>
        <w:t>. It might say, “W</w:t>
      </w:r>
      <w:r w:rsidRPr="00635BC3">
        <w:t>e have invested th</w:t>
      </w:r>
      <w:r>
        <w:t>is</w:t>
      </w:r>
      <w:r w:rsidRPr="00635BC3">
        <w:t xml:space="preserve"> many dollars in UK businesses</w:t>
      </w:r>
      <w:r>
        <w:t>”, but what it did was buy</w:t>
      </w:r>
      <w:r w:rsidRPr="00635BC3">
        <w:t xml:space="preserve"> these businesses from someone else</w:t>
      </w:r>
      <w:r>
        <w:t>,</w:t>
      </w:r>
      <w:r w:rsidRPr="00635BC3">
        <w:t xml:space="preserve"> so it is just a transfer of ownership</w:t>
      </w:r>
      <w:r>
        <w:t>. T</w:t>
      </w:r>
      <w:r w:rsidRPr="00635BC3">
        <w:t>his is what it cost to buy all these UK businesses</w:t>
      </w:r>
      <w:r>
        <w:t>;</w:t>
      </w:r>
      <w:r w:rsidRPr="00635BC3">
        <w:t xml:space="preserve"> </w:t>
      </w:r>
      <w:r>
        <w:t>i</w:t>
      </w:r>
      <w:r w:rsidRPr="00635BC3">
        <w:t>t</w:t>
      </w:r>
      <w:r>
        <w:t xml:space="preserve"> i</w:t>
      </w:r>
      <w:r w:rsidRPr="00635BC3">
        <w:t xml:space="preserve">s not an injection of cash into UK businesses. </w:t>
      </w:r>
    </w:p>
    <w:p w:rsidR="00EB00AB" w:rsidP="00EB00AB">
      <w:pPr>
        <w:pStyle w:val="Answer"/>
      </w:pPr>
      <w:r>
        <w:t xml:space="preserve">In relation to your question about who finances it, </w:t>
      </w:r>
      <w:r w:rsidRPr="00635BC3">
        <w:t>it used to be</w:t>
      </w:r>
      <w:r>
        <w:t xml:space="preserve"> that</w:t>
      </w:r>
      <w:r w:rsidRPr="00635BC3">
        <w:t xml:space="preserve"> mostly pension funds and sovereign wealth funds</w:t>
      </w:r>
      <w:r>
        <w:t xml:space="preserve"> were behind it</w:t>
      </w:r>
      <w:r w:rsidRPr="00635BC3">
        <w:t>. The growth of private credit is fuel</w:t>
      </w:r>
      <w:r>
        <w:t>l</w:t>
      </w:r>
      <w:r w:rsidRPr="00635BC3">
        <w:t xml:space="preserve">ed a lot by insurance companies. None of your questions touched on that, but I think it is a big point that insurance companies seem to be doing regulatory arbitrage with private credit funds. They are allowed to leverage </w:t>
      </w:r>
      <w:r>
        <w:t>10</w:t>
      </w:r>
      <w:r w:rsidRPr="00635BC3">
        <w:t xml:space="preserve"> times $1 invested in a private credit fund, which is a </w:t>
      </w:r>
      <w:r w:rsidRPr="00635BC3">
        <w:t>fairly risky</w:t>
      </w:r>
      <w:r w:rsidRPr="00635BC3">
        <w:t xml:space="preserve"> type of investment to begin with, and allowing insurance companies to have such a high leverage on something already lev</w:t>
      </w:r>
      <w:r>
        <w:t>ered</w:t>
      </w:r>
      <w:r w:rsidRPr="00635BC3">
        <w:t xml:space="preserve"> is quite a wild move.</w:t>
      </w:r>
    </w:p>
    <w:p w:rsidR="00EB00AB" w:rsidP="00EB00AB">
      <w:pPr>
        <w:pStyle w:val="Answer"/>
      </w:pPr>
      <w:r>
        <w:t>I</w:t>
      </w:r>
      <w:r w:rsidRPr="003E73EC">
        <w:t xml:space="preserve">nsurance companies are the main providers of capital to private debt funds. The sovereign wealth funds and pension funds are still a big contributor to the private equity funds, and they also contribute a lot to private credit funds. </w:t>
      </w:r>
      <w:r>
        <w:t>N</w:t>
      </w:r>
      <w:r w:rsidRPr="003E73EC">
        <w:t>ow</w:t>
      </w:r>
      <w:r>
        <w:t xml:space="preserve">, </w:t>
      </w:r>
      <w:r w:rsidRPr="003E73EC">
        <w:t xml:space="preserve">the new boy in the street is the retail investors </w:t>
      </w:r>
      <w:r w:rsidRPr="003E73EC">
        <w:t xml:space="preserve">who are investing in both. We now </w:t>
      </w:r>
      <w:r>
        <w:t xml:space="preserve">see </w:t>
      </w:r>
      <w:r w:rsidRPr="003E73EC">
        <w:t xml:space="preserve">retail investors giving money to private credit and private equity funds. </w:t>
      </w:r>
    </w:p>
    <w:p w:rsidR="00EB00AB" w:rsidRPr="00C76331" w:rsidP="00EB00AB">
      <w:pPr>
        <w:pStyle w:val="Answer"/>
      </w:pPr>
      <w:r w:rsidRPr="003E73EC">
        <w:t>But</w:t>
      </w:r>
      <w:r>
        <w:t>,</w:t>
      </w:r>
      <w:r w:rsidRPr="003E73EC">
        <w:t xml:space="preserve"> from a macro perspective, you can think of these </w:t>
      </w:r>
      <w:r>
        <w:t xml:space="preserve">as </w:t>
      </w:r>
      <w:r w:rsidRPr="003E73EC">
        <w:t>pension funds of the world giving both the equity and the debt in these leveraged buyouts, which means that</w:t>
      </w:r>
      <w:r>
        <w:t>,</w:t>
      </w:r>
      <w:r w:rsidRPr="003E73EC">
        <w:t xml:space="preserve"> on net</w:t>
      </w:r>
      <w:r>
        <w:t>,</w:t>
      </w:r>
      <w:r w:rsidRPr="003E73EC">
        <w:t xml:space="preserve"> they are just holding an unlevered asse</w:t>
      </w:r>
      <w:r>
        <w:t xml:space="preserve">t—just </w:t>
      </w:r>
      <w:r w:rsidRPr="003E73EC">
        <w:t>holding the asset</w:t>
      </w:r>
      <w:r>
        <w:t xml:space="preserve">—but it </w:t>
      </w:r>
      <w:r w:rsidRPr="003E73EC">
        <w:t>has been sliced in</w:t>
      </w:r>
      <w:r>
        <w:t>to</w:t>
      </w:r>
      <w:r w:rsidRPr="003E73EC">
        <w:t xml:space="preserve"> many pieces, and all kinds of people</w:t>
      </w:r>
      <w:r>
        <w:t>, including banks,</w:t>
      </w:r>
      <w:r w:rsidRPr="003E73EC">
        <w:t xml:space="preserve"> are financing all kinds of pieces, giving all kinds of credit lines et</w:t>
      </w:r>
      <w:r>
        <w:t xml:space="preserve"> cetera in</w:t>
      </w:r>
      <w:r w:rsidRPr="003E73EC">
        <w:t xml:space="preserve"> these transactions</w:t>
      </w:r>
      <w:r>
        <w:t>,</w:t>
      </w:r>
      <w:r w:rsidRPr="003E73EC">
        <w:t xml:space="preserve"> giving loans to private credit funds </w:t>
      </w:r>
      <w:r>
        <w:t>which then lever</w:t>
      </w:r>
      <w:r w:rsidRPr="003E73EC">
        <w:t xml:space="preserve"> </w:t>
      </w:r>
      <w:r>
        <w:t xml:space="preserve">extra </w:t>
      </w:r>
      <w:r w:rsidRPr="003E73EC">
        <w:t xml:space="preserve">with </w:t>
      </w:r>
      <w:r>
        <w:t xml:space="preserve">the </w:t>
      </w:r>
      <w:r w:rsidRPr="003E73EC">
        <w:t>bank in order to lend</w:t>
      </w:r>
      <w:r>
        <w:t>. The</w:t>
      </w:r>
      <w:r w:rsidRPr="003E73EC">
        <w:t xml:space="preserve"> </w:t>
      </w:r>
      <w:r>
        <w:t>p</w:t>
      </w:r>
      <w:r w:rsidRPr="003E73EC">
        <w:t>rivate equity funds also</w:t>
      </w:r>
      <w:r>
        <w:t xml:space="preserve"> borrow</w:t>
      </w:r>
      <w:r w:rsidRPr="003E73EC">
        <w:t xml:space="preserve"> a bit from the bank with credit lines to delay capital c</w:t>
      </w:r>
      <w:r>
        <w:t>osts</w:t>
      </w:r>
      <w:r w:rsidRPr="003E73EC">
        <w:t>, et</w:t>
      </w:r>
      <w:r>
        <w:t xml:space="preserve"> cetera.</w:t>
      </w:r>
      <w:r w:rsidRPr="003E73EC">
        <w:t xml:space="preserve"> </w:t>
      </w:r>
      <w:r>
        <w:t>Th</w:t>
      </w:r>
      <w:r w:rsidRPr="003E73EC">
        <w:t>e banks are playing there everywhere</w:t>
      </w:r>
      <w:r>
        <w:t>;</w:t>
      </w:r>
      <w:r w:rsidRPr="003E73EC">
        <w:t xml:space="preserve"> </w:t>
      </w:r>
      <w:r>
        <w:t>a</w:t>
      </w:r>
      <w:r w:rsidRPr="003E73EC">
        <w:t>ll kinds of financial intermediaries are there. Companies get sliced into many pieces and the</w:t>
      </w:r>
      <w:r>
        <w:t xml:space="preserve">n there </w:t>
      </w:r>
      <w:r w:rsidRPr="003E73EC">
        <w:t>is a massive mess. But at the end of the day, from a global perspective, you just have mostly pension funds holding companies</w:t>
      </w:r>
      <w:r>
        <w:t>,</w:t>
      </w:r>
      <w:r w:rsidRPr="003E73EC">
        <w:t xml:space="preserve"> </w:t>
      </w:r>
      <w:r>
        <w:t>as</w:t>
      </w:r>
      <w:r w:rsidRPr="003E73EC">
        <w:t xml:space="preserve"> it used to be. </w:t>
      </w:r>
      <w:r w:rsidRPr="00635BC3">
        <w:t> </w:t>
      </w:r>
    </w:p>
    <w:p w:rsidR="00EB00AB" w:rsidRPr="007144AC" w:rsidP="00EB00AB">
      <w:pPr>
        <w:pStyle w:val="Question"/>
      </w:pPr>
      <w:r w:rsidRPr="00C76331">
        <w:rPr>
          <w:rFonts w:ascii="Arial" w:hAnsi="Arial" w:cs="Arial"/>
        </w:rPr>
        <w:t>​​</w:t>
      </w:r>
      <w:r w:rsidRPr="00C76331">
        <w:rPr>
          <w:b/>
          <w:bCs/>
        </w:rPr>
        <w:t>Lord Sharkey:</w:t>
      </w:r>
      <w:r w:rsidRPr="00C76331">
        <w:rPr>
          <w:rFonts w:ascii="Arial" w:hAnsi="Arial" w:cs="Arial"/>
        </w:rPr>
        <w:t>​</w:t>
      </w:r>
      <w:r w:rsidRPr="00C76331">
        <w:t xml:space="preserve"> </w:t>
      </w:r>
      <w:r>
        <w:t xml:space="preserve">Where does regulation </w:t>
      </w:r>
      <w:r w:rsidRPr="007144AC">
        <w:rPr>
          <w:rStyle w:val="normaltextrun"/>
          <w:rFonts w:cs="Segoe UI"/>
        </w:rPr>
        <w:t>stand</w:t>
      </w:r>
      <w:r>
        <w:rPr>
          <w:rStyle w:val="normaltextrun"/>
          <w:rFonts w:cs="Segoe UI"/>
        </w:rPr>
        <w:t xml:space="preserve"> in all that</w:t>
      </w:r>
      <w:r w:rsidRPr="007144AC">
        <w:rPr>
          <w:rStyle w:val="normaltextrun"/>
          <w:rFonts w:cs="Segoe UI"/>
        </w:rPr>
        <w:t>? What are your reflections on the current regulation of private markets</w:t>
      </w:r>
      <w:r>
        <w:rPr>
          <w:rStyle w:val="normaltextrun"/>
          <w:rFonts w:cs="Segoe UI"/>
        </w:rPr>
        <w:t>?</w:t>
      </w:r>
      <w:r w:rsidRPr="007144AC">
        <w:rPr>
          <w:rStyle w:val="normaltextrun"/>
          <w:rFonts w:cs="Segoe UI"/>
        </w:rPr>
        <w:t xml:space="preserve"> </w:t>
      </w:r>
      <w:r>
        <w:rPr>
          <w:rStyle w:val="normaltextrun"/>
          <w:rFonts w:cs="Segoe UI"/>
        </w:rPr>
        <w:t>D</w:t>
      </w:r>
      <w:r w:rsidRPr="007144AC">
        <w:rPr>
          <w:rStyle w:val="normaltextrun"/>
          <w:rFonts w:cs="Segoe UI"/>
        </w:rPr>
        <w:t>o you consider th</w:t>
      </w:r>
      <w:r>
        <w:rPr>
          <w:rStyle w:val="normaltextrun"/>
          <w:rFonts w:cs="Segoe UI"/>
        </w:rPr>
        <w:t>at the</w:t>
      </w:r>
      <w:r w:rsidRPr="007144AC">
        <w:rPr>
          <w:rStyle w:val="normaltextrun"/>
          <w:rFonts w:cs="Segoe UI"/>
        </w:rPr>
        <w:t xml:space="preserve"> private market should be subject to more oversight, ranging</w:t>
      </w:r>
      <w:r>
        <w:rPr>
          <w:rStyle w:val="normaltextrun"/>
          <w:rFonts w:cs="Segoe UI"/>
        </w:rPr>
        <w:t>, perhaps,</w:t>
      </w:r>
      <w:r w:rsidRPr="007144AC">
        <w:rPr>
          <w:rStyle w:val="normaltextrun"/>
          <w:rFonts w:cs="Segoe UI"/>
        </w:rPr>
        <w:t xml:space="preserve"> from greater transparency</w:t>
      </w:r>
      <w:r>
        <w:rPr>
          <w:rStyle w:val="normaltextrun"/>
          <w:rFonts w:cs="Segoe UI"/>
        </w:rPr>
        <w:t xml:space="preserve"> </w:t>
      </w:r>
      <w:r w:rsidRPr="007144AC">
        <w:rPr>
          <w:rStyle w:val="normaltextrun"/>
          <w:rFonts w:cs="Segoe UI"/>
        </w:rPr>
        <w:t>or disclosure to prudential regulation?</w:t>
      </w:r>
      <w:r w:rsidRPr="007144AC">
        <w:rPr>
          <w:rStyle w:val="eop"/>
          <w:rFonts w:cs="Segoe UI"/>
        </w:rPr>
        <w:t> </w:t>
      </w:r>
    </w:p>
    <w:p w:rsidR="00EB00AB" w:rsidP="00EB00AB">
      <w:pPr>
        <w:pStyle w:val="Answer"/>
      </w:pPr>
      <w:r w:rsidRPr="00C76331">
        <w:rPr>
          <w:b/>
          <w:bCs/>
          <w:i/>
          <w:iCs/>
        </w:rPr>
        <w:t xml:space="preserve">Professor Ludovic Phalippou: </w:t>
      </w:r>
      <w:r w:rsidRPr="00C76331">
        <w:t xml:space="preserve">Most of the questions that your committee seems to be worried about are around whether there is </w:t>
      </w:r>
      <w:r>
        <w:t xml:space="preserve">a </w:t>
      </w:r>
      <w:r w:rsidRPr="00C76331">
        <w:t>systemic risk pose</w:t>
      </w:r>
      <w:r>
        <w:t>d by these people who act</w:t>
      </w:r>
      <w:r w:rsidRPr="00C76331">
        <w:t xml:space="preserve"> </w:t>
      </w:r>
      <w:r>
        <w:t>like</w:t>
      </w:r>
      <w:r w:rsidRPr="00C76331">
        <w:t xml:space="preserve"> banks but are not regulated </w:t>
      </w:r>
      <w:r>
        <w:t xml:space="preserve">like </w:t>
      </w:r>
      <w:r w:rsidRPr="00C76331">
        <w:t>banks</w:t>
      </w:r>
      <w:r>
        <w:t>—these private credit funds—and whether, m</w:t>
      </w:r>
      <w:r w:rsidRPr="00793C2C">
        <w:t xml:space="preserve">ore broadly, we </w:t>
      </w:r>
      <w:r>
        <w:t xml:space="preserve">should </w:t>
      </w:r>
      <w:r w:rsidRPr="00793C2C">
        <w:t>be worried about private equity being so big or controlling so many UK companies and the like</w:t>
      </w:r>
      <w:r>
        <w:t>.</w:t>
      </w:r>
    </w:p>
    <w:p w:rsidR="00EB00AB" w:rsidP="00EB00AB">
      <w:pPr>
        <w:pStyle w:val="Answer"/>
      </w:pPr>
      <w:r w:rsidRPr="00793C2C">
        <w:t>I do not think there is any systemic risk to be worried about</w:t>
      </w:r>
      <w:r>
        <w:t>.</w:t>
      </w:r>
      <w:r w:rsidRPr="00793C2C">
        <w:t xml:space="preserve"> </w:t>
      </w:r>
      <w:r>
        <w:t>Investors</w:t>
      </w:r>
      <w:r w:rsidRPr="00793C2C">
        <w:t xml:space="preserve"> are receiving quite a lot of information</w:t>
      </w:r>
      <w:r>
        <w:t>,</w:t>
      </w:r>
      <w:r w:rsidRPr="00793C2C">
        <w:t xml:space="preserve"> </w:t>
      </w:r>
      <w:r>
        <w:t>and t</w:t>
      </w:r>
      <w:r w:rsidRPr="00793C2C">
        <w:t>he broad public does not</w:t>
      </w:r>
      <w:r>
        <w:t>,</w:t>
      </w:r>
      <w:r w:rsidRPr="00793C2C">
        <w:t xml:space="preserve"> </w:t>
      </w:r>
      <w:r>
        <w:t>b</w:t>
      </w:r>
      <w:r w:rsidRPr="00793C2C">
        <w:t xml:space="preserve">ut is that really </w:t>
      </w:r>
      <w:r>
        <w:t>a</w:t>
      </w:r>
      <w:r w:rsidRPr="00793C2C">
        <w:t xml:space="preserve"> loss? I think so, but this could be debated</w:t>
      </w:r>
      <w:r>
        <w:t>.</w:t>
      </w:r>
      <w:r w:rsidRPr="00793C2C">
        <w:t xml:space="preserve"> </w:t>
      </w:r>
      <w:r>
        <w:t xml:space="preserve">All else equal, in the UK—compared with the US—the </w:t>
      </w:r>
      <w:r w:rsidRPr="00793C2C">
        <w:t>public c</w:t>
      </w:r>
      <w:r>
        <w:t>an</w:t>
      </w:r>
      <w:r w:rsidRPr="00793C2C">
        <w:t xml:space="preserve"> </w:t>
      </w:r>
      <w:r>
        <w:t>get</w:t>
      </w:r>
      <w:r w:rsidRPr="00793C2C">
        <w:t xml:space="preserve"> information </w:t>
      </w:r>
      <w:r>
        <w:t>on</w:t>
      </w:r>
      <w:r w:rsidRPr="00793C2C">
        <w:t xml:space="preserve"> companies</w:t>
      </w:r>
      <w:r>
        <w:t xml:space="preserve"> </w:t>
      </w:r>
      <w:r w:rsidRPr="00793C2C">
        <w:t xml:space="preserve">because </w:t>
      </w:r>
      <w:r>
        <w:t>the</w:t>
      </w:r>
      <w:r w:rsidRPr="00793C2C">
        <w:t xml:space="preserve"> </w:t>
      </w:r>
      <w:r>
        <w:t>c</w:t>
      </w:r>
      <w:r w:rsidRPr="00793C2C">
        <w:t>hamber</w:t>
      </w:r>
      <w:r>
        <w:t>s</w:t>
      </w:r>
      <w:r w:rsidRPr="00793C2C">
        <w:t xml:space="preserve"> of </w:t>
      </w:r>
      <w:r>
        <w:t>c</w:t>
      </w:r>
      <w:r w:rsidRPr="00793C2C">
        <w:t>ommerce</w:t>
      </w:r>
      <w:r>
        <w:t xml:space="preserve"> </w:t>
      </w:r>
      <w:r w:rsidRPr="00793C2C">
        <w:t>ha</w:t>
      </w:r>
      <w:r>
        <w:t>ve</w:t>
      </w:r>
      <w:r w:rsidRPr="00793C2C">
        <w:t xml:space="preserve"> the accounts of a</w:t>
      </w:r>
      <w:r>
        <w:t>ll</w:t>
      </w:r>
      <w:r w:rsidRPr="00793C2C">
        <w:t xml:space="preserve"> companies in the UK</w:t>
      </w:r>
      <w:r>
        <w:t>,</w:t>
      </w:r>
      <w:r w:rsidRPr="00793C2C">
        <w:t xml:space="preserve"> including privately held one</w:t>
      </w:r>
      <w:r>
        <w:t>s</w:t>
      </w:r>
      <w:r w:rsidRPr="00793C2C">
        <w:t xml:space="preserve">. </w:t>
      </w:r>
      <w:r>
        <w:t>F</w:t>
      </w:r>
      <w:r w:rsidRPr="00793C2C">
        <w:t xml:space="preserve">or example, </w:t>
      </w:r>
      <w:r>
        <w:t xml:space="preserve">for </w:t>
      </w:r>
      <w:r w:rsidRPr="00793C2C">
        <w:t xml:space="preserve">a study I did of private equity running care homes in the UK, I had access to all the balance sheets of all the care homes in the UK, </w:t>
      </w:r>
      <w:r>
        <w:t>whether or not</w:t>
      </w:r>
      <w:r>
        <w:t xml:space="preserve"> they were private</w:t>
      </w:r>
      <w:r w:rsidRPr="00793C2C">
        <w:t xml:space="preserve">. In the US, this would not have been the case. </w:t>
      </w:r>
      <w:r>
        <w:t xml:space="preserve">There </w:t>
      </w:r>
      <w:r w:rsidRPr="00793C2C">
        <w:t>is quite a lot of information out there. </w:t>
      </w:r>
      <w:r w:rsidRPr="004B6C01">
        <w:t xml:space="preserve">However, it took us a lot of time because they use all kinds of structures and vehicles all over the place, and to consolidate all the information is a huge amount of work. </w:t>
      </w:r>
    </w:p>
    <w:p w:rsidR="00EB00AB" w:rsidP="00EB00AB">
      <w:pPr>
        <w:pStyle w:val="Answer"/>
      </w:pPr>
      <w:r>
        <w:t>T</w:t>
      </w:r>
      <w:r w:rsidRPr="004B6C01">
        <w:t xml:space="preserve">here could be some effort </w:t>
      </w:r>
      <w:r>
        <w:t>to make</w:t>
      </w:r>
      <w:r w:rsidRPr="004B6C01">
        <w:t xml:space="preserve"> the information more standard, easier to aggregate and so on, even for the investors</w:t>
      </w:r>
      <w:r>
        <w:t>.</w:t>
      </w:r>
      <w:r w:rsidRPr="004B6C01">
        <w:t xml:space="preserve"> </w:t>
      </w:r>
      <w:r>
        <w:t>T</w:t>
      </w:r>
      <w:r w:rsidRPr="004B6C01">
        <w:t xml:space="preserve">he investors receive thousands of pages of PDF </w:t>
      </w:r>
      <w:r>
        <w:t>b</w:t>
      </w:r>
      <w:r w:rsidRPr="004B6C01">
        <w:t>ut it is very hard for them to aggregate and have an overview of what is going on</w:t>
      </w:r>
      <w:r>
        <w:t xml:space="preserve"> and</w:t>
      </w:r>
      <w:r w:rsidRPr="004B6C01">
        <w:t xml:space="preserve"> where the money goes</w:t>
      </w:r>
      <w:r>
        <w:t xml:space="preserve">, and </w:t>
      </w:r>
      <w:r w:rsidRPr="004B6C01">
        <w:t xml:space="preserve">some companies will not measure leverage the same way </w:t>
      </w:r>
      <w:r>
        <w:t xml:space="preserve">as </w:t>
      </w:r>
      <w:r w:rsidRPr="004B6C01">
        <w:t>a</w:t>
      </w:r>
      <w:r>
        <w:t>nother does, t</w:t>
      </w:r>
      <w:r w:rsidRPr="004B6C01">
        <w:t>hey will not report performance the same way</w:t>
      </w:r>
      <w:r>
        <w:t>, and they will</w:t>
      </w:r>
      <w:r w:rsidRPr="004B6C01">
        <w:t xml:space="preserve"> </w:t>
      </w:r>
      <w:r>
        <w:t xml:space="preserve">not </w:t>
      </w:r>
      <w:r w:rsidRPr="004B6C01">
        <w:t xml:space="preserve">do valuation the same way. </w:t>
      </w:r>
      <w:r>
        <w:t>T</w:t>
      </w:r>
      <w:r w:rsidRPr="004B6C01">
        <w:t xml:space="preserve">here is quite a mess </w:t>
      </w:r>
      <w:r>
        <w:t>i</w:t>
      </w:r>
      <w:r w:rsidRPr="004B6C01">
        <w:t>n the information being provided</w:t>
      </w:r>
      <w:r>
        <w:t>, b</w:t>
      </w:r>
      <w:r w:rsidRPr="004B6C01">
        <w:t>ut I do not think there is a systemic risk that you need to regulate private credit like you would with banks</w:t>
      </w:r>
      <w:r>
        <w:t>.</w:t>
      </w:r>
      <w:r w:rsidRPr="004B6C01">
        <w:t xml:space="preserve"> </w:t>
      </w:r>
      <w:r>
        <w:t>B</w:t>
      </w:r>
      <w:r w:rsidRPr="004B6C01">
        <w:t>ut certainly</w:t>
      </w:r>
      <w:r>
        <w:t>,</w:t>
      </w:r>
      <w:r w:rsidRPr="004B6C01">
        <w:t xml:space="preserve"> an effort could be made to standardise and clean </w:t>
      </w:r>
      <w:r>
        <w:t>the data</w:t>
      </w:r>
      <w:r w:rsidRPr="004B6C01">
        <w:t xml:space="preserve">. </w:t>
      </w:r>
    </w:p>
    <w:p w:rsidR="00EB00AB" w:rsidP="00EB00AB">
      <w:pPr>
        <w:pStyle w:val="Answer"/>
      </w:pPr>
      <w:r w:rsidRPr="004B6C01">
        <w:t>I</w:t>
      </w:r>
      <w:r>
        <w:t xml:space="preserve"> have</w:t>
      </w:r>
      <w:r w:rsidRPr="004B6C01">
        <w:t xml:space="preserve"> long argued that we need a lot of intervention </w:t>
      </w:r>
      <w:r>
        <w:t>in</w:t>
      </w:r>
      <w:r w:rsidRPr="004B6C01">
        <w:t xml:space="preserve"> investor protection</w:t>
      </w:r>
      <w:r>
        <w:t>, but i</w:t>
      </w:r>
      <w:r w:rsidRPr="004B6C01">
        <w:t xml:space="preserve">t has </w:t>
      </w:r>
      <w:r>
        <w:t xml:space="preserve">mostly </w:t>
      </w:r>
      <w:r w:rsidRPr="004B6C01">
        <w:t>fallen on deaf ears</w:t>
      </w:r>
      <w:r>
        <w:t>.</w:t>
      </w:r>
      <w:r w:rsidRPr="004B6C01">
        <w:t xml:space="preserve"> </w:t>
      </w:r>
      <w:r>
        <w:t xml:space="preserve">In </w:t>
      </w:r>
      <w:r w:rsidRPr="004B6C01">
        <w:t>the US</w:t>
      </w:r>
      <w:r>
        <w:t>,</w:t>
      </w:r>
      <w:r w:rsidRPr="004B6C01">
        <w:t xml:space="preserve"> </w:t>
      </w:r>
      <w:r>
        <w:t xml:space="preserve">at one point </w:t>
      </w:r>
      <w:r w:rsidRPr="004B6C01">
        <w:t xml:space="preserve">with the Obama </w:t>
      </w:r>
      <w:r>
        <w:t>A</w:t>
      </w:r>
      <w:r w:rsidRPr="004B6C01">
        <w:t>dministration</w:t>
      </w:r>
      <w:r>
        <w:t xml:space="preserve"> and</w:t>
      </w:r>
      <w:r w:rsidRPr="004B6C01">
        <w:t xml:space="preserve"> then the Biden </w:t>
      </w:r>
      <w:r>
        <w:t>A</w:t>
      </w:r>
      <w:r w:rsidRPr="004B6C01">
        <w:t>dministration</w:t>
      </w:r>
      <w:r>
        <w:t>, t</w:t>
      </w:r>
      <w:r w:rsidRPr="004B3A85">
        <w:t xml:space="preserve">he </w:t>
      </w:r>
      <w:r>
        <w:t>SEC</w:t>
      </w:r>
      <w:r w:rsidRPr="004B3A85">
        <w:t xml:space="preserve"> </w:t>
      </w:r>
      <w:r>
        <w:t xml:space="preserve">made </w:t>
      </w:r>
      <w:r w:rsidRPr="004B3A85">
        <w:t xml:space="preserve">some effort </w:t>
      </w:r>
      <w:r>
        <w:t>on</w:t>
      </w:r>
      <w:r w:rsidRPr="004B3A85">
        <w:t xml:space="preserve"> investor protection in private equity and private credit, but </w:t>
      </w:r>
      <w:r>
        <w:t xml:space="preserve">it was </w:t>
      </w:r>
      <w:r w:rsidRPr="004B3A85">
        <w:t>very timid. Recently, the SEC was</w:t>
      </w:r>
      <w:r>
        <w:t xml:space="preserve"> successfully</w:t>
      </w:r>
      <w:r w:rsidRPr="004B3A85">
        <w:t xml:space="preserve"> sued by the industry for overreaching</w:t>
      </w:r>
      <w:r>
        <w:t>,</w:t>
      </w:r>
      <w:r w:rsidRPr="004B3A85">
        <w:t xml:space="preserve"> </w:t>
      </w:r>
      <w:r>
        <w:t>s</w:t>
      </w:r>
      <w:r w:rsidRPr="004B3A85">
        <w:t xml:space="preserve">o </w:t>
      </w:r>
      <w:r>
        <w:t>it</w:t>
      </w:r>
      <w:r w:rsidRPr="004B3A85">
        <w:t xml:space="preserve"> </w:t>
      </w:r>
      <w:r>
        <w:t xml:space="preserve">then </w:t>
      </w:r>
      <w:r w:rsidRPr="004B3A85">
        <w:t>had to stay away</w:t>
      </w:r>
      <w:r>
        <w:t>.</w:t>
      </w:r>
      <w:r w:rsidRPr="004B3A85">
        <w:t xml:space="preserve"> </w:t>
      </w:r>
      <w:r>
        <w:t>I</w:t>
      </w:r>
      <w:r w:rsidRPr="004B3A85">
        <w:t>n the UK, I</w:t>
      </w:r>
      <w:r>
        <w:t xml:space="preserve"> have</w:t>
      </w:r>
      <w:r w:rsidRPr="004B3A85">
        <w:t xml:space="preserve"> had many conversations with</w:t>
      </w:r>
      <w:r>
        <w:t xml:space="preserve"> </w:t>
      </w:r>
      <w:r w:rsidRPr="004B3A85">
        <w:t>the FCA</w:t>
      </w:r>
      <w:r>
        <w:t xml:space="preserve">, which has </w:t>
      </w:r>
      <w:r w:rsidRPr="004B3A85">
        <w:t xml:space="preserve">basically always told me that </w:t>
      </w:r>
      <w:r>
        <w:t>it</w:t>
      </w:r>
      <w:r w:rsidRPr="004B3A85">
        <w:t xml:space="preserve"> do</w:t>
      </w:r>
      <w:r>
        <w:t>es</w:t>
      </w:r>
      <w:r w:rsidRPr="004B3A85">
        <w:t xml:space="preserve"> not really care about private markets and </w:t>
      </w:r>
      <w:r>
        <w:t xml:space="preserve">that </w:t>
      </w:r>
      <w:r w:rsidRPr="004B3A85">
        <w:t xml:space="preserve">unless Parliament </w:t>
      </w:r>
      <w:r>
        <w:t>asked</w:t>
      </w:r>
      <w:r w:rsidRPr="004B3A85">
        <w:t xml:space="preserve"> </w:t>
      </w:r>
      <w:r>
        <w:t>it to</w:t>
      </w:r>
      <w:r w:rsidRPr="004B3A85">
        <w:t xml:space="preserve"> </w:t>
      </w:r>
      <w:r>
        <w:t>it</w:t>
      </w:r>
      <w:r w:rsidRPr="004B3A85">
        <w:t xml:space="preserve"> would not really act. I always thought it was quite an emergency, and now</w:t>
      </w:r>
      <w:r>
        <w:t>,</w:t>
      </w:r>
      <w:r w:rsidRPr="004B3A85">
        <w:t xml:space="preserve"> with retail in that space, I think it is a drama not to have strong investor protection. </w:t>
      </w:r>
    </w:p>
    <w:p w:rsidR="00EB00AB" w:rsidRPr="00C76331" w:rsidP="00EB00AB">
      <w:pPr>
        <w:pStyle w:val="Answer"/>
      </w:pPr>
      <w:r w:rsidRPr="004B3A85">
        <w:t>We have relatively affluent people</w:t>
      </w:r>
      <w:r>
        <w:t>—it is</w:t>
      </w:r>
      <w:r w:rsidRPr="004B3A85">
        <w:t xml:space="preserve"> not really</w:t>
      </w:r>
      <w:r>
        <w:t xml:space="preserve"> </w:t>
      </w:r>
      <w:r w:rsidRPr="004B3A85">
        <w:t>the people on minimum wage</w:t>
      </w:r>
      <w:r>
        <w:t xml:space="preserve">—but </w:t>
      </w:r>
      <w:r w:rsidRPr="004B3A85">
        <w:t>they invest in pr</w:t>
      </w:r>
      <w:r>
        <w:t>ivate credit</w:t>
      </w:r>
      <w:r w:rsidRPr="004B3A85">
        <w:t xml:space="preserve"> funds </w:t>
      </w:r>
      <w:r>
        <w:t>with no idea</w:t>
      </w:r>
      <w:r w:rsidRPr="004B3A85">
        <w:t xml:space="preserve"> about where th</w:t>
      </w:r>
      <w:r>
        <w:t>e</w:t>
      </w:r>
      <w:r w:rsidRPr="004B3A85">
        <w:t xml:space="preserve"> money goes</w:t>
      </w:r>
      <w:r>
        <w:t xml:space="preserve"> or</w:t>
      </w:r>
      <w:r w:rsidRPr="004B3A85">
        <w:t xml:space="preserve"> all the layers of leverage that are put on it,</w:t>
      </w:r>
      <w:r>
        <w:t xml:space="preserve"> and</w:t>
      </w:r>
      <w:r w:rsidRPr="004B3A85">
        <w:t xml:space="preserve"> they do not understand the legal contracts that are behind it</w:t>
      </w:r>
      <w:r>
        <w:t>, which</w:t>
      </w:r>
      <w:r w:rsidRPr="004B3A85">
        <w:t xml:space="preserve"> are extremely complex. </w:t>
      </w:r>
      <w:r>
        <w:t>T</w:t>
      </w:r>
      <w:r w:rsidRPr="004B3A85">
        <w:t>hat is a matter of emergency</w:t>
      </w:r>
      <w:r>
        <w:t xml:space="preserve">—and </w:t>
      </w:r>
      <w:r w:rsidRPr="004B3A85">
        <w:t>the insurance companies playing tricks</w:t>
      </w:r>
      <w:r>
        <w:t xml:space="preserve">—but I do not really see a </w:t>
      </w:r>
      <w:r w:rsidRPr="004B3A85">
        <w:t>systemic risk of banks</w:t>
      </w:r>
      <w:r>
        <w:t xml:space="preserve"> or </w:t>
      </w:r>
      <w:r w:rsidRPr="004B3A85">
        <w:t>overpriced markets. </w:t>
      </w:r>
    </w:p>
    <w:p w:rsidR="00EB00AB" w:rsidRPr="00C76331" w:rsidP="00EB00AB">
      <w:pPr>
        <w:pStyle w:val="Remark"/>
      </w:pPr>
      <w:r w:rsidRPr="00C76331">
        <w:rPr>
          <w:rFonts w:ascii="Arial" w:hAnsi="Arial" w:cs="Arial"/>
        </w:rPr>
        <w:t>​​</w:t>
      </w:r>
      <w:r w:rsidRPr="00C76331">
        <w:rPr>
          <w:b/>
          <w:bCs/>
        </w:rPr>
        <w:t>Lord Sharkey:</w:t>
      </w:r>
      <w:r w:rsidRPr="00C76331">
        <w:rPr>
          <w:rFonts w:ascii="Arial" w:hAnsi="Arial" w:cs="Arial"/>
        </w:rPr>
        <w:t>​</w:t>
      </w:r>
      <w:r w:rsidRPr="00C76331">
        <w:t xml:space="preserve"> </w:t>
      </w:r>
      <w:r>
        <w:t>T</w:t>
      </w:r>
      <w:r w:rsidRPr="00C76331">
        <w:t>he Bank of England is worried</w:t>
      </w:r>
      <w:r>
        <w:t xml:space="preserve">—or </w:t>
      </w:r>
      <w:r w:rsidRPr="00C76331">
        <w:t>says it is worried</w:t>
      </w:r>
      <w:r>
        <w:t xml:space="preserve">, anyway—about </w:t>
      </w:r>
      <w:r w:rsidRPr="00C76331">
        <w:t>the increase in private </w:t>
      </w:r>
      <w:r w:rsidRPr="00E302E4">
        <w:t>markets.</w:t>
      </w:r>
      <w:r>
        <w:t xml:space="preserve"> It</w:t>
      </w:r>
      <w:r w:rsidRPr="00E302E4">
        <w:t xml:space="preserve"> worries partly because of the unclear interconnectedness of the various sources. Do you share that worry?</w:t>
      </w:r>
    </w:p>
    <w:p w:rsidR="00BF78AE" w:rsidP="00DF720B">
      <w:pPr>
        <w:pStyle w:val="Answer"/>
      </w:pPr>
      <w:r w:rsidRPr="00C76331">
        <w:rPr>
          <w:b/>
          <w:bCs/>
          <w:i/>
          <w:iCs/>
        </w:rPr>
        <w:t xml:space="preserve">Dr Narine Lalafaryan: </w:t>
      </w:r>
      <w:r w:rsidRPr="00C76331">
        <w:t xml:space="preserve">I want to add to what my colleague </w:t>
      </w:r>
      <w:r>
        <w:t>said</w:t>
      </w:r>
      <w:r w:rsidRPr="00C76331">
        <w:t>. I agree that, from a systemic risk point of view, there is less of a concern</w:t>
      </w:r>
      <w:r>
        <w:t>, b</w:t>
      </w:r>
      <w:r w:rsidRPr="00086154">
        <w:t>ut from a regulator</w:t>
      </w:r>
      <w:r>
        <w:t>’</w:t>
      </w:r>
      <w:r w:rsidRPr="00086154">
        <w:t>s point of view</w:t>
      </w:r>
      <w:r>
        <w:t xml:space="preserve">—I appreciate that the </w:t>
      </w:r>
      <w:r w:rsidRPr="00086154">
        <w:t>Bank of England has already done quite a lot of work on this</w:t>
      </w:r>
      <w:r>
        <w:t xml:space="preserve">—it </w:t>
      </w:r>
      <w:r w:rsidRPr="00086154">
        <w:t xml:space="preserve">might be worth looking into this in more detail and understanding </w:t>
      </w:r>
      <w:r>
        <w:t>not just the</w:t>
      </w:r>
      <w:r w:rsidRPr="00086154">
        <w:t xml:space="preserve"> interconnectedness of public markets or the bank market and private markets but </w:t>
      </w:r>
      <w:r>
        <w:t xml:space="preserve">the </w:t>
      </w:r>
      <w:r w:rsidRPr="00086154">
        <w:t xml:space="preserve">interconnectedness between different types of investors and the blurring of capital. </w:t>
      </w:r>
      <w:r>
        <w:t>We</w:t>
      </w:r>
      <w:r w:rsidRPr="00086154">
        <w:t xml:space="preserve"> are seeing interconnection and blurring between </w:t>
      </w:r>
      <w:r>
        <w:t xml:space="preserve">not just </w:t>
      </w:r>
      <w:r w:rsidRPr="00086154">
        <w:t xml:space="preserve">the markets but different types of investors. </w:t>
      </w:r>
    </w:p>
    <w:p w:rsidR="00E3458F" w:rsidP="001F412D">
      <w:pPr>
        <w:pStyle w:val="Answer"/>
      </w:pPr>
      <w:r>
        <w:t>F</w:t>
      </w:r>
      <w:r w:rsidRPr="00086154">
        <w:t>or example</w:t>
      </w:r>
      <w:r>
        <w:t>,</w:t>
      </w:r>
      <w:r w:rsidRPr="00086154">
        <w:t xml:space="preserve"> post</w:t>
      </w:r>
      <w:r>
        <w:t xml:space="preserve"> </w:t>
      </w:r>
      <w:r w:rsidRPr="00086154">
        <w:t>Covid</w:t>
      </w:r>
      <w:r>
        <w:t>,</w:t>
      </w:r>
      <w:r w:rsidRPr="00086154">
        <w:t xml:space="preserve"> we are increasingly seeing this trend of hybrid funds, which are funds that invest in</w:t>
      </w:r>
      <w:r>
        <w:t xml:space="preserve"> both</w:t>
      </w:r>
      <w:r w:rsidRPr="00086154">
        <w:t xml:space="preserve"> equity and debt. </w:t>
      </w:r>
      <w:r w:rsidRPr="001F412D">
        <w:t>Before Covid, there was a clear distinction between equity funds and debt funds, and with Covid we saw an exogenous risk, which was not really factored in in the rationale of the fund-raising of the funds. Now, some of the more sophisticated funds, the bigger play</w:t>
      </w:r>
      <w:r>
        <w:t xml:space="preserve">ers, are in a better position to come up with structures such as hybrid funds, and hybrid funds cause blurring of investors, so investors are investing in both equity and debt. There is not really that clear distinction that there used to be before between equity and debt investors, but we are also seeing an increased blurring in capital, with equity capital and debt capital. With these different interconnections, we are seeing convergence of markets, investors and capital, which is relatively new; it did not exist before Covid; it was not </w:t>
      </w:r>
      <w:r>
        <w:t>really there</w:t>
      </w:r>
      <w:r>
        <w:t xml:space="preserve"> after the global financial crisis.</w:t>
      </w:r>
    </w:p>
    <w:p w:rsidR="00E3458F" w:rsidP="00E3458F">
      <w:pPr>
        <w:pStyle w:val="Answer"/>
      </w:pPr>
      <w:r>
        <w:t xml:space="preserve">From a regulator’s point of view, while I appreciate that they are doing a lot of work on this, it might be worth taking a more detailed look into the </w:t>
      </w:r>
      <w:r>
        <w:t>interconnectedness, which is relevant not just for the UK market. It is global; when US funds invest in the UK, there is a cross-border element. From the point of view of UK banks, they are also thinking that when they originate the debt and sell it to the secondary liquid market, they need to know whether they will be able to offload the debt to US funds, for example. US investors will be interested in this.</w:t>
      </w:r>
    </w:p>
    <w:p w:rsidR="00E3458F" w:rsidP="00E3458F">
      <w:pPr>
        <w:pStyle w:val="Answer"/>
      </w:pPr>
      <w:r>
        <w:t>There is another layer of interconnection here; it is not just the markets—it is markets, investors and capital. There is this great blurring phenomenon, and the blurring presents lots of possibilities, not just for the UK. It presents momentous global possibilities, but it also raises new questions. From my point of view, those questions are not necessarily regulatory; they are more about the implications of the blurring of capital, for example, when we look at our legal framework such as in corporate law, corporate governance and insolvency law. Our law has quite a distinct characterisation of equity and debt. My colleague mentioned investor protection, but I would add investor accountability, because if the investor does something wrong they must be held accountable. We have a different system: equity debt is debt. That was done for understandable reasons, including when the Companies Act was introduced. At the time, the market was very different; we did not have this type of advanced blurring, so I see this as a bigger concern, as opposed to the regulation of funds.</w:t>
      </w:r>
    </w:p>
    <w:p w:rsidR="00E3458F" w:rsidP="00E3458F">
      <w:pPr>
        <w:pStyle w:val="Question"/>
      </w:pPr>
      <w:sdt>
        <w:sdtPr>
          <w:alias w:val="Member"/>
          <w:tag w:val="&lt;Member mnisId='2802' dodsId='26651'&gt;"/>
          <w:id w:val="-1921549865"/>
          <w:placeholder>
            <w:docPart w:val="52707276A2B94215B649AE84FD3EAAD9"/>
          </w:placeholder>
          <w:richText/>
        </w:sdtPr>
        <w:sdtContent>
          <w:r w:rsidRPr="00096C4E">
            <w:rPr>
              <w:b/>
            </w:rPr>
            <w:t>Lord Eatwell:</w:t>
          </w:r>
        </w:sdtContent>
      </w:sdt>
      <w:r>
        <w:t xml:space="preserve"> I want to pick up the issue of systemic risk. I was rather surprised by the confidence that you both display that there is not a systemic risk issue. </w:t>
      </w:r>
      <w:r>
        <w:t>First of all</w:t>
      </w:r>
      <w:r>
        <w:t>, as you have both made clear, you do not know—you do not know what the connections are. The data are incredibly opaque. In those circumstances, we literally do not know what the risks are. The other point is that in Professor Phalippou’s paper, for example, where he deals with this question, he says that the risks are mitigated by closed-end fund structures, but closed-end funds have liquidity problems and are typically mark to model rather than mark to market. Then when the market intervenes, very strange things can happen.</w:t>
      </w:r>
    </w:p>
    <w:p w:rsidR="00E3458F" w:rsidP="00E3458F">
      <w:pPr>
        <w:pStyle w:val="Answer"/>
      </w:pPr>
      <w:r>
        <w:t>It just occurred to me that the first incident in the global financial crisis was the BNP liquidity issue in 2007 in the American markets. That was a tiny bit of the American market, but it was the spark that lit the fire. How can we be as confident as you have both been that there is not the potential spark here, when we do not actually know what all the connections are?</w:t>
      </w:r>
    </w:p>
    <w:p w:rsidR="00E3458F" w:rsidP="00E3458F">
      <w:pPr>
        <w:pStyle w:val="Answer"/>
      </w:pPr>
      <w:r>
        <w:rPr>
          <w:b/>
          <w:i/>
        </w:rPr>
        <w:t xml:space="preserve">Dr Narine Lalafaryan: </w:t>
      </w:r>
      <w:r>
        <w:t>Could I clarify that, when I talk about systemic risk, the main issue is interconnectedness, if we are able to identify better how the markets, investors and capital are interconnected to each other, along with the risk exposure.</w:t>
      </w:r>
    </w:p>
    <w:p w:rsidR="00E3458F" w:rsidP="00E3458F">
      <w:pPr>
        <w:pStyle w:val="Remark"/>
      </w:pPr>
      <w:sdt>
        <w:sdtPr>
          <w:alias w:val="Member"/>
          <w:tag w:val="&lt;Member mnisId='2802' dodsId='26651'&gt;"/>
          <w:id w:val="-110367152"/>
          <w:placeholder>
            <w:docPart w:val="52707276A2B94215B649AE84FD3EAAD9"/>
          </w:placeholder>
          <w:richText/>
        </w:sdtPr>
        <w:sdtContent>
          <w:r w:rsidRPr="00BA55A2">
            <w:rPr>
              <w:b/>
            </w:rPr>
            <w:t>Lord Eatwell:</w:t>
          </w:r>
        </w:sdtContent>
      </w:sdt>
      <w:r>
        <w:t xml:space="preserve"> There is an invisible connection called confidence. If there is a loss of confidence, there may be no formal transactional relationship between two financial institutions, but one can bring the other down.</w:t>
      </w:r>
    </w:p>
    <w:p w:rsidR="00E3458F" w:rsidP="00E3458F">
      <w:pPr>
        <w:pStyle w:val="Answer"/>
      </w:pPr>
      <w:r w:rsidRPr="00BA55A2">
        <w:rPr>
          <w:b/>
          <w:i/>
        </w:rPr>
        <w:t xml:space="preserve">Dr Narine Lalafaryan: </w:t>
      </w:r>
      <w:r>
        <w:t xml:space="preserve">From my point of view, I am not saying that there is not a systemic risk issue. What I am trying to say is that this new angle of interconnectedness is something that the regulators should </w:t>
      </w:r>
      <w:r>
        <w:t>take a look</w:t>
      </w:r>
      <w:r>
        <w:t xml:space="preserve"> </w:t>
      </w:r>
      <w:r>
        <w:t>at from a systemic risk point of view. This angle brings new opportunities but also raises new questions. Many of those questions from my point of view are more on potential reforms in the corporate law framework, for example, explaining how to deal with capital that is not equity and not debt and how to hold an investor accountable or protect an investor in those situations. Maybe that should be the first step in the direction of us understanding better what is happening there.</w:t>
      </w:r>
    </w:p>
    <w:p w:rsidR="00E3458F" w:rsidP="00E3458F">
      <w:pPr>
        <w:pStyle w:val="Answer"/>
      </w:pPr>
      <w:r>
        <w:rPr>
          <w:b/>
          <w:i/>
        </w:rPr>
        <w:t xml:space="preserve">Professor Ludovic Phalippou: </w:t>
      </w:r>
      <w:r>
        <w:t>Thank you for raising the point. Economists tend to be very simplistic, so maybe we are missing something—but let us try to unpack that. When there have been problems, it has usually been with a counterparty risk. Overnight banks lend to each other all the time, and if I am not sure that you have the money you pretend that you do—if you say that you have the money but nobody else believes you—we have a big problem, and the bank of Switzerland has to intervene. It is usually how it happens—that there is a counterparty that we do not trust anymore, then they freeze the lending of banks overnight, which becomes a catastrophe because we rely on that a lot. Or you have a run on the bank, like Northern Rock—we have seen it recently in the US.</w:t>
      </w:r>
    </w:p>
    <w:p w:rsidR="00E3458F" w:rsidP="00E3458F">
      <w:pPr>
        <w:pStyle w:val="Answer"/>
      </w:pPr>
      <w:r>
        <w:t>Let us see what the situation is. Blackstone has lent money to Thames Water at one point, and the money comes from the Dutch pension fund, which gave the money to Blackstone, and Blackstone gave it to Thames Water as a loan. Then there may be a loss of confidence, the Dutch pension fund may want to be out of the Blackstone fund, and Blackstone will turn to it and say, “No, I’m sorry, you cannot get out”. With a closed-end fund, that is the rule—you cannot get out. What then? The Dutch pension fund will be disappointed and it may be less return than it was hoping to get. It hoped that it would not have such extreme illiquidity perhaps.</w:t>
      </w:r>
    </w:p>
    <w:p w:rsidR="00E3458F" w:rsidP="00E3458F">
      <w:pPr>
        <w:pStyle w:val="Remark"/>
      </w:pPr>
      <w:sdt>
        <w:sdtPr>
          <w:alias w:val="Member"/>
          <w:tag w:val="&lt;Member mnisId='2802' dodsId='26651'&gt;"/>
          <w:id w:val="-1982373495"/>
          <w:placeholder>
            <w:docPart w:val="52707276A2B94215B649AE84FD3EAAD9"/>
          </w:placeholder>
          <w:richText/>
        </w:sdtPr>
        <w:sdtContent>
          <w:r w:rsidRPr="00640C9A">
            <w:rPr>
              <w:b/>
            </w:rPr>
            <w:t>Lord Eatwell:</w:t>
          </w:r>
        </w:sdtContent>
      </w:sdt>
      <w:r>
        <w:t xml:space="preserve"> It may write off the asset altogether, and then you are in real trouble.</w:t>
      </w:r>
    </w:p>
    <w:p w:rsidR="00E3458F" w:rsidP="00E3458F">
      <w:pPr>
        <w:pStyle w:val="Answer"/>
      </w:pPr>
      <w:r>
        <w:rPr>
          <w:b/>
          <w:i/>
        </w:rPr>
        <w:t xml:space="preserve">Professor Ludovic Phalippou: </w:t>
      </w:r>
      <w:r>
        <w:t xml:space="preserve">No, but then the Dutch pension fund </w:t>
      </w:r>
      <w:r>
        <w:t>has to</w:t>
      </w:r>
      <w:r>
        <w:t xml:space="preserve"> email someone like me, because I have some of my pension there, as well as others, saying, “We are very sorry, but we lost your pension”. But that is not a systemic risk in the sense of a freeze and the banks saying that they are closed tomorrow. It is not a Credit Suisse moment, where over the weekend you had to find somebody credible to take over its position. With the Dutch pension fund it is like, “Oops”. That is why I am talking a lot about investor protection. We do not see the mechanism for systemic risk, because there is no counterparty. The Dutch pension fund has given some money to Blackstone, which has given it to someone else.</w:t>
      </w:r>
    </w:p>
    <w:p w:rsidR="00E3458F" w:rsidP="00E3458F">
      <w:pPr>
        <w:pStyle w:val="Answer"/>
      </w:pPr>
      <w:r>
        <w:t xml:space="preserve">There is such a case right </w:t>
      </w:r>
      <w:r>
        <w:t>now, actually</w:t>
      </w:r>
      <w:r>
        <w:t xml:space="preserve">. Blackstone is the largest commercial real estate fund in the world, and it announced a valuation that nobody really believes: people think that it is too high. It has not changed for four years. Everybody says, “Can I be out of that valuation, please?” Blackstone turns to them and say, “I am very sorry, but you cannot”. Then they are very disappointed—but that does not create any problem. It has been like that for two or three years, and nothing major has happened. It </w:t>
      </w:r>
      <w:r>
        <w:t>is just that Blackstone is gating people, saying, “You don’t—too bad for you”.</w:t>
      </w:r>
    </w:p>
    <w:p w:rsidR="00E3458F" w:rsidP="00E3458F">
      <w:pPr>
        <w:pStyle w:val="Answer"/>
      </w:pPr>
      <w:r>
        <w:t xml:space="preserve">The worry that the central bank articulates about interconnectedness comes from the banks being exposed in </w:t>
      </w:r>
      <w:r>
        <w:t>many different ways</w:t>
      </w:r>
      <w:r>
        <w:t xml:space="preserve"> to private equity. We can hear that worry. The private equity industry, which I have not mentioned, is quite concentrated; you have 20 different players, and behind them you may have 30 large, limited partners. </w:t>
      </w:r>
      <w:r>
        <w:t>So</w:t>
      </w:r>
      <w:r>
        <w:t xml:space="preserve"> the money going to private equity is going to involve disproportionately PIF in Saudi Arabia, CPP in Canada, the Dutch pension funds and so on. There may be 30 very large providers of capital so that, if all of a sudden they say, “I’m sorry that you called for the money—I promised it to you but I am not sending it”, for the banks that have given all kinds of loans with the idea that I had collateral, and now I do not have it, there is a problem. That is possible.</w:t>
      </w:r>
    </w:p>
    <w:p w:rsidR="00B52B3D" w:rsidRPr="00B52B3D" w:rsidP="00B52B3D">
      <w:pPr>
        <w:pStyle w:val="Answer"/>
      </w:pPr>
      <w:r w:rsidRPr="00B52B3D">
        <w:t>I am not inside the bank, so maybe the banks have not kept track very well of their concentration risk across all divisions of the bank for private equity.</w:t>
      </w:r>
    </w:p>
    <w:p w:rsidR="00B52B3D" w:rsidP="00B52B3D">
      <w:pPr>
        <w:pStyle w:val="Answer"/>
      </w:pPr>
      <w:r>
        <w:t>The ones that I know are working with banks tell me that they have, but I cannot check; I am not a regulator and I do not have access to their systems. I have the feeling that the Bank of England is tracking it but, if it</w:t>
      </w:r>
      <w:r w:rsidRPr="00455DBC">
        <w:t xml:space="preserve"> is not, it is certainly worth the Bank of England asking all the banks whether all their exposures, directly or indirectly, are to private equity funds.</w:t>
      </w:r>
      <w:r>
        <w:t xml:space="preserve"> Most important are the underlying people, because they are exposed, in effect, to the </w:t>
      </w:r>
      <w:r w:rsidRPr="007142AA">
        <w:t>Dutch pension fund idea and the like</w:t>
      </w:r>
      <w:r>
        <w:t xml:space="preserve">, so the </w:t>
      </w:r>
      <w:r w:rsidRPr="007142AA">
        <w:t>risk</w:t>
      </w:r>
      <w:r>
        <w:t xml:space="preserve"> is that </w:t>
      </w:r>
      <w:r w:rsidRPr="007142AA">
        <w:t xml:space="preserve">these people do not send the money if called. </w:t>
      </w:r>
    </w:p>
    <w:p w:rsidR="00B52B3D" w:rsidP="00B52B3D">
      <w:pPr>
        <w:pStyle w:val="Answer"/>
      </w:pPr>
      <w:r>
        <w:t>T</w:t>
      </w:r>
      <w:r w:rsidRPr="007142AA">
        <w:t>hey need to know</w:t>
      </w:r>
      <w:r>
        <w:t xml:space="preserve"> th</w:t>
      </w:r>
      <w:r w:rsidRPr="007C1D9D">
        <w:t>at I am exposed by $2 million to ABP in the Netherlands, $1 million</w:t>
      </w:r>
      <w:r w:rsidRPr="007142AA">
        <w:t xml:space="preserve"> to CPPIB in Canada</w:t>
      </w:r>
      <w:r>
        <w:t xml:space="preserve"> and so on</w:t>
      </w:r>
      <w:r w:rsidRPr="007142AA">
        <w:t xml:space="preserve"> and </w:t>
      </w:r>
      <w:r>
        <w:t xml:space="preserve">to </w:t>
      </w:r>
      <w:r w:rsidRPr="007142AA">
        <w:t>see whether I am diversified enough across type</w:t>
      </w:r>
      <w:r>
        <w:t>s</w:t>
      </w:r>
      <w:r w:rsidRPr="007142AA">
        <w:t xml:space="preserve"> of institutional investors </w:t>
      </w:r>
      <w:r>
        <w:t xml:space="preserve">and </w:t>
      </w:r>
      <w:r w:rsidRPr="007142AA">
        <w:t>that I am easy as a bank with all my positions in private equity. I think this is what they are doing</w:t>
      </w:r>
      <w:r>
        <w:t xml:space="preserve"> but, i</w:t>
      </w:r>
      <w:r w:rsidRPr="007142AA">
        <w:t>f not, they certainly</w:t>
      </w:r>
      <w:r w:rsidRPr="007C5248">
        <w:t xml:space="preserve"> </w:t>
      </w:r>
      <w:r w:rsidRPr="007142AA">
        <w:t xml:space="preserve">should. </w:t>
      </w:r>
    </w:p>
    <w:p w:rsidR="00B52B3D" w:rsidRPr="00455DBC" w:rsidP="00B52B3D">
      <w:pPr>
        <w:pStyle w:val="Answer"/>
      </w:pPr>
      <w:r>
        <w:t>Again, we do not have this</w:t>
      </w:r>
      <w:r w:rsidRPr="007142AA">
        <w:t xml:space="preserve"> overnight lending. </w:t>
      </w:r>
      <w:r>
        <w:t xml:space="preserve">There is </w:t>
      </w:r>
      <w:r w:rsidRPr="007142AA">
        <w:t>a</w:t>
      </w:r>
      <w:r>
        <w:t xml:space="preserve">n </w:t>
      </w:r>
      <w:r w:rsidRPr="007142AA">
        <w:t>illiquid issue</w:t>
      </w:r>
      <w:r>
        <w:t xml:space="preserve"> in</w:t>
      </w:r>
      <w:r w:rsidRPr="007142AA">
        <w:t xml:space="preserve"> closed fund</w:t>
      </w:r>
      <w:r>
        <w:t>s; w</w:t>
      </w:r>
      <w:r w:rsidRPr="007142AA">
        <w:t>e see it with Blackstone</w:t>
      </w:r>
      <w:r>
        <w:t xml:space="preserve">’s </w:t>
      </w:r>
      <w:r w:rsidRPr="007142AA">
        <w:t>largest real estate. It</w:t>
      </w:r>
      <w:r>
        <w:t xml:space="preserve"> ha</w:t>
      </w:r>
      <w:r w:rsidRPr="007142AA">
        <w:t xml:space="preserve">s been like that for </w:t>
      </w:r>
      <w:r>
        <w:t>two or three years—nothing</w:t>
      </w:r>
      <w:r w:rsidRPr="007142AA">
        <w:t xml:space="preserve"> is happening.</w:t>
      </w:r>
    </w:p>
    <w:p w:rsidR="00B52B3D" w:rsidRPr="00455DBC" w:rsidP="00B52B3D">
      <w:pPr>
        <w:pStyle w:val="Remark"/>
        <w:rPr>
          <w:rFonts w:eastAsiaTheme="minorHAnsi"/>
        </w:rPr>
      </w:pPr>
      <w:r w:rsidRPr="00455DBC">
        <w:rPr>
          <w:rFonts w:eastAsiaTheme="minorHAnsi"/>
          <w:b/>
          <w:bCs/>
        </w:rPr>
        <w:t>Lord Sharkey:</w:t>
      </w:r>
      <w:r w:rsidRPr="00455DBC">
        <w:rPr>
          <w:rFonts w:eastAsiaTheme="minorHAnsi"/>
        </w:rPr>
        <w:t xml:space="preserve"> I just wonder what all this has to do with the real economy. </w:t>
      </w:r>
    </w:p>
    <w:p w:rsidR="00B52B3D" w:rsidP="00B52B3D">
      <w:pPr>
        <w:pStyle w:val="Answer"/>
      </w:pPr>
      <w:r w:rsidRPr="00455DBC">
        <w:rPr>
          <w:b/>
          <w:bCs/>
          <w:i/>
          <w:iCs/>
        </w:rPr>
        <w:t xml:space="preserve">Professor Ludovic Phalippou: </w:t>
      </w:r>
      <w:r w:rsidRPr="00455DBC">
        <w:t>I understand that feeling. There is a lot of </w:t>
      </w:r>
      <w:r>
        <w:t xml:space="preserve">puzzlement, even among </w:t>
      </w:r>
      <w:r w:rsidRPr="00F722FE">
        <w:t xml:space="preserve">economists, about the usefulness of finance in general. I often make jokes. </w:t>
      </w:r>
      <w:r>
        <w:t xml:space="preserve">Let us </w:t>
      </w:r>
      <w:r w:rsidRPr="00F722FE">
        <w:t>take something like Debenhams</w:t>
      </w:r>
      <w:r>
        <w:t>.</w:t>
      </w:r>
      <w:r w:rsidRPr="00F722FE">
        <w:t xml:space="preserve"> </w:t>
      </w:r>
      <w:r>
        <w:t>P</w:t>
      </w:r>
      <w:r w:rsidRPr="00F722FE">
        <w:t>rivate equity walks into Debenhams in the mid</w:t>
      </w:r>
      <w:r>
        <w:t>-</w:t>
      </w:r>
      <w:r w:rsidRPr="00F722FE">
        <w:t>2000</w:t>
      </w:r>
      <w:r>
        <w:t>s. P</w:t>
      </w:r>
      <w:r w:rsidRPr="00F722FE">
        <w:t>rior to private equity</w:t>
      </w:r>
      <w:r>
        <w:t xml:space="preserve">, </w:t>
      </w:r>
      <w:r w:rsidRPr="00F722FE">
        <w:t>Debenhams has no debt. They own their stores</w:t>
      </w:r>
      <w:r>
        <w:t>,</w:t>
      </w:r>
      <w:r w:rsidRPr="00F722FE">
        <w:t xml:space="preserve"> and so the guy who owns Debenhams has the walls</w:t>
      </w:r>
      <w:r>
        <w:t xml:space="preserve"> and the </w:t>
      </w:r>
      <w:r w:rsidRPr="00F722FE">
        <w:t>cash flows and that is it.</w:t>
      </w:r>
      <w:r>
        <w:t xml:space="preserve"> T</w:t>
      </w:r>
      <w:r w:rsidRPr="00F722FE">
        <w:t xml:space="preserve">hen </w:t>
      </w:r>
      <w:r>
        <w:t>private equit</w:t>
      </w:r>
      <w:r w:rsidRPr="00F722FE">
        <w:t>y comes in</w:t>
      </w:r>
      <w:r>
        <w:t>,</w:t>
      </w:r>
      <w:r w:rsidRPr="00F722FE">
        <w:t xml:space="preserve"> they take all the walls and they put it in a real estate fund</w:t>
      </w:r>
      <w:r>
        <w:t xml:space="preserve">. Then </w:t>
      </w:r>
      <w:r w:rsidRPr="00F722FE">
        <w:t>they issue a lot of debt and put it in a private credit fund. Then they keep some of the equity and put it in a private equity fund, and these things get sliced further</w:t>
      </w:r>
      <w:r>
        <w:t xml:space="preserve"> and further. T</w:t>
      </w:r>
      <w:r w:rsidRPr="00F722FE">
        <w:t>hen you would talk to a pension fund that would tell you</w:t>
      </w:r>
      <w:r>
        <w:t>,</w:t>
      </w:r>
      <w:r w:rsidRPr="00F722FE">
        <w:t xml:space="preserve"> </w:t>
      </w:r>
      <w:r>
        <w:t>“</w:t>
      </w:r>
      <w:r w:rsidRPr="00F722FE">
        <w:t xml:space="preserve">I am extremely diversified. I have some </w:t>
      </w:r>
      <w:r w:rsidRPr="00F722FE">
        <w:t>real estate, some private equity</w:t>
      </w:r>
      <w:r>
        <w:t xml:space="preserve"> and</w:t>
      </w:r>
      <w:r w:rsidRPr="00F722FE">
        <w:t xml:space="preserve"> some private credit. I am as diversified as it gets</w:t>
      </w:r>
      <w:r>
        <w:t>”</w:t>
      </w:r>
      <w:r w:rsidRPr="00F722FE">
        <w:t xml:space="preserve">. But you just have Debenhams. </w:t>
      </w:r>
    </w:p>
    <w:p w:rsidR="00B52B3D" w:rsidP="00B52B3D">
      <w:pPr>
        <w:pStyle w:val="Answer"/>
      </w:pPr>
      <w:r>
        <w:t>A</w:t>
      </w:r>
      <w:r w:rsidRPr="00F722FE">
        <w:t>ll these finance people have sliced and diced these things with legal contracts that are super</w:t>
      </w:r>
      <w:r>
        <w:t>-</w:t>
      </w:r>
      <w:r w:rsidRPr="00F722FE">
        <w:t xml:space="preserve">lengthy </w:t>
      </w:r>
      <w:r>
        <w:t>SPVs</w:t>
      </w:r>
      <w:r w:rsidRPr="00F722FE">
        <w:t xml:space="preserve"> all over the place</w:t>
      </w:r>
      <w:r>
        <w:t xml:space="preserve">. Jersey and Guernsey had a party; nowadays, it is </w:t>
      </w:r>
      <w:r w:rsidRPr="00F722FE">
        <w:t>more Luxembourg.</w:t>
      </w:r>
      <w:r>
        <w:t xml:space="preserve"> You have all </w:t>
      </w:r>
      <w:r w:rsidRPr="00DE2D2E">
        <w:t>these intermediaries feasting on drafting these contracts and the like</w:t>
      </w:r>
      <w:r>
        <w:t>, and</w:t>
      </w:r>
      <w:r w:rsidRPr="00DE2D2E">
        <w:t xml:space="preserve"> I can understand </w:t>
      </w:r>
      <w:r>
        <w:t>when</w:t>
      </w:r>
      <w:r w:rsidRPr="00DE2D2E">
        <w:t xml:space="preserve"> the spectator </w:t>
      </w:r>
      <w:r>
        <w:t>asks, “What</w:t>
      </w:r>
      <w:r w:rsidRPr="00DE2D2E">
        <w:t xml:space="preserve"> are you doing this for?</w:t>
      </w:r>
      <w:r>
        <w:t>”</w:t>
      </w:r>
      <w:r w:rsidRPr="00DE2D2E">
        <w:t xml:space="preserve"> </w:t>
      </w:r>
    </w:p>
    <w:p w:rsidR="00B52B3D" w:rsidP="00B52B3D">
      <w:pPr>
        <w:pStyle w:val="Answer"/>
      </w:pPr>
      <w:r>
        <w:t>A</w:t>
      </w:r>
      <w:r w:rsidRPr="00DE2D2E">
        <w:t>t the end of the day, on aggregate, you still own Debenhams, r</w:t>
      </w:r>
      <w:r>
        <w:t>ight</w:t>
      </w:r>
      <w:r w:rsidRPr="00DE2D2E">
        <w:t xml:space="preserve">? </w:t>
      </w:r>
      <w:r>
        <w:t>I</w:t>
      </w:r>
      <w:r w:rsidRPr="00DE2D2E">
        <w:t>f anything, you may have constrained Debenhams because of this very complex structure</w:t>
      </w:r>
      <w:r>
        <w:t xml:space="preserve">, which </w:t>
      </w:r>
      <w:r w:rsidRPr="00DE2D2E">
        <w:t>mean</w:t>
      </w:r>
      <w:r>
        <w:t>s</w:t>
      </w:r>
      <w:r w:rsidRPr="00DE2D2E">
        <w:t xml:space="preserve"> that Debenhams </w:t>
      </w:r>
      <w:r>
        <w:t>can</w:t>
      </w:r>
      <w:r w:rsidRPr="00DE2D2E">
        <w:t xml:space="preserve">not move with the agility </w:t>
      </w:r>
      <w:r>
        <w:t xml:space="preserve">that </w:t>
      </w:r>
      <w:r w:rsidRPr="00DE2D2E">
        <w:t>they would have had otherwise. I understand that opinion, but it is more</w:t>
      </w:r>
      <w:r>
        <w:t xml:space="preserve"> </w:t>
      </w:r>
      <w:r w:rsidRPr="00DE2D2E">
        <w:t>a philosophical thought or a policy decision rather than me as a finance guy explain</w:t>
      </w:r>
      <w:r>
        <w:t>ing</w:t>
      </w:r>
      <w:r w:rsidRPr="00DE2D2E">
        <w:t xml:space="preserve"> how it works. I think it is legitimate to wonder</w:t>
      </w:r>
      <w:r>
        <w:t xml:space="preserve"> about</w:t>
      </w:r>
      <w:r w:rsidRPr="00DE2D2E">
        <w:t xml:space="preserve"> the social usefulness of finance. </w:t>
      </w:r>
    </w:p>
    <w:p w:rsidR="00B52B3D" w:rsidP="00B52B3D">
      <w:pPr>
        <w:pStyle w:val="Answer"/>
      </w:pPr>
      <w:r w:rsidRPr="00DE2D2E">
        <w:t xml:space="preserve">On your previous points on the Bank of England, </w:t>
      </w:r>
      <w:r>
        <w:t xml:space="preserve">I have </w:t>
      </w:r>
      <w:r w:rsidRPr="00DE2D2E">
        <w:t>a couple of remarks</w:t>
      </w:r>
      <w:r>
        <w:t>. T</w:t>
      </w:r>
      <w:r w:rsidRPr="00DE2D2E">
        <w:t xml:space="preserve">he Bank of England may </w:t>
      </w:r>
      <w:r>
        <w:t xml:space="preserve">also </w:t>
      </w:r>
      <w:r w:rsidRPr="00DE2D2E">
        <w:t xml:space="preserve">want to be worried </w:t>
      </w:r>
      <w:r>
        <w:t xml:space="preserve">about </w:t>
      </w:r>
      <w:r w:rsidRPr="00DE2D2E">
        <w:t>the monetary policy issue</w:t>
      </w:r>
      <w:r>
        <w:t>. W</w:t>
      </w:r>
      <w:r w:rsidRPr="00DE2D2E">
        <w:t>hen you are a bank, you can create money</w:t>
      </w:r>
      <w:r>
        <w:t xml:space="preserve"> and y</w:t>
      </w:r>
      <w:r w:rsidRPr="00DE2D2E">
        <w:t>ou are highly supervised by the Bank of England. If these private credit funds are bigger lenders, they do not create any money</w:t>
      </w:r>
      <w:r>
        <w:t>; t</w:t>
      </w:r>
      <w:r w:rsidRPr="00DE2D2E">
        <w:t>hey just take money from these pension funds and give it to someone else.</w:t>
      </w:r>
      <w:r>
        <w:t xml:space="preserve"> The Bank of England is therefore l</w:t>
      </w:r>
      <w:r w:rsidRPr="0007325D">
        <w:t xml:space="preserve">osing </w:t>
      </w:r>
      <w:r>
        <w:t>its</w:t>
      </w:r>
      <w:r w:rsidRPr="0007325D">
        <w:t xml:space="preserve"> monetary policy tools. </w:t>
      </w:r>
      <w:r>
        <w:t>It</w:t>
      </w:r>
      <w:r w:rsidRPr="0007325D">
        <w:t xml:space="preserve"> cannot control the supply of </w:t>
      </w:r>
      <w:r>
        <w:t>pounds sterling</w:t>
      </w:r>
      <w:r w:rsidRPr="0007325D">
        <w:t xml:space="preserve"> into the economy</w:t>
      </w:r>
      <w:r>
        <w:t>,</w:t>
      </w:r>
      <w:r w:rsidRPr="0007325D">
        <w:t xml:space="preserve"> so </w:t>
      </w:r>
      <w:r>
        <w:t>it</w:t>
      </w:r>
      <w:r w:rsidRPr="0007325D">
        <w:t xml:space="preserve"> could be worried about these things</w:t>
      </w:r>
      <w:r>
        <w:t xml:space="preserve">, and that </w:t>
      </w:r>
      <w:r w:rsidRPr="0007325D">
        <w:t xml:space="preserve">it would be legit. </w:t>
      </w:r>
    </w:p>
    <w:p w:rsidR="00B52B3D" w:rsidP="00B52B3D">
      <w:pPr>
        <w:pStyle w:val="Answer"/>
      </w:pPr>
      <w:r w:rsidRPr="0007325D">
        <w:t xml:space="preserve">Again, the aggregation of all the </w:t>
      </w:r>
      <w:r>
        <w:t>B</w:t>
      </w:r>
      <w:r w:rsidRPr="0007325D">
        <w:t xml:space="preserve">ank’s positions should be a worry. I think </w:t>
      </w:r>
      <w:r>
        <w:t>it has</w:t>
      </w:r>
      <w:r w:rsidRPr="0007325D">
        <w:t xml:space="preserve"> it under control</w:t>
      </w:r>
      <w:r>
        <w:t xml:space="preserve"> but,</w:t>
      </w:r>
      <w:r w:rsidRPr="0007325D">
        <w:t xml:space="preserve"> </w:t>
      </w:r>
      <w:r>
        <w:t>i</w:t>
      </w:r>
      <w:r w:rsidRPr="0007325D">
        <w:t xml:space="preserve">f not, we should </w:t>
      </w:r>
      <w:r>
        <w:t>help it</w:t>
      </w:r>
      <w:r w:rsidRPr="0007325D">
        <w:t xml:space="preserve">. One example </w:t>
      </w:r>
      <w:r>
        <w:t>that might</w:t>
      </w:r>
      <w:r w:rsidRPr="0007325D">
        <w:t xml:space="preserve"> be useful is the Dutch central bank, which is the only central bank I know in the world that has taken it upon </w:t>
      </w:r>
      <w:r>
        <w:t>itself</w:t>
      </w:r>
      <w:r w:rsidRPr="0007325D">
        <w:t xml:space="preserve"> to do investor protection with </w:t>
      </w:r>
      <w:r>
        <w:t>its</w:t>
      </w:r>
      <w:r w:rsidRPr="0007325D">
        <w:t xml:space="preserve"> pension funds. </w:t>
      </w:r>
      <w:r>
        <w:t>T</w:t>
      </w:r>
      <w:r w:rsidRPr="0007325D">
        <w:t xml:space="preserve">he Netherlands has very large pension funds, and the central bank </w:t>
      </w:r>
      <w:r>
        <w:t xml:space="preserve">took the initiative </w:t>
      </w:r>
      <w:r w:rsidRPr="0007325D">
        <w:t>mid</w:t>
      </w:r>
      <w:r>
        <w:t>-</w:t>
      </w:r>
      <w:r w:rsidRPr="0007325D">
        <w:t>2010</w:t>
      </w:r>
      <w:r>
        <w:t>—</w:t>
      </w:r>
      <w:r w:rsidRPr="0007325D">
        <w:t>perhaps because of some of my work</w:t>
      </w:r>
      <w:r>
        <w:t>—</w:t>
      </w:r>
      <w:r w:rsidRPr="0007325D">
        <w:t xml:space="preserve">to ask for better </w:t>
      </w:r>
      <w:r w:rsidRPr="00B8475B">
        <w:t>field</w:t>
      </w:r>
      <w:r>
        <w:t xml:space="preserve"> </w:t>
      </w:r>
      <w:r w:rsidRPr="0007325D">
        <w:t>tracking for pension funds and releasing this information to the public</w:t>
      </w:r>
      <w:r>
        <w:t>,</w:t>
      </w:r>
      <w:r w:rsidRPr="0007325D">
        <w:t xml:space="preserve"> so </w:t>
      </w:r>
      <w:r>
        <w:t>that the</w:t>
      </w:r>
      <w:r w:rsidRPr="0007325D">
        <w:t xml:space="preserve"> public know how much is being paid to all these intermediaries for all these complex transactions</w:t>
      </w:r>
      <w:r>
        <w:t xml:space="preserve"> and </w:t>
      </w:r>
      <w:r w:rsidRPr="0007325D">
        <w:t xml:space="preserve">so that people </w:t>
      </w:r>
      <w:r>
        <w:t>with their</w:t>
      </w:r>
      <w:r w:rsidRPr="0007325D">
        <w:t xml:space="preserve"> pension</w:t>
      </w:r>
      <w:r>
        <w:t>s</w:t>
      </w:r>
      <w:r w:rsidRPr="0007325D">
        <w:t xml:space="preserve"> there know how much of their money pay</w:t>
      </w:r>
      <w:r>
        <w:t>s</w:t>
      </w:r>
      <w:r w:rsidRPr="0007325D">
        <w:t xml:space="preserve"> for</w:t>
      </w:r>
      <w:r>
        <w:t xml:space="preserve"> </w:t>
      </w:r>
      <w:r w:rsidRPr="0007325D">
        <w:t xml:space="preserve">that. </w:t>
      </w:r>
      <w:r>
        <w:t>That again</w:t>
      </w:r>
      <w:r w:rsidRPr="0007325D">
        <w:t xml:space="preserve"> falls under </w:t>
      </w:r>
      <w:r>
        <w:t xml:space="preserve">the </w:t>
      </w:r>
      <w:r w:rsidRPr="0007325D">
        <w:t xml:space="preserve">investor protection type of initiatives that </w:t>
      </w:r>
      <w:r>
        <w:t>a</w:t>
      </w:r>
      <w:r w:rsidRPr="0007325D">
        <w:t xml:space="preserve"> central bank </w:t>
      </w:r>
      <w:r>
        <w:t>such as</w:t>
      </w:r>
      <w:r w:rsidRPr="0007325D">
        <w:t xml:space="preserve"> the Bank of England may want to take.</w:t>
      </w:r>
    </w:p>
    <w:p w:rsidR="00B52B3D" w:rsidP="00B52B3D">
      <w:pPr>
        <w:pStyle w:val="Question"/>
      </w:pPr>
      <w:r w:rsidRPr="008161ED">
        <w:rPr>
          <w:b/>
          <w:bCs/>
        </w:rPr>
        <w:t>Lord Hollick:</w:t>
      </w:r>
      <w:r w:rsidRPr="00455DBC">
        <w:t xml:space="preserve"> You have both explained and told us about the dramatic growth since 2008 to private credit</w:t>
      </w:r>
      <w:r>
        <w:t xml:space="preserve"> and that the consequence is that the banks’ role in providing credit to companies and institutions has diminished dramatically. </w:t>
      </w:r>
    </w:p>
    <w:p w:rsidR="00B52B3D" w:rsidRPr="008161ED" w:rsidP="00B52B3D">
      <w:pPr>
        <w:pStyle w:val="Remark"/>
        <w:rPr>
          <w:rFonts w:eastAsiaTheme="minorHAnsi"/>
        </w:rPr>
      </w:pPr>
      <w:r>
        <w:t>Why are the banks happy to sit by while half of their market has disappeared? W</w:t>
      </w:r>
      <w:r w:rsidRPr="008161ED">
        <w:t>hat are the advantages for private credit</w:t>
      </w:r>
      <w:r>
        <w:t>?</w:t>
      </w:r>
      <w:r w:rsidRPr="008161ED">
        <w:t xml:space="preserve"> Is it light regulation? Is it what you just described as distributed risk</w:t>
      </w:r>
      <w:r>
        <w:t xml:space="preserve">, </w:t>
      </w:r>
      <w:r w:rsidRPr="008161ED">
        <w:t>in the event</w:t>
      </w:r>
      <w:r>
        <w:t>,</w:t>
      </w:r>
      <w:r w:rsidRPr="008161ED">
        <w:t xml:space="preserve"> to holders in your pension fund? You seem to be </w:t>
      </w:r>
      <w:r>
        <w:t>ve</w:t>
      </w:r>
      <w:r w:rsidRPr="008161ED">
        <w:t xml:space="preserve">ry sanguine about the risks that are taken by pension funds. So why </w:t>
      </w:r>
      <w:r>
        <w:t>has</w:t>
      </w:r>
      <w:r w:rsidRPr="008161ED">
        <w:t xml:space="preserve"> the risk appetite change</w:t>
      </w:r>
      <w:r>
        <w:t>d</w:t>
      </w:r>
      <w:r w:rsidRPr="008161ED">
        <w:t xml:space="preserve">? Why </w:t>
      </w:r>
      <w:r>
        <w:t>have</w:t>
      </w:r>
      <w:r w:rsidRPr="008161ED">
        <w:t xml:space="preserve"> the regulations changed? What are the drivers of this quite dramatic change over the </w:t>
      </w:r>
      <w:r>
        <w:t>p</w:t>
      </w:r>
      <w:r w:rsidRPr="008161ED">
        <w:t>ast 17 years?</w:t>
      </w:r>
    </w:p>
    <w:p w:rsidR="00B52B3D" w:rsidP="00B52B3D">
      <w:pPr>
        <w:pStyle w:val="Answer"/>
      </w:pPr>
      <w:r w:rsidRPr="00455DBC">
        <w:rPr>
          <w:b/>
          <w:bCs/>
          <w:i/>
          <w:iCs/>
        </w:rPr>
        <w:t xml:space="preserve">Dr Narine Lalafaryan: </w:t>
      </w:r>
      <w:r w:rsidRPr="00455DBC">
        <w:t>There is not really one answer to this question</w:t>
      </w:r>
      <w:r>
        <w:t>. T</w:t>
      </w:r>
      <w:r w:rsidRPr="002F0AEA">
        <w:t xml:space="preserve">here are certainly certain factors that have contributed to the change that we </w:t>
      </w:r>
      <w:r>
        <w:t>have seen</w:t>
      </w:r>
      <w:r w:rsidRPr="002F0AEA">
        <w:t xml:space="preserve"> and the growth in private markets</w:t>
      </w:r>
      <w:r>
        <w:t>. R</w:t>
      </w:r>
      <w:r w:rsidRPr="002F0AEA">
        <w:t>egulation</w:t>
      </w:r>
      <w:r>
        <w:t xml:space="preserve"> may </w:t>
      </w:r>
      <w:r w:rsidRPr="002F0AEA">
        <w:t xml:space="preserve">be one </w:t>
      </w:r>
      <w:r>
        <w:t>factor</w:t>
      </w:r>
      <w:r w:rsidRPr="002F0AEA">
        <w:t xml:space="preserve">, but I </w:t>
      </w:r>
      <w:r>
        <w:t>would</w:t>
      </w:r>
      <w:r w:rsidRPr="002F0AEA">
        <w:t xml:space="preserve"> start </w:t>
      </w:r>
      <w:r>
        <w:t>by</w:t>
      </w:r>
      <w:r w:rsidRPr="002F0AEA">
        <w:t xml:space="preserve"> saying that</w:t>
      </w:r>
      <w:r>
        <w:t>,</w:t>
      </w:r>
      <w:r w:rsidRPr="002F0AEA">
        <w:t xml:space="preserve"> in </w:t>
      </w:r>
      <w:r>
        <w:t>recent</w:t>
      </w:r>
      <w:r w:rsidRPr="002F0AEA">
        <w:t xml:space="preserve"> years, especially after the global financial crisis, we have seen an increased amount of debt</w:t>
      </w:r>
      <w:r>
        <w:t xml:space="preserve"> and </w:t>
      </w:r>
      <w:r w:rsidRPr="002F0AEA">
        <w:t xml:space="preserve">an increased amount of corporate debt. </w:t>
      </w:r>
      <w:r>
        <w:t xml:space="preserve">That is also </w:t>
      </w:r>
      <w:r>
        <w:t>in order to</w:t>
      </w:r>
      <w:r>
        <w:t xml:space="preserve"> meet the demands of private equity.</w:t>
      </w:r>
    </w:p>
    <w:p w:rsidR="00B52B3D" w:rsidRPr="00455DBC" w:rsidP="00B52B3D">
      <w:pPr>
        <w:pStyle w:val="Remark"/>
        <w:rPr>
          <w:rFonts w:eastAsiaTheme="minorHAnsi"/>
        </w:rPr>
      </w:pPr>
      <w:r w:rsidRPr="00455DBC">
        <w:rPr>
          <w:rFonts w:eastAsiaTheme="minorHAnsi"/>
          <w:b/>
          <w:bCs/>
        </w:rPr>
        <w:t>Lord Hollick:</w:t>
      </w:r>
      <w:r w:rsidRPr="00455DBC">
        <w:rPr>
          <w:rFonts w:eastAsiaTheme="minorHAnsi"/>
        </w:rPr>
        <w:t xml:space="preserve"> So the demand side is important. </w:t>
      </w:r>
    </w:p>
    <w:p w:rsidR="00B52B3D" w:rsidP="00B52B3D">
      <w:pPr>
        <w:pStyle w:val="Answer"/>
      </w:pPr>
      <w:r w:rsidRPr="00455DBC">
        <w:rPr>
          <w:b/>
          <w:bCs/>
          <w:i/>
          <w:iCs/>
        </w:rPr>
        <w:t xml:space="preserve">Dr Narine Lalafaryan: </w:t>
      </w:r>
      <w:r w:rsidRPr="00455DBC">
        <w:t>Yes, there is a supply-demand story here. </w:t>
      </w:r>
      <w:r w:rsidRPr="002F0AEA">
        <w:t>I also think that</w:t>
      </w:r>
      <w:r>
        <w:t>,</w:t>
      </w:r>
      <w:r w:rsidRPr="002F0AEA">
        <w:t xml:space="preserve"> in past years</w:t>
      </w:r>
      <w:r>
        <w:t>,</w:t>
      </w:r>
      <w:r w:rsidRPr="002F0AEA">
        <w:t xml:space="preserve"> the interest rates were so </w:t>
      </w:r>
      <w:r w:rsidRPr="002F0AEA">
        <w:t>low</w:t>
      </w:r>
      <w:r>
        <w:t xml:space="preserve"> and</w:t>
      </w:r>
      <w:r w:rsidRPr="002F0AEA">
        <w:t xml:space="preserve"> debt was quite cheap, </w:t>
      </w:r>
      <w:r>
        <w:t xml:space="preserve">so </w:t>
      </w:r>
      <w:r w:rsidRPr="002F0AEA">
        <w:t>companies pil</w:t>
      </w:r>
      <w:r>
        <w:t>ed up</w:t>
      </w:r>
      <w:r w:rsidRPr="002F0AEA">
        <w:t xml:space="preserve"> quite a lot of debt</w:t>
      </w:r>
      <w:r>
        <w:t xml:space="preserve">, and the </w:t>
      </w:r>
      <w:r w:rsidRPr="002F0AEA">
        <w:t>funds were in a position t</w:t>
      </w:r>
      <w:r>
        <w:t>o do that</w:t>
      </w:r>
      <w:r w:rsidRPr="002F0AEA">
        <w:t>.</w:t>
      </w:r>
      <w:r>
        <w:t xml:space="preserve"> T</w:t>
      </w:r>
      <w:r w:rsidRPr="002F0AEA">
        <w:t xml:space="preserve">hat is one factor. </w:t>
      </w:r>
    </w:p>
    <w:p w:rsidR="00B52B3D" w:rsidP="00B52B3D">
      <w:pPr>
        <w:pStyle w:val="Answer"/>
      </w:pPr>
      <w:r>
        <w:t>T</w:t>
      </w:r>
      <w:r w:rsidRPr="002F0AEA">
        <w:t xml:space="preserve">hen market changes and regulatory changes certainly also contributed to this. </w:t>
      </w:r>
      <w:r>
        <w:t>On the</w:t>
      </w:r>
      <w:r w:rsidRPr="002F0AEA">
        <w:t xml:space="preserve"> market changes, we could think about this question and say, </w:t>
      </w:r>
      <w:r>
        <w:t>“W</w:t>
      </w:r>
      <w:r w:rsidRPr="002F0AEA">
        <w:t>ell, it all started after the global financial crisis</w:t>
      </w:r>
      <w:r>
        <w:t>”</w:t>
      </w:r>
      <w:r w:rsidRPr="002F0AEA">
        <w:t xml:space="preserve">, but I would like to go a bit </w:t>
      </w:r>
      <w:r>
        <w:t xml:space="preserve">further </w:t>
      </w:r>
      <w:r w:rsidRPr="002F0AEA">
        <w:t xml:space="preserve">back and think about </w:t>
      </w:r>
      <w:r>
        <w:t xml:space="preserve">the </w:t>
      </w:r>
      <w:r w:rsidRPr="002F0AEA">
        <w:t>1970s</w:t>
      </w:r>
      <w:r>
        <w:t xml:space="preserve">. In the </w:t>
      </w:r>
      <w:r w:rsidRPr="002F0AEA">
        <w:t>1970s, the market was the lending market</w:t>
      </w:r>
      <w:r>
        <w:t xml:space="preserve">; it </w:t>
      </w:r>
      <w:r w:rsidRPr="002F0AEA">
        <w:t xml:space="preserve">was a very different market. We had a bilateral type of relationship between the banks and the companies, and the banks knew their customers. </w:t>
      </w:r>
      <w:r>
        <w:t>T</w:t>
      </w:r>
      <w:r w:rsidRPr="002F0AEA">
        <w:t xml:space="preserve">here was a very relational finance element there. </w:t>
      </w:r>
      <w:r>
        <w:t>T</w:t>
      </w:r>
      <w:r w:rsidRPr="002F0AEA">
        <w:t>hen</w:t>
      </w:r>
      <w:r>
        <w:t>,</w:t>
      </w:r>
      <w:r w:rsidRPr="002F0AEA">
        <w:t xml:space="preserve"> from </w:t>
      </w:r>
      <w:r>
        <w:t xml:space="preserve">the </w:t>
      </w:r>
      <w:r w:rsidRPr="002F0AEA">
        <w:t xml:space="preserve">1970s, when the syndicated loan market had started to gather speed, we saw more sophistication on </w:t>
      </w:r>
      <w:r>
        <w:t xml:space="preserve">the </w:t>
      </w:r>
      <w:r w:rsidRPr="002F0AEA">
        <w:t xml:space="preserve">lender side, but also </w:t>
      </w:r>
      <w:r>
        <w:t xml:space="preserve">on </w:t>
      </w:r>
      <w:r w:rsidRPr="002F0AEA">
        <w:t xml:space="preserve">borrower side. </w:t>
      </w:r>
      <w:r>
        <w:t>N</w:t>
      </w:r>
      <w:r w:rsidRPr="002F0AEA">
        <w:t>ew market players also entered the marketplace at th</w:t>
      </w:r>
      <w:r>
        <w:t>at</w:t>
      </w:r>
      <w:r w:rsidRPr="002F0AEA">
        <w:t xml:space="preserve"> time, including alternative finance providers. </w:t>
      </w:r>
    </w:p>
    <w:p w:rsidR="00B52B3D" w:rsidRPr="00455DBC" w:rsidP="00B52B3D">
      <w:pPr>
        <w:pStyle w:val="Answer"/>
      </w:pPr>
      <w:r>
        <w:t>Then, with the</w:t>
      </w:r>
      <w:r w:rsidRPr="002F0AEA">
        <w:t xml:space="preserve"> 2007</w:t>
      </w:r>
      <w:r>
        <w:t>-08</w:t>
      </w:r>
      <w:r w:rsidRPr="002F0AEA">
        <w:t xml:space="preserve"> global financial crisis, the regulation was obviously introduced</w:t>
      </w:r>
      <w:r>
        <w:t>,</w:t>
      </w:r>
      <w:r w:rsidRPr="002F0AEA">
        <w:t xml:space="preserve"> for understandable reasons, but it </w:t>
      </w:r>
      <w:r>
        <w:t xml:space="preserve">had an </w:t>
      </w:r>
      <w:r w:rsidRPr="002F0AEA">
        <w:t xml:space="preserve">impact </w:t>
      </w:r>
      <w:r>
        <w:t xml:space="preserve">on </w:t>
      </w:r>
      <w:r w:rsidRPr="002F0AEA">
        <w:t>banks</w:t>
      </w:r>
      <w:r>
        <w:t>’</w:t>
      </w:r>
      <w:r w:rsidRPr="002F0AEA">
        <w:t xml:space="preserve"> ability to engage in what used to be their traditional business, which </w:t>
      </w:r>
      <w:r>
        <w:t xml:space="preserve">was </w:t>
      </w:r>
      <w:r w:rsidRPr="002F0AEA">
        <w:t xml:space="preserve">relational finance. </w:t>
      </w:r>
      <w:r>
        <w:t>T</w:t>
      </w:r>
      <w:r w:rsidRPr="002F0AEA">
        <w:t xml:space="preserve">hey are no longer </w:t>
      </w:r>
      <w:r w:rsidRPr="002F0AEA">
        <w:t>in a position</w:t>
      </w:r>
      <w:r w:rsidRPr="002F0AEA">
        <w:t xml:space="preserve"> to engage in this relational finance.</w:t>
      </w:r>
    </w:p>
    <w:p w:rsidR="00B52B3D" w:rsidRPr="00455DBC" w:rsidP="00B52B3D">
      <w:pPr>
        <w:pStyle w:val="Remark"/>
        <w:rPr>
          <w:rFonts w:eastAsiaTheme="minorHAnsi"/>
        </w:rPr>
      </w:pPr>
      <w:r w:rsidRPr="00455DBC">
        <w:rPr>
          <w:rFonts w:eastAsiaTheme="minorHAnsi"/>
          <w:b/>
          <w:bCs/>
        </w:rPr>
        <w:t>Lord Hollick:</w:t>
      </w:r>
      <w:r w:rsidRPr="00455DBC">
        <w:rPr>
          <w:rFonts w:eastAsiaTheme="minorHAnsi"/>
        </w:rPr>
        <w:t xml:space="preserve"> Has their risk appetite lessened dramatically? </w:t>
      </w:r>
    </w:p>
    <w:p w:rsidR="00B52B3D" w:rsidP="00B52B3D">
      <w:pPr>
        <w:pStyle w:val="Answer"/>
      </w:pPr>
      <w:r w:rsidRPr="00455DBC">
        <w:rPr>
          <w:b/>
          <w:bCs/>
          <w:i/>
          <w:iCs/>
        </w:rPr>
        <w:t xml:space="preserve">Dr Narine Lalafaryan: </w:t>
      </w:r>
      <w:r w:rsidRPr="00455DBC">
        <w:t>I think their risk appetite has lessened quite a lot</w:t>
      </w:r>
      <w:r>
        <w:t xml:space="preserve"> </w:t>
      </w:r>
      <w:r w:rsidRPr="00455DBC">
        <w:t>because of the shift in their business model. </w:t>
      </w:r>
      <w:r>
        <w:t xml:space="preserve">They are no longer predominantly </w:t>
      </w:r>
      <w:r>
        <w:t>in a position</w:t>
      </w:r>
      <w:r>
        <w:t xml:space="preserve"> to originate this debt and then keep it until the debt matures, for example. They are now in the business of originating debt and then selling it to the secondary market—they are very much in the business of moving or trading the risk. The funds, on the other hand, predominantly originate debt and keep this debt until its maturity. They are mostly in the business of storing or owning the risk. </w:t>
      </w:r>
    </w:p>
    <w:p w:rsidR="00B52B3D" w:rsidP="00B52B3D">
      <w:pPr>
        <w:pStyle w:val="Answer"/>
      </w:pPr>
      <w:r>
        <w:t xml:space="preserve">That is another factor in the growth of all this. I also think that, nowadays, in the higher-for-longer interest rate environment, funds probably have a bit more flexibility to deploy more flexible strategies for companies. There is more appetite on the company side to opt for private financing or non-bank financing. It is much faster to obtain it—it is speedier. It is more costly than bank financing, but there is more flexibility for companies. </w:t>
      </w:r>
    </w:p>
    <w:p w:rsidR="00B52B3D" w:rsidP="00B52B3D">
      <w:pPr>
        <w:pStyle w:val="Answer"/>
      </w:pPr>
      <w:r>
        <w:t xml:space="preserve">This especially plays an important role in times of economic downturns. When Covid happened, funds were in a good position to step in and help companies to refinance, for example. I know that my colleague mentioned leveraged buyouts as one of the dominant strategies but, over the past few years, we have also seen refinancing as an increasing strategy. Many companies are really struggling to service their cost of debt because interest rates are so high, and funds are arguably in a better position to do this. </w:t>
      </w:r>
    </w:p>
    <w:p w:rsidR="00814D88" w:rsidRPr="009507C8" w:rsidP="009507C8">
      <w:pPr>
        <w:pStyle w:val="Answer"/>
        <w:rPr>
          <w:b/>
          <w:bCs/>
        </w:rPr>
      </w:pPr>
      <w:r>
        <w:t>So it is not just about regulation. There are various factors at play here, and regulation certai</w:t>
      </w:r>
      <w:r w:rsidRPr="009507C8">
        <w:t xml:space="preserve">nly restricts banks’ ability to do relational finance; they cannot really do that </w:t>
      </w:r>
      <w:r w:rsidRPr="009507C8">
        <w:t>any more</w:t>
      </w:r>
      <w:r w:rsidRPr="009507C8">
        <w:t xml:space="preserve">. </w:t>
      </w:r>
      <w:r w:rsidRPr="009507C8">
        <w:t>At the same time, we are seeing in the past two years an increasing appetite for banks to partner with funds</w:t>
      </w:r>
      <w:r w:rsidRPr="00243CA5">
        <w:rPr>
          <w:b/>
          <w:bCs/>
        </w:rPr>
        <w:t xml:space="preserve"> </w:t>
      </w:r>
      <w:r w:rsidRPr="00A81ECB">
        <w:t xml:space="preserve">to offer private credit. </w:t>
      </w:r>
      <w:r w:rsidRPr="000449F0">
        <w:t xml:space="preserve">One very good example of this—I think quite a successful </w:t>
      </w:r>
      <w:r>
        <w:t>one</w:t>
      </w:r>
      <w:r w:rsidRPr="000449F0">
        <w:t>—is that Citibank partnered with Apollo, which is a fund</w:t>
      </w:r>
      <w:r>
        <w:t>. T</w:t>
      </w:r>
      <w:r w:rsidRPr="00243CA5">
        <w:t xml:space="preserve">hey formed a </w:t>
      </w:r>
      <w:r>
        <w:t>$</w:t>
      </w:r>
      <w:r w:rsidRPr="00243CA5">
        <w:t xml:space="preserve">25 billion private credit fund in </w:t>
      </w:r>
      <w:r>
        <w:t>the</w:t>
      </w:r>
      <w:r w:rsidRPr="00243CA5">
        <w:t xml:space="preserve"> form of a joint venture. So there is competition between banks and funds</w:t>
      </w:r>
      <w:r>
        <w:t xml:space="preserve"> but</w:t>
      </w:r>
      <w:r w:rsidRPr="00243CA5">
        <w:t xml:space="preserve"> on a certain level, especially between sophisticated players</w:t>
      </w:r>
      <w:r>
        <w:t>—</w:t>
      </w:r>
      <w:r w:rsidRPr="00243CA5">
        <w:t>the bigger players</w:t>
      </w:r>
      <w:r>
        <w:t xml:space="preserve"> and </w:t>
      </w:r>
      <w:r w:rsidRPr="00243CA5">
        <w:t>the bigger funds</w:t>
      </w:r>
      <w:r>
        <w:t>—funds a</w:t>
      </w:r>
      <w:r w:rsidRPr="00243CA5">
        <w:t xml:space="preserve">re also partnering with banks to offer this. </w:t>
      </w:r>
      <w:r>
        <w:t>T</w:t>
      </w:r>
      <w:r w:rsidRPr="00243CA5">
        <w:t xml:space="preserve">here are some quite successful examples and others </w:t>
      </w:r>
      <w:r>
        <w:t xml:space="preserve">which </w:t>
      </w:r>
      <w:r w:rsidRPr="00243CA5">
        <w:t>are less successful.</w:t>
      </w:r>
    </w:p>
    <w:p w:rsidR="00814D88" w:rsidRPr="000449F0" w:rsidP="00814D88">
      <w:pPr>
        <w:pStyle w:val="Remark"/>
      </w:pPr>
      <w:sdt>
        <w:sdtPr>
          <w:alias w:val="Member"/>
          <w:tag w:val="&lt;Member mnisId='2732' dodsId='27001'&gt;"/>
          <w:id w:val="570079154"/>
          <w:placeholder>
            <w:docPart w:val="CC3DDF7F5FE142469B68DC8359B6377C"/>
          </w:placeholder>
          <w:richText/>
        </w:sdtPr>
        <w:sdtContent>
          <w:r w:rsidRPr="00E61C0D">
            <w:rPr>
              <w:b/>
            </w:rPr>
            <w:t>Lord Hollick:</w:t>
          </w:r>
        </w:sdtContent>
      </w:sdt>
      <w:r>
        <w:t xml:space="preserve"> On that </w:t>
      </w:r>
      <w:r>
        <w:t>particular example</w:t>
      </w:r>
      <w:r>
        <w:t xml:space="preserve">, </w:t>
      </w:r>
      <w:r w:rsidRPr="000449F0">
        <w:t>Citibank seems to be saying that it can be more innovative and</w:t>
      </w:r>
      <w:r>
        <w:t xml:space="preserve"> charge more—apparently, from what you are saying—if it does it </w:t>
      </w:r>
      <w:r w:rsidRPr="00F712D6">
        <w:t xml:space="preserve">through this joint venture. </w:t>
      </w:r>
      <w:r>
        <w:t>W</w:t>
      </w:r>
      <w:r w:rsidRPr="00F712D6">
        <w:t xml:space="preserve">hy </w:t>
      </w:r>
      <w:r>
        <w:t xml:space="preserve">does </w:t>
      </w:r>
      <w:r w:rsidRPr="00F712D6">
        <w:t>outsourc</w:t>
      </w:r>
      <w:r>
        <w:t>ing</w:t>
      </w:r>
      <w:r w:rsidRPr="00F712D6">
        <w:t xml:space="preserve"> that sort of business make sense</w:t>
      </w:r>
      <w:r>
        <w:t>?</w:t>
      </w:r>
      <w:r w:rsidRPr="00F712D6">
        <w:t xml:space="preserve"> What forces that?</w:t>
      </w:r>
    </w:p>
    <w:p w:rsidR="00814D88" w:rsidRPr="000449F0" w:rsidP="00814D88">
      <w:pPr>
        <w:pStyle w:val="Answer"/>
      </w:pPr>
      <w:r w:rsidRPr="000449F0">
        <w:rPr>
          <w:b/>
          <w:bCs/>
          <w:i/>
          <w:iCs/>
        </w:rPr>
        <w:t xml:space="preserve">Dr Narine Lalafaryan: </w:t>
      </w:r>
      <w:r w:rsidRPr="000449F0">
        <w:t>I have been wondering about this question myself.</w:t>
      </w:r>
      <w:r>
        <w:t xml:space="preserve"> </w:t>
      </w:r>
      <w:r w:rsidRPr="00916BA9">
        <w:t xml:space="preserve">It is a bit too early to </w:t>
      </w:r>
      <w:r>
        <w:t xml:space="preserve">say. </w:t>
      </w:r>
      <w:r w:rsidRPr="00916BA9">
        <w:t>I am not aware of any empirical data that would show</w:t>
      </w:r>
      <w:r>
        <w:t xml:space="preserve"> </w:t>
      </w:r>
      <w:r w:rsidRPr="00916BA9">
        <w:t>what the profits for banks</w:t>
      </w:r>
      <w:r>
        <w:t xml:space="preserve"> are</w:t>
      </w:r>
      <w:r w:rsidRPr="00916BA9">
        <w:t>.</w:t>
      </w:r>
      <w:r>
        <w:t xml:space="preserve"> </w:t>
      </w:r>
      <w:r w:rsidRPr="00916BA9">
        <w:t xml:space="preserve">I think they are trying to participate in this market, but it is more costly. </w:t>
      </w:r>
      <w:r>
        <w:t>A</w:t>
      </w:r>
      <w:r w:rsidRPr="00916BA9">
        <w:t>t the same time, they are thinking about how to stay a bit more competitive. I do not think I can answer this question comprehensively because it is just too early to for us to know why.</w:t>
      </w:r>
    </w:p>
    <w:p w:rsidR="00814D88" w:rsidP="00814D88">
      <w:pPr>
        <w:pStyle w:val="Answer"/>
      </w:pPr>
      <w:r w:rsidRPr="000449F0">
        <w:rPr>
          <w:b/>
          <w:bCs/>
          <w:i/>
          <w:iCs/>
        </w:rPr>
        <w:t xml:space="preserve">Professor Ludovic Phalippou: </w:t>
      </w:r>
      <w:r>
        <w:t>Y</w:t>
      </w:r>
      <w:r w:rsidRPr="000449F0">
        <w:t>ou said at the beginning that banks are not providing debt any more to the economy</w:t>
      </w:r>
      <w:r>
        <w:t>; that was your opening. G</w:t>
      </w:r>
      <w:r w:rsidRPr="008652B3">
        <w:t>iven the conversation just before about where this debt is going and what kind of things it is financing</w:t>
      </w:r>
      <w:r>
        <w:t xml:space="preserve">, </w:t>
      </w:r>
      <w:r w:rsidRPr="008652B3">
        <w:t>we may qualify the loss for the economy</w:t>
      </w:r>
      <w:r>
        <w:t xml:space="preserve"> of a real sector</w:t>
      </w:r>
      <w:r w:rsidRPr="008652B3">
        <w:t xml:space="preserve"> </w:t>
      </w:r>
      <w:r>
        <w:t>with</w:t>
      </w:r>
      <w:r w:rsidRPr="008652B3">
        <w:t xml:space="preserve"> the banks not providing that </w:t>
      </w:r>
      <w:r>
        <w:t xml:space="preserve">to LBOs </w:t>
      </w:r>
      <w:r w:rsidRPr="008652B3">
        <w:t>and private credit doing it</w:t>
      </w:r>
      <w:r w:rsidRPr="003B70A9">
        <w:t xml:space="preserve"> </w:t>
      </w:r>
      <w:r w:rsidRPr="008652B3">
        <w:t>instead.</w:t>
      </w:r>
      <w:r>
        <w:t xml:space="preserve"> </w:t>
      </w:r>
      <w:r w:rsidRPr="008652B3">
        <w:t xml:space="preserve">That said, private credit </w:t>
      </w:r>
      <w:r>
        <w:t xml:space="preserve">is </w:t>
      </w:r>
      <w:r w:rsidRPr="008652B3">
        <w:t>doing more and more type</w:t>
      </w:r>
      <w:r>
        <w:t>s</w:t>
      </w:r>
      <w:r w:rsidRPr="008652B3">
        <w:t xml:space="preserve"> of lending</w:t>
      </w:r>
      <w:r>
        <w:t xml:space="preserve">, so it is </w:t>
      </w:r>
      <w:r w:rsidRPr="008652B3">
        <w:t xml:space="preserve">eating more and more of the lunch of </w:t>
      </w:r>
      <w:r>
        <w:t xml:space="preserve">the </w:t>
      </w:r>
      <w:r w:rsidRPr="008652B3">
        <w:t xml:space="preserve">banks. </w:t>
      </w:r>
    </w:p>
    <w:p w:rsidR="00814D88" w:rsidP="00814D88">
      <w:pPr>
        <w:pStyle w:val="Answer"/>
      </w:pPr>
      <w:r>
        <w:t>I have a</w:t>
      </w:r>
      <w:r w:rsidRPr="008652B3">
        <w:t xml:space="preserve"> quick advertisement</w:t>
      </w:r>
      <w:r>
        <w:t>—if</w:t>
      </w:r>
      <w:r w:rsidRPr="008652B3">
        <w:t xml:space="preserve"> you are interested in these questions</w:t>
      </w:r>
      <w:r>
        <w:t xml:space="preserve"> on your way back home</w:t>
      </w:r>
      <w:r w:rsidRPr="008652B3">
        <w:t>, I have a podcast series. The episode I recommend is the one with James Ranger, who</w:t>
      </w:r>
      <w:r>
        <w:t xml:space="preserve"> is</w:t>
      </w:r>
      <w:r w:rsidRPr="008652B3">
        <w:t xml:space="preserve"> the head of </w:t>
      </w:r>
      <w:r>
        <w:t>l</w:t>
      </w:r>
      <w:r w:rsidRPr="008652B3">
        <w:t xml:space="preserve">everage </w:t>
      </w:r>
      <w:r>
        <w:t>f</w:t>
      </w:r>
      <w:r w:rsidRPr="008652B3">
        <w:t>inance at Lloyds</w:t>
      </w:r>
      <w:r>
        <w:t>. H</w:t>
      </w:r>
      <w:r w:rsidRPr="008652B3">
        <w:t>e</w:t>
      </w:r>
      <w:r>
        <w:t xml:space="preserve"> i</w:t>
      </w:r>
      <w:r w:rsidRPr="008652B3">
        <w:t>s a good friend. I start my talk with him</w:t>
      </w:r>
      <w:r>
        <w:t xml:space="preserve"> by saying, “</w:t>
      </w:r>
      <w:r w:rsidRPr="008652B3">
        <w:t>James, I</w:t>
      </w:r>
      <w:r>
        <w:t>’</w:t>
      </w:r>
      <w:r w:rsidRPr="008652B3">
        <w:t>m very worried about you. You must have nothing left to do at Lloyds. These</w:t>
      </w:r>
      <w:r>
        <w:t xml:space="preserve"> private credit</w:t>
      </w:r>
      <w:r w:rsidRPr="008652B3">
        <w:t xml:space="preserve"> guys are doing </w:t>
      </w:r>
      <w:r w:rsidRPr="008652B3">
        <w:t>all of</w:t>
      </w:r>
      <w:r w:rsidRPr="008652B3">
        <w:t xml:space="preserve"> your work, so you must be bored. </w:t>
      </w:r>
      <w:r>
        <w:t>W</w:t>
      </w:r>
      <w:r w:rsidRPr="008652B3">
        <w:t>hat do you do with your days?</w:t>
      </w:r>
      <w:r>
        <w:t>”</w:t>
      </w:r>
      <w:r w:rsidRPr="008652B3">
        <w:t xml:space="preserve"> </w:t>
      </w:r>
      <w:r>
        <w:t>He</w:t>
      </w:r>
      <w:r w:rsidRPr="008652B3">
        <w:t xml:space="preserve"> did </w:t>
      </w:r>
      <w:r>
        <w:t>take</w:t>
      </w:r>
      <w:r w:rsidRPr="008652B3">
        <w:t xml:space="preserve"> up cycling, but </w:t>
      </w:r>
      <w:r>
        <w:t>none the less,</w:t>
      </w:r>
      <w:r w:rsidRPr="008652B3">
        <w:t xml:space="preserve"> he said that he</w:t>
      </w:r>
      <w:r>
        <w:t xml:space="preserve"> i</w:t>
      </w:r>
      <w:r w:rsidRPr="008652B3">
        <w:t>s very busy because he</w:t>
      </w:r>
      <w:r>
        <w:t xml:space="preserve"> i</w:t>
      </w:r>
      <w:r w:rsidRPr="008652B3">
        <w:t>s working a lot with his private credit fund.</w:t>
      </w:r>
      <w:r>
        <w:t xml:space="preserve"> Lloyds has a new fund with Oaktree </w:t>
      </w:r>
      <w:r w:rsidRPr="00AE3F1B">
        <w:t xml:space="preserve">of </w:t>
      </w:r>
      <w:r>
        <w:t>the</w:t>
      </w:r>
      <w:r w:rsidRPr="00AE3F1B">
        <w:t xml:space="preserve"> type mentioned here. </w:t>
      </w:r>
      <w:r>
        <w:t>T</w:t>
      </w:r>
      <w:r w:rsidRPr="00AE3F1B">
        <w:t>hey give all kinds of credit lines and things like that to private debt funds</w:t>
      </w:r>
      <w:r>
        <w:t>, b</w:t>
      </w:r>
      <w:r w:rsidRPr="00AE3F1B">
        <w:t xml:space="preserve">ut </w:t>
      </w:r>
      <w:r w:rsidRPr="00AE3F1B">
        <w:t>they have retreated</w:t>
      </w:r>
      <w:r>
        <w:t>—</w:t>
      </w:r>
      <w:r w:rsidRPr="00AE3F1B">
        <w:t>or they lost</w:t>
      </w:r>
      <w:r>
        <w:t>—</w:t>
      </w:r>
      <w:r w:rsidRPr="00AE3F1B">
        <w:t>against</w:t>
      </w:r>
      <w:r>
        <w:t xml:space="preserve"> the</w:t>
      </w:r>
      <w:r w:rsidRPr="00AE3F1B">
        <w:t xml:space="preserve"> private credit funds on direct lending.</w:t>
      </w:r>
    </w:p>
    <w:p w:rsidR="00814D88" w:rsidP="00814D88">
      <w:pPr>
        <w:pStyle w:val="Answer"/>
      </w:pPr>
      <w:r w:rsidRPr="00AE3F1B">
        <w:t>I did this</w:t>
      </w:r>
      <w:r>
        <w:t xml:space="preserve"> game</w:t>
      </w:r>
      <w:r w:rsidRPr="00AE3F1B">
        <w:t xml:space="preserve"> for an online course. I had professionals negotiating a</w:t>
      </w:r>
      <w:r>
        <w:t xml:space="preserve"> debt</w:t>
      </w:r>
      <w:r w:rsidRPr="00AE3F1B">
        <w:t xml:space="preserve"> package</w:t>
      </w:r>
      <w:r>
        <w:t>.</w:t>
      </w:r>
      <w:r w:rsidRPr="00AE3F1B">
        <w:t xml:space="preserve"> </w:t>
      </w:r>
      <w:r>
        <w:t>O</w:t>
      </w:r>
      <w:r w:rsidRPr="00AE3F1B">
        <w:t xml:space="preserve">ne was negotiating with </w:t>
      </w:r>
      <w:r>
        <w:t xml:space="preserve">James </w:t>
      </w:r>
      <w:r w:rsidRPr="00AE3F1B">
        <w:t xml:space="preserve">of Lloyds and somebody </w:t>
      </w:r>
      <w:r>
        <w:t xml:space="preserve">else </w:t>
      </w:r>
      <w:r w:rsidRPr="00AE3F1B">
        <w:t xml:space="preserve">with Orla Walsh, who was a private </w:t>
      </w:r>
      <w:r>
        <w:t xml:space="preserve">creditor at StepStone. That happened live. James priced it like Lloyds priced it and, in my case study, StepStone was </w:t>
      </w:r>
      <w:r w:rsidRPr="00AE3F1B">
        <w:t>more expensive</w:t>
      </w:r>
      <w:r>
        <w:t>;</w:t>
      </w:r>
      <w:r w:rsidRPr="00AE3F1B">
        <w:t xml:space="preserve"> James offer</w:t>
      </w:r>
      <w:r>
        <w:t>ed</w:t>
      </w:r>
      <w:r w:rsidRPr="00AE3F1B">
        <w:t xml:space="preserve"> a cheaper cost and had </w:t>
      </w:r>
      <w:r>
        <w:t xml:space="preserve">fewer </w:t>
      </w:r>
      <w:r w:rsidRPr="00AE3F1B">
        <w:t xml:space="preserve">fees </w:t>
      </w:r>
      <w:r>
        <w:t xml:space="preserve">than StepStone. The ones acting as professionals had to </w:t>
      </w:r>
      <w:r w:rsidRPr="00AE3F1B">
        <w:t xml:space="preserve">choose between the two. </w:t>
      </w:r>
      <w:r>
        <w:t>T</w:t>
      </w:r>
      <w:r w:rsidRPr="00AE3F1B">
        <w:t>hat is insightful</w:t>
      </w:r>
      <w:r>
        <w:t>,</w:t>
      </w:r>
      <w:r w:rsidRPr="00AE3F1B">
        <w:t xml:space="preserve"> because it shows very clearly why they made that choice. They went fo</w:t>
      </w:r>
      <w:r>
        <w:t xml:space="preserve">r the private credit fund. They were more expensive, but they went for the private credit fund </w:t>
      </w:r>
      <w:r w:rsidRPr="00AE3F1B">
        <w:t xml:space="preserve">anyway. </w:t>
      </w:r>
    </w:p>
    <w:p w:rsidR="00814D88" w:rsidP="00814D88">
      <w:pPr>
        <w:pStyle w:val="Answer"/>
      </w:pPr>
      <w:r>
        <w:t>W</w:t>
      </w:r>
      <w:r w:rsidRPr="00AE3F1B">
        <w:t>hat is this advantage that pr</w:t>
      </w:r>
      <w:r>
        <w:t>ivate credit</w:t>
      </w:r>
      <w:r w:rsidRPr="00AE3F1B">
        <w:t xml:space="preserve"> funds have over banks? </w:t>
      </w:r>
      <w:r>
        <w:t>E</w:t>
      </w:r>
      <w:r w:rsidRPr="00AE3F1B">
        <w:t>ven if the banks are still trying to lend</w:t>
      </w:r>
      <w:r>
        <w:t xml:space="preserve"> at</w:t>
      </w:r>
      <w:r w:rsidRPr="00AE3F1B">
        <w:t xml:space="preserve"> a lower interest rate, they are still defeated by private credit.</w:t>
      </w:r>
    </w:p>
    <w:p w:rsidR="00814D88" w:rsidRPr="000449F0" w:rsidP="00814D88">
      <w:pPr>
        <w:pStyle w:val="Remark"/>
      </w:pPr>
      <w:sdt>
        <w:sdtPr>
          <w:alias w:val="Member"/>
          <w:tag w:val="&lt;Member mnisId='1141' dodsId='26776'&gt;"/>
          <w:id w:val="1367107807"/>
          <w:placeholder>
            <w:docPart w:val="CC3DDF7F5FE142469B68DC8359B6377C"/>
          </w:placeholder>
          <w:richText/>
        </w:sdtPr>
        <w:sdtEndPr>
          <w:rPr>
            <w:b/>
            <w:bCs/>
          </w:rPr>
        </w:sdtEndPr>
        <w:sdtContent>
          <w:r w:rsidRPr="005E36E6">
            <w:rPr>
              <w:b/>
              <w:bCs/>
            </w:rPr>
            <w:t>The Chair:</w:t>
          </w:r>
        </w:sdtContent>
      </w:sdt>
      <w:r>
        <w:t xml:space="preserve"> </w:t>
      </w:r>
      <w:r w:rsidRPr="000449F0">
        <w:t>Why?</w:t>
      </w:r>
    </w:p>
    <w:p w:rsidR="00814D88" w:rsidP="00814D88">
      <w:pPr>
        <w:pStyle w:val="Answer"/>
      </w:pPr>
      <w:r w:rsidRPr="000449F0">
        <w:rPr>
          <w:b/>
          <w:bCs/>
          <w:i/>
          <w:iCs/>
        </w:rPr>
        <w:t xml:space="preserve">Professor Ludovic Phalippou: </w:t>
      </w:r>
      <w:r w:rsidRPr="000449F0">
        <w:t>Private credit will give you what we call a single tranche</w:t>
      </w:r>
      <w:r>
        <w:t>.</w:t>
      </w:r>
      <w:r w:rsidRPr="00291F9A">
        <w:t xml:space="preserve"> </w:t>
      </w:r>
      <w:r>
        <w:t xml:space="preserve">For example, if you have £10 million of EBITDA, the bank will say, “I can give you £40 million, but I need to find some people for the rest of it”. </w:t>
      </w:r>
    </w:p>
    <w:p w:rsidR="00814D88" w:rsidRPr="000449F0" w:rsidP="00814D88">
      <w:pPr>
        <w:pStyle w:val="Remark"/>
      </w:pPr>
      <w:sdt>
        <w:sdtPr>
          <w:alias w:val="Member"/>
          <w:tag w:val="&lt;Member mnisId='2732' dodsId='27001'&gt;"/>
          <w:id w:val="-1867523577"/>
          <w:placeholder>
            <w:docPart w:val="CC3DDF7F5FE142469B68DC8359B6377C"/>
          </w:placeholder>
          <w:richText/>
        </w:sdtPr>
        <w:sdtContent>
          <w:r w:rsidRPr="00BA3162">
            <w:rPr>
              <w:b/>
            </w:rPr>
            <w:t>Lord Hollick:</w:t>
          </w:r>
        </w:sdtContent>
      </w:sdt>
      <w:r>
        <w:t xml:space="preserve"> </w:t>
      </w:r>
      <w:r w:rsidRPr="000449F0">
        <w:t>It used to be called syndication.</w:t>
      </w:r>
    </w:p>
    <w:p w:rsidR="00814D88" w:rsidP="00814D88">
      <w:pPr>
        <w:pStyle w:val="Answer"/>
      </w:pPr>
      <w:r w:rsidRPr="000449F0">
        <w:rPr>
          <w:b/>
          <w:bCs/>
          <w:i/>
          <w:iCs/>
        </w:rPr>
        <w:t xml:space="preserve">Professor Ludovic Phalippou: </w:t>
      </w:r>
      <w:r>
        <w:t>F</w:t>
      </w:r>
      <w:r w:rsidRPr="000449F0">
        <w:t xml:space="preserve">or the </w:t>
      </w:r>
      <w:r>
        <w:t>£</w:t>
      </w:r>
      <w:r w:rsidRPr="000449F0">
        <w:t>40 million, I would try to syndicate.</w:t>
      </w:r>
      <w:r>
        <w:t xml:space="preserve"> Then I will probably sell some of it to someone—I do not know who yet or who it will end up with. If you go to private credit, say Ares, it can give you £60 million today, no questions asked, and it stays with Ares. You will not have to deal with anyone else; we are partners, and I gave you the loan. If you have a problem in three years, you come back to me. It will not be some kind of hedge fund that you do not know that ends up with your debt and you </w:t>
      </w:r>
      <w:r>
        <w:t>have to</w:t>
      </w:r>
      <w:r>
        <w:t xml:space="preserve"> negotiate with. That is massively attractive for a borrower. </w:t>
      </w:r>
    </w:p>
    <w:p w:rsidR="00814D88" w:rsidP="00814D88">
      <w:pPr>
        <w:pStyle w:val="Answer"/>
      </w:pPr>
      <w:r>
        <w:t xml:space="preserve">The other thing is that if, in three years, I want to acquire a company and James gave me the money at Lloyds, I will need to go back to James and say, “I need money because I want to acquire a company”. James will say, “I’ve lent a bit too much right now; I’m not sure”. It is a waste of time, and it is a bit annoying; it is not reliable. </w:t>
      </w:r>
      <w:r w:rsidRPr="000449F0">
        <w:t xml:space="preserve">Ares always has money, because </w:t>
      </w:r>
      <w:r>
        <w:t xml:space="preserve">it </w:t>
      </w:r>
      <w:r w:rsidRPr="000449F0">
        <w:t>just need</w:t>
      </w:r>
      <w:r>
        <w:t>s</w:t>
      </w:r>
      <w:r w:rsidRPr="000449F0">
        <w:t xml:space="preserve"> to call</w:t>
      </w:r>
      <w:r>
        <w:t xml:space="preserve"> ADIA and the Dutch pension fund and it get the money I need for my add-on acquisition. </w:t>
      </w:r>
    </w:p>
    <w:p w:rsidR="00814D88" w:rsidP="00814D88">
      <w:pPr>
        <w:pStyle w:val="Answer"/>
      </w:pPr>
      <w:r>
        <w:t xml:space="preserve">Having deep pockets and all this money that is pre-committed by investors means that private credit funds will always deliver whatever cash I want. Lloyds might or might not—who knows, in three years it may have merged with another bank and </w:t>
      </w:r>
      <w:r>
        <w:t>closed down</w:t>
      </w:r>
      <w:r>
        <w:t xml:space="preserve"> its leveraged finance department, just like Royal Bank of Scotland did, so I do not have that certainty of future lending and the like. W</w:t>
      </w:r>
      <w:r w:rsidRPr="00B66460">
        <w:t>ho ends up with my debt is a big deal</w:t>
      </w:r>
      <w:r>
        <w:t>. I</w:t>
      </w:r>
      <w:r w:rsidRPr="00B66460">
        <w:t>f I am in a situation of distress</w:t>
      </w:r>
      <w:r>
        <w:t xml:space="preserve"> and</w:t>
      </w:r>
      <w:r w:rsidRPr="00B66460">
        <w:t xml:space="preserve"> the hedge fund shows up and say</w:t>
      </w:r>
      <w:r>
        <w:t>s</w:t>
      </w:r>
      <w:r w:rsidRPr="00B66460">
        <w:t xml:space="preserve">, </w:t>
      </w:r>
      <w:r>
        <w:t>“B</w:t>
      </w:r>
      <w:r w:rsidRPr="00B66460">
        <w:t xml:space="preserve">y the way, </w:t>
      </w:r>
      <w:r w:rsidRPr="00B66460">
        <w:t>I bought all your debt on secondary market, so you</w:t>
      </w:r>
      <w:r>
        <w:t>’</w:t>
      </w:r>
      <w:r w:rsidRPr="00B66460">
        <w:t>re talking to me</w:t>
      </w:r>
      <w:r>
        <w:t>”,</w:t>
      </w:r>
      <w:r w:rsidRPr="00B66460">
        <w:t xml:space="preserve"> </w:t>
      </w:r>
      <w:r>
        <w:t>I do not know who they are.</w:t>
      </w:r>
    </w:p>
    <w:p w:rsidR="00814D88" w:rsidP="00814D88">
      <w:pPr>
        <w:pStyle w:val="Answer"/>
      </w:pPr>
      <w:r>
        <w:t>T</w:t>
      </w:r>
      <w:r w:rsidRPr="00612266">
        <w:t xml:space="preserve">hat is why the banks really are losing. The banks did not retreat from the market. </w:t>
      </w:r>
      <w:r>
        <w:t>T</w:t>
      </w:r>
      <w:r w:rsidRPr="00612266">
        <w:t>he capital requirements that have been put on the</w:t>
      </w:r>
      <w:r>
        <w:t>m</w:t>
      </w:r>
      <w:r w:rsidRPr="00612266">
        <w:t xml:space="preserve"> have </w:t>
      </w:r>
      <w:r>
        <w:t xml:space="preserve">certainly </w:t>
      </w:r>
      <w:r w:rsidRPr="00612266">
        <w:t>handicap</w:t>
      </w:r>
      <w:r>
        <w:t>ped</w:t>
      </w:r>
      <w:r w:rsidRPr="00612266">
        <w:t xml:space="preserve"> them, but not that much. </w:t>
      </w:r>
      <w:r>
        <w:t xml:space="preserve">They are </w:t>
      </w:r>
      <w:r w:rsidRPr="00612266">
        <w:t>still trying to l</w:t>
      </w:r>
      <w:r>
        <w:t>end</w:t>
      </w:r>
      <w:r w:rsidRPr="00612266">
        <w:t xml:space="preserve"> even </w:t>
      </w:r>
      <w:r>
        <w:t xml:space="preserve">more </w:t>
      </w:r>
      <w:r w:rsidRPr="00612266">
        <w:t>cheap</w:t>
      </w:r>
      <w:r>
        <w:t xml:space="preserve">ly than they can manage to, because these guys have serious natural </w:t>
      </w:r>
      <w:r w:rsidRPr="00612266">
        <w:t xml:space="preserve">structural advantages over the banks. </w:t>
      </w:r>
      <w:r>
        <w:t>So</w:t>
      </w:r>
      <w:r w:rsidRPr="00612266">
        <w:t xml:space="preserve"> the banks retreated on credit lines</w:t>
      </w:r>
      <w:r>
        <w:t>, b</w:t>
      </w:r>
      <w:r w:rsidRPr="00612266">
        <w:t xml:space="preserve">ut now even these </w:t>
      </w:r>
      <w:r>
        <w:t>private</w:t>
      </w:r>
      <w:r w:rsidRPr="00612266">
        <w:t xml:space="preserve"> credit funds are raising funds to provide credit lines</w:t>
      </w:r>
      <w:r>
        <w:t>,</w:t>
      </w:r>
      <w:r w:rsidRPr="00612266">
        <w:t xml:space="preserve"> so they are killing the banks there. </w:t>
      </w:r>
      <w:r>
        <w:t>T</w:t>
      </w:r>
      <w:r w:rsidRPr="00612266">
        <w:t xml:space="preserve">he banks keep on retreating, then they say, </w:t>
      </w:r>
      <w:r>
        <w:t>“O</w:t>
      </w:r>
      <w:r w:rsidRPr="00612266">
        <w:t>kay, I</w:t>
      </w:r>
      <w:r>
        <w:t>’</w:t>
      </w:r>
      <w:r w:rsidRPr="00612266">
        <w:t xml:space="preserve">m going to have a partnership with these guys because I know how to do </w:t>
      </w:r>
      <w:r w:rsidRPr="00612266">
        <w:t>lending</w:t>
      </w:r>
      <w:r w:rsidRPr="00612266">
        <w:t xml:space="preserve"> and I have a brand</w:t>
      </w:r>
      <w:r w:rsidRPr="00F453CE">
        <w:t xml:space="preserve"> </w:t>
      </w:r>
      <w:r w:rsidRPr="00612266">
        <w:t xml:space="preserve">at Lloyds. </w:t>
      </w:r>
      <w:r>
        <w:t>M</w:t>
      </w:r>
      <w:r w:rsidRPr="00612266">
        <w:t xml:space="preserve">aybe if I partner with </w:t>
      </w:r>
      <w:r w:rsidRPr="00612266">
        <w:t>Oak</w:t>
      </w:r>
      <w:r>
        <w:t>t</w:t>
      </w:r>
      <w:r w:rsidRPr="00612266">
        <w:t>ree</w:t>
      </w:r>
      <w:r w:rsidRPr="00612266">
        <w:t xml:space="preserve"> I can get the private credit benefits and I</w:t>
      </w:r>
      <w:r>
        <w:t>’</w:t>
      </w:r>
      <w:r w:rsidRPr="00612266">
        <w:t>m still alive</w:t>
      </w:r>
      <w:r>
        <w:t>”</w:t>
      </w:r>
      <w:r w:rsidRPr="00612266">
        <w:t>. It costs a lot more money</w:t>
      </w:r>
      <w:r>
        <w:t xml:space="preserve">, so </w:t>
      </w:r>
      <w:r w:rsidRPr="00612266">
        <w:t xml:space="preserve">then the banks also have an additional income stream but they are shrinking. </w:t>
      </w:r>
    </w:p>
    <w:p w:rsidR="00814D88" w:rsidP="00814D88">
      <w:pPr>
        <w:pStyle w:val="Answer"/>
      </w:pPr>
      <w:r>
        <w:t>M</w:t>
      </w:r>
      <w:r w:rsidRPr="00612266">
        <w:t>aybe it is a natural thing</w:t>
      </w:r>
      <w:r>
        <w:t xml:space="preserve">, </w:t>
      </w:r>
      <w:r w:rsidRPr="00612266">
        <w:t>because banks are not natural long-term lenders. They have deposits that can go out at any point in time</w:t>
      </w:r>
      <w:r>
        <w:t>;</w:t>
      </w:r>
      <w:r w:rsidRPr="00612266">
        <w:t xml:space="preserve"> </w:t>
      </w:r>
      <w:r>
        <w:t>t</w:t>
      </w:r>
      <w:r w:rsidRPr="00612266">
        <w:t>hat is why they are so regulated. They are no</w:t>
      </w:r>
      <w:r>
        <w:t>t</w:t>
      </w:r>
      <w:r w:rsidRPr="00612266">
        <w:t xml:space="preserve"> natural long</w:t>
      </w:r>
      <w:r>
        <w:t>-</w:t>
      </w:r>
      <w:r w:rsidRPr="00612266">
        <w:t>term lenders. The natural long</w:t>
      </w:r>
      <w:r>
        <w:t>-</w:t>
      </w:r>
      <w:r w:rsidRPr="00612266">
        <w:t xml:space="preserve">term lenders </w:t>
      </w:r>
      <w:r>
        <w:t xml:space="preserve">are </w:t>
      </w:r>
      <w:r w:rsidRPr="00612266">
        <w:t>pension fund</w:t>
      </w:r>
      <w:r>
        <w:t>s</w:t>
      </w:r>
      <w:r w:rsidRPr="00612266">
        <w:t>, sovereign wealth fund</w:t>
      </w:r>
      <w:r>
        <w:t>s</w:t>
      </w:r>
      <w:r w:rsidRPr="00612266">
        <w:t>, university endowment</w:t>
      </w:r>
      <w:r>
        <w:t>s</w:t>
      </w:r>
      <w:r w:rsidRPr="00612266">
        <w:t xml:space="preserve"> and the like.</w:t>
      </w:r>
    </w:p>
    <w:p w:rsidR="00814D88" w:rsidRPr="000449F0" w:rsidP="00814D88">
      <w:pPr>
        <w:pStyle w:val="Remark"/>
      </w:pPr>
      <w:sdt>
        <w:sdtPr>
          <w:alias w:val="Member"/>
          <w:tag w:val="&lt;Member mnisId='2732' dodsId='27001'&gt;"/>
          <w:id w:val="525299682"/>
          <w:placeholder>
            <w:docPart w:val="CC3DDF7F5FE142469B68DC8359B6377C"/>
          </w:placeholder>
          <w:richText/>
        </w:sdtPr>
        <w:sdtContent>
          <w:r w:rsidRPr="00F453CE">
            <w:rPr>
              <w:b/>
            </w:rPr>
            <w:t>Lord Hollick:</w:t>
          </w:r>
        </w:sdtContent>
      </w:sdt>
      <w:r>
        <w:t xml:space="preserve"> </w:t>
      </w:r>
      <w:r w:rsidRPr="000449F0">
        <w:t>Sorry, you say that, but the largest part of a bank’s</w:t>
      </w:r>
      <w:r>
        <w:t xml:space="preserve"> book is its mortgage book, which is very long term.</w:t>
      </w:r>
    </w:p>
    <w:p w:rsidR="00814D88" w:rsidP="00814D88">
      <w:pPr>
        <w:pStyle w:val="Answer"/>
      </w:pPr>
      <w:r w:rsidRPr="000449F0">
        <w:rPr>
          <w:b/>
          <w:bCs/>
          <w:i/>
          <w:iCs/>
        </w:rPr>
        <w:t xml:space="preserve">Professor Ludovic Phalippou: </w:t>
      </w:r>
      <w:r w:rsidRPr="000449F0">
        <w:t xml:space="preserve">They could stay </w:t>
      </w:r>
      <w:r>
        <w:t xml:space="preserve">as </w:t>
      </w:r>
      <w:r w:rsidRPr="000449F0">
        <w:t>mortgage providers</w:t>
      </w:r>
      <w:r>
        <w:t xml:space="preserve">, although now </w:t>
      </w:r>
      <w:r w:rsidRPr="00C46DE4">
        <w:t>there are some investors who are thinking about providing mortgages as well</w:t>
      </w:r>
      <w:r>
        <w:t xml:space="preserve">. </w:t>
      </w:r>
      <w:r w:rsidRPr="00C46DE4">
        <w:t>Revolut</w:t>
      </w:r>
      <w:r>
        <w:t xml:space="preserve"> is</w:t>
      </w:r>
      <w:r w:rsidRPr="00C46DE4">
        <w:t xml:space="preserve"> also thinking </w:t>
      </w:r>
      <w:r>
        <w:t xml:space="preserve">about </w:t>
      </w:r>
      <w:r w:rsidRPr="00C46DE4">
        <w:t>offering mortgages</w:t>
      </w:r>
      <w:r>
        <w:t xml:space="preserve"> </w:t>
      </w:r>
      <w:r w:rsidRPr="00C46DE4">
        <w:t xml:space="preserve">and </w:t>
      </w:r>
      <w:r>
        <w:t xml:space="preserve">the </w:t>
      </w:r>
      <w:r w:rsidRPr="00C46DE4">
        <w:t>like</w:t>
      </w:r>
      <w:r>
        <w:t>,</w:t>
      </w:r>
      <w:r w:rsidRPr="00C46DE4">
        <w:t xml:space="preserve"> so they may be disrupted there too. </w:t>
      </w:r>
      <w:r>
        <w:t>R</w:t>
      </w:r>
      <w:r w:rsidRPr="00C46DE4">
        <w:t>ight now, maybe they will stay on the mortgage market</w:t>
      </w:r>
      <w:r w:rsidRPr="0060243F">
        <w:t xml:space="preserve"> </w:t>
      </w:r>
      <w:r w:rsidRPr="00C46DE4">
        <w:t>for a lot longer</w:t>
      </w:r>
      <w:r>
        <w:t>, b</w:t>
      </w:r>
      <w:r w:rsidRPr="00C46DE4">
        <w:t>ecause it is so small and they have these branches</w:t>
      </w:r>
      <w:r>
        <w:t>, but</w:t>
      </w:r>
      <w:r w:rsidRPr="00C46DE4">
        <w:t xml:space="preserve"> the banks are not really natural providers of long</w:t>
      </w:r>
      <w:r>
        <w:t>-</w:t>
      </w:r>
      <w:r w:rsidRPr="00C46DE4">
        <w:t>term lending</w:t>
      </w:r>
      <w:r>
        <w:t xml:space="preserve"> </w:t>
      </w:r>
      <w:r w:rsidRPr="00C46DE4">
        <w:t>to corporate</w:t>
      </w:r>
      <w:r>
        <w:t>s</w:t>
      </w:r>
      <w:r w:rsidRPr="00C46DE4">
        <w:t xml:space="preserve">, when you have to sign a </w:t>
      </w:r>
      <w:r>
        <w:t>£</w:t>
      </w:r>
      <w:r w:rsidRPr="00C46DE4">
        <w:t>100 million</w:t>
      </w:r>
      <w:r>
        <w:t xml:space="preserve"> or</w:t>
      </w:r>
      <w:r w:rsidRPr="00C46DE4">
        <w:t xml:space="preserve"> </w:t>
      </w:r>
      <w:r>
        <w:t>£</w:t>
      </w:r>
      <w:r w:rsidRPr="00C46DE4">
        <w:t xml:space="preserve">1 billion debt, and they are being destroyed by these </w:t>
      </w:r>
      <w:r>
        <w:t>private</w:t>
      </w:r>
      <w:r w:rsidRPr="00C46DE4">
        <w:t xml:space="preserve"> credit funds.</w:t>
      </w:r>
    </w:p>
    <w:p w:rsidR="00814D88" w:rsidRPr="000449F0" w:rsidP="00814D88">
      <w:pPr>
        <w:pStyle w:val="Question"/>
      </w:pPr>
      <w:sdt>
        <w:sdtPr>
          <w:alias w:val="Member"/>
          <w:tag w:val="&lt;Member mnisId='4144' dodsId='53839'&gt;"/>
          <w:id w:val="-1913223211"/>
          <w:placeholder>
            <w:docPart w:val="CC3DDF7F5FE142469B68DC8359B6377C"/>
          </w:placeholder>
          <w:richText/>
        </w:sdtPr>
        <w:sdtContent>
          <w:r w:rsidRPr="003214C7">
            <w:rPr>
              <w:b/>
            </w:rPr>
            <w:t>Lord Hill of Oareford:</w:t>
          </w:r>
        </w:sdtContent>
      </w:sdt>
      <w:r>
        <w:t xml:space="preserve"> </w:t>
      </w:r>
      <w:r w:rsidRPr="000449F0">
        <w:t>You just started</w:t>
      </w:r>
      <w:r>
        <w:t xml:space="preserve"> to touch</w:t>
      </w:r>
      <w:r w:rsidRPr="000449F0">
        <w:t xml:space="preserve"> on the supplementary I wanted to ask after Lord Hollick.</w:t>
      </w:r>
      <w:r>
        <w:t xml:space="preserve"> The banks say that the capital requirements put in place are reducing their ability to lend to businesses—they might say to small and regional </w:t>
      </w:r>
      <w:r>
        <w:t>businesses in particular</w:t>
      </w:r>
      <w:r>
        <w:t>. You get that argument in the UK and across Europe. What do you think about that argument?</w:t>
      </w:r>
    </w:p>
    <w:p w:rsidR="00814D88" w:rsidP="00814D88">
      <w:pPr>
        <w:pStyle w:val="Answer"/>
      </w:pPr>
      <w:r w:rsidRPr="000449F0">
        <w:rPr>
          <w:b/>
          <w:bCs/>
          <w:i/>
          <w:iCs/>
        </w:rPr>
        <w:t xml:space="preserve">Dr Narine Lalafaryan: </w:t>
      </w:r>
      <w:r w:rsidRPr="000449F0">
        <w:t>I would just say that there is a dramatic shift.</w:t>
      </w:r>
      <w:r>
        <w:t xml:space="preserve"> </w:t>
      </w:r>
      <w:r w:rsidRPr="000C43A2">
        <w:t>We</w:t>
      </w:r>
      <w:r>
        <w:t xml:space="preserve"> a</w:t>
      </w:r>
      <w:r w:rsidRPr="000C43A2">
        <w:t xml:space="preserve">re speaking about smaller companies here and </w:t>
      </w:r>
      <w:r>
        <w:t xml:space="preserve">the </w:t>
      </w:r>
      <w:r w:rsidRPr="000C43A2">
        <w:t>funds</w:t>
      </w:r>
      <w:r>
        <w:t xml:space="preserve"> </w:t>
      </w:r>
      <w:r w:rsidRPr="000C43A2">
        <w:t>are typically lending to smaller companies. That is the way we used to think about this</w:t>
      </w:r>
      <w:r>
        <w:t>,</w:t>
      </w:r>
      <w:r w:rsidRPr="000C43A2">
        <w:t xml:space="preserve"> at least originally</w:t>
      </w:r>
      <w:r>
        <w:t>.</w:t>
      </w:r>
      <w:r w:rsidRPr="000C43A2">
        <w:t xml:space="preserve"> </w:t>
      </w:r>
      <w:r>
        <w:t>T</w:t>
      </w:r>
      <w:r w:rsidRPr="000C43A2">
        <w:t>he banks are now also competing with funds to provide money to multinational public companies, and not just what we used to call middle market companies.</w:t>
      </w:r>
    </w:p>
    <w:p w:rsidR="00814D88" w:rsidP="00814D88">
      <w:pPr>
        <w:pStyle w:val="Answer"/>
      </w:pPr>
      <w:r>
        <w:t xml:space="preserve">A couple of years ago, companies such as AT&amp;T, Air France and Wolfspeed Incorporated went for private credit as opposed to bank financing. The reason for that is because it is faster. It is speedier to go for private credit </w:t>
      </w:r>
      <w:r>
        <w:t xml:space="preserve">than to put the bank package together. But it is also because many lenders, including multinational public companies, do not really mind having stricter restrictions on the type of financing that they are going to obtain, so they are very happy to go with financial maintenance covenants in their packages. Banks also now </w:t>
      </w:r>
      <w:r>
        <w:t>have to</w:t>
      </w:r>
      <w:r>
        <w:t xml:space="preserve"> deal with this and, yes, the regulatory framework essentially inhibits banks’ ability to offload the debt.</w:t>
      </w:r>
    </w:p>
    <w:p w:rsidR="00330041" w:rsidP="00330041">
      <w:pPr>
        <w:pStyle w:val="Answer"/>
      </w:pPr>
      <w:r>
        <w:t>To add t</w:t>
      </w:r>
      <w:r w:rsidRPr="000C43A2">
        <w:t xml:space="preserve">o the point that my colleague </w:t>
      </w:r>
      <w:r>
        <w:t>raised,</w:t>
      </w:r>
      <w:r w:rsidRPr="000C43A2">
        <w:t xml:space="preserve"> and the point that was raised before </w:t>
      </w:r>
      <w:r>
        <w:t xml:space="preserve">about why you would choose private credit, although there is no comprehensive empirical evidence to show why many companies are going for private credit as opposed to bank financing, you could divide this into three categories: the benefits for companies, investors and society. For companies and investors, the biggest issue is that, as a company, you are not wondering who is going to own your debt within six months and whether you trust this lender. </w:t>
      </w:r>
    </w:p>
    <w:p w:rsidR="00330041" w:rsidP="00330041">
      <w:pPr>
        <w:pStyle w:val="Answer"/>
      </w:pPr>
      <w:r>
        <w:t>You know that from the beginning you are stuck in this relationship. From an investor’s point of view, as well as the bank’s, when the banks originate the debt, they typically offload this debt to the secondary market</w:t>
      </w:r>
      <w:r w:rsidRPr="004911CC">
        <w:t xml:space="preserve"> </w:t>
      </w:r>
      <w:r>
        <w:t xml:space="preserve">within six months. Their primary concern is what is going to happen to me if I do not manage to offload this debt, instead of hanging debt, when there will be lots of costs imposed on a bank as a result. </w:t>
      </w:r>
      <w:r>
        <w:t>So</w:t>
      </w:r>
      <w:r>
        <w:t xml:space="preserve"> this sort of liquidity and long-term investment play an important role in what banks can and cannot do. Regulation in this regard inhibits bank’s ability to do this.</w:t>
      </w:r>
    </w:p>
    <w:p w:rsidR="00330041" w:rsidP="00330041">
      <w:pPr>
        <w:pStyle w:val="Remark"/>
      </w:pPr>
      <w:r>
        <w:rPr>
          <w:rStyle w:val="normaltextrun"/>
          <w:b/>
          <w:bCs/>
          <w:color w:val="000000"/>
          <w:szCs w:val="22"/>
          <w:shd w:val="clear" w:color="auto" w:fill="FFFFFF"/>
        </w:rPr>
        <w:t>The Chair:</w:t>
      </w:r>
      <w:r>
        <w:rPr>
          <w:rStyle w:val="normaltextrun"/>
          <w:color w:val="000000"/>
          <w:szCs w:val="22"/>
          <w:shd w:val="clear" w:color="auto" w:fill="FFFFFF"/>
        </w:rPr>
        <w:t xml:space="preserve"> </w:t>
      </w:r>
      <w:r>
        <w:t xml:space="preserve">Just coming back, I have a simple question. In our last inquiry, which we have just completed and was on growth and competitiveness as a secondary objective, we heard evidence from the smaller banks, particularly, that the regulatory burden and risk capital requirements, for example, made it difficult for them to lend competitively to small housebuilders but not to big housebuilders, because they kind of mark their own homework as to what the risks should be. </w:t>
      </w:r>
    </w:p>
    <w:p w:rsidR="00330041" w:rsidP="00330041">
      <w:pPr>
        <w:pStyle w:val="Remark"/>
      </w:pPr>
      <w:r>
        <w:t xml:space="preserve">Professor </w:t>
      </w:r>
      <w:r w:rsidRPr="008C767E">
        <w:rPr>
          <w:rStyle w:val="normaltextrun"/>
          <w:color w:val="000000"/>
          <w:szCs w:val="22"/>
          <w:bdr w:val="nil"/>
        </w:rPr>
        <w:t>Phalippou</w:t>
      </w:r>
      <w:r>
        <w:t xml:space="preserve">, you have taken something from our questions. I am certainly interested in why the market has changed so much. If I think back to when I was a young man starting in business, I went to the bank; the bank </w:t>
      </w:r>
      <w:r>
        <w:t>took a look</w:t>
      </w:r>
      <w:r>
        <w:t xml:space="preserve"> at you and decided whether you were a reasonable risk. You had a relationship with the bank and it provided that money. We hear from small and medium-sized enterprises that they cannot get that anymore. I am interested in whether that is a regulatory problem. You described how the market has completely changed, and I understand the economics of that: if I were in Lloyds—other podcasts are available—I would love to listen to your podcast. </w:t>
      </w:r>
    </w:p>
    <w:p w:rsidR="00330041" w:rsidP="00330041">
      <w:pPr>
        <w:pStyle w:val="Remark"/>
      </w:pPr>
      <w:r>
        <w:t xml:space="preserve">The fundamental point is that the answer you gave on Debenhams is </w:t>
      </w:r>
      <w:r>
        <w:t>pretty shocking</w:t>
      </w:r>
      <w:r>
        <w:t xml:space="preserve">, actually. You were saying that there are all these City lawyers and people in the City making large sums of money doing something that is not particularly useful. This committee is interested in how we can get that money out into small businesses that are real and are going to create growth, jobs and opportunities. Can you help me by explaining if this a regulatory problem. If it is not, what do we need to do to fix it? There clearly is an absence of growth in the economy and any SME you talk to </w:t>
      </w:r>
      <w:r>
        <w:t>will tell you how difficult it is—never mind to get money out of the banks—just to open a bank account. Can you help me with that?</w:t>
      </w:r>
    </w:p>
    <w:p w:rsidR="00330041" w:rsidP="00330041">
      <w:pPr>
        <w:pStyle w:val="Answer"/>
      </w:pPr>
      <w:r>
        <w:rPr>
          <w:rStyle w:val="normaltextrun"/>
          <w:b/>
          <w:bCs/>
          <w:i/>
          <w:iCs/>
          <w:color w:val="000000"/>
          <w:shd w:val="clear" w:color="auto" w:fill="FFFFFF"/>
        </w:rPr>
        <w:t xml:space="preserve">Professor Ludovic Phalippou: </w:t>
      </w:r>
      <w:r>
        <w:rPr>
          <w:rStyle w:val="normaltextrun"/>
          <w:color w:val="000000"/>
          <w:shd w:val="clear" w:color="auto" w:fill="FFFFFF"/>
        </w:rPr>
        <w:t>That was a tough one.</w:t>
      </w:r>
      <w:r>
        <w:rPr>
          <w:rStyle w:val="eop"/>
          <w:color w:val="000000"/>
          <w:shd w:val="clear" w:color="auto" w:fill="FFFFFF"/>
        </w:rPr>
        <w:t xml:space="preserve"> </w:t>
      </w:r>
      <w:r>
        <w:t xml:space="preserve">The first thing to say, a bit naughtily, is that a bank will always tell you that your capital requirements are too strict. That is </w:t>
      </w:r>
      <w:r>
        <w:t>right by definition, because</w:t>
      </w:r>
      <w:r>
        <w:t xml:space="preserve"> the lower those are, the more money they make. They would never argue otherwise. </w:t>
      </w:r>
    </w:p>
    <w:p w:rsidR="00330041" w:rsidP="00330041">
      <w:pPr>
        <w:pStyle w:val="Answer"/>
      </w:pPr>
      <w:r>
        <w:t>None the less, it is true that post 2008, again from my earlier</w:t>
      </w:r>
      <w:r w:rsidRPr="000B2700">
        <w:t xml:space="preserve"> </w:t>
      </w:r>
      <w:r>
        <w:t xml:space="preserve">example, when they would have lent you £40 million and kept it on the books, now they will lend you £40 million and </w:t>
      </w:r>
      <w:r>
        <w:t>have to</w:t>
      </w:r>
      <w:r>
        <w:t xml:space="preserve"> find someone to pick it up. That is easier if it is a big loan than if it is a loan to a local business. So my college endowment buys some of these loans; they are not going to buy a small loan from a local company but will buy a big one. That is true. </w:t>
      </w:r>
    </w:p>
    <w:p w:rsidR="00330041" w:rsidP="00330041">
      <w:pPr>
        <w:pStyle w:val="Answer"/>
      </w:pPr>
      <w:r>
        <w:t xml:space="preserve">The capital requirement may be revisited but we need to be careful because capital requirements are a safety issue. It is how much you can lever up as a bank. You can still lend, but it is just that we relax the rules about how much you can borrow </w:t>
      </w:r>
      <w:r>
        <w:t>in order to</w:t>
      </w:r>
      <w:r>
        <w:t xml:space="preserve"> lend. It is always a bit tricky to play too much with the capital requirements, but we could think of all the things that are handicaps for banks, perhaps the amount of regulation.</w:t>
      </w:r>
    </w:p>
    <w:p w:rsidR="00330041" w:rsidP="00330041">
      <w:pPr>
        <w:pStyle w:val="Answer"/>
      </w:pPr>
      <w:r>
        <w:t xml:space="preserve">I have heard that, right now at ABN AMRO, 50% of the workforce works in things related to fraud and FATCA—all kinds of work that is extremely heavy. The amount of people in compliance in banks is shocking. There are very few people in compliance at Ares, Blackstone and the like. Capital requirements may be one thing, but the </w:t>
      </w:r>
      <w:r>
        <w:t>amount</w:t>
      </w:r>
      <w:r>
        <w:t xml:space="preserve"> of things that the banks have to do to get the clients in is incredible. I would certainly look at all that we are asking banks to do. </w:t>
      </w:r>
    </w:p>
    <w:p w:rsidR="00330041" w:rsidP="00330041">
      <w:pPr>
        <w:pStyle w:val="Answer"/>
      </w:pPr>
      <w:r>
        <w:t>We see this effect on lending. Like you were saying, you cannot really go to your local branch</w:t>
      </w:r>
      <w:r w:rsidRPr="00A1471B">
        <w:t xml:space="preserve"> </w:t>
      </w:r>
      <w:r>
        <w:t xml:space="preserve">that much—it has probably shut down anyway—and get a loan. But my forecast is that, even with retail lending, mortgages and the like, Wise and Revolut, among others, are way superior propositions than any bank for personal banking. The puzzle to me is how a bank is even still alive in the country, when you have options like Wise and Revolut out there for personal banking. These guys are also thinking about moving towards corporate lending—Revolut in particular. </w:t>
      </w:r>
      <w:r>
        <w:rPr>
          <w:bCs/>
        </w:rPr>
        <w:t xml:space="preserve">For </w:t>
      </w:r>
      <w:r>
        <w:t xml:space="preserve">larger lending you have private credit. I would not be surprised if, in 10 years from now, retail is served by things like Revolut and Wise and companies are serviced by Ares, BlackRock, Blackstone and so on. One could try to slow down this death by having less paperwork for banks or by increasing the paperwork for the other guys to put them at a handicap. </w:t>
      </w:r>
    </w:p>
    <w:p w:rsidR="00330041" w:rsidP="00330041">
      <w:pPr>
        <w:pStyle w:val="Answer"/>
      </w:pPr>
      <w:r>
        <w:t xml:space="preserve">It is certainly a strong question on what to do. On useless things, these lawyers in the City are giving a lot of money to the UK coffers, so there is some money coming back. But there are things that policymakers around the world have thought about. There have even been hearings, in 2008, about private equity and its usefulness. Things like maybe limiting the amount of debt a company can take on and limiting the tax deductibility of interest payments to avoid subsidising the use of that—these sorts of </w:t>
      </w:r>
      <w:r>
        <w:t>things—might go towards playing less with capital structures and focusing more on businesses.</w:t>
      </w:r>
    </w:p>
    <w:p w:rsidR="00330041" w:rsidP="00330041">
      <w:pPr>
        <w:pStyle w:val="Answer"/>
      </w:pPr>
      <w:r>
        <w:rPr>
          <w:rStyle w:val="normaltextrun"/>
          <w:b/>
          <w:bCs/>
          <w:i/>
          <w:iCs/>
          <w:color w:val="000000"/>
          <w:shd w:val="clear" w:color="auto" w:fill="FFFFFF"/>
        </w:rPr>
        <w:t xml:space="preserve">Dr Narine Lalafaryan: </w:t>
      </w:r>
      <w:r>
        <w:rPr>
          <w:rStyle w:val="normaltextrun"/>
          <w:color w:val="000000"/>
          <w:shd w:val="clear" w:color="auto" w:fill="FFFFFF"/>
        </w:rPr>
        <w:t xml:space="preserve">I should add that, for example, many of the </w:t>
      </w:r>
      <w:r>
        <w:t xml:space="preserve">companies that obtain private credit financing as opposed to traditional bank financing, especially the small ones, do not have a credit rating. Obviously, if you go to a bank and you do not have a credit rating or history, you are going to be in a difficult position in getting any type of financing. For the funds, the companies do not have a credit rating; the funds engage in doing their own evaluation of what type of company it is. It is perhaps an investment-grade company or traditionally non-investment grade or a lower type of company; its credit rating is not that good. However, banks are not </w:t>
      </w:r>
      <w:r>
        <w:t>in a position</w:t>
      </w:r>
      <w:r>
        <w:t xml:space="preserve"> to do this. </w:t>
      </w:r>
    </w:p>
    <w:p w:rsidR="00330041" w:rsidP="00330041">
      <w:pPr>
        <w:pStyle w:val="Answer"/>
      </w:pPr>
      <w:r>
        <w:t>So the funds, typically because of the illiquid nature of their investment, are thinking about these things more carefully. They are putting in more monitoring and expertise to evaluate these smaller companies, which do not have a big track record and credit rating. Whereas the banks just cannot afford to do this, because they are in the moving business. They are not in the storage business anymore. I agree with what my colleague was saying.</w:t>
      </w:r>
    </w:p>
    <w:p w:rsidR="00330041" w:rsidP="00330041">
      <w:pPr>
        <w:pStyle w:val="Remark"/>
      </w:pPr>
      <w:r>
        <w:rPr>
          <w:rStyle w:val="normaltextrun"/>
          <w:b/>
          <w:bCs/>
          <w:color w:val="000000"/>
          <w:szCs w:val="22"/>
          <w:shd w:val="clear" w:color="auto" w:fill="FFFFFF"/>
        </w:rPr>
        <w:t>Lord Eatwell:</w:t>
      </w:r>
      <w:r>
        <w:rPr>
          <w:rStyle w:val="normaltextrun"/>
          <w:color w:val="000000"/>
          <w:szCs w:val="22"/>
          <w:shd w:val="clear" w:color="auto" w:fill="FFFFFF"/>
        </w:rPr>
        <w:t xml:space="preserve"> </w:t>
      </w:r>
      <w:r>
        <w:rPr>
          <w:rStyle w:val="normaltextrun"/>
          <w:color w:val="000000"/>
          <w:shd w:val="clear" w:color="auto" w:fill="FFFFFF"/>
        </w:rPr>
        <w:t>Can</w:t>
      </w:r>
      <w:r>
        <w:rPr>
          <w:rStyle w:val="normaltextrun"/>
          <w:color w:val="000000"/>
          <w:szCs w:val="22"/>
          <w:shd w:val="clear" w:color="auto" w:fill="FFFFFF"/>
        </w:rPr>
        <w:t xml:space="preserve"> I follow that up? I am struck by the issue you raised about the cost of compliance and the disadvantages th</w:t>
      </w:r>
      <w:r>
        <w:t>is may create for the banks. The banks had the advantage that their deposits are typically free. They do not pay interest on their deposits and so on. That is a big advantage that they would have over various funds. You would think it would be easier to make money if your money is free. Are you saying that the compliance issue has in a way removed the advantage that the banks always had?</w:t>
      </w:r>
    </w:p>
    <w:p w:rsidR="00330041" w:rsidP="00330041">
      <w:pPr>
        <w:pStyle w:val="Answer"/>
      </w:pPr>
      <w:r>
        <w:rPr>
          <w:rStyle w:val="normaltextrun"/>
          <w:b/>
          <w:bCs/>
          <w:i/>
          <w:iCs/>
          <w:color w:val="000000"/>
          <w:shd w:val="clear" w:color="auto" w:fill="FFFFFF"/>
        </w:rPr>
        <w:t xml:space="preserve">Professor Ludovic Phalippou: </w:t>
      </w:r>
      <w:r>
        <w:rPr>
          <w:rStyle w:val="normaltextrun"/>
          <w:color w:val="000000"/>
          <w:shd w:val="clear" w:color="auto" w:fill="FFFFFF"/>
        </w:rPr>
        <w:t>I agree that it brings a huge cost.</w:t>
      </w:r>
      <w:r>
        <w:rPr>
          <w:rStyle w:val="eop"/>
          <w:color w:val="000000"/>
          <w:shd w:val="clear" w:color="auto" w:fill="FFFFFF"/>
        </w:rPr>
        <w:t xml:space="preserve"> On </w:t>
      </w:r>
      <w:r>
        <w:t xml:space="preserve">this, the puzzle to me is why anybody still has money in a normal UK bank. All my money is at Wise. Right now, on a Wise deposit account you earn 4% interest. At HSBC savings it is 1%. It is quite extraordinary that the banks still manage to get away with some deposits being left with them. Look at the amount of money that went into so-called money market funds; that is how Revolut and Wise pay you 4% on your deposit. Your deposit goes into a money market fund, managed respectively for Wise by BlackRock and for Revolut by JP Morgan. They pay you 4% on your deposits because they channel your money to money market funds and they do not have all these costs. </w:t>
      </w:r>
    </w:p>
    <w:p w:rsidR="00D520E9" w:rsidRPr="00C97A46" w:rsidP="00C97A46">
      <w:pPr>
        <w:pStyle w:val="Answer"/>
        <w:rPr>
          <w:b/>
          <w:bCs/>
        </w:rPr>
      </w:pPr>
      <w:r>
        <w:t xml:space="preserve">The bank </w:t>
      </w:r>
      <w:r>
        <w:t>has to</w:t>
      </w:r>
      <w:r>
        <w:t xml:space="preserve"> pay you only 1% because it puts the savings it makes on the other 3% on money market funds to earn 4%. The rest is to pay for all these compliance people at the bank, but the bank is still barely making money on retail. But as more retail money is being shifted to Revolut, Wise and money market funds, these banks are getting really squeezed.</w:t>
      </w:r>
      <w:r w:rsidR="00C97A46">
        <w:rPr>
          <w:b/>
          <w:bCs/>
        </w:rPr>
        <w:t xml:space="preserve"> </w:t>
      </w:r>
      <w:r w:rsidRPr="00A25F45">
        <w:t>If anything, it is a puzzle</w:t>
      </w:r>
      <w:r>
        <w:t xml:space="preserve"> w</w:t>
      </w:r>
      <w:r w:rsidRPr="00A25F45">
        <w:t xml:space="preserve">hy people </w:t>
      </w:r>
      <w:r>
        <w:t xml:space="preserve">are </w:t>
      </w:r>
      <w:r w:rsidRPr="00A25F45">
        <w:t>still leaving some money at HSBC and Barclays</w:t>
      </w:r>
      <w:r>
        <w:t>.</w:t>
      </w:r>
    </w:p>
    <w:p w:rsidR="00D520E9" w:rsidRPr="00CF4650" w:rsidP="00662965">
      <w:pPr>
        <w:pStyle w:val="Question"/>
      </w:pPr>
      <w:r w:rsidRPr="00CF4650">
        <w:rPr>
          <w:rFonts w:ascii="Arial" w:hAnsi="Arial" w:cs="Arial"/>
        </w:rPr>
        <w:t>​​</w:t>
      </w:r>
      <w:r w:rsidRPr="00CF4650">
        <w:rPr>
          <w:b/>
          <w:bCs/>
        </w:rPr>
        <w:t>Lord Vaux of Harrowden:</w:t>
      </w:r>
      <w:r w:rsidRPr="00CF4650">
        <w:rPr>
          <w:rFonts w:ascii="Arial" w:hAnsi="Arial" w:cs="Arial"/>
        </w:rPr>
        <w:t>​</w:t>
      </w:r>
      <w:r w:rsidRPr="00CF4650">
        <w:t xml:space="preserve"> There is a question on that and another </w:t>
      </w:r>
      <w:r w:rsidRPr="00CF4650">
        <w:t>question. </w:t>
      </w:r>
      <w:r w:rsidRPr="00F075DB">
        <w:t>Revolut has a banking licen</w:t>
      </w:r>
      <w:r>
        <w:t>c</w:t>
      </w:r>
      <w:r w:rsidRPr="00F075DB">
        <w:t>e</w:t>
      </w:r>
      <w:r>
        <w:t>,</w:t>
      </w:r>
      <w:r w:rsidRPr="00F075DB">
        <w:t xml:space="preserve"> so it is subject to the compliance et</w:t>
      </w:r>
      <w:r>
        <w:t xml:space="preserve"> cetera, so</w:t>
      </w:r>
      <w:r w:rsidRPr="00F075DB">
        <w:t xml:space="preserve"> I am curious to know why its compliance costs would be so much. </w:t>
      </w:r>
    </w:p>
    <w:p w:rsidR="00D520E9" w:rsidRPr="00CF4650" w:rsidP="00D520E9">
      <w:pPr>
        <w:pStyle w:val="Answer"/>
      </w:pPr>
      <w:r w:rsidRPr="006D0112">
        <w:rPr>
          <w:b/>
          <w:bCs/>
          <w:i/>
          <w:iCs/>
        </w:rPr>
        <w:t>Professor Ludovic Phalippou:</w:t>
      </w:r>
      <w:r w:rsidRPr="00CF4650">
        <w:t xml:space="preserve"> It is going a bit slow</w:t>
      </w:r>
      <w:r>
        <w:t>ly in its compliance.</w:t>
      </w:r>
    </w:p>
    <w:p w:rsidR="00D520E9" w:rsidRPr="00CF4650" w:rsidP="00662965">
      <w:pPr>
        <w:pStyle w:val="Remark"/>
      </w:pPr>
      <w:r w:rsidRPr="00CF4650">
        <w:rPr>
          <w:rFonts w:ascii="Arial" w:hAnsi="Arial" w:cs="Arial"/>
        </w:rPr>
        <w:t>​​</w:t>
      </w:r>
      <w:r w:rsidRPr="00CF4650">
        <w:rPr>
          <w:b/>
          <w:bCs/>
        </w:rPr>
        <w:t>Lord Vaux of Harrowden:</w:t>
      </w:r>
      <w:r w:rsidRPr="00CF4650">
        <w:rPr>
          <w:rFonts w:ascii="Arial" w:hAnsi="Arial" w:cs="Arial"/>
        </w:rPr>
        <w:t>​</w:t>
      </w:r>
      <w:r w:rsidRPr="00CF4650">
        <w:t xml:space="preserve"> </w:t>
      </w:r>
      <w:r>
        <w:t>Exactly, but will that not</w:t>
      </w:r>
      <w:r w:rsidRPr="00CF4650">
        <w:t xml:space="preserve"> catch up with </w:t>
      </w:r>
      <w:r>
        <w:t>it? M</w:t>
      </w:r>
      <w:r w:rsidRPr="00D67082">
        <w:t>ore importantly</w:t>
      </w:r>
      <w:r>
        <w:t>,</w:t>
      </w:r>
      <w:r w:rsidRPr="00D67082">
        <w:t xml:space="preserve"> you have </w:t>
      </w:r>
      <w:r>
        <w:t xml:space="preserve">said </w:t>
      </w:r>
      <w:r w:rsidRPr="00D67082">
        <w:t>a number of</w:t>
      </w:r>
      <w:r w:rsidRPr="00D67082">
        <w:t xml:space="preserve"> times </w:t>
      </w:r>
      <w:r>
        <w:t>that</w:t>
      </w:r>
      <w:r w:rsidRPr="00D67082">
        <w:t xml:space="preserve"> the real problem </w:t>
      </w:r>
      <w:r>
        <w:t xml:space="preserve">is that </w:t>
      </w:r>
      <w:r w:rsidRPr="00D67082">
        <w:t>the banks cannot compete because they</w:t>
      </w:r>
      <w:r>
        <w:t xml:space="preserve"> </w:t>
      </w:r>
      <w:r w:rsidRPr="00D67082">
        <w:t>cannot hold the debt on their balance sheet. The</w:t>
      </w:r>
      <w:r>
        <w:t xml:space="preserve"> old model of making a loan, holding it</w:t>
      </w:r>
      <w:r w:rsidRPr="00D67082">
        <w:t xml:space="preserve"> to maturity, get</w:t>
      </w:r>
      <w:r>
        <w:t>ting</w:t>
      </w:r>
      <w:r w:rsidRPr="00D67082">
        <w:t xml:space="preserve"> it repaid and mov</w:t>
      </w:r>
      <w:r>
        <w:t>ing</w:t>
      </w:r>
      <w:r w:rsidRPr="00D67082">
        <w:t xml:space="preserve"> on has gone. Why is that? What</w:t>
      </w:r>
      <w:r>
        <w:t xml:space="preserve"> i</w:t>
      </w:r>
      <w:r w:rsidRPr="00D67082">
        <w:t>s driving the fact that the banks cannot hold the debt to maturity</w:t>
      </w:r>
      <w:r>
        <w:t xml:space="preserve">, and </w:t>
      </w:r>
      <w:r w:rsidRPr="00D67082">
        <w:t>why do they need to flip it so quickly?</w:t>
      </w:r>
    </w:p>
    <w:p w:rsidR="00D520E9" w:rsidP="00D520E9">
      <w:pPr>
        <w:pStyle w:val="Answer"/>
      </w:pPr>
      <w:r w:rsidRPr="00CF4650">
        <w:rPr>
          <w:b/>
          <w:bCs/>
          <w:i/>
          <w:iCs/>
        </w:rPr>
        <w:t xml:space="preserve">Professor Ludovic Phalippou: </w:t>
      </w:r>
      <w:r w:rsidRPr="00CF4650">
        <w:t>They say it is capital requirements—that it is more profitable for them to be intermediaries</w:t>
      </w:r>
      <w:r>
        <w:t xml:space="preserve"> </w:t>
      </w:r>
      <w:r w:rsidRPr="00DC2B60">
        <w:t>rather than keeping it on their balance sheet</w:t>
      </w:r>
      <w:r>
        <w:t>, as it</w:t>
      </w:r>
      <w:r w:rsidRPr="00DC2B60">
        <w:t xml:space="preserve"> is costly for them to have it on </w:t>
      </w:r>
      <w:r>
        <w:t>there</w:t>
      </w:r>
      <w:r w:rsidRPr="00DC2B60">
        <w:t>. It</w:t>
      </w:r>
      <w:r>
        <w:t xml:space="preserve"> is</w:t>
      </w:r>
      <w:r w:rsidRPr="00DC2B60">
        <w:t xml:space="preserve"> also a bit more risky for them</w:t>
      </w:r>
      <w:r>
        <w:t>—if they make a loan and have $100 million on the balance sheet and then it goes bankrupt.</w:t>
      </w:r>
      <w:r w:rsidRPr="00DC2B60">
        <w:t xml:space="preserve"> </w:t>
      </w:r>
      <w:r>
        <w:t>Y</w:t>
      </w:r>
      <w:r w:rsidRPr="00DC2B60">
        <w:t>ou do not make that much money on interest on these loans</w:t>
      </w:r>
      <w:r>
        <w:t>, so i</w:t>
      </w:r>
      <w:r w:rsidRPr="00DC2B60">
        <w:t xml:space="preserve">f </w:t>
      </w:r>
      <w:r>
        <w:t xml:space="preserve">something </w:t>
      </w:r>
      <w:r>
        <w:t>has</w:t>
      </w:r>
      <w:r w:rsidRPr="00DC2B60">
        <w:t xml:space="preserve"> to</w:t>
      </w:r>
      <w:r w:rsidRPr="00DC2B60">
        <w:t xml:space="preserve"> be written off, it can be a big deal for a bank.</w:t>
      </w:r>
    </w:p>
    <w:p w:rsidR="00D520E9" w:rsidRPr="00CF4650" w:rsidP="00D520E9">
      <w:pPr>
        <w:pStyle w:val="Answer"/>
      </w:pPr>
      <w:r>
        <w:t>B</w:t>
      </w:r>
      <w:r w:rsidRPr="00DC2B60">
        <w:t>ankers typically say</w:t>
      </w:r>
      <w:r>
        <w:t xml:space="preserve"> that it</w:t>
      </w:r>
      <w:r w:rsidRPr="00DC2B60">
        <w:t xml:space="preserve"> </w:t>
      </w:r>
      <w:r>
        <w:t>is due to the</w:t>
      </w:r>
      <w:r w:rsidRPr="00DC2B60">
        <w:t xml:space="preserve"> capital requirements</w:t>
      </w:r>
      <w:r>
        <w:t>, b</w:t>
      </w:r>
      <w:r w:rsidRPr="00DC2B60">
        <w:t xml:space="preserve">ut they </w:t>
      </w:r>
      <w:r w:rsidRPr="00DC2B60">
        <w:t>are able to</w:t>
      </w:r>
      <w:r w:rsidRPr="00DC2B60">
        <w:t xml:space="preserve"> do it</w:t>
      </w:r>
      <w:r>
        <w:t>; it is</w:t>
      </w:r>
      <w:r w:rsidRPr="00DC2B60">
        <w:t xml:space="preserve"> just </w:t>
      </w:r>
      <w:r>
        <w:t xml:space="preserve">that </w:t>
      </w:r>
      <w:r w:rsidRPr="00DC2B60">
        <w:t xml:space="preserve">they prefer to flip it. </w:t>
      </w:r>
      <w:r>
        <w:t>Again, t</w:t>
      </w:r>
      <w:r w:rsidRPr="00DC2B60">
        <w:t>hey are cheaper anyway</w:t>
      </w:r>
      <w:r>
        <w:t>, a</w:t>
      </w:r>
      <w:r w:rsidRPr="00DC2B60">
        <w:t>nd despite that</w:t>
      </w:r>
      <w:r>
        <w:t>,</w:t>
      </w:r>
      <w:r w:rsidRPr="00DC2B60">
        <w:t xml:space="preserve"> they do not manage to win over private credit.</w:t>
      </w:r>
      <w:r>
        <w:t xml:space="preserve"> </w:t>
      </w:r>
      <w:r w:rsidRPr="00DC2B60">
        <w:t>I think it is for structural reasons. You could say</w:t>
      </w:r>
      <w:r>
        <w:t>, “W</w:t>
      </w:r>
      <w:r w:rsidRPr="00DC2B60">
        <w:t>e</w:t>
      </w:r>
      <w:r>
        <w:t>’re</w:t>
      </w:r>
      <w:r w:rsidRPr="00DC2B60">
        <w:t xml:space="preserve"> going to lower your capital requirements so that you can be cheaper, and we can lower them even more</w:t>
      </w:r>
      <w:r>
        <w:t xml:space="preserve"> if </w:t>
      </w:r>
      <w:r w:rsidRPr="00DC2B60">
        <w:t>you keep it on your balance sheet</w:t>
      </w:r>
      <w:r>
        <w:t>”</w:t>
      </w:r>
      <w:r w:rsidRPr="00DC2B60">
        <w:t>,</w:t>
      </w:r>
      <w:r>
        <w:t xml:space="preserve"> but</w:t>
      </w:r>
      <w:r w:rsidRPr="00DC2B60">
        <w:t xml:space="preserve"> they w</w:t>
      </w:r>
      <w:r>
        <w:t xml:space="preserve">ould </w:t>
      </w:r>
      <w:r w:rsidRPr="00DC2B60">
        <w:t xml:space="preserve">still not have all the advantages </w:t>
      </w:r>
      <w:r>
        <w:t>that</w:t>
      </w:r>
      <w:r w:rsidRPr="00DC2B60">
        <w:t xml:space="preserve"> </w:t>
      </w:r>
      <w:r>
        <w:t>private</w:t>
      </w:r>
      <w:r w:rsidRPr="00DC2B60">
        <w:t xml:space="preserve"> credit has.  </w:t>
      </w:r>
      <w:r>
        <w:t>So</w:t>
      </w:r>
      <w:r>
        <w:t xml:space="preserve"> </w:t>
      </w:r>
      <w:r w:rsidRPr="00DC2B60">
        <w:t>you make the banks riskier in order for them to survive a bit more</w:t>
      </w:r>
      <w:r>
        <w:t>,</w:t>
      </w:r>
      <w:r w:rsidRPr="00DC2B60">
        <w:t xml:space="preserve"> </w:t>
      </w:r>
      <w:r>
        <w:t>b</w:t>
      </w:r>
      <w:r w:rsidRPr="00DC2B60">
        <w:t>ut it is unnatural for them to be there.</w:t>
      </w:r>
    </w:p>
    <w:p w:rsidR="00D520E9" w:rsidRPr="00CF4650" w:rsidP="00D520E9">
      <w:pPr>
        <w:pStyle w:val="Remark"/>
      </w:pPr>
      <w:r w:rsidRPr="00CF4650">
        <w:rPr>
          <w:rFonts w:ascii="Arial" w:hAnsi="Arial" w:cs="Arial"/>
        </w:rPr>
        <w:t>​​</w:t>
      </w:r>
      <w:r w:rsidRPr="00CF4650">
        <w:rPr>
          <w:b/>
          <w:bCs/>
        </w:rPr>
        <w:t>Lord Vaux of Harrowden:</w:t>
      </w:r>
      <w:r w:rsidRPr="00CF4650">
        <w:rPr>
          <w:rFonts w:ascii="Arial" w:hAnsi="Arial" w:cs="Arial"/>
        </w:rPr>
        <w:t>​</w:t>
      </w:r>
      <w:r w:rsidRPr="00CF4650">
        <w:t xml:space="preserve"> If Lord Lilley were here, he would say that it comes down to the problem of borrowing short and lending long.</w:t>
      </w:r>
      <w:r>
        <w:t xml:space="preserve"> That is the fundamental issue.</w:t>
      </w:r>
      <w:r w:rsidRPr="00CF4650">
        <w:t> </w:t>
      </w:r>
    </w:p>
    <w:p w:rsidR="00D520E9" w:rsidRPr="00CF4650" w:rsidP="00D520E9">
      <w:pPr>
        <w:pStyle w:val="Answer"/>
      </w:pPr>
      <w:r w:rsidRPr="006D0112">
        <w:rPr>
          <w:b/>
          <w:bCs/>
          <w:i/>
          <w:iCs/>
        </w:rPr>
        <w:t xml:space="preserve">Professor Ludovic Phalippou: </w:t>
      </w:r>
      <w:r w:rsidRPr="00CF4650">
        <w:t>Yes, exactly. </w:t>
      </w:r>
    </w:p>
    <w:p w:rsidR="00D520E9" w:rsidRPr="00CF4650" w:rsidP="00D520E9">
      <w:pPr>
        <w:pStyle w:val="Answer"/>
      </w:pPr>
      <w:r w:rsidRPr="00CF4650">
        <w:rPr>
          <w:b/>
          <w:bCs/>
          <w:i/>
          <w:iCs/>
        </w:rPr>
        <w:t xml:space="preserve">Dr Narine Lalafaryan: </w:t>
      </w:r>
      <w:r w:rsidRPr="00CF4650">
        <w:t>That is my understanding, as well. </w:t>
      </w:r>
      <w:r>
        <w:t>On</w:t>
      </w:r>
      <w:r w:rsidRPr="00E715DB">
        <w:t xml:space="preserve"> the one hand, banks are typically </w:t>
      </w:r>
      <w:r>
        <w:t xml:space="preserve">only </w:t>
      </w:r>
      <w:r w:rsidRPr="00E715DB">
        <w:t>originating debt and sending it to the secondary market</w:t>
      </w:r>
      <w:r>
        <w:t xml:space="preserve">, and they </w:t>
      </w:r>
      <w:r w:rsidRPr="00E715DB">
        <w:t xml:space="preserve">are no longer typically involved </w:t>
      </w:r>
      <w:r>
        <w:t xml:space="preserve">in </w:t>
      </w:r>
      <w:r w:rsidRPr="00E715DB">
        <w:t>do</w:t>
      </w:r>
      <w:r>
        <w:t>ing this</w:t>
      </w:r>
      <w:r w:rsidRPr="00E715DB">
        <w:t xml:space="preserve"> relational finance. </w:t>
      </w:r>
      <w:r>
        <w:t>O</w:t>
      </w:r>
      <w:r w:rsidRPr="00E715DB">
        <w:t>n the other hand, because the secondary loan markets are so liquid nowadays, there</w:t>
      </w:r>
      <w:r>
        <w:t xml:space="preserve"> i</w:t>
      </w:r>
      <w:r w:rsidRPr="00E715DB">
        <w:t>s quite a lot of competition in the secondary market</w:t>
      </w:r>
      <w:r>
        <w:t>, so</w:t>
      </w:r>
      <w:r w:rsidRPr="00E715DB">
        <w:t xml:space="preserve"> the funds are also there buying this debt. The competition is creating positive incentives for original lenders </w:t>
      </w:r>
      <w:r>
        <w:t>such as</w:t>
      </w:r>
      <w:r w:rsidRPr="00E715DB">
        <w:t xml:space="preserve"> banks to think more carefully about the types of packages of debt that they are originating</w:t>
      </w:r>
      <w:r>
        <w:t>,</w:t>
      </w:r>
      <w:r w:rsidRPr="00E715DB">
        <w:t xml:space="preserve"> </w:t>
      </w:r>
      <w:r>
        <w:t>b</w:t>
      </w:r>
      <w:r w:rsidRPr="00E715DB">
        <w:t>ecause if it is not a good package, the bank might not be in a position to successfully offload th</w:t>
      </w:r>
      <w:r>
        <w:t>e</w:t>
      </w:r>
      <w:r w:rsidRPr="00E715DB">
        <w:t xml:space="preserve"> debt to the secondary market. </w:t>
      </w:r>
      <w:r>
        <w:t>B</w:t>
      </w:r>
      <w:r w:rsidRPr="00E715DB">
        <w:t>ecause of this competition in the secondary market, the funds are in a better position to now say</w:t>
      </w:r>
      <w:r>
        <w:t>,</w:t>
      </w:r>
      <w:r w:rsidRPr="00E715DB">
        <w:t xml:space="preserve"> </w:t>
      </w:r>
      <w:r>
        <w:t>“We</w:t>
      </w:r>
      <w:r w:rsidRPr="00E715DB">
        <w:t xml:space="preserve"> are accepting or rejecting the type of debt that you are trying to send us</w:t>
      </w:r>
      <w:r>
        <w:t>”</w:t>
      </w:r>
      <w:r w:rsidRPr="00E715DB">
        <w:t xml:space="preserve">. </w:t>
      </w:r>
      <w:r>
        <w:t>In a positive way that</w:t>
      </w:r>
      <w:r w:rsidRPr="00E715DB">
        <w:t xml:space="preserve"> affects</w:t>
      </w:r>
      <w:r>
        <w:t xml:space="preserve"> </w:t>
      </w:r>
      <w:r w:rsidRPr="00E715DB">
        <w:t>the original lenders</w:t>
      </w:r>
      <w:r>
        <w:t>’</w:t>
      </w:r>
      <w:r w:rsidRPr="00E715DB">
        <w:t xml:space="preserve"> incentives to the banks</w:t>
      </w:r>
      <w:r>
        <w:t xml:space="preserve"> to </w:t>
      </w:r>
      <w:r w:rsidRPr="00E715DB">
        <w:t>be more involved, whether through covenant packages</w:t>
      </w:r>
      <w:r>
        <w:t xml:space="preserve"> or </w:t>
      </w:r>
      <w:r>
        <w:t xml:space="preserve">through </w:t>
      </w:r>
      <w:r w:rsidRPr="00E715DB">
        <w:t xml:space="preserve">the governance side of the story before they offload this debt to the secondary market. </w:t>
      </w:r>
      <w:r>
        <w:t>T</w:t>
      </w:r>
      <w:r w:rsidRPr="00E715DB">
        <w:t>hat is quite good. </w:t>
      </w:r>
    </w:p>
    <w:p w:rsidR="00D520E9" w:rsidRPr="00CF4650" w:rsidP="00D520E9">
      <w:pPr>
        <w:pStyle w:val="Remark"/>
      </w:pPr>
      <w:r w:rsidRPr="00CF4650">
        <w:rPr>
          <w:rFonts w:ascii="Arial" w:hAnsi="Arial" w:cs="Arial"/>
        </w:rPr>
        <w:t>​​</w:t>
      </w:r>
      <w:r w:rsidRPr="00CF4650">
        <w:rPr>
          <w:b/>
          <w:bCs/>
        </w:rPr>
        <w:t>Lord Vaux of Harrowden:</w:t>
      </w:r>
      <w:r w:rsidRPr="00CF4650">
        <w:rPr>
          <w:rFonts w:ascii="Arial" w:hAnsi="Arial" w:cs="Arial"/>
        </w:rPr>
        <w:t>​</w:t>
      </w:r>
      <w:r w:rsidRPr="00CF4650">
        <w:t xml:space="preserve"> </w:t>
      </w:r>
      <w:r>
        <w:t>I</w:t>
      </w:r>
      <w:r w:rsidRPr="00CF4650">
        <w:t>s</w:t>
      </w:r>
      <w:r>
        <w:t xml:space="preserve"> this</w:t>
      </w:r>
      <w:r w:rsidRPr="00CF4650">
        <w:t xml:space="preserve"> primarily commercial</w:t>
      </w:r>
      <w:r>
        <w:t xml:space="preserve"> then,</w:t>
      </w:r>
      <w:r w:rsidRPr="00CF4650">
        <w:t xml:space="preserve"> rather than regulatory</w:t>
      </w:r>
      <w:r>
        <w:t>?</w:t>
      </w:r>
      <w:r w:rsidRPr="00CF4650">
        <w:t> </w:t>
      </w:r>
    </w:p>
    <w:p w:rsidR="00D520E9" w:rsidRPr="00CF4650" w:rsidP="00D520E9">
      <w:pPr>
        <w:pStyle w:val="Answer"/>
      </w:pPr>
      <w:r w:rsidRPr="00CF4650">
        <w:rPr>
          <w:b/>
          <w:bCs/>
          <w:i/>
          <w:iCs/>
        </w:rPr>
        <w:t xml:space="preserve">Dr Narine Lalafaryan: </w:t>
      </w:r>
      <w:r w:rsidRPr="00CF4650">
        <w:t xml:space="preserve">Yes, I call this </w:t>
      </w:r>
      <w:r w:rsidRPr="00321C39">
        <w:t>trend lender governance</w:t>
      </w:r>
      <w:r>
        <w:t>,</w:t>
      </w:r>
      <w:r w:rsidRPr="00321C39">
        <w:t xml:space="preserve"> where the secondary market</w:t>
      </w:r>
      <w:r>
        <w:t>,</w:t>
      </w:r>
      <w:r w:rsidRPr="00321C39">
        <w:t xml:space="preserve"> because it is so competitive and in a position to say no, creates incentives for the primary market to be more involved in originating </w:t>
      </w:r>
      <w:r>
        <w:t>debt,</w:t>
      </w:r>
      <w:r w:rsidRPr="00321C39">
        <w:t xml:space="preserve"> from a corporate governance point of view.</w:t>
      </w:r>
    </w:p>
    <w:p w:rsidR="00D520E9" w:rsidP="00D520E9">
      <w:pPr>
        <w:pStyle w:val="Question"/>
      </w:pPr>
      <w:r w:rsidRPr="00CF4650">
        <w:rPr>
          <w:rFonts w:ascii="Arial" w:hAnsi="Arial" w:cs="Arial"/>
        </w:rPr>
        <w:t>​​</w:t>
      </w:r>
      <w:r w:rsidRPr="00CF4650">
        <w:rPr>
          <w:b/>
          <w:bCs/>
        </w:rPr>
        <w:t>Lord Kestenbaum:</w:t>
      </w:r>
      <w:r w:rsidRPr="00CF4650">
        <w:rPr>
          <w:rFonts w:ascii="Arial" w:hAnsi="Arial" w:cs="Arial"/>
        </w:rPr>
        <w:t>​</w:t>
      </w:r>
      <w:r w:rsidRPr="00CF4650">
        <w:t xml:space="preserve"> There has been much discussion about risk in this conversation so far</w:t>
      </w:r>
      <w:r>
        <w:t>, and</w:t>
      </w:r>
      <w:r w:rsidRPr="00D36EE4">
        <w:t xml:space="preserve"> my understanding from your comments is that there is no immediate prospect, as you see it, of clear and present systemic risk.</w:t>
      </w:r>
      <w:r>
        <w:t xml:space="preserve"> No</w:t>
      </w:r>
      <w:r w:rsidRPr="00D36EE4">
        <w:t>ne</w:t>
      </w:r>
      <w:r>
        <w:t xml:space="preserve"> </w:t>
      </w:r>
      <w:r w:rsidRPr="00D36EE4">
        <w:t>the</w:t>
      </w:r>
      <w:r>
        <w:t xml:space="preserve"> </w:t>
      </w:r>
      <w:r w:rsidRPr="00D36EE4">
        <w:t xml:space="preserve">less, </w:t>
      </w:r>
      <w:r>
        <w:t>I would like to p</w:t>
      </w:r>
      <w:r w:rsidRPr="00D36EE4">
        <w:t xml:space="preserve">ress you specifically on one aspect of potential systemic risk. I am sure you know what is coming, because thousands of gallons of ink have been spilt on the question of valuation as it applies to this asset class. </w:t>
      </w:r>
    </w:p>
    <w:p w:rsidR="00D520E9" w:rsidRPr="00CF4650" w:rsidP="007E12A2">
      <w:pPr>
        <w:pStyle w:val="Remark"/>
      </w:pPr>
      <w:r>
        <w:t>We</w:t>
      </w:r>
      <w:r w:rsidRPr="00D36EE4">
        <w:t xml:space="preserve"> have seen some illustrations across the market</w:t>
      </w:r>
      <w:r>
        <w:t xml:space="preserve"> of</w:t>
      </w:r>
      <w:r w:rsidRPr="00D36EE4">
        <w:t xml:space="preserve"> not a collapse</w:t>
      </w:r>
      <w:r>
        <w:t xml:space="preserve"> in</w:t>
      </w:r>
      <w:r w:rsidRPr="00D36EE4">
        <w:t xml:space="preserve"> but an erosion of confidence in the valuation process</w:t>
      </w:r>
      <w:r>
        <w:t xml:space="preserve"> and</w:t>
      </w:r>
      <w:r w:rsidRPr="00D36EE4">
        <w:t xml:space="preserve"> valuation discipline, whether that is expressed in th</w:t>
      </w:r>
      <w:r>
        <w:t>e</w:t>
      </w:r>
      <w:r w:rsidRPr="00D36EE4">
        <w:t xml:space="preserve"> eyewatering discounts to net asset value, as seen in many of the listed investment companies, or </w:t>
      </w:r>
      <w:r>
        <w:t xml:space="preserve">the recent </w:t>
      </w:r>
      <w:r w:rsidRPr="00D36EE4">
        <w:t>spectacular falls from grace in the market</w:t>
      </w:r>
      <w:r>
        <w:t>,</w:t>
      </w:r>
      <w:r w:rsidRPr="00D36EE4">
        <w:t xml:space="preserve"> attributed in some measure to valuations. </w:t>
      </w:r>
      <w:r>
        <w:t>To what</w:t>
      </w:r>
      <w:r w:rsidRPr="00D36EE4">
        <w:t xml:space="preserve"> degree </w:t>
      </w:r>
      <w:r>
        <w:t>do</w:t>
      </w:r>
      <w:r w:rsidRPr="00D36EE4">
        <w:t xml:space="preserve"> you think</w:t>
      </w:r>
      <w:r>
        <w:t xml:space="preserve"> </w:t>
      </w:r>
      <w:r w:rsidRPr="00D36EE4">
        <w:t>the valuation challenges might collectively produce</w:t>
      </w:r>
      <w:r>
        <w:t xml:space="preserve"> </w:t>
      </w:r>
      <w:r w:rsidRPr="00D36EE4">
        <w:t>some kind of meaningful systemic risk across the asset class</w:t>
      </w:r>
      <w:r>
        <w:t>, over time</w:t>
      </w:r>
      <w:r w:rsidRPr="00D36EE4">
        <w:t xml:space="preserve">? </w:t>
      </w:r>
      <w:r>
        <w:t>To what degree does</w:t>
      </w:r>
      <w:r w:rsidRPr="00D36EE4">
        <w:t xml:space="preserve"> there seem to be the potential for some kind of collusion of interests in maintaining the current discipline across professional advisers, private equity funds, the investment professionals who work in those funds</w:t>
      </w:r>
      <w:r>
        <w:t xml:space="preserve"> and</w:t>
      </w:r>
      <w:r w:rsidRPr="00D36EE4">
        <w:t xml:space="preserve"> the ability to raise further capital, which is in large measure attributable to the value that is placed on those funds</w:t>
      </w:r>
      <w:r>
        <w:t>? I</w:t>
      </w:r>
      <w:r w:rsidRPr="00D36EE4">
        <w:t xml:space="preserve">s it impenetrable </w:t>
      </w:r>
      <w:r w:rsidRPr="00D36EE4">
        <w:t>as a consequence of</w:t>
      </w:r>
      <w:r w:rsidRPr="00D36EE4">
        <w:t xml:space="preserve"> the potential collusion of interests, or</w:t>
      </w:r>
      <w:r>
        <w:t>,</w:t>
      </w:r>
      <w:r w:rsidRPr="00D36EE4">
        <w:t xml:space="preserve"> should I say</w:t>
      </w:r>
      <w:r>
        <w:t>,</w:t>
      </w:r>
      <w:r w:rsidRPr="00D36EE4">
        <w:t xml:space="preserve"> alignment of interests? </w:t>
      </w:r>
      <w:r>
        <w:t>I</w:t>
      </w:r>
      <w:r w:rsidRPr="00D36EE4">
        <w:t>f you say</w:t>
      </w:r>
      <w:r>
        <w:t xml:space="preserve">, “No, </w:t>
      </w:r>
      <w:r w:rsidRPr="00D36EE4">
        <w:t xml:space="preserve">this is a real issue </w:t>
      </w:r>
      <w:r>
        <w:t>that</w:t>
      </w:r>
      <w:r w:rsidRPr="00D36EE4">
        <w:t xml:space="preserve"> requires meaningful intervention</w:t>
      </w:r>
      <w:r>
        <w:t>”</w:t>
      </w:r>
      <w:r w:rsidRPr="00D36EE4">
        <w:t>, what kind of intervention might that be and from whom?</w:t>
      </w:r>
    </w:p>
    <w:p w:rsidR="00D520E9" w:rsidRPr="00CF4650" w:rsidP="00D520E9">
      <w:pPr>
        <w:pStyle w:val="Answer"/>
      </w:pPr>
      <w:r w:rsidRPr="00CF4650">
        <w:rPr>
          <w:b/>
          <w:bCs/>
          <w:i/>
          <w:iCs/>
        </w:rPr>
        <w:t xml:space="preserve">Dr Narine Lalafaryan: </w:t>
      </w:r>
      <w:r w:rsidRPr="00CF4650">
        <w:t xml:space="preserve">I could say that </w:t>
      </w:r>
      <w:r>
        <w:t xml:space="preserve">the </w:t>
      </w:r>
      <w:r w:rsidRPr="00CF4650">
        <w:t>valuations, price discovery mechanisms and ownership structures</w:t>
      </w:r>
      <w:r>
        <w:t xml:space="preserve"> of assets</w:t>
      </w:r>
      <w:r w:rsidRPr="00CF4650">
        <w:t xml:space="preserve"> within non-bank finance are quite opaque</w:t>
      </w:r>
      <w:r>
        <w:t>, but I think my colleague is</w:t>
      </w:r>
      <w:r w:rsidRPr="00230A9F">
        <w:t xml:space="preserve"> in a better position to comment on this because it is not really my </w:t>
      </w:r>
      <w:r>
        <w:t xml:space="preserve">area of </w:t>
      </w:r>
      <w:r w:rsidRPr="00230A9F">
        <w:t>expertise. </w:t>
      </w:r>
    </w:p>
    <w:p w:rsidR="00D520E9" w:rsidRPr="00DA366B" w:rsidP="00D520E9">
      <w:pPr>
        <w:pStyle w:val="Answer"/>
      </w:pPr>
      <w:r w:rsidRPr="00CF4650">
        <w:rPr>
          <w:b/>
          <w:bCs/>
          <w:i/>
          <w:iCs/>
        </w:rPr>
        <w:t xml:space="preserve">Professor Ludovic Phalippou: </w:t>
      </w:r>
      <w:r w:rsidRPr="00CF4650">
        <w:t xml:space="preserve">Valuations are off, </w:t>
      </w:r>
      <w:r w:rsidRPr="00CF4650">
        <w:t>in particular for</w:t>
      </w:r>
      <w:r w:rsidRPr="00CF4650">
        <w:t xml:space="preserve"> some products like venture capital and real estate</w:t>
      </w:r>
      <w:r>
        <w:t xml:space="preserve">, </w:t>
      </w:r>
      <w:r w:rsidRPr="00DA366B">
        <w:t>where we see on secondary markets that nobody really believes th</w:t>
      </w:r>
      <w:r>
        <w:t xml:space="preserve">em. </w:t>
      </w:r>
      <w:r w:rsidRPr="00DA366B">
        <w:t xml:space="preserve">We are a bit closer in </w:t>
      </w:r>
      <w:r>
        <w:t>LBOs.</w:t>
      </w:r>
      <w:r w:rsidRPr="00DA366B">
        <w:t xml:space="preserve"> </w:t>
      </w:r>
      <w:r>
        <w:t xml:space="preserve"> </w:t>
      </w:r>
      <w:r w:rsidRPr="00DA366B">
        <w:t xml:space="preserve">We think they are off </w:t>
      </w:r>
      <w:r>
        <w:t xml:space="preserve">in private credit </w:t>
      </w:r>
      <w:r w:rsidRPr="00DA366B">
        <w:t xml:space="preserve">because of a massive increase in interest rates, and then we do not see much default, </w:t>
      </w:r>
      <w:r w:rsidRPr="00DA366B">
        <w:t>despite the fact that</w:t>
      </w:r>
      <w:r w:rsidRPr="00DA366B">
        <w:t xml:space="preserve"> the cost of debt has doubled on average. </w:t>
      </w:r>
      <w:r>
        <w:t xml:space="preserve">Most </w:t>
      </w:r>
      <w:r w:rsidRPr="00DA366B">
        <w:t>loans</w:t>
      </w:r>
      <w:r>
        <w:t xml:space="preserve"> from private credit</w:t>
      </w:r>
      <w:r w:rsidRPr="00DA366B">
        <w:t xml:space="preserve"> were made pre</w:t>
      </w:r>
      <w:r>
        <w:t xml:space="preserve"> the</w:t>
      </w:r>
      <w:r w:rsidRPr="00DA366B">
        <w:t xml:space="preserve"> increas</w:t>
      </w:r>
      <w:r>
        <w:t>e in the</w:t>
      </w:r>
      <w:r w:rsidRPr="00DA366B">
        <w:t xml:space="preserve"> interest rate</w:t>
      </w:r>
      <w:r>
        <w:t xml:space="preserve">, when </w:t>
      </w:r>
      <w:r w:rsidRPr="00DA366B">
        <w:t>the cost of</w:t>
      </w:r>
      <w:r>
        <w:t xml:space="preserve"> the</w:t>
      </w:r>
      <w:r w:rsidRPr="00DA366B">
        <w:t xml:space="preserve"> loan </w:t>
      </w:r>
      <w:r>
        <w:t>was</w:t>
      </w:r>
      <w:r w:rsidRPr="00DA366B">
        <w:t xml:space="preserve"> </w:t>
      </w:r>
      <w:r>
        <w:t xml:space="preserve">only </w:t>
      </w:r>
      <w:r w:rsidRPr="00DA366B">
        <w:t>5</w:t>
      </w:r>
      <w:r>
        <w:t>%</w:t>
      </w:r>
      <w:r w:rsidRPr="00DA366B">
        <w:t xml:space="preserve"> or 6%. </w:t>
      </w:r>
      <w:r>
        <w:t>When</w:t>
      </w:r>
      <w:r w:rsidRPr="00DA366B">
        <w:t xml:space="preserve"> the interest rate goes up by 5%</w:t>
      </w:r>
      <w:r>
        <w:t>,</w:t>
      </w:r>
      <w:r w:rsidRPr="00DA366B">
        <w:t xml:space="preserve"> the loan typically go</w:t>
      </w:r>
      <w:r>
        <w:t>es</w:t>
      </w:r>
      <w:r w:rsidRPr="00DA366B">
        <w:t xml:space="preserve"> up by 5%</w:t>
      </w:r>
      <w:r>
        <w:t>,</w:t>
      </w:r>
      <w:r w:rsidRPr="00DA366B">
        <w:t xml:space="preserve"> because most of the time</w:t>
      </w:r>
      <w:r>
        <w:t xml:space="preserve"> it</w:t>
      </w:r>
      <w:r w:rsidRPr="00DA366B">
        <w:t xml:space="preserve"> is floating</w:t>
      </w:r>
      <w:r>
        <w:t xml:space="preserve">—although some </w:t>
      </w:r>
      <w:r w:rsidRPr="00DA366B">
        <w:t>people may have bought insurance</w:t>
      </w:r>
      <w:r>
        <w:t xml:space="preserve">—so </w:t>
      </w:r>
      <w:r w:rsidRPr="00DA366B">
        <w:t>then the cost of</w:t>
      </w:r>
      <w:r>
        <w:t xml:space="preserve"> the</w:t>
      </w:r>
      <w:r w:rsidRPr="00DA366B">
        <w:t xml:space="preserve"> debt </w:t>
      </w:r>
      <w:r>
        <w:t>is</w:t>
      </w:r>
      <w:r w:rsidRPr="00DA366B">
        <w:t xml:space="preserve"> </w:t>
      </w:r>
      <w:r>
        <w:t>10% or 11%</w:t>
      </w:r>
      <w:r w:rsidRPr="00DA366B">
        <w:t xml:space="preserve"> a year, which is massive. They</w:t>
      </w:r>
      <w:r>
        <w:t xml:space="preserve"> have </w:t>
      </w:r>
      <w:r w:rsidRPr="00DA366B">
        <w:t xml:space="preserve">this massive debt and pay 11% </w:t>
      </w:r>
      <w:r w:rsidRPr="00DA366B">
        <w:t xml:space="preserve">interest on it. </w:t>
      </w:r>
      <w:r>
        <w:t>The private</w:t>
      </w:r>
      <w:r w:rsidRPr="00DA366B">
        <w:t xml:space="preserve"> credit</w:t>
      </w:r>
      <w:r>
        <w:t xml:space="preserve"> that has lent it says,</w:t>
      </w:r>
      <w:r w:rsidRPr="00DA366B">
        <w:t xml:space="preserve"> </w:t>
      </w:r>
      <w:r>
        <w:t>“E</w:t>
      </w:r>
      <w:r w:rsidRPr="00DA366B">
        <w:t xml:space="preserve">verything is cool. </w:t>
      </w:r>
      <w:r>
        <w:t>W</w:t>
      </w:r>
      <w:r w:rsidRPr="00DA366B">
        <w:t>e have no default. People are just paying</w:t>
      </w:r>
      <w:r>
        <w:t>”. But</w:t>
      </w:r>
      <w:r w:rsidRPr="00DA366B">
        <w:t xml:space="preserve"> we know </w:t>
      </w:r>
      <w:r>
        <w:t>that</w:t>
      </w:r>
      <w:r w:rsidRPr="00DA366B">
        <w:t xml:space="preserve"> is not quite true</w:t>
      </w:r>
      <w:r>
        <w:t>, with</w:t>
      </w:r>
      <w:r w:rsidRPr="00DA366B">
        <w:t xml:space="preserve"> the delays </w:t>
      </w:r>
      <w:r>
        <w:t>in</w:t>
      </w:r>
      <w:r w:rsidRPr="00DA366B">
        <w:t xml:space="preserve"> payment</w:t>
      </w:r>
      <w:r>
        <w:t>; t</w:t>
      </w:r>
      <w:r w:rsidRPr="00DA366B">
        <w:t>here is lots of trouble</w:t>
      </w:r>
      <w:r>
        <w:t>,</w:t>
      </w:r>
      <w:r w:rsidRPr="00DA366B">
        <w:t xml:space="preserve"> </w:t>
      </w:r>
      <w:r>
        <w:t>a</w:t>
      </w:r>
      <w:r w:rsidRPr="00DA366B">
        <w:t>nd</w:t>
      </w:r>
      <w:r>
        <w:t>,</w:t>
      </w:r>
      <w:r w:rsidRPr="00DA366B">
        <w:t xml:space="preserve"> as you say, there is a bit of a collusion </w:t>
      </w:r>
      <w:r>
        <w:t>with</w:t>
      </w:r>
      <w:r w:rsidRPr="00DA366B">
        <w:t xml:space="preserve"> everyone saying</w:t>
      </w:r>
      <w:r>
        <w:t>,</w:t>
      </w:r>
      <w:r w:rsidRPr="00DA366B">
        <w:t xml:space="preserve"> </w:t>
      </w:r>
      <w:r>
        <w:t>“L</w:t>
      </w:r>
      <w:r w:rsidRPr="00DA366B">
        <w:t>et’s keep i</w:t>
      </w:r>
      <w:r>
        <w:t>t.</w:t>
      </w:r>
      <w:r w:rsidRPr="00DA366B">
        <w:t xml:space="preserve"> </w:t>
      </w:r>
      <w:r>
        <w:t>L</w:t>
      </w:r>
      <w:r w:rsidRPr="00DA366B">
        <w:t>et’s extend and pretend</w:t>
      </w:r>
      <w:r>
        <w:t xml:space="preserve">”. </w:t>
      </w:r>
      <w:r w:rsidRPr="00DA366B">
        <w:t>Th</w:t>
      </w:r>
      <w:r>
        <w:t>at</w:t>
      </w:r>
      <w:r w:rsidRPr="00DA366B">
        <w:t xml:space="preserve"> is </w:t>
      </w:r>
      <w:r>
        <w:t>what</w:t>
      </w:r>
      <w:r w:rsidRPr="00DA366B">
        <w:t xml:space="preserve"> it is called. </w:t>
      </w:r>
    </w:p>
    <w:p w:rsidR="00D520E9" w:rsidP="00D520E9">
      <w:pPr>
        <w:pStyle w:val="Answer"/>
      </w:pPr>
      <w:r w:rsidRPr="00B17147">
        <w:t>None</w:t>
      </w:r>
      <w:r>
        <w:t xml:space="preserve"> </w:t>
      </w:r>
      <w:r w:rsidRPr="00B17147">
        <w:t>the</w:t>
      </w:r>
      <w:r>
        <w:t xml:space="preserve"> </w:t>
      </w:r>
      <w:r w:rsidRPr="00B17147">
        <w:t>less</w:t>
      </w:r>
      <w:r>
        <w:t>,</w:t>
      </w:r>
      <w:r w:rsidRPr="00B17147">
        <w:t xml:space="preserve"> </w:t>
      </w:r>
      <w:r>
        <w:t>a</w:t>
      </w:r>
      <w:r w:rsidRPr="00B17147">
        <w:t xml:space="preserve">gain, this can lead to a lot of disappointment </w:t>
      </w:r>
      <w:r>
        <w:t>among</w:t>
      </w:r>
      <w:r w:rsidRPr="00B17147">
        <w:t xml:space="preserve"> investors, but I do not see how that becomes a freezing of the economy </w:t>
      </w:r>
      <w:r>
        <w:t xml:space="preserve">such as </w:t>
      </w:r>
      <w:r w:rsidRPr="00B17147">
        <w:t>we have when banks stop wanting to lend to one another overnight</w:t>
      </w:r>
      <w:r>
        <w:t xml:space="preserve"> and the like. </w:t>
      </w:r>
      <w:r w:rsidRPr="00B17147">
        <w:t xml:space="preserve">I do not see </w:t>
      </w:r>
      <w:r>
        <w:t>that</w:t>
      </w:r>
      <w:r w:rsidRPr="00B17147">
        <w:t xml:space="preserve"> mechanism, which could be because I do not know enough. Also</w:t>
      </w:r>
      <w:r>
        <w:t>,</w:t>
      </w:r>
      <w:r w:rsidRPr="00B17147">
        <w:t xml:space="preserve"> in 2008, when there was the big crisis, people were saying that we should stop market discovery</w:t>
      </w:r>
      <w:r>
        <w:t xml:space="preserve">, stop the </w:t>
      </w:r>
      <w:r w:rsidRPr="00B17147">
        <w:t>market trading every second</w:t>
      </w:r>
      <w:r>
        <w:t>,</w:t>
      </w:r>
      <w:r w:rsidRPr="00B17147">
        <w:t xml:space="preserve"> try to freeze everything and just say, </w:t>
      </w:r>
      <w:r>
        <w:t>“T</w:t>
      </w:r>
      <w:r w:rsidRPr="00B17147">
        <w:t>here’s no price discovery. Let’s try to sort things</w:t>
      </w:r>
      <w:r>
        <w:t xml:space="preserve"> out</w:t>
      </w:r>
      <w:r w:rsidRPr="00B17147">
        <w:t xml:space="preserve"> first</w:t>
      </w:r>
      <w:r>
        <w:t>”</w:t>
      </w:r>
      <w:r w:rsidRPr="00B17147">
        <w:t xml:space="preserve">. </w:t>
      </w:r>
      <w:r>
        <w:t>Here</w:t>
      </w:r>
      <w:r w:rsidRPr="00B17147">
        <w:t>, in a sense</w:t>
      </w:r>
      <w:r>
        <w:t>,</w:t>
      </w:r>
      <w:r w:rsidRPr="00B17147">
        <w:t xml:space="preserve"> you do not have price discovery</w:t>
      </w:r>
      <w:r>
        <w:t>, so</w:t>
      </w:r>
      <w:r w:rsidRPr="00B17147">
        <w:t xml:space="preserve"> that </w:t>
      </w:r>
      <w:r>
        <w:t>puts you</w:t>
      </w:r>
      <w:r w:rsidRPr="00B17147">
        <w:t xml:space="preserve"> in a position where you will not have </w:t>
      </w:r>
      <w:r w:rsidRPr="00B17147">
        <w:t>a sudden crisis</w:t>
      </w:r>
      <w:r w:rsidRPr="00B17147">
        <w:t xml:space="preserve"> or things like that. Again, you will have disappointed investors</w:t>
      </w:r>
      <w:r>
        <w:t>, b</w:t>
      </w:r>
      <w:r w:rsidRPr="00B17147">
        <w:t xml:space="preserve">ut I do not see </w:t>
      </w:r>
      <w:r w:rsidRPr="00B17147">
        <w:t>a sudden crisis</w:t>
      </w:r>
      <w:r>
        <w:t>.</w:t>
      </w:r>
      <w:r w:rsidRPr="00B17147">
        <w:t xml:space="preserve"> </w:t>
      </w:r>
      <w:r>
        <w:t>W</w:t>
      </w:r>
      <w:r w:rsidRPr="00B17147">
        <w:t>e see it with the Black</w:t>
      </w:r>
      <w:r>
        <w:t>R</w:t>
      </w:r>
      <w:r w:rsidRPr="00B17147">
        <w:t xml:space="preserve">ock </w:t>
      </w:r>
      <w:r>
        <w:t>r</w:t>
      </w:r>
      <w:r w:rsidRPr="00B17147">
        <w:t xml:space="preserve">eal </w:t>
      </w:r>
      <w:r>
        <w:t>e</w:t>
      </w:r>
      <w:r w:rsidRPr="00B17147">
        <w:t xml:space="preserve">state </w:t>
      </w:r>
      <w:r>
        <w:t>f</w:t>
      </w:r>
      <w:r w:rsidRPr="00B17147">
        <w:t>und</w:t>
      </w:r>
      <w:r>
        <w:t xml:space="preserve"> and</w:t>
      </w:r>
      <w:r w:rsidRPr="00B17147">
        <w:t xml:space="preserve"> many funds that are publicly traded</w:t>
      </w:r>
      <w:r>
        <w:t>. They trade</w:t>
      </w:r>
      <w:r w:rsidRPr="00B17147">
        <w:t xml:space="preserve"> at </w:t>
      </w:r>
      <w:r>
        <w:t>a</w:t>
      </w:r>
      <w:r w:rsidRPr="00B17147">
        <w:t xml:space="preserve"> discount</w:t>
      </w:r>
      <w:r>
        <w:t xml:space="preserve"> and you either</w:t>
      </w:r>
      <w:r w:rsidRPr="00B17147">
        <w:t xml:space="preserve"> accept that or you do not</w:t>
      </w:r>
      <w:r>
        <w:t>, but,</w:t>
      </w:r>
      <w:r w:rsidRPr="00B17147">
        <w:t xml:space="preserve"> that said, you may be disappointed that you are facing such a discount. That is life. You</w:t>
      </w:r>
      <w:r>
        <w:t xml:space="preserve"> have</w:t>
      </w:r>
      <w:r w:rsidRPr="00B17147">
        <w:t xml:space="preserve"> lost money on your investment, but that is how it is.</w:t>
      </w:r>
    </w:p>
    <w:p w:rsidR="00D520E9" w:rsidP="00D520E9">
      <w:pPr>
        <w:pStyle w:val="Answer"/>
      </w:pPr>
      <w:r w:rsidRPr="004F1F79">
        <w:t>Economists should never make predictions, mostly because they are wrong</w:t>
      </w:r>
      <w:r>
        <w:t>,</w:t>
      </w:r>
      <w:r w:rsidRPr="004F1F79">
        <w:t xml:space="preserve"> </w:t>
      </w:r>
      <w:r>
        <w:t>b</w:t>
      </w:r>
      <w:r w:rsidRPr="004F1F79">
        <w:t>ut I venture</w:t>
      </w:r>
      <w:r>
        <w:t>d</w:t>
      </w:r>
      <w:r w:rsidRPr="004F1F79">
        <w:t xml:space="preserve"> to make one recently. I am writing a full paper on </w:t>
      </w:r>
      <w:r>
        <w:t xml:space="preserve">it. </w:t>
      </w:r>
      <w:r w:rsidRPr="004F1F79">
        <w:t xml:space="preserve">I believe that the industry will face </w:t>
      </w:r>
      <w:r w:rsidRPr="004F1F79">
        <w:t xml:space="preserve">a large </w:t>
      </w:r>
      <w:r>
        <w:t>number</w:t>
      </w:r>
      <w:r w:rsidRPr="004F1F79">
        <w:t xml:space="preserve"> of</w:t>
      </w:r>
      <w:r w:rsidRPr="004F1F79">
        <w:t xml:space="preserve"> lawsuits at </w:t>
      </w:r>
      <w:r>
        <w:t xml:space="preserve">some point, which </w:t>
      </w:r>
      <w:r w:rsidRPr="004F1F79">
        <w:t xml:space="preserve">will trigger regulation intervention by </w:t>
      </w:r>
      <w:r>
        <w:t>the SEC, the FCA,</w:t>
      </w:r>
      <w:r w:rsidRPr="004F1F79">
        <w:t xml:space="preserve"> et</w:t>
      </w:r>
      <w:r>
        <w:t xml:space="preserve"> cetera—unless,</w:t>
      </w:r>
      <w:r w:rsidRPr="004F1F79">
        <w:t xml:space="preserve"> somehow</w:t>
      </w:r>
      <w:r>
        <w:t>,</w:t>
      </w:r>
      <w:r w:rsidRPr="004F1F79">
        <w:t xml:space="preserve"> the UK</w:t>
      </w:r>
      <w:r>
        <w:t xml:space="preserve"> Government</w:t>
      </w:r>
      <w:r w:rsidRPr="004F1F79">
        <w:t xml:space="preserve"> decide to intervene beforehand</w:t>
      </w:r>
      <w:r>
        <w:t>. T</w:t>
      </w:r>
      <w:r w:rsidRPr="004F1F79">
        <w:t xml:space="preserve">hat </w:t>
      </w:r>
      <w:r>
        <w:t>is</w:t>
      </w:r>
      <w:r w:rsidRPr="004F1F79">
        <w:t xml:space="preserve"> my prediction. I do not know when it will happen, but </w:t>
      </w:r>
      <w:r>
        <w:t xml:space="preserve">I foresee that it will happen </w:t>
      </w:r>
      <w:r w:rsidRPr="004F1F79">
        <w:t xml:space="preserve">at </w:t>
      </w:r>
      <w:r>
        <w:t>some</w:t>
      </w:r>
      <w:r w:rsidRPr="004F1F79">
        <w:t xml:space="preserve"> point</w:t>
      </w:r>
      <w:r>
        <w:t xml:space="preserve">. </w:t>
      </w:r>
    </w:p>
    <w:p w:rsidR="002E2135" w:rsidRPr="002E2135" w:rsidP="002E2135">
      <w:pPr>
        <w:pStyle w:val="Answer"/>
      </w:pPr>
      <w:r>
        <w:t>I will give an example. R</w:t>
      </w:r>
      <w:r w:rsidRPr="004F1F79">
        <w:t>etail investors put money into a semi</w:t>
      </w:r>
      <w:r>
        <w:t>-</w:t>
      </w:r>
      <w:r w:rsidRPr="004F1F79">
        <w:t>liquid vehicle that is doing private credit</w:t>
      </w:r>
      <w:r>
        <w:t xml:space="preserve">—you </w:t>
      </w:r>
      <w:r w:rsidRPr="004F1F79">
        <w:t xml:space="preserve">can put your money into a vehicle that </w:t>
      </w:r>
      <w:r>
        <w:t xml:space="preserve">lends private credit </w:t>
      </w:r>
      <w:r w:rsidRPr="004F1F79">
        <w:t>to companies. When you sign, you may not realise</w:t>
      </w:r>
      <w:r>
        <w:t xml:space="preserve"> it</w:t>
      </w:r>
      <w:r w:rsidRPr="004F1F79">
        <w:t xml:space="preserve"> but there is </w:t>
      </w:r>
      <w:r>
        <w:t>a</w:t>
      </w:r>
      <w:r w:rsidRPr="004F1F79">
        <w:t xml:space="preserve"> condition that says</w:t>
      </w:r>
      <w:r>
        <w:t>,</w:t>
      </w:r>
      <w:r w:rsidRPr="004F1F79">
        <w:t xml:space="preserve"> </w:t>
      </w:r>
      <w:r>
        <w:t>“Y</w:t>
      </w:r>
      <w:r w:rsidRPr="004F1F79">
        <w:t xml:space="preserve">ou cannot sue me for the wrong </w:t>
      </w:r>
      <w:r>
        <w:t>NAV.</w:t>
      </w:r>
      <w:r w:rsidRPr="004F1F79">
        <w:t xml:space="preserve"> I </w:t>
      </w:r>
      <w:r>
        <w:t>will</w:t>
      </w:r>
      <w:r w:rsidRPr="004F1F79">
        <w:t xml:space="preserve"> give you a valuation</w:t>
      </w:r>
      <w:r>
        <w:t>—c</w:t>
      </w:r>
      <w:r w:rsidRPr="004F1F79">
        <w:t>orrect or not</w:t>
      </w:r>
      <w:r>
        <w:t>—and you are</w:t>
      </w:r>
      <w:r w:rsidRPr="004F1F79">
        <w:t xml:space="preserve"> withdrawing your right t</w:t>
      </w:r>
      <w:r w:rsidRPr="002E2135">
        <w:t xml:space="preserve">o sue me for this”. Right now, it is going through and it is fine, but at some point, somebody will go to court and say, “I am not sure you are allowed to prevent me from suing you for lying to me”. </w:t>
      </w:r>
      <w:r w:rsidRPr="00D76D87">
        <w:rPr>
          <w:rFonts w:eastAsia="Times New Roman" w:cs="Times New Roman"/>
        </w:rPr>
        <w:t xml:space="preserve">There </w:t>
      </w:r>
      <w:r>
        <w:rPr>
          <w:rFonts w:eastAsia="Times New Roman" w:cs="Times New Roman"/>
        </w:rPr>
        <w:t>are some laws</w:t>
      </w:r>
      <w:r w:rsidRPr="00D76D87">
        <w:rPr>
          <w:rFonts w:eastAsia="Times New Roman" w:cs="Times New Roman"/>
        </w:rPr>
        <w:t xml:space="preserve"> above that.</w:t>
      </w:r>
    </w:p>
    <w:p w:rsidR="002E2135" w:rsidP="002E2135">
      <w:pPr>
        <w:pStyle w:val="Answer"/>
        <w:rPr>
          <w:rFonts w:eastAsia="Times New Roman" w:cs="Times New Roman"/>
        </w:rPr>
      </w:pPr>
      <w:r>
        <w:rPr>
          <w:rFonts w:eastAsia="Times New Roman" w:cs="Times New Roman"/>
        </w:rPr>
        <w:t>Y</w:t>
      </w:r>
      <w:r w:rsidRPr="00D76D87">
        <w:rPr>
          <w:rFonts w:eastAsia="Times New Roman" w:cs="Times New Roman"/>
        </w:rPr>
        <w:t xml:space="preserve">ou will see a series of </w:t>
      </w:r>
      <w:r w:rsidRPr="00D76D87" w:rsidR="001E0097">
        <w:rPr>
          <w:rFonts w:eastAsia="Times New Roman" w:cs="Times New Roman"/>
        </w:rPr>
        <w:t>law</w:t>
      </w:r>
      <w:r w:rsidR="001E0097">
        <w:rPr>
          <w:rFonts w:eastAsia="Times New Roman" w:cs="Times New Roman"/>
        </w:rPr>
        <w:t>suits</w:t>
      </w:r>
      <w:r w:rsidRPr="00D76D87">
        <w:rPr>
          <w:rFonts w:eastAsia="Times New Roman" w:cs="Times New Roman"/>
        </w:rPr>
        <w:t xml:space="preserve"> on valuation, especially with some illiquid funds</w:t>
      </w:r>
      <w:r>
        <w:rPr>
          <w:rFonts w:eastAsia="Times New Roman" w:cs="Times New Roman"/>
        </w:rPr>
        <w:t xml:space="preserve">; </w:t>
      </w:r>
      <w:r w:rsidRPr="00D76D87">
        <w:rPr>
          <w:rFonts w:eastAsia="Times New Roman" w:cs="Times New Roman"/>
        </w:rPr>
        <w:t>on hidden fees</w:t>
      </w:r>
      <w:r>
        <w:rPr>
          <w:rFonts w:eastAsia="Times New Roman" w:cs="Times New Roman"/>
        </w:rPr>
        <w:t>; and</w:t>
      </w:r>
      <w:r w:rsidRPr="00D76D87">
        <w:rPr>
          <w:rFonts w:eastAsia="Times New Roman" w:cs="Times New Roman"/>
        </w:rPr>
        <w:t xml:space="preserve"> on all kinds of things that people were not informed of</w:t>
      </w:r>
      <w:r>
        <w:rPr>
          <w:rFonts w:eastAsia="Times New Roman" w:cs="Times New Roman"/>
        </w:rPr>
        <w:t xml:space="preserve">. At some point, </w:t>
      </w:r>
      <w:r w:rsidRPr="00D76D87">
        <w:rPr>
          <w:rFonts w:eastAsia="Times New Roman" w:cs="Times New Roman"/>
        </w:rPr>
        <w:t xml:space="preserve">the SEC and the FCA </w:t>
      </w:r>
      <w:r>
        <w:rPr>
          <w:rFonts w:eastAsia="Times New Roman" w:cs="Times New Roman"/>
        </w:rPr>
        <w:t>will say, “We</w:t>
      </w:r>
      <w:r w:rsidRPr="00D76D87">
        <w:rPr>
          <w:rFonts w:eastAsia="Times New Roman" w:cs="Times New Roman"/>
        </w:rPr>
        <w:t xml:space="preserve"> may nee</w:t>
      </w:r>
      <w:r>
        <w:rPr>
          <w:rFonts w:eastAsia="Times New Roman" w:cs="Times New Roman"/>
        </w:rPr>
        <w:t xml:space="preserve">d </w:t>
      </w:r>
      <w:r w:rsidRPr="00D76D87">
        <w:rPr>
          <w:rFonts w:eastAsia="Times New Roman" w:cs="Times New Roman"/>
        </w:rPr>
        <w:t xml:space="preserve">a lot of investor protections in that space because we are protecting them a lot </w:t>
      </w:r>
      <w:r>
        <w:rPr>
          <w:rFonts w:eastAsia="Times New Roman" w:cs="Times New Roman"/>
        </w:rPr>
        <w:t>i</w:t>
      </w:r>
      <w:r w:rsidRPr="00D76D87">
        <w:rPr>
          <w:rFonts w:eastAsia="Times New Roman" w:cs="Times New Roman"/>
        </w:rPr>
        <w:t>n public markets</w:t>
      </w:r>
      <w:r>
        <w:rPr>
          <w:rFonts w:eastAsia="Times New Roman" w:cs="Times New Roman"/>
        </w:rPr>
        <w:t>,</w:t>
      </w:r>
      <w:r w:rsidRPr="00D76D87">
        <w:rPr>
          <w:rFonts w:eastAsia="Times New Roman" w:cs="Times New Roman"/>
        </w:rPr>
        <w:t xml:space="preserve"> where things are fairly transparent</w:t>
      </w:r>
      <w:r>
        <w:rPr>
          <w:rFonts w:eastAsia="Times New Roman" w:cs="Times New Roman"/>
        </w:rPr>
        <w:t>, but</w:t>
      </w:r>
      <w:r w:rsidRPr="00D76D87">
        <w:rPr>
          <w:rFonts w:eastAsia="Times New Roman" w:cs="Times New Roman"/>
        </w:rPr>
        <w:t xml:space="preserve"> here we </w:t>
      </w:r>
      <w:r>
        <w:rPr>
          <w:rFonts w:eastAsia="Times New Roman" w:cs="Times New Roman"/>
        </w:rPr>
        <w:t xml:space="preserve">are </w:t>
      </w:r>
      <w:r w:rsidRPr="00D76D87">
        <w:rPr>
          <w:rFonts w:eastAsia="Times New Roman" w:cs="Times New Roman"/>
        </w:rPr>
        <w:t>tell</w:t>
      </w:r>
      <w:r>
        <w:rPr>
          <w:rFonts w:eastAsia="Times New Roman" w:cs="Times New Roman"/>
        </w:rPr>
        <w:t xml:space="preserve">ing </w:t>
      </w:r>
      <w:r w:rsidRPr="00D76D87">
        <w:rPr>
          <w:rFonts w:eastAsia="Times New Roman" w:cs="Times New Roman"/>
        </w:rPr>
        <w:t xml:space="preserve">them </w:t>
      </w:r>
      <w:r>
        <w:rPr>
          <w:rFonts w:eastAsia="Times New Roman" w:cs="Times New Roman"/>
        </w:rPr>
        <w:t xml:space="preserve">that </w:t>
      </w:r>
      <w:r w:rsidRPr="00D76D87">
        <w:rPr>
          <w:rFonts w:eastAsia="Times New Roman" w:cs="Times New Roman"/>
        </w:rPr>
        <w:t>it</w:t>
      </w:r>
      <w:r>
        <w:rPr>
          <w:rFonts w:eastAsia="Times New Roman" w:cs="Times New Roman"/>
        </w:rPr>
        <w:t>’s</w:t>
      </w:r>
      <w:r w:rsidRPr="00D76D87">
        <w:rPr>
          <w:rFonts w:eastAsia="Times New Roman" w:cs="Times New Roman"/>
        </w:rPr>
        <w:t xml:space="preserve"> </w:t>
      </w:r>
      <w:r>
        <w:rPr>
          <w:rFonts w:eastAsia="Times New Roman" w:cs="Times New Roman"/>
        </w:rPr>
        <w:t xml:space="preserve">an </w:t>
      </w:r>
      <w:r w:rsidRPr="00D76D87">
        <w:rPr>
          <w:rFonts w:eastAsia="Times New Roman" w:cs="Times New Roman"/>
        </w:rPr>
        <w:t xml:space="preserve">open bar </w:t>
      </w:r>
      <w:r>
        <w:rPr>
          <w:rFonts w:eastAsia="Times New Roman" w:cs="Times New Roman"/>
        </w:rPr>
        <w:t xml:space="preserve">and </w:t>
      </w:r>
      <w:r w:rsidRPr="00D76D87">
        <w:rPr>
          <w:rFonts w:eastAsia="Times New Roman" w:cs="Times New Roman"/>
        </w:rPr>
        <w:t>whatever</w:t>
      </w:r>
      <w:r>
        <w:rPr>
          <w:rFonts w:eastAsia="Times New Roman" w:cs="Times New Roman"/>
        </w:rPr>
        <w:t xml:space="preserve"> goes—these are </w:t>
      </w:r>
      <w:r w:rsidRPr="00D76D87">
        <w:rPr>
          <w:rFonts w:eastAsia="Times New Roman" w:cs="Times New Roman"/>
        </w:rPr>
        <w:t>consenting adults, so we</w:t>
      </w:r>
      <w:r>
        <w:rPr>
          <w:rFonts w:eastAsia="Times New Roman" w:cs="Times New Roman"/>
        </w:rPr>
        <w:t>’re</w:t>
      </w:r>
      <w:r w:rsidRPr="00D76D87">
        <w:rPr>
          <w:rFonts w:eastAsia="Times New Roman" w:cs="Times New Roman"/>
        </w:rPr>
        <w:t xml:space="preserve"> not touching anything</w:t>
      </w:r>
      <w:r>
        <w:rPr>
          <w:rFonts w:eastAsia="Times New Roman" w:cs="Times New Roman"/>
        </w:rPr>
        <w:t>”.</w:t>
      </w:r>
    </w:p>
    <w:p w:rsidR="002E2135" w:rsidP="002E2135">
      <w:pPr>
        <w:pStyle w:val="Answer"/>
        <w:rPr>
          <w:rFonts w:eastAsia="Times New Roman" w:cs="Times New Roman"/>
        </w:rPr>
      </w:pPr>
      <w:r>
        <w:rPr>
          <w:rFonts w:eastAsia="Times New Roman" w:cs="Times New Roman"/>
        </w:rPr>
        <w:t>That is u</w:t>
      </w:r>
      <w:r w:rsidRPr="00D76D87">
        <w:rPr>
          <w:rFonts w:eastAsia="Times New Roman" w:cs="Times New Roman"/>
        </w:rPr>
        <w:t>nless you want to front</w:t>
      </w:r>
      <w:r>
        <w:rPr>
          <w:rFonts w:eastAsia="Times New Roman" w:cs="Times New Roman"/>
        </w:rPr>
        <w:t>-</w:t>
      </w:r>
      <w:r w:rsidRPr="00D76D87">
        <w:rPr>
          <w:rFonts w:eastAsia="Times New Roman" w:cs="Times New Roman"/>
        </w:rPr>
        <w:t xml:space="preserve">run this as a Parliament or as a </w:t>
      </w:r>
      <w:r>
        <w:rPr>
          <w:rFonts w:eastAsia="Times New Roman" w:cs="Times New Roman"/>
        </w:rPr>
        <w:t>G</w:t>
      </w:r>
      <w:r w:rsidRPr="00D76D87">
        <w:rPr>
          <w:rFonts w:eastAsia="Times New Roman" w:cs="Times New Roman"/>
        </w:rPr>
        <w:t>overnment</w:t>
      </w:r>
      <w:r>
        <w:rPr>
          <w:rFonts w:eastAsia="Times New Roman" w:cs="Times New Roman"/>
        </w:rPr>
        <w:t xml:space="preserve"> by</w:t>
      </w:r>
      <w:r w:rsidRPr="00D76D87">
        <w:rPr>
          <w:rFonts w:eastAsia="Times New Roman" w:cs="Times New Roman"/>
        </w:rPr>
        <w:t xml:space="preserve"> saying</w:t>
      </w:r>
      <w:r>
        <w:rPr>
          <w:rFonts w:eastAsia="Times New Roman" w:cs="Times New Roman"/>
        </w:rPr>
        <w:t>,</w:t>
      </w:r>
      <w:r w:rsidRPr="00D76D87">
        <w:rPr>
          <w:rFonts w:eastAsia="Times New Roman" w:cs="Times New Roman"/>
        </w:rPr>
        <w:t xml:space="preserve"> </w:t>
      </w:r>
      <w:r>
        <w:rPr>
          <w:rFonts w:eastAsia="Times New Roman" w:cs="Times New Roman"/>
        </w:rPr>
        <w:t>“We’re</w:t>
      </w:r>
      <w:r w:rsidRPr="00D76D87">
        <w:rPr>
          <w:rFonts w:eastAsia="Times New Roman" w:cs="Times New Roman"/>
        </w:rPr>
        <w:t xml:space="preserve"> not going to wait for the </w:t>
      </w:r>
      <w:r w:rsidRPr="00D76D87" w:rsidR="001E0097">
        <w:rPr>
          <w:rFonts w:eastAsia="Times New Roman" w:cs="Times New Roman"/>
        </w:rPr>
        <w:t>law</w:t>
      </w:r>
      <w:r w:rsidR="001E0097">
        <w:rPr>
          <w:rFonts w:eastAsia="Times New Roman" w:cs="Times New Roman"/>
        </w:rPr>
        <w:t>suits</w:t>
      </w:r>
      <w:r w:rsidRPr="00D76D87">
        <w:rPr>
          <w:rFonts w:eastAsia="Times New Roman" w:cs="Times New Roman"/>
        </w:rPr>
        <w:t xml:space="preserve"> then hav</w:t>
      </w:r>
      <w:r>
        <w:rPr>
          <w:rFonts w:eastAsia="Times New Roman" w:cs="Times New Roman"/>
        </w:rPr>
        <w:t>e</w:t>
      </w:r>
      <w:r w:rsidRPr="00D76D87">
        <w:rPr>
          <w:rFonts w:eastAsia="Times New Roman" w:cs="Times New Roman"/>
        </w:rPr>
        <w:t xml:space="preserve"> reactive regulation</w:t>
      </w:r>
      <w:r>
        <w:rPr>
          <w:rFonts w:eastAsia="Times New Roman" w:cs="Times New Roman"/>
        </w:rPr>
        <w:t>. W</w:t>
      </w:r>
      <w:r w:rsidRPr="00D76D87">
        <w:rPr>
          <w:rFonts w:eastAsia="Times New Roman" w:cs="Times New Roman"/>
        </w:rPr>
        <w:t>e</w:t>
      </w:r>
      <w:r>
        <w:rPr>
          <w:rFonts w:eastAsia="Times New Roman" w:cs="Times New Roman"/>
        </w:rPr>
        <w:t>’re</w:t>
      </w:r>
      <w:r w:rsidRPr="00D76D87">
        <w:rPr>
          <w:rFonts w:eastAsia="Times New Roman" w:cs="Times New Roman"/>
        </w:rPr>
        <w:t xml:space="preserve"> going to anticipate that and ask</w:t>
      </w:r>
      <w:r>
        <w:rPr>
          <w:rFonts w:eastAsia="Times New Roman" w:cs="Times New Roman"/>
        </w:rPr>
        <w:t>,</w:t>
      </w:r>
      <w:r w:rsidRPr="00D76D87">
        <w:rPr>
          <w:rFonts w:eastAsia="Times New Roman" w:cs="Times New Roman"/>
        </w:rPr>
        <w:t xml:space="preserve"> a bit like</w:t>
      </w:r>
      <w:r>
        <w:rPr>
          <w:rFonts w:eastAsia="Times New Roman" w:cs="Times New Roman"/>
        </w:rPr>
        <w:t xml:space="preserve"> the Dutch did </w:t>
      </w:r>
      <w:r w:rsidRPr="00D76D87">
        <w:rPr>
          <w:rFonts w:eastAsia="Times New Roman" w:cs="Times New Roman"/>
        </w:rPr>
        <w:t>with the</w:t>
      </w:r>
      <w:r>
        <w:rPr>
          <w:rFonts w:eastAsia="Times New Roman" w:cs="Times New Roman"/>
        </w:rPr>
        <w:t>ir</w:t>
      </w:r>
      <w:r w:rsidRPr="00D76D87">
        <w:rPr>
          <w:rFonts w:eastAsia="Times New Roman" w:cs="Times New Roman"/>
        </w:rPr>
        <w:t xml:space="preserve"> central bank, to have stricter rules around valuations </w:t>
      </w:r>
      <w:r w:rsidRPr="00D76D87">
        <w:rPr>
          <w:rFonts w:eastAsia="Times New Roman" w:cs="Times New Roman"/>
        </w:rPr>
        <w:t>and the like</w:t>
      </w:r>
      <w:r>
        <w:rPr>
          <w:rFonts w:eastAsia="Times New Roman" w:cs="Times New Roman"/>
        </w:rPr>
        <w:t>, b</w:t>
      </w:r>
      <w:r w:rsidRPr="00D76D87">
        <w:rPr>
          <w:rFonts w:eastAsia="Times New Roman" w:cs="Times New Roman"/>
        </w:rPr>
        <w:t>ut with a mindset of investor protection</w:t>
      </w:r>
      <w:r>
        <w:rPr>
          <w:rFonts w:eastAsia="Times New Roman" w:cs="Times New Roman"/>
        </w:rPr>
        <w:t>”</w:t>
      </w:r>
      <w:r w:rsidRPr="00D76D87">
        <w:rPr>
          <w:rFonts w:eastAsia="Times New Roman" w:cs="Times New Roman"/>
        </w:rPr>
        <w:t xml:space="preserve">. </w:t>
      </w:r>
      <w:r>
        <w:rPr>
          <w:rFonts w:eastAsia="Times New Roman" w:cs="Times New Roman"/>
        </w:rPr>
        <w:t>Perhaps</w:t>
      </w:r>
      <w:r w:rsidRPr="00D76D87">
        <w:rPr>
          <w:rFonts w:eastAsia="Times New Roman" w:cs="Times New Roman"/>
        </w:rPr>
        <w:t xml:space="preserve"> you will at the same time avoid a bigger financial crisis</w:t>
      </w:r>
      <w:r>
        <w:rPr>
          <w:rFonts w:eastAsia="Times New Roman" w:cs="Times New Roman"/>
        </w:rPr>
        <w:t xml:space="preserve"> but,</w:t>
      </w:r>
      <w:r w:rsidRPr="00D76D87">
        <w:rPr>
          <w:rFonts w:eastAsia="Times New Roman" w:cs="Times New Roman"/>
        </w:rPr>
        <w:t xml:space="preserve"> again, I do not see a freezing of the economy because the valuations are wrong.</w:t>
      </w:r>
    </w:p>
    <w:p w:rsidR="002E2135" w:rsidP="002E2135">
      <w:pPr>
        <w:pStyle w:val="Answer"/>
      </w:pPr>
      <w:r w:rsidRPr="00ED4421">
        <w:rPr>
          <w:b/>
          <w:bCs/>
          <w:i/>
          <w:iCs/>
        </w:rPr>
        <w:t xml:space="preserve">Dr Narine Lalafaryan: </w:t>
      </w:r>
      <w:r w:rsidRPr="00ED4421">
        <w:t xml:space="preserve">I want to add </w:t>
      </w:r>
      <w:r>
        <w:t xml:space="preserve">something </w:t>
      </w:r>
      <w:r w:rsidRPr="00ED4421">
        <w:t xml:space="preserve">briefly to the </w:t>
      </w:r>
      <w:r w:rsidRPr="00ED4421" w:rsidR="001E0097">
        <w:t>law</w:t>
      </w:r>
      <w:r w:rsidR="001E0097">
        <w:t>suit</w:t>
      </w:r>
      <w:r w:rsidRPr="00ED4421">
        <w:t xml:space="preserve"> part of the story. </w:t>
      </w:r>
      <w:r>
        <w:t>T</w:t>
      </w:r>
      <w:r w:rsidRPr="0036370F">
        <w:t>here</w:t>
      </w:r>
      <w:r>
        <w:t xml:space="preserve"> is</w:t>
      </w:r>
      <w:r w:rsidRPr="0036370F">
        <w:t xml:space="preserve"> a lot of discussion about what is happening and why we are not seeing big funds</w:t>
      </w:r>
      <w:r>
        <w:t xml:space="preserve"> </w:t>
      </w:r>
      <w:r w:rsidRPr="0036370F">
        <w:t>in the courts and litigation in this area. It will come at some point</w:t>
      </w:r>
      <w:r>
        <w:t>, b</w:t>
      </w:r>
      <w:r w:rsidRPr="0036370F">
        <w:t xml:space="preserve">ut I think </w:t>
      </w:r>
      <w:r>
        <w:t xml:space="preserve">that </w:t>
      </w:r>
      <w:r w:rsidRPr="0036370F">
        <w:t>the lawyers advising on these types of deals are carefully helping their clients navigate these waters</w:t>
      </w:r>
      <w:r>
        <w:t xml:space="preserve">. Although there may be </w:t>
      </w:r>
      <w:r w:rsidR="001E0097">
        <w:t>lawsuits</w:t>
      </w:r>
      <w:r>
        <w:t xml:space="preserve"> on </w:t>
      </w:r>
      <w:r w:rsidRPr="0036370F">
        <w:t>valuations</w:t>
      </w:r>
      <w:r>
        <w:t xml:space="preserve">, as far as I am aware, they </w:t>
      </w:r>
      <w:r w:rsidRPr="0036370F">
        <w:t>are settled behind the scenes</w:t>
      </w:r>
      <w:r>
        <w:t>.</w:t>
      </w:r>
      <w:r w:rsidRPr="0036370F">
        <w:t xml:space="preserve"> </w:t>
      </w:r>
      <w:r>
        <w:t xml:space="preserve">The things that we will see be litigated or have </w:t>
      </w:r>
      <w:r w:rsidR="001E0097">
        <w:t>lawsuits</w:t>
      </w:r>
      <w:r>
        <w:t xml:space="preserve"> will be</w:t>
      </w:r>
      <w:r w:rsidRPr="0036370F">
        <w:t xml:space="preserve"> issues such as a fund employing a very aggressive strategy</w:t>
      </w:r>
      <w:r>
        <w:t>,</w:t>
      </w:r>
      <w:r w:rsidRPr="0036370F">
        <w:t xml:space="preserve"> being</w:t>
      </w:r>
      <w:r>
        <w:t xml:space="preserve"> </w:t>
      </w:r>
      <w:r w:rsidRPr="0036370F">
        <w:t>alleged to be a shadow director in a company</w:t>
      </w:r>
      <w:r>
        <w:t xml:space="preserve"> or</w:t>
      </w:r>
      <w:r w:rsidRPr="0036370F">
        <w:t xml:space="preserve"> destroying</w:t>
      </w:r>
      <w:r>
        <w:t xml:space="preserve"> a</w:t>
      </w:r>
      <w:r w:rsidRPr="0036370F">
        <w:t xml:space="preserve"> company.</w:t>
      </w:r>
      <w:r>
        <w:t xml:space="preserve"> We</w:t>
      </w:r>
      <w:r w:rsidRPr="0036370F">
        <w:t xml:space="preserve"> will see </w:t>
      </w:r>
      <w:r>
        <w:t>this at</w:t>
      </w:r>
      <w:r w:rsidRPr="0036370F">
        <w:t xml:space="preserve"> some point, even </w:t>
      </w:r>
      <w:r>
        <w:t xml:space="preserve">with </w:t>
      </w:r>
      <w:r w:rsidRPr="0036370F">
        <w:t>very sophisticated Wall Street funds</w:t>
      </w:r>
      <w:r>
        <w:t>,</w:t>
      </w:r>
      <w:r w:rsidRPr="0036370F">
        <w:t xml:space="preserve"> because these trends come from the US. </w:t>
      </w:r>
      <w:r>
        <w:t>It is</w:t>
      </w:r>
      <w:r w:rsidRPr="0036370F">
        <w:t xml:space="preserve"> not aware of how our legal system works, and the</w:t>
      </w:r>
      <w:r>
        <w:t>re</w:t>
      </w:r>
      <w:r w:rsidRPr="0036370F">
        <w:t xml:space="preserve"> are quite big differences when it comes to </w:t>
      </w:r>
      <w:r>
        <w:t>that side of the story—</w:t>
      </w:r>
      <w:r w:rsidRPr="0036370F">
        <w:t xml:space="preserve">how the US and </w:t>
      </w:r>
      <w:r>
        <w:t xml:space="preserve">the </w:t>
      </w:r>
      <w:r w:rsidRPr="0036370F">
        <w:t>UK work.</w:t>
      </w:r>
    </w:p>
    <w:p w:rsidR="002E2135" w:rsidRPr="0036370F" w:rsidP="002E2135">
      <w:pPr>
        <w:pStyle w:val="Answer"/>
      </w:pPr>
      <w:r w:rsidRPr="0036370F">
        <w:t>I am aware of cases where there was a settlement</w:t>
      </w:r>
      <w:r>
        <w:t xml:space="preserve"> and it</w:t>
      </w:r>
      <w:r w:rsidRPr="0036370F">
        <w:t xml:space="preserve"> did not go to court. The fund was alleged to be a shadow director with huge implications. </w:t>
      </w:r>
      <w:r>
        <w:t xml:space="preserve">It was </w:t>
      </w:r>
      <w:r w:rsidRPr="0036370F">
        <w:t>really big</w:t>
      </w:r>
      <w:r w:rsidRPr="0036370F">
        <w:t xml:space="preserve">, but I do not expect </w:t>
      </w:r>
      <w:r>
        <w:t xml:space="preserve">there to </w:t>
      </w:r>
      <w:r w:rsidRPr="0036370F">
        <w:t>be</w:t>
      </w:r>
      <w:r>
        <w:t xml:space="preserve"> </w:t>
      </w:r>
      <w:r w:rsidRPr="0036370F">
        <w:t xml:space="preserve">a big wave of </w:t>
      </w:r>
      <w:r w:rsidRPr="0036370F" w:rsidR="001E0097">
        <w:t>law</w:t>
      </w:r>
      <w:r w:rsidR="001E0097">
        <w:t>suits</w:t>
      </w:r>
      <w:r w:rsidRPr="0036370F">
        <w:t xml:space="preserve"> because they are sophisticated investors </w:t>
      </w:r>
      <w:r>
        <w:t xml:space="preserve">who have </w:t>
      </w:r>
      <w:r w:rsidRPr="0036370F">
        <w:t>very good teams of people advising them. I agree with you</w:t>
      </w:r>
      <w:r>
        <w:t>:</w:t>
      </w:r>
      <w:r w:rsidRPr="0036370F">
        <w:t xml:space="preserve"> </w:t>
      </w:r>
      <w:r>
        <w:t>i</w:t>
      </w:r>
      <w:r w:rsidRPr="0036370F">
        <w:t>t</w:t>
      </w:r>
      <w:r>
        <w:t xml:space="preserve"> is</w:t>
      </w:r>
      <w:r w:rsidRPr="0036370F">
        <w:t xml:space="preserve"> not so much </w:t>
      </w:r>
      <w:r>
        <w:t xml:space="preserve">about </w:t>
      </w:r>
      <w:r w:rsidRPr="0036370F">
        <w:t>the regulatory side</w:t>
      </w:r>
      <w:r>
        <w:t xml:space="preserve"> as it is about</w:t>
      </w:r>
      <w:r w:rsidRPr="0036370F">
        <w:t xml:space="preserve"> them being involved in companies and what they are doing, both positively and negatively</w:t>
      </w:r>
      <w:r>
        <w:t>,</w:t>
      </w:r>
      <w:r w:rsidRPr="0036370F">
        <w:t xml:space="preserve"> for the company.</w:t>
      </w:r>
    </w:p>
    <w:p w:rsidR="002E2135" w:rsidP="002E2135">
      <w:pPr>
        <w:pStyle w:val="Question"/>
      </w:pPr>
      <w:r w:rsidRPr="00ED4421">
        <w:rPr>
          <w:rFonts w:ascii="Arial" w:hAnsi="Arial" w:cs="Arial"/>
        </w:rPr>
        <w:t>​​</w:t>
      </w:r>
      <w:r w:rsidRPr="00ED4421">
        <w:rPr>
          <w:b/>
          <w:bCs/>
        </w:rPr>
        <w:t>Lord Vaux of Harrowden:</w:t>
      </w:r>
      <w:r w:rsidRPr="00ED4421">
        <w:rPr>
          <w:rFonts w:ascii="Arial" w:hAnsi="Arial" w:cs="Arial"/>
        </w:rPr>
        <w:t>​</w:t>
      </w:r>
      <w:r w:rsidRPr="00ED4421">
        <w:t xml:space="preserve"> On valuation</w:t>
      </w:r>
      <w:r>
        <w:t>s</w:t>
      </w:r>
      <w:r w:rsidRPr="00ED4421">
        <w:t xml:space="preserve">, </w:t>
      </w:r>
      <w:r>
        <w:t xml:space="preserve">obviously, we are talking about mostly </w:t>
      </w:r>
      <w:r w:rsidRPr="00E4685F">
        <w:t>private assets</w:t>
      </w:r>
      <w:r>
        <w:t>. U</w:t>
      </w:r>
      <w:r w:rsidRPr="00E4685F">
        <w:t>ltimately</w:t>
      </w:r>
      <w:r>
        <w:t>,</w:t>
      </w:r>
      <w:r w:rsidRPr="00E4685F">
        <w:t xml:space="preserve"> valuation is a subjective question</w:t>
      </w:r>
      <w:r>
        <w:t>,</w:t>
      </w:r>
      <w:r w:rsidRPr="00E4685F">
        <w:t xml:space="preserve"> </w:t>
      </w:r>
      <w:r>
        <w:t>depending on</w:t>
      </w:r>
      <w:r w:rsidRPr="00E4685F">
        <w:t xml:space="preserve"> the methodologies and </w:t>
      </w:r>
      <w:r>
        <w:t>so on that</w:t>
      </w:r>
      <w:r w:rsidRPr="00E4685F">
        <w:t xml:space="preserve"> you can apply. As a result, you tend to see valuations moving upwards quite quickly and downwards quite slowly</w:t>
      </w:r>
      <w:r>
        <w:t>,</w:t>
      </w:r>
      <w:r w:rsidRPr="00E4685F">
        <w:t xml:space="preserve"> </w:t>
      </w:r>
      <w:r>
        <w:t>w</w:t>
      </w:r>
      <w:r w:rsidRPr="00E4685F">
        <w:t xml:space="preserve">hen there are reasons to move valuations. </w:t>
      </w:r>
      <w:r>
        <w:t>Does</w:t>
      </w:r>
      <w:r w:rsidRPr="00E4685F">
        <w:t xml:space="preserve"> the fee structure of these funds tend to push them that way? </w:t>
      </w:r>
      <w:r>
        <w:t>Is t</w:t>
      </w:r>
      <w:r w:rsidRPr="00E4685F">
        <w:t xml:space="preserve">he old traditional 2% </w:t>
      </w:r>
      <w:r>
        <w:t xml:space="preserve">fee </w:t>
      </w:r>
      <w:r w:rsidRPr="00E4685F">
        <w:t>on assets under management</w:t>
      </w:r>
      <w:r>
        <w:t>,</w:t>
      </w:r>
      <w:r w:rsidRPr="00E4685F">
        <w:t xml:space="preserve"> plus 20</w:t>
      </w:r>
      <w:r>
        <w:t>%</w:t>
      </w:r>
      <w:r w:rsidRPr="00E4685F">
        <w:t xml:space="preserve"> over </w:t>
      </w:r>
      <w:r>
        <w:t>8%,</w:t>
      </w:r>
      <w:r w:rsidRPr="00E4685F">
        <w:t xml:space="preserve"> or whatever it might be</w:t>
      </w:r>
      <w:r>
        <w:t>,</w:t>
      </w:r>
      <w:r w:rsidRPr="00E4685F">
        <w:t xml:space="preserve"> pushing</w:t>
      </w:r>
      <w:r>
        <w:t>? Is it</w:t>
      </w:r>
      <w:r w:rsidRPr="00E4685F">
        <w:t xml:space="preserve"> an incentive for the funds to overvalue</w:t>
      </w:r>
      <w:r>
        <w:t>,</w:t>
      </w:r>
      <w:r w:rsidRPr="00E4685F">
        <w:t xml:space="preserve"> </w:t>
      </w:r>
      <w:r>
        <w:t>in effect,</w:t>
      </w:r>
      <w:r w:rsidRPr="00E4685F">
        <w:t xml:space="preserve"> and to hold values at a higher level than they should?</w:t>
      </w:r>
    </w:p>
    <w:p w:rsidR="002E2135" w:rsidP="002E2135">
      <w:pPr>
        <w:pStyle w:val="Answer"/>
      </w:pPr>
      <w:r w:rsidRPr="00ED4421">
        <w:rPr>
          <w:b/>
          <w:bCs/>
          <w:i/>
          <w:iCs/>
        </w:rPr>
        <w:t xml:space="preserve">Professor Ludovic Phalippou: </w:t>
      </w:r>
      <w:r w:rsidRPr="00ED4421">
        <w:t>One of the characteristics of private market fee structures is that they are not based on NAV </w:t>
      </w:r>
      <w:r w:rsidRPr="004427DF">
        <w:t xml:space="preserve">because nobody really believes </w:t>
      </w:r>
      <w:r>
        <w:t>in it</w:t>
      </w:r>
      <w:r w:rsidRPr="004427DF">
        <w:t xml:space="preserve">. </w:t>
      </w:r>
      <w:r>
        <w:t>I</w:t>
      </w:r>
      <w:r w:rsidRPr="004427DF">
        <w:t xml:space="preserve">f you </w:t>
      </w:r>
      <w:r>
        <w:t>based</w:t>
      </w:r>
      <w:r w:rsidRPr="004427DF">
        <w:t xml:space="preserve"> them on N</w:t>
      </w:r>
      <w:r>
        <w:t>AV</w:t>
      </w:r>
      <w:r w:rsidRPr="004427DF">
        <w:t>, you would have so much discretion on your own pay that nobody would really accept th</w:t>
      </w:r>
      <w:r>
        <w:t>e</w:t>
      </w:r>
      <w:r w:rsidRPr="004427DF">
        <w:t xml:space="preserve"> contract. The fees are based on</w:t>
      </w:r>
      <w:r>
        <w:t xml:space="preserve"> the idea that,</w:t>
      </w:r>
      <w:r w:rsidRPr="004427DF">
        <w:t xml:space="preserve"> when you exit, we count the cash and then we share</w:t>
      </w:r>
      <w:r>
        <w:t>—</w:t>
      </w:r>
    </w:p>
    <w:p w:rsidR="002E2135" w:rsidP="002E2135">
      <w:pPr>
        <w:pStyle w:val="Remark"/>
      </w:pPr>
      <w:r w:rsidRPr="00ED4421">
        <w:rPr>
          <w:b/>
          <w:bCs/>
        </w:rPr>
        <w:t>Lord Vaux of Harrowden:</w:t>
      </w:r>
      <w:r w:rsidRPr="00ED4421">
        <w:rPr>
          <w:rFonts w:ascii="Arial" w:hAnsi="Arial"/>
        </w:rPr>
        <w:t>​</w:t>
      </w:r>
      <w:r>
        <w:rPr>
          <w:rFonts w:ascii="Arial" w:hAnsi="Arial"/>
        </w:rPr>
        <w:t xml:space="preserve"> </w:t>
      </w:r>
      <w:r>
        <w:t>The 20 over eight thing.</w:t>
      </w:r>
    </w:p>
    <w:p w:rsidR="002E2135" w:rsidP="002E2135">
      <w:pPr>
        <w:pStyle w:val="Answer"/>
      </w:pPr>
      <w:r w:rsidRPr="00ED4421">
        <w:rPr>
          <w:b/>
          <w:bCs/>
          <w:i/>
          <w:iCs/>
        </w:rPr>
        <w:t>Professor Ludovic Phalippou:</w:t>
      </w:r>
      <w:r>
        <w:rPr>
          <w:b/>
          <w:bCs/>
          <w:i/>
          <w:iCs/>
        </w:rPr>
        <w:t xml:space="preserve"> </w:t>
      </w:r>
      <w:r>
        <w:t>Exactly. T</w:t>
      </w:r>
      <w:r w:rsidRPr="00101219">
        <w:t xml:space="preserve">he management fees tend to be </w:t>
      </w:r>
      <w:r>
        <w:t xml:space="preserve">based </w:t>
      </w:r>
      <w:r w:rsidRPr="00101219">
        <w:t xml:space="preserve">on how much capital you have committed </w:t>
      </w:r>
      <w:r>
        <w:t>and</w:t>
      </w:r>
      <w:r w:rsidRPr="00101219">
        <w:t xml:space="preserve"> </w:t>
      </w:r>
      <w:r>
        <w:t>h</w:t>
      </w:r>
      <w:r w:rsidRPr="00101219">
        <w:t xml:space="preserve">ow much </w:t>
      </w:r>
      <w:r>
        <w:t xml:space="preserve">of what you gave </w:t>
      </w:r>
      <w:r w:rsidRPr="00101219">
        <w:t>is still on the ground,</w:t>
      </w:r>
      <w:r>
        <w:t xml:space="preserve"> and not </w:t>
      </w:r>
      <w:r w:rsidRPr="00101219">
        <w:t>on N</w:t>
      </w:r>
      <w:r>
        <w:t>AV</w:t>
      </w:r>
      <w:r w:rsidRPr="00101219">
        <w:t xml:space="preserve">. </w:t>
      </w:r>
      <w:r>
        <w:t>However,</w:t>
      </w:r>
      <w:r w:rsidRPr="00101219">
        <w:t xml:space="preserve"> there is a very recent trend </w:t>
      </w:r>
      <w:r>
        <w:t>of fees being based on NAV</w:t>
      </w:r>
      <w:r w:rsidRPr="00101219">
        <w:t xml:space="preserve">, especially with retail investors. </w:t>
      </w:r>
      <w:r>
        <w:t>Again, that</w:t>
      </w:r>
      <w:r w:rsidRPr="00101219">
        <w:t xml:space="preserve"> is because retail investors do not understand that it is unacceptable to set a fee on N</w:t>
      </w:r>
      <w:r>
        <w:t xml:space="preserve">AV; a </w:t>
      </w:r>
      <w:r w:rsidRPr="00101219">
        <w:t>retail guy</w:t>
      </w:r>
      <w:r>
        <w:t xml:space="preserve"> would not know that. N</w:t>
      </w:r>
      <w:r w:rsidRPr="00101219">
        <w:t>o institution</w:t>
      </w:r>
      <w:r>
        <w:t xml:space="preserve"> </w:t>
      </w:r>
      <w:r w:rsidRPr="00101219">
        <w:t>would accept that</w:t>
      </w:r>
      <w:r>
        <w:t>, but</w:t>
      </w:r>
      <w:r w:rsidRPr="00101219">
        <w:t xml:space="preserve"> retailers do not know. </w:t>
      </w:r>
      <w:r>
        <w:t>T</w:t>
      </w:r>
      <w:r w:rsidRPr="00101219">
        <w:t xml:space="preserve">his is another </w:t>
      </w:r>
      <w:r w:rsidRPr="00101219">
        <w:t>good example of needing investor protection even more badly now that retail people are in</w:t>
      </w:r>
      <w:r>
        <w:t>,</w:t>
      </w:r>
      <w:r w:rsidRPr="00101219">
        <w:t xml:space="preserve"> </w:t>
      </w:r>
      <w:r>
        <w:t xml:space="preserve">as </w:t>
      </w:r>
      <w:r w:rsidRPr="00101219">
        <w:t xml:space="preserve">compared </w:t>
      </w:r>
      <w:r>
        <w:t>to</w:t>
      </w:r>
      <w:r w:rsidRPr="00101219">
        <w:t xml:space="preserve"> before. </w:t>
      </w:r>
      <w:r>
        <w:t>P</w:t>
      </w:r>
      <w:r w:rsidRPr="00101219">
        <w:t>rotections</w:t>
      </w:r>
      <w:r>
        <w:t xml:space="preserve"> for institutions were</w:t>
      </w:r>
      <w:r w:rsidRPr="00101219">
        <w:t xml:space="preserve"> </w:t>
      </w:r>
      <w:r>
        <w:t xml:space="preserve">needed </w:t>
      </w:r>
      <w:r w:rsidRPr="00101219">
        <w:t>before but now</w:t>
      </w:r>
      <w:r>
        <w:t>,</w:t>
      </w:r>
      <w:r w:rsidRPr="00101219">
        <w:t xml:space="preserve"> with retail, it is amazing.</w:t>
      </w:r>
      <w:r>
        <w:t xml:space="preserve"> This</w:t>
      </w:r>
      <w:r w:rsidRPr="00101219">
        <w:t xml:space="preserve"> is a very good example</w:t>
      </w:r>
      <w:r>
        <w:t xml:space="preserve"> of</w:t>
      </w:r>
      <w:r w:rsidRPr="00101219">
        <w:t xml:space="preserve"> where somebody </w:t>
      </w:r>
      <w:r>
        <w:t xml:space="preserve">basically </w:t>
      </w:r>
      <w:r w:rsidRPr="00101219">
        <w:t>sets up their own pay and retail just pay</w:t>
      </w:r>
      <w:r>
        <w:t>s. E</w:t>
      </w:r>
      <w:r w:rsidRPr="00101219">
        <w:t>ventually</w:t>
      </w:r>
      <w:r>
        <w:t>,</w:t>
      </w:r>
      <w:r w:rsidRPr="00101219">
        <w:t xml:space="preserve"> </w:t>
      </w:r>
      <w:r>
        <w:t>it</w:t>
      </w:r>
      <w:r w:rsidRPr="00101219">
        <w:t xml:space="preserve"> will lead to </w:t>
      </w:r>
      <w:r w:rsidRPr="00101219" w:rsidR="001E0097">
        <w:t>law</w:t>
      </w:r>
      <w:r w:rsidR="001E0097">
        <w:t>suits</w:t>
      </w:r>
      <w:r w:rsidRPr="00101219">
        <w:t>.</w:t>
      </w:r>
    </w:p>
    <w:p w:rsidR="002E2135" w:rsidRPr="00ED4421" w:rsidP="002E2135">
      <w:pPr>
        <w:pStyle w:val="Question"/>
      </w:pPr>
      <w:r w:rsidRPr="00ED4421">
        <w:rPr>
          <w:rFonts w:ascii="Arial" w:hAnsi="Arial" w:cs="Arial"/>
        </w:rPr>
        <w:t>​​</w:t>
      </w:r>
      <w:r w:rsidRPr="00ED4421">
        <w:rPr>
          <w:b/>
          <w:bCs/>
        </w:rPr>
        <w:t>Lord Eatwell:</w:t>
      </w:r>
      <w:r w:rsidRPr="00ED4421">
        <w:rPr>
          <w:rFonts w:ascii="Arial" w:hAnsi="Arial" w:cs="Arial"/>
        </w:rPr>
        <w:t>​</w:t>
      </w:r>
      <w:r w:rsidRPr="00ED4421">
        <w:t xml:space="preserve"> There are two issues that I would like to address, but I </w:t>
      </w:r>
      <w:r>
        <w:t>want also</w:t>
      </w:r>
      <w:r w:rsidRPr="00ED4421">
        <w:t xml:space="preserve"> to comment on the jaw-dropping sent</w:t>
      </w:r>
      <w:r>
        <w:t>ence</w:t>
      </w:r>
      <w:r w:rsidRPr="00ED4421">
        <w:t xml:space="preserve"> in Professor Phalippou</w:t>
      </w:r>
      <w:r>
        <w:t>’</w:t>
      </w:r>
      <w:r w:rsidRPr="00ED4421">
        <w:t>s paper</w:t>
      </w:r>
      <w:r>
        <w:t>,</w:t>
      </w:r>
      <w:r w:rsidRPr="00ED4421">
        <w:t> </w:t>
      </w:r>
      <w:r>
        <w:t>which says that</w:t>
      </w:r>
      <w:r w:rsidRPr="005D460F">
        <w:t xml:space="preserve"> highly leveraged care homes experience double the death rate compared </w:t>
      </w:r>
      <w:r>
        <w:t>with</w:t>
      </w:r>
      <w:r w:rsidRPr="005D460F">
        <w:t xml:space="preserve"> those with lower leverage. </w:t>
      </w:r>
      <w:r>
        <w:t>Gosh, t</w:t>
      </w:r>
      <w:r w:rsidRPr="005D460F">
        <w:t>hat is a systemic risk</w:t>
      </w:r>
      <w:r>
        <w:t xml:space="preserve">: </w:t>
      </w:r>
      <w:r w:rsidRPr="005D460F">
        <w:t>death.</w:t>
      </w:r>
    </w:p>
    <w:p w:rsidR="002E2135" w:rsidRPr="00ED4421" w:rsidP="002E2135">
      <w:pPr>
        <w:pStyle w:val="Answer"/>
      </w:pPr>
      <w:r w:rsidRPr="00ED4421">
        <w:rPr>
          <w:b/>
          <w:bCs/>
          <w:i/>
          <w:iCs/>
        </w:rPr>
        <w:t xml:space="preserve">Professor Ludovic Phalippou: </w:t>
      </w:r>
      <w:r>
        <w:t>We need to d</w:t>
      </w:r>
      <w:r w:rsidRPr="00ED4421">
        <w:t>efine systemic risk</w:t>
      </w:r>
      <w:r>
        <w:t>. It is a dramatic risk.</w:t>
      </w:r>
    </w:p>
    <w:p w:rsidR="002E2135" w:rsidRPr="008D378A" w:rsidP="00630CCB">
      <w:pPr>
        <w:pStyle w:val="Remark"/>
      </w:pPr>
      <w:r w:rsidRPr="003F64BA">
        <w:rPr>
          <w:rFonts w:ascii="Arial" w:hAnsi="Arial" w:cs="Arial"/>
        </w:rPr>
        <w:t>​​</w:t>
      </w:r>
      <w:r w:rsidRPr="003F64BA">
        <w:rPr>
          <w:b/>
          <w:bCs/>
        </w:rPr>
        <w:t>Lord Eatwell:</w:t>
      </w:r>
      <w:r w:rsidRPr="003F64BA">
        <w:rPr>
          <w:rFonts w:ascii="Arial" w:hAnsi="Arial" w:cs="Arial"/>
        </w:rPr>
        <w:t>​</w:t>
      </w:r>
      <w:r w:rsidRPr="00ED4421">
        <w:t xml:space="preserve"> There are two</w:t>
      </w:r>
      <w:r>
        <w:t xml:space="preserve"> serious</w:t>
      </w:r>
      <w:r w:rsidRPr="00ED4421">
        <w:t xml:space="preserve"> things </w:t>
      </w:r>
      <w:r>
        <w:t xml:space="preserve">that </w:t>
      </w:r>
      <w:r w:rsidRPr="00ED4421">
        <w:t>I want to ask</w:t>
      </w:r>
      <w:r>
        <w:t>.</w:t>
      </w:r>
      <w:r w:rsidRPr="00ED4421">
        <w:t xml:space="preserve"> </w:t>
      </w:r>
      <w:r>
        <w:t xml:space="preserve">First, </w:t>
      </w:r>
      <w:r w:rsidRPr="00ED4421">
        <w:t>Dr Lalafaryan</w:t>
      </w:r>
      <w:r>
        <w:t>,</w:t>
      </w:r>
      <w:r w:rsidRPr="00ED4421">
        <w:t> </w:t>
      </w:r>
      <w:r>
        <w:t>y</w:t>
      </w:r>
      <w:r w:rsidRPr="00184E5A">
        <w:t>ou rightly said</w:t>
      </w:r>
      <w:r>
        <w:t xml:space="preserve"> that, in </w:t>
      </w:r>
      <w:r w:rsidRPr="00184E5A">
        <w:t xml:space="preserve">the mixture of finance, which you call </w:t>
      </w:r>
      <w:r>
        <w:t>“</w:t>
      </w:r>
      <w:r w:rsidRPr="00184E5A">
        <w:t>chameleon</w:t>
      </w:r>
      <w:r>
        <w:t>”, this</w:t>
      </w:r>
      <w:r w:rsidRPr="00184E5A">
        <w:t xml:space="preserve"> becomes highly relevant at bankruptcy because </w:t>
      </w:r>
      <w:r>
        <w:t xml:space="preserve">of </w:t>
      </w:r>
      <w:r w:rsidRPr="00184E5A">
        <w:t xml:space="preserve">the difference between equity and debt. </w:t>
      </w:r>
      <w:r>
        <w:t>However,</w:t>
      </w:r>
      <w:r w:rsidRPr="00184E5A">
        <w:t xml:space="preserve"> you seem to leave out the fact that it is highly relevant for taxation. </w:t>
      </w:r>
      <w:r>
        <w:t>F</w:t>
      </w:r>
      <w:r w:rsidRPr="00184E5A">
        <w:t>or example, as we know, when you have differential taxation, the Modigliani</w:t>
      </w:r>
      <w:r>
        <w:t>-</w:t>
      </w:r>
      <w:r w:rsidRPr="00184E5A">
        <w:t>Miller theorem does not apply. I was puzzled about that</w:t>
      </w:r>
      <w:r>
        <w:t>. I wonder about</w:t>
      </w:r>
      <w:r w:rsidRPr="00184E5A">
        <w:t xml:space="preserve"> the extent to which fiscal aspects</w:t>
      </w:r>
      <w:r>
        <w:t xml:space="preserve">—they </w:t>
      </w:r>
      <w:r w:rsidRPr="00184E5A">
        <w:t xml:space="preserve">are, after all, </w:t>
      </w:r>
      <w:r>
        <w:t>g</w:t>
      </w:r>
      <w:r w:rsidRPr="00184E5A">
        <w:t>overnmental, as is regulation</w:t>
      </w:r>
      <w:r>
        <w:t>—</w:t>
      </w:r>
      <w:r w:rsidRPr="00184E5A">
        <w:t>are driving part of the development of private markets</w:t>
      </w:r>
      <w:r>
        <w:t>,</w:t>
      </w:r>
      <w:r w:rsidRPr="00184E5A">
        <w:t xml:space="preserve"> as you discuss</w:t>
      </w:r>
      <w:r>
        <w:t>ed</w:t>
      </w:r>
      <w:r w:rsidRPr="00184E5A">
        <w:t xml:space="preserve"> them.</w:t>
      </w:r>
    </w:p>
    <w:p w:rsidR="002E2135" w:rsidRPr="00ED4421" w:rsidP="002E2135">
      <w:pPr>
        <w:pStyle w:val="Answer"/>
      </w:pPr>
      <w:r w:rsidRPr="00ED4421">
        <w:rPr>
          <w:b/>
          <w:bCs/>
          <w:i/>
          <w:iCs/>
        </w:rPr>
        <w:t xml:space="preserve">Dr Narine Lalafaryan: </w:t>
      </w:r>
      <w:r w:rsidRPr="00ED4421">
        <w:t xml:space="preserve">I completely agree with you that the phenomenon that I call </w:t>
      </w:r>
      <w:r>
        <w:t>“</w:t>
      </w:r>
      <w:r w:rsidRPr="00ED4421">
        <w:t>chameleon capital</w:t>
      </w:r>
      <w:r>
        <w:t xml:space="preserve">” </w:t>
      </w:r>
      <w:r w:rsidRPr="00ED4421">
        <w:t>covers various areas, including tax and accounting. </w:t>
      </w:r>
      <w:r w:rsidRPr="00024569">
        <w:t>I am not a tax law expert</w:t>
      </w:r>
      <w:r>
        <w:t xml:space="preserve">, so I </w:t>
      </w:r>
      <w:r w:rsidRPr="00024569">
        <w:t>do not want to say anything about tax law</w:t>
      </w:r>
      <w:r>
        <w:t xml:space="preserve">; </w:t>
      </w:r>
      <w:r w:rsidRPr="00024569">
        <w:t xml:space="preserve">I am sure that there </w:t>
      </w:r>
      <w:r w:rsidRPr="00024569">
        <w:t>are people who are</w:t>
      </w:r>
      <w:r w:rsidRPr="00024569">
        <w:t xml:space="preserve"> qualified to talk about tax law much more than I </w:t>
      </w:r>
      <w:r>
        <w:t>am</w:t>
      </w:r>
      <w:r w:rsidRPr="00024569">
        <w:t>. I agree with you that this is a big issue but my main concern is</w:t>
      </w:r>
      <w:r>
        <w:t xml:space="preserve"> that</w:t>
      </w:r>
      <w:r w:rsidRPr="00024569">
        <w:t>, if we look at this from a bankruptcy and corporate law perspective, we have very isolated treatment of equity and debt</w:t>
      </w:r>
      <w:r>
        <w:t xml:space="preserve"> and of wha</w:t>
      </w:r>
      <w:r w:rsidRPr="00024569">
        <w:t>t happens if you have an investor</w:t>
      </w:r>
      <w:r>
        <w:t>—</w:t>
      </w:r>
    </w:p>
    <w:p w:rsidR="002E2135" w:rsidRPr="00F04573" w:rsidP="00630CCB">
      <w:pPr>
        <w:pStyle w:val="Remark"/>
      </w:pPr>
      <w:r w:rsidRPr="00ED4421">
        <w:rPr>
          <w:rFonts w:ascii="Arial" w:hAnsi="Arial" w:cs="Arial"/>
        </w:rPr>
        <w:t>​​</w:t>
      </w:r>
      <w:r w:rsidRPr="00ED4421">
        <w:rPr>
          <w:b/>
          <w:bCs/>
        </w:rPr>
        <w:t>Lord Eatwell:</w:t>
      </w:r>
      <w:r w:rsidRPr="00ED4421">
        <w:rPr>
          <w:rFonts w:ascii="Arial" w:hAnsi="Arial" w:cs="Arial"/>
        </w:rPr>
        <w:t>​</w:t>
      </w:r>
      <w:r w:rsidRPr="00ED4421">
        <w:t xml:space="preserve"> I understand</w:t>
      </w:r>
      <w:r>
        <w:t xml:space="preserve"> that</w:t>
      </w:r>
      <w:r w:rsidRPr="00ED4421">
        <w:t xml:space="preserve">. </w:t>
      </w:r>
      <w:r>
        <w:t xml:space="preserve">As a committee, we </w:t>
      </w:r>
      <w:r w:rsidRPr="00ED4421">
        <w:t xml:space="preserve">are concerned </w:t>
      </w:r>
      <w:r>
        <w:t>because</w:t>
      </w:r>
      <w:r w:rsidRPr="00ED4421">
        <w:t xml:space="preserve"> </w:t>
      </w:r>
      <w:r>
        <w:t xml:space="preserve">of the </w:t>
      </w:r>
      <w:r w:rsidRPr="00ED4421">
        <w:t>general argument</w:t>
      </w:r>
      <w:r w:rsidRPr="00F04573">
        <w:t xml:space="preserve"> </w:t>
      </w:r>
      <w:r>
        <w:t>about</w:t>
      </w:r>
      <w:r w:rsidRPr="00F04573">
        <w:t xml:space="preserve"> a lack of equity investment in the UK</w:t>
      </w:r>
      <w:r>
        <w:t>,</w:t>
      </w:r>
      <w:r w:rsidRPr="00F04573">
        <w:t xml:space="preserve"> compared </w:t>
      </w:r>
      <w:r>
        <w:t>with</w:t>
      </w:r>
      <w:r w:rsidRPr="00F04573">
        <w:t xml:space="preserve"> relying on debt</w:t>
      </w:r>
      <w:r>
        <w:t>,</w:t>
      </w:r>
      <w:r w:rsidRPr="00F04573">
        <w:t xml:space="preserve"> because of the favourable fiscal </w:t>
      </w:r>
      <w:r>
        <w:t>situation.</w:t>
      </w:r>
    </w:p>
    <w:p w:rsidR="002E2135" w:rsidRPr="00C57C62" w:rsidP="002E2135">
      <w:pPr>
        <w:pStyle w:val="Answer"/>
      </w:pPr>
      <w:r w:rsidRPr="00ED4421">
        <w:rPr>
          <w:b/>
          <w:bCs/>
          <w:i/>
          <w:iCs/>
        </w:rPr>
        <w:t xml:space="preserve">Dr Narine Lalafaryan: </w:t>
      </w:r>
      <w:r>
        <w:t>W</w:t>
      </w:r>
      <w:r w:rsidRPr="00ED4421">
        <w:t xml:space="preserve">e should </w:t>
      </w:r>
      <w:r w:rsidRPr="00ED4421">
        <w:t>definitely</w:t>
      </w:r>
      <w:r>
        <w:t xml:space="preserve"> </w:t>
      </w:r>
      <w:r w:rsidRPr="00ED4421">
        <w:t>look</w:t>
      </w:r>
      <w:r w:rsidRPr="00ED4421">
        <w:t xml:space="preserve"> into</w:t>
      </w:r>
      <w:r>
        <w:t xml:space="preserve"> that.</w:t>
      </w:r>
      <w:r w:rsidRPr="00ED4421">
        <w:t> </w:t>
      </w:r>
      <w:r w:rsidRPr="00C57C62">
        <w:t xml:space="preserve">I have a separate paper </w:t>
      </w:r>
      <w:r>
        <w:t>looking</w:t>
      </w:r>
      <w:r w:rsidRPr="00C57C62">
        <w:t xml:space="preserve"> at </w:t>
      </w:r>
      <w:r>
        <w:t>c</w:t>
      </w:r>
      <w:r w:rsidRPr="00C57C62">
        <w:t xml:space="preserve">hameleon </w:t>
      </w:r>
      <w:r>
        <w:t>c</w:t>
      </w:r>
      <w:r w:rsidRPr="00C57C62">
        <w:t>apital in distress</w:t>
      </w:r>
      <w:r>
        <w:t xml:space="preserve"> and </w:t>
      </w:r>
      <w:r w:rsidRPr="00C57C62">
        <w:t>the bankruptcy implications of this</w:t>
      </w:r>
      <w:r>
        <w:t>,</w:t>
      </w:r>
      <w:r w:rsidRPr="00C57C62">
        <w:t xml:space="preserve"> </w:t>
      </w:r>
      <w:r>
        <w:t>b</w:t>
      </w:r>
      <w:r w:rsidRPr="00C57C62">
        <w:t>ut I wonder whether we should think about this more carefully</w:t>
      </w:r>
      <w:r>
        <w:t xml:space="preserve">. It </w:t>
      </w:r>
      <w:r w:rsidRPr="00C57C62">
        <w:t>opens up</w:t>
      </w:r>
      <w:r w:rsidRPr="00C57C62">
        <w:t xml:space="preserve"> lots of new questions about how we look at equity and debt in the context of important </w:t>
      </w:r>
      <w:r>
        <w:t xml:space="preserve">areas </w:t>
      </w:r>
      <w:r w:rsidRPr="00C57C62">
        <w:t>such as investor accountability</w:t>
      </w:r>
      <w:r>
        <w:t xml:space="preserve">, </w:t>
      </w:r>
      <w:r w:rsidRPr="00C57C62">
        <w:t>investor protection, directors</w:t>
      </w:r>
      <w:r>
        <w:t>’</w:t>
      </w:r>
      <w:r w:rsidRPr="00C57C62">
        <w:t xml:space="preserve"> duties and controlling investor duty. </w:t>
      </w:r>
      <w:r>
        <w:t>T</w:t>
      </w:r>
      <w:r w:rsidRPr="00C57C62">
        <w:t>here are rules for equity</w:t>
      </w:r>
      <w:r>
        <w:t xml:space="preserve"> and </w:t>
      </w:r>
      <w:r w:rsidRPr="00C57C62">
        <w:t>debt</w:t>
      </w:r>
      <w:r>
        <w:t>, but corporate law provides v</w:t>
      </w:r>
      <w:r w:rsidRPr="00C57C62">
        <w:t xml:space="preserve">ery </w:t>
      </w:r>
      <w:r>
        <w:t>few</w:t>
      </w:r>
      <w:r w:rsidRPr="00C57C62">
        <w:t xml:space="preserve"> rules to protect creditors</w:t>
      </w:r>
      <w:r>
        <w:t>; m</w:t>
      </w:r>
      <w:r w:rsidRPr="00C57C62">
        <w:t>ost of it is in insolvency</w:t>
      </w:r>
      <w:r>
        <w:t>. W</w:t>
      </w:r>
      <w:r w:rsidRPr="00C57C62">
        <w:t>hat if we have someone who</w:t>
      </w:r>
      <w:r>
        <w:t xml:space="preserve"> is</w:t>
      </w:r>
      <w:r w:rsidRPr="00C57C62">
        <w:t xml:space="preserve"> an investor</w:t>
      </w:r>
      <w:r>
        <w:t xml:space="preserve">—either </w:t>
      </w:r>
      <w:r w:rsidRPr="00C57C62">
        <w:t xml:space="preserve">a parallel investor or </w:t>
      </w:r>
      <w:r>
        <w:t xml:space="preserve">someone who is </w:t>
      </w:r>
      <w:r w:rsidRPr="00C57C62">
        <w:t xml:space="preserve">an equity investor </w:t>
      </w:r>
      <w:r>
        <w:t>today</w:t>
      </w:r>
      <w:r w:rsidRPr="00C57C62">
        <w:t xml:space="preserve"> </w:t>
      </w:r>
      <w:r>
        <w:t>and</w:t>
      </w:r>
      <w:r w:rsidRPr="00C57C62">
        <w:t xml:space="preserve"> </w:t>
      </w:r>
      <w:r>
        <w:t xml:space="preserve">a </w:t>
      </w:r>
      <w:r w:rsidRPr="00C57C62">
        <w:t>debt investor</w:t>
      </w:r>
      <w:r w:rsidRPr="00334813">
        <w:t xml:space="preserve"> </w:t>
      </w:r>
      <w:r w:rsidRPr="00C57C62">
        <w:t>tomorrow</w:t>
      </w:r>
      <w:r>
        <w:t>,</w:t>
      </w:r>
      <w:r w:rsidRPr="00C57C62">
        <w:t xml:space="preserve"> or the other way around? </w:t>
      </w:r>
      <w:r>
        <w:t>In</w:t>
      </w:r>
      <w:r w:rsidRPr="00C57C62">
        <w:t xml:space="preserve"> this way, they are influencing the company in various positions, </w:t>
      </w:r>
      <w:r>
        <w:t>but</w:t>
      </w:r>
      <w:r w:rsidRPr="00C57C62">
        <w:t xml:space="preserve"> the law does not provide an adequate response to this.</w:t>
      </w:r>
    </w:p>
    <w:p w:rsidR="002E2135" w:rsidP="00630CCB">
      <w:pPr>
        <w:pStyle w:val="Remark"/>
      </w:pPr>
      <w:r w:rsidRPr="00ED4421">
        <w:rPr>
          <w:rFonts w:ascii="Arial" w:hAnsi="Arial" w:cs="Arial"/>
        </w:rPr>
        <w:t>​​</w:t>
      </w:r>
      <w:r w:rsidRPr="00ED4421">
        <w:rPr>
          <w:b/>
          <w:bCs/>
        </w:rPr>
        <w:t>Lord Eatwell:</w:t>
      </w:r>
      <w:r w:rsidRPr="00ED4421">
        <w:rPr>
          <w:rFonts w:ascii="Arial" w:hAnsi="Arial" w:cs="Arial"/>
        </w:rPr>
        <w:t>​</w:t>
      </w:r>
      <w:r w:rsidRPr="00ED4421">
        <w:t xml:space="preserve"> </w:t>
      </w:r>
      <w:r>
        <w:t xml:space="preserve">Thank you. </w:t>
      </w:r>
      <w:r w:rsidRPr="00ED4421">
        <w:t>Several times this morning, people have mentioned “relational lending”</w:t>
      </w:r>
      <w:r>
        <w:t>, where</w:t>
      </w:r>
      <w:r w:rsidRPr="00ED4421">
        <w:t> </w:t>
      </w:r>
      <w:r>
        <w:t>t</w:t>
      </w:r>
      <w:r w:rsidRPr="00590599">
        <w:t>here</w:t>
      </w:r>
      <w:r>
        <w:t xml:space="preserve"> i</w:t>
      </w:r>
      <w:r w:rsidRPr="00590599">
        <w:t xml:space="preserve">s a relationship in some sense. </w:t>
      </w:r>
      <w:r>
        <w:t>A</w:t>
      </w:r>
      <w:r w:rsidRPr="00590599">
        <w:t xml:space="preserve"> caricature of modern banking is that relational lending has disappeared</w:t>
      </w:r>
      <w:r>
        <w:t>:</w:t>
      </w:r>
      <w:r w:rsidRPr="00590599">
        <w:t xml:space="preserve"> </w:t>
      </w:r>
      <w:r>
        <w:t>y</w:t>
      </w:r>
      <w:r w:rsidRPr="00590599">
        <w:t xml:space="preserve">ou lend on the basis of an </w:t>
      </w:r>
      <w:r w:rsidRPr="00590599">
        <w:t>algorithm</w:t>
      </w:r>
      <w:r>
        <w:t xml:space="preserve"> and you have</w:t>
      </w:r>
      <w:r w:rsidRPr="00590599">
        <w:t xml:space="preserve"> no idea who your bank manager is. </w:t>
      </w:r>
      <w:r>
        <w:t>There is</w:t>
      </w:r>
      <w:r w:rsidRPr="00590599">
        <w:t xml:space="preserve"> </w:t>
      </w:r>
      <w:r>
        <w:t>the</w:t>
      </w:r>
      <w:r w:rsidRPr="00590599">
        <w:t xml:space="preserve"> image of the little town bank manager who used to hold your hand, so to speak, in business things</w:t>
      </w:r>
      <w:r>
        <w:t>; I do not know w</w:t>
      </w:r>
      <w:r w:rsidRPr="00590599">
        <w:t xml:space="preserve">hether </w:t>
      </w:r>
      <w:r>
        <w:t>it</w:t>
      </w:r>
      <w:r w:rsidRPr="00590599">
        <w:t xml:space="preserve"> is true</w:t>
      </w:r>
      <w:r>
        <w:t xml:space="preserve"> b</w:t>
      </w:r>
      <w:r w:rsidRPr="00590599">
        <w:t>ut there</w:t>
      </w:r>
      <w:r>
        <w:t xml:space="preserve"> i</w:t>
      </w:r>
      <w:r w:rsidRPr="00590599">
        <w:t>s certainly</w:t>
      </w:r>
      <w:r>
        <w:t xml:space="preserve"> an</w:t>
      </w:r>
      <w:r w:rsidRPr="00590599">
        <w:t xml:space="preserve"> idea that this has disappeared.</w:t>
      </w:r>
    </w:p>
    <w:p w:rsidR="00630CCB" w:rsidP="00B97A0C">
      <w:pPr>
        <w:pStyle w:val="Remark"/>
      </w:pPr>
      <w:r>
        <w:t>F</w:t>
      </w:r>
      <w:r w:rsidRPr="00590599">
        <w:t>amously</w:t>
      </w:r>
      <w:r>
        <w:t>,</w:t>
      </w:r>
      <w:r w:rsidRPr="00590599">
        <w:t xml:space="preserve"> Handelsbanken, which is becoming quite successful as a banking institution in the UK</w:t>
      </w:r>
      <w:r>
        <w:t>, pursues</w:t>
      </w:r>
      <w:r w:rsidRPr="00590599">
        <w:t xml:space="preserve"> relationship lending</w:t>
      </w:r>
      <w:r>
        <w:t xml:space="preserve">. </w:t>
      </w:r>
      <w:r w:rsidRPr="00F71F3A">
        <w:t xml:space="preserve">It is mostly to </w:t>
      </w:r>
      <w:r>
        <w:t xml:space="preserve">the </w:t>
      </w:r>
      <w:r w:rsidRPr="00F71F3A">
        <w:t>high net worth, but it is relationship lending; it is a sort of private bank for the masses. </w:t>
      </w:r>
      <w:r w:rsidRPr="00654C37">
        <w:rPr>
          <w:color w:val="000000"/>
          <w:shd w:val="clear" w:color="auto" w:fill="FFFFFF"/>
        </w:rPr>
        <w:t xml:space="preserve"> </w:t>
      </w:r>
      <w:r>
        <w:rPr>
          <w:color w:val="000000"/>
          <w:shd w:val="clear" w:color="auto" w:fill="FFFFFF"/>
        </w:rPr>
        <w:t>I</w:t>
      </w:r>
      <w:r w:rsidRPr="00654C37">
        <w:t>f the banks move</w:t>
      </w:r>
      <w:r>
        <w:t>d</w:t>
      </w:r>
      <w:r w:rsidRPr="00654C37">
        <w:t xml:space="preserve"> back to that sort of model</w:t>
      </w:r>
      <w:r>
        <w:t>,</w:t>
      </w:r>
      <w:r w:rsidRPr="00654C37">
        <w:t xml:space="preserve"> </w:t>
      </w:r>
      <w:r>
        <w:t>w</w:t>
      </w:r>
      <w:r w:rsidRPr="00654C37">
        <w:t xml:space="preserve">ould they recapture the lending </w:t>
      </w:r>
      <w:r>
        <w:t>m</w:t>
      </w:r>
      <w:r w:rsidRPr="00654C37">
        <w:t>arket from the private</w:t>
      </w:r>
      <w:r>
        <w:t xml:space="preserve"> investors?</w:t>
      </w:r>
    </w:p>
    <w:p w:rsidR="00630CCB" w:rsidP="00630CCB">
      <w:pPr>
        <w:pStyle w:val="Answer"/>
      </w:pPr>
      <w:r w:rsidRPr="00827454">
        <w:rPr>
          <w:b/>
          <w:bCs/>
          <w:i/>
          <w:iCs/>
        </w:rPr>
        <w:t>Professor Ludovic Phalippou:</w:t>
      </w:r>
      <w:r w:rsidRPr="00827454">
        <w:t xml:space="preserve"> </w:t>
      </w:r>
      <w:r>
        <w:t>That</w:t>
      </w:r>
      <w:r w:rsidRPr="00827454">
        <w:t xml:space="preserve"> is a question </w:t>
      </w:r>
      <w:r w:rsidRPr="00E241E0">
        <w:t>o</w:t>
      </w:r>
      <w:r>
        <w:t>f the</w:t>
      </w:r>
      <w:r w:rsidRPr="00E241E0">
        <w:t xml:space="preserve"> strategy for private banking</w:t>
      </w:r>
      <w:r>
        <w:t>; m</w:t>
      </w:r>
      <w:r w:rsidRPr="00E241E0">
        <w:t xml:space="preserve">y wife is a private banker. </w:t>
      </w:r>
      <w:r>
        <w:t>It</w:t>
      </w:r>
      <w:r w:rsidRPr="00E241E0">
        <w:t xml:space="preserve"> might work, but that is the entire business model of private banks</w:t>
      </w:r>
      <w:r>
        <w:t>:</w:t>
      </w:r>
      <w:r w:rsidRPr="00E241E0">
        <w:t xml:space="preserve"> you build this relationship, </w:t>
      </w:r>
      <w:r>
        <w:t xml:space="preserve">and </w:t>
      </w:r>
      <w:r w:rsidRPr="00E241E0">
        <w:t>if somebody needs advice, they can call you any</w:t>
      </w:r>
      <w:r>
        <w:t xml:space="preserve"> </w:t>
      </w:r>
      <w:r w:rsidRPr="00E241E0">
        <w:t>time, et</w:t>
      </w:r>
      <w:r>
        <w:t xml:space="preserve"> cetera. B</w:t>
      </w:r>
      <w:r w:rsidRPr="00E241E0">
        <w:t xml:space="preserve">ut it is true that it is not profitable for people below a certain amount of income. Revolut </w:t>
      </w:r>
      <w:r>
        <w:t>h</w:t>
      </w:r>
      <w:r w:rsidRPr="00E241E0">
        <w:t>as a project doing th</w:t>
      </w:r>
      <w:r>
        <w:t>is</w:t>
      </w:r>
      <w:r w:rsidRPr="00E241E0">
        <w:t xml:space="preserve"> sort of private banking for the masses. </w:t>
      </w:r>
      <w:r>
        <w:t>Perhaps</w:t>
      </w:r>
      <w:r w:rsidRPr="00E241E0">
        <w:t xml:space="preserve"> </w:t>
      </w:r>
      <w:r>
        <w:t>it</w:t>
      </w:r>
      <w:r w:rsidRPr="00E241E0">
        <w:t xml:space="preserve"> will succeed, but I do not know </w:t>
      </w:r>
      <w:r>
        <w:t xml:space="preserve">what </w:t>
      </w:r>
      <w:r w:rsidRPr="00E241E0">
        <w:t>the odds</w:t>
      </w:r>
      <w:r>
        <w:t xml:space="preserve"> are.</w:t>
      </w:r>
    </w:p>
    <w:p w:rsidR="00630CCB" w:rsidRPr="00827454" w:rsidP="00630CCB">
      <w:pPr>
        <w:pStyle w:val="Remark"/>
        <w:rPr>
          <w:rFonts w:eastAsiaTheme="minorHAnsi"/>
        </w:rPr>
      </w:pPr>
      <w:sdt>
        <w:sdtPr>
          <w:alias w:val="Member"/>
          <w:tag w:val="&lt;Member mnisId='2802' dodsId='26651'&gt;"/>
          <w:id w:val="-72970403"/>
          <w:placeholder>
            <w:docPart w:val="31619198CBFB43DCBDE31210EC70CCEC"/>
          </w:placeholder>
          <w:richText/>
        </w:sdtPr>
        <w:sdtContent>
          <w:r w:rsidRPr="00126972">
            <w:rPr>
              <w:b/>
            </w:rPr>
            <w:t>Lord Eatwell:</w:t>
          </w:r>
        </w:sdtContent>
      </w:sdt>
      <w:r>
        <w:t xml:space="preserve"> If you have an account with</w:t>
      </w:r>
      <w:r w:rsidRPr="00827454">
        <w:rPr>
          <w:rFonts w:eastAsiaTheme="minorHAnsi"/>
        </w:rPr>
        <w:t xml:space="preserve"> Handelsbanken, </w:t>
      </w:r>
      <w:r>
        <w:t xml:space="preserve">for example, you </w:t>
      </w:r>
      <w:r w:rsidRPr="00827454">
        <w:rPr>
          <w:rFonts w:eastAsiaTheme="minorHAnsi"/>
        </w:rPr>
        <w:t>also have the mobile phone number of your manager.</w:t>
      </w:r>
    </w:p>
    <w:p w:rsidR="00630CCB" w:rsidP="00630CCB">
      <w:pPr>
        <w:pStyle w:val="Answer"/>
      </w:pPr>
      <w:r w:rsidRPr="00300A5D">
        <w:rPr>
          <w:b/>
          <w:bCs/>
          <w:i/>
          <w:iCs/>
        </w:rPr>
        <w:t>Professor Ludovic Phalippou:</w:t>
      </w:r>
      <w:r w:rsidRPr="00827454">
        <w:t xml:space="preserve"> </w:t>
      </w:r>
      <w:r>
        <w:t>It is quite</w:t>
      </w:r>
      <w:r w:rsidRPr="00300A5D">
        <w:t xml:space="preserve"> amazing </w:t>
      </w:r>
      <w:r>
        <w:t>that</w:t>
      </w:r>
      <w:r w:rsidRPr="00300A5D">
        <w:t xml:space="preserve"> nowadays we think of </w:t>
      </w:r>
      <w:r>
        <w:t>that</w:t>
      </w:r>
      <w:r w:rsidRPr="00300A5D">
        <w:t xml:space="preserve"> as a miracle</w:t>
      </w:r>
      <w:r>
        <w:t xml:space="preserve">, when it used to be that the manager would </w:t>
      </w:r>
      <w:r w:rsidRPr="00300A5D">
        <w:t>know your parents and everything.</w:t>
      </w:r>
      <w:r>
        <w:t xml:space="preserve"> Perhaps</w:t>
      </w:r>
      <w:r w:rsidRPr="00300A5D">
        <w:t xml:space="preserve"> that will save </w:t>
      </w:r>
      <w:r>
        <w:t>them;</w:t>
      </w:r>
      <w:r w:rsidRPr="00300A5D">
        <w:t xml:space="preserve"> </w:t>
      </w:r>
      <w:r>
        <w:t>it is</w:t>
      </w:r>
      <w:r w:rsidRPr="00300A5D">
        <w:t xml:space="preserve"> possible, but I do not know</w:t>
      </w:r>
      <w:r>
        <w:t>. F</w:t>
      </w:r>
      <w:r w:rsidRPr="00300A5D">
        <w:t>or business lending</w:t>
      </w:r>
      <w:r>
        <w:t>,</w:t>
      </w:r>
      <w:r w:rsidRPr="00300A5D">
        <w:t xml:space="preserve"> we are talking about relatively large sums of money, and the sorts of relationship we are talking about </w:t>
      </w:r>
      <w:r>
        <w:t>are more along the lines of</w:t>
      </w:r>
      <w:r w:rsidRPr="00300A5D">
        <w:t xml:space="preserve"> </w:t>
      </w:r>
      <w:r>
        <w:t xml:space="preserve">Ares going to Air France </w:t>
      </w:r>
      <w:r w:rsidRPr="00300A5D">
        <w:t>and say</w:t>
      </w:r>
      <w:r>
        <w:t>ing, “</w:t>
      </w:r>
      <w:r w:rsidRPr="00300A5D">
        <w:t>I will always be there for you. We sign</w:t>
      </w:r>
      <w:r>
        <w:t>ed</w:t>
      </w:r>
      <w:r w:rsidRPr="00300A5D">
        <w:t xml:space="preserve"> a deal </w:t>
      </w:r>
      <w:r>
        <w:t>a</w:t>
      </w:r>
      <w:r w:rsidRPr="00300A5D">
        <w:t xml:space="preserve">nd if you need more money within two years, I will give you </w:t>
      </w:r>
      <w:r>
        <w:t xml:space="preserve">it. </w:t>
      </w:r>
      <w:r w:rsidRPr="00300A5D">
        <w:t>I am credible because I have all this capital that is committed to me</w:t>
      </w:r>
      <w:r>
        <w:t>, s</w:t>
      </w:r>
      <w:r w:rsidRPr="00300A5D">
        <w:t>o there is no problem with me lending more to you if you satisfy th</w:t>
      </w:r>
      <w:r>
        <w:t>e</w:t>
      </w:r>
      <w:r w:rsidRPr="00300A5D">
        <w:t xml:space="preserve"> following criteria</w:t>
      </w:r>
      <w:r>
        <w:t>”</w:t>
      </w:r>
      <w:r w:rsidRPr="00300A5D">
        <w:t xml:space="preserve">. </w:t>
      </w:r>
      <w:r>
        <w:t>T</w:t>
      </w:r>
      <w:r w:rsidRPr="00300A5D">
        <w:t xml:space="preserve">hat is what has become </w:t>
      </w:r>
      <w:r>
        <w:t xml:space="preserve">of </w:t>
      </w:r>
      <w:r w:rsidRPr="00300A5D">
        <w:t>relationship lending</w:t>
      </w:r>
      <w:r>
        <w:t>.</w:t>
      </w:r>
      <w:r w:rsidRPr="00300A5D">
        <w:t xml:space="preserve"> </w:t>
      </w:r>
    </w:p>
    <w:p w:rsidR="00630CCB" w:rsidP="00630CCB">
      <w:pPr>
        <w:pStyle w:val="Answer"/>
      </w:pPr>
      <w:r>
        <w:t>I will make a</w:t>
      </w:r>
      <w:r w:rsidRPr="00300A5D">
        <w:t xml:space="preserve"> quick remark </w:t>
      </w:r>
      <w:r>
        <w:t>regarding</w:t>
      </w:r>
      <w:r w:rsidRPr="00300A5D">
        <w:t xml:space="preserve"> </w:t>
      </w:r>
      <w:r>
        <w:t xml:space="preserve">what you said about </w:t>
      </w:r>
      <w:r w:rsidRPr="00300A5D">
        <w:t>want</w:t>
      </w:r>
      <w:r>
        <w:t>ing</w:t>
      </w:r>
      <w:r w:rsidRPr="00300A5D">
        <w:t xml:space="preserve"> more equity, not debt. </w:t>
      </w:r>
      <w:r>
        <w:t>Again,</w:t>
      </w:r>
      <w:r w:rsidRPr="00300A5D">
        <w:t xml:space="preserve"> it is very important to distinguish between </w:t>
      </w:r>
      <w:r>
        <w:t xml:space="preserve">the </w:t>
      </w:r>
      <w:r w:rsidRPr="00300A5D">
        <w:t>primary and secondary market</w:t>
      </w:r>
      <w:r>
        <w:t>s</w:t>
      </w:r>
      <w:r w:rsidRPr="00300A5D">
        <w:t xml:space="preserve">. </w:t>
      </w:r>
      <w:r>
        <w:t>If s</w:t>
      </w:r>
      <w:r w:rsidRPr="00300A5D">
        <w:t>omebody com</w:t>
      </w:r>
      <w:r>
        <w:t>es</w:t>
      </w:r>
      <w:r w:rsidRPr="00300A5D">
        <w:t xml:space="preserve"> to </w:t>
      </w:r>
      <w:r>
        <w:t>the</w:t>
      </w:r>
      <w:r w:rsidRPr="00300A5D">
        <w:t xml:space="preserve"> UK</w:t>
      </w:r>
      <w:r>
        <w:t xml:space="preserve"> and</w:t>
      </w:r>
      <w:r w:rsidRPr="00300A5D">
        <w:t xml:space="preserve"> buy</w:t>
      </w:r>
      <w:r>
        <w:t>s</w:t>
      </w:r>
      <w:r w:rsidRPr="00300A5D">
        <w:t xml:space="preserve"> Manchester United with only equity, that is not helpful. They</w:t>
      </w:r>
      <w:r>
        <w:t xml:space="preserve"> a</w:t>
      </w:r>
      <w:r w:rsidRPr="00300A5D">
        <w:t>re just buying out the previous owner</w:t>
      </w:r>
      <w:r>
        <w:t xml:space="preserve">—whether </w:t>
      </w:r>
      <w:r w:rsidRPr="00300A5D">
        <w:t>they use o</w:t>
      </w:r>
      <w:r>
        <w:t>nly</w:t>
      </w:r>
      <w:r w:rsidRPr="00300A5D">
        <w:t xml:space="preserve"> equity or a mix of debt </w:t>
      </w:r>
      <w:r>
        <w:t>and</w:t>
      </w:r>
      <w:r w:rsidRPr="00300A5D">
        <w:t xml:space="preserve"> equity</w:t>
      </w:r>
      <w:r>
        <w:t>,</w:t>
      </w:r>
      <w:r w:rsidRPr="00300A5D">
        <w:t xml:space="preserve"> it does not change anything. </w:t>
      </w:r>
      <w:r>
        <w:t xml:space="preserve">What </w:t>
      </w:r>
      <w:r w:rsidRPr="00300A5D">
        <w:t>makes a difference is if it is a primary transaction</w:t>
      </w:r>
      <w:r>
        <w:t xml:space="preserve">, where </w:t>
      </w:r>
      <w:r w:rsidRPr="00300A5D">
        <w:t>somebody comes in</w:t>
      </w:r>
      <w:r>
        <w:t>, such as</w:t>
      </w:r>
      <w:r w:rsidRPr="00300A5D">
        <w:t xml:space="preserve"> the Qataris in Paris</w:t>
      </w:r>
      <w:r>
        <w:t>,</w:t>
      </w:r>
      <w:r w:rsidRPr="00300A5D">
        <w:t xml:space="preserve"> and</w:t>
      </w:r>
      <w:r>
        <w:t xml:space="preserve"> says</w:t>
      </w:r>
      <w:r w:rsidRPr="00300A5D">
        <w:t xml:space="preserve">, </w:t>
      </w:r>
      <w:r>
        <w:t>“L</w:t>
      </w:r>
      <w:r w:rsidRPr="00300A5D">
        <w:t>ook</w:t>
      </w:r>
      <w:r>
        <w:t>,</w:t>
      </w:r>
      <w:r w:rsidRPr="00300A5D">
        <w:t xml:space="preserve"> here is </w:t>
      </w:r>
      <w:r>
        <w:t>several</w:t>
      </w:r>
      <w:r w:rsidRPr="00300A5D">
        <w:t xml:space="preserve"> billion</w:t>
      </w:r>
      <w:r>
        <w:t>”</w:t>
      </w:r>
      <w:r w:rsidRPr="00300A5D">
        <w:t>.</w:t>
      </w:r>
    </w:p>
    <w:p w:rsidR="00630CCB" w:rsidP="00630CCB">
      <w:pPr>
        <w:pStyle w:val="Question"/>
      </w:pPr>
      <w:sdt>
        <w:sdtPr>
          <w:alias w:val="Member"/>
          <w:tag w:val="&lt;Member mnisId='3856' dodsId='59264'&gt;"/>
          <w:id w:val="134302359"/>
          <w:placeholder>
            <w:docPart w:val="31619198CBFB43DCBDE31210EC70CCEC"/>
          </w:placeholder>
          <w:richText/>
        </w:sdtPr>
        <w:sdtContent>
          <w:r w:rsidRPr="005B7A2B">
            <w:rPr>
              <w:b/>
            </w:rPr>
            <w:t>Lord Smith of Kelvin:</w:t>
          </w:r>
        </w:sdtContent>
      </w:sdt>
      <w:r>
        <w:t xml:space="preserve"> You have both downplayed the chances of systemic risk. Going</w:t>
      </w:r>
      <w:r w:rsidRPr="00A70416">
        <w:t xml:space="preserve"> back only a few years</w:t>
      </w:r>
      <w:r>
        <w:t>—I am not</w:t>
      </w:r>
      <w:r w:rsidRPr="00A70416">
        <w:t xml:space="preserve"> talking about 17 years ago</w:t>
      </w:r>
      <w:r>
        <w:t xml:space="preserve">—some </w:t>
      </w:r>
      <w:r w:rsidRPr="00A70416">
        <w:t>words were said in political circles</w:t>
      </w:r>
      <w:r>
        <w:t xml:space="preserve"> a</w:t>
      </w:r>
      <w:r w:rsidRPr="00A70416">
        <w:t>nd bond market yields went up</w:t>
      </w:r>
      <w:r>
        <w:t>,</w:t>
      </w:r>
      <w:r w:rsidRPr="00A70416">
        <w:t xml:space="preserve"> values came down and a number of pension funds suddenly </w:t>
      </w:r>
      <w:r>
        <w:t xml:space="preserve">discovered that </w:t>
      </w:r>
      <w:r w:rsidRPr="00A70416">
        <w:t xml:space="preserve">they </w:t>
      </w:r>
      <w:r>
        <w:t xml:space="preserve">were </w:t>
      </w:r>
      <w:r w:rsidRPr="00A70416">
        <w:t xml:space="preserve">very big </w:t>
      </w:r>
      <w:r>
        <w:t>on bonds</w:t>
      </w:r>
      <w:r w:rsidRPr="00A70416">
        <w:t xml:space="preserve"> like they might </w:t>
      </w:r>
      <w:r>
        <w:t>have been big on</w:t>
      </w:r>
      <w:r w:rsidRPr="00A70416">
        <w:t xml:space="preserve"> private </w:t>
      </w:r>
      <w:r w:rsidRPr="00A70416">
        <w:t>equity</w:t>
      </w:r>
      <w:r>
        <w:t>,</w:t>
      </w:r>
      <w:r w:rsidRPr="00A70416">
        <w:t xml:space="preserve"> especially</w:t>
      </w:r>
      <w:r>
        <w:t xml:space="preserve"> ones</w:t>
      </w:r>
      <w:r w:rsidRPr="00A70416">
        <w:t xml:space="preserve"> in Scandinavia. </w:t>
      </w:r>
      <w:r>
        <w:t xml:space="preserve">We </w:t>
      </w:r>
      <w:r w:rsidRPr="00A70416">
        <w:t>suddenly discover</w:t>
      </w:r>
      <w:r>
        <w:t>ed</w:t>
      </w:r>
      <w:r w:rsidRPr="00A70416">
        <w:t xml:space="preserve"> that, and </w:t>
      </w:r>
      <w:r>
        <w:t xml:space="preserve">it </w:t>
      </w:r>
      <w:r w:rsidRPr="00A70416">
        <w:t xml:space="preserve">had a major effect. </w:t>
      </w:r>
      <w:r>
        <w:t xml:space="preserve">The </w:t>
      </w:r>
      <w:r w:rsidRPr="00A70416">
        <w:t>Bank of England had to step in and put up very big money. That was a systemic risk</w:t>
      </w:r>
      <w:r>
        <w:t>.</w:t>
      </w:r>
      <w:r w:rsidRPr="00A70416">
        <w:t xml:space="preserve"> It went away</w:t>
      </w:r>
      <w:r>
        <w:t xml:space="preserve">—it </w:t>
      </w:r>
      <w:r w:rsidRPr="00A70416">
        <w:t>was</w:t>
      </w:r>
      <w:r>
        <w:t xml:space="preserve"> not</w:t>
      </w:r>
      <w:r w:rsidRPr="00A70416">
        <w:t xml:space="preserve"> like 2007, 2008</w:t>
      </w:r>
      <w:r>
        <w:t xml:space="preserve"> or 2009—but </w:t>
      </w:r>
      <w:r w:rsidRPr="00A70416">
        <w:t>I put it to you</w:t>
      </w:r>
      <w:r>
        <w:t xml:space="preserve"> that there</w:t>
      </w:r>
      <w:r w:rsidRPr="00A70416">
        <w:t xml:space="preserve"> is a risk there somewhere</w:t>
      </w:r>
      <w:r>
        <w:t>,</w:t>
      </w:r>
      <w:r w:rsidRPr="00A70416">
        <w:t xml:space="preserve"> </w:t>
      </w:r>
      <w:r>
        <w:t>i</w:t>
      </w:r>
      <w:r w:rsidRPr="00A70416">
        <w:t>f a lot of these pension funds are in these other areas now</w:t>
      </w:r>
      <w:r>
        <w:t>, with</w:t>
      </w:r>
      <w:r w:rsidRPr="00A70416">
        <w:t xml:space="preserve"> part equity, part fixed debt</w:t>
      </w:r>
      <w:r>
        <w:t xml:space="preserve"> and </w:t>
      </w:r>
      <w:r w:rsidRPr="00A70416">
        <w:t>in quite high</w:t>
      </w:r>
      <w:r>
        <w:t>-</w:t>
      </w:r>
      <w:r w:rsidRPr="00A70416">
        <w:t>leverage vehicles and so on.</w:t>
      </w:r>
    </w:p>
    <w:p w:rsidR="00630CCB" w:rsidRPr="00827454" w:rsidP="007E12A2">
      <w:pPr>
        <w:pStyle w:val="Remark"/>
      </w:pPr>
      <w:r>
        <w:t>We also</w:t>
      </w:r>
      <w:r w:rsidRPr="00A70416">
        <w:t xml:space="preserve"> seem</w:t>
      </w:r>
      <w:r>
        <w:t>, from what you are saying,</w:t>
      </w:r>
      <w:r w:rsidRPr="00A70416">
        <w:t xml:space="preserve"> to be moving to an absolute</w:t>
      </w:r>
      <w:r>
        <w:t>ly</w:t>
      </w:r>
      <w:r w:rsidRPr="00A70416">
        <w:t xml:space="preserve"> free banking market</w:t>
      </w:r>
      <w:r>
        <w:t xml:space="preserve">, because if </w:t>
      </w:r>
      <w:r w:rsidRPr="00A70416">
        <w:t xml:space="preserve">we loosened up a bit in </w:t>
      </w:r>
      <w:r w:rsidRPr="00A70416">
        <w:t>banks</w:t>
      </w:r>
      <w:r w:rsidRPr="00A70416">
        <w:t xml:space="preserve"> they would not have all these compliance people</w:t>
      </w:r>
      <w:r>
        <w:t>, s</w:t>
      </w:r>
      <w:r w:rsidRPr="00A70416">
        <w:t>o they</w:t>
      </w:r>
      <w:r>
        <w:t xml:space="preserve"> would</w:t>
      </w:r>
      <w:r w:rsidRPr="00A70416">
        <w:t xml:space="preserve"> be able to lend again. </w:t>
      </w:r>
      <w:r>
        <w:t>Can</w:t>
      </w:r>
      <w:r w:rsidRPr="00A70416">
        <w:t xml:space="preserve"> you just repeat what you </w:t>
      </w:r>
      <w:r>
        <w:t>said?</w:t>
      </w:r>
      <w:r w:rsidRPr="00A70416">
        <w:t xml:space="preserve"> I heard </w:t>
      </w:r>
      <w:r>
        <w:t xml:space="preserve">that we should </w:t>
      </w:r>
      <w:r w:rsidRPr="00A70416">
        <w:t>eas</w:t>
      </w:r>
      <w:r>
        <w:t>e</w:t>
      </w:r>
      <w:r w:rsidRPr="00A70416">
        <w:t xml:space="preserve"> regulation</w:t>
      </w:r>
      <w:r>
        <w:t xml:space="preserve"> on</w:t>
      </w:r>
      <w:r w:rsidRPr="00A70416">
        <w:t xml:space="preserve"> existing, regulated people</w:t>
      </w:r>
      <w:r>
        <w:t xml:space="preserve"> and</w:t>
      </w:r>
      <w:r w:rsidRPr="00A70416">
        <w:t xml:space="preserve"> </w:t>
      </w:r>
      <w:r>
        <w:t>should</w:t>
      </w:r>
      <w:r w:rsidRPr="00A70416">
        <w:t xml:space="preserve"> not regulate</w:t>
      </w:r>
      <w:r>
        <w:t xml:space="preserve"> these new vehicles</w:t>
      </w:r>
      <w:r w:rsidRPr="00A70416">
        <w:t xml:space="preserve"> any more than we need to. I am just saying </w:t>
      </w:r>
      <w:r>
        <w:t xml:space="preserve">that </w:t>
      </w:r>
      <w:r w:rsidRPr="00A70416">
        <w:t>I think there</w:t>
      </w:r>
      <w:r>
        <w:t xml:space="preserve"> i</w:t>
      </w:r>
      <w:r w:rsidRPr="00A70416">
        <w:t>s still a systemic risk there somewhere.</w:t>
      </w:r>
    </w:p>
    <w:p w:rsidR="00630CCB" w:rsidRPr="00827454" w:rsidP="00630CCB">
      <w:pPr>
        <w:pStyle w:val="Remark"/>
      </w:pPr>
      <w:r w:rsidRPr="00827454">
        <w:rPr>
          <w:b/>
          <w:bCs/>
        </w:rPr>
        <w:t>Lord Eatwell:</w:t>
      </w:r>
      <w:r w:rsidRPr="00827454">
        <w:t xml:space="preserve"> </w:t>
      </w:r>
      <w:r>
        <w:t xml:space="preserve">If I may just </w:t>
      </w:r>
      <w:r w:rsidRPr="00827454">
        <w:t>supplement that</w:t>
      </w:r>
      <w:r>
        <w:t>, o</w:t>
      </w:r>
      <w:r w:rsidRPr="00827454">
        <w:t>ne image we</w:t>
      </w:r>
      <w:r>
        <w:t xml:space="preserve"> have</w:t>
      </w:r>
      <w:r w:rsidRPr="00827454">
        <w:t xml:space="preserve"> had, on exactly the issue that Lord Smith is talking about</w:t>
      </w:r>
      <w:r>
        <w:t xml:space="preserve">, </w:t>
      </w:r>
      <w:r w:rsidRPr="0007216F">
        <w:t>is that risk is like a balloon</w:t>
      </w:r>
      <w:r>
        <w:t>. Y</w:t>
      </w:r>
      <w:r w:rsidRPr="0007216F">
        <w:t>ou have squeezed a bit of the balloon</w:t>
      </w:r>
      <w:r>
        <w:t>,</w:t>
      </w:r>
      <w:r w:rsidRPr="0007216F">
        <w:t xml:space="preserve"> in the banking bit, but the balloon</w:t>
      </w:r>
      <w:r>
        <w:t>—the risk—has just</w:t>
      </w:r>
      <w:r w:rsidRPr="0007216F">
        <w:t xml:space="preserve"> grown up elsewhere.</w:t>
      </w:r>
    </w:p>
    <w:p w:rsidR="00630CCB" w:rsidP="00630CCB">
      <w:pPr>
        <w:pStyle w:val="Answer"/>
      </w:pPr>
      <w:r w:rsidRPr="00827454">
        <w:rPr>
          <w:b/>
          <w:bCs/>
          <w:i/>
          <w:iCs/>
        </w:rPr>
        <w:t xml:space="preserve">Dr Narine Lalafaryan: </w:t>
      </w:r>
      <w:r w:rsidRPr="00827454">
        <w:t>My position on this is that we do not know enough about this market</w:t>
      </w:r>
      <w:r>
        <w:t xml:space="preserve"> to be able to say that we need</w:t>
      </w:r>
      <w:r w:rsidRPr="00827454">
        <w:t xml:space="preserve"> to regulate it.</w:t>
      </w:r>
      <w:r>
        <w:t xml:space="preserve"> T</w:t>
      </w:r>
      <w:r w:rsidRPr="00192225">
        <w:t>hat is why my suggestion is to better understand the interconnectedness that I mention</w:t>
      </w:r>
      <w:r>
        <w:t>ed</w:t>
      </w:r>
      <w:r w:rsidRPr="00192225">
        <w:t xml:space="preserve"> between not just the markets but investors and capital. </w:t>
      </w:r>
      <w:r>
        <w:t xml:space="preserve">This </w:t>
      </w:r>
      <w:r w:rsidRPr="00192225">
        <w:t xml:space="preserve">is </w:t>
      </w:r>
      <w:r w:rsidRPr="00192225">
        <w:t>really important</w:t>
      </w:r>
      <w:r>
        <w:t>, as is i</w:t>
      </w:r>
      <w:r w:rsidRPr="00192225">
        <w:t>nterconnectedness between the UK banking sector and private markets</w:t>
      </w:r>
      <w:r>
        <w:t>,</w:t>
      </w:r>
      <w:r w:rsidRPr="00192225">
        <w:t xml:space="preserve"> </w:t>
      </w:r>
      <w:r>
        <w:t>and</w:t>
      </w:r>
      <w:r w:rsidRPr="00192225">
        <w:t xml:space="preserve"> global interconnectedness, because there</w:t>
      </w:r>
      <w:r>
        <w:t xml:space="preserve"> is</w:t>
      </w:r>
      <w:r w:rsidRPr="00192225">
        <w:t xml:space="preserve"> a lot of traffic between</w:t>
      </w:r>
      <w:r>
        <w:t xml:space="preserve"> the</w:t>
      </w:r>
      <w:r w:rsidRPr="00192225">
        <w:t xml:space="preserve"> US and </w:t>
      </w:r>
      <w:r>
        <w:t xml:space="preserve">the </w:t>
      </w:r>
      <w:r w:rsidRPr="00192225">
        <w:t>UK across the Atlantic.</w:t>
      </w:r>
    </w:p>
    <w:p w:rsidR="00630CCB" w:rsidP="00630CCB">
      <w:pPr>
        <w:pStyle w:val="Answer"/>
      </w:pPr>
      <w:r>
        <w:t>A</w:t>
      </w:r>
      <w:r w:rsidRPr="00192225">
        <w:t xml:space="preserve">t this stage, my answer would be that we just do not know enough about this market. There is not a lot of comprehensive empirical data </w:t>
      </w:r>
      <w:r>
        <w:t>to</w:t>
      </w:r>
      <w:r w:rsidRPr="00192225">
        <w:t xml:space="preserve"> show that there is systemic risk. I completely agree with the point that one might say that</w:t>
      </w:r>
      <w:r>
        <w:t xml:space="preserve"> </w:t>
      </w:r>
      <w:r w:rsidRPr="00192225">
        <w:t>you squeeze the balloon and you give it to the other players in the market</w:t>
      </w:r>
      <w:r>
        <w:t>,</w:t>
      </w:r>
      <w:r w:rsidRPr="00192225">
        <w:t xml:space="preserve"> </w:t>
      </w:r>
      <w:r>
        <w:t>b</w:t>
      </w:r>
      <w:r w:rsidRPr="00192225">
        <w:t>ut we do not have enough empirical data to</w:t>
      </w:r>
      <w:r>
        <w:t xml:space="preserve"> </w:t>
      </w:r>
      <w:r w:rsidRPr="00192225">
        <w:t>be able to credibly say that there is systemic risk</w:t>
      </w:r>
      <w:r>
        <w:t>.</w:t>
      </w:r>
      <w:r w:rsidRPr="00192225">
        <w:t xml:space="preserve"> </w:t>
      </w:r>
      <w:r>
        <w:t>W</w:t>
      </w:r>
      <w:r w:rsidRPr="00192225">
        <w:t>e are starting to get more empirical data that shows the interconnectedness</w:t>
      </w:r>
      <w:r>
        <w:t xml:space="preserve"> and</w:t>
      </w:r>
      <w:r w:rsidRPr="00192225">
        <w:t xml:space="preserve"> exposure between the markets, investors and capital. I keep repeating myself, but it is important </w:t>
      </w:r>
      <w:r>
        <w:t xml:space="preserve">to look </w:t>
      </w:r>
      <w:r w:rsidRPr="00192225">
        <w:t>not just at this one circle of interconnectedness, which is between</w:t>
      </w:r>
      <w:r>
        <w:t xml:space="preserve"> the</w:t>
      </w:r>
      <w:r w:rsidRPr="00192225">
        <w:t xml:space="preserve"> markets</w:t>
      </w:r>
      <w:r>
        <w:t>,</w:t>
      </w:r>
      <w:r w:rsidRPr="00192225">
        <w:t xml:space="preserve"> but </w:t>
      </w:r>
      <w:r>
        <w:t xml:space="preserve">at the interconnectedness </w:t>
      </w:r>
      <w:r w:rsidRPr="00192225">
        <w:t>between investors and capital.</w:t>
      </w:r>
    </w:p>
    <w:p w:rsidR="00630CCB" w:rsidP="00630CCB">
      <w:pPr>
        <w:pStyle w:val="Answer"/>
      </w:pPr>
      <w:r w:rsidRPr="00827454">
        <w:rPr>
          <w:b/>
          <w:bCs/>
          <w:i/>
          <w:iCs/>
        </w:rPr>
        <w:t xml:space="preserve">Professor Ludovic Phalippou: </w:t>
      </w:r>
      <w:r w:rsidRPr="00827454">
        <w:t>Pension funds in the UK have some 3% or 4% of their assets</w:t>
      </w:r>
      <w:r>
        <w:t xml:space="preserve"> </w:t>
      </w:r>
      <w:r w:rsidRPr="00DA38D5">
        <w:t>in private equity and private debt. It</w:t>
      </w:r>
      <w:r>
        <w:t xml:space="preserve"> is</w:t>
      </w:r>
      <w:r w:rsidRPr="00DA38D5">
        <w:t xml:space="preserve"> not a large amount of money</w:t>
      </w:r>
      <w:r>
        <w:t>, unlike</w:t>
      </w:r>
      <w:r w:rsidRPr="00DA38D5">
        <w:t xml:space="preserve"> bonds, which is about half or 40%. </w:t>
      </w:r>
      <w:r>
        <w:t>W</w:t>
      </w:r>
      <w:r w:rsidRPr="00DA38D5">
        <w:t>hen there was this big problem in the bond market</w:t>
      </w:r>
      <w:r>
        <w:t>,</w:t>
      </w:r>
      <w:r w:rsidRPr="00DA38D5">
        <w:t xml:space="preserve"> we were talking about very large sums of money for the pension funds, and </w:t>
      </w:r>
      <w:r>
        <w:t xml:space="preserve">it was </w:t>
      </w:r>
      <w:r w:rsidRPr="00DA38D5">
        <w:t>down to the Government to decide whether they want</w:t>
      </w:r>
      <w:r>
        <w:t>ed</w:t>
      </w:r>
      <w:r w:rsidRPr="00DA38D5">
        <w:t xml:space="preserve"> to bail out the pensioners</w:t>
      </w:r>
      <w:r>
        <w:t>. B</w:t>
      </w:r>
      <w:r w:rsidRPr="00DA38D5">
        <w:t xml:space="preserve">ut it did not freeze the economy, even if the Government had said, </w:t>
      </w:r>
      <w:r>
        <w:t>“T</w:t>
      </w:r>
      <w:r w:rsidRPr="00DA38D5">
        <w:t>oo bad</w:t>
      </w:r>
      <w:r>
        <w:t>,</w:t>
      </w:r>
      <w:r w:rsidRPr="00DA38D5">
        <w:t xml:space="preserve"> you lost your pension</w:t>
      </w:r>
      <w:r>
        <w:t>”. I</w:t>
      </w:r>
      <w:r w:rsidRPr="00DA38D5">
        <w:t>t could have been a scandal.</w:t>
      </w:r>
    </w:p>
    <w:p w:rsidR="00630CCB" w:rsidP="00630CCB">
      <w:pPr>
        <w:pStyle w:val="Answer"/>
      </w:pPr>
      <w:r>
        <w:t>I</w:t>
      </w:r>
      <w:r w:rsidRPr="00DA38D5">
        <w:t>t is important to bear in mind that the pension funds have very little</w:t>
      </w:r>
      <w:r>
        <w:t xml:space="preserve"> in private markets—USS has probably </w:t>
      </w:r>
      <w:r w:rsidRPr="00DA38D5">
        <w:t>one of the largest amount</w:t>
      </w:r>
      <w:r>
        <w:t>s, at 25% or 30%.</w:t>
      </w:r>
      <w:r w:rsidRPr="00DA38D5">
        <w:t xml:space="preserve"> </w:t>
      </w:r>
      <w:r>
        <w:t>I</w:t>
      </w:r>
      <w:r w:rsidRPr="00DA38D5">
        <w:t>t is not large amounts of</w:t>
      </w:r>
      <w:r>
        <w:t xml:space="preserve"> </w:t>
      </w:r>
      <w:r w:rsidRPr="00DA38D5">
        <w:t>money</w:t>
      </w:r>
      <w:r>
        <w:t>, a</w:t>
      </w:r>
      <w:r w:rsidRPr="00DA38D5">
        <w:t xml:space="preserve">nd the odds that </w:t>
      </w:r>
      <w:r>
        <w:t>it</w:t>
      </w:r>
      <w:r w:rsidRPr="00DA38D5">
        <w:t xml:space="preserve"> would go to zero </w:t>
      </w:r>
      <w:r>
        <w:t>are</w:t>
      </w:r>
      <w:r w:rsidRPr="00DA38D5">
        <w:t xml:space="preserve"> </w:t>
      </w:r>
      <w:r w:rsidRPr="00DA38D5">
        <w:t>pretty extreme</w:t>
      </w:r>
      <w:r>
        <w:t xml:space="preserve">. What happened in the bond market involved </w:t>
      </w:r>
      <w:r>
        <w:t xml:space="preserve">meaningful amounts of money. Here, </w:t>
      </w:r>
      <w:r w:rsidRPr="00DA38D5">
        <w:t>the chance that there will be a meaningful loss is low.</w:t>
      </w:r>
    </w:p>
    <w:p w:rsidR="00630CCB" w:rsidP="00630CCB">
      <w:pPr>
        <w:pStyle w:val="Answer"/>
      </w:pPr>
      <w:r w:rsidRPr="00DA38D5">
        <w:t xml:space="preserve">I repeat, however, that </w:t>
      </w:r>
      <w:r>
        <w:t xml:space="preserve">it is different </w:t>
      </w:r>
      <w:r w:rsidRPr="00DA38D5">
        <w:t xml:space="preserve">in insurance. </w:t>
      </w:r>
      <w:r>
        <w:t>I</w:t>
      </w:r>
      <w:r w:rsidRPr="00DA38D5">
        <w:t>nsurance companies have been piling up private credit</w:t>
      </w:r>
      <w:r>
        <w:t xml:space="preserve"> and </w:t>
      </w:r>
      <w:r w:rsidRPr="00DA38D5">
        <w:t>levering up positions on private credit.</w:t>
      </w:r>
      <w:r>
        <w:t xml:space="preserve"> </w:t>
      </w:r>
      <w:r w:rsidRPr="00F01110">
        <w:t xml:space="preserve">What we have not mentioned so far is that private credit funds often borrow themselves </w:t>
      </w:r>
      <w:r w:rsidRPr="00F01110">
        <w:t>in order to</w:t>
      </w:r>
      <w:r w:rsidRPr="00F01110">
        <w:t xml:space="preserve"> lend</w:t>
      </w:r>
      <w:r>
        <w:t>, so</w:t>
      </w:r>
      <w:r w:rsidRPr="00F01110">
        <w:t xml:space="preserve"> </w:t>
      </w:r>
      <w:r>
        <w:t xml:space="preserve">have layer after </w:t>
      </w:r>
      <w:r w:rsidRPr="00F01110">
        <w:t xml:space="preserve">layer of leverage. </w:t>
      </w:r>
      <w:r>
        <w:t>I</w:t>
      </w:r>
      <w:r w:rsidRPr="00F01110">
        <w:t xml:space="preserve">nsurance companies are sitting on top of a lot of layers. </w:t>
      </w:r>
      <w:r>
        <w:t>What could happen is this: if there was a natural disaster in the UK,</w:t>
      </w:r>
      <w:r w:rsidRPr="00F01110">
        <w:t xml:space="preserve"> </w:t>
      </w:r>
      <w:r>
        <w:t>p</w:t>
      </w:r>
      <w:r w:rsidRPr="00F01110">
        <w:t xml:space="preserve">eople </w:t>
      </w:r>
      <w:r>
        <w:t xml:space="preserve">would </w:t>
      </w:r>
      <w:r w:rsidRPr="00F01110">
        <w:t>go to the insurance companies</w:t>
      </w:r>
      <w:r>
        <w:t>, which would not be able</w:t>
      </w:r>
      <w:r w:rsidRPr="00F01110">
        <w:t xml:space="preserve"> service the claims because they ha</w:t>
      </w:r>
      <w:r>
        <w:t>d</w:t>
      </w:r>
      <w:r w:rsidRPr="00F01110">
        <w:t xml:space="preserve"> piled up these </w:t>
      </w:r>
      <w:r>
        <w:t xml:space="preserve">private </w:t>
      </w:r>
      <w:r w:rsidRPr="00F01110">
        <w:t>credit funds</w:t>
      </w:r>
      <w:r>
        <w:t xml:space="preserve">, </w:t>
      </w:r>
      <w:r w:rsidRPr="00F01110">
        <w:t>the valuations were wrong</w:t>
      </w:r>
      <w:r>
        <w:t>,</w:t>
      </w:r>
      <w:r w:rsidRPr="00F01110">
        <w:t xml:space="preserve"> they </w:t>
      </w:r>
      <w:r>
        <w:t>would not be able to</w:t>
      </w:r>
      <w:r w:rsidRPr="00F01110">
        <w:t xml:space="preserve"> withdraw</w:t>
      </w:r>
      <w:r>
        <w:t xml:space="preserve">, the </w:t>
      </w:r>
      <w:r w:rsidRPr="00F01110">
        <w:t xml:space="preserve">liquidity </w:t>
      </w:r>
      <w:r>
        <w:t>was</w:t>
      </w:r>
      <w:r w:rsidRPr="00F01110">
        <w:t xml:space="preserve"> not what they anticipated</w:t>
      </w:r>
      <w:r>
        <w:t>, t</w:t>
      </w:r>
      <w:r w:rsidRPr="00F01110">
        <w:t>hey had all these layers of debt, et</w:t>
      </w:r>
      <w:r>
        <w:t xml:space="preserve"> cetera. The</w:t>
      </w:r>
      <w:r w:rsidRPr="00F01110">
        <w:t xml:space="preserve"> UK Government</w:t>
      </w:r>
      <w:r>
        <w:t xml:space="preserve"> would</w:t>
      </w:r>
      <w:r w:rsidRPr="00F01110">
        <w:t xml:space="preserve"> then ha</w:t>
      </w:r>
      <w:r>
        <w:t>ve</w:t>
      </w:r>
      <w:r w:rsidRPr="00F01110">
        <w:t xml:space="preserve"> to step in and say, </w:t>
      </w:r>
      <w:r>
        <w:t>“S</w:t>
      </w:r>
      <w:r w:rsidRPr="00F01110">
        <w:t>orry</w:t>
      </w:r>
      <w:r>
        <w:t>. You have</w:t>
      </w:r>
      <w:r w:rsidRPr="00F01110">
        <w:t xml:space="preserve"> an insurance claim</w:t>
      </w:r>
      <w:r>
        <w:t>.</w:t>
      </w:r>
      <w:r w:rsidRPr="00F01110">
        <w:t xml:space="preserve"> I think it is important that we pay, so we</w:t>
      </w:r>
      <w:r>
        <w:t xml:space="preserve"> will</w:t>
      </w:r>
      <w:r w:rsidRPr="00F01110">
        <w:t xml:space="preserve"> pay instead of the insurance company</w:t>
      </w:r>
      <w:r>
        <w:t>”</w:t>
      </w:r>
      <w:r w:rsidRPr="00F01110">
        <w:t>.</w:t>
      </w:r>
    </w:p>
    <w:p w:rsidR="00630CCB" w:rsidP="00630CCB">
      <w:pPr>
        <w:pStyle w:val="Answer"/>
      </w:pPr>
      <w:r>
        <w:t>Th</w:t>
      </w:r>
      <w:r w:rsidRPr="00F01110">
        <w:t>at could be a major concern. That is why insurance companies have these capital requirements where</w:t>
      </w:r>
      <w:r>
        <w:t>,</w:t>
      </w:r>
      <w:r w:rsidRPr="00F01110">
        <w:t xml:space="preserve"> usually</w:t>
      </w:r>
      <w:r>
        <w:t>,</w:t>
      </w:r>
      <w:r w:rsidRPr="00F01110">
        <w:t xml:space="preserve"> there is a strong regulator to make sure</w:t>
      </w:r>
      <w:r>
        <w:t xml:space="preserve"> that</w:t>
      </w:r>
      <w:r w:rsidRPr="00F01110">
        <w:t xml:space="preserve"> they can pay what they promise</w:t>
      </w:r>
      <w:r>
        <w:t>.</w:t>
      </w:r>
      <w:r w:rsidRPr="00F01110">
        <w:t xml:space="preserve"> </w:t>
      </w:r>
      <w:r>
        <w:t>W</w:t>
      </w:r>
      <w:r w:rsidRPr="00F01110">
        <w:t>ith private credit</w:t>
      </w:r>
      <w:r>
        <w:t>,</w:t>
      </w:r>
      <w:r w:rsidRPr="00F01110">
        <w:t xml:space="preserve"> </w:t>
      </w:r>
      <w:r w:rsidRPr="00F01110">
        <w:t>a number of</w:t>
      </w:r>
      <w:r w:rsidRPr="00F01110">
        <w:t xml:space="preserve"> insurance companies are in a situation where it is not clear at all</w:t>
      </w:r>
      <w:r>
        <w:t xml:space="preserve"> that they </w:t>
      </w:r>
      <w:r w:rsidRPr="00F01110">
        <w:t xml:space="preserve">can pay what they have promised. </w:t>
      </w:r>
      <w:r>
        <w:t>It</w:t>
      </w:r>
      <w:r w:rsidRPr="00F01110">
        <w:t xml:space="preserve"> may be worth thinking about </w:t>
      </w:r>
      <w:r>
        <w:t xml:space="preserve">that, </w:t>
      </w:r>
      <w:r w:rsidRPr="00F01110">
        <w:t xml:space="preserve">rather than the pension fund or the bank situation. </w:t>
      </w:r>
    </w:p>
    <w:p w:rsidR="00630CCB" w:rsidP="00630CCB">
      <w:pPr>
        <w:pStyle w:val="Answer"/>
      </w:pPr>
      <w:r>
        <w:t>Regarding the idea</w:t>
      </w:r>
      <w:r w:rsidRPr="00F01110">
        <w:t xml:space="preserve"> that the risk is going somewhere</w:t>
      </w:r>
      <w:r>
        <w:t>,</w:t>
      </w:r>
      <w:r w:rsidRPr="00F01110">
        <w:t xml:space="preserve"> </w:t>
      </w:r>
      <w:r w:rsidRPr="005A65E7">
        <w:t xml:space="preserve">a book by a </w:t>
      </w:r>
      <w:r>
        <w:t>Harvard professor</w:t>
      </w:r>
      <w:r w:rsidRPr="005A65E7">
        <w:t xml:space="preserve"> linked every financial crisis to a debt overhang</w:t>
      </w:r>
      <w:r>
        <w:t xml:space="preserve">—if there is </w:t>
      </w:r>
      <w:r w:rsidRPr="005A65E7">
        <w:t>too much debt at one point in time, there is a financial crisis</w:t>
      </w:r>
      <w:r>
        <w:t>.</w:t>
      </w:r>
      <w:r w:rsidRPr="005A65E7">
        <w:t xml:space="preserve"> </w:t>
      </w:r>
      <w:r>
        <w:t>P</w:t>
      </w:r>
      <w:r w:rsidRPr="005A65E7">
        <w:t xml:space="preserve">ut differently, </w:t>
      </w:r>
      <w:r>
        <w:t xml:space="preserve">no </w:t>
      </w:r>
      <w:r w:rsidRPr="005A65E7">
        <w:t xml:space="preserve">financial crisis </w:t>
      </w:r>
      <w:r>
        <w:t>has</w:t>
      </w:r>
      <w:r w:rsidRPr="005A65E7">
        <w:t xml:space="preserve"> </w:t>
      </w:r>
      <w:r>
        <w:t xml:space="preserve">ever </w:t>
      </w:r>
      <w:r w:rsidRPr="005A65E7">
        <w:t>occurred without a massive, unprecedented amount of debt</w:t>
      </w:r>
      <w:r>
        <w:t>, b</w:t>
      </w:r>
      <w:r w:rsidRPr="005A65E7">
        <w:t xml:space="preserve">ut that has been built into the system. </w:t>
      </w:r>
      <w:r>
        <w:t>We</w:t>
      </w:r>
      <w:r w:rsidRPr="005A65E7">
        <w:t xml:space="preserve"> have extraordinary amounts of </w:t>
      </w:r>
      <w:r>
        <w:t>debt</w:t>
      </w:r>
      <w:r w:rsidRPr="005A65E7">
        <w:t xml:space="preserve">. If you go to any business and work out all the different structures of leverage on top of that business, </w:t>
      </w:r>
      <w:r>
        <w:t xml:space="preserve">you will see </w:t>
      </w:r>
      <w:r w:rsidRPr="005A65E7">
        <w:t>a massive amount of debt</w:t>
      </w:r>
      <w:r>
        <w:t>. T</w:t>
      </w:r>
      <w:r w:rsidRPr="005A65E7">
        <w:t>here has been a massive increase in interest rate</w:t>
      </w:r>
      <w:r>
        <w:t>s</w:t>
      </w:r>
      <w:r w:rsidRPr="005A65E7">
        <w:t xml:space="preserve"> that should have been enough to collapse everything, but it did not</w:t>
      </w:r>
      <w:r>
        <w:t>,</w:t>
      </w:r>
      <w:r w:rsidRPr="005A65E7">
        <w:t xml:space="preserve"> </w:t>
      </w:r>
      <w:r>
        <w:t>p</w:t>
      </w:r>
      <w:r w:rsidRPr="005A65E7">
        <w:t>robably because these</w:t>
      </w:r>
      <w:r>
        <w:t xml:space="preserve"> private</w:t>
      </w:r>
      <w:r w:rsidRPr="005A65E7">
        <w:t xml:space="preserve"> credit funds are quite flexible</w:t>
      </w:r>
      <w:r>
        <w:t xml:space="preserve">—they </w:t>
      </w:r>
      <w:r w:rsidRPr="005A65E7">
        <w:t>can pretend</w:t>
      </w:r>
      <w:r>
        <w:t>, t</w:t>
      </w:r>
      <w:r w:rsidRPr="005A65E7">
        <w:t>hey do not need to mark to market, et</w:t>
      </w:r>
      <w:r>
        <w:t xml:space="preserve"> cetera.</w:t>
      </w:r>
      <w:r w:rsidRPr="005A65E7">
        <w:t xml:space="preserve"> </w:t>
      </w:r>
    </w:p>
    <w:p w:rsidR="00630CCB" w:rsidRPr="009728E0" w:rsidP="00CF726A">
      <w:pPr>
        <w:pStyle w:val="Answer"/>
      </w:pPr>
      <w:r>
        <w:t>T</w:t>
      </w:r>
      <w:r w:rsidRPr="005A65E7">
        <w:t>he question of the fragility of the economy is legitimate</w:t>
      </w:r>
      <w:r>
        <w:t>,</w:t>
      </w:r>
      <w:r w:rsidRPr="005A65E7">
        <w:t xml:space="preserve"> </w:t>
      </w:r>
      <w:r>
        <w:t>b</w:t>
      </w:r>
      <w:r w:rsidRPr="005A65E7">
        <w:t xml:space="preserve">ut </w:t>
      </w:r>
      <w:r>
        <w:t xml:space="preserve">then </w:t>
      </w:r>
      <w:r w:rsidRPr="005A65E7">
        <w:t>we are talking about how we limit the amount of leverage that any business takes on</w:t>
      </w:r>
      <w:r>
        <w:t xml:space="preserve">. To go back to the care home paper </w:t>
      </w:r>
      <w:r w:rsidRPr="005A65E7">
        <w:t>that I wrote</w:t>
      </w:r>
      <w:r>
        <w:t>,</w:t>
      </w:r>
      <w:r w:rsidRPr="005A65E7">
        <w:t xml:space="preserve"> during the first wave of Covid, before anybody got any </w:t>
      </w:r>
      <w:r>
        <w:t>g</w:t>
      </w:r>
      <w:r w:rsidRPr="005A65E7">
        <w:t>overnment help, there w</w:t>
      </w:r>
      <w:r>
        <w:t xml:space="preserve">ere </w:t>
      </w:r>
      <w:r w:rsidRPr="005A65E7">
        <w:t>twice as many deaths per resident in PE</w:t>
      </w:r>
      <w:r>
        <w:t>-owned</w:t>
      </w:r>
      <w:r w:rsidRPr="005A65E7">
        <w:t xml:space="preserve"> care homes. But the paper</w:t>
      </w:r>
      <w:r>
        <w:t xml:space="preserve"> also</w:t>
      </w:r>
      <w:r w:rsidRPr="005A65E7">
        <w:t xml:space="preserve"> shows that some care homes </w:t>
      </w:r>
      <w:r>
        <w:t xml:space="preserve">that </w:t>
      </w:r>
      <w:r w:rsidRPr="005A65E7">
        <w:t>were not held by private equity were equally highly lever</w:t>
      </w:r>
      <w:r>
        <w:t>ag</w:t>
      </w:r>
      <w:r w:rsidRPr="005A65E7">
        <w:t>ed, and they had twice as many deaths as well.</w:t>
      </w:r>
      <w:r>
        <w:t xml:space="preserve"> I</w:t>
      </w:r>
      <w:r w:rsidRPr="00E33448">
        <w:t xml:space="preserve">f you just looked at ownership, you would say, </w:t>
      </w:r>
      <w:r>
        <w:t>“L</w:t>
      </w:r>
      <w:r w:rsidRPr="00E33448">
        <w:t>ook at these evil private equity people. They have all these deaths on their hands</w:t>
      </w:r>
      <w:r>
        <w:t>”, b</w:t>
      </w:r>
      <w:r w:rsidRPr="00E33448">
        <w:t>ut</w:t>
      </w:r>
      <w:r>
        <w:t xml:space="preserve"> if you really look at it, you see that</w:t>
      </w:r>
      <w:r w:rsidRPr="00E33448">
        <w:t xml:space="preserve"> it is leverage. Yes, all pr</w:t>
      </w:r>
      <w:r>
        <w:t>ivate equity</w:t>
      </w:r>
      <w:r w:rsidRPr="00E33448">
        <w:t xml:space="preserve"> puts leverage</w:t>
      </w:r>
      <w:r>
        <w:t>,</w:t>
      </w:r>
      <w:r w:rsidRPr="00E33448">
        <w:t xml:space="preserve"> </w:t>
      </w:r>
      <w:r>
        <w:t>b</w:t>
      </w:r>
      <w:r w:rsidRPr="00E33448">
        <w:t>ut there are also non</w:t>
      </w:r>
      <w:r>
        <w:t>-</w:t>
      </w:r>
      <w:r w:rsidRPr="00E33448">
        <w:t>pr</w:t>
      </w:r>
      <w:r>
        <w:t>ivate-equity</w:t>
      </w:r>
      <w:r w:rsidRPr="00E33448">
        <w:t xml:space="preserve"> people</w:t>
      </w:r>
      <w:r>
        <w:t xml:space="preserve"> who</w:t>
      </w:r>
      <w:r w:rsidRPr="00E33448">
        <w:t xml:space="preserve"> put leverage. </w:t>
      </w:r>
    </w:p>
    <w:p w:rsidR="00265DD4" w:rsidP="00265DD4">
      <w:pPr>
        <w:pStyle w:val="Answer"/>
      </w:pPr>
      <w:r w:rsidRPr="00CF726A">
        <w:t xml:space="preserve">If you are interested in that question, which is an important one indeed, think about how to limit leverage in an economy. How do you limit the deductibility of interest payments and so on? It is not </w:t>
      </w:r>
      <w:r w:rsidRPr="00121EFC">
        <w:t>trivial at all. You probably need international co</w:t>
      </w:r>
      <w:r>
        <w:t>-</w:t>
      </w:r>
      <w:r w:rsidRPr="00121EFC">
        <w:t>operation</w:t>
      </w:r>
      <w:r>
        <w:t xml:space="preserve">, and the </w:t>
      </w:r>
      <w:r w:rsidRPr="00121EFC">
        <w:t xml:space="preserve">definition of leverage is </w:t>
      </w:r>
      <w:r w:rsidRPr="00121EFC">
        <w:t>not that easy</w:t>
      </w:r>
      <w:r>
        <w:t>,</w:t>
      </w:r>
      <w:r w:rsidRPr="00121EFC">
        <w:t xml:space="preserve"> </w:t>
      </w:r>
      <w:r>
        <w:t xml:space="preserve">et cetera. </w:t>
      </w:r>
      <w:r w:rsidRPr="00121EFC">
        <w:t>There is a law in Europe, which I think is also the case in the UK, that no company can lever more than six times EBITDA, but there is no law on defining EBITDA</w:t>
      </w:r>
      <w:r w:rsidRPr="00C40212">
        <w:t xml:space="preserve"> </w:t>
      </w:r>
      <w:r w:rsidRPr="00121EFC">
        <w:t>exactly</w:t>
      </w:r>
      <w:r>
        <w:t xml:space="preserve">; you </w:t>
      </w:r>
      <w:r w:rsidRPr="00121EFC">
        <w:t xml:space="preserve">can define it </w:t>
      </w:r>
      <w:r>
        <w:t xml:space="preserve">in </w:t>
      </w:r>
      <w:r w:rsidRPr="00121EFC">
        <w:t xml:space="preserve">the way you want and then get the leverage you want. </w:t>
      </w:r>
      <w:r w:rsidRPr="00121EFC">
        <w:t>So</w:t>
      </w:r>
      <w:r w:rsidRPr="00121EFC">
        <w:t xml:space="preserve"> it is not easy to implement</w:t>
      </w:r>
      <w:r>
        <w:t xml:space="preserve">, but </w:t>
      </w:r>
      <w:r w:rsidRPr="00121EFC">
        <w:t>that could be a noble pursuit</w:t>
      </w:r>
      <w:r>
        <w:t xml:space="preserve"> and </w:t>
      </w:r>
      <w:r w:rsidRPr="00121EFC">
        <w:t xml:space="preserve">then you have to think hard about how </w:t>
      </w:r>
      <w:r>
        <w:t xml:space="preserve">to </w:t>
      </w:r>
      <w:r w:rsidRPr="00121EFC">
        <w:t xml:space="preserve">de-risk the economy in general by not encouraging these people to pile up on </w:t>
      </w:r>
      <w:r>
        <w:t>debt</w:t>
      </w:r>
      <w:r w:rsidRPr="00121EFC">
        <w:t>.</w:t>
      </w:r>
    </w:p>
    <w:p w:rsidR="00265DD4" w:rsidP="00265DD4">
      <w:pPr>
        <w:pStyle w:val="Answer"/>
      </w:pPr>
      <w:r>
        <w:rPr>
          <w:b/>
          <w:i/>
        </w:rPr>
        <w:t xml:space="preserve">Dr Narine Lalafaryan: </w:t>
      </w:r>
      <w:r>
        <w:t xml:space="preserve">I will briefly add that many funds go for this chameleon capital, which </w:t>
      </w:r>
      <w:r w:rsidRPr="003543DD">
        <w:t>create</w:t>
      </w:r>
      <w:r>
        <w:t>s</w:t>
      </w:r>
      <w:r w:rsidRPr="003543DD">
        <w:t xml:space="preserve"> equity</w:t>
      </w:r>
      <w:r>
        <w:t xml:space="preserve"> that </w:t>
      </w:r>
      <w:r w:rsidRPr="003543DD">
        <w:t xml:space="preserve">looks a lot like </w:t>
      </w:r>
      <w:r>
        <w:t xml:space="preserve">debt, exactly </w:t>
      </w:r>
      <w:r w:rsidRPr="003543DD">
        <w:t>for those reasons</w:t>
      </w:r>
      <w:r>
        <w:t xml:space="preserve">: they </w:t>
      </w:r>
      <w:r w:rsidRPr="003543DD">
        <w:t xml:space="preserve">do not want to show </w:t>
      </w:r>
      <w:r>
        <w:t xml:space="preserve">debt </w:t>
      </w:r>
      <w:r w:rsidRPr="003543DD">
        <w:t>on their balance sheet.</w:t>
      </w:r>
      <w:r>
        <w:t xml:space="preserve"> That is why they create chameleon capital.</w:t>
      </w:r>
    </w:p>
    <w:p w:rsidR="00265DD4" w:rsidP="00265DD4">
      <w:pPr>
        <w:pStyle w:val="Question"/>
      </w:pPr>
      <w:sdt>
        <w:sdtPr>
          <w:alias w:val="Member"/>
          <w:tag w:val="&lt;Member mnisId='1141' dodsId='26776'&gt;"/>
          <w:id w:val="-1339998571"/>
          <w:placeholder>
            <w:docPart w:val="A6409A455C924C538535444A825B21DC"/>
          </w:placeholder>
          <w:richText/>
        </w:sdtPr>
        <w:sdtContent>
          <w:r w:rsidRPr="002610E2">
            <w:rPr>
              <w:b/>
            </w:rPr>
            <w:t>The Chair:</w:t>
          </w:r>
        </w:sdtContent>
      </w:sdt>
      <w:r>
        <w:t xml:space="preserve"> Just before I call Lord Hill, another committee that I chaired—the Economic Affairs Committee—published a report almost four years ago on quantitative easing, which </w:t>
      </w:r>
      <w:r w:rsidRPr="00682A33">
        <w:t xml:space="preserve">we described as </w:t>
      </w:r>
      <w:r>
        <w:t>“</w:t>
      </w:r>
      <w:r w:rsidRPr="00682A33">
        <w:t>a dangerous addiction</w:t>
      </w:r>
      <w:r>
        <w:t>”</w:t>
      </w:r>
      <w:r w:rsidRPr="00682A33">
        <w:t>. Am I wrong to conclude that the impact of quantitative easing has</w:t>
      </w:r>
      <w:r>
        <w:t xml:space="preserve"> </w:t>
      </w:r>
      <w:r w:rsidRPr="00682A33">
        <w:t>in part been responsible for this huge growth</w:t>
      </w:r>
      <w:r>
        <w:t xml:space="preserve">, because it </w:t>
      </w:r>
      <w:r w:rsidRPr="00682A33">
        <w:t>held down interest rates</w:t>
      </w:r>
      <w:r>
        <w:t>? W</w:t>
      </w:r>
      <w:r w:rsidRPr="00682A33">
        <w:t>e now have the problem of how to resolve the short</w:t>
      </w:r>
      <w:r>
        <w:t>-</w:t>
      </w:r>
      <w:r w:rsidRPr="00682A33">
        <w:t>term high interest rates, which the Government are paying</w:t>
      </w:r>
      <w:r>
        <w:t xml:space="preserve">, </w:t>
      </w:r>
      <w:r w:rsidRPr="00682A33">
        <w:t xml:space="preserve">and everything else. </w:t>
      </w:r>
      <w:r>
        <w:t xml:space="preserve">Could you </w:t>
      </w:r>
      <w:r w:rsidRPr="00682A33">
        <w:t>say something about the impact of</w:t>
      </w:r>
      <w:r>
        <w:t xml:space="preserve"> </w:t>
      </w:r>
      <w:r w:rsidRPr="00682A33">
        <w:t xml:space="preserve">quantitative easing </w:t>
      </w:r>
      <w:r>
        <w:t xml:space="preserve">in </w:t>
      </w:r>
      <w:r w:rsidRPr="00682A33">
        <w:t xml:space="preserve">creating this </w:t>
      </w:r>
      <w:r>
        <w:t>g</w:t>
      </w:r>
      <w:r w:rsidRPr="00682A33">
        <w:t>rowth</w:t>
      </w:r>
      <w:r>
        <w:t>?</w:t>
      </w:r>
    </w:p>
    <w:p w:rsidR="00265DD4" w:rsidP="00265DD4">
      <w:pPr>
        <w:pStyle w:val="Answer"/>
      </w:pPr>
      <w:r>
        <w:rPr>
          <w:b/>
          <w:i/>
        </w:rPr>
        <w:t xml:space="preserve">Professor Ludovic Phalippou: </w:t>
      </w:r>
      <w:r>
        <w:t xml:space="preserve">I was always a big critic of quantitative easing, </w:t>
      </w:r>
      <w:r w:rsidRPr="0067658E">
        <w:t xml:space="preserve">so I am glad </w:t>
      </w:r>
      <w:r>
        <w:t xml:space="preserve">that </w:t>
      </w:r>
      <w:r w:rsidRPr="0067658E">
        <w:t xml:space="preserve">you </w:t>
      </w:r>
      <w:r>
        <w:t xml:space="preserve">also </w:t>
      </w:r>
      <w:r w:rsidRPr="0067658E">
        <w:t>tried to stop</w:t>
      </w:r>
      <w:r>
        <w:t xml:space="preserve"> it</w:t>
      </w:r>
      <w:r w:rsidRPr="0067658E">
        <w:t>. I think it was</w:t>
      </w:r>
      <w:r>
        <w:t xml:space="preserve"> </w:t>
      </w:r>
      <w:r w:rsidRPr="0067658E">
        <w:t xml:space="preserve">a drama. </w:t>
      </w:r>
      <w:r>
        <w:t xml:space="preserve">Its </w:t>
      </w:r>
      <w:r w:rsidRPr="0067658E">
        <w:t xml:space="preserve">first impact </w:t>
      </w:r>
      <w:r>
        <w:t xml:space="preserve">was to </w:t>
      </w:r>
      <w:r w:rsidRPr="0067658E">
        <w:t>create massive wealth inequalities by allowing whoever had assets to borrow at 0%</w:t>
      </w:r>
      <w:r>
        <w:t xml:space="preserve">, </w:t>
      </w:r>
      <w:r w:rsidRPr="0067658E">
        <w:t>to release capital this way</w:t>
      </w:r>
      <w:r>
        <w:t>, et cetera.</w:t>
      </w:r>
    </w:p>
    <w:p w:rsidR="00265DD4" w:rsidP="00265DD4">
      <w:pPr>
        <w:pStyle w:val="Remark"/>
      </w:pPr>
      <w:sdt>
        <w:sdtPr>
          <w:alias w:val="Member"/>
          <w:tag w:val="&lt;Member mnisId='1141' dodsId='26776'&gt;"/>
          <w:id w:val="-1327585088"/>
          <w:placeholder>
            <w:docPart w:val="A6409A455C924C538535444A825B21DC"/>
          </w:placeholder>
          <w:richText/>
        </w:sdtPr>
        <w:sdtContent>
          <w:r w:rsidRPr="00C3688F">
            <w:rPr>
              <w:b/>
            </w:rPr>
            <w:t>The Chair:</w:t>
          </w:r>
        </w:sdtContent>
      </w:sdt>
      <w:r>
        <w:t xml:space="preserve"> I am sorry to interrupt you, but it is also relevant to the whole issue of valuations.</w:t>
      </w:r>
    </w:p>
    <w:p w:rsidR="00265DD4" w:rsidP="00265DD4">
      <w:pPr>
        <w:pStyle w:val="Answer"/>
      </w:pPr>
      <w:r>
        <w:rPr>
          <w:b/>
          <w:i/>
        </w:rPr>
        <w:t xml:space="preserve">Professor Ludovic Phalippou: </w:t>
      </w:r>
      <w:r>
        <w:t>Exactly—these valuations were inflated and people were able to cash out on these inflated valuations by borrowing if they could. But that was only people with assets; the people who had rotten assets could even have central banks buying their rotten assets from them at a better price than the real market value. It was really a direct subsidy for the wealthiest people—the asset owners. That was quite dramatic for society in general.</w:t>
      </w:r>
    </w:p>
    <w:p w:rsidR="00265DD4" w:rsidP="00265DD4">
      <w:pPr>
        <w:pStyle w:val="Answer"/>
      </w:pPr>
      <w:r>
        <w:t xml:space="preserve">On private markets, a thesis that has been pushed by two researchers at Harvard called </w:t>
      </w:r>
      <w:r w:rsidRPr="00434F11">
        <w:t xml:space="preserve">Ivashina </w:t>
      </w:r>
      <w:r>
        <w:t xml:space="preserve">and Lerner is that quantitative easing is primarily responsible for the growth in private market funds—private equity and private credit especially—because there was this perception that everything is zero: the bond market would give you zero, so you would not make any money without bond markets. Somehow there was the same perception with public equity, then people turned to private markets because they thought that they were the only ones that would give any sort of decent returns. Therefore, we should put our money there. </w:t>
      </w:r>
    </w:p>
    <w:p w:rsidR="00265DD4" w:rsidP="00265DD4">
      <w:pPr>
        <w:pStyle w:val="Answer"/>
      </w:pPr>
      <w:r>
        <w:t>We saw many pension funds in different countries</w:t>
      </w:r>
      <w:r w:rsidRPr="00D52606">
        <w:t xml:space="preserve"> </w:t>
      </w:r>
      <w:r>
        <w:t xml:space="preserve">reasoning that way, as well as sovereign wealth funds saying, “We need a decent rate of return on our sovereign wealth funds or pension funds. The only way that could happen is with private markets”. So there was this belief built in that was </w:t>
      </w:r>
      <w:r>
        <w:t xml:space="preserve">accelerated by quantitative easing, because it was in your face that you would have zero or even negative interest rates if you left it in bonds, so the money had to leave the bond market and go to something like alternatives. </w:t>
      </w:r>
    </w:p>
    <w:p w:rsidR="00265DD4" w:rsidP="00265DD4">
      <w:pPr>
        <w:pStyle w:val="Answer"/>
      </w:pPr>
      <w:r>
        <w:t xml:space="preserve">There is good evidence to think that a lot of capital flows into private markets were triggered by quantitative easing. It grew already in the 2000s before quantitative easing. There was a fair growth; it went from about $1 trillion to $6 trillion in 2007, so private markets have grown without quantitative easing. Venture capital grew in the 1990s without it. Post 2010, we saw </w:t>
      </w:r>
      <w:r>
        <w:t>a number of</w:t>
      </w:r>
      <w:r>
        <w:t xml:space="preserve"> institutions shifting and, whenever they justified it, they often brought in the argument that the only way for them to hope for a return was private markets, especially for fixed income like insurance companies. </w:t>
      </w:r>
    </w:p>
    <w:p w:rsidR="00265DD4" w:rsidRPr="0081192E" w:rsidP="00265DD4">
      <w:pPr>
        <w:pStyle w:val="Answer"/>
      </w:pPr>
      <w:r>
        <w:t>If I am insurance company, I am asked to hold a lot of fixed income. It has zero or negative interest rates. There is no way I can survive with this, so my only hope is to put it in private credit funds that deliver 10%. This may be fake debt, because a lot of it is equity in disguise, is highly levered et cetera, but the regulator lets me get away with it, so I am just going to pile up on private credit like mad. This again makes for an extremely risky situation for insurance companies. Quantitative easing has created a lot of drama on that front as well.</w:t>
      </w:r>
    </w:p>
    <w:p w:rsidR="00265DD4" w:rsidP="00265DD4">
      <w:pPr>
        <w:pStyle w:val="Question"/>
      </w:pPr>
      <w:sdt>
        <w:sdtPr>
          <w:alias w:val="Member"/>
          <w:tag w:val="&lt;Member mnisId='4144' dodsId='53839'&gt;"/>
          <w:id w:val="624665611"/>
          <w:placeholder>
            <w:docPart w:val="A6409A455C924C538535444A825B21DC"/>
          </w:placeholder>
          <w:richText/>
        </w:sdtPr>
        <w:sdtContent>
          <w:r w:rsidRPr="00AC4701">
            <w:rPr>
              <w:b/>
            </w:rPr>
            <w:t>Lord Hill of Oareford:</w:t>
          </w:r>
        </w:sdtContent>
      </w:sdt>
      <w:r>
        <w:t xml:space="preserve"> Can I just check that I have understood the broad drift of what you are arguing? It is that t</w:t>
      </w:r>
      <w:r w:rsidRPr="005E7CFE">
        <w:t>hese developments that you have very eloquently described are not of themselves increasing systemic risk</w:t>
      </w:r>
      <w:r>
        <w:t xml:space="preserve">; that </w:t>
      </w:r>
      <w:r w:rsidRPr="005E7CFE">
        <w:t>there</w:t>
      </w:r>
      <w:r>
        <w:t xml:space="preserve"> is </w:t>
      </w:r>
      <w:r w:rsidRPr="005E7CFE">
        <w:t>no discernible effect on the availability of capital into the system, particularly at the large end</w:t>
      </w:r>
      <w:r>
        <w:t xml:space="preserve">—and </w:t>
      </w:r>
      <w:r w:rsidRPr="005E7CFE">
        <w:t>some of these developments perhaps make that more efficient</w:t>
      </w:r>
      <w:r>
        <w:t xml:space="preserve">, </w:t>
      </w:r>
      <w:r w:rsidRPr="005E7CFE">
        <w:t xml:space="preserve">because the cost might be higher, but it is done more quickly and </w:t>
      </w:r>
      <w:r>
        <w:t xml:space="preserve">there is </w:t>
      </w:r>
      <w:r w:rsidRPr="005E7CFE">
        <w:t>more availability</w:t>
      </w:r>
      <w:r>
        <w:t xml:space="preserve">; </w:t>
      </w:r>
      <w:r w:rsidRPr="005E7CFE">
        <w:t xml:space="preserve">and that </w:t>
      </w:r>
      <w:r>
        <w:t xml:space="preserve">there is </w:t>
      </w:r>
      <w:r w:rsidRPr="005E7CFE">
        <w:t xml:space="preserve">no immediate need to rush to regulation. </w:t>
      </w:r>
      <w:r>
        <w:t xml:space="preserve">You </w:t>
      </w:r>
      <w:r w:rsidRPr="005E7CFE">
        <w:t xml:space="preserve">made the point </w:t>
      </w:r>
      <w:r>
        <w:t xml:space="preserve">that </w:t>
      </w:r>
      <w:r w:rsidRPr="005E7CFE">
        <w:t>investor protection</w:t>
      </w:r>
      <w:r>
        <w:t xml:space="preserve"> </w:t>
      </w:r>
      <w:r w:rsidRPr="005E7CFE">
        <w:t>may be something one needs to look at</w:t>
      </w:r>
      <w:r>
        <w:t xml:space="preserve"> and a </w:t>
      </w:r>
      <w:r w:rsidRPr="005E7CFE">
        <w:t>point about information. Is that a fair summary of what you are arguing</w:t>
      </w:r>
      <w:r>
        <w:t xml:space="preserve">? </w:t>
      </w:r>
    </w:p>
    <w:p w:rsidR="00265DD4" w:rsidP="00DC0DE7">
      <w:pPr>
        <w:pStyle w:val="Remark"/>
      </w:pPr>
      <w:r>
        <w:t xml:space="preserve">On the </w:t>
      </w:r>
      <w:r w:rsidRPr="005E7CFE">
        <w:t>gap that the development that you described might leave</w:t>
      </w:r>
      <w:r>
        <w:t xml:space="preserve">, </w:t>
      </w:r>
      <w:r w:rsidRPr="005E7CFE">
        <w:t>you said</w:t>
      </w:r>
      <w:r>
        <w:t xml:space="preserve"> that </w:t>
      </w:r>
      <w:r w:rsidRPr="005E7CFE">
        <w:t xml:space="preserve">banks have been caught between </w:t>
      </w:r>
      <w:r>
        <w:t xml:space="preserve">the </w:t>
      </w:r>
      <w:r w:rsidRPr="005E7CFE">
        <w:t xml:space="preserve">pincers </w:t>
      </w:r>
      <w:r>
        <w:t xml:space="preserve">that </w:t>
      </w:r>
      <w:r w:rsidRPr="005E7CFE">
        <w:t xml:space="preserve">we </w:t>
      </w:r>
      <w:r>
        <w:t xml:space="preserve">have </w:t>
      </w:r>
      <w:r w:rsidRPr="005E7CFE">
        <w:t>spen</w:t>
      </w:r>
      <w:r>
        <w:t>t</w:t>
      </w:r>
      <w:r w:rsidRPr="005E7CFE">
        <w:t xml:space="preserve"> a lot of time</w:t>
      </w:r>
      <w:r>
        <w:t xml:space="preserve"> on—private</w:t>
      </w:r>
      <w:r w:rsidRPr="005E7CFE">
        <w:t xml:space="preserve"> markets and then Monzo</w:t>
      </w:r>
      <w:r>
        <w:t xml:space="preserve">/Revolut. Is there </w:t>
      </w:r>
      <w:r w:rsidRPr="005E7CFE">
        <w:t xml:space="preserve">likely to be a gap </w:t>
      </w:r>
      <w:r>
        <w:t xml:space="preserve">in </w:t>
      </w:r>
      <w:r w:rsidRPr="005E7CFE">
        <w:t xml:space="preserve">the availability of capital for smaller businesses? </w:t>
      </w:r>
      <w:r>
        <w:t xml:space="preserve">Do </w:t>
      </w:r>
      <w:r w:rsidRPr="005E7CFE">
        <w:t>you have any thoughts on how that might be filled?</w:t>
      </w:r>
    </w:p>
    <w:p w:rsidR="00265DD4" w:rsidP="00265DD4">
      <w:pPr>
        <w:pStyle w:val="Answer"/>
      </w:pPr>
      <w:r>
        <w:rPr>
          <w:b/>
          <w:i/>
        </w:rPr>
        <w:t xml:space="preserve">Dr Narine Lalafaryan: </w:t>
      </w:r>
      <w:r>
        <w:t xml:space="preserve">The summary that you presented is my understanding of how we should approach this question. On </w:t>
      </w:r>
      <w:r w:rsidRPr="00AB7702">
        <w:t>the small</w:t>
      </w:r>
      <w:r>
        <w:t xml:space="preserve"> </w:t>
      </w:r>
      <w:r w:rsidRPr="00AB7702">
        <w:t>and medium</w:t>
      </w:r>
      <w:r>
        <w:t>-</w:t>
      </w:r>
      <w:r w:rsidRPr="00AB7702">
        <w:t>sized companies and the gap</w:t>
      </w:r>
      <w:r>
        <w:t>, we see</w:t>
      </w:r>
      <w:r w:rsidRPr="00AB7702">
        <w:t xml:space="preserve"> sophisticated players that were already </w:t>
      </w:r>
      <w:r>
        <w:t xml:space="preserve">in </w:t>
      </w:r>
      <w:r w:rsidRPr="00AB7702">
        <w:t xml:space="preserve">private markets before the global financial crisis and new players. </w:t>
      </w:r>
      <w:r>
        <w:t xml:space="preserve">Those sophisticated markets are not necessarily interested in funding </w:t>
      </w:r>
      <w:r w:rsidRPr="00AB7702">
        <w:t>certain smaller companies that have no credit rating</w:t>
      </w:r>
      <w:r>
        <w:t xml:space="preserve">, </w:t>
      </w:r>
      <w:r w:rsidRPr="00AB7702">
        <w:t xml:space="preserve">so the question is whether the new players that </w:t>
      </w:r>
      <w:r>
        <w:t xml:space="preserve">are </w:t>
      </w:r>
      <w:r w:rsidRPr="00AB7702">
        <w:t>com</w:t>
      </w:r>
      <w:r>
        <w:t xml:space="preserve">ing </w:t>
      </w:r>
      <w:r w:rsidRPr="00AB7702">
        <w:t>in now</w:t>
      </w:r>
      <w:r>
        <w:t xml:space="preserve">—it </w:t>
      </w:r>
      <w:r w:rsidRPr="00AB7702">
        <w:t>is a booming market</w:t>
      </w:r>
      <w:r>
        <w:t xml:space="preserve">—are </w:t>
      </w:r>
      <w:r w:rsidRPr="00AB7702">
        <w:t>in a good position to provide this type of financing. They do this, but I have certain concerns about how they do this</w:t>
      </w:r>
      <w:r>
        <w:t>.</w:t>
      </w:r>
    </w:p>
    <w:p w:rsidR="00265DD4" w:rsidP="00265DD4">
      <w:pPr>
        <w:pStyle w:val="Answer"/>
      </w:pPr>
      <w:r>
        <w:t xml:space="preserve">Within </w:t>
      </w:r>
      <w:r w:rsidRPr="00AB7702">
        <w:t xml:space="preserve">this universe of private </w:t>
      </w:r>
      <w:r>
        <w:t xml:space="preserve">credit </w:t>
      </w:r>
      <w:r w:rsidRPr="00AB7702">
        <w:t xml:space="preserve">markets, </w:t>
      </w:r>
      <w:r>
        <w:t xml:space="preserve">there are </w:t>
      </w:r>
      <w:r w:rsidRPr="00AB7702">
        <w:t xml:space="preserve">so many different types of private credit funds. </w:t>
      </w:r>
      <w:r>
        <w:t xml:space="preserve">The </w:t>
      </w:r>
      <w:r w:rsidRPr="00AB7702">
        <w:t>hybrid funds that I</w:t>
      </w:r>
      <w:r>
        <w:t xml:space="preserve"> mentioned are </w:t>
      </w:r>
      <w:r w:rsidRPr="00AB7702">
        <w:t xml:space="preserve">the most sophisticated ones. </w:t>
      </w:r>
      <w:r>
        <w:t xml:space="preserve">My </w:t>
      </w:r>
      <w:r w:rsidRPr="00AB7702">
        <w:t xml:space="preserve">worry is mostly about the new players </w:t>
      </w:r>
      <w:r>
        <w:t xml:space="preserve">that </w:t>
      </w:r>
      <w:r w:rsidRPr="00AB7702">
        <w:t>are funding the smaller companies</w:t>
      </w:r>
      <w:r>
        <w:t xml:space="preserve">, </w:t>
      </w:r>
      <w:r w:rsidRPr="00AB7702">
        <w:t>because the</w:t>
      </w:r>
      <w:r>
        <w:t xml:space="preserve"> </w:t>
      </w:r>
      <w:r w:rsidRPr="00AB7702">
        <w:t>bigger players are no longer interested. The upper</w:t>
      </w:r>
      <w:r>
        <w:t>-</w:t>
      </w:r>
      <w:r w:rsidRPr="00AB7702">
        <w:t xml:space="preserve">middle market has </w:t>
      </w:r>
      <w:r w:rsidRPr="00AB7702">
        <w:t>actually gone</w:t>
      </w:r>
      <w:r w:rsidRPr="00AB7702">
        <w:t xml:space="preserve"> up</w:t>
      </w:r>
      <w:r>
        <w:t xml:space="preserve">; it is </w:t>
      </w:r>
      <w:r w:rsidRPr="00AB7702">
        <w:t>not 50 million now</w:t>
      </w:r>
      <w:r>
        <w:t xml:space="preserve">, but at the much </w:t>
      </w:r>
      <w:r w:rsidRPr="00AB7702">
        <w:t>higher</w:t>
      </w:r>
      <w:r>
        <w:t xml:space="preserve"> end</w:t>
      </w:r>
      <w:r w:rsidRPr="00AB7702">
        <w:t xml:space="preserve">. </w:t>
      </w:r>
      <w:r>
        <w:t xml:space="preserve">The </w:t>
      </w:r>
      <w:r w:rsidRPr="00AB7702">
        <w:t xml:space="preserve">sophisticated players </w:t>
      </w:r>
      <w:r>
        <w:t>such as</w:t>
      </w:r>
      <w:r w:rsidRPr="00AB7702">
        <w:t xml:space="preserve"> </w:t>
      </w:r>
      <w:r>
        <w:t xml:space="preserve">Ares </w:t>
      </w:r>
      <w:r w:rsidRPr="00AB7702">
        <w:t xml:space="preserve">are more interested in funding AT&amp;T and Air France. </w:t>
      </w:r>
      <w:r>
        <w:t xml:space="preserve">That </w:t>
      </w:r>
      <w:r w:rsidRPr="00AB7702">
        <w:t xml:space="preserve">is a concern </w:t>
      </w:r>
      <w:r>
        <w:t xml:space="preserve">and </w:t>
      </w:r>
      <w:r w:rsidRPr="00AB7702">
        <w:t xml:space="preserve">I agree </w:t>
      </w:r>
      <w:r>
        <w:t>that we need to think about it more carefully</w:t>
      </w:r>
      <w:r w:rsidRPr="00AB7702">
        <w:t xml:space="preserve">. </w:t>
      </w:r>
      <w:r>
        <w:t xml:space="preserve">If </w:t>
      </w:r>
      <w:r w:rsidRPr="00AB7702">
        <w:t>there are any risks</w:t>
      </w:r>
      <w:r>
        <w:t xml:space="preserve">, they </w:t>
      </w:r>
      <w:r w:rsidRPr="00AB7702">
        <w:t xml:space="preserve">come from those new players </w:t>
      </w:r>
      <w:r>
        <w:t xml:space="preserve">that </w:t>
      </w:r>
      <w:r w:rsidRPr="00AB7702">
        <w:t>do not have enough expertise, unlike the bigger ones that have already been in the market for longer.</w:t>
      </w:r>
    </w:p>
    <w:p w:rsidR="00265DD4" w:rsidRPr="008E6FCE" w:rsidP="00265DD4">
      <w:pPr>
        <w:pStyle w:val="Answer"/>
      </w:pPr>
      <w:r>
        <w:rPr>
          <w:b/>
          <w:i/>
        </w:rPr>
        <w:t xml:space="preserve">Professor Ludovic Phalippou: </w:t>
      </w:r>
      <w:r>
        <w:t xml:space="preserve">If, as was mentioned earlier, small businesses have difficulty getting </w:t>
      </w:r>
      <w:r>
        <w:t>lending</w:t>
      </w:r>
      <w:r>
        <w:t xml:space="preserve"> at the moment—I am not familiar with that, but if they do—</w:t>
      </w:r>
      <w:r w:rsidRPr="008E6FCE">
        <w:t xml:space="preserve">we </w:t>
      </w:r>
      <w:r>
        <w:t xml:space="preserve">cannot </w:t>
      </w:r>
      <w:r w:rsidRPr="008E6FCE">
        <w:t xml:space="preserve">blame it on private credit. </w:t>
      </w:r>
      <w:r>
        <w:t xml:space="preserve">It is </w:t>
      </w:r>
      <w:r w:rsidRPr="008E6FCE">
        <w:t xml:space="preserve">up to the banks to lend. </w:t>
      </w:r>
      <w:r>
        <w:t xml:space="preserve">Does one have in mind that </w:t>
      </w:r>
      <w:r w:rsidRPr="008E6FCE">
        <w:t xml:space="preserve">Lloyds </w:t>
      </w:r>
      <w:r>
        <w:t xml:space="preserve">is </w:t>
      </w:r>
      <w:r w:rsidRPr="008E6FCE">
        <w:t xml:space="preserve">making so much money with private equity lending </w:t>
      </w:r>
      <w:r>
        <w:t xml:space="preserve">that, </w:t>
      </w:r>
      <w:r w:rsidRPr="008E6FCE">
        <w:t xml:space="preserve">out of the goodness of </w:t>
      </w:r>
      <w:r>
        <w:t xml:space="preserve">its </w:t>
      </w:r>
      <w:r w:rsidRPr="008E6FCE">
        <w:t xml:space="preserve">heart, </w:t>
      </w:r>
      <w:r>
        <w:t xml:space="preserve">it uses </w:t>
      </w:r>
      <w:r w:rsidRPr="008E6FCE">
        <w:t xml:space="preserve">some of </w:t>
      </w:r>
      <w:r>
        <w:t xml:space="preserve">its </w:t>
      </w:r>
      <w:r w:rsidRPr="008E6FCE">
        <w:t xml:space="preserve">profits to lend to small businesses for the fun of it or </w:t>
      </w:r>
      <w:r>
        <w:t xml:space="preserve">for the </w:t>
      </w:r>
      <w:r w:rsidRPr="008E6FCE">
        <w:t>benefit</w:t>
      </w:r>
      <w:r>
        <w:t xml:space="preserve"> </w:t>
      </w:r>
      <w:r w:rsidRPr="008E6FCE">
        <w:t>of society</w:t>
      </w:r>
      <w:r>
        <w:t xml:space="preserve">? It may do, but </w:t>
      </w:r>
      <w:r w:rsidRPr="008E6FCE">
        <w:t xml:space="preserve">I have </w:t>
      </w:r>
      <w:r>
        <w:t xml:space="preserve">difficulty in believing </w:t>
      </w:r>
      <w:r w:rsidRPr="008E6FCE">
        <w:t>that model</w:t>
      </w:r>
      <w:r>
        <w:t xml:space="preserve">. If </w:t>
      </w:r>
      <w:r w:rsidRPr="008E6FCE">
        <w:t>banks are retreating from lending to small businesses, we need to study</w:t>
      </w:r>
      <w:r>
        <w:t xml:space="preserve"> </w:t>
      </w:r>
      <w:r w:rsidRPr="008E6FCE">
        <w:t>compliance issues, onboarding clients and all these things.</w:t>
      </w:r>
    </w:p>
    <w:p w:rsidR="00265DD4" w:rsidP="00265DD4">
      <w:pPr>
        <w:pStyle w:val="Remark"/>
      </w:pPr>
      <w:sdt>
        <w:sdtPr>
          <w:alias w:val="Member"/>
          <w:tag w:val="&lt;Member mnisId='4144' dodsId='53839'&gt;"/>
          <w:id w:val="1242992796"/>
          <w:placeholder>
            <w:docPart w:val="A6409A455C924C538535444A825B21DC"/>
          </w:placeholder>
          <w:richText/>
        </w:sdtPr>
        <w:sdtContent>
          <w:r w:rsidRPr="00DB0122">
            <w:rPr>
              <w:b/>
            </w:rPr>
            <w:t>Lord Hill of Oareford:</w:t>
          </w:r>
        </w:sdtContent>
      </w:sdt>
      <w:r>
        <w:t xml:space="preserve"> Briefly on Europe and the EU, at the very beginning you had some statistics that showed that some of these trends are common, but </w:t>
      </w:r>
      <w:r w:rsidRPr="001B6FF0">
        <w:t>Europe</w:t>
      </w:r>
      <w:r>
        <w:t xml:space="preserve"> has </w:t>
      </w:r>
      <w:r w:rsidRPr="001B6FF0">
        <w:t>traditionally been more reliant on bank financing for its economy. How do these trends affect the ability of the European economy to fund itself?</w:t>
      </w:r>
    </w:p>
    <w:p w:rsidR="00265DD4" w:rsidP="00265DD4">
      <w:pPr>
        <w:pStyle w:val="Answer"/>
      </w:pPr>
      <w:r>
        <w:rPr>
          <w:b/>
          <w:i/>
        </w:rPr>
        <w:t xml:space="preserve">Dr Narine Lalafaryan: </w:t>
      </w:r>
      <w:r>
        <w:t xml:space="preserve">It is a great question and it is also relevant to us in the UK </w:t>
      </w:r>
      <w:r w:rsidRPr="005C7791">
        <w:t>because</w:t>
      </w:r>
      <w:r>
        <w:t xml:space="preserve">, if we </w:t>
      </w:r>
      <w:r w:rsidRPr="005C7791">
        <w:t xml:space="preserve">think about it from a legal point of view, all these trends are coming from </w:t>
      </w:r>
      <w:r>
        <w:t xml:space="preserve">the </w:t>
      </w:r>
      <w:r w:rsidRPr="005C7791">
        <w:t>US</w:t>
      </w:r>
      <w:r>
        <w:t xml:space="preserve">. </w:t>
      </w:r>
      <w:r w:rsidRPr="005C7791">
        <w:t>US</w:t>
      </w:r>
      <w:r>
        <w:t xml:space="preserve"> i</w:t>
      </w:r>
      <w:r w:rsidRPr="005C7791">
        <w:t xml:space="preserve">nvestment funds are bringing </w:t>
      </w:r>
      <w:r>
        <w:t xml:space="preserve">what I call </w:t>
      </w:r>
      <w:r w:rsidRPr="005C7791">
        <w:t>their own</w:t>
      </w:r>
      <w:r>
        <w:t xml:space="preserve"> </w:t>
      </w:r>
      <w:r w:rsidRPr="005C7791">
        <w:t xml:space="preserve">legal trends and legal customs. </w:t>
      </w:r>
      <w:r>
        <w:t xml:space="preserve">Continental </w:t>
      </w:r>
      <w:r w:rsidRPr="005C7791">
        <w:t xml:space="preserve">Europe is </w:t>
      </w:r>
      <w:r>
        <w:t xml:space="preserve">affected </w:t>
      </w:r>
      <w:r w:rsidRPr="005C7791">
        <w:t>more than us</w:t>
      </w:r>
      <w:r>
        <w:t xml:space="preserve"> because its legal framework—I am an expert in corporate law—</w:t>
      </w:r>
      <w:r w:rsidRPr="005C7791">
        <w:t xml:space="preserve">is quite different. </w:t>
      </w:r>
      <w:r>
        <w:t xml:space="preserve">It has </w:t>
      </w:r>
      <w:r w:rsidRPr="005C7791">
        <w:t xml:space="preserve">more constraints </w:t>
      </w:r>
      <w:r>
        <w:t xml:space="preserve">to </w:t>
      </w:r>
      <w:r w:rsidRPr="005C7791">
        <w:t>welcoming this type of financing. There are lots of innovative trends, including things like liability management exercises</w:t>
      </w:r>
      <w:r>
        <w:t xml:space="preserve">, which </w:t>
      </w:r>
      <w:r w:rsidRPr="005C7791">
        <w:t>these funds are doing</w:t>
      </w:r>
      <w:r>
        <w:t xml:space="preserve"> and which are </w:t>
      </w:r>
      <w:r w:rsidRPr="005C7791">
        <w:t>much more difficult to do in continental Europe</w:t>
      </w:r>
      <w:r>
        <w:t xml:space="preserve"> </w:t>
      </w:r>
      <w:r w:rsidRPr="005C7791">
        <w:t xml:space="preserve">because of </w:t>
      </w:r>
      <w:r>
        <w:t xml:space="preserve">its </w:t>
      </w:r>
      <w:r w:rsidRPr="005C7791">
        <w:t>legal system</w:t>
      </w:r>
      <w:r>
        <w:t xml:space="preserve">, </w:t>
      </w:r>
      <w:r w:rsidRPr="005C7791">
        <w:t xml:space="preserve">compared </w:t>
      </w:r>
      <w:r>
        <w:t xml:space="preserve">with the </w:t>
      </w:r>
      <w:r w:rsidRPr="005C7791">
        <w:t>UK</w:t>
      </w:r>
      <w:r>
        <w:t xml:space="preserve">, </w:t>
      </w:r>
      <w:r w:rsidRPr="005C7791">
        <w:t xml:space="preserve">where we are a bit more flexible. </w:t>
      </w:r>
    </w:p>
    <w:p w:rsidR="009F7208" w:rsidP="009F7208">
      <w:pPr>
        <w:pStyle w:val="Answer"/>
        <w:rPr>
          <w:rFonts w:eastAsia="Verdana" w:cs="Verdana"/>
          <w:color w:val="000000" w:themeColor="text1"/>
        </w:rPr>
      </w:pPr>
      <w:r>
        <w:t xml:space="preserve">That is the reason why we also see the statistics that I gave. </w:t>
      </w:r>
      <w:r w:rsidRPr="2E1FDF0A">
        <w:rPr>
          <w:rFonts w:eastAsia="Verdana" w:cs="Verdana"/>
          <w:color w:val="000000" w:themeColor="text1"/>
        </w:rPr>
        <w:t xml:space="preserve">In continental Europe, the market is much smaller because there is </w:t>
      </w:r>
      <w:r>
        <w:rPr>
          <w:rFonts w:eastAsia="Verdana" w:cs="Verdana"/>
          <w:color w:val="000000" w:themeColor="text1"/>
        </w:rPr>
        <w:t xml:space="preserve">a bit </w:t>
      </w:r>
      <w:r w:rsidRPr="2E1FDF0A">
        <w:rPr>
          <w:rFonts w:eastAsia="Verdana" w:cs="Verdana"/>
          <w:color w:val="000000" w:themeColor="text1"/>
        </w:rPr>
        <w:t xml:space="preserve">more resistance, but the resistance is </w:t>
      </w:r>
      <w:r>
        <w:rPr>
          <w:rFonts w:eastAsia="Verdana" w:cs="Verdana"/>
          <w:color w:val="000000" w:themeColor="text1"/>
        </w:rPr>
        <w:t xml:space="preserve">not necessarily </w:t>
      </w:r>
      <w:r w:rsidRPr="2E1FDF0A">
        <w:rPr>
          <w:rFonts w:eastAsia="Verdana" w:cs="Verdana"/>
          <w:color w:val="000000" w:themeColor="text1"/>
        </w:rPr>
        <w:t>because</w:t>
      </w:r>
      <w:r>
        <w:rPr>
          <w:rFonts w:eastAsia="Verdana" w:cs="Verdana"/>
          <w:color w:val="000000" w:themeColor="text1"/>
        </w:rPr>
        <w:t xml:space="preserve"> of regulation; it is because the corporate system there is </w:t>
      </w:r>
      <w:r>
        <w:rPr>
          <w:rFonts w:eastAsia="Verdana" w:cs="Verdana"/>
          <w:color w:val="000000" w:themeColor="text1"/>
        </w:rPr>
        <w:t>actually quite</w:t>
      </w:r>
      <w:r>
        <w:rPr>
          <w:rFonts w:eastAsia="Verdana" w:cs="Verdana"/>
          <w:color w:val="000000" w:themeColor="text1"/>
        </w:rPr>
        <w:t xml:space="preserve"> different.</w:t>
      </w:r>
    </w:p>
    <w:p w:rsidR="009F7208" w:rsidP="009F7208">
      <w:pPr>
        <w:pStyle w:val="Answer"/>
        <w:rPr>
          <w:rFonts w:eastAsia="Verdana" w:cs="Verdana"/>
          <w:color w:val="000000" w:themeColor="text1"/>
        </w:rPr>
      </w:pPr>
      <w:r w:rsidRPr="2E1FDF0A">
        <w:rPr>
          <w:rFonts w:eastAsia="Verdana" w:cs="Verdana"/>
          <w:b/>
          <w:bCs/>
          <w:i/>
          <w:iCs/>
          <w:color w:val="000000" w:themeColor="text1"/>
        </w:rPr>
        <w:t xml:space="preserve">Professor Ludovic Phalippou: </w:t>
      </w:r>
      <w:r>
        <w:rPr>
          <w:rFonts w:eastAsia="Verdana" w:cs="Verdana"/>
          <w:color w:val="000000" w:themeColor="text1"/>
        </w:rPr>
        <w:t>There is not much private c</w:t>
      </w:r>
      <w:r w:rsidRPr="2E1FDF0A">
        <w:rPr>
          <w:rFonts w:eastAsia="Verdana" w:cs="Verdana"/>
          <w:color w:val="000000" w:themeColor="text1"/>
        </w:rPr>
        <w:t>redit outside</w:t>
      </w:r>
      <w:r>
        <w:rPr>
          <w:rFonts w:eastAsia="Verdana" w:cs="Verdana"/>
          <w:color w:val="000000" w:themeColor="text1"/>
        </w:rPr>
        <w:t>. Continental Europe does not have that much but w</w:t>
      </w:r>
      <w:r w:rsidRPr="004879E5">
        <w:rPr>
          <w:rFonts w:eastAsia="Verdana" w:cs="Verdana"/>
          <w:color w:val="000000" w:themeColor="text1"/>
        </w:rPr>
        <w:t>e see some in</w:t>
      </w:r>
      <w:r>
        <w:rPr>
          <w:rFonts w:eastAsia="Verdana" w:cs="Verdana"/>
          <w:color w:val="000000" w:themeColor="text1"/>
        </w:rPr>
        <w:t xml:space="preserve"> Turkey, as well as in </w:t>
      </w:r>
      <w:r w:rsidRPr="004879E5">
        <w:rPr>
          <w:rFonts w:eastAsia="Verdana" w:cs="Verdana"/>
          <w:color w:val="000000" w:themeColor="text1"/>
        </w:rPr>
        <w:t>emerging markets</w:t>
      </w:r>
      <w:r>
        <w:rPr>
          <w:rFonts w:eastAsia="Verdana" w:cs="Verdana"/>
          <w:color w:val="000000" w:themeColor="text1"/>
        </w:rPr>
        <w:t xml:space="preserve">. The legal aspect </w:t>
      </w:r>
      <w:r w:rsidRPr="004879E5">
        <w:rPr>
          <w:rFonts w:eastAsia="Verdana" w:cs="Verdana"/>
          <w:color w:val="000000" w:themeColor="text1"/>
        </w:rPr>
        <w:t>is difficult because</w:t>
      </w:r>
      <w:r w:rsidRPr="00253B8B">
        <w:rPr>
          <w:rFonts w:eastAsia="Verdana" w:cs="Verdana"/>
          <w:color w:val="000000" w:themeColor="text1"/>
        </w:rPr>
        <w:t xml:space="preserve"> </w:t>
      </w:r>
      <w:r>
        <w:rPr>
          <w:rFonts w:eastAsia="Verdana" w:cs="Verdana"/>
          <w:color w:val="000000" w:themeColor="text1"/>
        </w:rPr>
        <w:t xml:space="preserve">these private credit funds have </w:t>
      </w:r>
      <w:r w:rsidRPr="004879E5">
        <w:rPr>
          <w:rFonts w:eastAsia="Verdana" w:cs="Verdana"/>
          <w:color w:val="000000" w:themeColor="text1"/>
        </w:rPr>
        <w:t>very complex structure</w:t>
      </w:r>
      <w:r>
        <w:rPr>
          <w:rFonts w:eastAsia="Verdana" w:cs="Verdana"/>
          <w:color w:val="000000" w:themeColor="text1"/>
        </w:rPr>
        <w:t xml:space="preserve">s, so </w:t>
      </w:r>
      <w:r w:rsidRPr="004879E5">
        <w:rPr>
          <w:rFonts w:eastAsia="Verdana" w:cs="Verdana"/>
          <w:color w:val="000000" w:themeColor="text1"/>
        </w:rPr>
        <w:t>they cannot easily</w:t>
      </w:r>
      <w:r w:rsidRPr="00EF69EA">
        <w:rPr>
          <w:rFonts w:eastAsia="Verdana" w:cs="Verdana"/>
          <w:color w:val="000000" w:themeColor="text1"/>
        </w:rPr>
        <w:t xml:space="preserve"> </w:t>
      </w:r>
      <w:r w:rsidRPr="004879E5">
        <w:rPr>
          <w:rFonts w:eastAsia="Verdana" w:cs="Verdana"/>
          <w:color w:val="000000" w:themeColor="text1"/>
        </w:rPr>
        <w:t>deploy in</w:t>
      </w:r>
      <w:r>
        <w:rPr>
          <w:rFonts w:eastAsia="Verdana" w:cs="Verdana"/>
          <w:color w:val="000000" w:themeColor="text1"/>
        </w:rPr>
        <w:t xml:space="preserve"> eastern Europe and the like. Banks </w:t>
      </w:r>
      <w:r w:rsidRPr="004879E5">
        <w:rPr>
          <w:rFonts w:eastAsia="Verdana" w:cs="Verdana"/>
          <w:color w:val="000000" w:themeColor="text1"/>
        </w:rPr>
        <w:t>are very present in Europe</w:t>
      </w:r>
      <w:r>
        <w:rPr>
          <w:rFonts w:eastAsia="Verdana" w:cs="Verdana"/>
          <w:color w:val="000000" w:themeColor="text1"/>
        </w:rPr>
        <w:t xml:space="preserve">; </w:t>
      </w:r>
      <w:r w:rsidRPr="004879E5">
        <w:rPr>
          <w:rFonts w:eastAsia="Verdana" w:cs="Verdana"/>
          <w:color w:val="000000" w:themeColor="text1"/>
        </w:rPr>
        <w:t>in France</w:t>
      </w:r>
      <w:r>
        <w:rPr>
          <w:rFonts w:eastAsia="Verdana" w:cs="Verdana"/>
          <w:color w:val="000000" w:themeColor="text1"/>
        </w:rPr>
        <w:t xml:space="preserve">, the Netherlands, the Benelux countries, et cetera, </w:t>
      </w:r>
      <w:r w:rsidRPr="004879E5">
        <w:rPr>
          <w:rFonts w:eastAsia="Verdana" w:cs="Verdana"/>
          <w:color w:val="000000" w:themeColor="text1"/>
        </w:rPr>
        <w:t>you can still go to a bank</w:t>
      </w:r>
      <w:r>
        <w:rPr>
          <w:rFonts w:eastAsia="Verdana" w:cs="Verdana"/>
          <w:color w:val="000000" w:themeColor="text1"/>
        </w:rPr>
        <w:t>.</w:t>
      </w:r>
    </w:p>
    <w:p w:rsidR="009F7208" w:rsidP="009F7208">
      <w:pPr>
        <w:pStyle w:val="Remark"/>
        <w:rPr>
          <w:rFonts w:eastAsia="Verdana"/>
        </w:rPr>
      </w:pPr>
      <w:r w:rsidRPr="2E1FDF0A">
        <w:rPr>
          <w:rFonts w:eastAsia="Verdana"/>
          <w:b/>
          <w:bCs/>
        </w:rPr>
        <w:t>Lord Hill of Oareford:</w:t>
      </w:r>
      <w:r w:rsidRPr="2E1FDF0A">
        <w:rPr>
          <w:rFonts w:eastAsia="Verdana"/>
        </w:rPr>
        <w:t xml:space="preserve"> The legal systems in the 27 countries are </w:t>
      </w:r>
      <w:r>
        <w:rPr>
          <w:rFonts w:eastAsia="Verdana"/>
        </w:rPr>
        <w:t>still different.</w:t>
      </w:r>
    </w:p>
    <w:p w:rsidR="009F7208" w:rsidP="009F7208">
      <w:pPr>
        <w:pStyle w:val="Answer"/>
        <w:rPr>
          <w:rFonts w:eastAsia="Verdana" w:cs="Verdana"/>
          <w:color w:val="000000" w:themeColor="text1"/>
        </w:rPr>
      </w:pPr>
      <w:r w:rsidRPr="2E1FDF0A">
        <w:rPr>
          <w:rFonts w:eastAsia="Verdana" w:cs="Verdana"/>
          <w:b/>
          <w:bCs/>
          <w:i/>
          <w:iCs/>
          <w:color w:val="000000" w:themeColor="text1"/>
        </w:rPr>
        <w:t xml:space="preserve">Dr Narine Lalafaryan: </w:t>
      </w:r>
      <w:r>
        <w:rPr>
          <w:rFonts w:eastAsia="Verdana" w:cs="Verdana"/>
          <w:color w:val="000000" w:themeColor="text1"/>
        </w:rPr>
        <w:t>Yes. That is the reason why the US funds ship</w:t>
      </w:r>
      <w:r w:rsidRPr="2E1FDF0A">
        <w:rPr>
          <w:rFonts w:eastAsia="Verdana" w:cs="Verdana"/>
          <w:color w:val="000000" w:themeColor="text1"/>
        </w:rPr>
        <w:t xml:space="preserve"> their trends </w:t>
      </w:r>
      <w:r>
        <w:rPr>
          <w:rFonts w:eastAsia="Verdana" w:cs="Verdana"/>
          <w:color w:val="000000" w:themeColor="text1"/>
        </w:rPr>
        <w:t xml:space="preserve">to the UK. </w:t>
      </w:r>
      <w:r w:rsidRPr="2E1FDF0A">
        <w:rPr>
          <w:rFonts w:eastAsia="Verdana" w:cs="Verdana"/>
          <w:color w:val="000000" w:themeColor="text1"/>
        </w:rPr>
        <w:t>London is the first global hub</w:t>
      </w:r>
      <w:r>
        <w:rPr>
          <w:rFonts w:eastAsia="Verdana" w:cs="Verdana"/>
          <w:color w:val="000000" w:themeColor="text1"/>
        </w:rPr>
        <w:t xml:space="preserve"> where these trends are being tested, redefined and amended—and, sometimes, rejected. </w:t>
      </w:r>
      <w:r w:rsidRPr="00160032">
        <w:rPr>
          <w:rFonts w:eastAsia="Verdana" w:cs="Verdana"/>
          <w:color w:val="000000" w:themeColor="text1"/>
        </w:rPr>
        <w:t>London plays a very important role in all</w:t>
      </w:r>
      <w:r>
        <w:rPr>
          <w:rFonts w:eastAsia="Verdana" w:cs="Verdana"/>
          <w:color w:val="000000" w:themeColor="text1"/>
        </w:rPr>
        <w:t xml:space="preserve"> these </w:t>
      </w:r>
      <w:r w:rsidRPr="00160032">
        <w:rPr>
          <w:rFonts w:eastAsia="Verdana" w:cs="Verdana"/>
          <w:color w:val="000000" w:themeColor="text1"/>
        </w:rPr>
        <w:t xml:space="preserve">legal trends and </w:t>
      </w:r>
      <w:r w:rsidRPr="00160032">
        <w:rPr>
          <w:rFonts w:eastAsia="Verdana" w:cs="Verdana"/>
          <w:color w:val="000000" w:themeColor="text1"/>
        </w:rPr>
        <w:t>whether or not</w:t>
      </w:r>
      <w:r w:rsidRPr="00160032">
        <w:rPr>
          <w:rFonts w:eastAsia="Verdana" w:cs="Verdana"/>
          <w:color w:val="000000" w:themeColor="text1"/>
        </w:rPr>
        <w:t xml:space="preserve"> we accept them</w:t>
      </w:r>
      <w:r>
        <w:rPr>
          <w:rFonts w:eastAsia="Verdana" w:cs="Verdana"/>
          <w:color w:val="000000" w:themeColor="text1"/>
        </w:rPr>
        <w:t>.</w:t>
      </w:r>
    </w:p>
    <w:p w:rsidR="009F7208" w:rsidP="009F7208">
      <w:pPr>
        <w:pStyle w:val="Answer"/>
        <w:rPr>
          <w:rFonts w:eastAsia="Verdana" w:cs="Verdana"/>
          <w:color w:val="000000" w:themeColor="text1"/>
        </w:rPr>
      </w:pPr>
      <w:r>
        <w:rPr>
          <w:rFonts w:eastAsia="Verdana" w:cs="Verdana"/>
          <w:color w:val="000000" w:themeColor="text1"/>
        </w:rPr>
        <w:t xml:space="preserve">From my point of view, </w:t>
      </w:r>
      <w:r w:rsidRPr="00160032">
        <w:rPr>
          <w:rFonts w:eastAsia="Verdana" w:cs="Verdana"/>
          <w:color w:val="000000" w:themeColor="text1"/>
        </w:rPr>
        <w:t>the bigger question</w:t>
      </w:r>
      <w:r>
        <w:rPr>
          <w:rFonts w:eastAsia="Verdana" w:cs="Verdana"/>
          <w:color w:val="000000" w:themeColor="text1"/>
        </w:rPr>
        <w:t xml:space="preserve">—these are the </w:t>
      </w:r>
      <w:r w:rsidRPr="00160032">
        <w:rPr>
          <w:rFonts w:eastAsia="Verdana" w:cs="Verdana"/>
          <w:color w:val="000000" w:themeColor="text1"/>
        </w:rPr>
        <w:t>things</w:t>
      </w:r>
      <w:r w:rsidRPr="00B16D27">
        <w:rPr>
          <w:rFonts w:eastAsia="Verdana" w:cs="Verdana"/>
          <w:color w:val="000000" w:themeColor="text1"/>
        </w:rPr>
        <w:t xml:space="preserve"> </w:t>
      </w:r>
      <w:r w:rsidRPr="00160032">
        <w:rPr>
          <w:rFonts w:eastAsia="Verdana" w:cs="Verdana"/>
          <w:color w:val="000000" w:themeColor="text1"/>
        </w:rPr>
        <w:t>I worry about a lot</w:t>
      </w:r>
      <w:r>
        <w:rPr>
          <w:rFonts w:eastAsia="Verdana" w:cs="Verdana"/>
          <w:color w:val="000000" w:themeColor="text1"/>
        </w:rPr>
        <w:t xml:space="preserve">—concerns the corporate </w:t>
      </w:r>
      <w:r w:rsidRPr="00160032">
        <w:rPr>
          <w:rFonts w:eastAsia="Verdana" w:cs="Verdana"/>
          <w:color w:val="000000" w:themeColor="text1"/>
        </w:rPr>
        <w:t>legal trends that the funds are bringing from the US, which</w:t>
      </w:r>
      <w:r>
        <w:rPr>
          <w:rFonts w:eastAsia="Verdana" w:cs="Verdana"/>
          <w:color w:val="000000" w:themeColor="text1"/>
        </w:rPr>
        <w:t xml:space="preserve"> are not fit for </w:t>
      </w:r>
      <w:r w:rsidRPr="00160032">
        <w:rPr>
          <w:rFonts w:eastAsia="Verdana" w:cs="Verdana"/>
          <w:color w:val="000000" w:themeColor="text1"/>
        </w:rPr>
        <w:t>our legal system</w:t>
      </w:r>
      <w:r>
        <w:rPr>
          <w:rFonts w:eastAsia="Verdana" w:cs="Verdana"/>
          <w:color w:val="000000" w:themeColor="text1"/>
        </w:rPr>
        <w:t xml:space="preserve">. </w:t>
      </w:r>
      <w:r w:rsidRPr="00160032">
        <w:rPr>
          <w:rFonts w:eastAsia="Verdana" w:cs="Verdana"/>
          <w:color w:val="000000" w:themeColor="text1"/>
        </w:rPr>
        <w:t>London is doing a very good job</w:t>
      </w:r>
      <w:r>
        <w:rPr>
          <w:rFonts w:eastAsia="Verdana" w:cs="Verdana"/>
          <w:color w:val="000000" w:themeColor="text1"/>
        </w:rPr>
        <w:t xml:space="preserve"> b</w:t>
      </w:r>
      <w:r w:rsidRPr="00160032">
        <w:rPr>
          <w:rFonts w:eastAsia="Verdana" w:cs="Verdana"/>
          <w:color w:val="000000" w:themeColor="text1"/>
        </w:rPr>
        <w:t>ut there are lots of important questions that are unanswered</w:t>
      </w:r>
      <w:r>
        <w:rPr>
          <w:rFonts w:eastAsia="Verdana" w:cs="Verdana"/>
          <w:color w:val="000000" w:themeColor="text1"/>
        </w:rPr>
        <w:t>, and w</w:t>
      </w:r>
      <w:r w:rsidRPr="00160032">
        <w:rPr>
          <w:rFonts w:eastAsia="Verdana" w:cs="Verdana"/>
          <w:color w:val="000000" w:themeColor="text1"/>
        </w:rPr>
        <w:t xml:space="preserve">e </w:t>
      </w:r>
      <w:r>
        <w:rPr>
          <w:rFonts w:eastAsia="Verdana" w:cs="Verdana"/>
          <w:color w:val="000000" w:themeColor="text1"/>
        </w:rPr>
        <w:t xml:space="preserve">often </w:t>
      </w:r>
      <w:r w:rsidRPr="00160032">
        <w:rPr>
          <w:rFonts w:eastAsia="Verdana" w:cs="Verdana"/>
          <w:color w:val="000000" w:themeColor="text1"/>
        </w:rPr>
        <w:t xml:space="preserve">do not see litigation here until things go </w:t>
      </w:r>
      <w:r w:rsidRPr="00160032">
        <w:rPr>
          <w:rFonts w:eastAsia="Verdana" w:cs="Verdana"/>
          <w:color w:val="000000" w:themeColor="text1"/>
        </w:rPr>
        <w:t>really wrong</w:t>
      </w:r>
      <w:r w:rsidRPr="00160032">
        <w:rPr>
          <w:rFonts w:eastAsia="Verdana" w:cs="Verdana"/>
          <w:color w:val="000000" w:themeColor="text1"/>
        </w:rPr>
        <w:t>.</w:t>
      </w:r>
    </w:p>
    <w:p w:rsidR="009F7208" w:rsidP="009F7208">
      <w:pPr>
        <w:pStyle w:val="Question"/>
        <w:rPr>
          <w:rFonts w:eastAsia="Verdana"/>
        </w:rPr>
      </w:pPr>
      <w:r w:rsidRPr="2E1FDF0A">
        <w:rPr>
          <w:rFonts w:eastAsia="Verdana"/>
          <w:b/>
          <w:bCs/>
        </w:rPr>
        <w:t>Lord Vaux of Harrowden:</w:t>
      </w:r>
      <w:r w:rsidRPr="2E1FDF0A">
        <w:rPr>
          <w:rFonts w:eastAsia="Verdana"/>
        </w:rPr>
        <w:t xml:space="preserve"> I</w:t>
      </w:r>
      <w:r>
        <w:rPr>
          <w:rFonts w:eastAsia="Verdana"/>
        </w:rPr>
        <w:t xml:space="preserve"> want to go back to</w:t>
      </w:r>
      <w:r w:rsidRPr="2E1FDF0A">
        <w:rPr>
          <w:rFonts w:eastAsia="Verdana"/>
        </w:rPr>
        <w:t xml:space="preserve"> something </w:t>
      </w:r>
      <w:r>
        <w:rPr>
          <w:rFonts w:eastAsia="Verdana"/>
        </w:rPr>
        <w:t xml:space="preserve">that </w:t>
      </w:r>
      <w:r w:rsidRPr="2E1FDF0A">
        <w:rPr>
          <w:rFonts w:eastAsia="Verdana"/>
        </w:rPr>
        <w:t xml:space="preserve">you said at the </w:t>
      </w:r>
      <w:r>
        <w:rPr>
          <w:rFonts w:eastAsia="Verdana"/>
        </w:rPr>
        <w:t xml:space="preserve">very </w:t>
      </w:r>
      <w:r w:rsidRPr="2E1FDF0A">
        <w:rPr>
          <w:rFonts w:eastAsia="Verdana"/>
        </w:rPr>
        <w:t>beginning</w:t>
      </w:r>
      <w:r>
        <w:rPr>
          <w:rFonts w:eastAsia="Verdana"/>
        </w:rPr>
        <w:t>. Y</w:t>
      </w:r>
      <w:r w:rsidRPr="2E1FDF0A">
        <w:rPr>
          <w:rFonts w:eastAsia="Verdana"/>
        </w:rPr>
        <w:t xml:space="preserve">ou described venture capital as </w:t>
      </w:r>
      <w:r>
        <w:rPr>
          <w:rFonts w:eastAsia="Verdana"/>
        </w:rPr>
        <w:t>“</w:t>
      </w:r>
      <w:r w:rsidRPr="2E1FDF0A">
        <w:rPr>
          <w:rFonts w:eastAsia="Verdana"/>
        </w:rPr>
        <w:t>the good guys</w:t>
      </w:r>
      <w:r>
        <w:rPr>
          <w:rFonts w:eastAsia="Verdana"/>
        </w:rPr>
        <w:t xml:space="preserve">”. A </w:t>
      </w:r>
      <w:r w:rsidRPr="00FD26EC">
        <w:t>lot of what you have said since</w:t>
      </w:r>
      <w:r>
        <w:t xml:space="preserve"> gels with my </w:t>
      </w:r>
      <w:r w:rsidRPr="00FD26EC">
        <w:t>own experience as someone</w:t>
      </w:r>
      <w:r>
        <w:t xml:space="preserve"> who has been </w:t>
      </w:r>
      <w:r w:rsidRPr="00FD26EC">
        <w:t xml:space="preserve">through the entire private equity cycle </w:t>
      </w:r>
      <w:r>
        <w:t xml:space="preserve">being </w:t>
      </w:r>
      <w:r w:rsidRPr="00FD26EC">
        <w:t>owned by private equity</w:t>
      </w:r>
      <w:r>
        <w:t xml:space="preserve">. </w:t>
      </w:r>
      <w:r w:rsidRPr="00FD26EC">
        <w:t>I am on record</w:t>
      </w:r>
      <w:r>
        <w:t xml:space="preserve"> </w:t>
      </w:r>
      <w:r w:rsidRPr="00FD26EC">
        <w:t>describing it as parasitical</w:t>
      </w:r>
      <w:r>
        <w:t>,</w:t>
      </w:r>
      <w:r w:rsidRPr="004907CE">
        <w:t xml:space="preserve"> </w:t>
      </w:r>
      <w:r w:rsidRPr="00FD26EC">
        <w:t>frankly</w:t>
      </w:r>
      <w:r>
        <w:t xml:space="preserve">; I do not see that it adds </w:t>
      </w:r>
      <w:r w:rsidRPr="00FD26EC">
        <w:t>any value at all</w:t>
      </w:r>
      <w:r>
        <w:t>.</w:t>
      </w:r>
    </w:p>
    <w:p w:rsidR="009F7208" w:rsidRPr="00FD26EC" w:rsidP="009F7208">
      <w:pPr>
        <w:pStyle w:val="Remark"/>
        <w:rPr>
          <w:rFonts w:eastAsia="Verdana"/>
        </w:rPr>
      </w:pPr>
      <w:r>
        <w:t xml:space="preserve">How true or fair is it </w:t>
      </w:r>
      <w:r w:rsidRPr="00FD26EC">
        <w:t>to say that</w:t>
      </w:r>
      <w:r>
        <w:t>, in terms of t</w:t>
      </w:r>
      <w:r w:rsidRPr="00FD26EC">
        <w:t>he returns you get from</w:t>
      </w:r>
      <w:r>
        <w:t>,</w:t>
      </w:r>
      <w:r w:rsidRPr="00FD26EC">
        <w:t xml:space="preserve"> basically</w:t>
      </w:r>
      <w:r>
        <w:t>,</w:t>
      </w:r>
      <w:r w:rsidRPr="00FD26EC">
        <w:t xml:space="preserve"> leveraging up</w:t>
      </w:r>
      <w:r>
        <w:t xml:space="preserve">—that </w:t>
      </w:r>
      <w:r w:rsidRPr="00FD26EC">
        <w:t xml:space="preserve">is really where </w:t>
      </w:r>
      <w:r>
        <w:t>this</w:t>
      </w:r>
      <w:r w:rsidRPr="00FD26EC">
        <w:t xml:space="preserve"> came from</w:t>
      </w:r>
      <w:r w:rsidRPr="0079357B">
        <w:t xml:space="preserve"> </w:t>
      </w:r>
      <w:r w:rsidRPr="00FD26EC">
        <w:t xml:space="preserve">back in the late </w:t>
      </w:r>
      <w:r>
        <w:t>19</w:t>
      </w:r>
      <w:r w:rsidRPr="00FD26EC">
        <w:t xml:space="preserve">90s or </w:t>
      </w:r>
      <w:r>
        <w:t>when</w:t>
      </w:r>
      <w:r w:rsidRPr="00FD26EC">
        <w:t>ever</w:t>
      </w:r>
      <w:r>
        <w:t>,</w:t>
      </w:r>
      <w:r w:rsidRPr="00FD26EC">
        <w:t xml:space="preserve"> when pension funds could not leverage</w:t>
      </w:r>
      <w:r>
        <w:t xml:space="preserve">; </w:t>
      </w:r>
      <w:r w:rsidRPr="00FD26EC">
        <w:t>it</w:t>
      </w:r>
      <w:r>
        <w:t xml:space="preserve">s genesis </w:t>
      </w:r>
      <w:r w:rsidRPr="00FD26EC">
        <w:t xml:space="preserve">was </w:t>
      </w:r>
      <w:r>
        <w:t xml:space="preserve">in it being </w:t>
      </w:r>
      <w:r w:rsidRPr="00FD26EC">
        <w:t>a way of getting leverage into pension funds effectively</w:t>
      </w:r>
      <w:r>
        <w:t xml:space="preserve">—the </w:t>
      </w:r>
      <w:r w:rsidRPr="00FD26EC">
        <w:t>growth in private equity has</w:t>
      </w:r>
      <w:r>
        <w:t xml:space="preserve"> </w:t>
      </w:r>
      <w:r w:rsidRPr="00FD26EC">
        <w:t xml:space="preserve">driven the fact that venture capital is </w:t>
      </w:r>
      <w:r>
        <w:t xml:space="preserve">constrained? How can </w:t>
      </w:r>
      <w:r w:rsidRPr="00FD26EC">
        <w:t>we encourage investment into</w:t>
      </w:r>
      <w:r>
        <w:t xml:space="preserve"> </w:t>
      </w:r>
      <w:r w:rsidRPr="00FD26EC">
        <w:t>primary growth</w:t>
      </w:r>
      <w:r>
        <w:t>,</w:t>
      </w:r>
      <w:r w:rsidRPr="00FD26EC">
        <w:t xml:space="preserve"> rather than secondary </w:t>
      </w:r>
      <w:r>
        <w:t xml:space="preserve">growth, </w:t>
      </w:r>
      <w:r w:rsidRPr="00FD26EC">
        <w:t>and</w:t>
      </w:r>
      <w:r>
        <w:t xml:space="preserve"> </w:t>
      </w:r>
      <w:r w:rsidRPr="00FD26EC">
        <w:t>financial engineering?</w:t>
      </w:r>
    </w:p>
    <w:p w:rsidR="009F7208" w:rsidP="009F7208">
      <w:pPr>
        <w:pStyle w:val="Answer"/>
        <w:rPr>
          <w:rFonts w:eastAsia="Verdana" w:cs="Verdana"/>
          <w:color w:val="000000" w:themeColor="text1"/>
        </w:rPr>
      </w:pPr>
      <w:r w:rsidRPr="2E1FDF0A">
        <w:rPr>
          <w:rFonts w:eastAsia="Verdana" w:cs="Verdana"/>
          <w:b/>
          <w:bCs/>
          <w:i/>
          <w:iCs/>
          <w:color w:val="000000" w:themeColor="text1"/>
        </w:rPr>
        <w:t xml:space="preserve">Professor Ludovic Phalippou: </w:t>
      </w:r>
      <w:r w:rsidRPr="2E1FDF0A">
        <w:rPr>
          <w:rFonts w:eastAsia="Verdana" w:cs="Verdana"/>
          <w:color w:val="000000" w:themeColor="text1"/>
        </w:rPr>
        <w:t xml:space="preserve">I </w:t>
      </w:r>
      <w:r>
        <w:rPr>
          <w:rFonts w:eastAsia="Verdana" w:cs="Verdana"/>
          <w:color w:val="000000" w:themeColor="text1"/>
        </w:rPr>
        <w:t xml:space="preserve">would </w:t>
      </w:r>
      <w:r w:rsidRPr="2E1FDF0A">
        <w:rPr>
          <w:rFonts w:eastAsia="Verdana" w:cs="Verdana"/>
          <w:color w:val="000000" w:themeColor="text1"/>
        </w:rPr>
        <w:t xml:space="preserve">recommend a book called </w:t>
      </w:r>
      <w:r w:rsidRPr="2E1FDF0A">
        <w:rPr>
          <w:rFonts w:eastAsia="Verdana" w:cs="Verdana"/>
          <w:i/>
          <w:iCs/>
          <w:color w:val="000000" w:themeColor="text1"/>
        </w:rPr>
        <w:t>Boulevard of Broken Dreams</w:t>
      </w:r>
      <w:r>
        <w:rPr>
          <w:rFonts w:eastAsia="Verdana" w:cs="Verdana"/>
          <w:color w:val="000000" w:themeColor="text1"/>
        </w:rPr>
        <w:t xml:space="preserve">; I like the title. It was written </w:t>
      </w:r>
      <w:r w:rsidRPr="2E1FDF0A">
        <w:rPr>
          <w:rFonts w:eastAsia="Verdana" w:cs="Verdana"/>
          <w:color w:val="000000" w:themeColor="text1"/>
        </w:rPr>
        <w:t xml:space="preserve">by Josh </w:t>
      </w:r>
      <w:r w:rsidRPr="2E1FDF0A">
        <w:rPr>
          <w:rFonts w:eastAsia="Verdana" w:cs="Verdana"/>
          <w:color w:val="000000" w:themeColor="text1"/>
        </w:rPr>
        <w:t>Lerner</w:t>
      </w:r>
      <w:r>
        <w:rPr>
          <w:rFonts w:eastAsia="Verdana" w:cs="Verdana"/>
          <w:color w:val="000000" w:themeColor="text1"/>
        </w:rPr>
        <w:t xml:space="preserve"> and it goes through </w:t>
      </w:r>
      <w:r w:rsidRPr="00F82FBA">
        <w:rPr>
          <w:rFonts w:eastAsia="Verdana" w:cs="Verdana"/>
          <w:color w:val="000000" w:themeColor="text1"/>
        </w:rPr>
        <w:t xml:space="preserve">all </w:t>
      </w:r>
      <w:r>
        <w:rPr>
          <w:rFonts w:eastAsia="Verdana" w:cs="Verdana"/>
          <w:color w:val="000000" w:themeColor="text1"/>
        </w:rPr>
        <w:t xml:space="preserve">of </w:t>
      </w:r>
      <w:r w:rsidRPr="00F82FBA">
        <w:rPr>
          <w:rFonts w:eastAsia="Verdana" w:cs="Verdana"/>
          <w:color w:val="000000" w:themeColor="text1"/>
        </w:rPr>
        <w:t>the initiatives in the world by Governments who wanted to create more venture capital</w:t>
      </w:r>
      <w:r>
        <w:rPr>
          <w:rFonts w:eastAsia="Verdana" w:cs="Verdana"/>
          <w:color w:val="000000" w:themeColor="text1"/>
        </w:rPr>
        <w:t>. The title suggests the answer.</w:t>
      </w:r>
    </w:p>
    <w:p w:rsidR="009F7208" w:rsidP="009F7208">
      <w:pPr>
        <w:pStyle w:val="Answer"/>
        <w:rPr>
          <w:rFonts w:eastAsia="Verdana" w:cs="Verdana"/>
          <w:color w:val="000000" w:themeColor="text1"/>
        </w:rPr>
      </w:pPr>
      <w:r>
        <w:rPr>
          <w:rFonts w:eastAsia="Verdana" w:cs="Verdana"/>
          <w:color w:val="000000" w:themeColor="text1"/>
        </w:rPr>
        <w:t xml:space="preserve">It is always </w:t>
      </w:r>
      <w:r w:rsidRPr="00F82FBA">
        <w:rPr>
          <w:rFonts w:eastAsia="Verdana" w:cs="Verdana"/>
          <w:color w:val="000000" w:themeColor="text1"/>
        </w:rPr>
        <w:t>a bit tricky when you want to subsidise</w:t>
      </w:r>
      <w:r>
        <w:rPr>
          <w:rFonts w:eastAsia="Verdana" w:cs="Verdana"/>
          <w:color w:val="000000" w:themeColor="text1"/>
        </w:rPr>
        <w:t xml:space="preserve">. The </w:t>
      </w:r>
      <w:r w:rsidRPr="00F82FBA">
        <w:rPr>
          <w:rFonts w:eastAsia="Verdana" w:cs="Verdana"/>
          <w:color w:val="000000" w:themeColor="text1"/>
        </w:rPr>
        <w:t>returns on venture capital have been decent</w:t>
      </w:r>
      <w:r>
        <w:rPr>
          <w:rFonts w:eastAsia="Verdana" w:cs="Verdana"/>
          <w:color w:val="000000" w:themeColor="text1"/>
        </w:rPr>
        <w:t xml:space="preserve">-ish—there are </w:t>
      </w:r>
      <w:r w:rsidRPr="00F82FBA">
        <w:rPr>
          <w:rFonts w:eastAsia="Verdana" w:cs="Verdana"/>
          <w:color w:val="000000" w:themeColor="text1"/>
        </w:rPr>
        <w:t>good players</w:t>
      </w:r>
      <w:r>
        <w:rPr>
          <w:rFonts w:eastAsia="Verdana" w:cs="Verdana"/>
          <w:color w:val="000000" w:themeColor="text1"/>
        </w:rPr>
        <w:t xml:space="preserve">, and they are </w:t>
      </w:r>
      <w:r w:rsidRPr="00F82FBA">
        <w:rPr>
          <w:rFonts w:eastAsia="Verdana" w:cs="Verdana"/>
          <w:color w:val="000000" w:themeColor="text1"/>
        </w:rPr>
        <w:t>usually welcome everywhere</w:t>
      </w:r>
      <w:r>
        <w:rPr>
          <w:rFonts w:eastAsia="Verdana" w:cs="Verdana"/>
          <w:color w:val="000000" w:themeColor="text1"/>
        </w:rPr>
        <w:t xml:space="preserve">—but </w:t>
      </w:r>
      <w:r w:rsidRPr="00F82FBA">
        <w:rPr>
          <w:rFonts w:eastAsia="Verdana" w:cs="Verdana"/>
          <w:color w:val="000000" w:themeColor="text1"/>
        </w:rPr>
        <w:t>it is not easy to make money with these young</w:t>
      </w:r>
      <w:r>
        <w:rPr>
          <w:rFonts w:eastAsia="Verdana" w:cs="Verdana"/>
          <w:color w:val="000000" w:themeColor="text1"/>
        </w:rPr>
        <w:t>,</w:t>
      </w:r>
      <w:r w:rsidRPr="00F82FBA">
        <w:rPr>
          <w:rFonts w:eastAsia="Verdana" w:cs="Verdana"/>
          <w:color w:val="000000" w:themeColor="text1"/>
        </w:rPr>
        <w:t xml:space="preserve"> early</w:t>
      </w:r>
      <w:r>
        <w:rPr>
          <w:rFonts w:eastAsia="Verdana" w:cs="Verdana"/>
          <w:color w:val="000000" w:themeColor="text1"/>
        </w:rPr>
        <w:t>-</w:t>
      </w:r>
      <w:r w:rsidRPr="00F82FBA">
        <w:rPr>
          <w:rFonts w:eastAsia="Verdana" w:cs="Verdana"/>
          <w:color w:val="000000" w:themeColor="text1"/>
        </w:rPr>
        <w:t>stage entrepreneurs</w:t>
      </w:r>
      <w:r>
        <w:rPr>
          <w:rFonts w:eastAsia="Verdana" w:cs="Verdana"/>
          <w:color w:val="000000" w:themeColor="text1"/>
        </w:rPr>
        <w:t xml:space="preserve">. This is </w:t>
      </w:r>
      <w:r w:rsidRPr="00F82FBA">
        <w:rPr>
          <w:rFonts w:eastAsia="Verdana" w:cs="Verdana"/>
          <w:color w:val="000000" w:themeColor="text1"/>
        </w:rPr>
        <w:t>a very difficult question</w:t>
      </w:r>
      <w:r>
        <w:rPr>
          <w:rFonts w:eastAsia="Verdana" w:cs="Verdana"/>
          <w:color w:val="000000" w:themeColor="text1"/>
        </w:rPr>
        <w:t xml:space="preserve">. I </w:t>
      </w:r>
      <w:r w:rsidRPr="00F82FBA">
        <w:rPr>
          <w:rFonts w:eastAsia="Verdana" w:cs="Verdana"/>
          <w:color w:val="000000" w:themeColor="text1"/>
        </w:rPr>
        <w:t>will be careful about</w:t>
      </w:r>
      <w:r>
        <w:rPr>
          <w:rFonts w:eastAsia="Verdana" w:cs="Verdana"/>
          <w:color w:val="000000" w:themeColor="text1"/>
        </w:rPr>
        <w:t xml:space="preserve"> </w:t>
      </w:r>
      <w:r w:rsidRPr="00F82FBA">
        <w:rPr>
          <w:rFonts w:eastAsia="Verdana" w:cs="Verdana"/>
          <w:color w:val="000000" w:themeColor="text1"/>
        </w:rPr>
        <w:t>the subsidy</w:t>
      </w:r>
      <w:r w:rsidRPr="00673430">
        <w:rPr>
          <w:rFonts w:eastAsia="Verdana" w:cs="Verdana"/>
          <w:color w:val="000000" w:themeColor="text1"/>
        </w:rPr>
        <w:t xml:space="preserve"> </w:t>
      </w:r>
      <w:r w:rsidRPr="00F82FBA">
        <w:rPr>
          <w:rFonts w:eastAsia="Verdana" w:cs="Verdana"/>
          <w:color w:val="000000" w:themeColor="text1"/>
        </w:rPr>
        <w:t>to venture capital</w:t>
      </w:r>
      <w:r>
        <w:rPr>
          <w:rFonts w:eastAsia="Verdana" w:cs="Verdana"/>
          <w:color w:val="000000" w:themeColor="text1"/>
        </w:rPr>
        <w:t xml:space="preserve">. </w:t>
      </w:r>
      <w:r w:rsidRPr="00F82FBA">
        <w:rPr>
          <w:rFonts w:eastAsia="Verdana" w:cs="Verdana"/>
          <w:color w:val="000000" w:themeColor="text1"/>
        </w:rPr>
        <w:t>If they have decent returns, they will have money</w:t>
      </w:r>
      <w:r>
        <w:rPr>
          <w:rFonts w:eastAsia="Verdana" w:cs="Verdana"/>
          <w:color w:val="000000" w:themeColor="text1"/>
        </w:rPr>
        <w:t>.</w:t>
      </w:r>
    </w:p>
    <w:p w:rsidR="009F7208" w:rsidP="009F7208">
      <w:pPr>
        <w:pStyle w:val="Answer"/>
        <w:rPr>
          <w:rFonts w:eastAsia="Verdana" w:cs="Verdana"/>
          <w:color w:val="000000" w:themeColor="text1"/>
        </w:rPr>
      </w:pPr>
      <w:r>
        <w:rPr>
          <w:rFonts w:eastAsia="Verdana" w:cs="Verdana"/>
          <w:color w:val="000000" w:themeColor="text1"/>
        </w:rPr>
        <w:t xml:space="preserve">It is hard to test whether LBOs have heat in them, </w:t>
      </w:r>
      <w:r w:rsidRPr="00F82FBA">
        <w:rPr>
          <w:rFonts w:eastAsia="Verdana" w:cs="Verdana"/>
          <w:color w:val="000000" w:themeColor="text1"/>
        </w:rPr>
        <w:t>but venture capital has grown quite a lot</w:t>
      </w:r>
      <w:r>
        <w:rPr>
          <w:rFonts w:eastAsia="Verdana" w:cs="Verdana"/>
          <w:color w:val="000000" w:themeColor="text1"/>
        </w:rPr>
        <w:t xml:space="preserve">. It was </w:t>
      </w:r>
      <w:r w:rsidRPr="00F82FBA">
        <w:rPr>
          <w:rFonts w:eastAsia="Verdana" w:cs="Verdana"/>
          <w:color w:val="000000" w:themeColor="text1"/>
        </w:rPr>
        <w:t>quiet in the 2000</w:t>
      </w:r>
      <w:r>
        <w:rPr>
          <w:rFonts w:eastAsia="Verdana" w:cs="Verdana"/>
          <w:color w:val="000000" w:themeColor="text1"/>
        </w:rPr>
        <w:t>s</w:t>
      </w:r>
      <w:r w:rsidRPr="00F82FBA">
        <w:rPr>
          <w:rFonts w:eastAsia="Verdana" w:cs="Verdana"/>
          <w:color w:val="000000" w:themeColor="text1"/>
        </w:rPr>
        <w:t xml:space="preserve"> because people were still traumatised from the </w:t>
      </w:r>
      <w:r>
        <w:rPr>
          <w:rFonts w:eastAsia="Verdana" w:cs="Verdana"/>
          <w:color w:val="000000" w:themeColor="text1"/>
        </w:rPr>
        <w:t>19</w:t>
      </w:r>
      <w:r w:rsidRPr="00F82FBA">
        <w:rPr>
          <w:rFonts w:eastAsia="Verdana" w:cs="Verdana"/>
          <w:color w:val="000000" w:themeColor="text1"/>
        </w:rPr>
        <w:t xml:space="preserve">90s. </w:t>
      </w:r>
      <w:r>
        <w:rPr>
          <w:rFonts w:eastAsia="Verdana" w:cs="Verdana"/>
          <w:color w:val="000000" w:themeColor="text1"/>
        </w:rPr>
        <w:t>It</w:t>
      </w:r>
      <w:r w:rsidRPr="00F82FBA">
        <w:rPr>
          <w:rFonts w:eastAsia="Verdana" w:cs="Verdana"/>
          <w:color w:val="000000" w:themeColor="text1"/>
        </w:rPr>
        <w:t xml:space="preserve"> took them </w:t>
      </w:r>
      <w:r>
        <w:rPr>
          <w:rFonts w:eastAsia="Verdana" w:cs="Verdana"/>
          <w:color w:val="000000" w:themeColor="text1"/>
        </w:rPr>
        <w:t>10</w:t>
      </w:r>
      <w:r w:rsidRPr="00F82FBA">
        <w:rPr>
          <w:rFonts w:eastAsia="Verdana" w:cs="Verdana"/>
          <w:color w:val="000000" w:themeColor="text1"/>
        </w:rPr>
        <w:t xml:space="preserve"> years to forget</w:t>
      </w:r>
      <w:r>
        <w:rPr>
          <w:rFonts w:eastAsia="Verdana" w:cs="Verdana"/>
          <w:color w:val="000000" w:themeColor="text1"/>
        </w:rPr>
        <w:t xml:space="preserve">; that is </w:t>
      </w:r>
      <w:r w:rsidRPr="00F82FBA">
        <w:rPr>
          <w:rFonts w:eastAsia="Verdana" w:cs="Verdana"/>
          <w:color w:val="000000" w:themeColor="text1"/>
        </w:rPr>
        <w:t>usually what it takes in finance.</w:t>
      </w:r>
      <w:r w:rsidRPr="00FF245E">
        <w:rPr>
          <w:rFonts w:eastAsia="Verdana" w:cs="Verdana"/>
          <w:color w:val="000000" w:themeColor="text1"/>
        </w:rPr>
        <w:t xml:space="preserve"> </w:t>
      </w:r>
      <w:r>
        <w:rPr>
          <w:rFonts w:eastAsia="Verdana" w:cs="Verdana"/>
          <w:color w:val="000000" w:themeColor="text1"/>
        </w:rPr>
        <w:t>V</w:t>
      </w:r>
      <w:r w:rsidRPr="00F82FBA">
        <w:rPr>
          <w:rFonts w:eastAsia="Verdana" w:cs="Verdana"/>
          <w:color w:val="000000" w:themeColor="text1"/>
        </w:rPr>
        <w:t>enture capital</w:t>
      </w:r>
      <w:r>
        <w:rPr>
          <w:rFonts w:eastAsia="Verdana" w:cs="Verdana"/>
          <w:color w:val="000000" w:themeColor="text1"/>
        </w:rPr>
        <w:t xml:space="preserve"> has done </w:t>
      </w:r>
      <w:r w:rsidRPr="00F82FBA">
        <w:rPr>
          <w:rFonts w:eastAsia="Verdana" w:cs="Verdana"/>
          <w:color w:val="000000" w:themeColor="text1"/>
        </w:rPr>
        <w:t xml:space="preserve">extremely well over the </w:t>
      </w:r>
      <w:r>
        <w:rPr>
          <w:rFonts w:eastAsia="Verdana" w:cs="Verdana"/>
          <w:color w:val="000000" w:themeColor="text1"/>
        </w:rPr>
        <w:t>p</w:t>
      </w:r>
      <w:r w:rsidRPr="00F82FBA">
        <w:rPr>
          <w:rFonts w:eastAsia="Verdana" w:cs="Verdana"/>
          <w:color w:val="000000" w:themeColor="text1"/>
        </w:rPr>
        <w:t>ast 10 or 15 years</w:t>
      </w:r>
      <w:r>
        <w:rPr>
          <w:rFonts w:eastAsia="Verdana" w:cs="Verdana"/>
          <w:color w:val="000000" w:themeColor="text1"/>
        </w:rPr>
        <w:t xml:space="preserve">—it has </w:t>
      </w:r>
      <w:r w:rsidRPr="00F82FBA">
        <w:rPr>
          <w:rFonts w:eastAsia="Verdana" w:cs="Verdana"/>
          <w:color w:val="000000" w:themeColor="text1"/>
        </w:rPr>
        <w:t>gathered a lot of money</w:t>
      </w:r>
      <w:r>
        <w:rPr>
          <w:rFonts w:eastAsia="Verdana" w:cs="Verdana"/>
          <w:color w:val="000000" w:themeColor="text1"/>
        </w:rPr>
        <w:t>—but, right now, its</w:t>
      </w:r>
      <w:r w:rsidRPr="00F82FBA">
        <w:rPr>
          <w:rFonts w:eastAsia="Verdana" w:cs="Verdana"/>
          <w:color w:val="000000" w:themeColor="text1"/>
        </w:rPr>
        <w:t xml:space="preserve"> valuations are not </w:t>
      </w:r>
      <w:r w:rsidRPr="00F82FBA">
        <w:rPr>
          <w:rFonts w:eastAsia="Verdana" w:cs="Verdana"/>
          <w:color w:val="000000" w:themeColor="text1"/>
        </w:rPr>
        <w:t>really believable</w:t>
      </w:r>
      <w:r>
        <w:rPr>
          <w:rFonts w:eastAsia="Verdana" w:cs="Verdana"/>
          <w:color w:val="000000" w:themeColor="text1"/>
        </w:rPr>
        <w:t xml:space="preserve">. </w:t>
      </w:r>
      <w:r w:rsidRPr="00F82FBA">
        <w:rPr>
          <w:rFonts w:eastAsia="Verdana" w:cs="Verdana"/>
          <w:color w:val="000000" w:themeColor="text1"/>
        </w:rPr>
        <w:t xml:space="preserve">So we think </w:t>
      </w:r>
      <w:r>
        <w:rPr>
          <w:rFonts w:eastAsia="Verdana" w:cs="Verdana"/>
          <w:color w:val="000000" w:themeColor="text1"/>
        </w:rPr>
        <w:t>that it has</w:t>
      </w:r>
      <w:r w:rsidRPr="00F82FBA">
        <w:rPr>
          <w:rFonts w:eastAsia="Verdana" w:cs="Verdana"/>
          <w:color w:val="000000" w:themeColor="text1"/>
        </w:rPr>
        <w:t xml:space="preserve"> less than what </w:t>
      </w:r>
      <w:r>
        <w:rPr>
          <w:rFonts w:eastAsia="Verdana" w:cs="Verdana"/>
          <w:color w:val="000000" w:themeColor="text1"/>
        </w:rPr>
        <w:t>it says it does, b</w:t>
      </w:r>
      <w:r w:rsidRPr="00F82FBA">
        <w:rPr>
          <w:rFonts w:eastAsia="Verdana" w:cs="Verdana"/>
          <w:color w:val="000000" w:themeColor="text1"/>
        </w:rPr>
        <w:t xml:space="preserve">ut </w:t>
      </w:r>
      <w:r>
        <w:rPr>
          <w:rFonts w:eastAsia="Verdana" w:cs="Verdana"/>
          <w:color w:val="000000" w:themeColor="text1"/>
        </w:rPr>
        <w:t xml:space="preserve">there is now </w:t>
      </w:r>
      <w:r w:rsidRPr="00F82FBA">
        <w:rPr>
          <w:rFonts w:eastAsia="Verdana" w:cs="Verdana"/>
          <w:color w:val="000000" w:themeColor="text1"/>
        </w:rPr>
        <w:t xml:space="preserve">quite a lot of money </w:t>
      </w:r>
      <w:r>
        <w:rPr>
          <w:rFonts w:eastAsia="Verdana" w:cs="Verdana"/>
          <w:color w:val="000000" w:themeColor="text1"/>
        </w:rPr>
        <w:t>i</w:t>
      </w:r>
      <w:r w:rsidRPr="00F82FBA">
        <w:rPr>
          <w:rFonts w:eastAsia="Verdana" w:cs="Verdana"/>
          <w:color w:val="000000" w:themeColor="text1"/>
        </w:rPr>
        <w:t>n venture capital</w:t>
      </w:r>
      <w:r>
        <w:rPr>
          <w:rFonts w:eastAsia="Verdana" w:cs="Verdana"/>
          <w:color w:val="000000" w:themeColor="text1"/>
        </w:rPr>
        <w:t>.</w:t>
      </w:r>
    </w:p>
    <w:p w:rsidR="009F7208" w:rsidP="009F7208">
      <w:pPr>
        <w:pStyle w:val="Answer"/>
        <w:rPr>
          <w:rFonts w:eastAsia="Verdana" w:cs="Verdana"/>
          <w:color w:val="000000" w:themeColor="text1"/>
        </w:rPr>
      </w:pPr>
      <w:r>
        <w:rPr>
          <w:rFonts w:eastAsia="Verdana" w:cs="Verdana"/>
          <w:color w:val="000000" w:themeColor="text1"/>
        </w:rPr>
        <w:t xml:space="preserve">Again, it is the </w:t>
      </w:r>
      <w:r w:rsidRPr="00F82FBA">
        <w:rPr>
          <w:rFonts w:eastAsia="Verdana" w:cs="Verdana"/>
          <w:color w:val="000000" w:themeColor="text1"/>
        </w:rPr>
        <w:t>same thing with private credit. Most of the money is in the US and in China</w:t>
      </w:r>
      <w:r>
        <w:rPr>
          <w:rFonts w:eastAsia="Verdana" w:cs="Verdana"/>
          <w:color w:val="000000" w:themeColor="text1"/>
        </w:rPr>
        <w:t xml:space="preserve">. </w:t>
      </w:r>
      <w:r w:rsidRPr="00F82FBA">
        <w:rPr>
          <w:rFonts w:eastAsia="Verdana" w:cs="Verdana"/>
          <w:color w:val="000000" w:themeColor="text1"/>
        </w:rPr>
        <w:t xml:space="preserve">China has as much venture capital and growth capital </w:t>
      </w:r>
      <w:r>
        <w:rPr>
          <w:rFonts w:eastAsia="Verdana" w:cs="Verdana"/>
          <w:color w:val="000000" w:themeColor="text1"/>
        </w:rPr>
        <w:t>as</w:t>
      </w:r>
      <w:r w:rsidRPr="00F82FBA">
        <w:rPr>
          <w:rFonts w:eastAsia="Verdana" w:cs="Verdana"/>
          <w:color w:val="000000" w:themeColor="text1"/>
        </w:rPr>
        <w:t xml:space="preserve"> the US</w:t>
      </w:r>
      <w:r>
        <w:rPr>
          <w:rFonts w:eastAsia="Verdana" w:cs="Verdana"/>
          <w:color w:val="000000" w:themeColor="text1"/>
        </w:rPr>
        <w:t xml:space="preserve">. The </w:t>
      </w:r>
      <w:r w:rsidRPr="00F82FBA">
        <w:rPr>
          <w:rFonts w:eastAsia="Verdana" w:cs="Verdana"/>
          <w:color w:val="000000" w:themeColor="text1"/>
        </w:rPr>
        <w:t>UK is tiny compared to that</w:t>
      </w:r>
      <w:r>
        <w:rPr>
          <w:rFonts w:eastAsia="Verdana" w:cs="Verdana"/>
          <w:color w:val="000000" w:themeColor="text1"/>
        </w:rPr>
        <w:t>, a</w:t>
      </w:r>
      <w:r w:rsidRPr="00F82FBA">
        <w:rPr>
          <w:rFonts w:eastAsia="Verdana" w:cs="Verdana"/>
          <w:color w:val="000000" w:themeColor="text1"/>
        </w:rPr>
        <w:t>nd the rest of Europe is smaller</w:t>
      </w:r>
      <w:r w:rsidRPr="009251A3">
        <w:rPr>
          <w:rFonts w:eastAsia="Verdana" w:cs="Verdana"/>
          <w:color w:val="000000" w:themeColor="text1"/>
        </w:rPr>
        <w:t xml:space="preserve"> </w:t>
      </w:r>
      <w:r w:rsidRPr="00F82FBA">
        <w:rPr>
          <w:rFonts w:eastAsia="Verdana" w:cs="Verdana"/>
          <w:color w:val="000000" w:themeColor="text1"/>
        </w:rPr>
        <w:t>yet</w:t>
      </w:r>
      <w:r>
        <w:rPr>
          <w:rFonts w:eastAsia="Verdana" w:cs="Verdana"/>
          <w:color w:val="000000" w:themeColor="text1"/>
        </w:rPr>
        <w:t xml:space="preserve">, so </w:t>
      </w:r>
      <w:r w:rsidRPr="00F82FBA">
        <w:rPr>
          <w:rFonts w:eastAsia="Verdana" w:cs="Verdana"/>
          <w:color w:val="000000" w:themeColor="text1"/>
        </w:rPr>
        <w:t xml:space="preserve">it is not easy for the </w:t>
      </w:r>
      <w:r>
        <w:rPr>
          <w:rFonts w:eastAsia="Verdana" w:cs="Verdana"/>
          <w:color w:val="000000" w:themeColor="text1"/>
        </w:rPr>
        <w:t xml:space="preserve">UK. Because of Brexit, it is </w:t>
      </w:r>
      <w:r w:rsidRPr="00F82FBA">
        <w:rPr>
          <w:rFonts w:eastAsia="Verdana" w:cs="Verdana"/>
          <w:color w:val="000000" w:themeColor="text1"/>
        </w:rPr>
        <w:t xml:space="preserve">out of </w:t>
      </w:r>
      <w:r>
        <w:rPr>
          <w:rFonts w:eastAsia="Verdana" w:cs="Verdana"/>
          <w:color w:val="000000" w:themeColor="text1"/>
        </w:rPr>
        <w:t xml:space="preserve">the </w:t>
      </w:r>
      <w:r w:rsidRPr="00F82FBA">
        <w:rPr>
          <w:rFonts w:eastAsia="Verdana" w:cs="Verdana"/>
          <w:color w:val="000000" w:themeColor="text1"/>
        </w:rPr>
        <w:t>EIF in Luxembourg</w:t>
      </w:r>
      <w:r>
        <w:rPr>
          <w:rFonts w:eastAsia="Verdana" w:cs="Verdana"/>
          <w:color w:val="000000" w:themeColor="text1"/>
        </w:rPr>
        <w:t xml:space="preserve">. That was </w:t>
      </w:r>
      <w:r w:rsidRPr="00F82FBA">
        <w:rPr>
          <w:rFonts w:eastAsia="Verdana" w:cs="Verdana"/>
          <w:color w:val="000000" w:themeColor="text1"/>
        </w:rPr>
        <w:t>a big hub for venture capital investments</w:t>
      </w:r>
      <w:r>
        <w:rPr>
          <w:rFonts w:eastAsia="Verdana" w:cs="Verdana"/>
          <w:color w:val="000000" w:themeColor="text1"/>
        </w:rPr>
        <w:t xml:space="preserve"> and </w:t>
      </w:r>
      <w:r w:rsidRPr="00F82FBA">
        <w:rPr>
          <w:rFonts w:eastAsia="Verdana" w:cs="Verdana"/>
          <w:color w:val="000000" w:themeColor="text1"/>
        </w:rPr>
        <w:t>a conduit for</w:t>
      </w:r>
      <w:r w:rsidRPr="009251A3">
        <w:rPr>
          <w:rFonts w:eastAsia="Verdana" w:cs="Verdana"/>
          <w:color w:val="000000" w:themeColor="text1"/>
        </w:rPr>
        <w:t xml:space="preserve"> </w:t>
      </w:r>
      <w:r w:rsidRPr="00F82FBA">
        <w:rPr>
          <w:rFonts w:eastAsia="Verdana" w:cs="Verdana"/>
          <w:color w:val="000000" w:themeColor="text1"/>
        </w:rPr>
        <w:t xml:space="preserve">stimulating </w:t>
      </w:r>
      <w:r>
        <w:rPr>
          <w:rFonts w:eastAsia="Verdana" w:cs="Verdana"/>
          <w:color w:val="000000" w:themeColor="text1"/>
        </w:rPr>
        <w:t>EIF</w:t>
      </w:r>
      <w:r w:rsidRPr="00F82FBA">
        <w:rPr>
          <w:rFonts w:eastAsia="Verdana" w:cs="Verdana"/>
          <w:color w:val="000000" w:themeColor="text1"/>
        </w:rPr>
        <w:t xml:space="preserve"> investment in venture capital funds in Europe</w:t>
      </w:r>
      <w:r>
        <w:rPr>
          <w:rFonts w:eastAsia="Verdana" w:cs="Verdana"/>
          <w:color w:val="000000" w:themeColor="text1"/>
        </w:rPr>
        <w:t xml:space="preserve">. In providing </w:t>
      </w:r>
      <w:r w:rsidRPr="00F82FBA">
        <w:rPr>
          <w:rFonts w:eastAsia="Verdana" w:cs="Verdana"/>
          <w:color w:val="000000" w:themeColor="text1"/>
        </w:rPr>
        <w:t>a lot of capital for growth and venture</w:t>
      </w:r>
      <w:r>
        <w:rPr>
          <w:rFonts w:eastAsia="Verdana" w:cs="Verdana"/>
          <w:color w:val="000000" w:themeColor="text1"/>
        </w:rPr>
        <w:t xml:space="preserve">, as well as </w:t>
      </w:r>
      <w:r w:rsidRPr="00F82FBA">
        <w:rPr>
          <w:rFonts w:eastAsia="Verdana" w:cs="Verdana"/>
          <w:color w:val="000000" w:themeColor="text1"/>
        </w:rPr>
        <w:t>lots of advice</w:t>
      </w:r>
      <w:r>
        <w:rPr>
          <w:rFonts w:eastAsia="Verdana" w:cs="Verdana"/>
          <w:color w:val="000000" w:themeColor="text1"/>
        </w:rPr>
        <w:t xml:space="preserve">, it helped to play </w:t>
      </w:r>
      <w:r w:rsidRPr="00F82FBA">
        <w:rPr>
          <w:rFonts w:eastAsia="Verdana" w:cs="Verdana"/>
          <w:color w:val="000000" w:themeColor="text1"/>
        </w:rPr>
        <w:t>quite a big role</w:t>
      </w:r>
      <w:r>
        <w:rPr>
          <w:rFonts w:eastAsia="Verdana" w:cs="Verdana"/>
          <w:color w:val="000000" w:themeColor="text1"/>
        </w:rPr>
        <w:t xml:space="preserve">. However, </w:t>
      </w:r>
      <w:r w:rsidRPr="00F82FBA">
        <w:rPr>
          <w:rFonts w:eastAsia="Verdana" w:cs="Verdana"/>
          <w:color w:val="000000" w:themeColor="text1"/>
        </w:rPr>
        <w:t xml:space="preserve">the UK has gone out of </w:t>
      </w:r>
      <w:r>
        <w:rPr>
          <w:rFonts w:eastAsia="Verdana" w:cs="Verdana"/>
          <w:color w:val="000000" w:themeColor="text1"/>
        </w:rPr>
        <w:t xml:space="preserve">the </w:t>
      </w:r>
      <w:r w:rsidRPr="00F82FBA">
        <w:rPr>
          <w:rFonts w:eastAsia="Verdana" w:cs="Verdana"/>
          <w:color w:val="000000" w:themeColor="text1"/>
        </w:rPr>
        <w:t>EIF</w:t>
      </w:r>
      <w:r>
        <w:rPr>
          <w:rFonts w:eastAsia="Verdana" w:cs="Verdana"/>
          <w:color w:val="000000" w:themeColor="text1"/>
        </w:rPr>
        <w:t xml:space="preserve">, and </w:t>
      </w:r>
      <w:r w:rsidRPr="00F82FBA">
        <w:rPr>
          <w:rFonts w:eastAsia="Verdana" w:cs="Verdana"/>
          <w:color w:val="000000" w:themeColor="text1"/>
        </w:rPr>
        <w:t>we have some direct evidence that</w:t>
      </w:r>
      <w:r>
        <w:rPr>
          <w:rFonts w:eastAsia="Verdana" w:cs="Verdana"/>
          <w:color w:val="000000" w:themeColor="text1"/>
        </w:rPr>
        <w:t xml:space="preserve"> that </w:t>
      </w:r>
      <w:r w:rsidRPr="00F82FBA">
        <w:rPr>
          <w:rFonts w:eastAsia="Verdana" w:cs="Verdana"/>
          <w:color w:val="000000" w:themeColor="text1"/>
        </w:rPr>
        <w:t>has hurt</w:t>
      </w:r>
      <w:r>
        <w:rPr>
          <w:rFonts w:eastAsia="Verdana" w:cs="Verdana"/>
          <w:color w:val="000000" w:themeColor="text1"/>
        </w:rPr>
        <w:t xml:space="preserve"> the </w:t>
      </w:r>
      <w:r w:rsidRPr="00F82FBA">
        <w:rPr>
          <w:rFonts w:eastAsia="Verdana" w:cs="Verdana"/>
          <w:color w:val="000000" w:themeColor="text1"/>
        </w:rPr>
        <w:t>UK venture capital industry</w:t>
      </w:r>
      <w:r w:rsidRPr="00615169">
        <w:rPr>
          <w:rFonts w:eastAsia="Verdana" w:cs="Verdana"/>
          <w:color w:val="000000" w:themeColor="text1"/>
        </w:rPr>
        <w:t xml:space="preserve"> </w:t>
      </w:r>
      <w:r w:rsidRPr="00F82FBA">
        <w:rPr>
          <w:rFonts w:eastAsia="Verdana" w:cs="Verdana"/>
          <w:color w:val="000000" w:themeColor="text1"/>
        </w:rPr>
        <w:t>quite a bit</w:t>
      </w:r>
      <w:r>
        <w:rPr>
          <w:rFonts w:eastAsia="Verdana" w:cs="Verdana"/>
          <w:color w:val="000000" w:themeColor="text1"/>
        </w:rPr>
        <w:t>.</w:t>
      </w:r>
    </w:p>
    <w:p w:rsidR="009F7208" w:rsidP="009F7208">
      <w:pPr>
        <w:pStyle w:val="Remark"/>
        <w:rPr>
          <w:rFonts w:eastAsia="Verdana"/>
        </w:rPr>
      </w:pPr>
      <w:r w:rsidRPr="2E1FDF0A">
        <w:rPr>
          <w:rFonts w:eastAsia="Verdana"/>
          <w:b/>
          <w:bCs/>
        </w:rPr>
        <w:t>Baroness Donaghy:</w:t>
      </w:r>
      <w:r w:rsidRPr="2E1FDF0A">
        <w:rPr>
          <w:rFonts w:eastAsia="Verdana"/>
        </w:rPr>
        <w:t xml:space="preserve"> I am still reeling from the phrase that it is not clear what the distinction is between investment and debt.</w:t>
      </w:r>
      <w:r>
        <w:rPr>
          <w:rFonts w:eastAsia="Verdana"/>
        </w:rPr>
        <w:t xml:space="preserve"> </w:t>
      </w:r>
      <w:r w:rsidRPr="00850836">
        <w:rPr>
          <w:rFonts w:eastAsia="Verdana"/>
        </w:rPr>
        <w:t>As an individual</w:t>
      </w:r>
      <w:r>
        <w:rPr>
          <w:rFonts w:eastAsia="Verdana"/>
        </w:rPr>
        <w:t>, i</w:t>
      </w:r>
      <w:r w:rsidRPr="00850836">
        <w:rPr>
          <w:rFonts w:eastAsia="Verdana"/>
        </w:rPr>
        <w:t xml:space="preserve">f I did not have that distinction, I could lose my house, presumably. </w:t>
      </w:r>
      <w:r>
        <w:rPr>
          <w:rFonts w:eastAsia="Verdana"/>
        </w:rPr>
        <w:t xml:space="preserve">Are these the </w:t>
      </w:r>
      <w:r w:rsidRPr="00850836">
        <w:rPr>
          <w:rFonts w:eastAsia="Verdana"/>
        </w:rPr>
        <w:t>hybrid funds that you were talking about earlier</w:t>
      </w:r>
      <w:r>
        <w:rPr>
          <w:rFonts w:eastAsia="Verdana"/>
        </w:rPr>
        <w:t>?</w:t>
      </w:r>
    </w:p>
    <w:p w:rsidR="009F7208" w:rsidP="009F7208">
      <w:pPr>
        <w:pStyle w:val="Answer"/>
        <w:rPr>
          <w:rFonts w:eastAsia="Verdana" w:cs="Verdana"/>
          <w:color w:val="000000" w:themeColor="text1"/>
        </w:rPr>
      </w:pPr>
      <w:r w:rsidRPr="2E1FDF0A">
        <w:rPr>
          <w:rFonts w:eastAsia="Verdana" w:cs="Verdana"/>
          <w:b/>
          <w:bCs/>
          <w:i/>
          <w:iCs/>
          <w:color w:val="000000" w:themeColor="text1"/>
        </w:rPr>
        <w:t xml:space="preserve">Dr Narine Lalafaryan: </w:t>
      </w:r>
      <w:r>
        <w:rPr>
          <w:rFonts w:eastAsia="Verdana" w:cs="Verdana"/>
          <w:color w:val="000000" w:themeColor="text1"/>
        </w:rPr>
        <w:t xml:space="preserve">I was talking about hybrid </w:t>
      </w:r>
      <w:r w:rsidRPr="2E1FDF0A">
        <w:rPr>
          <w:rFonts w:eastAsia="Verdana" w:cs="Verdana"/>
          <w:color w:val="000000" w:themeColor="text1"/>
        </w:rPr>
        <w:t>capital and hybrid funds.</w:t>
      </w:r>
    </w:p>
    <w:p w:rsidR="009F7208" w:rsidP="009F7208">
      <w:pPr>
        <w:pStyle w:val="Question"/>
        <w:rPr>
          <w:rFonts w:eastAsia="Verdana"/>
        </w:rPr>
      </w:pPr>
      <w:r w:rsidRPr="2E1FDF0A">
        <w:rPr>
          <w:rFonts w:eastAsia="Verdana"/>
          <w:b/>
          <w:bCs/>
        </w:rPr>
        <w:t>Baroness Donaghy:</w:t>
      </w:r>
      <w:r w:rsidRPr="2E1FDF0A">
        <w:rPr>
          <w:rFonts w:eastAsia="Verdana"/>
        </w:rPr>
        <w:t xml:space="preserve"> </w:t>
      </w:r>
      <w:r>
        <w:rPr>
          <w:rFonts w:eastAsia="Verdana"/>
        </w:rPr>
        <w:t>On t</w:t>
      </w:r>
      <w:r w:rsidRPr="2E1FDF0A">
        <w:rPr>
          <w:rFonts w:eastAsia="Verdana"/>
        </w:rPr>
        <w:t>he implication of that</w:t>
      </w:r>
      <w:r>
        <w:rPr>
          <w:rFonts w:eastAsia="Verdana"/>
        </w:rPr>
        <w:t>—</w:t>
      </w:r>
      <w:r w:rsidRPr="2E1FDF0A">
        <w:rPr>
          <w:rFonts w:eastAsia="Verdana"/>
        </w:rPr>
        <w:t xml:space="preserve">of there being confusion in what seem </w:t>
      </w:r>
      <w:r>
        <w:rPr>
          <w:rFonts w:eastAsia="Verdana"/>
        </w:rPr>
        <w:t xml:space="preserve">to me </w:t>
      </w:r>
      <w:r w:rsidRPr="2E1FDF0A">
        <w:rPr>
          <w:rFonts w:eastAsia="Verdana"/>
        </w:rPr>
        <w:t xml:space="preserve">to be </w:t>
      </w:r>
      <w:r>
        <w:rPr>
          <w:rFonts w:eastAsia="Verdana"/>
        </w:rPr>
        <w:t xml:space="preserve">two </w:t>
      </w:r>
      <w:r w:rsidRPr="2E1FDF0A">
        <w:rPr>
          <w:rFonts w:eastAsia="Verdana"/>
        </w:rPr>
        <w:t>opposite things</w:t>
      </w:r>
      <w:r>
        <w:rPr>
          <w:rFonts w:eastAsia="Verdana"/>
        </w:rPr>
        <w:t xml:space="preserve">—surely, going back to Lord Kestenbaum’s question, </w:t>
      </w:r>
      <w:r w:rsidRPr="2E1FDF0A">
        <w:rPr>
          <w:rFonts w:eastAsia="Verdana"/>
        </w:rPr>
        <w:t xml:space="preserve">the risks inherent in that </w:t>
      </w:r>
      <w:r>
        <w:rPr>
          <w:rFonts w:eastAsia="Verdana"/>
        </w:rPr>
        <w:t>must be</w:t>
      </w:r>
      <w:r w:rsidRPr="2E1FDF0A">
        <w:rPr>
          <w:rFonts w:eastAsia="Verdana"/>
        </w:rPr>
        <w:t xml:space="preserve"> great.</w:t>
      </w:r>
    </w:p>
    <w:p w:rsidR="009F7208" w:rsidP="009F7208">
      <w:pPr>
        <w:pStyle w:val="Remark"/>
        <w:rPr>
          <w:rFonts w:eastAsia="Verdana"/>
        </w:rPr>
      </w:pPr>
      <w:r>
        <w:rPr>
          <w:rFonts w:eastAsia="Verdana"/>
        </w:rPr>
        <w:t>Yo</w:t>
      </w:r>
      <w:r w:rsidRPr="00894821">
        <w:rPr>
          <w:rFonts w:eastAsia="Verdana"/>
        </w:rPr>
        <w:t>u have both made some very useful suggestions</w:t>
      </w:r>
      <w:r>
        <w:rPr>
          <w:rFonts w:eastAsia="Verdana"/>
        </w:rPr>
        <w:t>. The f</w:t>
      </w:r>
      <w:r w:rsidRPr="00894821">
        <w:rPr>
          <w:rFonts w:eastAsia="Verdana"/>
        </w:rPr>
        <w:t>irst</w:t>
      </w:r>
      <w:r>
        <w:rPr>
          <w:rFonts w:eastAsia="Verdana"/>
        </w:rPr>
        <w:t xml:space="preserve"> is </w:t>
      </w:r>
      <w:r w:rsidRPr="00894821">
        <w:rPr>
          <w:rFonts w:eastAsia="Verdana"/>
        </w:rPr>
        <w:t xml:space="preserve">that we should make a more standardised information system so </w:t>
      </w:r>
      <w:r>
        <w:rPr>
          <w:rFonts w:eastAsia="Verdana"/>
        </w:rPr>
        <w:t xml:space="preserve">that </w:t>
      </w:r>
      <w:r w:rsidRPr="00894821">
        <w:rPr>
          <w:rFonts w:eastAsia="Verdana"/>
        </w:rPr>
        <w:t xml:space="preserve">we have better information about things </w:t>
      </w:r>
      <w:r>
        <w:rPr>
          <w:rFonts w:eastAsia="Verdana"/>
        </w:rPr>
        <w:t>such as</w:t>
      </w:r>
      <w:r w:rsidRPr="00894821">
        <w:rPr>
          <w:rFonts w:eastAsia="Verdana"/>
        </w:rPr>
        <w:t xml:space="preserve"> valuation. You</w:t>
      </w:r>
      <w:r>
        <w:rPr>
          <w:rFonts w:eastAsia="Verdana"/>
        </w:rPr>
        <w:t xml:space="preserve"> ha</w:t>
      </w:r>
      <w:r w:rsidRPr="00894821">
        <w:rPr>
          <w:rFonts w:eastAsia="Verdana"/>
        </w:rPr>
        <w:t xml:space="preserve">ve </w:t>
      </w:r>
      <w:r>
        <w:rPr>
          <w:rFonts w:eastAsia="Verdana"/>
        </w:rPr>
        <w:t xml:space="preserve">also </w:t>
      </w:r>
      <w:r w:rsidRPr="00894821">
        <w:rPr>
          <w:rFonts w:eastAsia="Verdana"/>
        </w:rPr>
        <w:t>suggested certain possible reforms in corporate law. We</w:t>
      </w:r>
      <w:r>
        <w:rPr>
          <w:rFonts w:eastAsia="Verdana"/>
        </w:rPr>
        <w:t xml:space="preserve"> heard</w:t>
      </w:r>
      <w:r w:rsidRPr="00894821">
        <w:rPr>
          <w:rFonts w:eastAsia="Verdana"/>
        </w:rPr>
        <w:t xml:space="preserve"> later </w:t>
      </w:r>
      <w:r>
        <w:rPr>
          <w:rFonts w:eastAsia="Verdana"/>
        </w:rPr>
        <w:t xml:space="preserve">about </w:t>
      </w:r>
      <w:r w:rsidRPr="00894821">
        <w:rPr>
          <w:rFonts w:eastAsia="Verdana"/>
        </w:rPr>
        <w:t>the issue of limiting leverage</w:t>
      </w:r>
      <w:r>
        <w:rPr>
          <w:rFonts w:eastAsia="Verdana"/>
        </w:rPr>
        <w:t xml:space="preserve">. </w:t>
      </w:r>
      <w:r w:rsidRPr="00894821">
        <w:rPr>
          <w:rFonts w:eastAsia="Verdana"/>
        </w:rPr>
        <w:t xml:space="preserve">I am not sure </w:t>
      </w:r>
      <w:r>
        <w:rPr>
          <w:rFonts w:eastAsia="Verdana"/>
        </w:rPr>
        <w:t>h</w:t>
      </w:r>
      <w:r w:rsidRPr="00894821">
        <w:rPr>
          <w:rFonts w:eastAsia="Verdana"/>
        </w:rPr>
        <w:t xml:space="preserve">ow we would do that as a </w:t>
      </w:r>
      <w:r>
        <w:rPr>
          <w:rFonts w:eastAsia="Verdana"/>
        </w:rPr>
        <w:t>c</w:t>
      </w:r>
      <w:r w:rsidRPr="00894821">
        <w:rPr>
          <w:rFonts w:eastAsia="Verdana"/>
        </w:rPr>
        <w:t>ommittee</w:t>
      </w:r>
      <w:r>
        <w:rPr>
          <w:rFonts w:eastAsia="Verdana"/>
        </w:rPr>
        <w:t>—</w:t>
      </w:r>
      <w:r w:rsidRPr="00894821">
        <w:rPr>
          <w:rFonts w:eastAsia="Verdana"/>
        </w:rPr>
        <w:t xml:space="preserve">because </w:t>
      </w:r>
      <w:r>
        <w:rPr>
          <w:rFonts w:eastAsia="Verdana"/>
        </w:rPr>
        <w:t xml:space="preserve">that is what the committee is </w:t>
      </w:r>
      <w:r w:rsidRPr="00894821">
        <w:rPr>
          <w:rFonts w:eastAsia="Verdana"/>
        </w:rPr>
        <w:t>about</w:t>
      </w:r>
      <w:r>
        <w:rPr>
          <w:rFonts w:eastAsia="Verdana"/>
        </w:rPr>
        <w:t xml:space="preserve">: making </w:t>
      </w:r>
      <w:r w:rsidRPr="00894821">
        <w:rPr>
          <w:rFonts w:eastAsia="Verdana"/>
        </w:rPr>
        <w:t xml:space="preserve">recommendations </w:t>
      </w:r>
      <w:r>
        <w:rPr>
          <w:rFonts w:eastAsia="Verdana"/>
        </w:rPr>
        <w:t>on</w:t>
      </w:r>
      <w:r w:rsidRPr="00894821">
        <w:rPr>
          <w:rFonts w:eastAsia="Verdana"/>
        </w:rPr>
        <w:t xml:space="preserve"> improving a system.</w:t>
      </w:r>
    </w:p>
    <w:p w:rsidR="009F7208" w:rsidP="009F7208">
      <w:pPr>
        <w:pStyle w:val="Remark"/>
        <w:rPr>
          <w:rFonts w:eastAsia="Verdana" w:cs="Verdana"/>
          <w:color w:val="000000" w:themeColor="text1"/>
        </w:rPr>
      </w:pPr>
      <w:r>
        <w:rPr>
          <w:rFonts w:eastAsia="Verdana"/>
        </w:rPr>
        <w:t xml:space="preserve">You </w:t>
      </w:r>
      <w:r w:rsidRPr="00894821">
        <w:rPr>
          <w:rFonts w:eastAsia="Verdana"/>
        </w:rPr>
        <w:t xml:space="preserve">referred, I think, to insurance company debt as being another area that could be looked at. It seems to me </w:t>
      </w:r>
      <w:r>
        <w:rPr>
          <w:rFonts w:eastAsia="Verdana"/>
        </w:rPr>
        <w:t>that there is</w:t>
      </w:r>
      <w:r w:rsidRPr="00894821">
        <w:rPr>
          <w:rFonts w:eastAsia="Verdana"/>
        </w:rPr>
        <w:t xml:space="preserve"> quite a limit in what we as a </w:t>
      </w:r>
      <w:r>
        <w:rPr>
          <w:rFonts w:eastAsia="Verdana"/>
        </w:rPr>
        <w:t>c</w:t>
      </w:r>
      <w:r w:rsidRPr="00894821">
        <w:rPr>
          <w:rFonts w:eastAsia="Verdana"/>
        </w:rPr>
        <w:t>ommittee can do to extract</w:t>
      </w:r>
      <w:r>
        <w:rPr>
          <w:rFonts w:eastAsia="Verdana"/>
        </w:rPr>
        <w:t xml:space="preserve"> </w:t>
      </w:r>
      <w:r w:rsidRPr="00894821">
        <w:rPr>
          <w:rFonts w:eastAsia="Verdana"/>
        </w:rPr>
        <w:t xml:space="preserve">or make recommendations about some of those areas. </w:t>
      </w:r>
      <w:r>
        <w:rPr>
          <w:rFonts w:eastAsia="Verdana"/>
        </w:rPr>
        <w:t>Do y</w:t>
      </w:r>
      <w:r w:rsidRPr="00894821">
        <w:rPr>
          <w:rFonts w:eastAsia="Verdana"/>
        </w:rPr>
        <w:t>ou have any other</w:t>
      </w:r>
      <w:r>
        <w:rPr>
          <w:rFonts w:eastAsia="Verdana"/>
        </w:rPr>
        <w:t>s? S</w:t>
      </w:r>
      <w:r w:rsidRPr="00894821">
        <w:rPr>
          <w:rFonts w:eastAsia="Verdana"/>
        </w:rPr>
        <w:t xml:space="preserve">ome of those </w:t>
      </w:r>
      <w:r>
        <w:rPr>
          <w:rFonts w:eastAsia="Verdana"/>
        </w:rPr>
        <w:t xml:space="preserve">areas are </w:t>
      </w:r>
      <w:r w:rsidRPr="00894821">
        <w:rPr>
          <w:rFonts w:eastAsia="Verdana"/>
        </w:rPr>
        <w:t xml:space="preserve">political, </w:t>
      </w:r>
      <w:r>
        <w:rPr>
          <w:rFonts w:eastAsia="Verdana"/>
        </w:rPr>
        <w:t xml:space="preserve">in </w:t>
      </w:r>
      <w:r w:rsidRPr="00894821">
        <w:rPr>
          <w:rFonts w:eastAsia="Verdana"/>
        </w:rPr>
        <w:t>particular</w:t>
      </w:r>
      <w:r>
        <w:rPr>
          <w:rFonts w:eastAsia="Verdana"/>
        </w:rPr>
        <w:t xml:space="preserve"> </w:t>
      </w:r>
      <w:r w:rsidRPr="00894821">
        <w:rPr>
          <w:rFonts w:eastAsia="Verdana"/>
        </w:rPr>
        <w:t>tax</w:t>
      </w:r>
      <w:r>
        <w:rPr>
          <w:rFonts w:eastAsia="Verdana"/>
        </w:rPr>
        <w:t xml:space="preserve">; </w:t>
      </w:r>
      <w:r w:rsidRPr="00894821">
        <w:rPr>
          <w:rFonts w:eastAsia="Verdana"/>
        </w:rPr>
        <w:t xml:space="preserve">one of the questions that was asked, </w:t>
      </w:r>
      <w:r>
        <w:rPr>
          <w:rFonts w:eastAsia="Verdana"/>
        </w:rPr>
        <w:t>I think, was on whether t</w:t>
      </w:r>
      <w:r w:rsidRPr="00894821">
        <w:rPr>
          <w:rFonts w:eastAsia="Verdana"/>
        </w:rPr>
        <w:t>he taxation system</w:t>
      </w:r>
      <w:r>
        <w:rPr>
          <w:rFonts w:eastAsia="Verdana"/>
        </w:rPr>
        <w:t xml:space="preserve"> </w:t>
      </w:r>
      <w:r w:rsidRPr="00894821">
        <w:rPr>
          <w:rFonts w:eastAsia="Verdana"/>
        </w:rPr>
        <w:t>is the difference</w:t>
      </w:r>
      <w:r>
        <w:rPr>
          <w:rFonts w:eastAsia="Verdana"/>
        </w:rPr>
        <w:t>.</w:t>
      </w:r>
    </w:p>
    <w:p w:rsidR="00071DB3" w:rsidRPr="001D3F9E" w:rsidP="00071DB3">
      <w:pPr>
        <w:pStyle w:val="Remark"/>
        <w:rPr>
          <w:bCs/>
        </w:rPr>
      </w:pPr>
      <w:r w:rsidRPr="00071DB3">
        <w:t xml:space="preserve">I do not yet have a clear idea of what we could do to make a difference. Can we learn from anywhere else—any other jurisdictions? It </w:t>
      </w:r>
      <w:r w:rsidRPr="001D3F9E">
        <w:rPr>
          <w:bCs/>
        </w:rPr>
        <w:t>does not seem that clear to me that we can learn anything.</w:t>
      </w:r>
    </w:p>
    <w:p w:rsidR="00071DB3" w:rsidP="00071DB3">
      <w:pPr>
        <w:pStyle w:val="Answer"/>
      </w:pPr>
      <w:r>
        <w:rPr>
          <w:b/>
          <w:i/>
        </w:rPr>
        <w:t xml:space="preserve">Dr Narine Lalafaryan: </w:t>
      </w:r>
      <w:r w:rsidRPr="00420BE5">
        <w:t xml:space="preserve">I think </w:t>
      </w:r>
      <w:r>
        <w:t xml:space="preserve">we potentially can </w:t>
      </w:r>
      <w:r w:rsidRPr="00420BE5">
        <w:t xml:space="preserve">on the corporate legal reforms. That is </w:t>
      </w:r>
      <w:r>
        <w:t>the reason</w:t>
      </w:r>
      <w:r w:rsidRPr="00420BE5">
        <w:t xml:space="preserve"> I started my research </w:t>
      </w:r>
      <w:r>
        <w:t xml:space="preserve">in </w:t>
      </w:r>
      <w:r w:rsidRPr="00420BE5">
        <w:t>corporate law</w:t>
      </w:r>
      <w:r>
        <w:t xml:space="preserve">—I </w:t>
      </w:r>
      <w:r w:rsidRPr="00420BE5">
        <w:t xml:space="preserve">think it should provide the first answer before we </w:t>
      </w:r>
      <w:r w:rsidRPr="00420BE5">
        <w:t>look into</w:t>
      </w:r>
      <w:r w:rsidRPr="00420BE5">
        <w:t xml:space="preserve"> insolvency law and tax law. I am </w:t>
      </w:r>
      <w:r>
        <w:t xml:space="preserve">also </w:t>
      </w:r>
      <w:r w:rsidRPr="00420BE5">
        <w:t xml:space="preserve">aware of discussions about potential reforms </w:t>
      </w:r>
      <w:r>
        <w:t>to</w:t>
      </w:r>
      <w:r w:rsidRPr="00420BE5">
        <w:t xml:space="preserve"> </w:t>
      </w:r>
      <w:r>
        <w:t>S</w:t>
      </w:r>
      <w:r w:rsidRPr="00420BE5">
        <w:t xml:space="preserve">ection 172 of </w:t>
      </w:r>
      <w:r>
        <w:t xml:space="preserve">the </w:t>
      </w:r>
      <w:r w:rsidRPr="00420BE5">
        <w:t>Companies Act on directors</w:t>
      </w:r>
      <w:r>
        <w:t>’</w:t>
      </w:r>
      <w:r w:rsidRPr="00420BE5">
        <w:t xml:space="preserve"> duties. </w:t>
      </w:r>
      <w:r>
        <w:t xml:space="preserve">We </w:t>
      </w:r>
      <w:r w:rsidRPr="00420BE5">
        <w:t>could integrate th</w:t>
      </w:r>
      <w:r>
        <w:t>ese chameleon</w:t>
      </w:r>
      <w:r w:rsidRPr="00420BE5">
        <w:t xml:space="preserve"> capital issues into that discussion on how we treat equity and debt </w:t>
      </w:r>
      <w:r>
        <w:t>in</w:t>
      </w:r>
      <w:r w:rsidRPr="00420BE5">
        <w:t xml:space="preserve"> corporate law</w:t>
      </w:r>
      <w:r>
        <w:t>, and the questions on i</w:t>
      </w:r>
      <w:r w:rsidRPr="00420BE5">
        <w:t xml:space="preserve">nvestor accountability and investor </w:t>
      </w:r>
      <w:r>
        <w:t>protection. E</w:t>
      </w:r>
      <w:r w:rsidRPr="00420BE5">
        <w:t>quity and deb</w:t>
      </w:r>
      <w:r>
        <w:t xml:space="preserve">t have a </w:t>
      </w:r>
      <w:r w:rsidRPr="00420BE5">
        <w:t>very disintegrated</w:t>
      </w:r>
      <w:r>
        <w:t xml:space="preserve"> and </w:t>
      </w:r>
      <w:r w:rsidRPr="00420BE5">
        <w:t>isolated approach in our legal system</w:t>
      </w:r>
      <w:r>
        <w:t>,</w:t>
      </w:r>
      <w:r w:rsidRPr="00420BE5">
        <w:t xml:space="preserve"> and things are really blurring. </w:t>
      </w:r>
      <w:r>
        <w:t xml:space="preserve">This legal trend is also in the </w:t>
      </w:r>
      <w:r w:rsidRPr="00420BE5">
        <w:t>US</w:t>
      </w:r>
      <w:r>
        <w:t>. That</w:t>
      </w:r>
      <w:r w:rsidRPr="00420BE5">
        <w:t xml:space="preserve"> would be my first humble suggestion.</w:t>
      </w:r>
      <w:r>
        <w:t xml:space="preserve"> </w:t>
      </w:r>
    </w:p>
    <w:p w:rsidR="00071DB3" w:rsidP="00071DB3">
      <w:pPr>
        <w:pStyle w:val="Remark"/>
      </w:pPr>
      <w:sdt>
        <w:sdtPr>
          <w:alias w:val="Member"/>
          <w:tag w:val="&lt;Member mnisId='4166' dodsId='24575'&gt;"/>
          <w:id w:val="-1909222736"/>
          <w:placeholder>
            <w:docPart w:val="95B9C55ED61A4B71A38FDBF8CE475BBA"/>
          </w:placeholder>
          <w:richText/>
        </w:sdtPr>
        <w:sdtContent>
          <w:r w:rsidRPr="00263E9B">
            <w:rPr>
              <w:b/>
            </w:rPr>
            <w:t>Baroness Donaghy:</w:t>
          </w:r>
        </w:sdtContent>
      </w:sdt>
      <w:r>
        <w:t xml:space="preserve"> Is there a reference that we can use for the statement you just made?</w:t>
      </w:r>
    </w:p>
    <w:p w:rsidR="00071DB3" w:rsidP="00071DB3">
      <w:pPr>
        <w:pStyle w:val="Answer"/>
      </w:pPr>
      <w:r>
        <w:rPr>
          <w:b/>
          <w:i/>
        </w:rPr>
        <w:t xml:space="preserve">Dr Narine Lalafaryan: </w:t>
      </w:r>
      <w:r>
        <w:t xml:space="preserve">In my chameleon capital paper, I discuss this </w:t>
      </w:r>
      <w:r w:rsidRPr="00806C40">
        <w:t>post</w:t>
      </w:r>
      <w:r>
        <w:t>-</w:t>
      </w:r>
      <w:r w:rsidRPr="00806C40">
        <w:t>global financial crisis significantly</w:t>
      </w:r>
      <w:r>
        <w:t xml:space="preserve"> and post-Covid evolution,</w:t>
      </w:r>
      <w:r w:rsidRPr="00806C40">
        <w:t xml:space="preserve"> explain what the open</w:t>
      </w:r>
      <w:r>
        <w:t>-</w:t>
      </w:r>
      <w:r w:rsidRPr="00806C40">
        <w:t>ended legal questions</w:t>
      </w:r>
      <w:r>
        <w:t xml:space="preserve"> are</w:t>
      </w:r>
      <w:r w:rsidRPr="00806C40">
        <w:t xml:space="preserve"> for</w:t>
      </w:r>
      <w:r>
        <w:t xml:space="preserve"> both</w:t>
      </w:r>
      <w:r w:rsidRPr="00806C40">
        <w:t xml:space="preserve"> equity and debt</w:t>
      </w:r>
      <w:r>
        <w:t>, and</w:t>
      </w:r>
      <w:r w:rsidRPr="00806C40">
        <w:t xml:space="preserve"> how we could make reforms to directors</w:t>
      </w:r>
      <w:r>
        <w:t>’</w:t>
      </w:r>
      <w:r w:rsidRPr="00806C40">
        <w:t xml:space="preserve"> duties but also introduce new notions on controlling shareholder</w:t>
      </w:r>
      <w:r>
        <w:t>s</w:t>
      </w:r>
      <w:r w:rsidRPr="00806C40">
        <w:t xml:space="preserve"> or debt holder</w:t>
      </w:r>
      <w:r>
        <w:t xml:space="preserve">s—because </w:t>
      </w:r>
      <w:r w:rsidRPr="00806C40">
        <w:t>if they do things</w:t>
      </w:r>
      <w:r>
        <w:t xml:space="preserve"> </w:t>
      </w:r>
      <w:r w:rsidRPr="00806C40">
        <w:t xml:space="preserve">wrong, that is hugely problematic. </w:t>
      </w:r>
    </w:p>
    <w:p w:rsidR="00071DB3" w:rsidP="00071DB3">
      <w:pPr>
        <w:pStyle w:val="Answer"/>
      </w:pPr>
      <w:r>
        <w:t>T</w:t>
      </w:r>
      <w:r w:rsidRPr="00806C40">
        <w:t xml:space="preserve">o my knowledge, the only legal mechanism in </w:t>
      </w:r>
      <w:r>
        <w:t>UK</w:t>
      </w:r>
      <w:r w:rsidRPr="00806C40">
        <w:t xml:space="preserve"> company law that has an adequate response to what I coin</w:t>
      </w:r>
      <w:r>
        <w:t xml:space="preserve">ed </w:t>
      </w:r>
      <w:r w:rsidRPr="00806C40">
        <w:t xml:space="preserve">as </w:t>
      </w:r>
      <w:r>
        <w:t xml:space="preserve">chameleon capital </w:t>
      </w:r>
      <w:r w:rsidRPr="00806C40">
        <w:t xml:space="preserve">is </w:t>
      </w:r>
      <w:r>
        <w:t>S</w:t>
      </w:r>
      <w:r w:rsidRPr="00806C40">
        <w:t xml:space="preserve">ection 251 of </w:t>
      </w:r>
      <w:r>
        <w:t xml:space="preserve">the </w:t>
      </w:r>
      <w:r w:rsidRPr="00806C40">
        <w:t xml:space="preserve">Companies </w:t>
      </w:r>
      <w:r>
        <w:t>A</w:t>
      </w:r>
      <w:r w:rsidRPr="00806C40">
        <w:t xml:space="preserve">ct on shadow directorship. </w:t>
      </w:r>
      <w:r>
        <w:t>This</w:t>
      </w:r>
      <w:r w:rsidRPr="00806C40">
        <w:t xml:space="preserve"> is because</w:t>
      </w:r>
      <w:r>
        <w:t>,</w:t>
      </w:r>
      <w:r w:rsidRPr="00806C40">
        <w:t xml:space="preserve"> if you are a shadow director, you are held accountable</w:t>
      </w:r>
      <w:r>
        <w:t>, but t</w:t>
      </w:r>
      <w:r w:rsidRPr="00806C40">
        <w:t>he definition of a shadow director</w:t>
      </w:r>
      <w:r>
        <w:t xml:space="preserve"> </w:t>
      </w:r>
      <w:r w:rsidRPr="00806C40">
        <w:t>is a person</w:t>
      </w:r>
      <w:r>
        <w:t xml:space="preserve">—it </w:t>
      </w:r>
      <w:r w:rsidRPr="00806C40">
        <w:t>does not really matter whether you are an equity holder or debt holder</w:t>
      </w:r>
      <w:r>
        <w:t xml:space="preserve">—as </w:t>
      </w:r>
      <w:r w:rsidRPr="00806C40">
        <w:t>long as you are in control of the company</w:t>
      </w:r>
      <w:r>
        <w:t xml:space="preserve">. If </w:t>
      </w:r>
      <w:r w:rsidRPr="00806C40">
        <w:t xml:space="preserve">you interfere and do something wrong, you </w:t>
      </w:r>
      <w:r>
        <w:t>will</w:t>
      </w:r>
      <w:r w:rsidRPr="00806C40">
        <w:t xml:space="preserve"> be held accountable. </w:t>
      </w:r>
      <w:r>
        <w:t xml:space="preserve">This </w:t>
      </w:r>
      <w:r w:rsidRPr="00806C40">
        <w:t xml:space="preserve">should really drive the story about </w:t>
      </w:r>
      <w:r>
        <w:t xml:space="preserve">chameleon </w:t>
      </w:r>
      <w:r w:rsidRPr="00806C40">
        <w:t>capital, because it could be used for opportunistic behaviour.</w:t>
      </w:r>
    </w:p>
    <w:p w:rsidR="00071DB3" w:rsidP="00071DB3">
      <w:pPr>
        <w:pStyle w:val="Remark"/>
      </w:pPr>
      <w:sdt>
        <w:sdtPr>
          <w:alias w:val="Member"/>
          <w:tag w:val="&lt;Member mnisId='4166' dodsId='24575'&gt;"/>
          <w:id w:val="342365550"/>
          <w:placeholder>
            <w:docPart w:val="95B9C55ED61A4B71A38FDBF8CE475BBA"/>
          </w:placeholder>
          <w:richText/>
        </w:sdtPr>
        <w:sdtContent>
          <w:r w:rsidRPr="00C47DC7">
            <w:rPr>
              <w:b/>
            </w:rPr>
            <w:t>Baroness Donaghy:</w:t>
          </w:r>
        </w:sdtContent>
      </w:sdt>
      <w:r>
        <w:t xml:space="preserve"> Can we use that extract from your paper as part of the evidence?</w:t>
      </w:r>
    </w:p>
    <w:p w:rsidR="00071DB3" w:rsidP="00071DB3">
      <w:pPr>
        <w:pStyle w:val="Answer"/>
      </w:pPr>
      <w:r>
        <w:rPr>
          <w:b/>
          <w:i/>
        </w:rPr>
        <w:t xml:space="preserve">Dr Narine Lalafaryan: </w:t>
      </w:r>
      <w:r>
        <w:t xml:space="preserve">Absolutely—it is in the last section on the implications of chameleon capital. </w:t>
      </w:r>
      <w:r w:rsidRPr="00881512">
        <w:t xml:space="preserve">There are many implications, but I had </w:t>
      </w:r>
      <w:r>
        <w:t xml:space="preserve">to </w:t>
      </w:r>
      <w:r w:rsidRPr="00881512">
        <w:t xml:space="preserve">narrow down the scope of the paper. </w:t>
      </w:r>
      <w:r>
        <w:t>T</w:t>
      </w:r>
      <w:r w:rsidRPr="00881512">
        <w:t xml:space="preserve">he biggest argument </w:t>
      </w:r>
      <w:r>
        <w:t xml:space="preserve">in that </w:t>
      </w:r>
      <w:r w:rsidRPr="00881512">
        <w:t xml:space="preserve">paper is </w:t>
      </w:r>
      <w:r>
        <w:t>that this is</w:t>
      </w:r>
      <w:r w:rsidRPr="00881512">
        <w:t xml:space="preserve"> about control. It does not really matter whether you are an equity holder or debt holder</w:t>
      </w:r>
      <w:r>
        <w:t xml:space="preserve">; many </w:t>
      </w:r>
      <w:r w:rsidRPr="00881512">
        <w:t xml:space="preserve">of these credit investors are </w:t>
      </w:r>
      <w:r>
        <w:t>r</w:t>
      </w:r>
      <w:r w:rsidRPr="00881512">
        <w:t>unning the company</w:t>
      </w:r>
      <w:r>
        <w:t xml:space="preserve"> </w:t>
      </w:r>
      <w:r w:rsidRPr="00881512">
        <w:t>and they are heavily involved in corporate governance</w:t>
      </w:r>
      <w:r>
        <w:t xml:space="preserve">, </w:t>
      </w:r>
      <w:r w:rsidRPr="00881512">
        <w:t>with positive and negative implications. But our legal regime does not really think about creditors in that way</w:t>
      </w:r>
      <w:r>
        <w:t>,</w:t>
      </w:r>
      <w:r w:rsidRPr="00881512">
        <w:t xml:space="preserve"> from a corporate law point of view. When it is insolvency, insolvency law comes in. But things have happened before</w:t>
      </w:r>
      <w:r>
        <w:t xml:space="preserve"> </w:t>
      </w:r>
      <w:r w:rsidRPr="00881512">
        <w:t>now</w:t>
      </w:r>
      <w:r>
        <w:t>,</w:t>
      </w:r>
      <w:r w:rsidRPr="00881512">
        <w:t xml:space="preserve"> </w:t>
      </w:r>
      <w:r>
        <w:t>s</w:t>
      </w:r>
      <w:r w:rsidRPr="00881512">
        <w:t>o we might want to think about this in more detail</w:t>
      </w:r>
      <w:r>
        <w:t>.</w:t>
      </w:r>
      <w:r w:rsidRPr="00881512">
        <w:t xml:space="preserve"> </w:t>
      </w:r>
    </w:p>
    <w:p w:rsidR="00071DB3" w:rsidP="00071DB3">
      <w:pPr>
        <w:pStyle w:val="Answer"/>
      </w:pPr>
      <w:r>
        <w:t xml:space="preserve">The answer </w:t>
      </w:r>
      <w:r w:rsidRPr="00881512">
        <w:t xml:space="preserve">the question </w:t>
      </w:r>
      <w:r>
        <w:t xml:space="preserve">about </w:t>
      </w:r>
      <w:r w:rsidRPr="00881512">
        <w:t xml:space="preserve">what we can learn from </w:t>
      </w:r>
      <w:r>
        <w:t xml:space="preserve">the </w:t>
      </w:r>
      <w:r w:rsidRPr="00881512">
        <w:t xml:space="preserve">US and </w:t>
      </w:r>
      <w:r>
        <w:t xml:space="preserve">the </w:t>
      </w:r>
      <w:r w:rsidRPr="00881512">
        <w:t>EU</w:t>
      </w:r>
      <w:r>
        <w:t>, n</w:t>
      </w:r>
      <w:r w:rsidRPr="00881512">
        <w:t xml:space="preserve">ot that much. </w:t>
      </w:r>
      <w:r>
        <w:t>Th</w:t>
      </w:r>
      <w:r w:rsidRPr="00881512">
        <w:t>e biggest worry for me</w:t>
      </w:r>
      <w:r>
        <w:t>,</w:t>
      </w:r>
      <w:r w:rsidRPr="00881512">
        <w:t xml:space="preserve"> as a lawyer,</w:t>
      </w:r>
      <w:r>
        <w:t xml:space="preserve"> is that</w:t>
      </w:r>
      <w:r w:rsidRPr="00881512">
        <w:t xml:space="preserve"> these legal trends are coming from </w:t>
      </w:r>
      <w:r>
        <w:t>the US,</w:t>
      </w:r>
      <w:r w:rsidRPr="00881512">
        <w:t xml:space="preserve"> </w:t>
      </w:r>
      <w:r>
        <w:t>a</w:t>
      </w:r>
      <w:r w:rsidRPr="00881512">
        <w:t>s I mentioned</w:t>
      </w:r>
      <w:r>
        <w:t>.</w:t>
      </w:r>
      <w:r w:rsidRPr="00881512">
        <w:t xml:space="preserve"> </w:t>
      </w:r>
      <w:r>
        <w:t>L</w:t>
      </w:r>
      <w:r w:rsidRPr="00881512">
        <w:t>egal trends or customs are being shipped from New York</w:t>
      </w:r>
      <w:r>
        <w:t>, and</w:t>
      </w:r>
      <w:r w:rsidRPr="00881512">
        <w:t xml:space="preserve"> London </w:t>
      </w:r>
      <w:r>
        <w:t>is</w:t>
      </w:r>
      <w:r w:rsidRPr="00881512">
        <w:t xml:space="preserve"> the first hub where we are testing these things, but we are also explaining certain European constraints to our American counterpart</w:t>
      </w:r>
      <w:r>
        <w:t>ie</w:t>
      </w:r>
      <w:r w:rsidRPr="00881512">
        <w:t xml:space="preserve">s. </w:t>
      </w:r>
    </w:p>
    <w:p w:rsidR="00071DB3" w:rsidP="00071DB3">
      <w:pPr>
        <w:pStyle w:val="Answer"/>
      </w:pPr>
      <w:r>
        <w:t>I</w:t>
      </w:r>
      <w:r w:rsidRPr="00881512">
        <w:t>n a way, US funds are rewriting the global law of debt. I have a new working paper with my colleague from Harvard Law School, Jared El</w:t>
      </w:r>
      <w:r>
        <w:t>l</w:t>
      </w:r>
      <w:r w:rsidRPr="00881512">
        <w:t xml:space="preserve">ias, </w:t>
      </w:r>
      <w:r>
        <w:t xml:space="preserve">looking </w:t>
      </w:r>
      <w:r w:rsidRPr="00881512">
        <w:t>specifically at this question</w:t>
      </w:r>
      <w:r>
        <w:t>:</w:t>
      </w:r>
      <w:r w:rsidRPr="00881512">
        <w:t xml:space="preserve"> how US private credit funds, private equity firms</w:t>
      </w:r>
      <w:r>
        <w:t xml:space="preserve"> and</w:t>
      </w:r>
      <w:r w:rsidRPr="00881512">
        <w:t xml:space="preserve"> venture capital bring in their own ideas. </w:t>
      </w:r>
      <w:r>
        <w:t>S</w:t>
      </w:r>
      <w:r w:rsidRPr="00881512">
        <w:t>ome of t</w:t>
      </w:r>
      <w:r>
        <w:t xml:space="preserve">hem </w:t>
      </w:r>
      <w:r w:rsidRPr="00881512">
        <w:t xml:space="preserve">work </w:t>
      </w:r>
      <w:r w:rsidRPr="00881512">
        <w:t>really well</w:t>
      </w:r>
      <w:r w:rsidRPr="00881512">
        <w:t xml:space="preserve"> for us</w:t>
      </w:r>
      <w:r>
        <w:t xml:space="preserve">, but others do not—whether </w:t>
      </w:r>
      <w:r w:rsidRPr="00881512">
        <w:t xml:space="preserve">it is for our corporate law, insolvency law, tax law or other things. </w:t>
      </w:r>
      <w:r>
        <w:t>F</w:t>
      </w:r>
      <w:r w:rsidRPr="00881512">
        <w:t xml:space="preserve">rom my point of view, the question is more on the legal side and less </w:t>
      </w:r>
      <w:r>
        <w:t xml:space="preserve">about </w:t>
      </w:r>
      <w:r w:rsidRPr="00881512">
        <w:t>how we need to regulate the funds</w:t>
      </w:r>
      <w:r>
        <w:t>.</w:t>
      </w:r>
      <w:r w:rsidRPr="00881512">
        <w:t xml:space="preserve"> I am not saying </w:t>
      </w:r>
      <w:r>
        <w:t xml:space="preserve">that </w:t>
      </w:r>
      <w:r w:rsidRPr="00881512">
        <w:t>we should</w:t>
      </w:r>
      <w:r>
        <w:t xml:space="preserve"> not</w:t>
      </w:r>
      <w:r w:rsidRPr="00881512">
        <w:t>, but it is too early to be able comprehensively to say how we should regulate them.</w:t>
      </w:r>
      <w:r>
        <w:t xml:space="preserve"> </w:t>
      </w:r>
    </w:p>
    <w:p w:rsidR="00071DB3" w:rsidP="00071DB3">
      <w:pPr>
        <w:pStyle w:val="Answer"/>
      </w:pPr>
      <w:r>
        <w:rPr>
          <w:b/>
          <w:i/>
        </w:rPr>
        <w:t xml:space="preserve">Professor Ludovic Phalippou: </w:t>
      </w:r>
      <w:r>
        <w:t xml:space="preserve">I am sorry that, as an academic, I can explain to you why everything is very </w:t>
      </w:r>
      <w:r>
        <w:t>complex</w:t>
      </w:r>
      <w:r>
        <w:t xml:space="preserve"> but I am pretty hopeless at telling you what to do.</w:t>
      </w:r>
      <w:r w:rsidRPr="00DE0DB6">
        <w:rPr>
          <w:color w:val="000000"/>
          <w:shd w:val="clear" w:color="auto" w:fill="FFFFFF"/>
        </w:rPr>
        <w:t xml:space="preserve"> </w:t>
      </w:r>
      <w:r>
        <w:rPr>
          <w:color w:val="000000"/>
          <w:shd w:val="clear" w:color="auto" w:fill="FFFFFF"/>
        </w:rPr>
        <w:t xml:space="preserve">But </w:t>
      </w:r>
      <w:r w:rsidRPr="00DE0DB6">
        <w:t xml:space="preserve">I have written notes on the questions that were </w:t>
      </w:r>
      <w:r w:rsidRPr="00DE0DB6">
        <w:t xml:space="preserve">asked, and I am happy to send them </w:t>
      </w:r>
      <w:r>
        <w:t>to you</w:t>
      </w:r>
      <w:r w:rsidRPr="00DE0DB6">
        <w:t xml:space="preserve"> </w:t>
      </w:r>
      <w:r>
        <w:t xml:space="preserve">and to add a </w:t>
      </w:r>
      <w:r w:rsidRPr="00DE0DB6">
        <w:t xml:space="preserve">section on possible policy implications. </w:t>
      </w:r>
    </w:p>
    <w:p w:rsidR="00071DB3" w:rsidP="00071DB3">
      <w:pPr>
        <w:pStyle w:val="Answer"/>
      </w:pPr>
      <w:r w:rsidRPr="00DE0DB6">
        <w:t xml:space="preserve">To give you an idea about how complex things are, we talked about </w:t>
      </w:r>
      <w:r>
        <w:t xml:space="preserve">the </w:t>
      </w:r>
      <w:r w:rsidRPr="00DE0DB6">
        <w:t xml:space="preserve">limitation of leverage and things like that. </w:t>
      </w:r>
      <w:r>
        <w:t>T</w:t>
      </w:r>
      <w:r w:rsidRPr="00DE0DB6">
        <w:t xml:space="preserve">he more you borrow, the </w:t>
      </w:r>
      <w:r>
        <w:t>higher the</w:t>
      </w:r>
      <w:r w:rsidRPr="00DE0DB6">
        <w:t xml:space="preserve"> interest you will pay on the debt</w:t>
      </w:r>
      <w:r>
        <w:t>.</w:t>
      </w:r>
      <w:r w:rsidRPr="00DE0DB6">
        <w:t xml:space="preserve"> </w:t>
      </w:r>
      <w:r>
        <w:t>I</w:t>
      </w:r>
      <w:r w:rsidRPr="00DE0DB6">
        <w:t xml:space="preserve">f you load up a company </w:t>
      </w:r>
      <w:r>
        <w:t xml:space="preserve">with </w:t>
      </w:r>
      <w:r w:rsidRPr="00DE0DB6">
        <w:t xml:space="preserve">90% debt, you </w:t>
      </w:r>
      <w:r>
        <w:t>will p</w:t>
      </w:r>
      <w:r w:rsidRPr="00DE0DB6">
        <w:t>robably</w:t>
      </w:r>
      <w:r>
        <w:t xml:space="preserve"> pay a</w:t>
      </w:r>
      <w:r w:rsidRPr="00DE0DB6">
        <w:t xml:space="preserve"> 15% interest rate. HMRC</w:t>
      </w:r>
      <w:r>
        <w:t>,</w:t>
      </w:r>
      <w:r w:rsidRPr="00DE0DB6">
        <w:t xml:space="preserve"> for example, </w:t>
      </w:r>
      <w:r>
        <w:t>h</w:t>
      </w:r>
      <w:r w:rsidRPr="00DE0DB6">
        <w:t>as a rule that says</w:t>
      </w:r>
      <w:r>
        <w:t>,</w:t>
      </w:r>
      <w:r w:rsidRPr="00DE0DB6">
        <w:t xml:space="preserve"> </w:t>
      </w:r>
      <w:r>
        <w:t>“I</w:t>
      </w:r>
      <w:r w:rsidRPr="00DE0DB6">
        <w:t>f you show me a debt that is at more than 8% interest</w:t>
      </w:r>
      <w:r>
        <w:t>,</w:t>
      </w:r>
      <w:r w:rsidRPr="00DE0DB6">
        <w:t xml:space="preserve"> </w:t>
      </w:r>
      <w:r>
        <w:t>y</w:t>
      </w:r>
      <w:r w:rsidRPr="00DE0DB6">
        <w:t>ou can call it whatever you want</w:t>
      </w:r>
      <w:r>
        <w:t>, but</w:t>
      </w:r>
      <w:r w:rsidRPr="00DE0DB6">
        <w:t xml:space="preserve"> I do not call it that</w:t>
      </w:r>
      <w:r>
        <w:t>, so t</w:t>
      </w:r>
      <w:r w:rsidRPr="00DE0DB6">
        <w:t>he interest will not be tax deductible</w:t>
      </w:r>
      <w:r>
        <w:t>”</w:t>
      </w:r>
      <w:r w:rsidRPr="00DE0DB6">
        <w:t xml:space="preserve">. </w:t>
      </w:r>
      <w:r>
        <w:t>G</w:t>
      </w:r>
      <w:r w:rsidRPr="00DE0DB6">
        <w:t>iven</w:t>
      </w:r>
      <w:r>
        <w:t xml:space="preserve"> that</w:t>
      </w:r>
      <w:r w:rsidRPr="00DE0DB6">
        <w:t xml:space="preserve"> the discussions are very good</w:t>
      </w:r>
      <w:r>
        <w:t xml:space="preserve"> and</w:t>
      </w:r>
      <w:r w:rsidRPr="00DE0DB6">
        <w:t xml:space="preserve"> the UK does the right thing</w:t>
      </w:r>
      <w:r>
        <w:t>, a</w:t>
      </w:r>
      <w:r w:rsidRPr="00DE0DB6">
        <w:t>bove 8% of interest</w:t>
      </w:r>
      <w:r>
        <w:t xml:space="preserve"> is not tax deductible, so that </w:t>
      </w:r>
      <w:r w:rsidRPr="00DE0DB6">
        <w:t>discourage</w:t>
      </w:r>
      <w:r>
        <w:t>s a</w:t>
      </w:r>
      <w:r w:rsidRPr="00DE0DB6">
        <w:t xml:space="preserve"> high debt. All you need to do is </w:t>
      </w:r>
      <w:r>
        <w:t xml:space="preserve">to have </w:t>
      </w:r>
      <w:r w:rsidRPr="00DE0DB6">
        <w:t>a shareholder in th</w:t>
      </w:r>
      <w:r>
        <w:t>e</w:t>
      </w:r>
      <w:r w:rsidRPr="00DE0DB6">
        <w:t xml:space="preserve"> corporate structure</w:t>
      </w:r>
      <w:r>
        <w:t xml:space="preserve"> located</w:t>
      </w:r>
      <w:r w:rsidRPr="00DE0DB6">
        <w:t xml:space="preserve"> in Luxembourg</w:t>
      </w:r>
      <w:r>
        <w:t xml:space="preserve">. </w:t>
      </w:r>
      <w:r w:rsidRPr="00DE0DB6">
        <w:t>Luxembourg accepts up to 15%</w:t>
      </w:r>
      <w:r>
        <w:t>, on which you deduct your interest,</w:t>
      </w:r>
      <w:r w:rsidRPr="00DE0DB6">
        <w:t xml:space="preserve"> because they consider it like that. </w:t>
      </w:r>
      <w:r>
        <w:t>All</w:t>
      </w:r>
      <w:r w:rsidRPr="00DE0DB6">
        <w:t xml:space="preserve"> you need to </w:t>
      </w:r>
      <w:r>
        <w:t xml:space="preserve">do is to have a </w:t>
      </w:r>
      <w:r w:rsidRPr="00DE0DB6">
        <w:t>shareholder at that stage in your corporate structure located in Luxembourg</w:t>
      </w:r>
      <w:r>
        <w:t xml:space="preserve">—or </w:t>
      </w:r>
      <w:r w:rsidRPr="00DE0DB6">
        <w:t>Jersey</w:t>
      </w:r>
      <w:r>
        <w:t xml:space="preserve">, where </w:t>
      </w:r>
      <w:r w:rsidRPr="00DE0DB6">
        <w:t xml:space="preserve">they probably have something similar. </w:t>
      </w:r>
    </w:p>
    <w:p w:rsidR="00071DB3" w:rsidP="00071DB3">
      <w:pPr>
        <w:pStyle w:val="Answer"/>
      </w:pPr>
      <w:r>
        <w:t>It</w:t>
      </w:r>
      <w:r w:rsidRPr="00DE0DB6">
        <w:t xml:space="preserve"> is extremely hard</w:t>
      </w:r>
      <w:r>
        <w:t xml:space="preserve"> for </w:t>
      </w:r>
      <w:r w:rsidRPr="00DE0DB6">
        <w:t>one country</w:t>
      </w:r>
      <w:r>
        <w:t xml:space="preserve">, </w:t>
      </w:r>
      <w:r w:rsidRPr="00DE0DB6">
        <w:t>without extreme co</w:t>
      </w:r>
      <w:r>
        <w:t>-</w:t>
      </w:r>
      <w:r w:rsidRPr="00DE0DB6">
        <w:t>ordination with</w:t>
      </w:r>
      <w:r>
        <w:t xml:space="preserve"> </w:t>
      </w:r>
      <w:r w:rsidRPr="00DE0DB6">
        <w:t>others</w:t>
      </w:r>
      <w:r>
        <w:t>,</w:t>
      </w:r>
      <w:r w:rsidRPr="00DE0DB6">
        <w:t xml:space="preserve"> to implement anything that would make a big difference. </w:t>
      </w:r>
      <w:r>
        <w:t>T</w:t>
      </w:r>
      <w:r w:rsidRPr="00DE0DB6">
        <w:t>hat is the difficulty</w:t>
      </w:r>
      <w:r>
        <w:t>, and</w:t>
      </w:r>
      <w:r w:rsidRPr="00DE0DB6">
        <w:t xml:space="preserve"> everybody is there</w:t>
      </w:r>
      <w:r>
        <w:t>,</w:t>
      </w:r>
      <w:r w:rsidRPr="00DE0DB6">
        <w:t xml:space="preserve"> </w:t>
      </w:r>
      <w:r>
        <w:t>s</w:t>
      </w:r>
      <w:r w:rsidRPr="00DE0DB6">
        <w:t>o there is no one you can really learn from because everybody is facing th</w:t>
      </w:r>
      <w:r>
        <w:t>ose</w:t>
      </w:r>
      <w:r w:rsidRPr="00DE0DB6">
        <w:t xml:space="preserve"> kind</w:t>
      </w:r>
      <w:r>
        <w:t>s</w:t>
      </w:r>
      <w:r w:rsidRPr="00DE0DB6">
        <w:t xml:space="preserve"> of issues</w:t>
      </w:r>
      <w:r>
        <w:t xml:space="preserve">. </w:t>
      </w:r>
      <w:r w:rsidRPr="00DE0DB6">
        <w:t>I would only encourage strong co</w:t>
      </w:r>
      <w:r>
        <w:t>-</w:t>
      </w:r>
      <w:r w:rsidRPr="00DE0DB6">
        <w:t>operation</w:t>
      </w:r>
      <w:r>
        <w:t>.</w:t>
      </w:r>
      <w:r w:rsidRPr="00DE0DB6">
        <w:t xml:space="preserve"> I am happy to add </w:t>
      </w:r>
      <w:r>
        <w:t xml:space="preserve">a </w:t>
      </w:r>
      <w:r w:rsidRPr="00DE0DB6">
        <w:t>paragraph on possible implications for you</w:t>
      </w:r>
      <w:r>
        <w:t>,</w:t>
      </w:r>
      <w:r w:rsidRPr="00DE0DB6">
        <w:t xml:space="preserve"> </w:t>
      </w:r>
      <w:r>
        <w:t>b</w:t>
      </w:r>
      <w:r w:rsidRPr="00DE0DB6">
        <w:t>ut the power of one nation is limited even with the best will, because it is a big co-ordination issue.</w:t>
      </w:r>
      <w:r>
        <w:t xml:space="preserve"> </w:t>
      </w:r>
    </w:p>
    <w:p w:rsidR="00071DB3" w:rsidRPr="00893593" w:rsidP="00071DB3">
      <w:pPr>
        <w:pStyle w:val="Remark"/>
      </w:pPr>
      <w:sdt>
        <w:sdtPr>
          <w:alias w:val="Member"/>
          <w:tag w:val="&lt;Member mnisId='1141' dodsId='26776'&gt;"/>
          <w:id w:val="1802340960"/>
          <w:placeholder>
            <w:docPart w:val="95B9C55ED61A4B71A38FDBF8CE475BBA"/>
          </w:placeholder>
          <w:richText/>
        </w:sdtPr>
        <w:sdtContent>
          <w:r w:rsidRPr="00893593">
            <w:rPr>
              <w:b/>
            </w:rPr>
            <w:t>The Chair:</w:t>
          </w:r>
        </w:sdtContent>
      </w:sdt>
      <w:r>
        <w:t xml:space="preserve"> On that note, we can conclude the evidence session. We are very grateful to you, </w:t>
      </w:r>
      <w:r w:rsidRPr="00893593">
        <w:t>Dr Lalafaryan</w:t>
      </w:r>
      <w:r>
        <w:t xml:space="preserve"> and Professor </w:t>
      </w:r>
      <w:r w:rsidRPr="00893593">
        <w:t>Phalippou</w:t>
      </w:r>
      <w:r>
        <w:t xml:space="preserve">, for what has been a fascinating set of exchanges and </w:t>
      </w:r>
      <w:r w:rsidRPr="00B85214">
        <w:t xml:space="preserve">for the papers you have provided for us. </w:t>
      </w:r>
      <w:r>
        <w:t>It</w:t>
      </w:r>
      <w:r w:rsidRPr="00B85214">
        <w:t xml:space="preserve"> would be great to have your notes. </w:t>
      </w:r>
      <w:r>
        <w:t>The</w:t>
      </w:r>
      <w:r w:rsidRPr="00B85214">
        <w:t xml:space="preserve"> </w:t>
      </w:r>
      <w:r>
        <w:t>c</w:t>
      </w:r>
      <w:r w:rsidRPr="00B85214">
        <w:t xml:space="preserve">ommittee </w:t>
      </w:r>
      <w:r>
        <w:t xml:space="preserve">members </w:t>
      </w:r>
      <w:r w:rsidRPr="00B85214">
        <w:t>will now put wet towels on their heads and think about the implications of what you have told us this morning. Thank you very much</w:t>
      </w:r>
      <w:r>
        <w:t>.</w:t>
      </w:r>
    </w:p>
    <w:p w:rsidR="00071DB3" w:rsidRPr="000F5355" w:rsidP="00E3458F">
      <w:pPr>
        <w:pStyle w:val="Answer"/>
        <w:rPr>
          <w:b/>
          <w:bCs/>
        </w:rPr>
      </w:pPr>
    </w:p>
    <w:sectPr w:rsidSect="009754F8">
      <w:headerReference w:type="first" r:id="rId9"/>
      <w:pgSz w:w="11906" w:h="16838"/>
      <w:pgMar w:top="1805" w:right="1440" w:bottom="1440"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54F8">
    <w:pPr>
      <w:pStyle w:val="Header"/>
    </w:pPr>
    <w:r>
      <w:rPr>
        <w:rFonts w:ascii="Times New Roman" w:hAnsi="Times New Roman" w:cs="Times New Roman"/>
        <w:noProof/>
        <w:position w:val="-15"/>
        <w:sz w:val="20"/>
        <w:szCs w:val="20"/>
      </w:rPr>
      <w:drawing>
        <wp:inline distT="0" distB="0" distL="0" distR="0">
          <wp:extent cx="3314700" cy="487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31470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F48B46"/>
    <w:lvl w:ilvl="0">
      <w:start w:val="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67CD6"/>
    <w:rPr>
      <w:color w:val="605E5C"/>
      <w:shd w:val="clear" w:color="auto" w:fill="E1DFDD"/>
    </w:rPr>
  </w:style>
  <w:style w:type="character" w:customStyle="1" w:styleId="normaltextrun">
    <w:name w:val="normaltextrun"/>
    <w:basedOn w:val="DefaultParagraphFont"/>
    <w:rsid w:val="00EB00AB"/>
  </w:style>
  <w:style w:type="character" w:customStyle="1" w:styleId="eop">
    <w:name w:val="eop"/>
    <w:basedOn w:val="DefaultParagraphFont"/>
    <w:rsid w:val="00EB0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D2B9F368BA4EE7A913641D03F440A0"/>
        <w:category>
          <w:name w:val="General"/>
          <w:gallery w:val="placeholder"/>
        </w:category>
        <w:types>
          <w:type w:val="bbPlcHdr"/>
        </w:types>
        <w:behaviors>
          <w:behavior w:val="content"/>
        </w:behaviors>
        <w:guid w:val="{62CB189F-437F-4BE7-BC1B-58386871937A}"/>
      </w:docPartPr>
      <w:docPartBody>
        <w:p w:rsidR="00E05590" w:rsidP="00E05590">
          <w:pPr>
            <w:pStyle w:val="67D2B9F368BA4EE7A913641D03F440A0"/>
          </w:pPr>
          <w:r w:rsidRPr="000753FC">
            <w:rPr>
              <w:rStyle w:val="PlaceholderText"/>
            </w:rPr>
            <w:t>Click here to enter text.</w:t>
          </w:r>
        </w:p>
      </w:docPartBody>
    </w:docPart>
    <w:docPart>
      <w:docPartPr>
        <w:name w:val="E3278358775D49E6A5D408BBF4D7E2B7"/>
        <w:category>
          <w:name w:val="General"/>
          <w:gallery w:val="placeholder"/>
        </w:category>
        <w:types>
          <w:type w:val="bbPlcHdr"/>
        </w:types>
        <w:behaviors>
          <w:behavior w:val="content"/>
        </w:behaviors>
        <w:guid w:val="{FDB54C5F-276B-4E41-B06B-C22A9D8DC536}"/>
      </w:docPartPr>
      <w:docPartBody>
        <w:p w:rsidR="00E05590" w:rsidP="00E05590">
          <w:pPr>
            <w:pStyle w:val="E3278358775D49E6A5D408BBF4D7E2B7"/>
          </w:pPr>
          <w:r w:rsidRPr="00D20745">
            <w:rPr>
              <w:rStyle w:val="PlaceholderText"/>
            </w:rPr>
            <w:t>Click here to enter text.</w:t>
          </w:r>
        </w:p>
      </w:docPartBody>
    </w:docPart>
    <w:docPart>
      <w:docPartPr>
        <w:name w:val="A53AB754DA8A4F1D8BC9821684196E0E"/>
        <w:category>
          <w:name w:val="General"/>
          <w:gallery w:val="placeholder"/>
        </w:category>
        <w:types>
          <w:type w:val="bbPlcHdr"/>
        </w:types>
        <w:behaviors>
          <w:behavior w:val="content"/>
        </w:behaviors>
        <w:guid w:val="{B37FB8B6-6ACE-4782-B48D-5EB8B5CABF76}"/>
      </w:docPartPr>
      <w:docPartBody>
        <w:p w:rsidR="00E05590" w:rsidP="00E05590">
          <w:pPr>
            <w:pStyle w:val="A53AB754DA8A4F1D8BC9821684196E0E"/>
          </w:pPr>
          <w:r w:rsidRPr="009F76B1">
            <w:rPr>
              <w:rStyle w:val="PlaceholderText"/>
            </w:rPr>
            <w:t>Click here to enter text.</w:t>
          </w:r>
        </w:p>
      </w:docPartBody>
    </w:docPart>
    <w:docPart>
      <w:docPartPr>
        <w:name w:val="1FA18832735843429B0EBAE960CCDECF"/>
        <w:category>
          <w:name w:val="General"/>
          <w:gallery w:val="placeholder"/>
        </w:category>
        <w:types>
          <w:type w:val="bbPlcHdr"/>
        </w:types>
        <w:behaviors>
          <w:behavior w:val="content"/>
        </w:behaviors>
        <w:guid w:val="{3594ED1D-84C6-4832-85A9-8F7E87597B11}"/>
      </w:docPartPr>
      <w:docPartBody>
        <w:p w:rsidR="00D83D10" w:rsidP="007E02D1">
          <w:pPr>
            <w:pStyle w:val="1FA18832735843429B0EBAE960CCDECF"/>
          </w:pPr>
          <w:r w:rsidRPr="00740D14">
            <w:rPr>
              <w:rStyle w:val="PlaceholderText"/>
            </w:rPr>
            <w:t>Click or tap here to enter text.</w:t>
          </w:r>
        </w:p>
      </w:docPartBody>
    </w:docPart>
    <w:docPart>
      <w:docPartPr>
        <w:name w:val="52707276A2B94215B649AE84FD3EAAD9"/>
        <w:category>
          <w:name w:val="General"/>
          <w:gallery w:val="placeholder"/>
        </w:category>
        <w:types>
          <w:type w:val="bbPlcHdr"/>
        </w:types>
        <w:behaviors>
          <w:behavior w:val="content"/>
        </w:behaviors>
        <w:guid w:val="{4B14644F-C824-494C-9A6E-CD92DB737795}"/>
      </w:docPartPr>
      <w:docPartBody>
        <w:p w:rsidR="00D83D10" w:rsidP="007E02D1">
          <w:pPr>
            <w:pStyle w:val="52707276A2B94215B649AE84FD3EAAD9"/>
          </w:pPr>
          <w:r w:rsidRPr="00740D14">
            <w:rPr>
              <w:rStyle w:val="PlaceholderText"/>
            </w:rPr>
            <w:t>Click or tap here to enter text.</w:t>
          </w:r>
        </w:p>
      </w:docPartBody>
    </w:docPart>
    <w:docPart>
      <w:docPartPr>
        <w:name w:val="CC3DDF7F5FE142469B68DC8359B6377C"/>
        <w:category>
          <w:name w:val="General"/>
          <w:gallery w:val="placeholder"/>
        </w:category>
        <w:types>
          <w:type w:val="bbPlcHdr"/>
        </w:types>
        <w:behaviors>
          <w:behavior w:val="content"/>
        </w:behaviors>
        <w:guid w:val="{9ECD25AB-3840-4A33-8AF2-96E50A64004D}"/>
      </w:docPartPr>
      <w:docPartBody>
        <w:p w:rsidR="00666D38" w:rsidP="00D83D10">
          <w:pPr>
            <w:pStyle w:val="CC3DDF7F5FE142469B68DC8359B6377C"/>
          </w:pPr>
          <w:r w:rsidRPr="00A14C71">
            <w:rPr>
              <w:rStyle w:val="PlaceholderText"/>
            </w:rPr>
            <w:t>Click or tap here to enter text.</w:t>
          </w:r>
        </w:p>
      </w:docPartBody>
    </w:docPart>
    <w:docPart>
      <w:docPartPr>
        <w:name w:val="31619198CBFB43DCBDE31210EC70CCEC"/>
        <w:category>
          <w:name w:val="General"/>
          <w:gallery w:val="placeholder"/>
        </w:category>
        <w:types>
          <w:type w:val="bbPlcHdr"/>
        </w:types>
        <w:behaviors>
          <w:behavior w:val="content"/>
        </w:behaviors>
        <w:guid w:val="{285BD872-3DB8-4E1F-9BE5-E05F83176F89}"/>
      </w:docPartPr>
      <w:docPartBody>
        <w:p w:rsidR="00666D38" w:rsidP="00D83D10">
          <w:pPr>
            <w:pStyle w:val="31619198CBFB43DCBDE31210EC70CCEC"/>
          </w:pPr>
          <w:r w:rsidRPr="00A14C71">
            <w:rPr>
              <w:rStyle w:val="PlaceholderText"/>
            </w:rPr>
            <w:t>Click or tap here to enter text.</w:t>
          </w:r>
        </w:p>
      </w:docPartBody>
    </w:docPart>
    <w:docPart>
      <w:docPartPr>
        <w:name w:val="A6409A455C924C538535444A825B21DC"/>
        <w:category>
          <w:name w:val="General"/>
          <w:gallery w:val="placeholder"/>
        </w:category>
        <w:types>
          <w:type w:val="bbPlcHdr"/>
        </w:types>
        <w:behaviors>
          <w:behavior w:val="content"/>
        </w:behaviors>
        <w:guid w:val="{518AEF7D-2156-415E-A2EA-91CEFD9E93F3}"/>
      </w:docPartPr>
      <w:docPartBody>
        <w:p w:rsidR="00666D38" w:rsidP="00D83D10">
          <w:pPr>
            <w:pStyle w:val="A6409A455C924C538535444A825B21DC"/>
          </w:pPr>
          <w:r w:rsidRPr="00740D14">
            <w:rPr>
              <w:rStyle w:val="PlaceholderText"/>
            </w:rPr>
            <w:t>Click or tap here to enter text.</w:t>
          </w:r>
        </w:p>
      </w:docPartBody>
    </w:docPart>
    <w:docPart>
      <w:docPartPr>
        <w:name w:val="95B9C55ED61A4B71A38FDBF8CE475BBA"/>
        <w:category>
          <w:name w:val="General"/>
          <w:gallery w:val="placeholder"/>
        </w:category>
        <w:types>
          <w:type w:val="bbPlcHdr"/>
        </w:types>
        <w:behaviors>
          <w:behavior w:val="content"/>
        </w:behaviors>
        <w:guid w:val="{0CCE73E7-C681-4EC4-A5C8-6F4C81A03B55}"/>
      </w:docPartPr>
      <w:docPartBody>
        <w:p w:rsidR="00666D38" w:rsidP="00D83D10">
          <w:pPr>
            <w:pStyle w:val="95B9C55ED61A4B71A38FDBF8CE475BBA"/>
          </w:pPr>
          <w:r w:rsidRPr="00740D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D10"/>
    <w:rPr>
      <w:color w:val="808080"/>
    </w:rPr>
  </w:style>
  <w:style w:type="paragraph" w:customStyle="1" w:styleId="67D2B9F368BA4EE7A913641D03F440A0">
    <w:name w:val="67D2B9F368BA4EE7A913641D03F440A0"/>
    <w:rsid w:val="00E05590"/>
  </w:style>
  <w:style w:type="paragraph" w:customStyle="1" w:styleId="E3278358775D49E6A5D408BBF4D7E2B7">
    <w:name w:val="E3278358775D49E6A5D408BBF4D7E2B7"/>
    <w:rsid w:val="00E05590"/>
  </w:style>
  <w:style w:type="paragraph" w:customStyle="1" w:styleId="A53AB754DA8A4F1D8BC9821684196E0E">
    <w:name w:val="A53AB754DA8A4F1D8BC9821684196E0E"/>
    <w:rsid w:val="00E05590"/>
  </w:style>
  <w:style w:type="paragraph" w:customStyle="1" w:styleId="1FA18832735843429B0EBAE960CCDECF">
    <w:name w:val="1FA18832735843429B0EBAE960CCDECF"/>
    <w:rsid w:val="007E02D1"/>
  </w:style>
  <w:style w:type="paragraph" w:customStyle="1" w:styleId="52707276A2B94215B649AE84FD3EAAD9">
    <w:name w:val="52707276A2B94215B649AE84FD3EAAD9"/>
    <w:rsid w:val="007E02D1"/>
  </w:style>
  <w:style w:type="paragraph" w:customStyle="1" w:styleId="CC3DDF7F5FE142469B68DC8359B6377C">
    <w:name w:val="CC3DDF7F5FE142469B68DC8359B6377C"/>
    <w:rsid w:val="00D83D10"/>
  </w:style>
  <w:style w:type="paragraph" w:customStyle="1" w:styleId="31619198CBFB43DCBDE31210EC70CCEC">
    <w:name w:val="31619198CBFB43DCBDE31210EC70CCEC"/>
    <w:rsid w:val="00D83D10"/>
  </w:style>
  <w:style w:type="paragraph" w:customStyle="1" w:styleId="A6409A455C924C538535444A825B21DC">
    <w:name w:val="A6409A455C924C538535444A825B21DC"/>
    <w:rsid w:val="00D83D10"/>
  </w:style>
  <w:style w:type="paragraph" w:customStyle="1" w:styleId="95B9C55ED61A4B71A38FDBF8CE475BBA">
    <w:name w:val="95B9C55ED61A4B71A38FDBF8CE475BBA"/>
    <w:rsid w:val="00D83D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NA4W4EYADCQ4-659821828-618</_dlc_DocId>
    <_dlc_DocIdUrl xmlns="4c62aec3-b261-4d27-9924-573876553c95">
      <Url>https://hopuk.sharepoint.com/sites/hlc-FinServ/_layouts/15/DocIdRedir.aspx?ID=NA4W4EYADCQ4-659821828-618</Url>
      <Description>NA4W4EYADCQ4-659821828-618</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2025-07-08T23:00:00+00:00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F3B1352E-CE2B-439D-9CA3-AC4330B493F0}">
  <ds:schemaRefs>
    <ds:schemaRef ds:uri="http://schemas.microsoft.com/office/2006/metadata/properties"/>
    <ds:schemaRef ds:uri="http://schemas.microsoft.com/office/infopath/2007/PartnerControls"/>
    <ds:schemaRef ds:uri="4c62aec3-b261-4d27-9924-573876553c95"/>
  </ds:schemaRefs>
</ds:datastoreItem>
</file>

<file path=customXml/itemProps3.xml><?xml version="1.0" encoding="utf-8"?>
<ds:datastoreItem xmlns:ds="http://schemas.openxmlformats.org/officeDocument/2006/customXml" ds:itemID="{1A57020E-B70F-42EB-9D80-14DA39578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D14668-D876-4CAD-9D80-B812FDF202EA}">
  <ds:schemaRefs>
    <ds:schemaRef ds:uri="http://schemas.microsoft.com/sharepoint/events"/>
  </ds:schemaRefs>
</ds:datastoreItem>
</file>

<file path=customXml/itemProps5.xml><?xml version="1.0" encoding="utf-8"?>
<ds:datastoreItem xmlns:ds="http://schemas.openxmlformats.org/officeDocument/2006/customXml" ds:itemID="{3338FC4D-08CE-4FC7-80F5-BDC880973AC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