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3D71" w:rsidP="00BE5784">
      <w:pPr>
        <w:pStyle w:val="TitleCommittee0"/>
      </w:pPr>
      <w:sdt>
        <w:sdtPr>
          <w:alias w:val="CommitteeName"/>
          <w:tag w:val="CommitteeName"/>
          <w:id w:val="1869951332"/>
          <w:placeholder>
            <w:docPart w:val="EAC3438136D34070A2823EFFF746F27D"/>
          </w:placeholder>
          <w:richText/>
        </w:sdtPr>
        <w:sdtContent>
          <w:r>
            <w:t>Business and Trade Committee</w:t>
          </w:r>
        </w:sdtContent>
      </w:sdt>
    </w:p>
    <w:p w:rsidR="00833D71" w:rsidP="00BE5784">
      <w:pPr>
        <w:pStyle w:val="TitleInquiry0"/>
      </w:pPr>
      <w:r>
        <w:t xml:space="preserve">Oral evidence: </w:t>
      </w:r>
      <w:sdt>
        <w:sdtPr>
          <w:alias w:val="InquiryName"/>
          <w:tag w:val="InquiryName"/>
          <w:id w:val="377371847"/>
          <w:placeholder>
            <w:docPart w:val="EAC3438136D34070A2823EFFF746F27D"/>
          </w:placeholder>
          <w:richText/>
        </w:sdtPr>
        <w:sdtContent>
          <w:r>
            <w:t xml:space="preserve">Small </w:t>
          </w:r>
          <w:r w:rsidR="001F2514">
            <w:t>business strategy</w:t>
          </w:r>
        </w:sdtContent>
      </w:sdt>
      <w:r>
        <w:t xml:space="preserve">, HC </w:t>
      </w:r>
      <w:sdt>
        <w:sdtPr>
          <w:alias w:val="InquiryRefNo"/>
          <w:tag w:val="InquiryRefNo"/>
          <w:id w:val="-281725174"/>
          <w:placeholder>
            <w:docPart w:val="EAC3438136D34070A2823EFFF746F27D"/>
          </w:placeholder>
          <w:richText/>
        </w:sdtPr>
        <w:sdtContent>
          <w:r>
            <w:t>1057</w:t>
          </w:r>
        </w:sdtContent>
      </w:sdt>
    </w:p>
    <w:sdt>
      <w:sdtPr>
        <w:alias w:val="SittingDate"/>
        <w:tag w:val="SittingDate"/>
        <w:id w:val="-1160222926"/>
        <w:placeholder>
          <w:docPart w:val="EAC3438136D34070A2823EFFF746F27D"/>
        </w:placeholder>
        <w:richText/>
      </w:sdtPr>
      <w:sdtContent>
        <w:p w:rsidR="00833D71" w:rsidP="00BE5784">
          <w:pPr>
            <w:pStyle w:val="Para"/>
          </w:pPr>
          <w:r>
            <w:t>Tuesday 1 July 2025</w:t>
          </w:r>
        </w:p>
      </w:sdtContent>
    </w:sdt>
    <w:p w:rsidR="00833D71" w:rsidRPr="00A724BB" w:rsidP="00BE5784">
      <w:pPr>
        <w:pStyle w:val="Para"/>
      </w:pPr>
      <w:r>
        <w:t xml:space="preserve">Ordered by the House of </w:t>
      </w:r>
      <w:sdt>
        <w:sdtPr>
          <w:alias w:val="House"/>
          <w:tag w:val="House"/>
          <w:id w:val="809213435"/>
          <w:placeholder>
            <w:docPart w:val="EAC3438136D34070A2823EFFF746F27D"/>
          </w:placeholder>
          <w:richText/>
        </w:sdtPr>
        <w:sdtContent>
          <w:r w:rsidRPr="00615759">
            <w:t>Commons</w:t>
          </w:r>
        </w:sdtContent>
      </w:sdt>
      <w:r w:rsidRPr="00615759">
        <w:t xml:space="preserve"> to </w:t>
      </w:r>
      <w:r w:rsidRPr="00A724BB">
        <w:t xml:space="preserve">be published on </w:t>
      </w:r>
      <w:sdt>
        <w:sdtPr>
          <w:alias w:val="PublishDate"/>
          <w:tag w:val="PublishDate"/>
          <w:id w:val="217021599"/>
          <w:placeholder>
            <w:docPart w:val="EAC3438136D34070A2823EFFF746F27D"/>
          </w:placeholder>
          <w:richText/>
        </w:sdtPr>
        <w:sdtContent>
          <w:r w:rsidRPr="00A724BB">
            <w:t>1 July 2025</w:t>
          </w:r>
        </w:sdtContent>
      </w:sdt>
      <w:r w:rsidRPr="00A724BB">
        <w:t>.</w:t>
      </w:r>
    </w:p>
    <w:p w:rsidR="00833D71" w:rsidRPr="00A724BB" w:rsidP="00BE5784">
      <w:sdt>
        <w:sdtPr>
          <w:alias w:val="VideoHyperlink"/>
          <w:tag w:val="VideoHyperlink"/>
          <w:id w:val="703995351"/>
          <w:placeholder>
            <w:docPart w:val="EAC3438136D34070A2823EFFF746F27D"/>
          </w:placeholder>
          <w:richText/>
        </w:sdtPr>
        <w:sdtContent>
          <w:r>
            <w:fldChar w:fldCharType="begin"/>
          </w:r>
          <w:r>
            <w:instrText xml:space="preserve"> HYPERLINK "https://parliamentlive.tv/event/index/dd146850-c1da-40ef-b6f0-caae063e03c4" </w:instrText>
          </w:r>
          <w:r>
            <w:fldChar w:fldCharType="separate"/>
          </w:r>
          <w:r w:rsidRPr="000A1EF8">
            <w:rPr>
              <w:rStyle w:val="Hyperlink"/>
            </w:rPr>
            <w:t>Watch the meeting</w:t>
          </w:r>
          <w:r>
            <w:fldChar w:fldCharType="end"/>
          </w:r>
        </w:sdtContent>
      </w:sdt>
    </w:p>
    <w:p w:rsidR="00833D71" w:rsidRPr="00A724BB" w:rsidP="00BE5784">
      <w:r w:rsidRPr="00A724BB">
        <w:t xml:space="preserve">Members present: </w:t>
      </w:r>
      <w:sdt>
        <w:sdtPr>
          <w:alias w:val="MembersPresent"/>
          <w:tag w:val="MembersPresent"/>
          <w:id w:val="366340316"/>
          <w:placeholder>
            <w:docPart w:val="EAC3438136D34070A2823EFFF746F27D"/>
          </w:placeholder>
          <w:richText/>
        </w:sdtPr>
        <w:sdtContent>
          <w:r w:rsidRPr="00A724BB">
            <w:t xml:space="preserve">Liam Byrne (Chair); Antonia Bance; John Cooper; Sarah Edwards; Alison Griffiths; </w:t>
          </w:r>
          <w:r w:rsidRPr="00A724BB" w:rsidR="00653547">
            <w:t xml:space="preserve">Sonia Kumar; </w:t>
          </w:r>
          <w:r w:rsidRPr="00A724BB">
            <w:t>Charlie Maynard; Mr Joshua Reynolds; Matt Western; Rosie Wrighting.</w:t>
          </w:r>
        </w:sdtContent>
      </w:sdt>
    </w:p>
    <w:p w:rsidR="00833D71" w:rsidRPr="00A724BB" w:rsidP="00BE5784">
      <w:pPr>
        <w:pStyle w:val="ParaCentre"/>
      </w:pPr>
      <w:r w:rsidRPr="00A724BB">
        <w:t xml:space="preserve">Questions </w:t>
      </w:r>
      <w:sdt>
        <w:sdtPr>
          <w:alias w:val="QuestionNumbers"/>
          <w:tag w:val="QuestionNumbers"/>
          <w:id w:val="-1223666168"/>
          <w:placeholder>
            <w:docPart w:val="EAC3438136D34070A2823EFFF746F27D"/>
          </w:placeholder>
          <w:richText/>
        </w:sdtPr>
        <w:sdtContent>
          <w:r w:rsidR="000A1EF8">
            <w:t>37</w:t>
          </w:r>
          <w:r w:rsidRPr="00A724BB">
            <w:t xml:space="preserve"> </w:t>
          </w:r>
          <w:r w:rsidR="00642030">
            <w:t>to</w:t>
          </w:r>
          <w:r w:rsidRPr="00A724BB">
            <w:t xml:space="preserve"> </w:t>
          </w:r>
          <w:r w:rsidR="000A1EF8">
            <w:t>66</w:t>
          </w:r>
        </w:sdtContent>
      </w:sdt>
    </w:p>
    <w:p w:rsidR="00833D71" w:rsidRPr="00A724BB" w:rsidP="00BE5784">
      <w:pPr>
        <w:pStyle w:val="TitleWitnesses0"/>
      </w:pPr>
      <w:r w:rsidRPr="00A724BB">
        <w:t>Witnesses</w:t>
      </w:r>
    </w:p>
    <w:p w:rsidR="00833D71" w:rsidP="00BE5784">
      <w:pPr>
        <w:pStyle w:val="Para"/>
      </w:pPr>
    </w:p>
    <w:sdt>
      <w:sdtPr>
        <w:alias w:val="WitnessSet"/>
        <w:tag w:val="WitnessSet"/>
        <w:id w:val="1103385612"/>
        <w:placeholder>
          <w:docPart w:val="510809FA0EB7413B84CFBC0E504BB07E"/>
        </w:placeholder>
        <w:richText/>
      </w:sdtPr>
      <w:sdtContent>
        <w:p w:rsidR="00833D71" w:rsidP="00BE5784">
          <w:pPr>
            <w:pStyle w:val="Para"/>
          </w:pPr>
          <w:r>
            <w:t xml:space="preserve">II: </w:t>
          </w:r>
          <w:r w:rsidRPr="00833D71">
            <w:t>Victoria Brownlie, Chief Policy and Sustainability Officer, British Beauty Council</w:t>
          </w:r>
          <w:r>
            <w:t xml:space="preserve">; </w:t>
          </w:r>
          <w:r w:rsidRPr="00833D71">
            <w:t>Toby Dicker, Chief Executive, Salon Employers Association</w:t>
          </w:r>
          <w:r>
            <w:t xml:space="preserve">; </w:t>
          </w:r>
          <w:r w:rsidRPr="00833D71">
            <w:t>Caroline Larissey, Chief Executive, National Hair and Beauty Federation</w:t>
          </w:r>
          <w:r>
            <w:t xml:space="preserve">; </w:t>
          </w:r>
          <w:r w:rsidRPr="00833D71">
            <w:t>Gareth Penn, Registrar, Hair and Barber Council</w:t>
          </w:r>
          <w:r>
            <w:t>.</w:t>
          </w:r>
        </w:p>
      </w:sdtContent>
    </w:sdt>
    <w:p w:rsidR="00833D71" w:rsidP="00BE5784">
      <w:pPr>
        <w:pStyle w:val="Para"/>
      </w:pPr>
    </w:p>
    <w:p w:rsidR="00833D71" w:rsidP="00BE5784">
      <w:pPr>
        <w:pStyle w:val="Para"/>
      </w:pPr>
    </w:p>
    <w:p w:rsidR="00612B83" w:rsidRPr="000A1EF8" w:rsidP="000A1EF8">
      <w:pPr>
        <w:rPr>
          <w:rFonts w:eastAsia="Times New Roman"/>
          <w:szCs w:val="20"/>
        </w:rPr>
      </w:pPr>
      <w:r>
        <w:br w:type="page"/>
      </w:r>
    </w:p>
    <w:p w:rsidR="00DE7D15" w:rsidP="00BE5784">
      <w:pPr>
        <w:pStyle w:val="QuestionCont"/>
      </w:pPr>
    </w:p>
    <w:sdt>
      <w:sdtPr>
        <w:rPr>
          <w:sz w:val="22"/>
        </w:rPr>
        <w:alias w:val="WitnessExamination"/>
        <w:tag w:val="WitnessExamination"/>
        <w:id w:val="-928108258"/>
        <w:placeholder>
          <w:docPart w:val="257789FB71E54FCEB3596A9BBAC49EB1"/>
        </w:placeholder>
        <w:richText/>
      </w:sdtPr>
      <w:sdtEndPr>
        <w:rPr>
          <w:sz w:val="28"/>
        </w:rPr>
      </w:sdtEndPr>
      <w:sdtContent>
        <w:p w:rsidR="00DE7D15" w:rsidRPr="00833D71" w:rsidP="00BE5784">
          <w:pPr>
            <w:pStyle w:val="TitlePanel0"/>
            <w:rPr>
              <w:szCs w:val="28"/>
            </w:rPr>
          </w:pPr>
          <w:r w:rsidRPr="00833D71">
            <w:rPr>
              <w:szCs w:val="28"/>
            </w:rPr>
            <w:t>Examination of witnesses</w:t>
          </w:r>
        </w:p>
        <w:p w:rsidR="00DE7D15" w:rsidP="00BE5784">
          <w:pPr>
            <w:pStyle w:val="TitlePanel0"/>
            <w:jc w:val="left"/>
          </w:pPr>
          <w:r>
            <w:rPr>
              <w:sz w:val="22"/>
            </w:rPr>
            <w:t>Witnesses: Victoria Brownlie, Toby Dicker, Caroline Larissey and Gareth Penn.</w:t>
          </w:r>
        </w:p>
      </w:sdtContent>
    </w:sdt>
    <w:p w:rsidR="00B26720" w:rsidP="000A1EF8">
      <w:pPr>
        <w:pStyle w:val="Question"/>
      </w:pPr>
      <w:sdt>
        <w:sdtPr>
          <w:alias w:val="Member"/>
          <w:tag w:val="&lt;Member mnisId='4938' dodsId='116913'&gt;"/>
          <w:id w:val="851609218"/>
          <w:placeholder>
            <w:docPart w:val="A0FF37E107D54BDFB2949D9C5629082F"/>
          </w:placeholder>
          <w:richText/>
        </w:sdtPr>
        <w:sdtContent>
          <w:r w:rsidRPr="00774735" w:rsidR="00612B83">
            <w:rPr>
              <w:b/>
            </w:rPr>
            <w:t>Chair:</w:t>
          </w:r>
        </w:sdtContent>
      </w:sdt>
      <w:r w:rsidR="00612B83">
        <w:t xml:space="preserve"> </w:t>
      </w:r>
      <w:r w:rsidR="00DE7D15">
        <w:t>W</w:t>
      </w:r>
      <w:r w:rsidRPr="00612B83" w:rsidR="00612B83">
        <w:t xml:space="preserve">elcome to the second panel </w:t>
      </w:r>
      <w:r w:rsidR="00B80DF6">
        <w:t xml:space="preserve">of </w:t>
      </w:r>
      <w:r w:rsidRPr="00612B83" w:rsidR="00612B83">
        <w:t>the Business and Trade Committee</w:t>
      </w:r>
      <w:r w:rsidR="001F2514">
        <w:t>’s</w:t>
      </w:r>
      <w:r w:rsidRPr="00612B83" w:rsidR="00612B83">
        <w:t xml:space="preserve"> </w:t>
      </w:r>
      <w:r w:rsidR="00B80DF6">
        <w:t xml:space="preserve">inquiry </w:t>
      </w:r>
      <w:r w:rsidRPr="00612B83" w:rsidR="00612B83">
        <w:t>looking at small business strategy. Thank you very much indeed to our witnesses from across the hair and beauty industry for coming together this afternoon to give us evidence.</w:t>
      </w:r>
    </w:p>
    <w:p w:rsidR="00612B83" w:rsidRPr="00612B83" w:rsidP="00BE5784">
      <w:pPr>
        <w:pStyle w:val="QuestionCont"/>
      </w:pPr>
      <w:r w:rsidRPr="00612B83">
        <w:t>Caroline, perhaps I can start with you. Can you just tell us what is going on in your sector at the moment? Is it growing? Is it shrinking? What are the dynamics that you see?</w:t>
      </w:r>
    </w:p>
    <w:p w:rsidR="004E0CBF" w:rsidP="00BE5784">
      <w:pPr>
        <w:pStyle w:val="Answer"/>
      </w:pPr>
      <w:sdt>
        <w:sdtPr>
          <w:alias w:val="Witness"/>
          <w:id w:val="1152096129"/>
          <w:placeholder>
            <w:docPart w:val="D8845B266C4F4B44837294FC82DF75D3"/>
          </w:placeholder>
          <w:richText/>
        </w:sdtPr>
        <w:sdtContent>
          <w:r w:rsidRPr="00217937" w:rsidR="00DF36AB">
            <w:rPr>
              <w:b/>
              <w:i/>
              <w:iCs/>
            </w:rPr>
            <w:t>Caroline Larissey:</w:t>
          </w:r>
        </w:sdtContent>
      </w:sdt>
      <w:r w:rsidRPr="00612B83" w:rsidR="00DF36AB">
        <w:t xml:space="preserve"> </w:t>
      </w:r>
      <w:r w:rsidRPr="00612B83" w:rsidR="00612B83">
        <w:t xml:space="preserve">We class it as a perfect storm within the hair and beauty sector. There </w:t>
      </w:r>
      <w:r w:rsidR="00815D82">
        <w:t xml:space="preserve">are </w:t>
      </w:r>
      <w:r w:rsidRPr="00612B83" w:rsidR="00612B83">
        <w:t>so many things that are contributing to small and micro</w:t>
      </w:r>
      <w:r w:rsidR="00815D82">
        <w:t>-</w:t>
      </w:r>
      <w:r w:rsidRPr="00612B83" w:rsidR="00612B83">
        <w:t>businesses</w:t>
      </w:r>
      <w:r w:rsidR="00815D82">
        <w:t xml:space="preserve">, </w:t>
      </w:r>
      <w:r w:rsidRPr="00612B83" w:rsidR="00612B83">
        <w:t>predominantly</w:t>
      </w:r>
      <w:r w:rsidR="00815D82">
        <w:t xml:space="preserve">, </w:t>
      </w:r>
      <w:r w:rsidRPr="00612B83" w:rsidR="00612B83">
        <w:t>really struggling out there. We do state</w:t>
      </w:r>
      <w:r w:rsidR="001F2514">
        <w:t xml:space="preserve"> </w:t>
      </w:r>
      <w:r w:rsidRPr="00612B83" w:rsidR="00612B83">
        <w:t>of</w:t>
      </w:r>
      <w:r w:rsidR="001F2514">
        <w:t xml:space="preserve"> </w:t>
      </w:r>
      <w:r w:rsidRPr="00612B83" w:rsidR="00612B83">
        <w:t>the</w:t>
      </w:r>
      <w:r w:rsidR="001F2514">
        <w:t xml:space="preserve"> </w:t>
      </w:r>
      <w:r w:rsidRPr="00612B83" w:rsidR="00612B83">
        <w:t xml:space="preserve">industry surveys on a quarterly basis. We have done </w:t>
      </w:r>
      <w:r>
        <w:t xml:space="preserve">that </w:t>
      </w:r>
      <w:r w:rsidRPr="00612B83" w:rsidR="00612B83">
        <w:t xml:space="preserve">since </w:t>
      </w:r>
      <w:r w:rsidR="00981E02">
        <w:t>covid</w:t>
      </w:r>
      <w:r w:rsidR="001F2514">
        <w:t xml:space="preserve">. </w:t>
      </w:r>
      <w:r w:rsidRPr="00612B83" w:rsidR="00612B83">
        <w:t>We get a really good picture of what is happening in the sector. We also do independent reports. We are part of that</w:t>
      </w:r>
      <w:r>
        <w:t>.</w:t>
      </w:r>
    </w:p>
    <w:p w:rsidR="00612B83" w:rsidRPr="00612B83" w:rsidP="00BE5784">
      <w:pPr>
        <w:pStyle w:val="Answer"/>
      </w:pPr>
      <w:r>
        <w:t>I will give you s</w:t>
      </w:r>
      <w:r w:rsidRPr="00612B83">
        <w:t>ome of the figure</w:t>
      </w:r>
      <w:r w:rsidR="00C720B9">
        <w:t xml:space="preserve">s: </w:t>
      </w:r>
      <w:r w:rsidRPr="00612B83">
        <w:t>77% of businesses are going to have to increase their prices and put new costs in place</w:t>
      </w:r>
      <w:r w:rsidR="00C720B9">
        <w:t xml:space="preserve">; </w:t>
      </w:r>
      <w:r w:rsidRPr="00612B83">
        <w:t>47% are planning to reduce numbers or cut working hours</w:t>
      </w:r>
      <w:r w:rsidR="00C720B9">
        <w:t xml:space="preserve">; </w:t>
      </w:r>
      <w:r w:rsidRPr="00612B83">
        <w:t xml:space="preserve">59% are going to be taking on </w:t>
      </w:r>
      <w:r w:rsidR="00FD531B">
        <w:t xml:space="preserve">fewer </w:t>
      </w:r>
      <w:r w:rsidRPr="00612B83">
        <w:t>apprentices</w:t>
      </w:r>
      <w:r w:rsidR="00722A83">
        <w:t xml:space="preserve">, who are </w:t>
      </w:r>
      <w:r w:rsidRPr="00612B83">
        <w:t>the blood of the industry</w:t>
      </w:r>
      <w:r w:rsidR="00722A83">
        <w:t xml:space="preserve">; </w:t>
      </w:r>
      <w:r w:rsidRPr="00612B83">
        <w:t xml:space="preserve">20% </w:t>
      </w:r>
      <w:r w:rsidR="001F2514">
        <w:t xml:space="preserve">are </w:t>
      </w:r>
      <w:r w:rsidRPr="00612B83">
        <w:t>moving from employed status to self-employed status</w:t>
      </w:r>
      <w:r w:rsidR="003B2831">
        <w:t xml:space="preserve">; and </w:t>
      </w:r>
      <w:r w:rsidRPr="00612B83">
        <w:t xml:space="preserve">18% </w:t>
      </w:r>
      <w:r w:rsidR="001F2514">
        <w:t xml:space="preserve">are </w:t>
      </w:r>
      <w:r w:rsidRPr="00612B83">
        <w:t>adopting a hybrid employment model.</w:t>
      </w:r>
    </w:p>
    <w:p w:rsidR="00612B83" w:rsidRPr="00612B83" w:rsidP="00BE5784">
      <w:pPr>
        <w:pStyle w:val="Question"/>
      </w:pPr>
      <w:sdt>
        <w:sdtPr>
          <w:alias w:val="Member"/>
          <w:tag w:val="&lt;Member mnisId='4938' dodsId='116913'&gt;"/>
          <w:id w:val="-1805460601"/>
          <w:placeholder>
            <w:docPart w:val="1DA6F276BAA04D3C81A8194E9693F6B8"/>
          </w:placeholder>
          <w:richText/>
        </w:sdtPr>
        <w:sdtContent>
          <w:r w:rsidRPr="00774735" w:rsidR="00BF3020">
            <w:rPr>
              <w:b/>
            </w:rPr>
            <w:t>Chair:</w:t>
          </w:r>
        </w:sdtContent>
      </w:sdt>
      <w:r w:rsidRPr="00612B83" w:rsidR="00BF3020">
        <w:t xml:space="preserve"> </w:t>
      </w:r>
      <w:r w:rsidRPr="00612B83">
        <w:t xml:space="preserve">What does </w:t>
      </w:r>
      <w:r w:rsidR="00046074">
        <w:t xml:space="preserve">“hybrid employment model” </w:t>
      </w:r>
      <w:r w:rsidRPr="00612B83">
        <w:t>mean?</w:t>
      </w:r>
    </w:p>
    <w:p w:rsidR="00D43BEA" w:rsidP="00BE5784">
      <w:pPr>
        <w:pStyle w:val="Answer"/>
      </w:pPr>
      <w:sdt>
        <w:sdtPr>
          <w:alias w:val="Witness"/>
          <w:id w:val="-1748026097"/>
          <w:placeholder>
            <w:docPart w:val="DCBD787E0AA04323A6B76B9AC90F7BB2"/>
          </w:placeholder>
          <w:richText/>
        </w:sdtPr>
        <w:sdtContent>
          <w:r w:rsidRPr="00217937" w:rsidR="00DF36AB">
            <w:rPr>
              <w:b/>
              <w:i/>
              <w:iCs/>
            </w:rPr>
            <w:t>Caroline Larissey:</w:t>
          </w:r>
        </w:sdtContent>
      </w:sdt>
      <w:r w:rsidRPr="00612B83" w:rsidR="00DF36AB">
        <w:t xml:space="preserve"> </w:t>
      </w:r>
      <w:r w:rsidRPr="00612B83" w:rsidR="00612B83">
        <w:t xml:space="preserve">That means </w:t>
      </w:r>
      <w:r w:rsidR="00F23513">
        <w:t xml:space="preserve">having </w:t>
      </w:r>
      <w:r w:rsidRPr="00612B83" w:rsidR="00612B83">
        <w:t>full-time employed staff, part-time employed staff</w:t>
      </w:r>
      <w:r w:rsidR="00F23513">
        <w:t xml:space="preserve"> and </w:t>
      </w:r>
      <w:r w:rsidRPr="00612B83" w:rsidR="00612B83">
        <w:t xml:space="preserve">self-employed people within the business. </w:t>
      </w:r>
      <w:r w:rsidR="001F2514">
        <w:t>Then</w:t>
      </w:r>
      <w:r>
        <w:t xml:space="preserve"> </w:t>
      </w:r>
      <w:r w:rsidRPr="00612B83" w:rsidR="00612B83">
        <w:t>26% are planning to downsize or exit the industry.</w:t>
      </w:r>
    </w:p>
    <w:p w:rsidR="00612B83" w:rsidRPr="00612B83" w:rsidP="00BE5784">
      <w:pPr>
        <w:pStyle w:val="Answer"/>
      </w:pPr>
      <w:r w:rsidRPr="00612B83">
        <w:t xml:space="preserve">There is a big history in the industry. I have members </w:t>
      </w:r>
      <w:r w:rsidR="00D43BEA">
        <w:t xml:space="preserve">who </w:t>
      </w:r>
      <w:r w:rsidRPr="00612B83">
        <w:t>have been part of my organisation for 80 years. We have been going round and speaking to them</w:t>
      </w:r>
      <w:r w:rsidR="00D43BEA">
        <w:t xml:space="preserve"> </w:t>
      </w:r>
      <w:r w:rsidRPr="00612B83">
        <w:t xml:space="preserve">about some of the problems and </w:t>
      </w:r>
      <w:r w:rsidR="00D43BEA">
        <w:t xml:space="preserve">other </w:t>
      </w:r>
      <w:r w:rsidRPr="00612B83">
        <w:t>things. They have gone through wars</w:t>
      </w:r>
      <w:r w:rsidR="00D43BEA">
        <w:t xml:space="preserve">; </w:t>
      </w:r>
      <w:r w:rsidRPr="00612B83">
        <w:t>they have gone through various things</w:t>
      </w:r>
      <w:r w:rsidR="00D43BEA">
        <w:t>. T</w:t>
      </w:r>
      <w:r w:rsidRPr="00612B83">
        <w:t>hey sa</w:t>
      </w:r>
      <w:r w:rsidR="00D43BEA">
        <w:t>y</w:t>
      </w:r>
      <w:r w:rsidRPr="00612B83">
        <w:t xml:space="preserve">, </w:t>
      </w:r>
      <w:r w:rsidR="00D43BEA">
        <w:t>“W</w:t>
      </w:r>
      <w:r w:rsidRPr="00612B83">
        <w:t>e have never seen it so tight as it is at the moment</w:t>
      </w:r>
      <w:r w:rsidR="00D43BEA">
        <w:t>”</w:t>
      </w:r>
      <w:r w:rsidRPr="00612B83">
        <w:t>.</w:t>
      </w:r>
    </w:p>
    <w:p w:rsidR="006D6C72" w:rsidP="00BE5784">
      <w:pPr>
        <w:pStyle w:val="Answer"/>
      </w:pPr>
      <w:sdt>
        <w:sdtPr>
          <w:alias w:val="Witness"/>
          <w:id w:val="1580406029"/>
          <w:placeholder>
            <w:docPart w:val="9BC2208094F045948922E349BD19C08D"/>
          </w:placeholder>
          <w:richText/>
        </w:sdtPr>
        <w:sdtContent>
          <w:r w:rsidRPr="00217937" w:rsidR="00434C77">
            <w:rPr>
              <w:b/>
              <w:i/>
              <w:iCs/>
            </w:rPr>
            <w:t>Gareth Penn:</w:t>
          </w:r>
        </w:sdtContent>
      </w:sdt>
      <w:r w:rsidRPr="00612B83" w:rsidR="00434C77">
        <w:t xml:space="preserve"> </w:t>
      </w:r>
      <w:r w:rsidRPr="00612B83" w:rsidR="00612B83">
        <w:t xml:space="preserve">I would reinforce entirely what Caroline has said. </w:t>
      </w:r>
      <w:r w:rsidR="007D7D91">
        <w:t>F</w:t>
      </w:r>
      <w:r w:rsidRPr="00612B83" w:rsidR="00612B83">
        <w:t>or us, you have the increased cost</w:t>
      </w:r>
      <w:r w:rsidR="00E41A14">
        <w:t xml:space="preserve"> of energy</w:t>
      </w:r>
      <w:r w:rsidRPr="00612B83" w:rsidR="00612B83">
        <w:t xml:space="preserve">, which the previous panellists talked about. Hairdressing salons are large energy users. You have the increased cost of NI and </w:t>
      </w:r>
      <w:r w:rsidR="00E41A14">
        <w:t xml:space="preserve">the </w:t>
      </w:r>
      <w:r w:rsidRPr="00612B83" w:rsidR="00612B83">
        <w:t xml:space="preserve">threshold. </w:t>
      </w:r>
      <w:r w:rsidR="00E41A14">
        <w:t>M</w:t>
      </w:r>
      <w:r w:rsidRPr="00612B83" w:rsidR="00612B83">
        <w:t xml:space="preserve">inimum wage rates have gone up a huge amount. That </w:t>
      </w:r>
      <w:r>
        <w:t xml:space="preserve">has </w:t>
      </w:r>
      <w:r w:rsidRPr="00612B83" w:rsidR="00612B83">
        <w:t xml:space="preserve">hugely impacted </w:t>
      </w:r>
      <w:r>
        <w:t>a</w:t>
      </w:r>
      <w:r w:rsidRPr="00612B83" w:rsidR="00612B83">
        <w:t>pprentice</w:t>
      </w:r>
      <w:r>
        <w:t xml:space="preserve">s. </w:t>
      </w:r>
      <w:r w:rsidRPr="00612B83" w:rsidR="00612B83">
        <w:t>I know we will come on to that in more detail.</w:t>
      </w:r>
    </w:p>
    <w:p w:rsidR="00612B83" w:rsidRPr="00612B83" w:rsidP="00BE5784">
      <w:pPr>
        <w:pStyle w:val="Answer"/>
      </w:pPr>
      <w:r w:rsidRPr="00612B83">
        <w:t xml:space="preserve">There are two other big input issues for us. </w:t>
      </w:r>
      <w:r w:rsidR="006D6C72">
        <w:t xml:space="preserve">The first </w:t>
      </w:r>
      <w:r w:rsidRPr="00612B83">
        <w:t>is around the misrepresentation of employed workers as being self-employed. It is disguised. These people are told that they will become self-employed on the next working day but have identical terms and conditions.</w:t>
      </w:r>
      <w:r w:rsidR="006E1626">
        <w:t xml:space="preserve"> </w:t>
      </w:r>
      <w:r w:rsidRPr="00612B83">
        <w:t>They are told what to charge, where they are going to go to work</w:t>
      </w:r>
      <w:r w:rsidR="006E1626">
        <w:t xml:space="preserve"> and even </w:t>
      </w:r>
      <w:r w:rsidRPr="00612B83">
        <w:t xml:space="preserve">what </w:t>
      </w:r>
      <w:r w:rsidRPr="00612B83">
        <w:t>they are going to wear. These are employees</w:t>
      </w:r>
      <w:r w:rsidR="006E1626">
        <w:t>. B</w:t>
      </w:r>
      <w:r w:rsidRPr="00612B83">
        <w:t xml:space="preserve">ecause of a lack of enforcement or visible enforcement, the playing field is not level. </w:t>
      </w:r>
      <w:r w:rsidR="00DF4C78">
        <w:t xml:space="preserve">If </w:t>
      </w:r>
      <w:r w:rsidRPr="00612B83">
        <w:t xml:space="preserve">Business A </w:t>
      </w:r>
      <w:r w:rsidR="00DF4C78">
        <w:t xml:space="preserve">is </w:t>
      </w:r>
      <w:r w:rsidRPr="00612B83">
        <w:t>paying employers’ tax and VAT</w:t>
      </w:r>
      <w:r w:rsidR="00DF4C78">
        <w:t xml:space="preserve">, it cannot compete with </w:t>
      </w:r>
      <w:r w:rsidRPr="00612B83">
        <w:t>Business B, where all the workers have been disaggregated for VAT and they do not pay any employer taxes. It cannot compete. The two things will never meet.</w:t>
      </w:r>
    </w:p>
    <w:p w:rsidR="00612B83" w:rsidRPr="00612B83" w:rsidP="00BE5784">
      <w:pPr>
        <w:pStyle w:val="Answer"/>
      </w:pPr>
      <w:r>
        <w:t>L</w:t>
      </w:r>
      <w:r w:rsidRPr="00612B83">
        <w:t xml:space="preserve">astly, because there is not a mandatory register of those who wish to trade as hairdressers or barbers, anybody </w:t>
      </w:r>
      <w:r w:rsidR="005C23EE">
        <w:t>can</w:t>
      </w:r>
      <w:r w:rsidRPr="00612B83">
        <w:t xml:space="preserve"> set up as a hairdresser or barber. This means, particularly in the barbering sector, lots of money laundering is taking place with illegal gangs. I am sure you have all seen it in your constituencies. </w:t>
      </w:r>
      <w:r w:rsidR="00F97A7D">
        <w:t xml:space="preserve">There </w:t>
      </w:r>
      <w:r w:rsidRPr="00612B83">
        <w:t xml:space="preserve">has been a lot in the media recently. </w:t>
      </w:r>
      <w:r w:rsidR="00A45896">
        <w:t xml:space="preserve">These gangs </w:t>
      </w:r>
      <w:r w:rsidRPr="00612B83">
        <w:t>are using barbershop fronts for cleaning money</w:t>
      </w:r>
      <w:r w:rsidR="00A45896">
        <w:t xml:space="preserve">, </w:t>
      </w:r>
      <w:r w:rsidRPr="00612B83">
        <w:t xml:space="preserve">for crime purposes. </w:t>
      </w:r>
      <w:r w:rsidR="00A45896">
        <w:t>T</w:t>
      </w:r>
      <w:r w:rsidRPr="00612B83">
        <w:t>hat also impacts on the viability of legitimate businesses</w:t>
      </w:r>
      <w:r w:rsidR="003E4B3E">
        <w:t xml:space="preserve">, which </w:t>
      </w:r>
      <w:r w:rsidR="006464C3">
        <w:t xml:space="preserve">again </w:t>
      </w:r>
      <w:r w:rsidRPr="00612B83">
        <w:t>cannot compete on price.</w:t>
      </w:r>
    </w:p>
    <w:p w:rsidR="006464C3" w:rsidP="00BE5784">
      <w:pPr>
        <w:pStyle w:val="Question"/>
      </w:pPr>
      <w:sdt>
        <w:sdtPr>
          <w:alias w:val="Member"/>
          <w:tag w:val="&lt;Member mnisId='4938' dodsId='116913'&gt;"/>
          <w:id w:val="2027283222"/>
          <w:placeholder>
            <w:docPart w:val="95550B7E127E44F799AC1D7B8EA47F83"/>
          </w:placeholder>
          <w:richText/>
        </w:sdtPr>
        <w:sdtContent>
          <w:r w:rsidRPr="00774735" w:rsidR="00BF3020">
            <w:rPr>
              <w:b/>
            </w:rPr>
            <w:t>Chair:</w:t>
          </w:r>
        </w:sdtContent>
      </w:sdt>
      <w:r w:rsidRPr="00612B83" w:rsidR="00BF3020">
        <w:t xml:space="preserve"> </w:t>
      </w:r>
      <w:r>
        <w:t>T</w:t>
      </w:r>
      <w:r w:rsidRPr="00612B83" w:rsidR="00612B83">
        <w:t xml:space="preserve">here is a portion of the high street that is being undercut because of the spread of organised crime and money laundering. </w:t>
      </w:r>
    </w:p>
    <w:p w:rsidR="006464C3" w:rsidP="00BE5784">
      <w:pPr>
        <w:pStyle w:val="Answer"/>
      </w:pPr>
      <w:sdt>
        <w:sdtPr>
          <w:alias w:val="Witness"/>
          <w:id w:val="528990879"/>
          <w:placeholder>
            <w:docPart w:val="39FAD0AE6CA34BFFB740D011BAFD2D00"/>
          </w:placeholder>
          <w:richText/>
        </w:sdtPr>
        <w:sdtContent>
          <w:r>
            <w:rPr>
              <w:b/>
              <w:i/>
              <w:iCs/>
            </w:rPr>
            <w:t>Gareth Penn:</w:t>
          </w:r>
        </w:sdtContent>
      </w:sdt>
      <w:r w:rsidRPr="00612B83">
        <w:t xml:space="preserve"> </w:t>
      </w:r>
      <w:r>
        <w:t>Yes, a</w:t>
      </w:r>
      <w:r w:rsidRPr="00612B83" w:rsidR="00612B83">
        <w:t xml:space="preserve">bsolutely. </w:t>
      </w:r>
      <w:r>
        <w:t>When y</w:t>
      </w:r>
      <w:r w:rsidRPr="00612B83" w:rsidR="00612B83">
        <w:t xml:space="preserve">ou combine that with the other issues, how can a legitimate business survive? </w:t>
      </w:r>
    </w:p>
    <w:p w:rsidR="00612B83" w:rsidRPr="00612B83" w:rsidP="00BE5784">
      <w:pPr>
        <w:pStyle w:val="Question"/>
      </w:pPr>
      <w:sdt>
        <w:sdtPr>
          <w:alias w:val="Member"/>
          <w:tag w:val="&lt;Member mnisId='4938' dodsId='116913'&gt;"/>
          <w:id w:val="-956404425"/>
          <w:placeholder>
            <w:docPart w:val="CC43F694B54246888B10CAF918EB209A"/>
          </w:placeholder>
          <w:richText/>
        </w:sdtPr>
        <w:sdtContent>
          <w:r w:rsidRPr="00774735" w:rsidR="006464C3">
            <w:rPr>
              <w:b/>
            </w:rPr>
            <w:t>Chair:</w:t>
          </w:r>
        </w:sdtContent>
      </w:sdt>
      <w:r w:rsidR="006464C3">
        <w:t xml:space="preserve"> Okay, let us </w:t>
      </w:r>
      <w:r w:rsidRPr="00612B83">
        <w:t xml:space="preserve">keep building out the picture. </w:t>
      </w:r>
      <w:r w:rsidR="00E42695">
        <w:t>W</w:t>
      </w:r>
      <w:r w:rsidRPr="00612B83">
        <w:t>e want to get a 360</w:t>
      </w:r>
      <w:r w:rsidR="00E42695">
        <w:t>-</w:t>
      </w:r>
      <w:r w:rsidRPr="00612B83">
        <w:t xml:space="preserve">degree </w:t>
      </w:r>
      <w:r w:rsidR="00E42695">
        <w:t xml:space="preserve">perspective on what is going on </w:t>
      </w:r>
      <w:r w:rsidRPr="00612B83">
        <w:t>from your point of view. Victoria, how do you see things?</w:t>
      </w:r>
    </w:p>
    <w:p w:rsidR="002B06A5" w:rsidP="00BE5784">
      <w:pPr>
        <w:pStyle w:val="Answer"/>
      </w:pPr>
      <w:sdt>
        <w:sdtPr>
          <w:alias w:val="Witness"/>
          <w:id w:val="-1187749798"/>
          <w:placeholder>
            <w:docPart w:val="A8227FB506524A019619A6608265CF81"/>
          </w:placeholder>
          <w:richText/>
        </w:sdtPr>
        <w:sdtContent>
          <w:r w:rsidRPr="00217937" w:rsidR="00B834E6">
            <w:rPr>
              <w:b/>
              <w:i/>
              <w:iCs/>
            </w:rPr>
            <w:t>Victoria Brownlie:</w:t>
          </w:r>
        </w:sdtContent>
      </w:sdt>
      <w:r w:rsidR="00B834E6">
        <w:t xml:space="preserve"> </w:t>
      </w:r>
      <w:r w:rsidRPr="00612B83" w:rsidR="00612B83">
        <w:t>All the points made</w:t>
      </w:r>
      <w:r w:rsidR="00B834E6">
        <w:t xml:space="preserve"> are</w:t>
      </w:r>
      <w:r w:rsidRPr="00612B83" w:rsidR="00612B83">
        <w:t xml:space="preserve"> completely valid. It might be helpful if I g</w:t>
      </w:r>
      <w:r>
        <w:t>i</w:t>
      </w:r>
      <w:r w:rsidRPr="00612B83" w:rsidR="00612B83">
        <w:t>ve a broader overview of the industry more widely</w:t>
      </w:r>
      <w:r>
        <w:t xml:space="preserve">, </w:t>
      </w:r>
      <w:r w:rsidRPr="00612B83" w:rsidR="00612B83">
        <w:t>very quickly.</w:t>
      </w:r>
    </w:p>
    <w:p w:rsidR="000E7478" w:rsidP="00BE5784">
      <w:pPr>
        <w:pStyle w:val="Answer"/>
      </w:pPr>
      <w:r w:rsidRPr="00612B83">
        <w:t xml:space="preserve">We publish a </w:t>
      </w:r>
      <w:r w:rsidR="001F2514">
        <w:t>v</w:t>
      </w:r>
      <w:r w:rsidRPr="00612B83" w:rsidR="001F2514">
        <w:t xml:space="preserve">alue of </w:t>
      </w:r>
      <w:r w:rsidR="001F2514">
        <w:t>b</w:t>
      </w:r>
      <w:r w:rsidRPr="00612B83" w:rsidR="001F2514">
        <w:t xml:space="preserve">eauty </w:t>
      </w:r>
      <w:r w:rsidR="001F2514">
        <w:t>r</w:t>
      </w:r>
      <w:r w:rsidRPr="00612B83" w:rsidR="001F2514">
        <w:t>eport</w:t>
      </w:r>
      <w:r w:rsidRPr="00612B83">
        <w:t xml:space="preserve"> each year</w:t>
      </w:r>
      <w:r w:rsidR="007B3FBA">
        <w:t xml:space="preserve">, which </w:t>
      </w:r>
      <w:r w:rsidRPr="00612B83">
        <w:t xml:space="preserve">is pulled together by Oxford Economics. </w:t>
      </w:r>
      <w:r w:rsidR="001F2514">
        <w:t>Its</w:t>
      </w:r>
      <w:r w:rsidRPr="00612B83">
        <w:t xml:space="preserve"> evaluation of the industry over this last year is that we are a growth industry</w:t>
      </w:r>
      <w:r w:rsidR="003E70F2">
        <w:t>. W</w:t>
      </w:r>
      <w:r w:rsidRPr="00612B83">
        <w:t>e contributed £30.4 billion to GDP over this last year. In terms of our high street representation, for every £1 you spend in one of our businesses, which you have to have because you need that personal care touch</w:t>
      </w:r>
      <w:r w:rsidR="006E4806">
        <w:t>—</w:t>
      </w:r>
      <w:r w:rsidRPr="00612B83">
        <w:t>you cannot do these things online</w:t>
      </w:r>
      <w:r w:rsidR="006E4806">
        <w:t>—</w:t>
      </w:r>
      <w:r w:rsidRPr="00612B83">
        <w:t>£1 is spent elsewhere in the high street.</w:t>
      </w:r>
    </w:p>
    <w:p w:rsidR="00612B83" w:rsidRPr="00612B83" w:rsidP="00BE5784">
      <w:pPr>
        <w:pStyle w:val="Answer"/>
      </w:pPr>
      <w:r w:rsidRPr="00612B83">
        <w:t xml:space="preserve">Not only that, </w:t>
      </w:r>
      <w:r w:rsidR="000E7478">
        <w:t xml:space="preserve">but </w:t>
      </w:r>
      <w:r w:rsidRPr="00612B83">
        <w:t>we have a huge dwell time issue</w:t>
      </w:r>
      <w:r w:rsidR="000E7478">
        <w:t>. Y</w:t>
      </w:r>
      <w:r w:rsidRPr="00612B83">
        <w:t xml:space="preserve">ou are coming </w:t>
      </w:r>
      <w:r w:rsidR="000E7478">
        <w:t xml:space="preserve">in </w:t>
      </w:r>
      <w:r w:rsidRPr="00612B83">
        <w:t>and having a service</w:t>
      </w:r>
      <w:r w:rsidR="000E7478">
        <w:t xml:space="preserve">; you are </w:t>
      </w:r>
      <w:r w:rsidRPr="00612B83">
        <w:t>probably going to be there for a minimum of an hour.</w:t>
      </w:r>
      <w:r w:rsidR="0065169D">
        <w:t xml:space="preserve"> </w:t>
      </w:r>
      <w:r w:rsidRPr="00612B83">
        <w:t xml:space="preserve">You are </w:t>
      </w:r>
      <w:r w:rsidR="00707742">
        <w:t xml:space="preserve">going to hear about </w:t>
      </w:r>
      <w:r w:rsidRPr="00612B83">
        <w:t xml:space="preserve">the lives and experiences of </w:t>
      </w:r>
      <w:r w:rsidR="00707742">
        <w:t xml:space="preserve">the employees </w:t>
      </w:r>
      <w:r w:rsidRPr="00612B83">
        <w:t>working in that salon. If they are happy or not happy, they are going to be perpetuating and passing on that information</w:t>
      </w:r>
      <w:r w:rsidR="001F2514">
        <w:t xml:space="preserve"> to</w:t>
      </w:r>
      <w:r w:rsidRPr="00612B83">
        <w:t xml:space="preserve"> the person they are doing the work</w:t>
      </w:r>
      <w:r w:rsidR="001F2514">
        <w:t xml:space="preserve"> on</w:t>
      </w:r>
      <w:r w:rsidRPr="00612B83">
        <w:t>.</w:t>
      </w:r>
    </w:p>
    <w:p w:rsidR="00612B83" w:rsidRPr="00612B83" w:rsidP="00BE5784">
      <w:pPr>
        <w:pStyle w:val="Question"/>
      </w:pPr>
      <w:sdt>
        <w:sdtPr>
          <w:alias w:val="Member"/>
          <w:tag w:val="&lt;Member mnisId='4938' dodsId='116913'&gt;"/>
          <w:id w:val="-1521701205"/>
          <w:placeholder>
            <w:docPart w:val="6C24F681C1674D1B86F4B10019529399"/>
          </w:placeholder>
          <w:richText/>
        </w:sdtPr>
        <w:sdtContent>
          <w:r w:rsidRPr="00774735" w:rsidR="00BF3020">
            <w:rPr>
              <w:b/>
            </w:rPr>
            <w:t>Chair:</w:t>
          </w:r>
        </w:sdtContent>
      </w:sdt>
      <w:r w:rsidRPr="00612B83" w:rsidR="00BF3020">
        <w:t xml:space="preserve"> </w:t>
      </w:r>
      <w:r w:rsidR="0035497C">
        <w:t xml:space="preserve">Could you </w:t>
      </w:r>
      <w:r w:rsidRPr="00612B83">
        <w:t>say a very brief word about the positive impact that your members and employers have on the nation’s mental health</w:t>
      </w:r>
      <w:r w:rsidR="0035497C">
        <w:t>?</w:t>
      </w:r>
    </w:p>
    <w:p w:rsidR="00F17768" w:rsidP="00BE5784">
      <w:pPr>
        <w:pStyle w:val="Answer"/>
      </w:pPr>
      <w:sdt>
        <w:sdtPr>
          <w:alias w:val="Witness"/>
          <w:id w:val="1781686849"/>
          <w:placeholder>
            <w:docPart w:val="614FAE5A9C4E4AA1A061CDDD55134B77"/>
          </w:placeholder>
          <w:richText/>
        </w:sdtPr>
        <w:sdtContent>
          <w:r w:rsidRPr="00217937" w:rsidR="00B834E6">
            <w:rPr>
              <w:b/>
              <w:i/>
              <w:iCs/>
            </w:rPr>
            <w:t>Victoria Brownlie:</w:t>
          </w:r>
        </w:sdtContent>
      </w:sdt>
      <w:r w:rsidRPr="00612B83" w:rsidR="00B834E6">
        <w:t xml:space="preserve"> </w:t>
      </w:r>
      <w:r w:rsidR="0035497C">
        <w:t>It is huge.</w:t>
      </w:r>
      <w:r w:rsidRPr="00612B83" w:rsidR="00612B83">
        <w:t xml:space="preserve"> In terms of upward social mobility, the Oxford Economics data</w:t>
      </w:r>
      <w:r w:rsidR="002B19A6">
        <w:t xml:space="preserve"> shows that </w:t>
      </w:r>
      <w:r w:rsidRPr="00612B83" w:rsidR="00612B83">
        <w:t xml:space="preserve">around 40% to 50% of our businesses are in the most deprived areas of the UK. They </w:t>
      </w:r>
      <w:r w:rsidR="00482BB4">
        <w:t xml:space="preserve">have </w:t>
      </w:r>
      <w:r w:rsidRPr="00612B83" w:rsidR="00612B83">
        <w:t>the highest levels of unemployment</w:t>
      </w:r>
      <w:r w:rsidR="00482BB4">
        <w:t xml:space="preserve"> </w:t>
      </w:r>
      <w:r>
        <w:t xml:space="preserve">and they are </w:t>
      </w:r>
      <w:r w:rsidR="00482BB4">
        <w:t xml:space="preserve">where people have the </w:t>
      </w:r>
      <w:r w:rsidRPr="00612B83" w:rsidR="00612B83">
        <w:t xml:space="preserve">least opportunities </w:t>
      </w:r>
      <w:r w:rsidRPr="00612B83" w:rsidR="00612B83">
        <w:t xml:space="preserve">available to them, but you will have businesses </w:t>
      </w:r>
      <w:r w:rsidR="004A79B5">
        <w:t xml:space="preserve">like ours </w:t>
      </w:r>
      <w:r w:rsidRPr="00612B83" w:rsidR="00612B83">
        <w:t xml:space="preserve">across </w:t>
      </w:r>
      <w:r>
        <w:t xml:space="preserve">the </w:t>
      </w:r>
      <w:r w:rsidRPr="00612B83" w:rsidR="00612B83">
        <w:t>high street.</w:t>
      </w:r>
    </w:p>
    <w:p w:rsidR="00612B83" w:rsidRPr="00612B83" w:rsidP="00BE5784">
      <w:pPr>
        <w:pStyle w:val="Answer"/>
      </w:pPr>
      <w:r w:rsidRPr="00612B83">
        <w:t xml:space="preserve">The FSB </w:t>
      </w:r>
      <w:r w:rsidR="00F17768">
        <w:t xml:space="preserve">has </w:t>
      </w:r>
      <w:r w:rsidRPr="00612B83">
        <w:t xml:space="preserve">a fantastic statistic, which is </w:t>
      </w:r>
      <w:r w:rsidR="00F17768">
        <w:t xml:space="preserve">that </w:t>
      </w:r>
      <w:r w:rsidRPr="00612B83">
        <w:t>83% of other businesses highlight that</w:t>
      </w:r>
      <w:r w:rsidR="00ED40DD">
        <w:t xml:space="preserve"> they are</w:t>
      </w:r>
      <w:r w:rsidRPr="00612B83">
        <w:t xml:space="preserve"> near a personal care business on their high street because </w:t>
      </w:r>
      <w:r w:rsidR="00ED40DD">
        <w:t xml:space="preserve">we </w:t>
      </w:r>
      <w:r w:rsidRPr="00612B83">
        <w:t xml:space="preserve">drive that footfall into the high street and give vital funding </w:t>
      </w:r>
      <w:r w:rsidR="00EB3876">
        <w:t xml:space="preserve">to </w:t>
      </w:r>
      <w:r w:rsidRPr="00612B83">
        <w:t>jewellers</w:t>
      </w:r>
      <w:r w:rsidR="00EB3876">
        <w:t xml:space="preserve">, </w:t>
      </w:r>
      <w:r w:rsidRPr="00612B83">
        <w:t>bakers</w:t>
      </w:r>
      <w:r w:rsidR="001F2514">
        <w:t xml:space="preserve"> and</w:t>
      </w:r>
      <w:r w:rsidR="00521655">
        <w:t xml:space="preserve"> </w:t>
      </w:r>
      <w:r w:rsidRPr="00612B83">
        <w:t>butchers</w:t>
      </w:r>
      <w:r w:rsidR="001F2514">
        <w:t>, for example</w:t>
      </w:r>
      <w:r w:rsidR="00DA74D1">
        <w:t xml:space="preserve">. </w:t>
      </w:r>
      <w:r w:rsidR="00EB3876">
        <w:t xml:space="preserve">It is </w:t>
      </w:r>
      <w:r w:rsidRPr="00612B83">
        <w:t>really important in that sense.</w:t>
      </w:r>
    </w:p>
    <w:p w:rsidR="00612B83" w:rsidRPr="00612B83" w:rsidP="00BE5784">
      <w:pPr>
        <w:pStyle w:val="Answer"/>
      </w:pPr>
      <w:r w:rsidRPr="00612B83">
        <w:t>They have a huge impact from the employability side. They have an 81% female workforce</w:t>
      </w:r>
      <w:r w:rsidR="007011CB">
        <w:t xml:space="preserve"> and </w:t>
      </w:r>
      <w:r w:rsidRPr="00612B83">
        <w:t>86% of businesses are owned by women. We have a huge group of part-time self-employed, as we have discussed here</w:t>
      </w:r>
      <w:r w:rsidR="007011CB">
        <w:t xml:space="preserve">. That is </w:t>
      </w:r>
      <w:r w:rsidRPr="00612B83">
        <w:t xml:space="preserve">much higher than the wider economic average. We offer experiences and opportunities to people </w:t>
      </w:r>
      <w:r w:rsidR="002573FD">
        <w:t xml:space="preserve">who </w:t>
      </w:r>
      <w:r w:rsidRPr="00612B83">
        <w:t>may need to work around caring responsibilities</w:t>
      </w:r>
      <w:r w:rsidR="002573FD">
        <w:t>. T</w:t>
      </w:r>
      <w:r w:rsidRPr="00612B83">
        <w:t>hey may want to become entrepreneurs and set up their own businesses</w:t>
      </w:r>
      <w:r w:rsidR="002573FD">
        <w:t>. Y</w:t>
      </w:r>
      <w:r w:rsidRPr="00612B83">
        <w:t>ou can do that at any employment level</w:t>
      </w:r>
      <w:r w:rsidR="002573FD">
        <w:t>. Y</w:t>
      </w:r>
      <w:r w:rsidRPr="00612B83">
        <w:t xml:space="preserve">ou can enter into our industry </w:t>
      </w:r>
      <w:r w:rsidR="002573FD">
        <w:t xml:space="preserve">and </w:t>
      </w:r>
      <w:r w:rsidRPr="00612B83">
        <w:t xml:space="preserve">have </w:t>
      </w:r>
      <w:r w:rsidR="002573FD">
        <w:t xml:space="preserve">a </w:t>
      </w:r>
      <w:r w:rsidRPr="00612B83">
        <w:t>long and meaningful career.</w:t>
      </w:r>
    </w:p>
    <w:p w:rsidR="00612B83" w:rsidRPr="00612B83" w:rsidP="00BE5784">
      <w:pPr>
        <w:pStyle w:val="Question"/>
      </w:pPr>
      <w:sdt>
        <w:sdtPr>
          <w:alias w:val="Member"/>
          <w:tag w:val="&lt;Member mnisId='4938' dodsId='116913'&gt;"/>
          <w:id w:val="1876192226"/>
          <w:placeholder>
            <w:docPart w:val="C1786B2068F04DABA9F9B089E25308C1"/>
          </w:placeholder>
          <w:richText/>
        </w:sdtPr>
        <w:sdtContent>
          <w:r w:rsidRPr="00774735" w:rsidR="00BF3020">
            <w:rPr>
              <w:b/>
            </w:rPr>
            <w:t>Chair:</w:t>
          </w:r>
        </w:sdtContent>
      </w:sdt>
      <w:r w:rsidRPr="00612B83" w:rsidR="00BF3020">
        <w:t xml:space="preserve"> </w:t>
      </w:r>
      <w:r w:rsidR="007E2C38">
        <w:t xml:space="preserve">Could you </w:t>
      </w:r>
      <w:r w:rsidRPr="00612B83">
        <w:t>give us a quick word about how your members are feeling in the current economy</w:t>
      </w:r>
      <w:r w:rsidR="007E2C38">
        <w:t>?</w:t>
      </w:r>
      <w:r w:rsidR="001B0C76">
        <w:t xml:space="preserve"> </w:t>
      </w:r>
    </w:p>
    <w:p w:rsidR="00612B83" w:rsidRPr="00612B83" w:rsidP="00BE5784">
      <w:pPr>
        <w:pStyle w:val="Answer"/>
      </w:pPr>
      <w:sdt>
        <w:sdtPr>
          <w:alias w:val="Witness"/>
          <w:id w:val="-775473663"/>
          <w:placeholder>
            <w:docPart w:val="0391F3B50D08487DB3D16B8B8F8ADDE2"/>
          </w:placeholder>
          <w:richText/>
        </w:sdtPr>
        <w:sdtContent>
          <w:r w:rsidRPr="00217937" w:rsidR="00B834E6">
            <w:rPr>
              <w:b/>
              <w:i/>
              <w:iCs/>
            </w:rPr>
            <w:t>Victoria Brownlie:</w:t>
          </w:r>
        </w:sdtContent>
      </w:sdt>
      <w:r w:rsidRPr="00612B83" w:rsidR="00B834E6">
        <w:t xml:space="preserve"> </w:t>
      </w:r>
      <w:r w:rsidRPr="00612B83">
        <w:t xml:space="preserve">The </w:t>
      </w:r>
      <w:r w:rsidR="00FB2C78">
        <w:t xml:space="preserve">phrase that </w:t>
      </w:r>
      <w:r w:rsidRPr="00612B83">
        <w:t xml:space="preserve">we keep using is </w:t>
      </w:r>
      <w:r w:rsidR="00FB2C78">
        <w:t>“</w:t>
      </w:r>
      <w:r w:rsidRPr="00612B83">
        <w:t>cumulative impact</w:t>
      </w:r>
      <w:r w:rsidR="00FB2C78">
        <w:t>”</w:t>
      </w:r>
      <w:r w:rsidRPr="00612B83">
        <w:t xml:space="preserve">. There is absolutely no doubt that the </w:t>
      </w:r>
      <w:r w:rsidR="006D6090">
        <w:t>B</w:t>
      </w:r>
      <w:r w:rsidRPr="00612B83">
        <w:t xml:space="preserve">udget was hugely impactful. We estimate </w:t>
      </w:r>
      <w:r w:rsidR="0043235D">
        <w:t xml:space="preserve">the cost implication at </w:t>
      </w:r>
      <w:r w:rsidRPr="00612B83">
        <w:t>around £400 million</w:t>
      </w:r>
      <w:r w:rsidR="000718D6">
        <w:t xml:space="preserve">, which </w:t>
      </w:r>
      <w:r w:rsidRPr="00612B83">
        <w:t>Oxford Economics</w:t>
      </w:r>
      <w:r w:rsidR="005A6250">
        <w:t xml:space="preserve"> </w:t>
      </w:r>
      <w:r w:rsidR="000718D6">
        <w:t xml:space="preserve">predicts will </w:t>
      </w:r>
      <w:r w:rsidR="005A6250">
        <w:t xml:space="preserve">lead to </w:t>
      </w:r>
      <w:r w:rsidRPr="00612B83">
        <w:t>a 2% to 3% decrease in employment figures over the next year. There will still be some level of growth, but the growth will be significantly reduced from this previous year.</w:t>
      </w:r>
    </w:p>
    <w:p w:rsidR="00612B83" w:rsidRPr="00612B83" w:rsidP="00BE5784">
      <w:pPr>
        <w:pStyle w:val="Question"/>
      </w:pPr>
      <w:sdt>
        <w:sdtPr>
          <w:alias w:val="Member"/>
          <w:tag w:val="&lt;Member mnisId='4938' dodsId='116913'&gt;"/>
          <w:id w:val="-405610064"/>
          <w:placeholder>
            <w:docPart w:val="FE0138A901084BDF931767720E8A71C9"/>
          </w:placeholder>
          <w:richText/>
        </w:sdtPr>
        <w:sdtContent>
          <w:r w:rsidRPr="00774735" w:rsidR="00BF3020">
            <w:rPr>
              <w:b/>
            </w:rPr>
            <w:t>Chair:</w:t>
          </w:r>
        </w:sdtContent>
      </w:sdt>
      <w:r w:rsidRPr="00612B83" w:rsidR="00BF3020">
        <w:t xml:space="preserve"> </w:t>
      </w:r>
      <w:r w:rsidRPr="00612B83">
        <w:t xml:space="preserve">Toby, just </w:t>
      </w:r>
      <w:r w:rsidR="000D2122">
        <w:t xml:space="preserve">finish </w:t>
      </w:r>
      <w:r w:rsidRPr="00612B83">
        <w:t>rounding out the picture for us. How are your members feeling?</w:t>
      </w:r>
    </w:p>
    <w:p w:rsidR="004604FA" w:rsidP="00BE5784">
      <w:pPr>
        <w:pStyle w:val="Answer"/>
      </w:pPr>
      <w:sdt>
        <w:sdtPr>
          <w:alias w:val="Witness"/>
          <w:id w:val="-466897715"/>
          <w:placeholder>
            <w:docPart w:val="20613186BEDA43FD8D1EAF907E800D80"/>
          </w:placeholder>
          <w:richText/>
        </w:sdtPr>
        <w:sdtContent>
          <w:r w:rsidRPr="00217937" w:rsidR="000D2122">
            <w:rPr>
              <w:b/>
              <w:i/>
              <w:iCs/>
            </w:rPr>
            <w:t>Toby Dicker:</w:t>
          </w:r>
        </w:sdtContent>
      </w:sdt>
      <w:r w:rsidRPr="00612B83" w:rsidR="000D2122">
        <w:t xml:space="preserve"> </w:t>
      </w:r>
      <w:r w:rsidR="00C47DC1">
        <w:t>I</w:t>
      </w:r>
      <w:r w:rsidRPr="00612B83" w:rsidR="00612B83">
        <w:t xml:space="preserve">t is important just to clarify a point. I represent salon owners and service-based businesses. The £30.4 billion </w:t>
      </w:r>
      <w:r w:rsidR="00C47DC1">
        <w:t xml:space="preserve">that </w:t>
      </w:r>
      <w:r w:rsidRPr="00612B83" w:rsidR="00612B83">
        <w:t xml:space="preserve">you referred to is across </w:t>
      </w:r>
      <w:r w:rsidR="001F2514">
        <w:t xml:space="preserve">the </w:t>
      </w:r>
      <w:r w:rsidRPr="00612B83" w:rsidR="00612B83">
        <w:t>beauty retail sector. I am talking about the service side of the business, which is £4.6 billion in 2023.</w:t>
      </w:r>
      <w:r>
        <w:t xml:space="preserve"> T</w:t>
      </w:r>
      <w:r w:rsidRPr="00612B83" w:rsidR="00612B83">
        <w:t xml:space="preserve">he story is extraordinarily different within </w:t>
      </w:r>
      <w:r w:rsidRPr="00612B83" w:rsidR="001F2514">
        <w:t>service-based businesses</w:t>
      </w:r>
      <w:r>
        <w:t xml:space="preserve">. They </w:t>
      </w:r>
      <w:r w:rsidRPr="00612B83" w:rsidR="00612B83">
        <w:t xml:space="preserve">have an average of 3% retail and 97% services. We are looking at two very different things here. </w:t>
      </w:r>
    </w:p>
    <w:p w:rsidR="00D518E0" w:rsidP="00BE5784">
      <w:pPr>
        <w:pStyle w:val="Answer"/>
      </w:pPr>
      <w:r w:rsidRPr="00612B83">
        <w:t>With regards to growth or decline, we produced a report with CBI Economics in February 2025</w:t>
      </w:r>
      <w:r w:rsidR="004604FA">
        <w:t xml:space="preserve">. </w:t>
      </w:r>
      <w:r w:rsidRPr="00612B83">
        <w:t xml:space="preserve">It demonstrated </w:t>
      </w:r>
      <w:r w:rsidR="004604FA">
        <w:t xml:space="preserve">that </w:t>
      </w:r>
      <w:r w:rsidRPr="00612B83">
        <w:t>the industry is in a great deal of trouble for some of the reasons that people have already talked about, specifically around disguised employment</w:t>
      </w:r>
      <w:r w:rsidR="00110B60">
        <w:t xml:space="preserve"> </w:t>
      </w:r>
      <w:r w:rsidRPr="00612B83">
        <w:t>and faux self-employment</w:t>
      </w:r>
      <w:r w:rsidR="001F2514">
        <w:t>,</w:t>
      </w:r>
      <w:r w:rsidRPr="00612B83">
        <w:t xml:space="preserve"> and the imbalanced tax system. The</w:t>
      </w:r>
      <w:r>
        <w:t xml:space="preserve"> </w:t>
      </w:r>
      <w:r w:rsidRPr="00612B83">
        <w:t>tax</w:t>
      </w:r>
      <w:r>
        <w:t xml:space="preserve">es on </w:t>
      </w:r>
      <w:r w:rsidRPr="00612B83">
        <w:t xml:space="preserve">hairdressing and beauty service businesses </w:t>
      </w:r>
      <w:r>
        <w:t xml:space="preserve">are </w:t>
      </w:r>
      <w:r w:rsidRPr="00612B83">
        <w:t>the highest on the high street. We can go into that more in a moment.</w:t>
      </w:r>
    </w:p>
    <w:p w:rsidR="00612B83" w:rsidRPr="00612B83" w:rsidP="00BE5784">
      <w:pPr>
        <w:pStyle w:val="Answer"/>
      </w:pPr>
      <w:r w:rsidRPr="00612B83">
        <w:t>The CBI report demonstrated that, fiscally, between 2009 and 2023 our industry contracted</w:t>
      </w:r>
      <w:r w:rsidR="001F2514">
        <w:t xml:space="preserve">, in terms </w:t>
      </w:r>
      <w:r w:rsidRPr="001F2514" w:rsidR="001F2514">
        <w:t>of</w:t>
      </w:r>
      <w:r w:rsidRPr="001F2514" w:rsidR="003A58A5">
        <w:t xml:space="preserve"> VAT, </w:t>
      </w:r>
      <w:r w:rsidRPr="001F2514">
        <w:t>turnover</w:t>
      </w:r>
      <w:r w:rsidRPr="001F2514" w:rsidR="003A58A5">
        <w:t xml:space="preserve">, number of </w:t>
      </w:r>
      <w:r w:rsidRPr="001F2514">
        <w:t>business</w:t>
      </w:r>
      <w:r w:rsidRPr="001F2514" w:rsidR="003A58A5">
        <w:t>es</w:t>
      </w:r>
      <w:r w:rsidRPr="001F2514" w:rsidR="001F2514">
        <w:t>,</w:t>
      </w:r>
      <w:r w:rsidRPr="001F2514">
        <w:t xml:space="preserve"> </w:t>
      </w:r>
      <w:r w:rsidRPr="001F2514" w:rsidR="001F2514">
        <w:t>et cetera,</w:t>
      </w:r>
      <w:r w:rsidRPr="001F2514">
        <w:t xml:space="preserve"> by 10%. </w:t>
      </w:r>
      <w:r w:rsidRPr="001F2514" w:rsidR="003A58A5">
        <w:t xml:space="preserve">It was </w:t>
      </w:r>
      <w:r w:rsidRPr="001F2514">
        <w:t>10% down fr</w:t>
      </w:r>
      <w:r w:rsidRPr="00612B83">
        <w:t xml:space="preserve">om 2009 in the official figures. </w:t>
      </w:r>
      <w:r w:rsidR="003A58A5">
        <w:t>T</w:t>
      </w:r>
      <w:r w:rsidRPr="00612B83">
        <w:t xml:space="preserve">he economy grew by 53% </w:t>
      </w:r>
      <w:r w:rsidR="0087755C">
        <w:t>over</w:t>
      </w:r>
      <w:r w:rsidRPr="00612B83">
        <w:t xml:space="preserve"> the same time.</w:t>
      </w:r>
      <w:r w:rsidR="003A58A5">
        <w:t xml:space="preserve"> </w:t>
      </w:r>
      <w:r w:rsidRPr="00612B83">
        <w:t xml:space="preserve">We are 44% lower than we should </w:t>
      </w:r>
      <w:r w:rsidR="00527A63">
        <w:t xml:space="preserve">be, </w:t>
      </w:r>
      <w:r w:rsidRPr="00612B83">
        <w:t xml:space="preserve">had the industry been able to grow legitimately throughout that period. That is my </w:t>
      </w:r>
      <w:r w:rsidR="00D543CC">
        <w:t>point</w:t>
      </w:r>
      <w:r w:rsidRPr="00612B83">
        <w:t xml:space="preserve">. </w:t>
      </w:r>
    </w:p>
    <w:p w:rsidR="00612B83" w:rsidRPr="00612B83" w:rsidP="00BE5784">
      <w:pPr>
        <w:pStyle w:val="Remark"/>
      </w:pPr>
      <w:sdt>
        <w:sdtPr>
          <w:alias w:val="Member"/>
          <w:tag w:val="&lt;Member mnisId='4938' dodsId='116913'&gt;"/>
          <w:id w:val="-1476056424"/>
          <w:placeholder>
            <w:docPart w:val="1EACAD96ADB04D8EA87C122E232F0476"/>
          </w:placeholder>
          <w:richText/>
        </w:sdtPr>
        <w:sdtContent>
          <w:r w:rsidRPr="00774735" w:rsidR="00BF3020">
            <w:rPr>
              <w:b/>
            </w:rPr>
            <w:t>Chair:</w:t>
          </w:r>
        </w:sdtContent>
      </w:sdt>
      <w:r w:rsidRPr="00612B83" w:rsidR="00BF3020">
        <w:t xml:space="preserve"> </w:t>
      </w:r>
      <w:r w:rsidRPr="00612B83" w:rsidR="00D543CC">
        <w:t>That is not a happy picture</w:t>
      </w:r>
      <w:r w:rsidR="00D543CC">
        <w:t>. L</w:t>
      </w:r>
      <w:r w:rsidRPr="00612B83">
        <w:t>et us just dive into some of the details, starting with Joshua Reynolds.</w:t>
      </w:r>
    </w:p>
    <w:p w:rsidR="00612B83" w:rsidRPr="00612B83" w:rsidP="00BE5784">
      <w:pPr>
        <w:pStyle w:val="Question"/>
      </w:pPr>
      <w:sdt>
        <w:sdtPr>
          <w:alias w:val="Member"/>
          <w:tag w:val="&lt;Member mnisId='5343' dodsId='158423'&gt;"/>
          <w:id w:val="124436389"/>
          <w:placeholder>
            <w:docPart w:val="8ED887DB2DE043F687C9BCE040898FBE"/>
          </w:placeholder>
          <w:richText/>
        </w:sdtPr>
        <w:sdtContent>
          <w:r w:rsidR="008C188F">
            <w:rPr>
              <w:b/>
            </w:rPr>
            <w:t>Mr Reynolds:</w:t>
          </w:r>
        </w:sdtContent>
      </w:sdt>
      <w:r w:rsidRPr="00612B83" w:rsidR="008C188F">
        <w:t xml:space="preserve"> </w:t>
      </w:r>
      <w:r w:rsidRPr="00612B83">
        <w:t xml:space="preserve">I want to talk a little more about the impact of last autumn’s </w:t>
      </w:r>
      <w:r w:rsidR="007357DF">
        <w:t>B</w:t>
      </w:r>
      <w:r w:rsidRPr="00612B83">
        <w:t>udget on the sector. Victoria</w:t>
      </w:r>
      <w:r w:rsidR="007357DF">
        <w:t xml:space="preserve">, you have already </w:t>
      </w:r>
      <w:r w:rsidRPr="00612B83">
        <w:t>started the ball rolling</w:t>
      </w:r>
      <w:r w:rsidR="007357DF">
        <w:t xml:space="preserve">. You mentioned the </w:t>
      </w:r>
      <w:r w:rsidR="008C188F">
        <w:t>£</w:t>
      </w:r>
      <w:r w:rsidRPr="00612B83">
        <w:t xml:space="preserve">400 million </w:t>
      </w:r>
      <w:r w:rsidR="007357DF">
        <w:t xml:space="preserve">of </w:t>
      </w:r>
      <w:r w:rsidRPr="00612B83">
        <w:t>cost impact. Could you go into a bit more detail on that</w:t>
      </w:r>
      <w:r w:rsidR="007357DF">
        <w:t>? W</w:t>
      </w:r>
      <w:r w:rsidRPr="00612B83">
        <w:t xml:space="preserve">here is </w:t>
      </w:r>
      <w:r w:rsidR="007357DF">
        <w:t xml:space="preserve">it </w:t>
      </w:r>
      <w:r w:rsidRPr="00612B83">
        <w:t>coming from?</w:t>
      </w:r>
    </w:p>
    <w:p w:rsidR="002972A6" w:rsidP="00BE5784">
      <w:pPr>
        <w:pStyle w:val="Answer"/>
      </w:pPr>
      <w:sdt>
        <w:sdtPr>
          <w:alias w:val="Witness"/>
          <w:id w:val="1300027104"/>
          <w:placeholder>
            <w:docPart w:val="F02CA91C76D042D69B6ED31282EC63EE"/>
          </w:placeholder>
          <w:richText/>
        </w:sdtPr>
        <w:sdtContent>
          <w:r w:rsidRPr="00217937" w:rsidR="00B834E6">
            <w:rPr>
              <w:b/>
              <w:i/>
              <w:iCs/>
            </w:rPr>
            <w:t>Victoria Brownlie:</w:t>
          </w:r>
        </w:sdtContent>
      </w:sdt>
      <w:r w:rsidRPr="00612B83" w:rsidR="00B834E6">
        <w:t xml:space="preserve"> </w:t>
      </w:r>
      <w:r>
        <w:t>We had n</w:t>
      </w:r>
      <w:r w:rsidRPr="00612B83">
        <w:t xml:space="preserve">ational </w:t>
      </w:r>
      <w:r w:rsidRPr="00612B83" w:rsidR="00612B83">
        <w:t>insurance contribution</w:t>
      </w:r>
      <w:r w:rsidR="007357DF">
        <w:t xml:space="preserve">s </w:t>
      </w:r>
      <w:r>
        <w:t>going</w:t>
      </w:r>
      <w:r w:rsidR="007357DF">
        <w:t xml:space="preserve"> </w:t>
      </w:r>
      <w:r w:rsidRPr="00612B83" w:rsidR="00612B83">
        <w:t>up and the threshold</w:t>
      </w:r>
      <w:r w:rsidR="007357DF">
        <w:t xml:space="preserve"> </w:t>
      </w:r>
      <w:r w:rsidRPr="00612B83" w:rsidR="00612B83">
        <w:t xml:space="preserve">lowered. </w:t>
      </w:r>
      <w:r w:rsidR="007357DF">
        <w:t>There are w</w:t>
      </w:r>
      <w:r w:rsidRPr="00612B83" w:rsidR="00612B83">
        <w:t>age increases</w:t>
      </w:r>
      <w:r w:rsidR="007357DF">
        <w:t>. W</w:t>
      </w:r>
      <w:r w:rsidRPr="00612B83" w:rsidR="00612B83">
        <w:t>e are largely an employer that generally is on the lower end of the minimum wage rate</w:t>
      </w:r>
      <w:r w:rsidR="007357DF">
        <w:t>. T</w:t>
      </w:r>
      <w:r w:rsidRPr="00612B83" w:rsidR="00612B83">
        <w:t>hey will have staff that are starting on that level. When that minimum wage rate goes up, the incremental increases between the members of staff generally ha</w:t>
      </w:r>
      <w:r w:rsidR="00416238">
        <w:t>ve</w:t>
      </w:r>
      <w:r w:rsidRPr="00612B83" w:rsidR="00612B83">
        <w:t xml:space="preserve"> to go up as well. </w:t>
      </w:r>
    </w:p>
    <w:p w:rsidR="00612B83" w:rsidRPr="00612B83" w:rsidP="00BE5784">
      <w:pPr>
        <w:pStyle w:val="Answer"/>
      </w:pPr>
      <w:r w:rsidRPr="00612B83">
        <w:t xml:space="preserve">We are also a huge user of apprenticeships. We were previously in the top five most popular apprenticeships. We are </w:t>
      </w:r>
      <w:r w:rsidR="001A6868">
        <w:t xml:space="preserve">now </w:t>
      </w:r>
      <w:r w:rsidRPr="00612B83">
        <w:t xml:space="preserve">seeing a huge decline in that because it is generally one of the first things </w:t>
      </w:r>
      <w:r w:rsidR="00CE3BAA">
        <w:t>to</w:t>
      </w:r>
      <w:r w:rsidRPr="00612B83">
        <w:t xml:space="preserve"> go when a business is struggling to make ends meet.</w:t>
      </w:r>
    </w:p>
    <w:p w:rsidR="002C5DF0" w:rsidP="00BE5784">
      <w:pPr>
        <w:pStyle w:val="Answer"/>
      </w:pPr>
      <w:r>
        <w:t>I</w:t>
      </w:r>
      <w:r w:rsidRPr="00612B83" w:rsidR="00612B83">
        <w:t>n addition</w:t>
      </w:r>
      <w:r>
        <w:t xml:space="preserve">, </w:t>
      </w:r>
      <w:r w:rsidRPr="00612B83" w:rsidR="00612B83">
        <w:t xml:space="preserve">business rates relief </w:t>
      </w:r>
      <w:r>
        <w:t xml:space="preserve">was reduced </w:t>
      </w:r>
      <w:r w:rsidRPr="00612B83" w:rsidR="00612B83">
        <w:t>from 75% to 40</w:t>
      </w:r>
      <w:r>
        <w:t>%. T</w:t>
      </w:r>
      <w:r w:rsidRPr="00612B83" w:rsidR="00612B83">
        <w:t>hat had a massive implication</w:t>
      </w:r>
      <w:r w:rsidR="002972A6">
        <w:t>, as</w:t>
      </w:r>
      <w:r w:rsidRPr="00612B83" w:rsidR="00612B83">
        <w:t xml:space="preserve"> was mentioned in the previous evidence. I would echo the points that were made in relation to business rates relief. That will continue to have a massive impact on small businesses</w:t>
      </w:r>
      <w:r>
        <w:t xml:space="preserve"> in our sector</w:t>
      </w:r>
      <w:r w:rsidRPr="00612B83" w:rsidR="00612B83">
        <w:t>.</w:t>
      </w:r>
    </w:p>
    <w:p w:rsidR="00612B83" w:rsidRPr="00612B83" w:rsidP="00BE5784">
      <w:pPr>
        <w:pStyle w:val="Answer"/>
      </w:pPr>
      <w:r w:rsidRPr="00612B83">
        <w:t>We also ha</w:t>
      </w:r>
      <w:r w:rsidR="002C5DF0">
        <w:t xml:space="preserve">d </w:t>
      </w:r>
      <w:r w:rsidRPr="00612B83">
        <w:t>the capital gains tax changes</w:t>
      </w:r>
      <w:r w:rsidR="00CC0E9A">
        <w:t xml:space="preserve">. We have </w:t>
      </w:r>
      <w:r w:rsidRPr="00612B83">
        <w:t xml:space="preserve">utility costs. We use a huge amount of water, as I am sure you can imagine, and utilities more generally. </w:t>
      </w:r>
      <w:r w:rsidR="00CC0E9A">
        <w:t>T</w:t>
      </w:r>
      <w:r w:rsidRPr="00612B83">
        <w:t>he cost of product</w:t>
      </w:r>
      <w:r w:rsidR="00CC0E9A">
        <w:t>s from suppliers</w:t>
      </w:r>
      <w:r w:rsidRPr="00612B83">
        <w:t xml:space="preserve"> has </w:t>
      </w:r>
      <w:r w:rsidR="00CC0E9A">
        <w:t xml:space="preserve">also </w:t>
      </w:r>
      <w:r w:rsidRPr="00612B83">
        <w:t>increased</w:t>
      </w:r>
      <w:r w:rsidR="00CC0E9A">
        <w:t>.</w:t>
      </w:r>
      <w:r w:rsidRPr="00612B83">
        <w:t xml:space="preserve"> </w:t>
      </w:r>
      <w:r w:rsidR="00CC0E9A">
        <w:t xml:space="preserve">Many businesses are </w:t>
      </w:r>
      <w:r w:rsidRPr="00612B83">
        <w:t xml:space="preserve">tied to lease agreements </w:t>
      </w:r>
      <w:r w:rsidR="00BA03D9">
        <w:t xml:space="preserve">and </w:t>
      </w:r>
      <w:r w:rsidR="006F1DCA">
        <w:t xml:space="preserve">face </w:t>
      </w:r>
      <w:r w:rsidRPr="00612B83">
        <w:t>rent rises, which are generally difficult to manage and control.</w:t>
      </w:r>
    </w:p>
    <w:p w:rsidR="00612B83" w:rsidRPr="00612B83" w:rsidP="00BE5784">
      <w:pPr>
        <w:pStyle w:val="Answer"/>
      </w:pPr>
      <w:r w:rsidRPr="00612B83">
        <w:t>All those things accumulated together created, as Caroline rightly said, this perfect storm</w:t>
      </w:r>
      <w:r w:rsidR="006F1DCA">
        <w:t>. A</w:t>
      </w:r>
      <w:r w:rsidRPr="00612B83">
        <w:t xml:space="preserve"> lot of burden</w:t>
      </w:r>
      <w:r w:rsidR="006F1DCA">
        <w:t xml:space="preserve">s are </w:t>
      </w:r>
      <w:r w:rsidRPr="00612B83">
        <w:t>hitting businesses at a time when they are really only just beginning to recover post-</w:t>
      </w:r>
      <w:r w:rsidR="00981E02">
        <w:t>covid</w:t>
      </w:r>
      <w:r w:rsidRPr="00612B83">
        <w:t>.</w:t>
      </w:r>
    </w:p>
    <w:p w:rsidR="00612B83" w:rsidRPr="00612B83" w:rsidP="00BE5784">
      <w:pPr>
        <w:pStyle w:val="Question"/>
      </w:pPr>
      <w:sdt>
        <w:sdtPr>
          <w:alias w:val="Member"/>
          <w:tag w:val="&lt;Member mnisId='5343' dodsId='158423'&gt;"/>
          <w:id w:val="-1445297442"/>
          <w:placeholder>
            <w:docPart w:val="E170C52707A640948EFBCA4E3DB1E0F2"/>
          </w:placeholder>
          <w:richText/>
        </w:sdtPr>
        <w:sdtContent>
          <w:r w:rsidR="008C188F">
            <w:rPr>
              <w:b/>
            </w:rPr>
            <w:t>Mr Reynolds:</w:t>
          </w:r>
        </w:sdtContent>
      </w:sdt>
      <w:r w:rsidRPr="00612B83" w:rsidR="008C188F">
        <w:t xml:space="preserve"> </w:t>
      </w:r>
      <w:r w:rsidRPr="00612B83">
        <w:t xml:space="preserve">Caroline, </w:t>
      </w:r>
      <w:r w:rsidR="008C188F">
        <w:t xml:space="preserve">do you have </w:t>
      </w:r>
      <w:r w:rsidRPr="00612B83">
        <w:t>a sense of what impact those increases</w:t>
      </w:r>
      <w:r w:rsidR="00DF5F0E">
        <w:t xml:space="preserve">, </w:t>
      </w:r>
      <w:r w:rsidR="002972A6">
        <w:t>in</w:t>
      </w:r>
      <w:r w:rsidR="00DF5F0E">
        <w:t xml:space="preserve"> </w:t>
      </w:r>
      <w:r w:rsidRPr="00612B83">
        <w:t xml:space="preserve">NI, </w:t>
      </w:r>
      <w:r w:rsidR="00DF5F0E">
        <w:t xml:space="preserve">the </w:t>
      </w:r>
      <w:r w:rsidRPr="00612B83">
        <w:t xml:space="preserve">thresholds, </w:t>
      </w:r>
      <w:r w:rsidR="00DF5F0E">
        <w:t xml:space="preserve">the </w:t>
      </w:r>
      <w:r w:rsidRPr="00612B83">
        <w:t>minimum wage and everything</w:t>
      </w:r>
      <w:r w:rsidR="0069763A">
        <w:t xml:space="preserve"> else</w:t>
      </w:r>
      <w:r w:rsidR="00DF5F0E">
        <w:t xml:space="preserve">, </w:t>
      </w:r>
      <w:r w:rsidR="007801EB">
        <w:t xml:space="preserve">are </w:t>
      </w:r>
      <w:r w:rsidRPr="00612B83">
        <w:t>having on the faux self-employment figures?</w:t>
      </w:r>
    </w:p>
    <w:p w:rsidR="00684541" w:rsidP="00BE5784">
      <w:pPr>
        <w:pStyle w:val="Answer"/>
      </w:pPr>
      <w:sdt>
        <w:sdtPr>
          <w:alias w:val="Witness"/>
          <w:id w:val="-2107104766"/>
          <w:placeholder>
            <w:docPart w:val="7C170F75C2B7412C85522BF487B72534"/>
          </w:placeholder>
          <w:richText/>
        </w:sdtPr>
        <w:sdtContent>
          <w:r w:rsidRPr="00217937" w:rsidR="00DF36AB">
            <w:rPr>
              <w:b/>
              <w:i/>
              <w:iCs/>
            </w:rPr>
            <w:t>Caroline Larissey:</w:t>
          </w:r>
        </w:sdtContent>
      </w:sdt>
      <w:r w:rsidRPr="00612B83" w:rsidR="00DF36AB">
        <w:t xml:space="preserve"> </w:t>
      </w:r>
      <w:r>
        <w:t xml:space="preserve">I mentioned the </w:t>
      </w:r>
      <w:r w:rsidRPr="00612B83" w:rsidR="00612B83">
        <w:t>figures</w:t>
      </w:r>
      <w:r>
        <w:t xml:space="preserve"> before. I</w:t>
      </w:r>
      <w:r w:rsidRPr="00612B83" w:rsidR="00612B83">
        <w:t>t is growing.</w:t>
      </w:r>
      <w:r>
        <w:t xml:space="preserve"> </w:t>
      </w:r>
      <w:r w:rsidRPr="00612B83" w:rsidR="00612B83">
        <w:t>I have 4,600 members across the UK. They are hair and beauty businesses</w:t>
      </w:r>
      <w:r>
        <w:t xml:space="preserve"> of </w:t>
      </w:r>
      <w:r w:rsidRPr="00612B83" w:rsidR="00612B83">
        <w:t>all different shapes and sizes.</w:t>
      </w:r>
    </w:p>
    <w:p w:rsidR="00612B83" w:rsidRPr="00612B83" w:rsidP="00BE5784">
      <w:pPr>
        <w:pStyle w:val="Answer"/>
      </w:pPr>
      <w:r w:rsidRPr="00612B83">
        <w:t xml:space="preserve">One of the biggest things </w:t>
      </w:r>
      <w:r w:rsidR="00684541">
        <w:t xml:space="preserve">that </w:t>
      </w:r>
      <w:r w:rsidRPr="00612B83">
        <w:t xml:space="preserve">we did when we had the announcement </w:t>
      </w:r>
      <w:r w:rsidR="00535041">
        <w:t xml:space="preserve">was to put </w:t>
      </w:r>
      <w:r w:rsidRPr="00612B83">
        <w:t>in a campaign</w:t>
      </w:r>
      <w:r w:rsidR="00684541">
        <w:t xml:space="preserve"> </w:t>
      </w:r>
      <w:r w:rsidR="00C828FB">
        <w:t>called “S</w:t>
      </w:r>
      <w:r w:rsidRPr="00612B83">
        <w:t xml:space="preserve">urvive and </w:t>
      </w:r>
      <w:r w:rsidR="00C828FB">
        <w:t>T</w:t>
      </w:r>
      <w:r w:rsidRPr="00612B83">
        <w:t>hrive</w:t>
      </w:r>
      <w:r w:rsidR="00C828FB">
        <w:t>”</w:t>
      </w:r>
      <w:r w:rsidRPr="00612B83">
        <w:t xml:space="preserve">. </w:t>
      </w:r>
      <w:r w:rsidR="00535041">
        <w:t xml:space="preserve">That </w:t>
      </w:r>
      <w:r w:rsidR="009A009F">
        <w:t xml:space="preserve">is </w:t>
      </w:r>
      <w:r w:rsidRPr="00612B83">
        <w:t>about supporting those businesses to look at their business model with a fresh set of eyes. We have been working with Ofgem</w:t>
      </w:r>
      <w:r w:rsidR="00AD4DEF">
        <w:t xml:space="preserve"> and </w:t>
      </w:r>
      <w:r w:rsidRPr="00612B83">
        <w:t>a lot of other people to try to support those businesses because</w:t>
      </w:r>
      <w:r w:rsidR="002972A6">
        <w:t>,</w:t>
      </w:r>
      <w:r w:rsidR="00AD4DEF">
        <w:t xml:space="preserve"> at </w:t>
      </w:r>
      <w:r w:rsidRPr="00612B83">
        <w:t>the grassroots</w:t>
      </w:r>
      <w:r w:rsidR="002972A6">
        <w:t>,</w:t>
      </w:r>
      <w:r w:rsidRPr="00612B83">
        <w:t xml:space="preserve"> they are frightened. They are frightened for their livelihood.</w:t>
      </w:r>
      <w:r w:rsidR="008F0125">
        <w:t xml:space="preserve"> </w:t>
      </w:r>
      <w:r w:rsidRPr="00612B83">
        <w:t>Some of these businesses, as I said before, have been on the high streets for such a long time</w:t>
      </w:r>
      <w:r w:rsidR="008F0125">
        <w:t>. T</w:t>
      </w:r>
      <w:r w:rsidRPr="00612B83">
        <w:t xml:space="preserve">hey are going, </w:t>
      </w:r>
      <w:r w:rsidR="008F0125">
        <w:t>“W</w:t>
      </w:r>
      <w:r w:rsidRPr="00612B83">
        <w:t xml:space="preserve">e can increase our prices </w:t>
      </w:r>
      <w:r w:rsidRPr="00612B83" w:rsidR="002972A6">
        <w:t xml:space="preserve">only </w:t>
      </w:r>
      <w:r w:rsidRPr="00612B83">
        <w:t>so</w:t>
      </w:r>
      <w:r w:rsidR="008F0125">
        <w:t xml:space="preserve"> </w:t>
      </w:r>
      <w:r w:rsidRPr="00612B83">
        <w:t xml:space="preserve">far until the consumer does not want to pay </w:t>
      </w:r>
      <w:r w:rsidR="002972A6">
        <w:t>any more</w:t>
      </w:r>
      <w:r w:rsidR="008F0125">
        <w:t>”</w:t>
      </w:r>
      <w:r w:rsidRPr="00612B83">
        <w:t>.</w:t>
      </w:r>
    </w:p>
    <w:p w:rsidR="00612B83" w:rsidRPr="00612B83" w:rsidP="00BE5784">
      <w:pPr>
        <w:pStyle w:val="Question"/>
      </w:pPr>
      <w:sdt>
        <w:sdtPr>
          <w:alias w:val="Member"/>
          <w:tag w:val="&lt;Member mnisId='5343' dodsId='158423'&gt;"/>
          <w:id w:val="-779036966"/>
          <w:placeholder>
            <w:docPart w:val="2F63E646B86049CAB248E5BAAEF9F9B7"/>
          </w:placeholder>
          <w:richText/>
        </w:sdtPr>
        <w:sdtContent>
          <w:r w:rsidR="008C188F">
            <w:rPr>
              <w:b/>
            </w:rPr>
            <w:t>Mr Reynolds:</w:t>
          </w:r>
        </w:sdtContent>
      </w:sdt>
      <w:r w:rsidRPr="00612B83" w:rsidR="008C188F">
        <w:t xml:space="preserve"> </w:t>
      </w:r>
      <w:r w:rsidRPr="00612B83">
        <w:t xml:space="preserve">Gareth, you </w:t>
      </w:r>
      <w:r w:rsidR="007B14DC">
        <w:t xml:space="preserve">have </w:t>
      </w:r>
      <w:r w:rsidRPr="00612B83">
        <w:t xml:space="preserve">said </w:t>
      </w:r>
      <w:r w:rsidR="007B14DC">
        <w:t xml:space="preserve">that </w:t>
      </w:r>
      <w:r w:rsidRPr="00612B83">
        <w:t>you do not have to register</w:t>
      </w:r>
      <w:r w:rsidR="007B14DC">
        <w:t>. T</w:t>
      </w:r>
      <w:r w:rsidRPr="00612B83">
        <w:t>here is no official log</w:t>
      </w:r>
      <w:r w:rsidR="007B14DC">
        <w:t xml:space="preserve"> </w:t>
      </w:r>
      <w:r w:rsidRPr="00612B83">
        <w:t xml:space="preserve">of who is </w:t>
      </w:r>
      <w:r w:rsidR="007B14DC">
        <w:t xml:space="preserve">a </w:t>
      </w:r>
      <w:r w:rsidRPr="00612B83">
        <w:t>hairdresser</w:t>
      </w:r>
      <w:r w:rsidR="007B14DC">
        <w:t xml:space="preserve"> or a </w:t>
      </w:r>
      <w:r w:rsidRPr="00612B83">
        <w:t xml:space="preserve">barber. It is </w:t>
      </w:r>
      <w:r w:rsidR="007B14DC">
        <w:t xml:space="preserve">done on a </w:t>
      </w:r>
      <w:r w:rsidRPr="00612B83">
        <w:t xml:space="preserve">voluntary basis. What are you hearing from your members about the impacts of the </w:t>
      </w:r>
      <w:r w:rsidR="007B14DC">
        <w:t>B</w:t>
      </w:r>
      <w:r w:rsidRPr="00612B83">
        <w:t>udget hitting home not only on the members but on their clients as well</w:t>
      </w:r>
      <w:r w:rsidR="007B14DC">
        <w:t xml:space="preserve">? Is it </w:t>
      </w:r>
      <w:r w:rsidRPr="00612B83">
        <w:t>impacting how many times clients come to see your members?</w:t>
      </w:r>
    </w:p>
    <w:p w:rsidR="00152D34" w:rsidP="00BE5784">
      <w:pPr>
        <w:pStyle w:val="Answer"/>
      </w:pPr>
      <w:sdt>
        <w:sdtPr>
          <w:alias w:val="Witness"/>
          <w:id w:val="1315845341"/>
          <w:placeholder>
            <w:docPart w:val="9CA87584AF32456689E7CB6BCAE5E5D1"/>
          </w:placeholder>
          <w:richText/>
        </w:sdtPr>
        <w:sdtContent>
          <w:r w:rsidRPr="00217937" w:rsidR="00434C77">
            <w:rPr>
              <w:b/>
              <w:i/>
              <w:iCs/>
            </w:rPr>
            <w:t>Gareth Penn:</w:t>
          </w:r>
        </w:sdtContent>
      </w:sdt>
      <w:r w:rsidRPr="00612B83" w:rsidR="00434C77">
        <w:t xml:space="preserve"> </w:t>
      </w:r>
      <w:r w:rsidRPr="00612B83" w:rsidR="00612B83">
        <w:t>I would absolutely reiterate what Victoria and Caroline have said. The hairdresser does not feel they can increase their prices any</w:t>
      </w:r>
      <w:r>
        <w:t xml:space="preserve"> </w:t>
      </w:r>
      <w:r w:rsidRPr="00612B83" w:rsidR="00612B83">
        <w:t>more because of the unlevel playing field.</w:t>
      </w:r>
      <w:r>
        <w:t xml:space="preserve"> If</w:t>
      </w:r>
      <w:r w:rsidRPr="00612B83" w:rsidR="00612B83">
        <w:t xml:space="preserve"> the </w:t>
      </w:r>
      <w:r>
        <w:t>B</w:t>
      </w:r>
      <w:r w:rsidRPr="00612B83" w:rsidR="00612B83">
        <w:t xml:space="preserve">udget </w:t>
      </w:r>
      <w:r w:rsidR="002972A6">
        <w:t>was</w:t>
      </w:r>
      <w:r>
        <w:t xml:space="preserve"> </w:t>
      </w:r>
      <w:r w:rsidRPr="00612B83" w:rsidR="00612B83">
        <w:t xml:space="preserve">in exclusivity and the playing field </w:t>
      </w:r>
      <w:r w:rsidR="002972A6">
        <w:t>was</w:t>
      </w:r>
      <w:r>
        <w:t xml:space="preserve"> </w:t>
      </w:r>
      <w:r w:rsidRPr="00612B83" w:rsidR="00612B83">
        <w:t xml:space="preserve">level, we would be in a different position. Part of the issue is </w:t>
      </w:r>
      <w:r>
        <w:t xml:space="preserve">that </w:t>
      </w:r>
      <w:r w:rsidRPr="00612B83" w:rsidR="00612B83">
        <w:t xml:space="preserve">the </w:t>
      </w:r>
      <w:r>
        <w:t>B</w:t>
      </w:r>
      <w:r w:rsidRPr="00612B83" w:rsidR="00612B83">
        <w:t>udget really did hit service-based industries</w:t>
      </w:r>
      <w:r>
        <w:t xml:space="preserve">, such as </w:t>
      </w:r>
      <w:r w:rsidRPr="00612B83" w:rsidR="00612B83">
        <w:t>ours</w:t>
      </w:r>
      <w:r>
        <w:t xml:space="preserve">, </w:t>
      </w:r>
      <w:r w:rsidRPr="00612B83" w:rsidR="00612B83">
        <w:t xml:space="preserve">hard and continues to do so. Any further increases in minimum wage, for example, particularly on the apprentice side, will have a really devastating impact. </w:t>
      </w:r>
    </w:p>
    <w:p w:rsidR="00612B83" w:rsidRPr="00612B83" w:rsidP="00BE5784">
      <w:pPr>
        <w:pStyle w:val="Answer"/>
      </w:pPr>
      <w:r w:rsidRPr="00612B83">
        <w:t>These are people who want to do the right thing by their community. Hairdressing is at its heart a community enterprise.</w:t>
      </w:r>
      <w:r w:rsidR="00152D34">
        <w:t xml:space="preserve"> </w:t>
      </w:r>
      <w:r w:rsidRPr="00612B83">
        <w:t>You mentioned mental health, Chair</w:t>
      </w:r>
      <w:r w:rsidR="00152D34">
        <w:t>. T</w:t>
      </w:r>
      <w:r w:rsidRPr="00612B83">
        <w:t>hat is an important part of your hairdressing or beauty service. It is the core of our community</w:t>
      </w:r>
      <w:r w:rsidR="00152D34">
        <w:t>. T</w:t>
      </w:r>
      <w:r w:rsidRPr="00612B83">
        <w:t>hat is what is at risk. Our members, as Caroline says, are scared.</w:t>
      </w:r>
    </w:p>
    <w:p w:rsidR="00612B83" w:rsidRPr="00612B83" w:rsidP="00BE5784">
      <w:pPr>
        <w:pStyle w:val="Question"/>
      </w:pPr>
      <w:sdt>
        <w:sdtPr>
          <w:alias w:val="Member"/>
          <w:tag w:val="&lt;Member mnisId='5358' dodsId='162571'&gt;"/>
          <w:id w:val="-702781601"/>
          <w:placeholder>
            <w:docPart w:val="CF7CDECF87C6422FBB820DA2A845AB2E"/>
          </w:placeholder>
          <w:richText/>
        </w:sdtPr>
        <w:sdtContent>
          <w:r w:rsidRPr="00291D0D" w:rsidR="00551FAB">
            <w:rPr>
              <w:b/>
            </w:rPr>
            <w:t>John Cooper:</w:t>
          </w:r>
        </w:sdtContent>
      </w:sdt>
      <w:r w:rsidRPr="00612B83" w:rsidR="00551FAB">
        <w:t xml:space="preserve"> </w:t>
      </w:r>
      <w:r w:rsidR="00FE09A2">
        <w:t>Toby</w:t>
      </w:r>
      <w:r w:rsidRPr="00612B83">
        <w:t>, if I could come to you first</w:t>
      </w:r>
      <w:r w:rsidR="00FE09A2">
        <w:t>, y</w:t>
      </w:r>
      <w:r w:rsidRPr="00612B83">
        <w:t xml:space="preserve">ou mentioned VAT and we are hearing about some of the imbalances within the </w:t>
      </w:r>
      <w:r w:rsidR="00FE09A2">
        <w:t>B</w:t>
      </w:r>
      <w:r w:rsidRPr="00612B83">
        <w:t xml:space="preserve">udget. </w:t>
      </w:r>
      <w:r w:rsidR="00FE09A2">
        <w:t>E</w:t>
      </w:r>
      <w:r w:rsidRPr="00612B83">
        <w:t>veryone knows about the £90,000 VAT registration limit</w:t>
      </w:r>
      <w:r w:rsidR="00FB1B1A">
        <w:t>. I</w:t>
      </w:r>
      <w:r w:rsidRPr="00612B83">
        <w:t>t is a real cliff edge and lots of industries complain about that</w:t>
      </w:r>
      <w:r w:rsidR="00FB1B1A">
        <w:t>. T</w:t>
      </w:r>
      <w:r w:rsidRPr="00612B83">
        <w:t>here is a particular quirk here</w:t>
      </w:r>
      <w:r w:rsidR="001D0BE1">
        <w:t xml:space="preserve">, is there not? You are </w:t>
      </w:r>
      <w:r w:rsidRPr="00612B83">
        <w:t xml:space="preserve">an employment-heavy industry, </w:t>
      </w:r>
      <w:r w:rsidR="001D0BE1">
        <w:t xml:space="preserve">but </w:t>
      </w:r>
      <w:r w:rsidRPr="00612B83">
        <w:t>you are not able to claim those VAT charges back to the same extent that others might be. Could you just walk us through that?</w:t>
      </w:r>
    </w:p>
    <w:p w:rsidR="00BB6A75" w:rsidP="00BE5784">
      <w:pPr>
        <w:pStyle w:val="Answer"/>
      </w:pPr>
      <w:sdt>
        <w:sdtPr>
          <w:alias w:val="Witness"/>
          <w:id w:val="1166975956"/>
          <w:placeholder>
            <w:docPart w:val="C016C7B25D3E41B28594058B703AA47F"/>
          </w:placeholder>
          <w:richText/>
        </w:sdtPr>
        <w:sdtContent>
          <w:r w:rsidRPr="00217937" w:rsidR="00F3418B">
            <w:rPr>
              <w:b/>
              <w:i/>
              <w:iCs/>
            </w:rPr>
            <w:t>Toby Dicker:</w:t>
          </w:r>
        </w:sdtContent>
      </w:sdt>
      <w:r w:rsidRPr="00612B83" w:rsidR="00F3418B">
        <w:t xml:space="preserve"> </w:t>
      </w:r>
      <w:r w:rsidRPr="00612B83" w:rsidR="00612B83">
        <w:t xml:space="preserve">I will just give you the figures </w:t>
      </w:r>
      <w:r w:rsidR="00F3418B">
        <w:t xml:space="preserve">on </w:t>
      </w:r>
      <w:r w:rsidRPr="00612B83" w:rsidR="00612B83">
        <w:t xml:space="preserve">what </w:t>
      </w:r>
      <w:r w:rsidR="00F3418B">
        <w:t xml:space="preserve">has </w:t>
      </w:r>
      <w:r w:rsidRPr="00612B83" w:rsidR="00612B83">
        <w:t xml:space="preserve">happened with self-employment in the sector. </w:t>
      </w:r>
      <w:r w:rsidR="00A73E16">
        <w:t xml:space="preserve">In 2015, we </w:t>
      </w:r>
      <w:r w:rsidR="00EE73B3">
        <w:t xml:space="preserve">had </w:t>
      </w:r>
      <w:r w:rsidRPr="00612B83" w:rsidR="00612B83">
        <w:t xml:space="preserve">around 300,000 people in the </w:t>
      </w:r>
      <w:r w:rsidR="00EE73B3">
        <w:t xml:space="preserve">service-based </w:t>
      </w:r>
      <w:r w:rsidRPr="00612B83" w:rsidR="00612B83">
        <w:t>sector. We are now at 230,000</w:t>
      </w:r>
      <w:r w:rsidR="002972A6">
        <w:t>, so</w:t>
      </w:r>
      <w:r w:rsidR="007828CC">
        <w:t xml:space="preserve"> </w:t>
      </w:r>
      <w:r w:rsidRPr="00612B83" w:rsidR="00612B83">
        <w:t xml:space="preserve">70,000 people </w:t>
      </w:r>
      <w:r w:rsidR="007828CC">
        <w:t xml:space="preserve">have </w:t>
      </w:r>
      <w:r w:rsidRPr="00612B83" w:rsidR="00612B83">
        <w:t>disappeared. The CBI report has already shown that employment in the sector was 150,000 in that period</w:t>
      </w:r>
      <w:r>
        <w:t xml:space="preserve">. It </w:t>
      </w:r>
      <w:r w:rsidRPr="00612B83" w:rsidR="00612B83">
        <w:t>has already reduced to 86,500</w:t>
      </w:r>
      <w:r>
        <w:t>. P</w:t>
      </w:r>
      <w:r w:rsidRPr="00612B83" w:rsidR="00612B83">
        <w:t>ost-</w:t>
      </w:r>
      <w:r w:rsidR="00FE09A2">
        <w:t>Budget</w:t>
      </w:r>
      <w:r w:rsidRPr="00612B83" w:rsidR="00612B83">
        <w:t>, the survey predicts a 97% fall to 7,000</w:t>
      </w:r>
      <w:r w:rsidR="009E7094">
        <w:t>, while s</w:t>
      </w:r>
      <w:r w:rsidRPr="00612B83" w:rsidR="009E7094">
        <w:t>elf</w:t>
      </w:r>
      <w:r w:rsidRPr="00612B83" w:rsidR="00612B83">
        <w:t xml:space="preserve">-employment, </w:t>
      </w:r>
      <w:r>
        <w:t xml:space="preserve">and sometimes faux </w:t>
      </w:r>
      <w:r w:rsidRPr="00612B83" w:rsidR="00612B83">
        <w:t>self-employment, is going to grow to 225,000.</w:t>
      </w:r>
    </w:p>
    <w:p w:rsidR="00ED1C19" w:rsidP="00BE5784">
      <w:pPr>
        <w:pStyle w:val="Answer"/>
      </w:pPr>
      <w:r w:rsidRPr="00612B83">
        <w:t>The unique problem that we have in this industry is pretty simple.</w:t>
      </w:r>
      <w:r w:rsidR="00BB6A75">
        <w:t xml:space="preserve"> </w:t>
      </w:r>
      <w:r w:rsidRPr="00612B83">
        <w:t xml:space="preserve">Most of the other things are across the rest of retail. Most of them do not worry about us. </w:t>
      </w:r>
      <w:r w:rsidR="001A5299">
        <w:t xml:space="preserve">For us, labour is </w:t>
      </w:r>
      <w:r w:rsidRPr="00612B83">
        <w:t xml:space="preserve">60% of </w:t>
      </w:r>
      <w:r w:rsidR="001A5299">
        <w:t xml:space="preserve">our </w:t>
      </w:r>
      <w:r w:rsidRPr="00612B83">
        <w:t>costs. If you increase labour costs in the way that NICs were increased</w:t>
      </w:r>
      <w:r w:rsidR="001A5299">
        <w:t xml:space="preserve">, </w:t>
      </w:r>
      <w:r w:rsidR="009E7094">
        <w:t>as</w:t>
      </w:r>
      <w:r w:rsidR="001A5299">
        <w:t xml:space="preserve"> </w:t>
      </w:r>
      <w:r w:rsidRPr="00612B83">
        <w:t xml:space="preserve">has been done by successive </w:t>
      </w:r>
      <w:r w:rsidR="001A5299">
        <w:t>A</w:t>
      </w:r>
      <w:r w:rsidRPr="00612B83">
        <w:t xml:space="preserve">dministrations, you hit our businesses five times harder than other retail. </w:t>
      </w:r>
    </w:p>
    <w:p w:rsidR="00612B83" w:rsidRPr="00612B83" w:rsidP="00BE5784">
      <w:pPr>
        <w:pStyle w:val="Answer"/>
      </w:pPr>
      <w:r>
        <w:t>Y</w:t>
      </w:r>
      <w:r w:rsidRPr="00612B83">
        <w:t xml:space="preserve">ou have two businesses next door to each other. One turns over </w:t>
      </w:r>
      <w:r w:rsidR="006C7592">
        <w:t>£</w:t>
      </w:r>
      <w:r w:rsidRPr="00612B83">
        <w:t xml:space="preserve">400,000 and employs five people. The other one turns over </w:t>
      </w:r>
      <w:r w:rsidR="006C7592">
        <w:t>£</w:t>
      </w:r>
      <w:r w:rsidRPr="00612B83">
        <w:t xml:space="preserve">400,000 and is five separate businesses or micro-businesses </w:t>
      </w:r>
      <w:r w:rsidR="006C7592">
        <w:t xml:space="preserve">that </w:t>
      </w:r>
      <w:r w:rsidRPr="00612B83">
        <w:t>employ nobody. They do not pay any VAT. That one business</w:t>
      </w:r>
      <w:r w:rsidR="006C7592">
        <w:t xml:space="preserve">, which </w:t>
      </w:r>
      <w:r w:rsidRPr="00612B83">
        <w:t xml:space="preserve">is employing people </w:t>
      </w:r>
      <w:r w:rsidR="006C7592">
        <w:t xml:space="preserve">and </w:t>
      </w:r>
      <w:r w:rsidRPr="00612B83">
        <w:t xml:space="preserve">doing the right thing, </w:t>
      </w:r>
      <w:r w:rsidR="006C7592">
        <w:t>pays £</w:t>
      </w:r>
      <w:r w:rsidRPr="00612B83">
        <w:t>105,000 in tax.</w:t>
      </w:r>
      <w:r w:rsidR="006C7592">
        <w:t xml:space="preserve"> </w:t>
      </w:r>
      <w:r w:rsidRPr="00612B83">
        <w:t xml:space="preserve">Next door, </w:t>
      </w:r>
      <w:r w:rsidR="006C7592">
        <w:t xml:space="preserve">they are paying </w:t>
      </w:r>
      <w:r w:rsidRPr="00612B83">
        <w:t>47</w:t>
      </w:r>
      <w:r w:rsidR="009E7094">
        <w:t xml:space="preserve"> grand</w:t>
      </w:r>
      <w:r w:rsidRPr="00612B83">
        <w:t>. I can tell you that you would not know the difference</w:t>
      </w:r>
      <w:r w:rsidR="00BE0225">
        <w:t>,</w:t>
      </w:r>
      <w:r w:rsidRPr="00612B83">
        <w:t xml:space="preserve"> if you </w:t>
      </w:r>
      <w:r w:rsidR="00BE0225">
        <w:t>st</w:t>
      </w:r>
      <w:r w:rsidR="009E7094">
        <w:t>oo</w:t>
      </w:r>
      <w:r w:rsidR="00BE0225">
        <w:t xml:space="preserve">d </w:t>
      </w:r>
      <w:r w:rsidRPr="00612B83">
        <w:t>outside them.</w:t>
      </w:r>
    </w:p>
    <w:p w:rsidR="00612B83" w:rsidRPr="00612B83" w:rsidP="00BE5784">
      <w:pPr>
        <w:pStyle w:val="Question"/>
      </w:pPr>
      <w:sdt>
        <w:sdtPr>
          <w:alias w:val="Member"/>
          <w:tag w:val="&lt;Member mnisId='4938' dodsId='116913'&gt;"/>
          <w:id w:val="1310049499"/>
          <w:placeholder>
            <w:docPart w:val="8222B1A1C8D54C40A68A729440C07CB2"/>
          </w:placeholder>
          <w:richText/>
        </w:sdtPr>
        <w:sdtContent>
          <w:r w:rsidRPr="00774735" w:rsidR="00BF3020">
            <w:rPr>
              <w:b/>
            </w:rPr>
            <w:t>Chair:</w:t>
          </w:r>
        </w:sdtContent>
      </w:sdt>
      <w:r w:rsidRPr="00612B83" w:rsidR="00BF3020">
        <w:t xml:space="preserve"> </w:t>
      </w:r>
      <w:r w:rsidRPr="00612B83">
        <w:t xml:space="preserve">Let us just make sure we are really clear about this, Toby. You have two businesses. One is employing five people. The other is </w:t>
      </w:r>
      <w:r w:rsidR="00290D87">
        <w:t xml:space="preserve">five separate </w:t>
      </w:r>
      <w:r w:rsidRPr="00612B83">
        <w:t>micro-business</w:t>
      </w:r>
      <w:r w:rsidR="00290D87">
        <w:t>es</w:t>
      </w:r>
      <w:r w:rsidRPr="00612B83">
        <w:t>. They might all be hiring a chair</w:t>
      </w:r>
      <w:r w:rsidR="009E7094">
        <w:t>,</w:t>
      </w:r>
      <w:r w:rsidRPr="00612B83">
        <w:t xml:space="preserve"> a bed or something.</w:t>
      </w:r>
      <w:r w:rsidRPr="0091435D" w:rsidR="0091435D">
        <w:t xml:space="preserve"> </w:t>
      </w:r>
      <w:r w:rsidR="0091435D">
        <w:t>What is t</w:t>
      </w:r>
      <w:r w:rsidRPr="00612B83" w:rsidR="0091435D">
        <w:t>he VAT difference?</w:t>
      </w:r>
    </w:p>
    <w:p w:rsidR="00D751F0" w:rsidP="00BE5784">
      <w:pPr>
        <w:pStyle w:val="Answer"/>
      </w:pPr>
      <w:sdt>
        <w:sdtPr>
          <w:alias w:val="Witness"/>
          <w:id w:val="-720672384"/>
          <w:placeholder>
            <w:docPart w:val="EDB5BC7C1359486381CAC7448F8ABD72"/>
          </w:placeholder>
          <w:richText/>
        </w:sdtPr>
        <w:sdtContent>
          <w:r w:rsidRPr="00217937" w:rsidR="00F3418B">
            <w:rPr>
              <w:b/>
              <w:i/>
              <w:iCs/>
            </w:rPr>
            <w:t>Toby Dicker:</w:t>
          </w:r>
        </w:sdtContent>
      </w:sdt>
      <w:r w:rsidRPr="00612B83" w:rsidR="00F3418B">
        <w:t xml:space="preserve"> </w:t>
      </w:r>
      <w:r w:rsidR="0091435D">
        <w:t xml:space="preserve">It is </w:t>
      </w:r>
      <w:r w:rsidR="00F3418B">
        <w:t>£</w:t>
      </w:r>
      <w:r w:rsidRPr="00612B83" w:rsidR="00612B83">
        <w:t xml:space="preserve">67,000 in VAT. The overall tax is </w:t>
      </w:r>
      <w:r w:rsidR="00F3418B">
        <w:t>£</w:t>
      </w:r>
      <w:r w:rsidRPr="00612B83" w:rsidR="00612B83">
        <w:t xml:space="preserve">105,000 for one and </w:t>
      </w:r>
      <w:r w:rsidR="00F3418B">
        <w:t>£</w:t>
      </w:r>
      <w:r w:rsidRPr="00612B83" w:rsidR="00612B83">
        <w:t>47,000 for the other.</w:t>
      </w:r>
      <w:r w:rsidR="0091435D">
        <w:t xml:space="preserve"> It is </w:t>
      </w:r>
      <w:r w:rsidRPr="00612B83" w:rsidR="00612B83">
        <w:t xml:space="preserve">123% more tax. </w:t>
      </w:r>
      <w:r w:rsidR="00322848">
        <w:t xml:space="preserve">What do you </w:t>
      </w:r>
      <w:r w:rsidR="009E7094">
        <w:t>do</w:t>
      </w:r>
      <w:r w:rsidR="00322848">
        <w:t xml:space="preserve">, if </w:t>
      </w:r>
      <w:r w:rsidRPr="00612B83" w:rsidR="00612B83">
        <w:t>every single person around you</w:t>
      </w:r>
      <w:r w:rsidR="00322848">
        <w:t xml:space="preserve"> is doing this? Y</w:t>
      </w:r>
      <w:r w:rsidRPr="00612B83" w:rsidR="00612B83">
        <w:t>ou have 15 salons around you</w:t>
      </w:r>
      <w:r w:rsidR="0091435D">
        <w:t>. Y</w:t>
      </w:r>
      <w:r w:rsidRPr="00612B83" w:rsidR="00612B83">
        <w:t xml:space="preserve">ou are in a town in the </w:t>
      </w:r>
      <w:r w:rsidR="00E648B9">
        <w:t>north-east</w:t>
      </w:r>
      <w:r w:rsidR="00322848">
        <w:t xml:space="preserve">. If </w:t>
      </w:r>
      <w:r w:rsidRPr="00612B83" w:rsidR="00612B83">
        <w:t xml:space="preserve">someone says, </w:t>
      </w:r>
      <w:r w:rsidR="00322848">
        <w:t>“</w:t>
      </w:r>
      <w:r w:rsidRPr="00612B83" w:rsidR="00612B83">
        <w:t>I want to go self-employed</w:t>
      </w:r>
      <w:r w:rsidR="00322848">
        <w:t xml:space="preserve">; </w:t>
      </w:r>
      <w:r w:rsidRPr="00612B83" w:rsidR="00612B83">
        <w:t>otherwise</w:t>
      </w:r>
      <w:r w:rsidR="00322848">
        <w:t xml:space="preserve">, </w:t>
      </w:r>
      <w:r w:rsidRPr="00612B83" w:rsidR="00612B83">
        <w:t>I am going to leave you</w:t>
      </w:r>
      <w:r w:rsidR="00322848">
        <w:t>”</w:t>
      </w:r>
      <w:r w:rsidRPr="00612B83" w:rsidR="00612B83">
        <w:t>. What do you do? Your house is on the line. What do you do? You move because you have to.</w:t>
      </w:r>
    </w:p>
    <w:p w:rsidR="00D751F0" w:rsidP="00BE5784">
      <w:pPr>
        <w:pStyle w:val="Question"/>
      </w:pPr>
      <w:sdt>
        <w:sdtPr>
          <w:alias w:val="Member"/>
          <w:tag w:val="&lt;Member mnisId='4938' dodsId='116913'&gt;"/>
          <w:id w:val="-1575804338"/>
          <w:placeholder>
            <w:docPart w:val="D48BAAA7421043FF9C6936321E116E9F"/>
          </w:placeholder>
          <w:richText/>
        </w:sdtPr>
        <w:sdtContent>
          <w:r w:rsidRPr="00774735">
            <w:rPr>
              <w:b/>
            </w:rPr>
            <w:t>Chair:</w:t>
          </w:r>
        </w:sdtContent>
      </w:sdt>
      <w:r>
        <w:t xml:space="preserve"> </w:t>
      </w:r>
      <w:r w:rsidRPr="00612B83" w:rsidR="00612B83">
        <w:t xml:space="preserve">What happens with the businesses paying less VAT? Do they basically charge lower prices? </w:t>
      </w:r>
    </w:p>
    <w:p w:rsidR="00612B83" w:rsidRPr="00612B83" w:rsidP="00BE5784">
      <w:pPr>
        <w:pStyle w:val="Answer"/>
      </w:pPr>
      <w:sdt>
        <w:sdtPr>
          <w:alias w:val="Witness"/>
          <w:id w:val="-510681053"/>
          <w:placeholder>
            <w:docPart w:val="B9766808172E42619EA7D69B49C9E1C4"/>
          </w:placeholder>
          <w:richText/>
        </w:sdtPr>
        <w:sdtContent>
          <w:r w:rsidR="00D751F0">
            <w:rPr>
              <w:b/>
              <w:i/>
              <w:iCs/>
            </w:rPr>
            <w:t>Toby Dicker:</w:t>
          </w:r>
        </w:sdtContent>
      </w:sdt>
      <w:r w:rsidR="00D751F0">
        <w:t xml:space="preserve"> </w:t>
      </w:r>
      <w:r w:rsidRPr="00612B83">
        <w:t xml:space="preserve">That is exactly what happens. They can afford to charge </w:t>
      </w:r>
      <w:r w:rsidR="00D751F0">
        <w:t>lower</w:t>
      </w:r>
      <w:r w:rsidRPr="00612B83">
        <w:t xml:space="preserve"> prices. </w:t>
      </w:r>
      <w:r w:rsidR="00D751F0">
        <w:t xml:space="preserve">If it is </w:t>
      </w:r>
      <w:r w:rsidRPr="00612B83">
        <w:t>£120 for a haircut</w:t>
      </w:r>
      <w:r w:rsidR="00D751F0">
        <w:t xml:space="preserve"> at </w:t>
      </w:r>
      <w:r w:rsidRPr="00612B83">
        <w:t xml:space="preserve">one place, </w:t>
      </w:r>
      <w:r w:rsidR="00D751F0">
        <w:t xml:space="preserve">it is </w:t>
      </w:r>
      <w:r w:rsidRPr="00612B83">
        <w:t>£100 next door. What happens to the employing business?</w:t>
      </w:r>
      <w:r w:rsidR="00D751F0">
        <w:t xml:space="preserve"> </w:t>
      </w:r>
      <w:r w:rsidRPr="00612B83">
        <w:t>They have to reduce their price</w:t>
      </w:r>
      <w:r w:rsidR="00D751F0">
        <w:t>s</w:t>
      </w:r>
      <w:r w:rsidR="00167E9B">
        <w:t xml:space="preserve"> again and again</w:t>
      </w:r>
      <w:r w:rsidRPr="00612B83">
        <w:t xml:space="preserve">. There is no margin left. What do they do? They get rid of their apprentice. They get rid of the person </w:t>
      </w:r>
      <w:r w:rsidR="005E4021">
        <w:t>doing</w:t>
      </w:r>
      <w:r w:rsidRPr="00612B83">
        <w:t xml:space="preserve"> front of house. They get rid of every single thing that is good about our industry.</w:t>
      </w:r>
      <w:r w:rsidR="00B66470">
        <w:t xml:space="preserve"> </w:t>
      </w:r>
      <w:r w:rsidRPr="00612B83">
        <w:t xml:space="preserve">Our industry is incredible. </w:t>
      </w:r>
      <w:r w:rsidR="00B66470">
        <w:t>We have been the n</w:t>
      </w:r>
      <w:r w:rsidRPr="00612B83">
        <w:t>umber</w:t>
      </w:r>
      <w:r w:rsidR="002E4D50">
        <w:t xml:space="preserve"> </w:t>
      </w:r>
      <w:r w:rsidRPr="00612B83">
        <w:t>one occupier in the high street for the last 10 years.</w:t>
      </w:r>
    </w:p>
    <w:p w:rsidR="00612B83" w:rsidRPr="00612B83" w:rsidP="00BE5784">
      <w:pPr>
        <w:pStyle w:val="Question"/>
      </w:pPr>
      <w:sdt>
        <w:sdtPr>
          <w:alias w:val="Member"/>
          <w:tag w:val="&lt;Member mnisId='5358' dodsId='162571'&gt;"/>
          <w:id w:val="2108146068"/>
          <w:placeholder>
            <w:docPart w:val="3A59A7020CDD46D99BA5966AEB32E5BD"/>
          </w:placeholder>
          <w:richText/>
        </w:sdtPr>
        <w:sdtContent>
          <w:r w:rsidRPr="00291D0D" w:rsidR="00551FAB">
            <w:rPr>
              <w:b/>
            </w:rPr>
            <w:t>John Cooper:</w:t>
          </w:r>
        </w:sdtContent>
      </w:sdt>
      <w:r w:rsidRPr="00612B83" w:rsidR="00551FAB">
        <w:t xml:space="preserve"> </w:t>
      </w:r>
      <w:r w:rsidRPr="00612B83">
        <w:t xml:space="preserve">You are painting a picture </w:t>
      </w:r>
      <w:r w:rsidR="00A67DF6">
        <w:t xml:space="preserve">in which </w:t>
      </w:r>
      <w:r w:rsidRPr="00612B83">
        <w:t>people are effectively being driven away from VAT. They are actively seeking to avoid it. They are doing, as you say, the wrong thing. Is that quite a common story?</w:t>
      </w:r>
    </w:p>
    <w:p w:rsidR="00800FD5" w:rsidP="00BE5784">
      <w:pPr>
        <w:pStyle w:val="Answer"/>
      </w:pPr>
      <w:sdt>
        <w:sdtPr>
          <w:alias w:val="Witness"/>
          <w:id w:val="-23484856"/>
          <w:placeholder>
            <w:docPart w:val="093D27CD2D3D472FA0CB1DD1AC299FF3"/>
          </w:placeholder>
          <w:richText/>
        </w:sdtPr>
        <w:sdtContent>
          <w:r w:rsidRPr="00217937" w:rsidR="00F3418B">
            <w:rPr>
              <w:b/>
              <w:i/>
              <w:iCs/>
            </w:rPr>
            <w:t>Toby Dicker:</w:t>
          </w:r>
        </w:sdtContent>
      </w:sdt>
      <w:r w:rsidRPr="00612B83" w:rsidR="00F3418B">
        <w:t xml:space="preserve"> </w:t>
      </w:r>
      <w:r w:rsidRPr="00612B83" w:rsidR="00612B83">
        <w:t xml:space="preserve">I am not saying </w:t>
      </w:r>
      <w:r w:rsidR="00144708">
        <w:t xml:space="preserve">that </w:t>
      </w:r>
      <w:r w:rsidRPr="00612B83" w:rsidR="00612B83">
        <w:t>they are actively doing it</w:t>
      </w:r>
      <w:r w:rsidR="00BE5784">
        <w:t>;</w:t>
      </w:r>
      <w:r w:rsidRPr="00612B83" w:rsidR="00612B83">
        <w:t xml:space="preserve"> I am saying </w:t>
      </w:r>
      <w:r w:rsidR="00621910">
        <w:t xml:space="preserve">that </w:t>
      </w:r>
      <w:r w:rsidRPr="00612B83" w:rsidR="00612B83">
        <w:t>there is absolutely no choice in certain circumstances. If there is absolutely no choice, what do you get? You get a society where people are treated like the woman who came to work for me recently</w:t>
      </w:r>
      <w:r w:rsidR="00144708">
        <w:t xml:space="preserve">. She </w:t>
      </w:r>
      <w:r w:rsidRPr="00612B83" w:rsidR="00612B83">
        <w:t xml:space="preserve">was told, </w:t>
      </w:r>
      <w:r w:rsidR="00144708">
        <w:t>“S</w:t>
      </w:r>
      <w:r w:rsidRPr="00612B83" w:rsidR="00612B83">
        <w:t xml:space="preserve">ign this chair rental contract. </w:t>
      </w:r>
      <w:r w:rsidRPr="00F507FC" w:rsidR="002E4D50">
        <w:t>Don’t</w:t>
      </w:r>
      <w:r w:rsidRPr="00612B83" w:rsidR="00612B83">
        <w:t xml:space="preserve"> worry</w:t>
      </w:r>
      <w:r w:rsidR="00144708">
        <w:t xml:space="preserve">. It </w:t>
      </w:r>
      <w:r w:rsidRPr="00612B83" w:rsidR="00612B83">
        <w:t>is just for tax</w:t>
      </w:r>
      <w:r w:rsidR="00144708">
        <w:t>”, and they pa</w:t>
      </w:r>
      <w:r w:rsidRPr="00612B83" w:rsidR="00612B83">
        <w:t>tted her on the head. She came to me not very long ago and asked for a job. She was getting paid £7 an hour</w:t>
      </w:r>
      <w:r w:rsidR="00144708">
        <w:t>.</w:t>
      </w:r>
    </w:p>
    <w:p w:rsidR="00A77069" w:rsidP="00BE5784">
      <w:pPr>
        <w:pStyle w:val="Answer"/>
      </w:pPr>
      <w:r w:rsidRPr="00612B83">
        <w:t xml:space="preserve">There is a city in the </w:t>
      </w:r>
      <w:r w:rsidR="002E4D50">
        <w:t>south-west</w:t>
      </w:r>
      <w:r w:rsidRPr="00612B83">
        <w:t xml:space="preserve"> where not one barber in the whole city employs barbers</w:t>
      </w:r>
      <w:r w:rsidR="00800FD5">
        <w:t>, n</w:t>
      </w:r>
      <w:r w:rsidRPr="00612B83">
        <w:t xml:space="preserve">ot one. </w:t>
      </w:r>
      <w:r>
        <w:t>A</w:t>
      </w:r>
      <w:r w:rsidR="00800FD5">
        <w:t xml:space="preserve"> g</w:t>
      </w:r>
      <w:r w:rsidRPr="00612B83">
        <w:t>uy puts himself through college</w:t>
      </w:r>
      <w:r w:rsidR="00800FD5">
        <w:t>, gets</w:t>
      </w:r>
      <w:r w:rsidRPr="00612B83">
        <w:t xml:space="preserve"> his </w:t>
      </w:r>
      <w:r w:rsidRPr="00612B83" w:rsidR="0039629D">
        <w:t xml:space="preserve">kickstart </w:t>
      </w:r>
      <w:r w:rsidRPr="00612B83">
        <w:t>loan</w:t>
      </w:r>
      <w:r w:rsidR="002341C2">
        <w:t xml:space="preserve"> and </w:t>
      </w:r>
      <w:r w:rsidRPr="00612B83">
        <w:t>all his things</w:t>
      </w:r>
      <w:r>
        <w:t xml:space="preserve">. He </w:t>
      </w:r>
      <w:r w:rsidR="0039629D">
        <w:t xml:space="preserve">goes in and </w:t>
      </w:r>
      <w:r w:rsidRPr="00612B83">
        <w:t>does a 12-hour shift</w:t>
      </w:r>
      <w:r>
        <w:t xml:space="preserve">; </w:t>
      </w:r>
      <w:r w:rsidR="006D560F">
        <w:t xml:space="preserve">he </w:t>
      </w:r>
      <w:r w:rsidRPr="00612B83">
        <w:t>is told what to do.</w:t>
      </w:r>
      <w:r>
        <w:t xml:space="preserve"> </w:t>
      </w:r>
      <w:r w:rsidRPr="00612B83">
        <w:t>He earns 36</w:t>
      </w:r>
      <w:r w:rsidR="0039629D">
        <w:t xml:space="preserve"> quid</w:t>
      </w:r>
      <w:r w:rsidRPr="00612B83">
        <w:t>. That is where this goes. If you do not protect worker</w:t>
      </w:r>
      <w:r w:rsidR="00CE7231">
        <w:t>s’</w:t>
      </w:r>
      <w:r w:rsidRPr="00612B83">
        <w:t xml:space="preserve"> rights, that is where this goes.</w:t>
      </w:r>
    </w:p>
    <w:p w:rsidR="00A86406" w:rsidP="00BE5784">
      <w:pPr>
        <w:pStyle w:val="Answer"/>
      </w:pPr>
      <w:r w:rsidRPr="00612B83">
        <w:t>If you have the imbalance in the system that we have right now and you do not level the playing field, there will be no employees left and there will be no Employment Rights Bill. You need to look at businesses across the spectr</w:t>
      </w:r>
      <w:r w:rsidR="00006B03">
        <w:t>um</w:t>
      </w:r>
      <w:r>
        <w:t xml:space="preserve">, </w:t>
      </w:r>
      <w:r w:rsidRPr="00612B83">
        <w:t>across society, and understand that when all taxes are applied equally</w:t>
      </w:r>
      <w:r>
        <w:t xml:space="preserve"> some businesses </w:t>
      </w:r>
      <w:r w:rsidRPr="00612B83">
        <w:t xml:space="preserve">get hammered. </w:t>
      </w:r>
    </w:p>
    <w:p w:rsidR="00A86406" w:rsidP="00BE5784">
      <w:pPr>
        <w:pStyle w:val="Question"/>
      </w:pPr>
      <w:sdt>
        <w:sdtPr>
          <w:alias w:val="Member"/>
          <w:tag w:val="&lt;Member mnisId='4938' dodsId='116913'&gt;"/>
          <w:id w:val="-1046828612"/>
          <w:placeholder>
            <w:docPart w:val="11ED1BC35F7E458E84E8EC1361CD6717"/>
          </w:placeholder>
          <w:richText/>
        </w:sdtPr>
        <w:sdtContent>
          <w:r w:rsidRPr="00774735" w:rsidR="009A13D5">
            <w:rPr>
              <w:b/>
            </w:rPr>
            <w:t>Chair:</w:t>
          </w:r>
        </w:sdtContent>
      </w:sdt>
      <w:r w:rsidR="009A13D5">
        <w:t xml:space="preserve"> </w:t>
      </w:r>
      <w:r w:rsidRPr="00612B83" w:rsidR="00612B83">
        <w:t>Which city</w:t>
      </w:r>
      <w:r>
        <w:t xml:space="preserve"> is it</w:t>
      </w:r>
      <w:r w:rsidRPr="00612B83" w:rsidR="00612B83">
        <w:t xml:space="preserve">? </w:t>
      </w:r>
    </w:p>
    <w:p w:rsidR="00612B83" w:rsidRPr="00612B83" w:rsidP="00BE5784">
      <w:pPr>
        <w:pStyle w:val="Answer"/>
      </w:pPr>
      <w:sdt>
        <w:sdtPr>
          <w:alias w:val="Witness"/>
          <w:id w:val="-1586836631"/>
          <w:placeholder>
            <w:docPart w:val="ED0F1DC6F631495A86527F3A83075248"/>
          </w:placeholder>
          <w:richText/>
        </w:sdtPr>
        <w:sdtContent>
          <w:r w:rsidR="00A86406">
            <w:rPr>
              <w:b/>
              <w:i/>
              <w:iCs/>
            </w:rPr>
            <w:t>Toby Dicker:</w:t>
          </w:r>
        </w:sdtContent>
      </w:sdt>
      <w:r w:rsidR="00BE5784">
        <w:t xml:space="preserve"> </w:t>
      </w:r>
      <w:r w:rsidRPr="00612B83">
        <w:t>I will tell you later because it will protect the anonymity of the person I am talking about.</w:t>
      </w:r>
    </w:p>
    <w:p w:rsidR="00612B83" w:rsidRPr="00612B83" w:rsidP="00BE5784">
      <w:pPr>
        <w:pStyle w:val="Question"/>
      </w:pPr>
      <w:sdt>
        <w:sdtPr>
          <w:alias w:val="Member"/>
          <w:tag w:val="&lt;Member mnisId='5274' dodsId='173151'&gt;"/>
          <w:id w:val="-1645043479"/>
          <w:placeholder>
            <w:docPart w:val="71676EFB62314CDC92D45305109D3CC5"/>
          </w:placeholder>
          <w:richText/>
        </w:sdtPr>
        <w:sdtContent>
          <w:r w:rsidRPr="00D81F99" w:rsidR="00123132">
            <w:rPr>
              <w:b/>
            </w:rPr>
            <w:t>Sonia Kumar:</w:t>
          </w:r>
        </w:sdtContent>
      </w:sdt>
      <w:r w:rsidRPr="00612B83" w:rsidR="00123132">
        <w:t xml:space="preserve"> </w:t>
      </w:r>
      <w:r w:rsidRPr="00612B83">
        <w:t xml:space="preserve">I am going to ask </w:t>
      </w:r>
      <w:r w:rsidR="00A41F0D">
        <w:t xml:space="preserve">my question </w:t>
      </w:r>
      <w:r w:rsidRPr="00612B83">
        <w:t xml:space="preserve">in two parts. </w:t>
      </w:r>
      <w:r w:rsidR="004769C7">
        <w:t>The b</w:t>
      </w:r>
      <w:r w:rsidRPr="00612B83">
        <w:t>usiness birth rate in the hair and beauty sector ha</w:t>
      </w:r>
      <w:r w:rsidR="004769C7">
        <w:t>s</w:t>
      </w:r>
      <w:r w:rsidR="00C05E13">
        <w:t xml:space="preserve"> </w:t>
      </w:r>
      <w:r w:rsidRPr="00612B83">
        <w:t xml:space="preserve">increased since 2023 compared to the national picture. Why </w:t>
      </w:r>
      <w:r w:rsidR="00C05E13">
        <w:t xml:space="preserve">has </w:t>
      </w:r>
      <w:r w:rsidRPr="00612B83">
        <w:t xml:space="preserve">this sector bucked the trend? </w:t>
      </w:r>
      <w:r w:rsidR="00C05E13">
        <w:t xml:space="preserve">You might have mentioned </w:t>
      </w:r>
      <w:r w:rsidRPr="00612B83">
        <w:t xml:space="preserve">some </w:t>
      </w:r>
      <w:r w:rsidR="00C05E13">
        <w:t xml:space="preserve">of these </w:t>
      </w:r>
      <w:r w:rsidRPr="00612B83">
        <w:t>things</w:t>
      </w:r>
      <w:r w:rsidR="00C05E13">
        <w:t xml:space="preserve">. </w:t>
      </w:r>
      <w:r w:rsidRPr="00612B83">
        <w:t xml:space="preserve">I will start with Toby and then go across. </w:t>
      </w:r>
    </w:p>
    <w:p w:rsidR="00612B83" w:rsidRPr="00612B83" w:rsidP="00BE5784">
      <w:pPr>
        <w:pStyle w:val="Answer"/>
      </w:pPr>
      <w:sdt>
        <w:sdtPr>
          <w:alias w:val="Witness"/>
          <w:id w:val="181320179"/>
          <w:placeholder>
            <w:docPart w:val="3BF44260DBBF4729AA740306A38770CF"/>
          </w:placeholder>
          <w:richText/>
        </w:sdtPr>
        <w:sdtContent>
          <w:r w:rsidRPr="00217937" w:rsidR="00F3418B">
            <w:rPr>
              <w:b/>
              <w:i/>
              <w:iCs/>
            </w:rPr>
            <w:t>Toby Dicker:</w:t>
          </w:r>
        </w:sdtContent>
      </w:sdt>
      <w:r w:rsidRPr="00612B83" w:rsidR="00F3418B">
        <w:t xml:space="preserve"> </w:t>
      </w:r>
      <w:r w:rsidRPr="00612B83">
        <w:t>I do not think there is a trend at all. We have already described it. You talked about there being 91% more micro-businesses. Salons across the land</w:t>
      </w:r>
      <w:r w:rsidR="004769C7">
        <w:t>—</w:t>
      </w:r>
      <w:r w:rsidRPr="00612B83">
        <w:t>we have given you some details already</w:t>
      </w:r>
      <w:r w:rsidR="004769C7">
        <w:t>—</w:t>
      </w:r>
      <w:r w:rsidRPr="00612B83">
        <w:t>close their business</w:t>
      </w:r>
      <w:r w:rsidR="004769C7">
        <w:t xml:space="preserve">es </w:t>
      </w:r>
      <w:r w:rsidRPr="00612B83">
        <w:t xml:space="preserve">overnight and open 10 new businesses tomorrow. It is absolutely not growth. </w:t>
      </w:r>
      <w:r w:rsidR="004769C7">
        <w:t xml:space="preserve">It is </w:t>
      </w:r>
      <w:r w:rsidRPr="00612B83">
        <w:t>categorically not growth.</w:t>
      </w:r>
    </w:p>
    <w:p w:rsidR="00612B83" w:rsidRPr="00612B83" w:rsidP="00BE5784">
      <w:pPr>
        <w:pStyle w:val="Answer"/>
      </w:pPr>
      <w:sdt>
        <w:sdtPr>
          <w:alias w:val="Witness"/>
          <w:id w:val="726493757"/>
          <w:placeholder>
            <w:docPart w:val="7EB80C3616C546A8BA7A0B047D8688C5"/>
          </w:placeholder>
          <w:richText/>
        </w:sdtPr>
        <w:sdtContent>
          <w:r w:rsidRPr="00217937" w:rsidR="00DF36AB">
            <w:rPr>
              <w:b/>
              <w:i/>
              <w:iCs/>
            </w:rPr>
            <w:t>Caroline Larissey:</w:t>
          </w:r>
        </w:sdtContent>
      </w:sdt>
      <w:r w:rsidRPr="00612B83" w:rsidR="00DF36AB">
        <w:t xml:space="preserve"> </w:t>
      </w:r>
      <w:r w:rsidRPr="00612B83">
        <w:t xml:space="preserve">Can I add </w:t>
      </w:r>
      <w:r w:rsidR="00D834AE">
        <w:t xml:space="preserve">to </w:t>
      </w:r>
      <w:r w:rsidRPr="00612B83">
        <w:t xml:space="preserve">that? Each of the sectors </w:t>
      </w:r>
      <w:r w:rsidR="0039629D">
        <w:t>is</w:t>
      </w:r>
      <w:r w:rsidRPr="00612B83">
        <w:t xml:space="preserve"> different. Generally</w:t>
      </w:r>
      <w:r w:rsidR="00D834AE">
        <w:t xml:space="preserve"> </w:t>
      </w:r>
      <w:r w:rsidRPr="00612B83">
        <w:t xml:space="preserve">what happens with hair and beauty is </w:t>
      </w:r>
      <w:r w:rsidR="0039629D">
        <w:t xml:space="preserve">that </w:t>
      </w:r>
      <w:r w:rsidRPr="00612B83">
        <w:t>it all gets lumped into one</w:t>
      </w:r>
      <w:r w:rsidR="00D834AE">
        <w:t>. U</w:t>
      </w:r>
      <w:r w:rsidRPr="00612B83">
        <w:t>nfortunately</w:t>
      </w:r>
      <w:r w:rsidR="00D834AE">
        <w:t xml:space="preserve">, </w:t>
      </w:r>
      <w:r w:rsidRPr="00612B83">
        <w:t xml:space="preserve">the hairdressing sector is </w:t>
      </w:r>
      <w:r w:rsidR="004531EC">
        <w:t>different from</w:t>
      </w:r>
      <w:r w:rsidRPr="00612B83">
        <w:t xml:space="preserve"> the barbering sector, which is </w:t>
      </w:r>
      <w:r w:rsidR="004531EC">
        <w:t>different from</w:t>
      </w:r>
      <w:r w:rsidRPr="00612B83">
        <w:t xml:space="preserve"> the beauty sector.</w:t>
      </w:r>
    </w:p>
    <w:p w:rsidR="00612B83" w:rsidRPr="00612B83" w:rsidP="00BE5784">
      <w:pPr>
        <w:pStyle w:val="Remark"/>
      </w:pPr>
      <w:sdt>
        <w:sdtPr>
          <w:alias w:val="Member"/>
          <w:tag w:val="&lt;Member mnisId='5274' dodsId='173151'&gt;"/>
          <w:id w:val="-1296986011"/>
          <w:placeholder>
            <w:docPart w:val="8CFB2636EB844A47AB350D123968B696"/>
          </w:placeholder>
          <w:richText/>
        </w:sdtPr>
        <w:sdtContent>
          <w:r w:rsidRPr="00D81F99" w:rsidR="00123132">
            <w:rPr>
              <w:b/>
            </w:rPr>
            <w:t>Sonia Kumar:</w:t>
          </w:r>
        </w:sdtContent>
      </w:sdt>
      <w:r w:rsidRPr="00612B83" w:rsidR="00123132">
        <w:t xml:space="preserve"> </w:t>
      </w:r>
      <w:r w:rsidR="00E341F1">
        <w:t>Yes</w:t>
      </w:r>
      <w:r w:rsidR="00397259">
        <w:t xml:space="preserve">, </w:t>
      </w:r>
      <w:r w:rsidR="00E341F1">
        <w:t xml:space="preserve">I am saying that it </w:t>
      </w:r>
      <w:r w:rsidRPr="00612B83">
        <w:t xml:space="preserve">might be </w:t>
      </w:r>
      <w:r w:rsidR="004531EC">
        <w:t>different from</w:t>
      </w:r>
      <w:r w:rsidRPr="00612B83">
        <w:t xml:space="preserve"> Victoria’s</w:t>
      </w:r>
      <w:r w:rsidR="00E341F1">
        <w:t>—</w:t>
      </w:r>
    </w:p>
    <w:p w:rsidR="00612B83" w:rsidRPr="00612B83" w:rsidP="00BE5784">
      <w:pPr>
        <w:pStyle w:val="Answer"/>
      </w:pPr>
      <w:sdt>
        <w:sdtPr>
          <w:alias w:val="Witness"/>
          <w:id w:val="125816492"/>
          <w:placeholder>
            <w:docPart w:val="02D11148E3DB4825AB1D3C7C36EC3A20"/>
          </w:placeholder>
          <w:richText/>
        </w:sdtPr>
        <w:sdtContent>
          <w:r w:rsidRPr="00217937" w:rsidR="00DF36AB">
            <w:rPr>
              <w:b/>
              <w:i/>
              <w:iCs/>
            </w:rPr>
            <w:t>Caroline Larissey:</w:t>
          </w:r>
        </w:sdtContent>
      </w:sdt>
      <w:r w:rsidRPr="00612B83" w:rsidR="00DF36AB">
        <w:t xml:space="preserve"> </w:t>
      </w:r>
      <w:r w:rsidR="003D294B">
        <w:t xml:space="preserve">If </w:t>
      </w:r>
      <w:r w:rsidRPr="00612B83">
        <w:t>you go on the high street, you will see beauty salon</w:t>
      </w:r>
      <w:r w:rsidR="000C307C">
        <w:t>s</w:t>
      </w:r>
      <w:r w:rsidRPr="00612B83">
        <w:t xml:space="preserve"> </w:t>
      </w:r>
      <w:r w:rsidR="000C307C">
        <w:t xml:space="preserve">and </w:t>
      </w:r>
      <w:r w:rsidRPr="00612B83">
        <w:t>aesthetic clinic</w:t>
      </w:r>
      <w:r w:rsidR="000C307C">
        <w:t>s</w:t>
      </w:r>
      <w:r w:rsidRPr="00612B83">
        <w:t xml:space="preserve"> that are doing really well because consumers are spending on that area. It seems to be peaking at the moment</w:t>
      </w:r>
      <w:r w:rsidR="000C307C">
        <w:t xml:space="preserve">. That </w:t>
      </w:r>
      <w:r w:rsidRPr="00612B83">
        <w:t>is probably where your statistics are coming from on the growth side of things, not predominantly perhaps the hair and the barbering side.</w:t>
      </w:r>
    </w:p>
    <w:p w:rsidR="004947D3" w:rsidP="00BE5784">
      <w:pPr>
        <w:pStyle w:val="Answer"/>
      </w:pPr>
      <w:sdt>
        <w:sdtPr>
          <w:alias w:val="Witness"/>
          <w:id w:val="-276331624"/>
          <w:placeholder>
            <w:docPart w:val="9D82C1DA031C4CDEACE3CC4C2A25374B"/>
          </w:placeholder>
          <w:richText/>
        </w:sdtPr>
        <w:sdtContent>
          <w:r w:rsidRPr="00217937" w:rsidR="00B834E6">
            <w:rPr>
              <w:b/>
              <w:i/>
              <w:iCs/>
            </w:rPr>
            <w:t>Victoria Brownlie:</w:t>
          </w:r>
        </w:sdtContent>
      </w:sdt>
      <w:r w:rsidRPr="00612B83" w:rsidR="00B834E6">
        <w:t xml:space="preserve"> </w:t>
      </w:r>
      <w:r w:rsidRPr="00612B83" w:rsidR="00612B83">
        <w:t>That is where the SIC code</w:t>
      </w:r>
      <w:r w:rsidR="00CC2497">
        <w:t xml:space="preserve"> comes in</w:t>
      </w:r>
      <w:r w:rsidR="00BE5784">
        <w:t>; m</w:t>
      </w:r>
      <w:r w:rsidRPr="00612B83" w:rsidR="00612B83">
        <w:t>y boss is going to love that I have mentioned this today</w:t>
      </w:r>
      <w:r w:rsidR="00CC2497">
        <w:t xml:space="preserve">. </w:t>
      </w:r>
      <w:r w:rsidR="004531EC">
        <w:t>Under</w:t>
      </w:r>
      <w:r>
        <w:t xml:space="preserve"> </w:t>
      </w:r>
      <w:r w:rsidRPr="00612B83" w:rsidR="00612B83">
        <w:t xml:space="preserve">the </w:t>
      </w:r>
      <w:r w:rsidRPr="00612B83" w:rsidR="004531EC">
        <w:t>standard industrial classification</w:t>
      </w:r>
      <w:r w:rsidRPr="00612B83">
        <w:t xml:space="preserve"> </w:t>
      </w:r>
      <w:r w:rsidRPr="00612B83" w:rsidR="00612B83">
        <w:t xml:space="preserve">code, we are </w:t>
      </w:r>
      <w:r>
        <w:t xml:space="preserve">currently </w:t>
      </w:r>
      <w:r w:rsidRPr="00612B83" w:rsidR="00612B83">
        <w:t>lumped in with laundrettes, funeral directors</w:t>
      </w:r>
      <w:r>
        <w:t xml:space="preserve"> and</w:t>
      </w:r>
      <w:r w:rsidRPr="00612B83" w:rsidR="00612B83">
        <w:t xml:space="preserve"> other services</w:t>
      </w:r>
      <w:r>
        <w:t>. I</w:t>
      </w:r>
      <w:r w:rsidRPr="00612B83" w:rsidR="00612B83">
        <w:t xml:space="preserve">t is frankly insulting because it means </w:t>
      </w:r>
      <w:r w:rsidR="004531EC">
        <w:t xml:space="preserve">that </w:t>
      </w:r>
      <w:r w:rsidRPr="00612B83" w:rsidR="00612B83">
        <w:t>there is absolutely no way to distinguish between the many facets that Caroline</w:t>
      </w:r>
      <w:r>
        <w:t xml:space="preserve"> has</w:t>
      </w:r>
      <w:r w:rsidRPr="00612B83" w:rsidR="00612B83">
        <w:t xml:space="preserve"> identified across our industry.</w:t>
      </w:r>
    </w:p>
    <w:p w:rsidR="00612B83" w:rsidRPr="00612B83" w:rsidP="00BE5784">
      <w:pPr>
        <w:pStyle w:val="Answer"/>
      </w:pPr>
      <w:r>
        <w:t>T</w:t>
      </w:r>
      <w:r w:rsidRPr="00612B83">
        <w:t xml:space="preserve">he British Beauty Council </w:t>
      </w:r>
      <w:r>
        <w:t xml:space="preserve">has been working </w:t>
      </w:r>
      <w:r w:rsidRPr="00612B83">
        <w:t>diligently for five years to update these to a certain degree</w:t>
      </w:r>
      <w:r>
        <w:t>. W</w:t>
      </w:r>
      <w:r w:rsidRPr="00612B83">
        <w:t>e are basically there, but we are still in a situation at the moment where hair and beauty is clubbed in as one.</w:t>
      </w:r>
    </w:p>
    <w:p w:rsidR="004530FF" w:rsidP="00BE5784">
      <w:pPr>
        <w:pStyle w:val="Answer"/>
      </w:pPr>
      <w:r>
        <w:t xml:space="preserve">While </w:t>
      </w:r>
      <w:r w:rsidRPr="00612B83" w:rsidR="00612B83">
        <w:t xml:space="preserve">the hair sector </w:t>
      </w:r>
      <w:r>
        <w:t xml:space="preserve">has been in decline </w:t>
      </w:r>
      <w:r w:rsidRPr="00612B83" w:rsidR="00612B83">
        <w:t>for over a decade, even pre-</w:t>
      </w:r>
      <w:r w:rsidR="00981E02">
        <w:t>covid</w:t>
      </w:r>
      <w:r w:rsidRPr="00612B83" w:rsidR="00612B83">
        <w:t>, the other elements of the beauty industry</w:t>
      </w:r>
      <w:r>
        <w:t xml:space="preserve">—we are talking about </w:t>
      </w:r>
      <w:r w:rsidRPr="00612B83" w:rsidR="00612B83">
        <w:t>professional services</w:t>
      </w:r>
      <w:r>
        <w:t>—</w:t>
      </w:r>
      <w:r w:rsidRPr="00612B83" w:rsidR="00612B83">
        <w:t>have been in growth, as Caroline mentioned</w:t>
      </w:r>
      <w:r>
        <w:t>. A</w:t>
      </w:r>
      <w:r w:rsidRPr="00612B83" w:rsidR="00612B83">
        <w:t xml:space="preserve">esthetics </w:t>
      </w:r>
      <w:r>
        <w:t xml:space="preserve">is </w:t>
      </w:r>
      <w:r w:rsidRPr="00612B83" w:rsidR="00612B83">
        <w:t>hugely on the rise.</w:t>
      </w:r>
      <w:r>
        <w:t xml:space="preserve"> </w:t>
      </w:r>
      <w:r w:rsidRPr="00612B83" w:rsidR="00612B83">
        <w:t>Barbering, to be fair, is very popular</w:t>
      </w:r>
      <w:r>
        <w:t xml:space="preserve">. </w:t>
      </w:r>
    </w:p>
    <w:p w:rsidR="00BE5784" w:rsidP="00BE5784">
      <w:pPr>
        <w:pStyle w:val="Answer"/>
      </w:pPr>
      <w:r>
        <w:t>A</w:t>
      </w:r>
      <w:r w:rsidRPr="00612B83" w:rsidR="00612B83">
        <w:t xml:space="preserve">s Toby mentioned, over the last decade </w:t>
      </w:r>
      <w:r w:rsidRPr="00612B83" w:rsidR="004530FF">
        <w:t xml:space="preserve">we have seen a 46% increase </w:t>
      </w:r>
      <w:r w:rsidRPr="00612B83" w:rsidR="00612B83">
        <w:t xml:space="preserve">of businesses </w:t>
      </w:r>
      <w:r w:rsidR="004530FF">
        <w:t xml:space="preserve">with </w:t>
      </w:r>
      <w:r w:rsidRPr="00612B83" w:rsidR="00612B83">
        <w:t>under five employees</w:t>
      </w:r>
      <w:r w:rsidR="004530FF">
        <w:t>. U</w:t>
      </w:r>
      <w:r w:rsidRPr="00612B83" w:rsidR="00612B83">
        <w:t>ltimately</w:t>
      </w:r>
      <w:r w:rsidR="004530FF">
        <w:t xml:space="preserve">, those are </w:t>
      </w:r>
      <w:r w:rsidRPr="00612B83" w:rsidR="00612B83">
        <w:t>one-man bands</w:t>
      </w:r>
      <w:r w:rsidR="004530FF">
        <w:t xml:space="preserve">. Those are </w:t>
      </w:r>
      <w:r w:rsidRPr="00612B83" w:rsidR="00612B83">
        <w:t xml:space="preserve">people </w:t>
      </w:r>
      <w:r w:rsidR="004530FF">
        <w:t xml:space="preserve">who </w:t>
      </w:r>
      <w:r w:rsidRPr="00612B83" w:rsidR="00612B83">
        <w:t>are working for themselves</w:t>
      </w:r>
      <w:r w:rsidR="004530FF">
        <w:t>. L</w:t>
      </w:r>
      <w:r w:rsidRPr="00612B83" w:rsidR="00612B83">
        <w:t>et us get this straight</w:t>
      </w:r>
      <w:r w:rsidR="004530FF">
        <w:t>. T</w:t>
      </w:r>
      <w:r w:rsidRPr="00612B83" w:rsidR="00612B83">
        <w:t xml:space="preserve">here are people </w:t>
      </w:r>
      <w:r w:rsidR="004530FF">
        <w:t xml:space="preserve">who want </w:t>
      </w:r>
      <w:r w:rsidRPr="00612B83" w:rsidR="00612B83">
        <w:t>to do that</w:t>
      </w:r>
      <w:r w:rsidR="004530FF">
        <w:t xml:space="preserve">, who are </w:t>
      </w:r>
      <w:r w:rsidRPr="00612B83" w:rsidR="00612B83">
        <w:t>doing it legitimately</w:t>
      </w:r>
      <w:r w:rsidR="004530FF">
        <w:t xml:space="preserve">, who are </w:t>
      </w:r>
      <w:r w:rsidRPr="00612B83" w:rsidR="00612B83">
        <w:t>earning a good wage</w:t>
      </w:r>
      <w:r w:rsidR="004530FF">
        <w:t xml:space="preserve"> and who </w:t>
      </w:r>
      <w:r w:rsidRPr="00612B83" w:rsidR="00612B83">
        <w:t>should be able to do that legally</w:t>
      </w:r>
      <w:r w:rsidR="004530FF">
        <w:t xml:space="preserve">. </w:t>
      </w:r>
    </w:p>
    <w:p w:rsidR="00612B83" w:rsidRPr="00612B83" w:rsidP="00BE5784">
      <w:pPr>
        <w:pStyle w:val="Answer"/>
      </w:pPr>
      <w:r>
        <w:t>T</w:t>
      </w:r>
      <w:r w:rsidRPr="00612B83">
        <w:t xml:space="preserve">here are others </w:t>
      </w:r>
      <w:r w:rsidR="004531EC">
        <w:t>who</w:t>
      </w:r>
      <w:r w:rsidRPr="00612B83">
        <w:t xml:space="preserve"> are going through a disguised self-employment model, which we do need to tackle</w:t>
      </w:r>
      <w:r w:rsidR="00C557C1">
        <w:t>. T</w:t>
      </w:r>
      <w:r w:rsidRPr="00612B83">
        <w:t xml:space="preserve">hat is where we are working with people </w:t>
      </w:r>
      <w:r w:rsidR="00C557C1">
        <w:t xml:space="preserve">such as </w:t>
      </w:r>
      <w:r w:rsidRPr="00612B83">
        <w:t>HMRC to produce better guidelines so employers can make sure</w:t>
      </w:r>
      <w:r w:rsidR="00C557C1">
        <w:t xml:space="preserve">, </w:t>
      </w:r>
      <w:r w:rsidRPr="00612B83">
        <w:t xml:space="preserve">if they are going down this line of having self-employed </w:t>
      </w:r>
      <w:r w:rsidR="00EE1C36">
        <w:t xml:space="preserve">and </w:t>
      </w:r>
      <w:r w:rsidRPr="00612B83">
        <w:t xml:space="preserve">employed </w:t>
      </w:r>
      <w:r w:rsidRPr="00612B83">
        <w:t>people working in their salons, they are clear what that distinction is and what the expectation is from both sides.</w:t>
      </w:r>
    </w:p>
    <w:p w:rsidR="00612B83" w:rsidRPr="00612B83" w:rsidP="00BE5784">
      <w:pPr>
        <w:pStyle w:val="Question"/>
      </w:pPr>
      <w:sdt>
        <w:sdtPr>
          <w:alias w:val="Member"/>
          <w:tag w:val="&lt;Member mnisId='4938' dodsId='116913'&gt;"/>
          <w:id w:val="-76598755"/>
          <w:placeholder>
            <w:docPart w:val="28E0BDEA5AAC4030AABD68E3491CB161"/>
          </w:placeholder>
          <w:richText/>
        </w:sdtPr>
        <w:sdtContent>
          <w:r w:rsidRPr="00774735" w:rsidR="00BF3020">
            <w:rPr>
              <w:b/>
            </w:rPr>
            <w:t>Chair:</w:t>
          </w:r>
        </w:sdtContent>
      </w:sdt>
      <w:r w:rsidRPr="00612B83" w:rsidR="00BF3020">
        <w:t xml:space="preserve"> </w:t>
      </w:r>
      <w:r w:rsidRPr="00612B83">
        <w:t>Are we going to fix this with better guidelines?</w:t>
      </w:r>
    </w:p>
    <w:p w:rsidR="00351057" w:rsidP="00BE5784">
      <w:pPr>
        <w:pStyle w:val="Answer"/>
      </w:pPr>
      <w:sdt>
        <w:sdtPr>
          <w:alias w:val="Witness"/>
          <w:id w:val="1475565966"/>
          <w:placeholder>
            <w:docPart w:val="E800980799E64997AF5AA496B07479A8"/>
          </w:placeholder>
          <w:richText/>
        </w:sdtPr>
        <w:sdtContent>
          <w:sdt>
            <w:sdtPr>
              <w:alias w:val="Witness"/>
              <w:id w:val="1410740912"/>
              <w:placeholder>
                <w:docPart w:val="705368817EB44258A5162B051F8D7297"/>
              </w:placeholder>
              <w:richText/>
            </w:sdtPr>
            <w:sdtContent>
              <w:r w:rsidRPr="00217937" w:rsidR="00552C65">
                <w:rPr>
                  <w:b/>
                  <w:i/>
                  <w:iCs/>
                </w:rPr>
                <w:t>Victoria Brownlie:</w:t>
              </w:r>
            </w:sdtContent>
          </w:sdt>
        </w:sdtContent>
      </w:sdt>
      <w:r w:rsidRPr="00612B83" w:rsidR="00434C77">
        <w:t xml:space="preserve"> </w:t>
      </w:r>
      <w:r w:rsidRPr="00612B83" w:rsidR="00612B83">
        <w:t>It is a start</w:t>
      </w:r>
      <w:r>
        <w:t>. T</w:t>
      </w:r>
      <w:r w:rsidRPr="00612B83" w:rsidR="00612B83">
        <w:t xml:space="preserve">hat is as far as we have </w:t>
      </w:r>
      <w:r>
        <w:t xml:space="preserve">got </w:t>
      </w:r>
      <w:r w:rsidRPr="00612B83" w:rsidR="00612B83">
        <w:t>so far</w:t>
      </w:r>
      <w:r>
        <w:t xml:space="preserve">. There </w:t>
      </w:r>
      <w:r w:rsidRPr="00612B83" w:rsidR="00612B83">
        <w:t>absolutely is more that we should be doing</w:t>
      </w:r>
      <w:r>
        <w:t xml:space="preserve">. Yes, </w:t>
      </w:r>
      <w:r w:rsidRPr="00612B83" w:rsidR="00612B83">
        <w:t>I completely take your point there</w:t>
      </w:r>
      <w:r>
        <w:t xml:space="preserve">. </w:t>
      </w:r>
    </w:p>
    <w:p w:rsidR="00645B20" w:rsidP="00BE5784">
      <w:pPr>
        <w:pStyle w:val="Question"/>
      </w:pPr>
      <w:sdt>
        <w:sdtPr>
          <w:alias w:val="Member"/>
          <w:tag w:val="&lt;Member mnisId='5274' dodsId='173151'&gt;"/>
          <w:id w:val="85115473"/>
          <w:placeholder>
            <w:docPart w:val="05E4683B60984643997535437DAA4718"/>
          </w:placeholder>
          <w:richText/>
        </w:sdtPr>
        <w:sdtContent>
          <w:r w:rsidR="007C7898">
            <w:rPr>
              <w:b/>
            </w:rPr>
            <w:t>Sonia Kumar:</w:t>
          </w:r>
        </w:sdtContent>
      </w:sdt>
      <w:r w:rsidRPr="00612B83" w:rsidR="007C7898">
        <w:t xml:space="preserve"> </w:t>
      </w:r>
      <w:r w:rsidR="00384C8D">
        <w:t xml:space="preserve">Gareth, </w:t>
      </w:r>
      <w:r w:rsidR="00FB6828">
        <w:t xml:space="preserve">I </w:t>
      </w:r>
      <w:r w:rsidR="00E45A4D">
        <w:t xml:space="preserve">want to </w:t>
      </w:r>
      <w:r w:rsidR="00FB6828">
        <w:t xml:space="preserve">come back to the </w:t>
      </w:r>
      <w:r w:rsidRPr="00612B83" w:rsidR="00612B83">
        <w:t xml:space="preserve">point </w:t>
      </w:r>
      <w:r w:rsidR="00193DB9">
        <w:t xml:space="preserve">that </w:t>
      </w:r>
      <w:r w:rsidR="00FB6828">
        <w:t xml:space="preserve">you made at the beginning about </w:t>
      </w:r>
      <w:r w:rsidRPr="00612B83" w:rsidR="00612B83">
        <w:t>money laundering and what is happening on shop fronts</w:t>
      </w:r>
      <w:r>
        <w:t>. C</w:t>
      </w:r>
      <w:r w:rsidRPr="00612B83" w:rsidR="00612B83">
        <w:t xml:space="preserve">an you go into a little bit more detail </w:t>
      </w:r>
      <w:r>
        <w:t>on that?</w:t>
      </w:r>
    </w:p>
    <w:p w:rsidR="000A7557" w:rsidP="00BE5784">
      <w:pPr>
        <w:pStyle w:val="Answer"/>
      </w:pPr>
      <w:sdt>
        <w:sdtPr>
          <w:alias w:val="Witness"/>
          <w:id w:val="1087124645"/>
          <w:placeholder>
            <w:docPart w:val="C2977AC42C3344DD80CFE858BB1EB95E"/>
          </w:placeholder>
          <w:richText/>
        </w:sdtPr>
        <w:sdtContent>
          <w:r w:rsidR="00645B20">
            <w:rPr>
              <w:b/>
              <w:i/>
              <w:iCs/>
            </w:rPr>
            <w:t>Gareth Penn:</w:t>
          </w:r>
        </w:sdtContent>
      </w:sdt>
      <w:r w:rsidRPr="00612B83" w:rsidR="00645B20">
        <w:t xml:space="preserve"> </w:t>
      </w:r>
      <w:r w:rsidR="00645B20">
        <w:t>O</w:t>
      </w:r>
      <w:r w:rsidRPr="00612B83" w:rsidR="00645B20">
        <w:t>n our high streets</w:t>
      </w:r>
      <w:r w:rsidR="00645B20">
        <w:t>, w</w:t>
      </w:r>
      <w:r w:rsidRPr="00612B83" w:rsidR="00612B83">
        <w:t xml:space="preserve">e can all identify barbers </w:t>
      </w:r>
      <w:r w:rsidR="00645B20">
        <w:t xml:space="preserve">that </w:t>
      </w:r>
      <w:r w:rsidRPr="00612B83" w:rsidR="00612B83">
        <w:t>do not look right</w:t>
      </w:r>
      <w:r w:rsidR="00645B20">
        <w:t xml:space="preserve">. </w:t>
      </w:r>
      <w:r w:rsidR="00175B57">
        <w:t>You talked about growth. S</w:t>
      </w:r>
      <w:r w:rsidRPr="00612B83" w:rsidR="00612B83">
        <w:t>ome of the growth in barbering is because of these illegal enterprises</w:t>
      </w:r>
      <w:r w:rsidR="00BF0035">
        <w:t>. T</w:t>
      </w:r>
      <w:r w:rsidRPr="00612B83" w:rsidR="00612B83">
        <w:t>hey have a similar look and feel to these shops</w:t>
      </w:r>
      <w:r w:rsidR="00BF0035">
        <w:t xml:space="preserve">, </w:t>
      </w:r>
      <w:r w:rsidRPr="00612B83" w:rsidR="00612B83">
        <w:t>but</w:t>
      </w:r>
      <w:r w:rsidR="00BF0035">
        <w:t xml:space="preserve">, </w:t>
      </w:r>
      <w:r w:rsidRPr="00612B83" w:rsidR="00612B83">
        <w:t>because there is no register of who can trade as a hairdresser or barber</w:t>
      </w:r>
      <w:r w:rsidR="00BF0035">
        <w:t xml:space="preserve">, </w:t>
      </w:r>
      <w:r w:rsidRPr="00612B83" w:rsidR="00612B83">
        <w:t>there is nothing to stop these enterprises being opened</w:t>
      </w:r>
      <w:r w:rsidR="00193DB9">
        <w:t>.</w:t>
      </w:r>
    </w:p>
    <w:p w:rsidR="00612B83" w:rsidRPr="00612B83" w:rsidP="00BE5784">
      <w:pPr>
        <w:pStyle w:val="Answer"/>
      </w:pPr>
      <w:r>
        <w:t>I</w:t>
      </w:r>
      <w:r w:rsidRPr="00612B83">
        <w:t>t is not right to call them Turkish barbers</w:t>
      </w:r>
      <w:r>
        <w:t>. T</w:t>
      </w:r>
      <w:r w:rsidRPr="00612B83">
        <w:t>hat is a misnomer</w:t>
      </w:r>
      <w:r>
        <w:t>. T</w:t>
      </w:r>
      <w:r w:rsidRPr="00612B83">
        <w:t>hese are criminal enterprises being used for money laundering</w:t>
      </w:r>
      <w:r w:rsidR="000A7557">
        <w:t xml:space="preserve">, </w:t>
      </w:r>
      <w:r w:rsidRPr="00612B83">
        <w:t>which has been derived through people smuggling</w:t>
      </w:r>
      <w:r w:rsidR="000A7557">
        <w:t xml:space="preserve">, </w:t>
      </w:r>
      <w:r w:rsidRPr="00612B83">
        <w:t>drugs</w:t>
      </w:r>
      <w:r w:rsidR="000A7557">
        <w:t xml:space="preserve">, </w:t>
      </w:r>
      <w:r w:rsidRPr="00612B83">
        <w:t>prostitution and other illegal activities.</w:t>
      </w:r>
      <w:r w:rsidR="000A7557">
        <w:t xml:space="preserve"> </w:t>
      </w:r>
      <w:r w:rsidRPr="00612B83">
        <w:t>They are clever people</w:t>
      </w:r>
      <w:r w:rsidR="000A7557">
        <w:t>. T</w:t>
      </w:r>
      <w:r w:rsidRPr="00612B83">
        <w:t>hey have identified a loophole in our system and they are taking advantage of it.</w:t>
      </w:r>
    </w:p>
    <w:p w:rsidR="00612B83" w:rsidRPr="00612B83" w:rsidP="00BE5784">
      <w:pPr>
        <w:pStyle w:val="Answer"/>
      </w:pPr>
      <w:sdt>
        <w:sdtPr>
          <w:alias w:val="Witness"/>
          <w:id w:val="-1431499913"/>
          <w:placeholder>
            <w:docPart w:val="EA6819CBB0094B7D90BAFB2ED481237E"/>
          </w:placeholder>
          <w:richText/>
        </w:sdtPr>
        <w:sdtContent>
          <w:r w:rsidRPr="00217937" w:rsidR="00B834E6">
            <w:rPr>
              <w:b/>
              <w:i/>
              <w:iCs/>
            </w:rPr>
            <w:t>Victoria Brownlie:</w:t>
          </w:r>
        </w:sdtContent>
      </w:sdt>
      <w:r w:rsidRPr="00612B83" w:rsidR="00B834E6">
        <w:t xml:space="preserve"> </w:t>
      </w:r>
      <w:r w:rsidRPr="00612B83">
        <w:t>It goes to modern slavery as well</w:t>
      </w:r>
      <w:r w:rsidR="007212AD">
        <w:t>. W</w:t>
      </w:r>
      <w:r w:rsidRPr="00612B83">
        <w:t xml:space="preserve">e have worked </w:t>
      </w:r>
      <w:r w:rsidR="007212AD">
        <w:t xml:space="preserve">on this </w:t>
      </w:r>
      <w:r w:rsidRPr="00612B83">
        <w:t>with the Home Office around barbershops and nail bars</w:t>
      </w:r>
      <w:r w:rsidR="00372F3B">
        <w:t xml:space="preserve">, </w:t>
      </w:r>
      <w:r w:rsidRPr="00612B83">
        <w:t xml:space="preserve">which can be particularly prevalent in this area. It is not something </w:t>
      </w:r>
      <w:r w:rsidR="00372F3B">
        <w:t xml:space="preserve">that </w:t>
      </w:r>
      <w:r w:rsidRPr="00612B83">
        <w:t>we want to excuse</w:t>
      </w:r>
      <w:r w:rsidR="00372F3B">
        <w:t>. W</w:t>
      </w:r>
      <w:r w:rsidRPr="00612B83">
        <w:t>e are here to professionalise and raise the reputation of the industry</w:t>
      </w:r>
      <w:r w:rsidR="00372F3B">
        <w:t>. W</w:t>
      </w:r>
      <w:r w:rsidRPr="00612B83">
        <w:t xml:space="preserve">e do not want to be standing next to these people </w:t>
      </w:r>
      <w:r w:rsidR="00552C65">
        <w:t>who</w:t>
      </w:r>
      <w:r w:rsidRPr="00612B83">
        <w:t xml:space="preserve"> are frankly abusing a fantastic industry for their own ill-gotten gains.</w:t>
      </w:r>
    </w:p>
    <w:p w:rsidR="00334A60" w:rsidP="00BE5784">
      <w:pPr>
        <w:pStyle w:val="Answer"/>
      </w:pPr>
      <w:sdt>
        <w:sdtPr>
          <w:alias w:val="Witness"/>
          <w:id w:val="1836567459"/>
          <w:placeholder>
            <w:docPart w:val="4CD2C18CBBA2474987106124818E6C8D"/>
          </w:placeholder>
          <w:richText/>
        </w:sdtPr>
        <w:sdtContent>
          <w:r w:rsidRPr="00217937" w:rsidR="00F3418B">
            <w:rPr>
              <w:b/>
              <w:i/>
              <w:iCs/>
            </w:rPr>
            <w:t>Toby Dicker:</w:t>
          </w:r>
        </w:sdtContent>
      </w:sdt>
      <w:r w:rsidRPr="00612B83" w:rsidR="00F3418B">
        <w:t xml:space="preserve"> </w:t>
      </w:r>
      <w:r w:rsidR="00372F3B">
        <w:t xml:space="preserve">Can I politely jump in? </w:t>
      </w:r>
      <w:r w:rsidRPr="00612B83" w:rsidR="00612B83">
        <w:t>For me</w:t>
      </w:r>
      <w:r w:rsidR="00F3418B">
        <w:t>,</w:t>
      </w:r>
      <w:r w:rsidRPr="00612B83" w:rsidR="00612B83">
        <w:t xml:space="preserve"> it is a really simple fix. You have tried to give us rules</w:t>
      </w:r>
      <w:r w:rsidR="0095062D">
        <w:t xml:space="preserve">; </w:t>
      </w:r>
      <w:r w:rsidRPr="00612B83" w:rsidR="00612B83">
        <w:t xml:space="preserve">you have supposedly </w:t>
      </w:r>
      <w:r w:rsidR="0095062D">
        <w:t xml:space="preserve">tried to </w:t>
      </w:r>
      <w:r w:rsidRPr="00612B83" w:rsidR="00612B83">
        <w:t>enforce</w:t>
      </w:r>
      <w:r w:rsidR="0095062D">
        <w:t>. T</w:t>
      </w:r>
      <w:r w:rsidRPr="00612B83" w:rsidR="00612B83">
        <w:t>he gap</w:t>
      </w:r>
      <w:r w:rsidR="0095062D">
        <w:t xml:space="preserve"> is </w:t>
      </w:r>
      <w:r w:rsidRPr="00612B83" w:rsidR="00612B83">
        <w:t>so wide that</w:t>
      </w:r>
      <w:r w:rsidR="0095062D">
        <w:t xml:space="preserve">, </w:t>
      </w:r>
      <w:r w:rsidRPr="00612B83" w:rsidR="00612B83">
        <w:t>if you do not level the playing field between gig economy workers, self-employed</w:t>
      </w:r>
      <w:r w:rsidR="000354B6">
        <w:t xml:space="preserve"> and </w:t>
      </w:r>
      <w:r w:rsidRPr="00612B83" w:rsidR="00612B83">
        <w:t>disguised self-employed, this will continue forever.</w:t>
      </w:r>
    </w:p>
    <w:p w:rsidR="00612B83" w:rsidRPr="00612B83" w:rsidP="00BE5784">
      <w:pPr>
        <w:pStyle w:val="Answer"/>
      </w:pPr>
      <w:r w:rsidRPr="00612B83">
        <w:t xml:space="preserve">Look at the biggest organisations in the country </w:t>
      </w:r>
      <w:r w:rsidR="00334A60">
        <w:t xml:space="preserve">that </w:t>
      </w:r>
      <w:r w:rsidRPr="00612B83">
        <w:t>deliver goods</w:t>
      </w:r>
      <w:r w:rsidR="00334A60">
        <w:t>. D</w:t>
      </w:r>
      <w:r w:rsidRPr="00612B83">
        <w:t>o they employ anybody? No</w:t>
      </w:r>
      <w:r w:rsidR="00334A60">
        <w:t xml:space="preserve">, </w:t>
      </w:r>
      <w:r w:rsidRPr="00612B83">
        <w:t xml:space="preserve">they do not. Did they get touched by the last </w:t>
      </w:r>
      <w:r w:rsidR="00FE09A2">
        <w:t>Budget</w:t>
      </w:r>
      <w:r w:rsidRPr="00612B83">
        <w:t>? No</w:t>
      </w:r>
      <w:r w:rsidR="00334A60">
        <w:t xml:space="preserve">, </w:t>
      </w:r>
      <w:r w:rsidRPr="00612B83">
        <w:t>they did not. You have to narrow the gap between different business models</w:t>
      </w:r>
      <w:r w:rsidR="00334A60">
        <w:t xml:space="preserve">, </w:t>
      </w:r>
      <w:r w:rsidRPr="00612B83">
        <w:t xml:space="preserve">if you want </w:t>
      </w:r>
      <w:r w:rsidR="00B330A2">
        <w:t xml:space="preserve">employment to be a </w:t>
      </w:r>
      <w:r w:rsidRPr="00612B83">
        <w:t>success</w:t>
      </w:r>
      <w:r w:rsidR="003E37C1">
        <w:t xml:space="preserve">. Otherwise, </w:t>
      </w:r>
      <w:r w:rsidR="00334A60">
        <w:t xml:space="preserve">we </w:t>
      </w:r>
      <w:r w:rsidRPr="00612B83">
        <w:t>will all go that way</w:t>
      </w:r>
      <w:r w:rsidR="007C3C73">
        <w:t xml:space="preserve"> because e</w:t>
      </w:r>
      <w:r w:rsidRPr="00612B83">
        <w:t>nforcement has not worked.</w:t>
      </w:r>
      <w:r w:rsidR="00B330A2">
        <w:t xml:space="preserve"> </w:t>
      </w:r>
    </w:p>
    <w:p w:rsidR="00612B83" w:rsidRPr="00612B83" w:rsidP="00BE5784">
      <w:pPr>
        <w:pStyle w:val="Question"/>
      </w:pPr>
      <w:sdt>
        <w:sdtPr>
          <w:alias w:val="Member"/>
          <w:tag w:val="&lt;Member mnisId='4617' dodsId='117292'&gt;"/>
          <w:id w:val="-1202166196"/>
          <w:placeholder>
            <w:docPart w:val="8883418782FE4DB08431BF2CF6C2BFA7"/>
          </w:placeholder>
          <w:richText/>
        </w:sdtPr>
        <w:sdtContent>
          <w:r w:rsidRPr="00D81F99" w:rsidR="00216BDC">
            <w:rPr>
              <w:b/>
            </w:rPr>
            <w:t>Matt Western:</w:t>
          </w:r>
        </w:sdtContent>
      </w:sdt>
      <w:r w:rsidRPr="00612B83" w:rsidR="00216BDC">
        <w:t xml:space="preserve"> </w:t>
      </w:r>
      <w:r w:rsidRPr="00612B83">
        <w:t xml:space="preserve">I am really interested </w:t>
      </w:r>
      <w:r w:rsidR="0078128C">
        <w:t xml:space="preserve">in </w:t>
      </w:r>
      <w:r w:rsidRPr="00612B83">
        <w:t xml:space="preserve">the </w:t>
      </w:r>
      <w:r w:rsidR="0078128C">
        <w:t>a</w:t>
      </w:r>
      <w:r w:rsidRPr="00612B83">
        <w:t>ssociation</w:t>
      </w:r>
      <w:r w:rsidR="0078128C">
        <w:t>s’</w:t>
      </w:r>
      <w:r w:rsidRPr="00612B83">
        <w:t xml:space="preserve"> perspectives</w:t>
      </w:r>
      <w:r w:rsidR="0078128C">
        <w:t xml:space="preserve">. </w:t>
      </w:r>
      <w:r w:rsidRPr="00612B83">
        <w:t>Victoria</w:t>
      </w:r>
      <w:r w:rsidR="00FC1FF8">
        <w:t xml:space="preserve">, you mentioned </w:t>
      </w:r>
      <w:r w:rsidRPr="00612B83">
        <w:t>the Home Office</w:t>
      </w:r>
      <w:r w:rsidR="00FC1FF8">
        <w:t>. W</w:t>
      </w:r>
      <w:r w:rsidRPr="00612B83">
        <w:t>hat response are you getting from the Home Office on the suggestion that there are a lot of illegal businesses involved in money laundering? I am sure many of your members are on the high street</w:t>
      </w:r>
      <w:r w:rsidR="00FC1FF8">
        <w:t>. T</w:t>
      </w:r>
      <w:r w:rsidRPr="00612B83">
        <w:t xml:space="preserve">hey </w:t>
      </w:r>
      <w:r w:rsidR="00FC1FF8">
        <w:t xml:space="preserve">could </w:t>
      </w:r>
      <w:r w:rsidRPr="00612B83">
        <w:t xml:space="preserve">identify or suggest </w:t>
      </w:r>
      <w:r w:rsidR="00051A4E">
        <w:t xml:space="preserve">which businesses </w:t>
      </w:r>
      <w:r w:rsidRPr="00612B83">
        <w:t xml:space="preserve">these are. How is that process of identification being fed to Home Office and then to </w:t>
      </w:r>
      <w:r w:rsidR="00E760EC">
        <w:t xml:space="preserve">the </w:t>
      </w:r>
      <w:r w:rsidRPr="00612B83">
        <w:t>police for them to investigate?</w:t>
      </w:r>
    </w:p>
    <w:p w:rsidR="00612B83" w:rsidRPr="00612B83" w:rsidP="00BE5784">
      <w:pPr>
        <w:pStyle w:val="Answer"/>
      </w:pPr>
      <w:sdt>
        <w:sdtPr>
          <w:alias w:val="Witness"/>
          <w:id w:val="340514900"/>
          <w:placeholder>
            <w:docPart w:val="F01D4378D8A1467396D56F13E31DF7E1"/>
          </w:placeholder>
          <w:richText/>
        </w:sdtPr>
        <w:sdtContent>
          <w:r w:rsidRPr="00217937" w:rsidR="00B834E6">
            <w:rPr>
              <w:b/>
              <w:i/>
              <w:iCs/>
            </w:rPr>
            <w:t>Victoria Brownlie:</w:t>
          </w:r>
        </w:sdtContent>
      </w:sdt>
      <w:r w:rsidRPr="00612B83" w:rsidR="00B834E6">
        <w:t xml:space="preserve"> </w:t>
      </w:r>
      <w:r w:rsidRPr="00612B83">
        <w:t xml:space="preserve">I must admit my work </w:t>
      </w:r>
      <w:r w:rsidR="00E760EC">
        <w:t xml:space="preserve">with them </w:t>
      </w:r>
      <w:r w:rsidRPr="00612B83">
        <w:t>has mainly been around modern slavery as opposed to money laundering</w:t>
      </w:r>
      <w:r w:rsidR="008D5A43">
        <w:t xml:space="preserve">. That question </w:t>
      </w:r>
      <w:r w:rsidRPr="00612B83">
        <w:t>may be for Gareth</w:t>
      </w:r>
      <w:r w:rsidR="008D5A43">
        <w:t>. A</w:t>
      </w:r>
      <w:r w:rsidRPr="00612B83">
        <w:t>t the moment</w:t>
      </w:r>
      <w:r w:rsidR="008D5A43">
        <w:t xml:space="preserve">, </w:t>
      </w:r>
      <w:r w:rsidRPr="00612B83">
        <w:t>it is mainly around a whistleblowing facility</w:t>
      </w:r>
      <w:r w:rsidR="008D5A43">
        <w:t>. W</w:t>
      </w:r>
      <w:r w:rsidRPr="00612B83">
        <w:t xml:space="preserve">e encourage members and businesses to </w:t>
      </w:r>
      <w:r w:rsidR="008D5A43">
        <w:t xml:space="preserve">report </w:t>
      </w:r>
      <w:r w:rsidRPr="00612B83">
        <w:t xml:space="preserve">information to the relevant authorities within their local area or the police and </w:t>
      </w:r>
      <w:r w:rsidR="008F2E89">
        <w:t xml:space="preserve">the </w:t>
      </w:r>
      <w:r w:rsidRPr="00612B83">
        <w:t>Home Office directly.</w:t>
      </w:r>
    </w:p>
    <w:p w:rsidR="00612B83" w:rsidRPr="00612B83" w:rsidP="00BE5784">
      <w:pPr>
        <w:pStyle w:val="Question"/>
      </w:pPr>
      <w:sdt>
        <w:sdtPr>
          <w:alias w:val="Member"/>
          <w:tag w:val="&lt;Member mnisId='4617' dodsId='117292'&gt;"/>
          <w:id w:val="-1186979049"/>
          <w:placeholder>
            <w:docPart w:val="1FD4A905A3EC4D4386A9C582DC9D58D1"/>
          </w:placeholder>
          <w:richText/>
        </w:sdtPr>
        <w:sdtContent>
          <w:r w:rsidRPr="00D81F99" w:rsidR="007C3C73">
            <w:rPr>
              <w:b/>
            </w:rPr>
            <w:t>Matt Western:</w:t>
          </w:r>
        </w:sdtContent>
      </w:sdt>
      <w:r w:rsidRPr="00612B83" w:rsidR="007C3C73">
        <w:t xml:space="preserve"> </w:t>
      </w:r>
      <w:r w:rsidR="00C62AA2">
        <w:t xml:space="preserve">Sometimes it </w:t>
      </w:r>
      <w:r w:rsidRPr="00612B83">
        <w:t>does not work so well with the police directly</w:t>
      </w:r>
      <w:r w:rsidR="00CF7BC3">
        <w:t>. I</w:t>
      </w:r>
      <w:r w:rsidRPr="00612B83">
        <w:t xml:space="preserve">t might be better to have this </w:t>
      </w:r>
      <w:r w:rsidR="007E7A79">
        <w:t>channelled</w:t>
      </w:r>
      <w:r w:rsidRPr="00612B83">
        <w:t xml:space="preserve"> straight into Home Office </w:t>
      </w:r>
      <w:r w:rsidR="00A51247">
        <w:t xml:space="preserve">and </w:t>
      </w:r>
      <w:r w:rsidRPr="00612B83">
        <w:t>th</w:t>
      </w:r>
      <w:r w:rsidR="00A51247">
        <w:t>e</w:t>
      </w:r>
      <w:r w:rsidRPr="00612B83">
        <w:t xml:space="preserve">n for it to come back down again. </w:t>
      </w:r>
      <w:r w:rsidR="00661177">
        <w:t xml:space="preserve">Would </w:t>
      </w:r>
      <w:r w:rsidRPr="00612B83">
        <w:t>you agree with that?</w:t>
      </w:r>
    </w:p>
    <w:p w:rsidR="00612B83" w:rsidRPr="00612B83" w:rsidP="00BE5784">
      <w:pPr>
        <w:pStyle w:val="Answer"/>
      </w:pPr>
      <w:sdt>
        <w:sdtPr>
          <w:alias w:val="Witness"/>
          <w:id w:val="-1271159899"/>
          <w:placeholder>
            <w:docPart w:val="34EB0D5BB3504F1EB35EDD62F6212F1A"/>
          </w:placeholder>
          <w:richText/>
        </w:sdtPr>
        <w:sdtContent>
          <w:r w:rsidRPr="00217937" w:rsidR="00B834E6">
            <w:rPr>
              <w:b/>
              <w:i/>
              <w:iCs/>
            </w:rPr>
            <w:t>Victoria Brownlie:</w:t>
          </w:r>
        </w:sdtContent>
      </w:sdt>
      <w:r w:rsidRPr="00612B83" w:rsidR="00B834E6">
        <w:t xml:space="preserve"> </w:t>
      </w:r>
      <w:r w:rsidRPr="00612B83">
        <w:t>Yes</w:t>
      </w:r>
      <w:r w:rsidR="00661177">
        <w:t xml:space="preserve">. </w:t>
      </w:r>
      <w:r w:rsidRPr="00612B83">
        <w:t xml:space="preserve">I tend to find </w:t>
      </w:r>
      <w:r w:rsidR="009E6F9E">
        <w:t xml:space="preserve">that </w:t>
      </w:r>
      <w:r w:rsidRPr="00612B83">
        <w:t>a team in Home Office get put with us</w:t>
      </w:r>
      <w:r w:rsidR="009E6F9E">
        <w:t>. T</w:t>
      </w:r>
      <w:r w:rsidRPr="00612B83">
        <w:t>hey will do a little bit of work</w:t>
      </w:r>
      <w:r w:rsidR="009E6F9E">
        <w:t xml:space="preserve">, </w:t>
      </w:r>
      <w:r w:rsidRPr="00612B83">
        <w:t>and then we get a change of personnel</w:t>
      </w:r>
      <w:r w:rsidR="009E6F9E">
        <w:t xml:space="preserve">. When </w:t>
      </w:r>
      <w:r w:rsidRPr="00612B83">
        <w:t>they come back again 18 months later, the work starts again</w:t>
      </w:r>
      <w:r w:rsidR="009E6F9E">
        <w:t>. Y</w:t>
      </w:r>
      <w:r w:rsidRPr="00612B83">
        <w:t>ou hear nothing</w:t>
      </w:r>
      <w:r w:rsidR="009E6F9E">
        <w:t xml:space="preserve">. You wait another </w:t>
      </w:r>
      <w:r w:rsidRPr="00612B83">
        <w:t xml:space="preserve">18 months </w:t>
      </w:r>
      <w:r w:rsidR="009E6F9E">
        <w:t xml:space="preserve">and there is another </w:t>
      </w:r>
      <w:r w:rsidRPr="00612B83">
        <w:t>change</w:t>
      </w:r>
      <w:r w:rsidR="009E6F9E">
        <w:t>.</w:t>
      </w:r>
    </w:p>
    <w:p w:rsidR="00612B83" w:rsidRPr="00612B83" w:rsidP="00BE5784">
      <w:pPr>
        <w:pStyle w:val="Question"/>
      </w:pPr>
      <w:sdt>
        <w:sdtPr>
          <w:alias w:val="Member"/>
          <w:tag w:val="&lt;Member mnisId='4617' dodsId='117292'&gt;"/>
          <w:id w:val="531152554"/>
          <w:placeholder>
            <w:docPart w:val="0E39AB35783F4C10993BA4829F45983C"/>
          </w:placeholder>
          <w:richText/>
        </w:sdtPr>
        <w:sdtContent>
          <w:r w:rsidRPr="00D81F99" w:rsidR="007C3C73">
            <w:rPr>
              <w:b/>
            </w:rPr>
            <w:t>Matt Western:</w:t>
          </w:r>
        </w:sdtContent>
      </w:sdt>
      <w:r w:rsidRPr="00612B83" w:rsidR="007C3C73">
        <w:t xml:space="preserve"> </w:t>
      </w:r>
      <w:r w:rsidRPr="00612B83">
        <w:t>What is the industry’s sense of how much is being lost in terms of business to these illegal operations?</w:t>
      </w:r>
    </w:p>
    <w:p w:rsidR="00BA11C1" w:rsidP="00BE5784">
      <w:pPr>
        <w:pStyle w:val="Answer"/>
      </w:pPr>
      <w:sdt>
        <w:sdtPr>
          <w:alias w:val="Witness"/>
          <w:id w:val="1406498135"/>
          <w:placeholder>
            <w:docPart w:val="97F88C52923140B194C29F9FC77BCA48"/>
          </w:placeholder>
          <w:richText/>
        </w:sdtPr>
        <w:sdtContent>
          <w:r w:rsidRPr="00217937" w:rsidR="00434C77">
            <w:rPr>
              <w:b/>
              <w:i/>
              <w:iCs/>
            </w:rPr>
            <w:t>Gareth Penn:</w:t>
          </w:r>
        </w:sdtContent>
      </w:sdt>
      <w:r w:rsidRPr="00612B83" w:rsidR="00434C77">
        <w:t xml:space="preserve"> </w:t>
      </w:r>
      <w:r w:rsidRPr="00612B83" w:rsidR="00612B83">
        <w:t>That is very difficult to answer because we do not know how many there are</w:t>
      </w:r>
      <w:r w:rsidR="00003B9E">
        <w:t>. P</w:t>
      </w:r>
      <w:r w:rsidRPr="00612B83" w:rsidR="00612B83">
        <w:t>icking up on Victoria’s comment, the work is often done in silos instead of it being country</w:t>
      </w:r>
      <w:r>
        <w:t>-</w:t>
      </w:r>
      <w:r w:rsidRPr="00612B83" w:rsidR="00612B83">
        <w:t>wide</w:t>
      </w:r>
      <w:r>
        <w:t xml:space="preserve">. </w:t>
      </w:r>
    </w:p>
    <w:p w:rsidR="00612B83" w:rsidRPr="00612B83" w:rsidP="00BE5784">
      <w:pPr>
        <w:pStyle w:val="Answer"/>
      </w:pPr>
      <w:r>
        <w:t xml:space="preserve">It may be </w:t>
      </w:r>
      <w:r w:rsidRPr="00612B83">
        <w:t>one police force</w:t>
      </w:r>
      <w:r>
        <w:t xml:space="preserve">. We were doing quite a lot </w:t>
      </w:r>
      <w:r w:rsidR="00AC17FE">
        <w:t xml:space="preserve">of work </w:t>
      </w:r>
      <w:r>
        <w:t xml:space="preserve">with the </w:t>
      </w:r>
      <w:r w:rsidRPr="00612B83" w:rsidR="00AC17FE">
        <w:t>west midlands</w:t>
      </w:r>
      <w:r>
        <w:t xml:space="preserve">, </w:t>
      </w:r>
      <w:r w:rsidRPr="00612B83">
        <w:t>for example</w:t>
      </w:r>
      <w:r w:rsidR="00AC17FE">
        <w:t>.</w:t>
      </w:r>
      <w:r w:rsidRPr="00612B83">
        <w:t xml:space="preserve"> </w:t>
      </w:r>
      <w:r>
        <w:t xml:space="preserve">They </w:t>
      </w:r>
      <w:r w:rsidRPr="00612B83">
        <w:t>were very proactive for a three-month period</w:t>
      </w:r>
      <w:r>
        <w:t xml:space="preserve">. </w:t>
      </w:r>
      <w:r w:rsidR="00AC17FE">
        <w:t xml:space="preserve">The </w:t>
      </w:r>
      <w:r w:rsidRPr="00612B83">
        <w:t>project runs out of funding</w:t>
      </w:r>
      <w:r w:rsidR="00AC17FE">
        <w:t xml:space="preserve"> and</w:t>
      </w:r>
      <w:r>
        <w:t xml:space="preserve"> it </w:t>
      </w:r>
      <w:r w:rsidRPr="00612B83">
        <w:t>stops</w:t>
      </w:r>
      <w:r>
        <w:t>. A</w:t>
      </w:r>
      <w:r w:rsidRPr="00612B83">
        <w:t xml:space="preserve">ll that happens is </w:t>
      </w:r>
      <w:r>
        <w:t xml:space="preserve">that </w:t>
      </w:r>
      <w:r w:rsidRPr="00612B83">
        <w:t>the people are arrested one day</w:t>
      </w:r>
      <w:r>
        <w:t xml:space="preserve"> and </w:t>
      </w:r>
      <w:r w:rsidRPr="00612B83">
        <w:t>released</w:t>
      </w:r>
      <w:r>
        <w:t>. S</w:t>
      </w:r>
      <w:r w:rsidRPr="00612B83">
        <w:t>omebody else is back in that premises the next day because</w:t>
      </w:r>
      <w:r>
        <w:t xml:space="preserve">, </w:t>
      </w:r>
      <w:r w:rsidRPr="00612B83">
        <w:t>again, they are clever. We would like to see a much wider cross-</w:t>
      </w:r>
      <w:r w:rsidRPr="00612B83" w:rsidR="00AC17FE">
        <w:t xml:space="preserve">governmental </w:t>
      </w:r>
      <w:r w:rsidRPr="00612B83">
        <w:t>approach to this</w:t>
      </w:r>
      <w:r>
        <w:t xml:space="preserve">. </w:t>
      </w:r>
      <w:r w:rsidRPr="00612B83">
        <w:t xml:space="preserve">DBT </w:t>
      </w:r>
      <w:r>
        <w:t xml:space="preserve">has </w:t>
      </w:r>
      <w:r w:rsidRPr="00612B83">
        <w:t>been good</w:t>
      </w:r>
      <w:r>
        <w:t xml:space="preserve">. </w:t>
      </w:r>
      <w:r w:rsidR="00AC17FE">
        <w:t>It has</w:t>
      </w:r>
      <w:r>
        <w:t xml:space="preserve"> </w:t>
      </w:r>
      <w:r w:rsidRPr="00612B83">
        <w:t xml:space="preserve">been helping to drive this towards </w:t>
      </w:r>
      <w:r>
        <w:t xml:space="preserve">the </w:t>
      </w:r>
      <w:r w:rsidRPr="00612B83">
        <w:t>Home Office.</w:t>
      </w:r>
    </w:p>
    <w:p w:rsidR="00612B83" w:rsidRPr="00612B83" w:rsidP="00BE5784">
      <w:pPr>
        <w:pStyle w:val="Question"/>
      </w:pPr>
      <w:sdt>
        <w:sdtPr>
          <w:alias w:val="Member"/>
          <w:tag w:val="&lt;Member mnisId='4938' dodsId='116913'&gt;"/>
          <w:id w:val="1395859032"/>
          <w:placeholder>
            <w:docPart w:val="77E3BC0A55BB474FBD6811F6E9EAFD11"/>
          </w:placeholder>
          <w:richText/>
        </w:sdtPr>
        <w:sdtContent>
          <w:r w:rsidRPr="00774735" w:rsidR="00BF3020">
            <w:rPr>
              <w:b/>
            </w:rPr>
            <w:t>Chair:</w:t>
          </w:r>
        </w:sdtContent>
      </w:sdt>
      <w:r w:rsidRPr="00612B83" w:rsidR="00BF3020">
        <w:t xml:space="preserve"> </w:t>
      </w:r>
      <w:r w:rsidRPr="00612B83">
        <w:t>We have a loophole</w:t>
      </w:r>
      <w:r w:rsidR="000B1911">
        <w:t>. I</w:t>
      </w:r>
      <w:r w:rsidRPr="00612B83">
        <w:t>t is driving good firms out of business</w:t>
      </w:r>
      <w:r w:rsidR="00AC17FE">
        <w:t>;</w:t>
      </w:r>
      <w:r w:rsidR="000B1911">
        <w:t xml:space="preserve"> </w:t>
      </w:r>
      <w:r w:rsidR="00AC17FE">
        <w:t>i</w:t>
      </w:r>
      <w:r w:rsidRPr="00612B83" w:rsidR="00AC17FE">
        <w:t xml:space="preserve">t </w:t>
      </w:r>
      <w:r w:rsidRPr="00612B83">
        <w:t>is laundering money</w:t>
      </w:r>
      <w:r w:rsidR="000B1911">
        <w:t xml:space="preserve">; </w:t>
      </w:r>
      <w:r w:rsidRPr="00612B83">
        <w:t>it is contributing to modern slavery</w:t>
      </w:r>
      <w:r w:rsidR="000B1911">
        <w:t xml:space="preserve">; and </w:t>
      </w:r>
      <w:r w:rsidRPr="00612B83">
        <w:t>there is no sustained enforcement effort to shut it down. Is that what you are telling me?</w:t>
      </w:r>
    </w:p>
    <w:p w:rsidR="00612B83" w:rsidRPr="00612B83" w:rsidP="00BE5784">
      <w:pPr>
        <w:pStyle w:val="Answer"/>
      </w:pPr>
      <w:sdt>
        <w:sdtPr>
          <w:alias w:val="Witness"/>
          <w:id w:val="-554161523"/>
          <w:placeholder>
            <w:docPart w:val="A1B1ACF350DC49B4A09E8B9B7DC13203"/>
          </w:placeholder>
          <w:richText/>
        </w:sdtPr>
        <w:sdtContent>
          <w:r w:rsidRPr="00217937" w:rsidR="00434C77">
            <w:rPr>
              <w:b/>
              <w:i/>
              <w:iCs/>
            </w:rPr>
            <w:t>Gareth Penn:</w:t>
          </w:r>
        </w:sdtContent>
      </w:sdt>
      <w:r w:rsidRPr="00612B83" w:rsidR="00434C77">
        <w:t xml:space="preserve"> </w:t>
      </w:r>
      <w:r w:rsidR="000B1911">
        <w:t>That is c</w:t>
      </w:r>
      <w:r w:rsidRPr="00612B83">
        <w:t xml:space="preserve">orrect. The Hairdressers </w:t>
      </w:r>
      <w:r w:rsidR="00AE6E23">
        <w:t>(</w:t>
      </w:r>
      <w:r w:rsidRPr="00612B83">
        <w:t>Registration</w:t>
      </w:r>
      <w:r w:rsidR="00AE6E23">
        <w:t>)</w:t>
      </w:r>
      <w:r w:rsidRPr="00612B83">
        <w:t xml:space="preserve"> Act </w:t>
      </w:r>
      <w:r w:rsidR="00AE6E23">
        <w:t xml:space="preserve">1964 </w:t>
      </w:r>
      <w:r w:rsidRPr="00612B83">
        <w:t>is a voluntary register of those who wish to practi</w:t>
      </w:r>
      <w:r w:rsidR="00980CAA">
        <w:t>s</w:t>
      </w:r>
      <w:r w:rsidRPr="00612B83">
        <w:t xml:space="preserve">e as hairdressers or barbers. If it </w:t>
      </w:r>
      <w:r w:rsidR="00AC17FE">
        <w:t>was</w:t>
      </w:r>
      <w:r w:rsidR="00980CAA">
        <w:t xml:space="preserve"> </w:t>
      </w:r>
      <w:r w:rsidRPr="00612B83">
        <w:t>simply changed to be a mandatory register</w:t>
      </w:r>
      <w:r w:rsidR="00980CAA">
        <w:t xml:space="preserve">, </w:t>
      </w:r>
      <w:r w:rsidRPr="00612B83">
        <w:t>at least we would know who was working or wanting to work in this sector. It would not solve all these problems.</w:t>
      </w:r>
    </w:p>
    <w:p w:rsidR="00612B83" w:rsidRPr="00612B83" w:rsidP="00BE5784">
      <w:pPr>
        <w:pStyle w:val="Question"/>
      </w:pPr>
      <w:sdt>
        <w:sdtPr>
          <w:alias w:val="Member"/>
          <w:tag w:val="&lt;Member mnisId='4938' dodsId='116913'&gt;"/>
          <w:id w:val="-599252938"/>
          <w:placeholder>
            <w:docPart w:val="1F69D73395F349C1A2880BE4E63011BC"/>
          </w:placeholder>
          <w:richText/>
        </w:sdtPr>
        <w:sdtContent>
          <w:r w:rsidRPr="00774735" w:rsidR="00BF3020">
            <w:rPr>
              <w:b/>
            </w:rPr>
            <w:t>Chair:</w:t>
          </w:r>
        </w:sdtContent>
      </w:sdt>
      <w:r w:rsidRPr="00612B83" w:rsidR="00BF3020">
        <w:t xml:space="preserve"> </w:t>
      </w:r>
      <w:r w:rsidR="005025C5">
        <w:t>How m</w:t>
      </w:r>
      <w:r w:rsidRPr="00612B83">
        <w:t>any of these establishments</w:t>
      </w:r>
      <w:r w:rsidR="005025C5">
        <w:t>,</w:t>
      </w:r>
      <w:r w:rsidRPr="00612B83">
        <w:t xml:space="preserve"> to the best of your knowledge</w:t>
      </w:r>
      <w:r w:rsidR="005025C5">
        <w:t xml:space="preserve">, </w:t>
      </w:r>
      <w:r w:rsidRPr="00612B83">
        <w:t>have ever been shut down as a result of enforcement action</w:t>
      </w:r>
      <w:r w:rsidR="005025C5">
        <w:t>?</w:t>
      </w:r>
    </w:p>
    <w:p w:rsidR="00612B83" w:rsidRPr="00612B83" w:rsidP="00BE5784">
      <w:pPr>
        <w:pStyle w:val="Answer"/>
      </w:pPr>
      <w:sdt>
        <w:sdtPr>
          <w:alias w:val="Witness"/>
          <w:id w:val="-1565631736"/>
          <w:placeholder>
            <w:docPart w:val="20D7B2AA01DB444A9BD4BABA4266D233"/>
          </w:placeholder>
          <w:richText/>
        </w:sdtPr>
        <w:sdtContent>
          <w:r w:rsidRPr="00217937" w:rsidR="00434C77">
            <w:rPr>
              <w:b/>
              <w:i/>
              <w:iCs/>
            </w:rPr>
            <w:t>Gareth Penn:</w:t>
          </w:r>
        </w:sdtContent>
      </w:sdt>
      <w:r w:rsidRPr="00612B83" w:rsidR="00434C77">
        <w:t xml:space="preserve"> </w:t>
      </w:r>
      <w:r w:rsidR="004426A4">
        <w:t xml:space="preserve">How many have been shut down and </w:t>
      </w:r>
      <w:r w:rsidRPr="00612B83">
        <w:t>not reopened</w:t>
      </w:r>
      <w:r w:rsidR="004426A4">
        <w:t>?</w:t>
      </w:r>
      <w:r w:rsidRPr="00612B83">
        <w:t xml:space="preserve"> None</w:t>
      </w:r>
      <w:r w:rsidR="004426A4">
        <w:t>.</w:t>
      </w:r>
    </w:p>
    <w:p w:rsidR="00612B83" w:rsidRPr="00612B83" w:rsidP="00BE5784">
      <w:pPr>
        <w:pStyle w:val="Answer"/>
      </w:pPr>
      <w:sdt>
        <w:sdtPr>
          <w:alias w:val="Witness"/>
          <w:id w:val="256561684"/>
          <w:placeholder>
            <w:docPart w:val="CD0C2CD554C7458BB6DBCE122775A096"/>
          </w:placeholder>
          <w:richText/>
        </w:sdtPr>
        <w:sdtContent>
          <w:r w:rsidRPr="00217937" w:rsidR="00DF36AB">
            <w:rPr>
              <w:b/>
              <w:i/>
              <w:iCs/>
            </w:rPr>
            <w:t>Caroline Larissey:</w:t>
          </w:r>
        </w:sdtContent>
      </w:sdt>
      <w:r w:rsidRPr="00612B83" w:rsidR="00DF36AB">
        <w:t xml:space="preserve"> </w:t>
      </w:r>
      <w:r w:rsidRPr="00612B83">
        <w:t xml:space="preserve">I do not think there has been any. We work </w:t>
      </w:r>
      <w:r w:rsidR="00A0797F">
        <w:t xml:space="preserve">on </w:t>
      </w:r>
      <w:r w:rsidRPr="00612B83">
        <w:t>environmental health</w:t>
      </w:r>
      <w:r w:rsidR="00A0797F">
        <w:t>. W</w:t>
      </w:r>
      <w:r w:rsidRPr="00612B83">
        <w:t>e work with environmental health officers</w:t>
      </w:r>
      <w:r w:rsidR="00A0797F">
        <w:t xml:space="preserve">, who </w:t>
      </w:r>
      <w:r w:rsidRPr="00612B83">
        <w:t>can go into these businesses</w:t>
      </w:r>
      <w:r w:rsidR="00A0797F">
        <w:t xml:space="preserve">. The </w:t>
      </w:r>
      <w:r w:rsidRPr="00612B83">
        <w:t xml:space="preserve">environmental health officers </w:t>
      </w:r>
      <w:r w:rsidR="00A0797F">
        <w:t xml:space="preserve">say </w:t>
      </w:r>
      <w:r w:rsidRPr="00612B83">
        <w:t>to us</w:t>
      </w:r>
      <w:r w:rsidR="00A0797F">
        <w:t xml:space="preserve">, “We do not </w:t>
      </w:r>
      <w:r w:rsidRPr="00612B83">
        <w:t>have teeth</w:t>
      </w:r>
      <w:r w:rsidR="00A0797F">
        <w:t xml:space="preserve">. We do not have the </w:t>
      </w:r>
      <w:r w:rsidRPr="00612B83">
        <w:t>teeth to shut these down</w:t>
      </w:r>
      <w:r w:rsidR="00A0797F">
        <w:t>”. S</w:t>
      </w:r>
      <w:r w:rsidRPr="00612B83">
        <w:t xml:space="preserve">ome of them are doing really illegal practices </w:t>
      </w:r>
      <w:r w:rsidR="00A0797F">
        <w:t xml:space="preserve">and </w:t>
      </w:r>
      <w:r w:rsidRPr="00612B83">
        <w:t>really poor techniques</w:t>
      </w:r>
      <w:r w:rsidR="00A0797F">
        <w:t xml:space="preserve">, </w:t>
      </w:r>
      <w:r w:rsidRPr="00612B83">
        <w:t xml:space="preserve">but </w:t>
      </w:r>
      <w:r w:rsidR="009E706E">
        <w:t xml:space="preserve">there is nothing that </w:t>
      </w:r>
      <w:r w:rsidRPr="00612B83">
        <w:t>those environmental health officers can do</w:t>
      </w:r>
      <w:r w:rsidR="007C51F8">
        <w:t>. A</w:t>
      </w:r>
      <w:r w:rsidRPr="00612B83">
        <w:t>ll they can do is the employment at law work.</w:t>
      </w:r>
    </w:p>
    <w:p w:rsidR="00612B83" w:rsidRPr="00612B83" w:rsidP="00BE5784">
      <w:pPr>
        <w:pStyle w:val="Question"/>
      </w:pPr>
      <w:sdt>
        <w:sdtPr>
          <w:alias w:val="Member"/>
          <w:tag w:val="&lt;Member mnisId='4938' dodsId='116913'&gt;"/>
          <w:id w:val="-58483815"/>
          <w:placeholder>
            <w:docPart w:val="3D11435715E9407F9F69BE5A9F86C513"/>
          </w:placeholder>
          <w:richText/>
        </w:sdtPr>
        <w:sdtContent>
          <w:r w:rsidRPr="00774735" w:rsidR="00BF3020">
            <w:rPr>
              <w:b/>
            </w:rPr>
            <w:t>Chair:</w:t>
          </w:r>
        </w:sdtContent>
      </w:sdt>
      <w:r w:rsidRPr="00612B83" w:rsidR="00BF3020">
        <w:t xml:space="preserve"> </w:t>
      </w:r>
      <w:r w:rsidRPr="00612B83">
        <w:t xml:space="preserve">We have these </w:t>
      </w:r>
      <w:r w:rsidRPr="00612B83" w:rsidR="00BF3020">
        <w:t>epicentres</w:t>
      </w:r>
      <w:r w:rsidRPr="00612B83">
        <w:t xml:space="preserve"> of crime on the high street</w:t>
      </w:r>
      <w:r w:rsidR="00F426EB">
        <w:t>. I</w:t>
      </w:r>
      <w:r w:rsidRPr="00612B83">
        <w:t>t is not just a crime in itself</w:t>
      </w:r>
      <w:r w:rsidR="00F426EB">
        <w:t xml:space="preserve">; </w:t>
      </w:r>
      <w:r w:rsidRPr="00612B83">
        <w:t>it is destroying other small businesses around it</w:t>
      </w:r>
      <w:r w:rsidR="00F426EB">
        <w:t>. N</w:t>
      </w:r>
      <w:r w:rsidRPr="00612B83">
        <w:t xml:space="preserve">one </w:t>
      </w:r>
      <w:r w:rsidR="00D95F54">
        <w:t>has</w:t>
      </w:r>
      <w:r w:rsidRPr="00612B83">
        <w:t xml:space="preserve"> been shut down</w:t>
      </w:r>
      <w:r w:rsidR="00F426EB">
        <w:t xml:space="preserve">, </w:t>
      </w:r>
      <w:r w:rsidRPr="00612B83">
        <w:t>and there is no sustained enforcement effort either.</w:t>
      </w:r>
    </w:p>
    <w:p w:rsidR="00612B83" w:rsidRPr="00612B83" w:rsidP="00BE5784">
      <w:pPr>
        <w:pStyle w:val="Answer"/>
      </w:pPr>
      <w:sdt>
        <w:sdtPr>
          <w:alias w:val="Witness"/>
          <w:id w:val="1678149332"/>
          <w:placeholder>
            <w:docPart w:val="5DCAC911D59541EDAB798BF53B68447D"/>
          </w:placeholder>
          <w:richText/>
        </w:sdtPr>
        <w:sdtContent>
          <w:r w:rsidRPr="00217937" w:rsidR="00434C77">
            <w:rPr>
              <w:b/>
              <w:i/>
              <w:iCs/>
            </w:rPr>
            <w:t>Gareth Penn:</w:t>
          </w:r>
        </w:sdtContent>
      </w:sdt>
      <w:r w:rsidRPr="00612B83" w:rsidR="00434C77">
        <w:t xml:space="preserve"> </w:t>
      </w:r>
      <w:r w:rsidR="00F426EB">
        <w:t xml:space="preserve">That is correct. </w:t>
      </w:r>
      <w:r w:rsidR="00962900">
        <w:t>O</w:t>
      </w:r>
      <w:r w:rsidRPr="00612B83">
        <w:t>ur industry</w:t>
      </w:r>
      <w:r w:rsidR="00962900">
        <w:t xml:space="preserve">, </w:t>
      </w:r>
      <w:r w:rsidRPr="00612B83">
        <w:t>as Victoria</w:t>
      </w:r>
      <w:r w:rsidR="00962900">
        <w:t xml:space="preserve"> </w:t>
      </w:r>
      <w:r w:rsidRPr="00612B83">
        <w:t>said</w:t>
      </w:r>
      <w:r w:rsidR="00962900">
        <w:t xml:space="preserve">, is </w:t>
      </w:r>
      <w:r w:rsidRPr="00612B83">
        <w:t>primarily women</w:t>
      </w:r>
      <w:r w:rsidR="00962900">
        <w:t xml:space="preserve">. There are </w:t>
      </w:r>
      <w:r w:rsidRPr="00612B83">
        <w:t>many young people</w:t>
      </w:r>
      <w:r w:rsidR="00962900">
        <w:t>. T</w:t>
      </w:r>
      <w:r w:rsidRPr="00612B83">
        <w:t>his is not safe</w:t>
      </w:r>
      <w:r w:rsidR="00962900">
        <w:t xml:space="preserve">r </w:t>
      </w:r>
      <w:r w:rsidRPr="00612B83">
        <w:t>streets.</w:t>
      </w:r>
    </w:p>
    <w:p w:rsidR="00612B83" w:rsidRPr="00612B83" w:rsidP="00BE5784">
      <w:pPr>
        <w:pStyle w:val="Question"/>
      </w:pPr>
      <w:sdt>
        <w:sdtPr>
          <w:alias w:val="Member"/>
          <w:tag w:val="&lt;Member mnisId='4617' dodsId='117292'&gt;"/>
          <w:id w:val="-62805872"/>
          <w:placeholder>
            <w:docPart w:val="CBCE288DD52748A8BF3C492CDDB95CE7"/>
          </w:placeholder>
          <w:richText/>
        </w:sdtPr>
        <w:sdtContent>
          <w:r w:rsidRPr="00D81F99" w:rsidR="007C3C73">
            <w:rPr>
              <w:b/>
            </w:rPr>
            <w:t>Matt Western:</w:t>
          </w:r>
        </w:sdtContent>
      </w:sdt>
      <w:r w:rsidRPr="00612B83" w:rsidR="007C3C73">
        <w:t xml:space="preserve"> </w:t>
      </w:r>
      <w:r w:rsidR="007C3C73">
        <w:t>The s</w:t>
      </w:r>
      <w:r w:rsidRPr="00612B83">
        <w:t>ame applies to nail bars</w:t>
      </w:r>
      <w:r w:rsidR="007C3C73">
        <w:t xml:space="preserve">, </w:t>
      </w:r>
      <w:r w:rsidRPr="00612B83">
        <w:t>presumably</w:t>
      </w:r>
      <w:r w:rsidR="007C3C73">
        <w:t>.</w:t>
      </w:r>
    </w:p>
    <w:p w:rsidR="00612B83" w:rsidRPr="00612B83" w:rsidP="00BE5784">
      <w:pPr>
        <w:pStyle w:val="Answer"/>
      </w:pPr>
      <w:sdt>
        <w:sdtPr>
          <w:alias w:val="Witness"/>
          <w:id w:val="-779025529"/>
          <w:placeholder>
            <w:docPart w:val="A2A11AB1C2C54094BDB80FA57A648EFA"/>
          </w:placeholder>
          <w:richText/>
        </w:sdtPr>
        <w:sdtContent>
          <w:r w:rsidRPr="00217937" w:rsidR="00962900">
            <w:rPr>
              <w:b/>
              <w:i/>
              <w:iCs/>
            </w:rPr>
            <w:t>Caroline Larissey:</w:t>
          </w:r>
        </w:sdtContent>
      </w:sdt>
      <w:r w:rsidRPr="00612B83" w:rsidR="00962900">
        <w:t xml:space="preserve"> </w:t>
      </w:r>
      <w:r w:rsidRPr="00612B83">
        <w:t>Yes.</w:t>
      </w:r>
    </w:p>
    <w:p w:rsidR="005906B7" w:rsidP="00BE5784">
      <w:pPr>
        <w:pStyle w:val="Answer"/>
      </w:pPr>
      <w:sdt>
        <w:sdtPr>
          <w:alias w:val="Witness"/>
          <w:id w:val="-1530176169"/>
          <w:placeholder>
            <w:docPart w:val="B0F4CA14C39B417199A44A991EF90780"/>
          </w:placeholder>
          <w:richText/>
        </w:sdtPr>
        <w:sdtContent>
          <w:r w:rsidRPr="00217937" w:rsidR="00F3418B">
            <w:rPr>
              <w:b/>
              <w:i/>
              <w:iCs/>
            </w:rPr>
            <w:t>Toby Dicker:</w:t>
          </w:r>
        </w:sdtContent>
      </w:sdt>
      <w:r w:rsidRPr="00612B83" w:rsidR="00F3418B">
        <w:t xml:space="preserve"> </w:t>
      </w:r>
      <w:r w:rsidRPr="00612B83" w:rsidR="00612B83">
        <w:t>Can I just be specific about that? I</w:t>
      </w:r>
      <w:r>
        <w:t xml:space="preserve">t </w:t>
      </w:r>
      <w:r w:rsidRPr="00612B83" w:rsidR="00612B83">
        <w:t>is very prevalent in the barbering and nail bar industr</w:t>
      </w:r>
      <w:r w:rsidR="00F3418B">
        <w:t>ies</w:t>
      </w:r>
      <w:r w:rsidRPr="00612B83" w:rsidR="00612B83">
        <w:t xml:space="preserve">. </w:t>
      </w:r>
      <w:r w:rsidR="003549DA">
        <w:t xml:space="preserve">There is not </w:t>
      </w:r>
      <w:r w:rsidRPr="00612B83" w:rsidR="00612B83">
        <w:t>the same problem in hairdressing. Hairdressing is about the imbalance</w:t>
      </w:r>
      <w:r>
        <w:t>. I</w:t>
      </w:r>
      <w:r w:rsidRPr="00612B83" w:rsidR="00612B83">
        <w:t xml:space="preserve">t is 90% about that </w:t>
      </w:r>
      <w:r>
        <w:t xml:space="preserve">and </w:t>
      </w:r>
      <w:r w:rsidRPr="00612B83" w:rsidR="00612B83">
        <w:t>10% about enforcement</w:t>
      </w:r>
      <w:r>
        <w:t>. T</w:t>
      </w:r>
      <w:r w:rsidRPr="00612B83" w:rsidR="00612B83">
        <w:t xml:space="preserve">he focus has to be </w:t>
      </w:r>
      <w:r>
        <w:t xml:space="preserve">on </w:t>
      </w:r>
      <w:r w:rsidRPr="00612B83" w:rsidR="00612B83">
        <w:t>balancing the playing field</w:t>
      </w:r>
      <w:r>
        <w:t xml:space="preserve">. That </w:t>
      </w:r>
      <w:r w:rsidRPr="00612B83" w:rsidR="00612B83">
        <w:t xml:space="preserve">is the point </w:t>
      </w:r>
      <w:r>
        <w:t xml:space="preserve">that </w:t>
      </w:r>
      <w:r w:rsidRPr="00612B83" w:rsidR="00612B83">
        <w:t>I wanted to make</w:t>
      </w:r>
      <w:r>
        <w:t xml:space="preserve">. </w:t>
      </w:r>
    </w:p>
    <w:p w:rsidR="00612B83" w:rsidRPr="00612B83" w:rsidP="00BE5784">
      <w:pPr>
        <w:pStyle w:val="Answer"/>
      </w:pPr>
      <w:r>
        <w:t>T</w:t>
      </w:r>
      <w:r w:rsidRPr="00612B83">
        <w:t xml:space="preserve">he only other thing </w:t>
      </w:r>
      <w:r>
        <w:t xml:space="preserve">that </w:t>
      </w:r>
      <w:r w:rsidRPr="00612B83">
        <w:t xml:space="preserve">I was going to say with regard to hairdressing </w:t>
      </w:r>
      <w:r>
        <w:t xml:space="preserve">is about </w:t>
      </w:r>
      <w:r w:rsidRPr="00612B83">
        <w:t>the tax system</w:t>
      </w:r>
      <w:r>
        <w:t xml:space="preserve">. When you </w:t>
      </w:r>
      <w:r w:rsidRPr="00612B83">
        <w:t>look at taxes applied</w:t>
      </w:r>
      <w:r>
        <w:t xml:space="preserve"> </w:t>
      </w:r>
      <w:r w:rsidRPr="00612B83">
        <w:t>versus retail</w:t>
      </w:r>
      <w:r>
        <w:t xml:space="preserve">, </w:t>
      </w:r>
      <w:r w:rsidRPr="00612B83">
        <w:t>we are paying 200% more in taxes</w:t>
      </w:r>
      <w:r>
        <w:t>. W</w:t>
      </w:r>
      <w:r w:rsidRPr="00612B83">
        <w:t xml:space="preserve">e have the stats to back </w:t>
      </w:r>
      <w:r>
        <w:t xml:space="preserve">that </w:t>
      </w:r>
      <w:r w:rsidRPr="00612B83">
        <w:t>up</w:t>
      </w:r>
      <w:r>
        <w:t xml:space="preserve">, </w:t>
      </w:r>
      <w:r w:rsidRPr="00612B83">
        <w:t>which we can give you later.</w:t>
      </w:r>
    </w:p>
    <w:p w:rsidR="00612B83" w:rsidRPr="00612B83" w:rsidP="00BE5784">
      <w:pPr>
        <w:pStyle w:val="Question"/>
      </w:pPr>
      <w:sdt>
        <w:sdtPr>
          <w:alias w:val="Member"/>
          <w:tag w:val="&lt;Member mnisId='5048' dodsId='35968'&gt;"/>
          <w:id w:val="32163974"/>
          <w:placeholder>
            <w:docPart w:val="846760A6BDB742A78B1046C5FC870E23"/>
          </w:placeholder>
          <w:richText/>
        </w:sdtPr>
        <w:sdtContent>
          <w:r w:rsidR="002C7295">
            <w:rPr>
              <w:b/>
            </w:rPr>
            <w:t>Antonia Bance:</w:t>
          </w:r>
        </w:sdtContent>
      </w:sdt>
      <w:r w:rsidR="002C7295">
        <w:t xml:space="preserve"> T</w:t>
      </w:r>
      <w:r w:rsidRPr="00612B83">
        <w:t xml:space="preserve">his </w:t>
      </w:r>
      <w:r w:rsidR="002C7295">
        <w:t>C</w:t>
      </w:r>
      <w:r w:rsidRPr="00612B83">
        <w:t>ommittee has previously discussed</w:t>
      </w:r>
      <w:r w:rsidR="00D3461C">
        <w:t>,</w:t>
      </w:r>
      <w:r w:rsidRPr="00612B83">
        <w:t xml:space="preserve"> during its </w:t>
      </w:r>
      <w:r w:rsidRPr="00612B83" w:rsidR="00AF61B8">
        <w:t xml:space="preserve">Employment Rights Bill </w:t>
      </w:r>
      <w:r w:rsidRPr="00612B83">
        <w:t>inquiry</w:t>
      </w:r>
      <w:r w:rsidR="00D3461C">
        <w:t>,</w:t>
      </w:r>
      <w:r w:rsidRPr="00612B83">
        <w:t xml:space="preserve"> the issues around the commitment to the review of employment status</w:t>
      </w:r>
      <w:r w:rsidR="00D3461C">
        <w:t>. I</w:t>
      </w:r>
      <w:r w:rsidRPr="00612B83">
        <w:t>f employment status were to be reviewed</w:t>
      </w:r>
      <w:r w:rsidR="00924AC8">
        <w:t>,</w:t>
      </w:r>
      <w:r w:rsidRPr="00612B83">
        <w:t xml:space="preserve"> that would be a way into some of the issues that you </w:t>
      </w:r>
      <w:r w:rsidR="00924AC8">
        <w:t xml:space="preserve">have </w:t>
      </w:r>
      <w:r w:rsidRPr="00612B83">
        <w:t>flagged</w:t>
      </w:r>
      <w:r w:rsidR="00924AC8">
        <w:t>,</w:t>
      </w:r>
      <w:r w:rsidRPr="00612B83">
        <w:t xml:space="preserve"> Toby. </w:t>
      </w:r>
      <w:r w:rsidR="00A22A41">
        <w:t xml:space="preserve">Would it </w:t>
      </w:r>
      <w:r w:rsidRPr="00612B83">
        <w:t>be worth presuming that everybody is employed unless they can prove they are self-employed</w:t>
      </w:r>
      <w:r w:rsidR="00924AC8">
        <w:t xml:space="preserve">? That </w:t>
      </w:r>
      <w:r w:rsidR="00D95F54">
        <w:t>is</w:t>
      </w:r>
      <w:r w:rsidRPr="00612B83">
        <w:t xml:space="preserve"> one suggestion that has been made around employment status and might be something that we all hope the Government take forward when </w:t>
      </w:r>
      <w:r w:rsidR="00D95F54">
        <w:t>they</w:t>
      </w:r>
      <w:r w:rsidRPr="00612B83">
        <w:t xml:space="preserve"> get to </w:t>
      </w:r>
      <w:r w:rsidR="00D95F54">
        <w:t>their</w:t>
      </w:r>
      <w:r w:rsidRPr="00612B83">
        <w:t xml:space="preserve"> review.</w:t>
      </w:r>
    </w:p>
    <w:p w:rsidR="00612B83" w:rsidRPr="00612B83" w:rsidP="00BE5784">
      <w:pPr>
        <w:pStyle w:val="Answer"/>
      </w:pPr>
      <w:sdt>
        <w:sdtPr>
          <w:alias w:val="Witness"/>
          <w:id w:val="640543169"/>
          <w:placeholder>
            <w:docPart w:val="5758BF5140644C3D82DDEFB729E71DD2"/>
          </w:placeholder>
          <w:richText/>
        </w:sdtPr>
        <w:sdtContent>
          <w:r w:rsidRPr="00217937" w:rsidR="00E63AA4">
            <w:rPr>
              <w:b/>
              <w:i/>
              <w:iCs/>
            </w:rPr>
            <w:t>Toby Dicker:</w:t>
          </w:r>
        </w:sdtContent>
      </w:sdt>
      <w:r w:rsidRPr="00612B83" w:rsidR="00E63AA4">
        <w:t xml:space="preserve"> </w:t>
      </w:r>
      <w:r w:rsidRPr="00612B83">
        <w:t>It would be helpful</w:t>
      </w:r>
      <w:r w:rsidR="00E63AA4">
        <w:t xml:space="preserve">. </w:t>
      </w:r>
      <w:r w:rsidRPr="00612B83">
        <w:t>I do not really want to pit an industry against itself</w:t>
      </w:r>
      <w:r w:rsidR="00E63AA4">
        <w:t xml:space="preserve">. </w:t>
      </w:r>
      <w:r w:rsidRPr="00612B83">
        <w:t>I do not blame these people for moving to self-employment</w:t>
      </w:r>
      <w:r w:rsidR="003B4D36">
        <w:t>.</w:t>
      </w:r>
    </w:p>
    <w:p w:rsidR="00612B83" w:rsidRPr="00612B83" w:rsidP="00BE5784">
      <w:pPr>
        <w:pStyle w:val="Question"/>
      </w:pPr>
      <w:sdt>
        <w:sdtPr>
          <w:alias w:val="Member"/>
          <w:tag w:val="&lt;Member mnisId='5048' dodsId='35968'&gt;"/>
          <w:id w:val="1832874245"/>
          <w:placeholder>
            <w:docPart w:val="95B6BB200B3C43609B6911747A214D3B"/>
          </w:placeholder>
          <w:richText/>
        </w:sdtPr>
        <w:sdtContent>
          <w:r w:rsidR="00E803FB">
            <w:rPr>
              <w:b/>
            </w:rPr>
            <w:t>Antonia Bance:</w:t>
          </w:r>
        </w:sdtContent>
      </w:sdt>
      <w:r w:rsidR="00E803FB">
        <w:t xml:space="preserve"> </w:t>
      </w:r>
      <w:r w:rsidR="00AE5793">
        <w:t>No, i</w:t>
      </w:r>
      <w:r w:rsidRPr="00612B83">
        <w:t>t is a collective action problem</w:t>
      </w:r>
      <w:r w:rsidR="00567C20">
        <w:t>. I</w:t>
      </w:r>
      <w:r w:rsidRPr="00612B83">
        <w:t>t is individually helpful and collectively dreadful.</w:t>
      </w:r>
    </w:p>
    <w:p w:rsidR="00B5390B" w:rsidP="00BE5784">
      <w:pPr>
        <w:pStyle w:val="Answer"/>
      </w:pPr>
      <w:sdt>
        <w:sdtPr>
          <w:alias w:val="Witness"/>
          <w:id w:val="-184827792"/>
          <w:placeholder>
            <w:docPart w:val="387CF9B0C1C246D59684702E2B37BF7E"/>
          </w:placeholder>
          <w:richText/>
        </w:sdtPr>
        <w:sdtContent>
          <w:r w:rsidRPr="00217937" w:rsidR="00567C20">
            <w:rPr>
              <w:b/>
              <w:i/>
              <w:iCs/>
            </w:rPr>
            <w:t>Toby Dicker:</w:t>
          </w:r>
        </w:sdtContent>
      </w:sdt>
      <w:r w:rsidRPr="00612B83" w:rsidR="00567C20">
        <w:t xml:space="preserve"> </w:t>
      </w:r>
      <w:r w:rsidR="007205BC">
        <w:t>F</w:t>
      </w:r>
      <w:r w:rsidRPr="00612B83" w:rsidR="00612B83">
        <w:t xml:space="preserve">rom </w:t>
      </w:r>
      <w:r w:rsidR="007205BC">
        <w:t xml:space="preserve">a </w:t>
      </w:r>
      <w:r w:rsidRPr="00612B83" w:rsidR="00612B83">
        <w:t>personal perspective as a business owner who employs everybody</w:t>
      </w:r>
      <w:r w:rsidR="007205BC">
        <w:t xml:space="preserve">, </w:t>
      </w:r>
      <w:r w:rsidRPr="00612B83" w:rsidR="00612B83">
        <w:t>yes</w:t>
      </w:r>
      <w:r w:rsidR="007205BC">
        <w:t>, it is great. G</w:t>
      </w:r>
      <w:r w:rsidRPr="00612B83" w:rsidR="00612B83">
        <w:t>o for it.</w:t>
      </w:r>
      <w:r w:rsidR="007205BC">
        <w:t xml:space="preserve"> </w:t>
      </w:r>
      <w:r w:rsidRPr="00612B83" w:rsidR="00612B83">
        <w:t>The industry is so far down the line</w:t>
      </w:r>
      <w:r w:rsidR="007205BC">
        <w:t xml:space="preserve">, </w:t>
      </w:r>
      <w:r w:rsidRPr="00612B83" w:rsidR="00612B83">
        <w:t>so ill</w:t>
      </w:r>
      <w:r w:rsidR="00D95F54">
        <w:t xml:space="preserve"> </w:t>
      </w:r>
      <w:r w:rsidRPr="00612B83" w:rsidR="00612B83">
        <w:t>advised</w:t>
      </w:r>
      <w:r w:rsidR="00D95F54">
        <w:t>,</w:t>
      </w:r>
      <w:r w:rsidRPr="00612B83" w:rsidR="00612B83">
        <w:t xml:space="preserve"> and does not have the knowledge </w:t>
      </w:r>
      <w:r w:rsidR="007205BC">
        <w:t xml:space="preserve">or the </w:t>
      </w:r>
      <w:r w:rsidRPr="00612B83" w:rsidR="00612B83">
        <w:t>enforcement</w:t>
      </w:r>
      <w:r w:rsidR="007205BC">
        <w:t>. Y</w:t>
      </w:r>
      <w:r w:rsidRPr="00612B83" w:rsidR="00612B83">
        <w:t>ou talked about guidelines</w:t>
      </w:r>
      <w:r w:rsidR="007205BC">
        <w:t>. W</w:t>
      </w:r>
      <w:r w:rsidRPr="00612B83" w:rsidR="00612B83">
        <w:t xml:space="preserve">e are in a </w:t>
      </w:r>
      <w:r w:rsidR="007205BC">
        <w:t xml:space="preserve">sort of </w:t>
      </w:r>
      <w:r w:rsidRPr="00612B83" w:rsidR="00612B83">
        <w:t>grey zone whe</w:t>
      </w:r>
      <w:r w:rsidR="007205BC">
        <w:t xml:space="preserve">re </w:t>
      </w:r>
      <w:r w:rsidRPr="00612B83" w:rsidR="00612B83">
        <w:t>nobody really knows what is going on</w:t>
      </w:r>
      <w:r>
        <w:t>.</w:t>
      </w:r>
    </w:p>
    <w:p w:rsidR="00D7132E" w:rsidP="00BE5784">
      <w:pPr>
        <w:pStyle w:val="Answer"/>
      </w:pPr>
      <w:r>
        <w:t>I</w:t>
      </w:r>
      <w:r w:rsidRPr="00612B83" w:rsidR="00612B83">
        <w:t>f you put that in place</w:t>
      </w:r>
      <w:r w:rsidR="00672B06">
        <w:t xml:space="preserve">, </w:t>
      </w:r>
      <w:r w:rsidRPr="00612B83" w:rsidR="00612B83">
        <w:t>it might be helpful</w:t>
      </w:r>
      <w:r w:rsidR="00672B06">
        <w:t>. I</w:t>
      </w:r>
      <w:r w:rsidR="00D95F54">
        <w:t xml:space="preserve"> actually think it</w:t>
      </w:r>
      <w:r w:rsidRPr="00612B83" w:rsidR="00612B83">
        <w:t xml:space="preserve"> would be very helpful</w:t>
      </w:r>
      <w:r w:rsidR="00672B06">
        <w:t xml:space="preserve">, </w:t>
      </w:r>
      <w:r w:rsidRPr="00612B83" w:rsidR="00612B83">
        <w:t xml:space="preserve">but I am </w:t>
      </w:r>
      <w:r w:rsidRPr="00612B83" w:rsidR="00672B06">
        <w:t>going to</w:t>
      </w:r>
      <w:r w:rsidRPr="00612B83" w:rsidR="00612B83">
        <w:t xml:space="preserve"> be incredibly unpopular for saying that because 70% of our workforce is self-employed</w:t>
      </w:r>
      <w:r w:rsidR="00672B06">
        <w:t>.</w:t>
      </w:r>
      <w:r w:rsidR="00251824">
        <w:t xml:space="preserve"> </w:t>
      </w:r>
      <w:r w:rsidR="00672B06">
        <w:t>A</w:t>
      </w:r>
      <w:r w:rsidRPr="00612B83" w:rsidR="00612B83">
        <w:t>s an employer</w:t>
      </w:r>
      <w:r>
        <w:t xml:space="preserve">, I want to </w:t>
      </w:r>
      <w:r w:rsidRPr="00612B83" w:rsidR="00612B83">
        <w:t>protect employment rights</w:t>
      </w:r>
      <w:r>
        <w:t xml:space="preserve"> and protect </w:t>
      </w:r>
      <w:r w:rsidRPr="00612B83" w:rsidR="00612B83">
        <w:t>employees</w:t>
      </w:r>
      <w:r>
        <w:t xml:space="preserve">. I want to make </w:t>
      </w:r>
      <w:r w:rsidRPr="00612B83" w:rsidR="00612B83">
        <w:t xml:space="preserve">it a level playing field so my employees can earn the same as </w:t>
      </w:r>
      <w:r>
        <w:t xml:space="preserve">those in </w:t>
      </w:r>
      <w:r w:rsidRPr="00612B83" w:rsidR="00612B83">
        <w:t>supposed self-employment</w:t>
      </w:r>
      <w:r w:rsidR="005F6782">
        <w:t>.</w:t>
      </w:r>
      <w:r>
        <w:t xml:space="preserve"> </w:t>
      </w:r>
      <w:r w:rsidR="005F6782">
        <w:t>W</w:t>
      </w:r>
      <w:r w:rsidRPr="00612B83" w:rsidR="00612B83">
        <w:t xml:space="preserve">hat happens is </w:t>
      </w:r>
      <w:r w:rsidR="00D95F54">
        <w:t xml:space="preserve">that </w:t>
      </w:r>
      <w:r w:rsidRPr="00612B83" w:rsidR="00612B83">
        <w:t>you just drive the whole business down</w:t>
      </w:r>
      <w:r w:rsidR="005F6782">
        <w:t xml:space="preserve">. </w:t>
      </w:r>
    </w:p>
    <w:p w:rsidR="00612B83" w:rsidRPr="00612B83" w:rsidP="00BE5784">
      <w:pPr>
        <w:pStyle w:val="Answer"/>
      </w:pPr>
      <w:r>
        <w:t>W</w:t>
      </w:r>
      <w:r w:rsidRPr="00612B83">
        <w:t xml:space="preserve">e </w:t>
      </w:r>
      <w:r w:rsidR="00A5633A">
        <w:t xml:space="preserve">occupy </w:t>
      </w:r>
      <w:r w:rsidRPr="00612B83">
        <w:t>high streets</w:t>
      </w:r>
      <w:r w:rsidR="00A5633A">
        <w:t xml:space="preserve">. We </w:t>
      </w:r>
      <w:r w:rsidR="00862031">
        <w:t>have been</w:t>
      </w:r>
      <w:r w:rsidR="00A5633A">
        <w:t xml:space="preserve"> </w:t>
      </w:r>
      <w:r w:rsidRPr="00612B83">
        <w:t>the number</w:t>
      </w:r>
      <w:r w:rsidR="00D95F54">
        <w:t xml:space="preserve"> </w:t>
      </w:r>
      <w:r w:rsidRPr="00612B83">
        <w:t xml:space="preserve">one occupier for </w:t>
      </w:r>
      <w:r w:rsidR="00A5633A">
        <w:t xml:space="preserve">10 </w:t>
      </w:r>
      <w:r w:rsidRPr="00612B83">
        <w:t>years</w:t>
      </w:r>
      <w:r w:rsidR="00A5633A">
        <w:t xml:space="preserve">. </w:t>
      </w:r>
      <w:r w:rsidR="00C316F6">
        <w:t>G</w:t>
      </w:r>
      <w:r w:rsidRPr="00612B83">
        <w:t>ive us an opportunity</w:t>
      </w:r>
      <w:r w:rsidR="00C316F6">
        <w:t>. G</w:t>
      </w:r>
      <w:r w:rsidRPr="00612B83">
        <w:t>ive us a level playing field</w:t>
      </w:r>
      <w:r w:rsidR="00C316F6">
        <w:t>. W</w:t>
      </w:r>
      <w:r w:rsidRPr="00612B83">
        <w:t>e will grow high streets for you</w:t>
      </w:r>
      <w:r w:rsidR="00C316F6">
        <w:t>. W</w:t>
      </w:r>
      <w:r w:rsidRPr="00612B83">
        <w:t>e will bring millions and millions of people in</w:t>
      </w:r>
      <w:r w:rsidR="00C316F6">
        <w:t>. T</w:t>
      </w:r>
      <w:r w:rsidRPr="00612B83">
        <w:t>hat is what we do</w:t>
      </w:r>
      <w:r w:rsidR="00C316F6">
        <w:t>. W</w:t>
      </w:r>
      <w:r w:rsidRPr="00612B83">
        <w:t>e will make people feel amazing</w:t>
      </w:r>
      <w:r w:rsidR="00C316F6">
        <w:t>. W</w:t>
      </w:r>
      <w:r w:rsidRPr="00612B83">
        <w:t>e will bring tens of thousands of young women into a profession that gives them status and career</w:t>
      </w:r>
      <w:r w:rsidR="00CC5B97">
        <w:t xml:space="preserve">, which </w:t>
      </w:r>
      <w:r w:rsidRPr="00612B83">
        <w:t>they would not have otherwise had.</w:t>
      </w:r>
    </w:p>
    <w:p w:rsidR="00612B83" w:rsidRPr="00612B83" w:rsidP="00BE5784">
      <w:pPr>
        <w:pStyle w:val="Answer"/>
      </w:pPr>
      <w:sdt>
        <w:sdtPr>
          <w:alias w:val="Witness"/>
          <w:id w:val="1604926303"/>
          <w:placeholder>
            <w:docPart w:val="4A4BA93C436C4109A19A7459C384CD3F"/>
          </w:placeholder>
          <w:richText/>
        </w:sdtPr>
        <w:sdtContent>
          <w:r w:rsidRPr="00217937" w:rsidR="00DF36AB">
            <w:rPr>
              <w:b/>
              <w:i/>
              <w:iCs/>
            </w:rPr>
            <w:t>Caroline Larissey:</w:t>
          </w:r>
        </w:sdtContent>
      </w:sdt>
      <w:r w:rsidRPr="00612B83" w:rsidR="00DF36AB">
        <w:t xml:space="preserve"> </w:t>
      </w:r>
      <w:r w:rsidRPr="00612B83">
        <w:t>Self-employment is not something new</w:t>
      </w:r>
      <w:r w:rsidR="00936C57">
        <w:t xml:space="preserve">. As </w:t>
      </w:r>
      <w:r w:rsidRPr="00612B83">
        <w:t>an ex-hairdresser</w:t>
      </w:r>
      <w:r w:rsidR="00323804">
        <w:t xml:space="preserve">, in my first job </w:t>
      </w:r>
      <w:r w:rsidRPr="00612B83">
        <w:t xml:space="preserve">37 years ago I was self-employed. I worked in that business. We used </w:t>
      </w:r>
      <w:r w:rsidR="00BF33D8">
        <w:t xml:space="preserve">a </w:t>
      </w:r>
      <w:r w:rsidRPr="00612B83">
        <w:t xml:space="preserve">cash till, had </w:t>
      </w:r>
      <w:r w:rsidR="00BF33D8">
        <w:t xml:space="preserve">a </w:t>
      </w:r>
      <w:r w:rsidRPr="00612B83">
        <w:t>uniform and everything. It is not something new for the industry</w:t>
      </w:r>
      <w:r w:rsidR="00BF33D8">
        <w:t xml:space="preserve">, but </w:t>
      </w:r>
      <w:r w:rsidRPr="00612B83">
        <w:t>over the last couple of years</w:t>
      </w:r>
      <w:r w:rsidR="00B9341E">
        <w:t xml:space="preserve"> </w:t>
      </w:r>
      <w:r w:rsidRPr="00612B83">
        <w:t xml:space="preserve">it </w:t>
      </w:r>
      <w:r w:rsidR="00B9341E">
        <w:t xml:space="preserve">has </w:t>
      </w:r>
      <w:r w:rsidR="00BF33D8">
        <w:t xml:space="preserve">grown </w:t>
      </w:r>
      <w:r w:rsidRPr="00612B83">
        <w:t xml:space="preserve">massively. There has to be </w:t>
      </w:r>
      <w:r w:rsidR="00BF33D8">
        <w:t xml:space="preserve">an </w:t>
      </w:r>
      <w:r w:rsidRPr="00612B83">
        <w:t xml:space="preserve">informed view from the industry to tell them </w:t>
      </w:r>
      <w:r w:rsidR="00B46EA7">
        <w:t xml:space="preserve">this </w:t>
      </w:r>
      <w:r w:rsidRPr="00612B83">
        <w:t>is not right. Yes</w:t>
      </w:r>
      <w:r w:rsidR="00B46EA7">
        <w:t xml:space="preserve">, </w:t>
      </w:r>
      <w:r w:rsidRPr="00612B83">
        <w:t xml:space="preserve">HMRC </w:t>
      </w:r>
      <w:r w:rsidR="00B46EA7">
        <w:t xml:space="preserve">has </w:t>
      </w:r>
      <w:r w:rsidRPr="00612B83">
        <w:t>checklists and stuff like that, but it really needs a mind</w:t>
      </w:r>
      <w:r w:rsidR="00B46EA7">
        <w:t>set</w:t>
      </w:r>
      <w:r w:rsidRPr="00612B83">
        <w:t xml:space="preserve"> shift. You are talking </w:t>
      </w:r>
      <w:r w:rsidR="004C5DF3">
        <w:t xml:space="preserve">about </w:t>
      </w:r>
      <w:r w:rsidRPr="00612B83">
        <w:t>something like 20</w:t>
      </w:r>
      <w:r w:rsidR="00B46EA7">
        <w:t xml:space="preserve"> or </w:t>
      </w:r>
      <w:r w:rsidRPr="00612B83">
        <w:t xml:space="preserve">30 years of people being used to this and thinking it is </w:t>
      </w:r>
      <w:r w:rsidR="004C5DF3">
        <w:t xml:space="preserve">the </w:t>
      </w:r>
      <w:r w:rsidRPr="00612B83">
        <w:t>norm. It is not something that can change overnight.</w:t>
      </w:r>
    </w:p>
    <w:p w:rsidR="00612B83" w:rsidRPr="00612B83" w:rsidP="00BE5784">
      <w:pPr>
        <w:pStyle w:val="Answer"/>
      </w:pPr>
      <w:sdt>
        <w:sdtPr>
          <w:alias w:val="Witness"/>
          <w:id w:val="50284124"/>
          <w:placeholder>
            <w:docPart w:val="04D94B9F956D4E179752EA5B94D49BBA"/>
          </w:placeholder>
          <w:richText/>
        </w:sdtPr>
        <w:sdtContent>
          <w:r w:rsidRPr="00217937" w:rsidR="00434C77">
            <w:rPr>
              <w:b/>
              <w:i/>
              <w:iCs/>
            </w:rPr>
            <w:t>Gareth Penn:</w:t>
          </w:r>
        </w:sdtContent>
      </w:sdt>
      <w:r w:rsidRPr="00612B83" w:rsidR="00434C77">
        <w:t xml:space="preserve"> </w:t>
      </w:r>
      <w:r w:rsidRPr="00612B83">
        <w:t>When done properly, self-employment is something to aspire to</w:t>
      </w:r>
      <w:r w:rsidR="001E4F45">
        <w:t>. T</w:t>
      </w:r>
      <w:r w:rsidRPr="00612B83">
        <w:t>hat has been wonderful within our sector, as Caroline says, for many years. Most salon owners were employees at some point</w:t>
      </w:r>
      <w:r w:rsidR="001E4F45">
        <w:t>. W</w:t>
      </w:r>
      <w:r w:rsidRPr="00612B83">
        <w:t xml:space="preserve">hatever changes come must not penalise that aspiration. That is something </w:t>
      </w:r>
      <w:r w:rsidR="001E4F45">
        <w:t xml:space="preserve">that </w:t>
      </w:r>
      <w:r w:rsidRPr="00612B83">
        <w:t>we should encourage</w:t>
      </w:r>
      <w:r w:rsidR="00D95F54">
        <w:t>, but w</w:t>
      </w:r>
      <w:r w:rsidRPr="00612B83" w:rsidR="00D95F54">
        <w:t xml:space="preserve">e </w:t>
      </w:r>
      <w:r w:rsidRPr="00612B83">
        <w:t>should try to stop self-employment being used as a vehicle for tax avoidance.</w:t>
      </w:r>
    </w:p>
    <w:p w:rsidR="00612B83" w:rsidRPr="00612B83" w:rsidP="00BE5784">
      <w:pPr>
        <w:pStyle w:val="Answer"/>
      </w:pPr>
      <w:sdt>
        <w:sdtPr>
          <w:alias w:val="Witness"/>
          <w:id w:val="1268741763"/>
          <w:placeholder>
            <w:docPart w:val="61A70FFF6AF243A294B087455CED12C5"/>
          </w:placeholder>
          <w:richText/>
        </w:sdtPr>
        <w:sdtContent>
          <w:r w:rsidRPr="00217937" w:rsidR="00B834E6">
            <w:rPr>
              <w:b/>
              <w:i/>
              <w:iCs/>
            </w:rPr>
            <w:t>Victoria Brownlie:</w:t>
          </w:r>
        </w:sdtContent>
      </w:sdt>
      <w:r w:rsidRPr="00612B83" w:rsidR="00B834E6">
        <w:t xml:space="preserve"> </w:t>
      </w:r>
      <w:r w:rsidRPr="00612B83">
        <w:t>It was still the number</w:t>
      </w:r>
      <w:r w:rsidR="00D95F54">
        <w:t xml:space="preserve"> </w:t>
      </w:r>
      <w:r w:rsidRPr="00612B83">
        <w:t xml:space="preserve">one aspiration for all </w:t>
      </w:r>
      <w:r w:rsidR="007A67C1">
        <w:t xml:space="preserve">the </w:t>
      </w:r>
      <w:r w:rsidRPr="00612B83">
        <w:t xml:space="preserve">people we surveyed in our recent </w:t>
      </w:r>
      <w:r w:rsidR="00D95F54">
        <w:t>f</w:t>
      </w:r>
      <w:r w:rsidRPr="00612B83" w:rsidR="00D95F54">
        <w:t xml:space="preserve">uture of </w:t>
      </w:r>
      <w:r w:rsidR="00D95F54">
        <w:t>h</w:t>
      </w:r>
      <w:r w:rsidRPr="00612B83" w:rsidR="00D95F54">
        <w:t>airdressing</w:t>
      </w:r>
      <w:r w:rsidR="007A67C1">
        <w:t xml:space="preserve"> survey. E</w:t>
      </w:r>
      <w:r w:rsidRPr="00612B83">
        <w:t>veryone still aspires to own their own salon one day.</w:t>
      </w:r>
    </w:p>
    <w:p w:rsidR="00BE5784" w:rsidP="00BE5784">
      <w:pPr>
        <w:pStyle w:val="Question"/>
      </w:pPr>
      <w:sdt>
        <w:sdtPr>
          <w:alias w:val="Member"/>
          <w:tag w:val="&lt;Member mnisId='5331' dodsId='173193'&gt;"/>
          <w:id w:val="-1909835605"/>
          <w:placeholder>
            <w:docPart w:val="CC97ED12ACF44DE3A234058D29213B12"/>
          </w:placeholder>
          <w:richText/>
        </w:sdtPr>
        <w:sdtContent>
          <w:r w:rsidRPr="009622E3" w:rsidR="00697239">
            <w:rPr>
              <w:b/>
            </w:rPr>
            <w:t>Rosie Wrighting:</w:t>
          </w:r>
        </w:sdtContent>
      </w:sdt>
      <w:r w:rsidRPr="00612B83" w:rsidR="00697239">
        <w:t xml:space="preserve"> </w:t>
      </w:r>
      <w:r w:rsidRPr="00612B83" w:rsidR="00612B83">
        <w:t xml:space="preserve">Toby, you touched on this a little bit, but I just wanted to bring in a couple of other points around apprenticeships. </w:t>
      </w:r>
      <w:r w:rsidR="00730C31">
        <w:t>W</w:t>
      </w:r>
      <w:r w:rsidRPr="00612B83" w:rsidR="00612B83">
        <w:t xml:space="preserve">hen I was finishing school, lots of girls from my school aspired and were very proud </w:t>
      </w:r>
      <w:r w:rsidR="00CE3D83">
        <w:t xml:space="preserve">to go </w:t>
      </w:r>
      <w:r w:rsidRPr="00612B83" w:rsidR="00612B83">
        <w:t>on to do apprenticeships in salons</w:t>
      </w:r>
      <w:r w:rsidR="00C60816">
        <w:t xml:space="preserve">. </w:t>
      </w:r>
    </w:p>
    <w:p w:rsidR="00612B83" w:rsidRPr="00612B83" w:rsidP="00BE5784">
      <w:pPr>
        <w:pStyle w:val="Question"/>
        <w:numPr>
          <w:ilvl w:val="0"/>
          <w:numId w:val="0"/>
        </w:numPr>
        <w:ind w:left="794"/>
      </w:pPr>
      <w:r>
        <w:t>T</w:t>
      </w:r>
      <w:r w:rsidRPr="00612B83">
        <w:t xml:space="preserve">he British Hair Consortium says we risk being at zero apprenticeships by 2027, which is a </w:t>
      </w:r>
      <w:r w:rsidRPr="00612B83">
        <w:t>really shocking</w:t>
      </w:r>
      <w:r w:rsidRPr="00612B83">
        <w:t xml:space="preserve"> number. Caroline, </w:t>
      </w:r>
      <w:r w:rsidR="009F07AD">
        <w:t xml:space="preserve">I know </w:t>
      </w:r>
      <w:r w:rsidRPr="00612B83">
        <w:t xml:space="preserve">the National Hair and Beauty Federation </w:t>
      </w:r>
      <w:r w:rsidR="009F07AD">
        <w:t xml:space="preserve">has </w:t>
      </w:r>
      <w:r w:rsidRPr="00612B83">
        <w:t>said that is because of the stigma around the sector</w:t>
      </w:r>
      <w:r w:rsidR="009F07AD">
        <w:t xml:space="preserve">. I wanted to ask </w:t>
      </w:r>
      <w:r w:rsidRPr="00612B83">
        <w:t>all of you why you think that is</w:t>
      </w:r>
      <w:r w:rsidR="009F07AD">
        <w:t xml:space="preserve"> and </w:t>
      </w:r>
      <w:r w:rsidRPr="00612B83">
        <w:t>what we can do to make hair and beauty apprenticeships viable again</w:t>
      </w:r>
      <w:r w:rsidR="009F07AD">
        <w:t xml:space="preserve">. I will start with </w:t>
      </w:r>
      <w:r w:rsidRPr="00612B83">
        <w:t>Toby because you picked up on it previously.</w:t>
      </w:r>
    </w:p>
    <w:p w:rsidR="0051760A" w:rsidP="00BE5784">
      <w:pPr>
        <w:pStyle w:val="Answer"/>
      </w:pPr>
      <w:sdt>
        <w:sdtPr>
          <w:alias w:val="Witness"/>
          <w:id w:val="1384524589"/>
          <w:placeholder>
            <w:docPart w:val="63A74FC84B944554AF5883311D25412F"/>
          </w:placeholder>
          <w:richText/>
        </w:sdtPr>
        <w:sdtContent>
          <w:r w:rsidRPr="00217937" w:rsidR="007C6B89">
            <w:rPr>
              <w:b/>
              <w:i/>
              <w:iCs/>
            </w:rPr>
            <w:t>Toby Dicker:</w:t>
          </w:r>
        </w:sdtContent>
      </w:sdt>
      <w:r w:rsidRPr="00612B83" w:rsidR="007C6B89">
        <w:t xml:space="preserve"> </w:t>
      </w:r>
      <w:r w:rsidR="007C6B89">
        <w:t xml:space="preserve">We do not </w:t>
      </w:r>
      <w:r w:rsidRPr="00612B83" w:rsidR="00612B83">
        <w:t xml:space="preserve">have any problem with young women wanting to come into the industry whatsoever. We have no employers willing to take them on. </w:t>
      </w:r>
      <w:r w:rsidR="00D769FE">
        <w:t>A</w:t>
      </w:r>
      <w:r w:rsidRPr="00612B83" w:rsidR="00612B83">
        <w:t xml:space="preserve">pprenticeships </w:t>
      </w:r>
      <w:r w:rsidR="00D769FE">
        <w:t xml:space="preserve">were at </w:t>
      </w:r>
      <w:r w:rsidRPr="00612B83" w:rsidR="00612B83">
        <w:t>16,000 in 2016</w:t>
      </w:r>
      <w:r w:rsidR="00D769FE">
        <w:t xml:space="preserve">. They are </w:t>
      </w:r>
      <w:r w:rsidRPr="00612B83" w:rsidR="00612B83">
        <w:t xml:space="preserve">already down </w:t>
      </w:r>
      <w:r w:rsidR="00D769FE">
        <w:t xml:space="preserve">to </w:t>
      </w:r>
      <w:r w:rsidRPr="00612B83" w:rsidR="00612B83">
        <w:t>6,000 by 2023. That is why we are predicting those things.</w:t>
      </w:r>
      <w:r>
        <w:t xml:space="preserve"> </w:t>
      </w:r>
      <w:r w:rsidRPr="00612B83" w:rsidR="00612B83">
        <w:t>You increase national minimum wage</w:t>
      </w:r>
      <w:r>
        <w:t xml:space="preserve">; </w:t>
      </w:r>
      <w:r w:rsidRPr="00612B83" w:rsidR="00612B83">
        <w:t>you increase NICs</w:t>
      </w:r>
      <w:r>
        <w:t xml:space="preserve">; </w:t>
      </w:r>
      <w:r w:rsidRPr="00612B83" w:rsidR="00612B83">
        <w:t>you give nothing back on those things</w:t>
      </w:r>
      <w:r>
        <w:t xml:space="preserve">; </w:t>
      </w:r>
      <w:r w:rsidRPr="00612B83" w:rsidR="00612B83">
        <w:t xml:space="preserve">you take away all the profit that an employed business has. There is nothing left. </w:t>
      </w:r>
    </w:p>
    <w:p w:rsidR="00B04B02" w:rsidP="00BE5784">
      <w:pPr>
        <w:pStyle w:val="Answer"/>
      </w:pPr>
      <w:r w:rsidRPr="00612B83">
        <w:t xml:space="preserve">I will tell you a story. The biggest employer of apprentices </w:t>
      </w:r>
      <w:r w:rsidRPr="00612B83">
        <w:t xml:space="preserve">in this country </w:t>
      </w:r>
      <w:r w:rsidRPr="00612B83">
        <w:t xml:space="preserve">told me last night </w:t>
      </w:r>
      <w:r>
        <w:t xml:space="preserve">that </w:t>
      </w:r>
      <w:r w:rsidRPr="00612B83">
        <w:t>they had 150 apprentices six months ago</w:t>
      </w:r>
      <w:r>
        <w:t xml:space="preserve"> and t</w:t>
      </w:r>
      <w:r w:rsidRPr="00612B83">
        <w:t xml:space="preserve">hey were responsible for the qualification of 10% of all apprentices in this </w:t>
      </w:r>
      <w:r w:rsidRPr="00612B83">
        <w:t>country every year</w:t>
      </w:r>
      <w:r>
        <w:t>. T</w:t>
      </w:r>
      <w:r w:rsidRPr="00612B83">
        <w:t xml:space="preserve">hey </w:t>
      </w:r>
      <w:r>
        <w:t xml:space="preserve">now </w:t>
      </w:r>
      <w:r w:rsidRPr="00612B83">
        <w:t xml:space="preserve">have 50. They lost </w:t>
      </w:r>
      <w:r>
        <w:t xml:space="preserve">100 </w:t>
      </w:r>
      <w:r w:rsidRPr="00612B83">
        <w:t xml:space="preserve">in six months. </w:t>
      </w:r>
      <w:r w:rsidR="005433F2">
        <w:t xml:space="preserve">That is </w:t>
      </w:r>
      <w:r>
        <w:t xml:space="preserve">100 </w:t>
      </w:r>
      <w:r w:rsidRPr="00612B83">
        <w:t>young people in that one organisation</w:t>
      </w:r>
      <w:r w:rsidR="005433F2">
        <w:t xml:space="preserve">. It is </w:t>
      </w:r>
      <w:r w:rsidRPr="00612B83">
        <w:t>franchises, small businesses</w:t>
      </w:r>
      <w:r>
        <w:t xml:space="preserve"> and </w:t>
      </w:r>
      <w:r w:rsidRPr="00612B83">
        <w:t xml:space="preserve">all these things. We are not talking about big business here. </w:t>
      </w:r>
    </w:p>
    <w:p w:rsidR="00672AC5" w:rsidP="00BE5784">
      <w:pPr>
        <w:pStyle w:val="Answer"/>
      </w:pPr>
      <w:r w:rsidRPr="00612B83">
        <w:t xml:space="preserve">The tax burden on our sector is too big. Drop </w:t>
      </w:r>
      <w:r w:rsidR="00337FFD">
        <w:t>it</w:t>
      </w:r>
      <w:r w:rsidRPr="00612B83">
        <w:t xml:space="preserve"> to 10% for service-based businesses. Allow them to grow past that ridiculous threshold of </w:t>
      </w:r>
      <w:r w:rsidR="002374B1">
        <w:t>£</w:t>
      </w:r>
      <w:r w:rsidRPr="00612B83">
        <w:t>90,000</w:t>
      </w:r>
      <w:r w:rsidR="00337FFD">
        <w:t xml:space="preserve">. That </w:t>
      </w:r>
      <w:r w:rsidRPr="00612B83">
        <w:t xml:space="preserve">cliff edge makes nobody want to move. There is a reason why electricians and plumbers do not take on apprentices. </w:t>
      </w:r>
      <w:r w:rsidR="002374B1">
        <w:t>A</w:t>
      </w:r>
      <w:r w:rsidRPr="00612B83">
        <w:t>s soon as you go above the VAT threshold, you lose 15</w:t>
      </w:r>
      <w:r w:rsidR="00D95F54">
        <w:t xml:space="preserve"> grand</w:t>
      </w:r>
      <w:r w:rsidRPr="00612B83">
        <w:t>. Why do no electricians</w:t>
      </w:r>
      <w:r w:rsidR="002374B1">
        <w:t xml:space="preserve"> or </w:t>
      </w:r>
      <w:r w:rsidRPr="00612B83">
        <w:t>plumbers have medium-sized businesses? You can ask them in a minute when they come in.</w:t>
      </w:r>
      <w:r w:rsidR="009434D1">
        <w:t xml:space="preserve"> </w:t>
      </w:r>
      <w:r w:rsidR="002374B1">
        <w:t xml:space="preserve">It is </w:t>
      </w:r>
      <w:r w:rsidRPr="00612B83">
        <w:t>that VAT cliff edge</w:t>
      </w:r>
      <w:r w:rsidR="002374B1">
        <w:t>. T</w:t>
      </w:r>
      <w:r w:rsidRPr="00612B83">
        <w:t xml:space="preserve">he </w:t>
      </w:r>
      <w:r w:rsidR="002374B1">
        <w:t>£</w:t>
      </w:r>
      <w:r w:rsidRPr="00612B83">
        <w:t xml:space="preserve">15,000 loss scares people so much that they are not willing to grow at all. If you can split </w:t>
      </w:r>
      <w:r w:rsidR="00471D93">
        <w:t xml:space="preserve">the </w:t>
      </w:r>
      <w:r w:rsidRPr="00612B83">
        <w:t xml:space="preserve">business into five that </w:t>
      </w:r>
      <w:r w:rsidR="00E84EFE">
        <w:t xml:space="preserve">do </w:t>
      </w:r>
      <w:r w:rsidR="009434D1">
        <w:t>meet the threshold</w:t>
      </w:r>
      <w:r w:rsidRPr="00612B83">
        <w:t xml:space="preserve">, why would you not? </w:t>
      </w:r>
    </w:p>
    <w:p w:rsidR="00612B83" w:rsidRPr="00612B83" w:rsidP="00BE5784">
      <w:pPr>
        <w:pStyle w:val="Answer"/>
      </w:pPr>
      <w:r w:rsidRPr="00612B83">
        <w:t xml:space="preserve">We have massive oversubscription. I spoke to a trainer in the </w:t>
      </w:r>
      <w:r w:rsidR="00672AC5">
        <w:t>n</w:t>
      </w:r>
      <w:r w:rsidRPr="00612B83">
        <w:t>or</w:t>
      </w:r>
      <w:r w:rsidR="00672AC5">
        <w:t>t</w:t>
      </w:r>
      <w:r w:rsidRPr="00612B83">
        <w:t>h</w:t>
      </w:r>
      <w:r w:rsidR="0076563C">
        <w:t>-</w:t>
      </w:r>
      <w:r w:rsidRPr="00612B83">
        <w:t>west</w:t>
      </w:r>
      <w:r w:rsidR="00672AC5">
        <w:t xml:space="preserve"> who had </w:t>
      </w:r>
      <w:r w:rsidRPr="00612B83">
        <w:t>344 applications for 62 places. They can only fill 56</w:t>
      </w:r>
      <w:r w:rsidR="00CF65BC">
        <w:t>. T</w:t>
      </w:r>
      <w:r w:rsidRPr="00612B83">
        <w:t xml:space="preserve">hey are worried about getting </w:t>
      </w:r>
      <w:r w:rsidR="00CF65BC">
        <w:t xml:space="preserve">fewer </w:t>
      </w:r>
      <w:r w:rsidRPr="00612B83">
        <w:t xml:space="preserve">because there </w:t>
      </w:r>
      <w:r w:rsidR="00CF65BC">
        <w:t xml:space="preserve">are </w:t>
      </w:r>
      <w:r w:rsidRPr="00612B83">
        <w:t>no employers to take the apprentice</w:t>
      </w:r>
      <w:r w:rsidR="00CF65BC">
        <w:t>s</w:t>
      </w:r>
      <w:r w:rsidRPr="00612B83">
        <w:t xml:space="preserve">. These training organisations get paid to train people. The employer gets nothing. </w:t>
      </w:r>
      <w:r w:rsidR="00CF65BC">
        <w:t>A</w:t>
      </w:r>
      <w:r w:rsidRPr="00612B83">
        <w:t xml:space="preserve">s a salon owner, </w:t>
      </w:r>
      <w:r w:rsidR="00CF65BC">
        <w:t xml:space="preserve">I </w:t>
      </w:r>
      <w:r w:rsidRPr="00612B83">
        <w:t>get</w:t>
      </w:r>
      <w:r w:rsidR="00CF65BC">
        <w:t xml:space="preserve"> </w:t>
      </w:r>
      <w:r w:rsidRPr="00612B83">
        <w:t>nothing</w:t>
      </w:r>
      <w:r w:rsidR="00BE5784">
        <w:t>—</w:t>
      </w:r>
      <w:r w:rsidR="00CF65BC">
        <w:t xml:space="preserve">I will </w:t>
      </w:r>
      <w:r w:rsidRPr="00612B83">
        <w:t xml:space="preserve">maybe </w:t>
      </w:r>
      <w:r w:rsidR="00CF65BC">
        <w:t>get £1,000</w:t>
      </w:r>
      <w:r w:rsidRPr="00612B83">
        <w:t>. It really does not make that much odds</w:t>
      </w:r>
      <w:r w:rsidR="00CF65BC">
        <w:t xml:space="preserve">. </w:t>
      </w:r>
      <w:r w:rsidRPr="00612B83">
        <w:t xml:space="preserve">Why would I spend </w:t>
      </w:r>
      <w:r w:rsidR="00CF65BC">
        <w:t>£30,000</w:t>
      </w:r>
      <w:r w:rsidRPr="00612B83">
        <w:t xml:space="preserve"> a year training somebody </w:t>
      </w:r>
      <w:r w:rsidR="0076563C">
        <w:t>when</w:t>
      </w:r>
      <w:r w:rsidRPr="00612B83">
        <w:t xml:space="preserve">, once they have qualified, immediately someone goes, </w:t>
      </w:r>
      <w:r w:rsidR="00CF65BC">
        <w:t>“W</w:t>
      </w:r>
      <w:r w:rsidRPr="00612B83">
        <w:t xml:space="preserve">hy </w:t>
      </w:r>
      <w:r w:rsidR="00CF65BC">
        <w:t xml:space="preserve">not </w:t>
      </w:r>
      <w:r w:rsidRPr="00612B83">
        <w:t xml:space="preserve">come and work for me? You </w:t>
      </w:r>
      <w:r w:rsidRPr="00F507FC" w:rsidR="0076563C">
        <w:t>don’t</w:t>
      </w:r>
      <w:r w:rsidRPr="00612B83">
        <w:t xml:space="preserve"> have to pay any tax</w:t>
      </w:r>
      <w:r w:rsidR="000C0AC3">
        <w:t>”</w:t>
      </w:r>
      <w:r w:rsidR="0076563C">
        <w:t>?</w:t>
      </w:r>
      <w:r w:rsidRPr="00612B83">
        <w:t xml:space="preserve"> That happens every single day. That is why we have a crisis.</w:t>
      </w:r>
    </w:p>
    <w:p w:rsidR="007317AA" w:rsidP="00BE5784">
      <w:pPr>
        <w:pStyle w:val="Answer"/>
      </w:pPr>
      <w:sdt>
        <w:sdtPr>
          <w:alias w:val="Witness"/>
          <w:id w:val="-165559621"/>
          <w:placeholder>
            <w:docPart w:val="52135D92F19F409C9AE84A24CC94A1E6"/>
          </w:placeholder>
          <w:richText/>
        </w:sdtPr>
        <w:sdtContent>
          <w:r w:rsidRPr="00217937" w:rsidR="00DF36AB">
            <w:rPr>
              <w:b/>
              <w:i/>
              <w:iCs/>
            </w:rPr>
            <w:t>Caroline Larissey:</w:t>
          </w:r>
        </w:sdtContent>
      </w:sdt>
      <w:r w:rsidRPr="00612B83" w:rsidR="00DF36AB">
        <w:t xml:space="preserve"> </w:t>
      </w:r>
      <w:r w:rsidRPr="00612B83" w:rsidR="00612B83">
        <w:t xml:space="preserve">I have been involved in apprenticeships for the last 20 years. We have gone from having 14,000 apprentices </w:t>
      </w:r>
      <w:r w:rsidRPr="00612B83" w:rsidR="00084DE5">
        <w:t xml:space="preserve">in 2014 </w:t>
      </w:r>
      <w:r w:rsidRPr="00612B83" w:rsidR="00612B83">
        <w:t xml:space="preserve">to now, as Toby said, under 5,000. </w:t>
      </w:r>
      <w:r w:rsidR="00084DE5">
        <w:t>A</w:t>
      </w:r>
      <w:r w:rsidRPr="00612B83" w:rsidR="00612B83">
        <w:t xml:space="preserve"> lot of things have changed. </w:t>
      </w:r>
      <w:r w:rsidR="00084DE5">
        <w:t xml:space="preserve">The </w:t>
      </w:r>
      <w:r w:rsidRPr="00612B83" w:rsidR="00612B83">
        <w:t>apprenticeship funding band</w:t>
      </w:r>
      <w:r w:rsidR="00084DE5">
        <w:t xml:space="preserve"> </w:t>
      </w:r>
      <w:r w:rsidRPr="00612B83" w:rsidR="00612B83">
        <w:t>really did obliterate the apprenticeships. It is great now. We had to reapply and redo it, and it is great</w:t>
      </w:r>
      <w:r w:rsidR="00084DE5">
        <w:t>. U</w:t>
      </w:r>
      <w:r w:rsidRPr="00612B83" w:rsidR="00612B83">
        <w:t>nfortunately</w:t>
      </w:r>
      <w:r w:rsidR="00084DE5">
        <w:t xml:space="preserve">, we </w:t>
      </w:r>
      <w:r w:rsidRPr="00612B83" w:rsidR="00612B83">
        <w:t xml:space="preserve">now </w:t>
      </w:r>
      <w:r w:rsidR="00084DE5">
        <w:t xml:space="preserve">do not have </w:t>
      </w:r>
      <w:r w:rsidRPr="00612B83" w:rsidR="00612B83">
        <w:t>the employers to take those apprentices on.</w:t>
      </w:r>
    </w:p>
    <w:p w:rsidR="00612B83" w:rsidRPr="00612B83" w:rsidP="00BE5784">
      <w:pPr>
        <w:pStyle w:val="Answer"/>
      </w:pPr>
      <w:r w:rsidRPr="00612B83">
        <w:t xml:space="preserve">Careers advice is another thing. We are not the career of choice. We do not get promoted in schools. We are doing a lot of work on that </w:t>
      </w:r>
      <w:r w:rsidR="00B533AA">
        <w:t xml:space="preserve">sort of </w:t>
      </w:r>
      <w:r w:rsidRPr="00612B83">
        <w:t>thing</w:t>
      </w:r>
      <w:r w:rsidR="00B533AA">
        <w:t>. A</w:t>
      </w:r>
      <w:r w:rsidRPr="00612B83">
        <w:t xml:space="preserve">gain, </w:t>
      </w:r>
      <w:r w:rsidR="00B533AA">
        <w:t xml:space="preserve">many </w:t>
      </w:r>
      <w:r w:rsidRPr="00612B83">
        <w:t xml:space="preserve">different types of issues have contributed to this. It is not one thing. </w:t>
      </w:r>
      <w:r w:rsidR="00B533AA">
        <w:t>E</w:t>
      </w:r>
      <w:r w:rsidRPr="00612B83">
        <w:t>mploy</w:t>
      </w:r>
      <w:r w:rsidR="00890082">
        <w:t xml:space="preserve">ment </w:t>
      </w:r>
      <w:r w:rsidRPr="00612B83">
        <w:t>status is the icing on the cake for businesses.</w:t>
      </w:r>
    </w:p>
    <w:p w:rsidR="00EB3267" w:rsidP="00BE5784">
      <w:pPr>
        <w:pStyle w:val="Answer"/>
      </w:pPr>
      <w:sdt>
        <w:sdtPr>
          <w:alias w:val="Witness"/>
          <w:id w:val="-1516217531"/>
          <w:placeholder>
            <w:docPart w:val="D7E2EE60CAD94E36B8BC2CBD106D4832"/>
          </w:placeholder>
          <w:richText/>
        </w:sdtPr>
        <w:sdtContent>
          <w:r w:rsidRPr="00217937" w:rsidR="00B834E6">
            <w:rPr>
              <w:b/>
              <w:i/>
              <w:iCs/>
            </w:rPr>
            <w:t>Victoria Brownlie:</w:t>
          </w:r>
        </w:sdtContent>
      </w:sdt>
      <w:r w:rsidRPr="00612B83" w:rsidR="00B834E6">
        <w:t xml:space="preserve"> </w:t>
      </w:r>
      <w:r w:rsidRPr="00612B83" w:rsidR="00612B83">
        <w:t xml:space="preserve">Can I add one quick point? The completion rate of apprenticeships has </w:t>
      </w:r>
      <w:r w:rsidR="00B90D11">
        <w:t xml:space="preserve">also </w:t>
      </w:r>
      <w:r w:rsidRPr="00612B83" w:rsidR="00612B83">
        <w:t>completely fallen off the face of the earth. Now</w:t>
      </w:r>
      <w:r w:rsidR="00B90D11">
        <w:t xml:space="preserve"> </w:t>
      </w:r>
      <w:r w:rsidRPr="00612B83" w:rsidR="00612B83">
        <w:t>82% generally do not finish</w:t>
      </w:r>
      <w:r w:rsidR="00B90D11">
        <w:t>. T</w:t>
      </w:r>
      <w:r w:rsidRPr="00612B83" w:rsidR="00612B83">
        <w:t>hey do not complete it.</w:t>
      </w:r>
    </w:p>
    <w:p w:rsidR="00EB3267" w:rsidP="00BE5784">
      <w:pPr>
        <w:pStyle w:val="Answer"/>
      </w:pPr>
      <w:r w:rsidRPr="00612B83">
        <w:t xml:space="preserve">That can be </w:t>
      </w:r>
      <w:r>
        <w:t>due to many different things. I</w:t>
      </w:r>
      <w:r w:rsidRPr="00612B83">
        <w:t>f you have an older apprentice, after th</w:t>
      </w:r>
      <w:r>
        <w:t>e</w:t>
      </w:r>
      <w:r w:rsidRPr="00612B83">
        <w:t xml:space="preserve"> first year you have to pay them whatever the level of minimum wage is for their age band.</w:t>
      </w:r>
      <w:r>
        <w:t xml:space="preserve"> </w:t>
      </w:r>
      <w:r w:rsidRPr="00612B83">
        <w:t xml:space="preserve">If you </w:t>
      </w:r>
      <w:r>
        <w:t xml:space="preserve">have </w:t>
      </w:r>
      <w:r w:rsidRPr="00612B83">
        <w:t xml:space="preserve">an apprentice </w:t>
      </w:r>
      <w:r>
        <w:t xml:space="preserve">who </w:t>
      </w:r>
      <w:r w:rsidRPr="00612B83">
        <w:t xml:space="preserve">is over the age of 25, </w:t>
      </w:r>
      <w:r>
        <w:t xml:space="preserve">there </w:t>
      </w:r>
      <w:r w:rsidRPr="00612B83">
        <w:t xml:space="preserve">is a huge increment increase from your apprenticeship wage rate to </w:t>
      </w:r>
      <w:r>
        <w:t xml:space="preserve">the </w:t>
      </w:r>
      <w:r w:rsidRPr="00612B83">
        <w:t xml:space="preserve">minimum wage rate for that age band. </w:t>
      </w:r>
    </w:p>
    <w:p w:rsidR="00016267" w:rsidP="00BE5784">
      <w:pPr>
        <w:pStyle w:val="Answer"/>
      </w:pPr>
      <w:r w:rsidRPr="00612B83">
        <w:t xml:space="preserve">It is also things like the young people coming in not really understanding what the apprenticeship is giving them. </w:t>
      </w:r>
      <w:r w:rsidR="00046F1A">
        <w:t>Now t</w:t>
      </w:r>
      <w:r w:rsidRPr="00612B83">
        <w:t>here is mandatory education until 18</w:t>
      </w:r>
      <w:r w:rsidR="00046F1A">
        <w:t>, a</w:t>
      </w:r>
      <w:r w:rsidRPr="00612B83">
        <w:t xml:space="preserve"> lot of people are just falling into the industry.</w:t>
      </w:r>
      <w:r w:rsidR="00046F1A">
        <w:t xml:space="preserve"> </w:t>
      </w:r>
      <w:r w:rsidRPr="00612B83">
        <w:t xml:space="preserve">We did 77,000 qualifications each year for hair and beauty services, but we know those </w:t>
      </w:r>
      <w:r w:rsidRPr="00612B83">
        <w:t>people are not coming into the industry</w:t>
      </w:r>
      <w:r w:rsidR="00CF4011">
        <w:t>. T</w:t>
      </w:r>
      <w:r w:rsidRPr="00612B83">
        <w:t>hat is a massive issue for us. We definitely need to be doing more to educate people as to what they can expect from that</w:t>
      </w:r>
      <w:r w:rsidR="00CF4011">
        <w:t xml:space="preserve"> and to </w:t>
      </w:r>
      <w:r w:rsidRPr="00612B83">
        <w:t>educate employers so they know what they are using their apprentices for. Sometimes they are used for cheap labo</w:t>
      </w:r>
      <w:r w:rsidR="00CF4011">
        <w:t>u</w:t>
      </w:r>
      <w:r w:rsidRPr="00612B83">
        <w:t>r</w:t>
      </w:r>
      <w:r w:rsidR="00CF4011">
        <w:t>. T</w:t>
      </w:r>
      <w:r w:rsidRPr="00612B83">
        <w:t>hat should not be allowed either.</w:t>
      </w:r>
    </w:p>
    <w:p w:rsidR="00612B83" w:rsidRPr="00612B83" w:rsidP="00BE5784">
      <w:pPr>
        <w:pStyle w:val="Answer"/>
      </w:pPr>
      <w:r w:rsidRPr="00612B83">
        <w:t>We need to be making sure that our apprenticeship system is fit for purpose and ends up with business</w:t>
      </w:r>
      <w:r w:rsidR="00CF4011">
        <w:t>-</w:t>
      </w:r>
      <w:r w:rsidRPr="00612B83">
        <w:t xml:space="preserve">ready people at the end of it. Some of the feedback </w:t>
      </w:r>
      <w:r w:rsidR="00016267">
        <w:t xml:space="preserve">that </w:t>
      </w:r>
      <w:r w:rsidRPr="00612B83">
        <w:t>we get from businesses is</w:t>
      </w:r>
      <w:r w:rsidR="00016267">
        <w:t>, “T</w:t>
      </w:r>
      <w:r w:rsidRPr="00612B83">
        <w:t>hey have just done a three-year course</w:t>
      </w:r>
      <w:r w:rsidR="00016267">
        <w:t xml:space="preserve">, </w:t>
      </w:r>
      <w:r w:rsidRPr="00612B83">
        <w:t>and they are really no use to me. They are not ready to earn money for me and my business</w:t>
      </w:r>
      <w:r w:rsidR="00016267">
        <w:t>”</w:t>
      </w:r>
      <w:r w:rsidRPr="00612B83">
        <w:t>.</w:t>
      </w:r>
    </w:p>
    <w:p w:rsidR="00612B83" w:rsidRPr="00612B83" w:rsidP="00BE5784">
      <w:pPr>
        <w:pStyle w:val="Question"/>
      </w:pPr>
      <w:sdt>
        <w:sdtPr>
          <w:alias w:val="Member"/>
          <w:tag w:val="&lt;Member mnisId='5274' dodsId='173151'&gt;"/>
          <w:id w:val="1740134657"/>
          <w:placeholder>
            <w:docPart w:val="5217B1719FF1430D9D7D9ECA50B48B70"/>
          </w:placeholder>
          <w:richText/>
        </w:sdtPr>
        <w:sdtContent>
          <w:r w:rsidRPr="00D81F99" w:rsidR="00123132">
            <w:rPr>
              <w:b/>
            </w:rPr>
            <w:t>Sonia Kumar:</w:t>
          </w:r>
        </w:sdtContent>
      </w:sdt>
      <w:r w:rsidRPr="00612B83" w:rsidR="00123132">
        <w:t xml:space="preserve"> </w:t>
      </w:r>
      <w:r w:rsidR="00016267">
        <w:t>L</w:t>
      </w:r>
      <w:r w:rsidRPr="00612B83">
        <w:t xml:space="preserve">ots of barriers and challenges have come </w:t>
      </w:r>
      <w:r w:rsidR="00016267">
        <w:t xml:space="preserve">up </w:t>
      </w:r>
      <w:r w:rsidRPr="00612B83">
        <w:t xml:space="preserve">today, but I want to know </w:t>
      </w:r>
      <w:r w:rsidR="00F26DED">
        <w:t>what you</w:t>
      </w:r>
      <w:r w:rsidR="0076563C">
        <w:t>r one ask would be for</w:t>
      </w:r>
      <w:r w:rsidR="00F26DED">
        <w:t xml:space="preserve"> </w:t>
      </w:r>
      <w:r w:rsidRPr="00612B83">
        <w:t>the small business strategy</w:t>
      </w:r>
      <w:r w:rsidR="00F26DED">
        <w:t>. I</w:t>
      </w:r>
      <w:r w:rsidR="00016267">
        <w:t xml:space="preserve">f you had one ask </w:t>
      </w:r>
      <w:r w:rsidR="00120292">
        <w:t>of</w:t>
      </w:r>
      <w:r w:rsidR="00016267">
        <w:t xml:space="preserve"> DBT, </w:t>
      </w:r>
      <w:r w:rsidRPr="00612B83">
        <w:t xml:space="preserve">what would </w:t>
      </w:r>
      <w:r w:rsidR="00F5006C">
        <w:t>it</w:t>
      </w:r>
      <w:r w:rsidRPr="00612B83">
        <w:t xml:space="preserve"> be? </w:t>
      </w:r>
    </w:p>
    <w:p w:rsidR="00612B83" w:rsidRPr="00612B83" w:rsidP="00BE5784">
      <w:pPr>
        <w:pStyle w:val="Answer"/>
      </w:pPr>
      <w:sdt>
        <w:sdtPr>
          <w:alias w:val="Witness"/>
          <w:id w:val="-303161861"/>
          <w:placeholder>
            <w:docPart w:val="0070B23EFC8B4D938AD1811AFA01E81A"/>
          </w:placeholder>
          <w:richText/>
        </w:sdtPr>
        <w:sdtContent>
          <w:r w:rsidRPr="00217937" w:rsidR="00DF36AB">
            <w:rPr>
              <w:b/>
              <w:i/>
              <w:iCs/>
            </w:rPr>
            <w:t xml:space="preserve">Caroline </w:t>
          </w:r>
          <w:r w:rsidRPr="00217937" w:rsidR="00DF36AB">
            <w:rPr>
              <w:b/>
              <w:i/>
              <w:iCs/>
            </w:rPr>
            <w:t>Larissey</w:t>
          </w:r>
          <w:r w:rsidRPr="00217937" w:rsidR="00DF36AB">
            <w:rPr>
              <w:b/>
              <w:i/>
              <w:iCs/>
            </w:rPr>
            <w:t>:</w:t>
          </w:r>
        </w:sdtContent>
      </w:sdt>
      <w:r w:rsidRPr="00612B83" w:rsidR="00DF36AB">
        <w:t xml:space="preserve"> </w:t>
      </w:r>
      <w:r w:rsidRPr="00612B83">
        <w:t>If I ask</w:t>
      </w:r>
      <w:r w:rsidR="0076563C">
        <w:t>ed</w:t>
      </w:r>
      <w:r w:rsidRPr="00612B83">
        <w:t xml:space="preserve"> my members what </w:t>
      </w:r>
      <w:r w:rsidR="00757572">
        <w:t>the</w:t>
      </w:r>
      <w:r w:rsidR="00271E7C">
        <w:t xml:space="preserve">ir </w:t>
      </w:r>
      <w:r w:rsidRPr="00612B83">
        <w:t>ask would be</w:t>
      </w:r>
      <w:r w:rsidR="00757572">
        <w:t xml:space="preserve">, </w:t>
      </w:r>
      <w:r w:rsidRPr="00612B83" w:rsidR="00271E7C">
        <w:t xml:space="preserve">the big things </w:t>
      </w:r>
      <w:r w:rsidR="00271E7C">
        <w:t xml:space="preserve">would be </w:t>
      </w:r>
      <w:r w:rsidRPr="00612B83">
        <w:t>a reform on VAT</w:t>
      </w:r>
      <w:r w:rsidR="00356FFD">
        <w:t xml:space="preserve"> and </w:t>
      </w:r>
      <w:r w:rsidR="00C6600E">
        <w:t>the</w:t>
      </w:r>
      <w:r w:rsidR="00356FFD">
        <w:t>n</w:t>
      </w:r>
      <w:r w:rsidR="00C6600E">
        <w:t xml:space="preserve"> </w:t>
      </w:r>
      <w:r w:rsidRPr="00612B83">
        <w:t>education</w:t>
      </w:r>
      <w:r w:rsidR="00695C18">
        <w:t xml:space="preserve">, </w:t>
      </w:r>
      <w:r w:rsidRPr="00612B83">
        <w:t xml:space="preserve">training </w:t>
      </w:r>
      <w:r w:rsidR="00695C18">
        <w:t xml:space="preserve">and </w:t>
      </w:r>
      <w:r w:rsidRPr="00612B83">
        <w:t>apprenticeship</w:t>
      </w:r>
      <w:r w:rsidR="00695C18">
        <w:t>s</w:t>
      </w:r>
      <w:r w:rsidRPr="00612B83">
        <w:t>.</w:t>
      </w:r>
    </w:p>
    <w:p w:rsidR="00612B83" w:rsidRPr="00612B83" w:rsidP="00BE5784">
      <w:pPr>
        <w:pStyle w:val="Answer"/>
      </w:pPr>
      <w:sdt>
        <w:sdtPr>
          <w:alias w:val="Witness"/>
          <w:id w:val="-584374350"/>
          <w:placeholder>
            <w:docPart w:val="3B91AFD207C2498AB352F9993AF3692E"/>
          </w:placeholder>
          <w:richText/>
        </w:sdtPr>
        <w:sdtContent>
          <w:r w:rsidRPr="00217937" w:rsidR="00434C77">
            <w:rPr>
              <w:b/>
              <w:i/>
              <w:iCs/>
            </w:rPr>
            <w:t>Gareth Penn:</w:t>
          </w:r>
        </w:sdtContent>
      </w:sdt>
      <w:r w:rsidRPr="00612B83" w:rsidR="00434C77">
        <w:t xml:space="preserve"> </w:t>
      </w:r>
      <w:r w:rsidR="000E5467">
        <w:t>To r</w:t>
      </w:r>
      <w:r w:rsidRPr="00612B83">
        <w:t>eform</w:t>
      </w:r>
      <w:r w:rsidR="00CE3A18">
        <w:t xml:space="preserve"> of</w:t>
      </w:r>
      <w:r w:rsidRPr="00612B83">
        <w:t xml:space="preserve"> the tax system</w:t>
      </w:r>
      <w:r w:rsidR="000E5467">
        <w:t xml:space="preserve"> I would add </w:t>
      </w:r>
      <w:r w:rsidRPr="00612B83">
        <w:t>a mandatory register of those who wish to trade.</w:t>
      </w:r>
    </w:p>
    <w:p w:rsidR="00612B83" w:rsidRPr="00612B83" w:rsidP="00BE5784">
      <w:pPr>
        <w:pStyle w:val="Answer"/>
      </w:pPr>
      <w:sdt>
        <w:sdtPr>
          <w:alias w:val="Witness"/>
          <w:id w:val="-1300693030"/>
          <w:placeholder>
            <w:docPart w:val="AFB3236F6295474FA787D5213465F11B"/>
          </w:placeholder>
          <w:richText/>
        </w:sdtPr>
        <w:sdtContent>
          <w:r w:rsidRPr="00217937" w:rsidR="00B834E6">
            <w:rPr>
              <w:b/>
              <w:i/>
              <w:iCs/>
            </w:rPr>
            <w:t>Victoria Brownlie:</w:t>
          </w:r>
        </w:sdtContent>
      </w:sdt>
      <w:r w:rsidRPr="00612B83" w:rsidR="00B834E6">
        <w:t xml:space="preserve"> </w:t>
      </w:r>
      <w:r w:rsidRPr="00612B83">
        <w:t>I completely agree on VAT and tax reform more generally, but business rates relief has had huge implications</w:t>
      </w:r>
      <w:r w:rsidR="00CE3A18">
        <w:t xml:space="preserve">. </w:t>
      </w:r>
      <w:r w:rsidRPr="00612B83">
        <w:t xml:space="preserve">I would echo what the gentleman from the </w:t>
      </w:r>
      <w:r w:rsidR="00D509D1">
        <w:t>F</w:t>
      </w:r>
      <w:r w:rsidRPr="00612B83">
        <w:t>SB was saying</w:t>
      </w:r>
      <w:r w:rsidR="00D509D1">
        <w:t>. I</w:t>
      </w:r>
      <w:r w:rsidRPr="00612B83">
        <w:t>ncreasing that multiplier and the thresholds around that would be massively helpful.</w:t>
      </w:r>
    </w:p>
    <w:p w:rsidR="003B278D" w:rsidP="00BE5784">
      <w:pPr>
        <w:pStyle w:val="Answer"/>
      </w:pPr>
      <w:sdt>
        <w:sdtPr>
          <w:alias w:val="Witness"/>
          <w:id w:val="1961760372"/>
          <w:placeholder>
            <w:docPart w:val="86D044AF25A044BF8F576DB49E4A8D3A"/>
          </w:placeholder>
          <w:richText/>
        </w:sdtPr>
        <w:sdtContent>
          <w:r w:rsidRPr="00217937" w:rsidR="00174787">
            <w:rPr>
              <w:b/>
              <w:i/>
              <w:iCs/>
            </w:rPr>
            <w:t>Toby Dicker:</w:t>
          </w:r>
        </w:sdtContent>
      </w:sdt>
      <w:r w:rsidRPr="00612B83" w:rsidR="00174787">
        <w:t xml:space="preserve"> </w:t>
      </w:r>
      <w:r w:rsidRPr="00612B83" w:rsidR="00612B83">
        <w:t xml:space="preserve">I was </w:t>
      </w:r>
      <w:r w:rsidR="00E83FB0">
        <w:t xml:space="preserve">once </w:t>
      </w:r>
      <w:r w:rsidRPr="00612B83" w:rsidR="00612B83">
        <w:t xml:space="preserve">asked this question by </w:t>
      </w:r>
      <w:r w:rsidR="00E83FB0">
        <w:t xml:space="preserve">the </w:t>
      </w:r>
      <w:r w:rsidRPr="00612B83" w:rsidR="00612B83">
        <w:t>former Minister for Skills Robert Halfon</w:t>
      </w:r>
      <w:r w:rsidR="00E83FB0">
        <w:t>. H</w:t>
      </w:r>
      <w:r w:rsidRPr="00612B83" w:rsidR="00612B83">
        <w:t xml:space="preserve">e said, </w:t>
      </w:r>
      <w:r w:rsidR="00E83FB0">
        <w:t>“W</w:t>
      </w:r>
      <w:r w:rsidRPr="00612B83" w:rsidR="00612B83">
        <w:t>hat can I do to help you?</w:t>
      </w:r>
      <w:r w:rsidR="00E83FB0">
        <w:t xml:space="preserve">” </w:t>
      </w:r>
      <w:r w:rsidRPr="00612B83" w:rsidR="00612B83">
        <w:t xml:space="preserve">I said, </w:t>
      </w:r>
      <w:r w:rsidR="00E83FB0">
        <w:t>“Y</w:t>
      </w:r>
      <w:r w:rsidRPr="00612B83" w:rsidR="00612B83">
        <w:t>ou can level the tax playing field</w:t>
      </w:r>
      <w:r w:rsidR="00E83FB0">
        <w:t>”. H</w:t>
      </w:r>
      <w:r w:rsidRPr="00612B83" w:rsidR="00612B83">
        <w:t xml:space="preserve">e came back to me and said, </w:t>
      </w:r>
      <w:r w:rsidR="00E83FB0">
        <w:t xml:space="preserve">“No, but </w:t>
      </w:r>
      <w:r w:rsidRPr="00612B83" w:rsidR="00612B83">
        <w:t>what could I really do?</w:t>
      </w:r>
      <w:r w:rsidR="00E83FB0">
        <w:t xml:space="preserve">” </w:t>
      </w:r>
      <w:r w:rsidRPr="00612B83" w:rsidR="00612B83">
        <w:t xml:space="preserve">I said, </w:t>
      </w:r>
      <w:r w:rsidR="00E83FB0">
        <w:t xml:space="preserve">“You </w:t>
      </w:r>
      <w:r>
        <w:t xml:space="preserve">can </w:t>
      </w:r>
      <w:r w:rsidRPr="00612B83" w:rsidR="00612B83">
        <w:t>level the tax playing field</w:t>
      </w:r>
      <w:r>
        <w:t>”</w:t>
      </w:r>
      <w:r w:rsidRPr="00612B83" w:rsidR="00612B83">
        <w:t xml:space="preserve">. </w:t>
      </w:r>
      <w:r>
        <w:t>G</w:t>
      </w:r>
      <w:r w:rsidRPr="00612B83" w:rsidR="00612B83">
        <w:t>uess what? He asked me a third time</w:t>
      </w:r>
      <w:r>
        <w:t xml:space="preserve">, </w:t>
      </w:r>
      <w:r w:rsidRPr="00612B83" w:rsidR="00612B83">
        <w:t>and my answer was the same.</w:t>
      </w:r>
    </w:p>
    <w:p w:rsidR="00612B83" w:rsidRPr="00612B83" w:rsidP="00BE5784">
      <w:pPr>
        <w:pStyle w:val="Answer"/>
      </w:pPr>
      <w:r w:rsidRPr="00612B83">
        <w:t xml:space="preserve">For me, </w:t>
      </w:r>
      <w:r w:rsidR="00B33A86">
        <w:t xml:space="preserve">it is </w:t>
      </w:r>
      <w:r w:rsidRPr="00612B83">
        <w:t>level</w:t>
      </w:r>
      <w:r w:rsidR="00B33A86">
        <w:t xml:space="preserve">ling </w:t>
      </w:r>
      <w:r w:rsidRPr="00612B83">
        <w:t>the tax playing field</w:t>
      </w:r>
      <w:r w:rsidR="00B33A86">
        <w:t>. A</w:t>
      </w:r>
      <w:r w:rsidRPr="00612B83">
        <w:t xml:space="preserve">llow the brilliant people of this industry to grow it back to what it was. </w:t>
      </w:r>
      <w:r w:rsidR="00B33A86">
        <w:t>D</w:t>
      </w:r>
      <w:r w:rsidRPr="00612B83">
        <w:t>o not act in silos</w:t>
      </w:r>
      <w:r w:rsidR="00B33A86">
        <w:t xml:space="preserve">. That </w:t>
      </w:r>
      <w:r w:rsidRPr="00612B83">
        <w:t xml:space="preserve">is probably the other thing </w:t>
      </w:r>
      <w:r w:rsidR="00B33A86">
        <w:t xml:space="preserve">that </w:t>
      </w:r>
      <w:r w:rsidRPr="00612B83">
        <w:t xml:space="preserve">I would say. That is very much something that </w:t>
      </w:r>
      <w:r w:rsidR="00B33A86">
        <w:t xml:space="preserve">has </w:t>
      </w:r>
      <w:r w:rsidRPr="00612B83">
        <w:t xml:space="preserve">happened in Government. Education is separate from HMRC, </w:t>
      </w:r>
      <w:r w:rsidR="00B33A86">
        <w:t xml:space="preserve">which is </w:t>
      </w:r>
      <w:r w:rsidRPr="00612B83">
        <w:t xml:space="preserve">separate from DBT, </w:t>
      </w:r>
      <w:r w:rsidR="00B33A86">
        <w:t xml:space="preserve">which is </w:t>
      </w:r>
      <w:r w:rsidRPr="00612B83">
        <w:t>separate from Treasury</w:t>
      </w:r>
      <w:r w:rsidR="00B33A86">
        <w:t>. Get</w:t>
      </w:r>
      <w:r w:rsidRPr="00612B83">
        <w:t xml:space="preserve"> us all in a room for a day and we will sort the problem out.</w:t>
      </w:r>
      <w:r w:rsidR="00AB3558">
        <w:t xml:space="preserve"> </w:t>
      </w:r>
      <w:r w:rsidRPr="00612B83">
        <w:t>We will come up with a system that puts more money in Treasury’s coffers</w:t>
      </w:r>
      <w:r w:rsidR="0048775C">
        <w:t xml:space="preserve">, </w:t>
      </w:r>
      <w:r w:rsidRPr="00612B83">
        <w:t>grows the economy and grows high streets.</w:t>
      </w:r>
    </w:p>
    <w:p w:rsidR="00680EBF" w:rsidP="00BE5784">
      <w:pPr>
        <w:pStyle w:val="Question"/>
      </w:pPr>
      <w:sdt>
        <w:sdtPr>
          <w:alias w:val="Member"/>
          <w:tag w:val="&lt;Member mnisId='5001' dodsId='170681'&gt;"/>
          <w:id w:val="59452615"/>
          <w:placeholder>
            <w:docPart w:val="B00978D9C0604C22AC5EA9F59304A195"/>
          </w:placeholder>
          <w:richText/>
        </w:sdtPr>
        <w:sdtContent>
          <w:r w:rsidRPr="009622E3" w:rsidR="0003007F">
            <w:rPr>
              <w:b/>
            </w:rPr>
            <w:t>Sarah Edwards:</w:t>
          </w:r>
        </w:sdtContent>
      </w:sdt>
      <w:r w:rsidRPr="00612B83" w:rsidR="0003007F">
        <w:t xml:space="preserve"> </w:t>
      </w:r>
      <w:r w:rsidR="0003007F">
        <w:t>L</w:t>
      </w:r>
      <w:r w:rsidRPr="00612B83" w:rsidR="00612B83">
        <w:t>eading on from that question, you have all given different answers. We have heard a lot of things that need to change</w:t>
      </w:r>
      <w:r w:rsidR="00E65B53">
        <w:t xml:space="preserve"> and </w:t>
      </w:r>
      <w:r w:rsidRPr="00612B83" w:rsidR="00612B83">
        <w:t>a lot of problems. One area that we have look</w:t>
      </w:r>
      <w:r w:rsidR="001033E2">
        <w:t>ed</w:t>
      </w:r>
      <w:r w:rsidRPr="00612B83" w:rsidR="00612B83">
        <w:t xml:space="preserve"> at </w:t>
      </w:r>
      <w:r w:rsidR="001033E2">
        <w:t>is</w:t>
      </w:r>
      <w:r w:rsidRPr="00612B83" w:rsidR="00612B83">
        <w:t xml:space="preserve"> business energy costs</w:t>
      </w:r>
      <w:r>
        <w:t xml:space="preserve">. In particular, </w:t>
      </w:r>
      <w:r w:rsidRPr="00612B83" w:rsidR="00612B83">
        <w:t xml:space="preserve">the issue </w:t>
      </w:r>
      <w:r>
        <w:t xml:space="preserve">is </w:t>
      </w:r>
      <w:r w:rsidRPr="00612B83" w:rsidR="00612B83">
        <w:t xml:space="preserve">not just around how high the cost is but the behaviour of the suppliers and the imbalance </w:t>
      </w:r>
      <w:r w:rsidR="00DC7123">
        <w:t xml:space="preserve">in the way they deal with </w:t>
      </w:r>
      <w:r w:rsidRPr="00612B83" w:rsidR="00612B83">
        <w:t>small or medium-sized business</w:t>
      </w:r>
      <w:r w:rsidR="00DC7123">
        <w:t>es</w:t>
      </w:r>
      <w:r w:rsidRPr="00612B83" w:rsidR="00612B83">
        <w:t xml:space="preserve"> and the giants </w:t>
      </w:r>
      <w:r w:rsidR="00DC7123">
        <w:t xml:space="preserve">with </w:t>
      </w:r>
      <w:r w:rsidRPr="00612B83" w:rsidR="00612B83">
        <w:t>billions in turnover.</w:t>
      </w:r>
    </w:p>
    <w:p w:rsidR="00612B83" w:rsidRPr="00612B83" w:rsidP="00BE5784">
      <w:pPr>
        <w:pStyle w:val="QuestionCont"/>
      </w:pPr>
      <w:r>
        <w:t xml:space="preserve">Have you had any </w:t>
      </w:r>
      <w:r w:rsidRPr="00612B83">
        <w:t>experiences</w:t>
      </w:r>
      <w:r>
        <w:t xml:space="preserve"> of this? Have </w:t>
      </w:r>
      <w:r w:rsidRPr="00612B83">
        <w:t>your members come to you</w:t>
      </w:r>
      <w:r>
        <w:t xml:space="preserve">? Are there </w:t>
      </w:r>
      <w:r w:rsidRPr="00612B83">
        <w:t>things that you want to share on that</w:t>
      </w:r>
      <w:r>
        <w:t xml:space="preserve">? What </w:t>
      </w:r>
      <w:r w:rsidRPr="00612B83">
        <w:t xml:space="preserve">needs to change in </w:t>
      </w:r>
      <w:r w:rsidRPr="00612B83">
        <w:t>that area</w:t>
      </w:r>
      <w:r>
        <w:t>?</w:t>
      </w:r>
    </w:p>
    <w:p w:rsidR="00612B83" w:rsidRPr="00612B83" w:rsidP="00BE5784">
      <w:pPr>
        <w:pStyle w:val="Answer"/>
      </w:pPr>
      <w:sdt>
        <w:sdtPr>
          <w:alias w:val="Witness"/>
          <w:id w:val="-1155374083"/>
          <w:placeholder>
            <w:docPart w:val="0DA65FE5995640EF83874776C93B72A5"/>
          </w:placeholder>
          <w:richText/>
        </w:sdtPr>
        <w:sdtContent>
          <w:r w:rsidRPr="00217937" w:rsidR="00434C77">
            <w:rPr>
              <w:b/>
              <w:i/>
              <w:iCs/>
            </w:rPr>
            <w:t>Gareth Penn:</w:t>
          </w:r>
        </w:sdtContent>
      </w:sdt>
      <w:r w:rsidRPr="00612B83" w:rsidR="00434C77">
        <w:t xml:space="preserve"> </w:t>
      </w:r>
      <w:r w:rsidRPr="00612B83">
        <w:t xml:space="preserve">I </w:t>
      </w:r>
      <w:r w:rsidR="00B02B6D">
        <w:t>would echo t</w:t>
      </w:r>
      <w:r w:rsidRPr="00612B83">
        <w:t>he comments made by the previous panel around treating small business owners like consumer</w:t>
      </w:r>
      <w:r w:rsidR="00B02B6D">
        <w:t>s</w:t>
      </w:r>
      <w:r w:rsidRPr="00612B83">
        <w:t>.</w:t>
      </w:r>
      <w:r w:rsidR="00B02B6D">
        <w:t xml:space="preserve"> M</w:t>
      </w:r>
      <w:r w:rsidRPr="00612B83">
        <w:t>any of our members are not purchasing in a sophisticated manner, whether that is energy, insurance or a credit card terminal. They consider themselves to have the same rights as a consumer because that is their mindset. I would absolutely encourage those rules to be extended to small business owners.</w:t>
      </w:r>
    </w:p>
    <w:p w:rsidR="00612B83" w:rsidRPr="00612B83" w:rsidP="00BE5784">
      <w:pPr>
        <w:pStyle w:val="Answer"/>
      </w:pPr>
      <w:sdt>
        <w:sdtPr>
          <w:alias w:val="Witness"/>
          <w:id w:val="1358691625"/>
          <w:placeholder>
            <w:docPart w:val="69C37DD9E4A7477BBA35D3ACBCA56D64"/>
          </w:placeholder>
          <w:richText/>
        </w:sdtPr>
        <w:sdtContent>
          <w:r w:rsidRPr="00217937" w:rsidR="00B834E6">
            <w:rPr>
              <w:b/>
              <w:i/>
              <w:iCs/>
            </w:rPr>
            <w:t>Victoria Brownlie:</w:t>
          </w:r>
        </w:sdtContent>
      </w:sdt>
      <w:r w:rsidRPr="00612B83" w:rsidR="00B834E6">
        <w:t xml:space="preserve"> </w:t>
      </w:r>
      <w:r w:rsidRPr="00612B83">
        <w:t xml:space="preserve">We often find there is huge appetite </w:t>
      </w:r>
      <w:r w:rsidR="000F1BE9">
        <w:t xml:space="preserve">for </w:t>
      </w:r>
      <w:r w:rsidRPr="00612B83">
        <w:t xml:space="preserve">more greener measures. </w:t>
      </w:r>
      <w:r w:rsidR="000F1BE9">
        <w:t>T</w:t>
      </w:r>
      <w:r w:rsidRPr="00612B83">
        <w:t xml:space="preserve">here </w:t>
      </w:r>
      <w:r w:rsidR="000F1BE9">
        <w:t xml:space="preserve">could be </w:t>
      </w:r>
      <w:r w:rsidRPr="00612B83">
        <w:t xml:space="preserve">greater incentives around greener energy </w:t>
      </w:r>
      <w:r w:rsidR="000F1BE9">
        <w:t xml:space="preserve">and </w:t>
      </w:r>
      <w:r w:rsidRPr="00612B83">
        <w:t xml:space="preserve">transitioning into </w:t>
      </w:r>
      <w:r w:rsidR="000F1BE9">
        <w:t xml:space="preserve">greater </w:t>
      </w:r>
      <w:r w:rsidRPr="00612B83">
        <w:t>energy efficiency within our businesses</w:t>
      </w:r>
      <w:r w:rsidR="000F1BE9">
        <w:t>. A</w:t>
      </w:r>
      <w:r w:rsidRPr="00612B83">
        <w:t>s I mentioned, we use a huge amount of water. There will be huge amounts that you could do to reduce</w:t>
      </w:r>
      <w:r w:rsidR="000F1BE9">
        <w:t xml:space="preserve"> that</w:t>
      </w:r>
      <w:r w:rsidRPr="00612B83">
        <w:t xml:space="preserve">. There </w:t>
      </w:r>
      <w:r w:rsidR="000F1BE9">
        <w:t xml:space="preserve">are </w:t>
      </w:r>
      <w:r w:rsidRPr="00612B83">
        <w:t xml:space="preserve">new special showerheads and things. If there </w:t>
      </w:r>
      <w:r w:rsidR="00E70508">
        <w:t>was</w:t>
      </w:r>
      <w:r w:rsidR="000F1BE9">
        <w:t xml:space="preserve"> </w:t>
      </w:r>
      <w:r w:rsidR="00E70508">
        <w:t>a</w:t>
      </w:r>
      <w:r w:rsidRPr="00612B83">
        <w:t xml:space="preserve"> tax relief around green energy or green products </w:t>
      </w:r>
      <w:r w:rsidR="000F1BE9">
        <w:t xml:space="preserve">that </w:t>
      </w:r>
      <w:r w:rsidRPr="00612B83">
        <w:t>help with energy efficiency, that would be massively helpful.</w:t>
      </w:r>
    </w:p>
    <w:p w:rsidR="00612B83" w:rsidP="00BE5784">
      <w:pPr>
        <w:pStyle w:val="Remark"/>
      </w:pPr>
      <w:sdt>
        <w:sdtPr>
          <w:alias w:val="Member"/>
          <w:tag w:val="&lt;Member mnisId='4938' dodsId='116913'&gt;"/>
          <w:id w:val="600612985"/>
          <w:placeholder>
            <w:docPart w:val="5B38AEF08F0849F5B26881A8281A1706"/>
          </w:placeholder>
          <w:richText/>
        </w:sdtPr>
        <w:sdtContent>
          <w:r w:rsidRPr="00774735" w:rsidR="00BF3020">
            <w:rPr>
              <w:b/>
            </w:rPr>
            <w:t>Chair:</w:t>
          </w:r>
        </w:sdtContent>
      </w:sdt>
      <w:r w:rsidRPr="00612B83" w:rsidR="00BF3020">
        <w:t xml:space="preserve"> </w:t>
      </w:r>
      <w:r w:rsidRPr="00612B83">
        <w:t>I am not a huge user of the services of your companies and representatives.</w:t>
      </w:r>
    </w:p>
    <w:p w:rsidR="00612B83" w:rsidRPr="00612B83" w:rsidP="00BE5784">
      <w:pPr>
        <w:pStyle w:val="Answer"/>
      </w:pPr>
      <w:sdt>
        <w:sdtPr>
          <w:alias w:val="Witness"/>
          <w:id w:val="31551278"/>
          <w:placeholder>
            <w:docPart w:val="EE647906E29E4295991FD518E7703178"/>
          </w:placeholder>
          <w:richText/>
        </w:sdtPr>
        <w:sdtContent>
          <w:r w:rsidRPr="00217937" w:rsidR="00B834E6">
            <w:rPr>
              <w:b/>
              <w:i/>
              <w:iCs/>
            </w:rPr>
            <w:t>Victoria Brownlie:</w:t>
          </w:r>
        </w:sdtContent>
      </w:sdt>
      <w:r w:rsidRPr="00612B83" w:rsidR="00B834E6">
        <w:t xml:space="preserve"> </w:t>
      </w:r>
      <w:r w:rsidRPr="00612B83">
        <w:t>How many products did you use before you left the house today?</w:t>
      </w:r>
    </w:p>
    <w:p w:rsidR="00612B83" w:rsidRPr="00612B83" w:rsidP="00BE5784">
      <w:pPr>
        <w:pStyle w:val="Remark"/>
      </w:pPr>
      <w:sdt>
        <w:sdtPr>
          <w:alias w:val="Member"/>
          <w:tag w:val="&lt;Member mnisId='4938' dodsId='116913'&gt;"/>
          <w:id w:val="1942412130"/>
          <w:placeholder>
            <w:docPart w:val="4B40B11D3B59425CAEA598F7D0ECE887"/>
          </w:placeholder>
          <w:richText/>
        </w:sdtPr>
        <w:sdtContent>
          <w:r w:rsidRPr="00774735" w:rsidR="00BF3020">
            <w:rPr>
              <w:b/>
            </w:rPr>
            <w:t>Chair:</w:t>
          </w:r>
        </w:sdtContent>
      </w:sdt>
      <w:r w:rsidRPr="00612B83" w:rsidR="00BF3020">
        <w:t xml:space="preserve"> </w:t>
      </w:r>
      <w:r w:rsidR="002253BE">
        <w:t>V</w:t>
      </w:r>
      <w:r w:rsidRPr="00612B83">
        <w:t xml:space="preserve">ery </w:t>
      </w:r>
      <w:r w:rsidR="002253BE">
        <w:t>few</w:t>
      </w:r>
      <w:r w:rsidRPr="00612B83">
        <w:t>, I would say.</w:t>
      </w:r>
    </w:p>
    <w:p w:rsidR="00612B83" w:rsidRPr="00612B83" w:rsidP="00BE5784">
      <w:pPr>
        <w:pStyle w:val="Answer"/>
      </w:pPr>
      <w:sdt>
        <w:sdtPr>
          <w:alias w:val="Witness"/>
          <w:id w:val="-1185594362"/>
          <w:placeholder>
            <w:docPart w:val="CEB850E31697448297A0E7D3632CFDA7"/>
          </w:placeholder>
          <w:richText/>
        </w:sdtPr>
        <w:sdtContent>
          <w:r w:rsidRPr="00217937" w:rsidR="00B834E6">
            <w:rPr>
              <w:b/>
              <w:i/>
              <w:iCs/>
            </w:rPr>
            <w:t>Victoria Brownlie:</w:t>
          </w:r>
        </w:sdtContent>
      </w:sdt>
      <w:r w:rsidRPr="00612B83" w:rsidR="00B834E6">
        <w:t xml:space="preserve"> </w:t>
      </w:r>
      <w:r w:rsidRPr="00612B83">
        <w:t>Did you use toothpaste?</w:t>
      </w:r>
      <w:r w:rsidR="002253BE">
        <w:t xml:space="preserve"> Did you use shower gel?</w:t>
      </w:r>
    </w:p>
    <w:p w:rsidR="00612B83" w:rsidRPr="00612B83" w:rsidP="00BE5784">
      <w:pPr>
        <w:pStyle w:val="Remark"/>
      </w:pPr>
      <w:sdt>
        <w:sdtPr>
          <w:alias w:val="Member"/>
          <w:tag w:val="&lt;Member mnisId='4938' dodsId='116913'&gt;"/>
          <w:id w:val="296813741"/>
          <w:placeholder>
            <w:docPart w:val="480C8F57D47042928A53A440A6C93B12"/>
          </w:placeholder>
          <w:richText/>
        </w:sdtPr>
        <w:sdtContent>
          <w:r w:rsidRPr="00774735" w:rsidR="00BF3020">
            <w:rPr>
              <w:b/>
            </w:rPr>
            <w:t>Chair:</w:t>
          </w:r>
        </w:sdtContent>
      </w:sdt>
      <w:r w:rsidRPr="00612B83" w:rsidR="00BF3020">
        <w:t xml:space="preserve"> </w:t>
      </w:r>
      <w:r w:rsidRPr="00612B83">
        <w:t>I am hugely grateful to you for your evidence and for the contribution that your members make to the dynamism, entrepreneurialism and energy of our economy. Th</w:t>
      </w:r>
      <w:r w:rsidR="0036796C">
        <w:t>e</w:t>
      </w:r>
      <w:r w:rsidRPr="00612B83">
        <w:t xml:space="preserve"> evidence today has been absolutely brilliant. Thank you so much for coming together and spending time with us this afternoon as we launch our </w:t>
      </w:r>
      <w:r w:rsidRPr="00612B83" w:rsidR="00BF3020">
        <w:t>small business inquiry</w:t>
      </w:r>
      <w:r w:rsidRPr="00612B83">
        <w:t>. That concludes this panel.</w:t>
      </w:r>
    </w:p>
    <w:p w:rsidR="002F6BDE" w:rsidP="00BE5784">
      <w:pPr>
        <w:pStyle w:val="QuestionCont"/>
      </w:pPr>
    </w:p>
    <w:p w:rsidR="00642030" w:rsidP="00BE5784">
      <w:pPr>
        <w:pStyle w:val="Remark"/>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AC3438136D34070A2823EFFF746F27D"/>
      </w:placeholder>
      <w:richText/>
    </w:sdtPr>
    <w:sdtContent>
      <w:p w:rsidR="003736A1" w:rsidP="009277D8">
        <w:pPr>
          <w:pStyle w:val="Para"/>
          <w:rPr>
            <w:color w:val="808080"/>
          </w:rPr>
        </w:pPr>
        <w:r w:rsidRPr="00833D7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38349A402254D20832EC17FB48D650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C9ABCFE"/>
    <w:lvl w:ilvl="0">
      <w:start w:val="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33D71"/>
    <w:rPr>
      <w:color w:val="605E5C"/>
      <w:shd w:val="clear" w:color="auto" w:fill="E1DFDD"/>
    </w:rPr>
  </w:style>
  <w:style w:type="paragraph" w:styleId="Title">
    <w:name w:val="Title"/>
    <w:basedOn w:val="Normal"/>
    <w:next w:val="Normal"/>
    <w:link w:val="TitleChar"/>
    <w:uiPriority w:val="10"/>
    <w:qFormat/>
    <w:rsid w:val="00612B83"/>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612B83"/>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612B83"/>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612B83"/>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612B83"/>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612B83"/>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C3438136D34070A2823EFFF746F27D"/>
        <w:category>
          <w:name w:val="General"/>
          <w:gallery w:val="placeholder"/>
        </w:category>
        <w:types>
          <w:type w:val="bbPlcHdr"/>
        </w:types>
        <w:behaviors>
          <w:behavior w:val="content"/>
        </w:behaviors>
        <w:guid w:val="{045EB97D-DB8E-4AB3-A84E-BFBB6BA62913}"/>
      </w:docPartPr>
      <w:docPartBody>
        <w:p w:rsidR="00E61FA0" w:rsidP="00CA1947">
          <w:pPr>
            <w:pStyle w:val="EAC3438136D34070A2823EFFF746F27D"/>
          </w:pPr>
          <w:r w:rsidRPr="000753FC">
            <w:rPr>
              <w:rStyle w:val="PlaceholderText"/>
            </w:rPr>
            <w:t>Click here to enter text.</w:t>
          </w:r>
        </w:p>
      </w:docPartBody>
    </w:docPart>
    <w:docPart>
      <w:docPartPr>
        <w:name w:val="C38349A402254D20832EC17FB48D650D"/>
        <w:category>
          <w:name w:val="General"/>
          <w:gallery w:val="placeholder"/>
        </w:category>
        <w:types>
          <w:type w:val="bbPlcHdr"/>
        </w:types>
        <w:behaviors>
          <w:behavior w:val="content"/>
        </w:behaviors>
        <w:guid w:val="{D5D98EA4-A13D-43DE-BA6E-61179C1DC94F}"/>
      </w:docPartPr>
      <w:docPartBody>
        <w:p w:rsidR="00E61FA0" w:rsidP="00CA1947">
          <w:pPr>
            <w:pStyle w:val="C38349A402254D20832EC17FB48D650D"/>
          </w:pPr>
          <w:r w:rsidRPr="00D20745">
            <w:rPr>
              <w:rStyle w:val="PlaceholderText"/>
            </w:rPr>
            <w:t>Click here to enter text.</w:t>
          </w:r>
        </w:p>
      </w:docPartBody>
    </w:docPart>
    <w:docPart>
      <w:docPartPr>
        <w:name w:val="510809FA0EB7413B84CFBC0E504BB07E"/>
        <w:category>
          <w:name w:val="General"/>
          <w:gallery w:val="placeholder"/>
        </w:category>
        <w:types>
          <w:type w:val="bbPlcHdr"/>
        </w:types>
        <w:behaviors>
          <w:behavior w:val="content"/>
        </w:behaviors>
        <w:guid w:val="{E8F2E210-5A44-40CF-9EB2-2312867A2C94}"/>
      </w:docPartPr>
      <w:docPartBody>
        <w:p w:rsidR="00E61FA0" w:rsidP="00CA1947">
          <w:pPr>
            <w:pStyle w:val="510809FA0EB7413B84CFBC0E504BB07E"/>
          </w:pPr>
          <w:r w:rsidRPr="002B3926">
            <w:rPr>
              <w:rStyle w:val="PlaceholderText"/>
            </w:rPr>
            <w:t>Click here to enter text.</w:t>
          </w:r>
        </w:p>
      </w:docPartBody>
    </w:docPart>
    <w:docPart>
      <w:docPartPr>
        <w:name w:val="A0FF37E107D54BDFB2949D9C5629082F"/>
        <w:category>
          <w:name w:val="General"/>
          <w:gallery w:val="placeholder"/>
        </w:category>
        <w:types>
          <w:type w:val="bbPlcHdr"/>
        </w:types>
        <w:behaviors>
          <w:behavior w:val="content"/>
        </w:behaviors>
        <w:guid w:val="{B70A519B-1BBA-490B-975C-055514AA19A7}"/>
      </w:docPartPr>
      <w:docPartBody>
        <w:p w:rsidR="00FA6179" w:rsidP="00FA6179">
          <w:pPr>
            <w:pStyle w:val="A0FF37E107D54BDFB2949D9C5629082F"/>
          </w:pPr>
          <w:r w:rsidRPr="00247635">
            <w:rPr>
              <w:rStyle w:val="PlaceholderText"/>
            </w:rPr>
            <w:t>Click or tap here to enter text.</w:t>
          </w:r>
        </w:p>
      </w:docPartBody>
    </w:docPart>
    <w:docPart>
      <w:docPartPr>
        <w:name w:val="1DA6F276BAA04D3C81A8194E9693F6B8"/>
        <w:category>
          <w:name w:val="General"/>
          <w:gallery w:val="placeholder"/>
        </w:category>
        <w:types>
          <w:type w:val="bbPlcHdr"/>
        </w:types>
        <w:behaviors>
          <w:behavior w:val="content"/>
        </w:behaviors>
        <w:guid w:val="{CE303261-98A1-4318-8A85-E05FF0EBCDD8}"/>
      </w:docPartPr>
      <w:docPartBody>
        <w:p w:rsidR="00FA6179" w:rsidP="00FA6179">
          <w:pPr>
            <w:pStyle w:val="1DA6F276BAA04D3C81A8194E9693F6B8"/>
          </w:pPr>
          <w:r w:rsidRPr="00247635">
            <w:rPr>
              <w:rStyle w:val="PlaceholderText"/>
            </w:rPr>
            <w:t>Click or tap here to enter text.</w:t>
          </w:r>
        </w:p>
      </w:docPartBody>
    </w:docPart>
    <w:docPart>
      <w:docPartPr>
        <w:name w:val="95550B7E127E44F799AC1D7B8EA47F83"/>
        <w:category>
          <w:name w:val="General"/>
          <w:gallery w:val="placeholder"/>
        </w:category>
        <w:types>
          <w:type w:val="bbPlcHdr"/>
        </w:types>
        <w:behaviors>
          <w:behavior w:val="content"/>
        </w:behaviors>
        <w:guid w:val="{5D7BC43C-6E1D-4C08-A499-95AC0D8A526E}"/>
      </w:docPartPr>
      <w:docPartBody>
        <w:p w:rsidR="00FA6179" w:rsidP="00FA6179">
          <w:pPr>
            <w:pStyle w:val="95550B7E127E44F799AC1D7B8EA47F83"/>
          </w:pPr>
          <w:r w:rsidRPr="00247635">
            <w:rPr>
              <w:rStyle w:val="PlaceholderText"/>
            </w:rPr>
            <w:t>Click or tap here to enter text.</w:t>
          </w:r>
        </w:p>
      </w:docPartBody>
    </w:docPart>
    <w:docPart>
      <w:docPartPr>
        <w:name w:val="6C24F681C1674D1B86F4B10019529399"/>
        <w:category>
          <w:name w:val="General"/>
          <w:gallery w:val="placeholder"/>
        </w:category>
        <w:types>
          <w:type w:val="bbPlcHdr"/>
        </w:types>
        <w:behaviors>
          <w:behavior w:val="content"/>
        </w:behaviors>
        <w:guid w:val="{0798AD82-A0EC-48F1-ACAA-FBE42D808223}"/>
      </w:docPartPr>
      <w:docPartBody>
        <w:p w:rsidR="00FA6179" w:rsidP="00FA6179">
          <w:pPr>
            <w:pStyle w:val="6C24F681C1674D1B86F4B10019529399"/>
          </w:pPr>
          <w:r w:rsidRPr="00247635">
            <w:rPr>
              <w:rStyle w:val="PlaceholderText"/>
            </w:rPr>
            <w:t>Click or tap here to enter text.</w:t>
          </w:r>
        </w:p>
      </w:docPartBody>
    </w:docPart>
    <w:docPart>
      <w:docPartPr>
        <w:name w:val="C1786B2068F04DABA9F9B089E25308C1"/>
        <w:category>
          <w:name w:val="General"/>
          <w:gallery w:val="placeholder"/>
        </w:category>
        <w:types>
          <w:type w:val="bbPlcHdr"/>
        </w:types>
        <w:behaviors>
          <w:behavior w:val="content"/>
        </w:behaviors>
        <w:guid w:val="{022DFB80-7435-4DCD-8B4C-350FD009D254}"/>
      </w:docPartPr>
      <w:docPartBody>
        <w:p w:rsidR="00FA6179" w:rsidP="00FA6179">
          <w:pPr>
            <w:pStyle w:val="C1786B2068F04DABA9F9B089E25308C1"/>
          </w:pPr>
          <w:r w:rsidRPr="00247635">
            <w:rPr>
              <w:rStyle w:val="PlaceholderText"/>
            </w:rPr>
            <w:t>Click or tap here to enter text.</w:t>
          </w:r>
        </w:p>
      </w:docPartBody>
    </w:docPart>
    <w:docPart>
      <w:docPartPr>
        <w:name w:val="FE0138A901084BDF931767720E8A71C9"/>
        <w:category>
          <w:name w:val="General"/>
          <w:gallery w:val="placeholder"/>
        </w:category>
        <w:types>
          <w:type w:val="bbPlcHdr"/>
        </w:types>
        <w:behaviors>
          <w:behavior w:val="content"/>
        </w:behaviors>
        <w:guid w:val="{D1D4D66D-F2E3-4C10-9884-276DC4F39217}"/>
      </w:docPartPr>
      <w:docPartBody>
        <w:p w:rsidR="00FA6179" w:rsidP="00FA6179">
          <w:pPr>
            <w:pStyle w:val="FE0138A901084BDF931767720E8A71C9"/>
          </w:pPr>
          <w:r w:rsidRPr="00247635">
            <w:rPr>
              <w:rStyle w:val="PlaceholderText"/>
            </w:rPr>
            <w:t>Click or tap here to enter text.</w:t>
          </w:r>
        </w:p>
      </w:docPartBody>
    </w:docPart>
    <w:docPart>
      <w:docPartPr>
        <w:name w:val="1EACAD96ADB04D8EA87C122E232F0476"/>
        <w:category>
          <w:name w:val="General"/>
          <w:gallery w:val="placeholder"/>
        </w:category>
        <w:types>
          <w:type w:val="bbPlcHdr"/>
        </w:types>
        <w:behaviors>
          <w:behavior w:val="content"/>
        </w:behaviors>
        <w:guid w:val="{06EB69A2-2EE3-4E65-846B-F84D9C97502C}"/>
      </w:docPartPr>
      <w:docPartBody>
        <w:p w:rsidR="00FA6179" w:rsidP="00FA6179">
          <w:pPr>
            <w:pStyle w:val="1EACAD96ADB04D8EA87C122E232F0476"/>
          </w:pPr>
          <w:r w:rsidRPr="00247635">
            <w:rPr>
              <w:rStyle w:val="PlaceholderText"/>
            </w:rPr>
            <w:t>Click or tap here to enter text.</w:t>
          </w:r>
        </w:p>
      </w:docPartBody>
    </w:docPart>
    <w:docPart>
      <w:docPartPr>
        <w:name w:val="8222B1A1C8D54C40A68A729440C07CB2"/>
        <w:category>
          <w:name w:val="General"/>
          <w:gallery w:val="placeholder"/>
        </w:category>
        <w:types>
          <w:type w:val="bbPlcHdr"/>
        </w:types>
        <w:behaviors>
          <w:behavior w:val="content"/>
        </w:behaviors>
        <w:guid w:val="{557ADAC4-B981-4CBA-97ED-CB74C5FC39EC}"/>
      </w:docPartPr>
      <w:docPartBody>
        <w:p w:rsidR="00FA6179" w:rsidP="00FA6179">
          <w:pPr>
            <w:pStyle w:val="8222B1A1C8D54C40A68A729440C07CB2"/>
          </w:pPr>
          <w:r w:rsidRPr="00247635">
            <w:rPr>
              <w:rStyle w:val="PlaceholderText"/>
            </w:rPr>
            <w:t>Click or tap here to enter text.</w:t>
          </w:r>
        </w:p>
      </w:docPartBody>
    </w:docPart>
    <w:docPart>
      <w:docPartPr>
        <w:name w:val="28E0BDEA5AAC4030AABD68E3491CB161"/>
        <w:category>
          <w:name w:val="General"/>
          <w:gallery w:val="placeholder"/>
        </w:category>
        <w:types>
          <w:type w:val="bbPlcHdr"/>
        </w:types>
        <w:behaviors>
          <w:behavior w:val="content"/>
        </w:behaviors>
        <w:guid w:val="{9A506359-EB1F-4DD9-90B4-0A6AC4361107}"/>
      </w:docPartPr>
      <w:docPartBody>
        <w:p w:rsidR="00FA6179" w:rsidP="00FA6179">
          <w:pPr>
            <w:pStyle w:val="28E0BDEA5AAC4030AABD68E3491CB161"/>
          </w:pPr>
          <w:r w:rsidRPr="00247635">
            <w:rPr>
              <w:rStyle w:val="PlaceholderText"/>
            </w:rPr>
            <w:t>Click or tap here to enter text.</w:t>
          </w:r>
        </w:p>
      </w:docPartBody>
    </w:docPart>
    <w:docPart>
      <w:docPartPr>
        <w:name w:val="77E3BC0A55BB474FBD6811F6E9EAFD11"/>
        <w:category>
          <w:name w:val="General"/>
          <w:gallery w:val="placeholder"/>
        </w:category>
        <w:types>
          <w:type w:val="bbPlcHdr"/>
        </w:types>
        <w:behaviors>
          <w:behavior w:val="content"/>
        </w:behaviors>
        <w:guid w:val="{35A00639-F63C-4E31-8461-D14FAF2D3EC4}"/>
      </w:docPartPr>
      <w:docPartBody>
        <w:p w:rsidR="00FA6179" w:rsidP="00FA6179">
          <w:pPr>
            <w:pStyle w:val="77E3BC0A55BB474FBD6811F6E9EAFD11"/>
          </w:pPr>
          <w:r w:rsidRPr="00247635">
            <w:rPr>
              <w:rStyle w:val="PlaceholderText"/>
            </w:rPr>
            <w:t>Click or tap here to enter text.</w:t>
          </w:r>
        </w:p>
      </w:docPartBody>
    </w:docPart>
    <w:docPart>
      <w:docPartPr>
        <w:name w:val="1F69D73395F349C1A2880BE4E63011BC"/>
        <w:category>
          <w:name w:val="General"/>
          <w:gallery w:val="placeholder"/>
        </w:category>
        <w:types>
          <w:type w:val="bbPlcHdr"/>
        </w:types>
        <w:behaviors>
          <w:behavior w:val="content"/>
        </w:behaviors>
        <w:guid w:val="{D17B86C0-229F-4C9B-83AE-F692546757A5}"/>
      </w:docPartPr>
      <w:docPartBody>
        <w:p w:rsidR="00FA6179" w:rsidP="00FA6179">
          <w:pPr>
            <w:pStyle w:val="1F69D73395F349C1A2880BE4E63011BC"/>
          </w:pPr>
          <w:r w:rsidRPr="00247635">
            <w:rPr>
              <w:rStyle w:val="PlaceholderText"/>
            </w:rPr>
            <w:t>Click or tap here to enter text.</w:t>
          </w:r>
        </w:p>
      </w:docPartBody>
    </w:docPart>
    <w:docPart>
      <w:docPartPr>
        <w:name w:val="3D11435715E9407F9F69BE5A9F86C513"/>
        <w:category>
          <w:name w:val="General"/>
          <w:gallery w:val="placeholder"/>
        </w:category>
        <w:types>
          <w:type w:val="bbPlcHdr"/>
        </w:types>
        <w:behaviors>
          <w:behavior w:val="content"/>
        </w:behaviors>
        <w:guid w:val="{C673794B-2777-4A77-9577-5FA1CFF2B401}"/>
      </w:docPartPr>
      <w:docPartBody>
        <w:p w:rsidR="00FA6179" w:rsidP="00FA6179">
          <w:pPr>
            <w:pStyle w:val="3D11435715E9407F9F69BE5A9F86C513"/>
          </w:pPr>
          <w:r w:rsidRPr="00247635">
            <w:rPr>
              <w:rStyle w:val="PlaceholderText"/>
            </w:rPr>
            <w:t>Click or tap here to enter text.</w:t>
          </w:r>
        </w:p>
      </w:docPartBody>
    </w:docPart>
    <w:docPart>
      <w:docPartPr>
        <w:name w:val="5B38AEF08F0849F5B26881A8281A1706"/>
        <w:category>
          <w:name w:val="General"/>
          <w:gallery w:val="placeholder"/>
        </w:category>
        <w:types>
          <w:type w:val="bbPlcHdr"/>
        </w:types>
        <w:behaviors>
          <w:behavior w:val="content"/>
        </w:behaviors>
        <w:guid w:val="{7FFE1C00-2D60-4126-8E1F-CE212E0B4A00}"/>
      </w:docPartPr>
      <w:docPartBody>
        <w:p w:rsidR="00FA6179" w:rsidP="00FA6179">
          <w:pPr>
            <w:pStyle w:val="5B38AEF08F0849F5B26881A8281A1706"/>
          </w:pPr>
          <w:r w:rsidRPr="00247635">
            <w:rPr>
              <w:rStyle w:val="PlaceholderText"/>
            </w:rPr>
            <w:t>Click or tap here to enter text.</w:t>
          </w:r>
        </w:p>
      </w:docPartBody>
    </w:docPart>
    <w:docPart>
      <w:docPartPr>
        <w:name w:val="4B40B11D3B59425CAEA598F7D0ECE887"/>
        <w:category>
          <w:name w:val="General"/>
          <w:gallery w:val="placeholder"/>
        </w:category>
        <w:types>
          <w:type w:val="bbPlcHdr"/>
        </w:types>
        <w:behaviors>
          <w:behavior w:val="content"/>
        </w:behaviors>
        <w:guid w:val="{6888FA74-800F-421A-9C2B-34FB453528B0}"/>
      </w:docPartPr>
      <w:docPartBody>
        <w:p w:rsidR="00FA6179" w:rsidP="00FA6179">
          <w:pPr>
            <w:pStyle w:val="4B40B11D3B59425CAEA598F7D0ECE887"/>
          </w:pPr>
          <w:r w:rsidRPr="00247635">
            <w:rPr>
              <w:rStyle w:val="PlaceholderText"/>
            </w:rPr>
            <w:t>Click or tap here to enter text.</w:t>
          </w:r>
        </w:p>
      </w:docPartBody>
    </w:docPart>
    <w:docPart>
      <w:docPartPr>
        <w:name w:val="480C8F57D47042928A53A440A6C93B12"/>
        <w:category>
          <w:name w:val="General"/>
          <w:gallery w:val="placeholder"/>
        </w:category>
        <w:types>
          <w:type w:val="bbPlcHdr"/>
        </w:types>
        <w:behaviors>
          <w:behavior w:val="content"/>
        </w:behaviors>
        <w:guid w:val="{AA6DF83B-C26F-4B41-8BC5-F89E204CD4C8}"/>
      </w:docPartPr>
      <w:docPartBody>
        <w:p w:rsidR="00FA6179" w:rsidP="00FA6179">
          <w:pPr>
            <w:pStyle w:val="480C8F57D47042928A53A440A6C93B12"/>
          </w:pPr>
          <w:r w:rsidRPr="00247635">
            <w:rPr>
              <w:rStyle w:val="PlaceholderText"/>
            </w:rPr>
            <w:t>Click or tap here to enter text.</w:t>
          </w:r>
        </w:p>
      </w:docPartBody>
    </w:docPart>
    <w:docPart>
      <w:docPartPr>
        <w:name w:val="CC97ED12ACF44DE3A234058D29213B12"/>
        <w:category>
          <w:name w:val="General"/>
          <w:gallery w:val="placeholder"/>
        </w:category>
        <w:types>
          <w:type w:val="bbPlcHdr"/>
        </w:types>
        <w:behaviors>
          <w:behavior w:val="content"/>
        </w:behaviors>
        <w:guid w:val="{F48CF8D2-9DE0-4054-B5A0-E6D201FE1582}"/>
      </w:docPartPr>
      <w:docPartBody>
        <w:p w:rsidR="00FA6179" w:rsidP="00FA6179">
          <w:pPr>
            <w:pStyle w:val="CC97ED12ACF44DE3A234058D29213B12"/>
          </w:pPr>
          <w:r w:rsidRPr="007B53D7">
            <w:rPr>
              <w:rStyle w:val="PlaceholderText"/>
            </w:rPr>
            <w:t>Click or tap here to enter text.</w:t>
          </w:r>
        </w:p>
      </w:docPartBody>
    </w:docPart>
    <w:docPart>
      <w:docPartPr>
        <w:name w:val="B00978D9C0604C22AC5EA9F59304A195"/>
        <w:category>
          <w:name w:val="General"/>
          <w:gallery w:val="placeholder"/>
        </w:category>
        <w:types>
          <w:type w:val="bbPlcHdr"/>
        </w:types>
        <w:behaviors>
          <w:behavior w:val="content"/>
        </w:behaviors>
        <w:guid w:val="{4ECE205D-FB48-4508-AD2C-AFEE26EAE59B}"/>
      </w:docPartPr>
      <w:docPartBody>
        <w:p w:rsidR="00FA6179" w:rsidP="00FA6179">
          <w:pPr>
            <w:pStyle w:val="B00978D9C0604C22AC5EA9F59304A195"/>
          </w:pPr>
          <w:r w:rsidRPr="007B53D7">
            <w:rPr>
              <w:rStyle w:val="PlaceholderText"/>
            </w:rPr>
            <w:t>Click or tap here to enter text.</w:t>
          </w:r>
        </w:p>
      </w:docPartBody>
    </w:docPart>
    <w:docPart>
      <w:docPartPr>
        <w:name w:val="846760A6BDB742A78B1046C5FC870E23"/>
        <w:category>
          <w:name w:val="General"/>
          <w:gallery w:val="placeholder"/>
        </w:category>
        <w:types>
          <w:type w:val="bbPlcHdr"/>
        </w:types>
        <w:behaviors>
          <w:behavior w:val="content"/>
        </w:behaviors>
        <w:guid w:val="{6981589D-1DCD-46F9-A897-A99F09D0775E}"/>
      </w:docPartPr>
      <w:docPartBody>
        <w:p w:rsidR="00FA6179" w:rsidP="00FA6179">
          <w:pPr>
            <w:pStyle w:val="846760A6BDB742A78B1046C5FC870E23"/>
          </w:pPr>
          <w:r>
            <w:rPr>
              <w:rStyle w:val="PlaceholderText"/>
            </w:rPr>
            <w:t>Click or tap here to enter text.</w:t>
          </w:r>
        </w:p>
      </w:docPartBody>
    </w:docPart>
    <w:docPart>
      <w:docPartPr>
        <w:name w:val="95B6BB200B3C43609B6911747A214D3B"/>
        <w:category>
          <w:name w:val="General"/>
          <w:gallery w:val="placeholder"/>
        </w:category>
        <w:types>
          <w:type w:val="bbPlcHdr"/>
        </w:types>
        <w:behaviors>
          <w:behavior w:val="content"/>
        </w:behaviors>
        <w:guid w:val="{4611A459-0CC8-4071-88C4-6378D16B5B1F}"/>
      </w:docPartPr>
      <w:docPartBody>
        <w:p w:rsidR="00FA6179" w:rsidP="00FA6179">
          <w:pPr>
            <w:pStyle w:val="95B6BB200B3C43609B6911747A214D3B"/>
          </w:pPr>
          <w:r>
            <w:rPr>
              <w:rStyle w:val="PlaceholderText"/>
            </w:rPr>
            <w:t>Click or tap here to enter text.</w:t>
          </w:r>
        </w:p>
      </w:docPartBody>
    </w:docPart>
    <w:docPart>
      <w:docPartPr>
        <w:name w:val="CF7CDECF87C6422FBB820DA2A845AB2E"/>
        <w:category>
          <w:name w:val="General"/>
          <w:gallery w:val="placeholder"/>
        </w:category>
        <w:types>
          <w:type w:val="bbPlcHdr"/>
        </w:types>
        <w:behaviors>
          <w:behavior w:val="content"/>
        </w:behaviors>
        <w:guid w:val="{89E24B60-18A9-43CF-8E8B-E2376313FABB}"/>
      </w:docPartPr>
      <w:docPartBody>
        <w:p w:rsidR="00FA6179" w:rsidP="00FA6179">
          <w:pPr>
            <w:pStyle w:val="CF7CDECF87C6422FBB820DA2A845AB2E"/>
          </w:pPr>
          <w:r w:rsidRPr="007B53D7">
            <w:rPr>
              <w:rStyle w:val="PlaceholderText"/>
            </w:rPr>
            <w:t>Click or tap here to enter text.</w:t>
          </w:r>
        </w:p>
      </w:docPartBody>
    </w:docPart>
    <w:docPart>
      <w:docPartPr>
        <w:name w:val="3A59A7020CDD46D99BA5966AEB32E5BD"/>
        <w:category>
          <w:name w:val="General"/>
          <w:gallery w:val="placeholder"/>
        </w:category>
        <w:types>
          <w:type w:val="bbPlcHdr"/>
        </w:types>
        <w:behaviors>
          <w:behavior w:val="content"/>
        </w:behaviors>
        <w:guid w:val="{6D884DCF-1EEF-4832-B8B0-3BCBC14CC753}"/>
      </w:docPartPr>
      <w:docPartBody>
        <w:p w:rsidR="00FA6179" w:rsidP="00FA6179">
          <w:pPr>
            <w:pStyle w:val="3A59A7020CDD46D99BA5966AEB32E5BD"/>
          </w:pPr>
          <w:r w:rsidRPr="007B53D7">
            <w:rPr>
              <w:rStyle w:val="PlaceholderText"/>
            </w:rPr>
            <w:t>Click or tap here to enter text.</w:t>
          </w:r>
        </w:p>
      </w:docPartBody>
    </w:docPart>
    <w:docPart>
      <w:docPartPr>
        <w:name w:val="8ED887DB2DE043F687C9BCE040898FBE"/>
        <w:category>
          <w:name w:val="General"/>
          <w:gallery w:val="placeholder"/>
        </w:category>
        <w:types>
          <w:type w:val="bbPlcHdr"/>
        </w:types>
        <w:behaviors>
          <w:behavior w:val="content"/>
        </w:behaviors>
        <w:guid w:val="{C468D390-2D69-43E4-8425-120E3FA74F4D}"/>
      </w:docPartPr>
      <w:docPartBody>
        <w:p w:rsidR="00FA6179" w:rsidP="00FA6179">
          <w:pPr>
            <w:pStyle w:val="8ED887DB2DE043F687C9BCE040898FBE"/>
          </w:pPr>
          <w:r>
            <w:rPr>
              <w:rStyle w:val="PlaceholderText"/>
            </w:rPr>
            <w:t>Click or tap here to enter text.</w:t>
          </w:r>
        </w:p>
      </w:docPartBody>
    </w:docPart>
    <w:docPart>
      <w:docPartPr>
        <w:name w:val="E170C52707A640948EFBCA4E3DB1E0F2"/>
        <w:category>
          <w:name w:val="General"/>
          <w:gallery w:val="placeholder"/>
        </w:category>
        <w:types>
          <w:type w:val="bbPlcHdr"/>
        </w:types>
        <w:behaviors>
          <w:behavior w:val="content"/>
        </w:behaviors>
        <w:guid w:val="{AD0B7732-5FBA-4338-B018-B977A81FD048}"/>
      </w:docPartPr>
      <w:docPartBody>
        <w:p w:rsidR="00FA6179" w:rsidP="00FA6179">
          <w:pPr>
            <w:pStyle w:val="E170C52707A640948EFBCA4E3DB1E0F2"/>
          </w:pPr>
          <w:r>
            <w:rPr>
              <w:rStyle w:val="PlaceholderText"/>
            </w:rPr>
            <w:t>Click or tap here to enter text.</w:t>
          </w:r>
        </w:p>
      </w:docPartBody>
    </w:docPart>
    <w:docPart>
      <w:docPartPr>
        <w:name w:val="2F63E646B86049CAB248E5BAAEF9F9B7"/>
        <w:category>
          <w:name w:val="General"/>
          <w:gallery w:val="placeholder"/>
        </w:category>
        <w:types>
          <w:type w:val="bbPlcHdr"/>
        </w:types>
        <w:behaviors>
          <w:behavior w:val="content"/>
        </w:behaviors>
        <w:guid w:val="{9D709593-4285-4B8A-85B3-88B7ED8981F1}"/>
      </w:docPartPr>
      <w:docPartBody>
        <w:p w:rsidR="00FA6179" w:rsidP="00FA6179">
          <w:pPr>
            <w:pStyle w:val="2F63E646B86049CAB248E5BAAEF9F9B7"/>
          </w:pPr>
          <w:r>
            <w:rPr>
              <w:rStyle w:val="PlaceholderText"/>
            </w:rPr>
            <w:t>Click or tap here to enter text.</w:t>
          </w:r>
        </w:p>
      </w:docPartBody>
    </w:docPart>
    <w:docPart>
      <w:docPartPr>
        <w:name w:val="257789FB71E54FCEB3596A9BBAC49EB1"/>
        <w:category>
          <w:name w:val="General"/>
          <w:gallery w:val="placeholder"/>
        </w:category>
        <w:types>
          <w:type w:val="bbPlcHdr"/>
        </w:types>
        <w:behaviors>
          <w:behavior w:val="content"/>
        </w:behaviors>
        <w:guid w:val="{F5707200-13F4-47D8-B06D-9F26AECFBCA0}"/>
      </w:docPartPr>
      <w:docPartBody>
        <w:p w:rsidR="00FA6179" w:rsidP="00FA6179">
          <w:pPr>
            <w:pStyle w:val="257789FB71E54FCEB3596A9BBAC49EB1"/>
          </w:pPr>
          <w:r w:rsidRPr="002B3926">
            <w:rPr>
              <w:rStyle w:val="PlaceholderText"/>
            </w:rPr>
            <w:t>Click here to enter text.</w:t>
          </w:r>
        </w:p>
      </w:docPartBody>
    </w:docPart>
    <w:docPart>
      <w:docPartPr>
        <w:name w:val="D8845B266C4F4B44837294FC82DF75D3"/>
        <w:category>
          <w:name w:val="General"/>
          <w:gallery w:val="placeholder"/>
        </w:category>
        <w:types>
          <w:type w:val="bbPlcHdr"/>
        </w:types>
        <w:behaviors>
          <w:behavior w:val="content"/>
        </w:behaviors>
        <w:guid w:val="{231BF5A3-CDDC-4A3C-AC04-BA79896CC292}"/>
      </w:docPartPr>
      <w:docPartBody>
        <w:p w:rsidR="00FA6179" w:rsidP="00FA6179">
          <w:pPr>
            <w:pStyle w:val="D8845B266C4F4B44837294FC82DF75D3"/>
          </w:pPr>
          <w:r w:rsidRPr="007B53D7">
            <w:rPr>
              <w:rStyle w:val="PlaceholderText"/>
            </w:rPr>
            <w:t>Click or tap here to enter text.</w:t>
          </w:r>
        </w:p>
      </w:docPartBody>
    </w:docPart>
    <w:docPart>
      <w:docPartPr>
        <w:name w:val="DCBD787E0AA04323A6B76B9AC90F7BB2"/>
        <w:category>
          <w:name w:val="General"/>
          <w:gallery w:val="placeholder"/>
        </w:category>
        <w:types>
          <w:type w:val="bbPlcHdr"/>
        </w:types>
        <w:behaviors>
          <w:behavior w:val="content"/>
        </w:behaviors>
        <w:guid w:val="{DA2B169C-3465-49FE-B059-4A493BB601BD}"/>
      </w:docPartPr>
      <w:docPartBody>
        <w:p w:rsidR="00FA6179" w:rsidP="00FA6179">
          <w:pPr>
            <w:pStyle w:val="DCBD787E0AA04323A6B76B9AC90F7BB2"/>
          </w:pPr>
          <w:r w:rsidRPr="007B53D7">
            <w:rPr>
              <w:rStyle w:val="PlaceholderText"/>
            </w:rPr>
            <w:t>Click or tap here to enter text.</w:t>
          </w:r>
        </w:p>
      </w:docPartBody>
    </w:docPart>
    <w:docPart>
      <w:docPartPr>
        <w:name w:val="7C170F75C2B7412C85522BF487B72534"/>
        <w:category>
          <w:name w:val="General"/>
          <w:gallery w:val="placeholder"/>
        </w:category>
        <w:types>
          <w:type w:val="bbPlcHdr"/>
        </w:types>
        <w:behaviors>
          <w:behavior w:val="content"/>
        </w:behaviors>
        <w:guid w:val="{1FCF9980-166D-4C33-9C79-DD837DBBF6B7}"/>
      </w:docPartPr>
      <w:docPartBody>
        <w:p w:rsidR="00FA6179" w:rsidP="00FA6179">
          <w:pPr>
            <w:pStyle w:val="7C170F75C2B7412C85522BF487B72534"/>
          </w:pPr>
          <w:r w:rsidRPr="007B53D7">
            <w:rPr>
              <w:rStyle w:val="PlaceholderText"/>
            </w:rPr>
            <w:t>Click or tap here to enter text.</w:t>
          </w:r>
        </w:p>
      </w:docPartBody>
    </w:docPart>
    <w:docPart>
      <w:docPartPr>
        <w:name w:val="7EB80C3616C546A8BA7A0B047D8688C5"/>
        <w:category>
          <w:name w:val="General"/>
          <w:gallery w:val="placeholder"/>
        </w:category>
        <w:types>
          <w:type w:val="bbPlcHdr"/>
        </w:types>
        <w:behaviors>
          <w:behavior w:val="content"/>
        </w:behaviors>
        <w:guid w:val="{1BB1EB94-CFC4-4A40-BBC2-2BB0FB8927A0}"/>
      </w:docPartPr>
      <w:docPartBody>
        <w:p w:rsidR="00FA6179" w:rsidP="00FA6179">
          <w:pPr>
            <w:pStyle w:val="7EB80C3616C546A8BA7A0B047D8688C5"/>
          </w:pPr>
          <w:r w:rsidRPr="007B53D7">
            <w:rPr>
              <w:rStyle w:val="PlaceholderText"/>
            </w:rPr>
            <w:t>Click or tap here to enter text.</w:t>
          </w:r>
        </w:p>
      </w:docPartBody>
    </w:docPart>
    <w:docPart>
      <w:docPartPr>
        <w:name w:val="02D11148E3DB4825AB1D3C7C36EC3A20"/>
        <w:category>
          <w:name w:val="General"/>
          <w:gallery w:val="placeholder"/>
        </w:category>
        <w:types>
          <w:type w:val="bbPlcHdr"/>
        </w:types>
        <w:behaviors>
          <w:behavior w:val="content"/>
        </w:behaviors>
        <w:guid w:val="{1B91A461-A5DB-4086-8CD8-A3E7C74AADBB}"/>
      </w:docPartPr>
      <w:docPartBody>
        <w:p w:rsidR="00FA6179" w:rsidP="00FA6179">
          <w:pPr>
            <w:pStyle w:val="02D11148E3DB4825AB1D3C7C36EC3A20"/>
          </w:pPr>
          <w:r w:rsidRPr="007B53D7">
            <w:rPr>
              <w:rStyle w:val="PlaceholderText"/>
            </w:rPr>
            <w:t>Click or tap here to enter text.</w:t>
          </w:r>
        </w:p>
      </w:docPartBody>
    </w:docPart>
    <w:docPart>
      <w:docPartPr>
        <w:name w:val="CD0C2CD554C7458BB6DBCE122775A096"/>
        <w:category>
          <w:name w:val="General"/>
          <w:gallery w:val="placeholder"/>
        </w:category>
        <w:types>
          <w:type w:val="bbPlcHdr"/>
        </w:types>
        <w:behaviors>
          <w:behavior w:val="content"/>
        </w:behaviors>
        <w:guid w:val="{57E649B8-BD0F-447D-849D-72244318A7D4}"/>
      </w:docPartPr>
      <w:docPartBody>
        <w:p w:rsidR="00FA6179" w:rsidP="00FA6179">
          <w:pPr>
            <w:pStyle w:val="CD0C2CD554C7458BB6DBCE122775A096"/>
          </w:pPr>
          <w:r w:rsidRPr="007B53D7">
            <w:rPr>
              <w:rStyle w:val="PlaceholderText"/>
            </w:rPr>
            <w:t>Click or tap here to enter text.</w:t>
          </w:r>
        </w:p>
      </w:docPartBody>
    </w:docPart>
    <w:docPart>
      <w:docPartPr>
        <w:name w:val="4A4BA93C436C4109A19A7459C384CD3F"/>
        <w:category>
          <w:name w:val="General"/>
          <w:gallery w:val="placeholder"/>
        </w:category>
        <w:types>
          <w:type w:val="bbPlcHdr"/>
        </w:types>
        <w:behaviors>
          <w:behavior w:val="content"/>
        </w:behaviors>
        <w:guid w:val="{7F475AAF-461C-4547-ACA0-21E3EA15BE86}"/>
      </w:docPartPr>
      <w:docPartBody>
        <w:p w:rsidR="00FA6179" w:rsidP="00FA6179">
          <w:pPr>
            <w:pStyle w:val="4A4BA93C436C4109A19A7459C384CD3F"/>
          </w:pPr>
          <w:r w:rsidRPr="007B53D7">
            <w:rPr>
              <w:rStyle w:val="PlaceholderText"/>
            </w:rPr>
            <w:t>Click or tap here to enter text.</w:t>
          </w:r>
        </w:p>
      </w:docPartBody>
    </w:docPart>
    <w:docPart>
      <w:docPartPr>
        <w:name w:val="52135D92F19F409C9AE84A24CC94A1E6"/>
        <w:category>
          <w:name w:val="General"/>
          <w:gallery w:val="placeholder"/>
        </w:category>
        <w:types>
          <w:type w:val="bbPlcHdr"/>
        </w:types>
        <w:behaviors>
          <w:behavior w:val="content"/>
        </w:behaviors>
        <w:guid w:val="{38826521-9D50-4519-8B6C-2C868C65F581}"/>
      </w:docPartPr>
      <w:docPartBody>
        <w:p w:rsidR="00FA6179" w:rsidP="00FA6179">
          <w:pPr>
            <w:pStyle w:val="52135D92F19F409C9AE84A24CC94A1E6"/>
          </w:pPr>
          <w:r w:rsidRPr="007B53D7">
            <w:rPr>
              <w:rStyle w:val="PlaceholderText"/>
            </w:rPr>
            <w:t>Click or tap here to enter text.</w:t>
          </w:r>
        </w:p>
      </w:docPartBody>
    </w:docPart>
    <w:docPart>
      <w:docPartPr>
        <w:name w:val="0070B23EFC8B4D938AD1811AFA01E81A"/>
        <w:category>
          <w:name w:val="General"/>
          <w:gallery w:val="placeholder"/>
        </w:category>
        <w:types>
          <w:type w:val="bbPlcHdr"/>
        </w:types>
        <w:behaviors>
          <w:behavior w:val="content"/>
        </w:behaviors>
        <w:guid w:val="{7C4B14DC-7FFE-452A-B4E9-5AF2FC851A32}"/>
      </w:docPartPr>
      <w:docPartBody>
        <w:p w:rsidR="00FA6179" w:rsidP="00FA6179">
          <w:pPr>
            <w:pStyle w:val="0070B23EFC8B4D938AD1811AFA01E81A"/>
          </w:pPr>
          <w:r w:rsidRPr="007B53D7">
            <w:rPr>
              <w:rStyle w:val="PlaceholderText"/>
            </w:rPr>
            <w:t>Click or tap here to enter text.</w:t>
          </w:r>
        </w:p>
      </w:docPartBody>
    </w:docPart>
    <w:docPart>
      <w:docPartPr>
        <w:name w:val="9BC2208094F045948922E349BD19C08D"/>
        <w:category>
          <w:name w:val="General"/>
          <w:gallery w:val="placeholder"/>
        </w:category>
        <w:types>
          <w:type w:val="bbPlcHdr"/>
        </w:types>
        <w:behaviors>
          <w:behavior w:val="content"/>
        </w:behaviors>
        <w:guid w:val="{E083E551-1941-4A63-A8FC-8656FC6181F0}"/>
      </w:docPartPr>
      <w:docPartBody>
        <w:p w:rsidR="00FA6179" w:rsidP="00FA6179">
          <w:pPr>
            <w:pStyle w:val="9BC2208094F045948922E349BD19C08D"/>
          </w:pPr>
          <w:r w:rsidRPr="007B53D7">
            <w:rPr>
              <w:rStyle w:val="PlaceholderText"/>
            </w:rPr>
            <w:t>Click or tap here to enter text.</w:t>
          </w:r>
        </w:p>
      </w:docPartBody>
    </w:docPart>
    <w:docPart>
      <w:docPartPr>
        <w:name w:val="9CA87584AF32456689E7CB6BCAE5E5D1"/>
        <w:category>
          <w:name w:val="General"/>
          <w:gallery w:val="placeholder"/>
        </w:category>
        <w:types>
          <w:type w:val="bbPlcHdr"/>
        </w:types>
        <w:behaviors>
          <w:behavior w:val="content"/>
        </w:behaviors>
        <w:guid w:val="{E1919133-420F-485B-A2C2-FEACAC4E5E5D}"/>
      </w:docPartPr>
      <w:docPartBody>
        <w:p w:rsidR="00FA6179" w:rsidP="00FA6179">
          <w:pPr>
            <w:pStyle w:val="9CA87584AF32456689E7CB6BCAE5E5D1"/>
          </w:pPr>
          <w:r w:rsidRPr="007B53D7">
            <w:rPr>
              <w:rStyle w:val="PlaceholderText"/>
            </w:rPr>
            <w:t>Click or tap here to enter text.</w:t>
          </w:r>
        </w:p>
      </w:docPartBody>
    </w:docPart>
    <w:docPart>
      <w:docPartPr>
        <w:name w:val="E800980799E64997AF5AA496B07479A8"/>
        <w:category>
          <w:name w:val="General"/>
          <w:gallery w:val="placeholder"/>
        </w:category>
        <w:types>
          <w:type w:val="bbPlcHdr"/>
        </w:types>
        <w:behaviors>
          <w:behavior w:val="content"/>
        </w:behaviors>
        <w:guid w:val="{5D22CB26-6F32-43F1-90C2-EB97F589706B}"/>
      </w:docPartPr>
      <w:docPartBody>
        <w:p w:rsidR="00FA6179" w:rsidP="00FA6179">
          <w:pPr>
            <w:pStyle w:val="E800980799E64997AF5AA496B07479A8"/>
          </w:pPr>
          <w:r w:rsidRPr="007B53D7">
            <w:rPr>
              <w:rStyle w:val="PlaceholderText"/>
            </w:rPr>
            <w:t>Click or tap here to enter text.</w:t>
          </w:r>
        </w:p>
      </w:docPartBody>
    </w:docPart>
    <w:docPart>
      <w:docPartPr>
        <w:name w:val="97F88C52923140B194C29F9FC77BCA48"/>
        <w:category>
          <w:name w:val="General"/>
          <w:gallery w:val="placeholder"/>
        </w:category>
        <w:types>
          <w:type w:val="bbPlcHdr"/>
        </w:types>
        <w:behaviors>
          <w:behavior w:val="content"/>
        </w:behaviors>
        <w:guid w:val="{8795926D-4734-428B-A65D-F3A45BA53BDD}"/>
      </w:docPartPr>
      <w:docPartBody>
        <w:p w:rsidR="00FA6179" w:rsidP="00FA6179">
          <w:pPr>
            <w:pStyle w:val="97F88C52923140B194C29F9FC77BCA48"/>
          </w:pPr>
          <w:r w:rsidRPr="007B53D7">
            <w:rPr>
              <w:rStyle w:val="PlaceholderText"/>
            </w:rPr>
            <w:t>Click or tap here to enter text.</w:t>
          </w:r>
        </w:p>
      </w:docPartBody>
    </w:docPart>
    <w:docPart>
      <w:docPartPr>
        <w:name w:val="A1B1ACF350DC49B4A09E8B9B7DC13203"/>
        <w:category>
          <w:name w:val="General"/>
          <w:gallery w:val="placeholder"/>
        </w:category>
        <w:types>
          <w:type w:val="bbPlcHdr"/>
        </w:types>
        <w:behaviors>
          <w:behavior w:val="content"/>
        </w:behaviors>
        <w:guid w:val="{489E6BBA-503D-41F9-BF69-AF7154383180}"/>
      </w:docPartPr>
      <w:docPartBody>
        <w:p w:rsidR="00FA6179" w:rsidP="00FA6179">
          <w:pPr>
            <w:pStyle w:val="A1B1ACF350DC49B4A09E8B9B7DC13203"/>
          </w:pPr>
          <w:r w:rsidRPr="007B53D7">
            <w:rPr>
              <w:rStyle w:val="PlaceholderText"/>
            </w:rPr>
            <w:t>Click or tap here to enter text.</w:t>
          </w:r>
        </w:p>
      </w:docPartBody>
    </w:docPart>
    <w:docPart>
      <w:docPartPr>
        <w:name w:val="20D7B2AA01DB444A9BD4BABA4266D233"/>
        <w:category>
          <w:name w:val="General"/>
          <w:gallery w:val="placeholder"/>
        </w:category>
        <w:types>
          <w:type w:val="bbPlcHdr"/>
        </w:types>
        <w:behaviors>
          <w:behavior w:val="content"/>
        </w:behaviors>
        <w:guid w:val="{D3986023-45B1-4C76-BF91-C48F37F81900}"/>
      </w:docPartPr>
      <w:docPartBody>
        <w:p w:rsidR="00FA6179" w:rsidP="00FA6179">
          <w:pPr>
            <w:pStyle w:val="20D7B2AA01DB444A9BD4BABA4266D233"/>
          </w:pPr>
          <w:r w:rsidRPr="007B53D7">
            <w:rPr>
              <w:rStyle w:val="PlaceholderText"/>
            </w:rPr>
            <w:t>Click or tap here to enter text.</w:t>
          </w:r>
        </w:p>
      </w:docPartBody>
    </w:docPart>
    <w:docPart>
      <w:docPartPr>
        <w:name w:val="5DCAC911D59541EDAB798BF53B68447D"/>
        <w:category>
          <w:name w:val="General"/>
          <w:gallery w:val="placeholder"/>
        </w:category>
        <w:types>
          <w:type w:val="bbPlcHdr"/>
        </w:types>
        <w:behaviors>
          <w:behavior w:val="content"/>
        </w:behaviors>
        <w:guid w:val="{8840C2DE-D047-47FB-B1F7-5C5DCF12375A}"/>
      </w:docPartPr>
      <w:docPartBody>
        <w:p w:rsidR="00FA6179" w:rsidP="00FA6179">
          <w:pPr>
            <w:pStyle w:val="5DCAC911D59541EDAB798BF53B68447D"/>
          </w:pPr>
          <w:r w:rsidRPr="007B53D7">
            <w:rPr>
              <w:rStyle w:val="PlaceholderText"/>
            </w:rPr>
            <w:t>Click or tap here to enter text.</w:t>
          </w:r>
        </w:p>
      </w:docPartBody>
    </w:docPart>
    <w:docPart>
      <w:docPartPr>
        <w:name w:val="04D94B9F956D4E179752EA5B94D49BBA"/>
        <w:category>
          <w:name w:val="General"/>
          <w:gallery w:val="placeholder"/>
        </w:category>
        <w:types>
          <w:type w:val="bbPlcHdr"/>
        </w:types>
        <w:behaviors>
          <w:behavior w:val="content"/>
        </w:behaviors>
        <w:guid w:val="{DD4C6988-E9B9-4AA2-B012-8EB0EA87D4E4}"/>
      </w:docPartPr>
      <w:docPartBody>
        <w:p w:rsidR="00FA6179" w:rsidP="00FA6179">
          <w:pPr>
            <w:pStyle w:val="04D94B9F956D4E179752EA5B94D49BBA"/>
          </w:pPr>
          <w:r w:rsidRPr="007B53D7">
            <w:rPr>
              <w:rStyle w:val="PlaceholderText"/>
            </w:rPr>
            <w:t>Click or tap here to enter text.</w:t>
          </w:r>
        </w:p>
      </w:docPartBody>
    </w:docPart>
    <w:docPart>
      <w:docPartPr>
        <w:name w:val="3B91AFD207C2498AB352F9993AF3692E"/>
        <w:category>
          <w:name w:val="General"/>
          <w:gallery w:val="placeholder"/>
        </w:category>
        <w:types>
          <w:type w:val="bbPlcHdr"/>
        </w:types>
        <w:behaviors>
          <w:behavior w:val="content"/>
        </w:behaviors>
        <w:guid w:val="{BD6FCF1E-B009-492C-B7A3-FA5964EC77AE}"/>
      </w:docPartPr>
      <w:docPartBody>
        <w:p w:rsidR="00FA6179" w:rsidP="00FA6179">
          <w:pPr>
            <w:pStyle w:val="3B91AFD207C2498AB352F9993AF3692E"/>
          </w:pPr>
          <w:r w:rsidRPr="007B53D7">
            <w:rPr>
              <w:rStyle w:val="PlaceholderText"/>
            </w:rPr>
            <w:t>Click or tap here to enter text.</w:t>
          </w:r>
        </w:p>
      </w:docPartBody>
    </w:docPart>
    <w:docPart>
      <w:docPartPr>
        <w:name w:val="0DA65FE5995640EF83874776C93B72A5"/>
        <w:category>
          <w:name w:val="General"/>
          <w:gallery w:val="placeholder"/>
        </w:category>
        <w:types>
          <w:type w:val="bbPlcHdr"/>
        </w:types>
        <w:behaviors>
          <w:behavior w:val="content"/>
        </w:behaviors>
        <w:guid w:val="{6AD3AB63-CCDC-4E74-9DC9-94672DF29ECC}"/>
      </w:docPartPr>
      <w:docPartBody>
        <w:p w:rsidR="00FA6179" w:rsidP="00FA6179">
          <w:pPr>
            <w:pStyle w:val="0DA65FE5995640EF83874776C93B72A5"/>
          </w:pPr>
          <w:r w:rsidRPr="007B53D7">
            <w:rPr>
              <w:rStyle w:val="PlaceholderText"/>
            </w:rPr>
            <w:t>Click or tap here to enter text.</w:t>
          </w:r>
        </w:p>
      </w:docPartBody>
    </w:docPart>
    <w:docPart>
      <w:docPartPr>
        <w:name w:val="39FAD0AE6CA34BFFB740D011BAFD2D00"/>
        <w:category>
          <w:name w:val="General"/>
          <w:gallery w:val="placeholder"/>
        </w:category>
        <w:types>
          <w:type w:val="bbPlcHdr"/>
        </w:types>
        <w:behaviors>
          <w:behavior w:val="content"/>
        </w:behaviors>
        <w:guid w:val="{816DC8D4-3610-492C-80E8-7876CF51F98A}"/>
      </w:docPartPr>
      <w:docPartBody>
        <w:p w:rsidR="00FA6179" w:rsidP="00FA6179">
          <w:pPr>
            <w:pStyle w:val="39FAD0AE6CA34BFFB740D011BAFD2D00"/>
          </w:pPr>
          <w:r>
            <w:rPr>
              <w:rStyle w:val="PlaceholderText"/>
            </w:rPr>
            <w:t>Click or tap here to enter text.</w:t>
          </w:r>
        </w:p>
      </w:docPartBody>
    </w:docPart>
    <w:docPart>
      <w:docPartPr>
        <w:name w:val="CC43F694B54246888B10CAF918EB209A"/>
        <w:category>
          <w:name w:val="General"/>
          <w:gallery w:val="placeholder"/>
        </w:category>
        <w:types>
          <w:type w:val="bbPlcHdr"/>
        </w:types>
        <w:behaviors>
          <w:behavior w:val="content"/>
        </w:behaviors>
        <w:guid w:val="{6542CB49-E8AF-4E59-91ED-4AB51D199921}"/>
      </w:docPartPr>
      <w:docPartBody>
        <w:p w:rsidR="00FA6179" w:rsidP="00FA6179">
          <w:pPr>
            <w:pStyle w:val="CC43F694B54246888B10CAF918EB209A"/>
          </w:pPr>
          <w:r w:rsidRPr="00247635">
            <w:rPr>
              <w:rStyle w:val="PlaceholderText"/>
            </w:rPr>
            <w:t>Click or tap here to enter text.</w:t>
          </w:r>
        </w:p>
      </w:docPartBody>
    </w:docPart>
    <w:docPart>
      <w:docPartPr>
        <w:name w:val="A8227FB506524A019619A6608265CF81"/>
        <w:category>
          <w:name w:val="General"/>
          <w:gallery w:val="placeholder"/>
        </w:category>
        <w:types>
          <w:type w:val="bbPlcHdr"/>
        </w:types>
        <w:behaviors>
          <w:behavior w:val="content"/>
        </w:behaviors>
        <w:guid w:val="{4319D4C2-4801-4276-8E1A-FFCAF4892947}"/>
      </w:docPartPr>
      <w:docPartBody>
        <w:p w:rsidR="00FA6179" w:rsidP="00FA6179">
          <w:pPr>
            <w:pStyle w:val="A8227FB506524A019619A6608265CF81"/>
          </w:pPr>
          <w:r w:rsidRPr="007B53D7">
            <w:rPr>
              <w:rStyle w:val="PlaceholderText"/>
            </w:rPr>
            <w:t>Click or tap here to enter text.</w:t>
          </w:r>
        </w:p>
      </w:docPartBody>
    </w:docPart>
    <w:docPart>
      <w:docPartPr>
        <w:name w:val="614FAE5A9C4E4AA1A061CDDD55134B77"/>
        <w:category>
          <w:name w:val="General"/>
          <w:gallery w:val="placeholder"/>
        </w:category>
        <w:types>
          <w:type w:val="bbPlcHdr"/>
        </w:types>
        <w:behaviors>
          <w:behavior w:val="content"/>
        </w:behaviors>
        <w:guid w:val="{EF7E1A70-BB06-42C2-870F-D8052197DE4B}"/>
      </w:docPartPr>
      <w:docPartBody>
        <w:p w:rsidR="00FA6179" w:rsidP="00FA6179">
          <w:pPr>
            <w:pStyle w:val="614FAE5A9C4E4AA1A061CDDD55134B77"/>
          </w:pPr>
          <w:r w:rsidRPr="007B53D7">
            <w:rPr>
              <w:rStyle w:val="PlaceholderText"/>
            </w:rPr>
            <w:t>Click or tap here to enter text.</w:t>
          </w:r>
        </w:p>
      </w:docPartBody>
    </w:docPart>
    <w:docPart>
      <w:docPartPr>
        <w:name w:val="0391F3B50D08487DB3D16B8B8F8ADDE2"/>
        <w:category>
          <w:name w:val="General"/>
          <w:gallery w:val="placeholder"/>
        </w:category>
        <w:types>
          <w:type w:val="bbPlcHdr"/>
        </w:types>
        <w:behaviors>
          <w:behavior w:val="content"/>
        </w:behaviors>
        <w:guid w:val="{448CEC17-0F39-40B0-B5AF-455371C7A783}"/>
      </w:docPartPr>
      <w:docPartBody>
        <w:p w:rsidR="00FA6179" w:rsidP="00FA6179">
          <w:pPr>
            <w:pStyle w:val="0391F3B50D08487DB3D16B8B8F8ADDE2"/>
          </w:pPr>
          <w:r w:rsidRPr="007B53D7">
            <w:rPr>
              <w:rStyle w:val="PlaceholderText"/>
            </w:rPr>
            <w:t>Click or tap here to enter text.</w:t>
          </w:r>
        </w:p>
      </w:docPartBody>
    </w:docPart>
    <w:docPart>
      <w:docPartPr>
        <w:name w:val="F02CA91C76D042D69B6ED31282EC63EE"/>
        <w:category>
          <w:name w:val="General"/>
          <w:gallery w:val="placeholder"/>
        </w:category>
        <w:types>
          <w:type w:val="bbPlcHdr"/>
        </w:types>
        <w:behaviors>
          <w:behavior w:val="content"/>
        </w:behaviors>
        <w:guid w:val="{5B93568D-87DA-49F7-9CAA-474AF9C48200}"/>
      </w:docPartPr>
      <w:docPartBody>
        <w:p w:rsidR="00FA6179" w:rsidP="00FA6179">
          <w:pPr>
            <w:pStyle w:val="F02CA91C76D042D69B6ED31282EC63EE"/>
          </w:pPr>
          <w:r w:rsidRPr="007B53D7">
            <w:rPr>
              <w:rStyle w:val="PlaceholderText"/>
            </w:rPr>
            <w:t>Click or tap here to enter text.</w:t>
          </w:r>
        </w:p>
      </w:docPartBody>
    </w:docPart>
    <w:docPart>
      <w:docPartPr>
        <w:name w:val="9D82C1DA031C4CDEACE3CC4C2A25374B"/>
        <w:category>
          <w:name w:val="General"/>
          <w:gallery w:val="placeholder"/>
        </w:category>
        <w:types>
          <w:type w:val="bbPlcHdr"/>
        </w:types>
        <w:behaviors>
          <w:behavior w:val="content"/>
        </w:behaviors>
        <w:guid w:val="{0A23EC73-D228-4531-AD78-C41B4D6C9F4E}"/>
      </w:docPartPr>
      <w:docPartBody>
        <w:p w:rsidR="00FA6179" w:rsidP="00FA6179">
          <w:pPr>
            <w:pStyle w:val="9D82C1DA031C4CDEACE3CC4C2A25374B"/>
          </w:pPr>
          <w:r w:rsidRPr="007B53D7">
            <w:rPr>
              <w:rStyle w:val="PlaceholderText"/>
            </w:rPr>
            <w:t>Click or tap here to enter text.</w:t>
          </w:r>
        </w:p>
      </w:docPartBody>
    </w:docPart>
    <w:docPart>
      <w:docPartPr>
        <w:name w:val="EA6819CBB0094B7D90BAFB2ED481237E"/>
        <w:category>
          <w:name w:val="General"/>
          <w:gallery w:val="placeholder"/>
        </w:category>
        <w:types>
          <w:type w:val="bbPlcHdr"/>
        </w:types>
        <w:behaviors>
          <w:behavior w:val="content"/>
        </w:behaviors>
        <w:guid w:val="{0052D58A-93BA-4A37-959B-1ECCA67C7194}"/>
      </w:docPartPr>
      <w:docPartBody>
        <w:p w:rsidR="00FA6179" w:rsidP="00FA6179">
          <w:pPr>
            <w:pStyle w:val="EA6819CBB0094B7D90BAFB2ED481237E"/>
          </w:pPr>
          <w:r w:rsidRPr="007B53D7">
            <w:rPr>
              <w:rStyle w:val="PlaceholderText"/>
            </w:rPr>
            <w:t>Click or tap here to enter text.</w:t>
          </w:r>
        </w:p>
      </w:docPartBody>
    </w:docPart>
    <w:docPart>
      <w:docPartPr>
        <w:name w:val="F01D4378D8A1467396D56F13E31DF7E1"/>
        <w:category>
          <w:name w:val="General"/>
          <w:gallery w:val="placeholder"/>
        </w:category>
        <w:types>
          <w:type w:val="bbPlcHdr"/>
        </w:types>
        <w:behaviors>
          <w:behavior w:val="content"/>
        </w:behaviors>
        <w:guid w:val="{99DD05EE-8009-4EA5-AE85-62EAAAB6D663}"/>
      </w:docPartPr>
      <w:docPartBody>
        <w:p w:rsidR="00FA6179" w:rsidP="00FA6179">
          <w:pPr>
            <w:pStyle w:val="F01D4378D8A1467396D56F13E31DF7E1"/>
          </w:pPr>
          <w:r w:rsidRPr="007B53D7">
            <w:rPr>
              <w:rStyle w:val="PlaceholderText"/>
            </w:rPr>
            <w:t>Click or tap here to enter text.</w:t>
          </w:r>
        </w:p>
      </w:docPartBody>
    </w:docPart>
    <w:docPart>
      <w:docPartPr>
        <w:name w:val="34EB0D5BB3504F1EB35EDD62F6212F1A"/>
        <w:category>
          <w:name w:val="General"/>
          <w:gallery w:val="placeholder"/>
        </w:category>
        <w:types>
          <w:type w:val="bbPlcHdr"/>
        </w:types>
        <w:behaviors>
          <w:behavior w:val="content"/>
        </w:behaviors>
        <w:guid w:val="{E2F26E9C-1477-48D1-8C79-322F25CE048E}"/>
      </w:docPartPr>
      <w:docPartBody>
        <w:p w:rsidR="00FA6179" w:rsidP="00FA6179">
          <w:pPr>
            <w:pStyle w:val="34EB0D5BB3504F1EB35EDD62F6212F1A"/>
          </w:pPr>
          <w:r w:rsidRPr="007B53D7">
            <w:rPr>
              <w:rStyle w:val="PlaceholderText"/>
            </w:rPr>
            <w:t>Click or tap here to enter text.</w:t>
          </w:r>
        </w:p>
      </w:docPartBody>
    </w:docPart>
    <w:docPart>
      <w:docPartPr>
        <w:name w:val="61A70FFF6AF243A294B087455CED12C5"/>
        <w:category>
          <w:name w:val="General"/>
          <w:gallery w:val="placeholder"/>
        </w:category>
        <w:types>
          <w:type w:val="bbPlcHdr"/>
        </w:types>
        <w:behaviors>
          <w:behavior w:val="content"/>
        </w:behaviors>
        <w:guid w:val="{B843B04E-06E0-4B7E-9F51-03CC58E90F13}"/>
      </w:docPartPr>
      <w:docPartBody>
        <w:p w:rsidR="00FA6179" w:rsidP="00FA6179">
          <w:pPr>
            <w:pStyle w:val="61A70FFF6AF243A294B087455CED12C5"/>
          </w:pPr>
          <w:r w:rsidRPr="007B53D7">
            <w:rPr>
              <w:rStyle w:val="PlaceholderText"/>
            </w:rPr>
            <w:t>Click or tap here to enter text.</w:t>
          </w:r>
        </w:p>
      </w:docPartBody>
    </w:docPart>
    <w:docPart>
      <w:docPartPr>
        <w:name w:val="D7E2EE60CAD94E36B8BC2CBD106D4832"/>
        <w:category>
          <w:name w:val="General"/>
          <w:gallery w:val="placeholder"/>
        </w:category>
        <w:types>
          <w:type w:val="bbPlcHdr"/>
        </w:types>
        <w:behaviors>
          <w:behavior w:val="content"/>
        </w:behaviors>
        <w:guid w:val="{1BF8A4FE-BE2B-4B79-B245-0CA2A884964B}"/>
      </w:docPartPr>
      <w:docPartBody>
        <w:p w:rsidR="00FA6179" w:rsidP="00FA6179">
          <w:pPr>
            <w:pStyle w:val="D7E2EE60CAD94E36B8BC2CBD106D4832"/>
          </w:pPr>
          <w:r w:rsidRPr="007B53D7">
            <w:rPr>
              <w:rStyle w:val="PlaceholderText"/>
            </w:rPr>
            <w:t>Click or tap here to enter text.</w:t>
          </w:r>
        </w:p>
      </w:docPartBody>
    </w:docPart>
    <w:docPart>
      <w:docPartPr>
        <w:name w:val="AFB3236F6295474FA787D5213465F11B"/>
        <w:category>
          <w:name w:val="General"/>
          <w:gallery w:val="placeholder"/>
        </w:category>
        <w:types>
          <w:type w:val="bbPlcHdr"/>
        </w:types>
        <w:behaviors>
          <w:behavior w:val="content"/>
        </w:behaviors>
        <w:guid w:val="{81E7C637-DE84-467D-B67F-ABDBE9CD5F87}"/>
      </w:docPartPr>
      <w:docPartBody>
        <w:p w:rsidR="00FA6179" w:rsidP="00FA6179">
          <w:pPr>
            <w:pStyle w:val="AFB3236F6295474FA787D5213465F11B"/>
          </w:pPr>
          <w:r w:rsidRPr="007B53D7">
            <w:rPr>
              <w:rStyle w:val="PlaceholderText"/>
            </w:rPr>
            <w:t>Click or tap here to enter text.</w:t>
          </w:r>
        </w:p>
      </w:docPartBody>
    </w:docPart>
    <w:docPart>
      <w:docPartPr>
        <w:name w:val="69C37DD9E4A7477BBA35D3ACBCA56D64"/>
        <w:category>
          <w:name w:val="General"/>
          <w:gallery w:val="placeholder"/>
        </w:category>
        <w:types>
          <w:type w:val="bbPlcHdr"/>
        </w:types>
        <w:behaviors>
          <w:behavior w:val="content"/>
        </w:behaviors>
        <w:guid w:val="{5721D71A-025C-46B1-9D39-3C936BDAA589}"/>
      </w:docPartPr>
      <w:docPartBody>
        <w:p w:rsidR="00FA6179" w:rsidP="00FA6179">
          <w:pPr>
            <w:pStyle w:val="69C37DD9E4A7477BBA35D3ACBCA56D64"/>
          </w:pPr>
          <w:r w:rsidRPr="007B53D7">
            <w:rPr>
              <w:rStyle w:val="PlaceholderText"/>
            </w:rPr>
            <w:t>Click or tap here to enter text.</w:t>
          </w:r>
        </w:p>
      </w:docPartBody>
    </w:docPart>
    <w:docPart>
      <w:docPartPr>
        <w:name w:val="EE647906E29E4295991FD518E7703178"/>
        <w:category>
          <w:name w:val="General"/>
          <w:gallery w:val="placeholder"/>
        </w:category>
        <w:types>
          <w:type w:val="bbPlcHdr"/>
        </w:types>
        <w:behaviors>
          <w:behavior w:val="content"/>
        </w:behaviors>
        <w:guid w:val="{48DCC865-5673-4145-8430-2FD82C84A3B6}"/>
      </w:docPartPr>
      <w:docPartBody>
        <w:p w:rsidR="00FA6179" w:rsidP="00FA6179">
          <w:pPr>
            <w:pStyle w:val="EE647906E29E4295991FD518E7703178"/>
          </w:pPr>
          <w:r w:rsidRPr="007B53D7">
            <w:rPr>
              <w:rStyle w:val="PlaceholderText"/>
            </w:rPr>
            <w:t>Click or tap here to enter text.</w:t>
          </w:r>
        </w:p>
      </w:docPartBody>
    </w:docPart>
    <w:docPart>
      <w:docPartPr>
        <w:name w:val="CEB850E31697448297A0E7D3632CFDA7"/>
        <w:category>
          <w:name w:val="General"/>
          <w:gallery w:val="placeholder"/>
        </w:category>
        <w:types>
          <w:type w:val="bbPlcHdr"/>
        </w:types>
        <w:behaviors>
          <w:behavior w:val="content"/>
        </w:behaviors>
        <w:guid w:val="{0145C380-5FF4-4B52-ACC1-13353E196ECC}"/>
      </w:docPartPr>
      <w:docPartBody>
        <w:p w:rsidR="00FA6179" w:rsidP="00FA6179">
          <w:pPr>
            <w:pStyle w:val="CEB850E31697448297A0E7D3632CFDA7"/>
          </w:pPr>
          <w:r w:rsidRPr="007B53D7">
            <w:rPr>
              <w:rStyle w:val="PlaceholderText"/>
            </w:rPr>
            <w:t>Click or tap here to enter text.</w:t>
          </w:r>
        </w:p>
      </w:docPartBody>
    </w:docPart>
    <w:docPart>
      <w:docPartPr>
        <w:name w:val="20613186BEDA43FD8D1EAF907E800D80"/>
        <w:category>
          <w:name w:val="General"/>
          <w:gallery w:val="placeholder"/>
        </w:category>
        <w:types>
          <w:type w:val="bbPlcHdr"/>
        </w:types>
        <w:behaviors>
          <w:behavior w:val="content"/>
        </w:behaviors>
        <w:guid w:val="{64B9DCD0-9BF3-4D43-8EC6-16B54B2A42EA}"/>
      </w:docPartPr>
      <w:docPartBody>
        <w:p w:rsidR="00FA6179" w:rsidP="00FA6179">
          <w:pPr>
            <w:pStyle w:val="20613186BEDA43FD8D1EAF907E800D80"/>
          </w:pPr>
          <w:r w:rsidRPr="007B53D7">
            <w:rPr>
              <w:rStyle w:val="PlaceholderText"/>
            </w:rPr>
            <w:t>Click or tap here to enter text.</w:t>
          </w:r>
        </w:p>
      </w:docPartBody>
    </w:docPart>
    <w:docPart>
      <w:docPartPr>
        <w:name w:val="C016C7B25D3E41B28594058B703AA47F"/>
        <w:category>
          <w:name w:val="General"/>
          <w:gallery w:val="placeholder"/>
        </w:category>
        <w:types>
          <w:type w:val="bbPlcHdr"/>
        </w:types>
        <w:behaviors>
          <w:behavior w:val="content"/>
        </w:behaviors>
        <w:guid w:val="{D1829AF8-79CD-4C50-ABC8-83092B6E1AEE}"/>
      </w:docPartPr>
      <w:docPartBody>
        <w:p w:rsidR="00FA6179" w:rsidP="00FA6179">
          <w:pPr>
            <w:pStyle w:val="C016C7B25D3E41B28594058B703AA47F"/>
          </w:pPr>
          <w:r w:rsidRPr="007B53D7">
            <w:rPr>
              <w:rStyle w:val="PlaceholderText"/>
            </w:rPr>
            <w:t>Click or tap here to enter text.</w:t>
          </w:r>
        </w:p>
      </w:docPartBody>
    </w:docPart>
    <w:docPart>
      <w:docPartPr>
        <w:name w:val="EDB5BC7C1359486381CAC7448F8ABD72"/>
        <w:category>
          <w:name w:val="General"/>
          <w:gallery w:val="placeholder"/>
        </w:category>
        <w:types>
          <w:type w:val="bbPlcHdr"/>
        </w:types>
        <w:behaviors>
          <w:behavior w:val="content"/>
        </w:behaviors>
        <w:guid w:val="{9A23C3F3-0C42-4773-8E61-19E945B9C0CE}"/>
      </w:docPartPr>
      <w:docPartBody>
        <w:p w:rsidR="00FA6179" w:rsidP="00FA6179">
          <w:pPr>
            <w:pStyle w:val="EDB5BC7C1359486381CAC7448F8ABD72"/>
          </w:pPr>
          <w:r w:rsidRPr="007B53D7">
            <w:rPr>
              <w:rStyle w:val="PlaceholderText"/>
            </w:rPr>
            <w:t>Click or tap here to enter text.</w:t>
          </w:r>
        </w:p>
      </w:docPartBody>
    </w:docPart>
    <w:docPart>
      <w:docPartPr>
        <w:name w:val="093D27CD2D3D472FA0CB1DD1AC299FF3"/>
        <w:category>
          <w:name w:val="General"/>
          <w:gallery w:val="placeholder"/>
        </w:category>
        <w:types>
          <w:type w:val="bbPlcHdr"/>
        </w:types>
        <w:behaviors>
          <w:behavior w:val="content"/>
        </w:behaviors>
        <w:guid w:val="{3F1B24E4-77F4-49F8-AAF5-5B3A9B91C908}"/>
      </w:docPartPr>
      <w:docPartBody>
        <w:p w:rsidR="00FA6179" w:rsidP="00FA6179">
          <w:pPr>
            <w:pStyle w:val="093D27CD2D3D472FA0CB1DD1AC299FF3"/>
          </w:pPr>
          <w:r w:rsidRPr="007B53D7">
            <w:rPr>
              <w:rStyle w:val="PlaceholderText"/>
            </w:rPr>
            <w:t>Click or tap here to enter text.</w:t>
          </w:r>
        </w:p>
      </w:docPartBody>
    </w:docPart>
    <w:docPart>
      <w:docPartPr>
        <w:name w:val="3BF44260DBBF4729AA740306A38770CF"/>
        <w:category>
          <w:name w:val="General"/>
          <w:gallery w:val="placeholder"/>
        </w:category>
        <w:types>
          <w:type w:val="bbPlcHdr"/>
        </w:types>
        <w:behaviors>
          <w:behavior w:val="content"/>
        </w:behaviors>
        <w:guid w:val="{231D4231-1F55-4494-B05E-1AC73A0F5ABA}"/>
      </w:docPartPr>
      <w:docPartBody>
        <w:p w:rsidR="00FA6179" w:rsidP="00FA6179">
          <w:pPr>
            <w:pStyle w:val="3BF44260DBBF4729AA740306A38770CF"/>
          </w:pPr>
          <w:r w:rsidRPr="007B53D7">
            <w:rPr>
              <w:rStyle w:val="PlaceholderText"/>
            </w:rPr>
            <w:t>Click or tap here to enter text.</w:t>
          </w:r>
        </w:p>
      </w:docPartBody>
    </w:docPart>
    <w:docPart>
      <w:docPartPr>
        <w:name w:val="4CD2C18CBBA2474987106124818E6C8D"/>
        <w:category>
          <w:name w:val="General"/>
          <w:gallery w:val="placeholder"/>
        </w:category>
        <w:types>
          <w:type w:val="bbPlcHdr"/>
        </w:types>
        <w:behaviors>
          <w:behavior w:val="content"/>
        </w:behaviors>
        <w:guid w:val="{C044B794-5453-4D04-B0B6-77371E87ADA8}"/>
      </w:docPartPr>
      <w:docPartBody>
        <w:p w:rsidR="00FA6179" w:rsidP="00FA6179">
          <w:pPr>
            <w:pStyle w:val="4CD2C18CBBA2474987106124818E6C8D"/>
          </w:pPr>
          <w:r w:rsidRPr="007B53D7">
            <w:rPr>
              <w:rStyle w:val="PlaceholderText"/>
            </w:rPr>
            <w:t>Click or tap here to enter text.</w:t>
          </w:r>
        </w:p>
      </w:docPartBody>
    </w:docPart>
    <w:docPart>
      <w:docPartPr>
        <w:name w:val="B0F4CA14C39B417199A44A991EF90780"/>
        <w:category>
          <w:name w:val="General"/>
          <w:gallery w:val="placeholder"/>
        </w:category>
        <w:types>
          <w:type w:val="bbPlcHdr"/>
        </w:types>
        <w:behaviors>
          <w:behavior w:val="content"/>
        </w:behaviors>
        <w:guid w:val="{89C3C206-7F69-47D9-A3C0-F34973A5E08B}"/>
      </w:docPartPr>
      <w:docPartBody>
        <w:p w:rsidR="00FA6179" w:rsidP="00FA6179">
          <w:pPr>
            <w:pStyle w:val="B0F4CA14C39B417199A44A991EF90780"/>
          </w:pPr>
          <w:r w:rsidRPr="007B53D7">
            <w:rPr>
              <w:rStyle w:val="PlaceholderText"/>
            </w:rPr>
            <w:t>Click or tap here to enter text.</w:t>
          </w:r>
        </w:p>
      </w:docPartBody>
    </w:docPart>
    <w:docPart>
      <w:docPartPr>
        <w:name w:val="5758BF5140644C3D82DDEFB729E71DD2"/>
        <w:category>
          <w:name w:val="General"/>
          <w:gallery w:val="placeholder"/>
        </w:category>
        <w:types>
          <w:type w:val="bbPlcHdr"/>
        </w:types>
        <w:behaviors>
          <w:behavior w:val="content"/>
        </w:behaviors>
        <w:guid w:val="{8BCF37B9-A5E0-4AEA-8B89-35FF163800D4}"/>
      </w:docPartPr>
      <w:docPartBody>
        <w:p w:rsidR="00FA6179" w:rsidP="00FA6179">
          <w:pPr>
            <w:pStyle w:val="5758BF5140644C3D82DDEFB729E71DD2"/>
          </w:pPr>
          <w:r w:rsidRPr="007B53D7">
            <w:rPr>
              <w:rStyle w:val="PlaceholderText"/>
            </w:rPr>
            <w:t>Click or tap here to enter text.</w:t>
          </w:r>
        </w:p>
      </w:docPartBody>
    </w:docPart>
    <w:docPart>
      <w:docPartPr>
        <w:name w:val="387CF9B0C1C246D59684702E2B37BF7E"/>
        <w:category>
          <w:name w:val="General"/>
          <w:gallery w:val="placeholder"/>
        </w:category>
        <w:types>
          <w:type w:val="bbPlcHdr"/>
        </w:types>
        <w:behaviors>
          <w:behavior w:val="content"/>
        </w:behaviors>
        <w:guid w:val="{4C57C21A-B612-488D-95A1-AA6987CFB4CA}"/>
      </w:docPartPr>
      <w:docPartBody>
        <w:p w:rsidR="00FA6179" w:rsidP="00FA6179">
          <w:pPr>
            <w:pStyle w:val="387CF9B0C1C246D59684702E2B37BF7E"/>
          </w:pPr>
          <w:r w:rsidRPr="007B53D7">
            <w:rPr>
              <w:rStyle w:val="PlaceholderText"/>
            </w:rPr>
            <w:t>Click or tap here to enter text.</w:t>
          </w:r>
        </w:p>
      </w:docPartBody>
    </w:docPart>
    <w:docPart>
      <w:docPartPr>
        <w:name w:val="63A74FC84B944554AF5883311D25412F"/>
        <w:category>
          <w:name w:val="General"/>
          <w:gallery w:val="placeholder"/>
        </w:category>
        <w:types>
          <w:type w:val="bbPlcHdr"/>
        </w:types>
        <w:behaviors>
          <w:behavior w:val="content"/>
        </w:behaviors>
        <w:guid w:val="{BB8230A2-6634-4D88-9F2D-D1966E2DF05B}"/>
      </w:docPartPr>
      <w:docPartBody>
        <w:p w:rsidR="00FA6179" w:rsidP="00FA6179">
          <w:pPr>
            <w:pStyle w:val="63A74FC84B944554AF5883311D25412F"/>
          </w:pPr>
          <w:r w:rsidRPr="007B53D7">
            <w:rPr>
              <w:rStyle w:val="PlaceholderText"/>
            </w:rPr>
            <w:t>Click or tap here to enter text.</w:t>
          </w:r>
        </w:p>
      </w:docPartBody>
    </w:docPart>
    <w:docPart>
      <w:docPartPr>
        <w:name w:val="86D044AF25A044BF8F576DB49E4A8D3A"/>
        <w:category>
          <w:name w:val="General"/>
          <w:gallery w:val="placeholder"/>
        </w:category>
        <w:types>
          <w:type w:val="bbPlcHdr"/>
        </w:types>
        <w:behaviors>
          <w:behavior w:val="content"/>
        </w:behaviors>
        <w:guid w:val="{04C005A7-1E56-4D51-B489-0879A903D772}"/>
      </w:docPartPr>
      <w:docPartBody>
        <w:p w:rsidR="00FA6179" w:rsidP="00FA6179">
          <w:pPr>
            <w:pStyle w:val="86D044AF25A044BF8F576DB49E4A8D3A"/>
          </w:pPr>
          <w:r w:rsidRPr="007B53D7">
            <w:rPr>
              <w:rStyle w:val="PlaceholderText"/>
            </w:rPr>
            <w:t>Click or tap here to enter text.</w:t>
          </w:r>
        </w:p>
      </w:docPartBody>
    </w:docPart>
    <w:docPart>
      <w:docPartPr>
        <w:name w:val="D48BAAA7421043FF9C6936321E116E9F"/>
        <w:category>
          <w:name w:val="General"/>
          <w:gallery w:val="placeholder"/>
        </w:category>
        <w:types>
          <w:type w:val="bbPlcHdr"/>
        </w:types>
        <w:behaviors>
          <w:behavior w:val="content"/>
        </w:behaviors>
        <w:guid w:val="{6499D3FB-30E9-41B1-9563-16A841180CAA}"/>
      </w:docPartPr>
      <w:docPartBody>
        <w:p w:rsidR="00FA6179" w:rsidP="00FA6179">
          <w:pPr>
            <w:pStyle w:val="D48BAAA7421043FF9C6936321E116E9F"/>
          </w:pPr>
          <w:r w:rsidRPr="00247635">
            <w:rPr>
              <w:rStyle w:val="PlaceholderText"/>
            </w:rPr>
            <w:t>Click or tap here to enter text.</w:t>
          </w:r>
        </w:p>
      </w:docPartBody>
    </w:docPart>
    <w:docPart>
      <w:docPartPr>
        <w:name w:val="B9766808172E42619EA7D69B49C9E1C4"/>
        <w:category>
          <w:name w:val="General"/>
          <w:gallery w:val="placeholder"/>
        </w:category>
        <w:types>
          <w:type w:val="bbPlcHdr"/>
        </w:types>
        <w:behaviors>
          <w:behavior w:val="content"/>
        </w:behaviors>
        <w:guid w:val="{47C9FC2D-3D65-4E3D-A5C6-D8EFA9922165}"/>
      </w:docPartPr>
      <w:docPartBody>
        <w:p w:rsidR="00FA6179" w:rsidP="00FA6179">
          <w:pPr>
            <w:pStyle w:val="B9766808172E42619EA7D69B49C9E1C4"/>
          </w:pPr>
          <w:r>
            <w:rPr>
              <w:rStyle w:val="PlaceholderText"/>
            </w:rPr>
            <w:t>Click or tap here to enter text.</w:t>
          </w:r>
        </w:p>
      </w:docPartBody>
    </w:docPart>
    <w:docPart>
      <w:docPartPr>
        <w:name w:val="ED0F1DC6F631495A86527F3A83075248"/>
        <w:category>
          <w:name w:val="General"/>
          <w:gallery w:val="placeholder"/>
        </w:category>
        <w:types>
          <w:type w:val="bbPlcHdr"/>
        </w:types>
        <w:behaviors>
          <w:behavior w:val="content"/>
        </w:behaviors>
        <w:guid w:val="{11F945B0-E0EB-4B62-B82E-92A3827CC3EF}"/>
      </w:docPartPr>
      <w:docPartBody>
        <w:p w:rsidR="00FA6179" w:rsidP="00FA6179">
          <w:pPr>
            <w:pStyle w:val="ED0F1DC6F631495A86527F3A83075248"/>
          </w:pPr>
          <w:r>
            <w:rPr>
              <w:rStyle w:val="PlaceholderText"/>
            </w:rPr>
            <w:t>Click or tap here to enter text.</w:t>
          </w:r>
        </w:p>
      </w:docPartBody>
    </w:docPart>
    <w:docPart>
      <w:docPartPr>
        <w:name w:val="11ED1BC35F7E458E84E8EC1361CD6717"/>
        <w:category>
          <w:name w:val="General"/>
          <w:gallery w:val="placeholder"/>
        </w:category>
        <w:types>
          <w:type w:val="bbPlcHdr"/>
        </w:types>
        <w:behaviors>
          <w:behavior w:val="content"/>
        </w:behaviors>
        <w:guid w:val="{651873F0-4A48-4B3F-8BB3-FD0A202E3890}"/>
      </w:docPartPr>
      <w:docPartBody>
        <w:p w:rsidR="00FA6179" w:rsidP="00FA6179">
          <w:pPr>
            <w:pStyle w:val="11ED1BC35F7E458E84E8EC1361CD6717"/>
          </w:pPr>
          <w:r w:rsidRPr="00247635">
            <w:rPr>
              <w:rStyle w:val="PlaceholderText"/>
            </w:rPr>
            <w:t>Click or tap here to enter text.</w:t>
          </w:r>
        </w:p>
      </w:docPartBody>
    </w:docPart>
    <w:docPart>
      <w:docPartPr>
        <w:name w:val="71676EFB62314CDC92D45305109D3CC5"/>
        <w:category>
          <w:name w:val="General"/>
          <w:gallery w:val="placeholder"/>
        </w:category>
        <w:types>
          <w:type w:val="bbPlcHdr"/>
        </w:types>
        <w:behaviors>
          <w:behavior w:val="content"/>
        </w:behaviors>
        <w:guid w:val="{F83EED00-F861-4409-9763-8BFA280C732E}"/>
      </w:docPartPr>
      <w:docPartBody>
        <w:p w:rsidR="00FA6179" w:rsidP="00FA6179">
          <w:pPr>
            <w:pStyle w:val="71676EFB62314CDC92D45305109D3CC5"/>
          </w:pPr>
          <w:r w:rsidRPr="007B53D7">
            <w:rPr>
              <w:rStyle w:val="PlaceholderText"/>
            </w:rPr>
            <w:t>Click or tap here to enter text.</w:t>
          </w:r>
        </w:p>
      </w:docPartBody>
    </w:docPart>
    <w:docPart>
      <w:docPartPr>
        <w:name w:val="8CFB2636EB844A47AB350D123968B696"/>
        <w:category>
          <w:name w:val="General"/>
          <w:gallery w:val="placeholder"/>
        </w:category>
        <w:types>
          <w:type w:val="bbPlcHdr"/>
        </w:types>
        <w:behaviors>
          <w:behavior w:val="content"/>
        </w:behaviors>
        <w:guid w:val="{6F505BA3-C6F1-4C51-9B32-09685220CEE6}"/>
      </w:docPartPr>
      <w:docPartBody>
        <w:p w:rsidR="00FA6179" w:rsidP="00FA6179">
          <w:pPr>
            <w:pStyle w:val="8CFB2636EB844A47AB350D123968B696"/>
          </w:pPr>
          <w:r w:rsidRPr="007B53D7">
            <w:rPr>
              <w:rStyle w:val="PlaceholderText"/>
            </w:rPr>
            <w:t>Click or tap here to enter text.</w:t>
          </w:r>
        </w:p>
      </w:docPartBody>
    </w:docPart>
    <w:docPart>
      <w:docPartPr>
        <w:name w:val="5217B1719FF1430D9D7D9ECA50B48B70"/>
        <w:category>
          <w:name w:val="General"/>
          <w:gallery w:val="placeholder"/>
        </w:category>
        <w:types>
          <w:type w:val="bbPlcHdr"/>
        </w:types>
        <w:behaviors>
          <w:behavior w:val="content"/>
        </w:behaviors>
        <w:guid w:val="{88D720B7-D7B5-418F-A270-D534348B27F3}"/>
      </w:docPartPr>
      <w:docPartBody>
        <w:p w:rsidR="00FA6179" w:rsidP="00FA6179">
          <w:pPr>
            <w:pStyle w:val="5217B1719FF1430D9D7D9ECA50B48B70"/>
          </w:pPr>
          <w:r w:rsidRPr="007B53D7">
            <w:rPr>
              <w:rStyle w:val="PlaceholderText"/>
            </w:rPr>
            <w:t>Click or tap here to enter text.</w:t>
          </w:r>
        </w:p>
      </w:docPartBody>
    </w:docPart>
    <w:docPart>
      <w:docPartPr>
        <w:name w:val="05E4683B60984643997535437DAA4718"/>
        <w:category>
          <w:name w:val="General"/>
          <w:gallery w:val="placeholder"/>
        </w:category>
        <w:types>
          <w:type w:val="bbPlcHdr"/>
        </w:types>
        <w:behaviors>
          <w:behavior w:val="content"/>
        </w:behaviors>
        <w:guid w:val="{762332FA-2D40-469C-A395-076189D44336}"/>
      </w:docPartPr>
      <w:docPartBody>
        <w:p w:rsidR="00FA6179" w:rsidP="00FA6179">
          <w:pPr>
            <w:pStyle w:val="05E4683B60984643997535437DAA4718"/>
          </w:pPr>
          <w:r>
            <w:rPr>
              <w:rStyle w:val="PlaceholderText"/>
            </w:rPr>
            <w:t>Click or tap here to enter text.</w:t>
          </w:r>
        </w:p>
      </w:docPartBody>
    </w:docPart>
    <w:docPart>
      <w:docPartPr>
        <w:name w:val="C2977AC42C3344DD80CFE858BB1EB95E"/>
        <w:category>
          <w:name w:val="General"/>
          <w:gallery w:val="placeholder"/>
        </w:category>
        <w:types>
          <w:type w:val="bbPlcHdr"/>
        </w:types>
        <w:behaviors>
          <w:behavior w:val="content"/>
        </w:behaviors>
        <w:guid w:val="{00090C0A-167D-4F0B-A5E4-C9D666C77F85}"/>
      </w:docPartPr>
      <w:docPartBody>
        <w:p w:rsidR="00FA6179" w:rsidP="00FA6179">
          <w:pPr>
            <w:pStyle w:val="C2977AC42C3344DD80CFE858BB1EB95E"/>
          </w:pPr>
          <w:r>
            <w:rPr>
              <w:rStyle w:val="PlaceholderText"/>
            </w:rPr>
            <w:t>Click or tap here to enter text.</w:t>
          </w:r>
        </w:p>
      </w:docPartBody>
    </w:docPart>
    <w:docPart>
      <w:docPartPr>
        <w:name w:val="8883418782FE4DB08431BF2CF6C2BFA7"/>
        <w:category>
          <w:name w:val="General"/>
          <w:gallery w:val="placeholder"/>
        </w:category>
        <w:types>
          <w:type w:val="bbPlcHdr"/>
        </w:types>
        <w:behaviors>
          <w:behavior w:val="content"/>
        </w:behaviors>
        <w:guid w:val="{459B7287-8A32-4226-B0BE-B76F01C62032}"/>
      </w:docPartPr>
      <w:docPartBody>
        <w:p w:rsidR="00FA6179" w:rsidP="00FA6179">
          <w:pPr>
            <w:pStyle w:val="8883418782FE4DB08431BF2CF6C2BFA7"/>
          </w:pPr>
          <w:r w:rsidRPr="007B53D7">
            <w:rPr>
              <w:rStyle w:val="PlaceholderText"/>
            </w:rPr>
            <w:t>Click or tap here to enter text.</w:t>
          </w:r>
        </w:p>
      </w:docPartBody>
    </w:docPart>
    <w:docPart>
      <w:docPartPr>
        <w:name w:val="1FD4A905A3EC4D4386A9C582DC9D58D1"/>
        <w:category>
          <w:name w:val="General"/>
          <w:gallery w:val="placeholder"/>
        </w:category>
        <w:types>
          <w:type w:val="bbPlcHdr"/>
        </w:types>
        <w:behaviors>
          <w:behavior w:val="content"/>
        </w:behaviors>
        <w:guid w:val="{FB97F052-F306-41B2-A988-7C64EA0F133F}"/>
      </w:docPartPr>
      <w:docPartBody>
        <w:p w:rsidR="00FA6179" w:rsidP="00FA6179">
          <w:pPr>
            <w:pStyle w:val="1FD4A905A3EC4D4386A9C582DC9D58D1"/>
          </w:pPr>
          <w:r w:rsidRPr="007B53D7">
            <w:rPr>
              <w:rStyle w:val="PlaceholderText"/>
            </w:rPr>
            <w:t>Click or tap here to enter text.</w:t>
          </w:r>
        </w:p>
      </w:docPartBody>
    </w:docPart>
    <w:docPart>
      <w:docPartPr>
        <w:name w:val="0E39AB35783F4C10993BA4829F45983C"/>
        <w:category>
          <w:name w:val="General"/>
          <w:gallery w:val="placeholder"/>
        </w:category>
        <w:types>
          <w:type w:val="bbPlcHdr"/>
        </w:types>
        <w:behaviors>
          <w:behavior w:val="content"/>
        </w:behaviors>
        <w:guid w:val="{C7B85512-1D78-4ABD-9297-EF17C1CFC5F7}"/>
      </w:docPartPr>
      <w:docPartBody>
        <w:p w:rsidR="00FA6179" w:rsidP="00FA6179">
          <w:pPr>
            <w:pStyle w:val="0E39AB35783F4C10993BA4829F45983C"/>
          </w:pPr>
          <w:r w:rsidRPr="007B53D7">
            <w:rPr>
              <w:rStyle w:val="PlaceholderText"/>
            </w:rPr>
            <w:t>Click or tap here to enter text.</w:t>
          </w:r>
        </w:p>
      </w:docPartBody>
    </w:docPart>
    <w:docPart>
      <w:docPartPr>
        <w:name w:val="CBCE288DD52748A8BF3C492CDDB95CE7"/>
        <w:category>
          <w:name w:val="General"/>
          <w:gallery w:val="placeholder"/>
        </w:category>
        <w:types>
          <w:type w:val="bbPlcHdr"/>
        </w:types>
        <w:behaviors>
          <w:behavior w:val="content"/>
        </w:behaviors>
        <w:guid w:val="{B7ECCEE7-E627-486E-92C4-EB46C7975124}"/>
      </w:docPartPr>
      <w:docPartBody>
        <w:p w:rsidR="00FA6179" w:rsidP="00FA6179">
          <w:pPr>
            <w:pStyle w:val="CBCE288DD52748A8BF3C492CDDB95CE7"/>
          </w:pPr>
          <w:r w:rsidRPr="007B53D7">
            <w:rPr>
              <w:rStyle w:val="PlaceholderText"/>
            </w:rPr>
            <w:t>Click or tap here to enter text.</w:t>
          </w:r>
        </w:p>
      </w:docPartBody>
    </w:docPart>
    <w:docPart>
      <w:docPartPr>
        <w:name w:val="A2A11AB1C2C54094BDB80FA57A648EFA"/>
        <w:category>
          <w:name w:val="General"/>
          <w:gallery w:val="placeholder"/>
        </w:category>
        <w:types>
          <w:type w:val="bbPlcHdr"/>
        </w:types>
        <w:behaviors>
          <w:behavior w:val="content"/>
        </w:behaviors>
        <w:guid w:val="{55DCAD7C-BD37-45A5-9D5E-C02254449B02}"/>
      </w:docPartPr>
      <w:docPartBody>
        <w:p w:rsidR="00FA6179" w:rsidP="00FA6179">
          <w:pPr>
            <w:pStyle w:val="A2A11AB1C2C54094BDB80FA57A648EFA"/>
          </w:pPr>
          <w:r w:rsidRPr="007B53D7">
            <w:rPr>
              <w:rStyle w:val="PlaceholderText"/>
            </w:rPr>
            <w:t>Click or tap here to enter text.</w:t>
          </w:r>
        </w:p>
      </w:docPartBody>
    </w:docPart>
    <w:docPart>
      <w:docPartPr>
        <w:name w:val="705368817EB44258A5162B051F8D7297"/>
        <w:category>
          <w:name w:val="General"/>
          <w:gallery w:val="placeholder"/>
        </w:category>
        <w:types>
          <w:type w:val="bbPlcHdr"/>
        </w:types>
        <w:behaviors>
          <w:behavior w:val="content"/>
        </w:behaviors>
        <w:guid w:val="{88C0F21A-59F6-4397-96D1-76A21AC9BB87}"/>
      </w:docPartPr>
      <w:docPartBody>
        <w:p w:rsidR="0063024C" w:rsidP="0041250B">
          <w:pPr>
            <w:pStyle w:val="705368817EB44258A5162B051F8D7297"/>
          </w:pPr>
          <w:r w:rsidRPr="007B53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250B"/>
  </w:style>
  <w:style w:type="paragraph" w:customStyle="1" w:styleId="EAC3438136D34070A2823EFFF746F27D">
    <w:name w:val="EAC3438136D34070A2823EFFF746F27D"/>
    <w:rsid w:val="00CA1947"/>
  </w:style>
  <w:style w:type="paragraph" w:customStyle="1" w:styleId="0886A03453CE40AFBEEBB3E17893D2EF">
    <w:name w:val="0886A03453CE40AFBEEBB3E17893D2EF"/>
    <w:rsid w:val="00CA1947"/>
  </w:style>
  <w:style w:type="paragraph" w:customStyle="1" w:styleId="C38349A402254D20832EC17FB48D650D">
    <w:name w:val="C38349A402254D20832EC17FB48D650D"/>
    <w:rsid w:val="00CA1947"/>
  </w:style>
  <w:style w:type="paragraph" w:customStyle="1" w:styleId="510809FA0EB7413B84CFBC0E504BB07E">
    <w:name w:val="510809FA0EB7413B84CFBC0E504BB07E"/>
    <w:rsid w:val="00CA1947"/>
  </w:style>
  <w:style w:type="paragraph" w:customStyle="1" w:styleId="6B87F8584418488189957E38D447FCE6">
    <w:name w:val="6B87F8584418488189957E38D447FCE6"/>
    <w:rsid w:val="00CA1947"/>
  </w:style>
  <w:style w:type="paragraph" w:customStyle="1" w:styleId="705368817EB44258A5162B051F8D7297">
    <w:name w:val="705368817EB44258A5162B051F8D7297"/>
    <w:rsid w:val="0041250B"/>
  </w:style>
  <w:style w:type="paragraph" w:customStyle="1" w:styleId="2C047BB1EE34430797B6F271005F196D">
    <w:name w:val="2C047BB1EE34430797B6F271005F196D"/>
    <w:rsid w:val="00FA6179"/>
  </w:style>
  <w:style w:type="paragraph" w:customStyle="1" w:styleId="1C82456EE5CF47ADB74E2D512118584B">
    <w:name w:val="1C82456EE5CF47ADB74E2D512118584B"/>
    <w:rsid w:val="00FA6179"/>
  </w:style>
  <w:style w:type="paragraph" w:customStyle="1" w:styleId="3C0B2D864E02404BB0746C6FA8B0A3E0">
    <w:name w:val="3C0B2D864E02404BB0746C6FA8B0A3E0"/>
    <w:rsid w:val="00FA6179"/>
  </w:style>
  <w:style w:type="paragraph" w:customStyle="1" w:styleId="C1905E8C409641C7A3FEAB6B29584C49">
    <w:name w:val="C1905E8C409641C7A3FEAB6B29584C49"/>
    <w:rsid w:val="00FA6179"/>
  </w:style>
  <w:style w:type="paragraph" w:customStyle="1" w:styleId="07C0615F102B45F7B601FDFFA5C1F661">
    <w:name w:val="07C0615F102B45F7B601FDFFA5C1F661"/>
    <w:rsid w:val="00FA6179"/>
  </w:style>
  <w:style w:type="paragraph" w:customStyle="1" w:styleId="423D3CFA1C9B44348C753E11442C2BA0">
    <w:name w:val="423D3CFA1C9B44348C753E11442C2BA0"/>
    <w:rsid w:val="00FA6179"/>
  </w:style>
  <w:style w:type="paragraph" w:customStyle="1" w:styleId="7E20270F43F042A7BCDF21E222B7A9AB">
    <w:name w:val="7E20270F43F042A7BCDF21E222B7A9AB"/>
    <w:rsid w:val="00FA6179"/>
  </w:style>
  <w:style w:type="paragraph" w:customStyle="1" w:styleId="1D041BFF5E3D4A4F8F5782793DEB3C41">
    <w:name w:val="1D041BFF5E3D4A4F8F5782793DEB3C41"/>
    <w:rsid w:val="00FA6179"/>
  </w:style>
  <w:style w:type="paragraph" w:customStyle="1" w:styleId="4A5AD1B2DD5146A986C1BA0925A5E21A">
    <w:name w:val="4A5AD1B2DD5146A986C1BA0925A5E21A"/>
    <w:rsid w:val="00FA6179"/>
  </w:style>
  <w:style w:type="paragraph" w:customStyle="1" w:styleId="EFFC9F00752844A69E81CFD9B7EE7931">
    <w:name w:val="EFFC9F00752844A69E81CFD9B7EE7931"/>
    <w:rsid w:val="00FA6179"/>
  </w:style>
  <w:style w:type="paragraph" w:customStyle="1" w:styleId="CF2942F968F04FD6AC8710332443F34F">
    <w:name w:val="CF2942F968F04FD6AC8710332443F34F"/>
    <w:rsid w:val="00FA6179"/>
  </w:style>
  <w:style w:type="paragraph" w:customStyle="1" w:styleId="CF5D5A8BC38B4AFDBA18DFF1C3B37B4D">
    <w:name w:val="CF5D5A8BC38B4AFDBA18DFF1C3B37B4D"/>
    <w:rsid w:val="00FA6179"/>
  </w:style>
  <w:style w:type="paragraph" w:customStyle="1" w:styleId="C59423A442A44CADA5502EA3F8417767">
    <w:name w:val="C59423A442A44CADA5502EA3F8417767"/>
    <w:rsid w:val="00FA6179"/>
  </w:style>
  <w:style w:type="paragraph" w:customStyle="1" w:styleId="EB55B4B6F67543D38280471C2809D618">
    <w:name w:val="EB55B4B6F67543D38280471C2809D618"/>
    <w:rsid w:val="00FA6179"/>
  </w:style>
  <w:style w:type="paragraph" w:customStyle="1" w:styleId="E4FDF9A7E09C4AB3A6B1918535073B08">
    <w:name w:val="E4FDF9A7E09C4AB3A6B1918535073B08"/>
    <w:rsid w:val="00FA6179"/>
  </w:style>
  <w:style w:type="paragraph" w:customStyle="1" w:styleId="A0FF37E107D54BDFB2949D9C5629082F">
    <w:name w:val="A0FF37E107D54BDFB2949D9C5629082F"/>
    <w:rsid w:val="00FA6179"/>
  </w:style>
  <w:style w:type="paragraph" w:customStyle="1" w:styleId="1DA6F276BAA04D3C81A8194E9693F6B8">
    <w:name w:val="1DA6F276BAA04D3C81A8194E9693F6B8"/>
    <w:rsid w:val="00FA6179"/>
  </w:style>
  <w:style w:type="paragraph" w:customStyle="1" w:styleId="95550B7E127E44F799AC1D7B8EA47F83">
    <w:name w:val="95550B7E127E44F799AC1D7B8EA47F83"/>
    <w:rsid w:val="00FA6179"/>
  </w:style>
  <w:style w:type="paragraph" w:customStyle="1" w:styleId="6C24F681C1674D1B86F4B10019529399">
    <w:name w:val="6C24F681C1674D1B86F4B10019529399"/>
    <w:rsid w:val="00FA6179"/>
  </w:style>
  <w:style w:type="paragraph" w:customStyle="1" w:styleId="C1786B2068F04DABA9F9B089E25308C1">
    <w:name w:val="C1786B2068F04DABA9F9B089E25308C1"/>
    <w:rsid w:val="00FA6179"/>
  </w:style>
  <w:style w:type="paragraph" w:customStyle="1" w:styleId="FE0138A901084BDF931767720E8A71C9">
    <w:name w:val="FE0138A901084BDF931767720E8A71C9"/>
    <w:rsid w:val="00FA6179"/>
  </w:style>
  <w:style w:type="paragraph" w:customStyle="1" w:styleId="1EACAD96ADB04D8EA87C122E232F0476">
    <w:name w:val="1EACAD96ADB04D8EA87C122E232F0476"/>
    <w:rsid w:val="00FA6179"/>
  </w:style>
  <w:style w:type="paragraph" w:customStyle="1" w:styleId="8222B1A1C8D54C40A68A729440C07CB2">
    <w:name w:val="8222B1A1C8D54C40A68A729440C07CB2"/>
    <w:rsid w:val="00FA6179"/>
  </w:style>
  <w:style w:type="paragraph" w:customStyle="1" w:styleId="28E0BDEA5AAC4030AABD68E3491CB161">
    <w:name w:val="28E0BDEA5AAC4030AABD68E3491CB161"/>
    <w:rsid w:val="00FA6179"/>
  </w:style>
  <w:style w:type="paragraph" w:customStyle="1" w:styleId="77E3BC0A55BB474FBD6811F6E9EAFD11">
    <w:name w:val="77E3BC0A55BB474FBD6811F6E9EAFD11"/>
    <w:rsid w:val="00FA6179"/>
  </w:style>
  <w:style w:type="paragraph" w:customStyle="1" w:styleId="1F69D73395F349C1A2880BE4E63011BC">
    <w:name w:val="1F69D73395F349C1A2880BE4E63011BC"/>
    <w:rsid w:val="00FA6179"/>
  </w:style>
  <w:style w:type="paragraph" w:customStyle="1" w:styleId="3D11435715E9407F9F69BE5A9F86C513">
    <w:name w:val="3D11435715E9407F9F69BE5A9F86C513"/>
    <w:rsid w:val="00FA6179"/>
  </w:style>
  <w:style w:type="paragraph" w:customStyle="1" w:styleId="5B38AEF08F0849F5B26881A8281A1706">
    <w:name w:val="5B38AEF08F0849F5B26881A8281A1706"/>
    <w:rsid w:val="00FA6179"/>
  </w:style>
  <w:style w:type="paragraph" w:customStyle="1" w:styleId="4B40B11D3B59425CAEA598F7D0ECE887">
    <w:name w:val="4B40B11D3B59425CAEA598F7D0ECE887"/>
    <w:rsid w:val="00FA6179"/>
  </w:style>
  <w:style w:type="paragraph" w:customStyle="1" w:styleId="480C8F57D47042928A53A440A6C93B12">
    <w:name w:val="480C8F57D47042928A53A440A6C93B12"/>
    <w:rsid w:val="00FA6179"/>
  </w:style>
  <w:style w:type="paragraph" w:customStyle="1" w:styleId="A4F35BC31B6A4D4B82AF1FB3C1EE4B64">
    <w:name w:val="A4F35BC31B6A4D4B82AF1FB3C1EE4B64"/>
    <w:rsid w:val="00FA6179"/>
  </w:style>
  <w:style w:type="paragraph" w:customStyle="1" w:styleId="AC61B91ABFC44673B8DE99BBE5E722AB">
    <w:name w:val="AC61B91ABFC44673B8DE99BBE5E722AB"/>
    <w:rsid w:val="00FA6179"/>
  </w:style>
  <w:style w:type="paragraph" w:customStyle="1" w:styleId="B261A9D43D9446499C0E44A33E69C529">
    <w:name w:val="B261A9D43D9446499C0E44A33E69C529"/>
    <w:rsid w:val="00FA6179"/>
  </w:style>
  <w:style w:type="paragraph" w:customStyle="1" w:styleId="F4A71BD6A9304D8191D729CFD37E0B0F">
    <w:name w:val="F4A71BD6A9304D8191D729CFD37E0B0F"/>
    <w:rsid w:val="00FA6179"/>
  </w:style>
  <w:style w:type="paragraph" w:customStyle="1" w:styleId="F93FA15875E04C6E9567CE71EB161271">
    <w:name w:val="F93FA15875E04C6E9567CE71EB161271"/>
    <w:rsid w:val="00FA6179"/>
  </w:style>
  <w:style w:type="paragraph" w:customStyle="1" w:styleId="6AC3E1C96C8C4898A29CDEE617098E8F">
    <w:name w:val="6AC3E1C96C8C4898A29CDEE617098E8F"/>
    <w:rsid w:val="00FA6179"/>
  </w:style>
  <w:style w:type="paragraph" w:customStyle="1" w:styleId="7F43DCA8B0184116A74529507E1E5C85">
    <w:name w:val="7F43DCA8B0184116A74529507E1E5C85"/>
    <w:rsid w:val="00FA6179"/>
  </w:style>
  <w:style w:type="paragraph" w:customStyle="1" w:styleId="206F52B5ABD947F5A7D9349344BBD26A">
    <w:name w:val="206F52B5ABD947F5A7D9349344BBD26A"/>
    <w:rsid w:val="00FA6179"/>
  </w:style>
  <w:style w:type="paragraph" w:customStyle="1" w:styleId="BB484FC015BB455FAEA475BDFB9EA851">
    <w:name w:val="BB484FC015BB455FAEA475BDFB9EA851"/>
    <w:rsid w:val="00FA6179"/>
  </w:style>
  <w:style w:type="paragraph" w:customStyle="1" w:styleId="AF1506C132844B46925950D8A80CCA53">
    <w:name w:val="AF1506C132844B46925950D8A80CCA53"/>
    <w:rsid w:val="00FA6179"/>
  </w:style>
  <w:style w:type="paragraph" w:customStyle="1" w:styleId="036513009BF64F78A1951DABA0410FFF">
    <w:name w:val="036513009BF64F78A1951DABA0410FFF"/>
    <w:rsid w:val="00FA6179"/>
  </w:style>
  <w:style w:type="paragraph" w:customStyle="1" w:styleId="9B14581A29524D1193ECC5035CC42528">
    <w:name w:val="9B14581A29524D1193ECC5035CC42528"/>
    <w:rsid w:val="00FA6179"/>
  </w:style>
  <w:style w:type="paragraph" w:customStyle="1" w:styleId="66145B78793E49A489AD351D4808753B">
    <w:name w:val="66145B78793E49A489AD351D4808753B"/>
    <w:rsid w:val="00FA6179"/>
  </w:style>
  <w:style w:type="paragraph" w:customStyle="1" w:styleId="CD1E8EE683914E3E95F3198CBB382E22">
    <w:name w:val="CD1E8EE683914E3E95F3198CBB382E22"/>
    <w:rsid w:val="00FA6179"/>
  </w:style>
  <w:style w:type="paragraph" w:customStyle="1" w:styleId="001EA0CF4F36474792243A5008E9B290">
    <w:name w:val="001EA0CF4F36474792243A5008E9B290"/>
    <w:rsid w:val="00FA6179"/>
  </w:style>
  <w:style w:type="paragraph" w:customStyle="1" w:styleId="A56360043A684EFD8DD6B1D217F5E636">
    <w:name w:val="A56360043A684EFD8DD6B1D217F5E636"/>
    <w:rsid w:val="00FA6179"/>
  </w:style>
  <w:style w:type="paragraph" w:customStyle="1" w:styleId="2ECBC253CB4446EEAF2CDDC183DCBA68">
    <w:name w:val="2ECBC253CB4446EEAF2CDDC183DCBA68"/>
    <w:rsid w:val="00FA6179"/>
  </w:style>
  <w:style w:type="paragraph" w:customStyle="1" w:styleId="C9F839F65A3F4EE9862B8E312AE6A5B0">
    <w:name w:val="C9F839F65A3F4EE9862B8E312AE6A5B0"/>
    <w:rsid w:val="00FA6179"/>
  </w:style>
  <w:style w:type="paragraph" w:customStyle="1" w:styleId="4529AD0E77B24A8AA020ED19BC1FC341">
    <w:name w:val="4529AD0E77B24A8AA020ED19BC1FC341"/>
    <w:rsid w:val="00FA6179"/>
  </w:style>
  <w:style w:type="paragraph" w:customStyle="1" w:styleId="994BF62D4400495D97D072CF6252E3BC">
    <w:name w:val="994BF62D4400495D97D072CF6252E3BC"/>
    <w:rsid w:val="00FA6179"/>
  </w:style>
  <w:style w:type="paragraph" w:customStyle="1" w:styleId="84AD30085E314DFEBA3CE6554B52B822">
    <w:name w:val="84AD30085E314DFEBA3CE6554B52B822"/>
    <w:rsid w:val="00FA6179"/>
  </w:style>
  <w:style w:type="paragraph" w:customStyle="1" w:styleId="ADAF0DD7D4074A8CAA5CE21480782E3F">
    <w:name w:val="ADAF0DD7D4074A8CAA5CE21480782E3F"/>
    <w:rsid w:val="00FA6179"/>
  </w:style>
  <w:style w:type="paragraph" w:customStyle="1" w:styleId="B4DA917AF96944DD820074A5042332DD">
    <w:name w:val="B4DA917AF96944DD820074A5042332DD"/>
    <w:rsid w:val="00FA6179"/>
  </w:style>
  <w:style w:type="paragraph" w:customStyle="1" w:styleId="7B8F7D03700A4D80A5A9A31C1E7CA9DE">
    <w:name w:val="7B8F7D03700A4D80A5A9A31C1E7CA9DE"/>
    <w:rsid w:val="00FA6179"/>
  </w:style>
  <w:style w:type="paragraph" w:customStyle="1" w:styleId="7E5BB11D3F1C4EA4B1224AA6DD0A9091">
    <w:name w:val="7E5BB11D3F1C4EA4B1224AA6DD0A9091"/>
    <w:rsid w:val="00FA6179"/>
  </w:style>
  <w:style w:type="paragraph" w:customStyle="1" w:styleId="972B1C7615CD4B8CAB63E8B3A41F04C7">
    <w:name w:val="972B1C7615CD4B8CAB63E8B3A41F04C7"/>
    <w:rsid w:val="00FA6179"/>
  </w:style>
  <w:style w:type="paragraph" w:customStyle="1" w:styleId="C54D328F43FC4C8E8076B68108FA4F4F">
    <w:name w:val="C54D328F43FC4C8E8076B68108FA4F4F"/>
    <w:rsid w:val="00FA6179"/>
  </w:style>
  <w:style w:type="paragraph" w:customStyle="1" w:styleId="3E83253E02F44BDF8C4DBA96DBD6CDFC">
    <w:name w:val="3E83253E02F44BDF8C4DBA96DBD6CDFC"/>
    <w:rsid w:val="00FA6179"/>
  </w:style>
  <w:style w:type="paragraph" w:customStyle="1" w:styleId="CFC034D28A3F4B1A88375CD81B59E136">
    <w:name w:val="CFC034D28A3F4B1A88375CD81B59E136"/>
    <w:rsid w:val="00FA6179"/>
  </w:style>
  <w:style w:type="paragraph" w:customStyle="1" w:styleId="4F12E86CF808419298E371D2A3586199">
    <w:name w:val="4F12E86CF808419298E371D2A3586199"/>
    <w:rsid w:val="00FA6179"/>
  </w:style>
  <w:style w:type="paragraph" w:customStyle="1" w:styleId="041DE1CB3A354FEF9966625F597F562C">
    <w:name w:val="041DE1CB3A354FEF9966625F597F562C"/>
    <w:rsid w:val="00FA6179"/>
  </w:style>
  <w:style w:type="paragraph" w:customStyle="1" w:styleId="6F2146FBFFA14CD6A26BD4AE1CFCFB1C">
    <w:name w:val="6F2146FBFFA14CD6A26BD4AE1CFCFB1C"/>
    <w:rsid w:val="00FA6179"/>
  </w:style>
  <w:style w:type="paragraph" w:customStyle="1" w:styleId="20213DA8083C444CB65D313702FEAA60">
    <w:name w:val="20213DA8083C444CB65D313702FEAA60"/>
    <w:rsid w:val="00FA6179"/>
  </w:style>
  <w:style w:type="paragraph" w:customStyle="1" w:styleId="2681F3E75EF848E482E79B03E478E4AD">
    <w:name w:val="2681F3E75EF848E482E79B03E478E4AD"/>
    <w:rsid w:val="00FA6179"/>
  </w:style>
  <w:style w:type="paragraph" w:customStyle="1" w:styleId="07482B18A16B4A639945353A184C60AD">
    <w:name w:val="07482B18A16B4A639945353A184C60AD"/>
    <w:rsid w:val="00FA6179"/>
  </w:style>
  <w:style w:type="paragraph" w:customStyle="1" w:styleId="12686D58206D4424AFFBE3F11BDEF188">
    <w:name w:val="12686D58206D4424AFFBE3F11BDEF188"/>
    <w:rsid w:val="00FA6179"/>
  </w:style>
  <w:style w:type="paragraph" w:customStyle="1" w:styleId="16EF5A117F5444CF9ED0158E2D60DCEB">
    <w:name w:val="16EF5A117F5444CF9ED0158E2D60DCEB"/>
    <w:rsid w:val="00FA6179"/>
  </w:style>
  <w:style w:type="paragraph" w:customStyle="1" w:styleId="EFE2E2A005624C05A6D16CFDEB0017D2">
    <w:name w:val="EFE2E2A005624C05A6D16CFDEB0017D2"/>
    <w:rsid w:val="00FA6179"/>
  </w:style>
  <w:style w:type="paragraph" w:customStyle="1" w:styleId="724500AADCF1441683BADE467A708A45">
    <w:name w:val="724500AADCF1441683BADE467A708A45"/>
    <w:rsid w:val="00FA6179"/>
  </w:style>
  <w:style w:type="paragraph" w:customStyle="1" w:styleId="917371761367427AA96FF5B985AD5FF0">
    <w:name w:val="917371761367427AA96FF5B985AD5FF0"/>
    <w:rsid w:val="00FA6179"/>
  </w:style>
  <w:style w:type="paragraph" w:customStyle="1" w:styleId="6B50B7686DD44F10959F1B6C45B7B1EC">
    <w:name w:val="6B50B7686DD44F10959F1B6C45B7B1EC"/>
    <w:rsid w:val="00FA6179"/>
  </w:style>
  <w:style w:type="paragraph" w:customStyle="1" w:styleId="32EDEFA5D4DF4125ACAA38412D8D42FA">
    <w:name w:val="32EDEFA5D4DF4125ACAA38412D8D42FA"/>
    <w:rsid w:val="00FA6179"/>
  </w:style>
  <w:style w:type="paragraph" w:customStyle="1" w:styleId="865E430C6F56471A9D06088B41195A03">
    <w:name w:val="865E430C6F56471A9D06088B41195A03"/>
    <w:rsid w:val="00FA6179"/>
  </w:style>
  <w:style w:type="paragraph" w:customStyle="1" w:styleId="2CBB3DD350ED46D18F685BD3A507E206">
    <w:name w:val="2CBB3DD350ED46D18F685BD3A507E206"/>
    <w:rsid w:val="00FA6179"/>
  </w:style>
  <w:style w:type="paragraph" w:customStyle="1" w:styleId="AC713C3E05B649AE8E4D1101831C85FF">
    <w:name w:val="AC713C3E05B649AE8E4D1101831C85FF"/>
    <w:rsid w:val="00FA6179"/>
  </w:style>
  <w:style w:type="paragraph" w:customStyle="1" w:styleId="5EDEE26309914737AB8ACCC12C284B1D">
    <w:name w:val="5EDEE26309914737AB8ACCC12C284B1D"/>
    <w:rsid w:val="00FA6179"/>
  </w:style>
  <w:style w:type="paragraph" w:customStyle="1" w:styleId="7AB8303615304C39B0855A729B7FF502">
    <w:name w:val="7AB8303615304C39B0855A729B7FF502"/>
    <w:rsid w:val="00FA6179"/>
  </w:style>
  <w:style w:type="paragraph" w:customStyle="1" w:styleId="CAF4DEA1E83044C39E782D29AA82F9B5">
    <w:name w:val="CAF4DEA1E83044C39E782D29AA82F9B5"/>
    <w:rsid w:val="00FA6179"/>
  </w:style>
  <w:style w:type="paragraph" w:customStyle="1" w:styleId="24B06E8DEC414FDD8D85FFC78A2F7D8B">
    <w:name w:val="24B06E8DEC414FDD8D85FFC78A2F7D8B"/>
    <w:rsid w:val="00FA6179"/>
  </w:style>
  <w:style w:type="paragraph" w:customStyle="1" w:styleId="11FBA0504E6A48BAB0094E611F6D8E60">
    <w:name w:val="11FBA0504E6A48BAB0094E611F6D8E60"/>
    <w:rsid w:val="00FA6179"/>
  </w:style>
  <w:style w:type="paragraph" w:customStyle="1" w:styleId="7A477978027D48F5BA8AC3666F6CC257">
    <w:name w:val="7A477978027D48F5BA8AC3666F6CC257"/>
    <w:rsid w:val="00FA6179"/>
  </w:style>
  <w:style w:type="paragraph" w:customStyle="1" w:styleId="8446B4E47E4046AF8E55D2193241BA67">
    <w:name w:val="8446B4E47E4046AF8E55D2193241BA67"/>
    <w:rsid w:val="00FA6179"/>
  </w:style>
  <w:style w:type="paragraph" w:customStyle="1" w:styleId="307A1D1C87FF40B0A93EBD11929A845F">
    <w:name w:val="307A1D1C87FF40B0A93EBD11929A845F"/>
    <w:rsid w:val="00FA6179"/>
  </w:style>
  <w:style w:type="paragraph" w:customStyle="1" w:styleId="85BF1D565CD04D88968F3DCC6B08706E">
    <w:name w:val="85BF1D565CD04D88968F3DCC6B08706E"/>
    <w:rsid w:val="00FA6179"/>
  </w:style>
  <w:style w:type="paragraph" w:customStyle="1" w:styleId="46725C83117644FB80D84887E82666FA">
    <w:name w:val="46725C83117644FB80D84887E82666FA"/>
    <w:rsid w:val="00FA6179"/>
  </w:style>
  <w:style w:type="paragraph" w:customStyle="1" w:styleId="AA146776B92F424C886C9993CE31328C">
    <w:name w:val="AA146776B92F424C886C9993CE31328C"/>
    <w:rsid w:val="00FA6179"/>
  </w:style>
  <w:style w:type="paragraph" w:customStyle="1" w:styleId="21FE74FB87F64574B7867E290677F952">
    <w:name w:val="21FE74FB87F64574B7867E290677F952"/>
    <w:rsid w:val="00FA6179"/>
  </w:style>
  <w:style w:type="paragraph" w:customStyle="1" w:styleId="62D726AC314B440E96B62D69DFFE23E9">
    <w:name w:val="62D726AC314B440E96B62D69DFFE23E9"/>
    <w:rsid w:val="00FA6179"/>
  </w:style>
  <w:style w:type="paragraph" w:customStyle="1" w:styleId="AED0DDFBC4BC4A0BB5F538F68266CD3B">
    <w:name w:val="AED0DDFBC4BC4A0BB5F538F68266CD3B"/>
    <w:rsid w:val="00FA6179"/>
  </w:style>
  <w:style w:type="paragraph" w:customStyle="1" w:styleId="09C7AB5532B44360A0C912E9A0C188FA">
    <w:name w:val="09C7AB5532B44360A0C912E9A0C188FA"/>
    <w:rsid w:val="00FA6179"/>
  </w:style>
  <w:style w:type="paragraph" w:customStyle="1" w:styleId="50D4EFD2950A40C08D853621B2F60D14">
    <w:name w:val="50D4EFD2950A40C08D853621B2F60D14"/>
    <w:rsid w:val="00FA6179"/>
  </w:style>
  <w:style w:type="paragraph" w:customStyle="1" w:styleId="5E1CF4B8690B4F9BBDBF44D04AD123CB">
    <w:name w:val="5E1CF4B8690B4F9BBDBF44D04AD123CB"/>
    <w:rsid w:val="00FA6179"/>
  </w:style>
  <w:style w:type="paragraph" w:customStyle="1" w:styleId="CC97ED12ACF44DE3A234058D29213B12">
    <w:name w:val="CC97ED12ACF44DE3A234058D29213B12"/>
    <w:rsid w:val="00FA6179"/>
  </w:style>
  <w:style w:type="paragraph" w:customStyle="1" w:styleId="35D676D0787A4A57B610FC1B9DB31F95">
    <w:name w:val="35D676D0787A4A57B610FC1B9DB31F95"/>
    <w:rsid w:val="00FA6179"/>
  </w:style>
  <w:style w:type="paragraph" w:customStyle="1" w:styleId="A1F5DFC5F79647429F4AFA2D38F8CDB3">
    <w:name w:val="A1F5DFC5F79647429F4AFA2D38F8CDB3"/>
    <w:rsid w:val="00FA6179"/>
  </w:style>
  <w:style w:type="paragraph" w:customStyle="1" w:styleId="11FA26CE5FD7461CAE57B2C0AE0E54D7">
    <w:name w:val="11FA26CE5FD7461CAE57B2C0AE0E54D7"/>
    <w:rsid w:val="00FA6179"/>
  </w:style>
  <w:style w:type="paragraph" w:customStyle="1" w:styleId="8B3DAAC22BA8405B8DECEA6CB8ACE7A3">
    <w:name w:val="8B3DAAC22BA8405B8DECEA6CB8ACE7A3"/>
    <w:rsid w:val="00FA6179"/>
  </w:style>
  <w:style w:type="paragraph" w:customStyle="1" w:styleId="B00978D9C0604C22AC5EA9F59304A195">
    <w:name w:val="B00978D9C0604C22AC5EA9F59304A195"/>
    <w:rsid w:val="00FA6179"/>
  </w:style>
  <w:style w:type="paragraph" w:customStyle="1" w:styleId="984CE03BE1EE4F2B8841B1C9AE61BFBA">
    <w:name w:val="984CE03BE1EE4F2B8841B1C9AE61BFBA"/>
    <w:rsid w:val="00FA6179"/>
  </w:style>
  <w:style w:type="paragraph" w:customStyle="1" w:styleId="9D74586038654336A6216B57EE2FEC6C">
    <w:name w:val="9D74586038654336A6216B57EE2FEC6C"/>
    <w:rsid w:val="00FA6179"/>
  </w:style>
  <w:style w:type="paragraph" w:customStyle="1" w:styleId="B8DB1E87BA82409289EF2511B3D96191">
    <w:name w:val="B8DB1E87BA82409289EF2511B3D96191"/>
    <w:rsid w:val="00FA6179"/>
  </w:style>
  <w:style w:type="paragraph" w:customStyle="1" w:styleId="5295693010A34844A8DA0523036BDBF8">
    <w:name w:val="5295693010A34844A8DA0523036BDBF8"/>
    <w:rsid w:val="00FA6179"/>
  </w:style>
  <w:style w:type="paragraph" w:customStyle="1" w:styleId="0937C320DC704F7FABA29A5A8236BE3A">
    <w:name w:val="0937C320DC704F7FABA29A5A8236BE3A"/>
    <w:rsid w:val="00FA6179"/>
  </w:style>
  <w:style w:type="paragraph" w:customStyle="1" w:styleId="6195AE9480D140E9AEC9161F30822227">
    <w:name w:val="6195AE9480D140E9AEC9161F30822227"/>
    <w:rsid w:val="00FA6179"/>
  </w:style>
  <w:style w:type="paragraph" w:customStyle="1" w:styleId="68BE4A1871794FB4A699C8BBC1A15FE2">
    <w:name w:val="68BE4A1871794FB4A699C8BBC1A15FE2"/>
    <w:rsid w:val="00FA6179"/>
  </w:style>
  <w:style w:type="paragraph" w:customStyle="1" w:styleId="C63B803C7E5340E4816567D299DBD2D2">
    <w:name w:val="C63B803C7E5340E4816567D299DBD2D2"/>
    <w:rsid w:val="00FA6179"/>
  </w:style>
  <w:style w:type="paragraph" w:customStyle="1" w:styleId="E4C992E8054C4CB39AE86A011E83EF40">
    <w:name w:val="E4C992E8054C4CB39AE86A011E83EF40"/>
    <w:rsid w:val="00FA6179"/>
  </w:style>
  <w:style w:type="paragraph" w:customStyle="1" w:styleId="5FAADC652DF540C5BAF070961DF180CA">
    <w:name w:val="5FAADC652DF540C5BAF070961DF180CA"/>
    <w:rsid w:val="00FA6179"/>
  </w:style>
  <w:style w:type="paragraph" w:customStyle="1" w:styleId="D6BBFEBF706540D38066B143BD573CD0">
    <w:name w:val="D6BBFEBF706540D38066B143BD573CD0"/>
    <w:rsid w:val="00FA6179"/>
  </w:style>
  <w:style w:type="paragraph" w:customStyle="1" w:styleId="846760A6BDB742A78B1046C5FC870E23">
    <w:name w:val="846760A6BDB742A78B1046C5FC870E23"/>
    <w:rsid w:val="00FA6179"/>
  </w:style>
  <w:style w:type="paragraph" w:customStyle="1" w:styleId="95B6BB200B3C43609B6911747A214D3B">
    <w:name w:val="95B6BB200B3C43609B6911747A214D3B"/>
    <w:rsid w:val="00FA6179"/>
  </w:style>
  <w:style w:type="paragraph" w:customStyle="1" w:styleId="8ED68A6248A9450AB20AD79852478015">
    <w:name w:val="8ED68A6248A9450AB20AD79852478015"/>
    <w:rsid w:val="00FA6179"/>
  </w:style>
  <w:style w:type="paragraph" w:customStyle="1" w:styleId="CA0B11BF41F54822BFAD5D5968F3CE08">
    <w:name w:val="CA0B11BF41F54822BFAD5D5968F3CE08"/>
    <w:rsid w:val="00FA6179"/>
  </w:style>
  <w:style w:type="paragraph" w:customStyle="1" w:styleId="38A395A0181A465EB5555930A70E3B04">
    <w:name w:val="38A395A0181A465EB5555930A70E3B04"/>
    <w:rsid w:val="00FA6179"/>
  </w:style>
  <w:style w:type="paragraph" w:customStyle="1" w:styleId="D064B692E51D434280B1E60EEAD3225D">
    <w:name w:val="D064B692E51D434280B1E60EEAD3225D"/>
    <w:rsid w:val="00FA6179"/>
  </w:style>
  <w:style w:type="paragraph" w:customStyle="1" w:styleId="8C99DE5DB53642B99C34CCA8DB73413F">
    <w:name w:val="8C99DE5DB53642B99C34CCA8DB73413F"/>
    <w:rsid w:val="00FA6179"/>
  </w:style>
  <w:style w:type="paragraph" w:customStyle="1" w:styleId="CF7CDECF87C6422FBB820DA2A845AB2E">
    <w:name w:val="CF7CDECF87C6422FBB820DA2A845AB2E"/>
    <w:rsid w:val="00FA6179"/>
  </w:style>
  <w:style w:type="paragraph" w:customStyle="1" w:styleId="3A59A7020CDD46D99BA5966AEB32E5BD">
    <w:name w:val="3A59A7020CDD46D99BA5966AEB32E5BD"/>
    <w:rsid w:val="00FA6179"/>
  </w:style>
  <w:style w:type="paragraph" w:customStyle="1" w:styleId="5889E002D95B47A18EF50DABC9F9FE07">
    <w:name w:val="5889E002D95B47A18EF50DABC9F9FE07"/>
    <w:rsid w:val="00FA6179"/>
  </w:style>
  <w:style w:type="paragraph" w:customStyle="1" w:styleId="DBBE0FB964ED48518AF27CC242484A40">
    <w:name w:val="DBBE0FB964ED48518AF27CC242484A40"/>
    <w:rsid w:val="00FA6179"/>
  </w:style>
  <w:style w:type="paragraph" w:customStyle="1" w:styleId="5EE27AE48EB84093A434179512D9FCD5">
    <w:name w:val="5EE27AE48EB84093A434179512D9FCD5"/>
    <w:rsid w:val="00FA6179"/>
  </w:style>
  <w:style w:type="paragraph" w:customStyle="1" w:styleId="47C9A51453CF4631BB940EBFF3749461">
    <w:name w:val="47C9A51453CF4631BB940EBFF3749461"/>
    <w:rsid w:val="00FA6179"/>
  </w:style>
  <w:style w:type="paragraph" w:customStyle="1" w:styleId="CC224CE9CA344865A0E26289DF1558AD">
    <w:name w:val="CC224CE9CA344865A0E26289DF1558AD"/>
    <w:rsid w:val="00FA6179"/>
  </w:style>
  <w:style w:type="paragraph" w:customStyle="1" w:styleId="E86763EDC368445FBFCC01E5320BDBE6">
    <w:name w:val="E86763EDC368445FBFCC01E5320BDBE6"/>
    <w:rsid w:val="00FA6179"/>
  </w:style>
  <w:style w:type="paragraph" w:customStyle="1" w:styleId="615F1A67A7B74528A07FC36D6D832EC5">
    <w:name w:val="615F1A67A7B74528A07FC36D6D832EC5"/>
    <w:rsid w:val="00FA6179"/>
  </w:style>
  <w:style w:type="paragraph" w:customStyle="1" w:styleId="406F482421074354BFF84257DB2D184A">
    <w:name w:val="406F482421074354BFF84257DB2D184A"/>
    <w:rsid w:val="00FA6179"/>
  </w:style>
  <w:style w:type="paragraph" w:customStyle="1" w:styleId="8ED887DB2DE043F687C9BCE040898FBE">
    <w:name w:val="8ED887DB2DE043F687C9BCE040898FBE"/>
    <w:rsid w:val="00FA6179"/>
  </w:style>
  <w:style w:type="paragraph" w:customStyle="1" w:styleId="E170C52707A640948EFBCA4E3DB1E0F2">
    <w:name w:val="E170C52707A640948EFBCA4E3DB1E0F2"/>
    <w:rsid w:val="00FA6179"/>
  </w:style>
  <w:style w:type="paragraph" w:customStyle="1" w:styleId="2F63E646B86049CAB248E5BAAEF9F9B7">
    <w:name w:val="2F63E646B86049CAB248E5BAAEF9F9B7"/>
    <w:rsid w:val="00FA6179"/>
  </w:style>
  <w:style w:type="paragraph" w:customStyle="1" w:styleId="D6E7B7B1E3F34035B3CC1AC65577A0F2">
    <w:name w:val="D6E7B7B1E3F34035B3CC1AC65577A0F2"/>
    <w:rsid w:val="00FA6179"/>
  </w:style>
  <w:style w:type="paragraph" w:customStyle="1" w:styleId="52C39077320D469BB83DE3BF7FED8C61">
    <w:name w:val="52C39077320D469BB83DE3BF7FED8C61"/>
    <w:rsid w:val="00FA6179"/>
  </w:style>
  <w:style w:type="paragraph" w:customStyle="1" w:styleId="E2EFAD515FD943B7A25BDAE8B76D984A">
    <w:name w:val="E2EFAD515FD943B7A25BDAE8B76D984A"/>
    <w:rsid w:val="00FA6179"/>
  </w:style>
  <w:style w:type="paragraph" w:customStyle="1" w:styleId="EF22165184EF4224A5256D844ED8C3BA">
    <w:name w:val="EF22165184EF4224A5256D844ED8C3BA"/>
    <w:rsid w:val="00FA6179"/>
  </w:style>
  <w:style w:type="paragraph" w:customStyle="1" w:styleId="95DCC344257641FA804D09F97A4B49CC">
    <w:name w:val="95DCC344257641FA804D09F97A4B49CC"/>
    <w:rsid w:val="00FA6179"/>
  </w:style>
  <w:style w:type="paragraph" w:customStyle="1" w:styleId="84B6D6F48E304ED4A066B8A978469D48">
    <w:name w:val="84B6D6F48E304ED4A066B8A978469D48"/>
    <w:rsid w:val="00FA6179"/>
  </w:style>
  <w:style w:type="paragraph" w:customStyle="1" w:styleId="ABE509ADE1A442128FD2E34D1389C469">
    <w:name w:val="ABE509ADE1A442128FD2E34D1389C469"/>
    <w:rsid w:val="00FA6179"/>
  </w:style>
  <w:style w:type="paragraph" w:customStyle="1" w:styleId="E67CFB2D3BE14043956EB1C8F4902D1F">
    <w:name w:val="E67CFB2D3BE14043956EB1C8F4902D1F"/>
    <w:rsid w:val="00FA6179"/>
  </w:style>
  <w:style w:type="paragraph" w:customStyle="1" w:styleId="43026DCA55D743059A0F29557B44F0B4">
    <w:name w:val="43026DCA55D743059A0F29557B44F0B4"/>
    <w:rsid w:val="00FA6179"/>
  </w:style>
  <w:style w:type="paragraph" w:customStyle="1" w:styleId="E557EC2270B948168402A51BFFD0022A">
    <w:name w:val="E557EC2270B948168402A51BFFD0022A"/>
    <w:rsid w:val="00FA6179"/>
  </w:style>
  <w:style w:type="paragraph" w:customStyle="1" w:styleId="257789FB71E54FCEB3596A9BBAC49EB1">
    <w:name w:val="257789FB71E54FCEB3596A9BBAC49EB1"/>
    <w:rsid w:val="00FA6179"/>
  </w:style>
  <w:style w:type="paragraph" w:customStyle="1" w:styleId="D8845B266C4F4B44837294FC82DF75D3">
    <w:name w:val="D8845B266C4F4B44837294FC82DF75D3"/>
    <w:rsid w:val="00FA6179"/>
  </w:style>
  <w:style w:type="paragraph" w:customStyle="1" w:styleId="DCBD787E0AA04323A6B76B9AC90F7BB2">
    <w:name w:val="DCBD787E0AA04323A6B76B9AC90F7BB2"/>
    <w:rsid w:val="00FA6179"/>
  </w:style>
  <w:style w:type="paragraph" w:customStyle="1" w:styleId="7C170F75C2B7412C85522BF487B72534">
    <w:name w:val="7C170F75C2B7412C85522BF487B72534"/>
    <w:rsid w:val="00FA6179"/>
  </w:style>
  <w:style w:type="paragraph" w:customStyle="1" w:styleId="7EB80C3616C546A8BA7A0B047D8688C5">
    <w:name w:val="7EB80C3616C546A8BA7A0B047D8688C5"/>
    <w:rsid w:val="00FA6179"/>
  </w:style>
  <w:style w:type="paragraph" w:customStyle="1" w:styleId="02D11148E3DB4825AB1D3C7C36EC3A20">
    <w:name w:val="02D11148E3DB4825AB1D3C7C36EC3A20"/>
    <w:rsid w:val="00FA6179"/>
  </w:style>
  <w:style w:type="paragraph" w:customStyle="1" w:styleId="CD0C2CD554C7458BB6DBCE122775A096">
    <w:name w:val="CD0C2CD554C7458BB6DBCE122775A096"/>
    <w:rsid w:val="00FA6179"/>
  </w:style>
  <w:style w:type="paragraph" w:customStyle="1" w:styleId="4A4BA93C436C4109A19A7459C384CD3F">
    <w:name w:val="4A4BA93C436C4109A19A7459C384CD3F"/>
    <w:rsid w:val="00FA6179"/>
  </w:style>
  <w:style w:type="paragraph" w:customStyle="1" w:styleId="52135D92F19F409C9AE84A24CC94A1E6">
    <w:name w:val="52135D92F19F409C9AE84A24CC94A1E6"/>
    <w:rsid w:val="00FA6179"/>
  </w:style>
  <w:style w:type="paragraph" w:customStyle="1" w:styleId="0070B23EFC8B4D938AD1811AFA01E81A">
    <w:name w:val="0070B23EFC8B4D938AD1811AFA01E81A"/>
    <w:rsid w:val="00FA6179"/>
  </w:style>
  <w:style w:type="paragraph" w:customStyle="1" w:styleId="9BC2208094F045948922E349BD19C08D">
    <w:name w:val="9BC2208094F045948922E349BD19C08D"/>
    <w:rsid w:val="00FA6179"/>
  </w:style>
  <w:style w:type="paragraph" w:customStyle="1" w:styleId="9CA87584AF32456689E7CB6BCAE5E5D1">
    <w:name w:val="9CA87584AF32456689E7CB6BCAE5E5D1"/>
    <w:rsid w:val="00FA6179"/>
  </w:style>
  <w:style w:type="paragraph" w:customStyle="1" w:styleId="E800980799E64997AF5AA496B07479A8">
    <w:name w:val="E800980799E64997AF5AA496B07479A8"/>
    <w:rsid w:val="00FA6179"/>
  </w:style>
  <w:style w:type="paragraph" w:customStyle="1" w:styleId="97F88C52923140B194C29F9FC77BCA48">
    <w:name w:val="97F88C52923140B194C29F9FC77BCA48"/>
    <w:rsid w:val="00FA6179"/>
  </w:style>
  <w:style w:type="paragraph" w:customStyle="1" w:styleId="A1B1ACF350DC49B4A09E8B9B7DC13203">
    <w:name w:val="A1B1ACF350DC49B4A09E8B9B7DC13203"/>
    <w:rsid w:val="00FA6179"/>
  </w:style>
  <w:style w:type="paragraph" w:customStyle="1" w:styleId="20D7B2AA01DB444A9BD4BABA4266D233">
    <w:name w:val="20D7B2AA01DB444A9BD4BABA4266D233"/>
    <w:rsid w:val="00FA6179"/>
  </w:style>
  <w:style w:type="paragraph" w:customStyle="1" w:styleId="5DCAC911D59541EDAB798BF53B68447D">
    <w:name w:val="5DCAC911D59541EDAB798BF53B68447D"/>
    <w:rsid w:val="00FA6179"/>
  </w:style>
  <w:style w:type="paragraph" w:customStyle="1" w:styleId="04D94B9F956D4E179752EA5B94D49BBA">
    <w:name w:val="04D94B9F956D4E179752EA5B94D49BBA"/>
    <w:rsid w:val="00FA6179"/>
  </w:style>
  <w:style w:type="paragraph" w:customStyle="1" w:styleId="3B91AFD207C2498AB352F9993AF3692E">
    <w:name w:val="3B91AFD207C2498AB352F9993AF3692E"/>
    <w:rsid w:val="00FA6179"/>
  </w:style>
  <w:style w:type="paragraph" w:customStyle="1" w:styleId="0DA65FE5995640EF83874776C93B72A5">
    <w:name w:val="0DA65FE5995640EF83874776C93B72A5"/>
    <w:rsid w:val="00FA6179"/>
  </w:style>
  <w:style w:type="paragraph" w:customStyle="1" w:styleId="39FAD0AE6CA34BFFB740D011BAFD2D00">
    <w:name w:val="39FAD0AE6CA34BFFB740D011BAFD2D00"/>
    <w:rsid w:val="00FA6179"/>
  </w:style>
  <w:style w:type="paragraph" w:customStyle="1" w:styleId="CC43F694B54246888B10CAF918EB209A">
    <w:name w:val="CC43F694B54246888B10CAF918EB209A"/>
    <w:rsid w:val="00FA6179"/>
  </w:style>
  <w:style w:type="paragraph" w:customStyle="1" w:styleId="A8227FB506524A019619A6608265CF81">
    <w:name w:val="A8227FB506524A019619A6608265CF81"/>
    <w:rsid w:val="00FA6179"/>
  </w:style>
  <w:style w:type="paragraph" w:customStyle="1" w:styleId="614FAE5A9C4E4AA1A061CDDD55134B77">
    <w:name w:val="614FAE5A9C4E4AA1A061CDDD55134B77"/>
    <w:rsid w:val="00FA6179"/>
  </w:style>
  <w:style w:type="paragraph" w:customStyle="1" w:styleId="0391F3B50D08487DB3D16B8B8F8ADDE2">
    <w:name w:val="0391F3B50D08487DB3D16B8B8F8ADDE2"/>
    <w:rsid w:val="00FA6179"/>
  </w:style>
  <w:style w:type="paragraph" w:customStyle="1" w:styleId="F02CA91C76D042D69B6ED31282EC63EE">
    <w:name w:val="F02CA91C76D042D69B6ED31282EC63EE"/>
    <w:rsid w:val="00FA6179"/>
  </w:style>
  <w:style w:type="paragraph" w:customStyle="1" w:styleId="9D82C1DA031C4CDEACE3CC4C2A25374B">
    <w:name w:val="9D82C1DA031C4CDEACE3CC4C2A25374B"/>
    <w:rsid w:val="00FA6179"/>
  </w:style>
  <w:style w:type="paragraph" w:customStyle="1" w:styleId="EA6819CBB0094B7D90BAFB2ED481237E">
    <w:name w:val="EA6819CBB0094B7D90BAFB2ED481237E"/>
    <w:rsid w:val="00FA6179"/>
  </w:style>
  <w:style w:type="paragraph" w:customStyle="1" w:styleId="F01D4378D8A1467396D56F13E31DF7E1">
    <w:name w:val="F01D4378D8A1467396D56F13E31DF7E1"/>
    <w:rsid w:val="00FA6179"/>
  </w:style>
  <w:style w:type="paragraph" w:customStyle="1" w:styleId="34EB0D5BB3504F1EB35EDD62F6212F1A">
    <w:name w:val="34EB0D5BB3504F1EB35EDD62F6212F1A"/>
    <w:rsid w:val="00FA6179"/>
  </w:style>
  <w:style w:type="paragraph" w:customStyle="1" w:styleId="61A70FFF6AF243A294B087455CED12C5">
    <w:name w:val="61A70FFF6AF243A294B087455CED12C5"/>
    <w:rsid w:val="00FA6179"/>
  </w:style>
  <w:style w:type="paragraph" w:customStyle="1" w:styleId="D7E2EE60CAD94E36B8BC2CBD106D4832">
    <w:name w:val="D7E2EE60CAD94E36B8BC2CBD106D4832"/>
    <w:rsid w:val="00FA6179"/>
  </w:style>
  <w:style w:type="paragraph" w:customStyle="1" w:styleId="AFB3236F6295474FA787D5213465F11B">
    <w:name w:val="AFB3236F6295474FA787D5213465F11B"/>
    <w:rsid w:val="00FA6179"/>
  </w:style>
  <w:style w:type="paragraph" w:customStyle="1" w:styleId="69C37DD9E4A7477BBA35D3ACBCA56D64">
    <w:name w:val="69C37DD9E4A7477BBA35D3ACBCA56D64"/>
    <w:rsid w:val="00FA6179"/>
  </w:style>
  <w:style w:type="paragraph" w:customStyle="1" w:styleId="EE647906E29E4295991FD518E7703178">
    <w:name w:val="EE647906E29E4295991FD518E7703178"/>
    <w:rsid w:val="00FA6179"/>
  </w:style>
  <w:style w:type="paragraph" w:customStyle="1" w:styleId="CEB850E31697448297A0E7D3632CFDA7">
    <w:name w:val="CEB850E31697448297A0E7D3632CFDA7"/>
    <w:rsid w:val="00FA6179"/>
  </w:style>
  <w:style w:type="paragraph" w:customStyle="1" w:styleId="20613186BEDA43FD8D1EAF907E800D80">
    <w:name w:val="20613186BEDA43FD8D1EAF907E800D80"/>
    <w:rsid w:val="00FA6179"/>
  </w:style>
  <w:style w:type="paragraph" w:customStyle="1" w:styleId="C016C7B25D3E41B28594058B703AA47F">
    <w:name w:val="C016C7B25D3E41B28594058B703AA47F"/>
    <w:rsid w:val="00FA6179"/>
  </w:style>
  <w:style w:type="paragraph" w:customStyle="1" w:styleId="EDB5BC7C1359486381CAC7448F8ABD72">
    <w:name w:val="EDB5BC7C1359486381CAC7448F8ABD72"/>
    <w:rsid w:val="00FA6179"/>
  </w:style>
  <w:style w:type="paragraph" w:customStyle="1" w:styleId="093D27CD2D3D472FA0CB1DD1AC299FF3">
    <w:name w:val="093D27CD2D3D472FA0CB1DD1AC299FF3"/>
    <w:rsid w:val="00FA6179"/>
  </w:style>
  <w:style w:type="paragraph" w:customStyle="1" w:styleId="3BF44260DBBF4729AA740306A38770CF">
    <w:name w:val="3BF44260DBBF4729AA740306A38770CF"/>
    <w:rsid w:val="00FA6179"/>
  </w:style>
  <w:style w:type="paragraph" w:customStyle="1" w:styleId="4CD2C18CBBA2474987106124818E6C8D">
    <w:name w:val="4CD2C18CBBA2474987106124818E6C8D"/>
    <w:rsid w:val="00FA6179"/>
  </w:style>
  <w:style w:type="paragraph" w:customStyle="1" w:styleId="B0F4CA14C39B417199A44A991EF90780">
    <w:name w:val="B0F4CA14C39B417199A44A991EF90780"/>
    <w:rsid w:val="00FA6179"/>
  </w:style>
  <w:style w:type="paragraph" w:customStyle="1" w:styleId="5758BF5140644C3D82DDEFB729E71DD2">
    <w:name w:val="5758BF5140644C3D82DDEFB729E71DD2"/>
    <w:rsid w:val="00FA6179"/>
  </w:style>
  <w:style w:type="paragraph" w:customStyle="1" w:styleId="387CF9B0C1C246D59684702E2B37BF7E">
    <w:name w:val="387CF9B0C1C246D59684702E2B37BF7E"/>
    <w:rsid w:val="00FA6179"/>
  </w:style>
  <w:style w:type="paragraph" w:customStyle="1" w:styleId="63A74FC84B944554AF5883311D25412F">
    <w:name w:val="63A74FC84B944554AF5883311D25412F"/>
    <w:rsid w:val="00FA6179"/>
  </w:style>
  <w:style w:type="paragraph" w:customStyle="1" w:styleId="86D044AF25A044BF8F576DB49E4A8D3A">
    <w:name w:val="86D044AF25A044BF8F576DB49E4A8D3A"/>
    <w:rsid w:val="00FA6179"/>
  </w:style>
  <w:style w:type="paragraph" w:customStyle="1" w:styleId="D48BAAA7421043FF9C6936321E116E9F">
    <w:name w:val="D48BAAA7421043FF9C6936321E116E9F"/>
    <w:rsid w:val="00FA6179"/>
  </w:style>
  <w:style w:type="paragraph" w:customStyle="1" w:styleId="B9766808172E42619EA7D69B49C9E1C4">
    <w:name w:val="B9766808172E42619EA7D69B49C9E1C4"/>
    <w:rsid w:val="00FA6179"/>
  </w:style>
  <w:style w:type="paragraph" w:customStyle="1" w:styleId="ED0F1DC6F631495A86527F3A83075248">
    <w:name w:val="ED0F1DC6F631495A86527F3A83075248"/>
    <w:rsid w:val="00FA6179"/>
  </w:style>
  <w:style w:type="paragraph" w:customStyle="1" w:styleId="11ED1BC35F7E458E84E8EC1361CD6717">
    <w:name w:val="11ED1BC35F7E458E84E8EC1361CD6717"/>
    <w:rsid w:val="00FA6179"/>
  </w:style>
  <w:style w:type="paragraph" w:customStyle="1" w:styleId="71676EFB62314CDC92D45305109D3CC5">
    <w:name w:val="71676EFB62314CDC92D45305109D3CC5"/>
    <w:rsid w:val="00FA6179"/>
  </w:style>
  <w:style w:type="paragraph" w:customStyle="1" w:styleId="8CFB2636EB844A47AB350D123968B696">
    <w:name w:val="8CFB2636EB844A47AB350D123968B696"/>
    <w:rsid w:val="00FA6179"/>
  </w:style>
  <w:style w:type="paragraph" w:customStyle="1" w:styleId="5217B1719FF1430D9D7D9ECA50B48B70">
    <w:name w:val="5217B1719FF1430D9D7D9ECA50B48B70"/>
    <w:rsid w:val="00FA6179"/>
  </w:style>
  <w:style w:type="paragraph" w:customStyle="1" w:styleId="3BF09E81432F42A6B4A75F08F4BD6A8E">
    <w:name w:val="3BF09E81432F42A6B4A75F08F4BD6A8E"/>
    <w:rsid w:val="00FA6179"/>
  </w:style>
  <w:style w:type="paragraph" w:customStyle="1" w:styleId="C6F1E704BC054AF683B6032DE185812A">
    <w:name w:val="C6F1E704BC054AF683B6032DE185812A"/>
    <w:rsid w:val="00FA6179"/>
  </w:style>
  <w:style w:type="paragraph" w:customStyle="1" w:styleId="05E4683B60984643997535437DAA4718">
    <w:name w:val="05E4683B60984643997535437DAA4718"/>
    <w:rsid w:val="00FA6179"/>
  </w:style>
  <w:style w:type="paragraph" w:customStyle="1" w:styleId="C2977AC42C3344DD80CFE858BB1EB95E">
    <w:name w:val="C2977AC42C3344DD80CFE858BB1EB95E"/>
    <w:rsid w:val="00FA6179"/>
  </w:style>
  <w:style w:type="paragraph" w:customStyle="1" w:styleId="8883418782FE4DB08431BF2CF6C2BFA7">
    <w:name w:val="8883418782FE4DB08431BF2CF6C2BFA7"/>
    <w:rsid w:val="00FA6179"/>
  </w:style>
  <w:style w:type="paragraph" w:customStyle="1" w:styleId="1FD4A905A3EC4D4386A9C582DC9D58D1">
    <w:name w:val="1FD4A905A3EC4D4386A9C582DC9D58D1"/>
    <w:rsid w:val="00FA6179"/>
  </w:style>
  <w:style w:type="paragraph" w:customStyle="1" w:styleId="0E39AB35783F4C10993BA4829F45983C">
    <w:name w:val="0E39AB35783F4C10993BA4829F45983C"/>
    <w:rsid w:val="00FA6179"/>
  </w:style>
  <w:style w:type="paragraph" w:customStyle="1" w:styleId="CBCE288DD52748A8BF3C492CDDB95CE7">
    <w:name w:val="CBCE288DD52748A8BF3C492CDDB95CE7"/>
    <w:rsid w:val="00FA6179"/>
  </w:style>
  <w:style w:type="paragraph" w:customStyle="1" w:styleId="79EB686A3C6D4A408710CD3F8EA1ED15">
    <w:name w:val="79EB686A3C6D4A408710CD3F8EA1ED15"/>
    <w:rsid w:val="00FA6179"/>
  </w:style>
  <w:style w:type="paragraph" w:customStyle="1" w:styleId="54258FD97CBA42729ED7E4D6B407FEDF">
    <w:name w:val="54258FD97CBA42729ED7E4D6B407FEDF"/>
    <w:rsid w:val="00FA6179"/>
  </w:style>
  <w:style w:type="paragraph" w:customStyle="1" w:styleId="A2A11AB1C2C54094BDB80FA57A648EFA">
    <w:name w:val="A2A11AB1C2C54094BDB80FA57A648EFA"/>
    <w:rsid w:val="00FA6179"/>
  </w:style>
  <w:style w:type="paragraph" w:customStyle="1" w:styleId="692F06B0D1A14142AE96A5C19DF8E14D">
    <w:name w:val="692F06B0D1A14142AE96A5C19DF8E14D"/>
    <w:rsid w:val="00FA6179"/>
  </w:style>
  <w:style w:type="paragraph" w:customStyle="1" w:styleId="84231145740045D396870CD5E37A6351">
    <w:name w:val="84231145740045D396870CD5E37A6351"/>
    <w:rsid w:val="00FA6179"/>
  </w:style>
  <w:style w:type="paragraph" w:customStyle="1" w:styleId="299C5872F5E3438D8D04A9B2D7B6BCD7">
    <w:name w:val="299C5872F5E3438D8D04A9B2D7B6BCD7"/>
    <w:rsid w:val="00FA6179"/>
  </w:style>
  <w:style w:type="paragraph" w:customStyle="1" w:styleId="663F1F8633FD461CBA589098546D2502">
    <w:name w:val="663F1F8633FD461CBA589098546D2502"/>
    <w:rsid w:val="00FA6179"/>
  </w:style>
  <w:style w:type="paragraph" w:customStyle="1" w:styleId="912536A80EE0448B9F5F3F53A618AD59">
    <w:name w:val="912536A80EE0448B9F5F3F53A618AD59"/>
    <w:rsid w:val="00FA6179"/>
  </w:style>
  <w:style w:type="paragraph" w:customStyle="1" w:styleId="9797B11241EC4F09B7DAB862A74A13B6">
    <w:name w:val="9797B11241EC4F09B7DAB862A74A13B6"/>
    <w:rsid w:val="00FA6179"/>
  </w:style>
  <w:style w:type="paragraph" w:customStyle="1" w:styleId="85359E27E31E4F259A9E8A1AA39FB940">
    <w:name w:val="85359E27E31E4F259A9E8A1AA39FB940"/>
    <w:rsid w:val="00FA6179"/>
  </w:style>
  <w:style w:type="paragraph" w:customStyle="1" w:styleId="7049B10F1DEA4F91AD05928AE3823834">
    <w:name w:val="7049B10F1DEA4F91AD05928AE3823834"/>
    <w:rsid w:val="00FA6179"/>
  </w:style>
  <w:style w:type="paragraph" w:customStyle="1" w:styleId="5B30B3AFBEF148E19BD64FF0DD5744F2">
    <w:name w:val="5B30B3AFBEF148E19BD64FF0DD5744F2"/>
    <w:rsid w:val="00FA6179"/>
  </w:style>
  <w:style w:type="paragraph" w:customStyle="1" w:styleId="3F1370EF84BA48F29225FD957A5270E9">
    <w:name w:val="3F1370EF84BA48F29225FD957A5270E9"/>
    <w:rsid w:val="00FA6179"/>
  </w:style>
  <w:style w:type="paragraph" w:customStyle="1" w:styleId="03748FA919664799B400D1F2C9340FD5">
    <w:name w:val="03748FA919664799B400D1F2C9340FD5"/>
    <w:rsid w:val="00FA6179"/>
  </w:style>
  <w:style w:type="paragraph" w:customStyle="1" w:styleId="D2A0CDE5546B4F2EBF9DDEEA860C9DBF">
    <w:name w:val="D2A0CDE5546B4F2EBF9DDEEA860C9DBF"/>
    <w:rsid w:val="00FA6179"/>
  </w:style>
  <w:style w:type="paragraph" w:customStyle="1" w:styleId="BC477C5867FC4B9F8371C1F04C0649C7">
    <w:name w:val="BC477C5867FC4B9F8371C1F04C0649C7"/>
    <w:rsid w:val="00FA6179"/>
  </w:style>
  <w:style w:type="paragraph" w:customStyle="1" w:styleId="2BEF53A2B5914FB1ABC30A8F1A40D94A">
    <w:name w:val="2BEF53A2B5914FB1ABC30A8F1A40D94A"/>
    <w:rsid w:val="00FA6179"/>
  </w:style>
  <w:style w:type="paragraph" w:customStyle="1" w:styleId="9DE312DB118D452380EC83819BB79DAE">
    <w:name w:val="9DE312DB118D452380EC83819BB79DAE"/>
    <w:rsid w:val="00FA6179"/>
  </w:style>
  <w:style w:type="paragraph" w:customStyle="1" w:styleId="EAB7220264CD4E72A45576E03A97A1B7">
    <w:name w:val="EAB7220264CD4E72A45576E03A97A1B7"/>
    <w:rsid w:val="00FA6179"/>
  </w:style>
  <w:style w:type="paragraph" w:customStyle="1" w:styleId="EE316570B2B94E0E8C2C971895C143B8">
    <w:name w:val="EE316570B2B94E0E8C2C971895C143B8"/>
    <w:rsid w:val="00FA6179"/>
  </w:style>
  <w:style w:type="paragraph" w:customStyle="1" w:styleId="B160BF088FC2498C8C8008C214B229F8">
    <w:name w:val="B160BF088FC2498C8C8008C214B229F8"/>
    <w:rsid w:val="00FA6179"/>
  </w:style>
  <w:style w:type="paragraph" w:customStyle="1" w:styleId="332759363E444506A5ABFB8321105412">
    <w:name w:val="332759363E444506A5ABFB8321105412"/>
    <w:rsid w:val="00FA6179"/>
  </w:style>
  <w:style w:type="paragraph" w:customStyle="1" w:styleId="27A7571609A04E4297C0B1EE08F3AE62">
    <w:name w:val="27A7571609A04E4297C0B1EE08F3AE62"/>
    <w:rsid w:val="00FA6179"/>
  </w:style>
  <w:style w:type="paragraph" w:customStyle="1" w:styleId="5810A99EBCB74BBABEF8EDF6C0530D72">
    <w:name w:val="5810A99EBCB74BBABEF8EDF6C0530D72"/>
    <w:rsid w:val="00FA6179"/>
  </w:style>
  <w:style w:type="paragraph" w:customStyle="1" w:styleId="9DF1B62792E64912BA9978274FD64B57">
    <w:name w:val="9DF1B62792E64912BA9978274FD64B57"/>
    <w:rsid w:val="00FA6179"/>
  </w:style>
  <w:style w:type="paragraph" w:customStyle="1" w:styleId="027006C8F8434EB99DF3242A0D2F9A4B">
    <w:name w:val="027006C8F8434EB99DF3242A0D2F9A4B"/>
    <w:rsid w:val="00FA6179"/>
  </w:style>
  <w:style w:type="paragraph" w:customStyle="1" w:styleId="9546928E2DFC4DC09868D0003D6CA61D">
    <w:name w:val="9546928E2DFC4DC09868D0003D6CA61D"/>
    <w:rsid w:val="00FA6179"/>
  </w:style>
  <w:style w:type="paragraph" w:customStyle="1" w:styleId="100E7DC024174D0FBEC8EC5AF4E30EAD">
    <w:name w:val="100E7DC024174D0FBEC8EC5AF4E30EAD"/>
    <w:rsid w:val="00FA6179"/>
  </w:style>
  <w:style w:type="paragraph" w:customStyle="1" w:styleId="C12D924FD787427B920CA103D3DC36B5">
    <w:name w:val="C12D924FD787427B920CA103D3DC36B5"/>
    <w:rsid w:val="00FA6179"/>
  </w:style>
  <w:style w:type="paragraph" w:customStyle="1" w:styleId="50A415EB5CC447DFBFCB4DCF3AC21B29">
    <w:name w:val="50A415EB5CC447DFBFCB4DCF3AC21B29"/>
    <w:rsid w:val="00FA6179"/>
  </w:style>
  <w:style w:type="paragraph" w:customStyle="1" w:styleId="83C1D3E3A7614D779C98DD8A14DF331A">
    <w:name w:val="83C1D3E3A7614D779C98DD8A14DF331A"/>
    <w:rsid w:val="00FA6179"/>
  </w:style>
  <w:style w:type="paragraph" w:customStyle="1" w:styleId="51D1F9E64EF644349A3B87A5BC096383">
    <w:name w:val="51D1F9E64EF644349A3B87A5BC096383"/>
    <w:rsid w:val="00FA6179"/>
  </w:style>
  <w:style w:type="paragraph" w:customStyle="1" w:styleId="59CC69CD6A3B4865A767CF7EF1673312">
    <w:name w:val="59CC69CD6A3B4865A767CF7EF1673312"/>
    <w:rsid w:val="00FA6179"/>
  </w:style>
  <w:style w:type="paragraph" w:customStyle="1" w:styleId="6D922B787A404A1FA99341FADC02ED53">
    <w:name w:val="6D922B787A404A1FA99341FADC02ED53"/>
    <w:rsid w:val="00FA6179"/>
  </w:style>
  <w:style w:type="paragraph" w:customStyle="1" w:styleId="836209ECAA8544E1A0492180F3B766EF">
    <w:name w:val="836209ECAA8544E1A0492180F3B766EF"/>
    <w:rsid w:val="00FA6179"/>
  </w:style>
  <w:style w:type="paragraph" w:customStyle="1" w:styleId="29FADB7447094939BE6C949FF080CA46">
    <w:name w:val="29FADB7447094939BE6C949FF080CA46"/>
    <w:rsid w:val="00FA6179"/>
  </w:style>
  <w:style w:type="paragraph" w:customStyle="1" w:styleId="CDEFA16D8B2449E6A5CC9AC5FA021544">
    <w:name w:val="CDEFA16D8B2449E6A5CC9AC5FA021544"/>
    <w:rsid w:val="00FA6179"/>
  </w:style>
  <w:style w:type="paragraph" w:customStyle="1" w:styleId="06E0BDF05DFA4031ACE074499D4005CD">
    <w:name w:val="06E0BDF05DFA4031ACE074499D4005CD"/>
    <w:rsid w:val="00FA6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