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33D71" w:rsidP="00BE5784">
      <w:pPr>
        <w:pStyle w:val="TitleCommittee0"/>
      </w:pPr>
      <w:sdt>
        <w:sdtPr>
          <w:alias w:val="CommitteeName"/>
          <w:tag w:val="CommitteeName"/>
          <w:id w:val="1869951332"/>
          <w:placeholder>
            <w:docPart w:val="EAC3438136D34070A2823EFFF746F27D"/>
          </w:placeholder>
          <w:richText/>
        </w:sdtPr>
        <w:sdtContent>
          <w:r>
            <w:t>Business and Trade Committee</w:t>
          </w:r>
        </w:sdtContent>
      </w:sdt>
    </w:p>
    <w:p w:rsidR="00833D71" w:rsidP="00BE5784">
      <w:pPr>
        <w:pStyle w:val="TitleInquiry0"/>
      </w:pPr>
      <w:r>
        <w:t xml:space="preserve">Oral evidence: </w:t>
      </w:r>
      <w:sdt>
        <w:sdtPr>
          <w:alias w:val="InquiryName"/>
          <w:tag w:val="InquiryName"/>
          <w:id w:val="377371847"/>
          <w:placeholder>
            <w:docPart w:val="EAC3438136D34070A2823EFFF746F27D"/>
          </w:placeholder>
          <w:richText/>
        </w:sdtPr>
        <w:sdtContent>
          <w:r>
            <w:t xml:space="preserve">Small </w:t>
          </w:r>
          <w:r w:rsidR="001F2514">
            <w:t>business strategy</w:t>
          </w:r>
        </w:sdtContent>
      </w:sdt>
      <w:r>
        <w:t xml:space="preserve">, HC </w:t>
      </w:r>
      <w:sdt>
        <w:sdtPr>
          <w:alias w:val="InquiryRefNo"/>
          <w:tag w:val="InquiryRefNo"/>
          <w:id w:val="-281725174"/>
          <w:placeholder>
            <w:docPart w:val="EAC3438136D34070A2823EFFF746F27D"/>
          </w:placeholder>
          <w:richText/>
        </w:sdtPr>
        <w:sdtContent>
          <w:r>
            <w:t>1057</w:t>
          </w:r>
        </w:sdtContent>
      </w:sdt>
    </w:p>
    <w:sdt>
      <w:sdtPr>
        <w:alias w:val="SittingDate"/>
        <w:tag w:val="SittingDate"/>
        <w:id w:val="-1160222926"/>
        <w:placeholder>
          <w:docPart w:val="EAC3438136D34070A2823EFFF746F27D"/>
        </w:placeholder>
        <w:richText/>
      </w:sdtPr>
      <w:sdtContent>
        <w:p w:rsidR="00833D71" w:rsidP="00BE5784">
          <w:pPr>
            <w:pStyle w:val="Para"/>
          </w:pPr>
          <w:r>
            <w:t>Tuesday 1 July 2025</w:t>
          </w:r>
        </w:p>
      </w:sdtContent>
    </w:sdt>
    <w:p w:rsidR="00833D71" w:rsidRPr="00A724BB" w:rsidP="00BE5784">
      <w:pPr>
        <w:pStyle w:val="Para"/>
      </w:pPr>
      <w:r>
        <w:t xml:space="preserve">Ordered by the House of </w:t>
      </w:r>
      <w:sdt>
        <w:sdtPr>
          <w:alias w:val="House"/>
          <w:tag w:val="House"/>
          <w:id w:val="809213435"/>
          <w:placeholder>
            <w:docPart w:val="EAC3438136D34070A2823EFFF746F27D"/>
          </w:placeholder>
          <w:richText/>
        </w:sdtPr>
        <w:sdtContent>
          <w:r w:rsidRPr="00615759">
            <w:t>Commons</w:t>
          </w:r>
        </w:sdtContent>
      </w:sdt>
      <w:r w:rsidRPr="00615759">
        <w:t xml:space="preserve"> to </w:t>
      </w:r>
      <w:r w:rsidRPr="00A724BB">
        <w:t xml:space="preserve">be published on </w:t>
      </w:r>
      <w:sdt>
        <w:sdtPr>
          <w:alias w:val="PublishDate"/>
          <w:tag w:val="PublishDate"/>
          <w:id w:val="217021599"/>
          <w:placeholder>
            <w:docPart w:val="EAC3438136D34070A2823EFFF746F27D"/>
          </w:placeholder>
          <w:richText/>
        </w:sdtPr>
        <w:sdtContent>
          <w:r w:rsidRPr="00A724BB">
            <w:t>1 July 2025</w:t>
          </w:r>
        </w:sdtContent>
      </w:sdt>
      <w:r w:rsidRPr="00A724BB">
        <w:t>.</w:t>
      </w:r>
    </w:p>
    <w:p w:rsidR="00833D71" w:rsidRPr="00A724BB" w:rsidP="00BE5784">
      <w:sdt>
        <w:sdtPr>
          <w:alias w:val="VideoHyperlink"/>
          <w:tag w:val="VideoHyperlink"/>
          <w:id w:val="703995351"/>
          <w:placeholder>
            <w:docPart w:val="EAC3438136D34070A2823EFFF746F27D"/>
          </w:placeholder>
          <w:richText/>
        </w:sdtPr>
        <w:sdtContent>
          <w:r>
            <w:fldChar w:fldCharType="begin"/>
          </w:r>
          <w:r>
            <w:instrText xml:space="preserve"> HYPERLINK "https://parliamentlive.tv/event/index/dd146850-c1da-40ef-b6f0-caae063e03c4" </w:instrText>
          </w:r>
          <w:r>
            <w:fldChar w:fldCharType="separate"/>
          </w:r>
          <w:r w:rsidRPr="00C97EE1">
            <w:rPr>
              <w:rStyle w:val="Hyperlink"/>
            </w:rPr>
            <w:t>Watch the meeting</w:t>
          </w:r>
          <w:r>
            <w:fldChar w:fldCharType="end"/>
          </w:r>
        </w:sdtContent>
      </w:sdt>
    </w:p>
    <w:p w:rsidR="00833D71" w:rsidRPr="00A724BB" w:rsidP="00BE5784">
      <w:r w:rsidRPr="00A724BB">
        <w:t xml:space="preserve">Members present: </w:t>
      </w:r>
      <w:sdt>
        <w:sdtPr>
          <w:alias w:val="MembersPresent"/>
          <w:tag w:val="MembersPresent"/>
          <w:id w:val="366340316"/>
          <w:placeholder>
            <w:docPart w:val="EAC3438136D34070A2823EFFF746F27D"/>
          </w:placeholder>
          <w:richText/>
        </w:sdtPr>
        <w:sdtContent>
          <w:r w:rsidRPr="00A724BB">
            <w:t xml:space="preserve">Liam Byrne (Chair); Antonia Bance; John Cooper; Sarah Edwards; Alison Griffiths; </w:t>
          </w:r>
          <w:r w:rsidRPr="00A724BB" w:rsidR="00653547">
            <w:t xml:space="preserve">Sonia Kumar; </w:t>
          </w:r>
          <w:r w:rsidRPr="00A724BB">
            <w:t>Charlie Maynard; Mr Joshua Reynolds; Matt Western; Rosie Wrighting.</w:t>
          </w:r>
        </w:sdtContent>
      </w:sdt>
    </w:p>
    <w:p w:rsidR="00833D71" w:rsidRPr="00A724BB" w:rsidP="00BE5784">
      <w:pPr>
        <w:pStyle w:val="ParaCentre"/>
      </w:pPr>
      <w:r w:rsidRPr="00A724BB">
        <w:t xml:space="preserve">Questions </w:t>
      </w:r>
      <w:sdt>
        <w:sdtPr>
          <w:alias w:val="QuestionNumbers"/>
          <w:tag w:val="QuestionNumbers"/>
          <w:id w:val="-1223666168"/>
          <w:placeholder>
            <w:docPart w:val="EAC3438136D34070A2823EFFF746F27D"/>
          </w:placeholder>
          <w:richText/>
        </w:sdtPr>
        <w:sdtContent>
          <w:r w:rsidRPr="00A724BB">
            <w:t xml:space="preserve">1 </w:t>
          </w:r>
          <w:r w:rsidR="00642030">
            <w:t>to</w:t>
          </w:r>
          <w:r w:rsidRPr="00A724BB">
            <w:t xml:space="preserve"> </w:t>
          </w:r>
          <w:r w:rsidR="00C97EE1">
            <w:t>36</w:t>
          </w:r>
        </w:sdtContent>
      </w:sdt>
    </w:p>
    <w:p w:rsidR="00833D71" w:rsidRPr="00A724BB" w:rsidP="00BE5784">
      <w:pPr>
        <w:pStyle w:val="TitleWitnesses0"/>
      </w:pPr>
      <w:r w:rsidRPr="00A724BB">
        <w:t>Witnesses</w:t>
      </w:r>
    </w:p>
    <w:sdt>
      <w:sdtPr>
        <w:alias w:val="WitnessSet"/>
        <w:tag w:val="WitnessSet"/>
        <w:id w:val="-368373484"/>
        <w:placeholder>
          <w:docPart w:val="0886A03453CE40AFBEEBB3E17893D2EF"/>
        </w:placeholder>
        <w:richText/>
      </w:sdtPr>
      <w:sdtContent>
        <w:p w:rsidR="00833D71" w:rsidP="00BE5784">
          <w:pPr>
            <w:pStyle w:val="Para"/>
          </w:pPr>
          <w:r w:rsidRPr="00A724BB">
            <w:t>I: Dominic Armstrong, Head of Policy &amp; Communications, Community Trade Union; Andrew Goodacre, Chief Executive Officer, British Independent Retailers Association; Jonny Haseldine, Head of Corporate Governance &amp; Business Environment Policy, British Chambers of Commerce; Paul Wilson, Policy Director, Federation of Small Businesses.</w:t>
          </w:r>
        </w:p>
      </w:sdtContent>
    </w:sdt>
    <w:p w:rsidR="00833D71" w:rsidP="00BE5784">
      <w:pPr>
        <w:pStyle w:val="Para"/>
      </w:pPr>
    </w:p>
    <w:p w:rsidR="00833D71" w:rsidP="00BE5784">
      <w:pPr>
        <w:rPr>
          <w:rFonts w:eastAsia="Times New Roman"/>
          <w:szCs w:val="20"/>
        </w:rPr>
      </w:pPr>
      <w:r>
        <w:br w:type="page"/>
      </w:r>
    </w:p>
    <w:sdt>
      <w:sdtPr>
        <w:rPr>
          <w:sz w:val="22"/>
        </w:rPr>
        <w:alias w:val="WitnessExamination"/>
        <w:tag w:val="WitnessExamination"/>
        <w:id w:val="2003463402"/>
        <w:placeholder>
          <w:docPart w:val="0886A03453CE40AFBEEBB3E17893D2EF"/>
        </w:placeholder>
        <w:richText/>
      </w:sdtPr>
      <w:sdtEndPr>
        <w:rPr>
          <w:sz w:val="28"/>
        </w:rPr>
      </w:sdtEndPr>
      <w:sdtContent>
        <w:p w:rsidR="00833D71" w:rsidRPr="00833D71" w:rsidP="00BE5784">
          <w:pPr>
            <w:pStyle w:val="TitlePanel0"/>
            <w:rPr>
              <w:szCs w:val="28"/>
            </w:rPr>
          </w:pPr>
          <w:bookmarkStart w:id="0" w:name="Panel1"/>
          <w:r w:rsidRPr="00833D71">
            <w:rPr>
              <w:szCs w:val="28"/>
            </w:rPr>
            <w:t>Examination of witnesses</w:t>
          </w:r>
        </w:p>
        <w:p w:rsidR="00833D71" w:rsidP="00BE5784">
          <w:pPr>
            <w:pStyle w:val="TitlePanel0"/>
            <w:jc w:val="both"/>
          </w:pPr>
          <w:r>
            <w:rPr>
              <w:sz w:val="22"/>
            </w:rPr>
            <w:t>Witnesses: Dominic Armstrong, Andrew Goodacre, Jonny Haseldine and Paul Wilson.</w:t>
          </w:r>
        </w:p>
      </w:sdtContent>
    </w:sdt>
    <w:p w:rsidR="00665B08" w:rsidP="00BE5784">
      <w:pPr>
        <w:pStyle w:val="Question"/>
      </w:pPr>
      <w:bookmarkEnd w:id="0"/>
      <w:sdt>
        <w:sdtPr>
          <w:alias w:val="Member"/>
          <w:tag w:val="&lt;Member mnisId='1171' dodsId='30771'&gt;"/>
          <w:id w:val="-901525828"/>
          <w:placeholder>
            <w:docPart w:val="DefaultPlaceholder_-1854013440"/>
          </w:placeholder>
          <w:richText/>
        </w:sdtPr>
        <w:sdtContent>
          <w:r w:rsidRPr="007976F3" w:rsidR="00833D71">
            <w:rPr>
              <w:b/>
            </w:rPr>
            <w:t>Chair:</w:t>
          </w:r>
        </w:sdtContent>
      </w:sdt>
      <w:r w:rsidR="00833D71">
        <w:t xml:space="preserve"> </w:t>
      </w:r>
      <w:r w:rsidRPr="00612B83" w:rsidR="00612B83">
        <w:t xml:space="preserve">Welcome to today’s session of the Business and Trade Select Committee as we commence our hearings into small business strategy. Thank you very much indeed to our witnesses for joining us. </w:t>
      </w:r>
    </w:p>
    <w:p w:rsidR="00612B83" w:rsidRPr="00612B83" w:rsidP="00BE5784">
      <w:pPr>
        <w:pStyle w:val="Question"/>
        <w:numPr>
          <w:ilvl w:val="0"/>
          <w:numId w:val="0"/>
        </w:numPr>
        <w:ind w:left="794"/>
      </w:pPr>
      <w:r w:rsidRPr="00612B83">
        <w:t>Paul Wilson, perhaps I could start with you. We have heard from our tour of the country, talking to small businesses, that there is a real cost crisis confronting a lot of small businesses in our country. Do you think that is true?</w:t>
      </w:r>
    </w:p>
    <w:p w:rsidR="00612B83" w:rsidRPr="00612B83" w:rsidP="00BE5784">
      <w:pPr>
        <w:pStyle w:val="Answer"/>
      </w:pPr>
      <w:sdt>
        <w:sdtPr>
          <w:alias w:val="Witness"/>
          <w:id w:val="-820654561"/>
          <w:placeholder>
            <w:docPart w:val="206F52B5ABD947F5A7D9349344BBD26A"/>
          </w:placeholder>
          <w:richText/>
        </w:sdtPr>
        <w:sdtContent>
          <w:r w:rsidRPr="00217937" w:rsidR="007976F3">
            <w:rPr>
              <w:b/>
              <w:i/>
              <w:iCs/>
            </w:rPr>
            <w:t>Paul Wilson:</w:t>
          </w:r>
        </w:sdtContent>
      </w:sdt>
      <w:r w:rsidRPr="00612B83" w:rsidR="007976F3">
        <w:t xml:space="preserve"> </w:t>
      </w:r>
      <w:r w:rsidRPr="00612B83">
        <w:t xml:space="preserve">I do. Cost pressures are severe at the moment. </w:t>
      </w:r>
      <w:r w:rsidR="00665B08">
        <w:t>T</w:t>
      </w:r>
      <w:r w:rsidRPr="00612B83">
        <w:t>he Federation of Small Businesses ha</w:t>
      </w:r>
      <w:r w:rsidR="00665B08">
        <w:t>s</w:t>
      </w:r>
      <w:r w:rsidRPr="00612B83">
        <w:t xml:space="preserve"> a quarterly confidence survey, the </w:t>
      </w:r>
      <w:r w:rsidRPr="00612B83" w:rsidR="009D2F24">
        <w:t>small business index</w:t>
      </w:r>
      <w:r w:rsidR="00EA25E4">
        <w:t>. C</w:t>
      </w:r>
      <w:r w:rsidRPr="00612B83">
        <w:t>onfidence is currently at minus 40.7%, which means 40% more businesses think it is getting worse than getting better at the moment</w:t>
      </w:r>
      <w:r w:rsidR="00EA25E4">
        <w:t>. C</w:t>
      </w:r>
      <w:r w:rsidRPr="00612B83">
        <w:t>ost pressures are a key driver for that. Over 80% of small firms report rising costs</w:t>
      </w:r>
      <w:r w:rsidR="00EA25E4">
        <w:t xml:space="preserve">. Some </w:t>
      </w:r>
      <w:r w:rsidRPr="00612B83">
        <w:t>23% of them have seen their costs rise by over 10% in the last year</w:t>
      </w:r>
      <w:r w:rsidR="00990664">
        <w:t xml:space="preserve">; </w:t>
      </w:r>
      <w:r w:rsidRPr="00612B83">
        <w:t>35% have seen their costs rise between 6% and 10%</w:t>
      </w:r>
      <w:r w:rsidR="00990664">
        <w:t xml:space="preserve">. If I were </w:t>
      </w:r>
      <w:r w:rsidRPr="00612B83">
        <w:t xml:space="preserve">to go back over the 15 years </w:t>
      </w:r>
      <w:r w:rsidR="00990664">
        <w:t xml:space="preserve">that </w:t>
      </w:r>
      <w:r w:rsidRPr="00612B83">
        <w:t>we have been asking these questions, that is a lot more than we normally see.</w:t>
      </w:r>
    </w:p>
    <w:p w:rsidR="00612B83" w:rsidRPr="00612B83" w:rsidP="00BE5784">
      <w:pPr>
        <w:pStyle w:val="Question"/>
      </w:pPr>
      <w:sdt>
        <w:sdtPr>
          <w:alias w:val="Member"/>
          <w:tag w:val="&lt;Member mnisId='4938' dodsId='116913'&gt;"/>
          <w:id w:val="-334613314"/>
          <w:placeholder>
            <w:docPart w:val="2C047BB1EE34430797B6F271005F196D"/>
          </w:placeholder>
          <w:richText/>
        </w:sdtPr>
        <w:sdtContent>
          <w:r w:rsidRPr="00774735">
            <w:rPr>
              <w:b/>
            </w:rPr>
            <w:t>Chair:</w:t>
          </w:r>
        </w:sdtContent>
      </w:sdt>
      <w:r>
        <w:t xml:space="preserve"> </w:t>
      </w:r>
      <w:r w:rsidRPr="00612B83">
        <w:t>Are these the worst figures ever</w:t>
      </w:r>
      <w:r w:rsidR="00990664">
        <w:t xml:space="preserve"> or </w:t>
      </w:r>
      <w:r w:rsidRPr="00612B83">
        <w:t>is it not that bad?</w:t>
      </w:r>
    </w:p>
    <w:p w:rsidR="007B3F3B" w:rsidP="00BE5784">
      <w:pPr>
        <w:pStyle w:val="Answer"/>
      </w:pPr>
      <w:sdt>
        <w:sdtPr>
          <w:alias w:val="Witness"/>
          <w:id w:val="-366689361"/>
          <w:placeholder>
            <w:docPart w:val="BB484FC015BB455FAEA475BDFB9EA851"/>
          </w:placeholder>
          <w:richText/>
        </w:sdtPr>
        <w:sdtContent>
          <w:r w:rsidRPr="00217937" w:rsidR="007976F3">
            <w:rPr>
              <w:b/>
              <w:i/>
              <w:iCs/>
            </w:rPr>
            <w:t>Paul Wilson:</w:t>
          </w:r>
        </w:sdtContent>
      </w:sdt>
      <w:r w:rsidRPr="00612B83" w:rsidR="007976F3">
        <w:t xml:space="preserve"> </w:t>
      </w:r>
      <w:r w:rsidRPr="00612B83" w:rsidR="00612B83">
        <w:t>I could not say that for sure. Things got pretty intense during the energy price crisis</w:t>
      </w:r>
      <w:r w:rsidR="008D6819">
        <w:t xml:space="preserve">. </w:t>
      </w:r>
      <w:r w:rsidRPr="00612B83" w:rsidR="00612B83">
        <w:t xml:space="preserve">I have not done the comparison, but since then none of the cost pressures </w:t>
      </w:r>
      <w:r w:rsidR="00981E02">
        <w:t>has</w:t>
      </w:r>
      <w:r w:rsidRPr="00612B83" w:rsidR="00612B83">
        <w:t xml:space="preserve"> really let up</w:t>
      </w:r>
      <w:r w:rsidR="008D6819">
        <w:t xml:space="preserve">. In particular, </w:t>
      </w:r>
      <w:r w:rsidRPr="00612B83" w:rsidR="00612B83">
        <w:t xml:space="preserve">energy is not as high as it was, but it is still a really significant pressure. You also </w:t>
      </w:r>
      <w:r>
        <w:t xml:space="preserve">have </w:t>
      </w:r>
      <w:r w:rsidRPr="00612B83" w:rsidR="00612B83">
        <w:t>labour costs</w:t>
      </w:r>
      <w:r>
        <w:t>. I</w:t>
      </w:r>
      <w:r w:rsidRPr="00612B83" w:rsidR="00612B83">
        <w:t>f you are an employer</w:t>
      </w:r>
      <w:r>
        <w:t xml:space="preserve">, </w:t>
      </w:r>
      <w:r w:rsidRPr="00612B83" w:rsidR="00612B83">
        <w:t xml:space="preserve">that is your biggest cost pressure at the moment. </w:t>
      </w:r>
      <w:r>
        <w:t>T</w:t>
      </w:r>
      <w:r w:rsidRPr="00612B83" w:rsidR="00612B83">
        <w:t>ax has risen substantially as a driver of cost increases</w:t>
      </w:r>
      <w:r>
        <w:t>. I</w:t>
      </w:r>
      <w:r w:rsidRPr="00612B83" w:rsidR="00612B83">
        <w:t>t is being cited as a pressure by 47% of our small firms.</w:t>
      </w:r>
    </w:p>
    <w:p w:rsidR="00612B83" w:rsidRPr="00612B83" w:rsidP="00BE5784">
      <w:pPr>
        <w:pStyle w:val="Answer"/>
      </w:pPr>
      <w:r w:rsidRPr="00612B83">
        <w:t>Yes, cost pressures are severe. We are optimistic about the potential for the strategy to help with small business confidence</w:t>
      </w:r>
      <w:r w:rsidR="00FC5C42">
        <w:t xml:space="preserve"> and we are </w:t>
      </w:r>
      <w:r w:rsidRPr="00612B83">
        <w:t xml:space="preserve">keen to talk about some of those things later on. </w:t>
      </w:r>
    </w:p>
    <w:p w:rsidR="00612B83" w:rsidRPr="00612B83" w:rsidP="00BE5784">
      <w:pPr>
        <w:pStyle w:val="Question"/>
      </w:pPr>
      <w:sdt>
        <w:sdtPr>
          <w:alias w:val="Member"/>
          <w:tag w:val="&lt;Member mnisId='4938' dodsId='116913'&gt;"/>
          <w:id w:val="2077707400"/>
          <w:placeholder>
            <w:docPart w:val="1C82456EE5CF47ADB74E2D512118584B"/>
          </w:placeholder>
          <w:richText/>
        </w:sdtPr>
        <w:sdtContent>
          <w:r w:rsidRPr="00774735">
            <w:rPr>
              <w:b/>
            </w:rPr>
            <w:t>Chair:</w:t>
          </w:r>
        </w:sdtContent>
      </w:sdt>
      <w:r w:rsidRPr="00612B83">
        <w:t xml:space="preserve"> We will certainly get into that. Which cost pressures are causing the most problems?</w:t>
      </w:r>
    </w:p>
    <w:p w:rsidR="00612B83" w:rsidRPr="00612B83" w:rsidP="00BE5784">
      <w:pPr>
        <w:pStyle w:val="Answer"/>
      </w:pPr>
      <w:sdt>
        <w:sdtPr>
          <w:alias w:val="Witness"/>
          <w:id w:val="1158351984"/>
          <w:placeholder>
            <w:docPart w:val="AF1506C132844B46925950D8A80CCA53"/>
          </w:placeholder>
          <w:richText/>
        </w:sdtPr>
        <w:sdtContent>
          <w:r w:rsidRPr="00217937" w:rsidR="007976F3">
            <w:rPr>
              <w:b/>
              <w:i/>
              <w:iCs/>
            </w:rPr>
            <w:t>Paul Wilson:</w:t>
          </w:r>
        </w:sdtContent>
      </w:sdt>
      <w:r w:rsidRPr="00612B83" w:rsidR="007976F3">
        <w:t xml:space="preserve"> </w:t>
      </w:r>
      <w:r w:rsidRPr="00612B83">
        <w:t xml:space="preserve">If you are an employer, it is labour costs at the moment, undoubtedly. If you are a small or medium employer, by which </w:t>
      </w:r>
      <w:r w:rsidR="00BD6A15">
        <w:t xml:space="preserve">I mean with </w:t>
      </w:r>
      <w:r w:rsidRPr="00612B83">
        <w:t>10 or more employees, that is being currently reported as your biggest barrier to growth of all, which I have not seen before.</w:t>
      </w:r>
    </w:p>
    <w:p w:rsidR="00612B83" w:rsidRPr="00612B83" w:rsidP="00BE5784">
      <w:pPr>
        <w:pStyle w:val="Question"/>
      </w:pPr>
      <w:sdt>
        <w:sdtPr>
          <w:alias w:val="Member"/>
          <w:tag w:val="&lt;Member mnisId='4938' dodsId='116913'&gt;"/>
          <w:id w:val="-474915132"/>
          <w:placeholder>
            <w:docPart w:val="3C0B2D864E02404BB0746C6FA8B0A3E0"/>
          </w:placeholder>
          <w:richText/>
        </w:sdtPr>
        <w:sdtContent>
          <w:r w:rsidRPr="00774735">
            <w:rPr>
              <w:b/>
            </w:rPr>
            <w:t>Chair:</w:t>
          </w:r>
        </w:sdtContent>
      </w:sdt>
      <w:r w:rsidRPr="00612B83">
        <w:t xml:space="preserve"> </w:t>
      </w:r>
      <w:r w:rsidR="00665B08">
        <w:t>Jonny</w:t>
      </w:r>
      <w:r w:rsidRPr="00612B83">
        <w:t xml:space="preserve">, what is the perspective from </w:t>
      </w:r>
      <w:r w:rsidRPr="00612B83" w:rsidR="00981E02">
        <w:t>the chambers</w:t>
      </w:r>
      <w:r w:rsidRPr="00612B83">
        <w:t>?</w:t>
      </w:r>
    </w:p>
    <w:p w:rsidR="00D71D90" w:rsidP="00BE5784">
      <w:pPr>
        <w:pStyle w:val="Answer"/>
      </w:pPr>
      <w:sdt>
        <w:sdtPr>
          <w:alias w:val="Witness"/>
          <w:id w:val="874577113"/>
          <w:placeholder>
            <w:docPart w:val="B4DA917AF96944DD820074A5042332DD"/>
          </w:placeholder>
          <w:richText/>
        </w:sdtPr>
        <w:sdtContent>
          <w:r w:rsidRPr="00217937" w:rsidR="00665B08">
            <w:rPr>
              <w:b/>
              <w:i/>
              <w:iCs/>
            </w:rPr>
            <w:t>Jonny Haseldine:</w:t>
          </w:r>
        </w:sdtContent>
      </w:sdt>
      <w:r w:rsidRPr="00612B83" w:rsidR="00665B08">
        <w:t xml:space="preserve"> </w:t>
      </w:r>
      <w:r w:rsidR="00981E02">
        <w:t xml:space="preserve">It </w:t>
      </w:r>
      <w:r>
        <w:t xml:space="preserve">is </w:t>
      </w:r>
      <w:r w:rsidRPr="00612B83" w:rsidR="00612B83">
        <w:t xml:space="preserve">very similar. As expected, since </w:t>
      </w:r>
      <w:r w:rsidR="00981E02">
        <w:t>covid</w:t>
      </w:r>
      <w:r w:rsidRPr="00612B83" w:rsidR="00612B83">
        <w:t xml:space="preserve"> we saw the numbers go down a bit and then they continued to go down. They peaked up a bit again in 2022</w:t>
      </w:r>
      <w:r>
        <w:t xml:space="preserve"> and around the </w:t>
      </w:r>
      <w:r w:rsidRPr="00612B83" w:rsidR="00612B83">
        <w:t>start of 2023</w:t>
      </w:r>
      <w:r>
        <w:t xml:space="preserve">, but </w:t>
      </w:r>
      <w:r w:rsidRPr="00612B83" w:rsidR="00612B83">
        <w:t xml:space="preserve">over the last year or so </w:t>
      </w:r>
      <w:r>
        <w:t xml:space="preserve">they </w:t>
      </w:r>
      <w:r w:rsidRPr="00612B83" w:rsidR="00612B83">
        <w:t>have gone down again.</w:t>
      </w:r>
    </w:p>
    <w:p w:rsidR="00D71D90" w:rsidP="00BE5784">
      <w:pPr>
        <w:pStyle w:val="Answer"/>
      </w:pPr>
      <w:r w:rsidRPr="00612B83">
        <w:t>We have been running our quarterly economics survey for the last 30 years</w:t>
      </w:r>
      <w:r>
        <w:t xml:space="preserve"> and </w:t>
      </w:r>
      <w:r w:rsidRPr="00612B83">
        <w:t>we have seen the lowest numbers over the last year. It ticked up again recently</w:t>
      </w:r>
      <w:r>
        <w:t xml:space="preserve">. </w:t>
      </w:r>
    </w:p>
    <w:p w:rsidR="00D71D90" w:rsidP="00BE5784">
      <w:pPr>
        <w:pStyle w:val="Question"/>
      </w:pPr>
      <w:sdt>
        <w:sdtPr>
          <w:alias w:val="Member"/>
          <w:tag w:val="&lt;Member mnisId='4938' dodsId='116913'&gt;"/>
          <w:id w:val="1745836311"/>
          <w:placeholder>
            <w:docPart w:val="041DE1CB3A354FEF9966625F597F562C"/>
          </w:placeholder>
          <w:richText/>
        </w:sdtPr>
        <w:sdtContent>
          <w:r w:rsidRPr="00774735">
            <w:rPr>
              <w:b/>
            </w:rPr>
            <w:t>Chair:</w:t>
          </w:r>
        </w:sdtContent>
      </w:sdt>
      <w:r>
        <w:t xml:space="preserve"> Can you just </w:t>
      </w:r>
      <w:r w:rsidRPr="00612B83" w:rsidR="00612B83">
        <w:t>unpack that a bit for us</w:t>
      </w:r>
      <w:r>
        <w:t>? What do you mean by “the l</w:t>
      </w:r>
      <w:r w:rsidRPr="00612B83" w:rsidR="00612B83">
        <w:t>owest numbers</w:t>
      </w:r>
      <w:r>
        <w:t>”?</w:t>
      </w:r>
    </w:p>
    <w:p w:rsidR="00D71D90" w:rsidP="00BE5784">
      <w:pPr>
        <w:pStyle w:val="Answer"/>
      </w:pPr>
      <w:sdt>
        <w:sdtPr>
          <w:alias w:val="Witness"/>
          <w:id w:val="2067907974"/>
          <w:placeholder>
            <w:docPart w:val="6F2146FBFFA14CD6A26BD4AE1CFCFB1C"/>
          </w:placeholder>
          <w:richText/>
        </w:sdtPr>
        <w:sdtContent>
          <w:r>
            <w:rPr>
              <w:b/>
              <w:i/>
              <w:iCs/>
            </w:rPr>
            <w:t>Jonny Haseldine:</w:t>
          </w:r>
        </w:sdtContent>
      </w:sdt>
      <w:r w:rsidRPr="00612B83">
        <w:t xml:space="preserve"> </w:t>
      </w:r>
      <w:r>
        <w:t xml:space="preserve">The </w:t>
      </w:r>
      <w:r w:rsidRPr="00612B83" w:rsidR="00612B83">
        <w:t>business sentiment survey</w:t>
      </w:r>
      <w:r>
        <w:t xml:space="preserve">, which we </w:t>
      </w:r>
      <w:r w:rsidRPr="00612B83" w:rsidR="00612B83">
        <w:t xml:space="preserve">run </w:t>
      </w:r>
      <w:r>
        <w:t xml:space="preserve">as part of </w:t>
      </w:r>
      <w:r w:rsidRPr="00612B83" w:rsidR="00612B83">
        <w:t>our quarterly economics surve</w:t>
      </w:r>
      <w:r>
        <w:t xml:space="preserve">y, </w:t>
      </w:r>
      <w:r w:rsidRPr="00612B83" w:rsidR="00612B83">
        <w:t>has been asking the same question every quarter for the last 30 years</w:t>
      </w:r>
      <w:r>
        <w:t>. A</w:t>
      </w:r>
      <w:r w:rsidRPr="00612B83" w:rsidR="00612B83">
        <w:t>t that point it was at its lowest</w:t>
      </w:r>
      <w:r>
        <w:t xml:space="preserve">. </w:t>
      </w:r>
    </w:p>
    <w:p w:rsidR="00612B83" w:rsidRPr="00612B83" w:rsidP="00BE5784">
      <w:pPr>
        <w:pStyle w:val="Question"/>
        <w:numPr>
          <w:ilvl w:val="0"/>
          <w:numId w:val="0"/>
        </w:numPr>
        <w:ind w:left="794"/>
      </w:pPr>
      <w:sdt>
        <w:sdtPr>
          <w:alias w:val="Member"/>
          <w:tag w:val="&lt;Member mnisId='4938' dodsId='116913'&gt;"/>
          <w:id w:val="-1250113362"/>
          <w:placeholder>
            <w:docPart w:val="20213DA8083C444CB65D313702FEAA60"/>
          </w:placeholder>
          <w:richText/>
        </w:sdtPr>
        <w:sdtContent>
          <w:r w:rsidRPr="00774735" w:rsidR="00D71D90">
            <w:rPr>
              <w:b/>
            </w:rPr>
            <w:t>Chair:</w:t>
          </w:r>
        </w:sdtContent>
      </w:sdt>
      <w:r w:rsidR="00D71D90">
        <w:t xml:space="preserve"> </w:t>
      </w:r>
      <w:r w:rsidR="00981E02">
        <w:t>As in,</w:t>
      </w:r>
      <w:r w:rsidR="002252CE">
        <w:t xml:space="preserve"> </w:t>
      </w:r>
      <w:r w:rsidR="00D71D90">
        <w:t xml:space="preserve">it was at its </w:t>
      </w:r>
      <w:r w:rsidRPr="00612B83">
        <w:t>worst.</w:t>
      </w:r>
    </w:p>
    <w:p w:rsidR="006F6B20" w:rsidP="00BE5784">
      <w:pPr>
        <w:pStyle w:val="Answer"/>
      </w:pPr>
      <w:sdt>
        <w:sdtPr>
          <w:alias w:val="Witness"/>
          <w:id w:val="836049641"/>
          <w:placeholder>
            <w:docPart w:val="2681F3E75EF848E482E79B03E478E4AD"/>
          </w:placeholder>
          <w:richText/>
        </w:sdtPr>
        <w:sdtContent>
          <w:r>
            <w:rPr>
              <w:b/>
              <w:i/>
              <w:iCs/>
            </w:rPr>
            <w:t>Jonny Haseldine:</w:t>
          </w:r>
        </w:sdtContent>
      </w:sdt>
      <w:r w:rsidRPr="00612B83">
        <w:t xml:space="preserve"> </w:t>
      </w:r>
      <w:r>
        <w:t>Yes, it was at its w</w:t>
      </w:r>
      <w:r w:rsidRPr="00612B83" w:rsidR="00612B83">
        <w:t>orst</w:t>
      </w:r>
      <w:r>
        <w:t xml:space="preserve"> </w:t>
      </w:r>
      <w:r w:rsidRPr="00612B83" w:rsidR="00612B83">
        <w:t>in a literal sense</w:t>
      </w:r>
      <w:r>
        <w:t xml:space="preserve">. </w:t>
      </w:r>
      <w:r w:rsidRPr="00612B83" w:rsidR="00612B83">
        <w:t xml:space="preserve">I </w:t>
      </w:r>
      <w:r>
        <w:t xml:space="preserve">am </w:t>
      </w:r>
      <w:r w:rsidRPr="00612B83" w:rsidR="00612B83">
        <w:t>not entirely surprised about</w:t>
      </w:r>
      <w:r>
        <w:t xml:space="preserve"> that</w:t>
      </w:r>
      <w:r w:rsidRPr="00612B83" w:rsidR="00612B83">
        <w:t>, but</w:t>
      </w:r>
      <w:r>
        <w:t>, positively,</w:t>
      </w:r>
      <w:r w:rsidRPr="00612B83" w:rsidR="00612B83">
        <w:t xml:space="preserve"> it </w:t>
      </w:r>
      <w:r>
        <w:t xml:space="preserve">has </w:t>
      </w:r>
      <w:r w:rsidRPr="00612B83" w:rsidR="00612B83">
        <w:t>picked up a lot.</w:t>
      </w:r>
    </w:p>
    <w:p w:rsidR="00612B83" w:rsidRPr="00612B83" w:rsidP="00BE5784">
      <w:pPr>
        <w:pStyle w:val="Answer"/>
      </w:pPr>
      <w:r w:rsidRPr="00612B83">
        <w:t>In terms of the cost pressures</w:t>
      </w:r>
      <w:r w:rsidR="00E2008A">
        <w:t xml:space="preserve">, I would make </w:t>
      </w:r>
      <w:r w:rsidRPr="00612B83">
        <w:t>a similar point</w:t>
      </w:r>
      <w:r w:rsidR="00E2008A">
        <w:t xml:space="preserve">. </w:t>
      </w:r>
      <w:r w:rsidR="0034136B">
        <w:t xml:space="preserve">When we </w:t>
      </w:r>
      <w:r w:rsidRPr="00612B83">
        <w:t>asked our members</w:t>
      </w:r>
      <w:r w:rsidRPr="0034136B" w:rsidR="0034136B">
        <w:t xml:space="preserve"> </w:t>
      </w:r>
      <w:r w:rsidRPr="00612B83" w:rsidR="0034136B">
        <w:t>recently</w:t>
      </w:r>
      <w:r w:rsidR="0034136B">
        <w:t>,</w:t>
      </w:r>
      <w:r w:rsidR="00E2008A">
        <w:t xml:space="preserve"> </w:t>
      </w:r>
      <w:r w:rsidRPr="00612B83">
        <w:t xml:space="preserve">73% cited labour costs </w:t>
      </w:r>
      <w:r w:rsidR="00E2008A">
        <w:t xml:space="preserve">and </w:t>
      </w:r>
      <w:r w:rsidRPr="00612B83">
        <w:t>53% cited utilities</w:t>
      </w:r>
      <w:r w:rsidR="00E2008A">
        <w:t>. O</w:t>
      </w:r>
      <w:r w:rsidRPr="00612B83">
        <w:t xml:space="preserve">ut of all </w:t>
      </w:r>
      <w:r w:rsidR="00E2008A">
        <w:t xml:space="preserve">those, </w:t>
      </w:r>
      <w:r w:rsidRPr="00612B83">
        <w:t>hospitality firms</w:t>
      </w:r>
      <w:r w:rsidR="00F245B1">
        <w:t xml:space="preserve">, </w:t>
      </w:r>
      <w:r w:rsidRPr="00612B83">
        <w:t>probably unsurprisingly</w:t>
      </w:r>
      <w:r w:rsidR="00F245B1">
        <w:t xml:space="preserve">, </w:t>
      </w:r>
      <w:r w:rsidRPr="00612B83">
        <w:t xml:space="preserve">were the ones </w:t>
      </w:r>
      <w:r w:rsidR="0034136B">
        <w:t>that</w:t>
      </w:r>
      <w:r w:rsidRPr="00612B83">
        <w:t xml:space="preserve"> were most likely to report cost pressures.</w:t>
      </w:r>
    </w:p>
    <w:p w:rsidR="00612B83" w:rsidRPr="00612B83" w:rsidP="00BE5784">
      <w:pPr>
        <w:pStyle w:val="Question"/>
      </w:pPr>
      <w:sdt>
        <w:sdtPr>
          <w:alias w:val="Member"/>
          <w:tag w:val="&lt;Member mnisId='4938' dodsId='116913'&gt;"/>
          <w:id w:val="1676531172"/>
          <w:placeholder>
            <w:docPart w:val="C1905E8C409641C7A3FEAB6B29584C49"/>
          </w:placeholder>
          <w:richText/>
        </w:sdtPr>
        <w:sdtContent>
          <w:r w:rsidRPr="00774735">
            <w:rPr>
              <w:b/>
            </w:rPr>
            <w:t>Chair:</w:t>
          </w:r>
        </w:sdtContent>
      </w:sdt>
      <w:r w:rsidRPr="00612B83">
        <w:t xml:space="preserve"> Do you get a sense of what is going on with those labour costs? Is it just the demand for higher wages</w:t>
      </w:r>
      <w:r w:rsidR="00C43F7A">
        <w:t xml:space="preserve">? Is </w:t>
      </w:r>
      <w:r w:rsidRPr="00612B83">
        <w:t>it NICs</w:t>
      </w:r>
      <w:r w:rsidR="00C43F7A">
        <w:t>?</w:t>
      </w:r>
    </w:p>
    <w:p w:rsidR="00612B83" w:rsidRPr="00612B83" w:rsidP="00BE5784">
      <w:pPr>
        <w:pStyle w:val="Answer"/>
      </w:pPr>
      <w:sdt>
        <w:sdtPr>
          <w:alias w:val="Witness"/>
          <w:id w:val="-1854487731"/>
          <w:placeholder>
            <w:docPart w:val="7B8F7D03700A4D80A5A9A31C1E7CA9DE"/>
          </w:placeholder>
          <w:richText/>
        </w:sdtPr>
        <w:sdtContent>
          <w:r w:rsidRPr="00217937" w:rsidR="00665B08">
            <w:rPr>
              <w:b/>
              <w:i/>
              <w:iCs/>
            </w:rPr>
            <w:t>Jonny Haseldine:</w:t>
          </w:r>
        </w:sdtContent>
      </w:sdt>
      <w:r w:rsidRPr="00612B83" w:rsidR="00665B08">
        <w:t xml:space="preserve"> </w:t>
      </w:r>
      <w:r w:rsidR="00C43F7A">
        <w:t>I</w:t>
      </w:r>
      <w:r w:rsidRPr="00612B83" w:rsidR="00C43F7A">
        <w:t>t is a mixture.</w:t>
      </w:r>
      <w:r w:rsidR="00C43F7A">
        <w:t xml:space="preserve"> </w:t>
      </w:r>
      <w:r w:rsidRPr="00612B83">
        <w:t>The NICs undoubtedly had a massive impact</w:t>
      </w:r>
      <w:r w:rsidR="00C43F7A">
        <w:t xml:space="preserve">. When you </w:t>
      </w:r>
      <w:r w:rsidRPr="00612B83">
        <w:t>talk to members</w:t>
      </w:r>
      <w:r w:rsidR="00C43F7A">
        <w:t xml:space="preserve">, </w:t>
      </w:r>
      <w:r w:rsidRPr="00612B83">
        <w:t>that it is the number</w:t>
      </w:r>
      <w:r w:rsidR="0034136B">
        <w:t xml:space="preserve"> </w:t>
      </w:r>
      <w:r w:rsidRPr="00612B83">
        <w:t>one thing that comes across on that one over the last six months.</w:t>
      </w:r>
    </w:p>
    <w:p w:rsidR="00612B83" w:rsidRPr="00612B83" w:rsidP="00BE5784">
      <w:pPr>
        <w:pStyle w:val="Question"/>
      </w:pPr>
      <w:sdt>
        <w:sdtPr>
          <w:alias w:val="Member"/>
          <w:tag w:val="&lt;Member mnisId='4938' dodsId='116913'&gt;"/>
          <w:id w:val="-1796822781"/>
          <w:placeholder>
            <w:docPart w:val="07C0615F102B45F7B601FDFFA5C1F661"/>
          </w:placeholder>
          <w:richText/>
        </w:sdtPr>
        <w:sdtContent>
          <w:r w:rsidRPr="00774735">
            <w:rPr>
              <w:b/>
            </w:rPr>
            <w:t>Chair:</w:t>
          </w:r>
        </w:sdtContent>
      </w:sdt>
      <w:r w:rsidRPr="00612B83">
        <w:t xml:space="preserve"> Dominic, thank you very much indeed for joining us at what was quite short notice. We are really grateful to have you with us. From </w:t>
      </w:r>
      <w:r w:rsidR="00080EBC">
        <w:t>C</w:t>
      </w:r>
      <w:r w:rsidRPr="00612B83">
        <w:t>ommunity’s point of view, what are some of the pressures that you pick up from your members?</w:t>
      </w:r>
    </w:p>
    <w:p w:rsidR="0010270B" w:rsidP="00BE5784">
      <w:pPr>
        <w:pStyle w:val="Answer"/>
      </w:pPr>
      <w:sdt>
        <w:sdtPr>
          <w:alias w:val="Witness"/>
          <w:id w:val="-1578904427"/>
          <w:placeholder>
            <w:docPart w:val="07482B18A16B4A639945353A184C60AD"/>
          </w:placeholder>
          <w:richText/>
        </w:sdtPr>
        <w:sdtContent>
          <w:r w:rsidRPr="00217937" w:rsidR="00B30CDA">
            <w:rPr>
              <w:b/>
              <w:i/>
              <w:iCs/>
            </w:rPr>
            <w:t>Dominic Armstrong:</w:t>
          </w:r>
        </w:sdtContent>
      </w:sdt>
      <w:r w:rsidRPr="00612B83" w:rsidR="00B30CDA">
        <w:t xml:space="preserve"> </w:t>
      </w:r>
      <w:r>
        <w:t>E</w:t>
      </w:r>
      <w:r w:rsidRPr="00612B83" w:rsidR="00612B83">
        <w:t xml:space="preserve">choing the two points that </w:t>
      </w:r>
      <w:r>
        <w:t xml:space="preserve">were </w:t>
      </w:r>
      <w:r w:rsidR="0034136B">
        <w:t>made</w:t>
      </w:r>
      <w:r w:rsidRPr="00612B83" w:rsidR="00612B83">
        <w:t xml:space="preserve"> before, there </w:t>
      </w:r>
      <w:r>
        <w:t xml:space="preserve">is a </w:t>
      </w:r>
      <w:r w:rsidRPr="00612B83" w:rsidR="00612B83">
        <w:t>huge</w:t>
      </w:r>
      <w:r>
        <w:t xml:space="preserve"> </w:t>
      </w:r>
      <w:r w:rsidRPr="00612B83" w:rsidR="00612B83">
        <w:t xml:space="preserve">amount of pressure around energy prices at the moment. We see that not only for small businesses but across the wider economy as well. </w:t>
      </w:r>
      <w:r>
        <w:t xml:space="preserve">In comparison </w:t>
      </w:r>
      <w:r w:rsidRPr="00612B83" w:rsidR="00612B83">
        <w:t>to European nations, we pay a lot more. We welcome the improvement of the supercharge</w:t>
      </w:r>
      <w:r>
        <w:t>r</w:t>
      </w:r>
      <w:r w:rsidRPr="00612B83" w:rsidR="00612B83">
        <w:t xml:space="preserve"> scheme</w:t>
      </w:r>
      <w:r>
        <w:t xml:space="preserve">, which </w:t>
      </w:r>
      <w:r w:rsidRPr="00612B83" w:rsidR="00612B83">
        <w:t xml:space="preserve">was announced in the industrial strategy recently, but there is still a lot of work to do to diversify our energy portfolio </w:t>
      </w:r>
      <w:r w:rsidR="00290F48">
        <w:t>in order to</w:t>
      </w:r>
      <w:r w:rsidRPr="00612B83" w:rsidR="00612B83">
        <w:t xml:space="preserve"> ensure </w:t>
      </w:r>
      <w:r w:rsidR="00290F48">
        <w:t xml:space="preserve">that </w:t>
      </w:r>
      <w:r w:rsidRPr="00612B83" w:rsidR="00612B83">
        <w:t>we can bring those energy prices down and pass those benefits on to members and workers within the small business sector.</w:t>
      </w:r>
    </w:p>
    <w:p w:rsidR="00612B83" w:rsidRPr="00612B83" w:rsidP="00BE5784">
      <w:pPr>
        <w:pStyle w:val="Answer"/>
      </w:pPr>
      <w:r>
        <w:t>T</w:t>
      </w:r>
      <w:r w:rsidRPr="00612B83">
        <w:t xml:space="preserve">here is </w:t>
      </w:r>
      <w:r>
        <w:t xml:space="preserve">also </w:t>
      </w:r>
      <w:r w:rsidRPr="00612B83">
        <w:t>an issue in terms of the pressures around Brexit</w:t>
      </w:r>
      <w:r w:rsidR="00512068">
        <w:t xml:space="preserve"> and the </w:t>
      </w:r>
      <w:r w:rsidRPr="00612B83">
        <w:t xml:space="preserve">cost of </w:t>
      </w:r>
      <w:r w:rsidR="00512068">
        <w:t xml:space="preserve">the </w:t>
      </w:r>
      <w:r w:rsidRPr="00612B83">
        <w:t>bureaucratic processes to sell to the European Union</w:t>
      </w:r>
      <w:r w:rsidR="00290F48">
        <w:t>,</w:t>
      </w:r>
      <w:r w:rsidR="00512068">
        <w:t xml:space="preserve"> </w:t>
      </w:r>
      <w:r w:rsidR="00290F48">
        <w:t>which</w:t>
      </w:r>
      <w:r w:rsidR="00512068">
        <w:t xml:space="preserve"> </w:t>
      </w:r>
      <w:r w:rsidRPr="00612B83">
        <w:t>remains the UK’s largest market</w:t>
      </w:r>
      <w:r w:rsidR="00512068">
        <w:t xml:space="preserve">. </w:t>
      </w:r>
      <w:r w:rsidR="002655ED">
        <w:t xml:space="preserve">It has become a lot harder </w:t>
      </w:r>
      <w:r w:rsidRPr="00612B83">
        <w:t>for small businesses</w:t>
      </w:r>
      <w:r>
        <w:t xml:space="preserve"> and </w:t>
      </w:r>
      <w:r w:rsidRPr="00612B83">
        <w:t xml:space="preserve">light industries, </w:t>
      </w:r>
      <w:r>
        <w:t>et cetera, t</w:t>
      </w:r>
      <w:r w:rsidRPr="00612B83">
        <w:t>o sell into the continental market</w:t>
      </w:r>
      <w:r w:rsidR="002655ED">
        <w:t>. T</w:t>
      </w:r>
      <w:r w:rsidRPr="00612B83">
        <w:t>here has been an increase in bureaucratic costs in order to achieve that.</w:t>
      </w:r>
      <w:r w:rsidR="00607585">
        <w:t xml:space="preserve"> </w:t>
      </w:r>
      <w:r w:rsidRPr="00612B83">
        <w:t>The UK Government’s efforts to reset th</w:t>
      </w:r>
      <w:r w:rsidR="00022C49">
        <w:t xml:space="preserve">at </w:t>
      </w:r>
      <w:r w:rsidRPr="00612B83">
        <w:t xml:space="preserve">relationship </w:t>
      </w:r>
      <w:r w:rsidR="00290F48">
        <w:t>are</w:t>
      </w:r>
      <w:r w:rsidRPr="00612B83">
        <w:t xml:space="preserve"> very welcome</w:t>
      </w:r>
      <w:r w:rsidR="00022C49">
        <w:t>. W</w:t>
      </w:r>
      <w:r w:rsidRPr="00612B83">
        <w:t>e would like a continuation of the process there to relieve those cost pressures through the bureaucratic process to sell into the European market.</w:t>
      </w:r>
    </w:p>
    <w:p w:rsidR="00612B83" w:rsidRPr="00612B83" w:rsidP="00BE5784">
      <w:pPr>
        <w:pStyle w:val="Question"/>
      </w:pPr>
      <w:sdt>
        <w:sdtPr>
          <w:alias w:val="Member"/>
          <w:tag w:val="&lt;Member mnisId='4938' dodsId='116913'&gt;"/>
          <w:id w:val="-1005121305"/>
          <w:placeholder>
            <w:docPart w:val="423D3CFA1C9B44348C753E11442C2BA0"/>
          </w:placeholder>
          <w:richText/>
        </w:sdtPr>
        <w:sdtContent>
          <w:r w:rsidRPr="00774735">
            <w:rPr>
              <w:b/>
            </w:rPr>
            <w:t>Chair:</w:t>
          </w:r>
        </w:sdtContent>
      </w:sdt>
      <w:r w:rsidRPr="00612B83">
        <w:t xml:space="preserve"> Do you </w:t>
      </w:r>
      <w:r w:rsidR="004D6EC2">
        <w:t xml:space="preserve">have </w:t>
      </w:r>
      <w:r w:rsidRPr="00612B83">
        <w:t>a sense of the hierarchy of cost pressures?</w:t>
      </w:r>
    </w:p>
    <w:p w:rsidR="004D6EC2" w:rsidP="00BE5784">
      <w:pPr>
        <w:pStyle w:val="Answer"/>
      </w:pPr>
      <w:sdt>
        <w:sdtPr>
          <w:alias w:val="Witness"/>
          <w:id w:val="-1265142780"/>
          <w:placeholder>
            <w:docPart w:val="12686D58206D4424AFFBE3F11BDEF188"/>
          </w:placeholder>
          <w:richText/>
        </w:sdtPr>
        <w:sdtContent>
          <w:r w:rsidRPr="00217937" w:rsidR="00B30CDA">
            <w:rPr>
              <w:b/>
              <w:i/>
              <w:iCs/>
            </w:rPr>
            <w:t>Dominic Armstrong:</w:t>
          </w:r>
        </w:sdtContent>
      </w:sdt>
      <w:r w:rsidRPr="00612B83" w:rsidR="00B30CDA">
        <w:t xml:space="preserve"> </w:t>
      </w:r>
      <w:r w:rsidRPr="00612B83" w:rsidR="00612B83">
        <w:t>We would not be able to speak as strongly to that, but</w:t>
      </w:r>
      <w:r>
        <w:t xml:space="preserve">, </w:t>
      </w:r>
      <w:r w:rsidRPr="00612B83" w:rsidR="00612B83">
        <w:t>from what we hear from our members across every single sector</w:t>
      </w:r>
      <w:r>
        <w:t xml:space="preserve">, </w:t>
      </w:r>
      <w:r w:rsidRPr="00612B83" w:rsidR="00612B83">
        <w:t xml:space="preserve">energy prices </w:t>
      </w:r>
      <w:r>
        <w:t xml:space="preserve">are </w:t>
      </w:r>
      <w:r w:rsidRPr="00612B83" w:rsidR="00612B83">
        <w:t>one of the biggest pressures on businesses at the moment</w:t>
      </w:r>
      <w:r w:rsidR="00290F48">
        <w:t>,</w:t>
      </w:r>
      <w:r w:rsidRPr="00612B83" w:rsidR="00612B83">
        <w:t xml:space="preserve"> </w:t>
      </w:r>
      <w:r w:rsidR="00290F48">
        <w:t>from</w:t>
      </w:r>
      <w:r w:rsidRPr="00612B83" w:rsidR="00612B83">
        <w:t xml:space="preserve"> large-scale industries</w:t>
      </w:r>
      <w:r>
        <w:t xml:space="preserve">, </w:t>
      </w:r>
      <w:r w:rsidRPr="00612B83" w:rsidR="00612B83">
        <w:t>such as the steel sector</w:t>
      </w:r>
      <w:r>
        <w:t xml:space="preserve">, </w:t>
      </w:r>
      <w:r w:rsidRPr="00612B83" w:rsidR="00612B83">
        <w:t>all the way down to lighter industries</w:t>
      </w:r>
      <w:r w:rsidR="00290F48">
        <w:t xml:space="preserve"> and</w:t>
      </w:r>
      <w:r>
        <w:t xml:space="preserve"> </w:t>
      </w:r>
      <w:r w:rsidRPr="00612B83" w:rsidR="00612B83">
        <w:t>smaller businesses.</w:t>
      </w:r>
    </w:p>
    <w:p w:rsidR="00612B83" w:rsidRPr="00612B83" w:rsidP="00BE5784">
      <w:pPr>
        <w:pStyle w:val="Answer"/>
      </w:pPr>
      <w:r w:rsidRPr="00612B83">
        <w:t>We will touch upon this</w:t>
      </w:r>
      <w:r w:rsidR="00290F48">
        <w:t>,</w:t>
      </w:r>
      <w:r w:rsidRPr="00612B83">
        <w:t xml:space="preserve"> I am sure</w:t>
      </w:r>
      <w:r w:rsidR="00290F48">
        <w:t>,</w:t>
      </w:r>
      <w:r w:rsidRPr="00612B83">
        <w:t xml:space="preserve"> later on in this session, but the buying power of people within the economy to buy from small businesses</w:t>
      </w:r>
      <w:r w:rsidR="0017498E">
        <w:t xml:space="preserve"> and </w:t>
      </w:r>
      <w:r w:rsidR="00290F48">
        <w:t>these kinds of</w:t>
      </w:r>
      <w:r w:rsidR="0017498E">
        <w:t xml:space="preserve"> </w:t>
      </w:r>
      <w:r w:rsidRPr="00612B83">
        <w:t>companies</w:t>
      </w:r>
      <w:r w:rsidR="0017498E">
        <w:t xml:space="preserve"> is </w:t>
      </w:r>
      <w:r w:rsidRPr="00612B83">
        <w:t>restricted due to high utility costs and high energy prices.</w:t>
      </w:r>
      <w:r w:rsidR="0017498E">
        <w:t xml:space="preserve"> </w:t>
      </w:r>
      <w:r w:rsidRPr="00612B83">
        <w:t>You have the pressures on business</w:t>
      </w:r>
      <w:r w:rsidR="00290F48">
        <w:t>es</w:t>
      </w:r>
      <w:r w:rsidRPr="00612B83">
        <w:t xml:space="preserve"> in terms of them paying the costs themselves, but </w:t>
      </w:r>
      <w:r w:rsidR="0017498E">
        <w:t xml:space="preserve">you also have </w:t>
      </w:r>
      <w:r w:rsidRPr="00612B83">
        <w:t xml:space="preserve">the pressure </w:t>
      </w:r>
      <w:r w:rsidR="0017498E">
        <w:t xml:space="preserve">on </w:t>
      </w:r>
      <w:r w:rsidRPr="00612B83">
        <w:t>their consumer base</w:t>
      </w:r>
      <w:r w:rsidR="0017498E">
        <w:t xml:space="preserve">, </w:t>
      </w:r>
      <w:r w:rsidR="002F0820">
        <w:t>with consumers</w:t>
      </w:r>
      <w:r w:rsidR="0017498E">
        <w:t xml:space="preserve"> </w:t>
      </w:r>
      <w:r w:rsidR="002F0820">
        <w:t>un</w:t>
      </w:r>
      <w:r w:rsidRPr="00612B83">
        <w:t xml:space="preserve">able to purchase from them </w:t>
      </w:r>
      <w:r w:rsidR="0017498E">
        <w:t xml:space="preserve">easily </w:t>
      </w:r>
      <w:r w:rsidRPr="00612B83">
        <w:t>because they have their own high utility costs</w:t>
      </w:r>
      <w:r w:rsidR="0017498E">
        <w:t xml:space="preserve">. That is </w:t>
      </w:r>
      <w:r w:rsidRPr="00612B83">
        <w:t>both individual consumers</w:t>
      </w:r>
      <w:r w:rsidR="0017498E">
        <w:t xml:space="preserve"> and</w:t>
      </w:r>
      <w:r w:rsidRPr="00612B83">
        <w:t xml:space="preserve"> other businesses buying business</w:t>
      </w:r>
      <w:r w:rsidR="007F4269">
        <w:t>-</w:t>
      </w:r>
      <w:r w:rsidRPr="00612B83">
        <w:t>to</w:t>
      </w:r>
      <w:r w:rsidR="007F4269">
        <w:t>-</w:t>
      </w:r>
      <w:r w:rsidRPr="00612B83">
        <w:t>business.</w:t>
      </w:r>
    </w:p>
    <w:p w:rsidR="007F4269" w:rsidP="00BE5784">
      <w:pPr>
        <w:pStyle w:val="Question"/>
      </w:pPr>
      <w:sdt>
        <w:sdtPr>
          <w:alias w:val="Member"/>
          <w:tag w:val="&lt;Member mnisId='4938' dodsId='116913'&gt;"/>
          <w:id w:val="-1229998493"/>
          <w:placeholder>
            <w:docPart w:val="7E20270F43F042A7BCDF21E222B7A9AB"/>
          </w:placeholder>
          <w:richText/>
        </w:sdtPr>
        <w:sdtContent>
          <w:r w:rsidRPr="00774735" w:rsidR="00612B83">
            <w:rPr>
              <w:b/>
            </w:rPr>
            <w:t>Chair:</w:t>
          </w:r>
        </w:sdtContent>
      </w:sdt>
      <w:r w:rsidRPr="00612B83" w:rsidR="00612B83">
        <w:t xml:space="preserve"> We have some cost push going on in the supply chains. </w:t>
      </w:r>
    </w:p>
    <w:p w:rsidR="007F4269" w:rsidP="00BE5784">
      <w:pPr>
        <w:pStyle w:val="Answer"/>
      </w:pPr>
      <w:sdt>
        <w:sdtPr>
          <w:alias w:val="Witness"/>
          <w:id w:val="-162403411"/>
          <w:placeholder>
            <w:docPart w:val="865E430C6F56471A9D06088B41195A03"/>
          </w:placeholder>
          <w:richText/>
        </w:sdtPr>
        <w:sdtContent>
          <w:r>
            <w:rPr>
              <w:b/>
              <w:i/>
              <w:iCs/>
            </w:rPr>
            <w:t>Dominic Armstrong:</w:t>
          </w:r>
        </w:sdtContent>
      </w:sdt>
      <w:r w:rsidRPr="00612B83">
        <w:t xml:space="preserve"> </w:t>
      </w:r>
      <w:r w:rsidRPr="00612B83" w:rsidR="00612B83">
        <w:t xml:space="preserve">Yes, essentially. </w:t>
      </w:r>
    </w:p>
    <w:p w:rsidR="00612B83" w:rsidRPr="00612B83" w:rsidP="00BE5784">
      <w:pPr>
        <w:pStyle w:val="Question"/>
      </w:pPr>
      <w:sdt>
        <w:sdtPr>
          <w:alias w:val="Member"/>
          <w:tag w:val="&lt;Member mnisId='4938' dodsId='116913'&gt;"/>
          <w:id w:val="-590551121"/>
          <w:placeholder>
            <w:docPart w:val="32EDEFA5D4DF4125ACAA38412D8D42FA"/>
          </w:placeholder>
          <w:richText/>
        </w:sdtPr>
        <w:sdtContent>
          <w:r w:rsidRPr="00774735" w:rsidR="007F4269">
            <w:rPr>
              <w:b/>
            </w:rPr>
            <w:t>Chair:</w:t>
          </w:r>
        </w:sdtContent>
      </w:sdt>
      <w:r w:rsidRPr="00612B83">
        <w:t xml:space="preserve"> Andrew, you are from the British Independent Retailers Association. What are your members telling you about costs?</w:t>
      </w:r>
    </w:p>
    <w:p w:rsidR="009128C0" w:rsidP="00BE5784">
      <w:pPr>
        <w:pStyle w:val="Answer"/>
      </w:pPr>
      <w:sdt>
        <w:sdtPr>
          <w:alias w:val="Witness"/>
          <w:id w:val="240371022"/>
          <w:placeholder>
            <w:docPart w:val="2CBB3DD350ED46D18F685BD3A507E206"/>
          </w:placeholder>
          <w:richText/>
        </w:sdtPr>
        <w:sdtContent>
          <w:r w:rsidRPr="00217937" w:rsidR="008E0628">
            <w:rPr>
              <w:b/>
              <w:i/>
              <w:iCs/>
            </w:rPr>
            <w:t>Andrew Goodacre:</w:t>
          </w:r>
        </w:sdtContent>
      </w:sdt>
      <w:r>
        <w:t xml:space="preserve"> </w:t>
      </w:r>
      <w:r w:rsidRPr="00612B83" w:rsidR="00612B83">
        <w:t>It is the highest cost base</w:t>
      </w:r>
      <w:r>
        <w:t>. T</w:t>
      </w:r>
      <w:r w:rsidRPr="00612B83" w:rsidR="00612B83">
        <w:t xml:space="preserve">hat translates into retailers working on the lowest profit margins </w:t>
      </w:r>
      <w:r>
        <w:t xml:space="preserve">that </w:t>
      </w:r>
      <w:r w:rsidRPr="00612B83" w:rsidR="00612B83">
        <w:t>they have ever worked on</w:t>
      </w:r>
      <w:r>
        <w:t xml:space="preserve">, </w:t>
      </w:r>
      <w:r w:rsidRPr="00612B83" w:rsidR="00612B83">
        <w:t>in their memory. We represent independent retailers</w:t>
      </w:r>
      <w:r w:rsidR="00F74829">
        <w:t xml:space="preserve"> across the UK,</w:t>
      </w:r>
      <w:r>
        <w:t xml:space="preserve"> such as</w:t>
      </w:r>
      <w:r w:rsidRPr="00612B83" w:rsidR="00612B83">
        <w:t xml:space="preserve"> small pet shop</w:t>
      </w:r>
      <w:r>
        <w:t xml:space="preserve">s or </w:t>
      </w:r>
      <w:r w:rsidRPr="00612B83" w:rsidR="00612B83">
        <w:t xml:space="preserve">independent </w:t>
      </w:r>
      <w:r>
        <w:t>d</w:t>
      </w:r>
      <w:r w:rsidRPr="00612B83" w:rsidR="00612B83">
        <w:t>epartment store</w:t>
      </w:r>
      <w:r>
        <w:t xml:space="preserve">s. </w:t>
      </w:r>
    </w:p>
    <w:p w:rsidR="00612B83" w:rsidRPr="00612B83" w:rsidP="00BE5784">
      <w:pPr>
        <w:pStyle w:val="Answer"/>
      </w:pPr>
      <w:r>
        <w:t>T</w:t>
      </w:r>
      <w:r w:rsidRPr="00612B83">
        <w:t>he cost of energy</w:t>
      </w:r>
      <w:r w:rsidR="00541114">
        <w:t xml:space="preserve"> is </w:t>
      </w:r>
      <w:r w:rsidRPr="00612B83">
        <w:t>not so big for us</w:t>
      </w:r>
      <w:r w:rsidR="00541114">
        <w:t>. S</w:t>
      </w:r>
      <w:r w:rsidRPr="00612B83">
        <w:t xml:space="preserve">ome retailers use more energy than others, depending on what is in their premises. If you have a </w:t>
      </w:r>
      <w:r w:rsidR="00541114">
        <w:t>café</w:t>
      </w:r>
      <w:r w:rsidRPr="00612B83">
        <w:t xml:space="preserve">, you </w:t>
      </w:r>
      <w:r w:rsidR="00541114">
        <w:t xml:space="preserve">are </w:t>
      </w:r>
      <w:r w:rsidRPr="00612B83">
        <w:t xml:space="preserve">probably </w:t>
      </w:r>
      <w:r w:rsidR="00541114">
        <w:t xml:space="preserve">going to use </w:t>
      </w:r>
      <w:r w:rsidRPr="00612B83">
        <w:t>more energy than a clothes shop</w:t>
      </w:r>
      <w:r w:rsidR="007E2E29">
        <w:t>. T</w:t>
      </w:r>
      <w:r w:rsidRPr="00612B83">
        <w:t xml:space="preserve">heir biggest concern has always been around business rates. </w:t>
      </w:r>
      <w:r w:rsidR="00C70281">
        <w:t xml:space="preserve">Those </w:t>
      </w:r>
      <w:r w:rsidRPr="00612B83">
        <w:t xml:space="preserve">went up 140% in April for businesses </w:t>
      </w:r>
      <w:r w:rsidR="009E3729">
        <w:t xml:space="preserve">that </w:t>
      </w:r>
      <w:r w:rsidRPr="00612B83">
        <w:t>lost the benefit of the previous retail hospitality leisure relief.</w:t>
      </w:r>
    </w:p>
    <w:p w:rsidR="002B5189" w:rsidP="00BE5784">
      <w:pPr>
        <w:pStyle w:val="Answer"/>
      </w:pPr>
      <w:r>
        <w:t xml:space="preserve">We </w:t>
      </w:r>
      <w:r w:rsidRPr="00612B83" w:rsidR="00612B83">
        <w:t>will talk about business rates later, but</w:t>
      </w:r>
      <w:r>
        <w:t xml:space="preserve">, </w:t>
      </w:r>
      <w:r w:rsidR="00B77652">
        <w:t xml:space="preserve">under the current proposals, </w:t>
      </w:r>
      <w:r w:rsidRPr="00612B83" w:rsidR="00612B83">
        <w:t>for a medium-sized business that employs more than 10 people</w:t>
      </w:r>
      <w:r w:rsidR="00B52605">
        <w:t xml:space="preserve"> with a </w:t>
      </w:r>
      <w:r w:rsidRPr="00612B83" w:rsidR="00B52605">
        <w:t>rateable value</w:t>
      </w:r>
      <w:r w:rsidR="00B52605">
        <w:t xml:space="preserve"> above £</w:t>
      </w:r>
      <w:r w:rsidRPr="00612B83" w:rsidR="00612B83">
        <w:t xml:space="preserve">51,000, </w:t>
      </w:r>
      <w:r w:rsidR="00B52605">
        <w:t xml:space="preserve">business rates </w:t>
      </w:r>
      <w:r w:rsidRPr="00612B83" w:rsidR="00612B83">
        <w:t>will increase by more than 3</w:t>
      </w:r>
      <w:r>
        <w:t>0</w:t>
      </w:r>
      <w:r w:rsidRPr="00612B83" w:rsidR="00612B83">
        <w:t>0% over two years.</w:t>
      </w:r>
      <w:r>
        <w:t xml:space="preserve"> </w:t>
      </w:r>
      <w:r w:rsidRPr="00612B83" w:rsidR="00612B83">
        <w:t xml:space="preserve">From </w:t>
      </w:r>
      <w:r>
        <w:t>20</w:t>
      </w:r>
      <w:r w:rsidRPr="00612B83" w:rsidR="00612B83">
        <w:t xml:space="preserve">24 to </w:t>
      </w:r>
      <w:r>
        <w:t>20</w:t>
      </w:r>
      <w:r w:rsidRPr="00612B83" w:rsidR="00612B83">
        <w:t xml:space="preserve">26, </w:t>
      </w:r>
      <w:r>
        <w:t xml:space="preserve">it </w:t>
      </w:r>
      <w:r w:rsidRPr="00612B83" w:rsidR="00612B83">
        <w:t xml:space="preserve">will have increased </w:t>
      </w:r>
      <w:r>
        <w:t xml:space="preserve">330%, </w:t>
      </w:r>
      <w:r w:rsidRPr="00612B83" w:rsidR="00612B83">
        <w:t>based on the current proposals.</w:t>
      </w:r>
    </w:p>
    <w:p w:rsidR="00E845B6" w:rsidP="00BE5784">
      <w:pPr>
        <w:pStyle w:val="Answer"/>
      </w:pPr>
      <w:r>
        <w:t>T</w:t>
      </w:r>
      <w:r w:rsidRPr="00612B83" w:rsidR="00612B83">
        <w:t>hese are property businesses</w:t>
      </w:r>
      <w:r w:rsidR="009D601C">
        <w:t xml:space="preserve">. They </w:t>
      </w:r>
      <w:r w:rsidRPr="00612B83" w:rsidR="00612B83">
        <w:t xml:space="preserve">cannot avoid business rates. Most of them are above </w:t>
      </w:r>
      <w:r w:rsidR="00936E26">
        <w:t>£</w:t>
      </w:r>
      <w:r w:rsidRPr="00612B83" w:rsidR="00612B83">
        <w:t>15,000</w:t>
      </w:r>
      <w:r w:rsidR="00936E26">
        <w:t xml:space="preserve">; </w:t>
      </w:r>
      <w:r w:rsidRPr="00612B83" w:rsidR="00612B83">
        <w:t>they do not qualify for small business rates relief. They will employ people</w:t>
      </w:r>
      <w:r w:rsidR="009C62DB">
        <w:t>, so</w:t>
      </w:r>
      <w:r w:rsidRPr="00612B83" w:rsidR="00612B83">
        <w:t xml:space="preserve"> labour costs kick in. This year, it is not so much </w:t>
      </w:r>
      <w:r w:rsidR="00AA4CD8">
        <w:t xml:space="preserve">the </w:t>
      </w:r>
      <w:r w:rsidRPr="00612B83" w:rsidR="00612B83">
        <w:t>increase in NIC contribution</w:t>
      </w:r>
      <w:r w:rsidR="00AA4CD8">
        <w:t xml:space="preserve">s; </w:t>
      </w:r>
      <w:r w:rsidRPr="00612B83" w:rsidR="00612B83">
        <w:t xml:space="preserve">it is </w:t>
      </w:r>
      <w:r w:rsidR="00AA4CD8">
        <w:t xml:space="preserve">the </w:t>
      </w:r>
      <w:r w:rsidRPr="00612B83" w:rsidR="00612B83">
        <w:t>reduction o</w:t>
      </w:r>
      <w:r w:rsidR="001938FB">
        <w:t>f</w:t>
      </w:r>
      <w:r w:rsidRPr="00612B83" w:rsidR="00612B83">
        <w:t xml:space="preserve"> the threshold at which it is payable.</w:t>
      </w:r>
      <w:r w:rsidR="00D820B1">
        <w:t xml:space="preserve"> </w:t>
      </w:r>
      <w:r w:rsidRPr="00612B83" w:rsidR="00612B83">
        <w:t xml:space="preserve">The </w:t>
      </w:r>
      <w:r w:rsidR="00AA4CD8">
        <w:t>£</w:t>
      </w:r>
      <w:r w:rsidRPr="00612B83" w:rsidR="00612B83">
        <w:t>5,000 threshold means</w:t>
      </w:r>
      <w:r w:rsidR="00AA4CD8">
        <w:t xml:space="preserve"> </w:t>
      </w:r>
      <w:r w:rsidRPr="00612B83" w:rsidR="00612B83">
        <w:t>that part-time</w:t>
      </w:r>
      <w:r w:rsidR="001938FB">
        <w:t>rs</w:t>
      </w:r>
      <w:r w:rsidRPr="00612B83" w:rsidR="00612B83">
        <w:t xml:space="preserve"> suddenly bec</w:t>
      </w:r>
      <w:r w:rsidR="001938FB">
        <w:t>a</w:t>
      </w:r>
      <w:r w:rsidRPr="00612B83" w:rsidR="00612B83">
        <w:t>me a real issue.</w:t>
      </w:r>
      <w:r>
        <w:t xml:space="preserve"> </w:t>
      </w:r>
      <w:r w:rsidRPr="00612B83" w:rsidR="00612B83">
        <w:t xml:space="preserve">In the independent market, you </w:t>
      </w:r>
      <w:r>
        <w:t xml:space="preserve">are more likely to </w:t>
      </w:r>
      <w:r w:rsidRPr="00612B83" w:rsidR="00612B83">
        <w:t>employ part-timers.</w:t>
      </w:r>
    </w:p>
    <w:p w:rsidR="00612B83" w:rsidRPr="00612B83" w:rsidP="00BE5784">
      <w:pPr>
        <w:pStyle w:val="Answer"/>
      </w:pPr>
      <w:r>
        <w:t>L</w:t>
      </w:r>
      <w:r w:rsidRPr="00612B83">
        <w:t xml:space="preserve">ocal </w:t>
      </w:r>
      <w:r w:rsidRPr="00612B83">
        <w:t xml:space="preserve">people </w:t>
      </w:r>
      <w:r w:rsidR="00D820B1">
        <w:t xml:space="preserve">who do not want </w:t>
      </w:r>
      <w:r w:rsidRPr="00612B83">
        <w:t>to travel into work</w:t>
      </w:r>
      <w:r w:rsidR="00D820B1">
        <w:t xml:space="preserve"> or work </w:t>
      </w:r>
      <w:r w:rsidRPr="00612B83">
        <w:t>full</w:t>
      </w:r>
      <w:r w:rsidR="005E191F">
        <w:t xml:space="preserve"> </w:t>
      </w:r>
      <w:r w:rsidRPr="00612B83">
        <w:t>time</w:t>
      </w:r>
      <w:r>
        <w:t>,</w:t>
      </w:r>
      <w:r w:rsidR="00E31577">
        <w:t xml:space="preserve"> but </w:t>
      </w:r>
      <w:r w:rsidR="00D820B1">
        <w:t xml:space="preserve">want to </w:t>
      </w:r>
      <w:r w:rsidRPr="00612B83">
        <w:t>work part</w:t>
      </w:r>
      <w:r w:rsidR="005E191F">
        <w:t xml:space="preserve"> </w:t>
      </w:r>
      <w:r w:rsidRPr="00612B83">
        <w:t>time in a local shop</w:t>
      </w:r>
      <w:r>
        <w:t>,</w:t>
      </w:r>
      <w:r w:rsidRPr="00612B83">
        <w:t xml:space="preserve"> suddenly qualify for national </w:t>
      </w:r>
      <w:r w:rsidRPr="00612B83">
        <w:t xml:space="preserve">insurance payments by the employer because of that </w:t>
      </w:r>
      <w:r w:rsidR="00E31577">
        <w:t>£</w:t>
      </w:r>
      <w:r w:rsidRPr="00612B83">
        <w:t>5,000 threshold.</w:t>
      </w:r>
      <w:r w:rsidRPr="00213C72" w:rsidR="00213C72">
        <w:t xml:space="preserve"> </w:t>
      </w:r>
      <w:r w:rsidRPr="00612B83" w:rsidR="00213C72">
        <w:t>You only need eight hours a week.</w:t>
      </w:r>
    </w:p>
    <w:p w:rsidR="00612B83" w:rsidRPr="00612B83" w:rsidP="00BE5784">
      <w:pPr>
        <w:pStyle w:val="Question"/>
      </w:pPr>
      <w:sdt>
        <w:sdtPr>
          <w:alias w:val="Member"/>
          <w:tag w:val="&lt;Member mnisId='4938' dodsId='116913'&gt;"/>
          <w:id w:val="716939651"/>
          <w:placeholder>
            <w:docPart w:val="1D041BFF5E3D4A4F8F5782793DEB3C41"/>
          </w:placeholder>
          <w:richText/>
        </w:sdtPr>
        <w:sdtContent>
          <w:r w:rsidRPr="00774735">
            <w:rPr>
              <w:b/>
            </w:rPr>
            <w:t>Chair:</w:t>
          </w:r>
        </w:sdtContent>
      </w:sdt>
      <w:r w:rsidRPr="00612B83">
        <w:t xml:space="preserve"> When we listen to the evidence across this panel, it sounds like everything.</w:t>
      </w:r>
    </w:p>
    <w:p w:rsidR="00612B83" w:rsidRPr="00612B83" w:rsidP="00BE5784">
      <w:pPr>
        <w:pStyle w:val="Answer"/>
      </w:pPr>
      <w:sdt>
        <w:sdtPr>
          <w:alias w:val="Witness"/>
          <w:id w:val="-145595597"/>
          <w:placeholder>
            <w:docPart w:val="AC713C3E05B649AE8E4D1101831C85FF"/>
          </w:placeholder>
          <w:richText/>
        </w:sdtPr>
        <w:sdtContent>
          <w:r w:rsidRPr="00217937" w:rsidR="008E0628">
            <w:rPr>
              <w:b/>
              <w:i/>
              <w:iCs/>
            </w:rPr>
            <w:t>Andrew Goodacre:</w:t>
          </w:r>
        </w:sdtContent>
      </w:sdt>
      <w:r w:rsidRPr="00612B83" w:rsidR="008E0628">
        <w:t xml:space="preserve"> </w:t>
      </w:r>
      <w:r w:rsidRPr="00612B83">
        <w:t xml:space="preserve">It is hard. Part of it is </w:t>
      </w:r>
      <w:r w:rsidR="00213C72">
        <w:t xml:space="preserve">about </w:t>
      </w:r>
      <w:r w:rsidRPr="00612B83">
        <w:t xml:space="preserve">external factors. </w:t>
      </w:r>
      <w:r w:rsidR="00213C72">
        <w:t>E</w:t>
      </w:r>
      <w:r w:rsidRPr="00612B83">
        <w:t>nergy went up because Russia invaded Ukraine.</w:t>
      </w:r>
    </w:p>
    <w:p w:rsidR="00612B83" w:rsidRPr="00612B83" w:rsidP="00BE5784">
      <w:pPr>
        <w:pStyle w:val="Question"/>
        <w:numPr>
          <w:ilvl w:val="0"/>
          <w:numId w:val="0"/>
        </w:numPr>
        <w:ind w:left="794"/>
      </w:pPr>
      <w:sdt>
        <w:sdtPr>
          <w:alias w:val="Member"/>
          <w:tag w:val="&lt;Member mnisId='4938' dodsId='116913'&gt;"/>
          <w:id w:val="1401103700"/>
          <w:placeholder>
            <w:docPart w:val="4A5AD1B2DD5146A986C1BA0925A5E21A"/>
          </w:placeholder>
          <w:richText/>
        </w:sdtPr>
        <w:sdtContent>
          <w:r w:rsidRPr="00774735">
            <w:rPr>
              <w:b/>
            </w:rPr>
            <w:t>Chair:</w:t>
          </w:r>
        </w:sdtContent>
      </w:sdt>
      <w:r w:rsidRPr="00612B83">
        <w:t xml:space="preserve"> Coffee prices have gone up.</w:t>
      </w:r>
      <w:r w:rsidR="00242BB6">
        <w:t xml:space="preserve"> </w:t>
      </w:r>
    </w:p>
    <w:p w:rsidR="00612B83" w:rsidRPr="00612B83" w:rsidP="00BE5784">
      <w:pPr>
        <w:pStyle w:val="Answer"/>
      </w:pPr>
      <w:sdt>
        <w:sdtPr>
          <w:alias w:val="Witness"/>
          <w:id w:val="-1858331901"/>
          <w:placeholder>
            <w:docPart w:val="5EDEE26309914737AB8ACCC12C284B1D"/>
          </w:placeholder>
          <w:richText/>
        </w:sdtPr>
        <w:sdtContent>
          <w:r w:rsidRPr="00217937" w:rsidR="008E0628">
            <w:rPr>
              <w:b/>
              <w:i/>
              <w:iCs/>
            </w:rPr>
            <w:t>Andrew Goodacre:</w:t>
          </w:r>
        </w:sdtContent>
      </w:sdt>
      <w:r w:rsidRPr="00612B83" w:rsidR="008E0628">
        <w:t xml:space="preserve"> </w:t>
      </w:r>
      <w:r w:rsidRPr="00612B83">
        <w:t>Coffee prices have gone up. The supply chain comes in</w:t>
      </w:r>
      <w:r w:rsidR="00DB6941">
        <w:t xml:space="preserve"> here. </w:t>
      </w:r>
      <w:r w:rsidR="00242BB6">
        <w:t>U</w:t>
      </w:r>
      <w:r w:rsidRPr="00612B83">
        <w:t>nfortunately for businesses</w:t>
      </w:r>
      <w:r w:rsidR="00DB6941">
        <w:t xml:space="preserve"> that are </w:t>
      </w:r>
      <w:r w:rsidRPr="00612B83">
        <w:t xml:space="preserve">buying in stock for resale, the producers of </w:t>
      </w:r>
      <w:r w:rsidR="001938FB">
        <w:t>that</w:t>
      </w:r>
      <w:r w:rsidR="00DB6941">
        <w:t xml:space="preserve"> </w:t>
      </w:r>
      <w:r w:rsidRPr="00612B83">
        <w:t>stock have seen the same increases that my members have seen, probably more so because they are producers with higher energy costs. They just pass it straight down the chain.</w:t>
      </w:r>
    </w:p>
    <w:p w:rsidR="00612B83" w:rsidRPr="00612B83" w:rsidP="00BE5784">
      <w:pPr>
        <w:pStyle w:val="Question"/>
      </w:pPr>
      <w:sdt>
        <w:sdtPr>
          <w:alias w:val="Member"/>
          <w:tag w:val="&lt;Member mnisId='4938' dodsId='116913'&gt;"/>
          <w:id w:val="2134596231"/>
          <w:placeholder>
            <w:docPart w:val="EFFC9F00752844A69E81CFD9B7EE7931"/>
          </w:placeholder>
          <w:richText/>
        </w:sdtPr>
        <w:sdtContent>
          <w:r w:rsidRPr="00774735">
            <w:rPr>
              <w:b/>
            </w:rPr>
            <w:t>Chair:</w:t>
          </w:r>
        </w:sdtContent>
      </w:sdt>
      <w:r w:rsidRPr="00612B83">
        <w:t xml:space="preserve"> </w:t>
      </w:r>
      <w:r w:rsidR="00667C04">
        <w:t>T</w:t>
      </w:r>
      <w:r w:rsidRPr="00612B83">
        <w:t xml:space="preserve">he net result is </w:t>
      </w:r>
      <w:r w:rsidR="00667C04">
        <w:t xml:space="preserve">that, in </w:t>
      </w:r>
      <w:r w:rsidRPr="00612B83">
        <w:t>your judgment</w:t>
      </w:r>
      <w:r w:rsidR="00667C04">
        <w:t xml:space="preserve">, </w:t>
      </w:r>
      <w:r w:rsidRPr="00612B83">
        <w:t>your members are operating on the tightest margins in living memory.</w:t>
      </w:r>
    </w:p>
    <w:p w:rsidR="00612B83" w:rsidRPr="00612B83" w:rsidP="00BE5784">
      <w:pPr>
        <w:pStyle w:val="Answer"/>
      </w:pPr>
      <w:sdt>
        <w:sdtPr>
          <w:alias w:val="Witness"/>
          <w:id w:val="-138343563"/>
          <w:placeholder>
            <w:docPart w:val="7AB8303615304C39B0855A729B7FF502"/>
          </w:placeholder>
          <w:richText/>
        </w:sdtPr>
        <w:sdtContent>
          <w:r w:rsidRPr="00217937" w:rsidR="008E0628">
            <w:rPr>
              <w:b/>
              <w:i/>
              <w:iCs/>
            </w:rPr>
            <w:t>Andrew Goodacre:</w:t>
          </w:r>
        </w:sdtContent>
      </w:sdt>
      <w:r w:rsidRPr="00612B83" w:rsidR="008E0628">
        <w:t xml:space="preserve"> </w:t>
      </w:r>
      <w:r w:rsidR="00186FAD">
        <w:t>Yes. T</w:t>
      </w:r>
      <w:r w:rsidRPr="00612B83">
        <w:t>hey are not able to pass it on. Consumer spending confidence is low. Consumer spending is fragile. An independent retailer already does not compete on price. We are not competing with Tesco, Aldi</w:t>
      </w:r>
      <w:r w:rsidR="001938FB">
        <w:t xml:space="preserve"> and the like,</w:t>
      </w:r>
      <w:r w:rsidRPr="00612B83">
        <w:t xml:space="preserve"> or Primark in the fashion world and so on. They do a great job of what they are doing. You are competing on service</w:t>
      </w:r>
      <w:r w:rsidR="002838E9">
        <w:t xml:space="preserve">, </w:t>
      </w:r>
      <w:r w:rsidRPr="00612B83">
        <w:t>locality</w:t>
      </w:r>
      <w:r w:rsidR="002838E9">
        <w:t xml:space="preserve"> and</w:t>
      </w:r>
      <w:r w:rsidRPr="00612B83">
        <w:t xml:space="preserve"> community loyalty</w:t>
      </w:r>
      <w:r w:rsidR="002838E9">
        <w:t xml:space="preserve">. That </w:t>
      </w:r>
      <w:r w:rsidRPr="00612B83">
        <w:t xml:space="preserve">is great, but </w:t>
      </w:r>
      <w:r w:rsidR="00B73706">
        <w:t xml:space="preserve">people </w:t>
      </w:r>
      <w:r w:rsidRPr="00612B83">
        <w:t>can afford</w:t>
      </w:r>
      <w:r w:rsidR="00B73706">
        <w:t xml:space="preserve"> </w:t>
      </w:r>
      <w:r w:rsidR="001938FB">
        <w:t xml:space="preserve">only </w:t>
      </w:r>
      <w:r w:rsidR="00B73706">
        <w:t>so much</w:t>
      </w:r>
      <w:r w:rsidRPr="00612B83">
        <w:t>.</w:t>
      </w:r>
    </w:p>
    <w:p w:rsidR="00612B83" w:rsidRPr="00612B83" w:rsidP="00BE5784">
      <w:pPr>
        <w:pStyle w:val="Question"/>
      </w:pPr>
      <w:sdt>
        <w:sdtPr>
          <w:alias w:val="Member"/>
          <w:tag w:val="&lt;Member mnisId='4938' dodsId='116913'&gt;"/>
          <w:id w:val="1852147110"/>
          <w:placeholder>
            <w:docPart w:val="CF2942F968F04FD6AC8710332443F34F"/>
          </w:placeholder>
          <w:richText/>
        </w:sdtPr>
        <w:sdtContent>
          <w:r w:rsidRPr="00774735">
            <w:rPr>
              <w:b/>
            </w:rPr>
            <w:t>Chair:</w:t>
          </w:r>
        </w:sdtContent>
      </w:sdt>
      <w:r w:rsidRPr="00612B83">
        <w:t xml:space="preserve"> We have heard businesses tell us, </w:t>
      </w:r>
      <w:r w:rsidR="00883874">
        <w:t>“</w:t>
      </w:r>
      <w:r w:rsidRPr="00612B83">
        <w:t>I just can</w:t>
      </w:r>
      <w:r w:rsidR="00E45D11">
        <w:t>’</w:t>
      </w:r>
      <w:r w:rsidRPr="00612B83">
        <w:t xml:space="preserve">t charge </w:t>
      </w:r>
      <w:r w:rsidR="001938FB">
        <w:t>five quid</w:t>
      </w:r>
      <w:r w:rsidR="00883874">
        <w:t xml:space="preserve"> </w:t>
      </w:r>
      <w:r w:rsidRPr="00612B83">
        <w:t>for a flat white. I can</w:t>
      </w:r>
      <w:r w:rsidR="00E45D11">
        <w:t>’</w:t>
      </w:r>
      <w:r w:rsidRPr="00612B83">
        <w:t xml:space="preserve">t charge 10 </w:t>
      </w:r>
      <w:r w:rsidR="001938FB">
        <w:t xml:space="preserve">quid </w:t>
      </w:r>
      <w:r w:rsidRPr="00612B83">
        <w:t>for a pint. I am at the limit of what I can charge</w:t>
      </w:r>
      <w:r w:rsidR="00883874">
        <w:t xml:space="preserve">”. </w:t>
      </w:r>
    </w:p>
    <w:p w:rsidR="00612B83" w:rsidRPr="00612B83" w:rsidP="00BE5784">
      <w:pPr>
        <w:pStyle w:val="Answer"/>
      </w:pPr>
      <w:sdt>
        <w:sdtPr>
          <w:alias w:val="Witness"/>
          <w:id w:val="-1165396181"/>
          <w:placeholder>
            <w:docPart w:val="CAF4DEA1E83044C39E782D29AA82F9B5"/>
          </w:placeholder>
          <w:richText/>
        </w:sdtPr>
        <w:sdtContent>
          <w:r w:rsidRPr="00217937" w:rsidR="008E0628">
            <w:rPr>
              <w:b/>
              <w:i/>
              <w:iCs/>
            </w:rPr>
            <w:t>Andrew Goodacre:</w:t>
          </w:r>
        </w:sdtContent>
      </w:sdt>
      <w:r w:rsidRPr="00612B83" w:rsidR="008E0628">
        <w:t xml:space="preserve"> </w:t>
      </w:r>
      <w:r w:rsidRPr="00612B83" w:rsidR="00E45D11">
        <w:t xml:space="preserve">No </w:t>
      </w:r>
      <w:r w:rsidRPr="00612B83">
        <w:t>matter what product you choose</w:t>
      </w:r>
      <w:r w:rsidR="00883874">
        <w:t xml:space="preserve">, whether it is </w:t>
      </w:r>
      <w:r w:rsidRPr="00612B83">
        <w:t>hospitality</w:t>
      </w:r>
      <w:r w:rsidR="00883874">
        <w:t xml:space="preserve"> or </w:t>
      </w:r>
      <w:r w:rsidRPr="00612B83">
        <w:t>retail, people know what their known value is</w:t>
      </w:r>
      <w:r w:rsidR="00883874">
        <w:t xml:space="preserve"> for that item</w:t>
      </w:r>
      <w:r w:rsidRPr="00612B83">
        <w:t>. It used to be a pint of milk</w:t>
      </w:r>
      <w:r w:rsidR="00BC6C85">
        <w:t>. Y</w:t>
      </w:r>
      <w:r w:rsidRPr="00612B83">
        <w:t xml:space="preserve">ou would not pay more than </w:t>
      </w:r>
      <w:r w:rsidR="00BC6C85">
        <w:t xml:space="preserve">£2 </w:t>
      </w:r>
      <w:r w:rsidRPr="00612B83">
        <w:t xml:space="preserve">for </w:t>
      </w:r>
      <w:r w:rsidR="00C33803">
        <w:t>a</w:t>
      </w:r>
      <w:r w:rsidRPr="00612B83">
        <w:t xml:space="preserve"> pint of milk and </w:t>
      </w:r>
      <w:r w:rsidR="00C33803">
        <w:t xml:space="preserve">you </w:t>
      </w:r>
      <w:r w:rsidRPr="00612B83">
        <w:t>probably still would not. You do not like paying more than £7 a pint. You do not like paying more than £150 for a suit. It is really hard to get people to go above what they believe that they should be paying or can afford.</w:t>
      </w:r>
    </w:p>
    <w:p w:rsidR="00612B83" w:rsidRPr="00612B83" w:rsidP="00BE5784">
      <w:pPr>
        <w:pStyle w:val="Question"/>
      </w:pPr>
      <w:sdt>
        <w:sdtPr>
          <w:alias w:val="Member"/>
          <w:tag w:val="&lt;Member mnisId='4938' dodsId='116913'&gt;"/>
          <w:id w:val="1236125236"/>
          <w:placeholder>
            <w:docPart w:val="CF5D5A8BC38B4AFDBA18DFF1C3B37B4D"/>
          </w:placeholder>
          <w:richText/>
        </w:sdtPr>
        <w:sdtContent>
          <w:r w:rsidRPr="00774735">
            <w:rPr>
              <w:b/>
            </w:rPr>
            <w:t>Chair:</w:t>
          </w:r>
        </w:sdtContent>
      </w:sdt>
      <w:r w:rsidRPr="00612B83">
        <w:t xml:space="preserve"> We have hit the maximum pain point for consumers now, and therefore margins just take the</w:t>
      </w:r>
      <w:r w:rsidR="00F4544D">
        <w:t xml:space="preserve"> </w:t>
      </w:r>
      <w:r w:rsidR="00E45D11">
        <w:t>strain</w:t>
      </w:r>
      <w:r w:rsidRPr="00612B83">
        <w:t>.</w:t>
      </w:r>
    </w:p>
    <w:p w:rsidR="00612B83" w:rsidRPr="00612B83" w:rsidP="00BE5784">
      <w:pPr>
        <w:pStyle w:val="Answer"/>
      </w:pPr>
      <w:sdt>
        <w:sdtPr>
          <w:alias w:val="Witness"/>
          <w:id w:val="863721863"/>
          <w:placeholder>
            <w:docPart w:val="24B06E8DEC414FDD8D85FFC78A2F7D8B"/>
          </w:placeholder>
          <w:richText/>
        </w:sdtPr>
        <w:sdtContent>
          <w:r w:rsidRPr="00217937" w:rsidR="008E0628">
            <w:rPr>
              <w:b/>
              <w:i/>
              <w:iCs/>
            </w:rPr>
            <w:t>Andrew Goodacre:</w:t>
          </w:r>
        </w:sdtContent>
      </w:sdt>
      <w:r w:rsidRPr="00612B83" w:rsidR="008E0628">
        <w:t xml:space="preserve"> </w:t>
      </w:r>
      <w:r w:rsidRPr="00612B83">
        <w:t xml:space="preserve">They have to </w:t>
      </w:r>
      <w:r w:rsidR="00F4544D">
        <w:t xml:space="preserve">take the </w:t>
      </w:r>
      <w:r w:rsidRPr="00612B83">
        <w:t xml:space="preserve">hit </w:t>
      </w:r>
      <w:r w:rsidR="00F4544D">
        <w:t xml:space="preserve">on </w:t>
      </w:r>
      <w:r w:rsidRPr="00612B83">
        <w:t xml:space="preserve">the margin. They </w:t>
      </w:r>
      <w:r w:rsidR="00F4544D">
        <w:t xml:space="preserve">are trying </w:t>
      </w:r>
      <w:r w:rsidRPr="00612B83">
        <w:t xml:space="preserve">to save costs. They are not recruiting at the moment. They are trying to run more efficiently. They are changing their hours. The larger ones are looking at some element of automation </w:t>
      </w:r>
      <w:r w:rsidR="00F4544D">
        <w:t xml:space="preserve">or </w:t>
      </w:r>
      <w:r w:rsidRPr="00612B83">
        <w:t xml:space="preserve">AI to help them administer the business </w:t>
      </w:r>
      <w:r w:rsidR="003944A1">
        <w:t>more easily</w:t>
      </w:r>
      <w:r w:rsidRPr="00612B83">
        <w:t>, but what they can do on that side</w:t>
      </w:r>
      <w:r w:rsidR="003944A1">
        <w:t xml:space="preserve"> is limited</w:t>
      </w:r>
      <w:r w:rsidRPr="00612B83">
        <w:t>, in fairness.</w:t>
      </w:r>
    </w:p>
    <w:p w:rsidR="00370007" w:rsidP="00BE5784">
      <w:pPr>
        <w:pStyle w:val="Question"/>
      </w:pPr>
      <w:sdt>
        <w:sdtPr>
          <w:alias w:val="Member"/>
          <w:tag w:val="&lt;Member mnisId='5331' dodsId='173193'&gt;"/>
          <w:id w:val="1700656564"/>
          <w:placeholder>
            <w:docPart w:val="09C7AB5532B44360A0C912E9A0C188FA"/>
          </w:placeholder>
          <w:richText/>
        </w:sdtPr>
        <w:sdtContent>
          <w:r w:rsidRPr="009622E3" w:rsidR="00697239">
            <w:rPr>
              <w:b/>
            </w:rPr>
            <w:t>Rosie Wrighting:</w:t>
          </w:r>
        </w:sdtContent>
      </w:sdt>
      <w:r w:rsidRPr="00612B83" w:rsidR="00697239">
        <w:t xml:space="preserve"> </w:t>
      </w:r>
      <w:r w:rsidR="00377825">
        <w:t>W</w:t>
      </w:r>
      <w:r w:rsidRPr="00612B83" w:rsidR="00612B83">
        <w:t>e have heard from businesses</w:t>
      </w:r>
      <w:r w:rsidR="00697239">
        <w:t>—</w:t>
      </w:r>
      <w:r w:rsidRPr="00612B83" w:rsidR="00612B83">
        <w:t xml:space="preserve">I have definitely heard </w:t>
      </w:r>
      <w:r w:rsidR="00EE51F6">
        <w:t xml:space="preserve">this </w:t>
      </w:r>
      <w:r w:rsidRPr="00612B83" w:rsidR="00612B83">
        <w:t xml:space="preserve">from businesses in </w:t>
      </w:r>
      <w:r w:rsidR="00EE51F6">
        <w:t xml:space="preserve">my constituency, </w:t>
      </w:r>
      <w:r w:rsidRPr="00612B83" w:rsidR="00612B83">
        <w:t xml:space="preserve">Kettering </w:t>
      </w:r>
      <w:r w:rsidR="0050770B">
        <w:t>in</w:t>
      </w:r>
      <w:r w:rsidRPr="00612B83" w:rsidR="00612B83">
        <w:t xml:space="preserve"> Northamptonshire</w:t>
      </w:r>
      <w:r w:rsidR="00EE51F6">
        <w:t>—</w:t>
      </w:r>
      <w:r w:rsidR="00377825">
        <w:t xml:space="preserve">that </w:t>
      </w:r>
      <w:r w:rsidR="0085576F">
        <w:t xml:space="preserve">business rates are </w:t>
      </w:r>
      <w:r w:rsidR="00377825">
        <w:t>a</w:t>
      </w:r>
      <w:r w:rsidRPr="00612B83" w:rsidR="00377825">
        <w:t>nother barrier to growth</w:t>
      </w:r>
      <w:r w:rsidRPr="00612B83" w:rsidR="00612B83">
        <w:t xml:space="preserve">. Do </w:t>
      </w:r>
      <w:r w:rsidRPr="00612B83" w:rsidR="00612B83">
        <w:t xml:space="preserve">you hear from your members that business rates are a significant barrier? </w:t>
      </w:r>
    </w:p>
    <w:p w:rsidR="00370007" w:rsidP="00BE5784">
      <w:pPr>
        <w:pStyle w:val="Answer"/>
      </w:pPr>
      <w:sdt>
        <w:sdtPr>
          <w:alias w:val="Witness"/>
          <w:id w:val="1003473652"/>
          <w:placeholder>
            <w:docPart w:val="A1F5DFC5F79647429F4AFA2D38F8CDB3"/>
          </w:placeholder>
          <w:richText/>
        </w:sdtPr>
        <w:sdtContent>
          <w:r>
            <w:rPr>
              <w:b/>
              <w:i/>
              <w:iCs/>
            </w:rPr>
            <w:t>Andrew Goodacre:</w:t>
          </w:r>
        </w:sdtContent>
      </w:sdt>
      <w:r>
        <w:t xml:space="preserve"> Yes.</w:t>
      </w:r>
    </w:p>
    <w:p w:rsidR="00612B83" w:rsidRPr="00612B83" w:rsidP="00BE5784">
      <w:pPr>
        <w:pStyle w:val="Question"/>
      </w:pPr>
      <w:sdt>
        <w:sdtPr>
          <w:alias w:val="Member"/>
          <w:tag w:val="&lt;Member mnisId='5331' dodsId='173193'&gt;"/>
          <w:id w:val="-966427728"/>
          <w:placeholder>
            <w:docPart w:val="35D676D0787A4A57B610FC1B9DB31F95"/>
          </w:placeholder>
          <w:richText/>
        </w:sdtPr>
        <w:sdtContent>
          <w:r w:rsidR="00370007">
            <w:rPr>
              <w:b/>
            </w:rPr>
            <w:t>Rosie Wrighting:</w:t>
          </w:r>
        </w:sdtContent>
      </w:sdt>
      <w:r w:rsidR="00370007">
        <w:t xml:space="preserve"> </w:t>
      </w:r>
      <w:r w:rsidR="0094174D">
        <w:t>M</w:t>
      </w:r>
      <w:r w:rsidRPr="00612B83">
        <w:t xml:space="preserve">ore specifically, the new reforms that were announced </w:t>
      </w:r>
      <w:r w:rsidR="006315BA">
        <w:t xml:space="preserve">apply </w:t>
      </w:r>
      <w:r w:rsidRPr="00612B83">
        <w:t xml:space="preserve">higher multipliers </w:t>
      </w:r>
      <w:r w:rsidR="006315BA">
        <w:t xml:space="preserve">to </w:t>
      </w:r>
      <w:r w:rsidRPr="00612B83">
        <w:t>larger properties</w:t>
      </w:r>
      <w:r w:rsidR="000F2EEC">
        <w:t>. D</w:t>
      </w:r>
      <w:r w:rsidRPr="00612B83">
        <w:t xml:space="preserve">o your businesses believe </w:t>
      </w:r>
      <w:r w:rsidR="00591524">
        <w:t xml:space="preserve">that </w:t>
      </w:r>
      <w:r w:rsidRPr="00612B83">
        <w:t xml:space="preserve">this </w:t>
      </w:r>
      <w:r w:rsidR="0062185E">
        <w:t xml:space="preserve">will start </w:t>
      </w:r>
      <w:r w:rsidRPr="00612B83">
        <w:t>to level the playing field or is there still a way to go?</w:t>
      </w:r>
    </w:p>
    <w:p w:rsidR="00612B83" w:rsidRPr="00612B83" w:rsidP="00BE5784">
      <w:pPr>
        <w:pStyle w:val="Answer"/>
      </w:pPr>
      <w:sdt>
        <w:sdtPr>
          <w:alias w:val="Witness"/>
          <w:id w:val="1262799380"/>
          <w:placeholder>
            <w:docPart w:val="11FBA0504E6A48BAB0094E611F6D8E60"/>
          </w:placeholder>
          <w:richText/>
        </w:sdtPr>
        <w:sdtContent>
          <w:r w:rsidRPr="00217937" w:rsidR="008E0628">
            <w:rPr>
              <w:b/>
              <w:i/>
              <w:iCs/>
            </w:rPr>
            <w:t>Andrew Goodacre:</w:t>
          </w:r>
        </w:sdtContent>
      </w:sdt>
      <w:r w:rsidRPr="00612B83" w:rsidR="008E0628">
        <w:t xml:space="preserve"> </w:t>
      </w:r>
      <w:r w:rsidRPr="00612B83">
        <w:t>In principle, it is a start. The challenge is</w:t>
      </w:r>
      <w:r w:rsidR="0050770B">
        <w:t xml:space="preserve"> that not many of </w:t>
      </w:r>
      <w:r w:rsidRPr="00612B83">
        <w:t xml:space="preserve">our members will be above £500,000. </w:t>
      </w:r>
      <w:r w:rsidR="009D5CB0">
        <w:t xml:space="preserve">As I said, </w:t>
      </w:r>
      <w:r w:rsidRPr="00612B83">
        <w:t>if you are above £51,000 next year, you have a sizable increase coming compared to what you were paying two years ago. It is another big increase on top of what just happened.</w:t>
      </w:r>
    </w:p>
    <w:p w:rsidR="00C55238" w:rsidP="00BE5784">
      <w:pPr>
        <w:pStyle w:val="Answer"/>
      </w:pPr>
      <w:r w:rsidRPr="00612B83">
        <w:t>In a way, the Treasury is balancing the books by adding an extra on the larger sites, irrespective of what those sites are, to give a discount lower down</w:t>
      </w:r>
      <w:r w:rsidR="0062515F">
        <w:t xml:space="preserve">, but </w:t>
      </w:r>
      <w:r w:rsidRPr="00612B83">
        <w:t>that discount is less than what people were receiving two years ago</w:t>
      </w:r>
      <w:r w:rsidR="007B1C8B">
        <w:t>. I</w:t>
      </w:r>
      <w:r w:rsidRPr="00612B83">
        <w:t>f you are running your own business, it looks like a failure</w:t>
      </w:r>
      <w:r w:rsidR="00E45D11">
        <w:t>.</w:t>
      </w:r>
      <w:r w:rsidR="00D35D66">
        <w:t xml:space="preserve"> </w:t>
      </w:r>
      <w:r w:rsidR="00E45D11">
        <w:t xml:space="preserve">It </w:t>
      </w:r>
      <w:r w:rsidR="00D35D66">
        <w:t xml:space="preserve">is </w:t>
      </w:r>
      <w:r>
        <w:t xml:space="preserve">being </w:t>
      </w:r>
      <w:r w:rsidRPr="00612B83">
        <w:t xml:space="preserve">called </w:t>
      </w:r>
      <w:r w:rsidR="00E45D11">
        <w:t>a transformation in business r</w:t>
      </w:r>
      <w:r w:rsidRPr="00612B83" w:rsidR="00E45D11">
        <w:t>ates</w:t>
      </w:r>
      <w:r>
        <w:t>. Y</w:t>
      </w:r>
      <w:r w:rsidRPr="00612B83">
        <w:t>ou are paying more</w:t>
      </w:r>
      <w:r w:rsidR="004D288B">
        <w:t>–</w:t>
      </w:r>
      <w:r w:rsidRPr="00612B83">
        <w:t>a lot more.</w:t>
      </w:r>
    </w:p>
    <w:p w:rsidR="009D0A7C" w:rsidP="00BE5784">
      <w:pPr>
        <w:pStyle w:val="Answer"/>
      </w:pPr>
      <w:r w:rsidRPr="00612B83">
        <w:t xml:space="preserve">My concern is that the small </w:t>
      </w:r>
      <w:r w:rsidR="00BC54BF">
        <w:t xml:space="preserve">and </w:t>
      </w:r>
      <w:r w:rsidRPr="00612B83">
        <w:t>micro</w:t>
      </w:r>
      <w:r w:rsidR="004F1D12">
        <w:t>-</w:t>
      </w:r>
      <w:r w:rsidRPr="00612B83">
        <w:t xml:space="preserve">businesses get </w:t>
      </w:r>
      <w:r w:rsidR="00BC54BF">
        <w:t xml:space="preserve">most of the support, </w:t>
      </w:r>
      <w:r w:rsidRPr="00612B83">
        <w:t xml:space="preserve">but they are not </w:t>
      </w:r>
      <w:r w:rsidR="00BC54BF">
        <w:t xml:space="preserve">necessarily </w:t>
      </w:r>
      <w:r w:rsidRPr="00612B83">
        <w:t>the employers in the retail sector.</w:t>
      </w:r>
      <w:r w:rsidR="00BC54BF">
        <w:t xml:space="preserve"> </w:t>
      </w:r>
      <w:r w:rsidRPr="00612B83">
        <w:t>It is those medium-sized businesses</w:t>
      </w:r>
      <w:r w:rsidR="00BC54BF">
        <w:t>,</w:t>
      </w:r>
      <w:r w:rsidR="004F1D12">
        <w:t xml:space="preserve"> the</w:t>
      </w:r>
      <w:r w:rsidR="00BC54BF">
        <w:t xml:space="preserve"> </w:t>
      </w:r>
      <w:r w:rsidRPr="00612B83">
        <w:t xml:space="preserve">independent </w:t>
      </w:r>
      <w:r w:rsidR="00BC54BF">
        <w:t xml:space="preserve">department stores and </w:t>
      </w:r>
      <w:r w:rsidR="00E45D11">
        <w:t>long-standing</w:t>
      </w:r>
      <w:r w:rsidRPr="00612B83">
        <w:t xml:space="preserve"> family businesses that have exist</w:t>
      </w:r>
      <w:r w:rsidR="004F1D12">
        <w:t>ed</w:t>
      </w:r>
      <w:r w:rsidRPr="00612B83">
        <w:t xml:space="preserve"> for many years</w:t>
      </w:r>
      <w:r w:rsidR="00E45D11">
        <w:t>,</w:t>
      </w:r>
      <w:r w:rsidR="003C59D7">
        <w:t xml:space="preserve"> that are now being </w:t>
      </w:r>
      <w:r w:rsidRPr="00612B83">
        <w:t>hammered with business rates</w:t>
      </w:r>
      <w:r w:rsidR="009202D0">
        <w:t xml:space="preserve">. They </w:t>
      </w:r>
      <w:r w:rsidRPr="00612B83">
        <w:t>will not invest</w:t>
      </w:r>
      <w:r w:rsidR="009202D0">
        <w:t xml:space="preserve">; they </w:t>
      </w:r>
      <w:r w:rsidRPr="00612B83">
        <w:t>cannot invest</w:t>
      </w:r>
      <w:r w:rsidR="009202D0">
        <w:t xml:space="preserve">. They </w:t>
      </w:r>
      <w:r w:rsidRPr="00612B83">
        <w:t>will probably look to find a way of exiting, if inheritance is not going to hurt them as well.</w:t>
      </w:r>
    </w:p>
    <w:p w:rsidR="00612B83" w:rsidRPr="00612B83" w:rsidP="00BE5784">
      <w:pPr>
        <w:pStyle w:val="Answer"/>
      </w:pPr>
      <w:r w:rsidRPr="00612B83">
        <w:t>If you are a medium-sized business, it is a very challenging world because you feel as if you are being forgotten about. The large chains will survive. The micro-businesses have a chance of surviving. It is those medium-sized ones</w:t>
      </w:r>
      <w:r w:rsidR="001039B9">
        <w:t xml:space="preserve"> around</w:t>
      </w:r>
      <w:r w:rsidRPr="00612B83">
        <w:t xml:space="preserve"> </w:t>
      </w:r>
      <w:r w:rsidR="001039B9">
        <w:t>£</w:t>
      </w:r>
      <w:r w:rsidRPr="00612B83">
        <w:t>100</w:t>
      </w:r>
      <w:r w:rsidR="001039B9">
        <w:t>,000</w:t>
      </w:r>
      <w:r w:rsidRPr="00612B83">
        <w:t xml:space="preserve">, </w:t>
      </w:r>
      <w:r w:rsidR="001039B9">
        <w:t>£</w:t>
      </w:r>
      <w:r w:rsidRPr="00612B83">
        <w:t>120,000</w:t>
      </w:r>
      <w:r w:rsidR="001039B9">
        <w:t>, £</w:t>
      </w:r>
      <w:r w:rsidRPr="00612B83">
        <w:t>150,000</w:t>
      </w:r>
      <w:r w:rsidR="001039B9">
        <w:t xml:space="preserve"> and</w:t>
      </w:r>
      <w:r w:rsidRPr="00612B83">
        <w:t xml:space="preserve"> probably a lot more</w:t>
      </w:r>
      <w:r w:rsidR="001039B9">
        <w:t xml:space="preserve"> that </w:t>
      </w:r>
      <w:r w:rsidRPr="00612B83">
        <w:t>I really worry about.</w:t>
      </w:r>
    </w:p>
    <w:p w:rsidR="003D0F7A" w:rsidP="00BE5784">
      <w:pPr>
        <w:pStyle w:val="Answer"/>
      </w:pPr>
      <w:sdt>
        <w:sdtPr>
          <w:alias w:val="Witness"/>
          <w:id w:val="-938600766"/>
          <w:placeholder>
            <w:docPart w:val="036513009BF64F78A1951DABA0410FFF"/>
          </w:placeholder>
          <w:richText/>
        </w:sdtPr>
        <w:sdtContent>
          <w:r w:rsidRPr="00217937" w:rsidR="007976F3">
            <w:rPr>
              <w:b/>
              <w:i/>
              <w:iCs/>
            </w:rPr>
            <w:t>Paul Wilson:</w:t>
          </w:r>
        </w:sdtContent>
      </w:sdt>
      <w:r w:rsidRPr="00612B83" w:rsidR="007976F3">
        <w:t xml:space="preserve"> </w:t>
      </w:r>
      <w:r w:rsidR="0045698C">
        <w:t>B</w:t>
      </w:r>
      <w:r w:rsidRPr="00612B83" w:rsidR="00612B83">
        <w:t>usiness rates are a major drag on growth</w:t>
      </w:r>
      <w:r w:rsidR="0045698C">
        <w:t>. T</w:t>
      </w:r>
      <w:r w:rsidRPr="00612B83" w:rsidR="00612B83">
        <w:t>hey really hold back investment decisions</w:t>
      </w:r>
      <w:r>
        <w:t>, s</w:t>
      </w:r>
      <w:r w:rsidR="00E45D11">
        <w:t>o</w:t>
      </w:r>
      <w:r>
        <w:t xml:space="preserve"> the </w:t>
      </w:r>
      <w:r w:rsidRPr="00612B83" w:rsidR="00612B83">
        <w:t xml:space="preserve">choice to open a second </w:t>
      </w:r>
      <w:r>
        <w:t>café</w:t>
      </w:r>
      <w:r w:rsidR="00E45D11">
        <w:t>,</w:t>
      </w:r>
      <w:r w:rsidRPr="00612B83" w:rsidR="00612B83">
        <w:t xml:space="preserve"> </w:t>
      </w:r>
      <w:r w:rsidR="00E45D11">
        <w:t>a</w:t>
      </w:r>
      <w:r w:rsidRPr="00612B83" w:rsidR="00612B83">
        <w:t xml:space="preserve"> second premises</w:t>
      </w:r>
      <w:r>
        <w:t xml:space="preserve"> and </w:t>
      </w:r>
      <w:r w:rsidRPr="00612B83" w:rsidR="00612B83">
        <w:t>things like that.</w:t>
      </w:r>
    </w:p>
    <w:p w:rsidR="00612B83" w:rsidRPr="00612B83" w:rsidP="00BE5784">
      <w:pPr>
        <w:pStyle w:val="Answer"/>
      </w:pPr>
      <w:r w:rsidRPr="00612B83">
        <w:t xml:space="preserve">In terms of what solutions we would like to see the Treasury implement in response to </w:t>
      </w:r>
      <w:r w:rsidR="0029470F">
        <w:t>its</w:t>
      </w:r>
      <w:r w:rsidRPr="00612B83">
        <w:t xml:space="preserve"> </w:t>
      </w:r>
      <w:r w:rsidR="00E45D11">
        <w:t>“t</w:t>
      </w:r>
      <w:r w:rsidRPr="00612B83" w:rsidR="00E45D11">
        <w:t>ransforming business rates</w:t>
      </w:r>
      <w:r w:rsidR="00E45D11">
        <w:t>”</w:t>
      </w:r>
      <w:r w:rsidRPr="00612B83" w:rsidR="00D33A48">
        <w:t xml:space="preserve"> </w:t>
      </w:r>
      <w:r w:rsidRPr="00612B83">
        <w:t xml:space="preserve">call for evidence, I cannot really overstate how important small business rates relief is to our members. Around half of high street small businesses say they could not survive without it. We would like to see the threshold increase from </w:t>
      </w:r>
      <w:r w:rsidR="0029470F">
        <w:t>£</w:t>
      </w:r>
      <w:r w:rsidRPr="00612B83">
        <w:t xml:space="preserve">15,000, where it has been for a while, to </w:t>
      </w:r>
      <w:r w:rsidR="0029470F">
        <w:t>£</w:t>
      </w:r>
      <w:r w:rsidRPr="00612B83">
        <w:t>25,000</w:t>
      </w:r>
      <w:r w:rsidR="00D33A48">
        <w:t>. W</w:t>
      </w:r>
      <w:r w:rsidRPr="00612B83">
        <w:t>e would like to see small businesses allowed to open that second</w:t>
      </w:r>
      <w:r w:rsidR="00D33A48">
        <w:t xml:space="preserve"> or maybe </w:t>
      </w:r>
      <w:r w:rsidRPr="00612B83">
        <w:t>third premises without losing their rates relief.</w:t>
      </w:r>
    </w:p>
    <w:p w:rsidR="00D61722" w:rsidP="00BE5784">
      <w:pPr>
        <w:pStyle w:val="Answer"/>
      </w:pPr>
      <w:r>
        <w:t xml:space="preserve">We </w:t>
      </w:r>
      <w:r w:rsidRPr="00612B83" w:rsidR="00612B83">
        <w:t>need to see permanently lower multipliers for the retail, hospitality and leisure sectors</w:t>
      </w:r>
      <w:r>
        <w:t>. A</w:t>
      </w:r>
      <w:r w:rsidRPr="00612B83" w:rsidR="00612B83">
        <w:t xml:space="preserve">t worst, they </w:t>
      </w:r>
      <w:r>
        <w:t xml:space="preserve">should </w:t>
      </w:r>
      <w:r w:rsidRPr="00612B83" w:rsidR="00612B83">
        <w:t xml:space="preserve">certainly pay </w:t>
      </w:r>
      <w:r w:rsidR="00E45D11">
        <w:t>no</w:t>
      </w:r>
      <w:r>
        <w:t xml:space="preserve"> </w:t>
      </w:r>
      <w:r w:rsidRPr="00612B83" w:rsidR="00612B83">
        <w:t xml:space="preserve">more than they currently are under the discounts, and </w:t>
      </w:r>
      <w:r>
        <w:t xml:space="preserve">they should </w:t>
      </w:r>
      <w:r w:rsidRPr="00612B83" w:rsidR="00612B83">
        <w:t xml:space="preserve">hopefully </w:t>
      </w:r>
      <w:r>
        <w:t xml:space="preserve">pay </w:t>
      </w:r>
      <w:r w:rsidRPr="00612B83" w:rsidR="00612B83">
        <w:t>less.</w:t>
      </w:r>
    </w:p>
    <w:p w:rsidR="00612B83" w:rsidRPr="00612B83" w:rsidP="00BE5784">
      <w:pPr>
        <w:pStyle w:val="Answer"/>
      </w:pPr>
      <w:r w:rsidRPr="00612B83">
        <w:t xml:space="preserve">The last type of business </w:t>
      </w:r>
      <w:r w:rsidR="00D61722">
        <w:t xml:space="preserve">that </w:t>
      </w:r>
      <w:r w:rsidRPr="00612B83">
        <w:t xml:space="preserve">I wanted to highlight </w:t>
      </w:r>
      <w:r w:rsidR="00D61722">
        <w:t xml:space="preserve">is </w:t>
      </w:r>
      <w:r w:rsidRPr="00612B83">
        <w:t>nurseries. In Scotland and Wales, nurseries get 100% discount on business rates. They have really seen their costs squeezed, particularly due to the part-time workers point that Andrew mentioned before</w:t>
      </w:r>
      <w:r w:rsidR="00D61722">
        <w:t>. Th</w:t>
      </w:r>
      <w:r w:rsidRPr="00612B83">
        <w:t>at needs to be looked at</w:t>
      </w:r>
      <w:r w:rsidR="00D61722">
        <w:t xml:space="preserve"> in England.</w:t>
      </w:r>
    </w:p>
    <w:p w:rsidR="00612B83" w:rsidRPr="00612B83" w:rsidP="00BE5784">
      <w:pPr>
        <w:pStyle w:val="Question"/>
      </w:pPr>
      <w:sdt>
        <w:sdtPr>
          <w:alias w:val="Member"/>
          <w:tag w:val="&lt;Member mnisId='5331' dodsId='173193'&gt;"/>
          <w:id w:val="1956744921"/>
          <w:placeholder>
            <w:docPart w:val="50D4EFD2950A40C08D853621B2F60D14"/>
          </w:placeholder>
          <w:richText/>
        </w:sdtPr>
        <w:sdtContent>
          <w:r w:rsidRPr="009622E3" w:rsidR="00697239">
            <w:rPr>
              <w:b/>
            </w:rPr>
            <w:t>Rosie Wrighting:</w:t>
          </w:r>
        </w:sdtContent>
      </w:sdt>
      <w:r w:rsidRPr="00612B83" w:rsidR="00697239">
        <w:t xml:space="preserve"> </w:t>
      </w:r>
      <w:r w:rsidR="00D61722">
        <w:t xml:space="preserve">Jonny, is </w:t>
      </w:r>
      <w:r w:rsidRPr="00612B83">
        <w:t>the BCC hearing the same?</w:t>
      </w:r>
    </w:p>
    <w:p w:rsidR="003E080E" w:rsidP="00BE5784">
      <w:pPr>
        <w:pStyle w:val="Answer"/>
      </w:pPr>
      <w:sdt>
        <w:sdtPr>
          <w:alias w:val="Witness"/>
          <w:id w:val="-856117706"/>
          <w:placeholder>
            <w:docPart w:val="7E5BB11D3F1C4EA4B1224AA6DD0A9091"/>
          </w:placeholder>
          <w:richText/>
        </w:sdtPr>
        <w:sdtContent>
          <w:r w:rsidRPr="00217937" w:rsidR="00665B08">
            <w:rPr>
              <w:b/>
              <w:i/>
              <w:iCs/>
            </w:rPr>
            <w:t>Jonny Haseldine:</w:t>
          </w:r>
        </w:sdtContent>
      </w:sdt>
      <w:r w:rsidRPr="00612B83" w:rsidR="00665B08">
        <w:t xml:space="preserve"> </w:t>
      </w:r>
      <w:r w:rsidRPr="00612B83" w:rsidR="00612B83">
        <w:t xml:space="preserve">Yes, </w:t>
      </w:r>
      <w:r w:rsidR="00703D72">
        <w:t xml:space="preserve">and I would </w:t>
      </w:r>
      <w:r w:rsidRPr="00612B83" w:rsidR="00612B83">
        <w:t xml:space="preserve">just </w:t>
      </w:r>
      <w:r w:rsidR="00703D72">
        <w:t xml:space="preserve">add </w:t>
      </w:r>
      <w:r w:rsidRPr="00612B83" w:rsidR="00612B83">
        <w:t xml:space="preserve">a couple of points to that. I agree with the point about </w:t>
      </w:r>
      <w:r>
        <w:t xml:space="preserve">having a </w:t>
      </w:r>
      <w:r w:rsidRPr="00612B83" w:rsidR="00612B83">
        <w:t>permanent</w:t>
      </w:r>
      <w:r>
        <w:t xml:space="preserve">ly </w:t>
      </w:r>
      <w:r w:rsidRPr="00612B83" w:rsidR="00612B83">
        <w:t>low</w:t>
      </w:r>
      <w:r>
        <w:t>er</w:t>
      </w:r>
      <w:r w:rsidRPr="00612B83" w:rsidR="00612B83">
        <w:t xml:space="preserve"> multiplier. It </w:t>
      </w:r>
      <w:r w:rsidR="00617913">
        <w:t>is going to keep</w:t>
      </w:r>
      <w:r>
        <w:t xml:space="preserve"> </w:t>
      </w:r>
      <w:r w:rsidRPr="00612B83" w:rsidR="00612B83">
        <w:t>creeping up, and that becomes a problem</w:t>
      </w:r>
      <w:r>
        <w:t xml:space="preserve">. We </w:t>
      </w:r>
      <w:r w:rsidRPr="00612B83" w:rsidR="00612B83">
        <w:t>have already talked about costs</w:t>
      </w:r>
      <w:r>
        <w:t>. B</w:t>
      </w:r>
      <w:r w:rsidRPr="00612B83" w:rsidR="00612B83">
        <w:t>usiness rates are a cost without opening the front door of a business, before you even start up</w:t>
      </w:r>
      <w:r>
        <w:t>. T</w:t>
      </w:r>
      <w:r w:rsidRPr="00612B83" w:rsidR="00612B83">
        <w:t xml:space="preserve">hat is a problem to begin with. </w:t>
      </w:r>
    </w:p>
    <w:p w:rsidR="00FE4CC7" w:rsidP="00BE5784">
      <w:pPr>
        <w:pStyle w:val="Answer"/>
      </w:pPr>
      <w:r>
        <w:t xml:space="preserve">Just </w:t>
      </w:r>
      <w:r w:rsidRPr="00612B83" w:rsidR="00612B83">
        <w:t xml:space="preserve">going back quickly to the higher rate, there is </w:t>
      </w:r>
      <w:r w:rsidR="007373BC">
        <w:t>a</w:t>
      </w:r>
      <w:r w:rsidRPr="00612B83" w:rsidR="00612B83">
        <w:t xml:space="preserve"> slight danger </w:t>
      </w:r>
      <w:r w:rsidR="00296525">
        <w:t>here. Y</w:t>
      </w:r>
      <w:r w:rsidRPr="00612B83" w:rsidR="00612B83">
        <w:t xml:space="preserve">es, a lot of these larger multinational businesses can swallow the costs, but there is always a chance </w:t>
      </w:r>
      <w:r>
        <w:t xml:space="preserve">that </w:t>
      </w:r>
      <w:r w:rsidRPr="00612B83" w:rsidR="00612B83">
        <w:t xml:space="preserve">they pass the cost </w:t>
      </w:r>
      <w:r w:rsidR="00296525">
        <w:t xml:space="preserve">increase that they are paying </w:t>
      </w:r>
      <w:r w:rsidRPr="00612B83" w:rsidR="00612B83">
        <w:t>down to the smaller businesses in their supply chain</w:t>
      </w:r>
      <w:r>
        <w:t>. T</w:t>
      </w:r>
      <w:r w:rsidRPr="00612B83" w:rsidR="00612B83">
        <w:t>hat is a potential problem on that one.</w:t>
      </w:r>
    </w:p>
    <w:p w:rsidR="00612B83" w:rsidRPr="00612B83" w:rsidP="00BE5784">
      <w:pPr>
        <w:pStyle w:val="Answer"/>
      </w:pPr>
      <w:r w:rsidRPr="00612B83">
        <w:t>The other final point from us would be where that money</w:t>
      </w:r>
      <w:r w:rsidR="00677D15">
        <w:t xml:space="preserve"> i</w:t>
      </w:r>
      <w:r w:rsidRPr="00612B83">
        <w:t>s going</w:t>
      </w:r>
      <w:r w:rsidR="00677D15">
        <w:t>. A</w:t>
      </w:r>
      <w:r w:rsidRPr="00612B83">
        <w:t xml:space="preserve"> few years ago, there </w:t>
      </w:r>
      <w:r w:rsidR="00677D15">
        <w:t xml:space="preserve">were </w:t>
      </w:r>
      <w:r w:rsidRPr="00612B83">
        <w:t>some pilots around 100% rates retention in local authorities.</w:t>
      </w:r>
      <w:r w:rsidR="00677D15">
        <w:t xml:space="preserve"> </w:t>
      </w:r>
      <w:r w:rsidRPr="00612B83">
        <w:t>We need to see more business rates money staying with local authorities so that money can be spent locally to regenerate towns and high streets.</w:t>
      </w:r>
    </w:p>
    <w:p w:rsidR="00612B83" w:rsidRPr="00612B83" w:rsidP="00BE5784">
      <w:pPr>
        <w:pStyle w:val="Question"/>
      </w:pPr>
      <w:sdt>
        <w:sdtPr>
          <w:alias w:val="Member"/>
          <w:tag w:val="&lt;Member mnisId='5001' dodsId='170681'&gt;"/>
          <w:id w:val="199759691"/>
          <w:placeholder>
            <w:docPart w:val="11FA26CE5FD7461CAE57B2C0AE0E54D7"/>
          </w:placeholder>
          <w:richText/>
        </w:sdtPr>
        <w:sdtContent>
          <w:r w:rsidRPr="009622E3" w:rsidR="0003007F">
            <w:rPr>
              <w:b/>
            </w:rPr>
            <w:t>Sarah Edwards:</w:t>
          </w:r>
        </w:sdtContent>
      </w:sdt>
      <w:r w:rsidRPr="00612B83" w:rsidR="0003007F">
        <w:t xml:space="preserve"> </w:t>
      </w:r>
      <w:r w:rsidRPr="00612B83">
        <w:t>This morning, I led a debate on the issue around commercial energy billing</w:t>
      </w:r>
      <w:r w:rsidR="0003007F">
        <w:t xml:space="preserve">, </w:t>
      </w:r>
      <w:r w:rsidRPr="00612B83">
        <w:t>particularly the problems that small businesses face</w:t>
      </w:r>
      <w:r w:rsidR="0003007F">
        <w:t>. Y</w:t>
      </w:r>
      <w:r w:rsidRPr="00612B83">
        <w:t>ou have all cited energy as being a particular issue</w:t>
      </w:r>
      <w:r w:rsidR="00FB44E3">
        <w:t xml:space="preserve">. Do you have any </w:t>
      </w:r>
      <w:r w:rsidRPr="00612B83">
        <w:t xml:space="preserve">thoughts </w:t>
      </w:r>
      <w:r w:rsidR="00FB44E3">
        <w:t xml:space="preserve">on </w:t>
      </w:r>
      <w:r w:rsidRPr="00612B83">
        <w:t>what needs to change in that industry to support small businesses</w:t>
      </w:r>
      <w:r w:rsidR="00FB44E3">
        <w:t xml:space="preserve">? Where </w:t>
      </w:r>
      <w:r w:rsidRPr="00612B83">
        <w:t xml:space="preserve">would </w:t>
      </w:r>
      <w:r w:rsidR="00FB44E3">
        <w:t xml:space="preserve">you </w:t>
      </w:r>
      <w:r w:rsidRPr="00612B83">
        <w:t>start</w:t>
      </w:r>
      <w:r w:rsidR="00FB44E3">
        <w:t xml:space="preserve">? </w:t>
      </w:r>
      <w:r w:rsidRPr="00612B83">
        <w:t xml:space="preserve">I </w:t>
      </w:r>
      <w:r w:rsidR="00FB44E3">
        <w:t xml:space="preserve">will </w:t>
      </w:r>
      <w:r w:rsidRPr="00612B83">
        <w:t>start with Andrew and then work along the panel, and hopefully</w:t>
      </w:r>
      <w:r w:rsidR="00617913">
        <w:t>, between us,</w:t>
      </w:r>
      <w:r w:rsidRPr="00612B83">
        <w:t xml:space="preserve"> we will fix it by the end.</w:t>
      </w:r>
    </w:p>
    <w:p w:rsidR="00274F6B" w:rsidP="00BE5784">
      <w:pPr>
        <w:pStyle w:val="Answer"/>
      </w:pPr>
      <w:sdt>
        <w:sdtPr>
          <w:alias w:val="Witness"/>
          <w:id w:val="-1246488105"/>
          <w:placeholder>
            <w:docPart w:val="7A477978027D48F5BA8AC3666F6CC257"/>
          </w:placeholder>
          <w:richText/>
        </w:sdtPr>
        <w:sdtContent>
          <w:r w:rsidRPr="00217937" w:rsidR="008E0628">
            <w:rPr>
              <w:b/>
              <w:i/>
              <w:iCs/>
            </w:rPr>
            <w:t>Andrew Goodacre:</w:t>
          </w:r>
        </w:sdtContent>
      </w:sdt>
      <w:r w:rsidRPr="00612B83" w:rsidR="008E0628">
        <w:t xml:space="preserve"> </w:t>
      </w:r>
      <w:r w:rsidRPr="00612B83">
        <w:t>Good luck</w:t>
      </w:r>
      <w:r w:rsidR="004D288B">
        <w:t>!</w:t>
      </w:r>
      <w:r>
        <w:t xml:space="preserve"> </w:t>
      </w:r>
      <w:r w:rsidRPr="00612B83" w:rsidR="00612B83">
        <w:t>As I was saying, in general independent retailers would not always be large users of energy</w:t>
      </w:r>
      <w:r>
        <w:t>. W</w:t>
      </w:r>
      <w:r w:rsidRPr="00612B83" w:rsidR="00612B83">
        <w:t>hen we saw those large increases</w:t>
      </w:r>
      <w:r>
        <w:t>—</w:t>
      </w:r>
      <w:r w:rsidRPr="00612B83" w:rsidR="00612B83">
        <w:t>it has dropped back a little bit, but not by a huge amount</w:t>
      </w:r>
      <w:r>
        <w:t>—</w:t>
      </w:r>
      <w:r w:rsidRPr="00612B83" w:rsidR="00612B83">
        <w:t>it focus</w:t>
      </w:r>
      <w:r>
        <w:t>ed</w:t>
      </w:r>
      <w:r w:rsidRPr="00612B83" w:rsidR="00612B83">
        <w:t xml:space="preserve"> their minds because it is yet another doubling </w:t>
      </w:r>
      <w:r>
        <w:t xml:space="preserve">or </w:t>
      </w:r>
      <w:r w:rsidRPr="00612B83" w:rsidR="00612B83">
        <w:t xml:space="preserve">tripling of cost that was occurring. </w:t>
      </w:r>
    </w:p>
    <w:p w:rsidR="007D73AA" w:rsidP="00BE5784">
      <w:pPr>
        <w:pStyle w:val="Answer"/>
      </w:pPr>
      <w:r w:rsidRPr="00612B83">
        <w:t xml:space="preserve">What could we do? </w:t>
      </w:r>
      <w:r w:rsidR="008A56A1">
        <w:t>W</w:t>
      </w:r>
      <w:r w:rsidRPr="00612B83">
        <w:t>e need greater transparency about contracts. You almost have to look at a small business owner as an individual consumer</w:t>
      </w:r>
      <w:r w:rsidR="008A56A1">
        <w:t>. I</w:t>
      </w:r>
      <w:r w:rsidRPr="00612B83">
        <w:t xml:space="preserve">f the supplier decides to increase the rates, they should have the right to shop </w:t>
      </w:r>
      <w:r w:rsidR="008A56A1">
        <w:t xml:space="preserve">around </w:t>
      </w:r>
      <w:r w:rsidRPr="00612B83">
        <w:t>and be more competitive. You do not get that. You are locked into a contract</w:t>
      </w:r>
      <w:r>
        <w:t>.</w:t>
      </w:r>
    </w:p>
    <w:p w:rsidR="002E450F" w:rsidP="00BE5784">
      <w:pPr>
        <w:pStyle w:val="Answer"/>
      </w:pPr>
      <w:r>
        <w:t>W</w:t>
      </w:r>
      <w:r w:rsidRPr="00612B83" w:rsidR="00612B83">
        <w:t>e talk to Ofgem a lot about this.</w:t>
      </w:r>
      <w:r>
        <w:t xml:space="preserve"> </w:t>
      </w:r>
      <w:r w:rsidRPr="00612B83" w:rsidR="00612B83">
        <w:t>We work closely</w:t>
      </w:r>
      <w:r w:rsidR="0026110F">
        <w:t xml:space="preserve">. </w:t>
      </w:r>
      <w:r w:rsidRPr="00612B83" w:rsidR="00612B83">
        <w:t xml:space="preserve">Ofgem </w:t>
      </w:r>
      <w:r w:rsidR="0026110F">
        <w:t xml:space="preserve">is </w:t>
      </w:r>
      <w:r w:rsidR="00256359">
        <w:t xml:space="preserve">trying </w:t>
      </w:r>
      <w:r w:rsidRPr="00612B83" w:rsidR="00612B83">
        <w:t xml:space="preserve">and </w:t>
      </w:r>
      <w:r w:rsidR="00981898">
        <w:t xml:space="preserve">has </w:t>
      </w:r>
      <w:r w:rsidRPr="00612B83" w:rsidR="00612B83">
        <w:t>tried to improve</w:t>
      </w:r>
      <w:r w:rsidR="00981898">
        <w:t xml:space="preserve"> this. We </w:t>
      </w:r>
      <w:r w:rsidRPr="00612B83" w:rsidR="00612B83">
        <w:t>have seen some improvements in terms of regulatory action around brokers</w:t>
      </w:r>
      <w:r>
        <w:t xml:space="preserve">, </w:t>
      </w:r>
      <w:r w:rsidRPr="00612B83" w:rsidR="00612B83">
        <w:t>commissions and suchlike, but there is still too much opaqueness</w:t>
      </w:r>
      <w:r>
        <w:t xml:space="preserve"> in </w:t>
      </w:r>
      <w:r w:rsidRPr="00612B83" w:rsidR="00612B83">
        <w:t>what contract</w:t>
      </w:r>
      <w:r>
        <w:t>s</w:t>
      </w:r>
      <w:r w:rsidRPr="00612B83" w:rsidR="00612B83">
        <w:t xml:space="preserve"> really mean</w:t>
      </w:r>
      <w:r>
        <w:t xml:space="preserve"> and</w:t>
      </w:r>
      <w:r w:rsidRPr="00612B83" w:rsidR="00612B83">
        <w:t xml:space="preserve">, if it is not working for the business, how </w:t>
      </w:r>
      <w:r w:rsidR="003D70B2">
        <w:t>it</w:t>
      </w:r>
      <w:r w:rsidRPr="00612B83" w:rsidR="00612B83">
        <w:t xml:space="preserve"> </w:t>
      </w:r>
      <w:r>
        <w:t xml:space="preserve">can </w:t>
      </w:r>
      <w:r w:rsidRPr="00612B83" w:rsidR="00612B83">
        <w:t>escape</w:t>
      </w:r>
      <w:r>
        <w:t xml:space="preserve">. </w:t>
      </w:r>
    </w:p>
    <w:p w:rsidR="00713560" w:rsidP="00BE5784">
      <w:pPr>
        <w:pStyle w:val="Answer"/>
      </w:pPr>
      <w:r w:rsidRPr="00612B83">
        <w:t>I would love to think we all have a huge amount of time to study these contracts in detail</w:t>
      </w:r>
      <w:r w:rsidR="002E450F">
        <w:t xml:space="preserve">. </w:t>
      </w:r>
      <w:r w:rsidRPr="00612B83">
        <w:t xml:space="preserve">I was talking to </w:t>
      </w:r>
      <w:r w:rsidR="0034144B">
        <w:t xml:space="preserve">the owner of </w:t>
      </w:r>
      <w:r w:rsidRPr="00612B83">
        <w:t xml:space="preserve">a </w:t>
      </w:r>
      <w:r w:rsidR="003D70B2">
        <w:t>long-standing</w:t>
      </w:r>
      <w:r w:rsidRPr="00612B83">
        <w:t xml:space="preserve"> </w:t>
      </w:r>
      <w:r w:rsidR="002F07AC">
        <w:t xml:space="preserve">department store </w:t>
      </w:r>
      <w:r w:rsidRPr="00612B83">
        <w:t>in Newton Abbot</w:t>
      </w:r>
      <w:r w:rsidR="002E450F">
        <w:t>. H</w:t>
      </w:r>
      <w:r w:rsidRPr="00612B83">
        <w:t>e got caught out with a contract that is costing him twice what it should be</w:t>
      </w:r>
      <w:r>
        <w:t>, but h</w:t>
      </w:r>
      <w:r w:rsidRPr="00612B83">
        <w:t>e cannot get out of it for two more years</w:t>
      </w:r>
      <w:r>
        <w:t>. T</w:t>
      </w:r>
      <w:r w:rsidRPr="00612B83">
        <w:t xml:space="preserve">here is nothing he can do. He can go to </w:t>
      </w:r>
      <w:r>
        <w:t xml:space="preserve">the </w:t>
      </w:r>
      <w:r w:rsidRPr="00612B83">
        <w:t>ombudsman, but it will not make any difference</w:t>
      </w:r>
      <w:r>
        <w:t>. T</w:t>
      </w:r>
      <w:r w:rsidRPr="00612B83">
        <w:t>hat is an astute businessman.</w:t>
      </w:r>
      <w:r>
        <w:t xml:space="preserve"> He got caught out.</w:t>
      </w:r>
      <w:r w:rsidRPr="00612B83">
        <w:t xml:space="preserve"> I hate to think what is happening lower down the food chain</w:t>
      </w:r>
      <w:r>
        <w:t xml:space="preserve">. </w:t>
      </w:r>
    </w:p>
    <w:p w:rsidR="00612B83" w:rsidRPr="00612B83" w:rsidP="00BE5784">
      <w:pPr>
        <w:pStyle w:val="Answer"/>
      </w:pPr>
      <w:r>
        <w:t>I</w:t>
      </w:r>
      <w:r w:rsidRPr="00612B83">
        <w:t xml:space="preserve">t is </w:t>
      </w:r>
      <w:r>
        <w:t xml:space="preserve">about </w:t>
      </w:r>
      <w:r w:rsidRPr="00612B83">
        <w:t>transparency</w:t>
      </w:r>
      <w:r>
        <w:t>. M</w:t>
      </w:r>
      <w:r w:rsidRPr="00612B83">
        <w:t xml:space="preserve">ore of the balance of power </w:t>
      </w:r>
      <w:r>
        <w:t xml:space="preserve">needs to be </w:t>
      </w:r>
      <w:r w:rsidRPr="00612B83">
        <w:t xml:space="preserve">placed </w:t>
      </w:r>
      <w:r>
        <w:t xml:space="preserve">on </w:t>
      </w:r>
      <w:r w:rsidRPr="00612B83">
        <w:t>the business as opposed to the supplier.</w:t>
      </w:r>
    </w:p>
    <w:p w:rsidR="001F286A" w:rsidP="00BE5784">
      <w:pPr>
        <w:pStyle w:val="Answer"/>
      </w:pPr>
      <w:sdt>
        <w:sdtPr>
          <w:alias w:val="Witness"/>
          <w:id w:val="-1316484162"/>
          <w:placeholder>
            <w:docPart w:val="9B14581A29524D1193ECC5035CC42528"/>
          </w:placeholder>
          <w:richText/>
        </w:sdtPr>
        <w:sdtContent>
          <w:r w:rsidRPr="00217937" w:rsidR="007976F3">
            <w:rPr>
              <w:b/>
              <w:i/>
              <w:iCs/>
            </w:rPr>
            <w:t>Paul Wilson:</w:t>
          </w:r>
        </w:sdtContent>
      </w:sdt>
      <w:r w:rsidRPr="00612B83" w:rsidR="007976F3">
        <w:t xml:space="preserve"> </w:t>
      </w:r>
      <w:r w:rsidRPr="00612B83" w:rsidR="00612B83">
        <w:t xml:space="preserve">Building on that, we have this stat, which I find incredible, that 19% of small businesses admitted </w:t>
      </w:r>
      <w:r w:rsidR="003D70B2">
        <w:t xml:space="preserve">that they </w:t>
      </w:r>
      <w:r w:rsidRPr="00612B83" w:rsidR="00612B83">
        <w:t>sign</w:t>
      </w:r>
      <w:r w:rsidR="003D70B2">
        <w:t>ed</w:t>
      </w:r>
      <w:r w:rsidR="001659C3">
        <w:t xml:space="preserve"> </w:t>
      </w:r>
      <w:r w:rsidRPr="00612B83" w:rsidR="00612B83">
        <w:t>up to their energy contract just so the broker or supplier would leave them alone. That shows the pressure selling that is going on.</w:t>
      </w:r>
    </w:p>
    <w:p w:rsidR="0082012A" w:rsidP="00BE5784">
      <w:pPr>
        <w:pStyle w:val="Answer"/>
      </w:pPr>
      <w:r>
        <w:t>I</w:t>
      </w:r>
      <w:r w:rsidRPr="00612B83" w:rsidR="00612B83">
        <w:t>t is clear what needs to be done. It is about better consumer protections, more akin to what households get. Ofgem need</w:t>
      </w:r>
      <w:r>
        <w:t>s</w:t>
      </w:r>
      <w:r w:rsidRPr="00612B83" w:rsidR="00612B83">
        <w:t xml:space="preserve"> to give </w:t>
      </w:r>
      <w:r>
        <w:t xml:space="preserve">small businesses </w:t>
      </w:r>
      <w:r w:rsidRPr="00612B83" w:rsidR="00612B83">
        <w:t>a cooling</w:t>
      </w:r>
      <w:r>
        <w:t>-</w:t>
      </w:r>
      <w:r w:rsidRPr="00612B83" w:rsidR="00612B83">
        <w:t>off period. If you had a 14-day cooling off period, there would be no incentive to pressure sell</w:t>
      </w:r>
      <w:r>
        <w:t>. Y</w:t>
      </w:r>
      <w:r w:rsidRPr="00612B83" w:rsidR="00612B83">
        <w:t xml:space="preserve">ou </w:t>
      </w:r>
      <w:r>
        <w:t xml:space="preserve">would </w:t>
      </w:r>
      <w:r w:rsidRPr="00612B83" w:rsidR="00612B83">
        <w:t>simply cancel the contract when you realise</w:t>
      </w:r>
      <w:r>
        <w:t xml:space="preserve">d </w:t>
      </w:r>
      <w:r w:rsidRPr="00612B83" w:rsidR="00612B83">
        <w:t>you ha</w:t>
      </w:r>
      <w:r>
        <w:t xml:space="preserve">d </w:t>
      </w:r>
      <w:r w:rsidRPr="00612B83" w:rsidR="00612B83">
        <w:t>been overcharged</w:t>
      </w:r>
      <w:r>
        <w:t xml:space="preserve">. That </w:t>
      </w:r>
      <w:r w:rsidRPr="00612B83" w:rsidR="00612B83">
        <w:t>does not exist at the moment. Ofgem need</w:t>
      </w:r>
      <w:r>
        <w:t>s</w:t>
      </w:r>
      <w:r w:rsidRPr="00612B83" w:rsidR="00612B83">
        <w:t xml:space="preserve"> to do that.</w:t>
      </w:r>
    </w:p>
    <w:p w:rsidR="00612B83" w:rsidRPr="00612B83" w:rsidP="00BE5784">
      <w:pPr>
        <w:pStyle w:val="Answer"/>
      </w:pPr>
      <w:r>
        <w:t>DESNZ</w:t>
      </w:r>
      <w:r w:rsidRPr="00612B83">
        <w:t xml:space="preserve"> need</w:t>
      </w:r>
      <w:r>
        <w:t>s</w:t>
      </w:r>
      <w:r w:rsidRPr="00612B83">
        <w:t xml:space="preserve"> to regulate third-party intermediaries. There was a consultation on it last year, but this needs to be pushed through now because this protection is needed.</w:t>
      </w:r>
    </w:p>
    <w:p w:rsidR="00612B83" w:rsidRPr="00612B83" w:rsidP="00BE5784">
      <w:pPr>
        <w:pStyle w:val="Answer"/>
      </w:pPr>
      <w:r>
        <w:t xml:space="preserve">Lastly, </w:t>
      </w:r>
      <w:r w:rsidRPr="00612B83">
        <w:t xml:space="preserve">energy costs would be </w:t>
      </w:r>
      <w:r w:rsidR="00C71B56">
        <w:t xml:space="preserve">less </w:t>
      </w:r>
      <w:r w:rsidRPr="00612B83">
        <w:t xml:space="preserve">if there </w:t>
      </w:r>
      <w:r w:rsidR="003D70B2">
        <w:t>was</w:t>
      </w:r>
      <w:r w:rsidR="00C71B56">
        <w:t xml:space="preserve"> </w:t>
      </w:r>
      <w:r w:rsidRPr="00612B83">
        <w:t>more support for energy efficiency</w:t>
      </w:r>
      <w:r w:rsidR="00C71B56">
        <w:t xml:space="preserve"> and businesses </w:t>
      </w:r>
      <w:r w:rsidRPr="00612B83">
        <w:t xml:space="preserve">were using less energy. We would like to see that as a focus for </w:t>
      </w:r>
      <w:r w:rsidR="0082012A">
        <w:t>DESNZ</w:t>
      </w:r>
      <w:r w:rsidR="00C71B56">
        <w:t xml:space="preserve">. That </w:t>
      </w:r>
      <w:r w:rsidRPr="00612B83">
        <w:t>is a really important part</w:t>
      </w:r>
      <w:r w:rsidR="001727D7">
        <w:t xml:space="preserve"> </w:t>
      </w:r>
      <w:r w:rsidRPr="00612B83">
        <w:t xml:space="preserve">of </w:t>
      </w:r>
      <w:r w:rsidR="003D70B2">
        <w:t xml:space="preserve">not only </w:t>
      </w:r>
      <w:r w:rsidRPr="00612B83">
        <w:t>the decarbonisation picture</w:t>
      </w:r>
      <w:r w:rsidR="001727D7">
        <w:t xml:space="preserve"> </w:t>
      </w:r>
      <w:r w:rsidR="003D70B2">
        <w:t xml:space="preserve">but </w:t>
      </w:r>
      <w:r w:rsidRPr="00612B83">
        <w:t>the competitiveness picture.</w:t>
      </w:r>
    </w:p>
    <w:p w:rsidR="00612B83" w:rsidRPr="00612B83" w:rsidP="00BE5784">
      <w:pPr>
        <w:pStyle w:val="Remark"/>
      </w:pPr>
      <w:sdt>
        <w:sdtPr>
          <w:alias w:val="Member"/>
          <w:tag w:val="&lt;Member mnisId='5001' dodsId='170681'&gt;"/>
          <w:id w:val="1974713905"/>
          <w:placeholder>
            <w:docPart w:val="8B3DAAC22BA8405B8DECEA6CB8ACE7A3"/>
          </w:placeholder>
          <w:richText/>
        </w:sdtPr>
        <w:sdtContent>
          <w:r w:rsidRPr="009622E3" w:rsidR="0003007F">
            <w:rPr>
              <w:b/>
            </w:rPr>
            <w:t>Sarah Edwards:</w:t>
          </w:r>
        </w:sdtContent>
      </w:sdt>
      <w:r w:rsidRPr="00612B83" w:rsidR="0003007F">
        <w:t xml:space="preserve"> </w:t>
      </w:r>
      <w:r w:rsidR="003D70B2">
        <w:t xml:space="preserve">Thank you. </w:t>
      </w:r>
      <w:r w:rsidRPr="00612B83">
        <w:t xml:space="preserve">That is really helpful. </w:t>
      </w:r>
    </w:p>
    <w:p w:rsidR="00E46699" w:rsidP="00BE5784">
      <w:pPr>
        <w:pStyle w:val="Answer"/>
      </w:pPr>
      <w:sdt>
        <w:sdtPr>
          <w:alias w:val="Witness"/>
          <w:id w:val="134618453"/>
          <w:placeholder>
            <w:docPart w:val="16EF5A117F5444CF9ED0158E2D60DCEB"/>
          </w:placeholder>
          <w:richText/>
        </w:sdtPr>
        <w:sdtContent>
          <w:r w:rsidRPr="00217937" w:rsidR="00B30CDA">
            <w:rPr>
              <w:b/>
              <w:i/>
              <w:iCs/>
            </w:rPr>
            <w:t>Dominic Armstrong:</w:t>
          </w:r>
        </w:sdtContent>
      </w:sdt>
      <w:r w:rsidRPr="00612B83" w:rsidR="00B30CDA">
        <w:t xml:space="preserve"> </w:t>
      </w:r>
      <w:r w:rsidRPr="00612B83" w:rsidR="00612B83">
        <w:t xml:space="preserve">I would agree with all the points made there. </w:t>
      </w:r>
      <w:r>
        <w:t xml:space="preserve">Again </w:t>
      </w:r>
      <w:r w:rsidRPr="00612B83" w:rsidR="00612B83">
        <w:t xml:space="preserve">building on what was </w:t>
      </w:r>
      <w:r>
        <w:t xml:space="preserve">said </w:t>
      </w:r>
      <w:r w:rsidRPr="00612B83" w:rsidR="00612B83">
        <w:t>previously, as I mentioned before, one of the key areas is building th</w:t>
      </w:r>
      <w:r>
        <w:t xml:space="preserve">e </w:t>
      </w:r>
      <w:r w:rsidRPr="00612B83" w:rsidR="00612B83">
        <w:t>diversification of the energy portfolio in the UK. We welcome the move towards modular nuclear reactors. We welcome the announcements of new nuclear reactors being built in the UK.</w:t>
      </w:r>
    </w:p>
    <w:p w:rsidR="00612B83" w:rsidRPr="00612B83" w:rsidP="00BE5784">
      <w:pPr>
        <w:pStyle w:val="Answer"/>
      </w:pPr>
      <w:r>
        <w:t xml:space="preserve">We need to push </w:t>
      </w:r>
      <w:r w:rsidRPr="00612B83">
        <w:t xml:space="preserve">forward the renewable energy side of things as well so we are not at the mercy of </w:t>
      </w:r>
      <w:r w:rsidR="0067387C">
        <w:t xml:space="preserve">the </w:t>
      </w:r>
      <w:r w:rsidRPr="00612B83">
        <w:t xml:space="preserve">international markets when it comes to natural gas and </w:t>
      </w:r>
      <w:r w:rsidR="0067387C">
        <w:t xml:space="preserve">the </w:t>
      </w:r>
      <w:r w:rsidRPr="00612B83">
        <w:t>fluctuations and shocks in the system</w:t>
      </w:r>
      <w:r w:rsidR="0067387C">
        <w:t>. B</w:t>
      </w:r>
      <w:r w:rsidRPr="00612B83">
        <w:t xml:space="preserve">usinesses </w:t>
      </w:r>
      <w:r w:rsidR="0067387C">
        <w:t xml:space="preserve">need to be able to </w:t>
      </w:r>
      <w:r w:rsidRPr="00612B83">
        <w:t>plan into the future in terms of what their energy costs are going to look like</w:t>
      </w:r>
      <w:r w:rsidR="007C2BAD">
        <w:t>,</w:t>
      </w:r>
      <w:r w:rsidRPr="00612B83">
        <w:t xml:space="preserve"> rather than having disruptions</w:t>
      </w:r>
      <w:r w:rsidR="0067387C">
        <w:t xml:space="preserve"> </w:t>
      </w:r>
      <w:r w:rsidR="000C2063">
        <w:t xml:space="preserve">from </w:t>
      </w:r>
      <w:r w:rsidRPr="00612B83">
        <w:t>this more uncertain world internationally</w:t>
      </w:r>
      <w:r w:rsidR="0067387C">
        <w:t xml:space="preserve">, </w:t>
      </w:r>
      <w:r w:rsidR="007C2BAD">
        <w:t>as</w:t>
      </w:r>
      <w:r w:rsidR="000C2063">
        <w:t xml:space="preserve"> we </w:t>
      </w:r>
      <w:r w:rsidRPr="00612B83">
        <w:t>rely on imports of natural gas from elsewhere.</w:t>
      </w:r>
    </w:p>
    <w:p w:rsidR="00612B83" w:rsidRPr="00612B83" w:rsidP="00BE5784">
      <w:pPr>
        <w:pStyle w:val="Answer"/>
      </w:pPr>
      <w:sdt>
        <w:sdtPr>
          <w:alias w:val="Witness"/>
          <w:id w:val="1692421440"/>
          <w:placeholder>
            <w:docPart w:val="972B1C7615CD4B8CAB63E8B3A41F04C7"/>
          </w:placeholder>
          <w:richText/>
        </w:sdtPr>
        <w:sdtContent>
          <w:r w:rsidRPr="00217937" w:rsidR="00665B08">
            <w:rPr>
              <w:b/>
              <w:i/>
              <w:iCs/>
            </w:rPr>
            <w:t>Jonny Haseldine:</w:t>
          </w:r>
        </w:sdtContent>
      </w:sdt>
      <w:r w:rsidRPr="00612B83" w:rsidR="00665B08">
        <w:t xml:space="preserve"> </w:t>
      </w:r>
      <w:r w:rsidRPr="00612B83">
        <w:t xml:space="preserve">Unsurprisingly, </w:t>
      </w:r>
      <w:r w:rsidR="00316CF0">
        <w:t xml:space="preserve">I agree </w:t>
      </w:r>
      <w:r w:rsidRPr="00612B83">
        <w:t xml:space="preserve">with all of what </w:t>
      </w:r>
      <w:r w:rsidR="00086D95">
        <w:t>has</w:t>
      </w:r>
      <w:r w:rsidRPr="00612B83">
        <w:t xml:space="preserve"> been said</w:t>
      </w:r>
      <w:r w:rsidR="00086D95">
        <w:t>. T</w:t>
      </w:r>
      <w:r w:rsidRPr="00612B83">
        <w:t xml:space="preserve">he only </w:t>
      </w:r>
      <w:r w:rsidR="00086D95">
        <w:t xml:space="preserve">other </w:t>
      </w:r>
      <w:r w:rsidRPr="00612B83">
        <w:t xml:space="preserve">one </w:t>
      </w:r>
      <w:r w:rsidR="00086D95">
        <w:t xml:space="preserve">that </w:t>
      </w:r>
      <w:r w:rsidRPr="00612B83">
        <w:t xml:space="preserve">I would flag is standing charges. </w:t>
      </w:r>
      <w:r w:rsidR="00086D95">
        <w:t>T</w:t>
      </w:r>
      <w:r w:rsidRPr="00612B83">
        <w:t>hey fluctuated massively around the time of the energy crisis</w:t>
      </w:r>
      <w:r w:rsidR="00086D95">
        <w:t xml:space="preserve">. There are </w:t>
      </w:r>
      <w:r w:rsidRPr="00612B83">
        <w:t xml:space="preserve">still various problems there. We </w:t>
      </w:r>
      <w:r w:rsidR="00086D95">
        <w:t xml:space="preserve">have heard </w:t>
      </w:r>
      <w:r w:rsidRPr="00612B83">
        <w:t>from one business whose standing charge increased 1,500%</w:t>
      </w:r>
      <w:r w:rsidR="00086D95">
        <w:t>. T</w:t>
      </w:r>
      <w:r w:rsidRPr="00612B83">
        <w:t>hat is not uncommon</w:t>
      </w:r>
      <w:r w:rsidR="00086D95">
        <w:t>. T</w:t>
      </w:r>
      <w:r w:rsidRPr="00612B83">
        <w:t xml:space="preserve">hat is just ridiculous. </w:t>
      </w:r>
      <w:r w:rsidR="00086D95">
        <w:t>M</w:t>
      </w:r>
      <w:r w:rsidRPr="00612B83">
        <w:t>ore needs to be done on that</w:t>
      </w:r>
      <w:r w:rsidR="00086D95">
        <w:t xml:space="preserve">. </w:t>
      </w:r>
      <w:r w:rsidRPr="00612B83">
        <w:t xml:space="preserve">Ofgem could be doing more in terms of guidance </w:t>
      </w:r>
      <w:r w:rsidRPr="00612B83">
        <w:t>and helping support businesses through their user journey when it comes to energy.</w:t>
      </w:r>
    </w:p>
    <w:p w:rsidR="00612B83" w:rsidRPr="00612B83" w:rsidP="00BE5784">
      <w:pPr>
        <w:pStyle w:val="Question"/>
      </w:pPr>
      <w:sdt>
        <w:sdtPr>
          <w:alias w:val="Member"/>
          <w:tag w:val="&lt;Member mnisId='4938' dodsId='116913'&gt;"/>
          <w:id w:val="-1299458151"/>
          <w:placeholder>
            <w:docPart w:val="C59423A442A44CADA5502EA3F8417767"/>
          </w:placeholder>
          <w:richText/>
        </w:sdtPr>
        <w:sdtContent>
          <w:r w:rsidRPr="00774735">
            <w:rPr>
              <w:b/>
            </w:rPr>
            <w:t>Chair:</w:t>
          </w:r>
        </w:sdtContent>
      </w:sdt>
      <w:r w:rsidRPr="00612B83">
        <w:t xml:space="preserve"> </w:t>
      </w:r>
      <w:r w:rsidR="00B4185D">
        <w:t>Does a</w:t>
      </w:r>
      <w:r w:rsidRPr="00612B83">
        <w:t>nybody find Ofgem absolutely fantastic to deal with</w:t>
      </w:r>
      <w:r w:rsidR="00B4185D">
        <w:t xml:space="preserve">? Do </w:t>
      </w:r>
      <w:r w:rsidR="007C2BAD">
        <w:t>it has</w:t>
      </w:r>
      <w:r w:rsidR="00B4185D">
        <w:t xml:space="preserve"> </w:t>
      </w:r>
      <w:r w:rsidRPr="00612B83">
        <w:t xml:space="preserve">all the powers </w:t>
      </w:r>
      <w:r w:rsidR="007C2BAD">
        <w:t>it</w:t>
      </w:r>
      <w:r w:rsidRPr="00612B83">
        <w:t xml:space="preserve"> need</w:t>
      </w:r>
      <w:r w:rsidR="007C2BAD">
        <w:t>s</w:t>
      </w:r>
      <w:r w:rsidRPr="00612B83">
        <w:t>?</w:t>
      </w:r>
    </w:p>
    <w:p w:rsidR="00DF0F23" w:rsidP="00BE5784">
      <w:pPr>
        <w:pStyle w:val="Answer"/>
      </w:pPr>
      <w:sdt>
        <w:sdtPr>
          <w:alias w:val="Witness"/>
          <w:id w:val="-1857262094"/>
          <w:placeholder>
            <w:docPart w:val="8446B4E47E4046AF8E55D2193241BA67"/>
          </w:placeholder>
          <w:richText/>
        </w:sdtPr>
        <w:sdtContent>
          <w:r w:rsidRPr="00217937" w:rsidR="008E0628">
            <w:rPr>
              <w:b/>
              <w:i/>
              <w:iCs/>
            </w:rPr>
            <w:t>Andrew Goodacre:</w:t>
          </w:r>
        </w:sdtContent>
      </w:sdt>
      <w:r w:rsidRPr="00612B83" w:rsidR="008E0628">
        <w:t xml:space="preserve"> </w:t>
      </w:r>
      <w:r w:rsidR="007C2BAD">
        <w:t>It has</w:t>
      </w:r>
      <w:r w:rsidRPr="00612B83" w:rsidR="00612B83">
        <w:t xml:space="preserve"> improved </w:t>
      </w:r>
      <w:r w:rsidR="007C2BAD">
        <w:t>its</w:t>
      </w:r>
      <w:r w:rsidRPr="00612B83" w:rsidR="00612B83">
        <w:t xml:space="preserve"> communications. Certainly since the Ukraine </w:t>
      </w:r>
      <w:r w:rsidR="004F3332">
        <w:t xml:space="preserve">war, which was the </w:t>
      </w:r>
      <w:r w:rsidRPr="00612B83" w:rsidR="00612B83">
        <w:t>catalyst for that crisis, we have seen far more improved communication. I do not attend all the meetings</w:t>
      </w:r>
      <w:r w:rsidR="004F3332">
        <w:t>. W</w:t>
      </w:r>
      <w:r w:rsidRPr="00612B83" w:rsidR="00612B83">
        <w:t>e do get invited</w:t>
      </w:r>
      <w:r w:rsidR="004F3332">
        <w:t xml:space="preserve"> to </w:t>
      </w:r>
      <w:r w:rsidRPr="00612B83" w:rsidR="00612B83">
        <w:t>what feel</w:t>
      </w:r>
      <w:r w:rsidR="004F3332">
        <w:t>s</w:t>
      </w:r>
      <w:r w:rsidRPr="00612B83" w:rsidR="00612B83">
        <w:t xml:space="preserve"> like quarterly meetings on Teams with hospitality</w:t>
      </w:r>
      <w:r w:rsidR="004F3332">
        <w:t xml:space="preserve"> and </w:t>
      </w:r>
      <w:r w:rsidRPr="00612B83" w:rsidR="00612B83">
        <w:t>other smaller business groups</w:t>
      </w:r>
      <w:r w:rsidR="004F3332">
        <w:t>. T</w:t>
      </w:r>
      <w:r w:rsidRPr="00612B83" w:rsidR="00612B83">
        <w:t xml:space="preserve">he FSB may well be attending </w:t>
      </w:r>
      <w:r w:rsidR="004F3332">
        <w:t xml:space="preserve">those </w:t>
      </w:r>
      <w:r w:rsidRPr="00612B83" w:rsidR="00612B83">
        <w:t>as well.</w:t>
      </w:r>
    </w:p>
    <w:p w:rsidR="00DF08A8" w:rsidP="00BE5784">
      <w:pPr>
        <w:pStyle w:val="Answer"/>
      </w:pPr>
      <w:r w:rsidRPr="00612B83">
        <w:t>There is a genuine attempt to listen</w:t>
      </w:r>
      <w:r w:rsidR="00DF0F23">
        <w:t>. I</w:t>
      </w:r>
      <w:r w:rsidR="007C2BAD">
        <w:t xml:space="preserve"> think i</w:t>
      </w:r>
      <w:r w:rsidRPr="00612B83">
        <w:t xml:space="preserve">t is genuine. There is a genuine belief that there is more work to be done. </w:t>
      </w:r>
      <w:r w:rsidR="007833FA">
        <w:t>F</w:t>
      </w:r>
      <w:r w:rsidRPr="00612B83">
        <w:t>rom their perspective, not wanting to speak on their behalf, they have to balance.</w:t>
      </w:r>
    </w:p>
    <w:p w:rsidR="00DF08A8" w:rsidP="00BE5784">
      <w:pPr>
        <w:pStyle w:val="Question"/>
        <w:numPr>
          <w:ilvl w:val="0"/>
          <w:numId w:val="0"/>
        </w:numPr>
        <w:ind w:left="794"/>
      </w:pPr>
      <w:sdt>
        <w:sdtPr>
          <w:alias w:val="Member"/>
          <w:tag w:val="&lt;Member mnisId='4938' dodsId='116913'&gt;"/>
          <w:id w:val="796418973"/>
          <w:placeholder>
            <w:docPart w:val="6195AE9480D140E9AEC9161F30822227"/>
          </w:placeholder>
          <w:richText/>
        </w:sdtPr>
        <w:sdtContent>
          <w:r w:rsidRPr="00774735">
            <w:rPr>
              <w:b/>
            </w:rPr>
            <w:t>Chair:</w:t>
          </w:r>
        </w:sdtContent>
      </w:sdt>
      <w:r>
        <w:t xml:space="preserve"> </w:t>
      </w:r>
      <w:r w:rsidRPr="00612B83" w:rsidR="00612B83">
        <w:t xml:space="preserve">They are coming before us in a couple of weeks. </w:t>
      </w:r>
    </w:p>
    <w:p w:rsidR="00612B83" w:rsidRPr="00612B83" w:rsidP="00BE5784">
      <w:pPr>
        <w:pStyle w:val="Answer"/>
      </w:pPr>
      <w:sdt>
        <w:sdtPr>
          <w:alias w:val="Witness"/>
          <w:id w:val="-224834288"/>
          <w:placeholder>
            <w:docPart w:val="68BE4A1871794FB4A699C8BBC1A15FE2"/>
          </w:placeholder>
          <w:richText/>
        </w:sdtPr>
        <w:sdtContent>
          <w:r w:rsidR="00DF08A8">
            <w:rPr>
              <w:b/>
              <w:i/>
              <w:iCs/>
            </w:rPr>
            <w:t>Andrew Goodacre:</w:t>
          </w:r>
        </w:sdtContent>
      </w:sdt>
      <w:r w:rsidRPr="00612B83" w:rsidR="00DF08A8">
        <w:t xml:space="preserve"> </w:t>
      </w:r>
      <w:r w:rsidRPr="00612B83">
        <w:t xml:space="preserve">They have to balance </w:t>
      </w:r>
      <w:r w:rsidR="007C2BAD">
        <w:t>between</w:t>
      </w:r>
      <w:r w:rsidR="00DF08A8">
        <w:t xml:space="preserve"> </w:t>
      </w:r>
      <w:r w:rsidRPr="00612B83" w:rsidR="007C2BAD">
        <w:t xml:space="preserve">businesses </w:t>
      </w:r>
      <w:r w:rsidR="00DF08A8">
        <w:t xml:space="preserve">and </w:t>
      </w:r>
      <w:r w:rsidRPr="00612B83">
        <w:t>suppliers.</w:t>
      </w:r>
      <w:r w:rsidR="00345395">
        <w:t xml:space="preserve"> M</w:t>
      </w:r>
      <w:r w:rsidRPr="00612B83">
        <w:t>ost businesses think they are subsidising consumers somehow</w:t>
      </w:r>
      <w:r w:rsidR="007C2BAD">
        <w:t>;</w:t>
      </w:r>
      <w:r w:rsidR="00345395">
        <w:t xml:space="preserve"> </w:t>
      </w:r>
      <w:r w:rsidR="007C2BAD">
        <w:t>t</w:t>
      </w:r>
      <w:r w:rsidRPr="00612B83" w:rsidR="007C2BAD">
        <w:t xml:space="preserve">hey </w:t>
      </w:r>
      <w:r w:rsidRPr="00612B83">
        <w:t>are the cash cows for the suppliers</w:t>
      </w:r>
      <w:r w:rsidR="00345395">
        <w:t>. T</w:t>
      </w:r>
      <w:r w:rsidRPr="00612B83">
        <w:t>hat is something we need to break. We need the suppliers to be a little bit more transparent with us.</w:t>
      </w:r>
    </w:p>
    <w:p w:rsidR="00612B83" w:rsidRPr="00612B83" w:rsidP="00BE5784">
      <w:pPr>
        <w:pStyle w:val="Question"/>
      </w:pPr>
      <w:sdt>
        <w:sdtPr>
          <w:alias w:val="Member"/>
          <w:tag w:val="&lt;Member mnisId='5048' dodsId='35968'&gt;"/>
          <w:id w:val="-104205450"/>
          <w:placeholder>
            <w:docPart w:val="C63B803C7E5340E4816567D299DBD2D2"/>
          </w:placeholder>
          <w:richText/>
        </w:sdtPr>
        <w:sdtContent>
          <w:r w:rsidRPr="00291D0D" w:rsidR="00F93C8E">
            <w:rPr>
              <w:b/>
            </w:rPr>
            <w:t>Antonia Bance:</w:t>
          </w:r>
        </w:sdtContent>
      </w:sdt>
      <w:r w:rsidRPr="00612B83" w:rsidR="00F93C8E">
        <w:t xml:space="preserve"> </w:t>
      </w:r>
      <w:r w:rsidRPr="00612B83">
        <w:t>I</w:t>
      </w:r>
      <w:r w:rsidR="002E1943">
        <w:t xml:space="preserve">n particular, </w:t>
      </w:r>
      <w:r w:rsidRPr="00612B83">
        <w:t xml:space="preserve">some small businesses in my constituency </w:t>
      </w:r>
      <w:r w:rsidR="002E1943">
        <w:t xml:space="preserve">have </w:t>
      </w:r>
      <w:r w:rsidRPr="00612B83">
        <w:t>rais</w:t>
      </w:r>
      <w:r w:rsidR="00E803FB">
        <w:t>e</w:t>
      </w:r>
      <w:r w:rsidR="002E1943">
        <w:t>d</w:t>
      </w:r>
      <w:r w:rsidR="00E803FB">
        <w:t xml:space="preserve"> </w:t>
      </w:r>
      <w:r w:rsidRPr="00612B83">
        <w:t>with me prepayment meters as being a concern</w:t>
      </w:r>
      <w:r w:rsidR="00AD1F83">
        <w:t xml:space="preserve">. They are </w:t>
      </w:r>
      <w:r w:rsidRPr="00612B83">
        <w:t>very non-transparent in terms of the amount of money they take. I have had experiences where debts from previous customers have been added on to the bills of the new occupant of the premises. Do you have any experience of prepayment meters and poor behaviour around that?</w:t>
      </w:r>
    </w:p>
    <w:p w:rsidR="00612B83" w:rsidRPr="00612B83" w:rsidP="00BE5784">
      <w:pPr>
        <w:pStyle w:val="Answer"/>
      </w:pPr>
      <w:sdt>
        <w:sdtPr>
          <w:alias w:val="Witness"/>
          <w:id w:val="-1297593568"/>
          <w:placeholder>
            <w:docPart w:val="307A1D1C87FF40B0A93EBD11929A845F"/>
          </w:placeholder>
          <w:richText/>
        </w:sdtPr>
        <w:sdtContent>
          <w:r w:rsidRPr="00217937" w:rsidR="008E0628">
            <w:rPr>
              <w:b/>
              <w:i/>
              <w:iCs/>
            </w:rPr>
            <w:t>Andrew Goodacre:</w:t>
          </w:r>
        </w:sdtContent>
      </w:sdt>
      <w:r w:rsidRPr="00612B83" w:rsidR="008E0628">
        <w:t xml:space="preserve"> </w:t>
      </w:r>
      <w:r w:rsidRPr="00612B83">
        <w:t xml:space="preserve">I </w:t>
      </w:r>
      <w:r w:rsidR="00E97B06">
        <w:t xml:space="preserve">do </w:t>
      </w:r>
      <w:r w:rsidRPr="00612B83">
        <w:t>not, no</w:t>
      </w:r>
      <w:r w:rsidR="00482DE2">
        <w:t xml:space="preserve">. </w:t>
      </w:r>
      <w:r w:rsidRPr="00612B83">
        <w:t>I must admit</w:t>
      </w:r>
      <w:r w:rsidR="00482DE2">
        <w:t xml:space="preserve"> that</w:t>
      </w:r>
      <w:r w:rsidRPr="00612B83">
        <w:t xml:space="preserve"> it </w:t>
      </w:r>
      <w:r w:rsidR="00975DEA">
        <w:t>has</w:t>
      </w:r>
      <w:r w:rsidRPr="00612B83">
        <w:t xml:space="preserve"> not been mentioned to me. The idea of inheriting debts has</w:t>
      </w:r>
      <w:r w:rsidR="00975DEA">
        <w:t>. T</w:t>
      </w:r>
      <w:r w:rsidRPr="00612B83">
        <w:t>hat is often more to do with a landlord trying to pass it on than the supplier company</w:t>
      </w:r>
      <w:r w:rsidR="002D4541">
        <w:t xml:space="preserve">. It </w:t>
      </w:r>
      <w:r w:rsidRPr="00612B83">
        <w:t xml:space="preserve">is </w:t>
      </w:r>
      <w:r w:rsidR="002D4541">
        <w:t xml:space="preserve">about </w:t>
      </w:r>
      <w:r w:rsidRPr="00612B83">
        <w:t xml:space="preserve">understanding who the real </w:t>
      </w:r>
      <w:r w:rsidR="002D4541">
        <w:t xml:space="preserve">culprit </w:t>
      </w:r>
      <w:r w:rsidRPr="00612B83">
        <w:t xml:space="preserve">is </w:t>
      </w:r>
      <w:r w:rsidR="002D4541">
        <w:t>there. P</w:t>
      </w:r>
      <w:r w:rsidRPr="00612B83">
        <w:t>repayment meters have not been mentioned to us as an issue so far. I will watch out for it, though.</w:t>
      </w:r>
    </w:p>
    <w:p w:rsidR="004D288B" w:rsidP="00BE5784">
      <w:pPr>
        <w:pStyle w:val="Question"/>
      </w:pPr>
      <w:sdt>
        <w:sdtPr>
          <w:alias w:val="Member"/>
          <w:tag w:val="&lt;Member mnisId='5358' dodsId='162571'&gt;"/>
          <w:id w:val="-1568331668"/>
          <w:placeholder>
            <w:docPart w:val="38A395A0181A465EB5555930A70E3B04"/>
          </w:placeholder>
          <w:richText/>
        </w:sdtPr>
        <w:sdtContent>
          <w:r w:rsidRPr="00291D0D" w:rsidR="00E50BC6">
            <w:rPr>
              <w:b/>
            </w:rPr>
            <w:t>John Cooper:</w:t>
          </w:r>
        </w:sdtContent>
      </w:sdt>
      <w:r w:rsidRPr="00612B83" w:rsidR="00E50BC6">
        <w:t xml:space="preserve"> </w:t>
      </w:r>
      <w:r w:rsidRPr="00612B83" w:rsidR="00612B83">
        <w:t>Apprenticeships seem to be having a bit of a moment</w:t>
      </w:r>
      <w:r w:rsidR="00551FAB">
        <w:t xml:space="preserve">. </w:t>
      </w:r>
      <w:r w:rsidRPr="00612B83" w:rsidR="00612B83">
        <w:t>Skills England has only just been fully stood up last month</w:t>
      </w:r>
      <w:r w:rsidR="0032717D">
        <w:t>. T</w:t>
      </w:r>
      <w:r w:rsidRPr="00612B83" w:rsidR="00612B83">
        <w:t>he Government</w:t>
      </w:r>
      <w:r w:rsidR="0032717D">
        <w:t xml:space="preserve"> have</w:t>
      </w:r>
      <w:r w:rsidRPr="00612B83" w:rsidR="00612B83">
        <w:t xml:space="preserve"> changed the old apprenticeship levy</w:t>
      </w:r>
      <w:r w:rsidR="0032717D">
        <w:t xml:space="preserve">; </w:t>
      </w:r>
      <w:r w:rsidRPr="00612B83" w:rsidR="00612B83">
        <w:t xml:space="preserve">it is now the growth and skills levy. </w:t>
      </w:r>
      <w:r w:rsidR="0032717D">
        <w:t>When m</w:t>
      </w:r>
      <w:r w:rsidRPr="00612B83" w:rsidR="00612B83">
        <w:t>ost people think of apprenticeships, they probably think of the defence primes</w:t>
      </w:r>
      <w:r w:rsidR="0032717D">
        <w:t xml:space="preserve">, </w:t>
      </w:r>
      <w:r w:rsidRPr="00612B83" w:rsidR="00612B83">
        <w:t>shipbuild</w:t>
      </w:r>
      <w:r w:rsidR="0032717D">
        <w:t>ers</w:t>
      </w:r>
      <w:r w:rsidRPr="00612B83" w:rsidR="00612B83">
        <w:t xml:space="preserve"> and </w:t>
      </w:r>
      <w:r w:rsidR="0032717D">
        <w:t xml:space="preserve">firms </w:t>
      </w:r>
      <w:r w:rsidR="00627EAD">
        <w:t>like</w:t>
      </w:r>
      <w:r w:rsidR="0032717D">
        <w:t xml:space="preserve"> those. </w:t>
      </w:r>
    </w:p>
    <w:p w:rsidR="00612B83" w:rsidRPr="00612B83" w:rsidP="00BE5784">
      <w:pPr>
        <w:pStyle w:val="Question"/>
        <w:numPr>
          <w:ilvl w:val="0"/>
          <w:numId w:val="0"/>
        </w:numPr>
        <w:ind w:left="794"/>
      </w:pPr>
      <w:r>
        <w:t xml:space="preserve">What is it </w:t>
      </w:r>
      <w:r w:rsidRPr="00612B83">
        <w:t>like for SMEs</w:t>
      </w:r>
      <w:r>
        <w:t xml:space="preserve">? </w:t>
      </w:r>
      <w:r w:rsidRPr="00612B83">
        <w:t xml:space="preserve">How are you finding apprenticeships? </w:t>
      </w:r>
      <w:r w:rsidR="0053796C">
        <w:t xml:space="preserve">Are they </w:t>
      </w:r>
      <w:r w:rsidRPr="00612B83">
        <w:t xml:space="preserve">working for you? </w:t>
      </w:r>
      <w:r w:rsidR="0053796C">
        <w:t>I</w:t>
      </w:r>
      <w:r w:rsidRPr="00612B83">
        <w:t xml:space="preserve">f </w:t>
      </w:r>
      <w:r w:rsidR="0053796C">
        <w:t xml:space="preserve">they are </w:t>
      </w:r>
      <w:r w:rsidRPr="00612B83">
        <w:t xml:space="preserve">not, what could be done by Skills England to try to make </w:t>
      </w:r>
      <w:r w:rsidR="00AB2210">
        <w:t xml:space="preserve">them </w:t>
      </w:r>
      <w:r w:rsidRPr="00612B83">
        <w:t xml:space="preserve">a little more accessible? Dominic, if we </w:t>
      </w:r>
      <w:r w:rsidR="0042716B">
        <w:t xml:space="preserve">can </w:t>
      </w:r>
      <w:r w:rsidRPr="00612B83">
        <w:t xml:space="preserve">start with you, is </w:t>
      </w:r>
      <w:r w:rsidR="006D62B2">
        <w:t xml:space="preserve">this </w:t>
      </w:r>
      <w:r w:rsidRPr="00612B83">
        <w:t>a big issue for your potential members?</w:t>
      </w:r>
    </w:p>
    <w:p w:rsidR="00477497" w:rsidP="00BE5784">
      <w:pPr>
        <w:pStyle w:val="Answer"/>
      </w:pPr>
      <w:sdt>
        <w:sdtPr>
          <w:alias w:val="Witness"/>
          <w:id w:val="-513532632"/>
          <w:placeholder>
            <w:docPart w:val="EFE2E2A005624C05A6D16CFDEB0017D2"/>
          </w:placeholder>
          <w:richText/>
        </w:sdtPr>
        <w:sdtContent>
          <w:r w:rsidRPr="00217937" w:rsidR="00B30CDA">
            <w:rPr>
              <w:b/>
              <w:i/>
              <w:iCs/>
            </w:rPr>
            <w:t>Dominic Armstrong:</w:t>
          </w:r>
        </w:sdtContent>
      </w:sdt>
      <w:r w:rsidRPr="00612B83" w:rsidR="00B30CDA">
        <w:t xml:space="preserve"> </w:t>
      </w:r>
      <w:r w:rsidRPr="00612B83" w:rsidR="00612B83">
        <w:t>In terms of apprenticeships, we welcome the work being done by Skills England</w:t>
      </w:r>
      <w:r w:rsidR="006D5480">
        <w:t xml:space="preserve">, </w:t>
      </w:r>
      <w:r w:rsidRPr="00612B83" w:rsidR="00612B83">
        <w:t xml:space="preserve">the direction that </w:t>
      </w:r>
      <w:r w:rsidR="006D5480">
        <w:t xml:space="preserve">it is </w:t>
      </w:r>
      <w:r w:rsidRPr="00612B83" w:rsidR="00612B83">
        <w:t>moving and where the Government</w:t>
      </w:r>
      <w:r w:rsidR="006D5480">
        <w:t xml:space="preserve"> are </w:t>
      </w:r>
      <w:r w:rsidRPr="00612B83" w:rsidR="00612B83">
        <w:t xml:space="preserve">going with </w:t>
      </w:r>
      <w:r w:rsidR="006D5480">
        <w:t>this</w:t>
      </w:r>
      <w:r w:rsidRPr="00612B83" w:rsidR="00612B83">
        <w:t>.</w:t>
      </w:r>
    </w:p>
    <w:p w:rsidR="00AD3267" w:rsidP="00BE5784">
      <w:pPr>
        <w:pStyle w:val="Answer"/>
      </w:pPr>
      <w:r w:rsidRPr="00612B83">
        <w:t xml:space="preserve">One big thing that </w:t>
      </w:r>
      <w:r w:rsidR="006D5480">
        <w:t xml:space="preserve">has been </w:t>
      </w:r>
      <w:r w:rsidRPr="00612B83">
        <w:t xml:space="preserve">highlighted </w:t>
      </w:r>
      <w:r w:rsidR="006D5480">
        <w:t xml:space="preserve">by our members </w:t>
      </w:r>
      <w:r w:rsidRPr="00612B83">
        <w:t xml:space="preserve">around apprenticeships and the direction </w:t>
      </w:r>
      <w:r w:rsidR="006D5480">
        <w:t xml:space="preserve">that </w:t>
      </w:r>
      <w:r w:rsidRPr="00612B83">
        <w:t xml:space="preserve">they are going </w:t>
      </w:r>
      <w:r w:rsidR="006D5480">
        <w:t>in</w:t>
      </w:r>
      <w:r w:rsidRPr="00612B83">
        <w:t xml:space="preserve">, particularly within the finance sector, is around AI training and support. </w:t>
      </w:r>
      <w:r w:rsidR="006D5480">
        <w:t xml:space="preserve">We </w:t>
      </w:r>
      <w:r w:rsidRPr="00612B83">
        <w:t>are keen to see AI training embedded within the apprenticeship programme to make sure that the workforce that is coming in understands AI</w:t>
      </w:r>
      <w:r w:rsidR="00DA27D4">
        <w:t xml:space="preserve"> and </w:t>
      </w:r>
      <w:r w:rsidRPr="00612B83">
        <w:t>how to utilise it</w:t>
      </w:r>
      <w:r w:rsidR="00DA27D4">
        <w:t xml:space="preserve">. It should be </w:t>
      </w:r>
      <w:r w:rsidRPr="00612B83">
        <w:t>an augmenting rather than replacing programme within the workplace.</w:t>
      </w:r>
      <w:r w:rsidR="00ED699C">
        <w:t xml:space="preserve"> </w:t>
      </w:r>
      <w:r w:rsidR="00477497">
        <w:t xml:space="preserve">We are </w:t>
      </w:r>
      <w:r w:rsidRPr="00612B83">
        <w:t xml:space="preserve">keen to see businesses recognise that AI can deliver productivity, but it cannot replace workers in the long term because you will lose your pipelines and supply lines in terms of development coming through your business and long-term strategic focus. </w:t>
      </w:r>
    </w:p>
    <w:p w:rsidR="00F147BF" w:rsidP="00BE5784">
      <w:pPr>
        <w:pStyle w:val="Answer"/>
      </w:pPr>
      <w:r>
        <w:t xml:space="preserve">We would </w:t>
      </w:r>
      <w:r w:rsidRPr="00612B83" w:rsidR="00612B83">
        <w:t>also be keen</w:t>
      </w:r>
      <w:r>
        <w:t>—</w:t>
      </w:r>
      <w:r w:rsidRPr="00612B83" w:rsidR="00612B83">
        <w:t xml:space="preserve">this runs a little further out from the apprenticeship aspect, but </w:t>
      </w:r>
      <w:r w:rsidR="00214F41">
        <w:t xml:space="preserve">it </w:t>
      </w:r>
      <w:r w:rsidRPr="00612B83" w:rsidR="00612B83">
        <w:t>relates to the Skills England bit</w:t>
      </w:r>
      <w:r w:rsidR="00214F41">
        <w:t xml:space="preserve">—to ensure </w:t>
      </w:r>
      <w:r w:rsidRPr="00612B83" w:rsidR="00612B83">
        <w:t xml:space="preserve">that </w:t>
      </w:r>
      <w:r w:rsidR="004468AD">
        <w:t xml:space="preserve">any </w:t>
      </w:r>
      <w:r w:rsidRPr="00612B83" w:rsidR="00612B83">
        <w:t xml:space="preserve">training </w:t>
      </w:r>
      <w:r w:rsidR="004468AD">
        <w:t xml:space="preserve">on </w:t>
      </w:r>
      <w:r w:rsidRPr="00612B83" w:rsidR="00612B83">
        <w:t xml:space="preserve">new tech that is coming in is extended beyond </w:t>
      </w:r>
      <w:r w:rsidR="000354CA">
        <w:t xml:space="preserve">the </w:t>
      </w:r>
      <w:r w:rsidRPr="00612B83" w:rsidR="00612B83">
        <w:t>people entering the workforce</w:t>
      </w:r>
      <w:r w:rsidR="000354CA">
        <w:t xml:space="preserve"> </w:t>
      </w:r>
      <w:r>
        <w:t xml:space="preserve">to </w:t>
      </w:r>
      <w:r w:rsidRPr="00612B83" w:rsidR="00612B83">
        <w:t xml:space="preserve">the entire workforce. It </w:t>
      </w:r>
      <w:r w:rsidR="0082765A">
        <w:t xml:space="preserve">should not just be for </w:t>
      </w:r>
      <w:r w:rsidRPr="00612B83" w:rsidR="00612B83">
        <w:t xml:space="preserve">new entrants </w:t>
      </w:r>
      <w:r w:rsidR="00AA09F1">
        <w:t xml:space="preserve">in </w:t>
      </w:r>
      <w:r w:rsidRPr="00612B83" w:rsidR="00612B83">
        <w:t xml:space="preserve">the workforce in terms of apprenticeships. </w:t>
      </w:r>
    </w:p>
    <w:p w:rsidR="00AA09F1" w:rsidP="00BE5784">
      <w:pPr>
        <w:pStyle w:val="Question"/>
      </w:pPr>
      <w:sdt>
        <w:sdtPr>
          <w:alias w:val="Member"/>
          <w:tag w:val="&lt;Member mnisId='5358' dodsId='162571'&gt;"/>
          <w:id w:val="651189067"/>
          <w:placeholder>
            <w:docPart w:val="DBBE0FB964ED48518AF27CC242484A40"/>
          </w:placeholder>
          <w:richText/>
        </w:sdtPr>
        <w:sdtContent>
          <w:r w:rsidR="00F147BF">
            <w:rPr>
              <w:b/>
            </w:rPr>
            <w:t>John Cooper:</w:t>
          </w:r>
        </w:sdtContent>
      </w:sdt>
      <w:r w:rsidRPr="00612B83" w:rsidR="00F147BF">
        <w:t xml:space="preserve"> </w:t>
      </w:r>
      <w:r w:rsidR="00F147BF">
        <w:t>This is l</w:t>
      </w:r>
      <w:r w:rsidRPr="00612B83" w:rsidR="00612B83">
        <w:t>ife</w:t>
      </w:r>
      <w:r w:rsidR="00F147BF">
        <w:t>-</w:t>
      </w:r>
      <w:r w:rsidRPr="00612B83" w:rsidR="00612B83">
        <w:t>long learning</w:t>
      </w:r>
      <w:r w:rsidR="00F147BF">
        <w:t xml:space="preserve"> or </w:t>
      </w:r>
      <w:r w:rsidRPr="00612B83" w:rsidR="00612B83">
        <w:t xml:space="preserve">career-long learning. </w:t>
      </w:r>
    </w:p>
    <w:p w:rsidR="00612B83" w:rsidRPr="00612B83" w:rsidP="00BE5784">
      <w:pPr>
        <w:pStyle w:val="Answer"/>
      </w:pPr>
      <w:sdt>
        <w:sdtPr>
          <w:alias w:val="Witness"/>
          <w:id w:val="644013758"/>
          <w:placeholder>
            <w:docPart w:val="5889E002D95B47A18EF50DABC9F9FE07"/>
          </w:placeholder>
          <w:richText/>
        </w:sdtPr>
        <w:sdtContent>
          <w:r w:rsidR="00F147BF">
            <w:rPr>
              <w:b/>
              <w:i/>
              <w:iCs/>
            </w:rPr>
            <w:t>Dominic Armstrong:</w:t>
          </w:r>
        </w:sdtContent>
      </w:sdt>
      <w:r w:rsidRPr="00612B83" w:rsidR="00F147BF">
        <w:t xml:space="preserve"> </w:t>
      </w:r>
      <w:r w:rsidRPr="00612B83">
        <w:t>Exactly</w:t>
      </w:r>
      <w:r w:rsidR="00F147BF">
        <w:t xml:space="preserve">, yes. </w:t>
      </w:r>
      <w:r w:rsidRPr="00612B83">
        <w:t xml:space="preserve">We have been doing some </w:t>
      </w:r>
      <w:r w:rsidRPr="005E191F">
        <w:t xml:space="preserve">work with Google through an </w:t>
      </w:r>
      <w:r w:rsidRPr="005E191F" w:rsidR="005E191F">
        <w:t>“</w:t>
      </w:r>
      <w:r w:rsidRPr="005E191F">
        <w:t xml:space="preserve">AI </w:t>
      </w:r>
      <w:r w:rsidRPr="005E191F" w:rsidR="00E81610">
        <w:t>w</w:t>
      </w:r>
      <w:r w:rsidRPr="005E191F">
        <w:t>orks</w:t>
      </w:r>
      <w:r w:rsidRPr="005E191F" w:rsidR="005E191F">
        <w:t>”</w:t>
      </w:r>
      <w:r w:rsidRPr="005E191F">
        <w:t xml:space="preserve"> case study</w:t>
      </w:r>
      <w:r w:rsidRPr="005E191F" w:rsidR="007E3575">
        <w:t>. W</w:t>
      </w:r>
      <w:r w:rsidRPr="005E191F">
        <w:t xml:space="preserve">e </w:t>
      </w:r>
      <w:r w:rsidRPr="005E191F" w:rsidR="00BE1945">
        <w:t xml:space="preserve">have </w:t>
      </w:r>
      <w:r w:rsidRPr="005E191F">
        <w:t>found that there is a real</w:t>
      </w:r>
      <w:r w:rsidRPr="00612B83">
        <w:t xml:space="preserve"> appetite across all the sectors that we represent and work in for that opportunity for learning. </w:t>
      </w:r>
      <w:r w:rsidR="00407DD4">
        <w:t xml:space="preserve">We need to </w:t>
      </w:r>
      <w:r w:rsidRPr="00612B83">
        <w:t>ensur</w:t>
      </w:r>
      <w:r w:rsidR="00407DD4">
        <w:t>e</w:t>
      </w:r>
      <w:r w:rsidRPr="00612B83">
        <w:t xml:space="preserve"> that Skills England is developing that</w:t>
      </w:r>
      <w:r w:rsidR="00407DD4">
        <w:t xml:space="preserve">, </w:t>
      </w:r>
      <w:r w:rsidRPr="00612B83">
        <w:t xml:space="preserve">offering that to SMEs and advertising it </w:t>
      </w:r>
      <w:r w:rsidR="00407DD4">
        <w:t xml:space="preserve">to </w:t>
      </w:r>
      <w:r w:rsidRPr="00612B83">
        <w:t>them so they know where to go in order to build up the skills and experience of their workforce within that area.</w:t>
      </w:r>
    </w:p>
    <w:p w:rsidR="00612B83" w:rsidRPr="00612B83" w:rsidP="00BE5784">
      <w:pPr>
        <w:pStyle w:val="Question"/>
      </w:pPr>
      <w:sdt>
        <w:sdtPr>
          <w:alias w:val="Member"/>
          <w:tag w:val="&lt;Member mnisId='5358' dodsId='162571'&gt;"/>
          <w:id w:val="-438373235"/>
          <w:placeholder>
            <w:docPart w:val="D064B692E51D434280B1E60EEAD3225D"/>
          </w:placeholder>
          <w:richText/>
        </w:sdtPr>
        <w:sdtContent>
          <w:r w:rsidRPr="00291D0D" w:rsidR="00E50BC6">
            <w:rPr>
              <w:b/>
            </w:rPr>
            <w:t>John Cooper:</w:t>
          </w:r>
        </w:sdtContent>
      </w:sdt>
      <w:r w:rsidRPr="00612B83" w:rsidR="00E50BC6">
        <w:t xml:space="preserve"> </w:t>
      </w:r>
      <w:r w:rsidR="00E50BC6">
        <w:t xml:space="preserve">Paul, </w:t>
      </w:r>
      <w:r w:rsidR="004E3D65">
        <w:t xml:space="preserve">if I could come to you, </w:t>
      </w:r>
      <w:r w:rsidRPr="00612B83">
        <w:t>how are apprenticeships working out?</w:t>
      </w:r>
    </w:p>
    <w:p w:rsidR="00E44E4A" w:rsidP="00BE5784">
      <w:pPr>
        <w:pStyle w:val="Answer"/>
      </w:pPr>
      <w:sdt>
        <w:sdtPr>
          <w:alias w:val="Witness"/>
          <w:id w:val="-989790969"/>
          <w:placeholder>
            <w:docPart w:val="66145B78793E49A489AD351D4808753B"/>
          </w:placeholder>
          <w:richText/>
        </w:sdtPr>
        <w:sdtContent>
          <w:r w:rsidRPr="00217937" w:rsidR="007976F3">
            <w:rPr>
              <w:b/>
              <w:i/>
              <w:iCs/>
            </w:rPr>
            <w:t>Paul Wilson:</w:t>
          </w:r>
        </w:sdtContent>
      </w:sdt>
      <w:r w:rsidRPr="00612B83" w:rsidR="007976F3">
        <w:t xml:space="preserve"> </w:t>
      </w:r>
      <w:r w:rsidR="004E3D65">
        <w:t>O</w:t>
      </w:r>
      <w:r w:rsidRPr="00612B83" w:rsidR="00612B83">
        <w:t>ur members, SME employers, know that apprenticeships are a great way to meet their skills shortages. About 10% of our membership have apprentices. The Government</w:t>
      </w:r>
      <w:r w:rsidR="00687C6A">
        <w:t xml:space="preserve"> have</w:t>
      </w:r>
      <w:r w:rsidRPr="00612B83" w:rsidR="00612B83">
        <w:t xml:space="preserve"> made a number of very sensible decisions in the last year that have helped small employers take on apprentices</w:t>
      </w:r>
      <w:r>
        <w:t>. A</w:t>
      </w:r>
      <w:r w:rsidRPr="00612B83" w:rsidR="00612B83">
        <w:t xml:space="preserve">llowing shorter courses, making it flexible </w:t>
      </w:r>
      <w:r>
        <w:t xml:space="preserve">whether </w:t>
      </w:r>
      <w:r w:rsidRPr="00612B83" w:rsidR="00612B83">
        <w:t>they need English and maths</w:t>
      </w:r>
      <w:r w:rsidR="005E191F">
        <w:t>,</w:t>
      </w:r>
      <w:r w:rsidRPr="00612B83" w:rsidR="00612B83">
        <w:t xml:space="preserve"> and recommitting to the 95</w:t>
      </w:r>
      <w:r>
        <w:t>%/</w:t>
      </w:r>
      <w:r w:rsidRPr="00612B83" w:rsidR="00612B83">
        <w:t>100% contribution that the Government make to apprenticeship training costs</w:t>
      </w:r>
      <w:r w:rsidR="005E191F">
        <w:t>,</w:t>
      </w:r>
      <w:r w:rsidRPr="00612B83" w:rsidR="00612B83">
        <w:t xml:space="preserve"> have been absolutely key.</w:t>
      </w:r>
    </w:p>
    <w:p w:rsidR="00612B83" w:rsidRPr="00612B83" w:rsidP="00BE5784">
      <w:pPr>
        <w:pStyle w:val="Answer"/>
      </w:pPr>
      <w:r w:rsidRPr="00612B83">
        <w:t>The other thing that we know work</w:t>
      </w:r>
      <w:r w:rsidR="00E44E4A">
        <w:t>s,</w:t>
      </w:r>
      <w:r w:rsidRPr="00612B83">
        <w:t xml:space="preserve"> based on experience</w:t>
      </w:r>
      <w:r w:rsidR="00E44E4A">
        <w:t xml:space="preserve">, </w:t>
      </w:r>
      <w:r w:rsidRPr="00612B83">
        <w:t>is incentive payments. I do not underestimate the difficulty of the fiscal situation</w:t>
      </w:r>
      <w:r w:rsidR="00E44E4A">
        <w:t xml:space="preserve">. </w:t>
      </w:r>
      <w:r w:rsidRPr="00612B83">
        <w:t>I am saying it in that context, but</w:t>
      </w:r>
      <w:r w:rsidR="00E44E4A">
        <w:t xml:space="preserve"> during </w:t>
      </w:r>
      <w:r w:rsidR="00981E02">
        <w:t>covid</w:t>
      </w:r>
      <w:r w:rsidR="00E44E4A">
        <w:t xml:space="preserve">, </w:t>
      </w:r>
      <w:r w:rsidRPr="00612B83">
        <w:t>when employers received incentive payments to take on an apprentice, we saw a 21% increase.</w:t>
      </w:r>
      <w:r w:rsidR="00E44E4A">
        <w:t xml:space="preserve"> </w:t>
      </w:r>
      <w:r w:rsidRPr="00612B83">
        <w:t>If you look at targeted employer types, targeted age groups</w:t>
      </w:r>
      <w:r w:rsidR="00E44E4A">
        <w:t xml:space="preserve"> or</w:t>
      </w:r>
      <w:r w:rsidRPr="00612B83">
        <w:t xml:space="preserve"> potentially targeted qualification types, that </w:t>
      </w:r>
      <w:r w:rsidR="00E44E4A">
        <w:t xml:space="preserve">sort of </w:t>
      </w:r>
      <w:r w:rsidRPr="00612B83">
        <w:t xml:space="preserve">thing </w:t>
      </w:r>
      <w:r w:rsidR="00E44E4A">
        <w:t xml:space="preserve">could </w:t>
      </w:r>
      <w:r w:rsidRPr="00612B83">
        <w:t>really help to uplift it further.</w:t>
      </w:r>
    </w:p>
    <w:p w:rsidR="0056337F" w:rsidP="00BE5784">
      <w:pPr>
        <w:pStyle w:val="Answer"/>
      </w:pPr>
      <w:sdt>
        <w:sdtPr>
          <w:alias w:val="Witness"/>
          <w:id w:val="416680972"/>
          <w:placeholder>
            <w:docPart w:val="C54D328F43FC4C8E8076B68108FA4F4F"/>
          </w:placeholder>
          <w:richText/>
        </w:sdtPr>
        <w:sdtContent>
          <w:r w:rsidRPr="00217937" w:rsidR="00665B08">
            <w:rPr>
              <w:b/>
              <w:i/>
              <w:iCs/>
            </w:rPr>
            <w:t>Jonny Haseldine:</w:t>
          </w:r>
        </w:sdtContent>
      </w:sdt>
      <w:r w:rsidRPr="00612B83" w:rsidR="00665B08">
        <w:t xml:space="preserve"> </w:t>
      </w:r>
      <w:r w:rsidR="00E44E4A">
        <w:t>O</w:t>
      </w:r>
      <w:r w:rsidRPr="00612B83" w:rsidR="00612B83">
        <w:t>ur members are very supportive of apprenticeships</w:t>
      </w:r>
      <w:r w:rsidR="00B84C87">
        <w:t xml:space="preserve">. They are </w:t>
      </w:r>
      <w:r w:rsidRPr="00612B83" w:rsidR="00612B83">
        <w:t>high</w:t>
      </w:r>
      <w:r w:rsidR="00B84C87">
        <w:t>-</w:t>
      </w:r>
      <w:r w:rsidRPr="00612B83" w:rsidR="00612B83">
        <w:t xml:space="preserve">quality qualifications. </w:t>
      </w:r>
      <w:r w:rsidR="00B84C87">
        <w:t xml:space="preserve">I have </w:t>
      </w:r>
      <w:r w:rsidRPr="00612B83" w:rsidR="00612B83">
        <w:t>two points on them</w:t>
      </w:r>
      <w:r w:rsidR="00B84C87">
        <w:t xml:space="preserve">. First, </w:t>
      </w:r>
      <w:r w:rsidRPr="00612B83" w:rsidR="00612B83">
        <w:t xml:space="preserve">most of the apprenticeship standards are written or encouraged to be written by large businesses. Small businesses </w:t>
      </w:r>
      <w:r w:rsidR="00CE104E">
        <w:t xml:space="preserve">quite </w:t>
      </w:r>
      <w:r w:rsidRPr="00612B83" w:rsidR="00612B83">
        <w:t xml:space="preserve">often struggle because those </w:t>
      </w:r>
      <w:r w:rsidRPr="00612B83" w:rsidR="00612B83">
        <w:t>large business standards might have a particular piece of equipment</w:t>
      </w:r>
      <w:r w:rsidR="00CE104E">
        <w:t xml:space="preserve"> that </w:t>
      </w:r>
      <w:r w:rsidRPr="00612B83" w:rsidR="00612B83">
        <w:t xml:space="preserve">they need in that journey, </w:t>
      </w:r>
      <w:r w:rsidR="00E91DD4">
        <w:t xml:space="preserve">but </w:t>
      </w:r>
      <w:r w:rsidR="005E191F">
        <w:t>a</w:t>
      </w:r>
      <w:r>
        <w:t xml:space="preserve"> </w:t>
      </w:r>
      <w:r w:rsidRPr="00612B83" w:rsidR="00612B83">
        <w:t xml:space="preserve">small business just does not have it. </w:t>
      </w:r>
      <w:r>
        <w:t xml:space="preserve">Those </w:t>
      </w:r>
      <w:r w:rsidRPr="00612B83" w:rsidR="00612B83">
        <w:t>need to be looked at again.</w:t>
      </w:r>
    </w:p>
    <w:p w:rsidR="00612B83" w:rsidRPr="00612B83" w:rsidP="00BE5784">
      <w:pPr>
        <w:pStyle w:val="Answer"/>
      </w:pPr>
      <w:r>
        <w:t>I am s</w:t>
      </w:r>
      <w:r w:rsidRPr="00612B83">
        <w:t xml:space="preserve">upportive </w:t>
      </w:r>
      <w:r>
        <w:t xml:space="preserve">of </w:t>
      </w:r>
      <w:r w:rsidRPr="00612B83">
        <w:t xml:space="preserve">the point </w:t>
      </w:r>
      <w:r>
        <w:t xml:space="preserve">about </w:t>
      </w:r>
      <w:r w:rsidRPr="00612B83">
        <w:t>more modular training</w:t>
      </w:r>
      <w:r>
        <w:t>. O</w:t>
      </w:r>
      <w:r w:rsidRPr="00612B83">
        <w:t>ften</w:t>
      </w:r>
      <w:r>
        <w:t xml:space="preserve">, </w:t>
      </w:r>
      <w:r w:rsidRPr="00612B83">
        <w:t>apprenticeships can be quite long. I am currently going through an apprenticeship myself</w:t>
      </w:r>
      <w:r>
        <w:t>. I</w:t>
      </w:r>
      <w:r w:rsidRPr="00612B83">
        <w:t>t is a year and a half</w:t>
      </w:r>
      <w:r>
        <w:t xml:space="preserve"> or </w:t>
      </w:r>
      <w:r w:rsidRPr="00612B83">
        <w:t xml:space="preserve">two years. For a lot of small businesses, you </w:t>
      </w:r>
      <w:r>
        <w:t xml:space="preserve">do not have </w:t>
      </w:r>
      <w:r w:rsidRPr="00612B83">
        <w:t>the time to do that. You might need the modular approach</w:t>
      </w:r>
      <w:r>
        <w:t>. Y</w:t>
      </w:r>
      <w:r w:rsidRPr="00612B83">
        <w:t>ou might need to take different bits from different apprenticeships to take that forward.</w:t>
      </w:r>
    </w:p>
    <w:p w:rsidR="00612B83" w:rsidRPr="00612B83" w:rsidP="00BE5784">
      <w:pPr>
        <w:pStyle w:val="Answer"/>
      </w:pPr>
      <w:r>
        <w:t>O</w:t>
      </w:r>
      <w:r w:rsidRPr="00612B83">
        <w:t xml:space="preserve">ne of the </w:t>
      </w:r>
      <w:r w:rsidR="006A0412">
        <w:t xml:space="preserve">ways in which </w:t>
      </w:r>
      <w:r w:rsidRPr="00612B83">
        <w:t xml:space="preserve">it is working is </w:t>
      </w:r>
      <w:r w:rsidR="006A0412">
        <w:t xml:space="preserve">through </w:t>
      </w:r>
      <w:r w:rsidR="000F156D">
        <w:t xml:space="preserve">the </w:t>
      </w:r>
      <w:r w:rsidRPr="00612B83">
        <w:t xml:space="preserve">local skills improvement plans </w:t>
      </w:r>
      <w:r w:rsidR="00DF75B1">
        <w:t xml:space="preserve">in place </w:t>
      </w:r>
      <w:r w:rsidRPr="00612B83">
        <w:t>across England</w:t>
      </w:r>
      <w:r w:rsidR="00226249">
        <w:t>. C</w:t>
      </w:r>
      <w:r w:rsidRPr="00612B83">
        <w:t xml:space="preserve">hambers </w:t>
      </w:r>
      <w:r w:rsidR="00226249">
        <w:t xml:space="preserve">are </w:t>
      </w:r>
      <w:r w:rsidRPr="00612B83">
        <w:t xml:space="preserve">running 32 out of 38 of </w:t>
      </w:r>
      <w:r w:rsidRPr="005E191F">
        <w:t>them</w:t>
      </w:r>
      <w:r w:rsidRPr="005E191F" w:rsidR="00226249">
        <w:t xml:space="preserve">. They are </w:t>
      </w:r>
      <w:r w:rsidRPr="005E191F">
        <w:t xml:space="preserve">about translating all </w:t>
      </w:r>
      <w:r w:rsidRPr="005E191F" w:rsidR="00226249">
        <w:t xml:space="preserve">these </w:t>
      </w:r>
      <w:r w:rsidRPr="005E191F">
        <w:t>qualifications</w:t>
      </w:r>
      <w:r w:rsidRPr="005E191F" w:rsidR="00226249">
        <w:t xml:space="preserve"> and </w:t>
      </w:r>
      <w:r w:rsidRPr="005E191F">
        <w:t>training</w:t>
      </w:r>
      <w:r w:rsidRPr="005E191F" w:rsidR="0077565E">
        <w:t>s</w:t>
      </w:r>
      <w:r w:rsidR="005E191F">
        <w:t>,</w:t>
      </w:r>
      <w:r w:rsidRPr="005E191F">
        <w:t xml:space="preserve"> and matching </w:t>
      </w:r>
      <w:r w:rsidRPr="005E191F" w:rsidR="00017E4B">
        <w:t xml:space="preserve">them </w:t>
      </w:r>
      <w:r w:rsidRPr="005E191F">
        <w:t xml:space="preserve">with </w:t>
      </w:r>
      <w:r w:rsidRPr="005E191F" w:rsidR="00226249">
        <w:t xml:space="preserve">the </w:t>
      </w:r>
      <w:r w:rsidRPr="005E191F">
        <w:t>local skills</w:t>
      </w:r>
      <w:r w:rsidRPr="00612B83">
        <w:t xml:space="preserve"> need in local areas</w:t>
      </w:r>
      <w:r w:rsidR="005E191F">
        <w:t>,</w:t>
      </w:r>
      <w:r w:rsidR="00B25E61">
        <w:t xml:space="preserve"> </w:t>
      </w:r>
      <w:r w:rsidR="005E191F">
        <w:t>so</w:t>
      </w:r>
      <w:r w:rsidR="003910CD">
        <w:t xml:space="preserve"> that l</w:t>
      </w:r>
      <w:r w:rsidRPr="00612B83">
        <w:t xml:space="preserve">ocal communities </w:t>
      </w:r>
      <w:r w:rsidR="00BD3A4A">
        <w:t xml:space="preserve">and local businesses </w:t>
      </w:r>
      <w:r w:rsidRPr="00612B83">
        <w:t>can get the training they need</w:t>
      </w:r>
      <w:r w:rsidR="003910CD">
        <w:t xml:space="preserve"> </w:t>
      </w:r>
      <w:r w:rsidRPr="00612B83">
        <w:t>because no one size fits all.</w:t>
      </w:r>
    </w:p>
    <w:p w:rsidR="00612B83" w:rsidRPr="00612B83" w:rsidP="00BE5784">
      <w:pPr>
        <w:pStyle w:val="Question"/>
      </w:pPr>
      <w:sdt>
        <w:sdtPr>
          <w:alias w:val="Member"/>
          <w:tag w:val="&lt;Member mnisId='5358' dodsId='162571'&gt;"/>
          <w:id w:val="791252150"/>
          <w:placeholder>
            <w:docPart w:val="8C99DE5DB53642B99C34CCA8DB73413F"/>
          </w:placeholder>
          <w:richText/>
        </w:sdtPr>
        <w:sdtContent>
          <w:r w:rsidRPr="00291D0D" w:rsidR="00551FAB">
            <w:rPr>
              <w:b/>
            </w:rPr>
            <w:t>John Cooper:</w:t>
          </w:r>
        </w:sdtContent>
      </w:sdt>
      <w:r w:rsidRPr="00612B83" w:rsidR="00551FAB">
        <w:t xml:space="preserve"> </w:t>
      </w:r>
      <w:r w:rsidRPr="00612B83">
        <w:t>Andrew</w:t>
      </w:r>
      <w:r w:rsidR="0091285E">
        <w:t xml:space="preserve">, are apprenticeships a big issue in </w:t>
      </w:r>
      <w:r w:rsidRPr="00612B83">
        <w:t>retail</w:t>
      </w:r>
      <w:r w:rsidR="0091285E">
        <w:t>?</w:t>
      </w:r>
    </w:p>
    <w:p w:rsidR="004D288B" w:rsidP="00BE5784">
      <w:pPr>
        <w:pStyle w:val="Answer"/>
      </w:pPr>
      <w:sdt>
        <w:sdtPr>
          <w:alias w:val="Witness"/>
          <w:id w:val="1387224199"/>
          <w:placeholder>
            <w:docPart w:val="85BF1D565CD04D88968F3DCC6B08706E"/>
          </w:placeholder>
          <w:richText/>
        </w:sdtPr>
        <w:sdtContent>
          <w:r w:rsidRPr="00217937" w:rsidR="008E0628">
            <w:rPr>
              <w:b/>
              <w:i/>
              <w:iCs/>
            </w:rPr>
            <w:t>Andrew Goodacre:</w:t>
          </w:r>
        </w:sdtContent>
      </w:sdt>
      <w:r w:rsidRPr="00612B83" w:rsidR="008E0628">
        <w:t xml:space="preserve"> </w:t>
      </w:r>
      <w:r w:rsidR="009F2934">
        <w:t xml:space="preserve">In </w:t>
      </w:r>
      <w:r w:rsidRPr="00612B83" w:rsidR="00612B83">
        <w:t>independent retail</w:t>
      </w:r>
      <w:r w:rsidR="009F2934">
        <w:t>, t</w:t>
      </w:r>
      <w:r w:rsidRPr="00612B83" w:rsidR="00612B83">
        <w:t xml:space="preserve">he smaller guys use a lot of apprentices. It </w:t>
      </w:r>
      <w:r w:rsidR="009F2934">
        <w:t xml:space="preserve">has </w:t>
      </w:r>
      <w:r w:rsidRPr="00612B83" w:rsidR="00612B83">
        <w:t xml:space="preserve">declined over the years. The feedback </w:t>
      </w:r>
      <w:r w:rsidR="009F2934">
        <w:t xml:space="preserve">that </w:t>
      </w:r>
      <w:r w:rsidRPr="00612B83" w:rsidR="00612B83">
        <w:t xml:space="preserve">we have had from members is that the skills of the people applying for jobs have been lacking. I am not just talking about maths and English. </w:t>
      </w:r>
    </w:p>
    <w:p w:rsidR="00612B83" w:rsidRPr="00612B83" w:rsidP="00BE5784">
      <w:pPr>
        <w:pStyle w:val="Answer"/>
      </w:pPr>
      <w:r>
        <w:t>I</w:t>
      </w:r>
      <w:r w:rsidRPr="00612B83">
        <w:t>n small retail, there is no automation in terms of service. It is people</w:t>
      </w:r>
      <w:r>
        <w:t>-</w:t>
      </w:r>
      <w:r w:rsidRPr="00612B83">
        <w:t>on</w:t>
      </w:r>
      <w:r>
        <w:t>-</w:t>
      </w:r>
      <w:r w:rsidRPr="00612B83">
        <w:t xml:space="preserve">people service. </w:t>
      </w:r>
      <w:r>
        <w:t>Y</w:t>
      </w:r>
      <w:r w:rsidRPr="00612B83">
        <w:t xml:space="preserve">ou need people who </w:t>
      </w:r>
      <w:r>
        <w:t xml:space="preserve">are </w:t>
      </w:r>
      <w:r w:rsidRPr="00612B83">
        <w:t>confident and comfortable</w:t>
      </w:r>
      <w:r w:rsidR="005E191F">
        <w:t>,</w:t>
      </w:r>
      <w:r w:rsidRPr="00612B83">
        <w:t xml:space="preserve"> </w:t>
      </w:r>
      <w:r>
        <w:t xml:space="preserve">who have </w:t>
      </w:r>
      <w:r w:rsidRPr="00612B83">
        <w:t>stronger interpersonal skills</w:t>
      </w:r>
      <w:r>
        <w:t xml:space="preserve">. </w:t>
      </w:r>
      <w:r w:rsidR="000A4F00">
        <w:t>O</w:t>
      </w:r>
      <w:r w:rsidRPr="00612B83">
        <w:t xml:space="preserve">ur members are finding </w:t>
      </w:r>
      <w:r w:rsidR="000A4F00">
        <w:t xml:space="preserve">that those areas </w:t>
      </w:r>
      <w:r w:rsidRPr="00612B83">
        <w:t xml:space="preserve">are lacking in </w:t>
      </w:r>
      <w:r w:rsidR="000A4F00">
        <w:t xml:space="preserve">the </w:t>
      </w:r>
      <w:r w:rsidRPr="00612B83">
        <w:t>younger people coming forward. Whether that is a society issue or not I do not know. It is something that is often quoted by our members.</w:t>
      </w:r>
    </w:p>
    <w:p w:rsidR="00612B83" w:rsidRPr="00612B83" w:rsidP="00BE5784">
      <w:pPr>
        <w:pStyle w:val="Answer"/>
      </w:pPr>
      <w:r>
        <w:t xml:space="preserve">The </w:t>
      </w:r>
      <w:r w:rsidRPr="00612B83">
        <w:t xml:space="preserve">time for an apprentice </w:t>
      </w:r>
      <w:r>
        <w:t xml:space="preserve">is </w:t>
      </w:r>
      <w:r w:rsidRPr="00612B83">
        <w:t>a problem as well</w:t>
      </w:r>
      <w:r>
        <w:t xml:space="preserve">. It is </w:t>
      </w:r>
      <w:r w:rsidRPr="00612B83">
        <w:t>18 months</w:t>
      </w:r>
      <w:r>
        <w:t xml:space="preserve"> or </w:t>
      </w:r>
      <w:r w:rsidRPr="00612B83">
        <w:t>two years. A lot of the work is part</w:t>
      </w:r>
      <w:r w:rsidR="005E191F">
        <w:t xml:space="preserve"> </w:t>
      </w:r>
      <w:r w:rsidRPr="00612B83">
        <w:t>time</w:t>
      </w:r>
      <w:r>
        <w:t>. I</w:t>
      </w:r>
      <w:r w:rsidRPr="00612B83">
        <w:t>t is really hard for them to commit to it. Some of the larger guys will look at it, but it is not their priority for recruiting.</w:t>
      </w:r>
    </w:p>
    <w:p w:rsidR="00612B83" w:rsidRPr="00612B83" w:rsidP="00BE5784">
      <w:pPr>
        <w:pStyle w:val="Question"/>
      </w:pPr>
      <w:sdt>
        <w:sdtPr>
          <w:alias w:val="Member"/>
          <w:tag w:val="&lt;Member mnisId='5048' dodsId='35968'&gt;"/>
          <w:id w:val="631378505"/>
          <w:placeholder>
            <w:docPart w:val="E4C992E8054C4CB39AE86A011E83EF40"/>
          </w:placeholder>
          <w:richText/>
        </w:sdtPr>
        <w:sdtContent>
          <w:r w:rsidRPr="00291D0D" w:rsidR="00F93C8E">
            <w:rPr>
              <w:b/>
            </w:rPr>
            <w:t>Antonia Bance:</w:t>
          </w:r>
        </w:sdtContent>
      </w:sdt>
      <w:r w:rsidRPr="00612B83" w:rsidR="00F93C8E">
        <w:t xml:space="preserve"> </w:t>
      </w:r>
      <w:r w:rsidR="00F93C8E">
        <w:t>S</w:t>
      </w:r>
      <w:r w:rsidRPr="00612B83">
        <w:t xml:space="preserve">taying with skills and training, our economy is approaching a transition. In my area, </w:t>
      </w:r>
      <w:r w:rsidR="005E191F">
        <w:t xml:space="preserve">there are </w:t>
      </w:r>
      <w:r w:rsidRPr="00612B83">
        <w:t xml:space="preserve">many small businesses </w:t>
      </w:r>
      <w:r w:rsidR="005E191F">
        <w:t xml:space="preserve">that </w:t>
      </w:r>
      <w:r w:rsidRPr="00612B83">
        <w:t>repair motor vehicles</w:t>
      </w:r>
      <w:r w:rsidR="00076317">
        <w:t>. A</w:t>
      </w:r>
      <w:r w:rsidRPr="00612B83">
        <w:t xml:space="preserve">s we look </w:t>
      </w:r>
      <w:r w:rsidR="00076317">
        <w:t xml:space="preserve">to </w:t>
      </w:r>
      <w:r w:rsidRPr="00612B83">
        <w:t xml:space="preserve">the imminent phase-out of internal combustion engines, a different set of skills will be required in those small businesses to ensure that they are able to continue to make a sustainable livelihood. I </w:t>
      </w:r>
      <w:r w:rsidR="00076317">
        <w:t xml:space="preserve">would </w:t>
      </w:r>
      <w:r w:rsidRPr="00612B83">
        <w:t>very much appreciate comments from the panel, perhaps starting with Paul, on the support available to help existing members of the workforce gain new skills in order to keep their skills up to date.</w:t>
      </w:r>
    </w:p>
    <w:p w:rsidR="00612B83" w:rsidRPr="00612B83" w:rsidP="00BE5784">
      <w:pPr>
        <w:pStyle w:val="Answer"/>
      </w:pPr>
      <w:sdt>
        <w:sdtPr>
          <w:alias w:val="Witness"/>
          <w:id w:val="1601529128"/>
          <w:placeholder>
            <w:docPart w:val="CD1E8EE683914E3E95F3198CBB382E22"/>
          </w:placeholder>
          <w:richText/>
        </w:sdtPr>
        <w:sdtContent>
          <w:r w:rsidRPr="00217937" w:rsidR="007976F3">
            <w:rPr>
              <w:b/>
              <w:i/>
              <w:iCs/>
            </w:rPr>
            <w:t>Paul Wilson:</w:t>
          </w:r>
        </w:sdtContent>
      </w:sdt>
      <w:r w:rsidRPr="00612B83" w:rsidR="007976F3">
        <w:t xml:space="preserve"> </w:t>
      </w:r>
      <w:r w:rsidRPr="00612B83">
        <w:t>In terms of the role that small businesses play as employers, 83% of small employers provide training days for their staff</w:t>
      </w:r>
      <w:r w:rsidR="00BF4280">
        <w:t>. T</w:t>
      </w:r>
      <w:r w:rsidRPr="00612B83">
        <w:t xml:space="preserve">hat is seven training days on average, which is not insignificant and is in fact more than we measured a few years earlier. What could help further with that is helping small employers develop a training plan. Only 31% have a plan </w:t>
      </w:r>
      <w:r w:rsidRPr="00612B83">
        <w:t>around that</w:t>
      </w:r>
      <w:r w:rsidR="00FE29C9">
        <w:t>. I</w:t>
      </w:r>
      <w:r w:rsidRPr="00612B83">
        <w:t xml:space="preserve">f you have a plan, you are more likely to ensure </w:t>
      </w:r>
      <w:r w:rsidR="00EF00E8">
        <w:t xml:space="preserve">that you </w:t>
      </w:r>
      <w:r w:rsidRPr="00612B83">
        <w:t xml:space="preserve">help your staff do the training and you are more likely to make sure that there is funding allocated to it. </w:t>
      </w:r>
      <w:r w:rsidR="00EF00E8">
        <w:t>C</w:t>
      </w:r>
      <w:r w:rsidRPr="00612B83">
        <w:t>an Government think of ways to nudge, subsidise</w:t>
      </w:r>
      <w:r w:rsidR="00EF00E8">
        <w:t xml:space="preserve"> or </w:t>
      </w:r>
      <w:r w:rsidRPr="00612B83">
        <w:t>support small employers to develop that plan?</w:t>
      </w:r>
    </w:p>
    <w:p w:rsidR="00DA323E" w:rsidP="00BE5784">
      <w:pPr>
        <w:pStyle w:val="Answer"/>
      </w:pPr>
      <w:r>
        <w:t>O</w:t>
      </w:r>
      <w:r w:rsidRPr="00612B83" w:rsidR="00612B83">
        <w:t>n the self-employed side of things</w:t>
      </w:r>
      <w:r w:rsidR="00025A6A">
        <w:t xml:space="preserve"> and the </w:t>
      </w:r>
      <w:r w:rsidRPr="00612B83" w:rsidR="00025A6A">
        <w:t>question of retraining in new areas</w:t>
      </w:r>
      <w:r w:rsidR="00025A6A">
        <w:t xml:space="preserve">, </w:t>
      </w:r>
      <w:r w:rsidRPr="00612B83" w:rsidR="00612B83">
        <w:t>one thing that we have looked at a lot in the past</w:t>
      </w:r>
      <w:r w:rsidR="00025A6A">
        <w:t xml:space="preserve"> </w:t>
      </w:r>
      <w:r w:rsidRPr="00612B83" w:rsidR="00612B83">
        <w:t>is that self-employed tax deductibility is incredibly complicated and a bit of a deterrent to retraining.</w:t>
      </w:r>
      <w:r>
        <w:t xml:space="preserve"> </w:t>
      </w:r>
      <w:r w:rsidRPr="00612B83" w:rsidR="00612B83">
        <w:t>You cannot deduct</w:t>
      </w:r>
      <w:r w:rsidRPr="00DA323E">
        <w:t xml:space="preserve"> </w:t>
      </w:r>
      <w:r w:rsidRPr="00612B83">
        <w:t>training costs</w:t>
      </w:r>
      <w:r w:rsidRPr="00612B83" w:rsidR="00612B83">
        <w:t xml:space="preserve"> for tax purposes unless it is in an area that you already have skill and expertise in</w:t>
      </w:r>
      <w:r>
        <w:t>. I</w:t>
      </w:r>
      <w:r w:rsidRPr="00612B83" w:rsidR="00612B83">
        <w:t>f you are trying to expand your business into new areas, that may be precluded by HMRC rules.</w:t>
      </w:r>
    </w:p>
    <w:p w:rsidR="00612B83" w:rsidRPr="00612B83" w:rsidP="00BE5784">
      <w:pPr>
        <w:pStyle w:val="Answer"/>
      </w:pPr>
      <w:r w:rsidRPr="00612B83">
        <w:t xml:space="preserve">About a year ago, the previous Government clarified the guidance in a helpful way, but </w:t>
      </w:r>
      <w:r w:rsidR="00300358">
        <w:t xml:space="preserve">the </w:t>
      </w:r>
      <w:r w:rsidRPr="00612B83">
        <w:t>underlying case law</w:t>
      </w:r>
      <w:r w:rsidR="00300358">
        <w:t xml:space="preserve"> and the </w:t>
      </w:r>
      <w:r w:rsidRPr="00612B83">
        <w:t xml:space="preserve">rule there is </w:t>
      </w:r>
      <w:r w:rsidR="00300358">
        <w:t xml:space="preserve">preventing </w:t>
      </w:r>
      <w:r w:rsidRPr="00612B83">
        <w:t xml:space="preserve">self-employed people from being able to retrain </w:t>
      </w:r>
      <w:r w:rsidR="00E06211">
        <w:t xml:space="preserve">in new areas </w:t>
      </w:r>
      <w:r w:rsidRPr="00612B83">
        <w:t>as easily as they should.</w:t>
      </w:r>
    </w:p>
    <w:p w:rsidR="00E06211" w:rsidP="00BE5784">
      <w:pPr>
        <w:pStyle w:val="Answer"/>
      </w:pPr>
      <w:sdt>
        <w:sdtPr>
          <w:alias w:val="Witness"/>
          <w:id w:val="1818289470"/>
          <w:placeholder>
            <w:docPart w:val="3E83253E02F44BDF8C4DBA96DBD6CDFC"/>
          </w:placeholder>
          <w:richText/>
        </w:sdtPr>
        <w:sdtContent>
          <w:r w:rsidRPr="00217937" w:rsidR="00665B08">
            <w:rPr>
              <w:b/>
              <w:i/>
              <w:iCs/>
            </w:rPr>
            <w:t>Jonny Haseldine:</w:t>
          </w:r>
        </w:sdtContent>
      </w:sdt>
      <w:r w:rsidRPr="00612B83" w:rsidR="00665B08">
        <w:t xml:space="preserve"> </w:t>
      </w:r>
      <w:r w:rsidRPr="00612B83" w:rsidR="00612B83">
        <w:t>I would go back to my point about L</w:t>
      </w:r>
      <w:r>
        <w:t>SIPs</w:t>
      </w:r>
      <w:r w:rsidRPr="00612B83" w:rsidR="00612B83">
        <w:t xml:space="preserve"> being a good gateway there for joining everything up. Skills </w:t>
      </w:r>
      <w:r w:rsidRPr="00612B83" w:rsidR="005E191F">
        <w:t>bootcamp</w:t>
      </w:r>
      <w:r w:rsidR="005E191F">
        <w:t>s have</w:t>
      </w:r>
      <w:r>
        <w:t xml:space="preserve"> not</w:t>
      </w:r>
      <w:r w:rsidRPr="00612B83" w:rsidR="00612B83">
        <w:t xml:space="preserve"> been mentioned yet</w:t>
      </w:r>
      <w:r>
        <w:t xml:space="preserve">. They </w:t>
      </w:r>
      <w:r w:rsidRPr="00612B83" w:rsidR="00612B83">
        <w:t>are another option.</w:t>
      </w:r>
    </w:p>
    <w:p w:rsidR="00612B83" w:rsidRPr="00612B83" w:rsidP="00BE5784">
      <w:pPr>
        <w:pStyle w:val="Answer"/>
      </w:pPr>
      <w:r>
        <w:t>B</w:t>
      </w:r>
      <w:r w:rsidRPr="00612B83">
        <w:t xml:space="preserve">ack to the more general point, as we know, </w:t>
      </w:r>
      <w:r w:rsidR="001B0390">
        <w:t xml:space="preserve">in </w:t>
      </w:r>
      <w:r w:rsidRPr="00612B83">
        <w:t>very small businesses, the training manager is often the chief executive</w:t>
      </w:r>
      <w:r w:rsidR="005E191F">
        <w:t xml:space="preserve"> or</w:t>
      </w:r>
      <w:r w:rsidRPr="00612B83">
        <w:t xml:space="preserve"> the finance manager</w:t>
      </w:r>
      <w:r w:rsidR="001B0390">
        <w:t xml:space="preserve">. They do not have the </w:t>
      </w:r>
      <w:r w:rsidRPr="00612B83">
        <w:t>time to navigate the journey</w:t>
      </w:r>
      <w:r w:rsidR="001B0390">
        <w:t xml:space="preserve">. </w:t>
      </w:r>
      <w:r w:rsidR="007E62D9">
        <w:t>V</w:t>
      </w:r>
      <w:r w:rsidRPr="00612B83">
        <w:t xml:space="preserve">ery much to the point of skills plans, some help from the centre </w:t>
      </w:r>
      <w:r w:rsidR="007047EC">
        <w:t>to say</w:t>
      </w:r>
      <w:r w:rsidR="008A1088">
        <w:t>, “T</w:t>
      </w:r>
      <w:r w:rsidRPr="00612B83">
        <w:t>his is where you can go to look for this</w:t>
      </w:r>
      <w:r w:rsidR="008A1088">
        <w:t xml:space="preserve">” </w:t>
      </w:r>
      <w:r w:rsidRPr="00612B83">
        <w:t>would be really helpful.</w:t>
      </w:r>
    </w:p>
    <w:p w:rsidR="00CA16EE" w:rsidP="00BE5784">
      <w:pPr>
        <w:pStyle w:val="Answer"/>
      </w:pPr>
      <w:sdt>
        <w:sdtPr>
          <w:alias w:val="Witness"/>
          <w:id w:val="635997367"/>
          <w:placeholder>
            <w:docPart w:val="724500AADCF1441683BADE467A708A45"/>
          </w:placeholder>
          <w:richText/>
        </w:sdtPr>
        <w:sdtContent>
          <w:r w:rsidRPr="00217937" w:rsidR="00B30CDA">
            <w:rPr>
              <w:b/>
              <w:i/>
              <w:iCs/>
            </w:rPr>
            <w:t>Dominic Armstrong:</w:t>
          </w:r>
        </w:sdtContent>
      </w:sdt>
      <w:r w:rsidRPr="00612B83" w:rsidR="00B30CDA">
        <w:t xml:space="preserve"> </w:t>
      </w:r>
      <w:r w:rsidRPr="00612B83" w:rsidR="00612B83">
        <w:t xml:space="preserve">I would just echo both </w:t>
      </w:r>
      <w:r w:rsidR="006C556E">
        <w:t>those points. I</w:t>
      </w:r>
      <w:r w:rsidRPr="00612B83" w:rsidR="00612B83">
        <w:t>n terms of the self-employed tax deductibility, we represent self-employed members</w:t>
      </w:r>
      <w:r w:rsidR="006C556E">
        <w:t>. T</w:t>
      </w:r>
      <w:r w:rsidRPr="00612B83" w:rsidR="00612B83">
        <w:t>hat is a real challenge area for them.</w:t>
      </w:r>
      <w:r w:rsidR="005E191F">
        <w:t xml:space="preserve"> </w:t>
      </w:r>
    </w:p>
    <w:p w:rsidR="00612B83" w:rsidRPr="00612B83" w:rsidP="00BE5784">
      <w:pPr>
        <w:pStyle w:val="Answer"/>
      </w:pPr>
      <w:r>
        <w:t xml:space="preserve">I would agree with the point about </w:t>
      </w:r>
      <w:r w:rsidRPr="00612B83">
        <w:t>plans.</w:t>
      </w:r>
      <w:r w:rsidR="00CA16EE">
        <w:t xml:space="preserve"> It would </w:t>
      </w:r>
      <w:r>
        <w:t xml:space="preserve">also </w:t>
      </w:r>
      <w:r w:rsidRPr="00612B83">
        <w:t>be helpful for a lot of SMEs and the self-employed sector</w:t>
      </w:r>
      <w:r>
        <w:t>—</w:t>
      </w:r>
      <w:r w:rsidRPr="00612B83">
        <w:t>we will see this through the various strategies coming out from the Government at the moment</w:t>
      </w:r>
      <w:r>
        <w:t>—</w:t>
      </w:r>
      <w:r w:rsidR="00D921F5">
        <w:t xml:space="preserve">to see the </w:t>
      </w:r>
      <w:r w:rsidRPr="00612B83">
        <w:t xml:space="preserve">direction of travel in terms of the </w:t>
      </w:r>
      <w:r w:rsidR="00486D4B">
        <w:t xml:space="preserve">UK Government’s </w:t>
      </w:r>
      <w:r w:rsidRPr="00612B83">
        <w:t>intention</w:t>
      </w:r>
      <w:r w:rsidR="007A59E9">
        <w:t>s</w:t>
      </w:r>
      <w:r w:rsidRPr="00612B83">
        <w:t xml:space="preserve"> </w:t>
      </w:r>
      <w:r w:rsidR="003D4049">
        <w:t>for</w:t>
      </w:r>
      <w:r w:rsidR="007A59E9">
        <w:t xml:space="preserve"> </w:t>
      </w:r>
      <w:r w:rsidRPr="00612B83">
        <w:t>the economy in five</w:t>
      </w:r>
      <w:r w:rsidR="007A59E9">
        <w:t xml:space="preserve"> or </w:t>
      </w:r>
      <w:r w:rsidR="00A103F6">
        <w:t xml:space="preserve">10 </w:t>
      </w:r>
      <w:r w:rsidRPr="00612B83">
        <w:t>years’ time</w:t>
      </w:r>
      <w:r w:rsidR="009D3061">
        <w:t xml:space="preserve">. </w:t>
      </w:r>
      <w:r w:rsidR="00A871C2">
        <w:t xml:space="preserve">That will tell them </w:t>
      </w:r>
      <w:r w:rsidRPr="00612B83">
        <w:t>where to target their training, development and skills</w:t>
      </w:r>
      <w:r w:rsidR="00486D4B">
        <w:t xml:space="preserve">, so they </w:t>
      </w:r>
      <w:r w:rsidR="009D3061">
        <w:t xml:space="preserve">know there is </w:t>
      </w:r>
      <w:r w:rsidRPr="00612B83">
        <w:t>a market for what they are going into in the future as well.</w:t>
      </w:r>
    </w:p>
    <w:p w:rsidR="00612B83" w:rsidRPr="00612B83" w:rsidP="00BE5784">
      <w:pPr>
        <w:pStyle w:val="Question"/>
      </w:pPr>
      <w:sdt>
        <w:sdtPr>
          <w:alias w:val="Member"/>
          <w:tag w:val="&lt;Member mnisId='5343' dodsId='158423'&gt;"/>
          <w:id w:val="-1634165584"/>
          <w:placeholder>
            <w:docPart w:val="5EE27AE48EB84093A434179512D9FCD5"/>
          </w:placeholder>
          <w:richText/>
        </w:sdtPr>
        <w:sdtContent>
          <w:r w:rsidRPr="001B0BE6" w:rsidR="00CF7488">
            <w:rPr>
              <w:b/>
            </w:rPr>
            <w:t>Mr Reynolds:</w:t>
          </w:r>
        </w:sdtContent>
      </w:sdt>
      <w:r w:rsidRPr="00612B83" w:rsidR="00CF7488">
        <w:t xml:space="preserve"> </w:t>
      </w:r>
      <w:r w:rsidR="001E6385">
        <w:t xml:space="preserve">Andrew, do you think </w:t>
      </w:r>
      <w:r w:rsidRPr="00612B83">
        <w:t xml:space="preserve">UK high streets </w:t>
      </w:r>
      <w:r w:rsidR="001E6385">
        <w:t xml:space="preserve">are </w:t>
      </w:r>
      <w:r w:rsidRPr="00612B83">
        <w:t xml:space="preserve">sustainable </w:t>
      </w:r>
      <w:r w:rsidR="00CF7488">
        <w:t xml:space="preserve">in the </w:t>
      </w:r>
      <w:r w:rsidRPr="00612B83">
        <w:t>long-term?</w:t>
      </w:r>
    </w:p>
    <w:p w:rsidR="00A871C2" w:rsidP="00BE5784">
      <w:pPr>
        <w:pStyle w:val="Answer"/>
      </w:pPr>
      <w:sdt>
        <w:sdtPr>
          <w:alias w:val="Witness"/>
          <w:id w:val="-1780017428"/>
          <w:placeholder>
            <w:docPart w:val="46725C83117644FB80D84887E82666FA"/>
          </w:placeholder>
          <w:richText/>
        </w:sdtPr>
        <w:sdtContent>
          <w:r w:rsidRPr="00217937" w:rsidR="008E0628">
            <w:rPr>
              <w:b/>
              <w:i/>
              <w:iCs/>
            </w:rPr>
            <w:t>Andrew Goodacre:</w:t>
          </w:r>
        </w:sdtContent>
      </w:sdt>
      <w:r w:rsidRPr="00612B83" w:rsidR="008E0628">
        <w:t xml:space="preserve"> </w:t>
      </w:r>
      <w:r w:rsidRPr="00612B83" w:rsidR="00612B83">
        <w:t xml:space="preserve">Yes. </w:t>
      </w:r>
    </w:p>
    <w:p w:rsidR="00A871C2" w:rsidP="00BE5784">
      <w:pPr>
        <w:pStyle w:val="Question"/>
      </w:pPr>
      <w:sdt>
        <w:sdtPr>
          <w:alias w:val="Member"/>
          <w:tag w:val="&lt;Member mnisId='5343' dodsId='158423'&gt;"/>
          <w:id w:val="2143844229"/>
          <w:placeholder>
            <w:docPart w:val="47C9A51453CF4631BB940EBFF3749461"/>
          </w:placeholder>
          <w:richText/>
        </w:sdtPr>
        <w:sdtContent>
          <w:r w:rsidRPr="001B0BE6">
            <w:rPr>
              <w:b/>
            </w:rPr>
            <w:t>Mr Reynolds:</w:t>
          </w:r>
        </w:sdtContent>
      </w:sdt>
      <w:r w:rsidRPr="00612B83">
        <w:t xml:space="preserve"> </w:t>
      </w:r>
      <w:r w:rsidRPr="00612B83" w:rsidR="00612B83">
        <w:t xml:space="preserve">Why? </w:t>
      </w:r>
    </w:p>
    <w:p w:rsidR="00234D8E" w:rsidP="00BE5784">
      <w:pPr>
        <w:pStyle w:val="Answer"/>
      </w:pPr>
      <w:sdt>
        <w:sdtPr>
          <w:alias w:val="Witness"/>
          <w:id w:val="254097895"/>
          <w:placeholder>
            <w:docPart w:val="CC224CE9CA344865A0E26289DF1558AD"/>
          </w:placeholder>
          <w:richText/>
        </w:sdtPr>
        <w:sdtContent>
          <w:r w:rsidR="00A871C2">
            <w:rPr>
              <w:b/>
              <w:i/>
              <w:iCs/>
            </w:rPr>
            <w:t>Andrew Goodacre:</w:t>
          </w:r>
        </w:sdtContent>
      </w:sdt>
      <w:r w:rsidR="00A871C2">
        <w:t xml:space="preserve"> </w:t>
      </w:r>
      <w:r w:rsidR="00E6508E">
        <w:t xml:space="preserve">We </w:t>
      </w:r>
      <w:r w:rsidRPr="00612B83" w:rsidR="00612B83">
        <w:t xml:space="preserve">have seen </w:t>
      </w:r>
      <w:r w:rsidR="00E6508E">
        <w:t xml:space="preserve">growth in </w:t>
      </w:r>
      <w:r w:rsidRPr="00612B83" w:rsidR="00612B83">
        <w:t>online shopping</w:t>
      </w:r>
      <w:r w:rsidR="00921790">
        <w:t>. T</w:t>
      </w:r>
      <w:r w:rsidRPr="00612B83" w:rsidR="00612B83">
        <w:t xml:space="preserve">he latest figures </w:t>
      </w:r>
      <w:r w:rsidR="00921790">
        <w:t xml:space="preserve">that I have seen </w:t>
      </w:r>
      <w:r w:rsidRPr="00612B83" w:rsidR="00612B83">
        <w:t xml:space="preserve">suggest that </w:t>
      </w:r>
      <w:r w:rsidR="0071777A">
        <w:t xml:space="preserve">something like 36% of all </w:t>
      </w:r>
      <w:r w:rsidRPr="00612B83" w:rsidR="00612B83">
        <w:t>retail sales are online.</w:t>
      </w:r>
      <w:r w:rsidR="00921790">
        <w:t xml:space="preserve"> </w:t>
      </w:r>
      <w:r w:rsidRPr="00612B83" w:rsidR="00612B83">
        <w:t xml:space="preserve">It has been that figure since </w:t>
      </w:r>
      <w:r w:rsidR="005B5173">
        <w:t xml:space="preserve">the </w:t>
      </w:r>
      <w:r w:rsidRPr="00612B83" w:rsidR="00612B83">
        <w:t>post-</w:t>
      </w:r>
      <w:r w:rsidR="00981E02">
        <w:t>covid</w:t>
      </w:r>
      <w:r w:rsidRPr="00612B83" w:rsidR="00612B83">
        <w:t xml:space="preserve"> regulations halted in </w:t>
      </w:r>
      <w:r w:rsidR="005B5173">
        <w:t>20</w:t>
      </w:r>
      <w:r w:rsidRPr="00612B83" w:rsidR="00612B83">
        <w:t>21.</w:t>
      </w:r>
      <w:r>
        <w:t xml:space="preserve"> </w:t>
      </w:r>
      <w:r w:rsidRPr="00612B83" w:rsidR="00612B83">
        <w:t xml:space="preserve">It is not grown since then. We </w:t>
      </w:r>
      <w:r>
        <w:t xml:space="preserve">are at </w:t>
      </w:r>
      <w:r w:rsidRPr="00612B83" w:rsidR="00612B83">
        <w:t xml:space="preserve">this </w:t>
      </w:r>
      <w:r>
        <w:t xml:space="preserve">kind of </w:t>
      </w:r>
      <w:r w:rsidRPr="00612B83" w:rsidR="00612B83">
        <w:t>35</w:t>
      </w:r>
      <w:r>
        <w:t>/</w:t>
      </w:r>
      <w:r w:rsidRPr="00612B83" w:rsidR="00612B83">
        <w:t>65 level</w:t>
      </w:r>
      <w:r w:rsidR="001E6385">
        <w:t>, so</w:t>
      </w:r>
      <w:r>
        <w:t xml:space="preserve"> </w:t>
      </w:r>
      <w:r w:rsidRPr="00612B83" w:rsidR="00612B83">
        <w:t>65% of all items are still bought in shop and most shops are still on high streets.</w:t>
      </w:r>
    </w:p>
    <w:p w:rsidR="00CE64D2" w:rsidP="00BE5784">
      <w:pPr>
        <w:pStyle w:val="Answer"/>
      </w:pPr>
      <w:r>
        <w:t>C</w:t>
      </w:r>
      <w:r w:rsidRPr="00612B83" w:rsidR="00612B83">
        <w:t>onsumer behaviours have changed</w:t>
      </w:r>
      <w:r>
        <w:t>, and w</w:t>
      </w:r>
      <w:r w:rsidRPr="00612B83" w:rsidR="00612B83">
        <w:t xml:space="preserve">e are seeing high streets </w:t>
      </w:r>
      <w:r>
        <w:t xml:space="preserve">and </w:t>
      </w:r>
      <w:r w:rsidRPr="00612B83" w:rsidR="00612B83">
        <w:t>retail change.</w:t>
      </w:r>
      <w:r w:rsidR="00CD6B54">
        <w:t xml:space="preserve"> </w:t>
      </w:r>
      <w:r w:rsidRPr="00612B83" w:rsidR="00612B83">
        <w:t xml:space="preserve">I look </w:t>
      </w:r>
      <w:r w:rsidR="00CD6B54">
        <w:t xml:space="preserve">at this </w:t>
      </w:r>
      <w:r w:rsidRPr="00612B83" w:rsidR="00612B83">
        <w:t>through the retail lens</w:t>
      </w:r>
      <w:r w:rsidR="00CD6B54">
        <w:t xml:space="preserve">, and </w:t>
      </w:r>
      <w:r w:rsidRPr="00612B83" w:rsidR="00612B83">
        <w:t>I still believe there is strength in retail</w:t>
      </w:r>
      <w:r w:rsidR="00CD6B54">
        <w:t xml:space="preserve">, but </w:t>
      </w:r>
      <w:r w:rsidRPr="00612B83" w:rsidR="00612B83">
        <w:t>the reality is that a good high street</w:t>
      </w:r>
      <w:r w:rsidR="0022404C">
        <w:t>—</w:t>
      </w:r>
      <w:r w:rsidRPr="00612B83" w:rsidR="00612B83">
        <w:t xml:space="preserve">there </w:t>
      </w:r>
      <w:r w:rsidR="0022404C">
        <w:t xml:space="preserve">are </w:t>
      </w:r>
      <w:r w:rsidRPr="00612B83" w:rsidR="00612B83">
        <w:t>plenty of them out there</w:t>
      </w:r>
      <w:r w:rsidR="0022404C">
        <w:t>—</w:t>
      </w:r>
      <w:r w:rsidRPr="00612B83" w:rsidR="00612B83">
        <w:t>is a combination of retail, hospitality, culture, leisure</w:t>
      </w:r>
      <w:r w:rsidR="0022404C">
        <w:t xml:space="preserve"> and </w:t>
      </w:r>
      <w:r w:rsidRPr="00612B83" w:rsidR="00612B83">
        <w:t xml:space="preserve">accommodation. </w:t>
      </w:r>
      <w:r w:rsidR="0022404C">
        <w:t>M</w:t>
      </w:r>
      <w:r w:rsidRPr="00612B83" w:rsidR="00612B83">
        <w:t>any different things go into a good high street.</w:t>
      </w:r>
    </w:p>
    <w:p w:rsidR="0064339F" w:rsidP="00BE5784">
      <w:pPr>
        <w:pStyle w:val="Answer"/>
      </w:pPr>
      <w:r w:rsidRPr="00612B83">
        <w:t>Retail is one factor.</w:t>
      </w:r>
      <w:r w:rsidR="00CE64D2">
        <w:t xml:space="preserve"> </w:t>
      </w:r>
      <w:r w:rsidRPr="00612B83">
        <w:t>It is no longer the dominant factor. We have seen some of the large chains leave high streets in favour of retail parks, but high streets are still important to the general public</w:t>
      </w:r>
      <w:r w:rsidR="00CE64D2">
        <w:t xml:space="preserve">; </w:t>
      </w:r>
      <w:r w:rsidRPr="00612B83">
        <w:t>they are still important to communities.</w:t>
      </w:r>
      <w:r>
        <w:t xml:space="preserve"> </w:t>
      </w:r>
      <w:r w:rsidRPr="00612B83">
        <w:t xml:space="preserve">Some of those high streets </w:t>
      </w:r>
      <w:r w:rsidR="00DA69C5">
        <w:t xml:space="preserve">will </w:t>
      </w:r>
      <w:r w:rsidRPr="00612B83">
        <w:t>not be occupied by large retailers</w:t>
      </w:r>
      <w:r w:rsidR="000D3161">
        <w:t>.</w:t>
      </w:r>
      <w:r>
        <w:t xml:space="preserve"> </w:t>
      </w:r>
      <w:r w:rsidR="000D3161">
        <w:t>T</w:t>
      </w:r>
      <w:r w:rsidRPr="00612B83">
        <w:t xml:space="preserve">hey are not interested in the </w:t>
      </w:r>
      <w:r w:rsidR="00570880">
        <w:t>sites. T</w:t>
      </w:r>
      <w:r w:rsidRPr="00612B83">
        <w:t>hey are not big enough for them</w:t>
      </w:r>
      <w:r w:rsidR="00570880">
        <w:t xml:space="preserve">, given their </w:t>
      </w:r>
      <w:r w:rsidRPr="00612B83">
        <w:t>business model.</w:t>
      </w:r>
      <w:r>
        <w:t xml:space="preserve"> </w:t>
      </w:r>
      <w:r w:rsidR="00570880">
        <w:t xml:space="preserve">They </w:t>
      </w:r>
      <w:r w:rsidRPr="00612B83">
        <w:t xml:space="preserve">need a smaller guy </w:t>
      </w:r>
      <w:r w:rsidR="00570880">
        <w:t xml:space="preserve">who is </w:t>
      </w:r>
      <w:r w:rsidRPr="00612B83">
        <w:t xml:space="preserve">willing to take that risk </w:t>
      </w:r>
      <w:r w:rsidR="00214660">
        <w:t>in order to</w:t>
      </w:r>
      <w:r w:rsidRPr="00612B83">
        <w:t xml:space="preserve"> fulfil their personal ambition of running a local shop</w:t>
      </w:r>
      <w:r w:rsidR="00570880">
        <w:t xml:space="preserve">. </w:t>
      </w:r>
    </w:p>
    <w:p w:rsidR="006A28A8" w:rsidP="00BE5784">
      <w:pPr>
        <w:pStyle w:val="Answer"/>
      </w:pPr>
      <w:r>
        <w:t>W</w:t>
      </w:r>
      <w:r w:rsidRPr="00612B83" w:rsidR="00612B83">
        <w:t>e do not take it for granted</w:t>
      </w:r>
      <w:r w:rsidR="00686EF6">
        <w:t xml:space="preserve">, though. </w:t>
      </w:r>
      <w:r w:rsidR="0064339F">
        <w:t>T</w:t>
      </w:r>
      <w:r w:rsidRPr="00612B83" w:rsidR="00612B83">
        <w:t xml:space="preserve">here are challenges within the high street model. We talked about some of them, </w:t>
      </w:r>
      <w:r w:rsidR="00686EF6">
        <w:t xml:space="preserve">such as </w:t>
      </w:r>
      <w:r w:rsidRPr="00612B83" w:rsidR="00612B83">
        <w:t>business rates</w:t>
      </w:r>
      <w:r w:rsidR="00686EF6">
        <w:t xml:space="preserve"> and </w:t>
      </w:r>
      <w:r w:rsidRPr="00612B83" w:rsidR="00612B83">
        <w:t>costs</w:t>
      </w:r>
      <w:r w:rsidR="00686EF6">
        <w:t>. T</w:t>
      </w:r>
      <w:r w:rsidRPr="00612B83" w:rsidR="00612B83">
        <w:t xml:space="preserve">hose </w:t>
      </w:r>
      <w:r w:rsidR="003176A7">
        <w:t xml:space="preserve">are </w:t>
      </w:r>
      <w:r w:rsidRPr="00612B83" w:rsidR="00612B83">
        <w:t>really challeng</w:t>
      </w:r>
      <w:r w:rsidR="003176A7">
        <w:t>ing</w:t>
      </w:r>
      <w:r w:rsidRPr="00612B83" w:rsidR="00612B83">
        <w:t>.</w:t>
      </w:r>
    </w:p>
    <w:p w:rsidR="00C96B17" w:rsidP="00BE5784">
      <w:pPr>
        <w:pStyle w:val="Answer"/>
      </w:pPr>
      <w:r>
        <w:t xml:space="preserve">I would mention one other </w:t>
      </w:r>
      <w:r w:rsidRPr="00612B83" w:rsidR="00612B83">
        <w:t>thing on business rates</w:t>
      </w:r>
      <w:r>
        <w:t xml:space="preserve">. A </w:t>
      </w:r>
      <w:r w:rsidRPr="00612B83" w:rsidR="00612B83">
        <w:t>nuanced approach in business rates</w:t>
      </w:r>
      <w:r>
        <w:t xml:space="preserve"> </w:t>
      </w:r>
      <w:r w:rsidRPr="00612B83" w:rsidR="00612B83">
        <w:t xml:space="preserve">is what is really needed. If the big stores see retail parks as the opportunity of the future for them, </w:t>
      </w:r>
      <w:r>
        <w:t xml:space="preserve">that is </w:t>
      </w:r>
      <w:r w:rsidRPr="00612B83" w:rsidR="00612B83">
        <w:t>great.</w:t>
      </w:r>
      <w:r w:rsidR="003F4396">
        <w:t xml:space="preserve"> O</w:t>
      </w:r>
      <w:r w:rsidRPr="00612B83" w:rsidR="00612B83">
        <w:t>ccupancy is above 90%</w:t>
      </w:r>
      <w:r w:rsidR="003F4396">
        <w:t xml:space="preserve">, but </w:t>
      </w:r>
      <w:r w:rsidRPr="00612B83" w:rsidR="00612B83">
        <w:t>we have 14% vacancies on high streets</w:t>
      </w:r>
      <w:r w:rsidR="003F4396">
        <w:t>. B</w:t>
      </w:r>
      <w:r w:rsidRPr="00612B83" w:rsidR="00612B83">
        <w:t>alance it up. Do not give retail parks a retail discount. Do not give them any rates relief. If y</w:t>
      </w:r>
      <w:r w:rsidR="00214660">
        <w:t>ou</w:t>
      </w:r>
      <w:r w:rsidRPr="00612B83" w:rsidR="00612B83">
        <w:t xml:space="preserve"> want to be there, compete there</w:t>
      </w:r>
      <w:r w:rsidR="003F4396">
        <w:t xml:space="preserve">, </w:t>
      </w:r>
      <w:r w:rsidRPr="00612B83" w:rsidR="00612B83">
        <w:t>but use that money to support your high streets</w:t>
      </w:r>
      <w:r w:rsidR="003F4396">
        <w:t xml:space="preserve">. </w:t>
      </w:r>
      <w:r w:rsidRPr="00612B83" w:rsidR="00214660">
        <w:t xml:space="preserve">Maybe </w:t>
      </w:r>
      <w:r w:rsidRPr="00612B83" w:rsidR="00612B83">
        <w:t xml:space="preserve">encourage large chains to stay in high streets by doing so. </w:t>
      </w:r>
      <w:r w:rsidR="000F116B">
        <w:t xml:space="preserve">We could take a </w:t>
      </w:r>
      <w:r w:rsidRPr="00612B83" w:rsidR="00612B83">
        <w:t xml:space="preserve">nuanced approach that would help some </w:t>
      </w:r>
      <w:r w:rsidR="002064E1">
        <w:t xml:space="preserve">of those </w:t>
      </w:r>
      <w:r w:rsidRPr="00612B83" w:rsidR="00612B83">
        <w:t>anchor stores</w:t>
      </w:r>
      <w:r w:rsidR="001D2AE0">
        <w:t xml:space="preserve">, </w:t>
      </w:r>
      <w:r w:rsidRPr="00612B83" w:rsidR="00612B83">
        <w:t>as we call them</w:t>
      </w:r>
      <w:r w:rsidR="001D2AE0">
        <w:t xml:space="preserve">, </w:t>
      </w:r>
      <w:r w:rsidRPr="00612B83" w:rsidR="00612B83">
        <w:t>stay in there</w:t>
      </w:r>
      <w:r w:rsidR="001D2AE0">
        <w:t>.</w:t>
      </w:r>
      <w:r>
        <w:t xml:space="preserve"> </w:t>
      </w:r>
      <w:r w:rsidR="001D2AE0">
        <w:t>W</w:t>
      </w:r>
      <w:r w:rsidRPr="00612B83" w:rsidR="00612B83">
        <w:t>e still need to see th</w:t>
      </w:r>
      <w:r>
        <w:t>e</w:t>
      </w:r>
      <w:r w:rsidRPr="00612B83" w:rsidR="00612B83">
        <w:t xml:space="preserve"> mix of business</w:t>
      </w:r>
      <w:r>
        <w:t>es</w:t>
      </w:r>
      <w:r w:rsidRPr="00612B83" w:rsidR="00612B83">
        <w:t xml:space="preserve"> change.</w:t>
      </w:r>
    </w:p>
    <w:p w:rsidR="002A78FA" w:rsidP="00BE5784">
      <w:pPr>
        <w:pStyle w:val="Answer"/>
      </w:pPr>
      <w:r w:rsidRPr="00612B83">
        <w:t>I am privileged in what I do</w:t>
      </w:r>
      <w:r w:rsidR="00C96B17">
        <w:t xml:space="preserve">. </w:t>
      </w:r>
      <w:r w:rsidRPr="00612B83">
        <w:t>I get to see high streets</w:t>
      </w:r>
      <w:r w:rsidR="00C96B17">
        <w:t xml:space="preserve">. </w:t>
      </w:r>
      <w:r w:rsidRPr="00612B83">
        <w:t>I get to talk to people who really care about their place. On Thursday</w:t>
      </w:r>
      <w:r w:rsidR="00C96B17">
        <w:t xml:space="preserve">, </w:t>
      </w:r>
      <w:r w:rsidRPr="00612B83">
        <w:t>I am judging</w:t>
      </w:r>
      <w:r w:rsidR="004A4FA3">
        <w:t xml:space="preserve"> </w:t>
      </w:r>
      <w:r w:rsidRPr="00612B83">
        <w:t xml:space="preserve">some high street awards that </w:t>
      </w:r>
      <w:r w:rsidR="004A4FA3">
        <w:t>Visa</w:t>
      </w:r>
      <w:r w:rsidRPr="00612B83">
        <w:t xml:space="preserve"> </w:t>
      </w:r>
      <w:r w:rsidR="004A4FA3">
        <w:t xml:space="preserve">is </w:t>
      </w:r>
      <w:r w:rsidRPr="00612B83">
        <w:t>doing next week.</w:t>
      </w:r>
      <w:r w:rsidR="00C96B17">
        <w:t xml:space="preserve"> </w:t>
      </w:r>
      <w:r w:rsidRPr="00612B83">
        <w:t xml:space="preserve">I cannot believe the quality of </w:t>
      </w:r>
      <w:r w:rsidR="00011406">
        <w:t xml:space="preserve">the </w:t>
      </w:r>
      <w:r w:rsidRPr="00612B83">
        <w:t>application</w:t>
      </w:r>
      <w:r w:rsidR="00011406">
        <w:t>s</w:t>
      </w:r>
      <w:r w:rsidRPr="00612B83">
        <w:t xml:space="preserve"> from </w:t>
      </w:r>
      <w:r w:rsidR="00EB7264">
        <w:t xml:space="preserve">all </w:t>
      </w:r>
      <w:r w:rsidRPr="00612B83">
        <w:t>around the UK</w:t>
      </w:r>
      <w:r w:rsidR="00214660">
        <w:t>:</w:t>
      </w:r>
      <w:r w:rsidR="00E837AF">
        <w:t xml:space="preserve"> </w:t>
      </w:r>
      <w:r w:rsidR="00C83997">
        <w:t xml:space="preserve">from </w:t>
      </w:r>
      <w:r w:rsidRPr="00612B83">
        <w:t>Ellesmere</w:t>
      </w:r>
      <w:r w:rsidR="00EC09FA">
        <w:t xml:space="preserve"> to </w:t>
      </w:r>
      <w:r w:rsidRPr="00612B83">
        <w:t xml:space="preserve">Banbridge in Northern Ireland, Wallsend in the </w:t>
      </w:r>
      <w:r w:rsidRPr="00612B83" w:rsidR="00DA1C04">
        <w:t>north</w:t>
      </w:r>
      <w:r w:rsidR="00214660">
        <w:t>-</w:t>
      </w:r>
      <w:r w:rsidRPr="00612B83" w:rsidR="00DA1C04">
        <w:t>east</w:t>
      </w:r>
      <w:r w:rsidRPr="00612B83">
        <w:t xml:space="preserve">, </w:t>
      </w:r>
      <w:r>
        <w:t>d</w:t>
      </w:r>
      <w:r w:rsidRPr="00612B83">
        <w:t xml:space="preserve">own </w:t>
      </w:r>
      <w:r>
        <w:t>s</w:t>
      </w:r>
      <w:r w:rsidRPr="00612B83">
        <w:t>outh</w:t>
      </w:r>
      <w:r w:rsidR="00EC09FA">
        <w:t xml:space="preserve">, </w:t>
      </w:r>
      <w:r>
        <w:t>the m</w:t>
      </w:r>
      <w:r w:rsidRPr="00612B83">
        <w:t>idlands</w:t>
      </w:r>
      <w:r w:rsidR="00A94FD5">
        <w:t>,</w:t>
      </w:r>
      <w:r w:rsidR="00EC09FA">
        <w:t xml:space="preserve"> </w:t>
      </w:r>
      <w:r w:rsidRPr="00612B83">
        <w:t xml:space="preserve">all over the place. </w:t>
      </w:r>
    </w:p>
    <w:p w:rsidR="00612B83" w:rsidRPr="00612B83" w:rsidP="00BE5784">
      <w:pPr>
        <w:pStyle w:val="Answer"/>
      </w:pPr>
      <w:r w:rsidRPr="00612B83">
        <w:t>The</w:t>
      </w:r>
      <w:r w:rsidR="00B0142F">
        <w:t xml:space="preserve">re are some </w:t>
      </w:r>
      <w:r w:rsidRPr="00612B83">
        <w:t>common themes</w:t>
      </w:r>
      <w:r w:rsidR="00974697">
        <w:t>,</w:t>
      </w:r>
      <w:r w:rsidR="00B0142F">
        <w:t xml:space="preserve"> </w:t>
      </w:r>
      <w:r w:rsidRPr="00612B83">
        <w:t>whether it is a large town, small town</w:t>
      </w:r>
      <w:r w:rsidR="00A31BD3">
        <w:t xml:space="preserve"> or </w:t>
      </w:r>
      <w:r w:rsidRPr="00612B83">
        <w:t xml:space="preserve">community. If you really want to revive </w:t>
      </w:r>
      <w:r w:rsidR="002D0E6E">
        <w:t xml:space="preserve">a high street </w:t>
      </w:r>
      <w:r w:rsidRPr="00612B83">
        <w:t xml:space="preserve">and make it work longer term, </w:t>
      </w:r>
      <w:r w:rsidR="00A31BD3">
        <w:t xml:space="preserve">you </w:t>
      </w:r>
      <w:r w:rsidRPr="00612B83">
        <w:t xml:space="preserve">think about collaborations. </w:t>
      </w:r>
      <w:r w:rsidR="00A31BD3">
        <w:t>Think about b</w:t>
      </w:r>
      <w:r w:rsidRPr="00612B83">
        <w:t>usiness</w:t>
      </w:r>
      <w:r w:rsidR="00A31BD3">
        <w:t>-</w:t>
      </w:r>
      <w:r w:rsidRPr="00612B83">
        <w:t xml:space="preserve">local </w:t>
      </w:r>
      <w:r w:rsidR="00A31BD3">
        <w:t>g</w:t>
      </w:r>
      <w:r w:rsidRPr="00612B83">
        <w:t xml:space="preserve">overnment collaborations. Think about community collaborations. Think about public realm improvements. </w:t>
      </w:r>
      <w:r w:rsidR="00A31BD3">
        <w:t xml:space="preserve">You do not </w:t>
      </w:r>
      <w:r w:rsidRPr="00612B83">
        <w:t xml:space="preserve">necessarily </w:t>
      </w:r>
      <w:r w:rsidR="00A31BD3">
        <w:t xml:space="preserve">need </w:t>
      </w:r>
      <w:r w:rsidRPr="00612B83">
        <w:t>massive amounts of investment</w:t>
      </w:r>
      <w:r w:rsidR="00A31BD3">
        <w:t>. J</w:t>
      </w:r>
      <w:r w:rsidRPr="00612B83">
        <w:t>ust make the place look nicer</w:t>
      </w:r>
      <w:r w:rsidR="00A55B74">
        <w:t xml:space="preserve"> and </w:t>
      </w:r>
      <w:r w:rsidRPr="00612B83">
        <w:t>friendl</w:t>
      </w:r>
      <w:r w:rsidR="00A55B74">
        <w:t>ier</w:t>
      </w:r>
      <w:r w:rsidRPr="00612B83">
        <w:t>. Make it safe. We will touch on crime later, but make it safe. Believe in safety</w:t>
      </w:r>
      <w:r w:rsidR="003D2607">
        <w:t xml:space="preserve"> and </w:t>
      </w:r>
      <w:r w:rsidRPr="00612B83">
        <w:t>make it work.</w:t>
      </w:r>
    </w:p>
    <w:p w:rsidR="00612B83" w:rsidRPr="00612B83" w:rsidP="00BE5784">
      <w:pPr>
        <w:pStyle w:val="Answer"/>
      </w:pPr>
      <w:r>
        <w:t xml:space="preserve">Have </w:t>
      </w:r>
      <w:r w:rsidR="002B0B26">
        <w:t xml:space="preserve">a </w:t>
      </w:r>
      <w:r w:rsidRPr="00612B83">
        <w:t xml:space="preserve">culture focus, </w:t>
      </w:r>
      <w:r w:rsidR="002B0B26">
        <w:t xml:space="preserve">with </w:t>
      </w:r>
      <w:r w:rsidRPr="00612B83">
        <w:t>historical</w:t>
      </w:r>
      <w:r w:rsidR="0012213D">
        <w:t xml:space="preserve"> and </w:t>
      </w:r>
      <w:r w:rsidRPr="00612B83">
        <w:t>heritage values</w:t>
      </w:r>
      <w:r w:rsidR="0012213D">
        <w:t xml:space="preserve">. </w:t>
      </w:r>
      <w:r w:rsidRPr="00612B83">
        <w:t>Wallsend</w:t>
      </w:r>
      <w:r w:rsidR="0012213D">
        <w:t xml:space="preserve"> is</w:t>
      </w:r>
      <w:r w:rsidRPr="00612B83">
        <w:t xml:space="preserve"> on </w:t>
      </w:r>
      <w:r w:rsidR="0012213D">
        <w:t>Ha</w:t>
      </w:r>
      <w:r w:rsidRPr="00612B83">
        <w:t>drian’s Wall</w:t>
      </w:r>
      <w:r w:rsidR="0012213D">
        <w:t>. T</w:t>
      </w:r>
      <w:r w:rsidRPr="00612B83">
        <w:t xml:space="preserve">hey are making the best of </w:t>
      </w:r>
      <w:r>
        <w:t xml:space="preserve">the </w:t>
      </w:r>
      <w:r w:rsidR="0012213D">
        <w:t>Ha</w:t>
      </w:r>
      <w:r w:rsidRPr="00612B83">
        <w:t>drian’s Wall heritage to create a reason to visit</w:t>
      </w:r>
      <w:r w:rsidR="00BA0885">
        <w:t>—</w:t>
      </w:r>
      <w:r w:rsidRPr="00612B83">
        <w:t xml:space="preserve">I used to live in the </w:t>
      </w:r>
      <w:r>
        <w:t>north-east</w:t>
      </w:r>
      <w:r w:rsidR="00BA0885">
        <w:t>—</w:t>
      </w:r>
      <w:r w:rsidRPr="00612B83">
        <w:t>what was a fairly unattractive area at times</w:t>
      </w:r>
      <w:r w:rsidR="00BA0885">
        <w:t>. T</w:t>
      </w:r>
      <w:r w:rsidRPr="00612B83">
        <w:t xml:space="preserve">hey have created and transformed it. That takes vision. You need local empowerment to do that. The </w:t>
      </w:r>
      <w:r w:rsidRPr="00612B83">
        <w:t xml:space="preserve">devolvement </w:t>
      </w:r>
      <w:r w:rsidRPr="00612B83" w:rsidR="00495DC7">
        <w:t xml:space="preserve">Bill </w:t>
      </w:r>
      <w:r w:rsidRPr="00612B83">
        <w:t xml:space="preserve">going through Government can help, but the people with the money, the new mayors and local authorities, have to be mandated to have a business plan for high streets within their budgets. I do not think any of them </w:t>
      </w:r>
      <w:r>
        <w:t>has</w:t>
      </w:r>
      <w:r w:rsidRPr="00612B83">
        <w:t xml:space="preserve"> that.</w:t>
      </w:r>
    </w:p>
    <w:p w:rsidR="00612B83" w:rsidRPr="00612B83" w:rsidP="00BE5784">
      <w:pPr>
        <w:pStyle w:val="Question"/>
      </w:pPr>
      <w:sdt>
        <w:sdtPr>
          <w:alias w:val="Member"/>
          <w:tag w:val="&lt;Member mnisId='5343' dodsId='158423'&gt;"/>
          <w:id w:val="-1881463832"/>
          <w:placeholder>
            <w:docPart w:val="E86763EDC368445FBFCC01E5320BDBE6"/>
          </w:placeholder>
          <w:richText/>
        </w:sdtPr>
        <w:sdtContent>
          <w:r w:rsidR="008C188F">
            <w:rPr>
              <w:b/>
            </w:rPr>
            <w:t>Mr Reynolds:</w:t>
          </w:r>
        </w:sdtContent>
      </w:sdt>
      <w:r w:rsidRPr="00612B83" w:rsidR="008C188F">
        <w:t xml:space="preserve"> </w:t>
      </w:r>
      <w:r w:rsidRPr="00612B83">
        <w:t>The FSB ha</w:t>
      </w:r>
      <w:r w:rsidR="00760CF6">
        <w:t>s</w:t>
      </w:r>
      <w:r w:rsidRPr="00612B83">
        <w:t xml:space="preserve"> put out a graphic </w:t>
      </w:r>
      <w:r w:rsidR="004124BD">
        <w:t>that</w:t>
      </w:r>
      <w:r w:rsidRPr="00612B83">
        <w:t xml:space="preserve"> says that 57% of high street small businesses say that </w:t>
      </w:r>
      <w:r w:rsidR="00A864F1">
        <w:t xml:space="preserve">having </w:t>
      </w:r>
      <w:r w:rsidRPr="00612B83">
        <w:t xml:space="preserve">a diverse range of independent businesses </w:t>
      </w:r>
      <w:r w:rsidR="00A864F1">
        <w:t xml:space="preserve">is </w:t>
      </w:r>
      <w:r w:rsidRPr="00612B83">
        <w:t>important for the future of the high streets. What does the FSB think can be done to promote that?</w:t>
      </w:r>
    </w:p>
    <w:p w:rsidR="009F096C" w:rsidP="00BE5784">
      <w:pPr>
        <w:pStyle w:val="Answer"/>
      </w:pPr>
      <w:sdt>
        <w:sdtPr>
          <w:alias w:val="Witness"/>
          <w:id w:val="1524444855"/>
          <w:placeholder>
            <w:docPart w:val="001EA0CF4F36474792243A5008E9B290"/>
          </w:placeholder>
          <w:richText/>
        </w:sdtPr>
        <w:sdtContent>
          <w:r w:rsidRPr="00217937" w:rsidR="007976F3">
            <w:rPr>
              <w:b/>
              <w:i/>
              <w:iCs/>
            </w:rPr>
            <w:t>Paul Wilson:</w:t>
          </w:r>
        </w:sdtContent>
      </w:sdt>
      <w:r w:rsidRPr="00612B83" w:rsidR="007976F3">
        <w:t xml:space="preserve"> </w:t>
      </w:r>
      <w:r w:rsidRPr="00612B83" w:rsidR="00612B83">
        <w:t xml:space="preserve">I would agree with so many </w:t>
      </w:r>
      <w:r w:rsidR="00A864F1">
        <w:t xml:space="preserve">of the </w:t>
      </w:r>
      <w:r w:rsidRPr="00612B83" w:rsidR="00612B83">
        <w:t xml:space="preserve">points that Andrew just made. </w:t>
      </w:r>
      <w:r w:rsidR="00A864F1">
        <w:t>L</w:t>
      </w:r>
      <w:r w:rsidRPr="00612B83" w:rsidR="00612B83">
        <w:t>ocal authorities and local business leaders need to look at their high street</w:t>
      </w:r>
      <w:r w:rsidR="00A864F1">
        <w:t>s</w:t>
      </w:r>
      <w:r w:rsidRPr="00612B83" w:rsidR="00612B83">
        <w:t xml:space="preserve"> and work out what can make </w:t>
      </w:r>
      <w:r w:rsidR="00A864F1">
        <w:t xml:space="preserve">their </w:t>
      </w:r>
      <w:r w:rsidRPr="00612B83" w:rsidR="00612B83">
        <w:t>high street an attractive destination. That will change from one high street to the next. For some</w:t>
      </w:r>
      <w:r w:rsidR="00A864F1">
        <w:t xml:space="preserve">, </w:t>
      </w:r>
      <w:r w:rsidRPr="00612B83" w:rsidR="00612B83">
        <w:t>it will be experiential businesses. We did a bit of research and featured a really cool business in Edinburgh and Glasgow that offers fairground games tailored to adults. That brings people in</w:t>
      </w:r>
      <w:r>
        <w:t xml:space="preserve">. They </w:t>
      </w:r>
      <w:r w:rsidRPr="00612B83" w:rsidR="00612B83">
        <w:t>do a bit of shopping</w:t>
      </w:r>
      <w:r>
        <w:t xml:space="preserve">; </w:t>
      </w:r>
      <w:r w:rsidRPr="00612B83" w:rsidR="00612B83">
        <w:t>they go and get something to eat or drink.</w:t>
      </w:r>
      <w:r w:rsidR="001E315E">
        <w:t xml:space="preserve"> </w:t>
      </w:r>
      <w:r w:rsidRPr="00612B83" w:rsidR="00612B83">
        <w:t xml:space="preserve">High streets that act as hubs for particular communities can often be very successful too. </w:t>
      </w:r>
    </w:p>
    <w:p w:rsidR="00612B83" w:rsidRPr="00612B83" w:rsidP="00BE5784">
      <w:pPr>
        <w:pStyle w:val="Answer"/>
      </w:pPr>
      <w:r w:rsidRPr="00612B83">
        <w:t>High streets have never been fixed in time. The trick is to support them to rapidly evolve. What can you do to support local pop-ups?</w:t>
      </w:r>
      <w:r w:rsidR="001E315E">
        <w:t xml:space="preserve"> For example, that might be making </w:t>
      </w:r>
      <w:r w:rsidRPr="00612B83">
        <w:t>sure there is certainty that</w:t>
      </w:r>
      <w:r w:rsidR="001E315E">
        <w:t xml:space="preserve">, </w:t>
      </w:r>
      <w:r w:rsidRPr="00612B83">
        <w:t>in a big space with lots of small businesses, they will not have their small business rates relief taken away from them or anything like that.</w:t>
      </w:r>
      <w:r w:rsidR="00EE0EE5">
        <w:t xml:space="preserve"> </w:t>
      </w:r>
      <w:r w:rsidR="00950222">
        <w:t xml:space="preserve">It </w:t>
      </w:r>
      <w:r w:rsidRPr="00612B83">
        <w:t>requires local leadership, having a clear vision as to what will attract you</w:t>
      </w:r>
      <w:r w:rsidR="00E648B9">
        <w:t>,</w:t>
      </w:r>
      <w:r w:rsidRPr="00612B83">
        <w:t xml:space="preserve"> and helping turn over vacant premises as </w:t>
      </w:r>
      <w:r w:rsidR="00E648B9">
        <w:t>quickly</w:t>
      </w:r>
      <w:r w:rsidRPr="00612B83">
        <w:t xml:space="preserve"> as you can.</w:t>
      </w:r>
    </w:p>
    <w:p w:rsidR="00612B83" w:rsidRPr="00612B83" w:rsidP="00BE5784">
      <w:pPr>
        <w:pStyle w:val="Question"/>
      </w:pPr>
      <w:sdt>
        <w:sdtPr>
          <w:alias w:val="Member"/>
          <w:tag w:val="&lt;Member mnisId='5343' dodsId='158423'&gt;"/>
          <w:id w:val="2121728396"/>
          <w:placeholder>
            <w:docPart w:val="615F1A67A7B74528A07FC36D6D832EC5"/>
          </w:placeholder>
          <w:richText/>
        </w:sdtPr>
        <w:sdtContent>
          <w:r w:rsidR="008C188F">
            <w:rPr>
              <w:b/>
            </w:rPr>
            <w:t>Mr Reynolds:</w:t>
          </w:r>
        </w:sdtContent>
      </w:sdt>
      <w:r w:rsidRPr="00612B83" w:rsidR="008C188F">
        <w:t xml:space="preserve"> </w:t>
      </w:r>
      <w:r w:rsidRPr="00612B83">
        <w:t>In a world where local authorit</w:t>
      </w:r>
      <w:r w:rsidR="00BB7395">
        <w:t>y budgets</w:t>
      </w:r>
      <w:r w:rsidRPr="00612B83">
        <w:t xml:space="preserve"> are quite pushed for </w:t>
      </w:r>
      <w:r w:rsidR="00BB7395">
        <w:t xml:space="preserve">both </w:t>
      </w:r>
      <w:r w:rsidRPr="00612B83">
        <w:t xml:space="preserve">statutory </w:t>
      </w:r>
      <w:r w:rsidR="00BB7395">
        <w:t xml:space="preserve">and </w:t>
      </w:r>
      <w:r w:rsidRPr="00612B83">
        <w:t>non-statutory service</w:t>
      </w:r>
      <w:r w:rsidR="00E648B9">
        <w:t>s</w:t>
      </w:r>
      <w:r w:rsidRPr="00612B83">
        <w:t xml:space="preserve">, high streets </w:t>
      </w:r>
      <w:r w:rsidR="00BB7395">
        <w:t xml:space="preserve">and </w:t>
      </w:r>
      <w:r w:rsidRPr="00612B83">
        <w:t xml:space="preserve">place </w:t>
      </w:r>
      <w:r w:rsidR="00E648B9">
        <w:t>are</w:t>
      </w:r>
      <w:r w:rsidRPr="00612B83">
        <w:t xml:space="preserve"> non-statutory in reality</w:t>
      </w:r>
      <w:r w:rsidR="00BB7395">
        <w:t>. T</w:t>
      </w:r>
      <w:r w:rsidRPr="00612B83">
        <w:t xml:space="preserve">hey do not need to be done. What role </w:t>
      </w:r>
      <w:r w:rsidR="007C2245">
        <w:t xml:space="preserve">do </w:t>
      </w:r>
      <w:r w:rsidRPr="00612B83">
        <w:t xml:space="preserve">business improvement districts have to play? </w:t>
      </w:r>
      <w:r w:rsidR="007C2245">
        <w:t>T</w:t>
      </w:r>
      <w:r w:rsidRPr="00612B83">
        <w:t xml:space="preserve">he money </w:t>
      </w:r>
      <w:r w:rsidR="003B4C4B">
        <w:t xml:space="preserve">for those comes from </w:t>
      </w:r>
      <w:r w:rsidRPr="00612B83">
        <w:t>the businesses at the end of it.</w:t>
      </w:r>
    </w:p>
    <w:p w:rsidR="00612B83" w:rsidRPr="00612B83" w:rsidP="00BE5784">
      <w:pPr>
        <w:pStyle w:val="Answer"/>
      </w:pPr>
      <w:sdt>
        <w:sdtPr>
          <w:alias w:val="Witness"/>
          <w:id w:val="2094659514"/>
          <w:placeholder>
            <w:docPart w:val="A56360043A684EFD8DD6B1D217F5E636"/>
          </w:placeholder>
          <w:richText/>
        </w:sdtPr>
        <w:sdtContent>
          <w:r w:rsidRPr="00217937" w:rsidR="007976F3">
            <w:rPr>
              <w:b/>
              <w:i/>
              <w:iCs/>
            </w:rPr>
            <w:t>Paul Wilson:</w:t>
          </w:r>
        </w:sdtContent>
      </w:sdt>
      <w:r w:rsidRPr="00612B83" w:rsidR="007976F3">
        <w:t xml:space="preserve"> </w:t>
      </w:r>
      <w:r w:rsidR="00002A76">
        <w:t>T</w:t>
      </w:r>
      <w:r w:rsidRPr="00612B83">
        <w:t>hey have an important role to play</w:t>
      </w:r>
      <w:r w:rsidR="00002A76">
        <w:t xml:space="preserve">. We did feature them </w:t>
      </w:r>
      <w:r w:rsidRPr="00612B83">
        <w:t xml:space="preserve">in our research. The </w:t>
      </w:r>
      <w:r w:rsidR="00E648B9">
        <w:t>budget</w:t>
      </w:r>
      <w:r w:rsidRPr="00612B83" w:rsidR="00E648B9">
        <w:t xml:space="preserve"> </w:t>
      </w:r>
      <w:r w:rsidRPr="00612B83">
        <w:t xml:space="preserve">point for local authorities is really challenging. It is not that they do not necessarily have powers, although there are ways that the powers </w:t>
      </w:r>
      <w:r w:rsidR="00792F42">
        <w:t xml:space="preserve">could </w:t>
      </w:r>
      <w:r w:rsidRPr="00612B83">
        <w:t>be expanded</w:t>
      </w:r>
      <w:r w:rsidR="00E648B9">
        <w:t>, but</w:t>
      </w:r>
      <w:r w:rsidRPr="00612B83">
        <w:t xml:space="preserve"> they have so many other funding pressures that it is very difficult to devote resource to this. I agree with Andrew on that. Yes, </w:t>
      </w:r>
      <w:r w:rsidR="007A14A9">
        <w:t>BID</w:t>
      </w:r>
      <w:r w:rsidRPr="00612B83">
        <w:t>s are an important part of the mix.</w:t>
      </w:r>
    </w:p>
    <w:p w:rsidR="00612B83" w:rsidRPr="00612B83" w:rsidP="00BE5784">
      <w:pPr>
        <w:pStyle w:val="Question"/>
      </w:pPr>
      <w:sdt>
        <w:sdtPr>
          <w:alias w:val="Member"/>
          <w:tag w:val="&lt;Member mnisId='5331' dodsId='173193'&gt;"/>
          <w:id w:val="-10302113"/>
          <w:placeholder>
            <w:docPart w:val="5E1CF4B8690B4F9BBDBF44D04AD123CB"/>
          </w:placeholder>
          <w:richText/>
        </w:sdtPr>
        <w:sdtContent>
          <w:r w:rsidRPr="009622E3" w:rsidR="00697239">
            <w:rPr>
              <w:b/>
            </w:rPr>
            <w:t>Rosie Wrighting:</w:t>
          </w:r>
        </w:sdtContent>
      </w:sdt>
      <w:r w:rsidRPr="00612B83" w:rsidR="00697239">
        <w:t xml:space="preserve"> </w:t>
      </w:r>
      <w:r w:rsidRPr="00612B83">
        <w:t>Thank you, Andrew, for your insights. What are your retailers telling you is the biggest competition for footfall at the moment? Is it retail parks? Is it chang</w:t>
      </w:r>
      <w:r w:rsidR="00C90A47">
        <w:t xml:space="preserve">ing </w:t>
      </w:r>
      <w:r w:rsidRPr="00612B83">
        <w:t xml:space="preserve">consumer behaviour with online shopping? </w:t>
      </w:r>
      <w:r w:rsidR="00C90A47">
        <w:t>S</w:t>
      </w:r>
      <w:r w:rsidRPr="00612B83">
        <w:t xml:space="preserve">econdly, you spoke about the value of in-store experiences and social experiences </w:t>
      </w:r>
      <w:r w:rsidR="00BE0115">
        <w:t xml:space="preserve">in </w:t>
      </w:r>
      <w:r w:rsidR="002E66E2">
        <w:t>bringing</w:t>
      </w:r>
      <w:r w:rsidR="00BE0115">
        <w:t xml:space="preserve"> </w:t>
      </w:r>
      <w:r w:rsidRPr="00612B83">
        <w:t xml:space="preserve">people into the high street. Are businesses </w:t>
      </w:r>
      <w:r w:rsidRPr="00612B83">
        <w:t xml:space="preserve">diversifying into that at the moment? </w:t>
      </w:r>
      <w:r w:rsidR="002E66E2">
        <w:t xml:space="preserve">Are they </w:t>
      </w:r>
      <w:r w:rsidRPr="00612B83">
        <w:t>financially able to diversify?</w:t>
      </w:r>
    </w:p>
    <w:p w:rsidR="0070070A" w:rsidP="00BE5784">
      <w:pPr>
        <w:pStyle w:val="Answer"/>
      </w:pPr>
      <w:sdt>
        <w:sdtPr>
          <w:alias w:val="Witness"/>
          <w:id w:val="-2067945280"/>
          <w:placeholder>
            <w:docPart w:val="AA146776B92F424C886C9993CE31328C"/>
          </w:placeholder>
          <w:richText/>
        </w:sdtPr>
        <w:sdtContent>
          <w:r w:rsidRPr="00217937" w:rsidR="008E0628">
            <w:rPr>
              <w:b/>
              <w:i/>
              <w:iCs/>
            </w:rPr>
            <w:t>Andrew Goodacre:</w:t>
          </w:r>
        </w:sdtContent>
      </w:sdt>
      <w:r w:rsidRPr="00612B83" w:rsidR="008E0628">
        <w:t xml:space="preserve"> </w:t>
      </w:r>
      <w:r w:rsidRPr="00612B83" w:rsidR="003B7C62">
        <w:t>Footfall</w:t>
      </w:r>
      <w:r w:rsidRPr="00612B83" w:rsidR="00612B83">
        <w:t xml:space="preserve"> varies so much from place to place</w:t>
      </w:r>
      <w:r w:rsidR="008F2BB2">
        <w:t xml:space="preserve"> </w:t>
      </w:r>
      <w:r w:rsidRPr="00612B83" w:rsidR="00612B83">
        <w:t xml:space="preserve">because some places are more accessible. Accessibility is one of the key issues </w:t>
      </w:r>
      <w:r w:rsidR="008F2BB2">
        <w:t xml:space="preserve">in </w:t>
      </w:r>
      <w:r w:rsidRPr="00612B83" w:rsidR="00612B83">
        <w:t>footfall. If you make a place difficult to get to, people will go where it is easy to get to. Retail parks always win on that. A retail park is on the outskirts of a town</w:t>
      </w:r>
      <w:r w:rsidR="008F2BB2">
        <w:t xml:space="preserve"> with </w:t>
      </w:r>
      <w:r w:rsidRPr="00612B83" w:rsidR="00612B83">
        <w:t xml:space="preserve">a good road network. People still prefer the car to </w:t>
      </w:r>
      <w:r>
        <w:t xml:space="preserve">the </w:t>
      </w:r>
      <w:r w:rsidRPr="00612B83" w:rsidR="00612B83">
        <w:t xml:space="preserve">bus. </w:t>
      </w:r>
      <w:r>
        <w:t xml:space="preserve">There </w:t>
      </w:r>
      <w:r w:rsidRPr="00612B83" w:rsidR="00612B83">
        <w:t xml:space="preserve">is free parking. </w:t>
      </w:r>
    </w:p>
    <w:p w:rsidR="005D0F06" w:rsidP="00BE5784">
      <w:pPr>
        <w:pStyle w:val="Answer"/>
      </w:pPr>
      <w:r w:rsidRPr="00612B83">
        <w:t xml:space="preserve">If you look at </w:t>
      </w:r>
      <w:r w:rsidR="0070070A">
        <w:t xml:space="preserve">a </w:t>
      </w:r>
      <w:r w:rsidRPr="00612B83">
        <w:t>retail park</w:t>
      </w:r>
      <w:r w:rsidR="0070070A">
        <w:t xml:space="preserve"> </w:t>
      </w:r>
      <w:r w:rsidRPr="00612B83">
        <w:t>and ask yourself</w:t>
      </w:r>
      <w:r w:rsidR="0070070A">
        <w:t xml:space="preserve"> </w:t>
      </w:r>
      <w:r w:rsidRPr="00612B83">
        <w:t xml:space="preserve">why </w:t>
      </w:r>
      <w:r w:rsidR="0067327B">
        <w:t xml:space="preserve">it is </w:t>
      </w:r>
      <w:r w:rsidRPr="00612B83">
        <w:t>working</w:t>
      </w:r>
      <w:r w:rsidR="0070070A">
        <w:t xml:space="preserve">, you </w:t>
      </w:r>
      <w:r w:rsidRPr="00612B83">
        <w:t xml:space="preserve">have major brands trading </w:t>
      </w:r>
      <w:r w:rsidR="0070070A">
        <w:t xml:space="preserve">in </w:t>
      </w:r>
      <w:r w:rsidRPr="00612B83">
        <w:t>one space</w:t>
      </w:r>
      <w:r w:rsidR="0070070A">
        <w:t>, with f</w:t>
      </w:r>
      <w:r w:rsidRPr="00612B83">
        <w:t>ree parking</w:t>
      </w:r>
      <w:r w:rsidR="003B7C62">
        <w:t>,</w:t>
      </w:r>
      <w:r w:rsidR="0070070A">
        <w:t xml:space="preserve"> eas</w:t>
      </w:r>
      <w:r w:rsidR="003B7C62">
        <w:t>il</w:t>
      </w:r>
      <w:r w:rsidR="0070070A">
        <w:t xml:space="preserve">y </w:t>
      </w:r>
      <w:r w:rsidRPr="00612B83">
        <w:t>accessib</w:t>
      </w:r>
      <w:r w:rsidR="003B7C62">
        <w:t>le</w:t>
      </w:r>
      <w:r w:rsidRPr="00612B83">
        <w:t xml:space="preserve">. </w:t>
      </w:r>
      <w:r w:rsidR="0067327B">
        <w:t xml:space="preserve">That </w:t>
      </w:r>
      <w:r w:rsidRPr="00612B83">
        <w:t>is what a high street used to be in many ways.</w:t>
      </w:r>
      <w:r w:rsidR="00BC5306">
        <w:t xml:space="preserve"> </w:t>
      </w:r>
      <w:r w:rsidRPr="00612B83">
        <w:t xml:space="preserve">In some ways, you </w:t>
      </w:r>
      <w:r w:rsidR="00BC5306">
        <w:t xml:space="preserve">have to </w:t>
      </w:r>
      <w:r w:rsidRPr="00612B83">
        <w:t>learn from tha</w:t>
      </w:r>
      <w:r w:rsidR="00285786">
        <w:t xml:space="preserve">t. </w:t>
      </w:r>
      <w:r w:rsidR="001820D6">
        <w:t>Can we</w:t>
      </w:r>
      <w:r w:rsidR="006D5C54">
        <w:t xml:space="preserve">, once and for all, </w:t>
      </w:r>
      <w:r w:rsidR="001820D6">
        <w:t xml:space="preserve">come up </w:t>
      </w:r>
      <w:r w:rsidRPr="00612B83">
        <w:t>with a parking plan that enables people to get in</w:t>
      </w:r>
      <w:r w:rsidR="006D5C54">
        <w:t xml:space="preserve">, </w:t>
      </w:r>
      <w:r w:rsidRPr="00612B83">
        <w:t>does not allow people to hog places</w:t>
      </w:r>
      <w:r w:rsidR="00BC5306">
        <w:t xml:space="preserve">, </w:t>
      </w:r>
      <w:r w:rsidRPr="00612B83">
        <w:t xml:space="preserve">is affordable and </w:t>
      </w:r>
      <w:r w:rsidR="003B7C62">
        <w:t xml:space="preserve">is </w:t>
      </w:r>
      <w:r w:rsidR="006D5C54">
        <w:t xml:space="preserve">not </w:t>
      </w:r>
      <w:r w:rsidR="003B7C62">
        <w:t xml:space="preserve">too profitmaking for </w:t>
      </w:r>
      <w:r w:rsidR="006D5C54">
        <w:t>some people</w:t>
      </w:r>
      <w:r w:rsidR="00C45C20">
        <w:t xml:space="preserve">? </w:t>
      </w:r>
      <w:r w:rsidRPr="00612B83">
        <w:t xml:space="preserve">Can we create </w:t>
      </w:r>
      <w:r w:rsidR="00C45C20">
        <w:t>a</w:t>
      </w:r>
      <w:r w:rsidRPr="00612B83">
        <w:t xml:space="preserve"> space and </w:t>
      </w:r>
      <w:r w:rsidR="00C45C20">
        <w:t xml:space="preserve">an </w:t>
      </w:r>
      <w:r w:rsidRPr="00612B83">
        <w:t>environment that makes it easy for disabled people</w:t>
      </w:r>
      <w:r>
        <w:t xml:space="preserve"> </w:t>
      </w:r>
      <w:r w:rsidR="00C45C20">
        <w:t xml:space="preserve">or </w:t>
      </w:r>
      <w:r w:rsidRPr="00612B83">
        <w:t xml:space="preserve">older people to access places? </w:t>
      </w:r>
    </w:p>
    <w:p w:rsidR="005F2762" w:rsidP="00BE5784">
      <w:pPr>
        <w:pStyle w:val="Answer"/>
      </w:pPr>
      <w:r w:rsidRPr="00612B83">
        <w:t>There is a real challenge about how you convert a place from night</w:t>
      </w:r>
      <w:r>
        <w:t xml:space="preserve"> </w:t>
      </w:r>
      <w:r w:rsidRPr="00612B83">
        <w:t>time to daytime</w:t>
      </w:r>
      <w:r>
        <w:t xml:space="preserve"> o</w:t>
      </w:r>
      <w:r w:rsidRPr="00612B83">
        <w:t>r daytime to night</w:t>
      </w:r>
      <w:r>
        <w:t xml:space="preserve"> </w:t>
      </w:r>
      <w:r w:rsidRPr="00612B83">
        <w:t>time</w:t>
      </w:r>
      <w:r>
        <w:t>. T</w:t>
      </w:r>
      <w:r w:rsidRPr="00612B83">
        <w:t xml:space="preserve">here </w:t>
      </w:r>
      <w:r>
        <w:t xml:space="preserve">are </w:t>
      </w:r>
      <w:r w:rsidRPr="00612B83">
        <w:t>two different needs there</w:t>
      </w:r>
      <w:r>
        <w:t xml:space="preserve">. Again, </w:t>
      </w:r>
      <w:r w:rsidRPr="00612B83">
        <w:t xml:space="preserve">we have to understand that </w:t>
      </w:r>
      <w:r>
        <w:t xml:space="preserve">there </w:t>
      </w:r>
      <w:r w:rsidRPr="00612B83">
        <w:t>is a natural transition from daytime to night</w:t>
      </w:r>
      <w:r>
        <w:t xml:space="preserve"> </w:t>
      </w:r>
      <w:r w:rsidRPr="00612B83">
        <w:t>time.</w:t>
      </w:r>
      <w:r>
        <w:t xml:space="preserve"> Customers have d</w:t>
      </w:r>
      <w:r w:rsidRPr="00612B83">
        <w:t>ifferent needs</w:t>
      </w:r>
      <w:r>
        <w:t xml:space="preserve">, and </w:t>
      </w:r>
      <w:r w:rsidRPr="00612B83">
        <w:t>shops and businesses in those different areas need to understand what those needs are</w:t>
      </w:r>
      <w:r>
        <w:t>. L</w:t>
      </w:r>
      <w:r w:rsidRPr="00612B83">
        <w:t>ocal authorities</w:t>
      </w:r>
      <w:r>
        <w:t xml:space="preserve">, </w:t>
      </w:r>
      <w:r w:rsidRPr="00612B83">
        <w:t xml:space="preserve">the police and everyone </w:t>
      </w:r>
      <w:r>
        <w:t xml:space="preserve">else </w:t>
      </w:r>
      <w:r w:rsidRPr="00612B83">
        <w:t xml:space="preserve">needs to build up a plan to make sure </w:t>
      </w:r>
      <w:r>
        <w:t xml:space="preserve">those </w:t>
      </w:r>
      <w:r w:rsidRPr="00612B83">
        <w:t>transitions happen smoothly</w:t>
      </w:r>
      <w:r>
        <w:t xml:space="preserve">, </w:t>
      </w:r>
      <w:r w:rsidRPr="00612B83">
        <w:t xml:space="preserve">carefully and beneficially to all parties. </w:t>
      </w:r>
    </w:p>
    <w:p w:rsidR="00B8453C" w:rsidP="00BE5784">
      <w:pPr>
        <w:pStyle w:val="Answer"/>
      </w:pPr>
      <w:r>
        <w:t>T</w:t>
      </w:r>
      <w:r w:rsidRPr="00612B83" w:rsidR="00612B83">
        <w:t xml:space="preserve">he biggest challenge I hear is </w:t>
      </w:r>
      <w:r w:rsidR="00F5172A">
        <w:t xml:space="preserve">not so much whether </w:t>
      </w:r>
      <w:r w:rsidRPr="00612B83" w:rsidR="00612B83">
        <w:t xml:space="preserve">there </w:t>
      </w:r>
      <w:r w:rsidR="00F5172A">
        <w:t xml:space="preserve">are </w:t>
      </w:r>
      <w:r w:rsidRPr="00612B83" w:rsidR="00612B83">
        <w:t>as many people on the streets</w:t>
      </w:r>
      <w:r w:rsidR="00F5172A">
        <w:t xml:space="preserve">. </w:t>
      </w:r>
      <w:r w:rsidRPr="00612B83" w:rsidR="00612B83">
        <w:t xml:space="preserve">That varies depending on weather. </w:t>
      </w:r>
      <w:r w:rsidR="00B72002">
        <w:t xml:space="preserve">You </w:t>
      </w:r>
      <w:r w:rsidR="003B7C62">
        <w:t xml:space="preserve">might be </w:t>
      </w:r>
      <w:r w:rsidRPr="00612B83" w:rsidR="00612B83">
        <w:t>ask</w:t>
      </w:r>
      <w:r w:rsidR="00B72002">
        <w:t xml:space="preserve">ing </w:t>
      </w:r>
      <w:r w:rsidRPr="00612B83" w:rsidR="00612B83">
        <w:t>the wrong people at the wrong time</w:t>
      </w:r>
      <w:r w:rsidR="00ED5CB9">
        <w:t xml:space="preserve">. If </w:t>
      </w:r>
      <w:r w:rsidRPr="00612B83" w:rsidR="00612B83">
        <w:t>you have a run of wet weather</w:t>
      </w:r>
      <w:r w:rsidR="00ED5CB9">
        <w:t>, t</w:t>
      </w:r>
      <w:r w:rsidRPr="00612B83" w:rsidR="00612B83">
        <w:t>here is no footfall. If it has been too hot, there is no footfall. You can never please retailers in terms of weather</w:t>
      </w:r>
      <w:r w:rsidR="0005425D">
        <w:t>. T</w:t>
      </w:r>
      <w:r w:rsidRPr="00612B83" w:rsidR="00612B83">
        <w:t>rust me</w:t>
      </w:r>
      <w:r w:rsidR="0005425D">
        <w:t>.</w:t>
      </w:r>
    </w:p>
    <w:p w:rsidR="00BC0162" w:rsidP="00BE5784">
      <w:pPr>
        <w:pStyle w:val="Answer"/>
      </w:pPr>
      <w:r>
        <w:t>E</w:t>
      </w:r>
      <w:r w:rsidRPr="00612B83" w:rsidR="00612B83">
        <w:t xml:space="preserve">ven </w:t>
      </w:r>
      <w:r w:rsidR="004B1736">
        <w:t xml:space="preserve">when we </w:t>
      </w:r>
      <w:r w:rsidRPr="00612B83" w:rsidR="00612B83">
        <w:t>have footfall, consumer spending is not what it used to be. That comes down to confidence.</w:t>
      </w:r>
      <w:r w:rsidR="00B8453C">
        <w:t xml:space="preserve"> </w:t>
      </w:r>
      <w:r w:rsidRPr="00612B83" w:rsidR="00612B83">
        <w:t>It comes down to people still feeling</w:t>
      </w:r>
      <w:r w:rsidR="00B8453C">
        <w:t xml:space="preserve">, “My </w:t>
      </w:r>
      <w:r w:rsidRPr="00612B83" w:rsidR="00612B83">
        <w:t>priority is to go on holiday</w:t>
      </w:r>
      <w:r w:rsidR="00B8453C">
        <w:t>” or,</w:t>
      </w:r>
      <w:r w:rsidRPr="00612B83" w:rsidR="00612B83">
        <w:t xml:space="preserve"> </w:t>
      </w:r>
      <w:r w:rsidR="00B8453C">
        <w:t>“</w:t>
      </w:r>
      <w:r w:rsidRPr="00612B83" w:rsidR="00612B83">
        <w:t>My priority is to have an experience</w:t>
      </w:r>
      <w:r w:rsidR="00B8453C">
        <w:t xml:space="preserve">”. It might be </w:t>
      </w:r>
      <w:r w:rsidRPr="00612B83" w:rsidR="00612B83">
        <w:t xml:space="preserve">their </w:t>
      </w:r>
      <w:r w:rsidR="003B7C62">
        <w:t xml:space="preserve">tea or </w:t>
      </w:r>
      <w:r w:rsidRPr="00612B83" w:rsidR="00612B83">
        <w:t>coffee</w:t>
      </w:r>
      <w:r w:rsidR="00B8453C">
        <w:t xml:space="preserve">, </w:t>
      </w:r>
      <w:r w:rsidRPr="00612B83" w:rsidR="00612B83">
        <w:t xml:space="preserve">if it is below £5. That is good to see, but that discretionary spend is not there. </w:t>
      </w:r>
      <w:r w:rsidR="00C2388A">
        <w:t>T</w:t>
      </w:r>
      <w:r w:rsidRPr="00612B83" w:rsidR="00612B83">
        <w:t>hat is still a relic from the cost of living crisis</w:t>
      </w:r>
      <w:r w:rsidR="00C2388A">
        <w:t>. W</w:t>
      </w:r>
      <w:r w:rsidRPr="00612B83" w:rsidR="00612B83">
        <w:t xml:space="preserve">hen food prices </w:t>
      </w:r>
      <w:r w:rsidR="00C2388A">
        <w:t xml:space="preserve">hit </w:t>
      </w:r>
      <w:r w:rsidRPr="00612B83" w:rsidR="00612B83">
        <w:t>double</w:t>
      </w:r>
      <w:r w:rsidR="00C2388A">
        <w:t>-</w:t>
      </w:r>
      <w:r w:rsidRPr="00612B83" w:rsidR="00612B83">
        <w:t>digit inflation, people just gave up on discretionary spend. It takes a while to bring that back, I am afraid.</w:t>
      </w:r>
    </w:p>
    <w:p w:rsidR="00612B83" w:rsidRPr="00612B83" w:rsidP="00BE5784">
      <w:pPr>
        <w:pStyle w:val="Answer"/>
      </w:pPr>
      <w:r>
        <w:t>F</w:t>
      </w:r>
      <w:r w:rsidRPr="00612B83">
        <w:t xml:space="preserve">ootfall is important, but the intention to buy and the size of the basket </w:t>
      </w:r>
      <w:r w:rsidR="002A01CE">
        <w:t xml:space="preserve">of </w:t>
      </w:r>
      <w:r w:rsidRPr="00612B83">
        <w:t xml:space="preserve">what people are buying is equally important. We </w:t>
      </w:r>
      <w:r w:rsidR="003F5401">
        <w:t xml:space="preserve">have seen a </w:t>
      </w:r>
      <w:r w:rsidRPr="00612B83">
        <w:t>drop</w:t>
      </w:r>
      <w:r w:rsidR="003F5401">
        <w:t>-</w:t>
      </w:r>
      <w:r w:rsidRPr="00612B83">
        <w:t>off in that.</w:t>
      </w:r>
    </w:p>
    <w:p w:rsidR="00612B83" w:rsidRPr="00612B83" w:rsidP="00BE5784">
      <w:pPr>
        <w:pStyle w:val="Remark"/>
      </w:pPr>
      <w:sdt>
        <w:sdtPr>
          <w:alias w:val="Member"/>
          <w:tag w:val="&lt;Member mnisId='4938' dodsId='116913'&gt;"/>
          <w:id w:val="1795099257"/>
          <w:placeholder>
            <w:docPart w:val="EB55B4B6F67543D38280471C2809D618"/>
          </w:placeholder>
          <w:richText/>
        </w:sdtPr>
        <w:sdtContent>
          <w:r w:rsidRPr="00774735">
            <w:rPr>
              <w:b/>
            </w:rPr>
            <w:t>Chair:</w:t>
          </w:r>
        </w:sdtContent>
      </w:sdt>
      <w:r w:rsidRPr="00612B83">
        <w:t xml:space="preserve"> I am going to stop </w:t>
      </w:r>
      <w:r w:rsidR="000B1C79">
        <w:t xml:space="preserve">you </w:t>
      </w:r>
      <w:r w:rsidRPr="00612B83">
        <w:t>there just because we are running short of time.</w:t>
      </w:r>
    </w:p>
    <w:p w:rsidR="00612B83" w:rsidRPr="00612B83" w:rsidP="00BE5784">
      <w:pPr>
        <w:pStyle w:val="Question"/>
      </w:pPr>
      <w:sdt>
        <w:sdtPr>
          <w:alias w:val="Member"/>
          <w:tag w:val="&lt;Member mnisId='5325' dodsId='173283'&gt;"/>
          <w:id w:val="328342546"/>
          <w:placeholder>
            <w:docPart w:val="95DCC344257641FA804D09F97A4B49CC"/>
          </w:placeholder>
          <w:richText/>
        </w:sdtPr>
        <w:sdtContent>
          <w:r w:rsidRPr="0093390C" w:rsidR="00995884">
            <w:rPr>
              <w:b/>
            </w:rPr>
            <w:t>Charlie Maynard:</w:t>
          </w:r>
        </w:sdtContent>
      </w:sdt>
      <w:r w:rsidRPr="00612B83" w:rsidR="00995884">
        <w:t xml:space="preserve"> </w:t>
      </w:r>
      <w:r w:rsidR="003B7C62">
        <w:t>Heading towards</w:t>
      </w:r>
      <w:r w:rsidR="00B2481B">
        <w:t xml:space="preserve"> </w:t>
      </w:r>
      <w:r w:rsidRPr="00612B83">
        <w:t>crime</w:t>
      </w:r>
      <w:r w:rsidR="003B7C62">
        <w:t>,</w:t>
      </w:r>
      <w:r w:rsidR="00B2481B">
        <w:t xml:space="preserve"> </w:t>
      </w:r>
      <w:r w:rsidR="003B7C62">
        <w:t>t</w:t>
      </w:r>
      <w:r w:rsidRPr="00612B83" w:rsidR="003B7C62">
        <w:t xml:space="preserve">he </w:t>
      </w:r>
      <w:r w:rsidRPr="00612B83">
        <w:t xml:space="preserve">numbers are really bad. </w:t>
      </w:r>
      <w:r w:rsidR="00366A63">
        <w:t xml:space="preserve">There were </w:t>
      </w:r>
      <w:r w:rsidR="00B2481B">
        <w:t xml:space="preserve">500,000 </w:t>
      </w:r>
      <w:r w:rsidRPr="00612B83">
        <w:t xml:space="preserve">shoplifting offences reported in 2024. </w:t>
      </w:r>
      <w:r w:rsidR="003B7C62">
        <w:t xml:space="preserve">Based on the </w:t>
      </w:r>
      <w:r w:rsidRPr="00612B83">
        <w:t>British Retail Consortium</w:t>
      </w:r>
      <w:r w:rsidR="001A23D3">
        <w:t xml:space="preserve">’s </w:t>
      </w:r>
      <w:r w:rsidR="003B7C62">
        <w:t>c</w:t>
      </w:r>
      <w:r w:rsidRPr="00612B83" w:rsidR="003B7C62">
        <w:t xml:space="preserve">rime </w:t>
      </w:r>
      <w:r w:rsidR="003B7C62">
        <w:t>s</w:t>
      </w:r>
      <w:r w:rsidRPr="00612B83" w:rsidR="003B7C62">
        <w:t>urvey</w:t>
      </w:r>
      <w:r w:rsidR="003B7C62">
        <w:t xml:space="preserve">, the </w:t>
      </w:r>
      <w:r w:rsidRPr="00612B83" w:rsidR="003B7C62">
        <w:t>inciden</w:t>
      </w:r>
      <w:r w:rsidR="003B7C62">
        <w:t>ce</w:t>
      </w:r>
      <w:r w:rsidRPr="00612B83" w:rsidR="003B7C62">
        <w:t xml:space="preserve"> </w:t>
      </w:r>
      <w:r w:rsidRPr="00612B83">
        <w:t>tripl</w:t>
      </w:r>
      <w:r w:rsidR="003B7C62">
        <w:t>ed</w:t>
      </w:r>
      <w:r w:rsidR="00180BB6">
        <w:t xml:space="preserve"> </w:t>
      </w:r>
      <w:r w:rsidRPr="00612B83">
        <w:t xml:space="preserve">between </w:t>
      </w:r>
      <w:r w:rsidRPr="00612B83">
        <w:t xml:space="preserve">2021 and 2023. Jonny, what </w:t>
      </w:r>
      <w:r w:rsidR="00DC3475">
        <w:t xml:space="preserve">is </w:t>
      </w:r>
      <w:r w:rsidRPr="00612B83">
        <w:t xml:space="preserve">behind this? </w:t>
      </w:r>
      <w:r w:rsidR="00DC3475">
        <w:t xml:space="preserve">What do you think about </w:t>
      </w:r>
      <w:r w:rsidRPr="00612B83">
        <w:t>the Government’s activities to improve it?</w:t>
      </w:r>
    </w:p>
    <w:p w:rsidR="00827FB6" w:rsidP="00BE5784">
      <w:pPr>
        <w:pStyle w:val="Answer"/>
      </w:pPr>
      <w:sdt>
        <w:sdtPr>
          <w:alias w:val="Witness"/>
          <w:id w:val="778066641"/>
          <w:placeholder>
            <w:docPart w:val="CFC034D28A3F4B1A88375CD81B59E136"/>
          </w:placeholder>
          <w:richText/>
        </w:sdtPr>
        <w:sdtContent>
          <w:r w:rsidRPr="00217937" w:rsidR="00665B08">
            <w:rPr>
              <w:b/>
              <w:i/>
              <w:iCs/>
            </w:rPr>
            <w:t>Jonny Haseldine:</w:t>
          </w:r>
        </w:sdtContent>
      </w:sdt>
      <w:r w:rsidRPr="00612B83" w:rsidR="00665B08">
        <w:t xml:space="preserve"> </w:t>
      </w:r>
      <w:r>
        <w:t>W</w:t>
      </w:r>
      <w:r w:rsidRPr="00612B83" w:rsidR="00612B83">
        <w:t>e are surveying our members about this exact thing at the moment</w:t>
      </w:r>
      <w:r>
        <w:t xml:space="preserve">. I was </w:t>
      </w:r>
      <w:r w:rsidRPr="00612B83" w:rsidR="00612B83">
        <w:t xml:space="preserve">looking at the data before </w:t>
      </w:r>
      <w:r>
        <w:t xml:space="preserve">I </w:t>
      </w:r>
      <w:r w:rsidRPr="00612B83" w:rsidR="00612B83">
        <w:t>came here today</w:t>
      </w:r>
      <w:r w:rsidR="003B7C62">
        <w:t>, and</w:t>
      </w:r>
      <w:r>
        <w:t xml:space="preserve"> </w:t>
      </w:r>
      <w:r w:rsidRPr="00612B83" w:rsidR="00612B83">
        <w:t xml:space="preserve">42% of them said </w:t>
      </w:r>
      <w:r>
        <w:t xml:space="preserve">that </w:t>
      </w:r>
      <w:r w:rsidRPr="00612B83" w:rsidR="00612B83">
        <w:t xml:space="preserve">they </w:t>
      </w:r>
      <w:r>
        <w:t xml:space="preserve">had </w:t>
      </w:r>
      <w:r w:rsidRPr="00612B83" w:rsidR="00612B83">
        <w:t xml:space="preserve">experienced crime in the last 12 months. That tracks with the figures you </w:t>
      </w:r>
      <w:r>
        <w:t xml:space="preserve">gave </w:t>
      </w:r>
      <w:r w:rsidRPr="00612B83" w:rsidR="00612B83">
        <w:t>there, which is abhorrent.</w:t>
      </w:r>
    </w:p>
    <w:p w:rsidR="00C50B8C" w:rsidP="00BE5784">
      <w:pPr>
        <w:pStyle w:val="Answer"/>
      </w:pPr>
      <w:r w:rsidRPr="00612B83">
        <w:t>Interestingly, the majority was cyber</w:t>
      </w:r>
      <w:r w:rsidR="005B593A">
        <w:t>-</w:t>
      </w:r>
      <w:r w:rsidRPr="00612B83">
        <w:t xml:space="preserve">crime and fraud. </w:t>
      </w:r>
      <w:r w:rsidR="005B593A">
        <w:t>C</w:t>
      </w:r>
      <w:r w:rsidRPr="00612B83">
        <w:t>learly</w:t>
      </w:r>
      <w:r w:rsidR="005B593A">
        <w:t xml:space="preserve">, </w:t>
      </w:r>
      <w:r w:rsidRPr="00612B83">
        <w:t xml:space="preserve">the Government probably need to look at </w:t>
      </w:r>
      <w:r w:rsidR="00D80ED2">
        <w:t xml:space="preserve">what it can </w:t>
      </w:r>
      <w:r w:rsidRPr="00612B83">
        <w:t xml:space="preserve">do there. We very much welcome </w:t>
      </w:r>
      <w:r w:rsidR="00CE1A8F">
        <w:t xml:space="preserve">the </w:t>
      </w:r>
      <w:r w:rsidRPr="00612B83">
        <w:t>measures in the Crime and Policing Bill</w:t>
      </w:r>
      <w:r w:rsidR="00DF4419">
        <w:t xml:space="preserve">, which </w:t>
      </w:r>
      <w:r w:rsidRPr="00612B83">
        <w:t>is going through at the moment</w:t>
      </w:r>
      <w:r w:rsidR="00DF4419">
        <w:t xml:space="preserve">, </w:t>
      </w:r>
      <w:r w:rsidRPr="00612B83">
        <w:t xml:space="preserve">around antisocial behaviour and shoplifting. That will not be a sudden fix for everything, but </w:t>
      </w:r>
      <w:r>
        <w:t xml:space="preserve">those </w:t>
      </w:r>
      <w:r w:rsidRPr="00612B83">
        <w:t xml:space="preserve">measures </w:t>
      </w:r>
      <w:r>
        <w:t xml:space="preserve">should </w:t>
      </w:r>
      <w:r w:rsidRPr="00612B83">
        <w:t>hopefully help.</w:t>
      </w:r>
    </w:p>
    <w:p w:rsidR="00612B83" w:rsidRPr="00612B83" w:rsidP="00BE5784">
      <w:pPr>
        <w:pStyle w:val="Answer"/>
      </w:pPr>
      <w:r>
        <w:t>B</w:t>
      </w:r>
      <w:r w:rsidRPr="00612B83">
        <w:t>usinesses tell us</w:t>
      </w:r>
      <w:r>
        <w:t>—</w:t>
      </w:r>
      <w:r w:rsidRPr="00612B83">
        <w:t>it is common sense stuff</w:t>
      </w:r>
      <w:r>
        <w:t>—</w:t>
      </w:r>
      <w:r w:rsidRPr="00612B83">
        <w:t>they feel safer</w:t>
      </w:r>
      <w:r>
        <w:t xml:space="preserve"> </w:t>
      </w:r>
      <w:r w:rsidRPr="00612B83">
        <w:t>when they see a</w:t>
      </w:r>
      <w:r>
        <w:t xml:space="preserve">n </w:t>
      </w:r>
      <w:r w:rsidRPr="00612B83">
        <w:t xml:space="preserve">active police presence in their area. </w:t>
      </w:r>
      <w:r>
        <w:t>T</w:t>
      </w:r>
      <w:r w:rsidRPr="00612B83">
        <w:t xml:space="preserve">hey would prefer </w:t>
      </w:r>
      <w:r>
        <w:t xml:space="preserve">that </w:t>
      </w:r>
      <w:r w:rsidRPr="00612B83">
        <w:t>crime was not happening full stop</w:t>
      </w:r>
      <w:r>
        <w:t xml:space="preserve">, </w:t>
      </w:r>
      <w:r w:rsidRPr="00612B83">
        <w:t xml:space="preserve">as we </w:t>
      </w:r>
      <w:r>
        <w:t xml:space="preserve">all </w:t>
      </w:r>
      <w:r w:rsidRPr="00612B83">
        <w:t xml:space="preserve">would, but it is about </w:t>
      </w:r>
      <w:r>
        <w:t xml:space="preserve">whether </w:t>
      </w:r>
      <w:r w:rsidRPr="00612B83">
        <w:t xml:space="preserve">the police </w:t>
      </w:r>
      <w:r>
        <w:t xml:space="preserve">are </w:t>
      </w:r>
      <w:r w:rsidRPr="00612B83">
        <w:t xml:space="preserve">going to be there and </w:t>
      </w:r>
      <w:r>
        <w:t xml:space="preserve">whether they will </w:t>
      </w:r>
      <w:r w:rsidRPr="00612B83">
        <w:t>do something about it</w:t>
      </w:r>
      <w:r>
        <w:t>.</w:t>
      </w:r>
    </w:p>
    <w:p w:rsidR="00BB38B7" w:rsidP="00BE5784">
      <w:pPr>
        <w:pStyle w:val="Answer"/>
      </w:pPr>
      <w:sdt>
        <w:sdtPr>
          <w:alias w:val="Witness"/>
          <w:id w:val="1377356604"/>
          <w:placeholder>
            <w:docPart w:val="917371761367427AA96FF5B985AD5FF0"/>
          </w:placeholder>
          <w:richText/>
        </w:sdtPr>
        <w:sdtContent>
          <w:r w:rsidRPr="00217937" w:rsidR="00B30CDA">
            <w:rPr>
              <w:b/>
              <w:i/>
              <w:iCs/>
            </w:rPr>
            <w:t>Dominic Armstrong:</w:t>
          </w:r>
        </w:sdtContent>
      </w:sdt>
      <w:r w:rsidRPr="00612B83" w:rsidR="00B30CDA">
        <w:t xml:space="preserve"> </w:t>
      </w:r>
      <w:r w:rsidRPr="00612B83" w:rsidR="00612B83">
        <w:t xml:space="preserve">We represent </w:t>
      </w:r>
      <w:r w:rsidR="005735AB">
        <w:t xml:space="preserve">firms in </w:t>
      </w:r>
      <w:r w:rsidRPr="00612B83" w:rsidR="00612B83">
        <w:t xml:space="preserve">the justice sector as well. </w:t>
      </w:r>
      <w:r w:rsidR="005735AB">
        <w:t>W</w:t>
      </w:r>
      <w:r w:rsidRPr="00612B83" w:rsidR="00612B83">
        <w:t>e are finding a need for investment in tagging within the system and better engagement between tagging teams and probation services</w:t>
      </w:r>
      <w:r w:rsidR="003B7C62">
        <w:t>, so that,</w:t>
      </w:r>
      <w:r w:rsidRPr="00612B83" w:rsidR="00612B83">
        <w:t xml:space="preserve"> </w:t>
      </w:r>
      <w:r w:rsidR="003B7C62">
        <w:t>w</w:t>
      </w:r>
      <w:r w:rsidRPr="00612B83" w:rsidR="003B7C62">
        <w:t xml:space="preserve">hen </w:t>
      </w:r>
      <w:r w:rsidRPr="00612B83" w:rsidR="00612B83">
        <w:t xml:space="preserve">people </w:t>
      </w:r>
      <w:r>
        <w:t xml:space="preserve">come </w:t>
      </w:r>
      <w:r w:rsidRPr="00612B83" w:rsidR="00612B83">
        <w:t xml:space="preserve">out of prisons, </w:t>
      </w:r>
      <w:r w:rsidR="003B7C62">
        <w:t xml:space="preserve">we </w:t>
      </w:r>
      <w:r w:rsidRPr="00612B83" w:rsidR="00612B83">
        <w:t xml:space="preserve">know where they are. It is a measure </w:t>
      </w:r>
      <w:r>
        <w:t xml:space="preserve">that prevents people </w:t>
      </w:r>
      <w:r w:rsidRPr="00612B83" w:rsidR="00612B83">
        <w:t xml:space="preserve">committing crime in retail areas. </w:t>
      </w:r>
    </w:p>
    <w:p w:rsidR="00603E3E" w:rsidP="00BE5784">
      <w:pPr>
        <w:pStyle w:val="Answer"/>
      </w:pPr>
      <w:r w:rsidRPr="00612B83">
        <w:t xml:space="preserve">In addition to that, more work needs to be done </w:t>
      </w:r>
      <w:r w:rsidR="001643F2">
        <w:t xml:space="preserve">on </w:t>
      </w:r>
      <w:r w:rsidRPr="00612B83">
        <w:t>rehabilitation within prison</w:t>
      </w:r>
      <w:r w:rsidR="00E10FD1">
        <w:t xml:space="preserve"> to ensure that w</w:t>
      </w:r>
      <w:r w:rsidRPr="00612B83">
        <w:t>hen people come out of the prison system</w:t>
      </w:r>
      <w:r w:rsidR="0058220D">
        <w:t xml:space="preserve"> </w:t>
      </w:r>
      <w:r w:rsidRPr="00612B83">
        <w:t xml:space="preserve">they are not committing crime again. We have seen good work within private sector prisons around </w:t>
      </w:r>
      <w:r>
        <w:t>rehabilitation programmes</w:t>
      </w:r>
      <w:r w:rsidRPr="00612B83">
        <w:t xml:space="preserve">. </w:t>
      </w:r>
    </w:p>
    <w:p w:rsidR="00612B83" w:rsidRPr="00612B83" w:rsidP="00BE5784">
      <w:pPr>
        <w:pStyle w:val="Answer"/>
      </w:pPr>
      <w:r>
        <w:t>F</w:t>
      </w:r>
      <w:r w:rsidRPr="00612B83">
        <w:t xml:space="preserve">inally, we </w:t>
      </w:r>
      <w:r w:rsidR="00E10FD1">
        <w:t xml:space="preserve">would </w:t>
      </w:r>
      <w:r w:rsidRPr="00612B83">
        <w:t>welcom</w:t>
      </w:r>
      <w:r w:rsidR="00E10FD1">
        <w:t>e</w:t>
      </w:r>
      <w:r w:rsidRPr="00612B83">
        <w:t xml:space="preserve"> the commitment for 3</w:t>
      </w:r>
      <w:r w:rsidR="00E10FD1">
        <w:t>,</w:t>
      </w:r>
      <w:r w:rsidRPr="00612B83">
        <w:t>000 more police officers</w:t>
      </w:r>
      <w:r w:rsidR="003016BC">
        <w:t xml:space="preserve"> in order to have </w:t>
      </w:r>
      <w:r w:rsidR="00E10FD1">
        <w:t xml:space="preserve">that </w:t>
      </w:r>
      <w:r w:rsidRPr="00612B83">
        <w:t>presence on the streets</w:t>
      </w:r>
      <w:r w:rsidR="003016BC">
        <w:t xml:space="preserve">. That </w:t>
      </w:r>
      <w:r w:rsidR="00E10FD1">
        <w:t xml:space="preserve">is </w:t>
      </w:r>
      <w:r w:rsidRPr="00612B83">
        <w:t>something that we keenly welcome from the Government.</w:t>
      </w:r>
    </w:p>
    <w:p w:rsidR="00612B83" w:rsidRPr="00612B83" w:rsidP="00BE5784">
      <w:pPr>
        <w:pStyle w:val="Answer"/>
      </w:pPr>
      <w:sdt>
        <w:sdtPr>
          <w:alias w:val="Witness"/>
          <w:id w:val="-1019777885"/>
          <w:placeholder>
            <w:docPart w:val="2ECBC253CB4446EEAF2CDDC183DCBA68"/>
          </w:placeholder>
          <w:richText/>
        </w:sdtPr>
        <w:sdtContent>
          <w:r w:rsidRPr="00217937" w:rsidR="007976F3">
            <w:rPr>
              <w:b/>
              <w:i/>
              <w:iCs/>
            </w:rPr>
            <w:t>Paul Wilson:</w:t>
          </w:r>
        </w:sdtContent>
      </w:sdt>
      <w:r w:rsidRPr="00612B83" w:rsidR="007976F3">
        <w:t xml:space="preserve"> </w:t>
      </w:r>
      <w:r w:rsidR="00991301">
        <w:t xml:space="preserve">To build on </w:t>
      </w:r>
      <w:r w:rsidR="003B7C62">
        <w:t>that</w:t>
      </w:r>
      <w:r w:rsidR="00991301">
        <w:t xml:space="preserve"> </w:t>
      </w:r>
      <w:r w:rsidRPr="00612B83">
        <w:t>very quickly</w:t>
      </w:r>
      <w:r w:rsidR="00FE6D62">
        <w:t xml:space="preserve">, I </w:t>
      </w:r>
      <w:r w:rsidRPr="00612B83">
        <w:t xml:space="preserve">agree with </w:t>
      </w:r>
      <w:r w:rsidR="00D61722">
        <w:t>Jonny</w:t>
      </w:r>
      <w:r w:rsidRPr="00612B83">
        <w:t xml:space="preserve">’s points. </w:t>
      </w:r>
      <w:r w:rsidR="00991301">
        <w:t xml:space="preserve">The other thing to say is that </w:t>
      </w:r>
      <w:r w:rsidRPr="00612B83">
        <w:t xml:space="preserve">business owners need to believe that crimes will be investigated and followed up. A number of business owners </w:t>
      </w:r>
      <w:r w:rsidR="003B7C62">
        <w:t xml:space="preserve">who </w:t>
      </w:r>
      <w:r w:rsidRPr="00612B83">
        <w:t>were victims of a crime</w:t>
      </w:r>
      <w:r w:rsidR="00991301">
        <w:t xml:space="preserve"> </w:t>
      </w:r>
      <w:r w:rsidRPr="00612B83">
        <w:t xml:space="preserve">did not report it. One of the key reasons </w:t>
      </w:r>
      <w:r w:rsidR="00991301">
        <w:t xml:space="preserve">is </w:t>
      </w:r>
      <w:r w:rsidR="003B7C62">
        <w:t>that</w:t>
      </w:r>
      <w:r w:rsidR="00991301">
        <w:t xml:space="preserve"> </w:t>
      </w:r>
      <w:r w:rsidRPr="00612B83">
        <w:t xml:space="preserve">they did not believe it would be followed up by the police or </w:t>
      </w:r>
      <w:r w:rsidRPr="00612B83" w:rsidR="00991301">
        <w:t>Action Fraud</w:t>
      </w:r>
      <w:r w:rsidRPr="00612B83">
        <w:t>. That is borne out by those who did report it</w:t>
      </w:r>
      <w:r w:rsidR="00C37E25">
        <w:t>. O</w:t>
      </w:r>
      <w:r w:rsidRPr="00612B83">
        <w:t xml:space="preserve">nly </w:t>
      </w:r>
      <w:r w:rsidR="00C37E25">
        <w:t>3%</w:t>
      </w:r>
      <w:r w:rsidRPr="00612B83">
        <w:t xml:space="preserve"> </w:t>
      </w:r>
      <w:r w:rsidR="007E1FF9">
        <w:t xml:space="preserve">of reports </w:t>
      </w:r>
      <w:r w:rsidRPr="00612B83">
        <w:t>result</w:t>
      </w:r>
      <w:r w:rsidR="00C37E25">
        <w:t>ed</w:t>
      </w:r>
      <w:r w:rsidRPr="00612B83">
        <w:t xml:space="preserve"> in arrests. </w:t>
      </w:r>
      <w:r w:rsidR="007E1FF9">
        <w:t xml:space="preserve">It </w:t>
      </w:r>
      <w:r w:rsidRPr="00612B83">
        <w:t>will rebuild confidence</w:t>
      </w:r>
      <w:r w:rsidR="007E1FF9">
        <w:t xml:space="preserve">, </w:t>
      </w:r>
      <w:r w:rsidRPr="00612B83">
        <w:t>if they can see that changing.</w:t>
      </w:r>
    </w:p>
    <w:p w:rsidR="0092319F" w:rsidP="00BE5784">
      <w:pPr>
        <w:pStyle w:val="Answer"/>
      </w:pPr>
      <w:sdt>
        <w:sdtPr>
          <w:alias w:val="Witness"/>
          <w:id w:val="-981306514"/>
          <w:placeholder>
            <w:docPart w:val="21FE74FB87F64574B7867E290677F952"/>
          </w:placeholder>
          <w:richText/>
        </w:sdtPr>
        <w:sdtContent>
          <w:r w:rsidRPr="00217937" w:rsidR="008E0628">
            <w:rPr>
              <w:b/>
              <w:i/>
              <w:iCs/>
            </w:rPr>
            <w:t>Andrew Goodacre:</w:t>
          </w:r>
        </w:sdtContent>
      </w:sdt>
      <w:r w:rsidRPr="00612B83" w:rsidR="008E0628">
        <w:t xml:space="preserve"> </w:t>
      </w:r>
      <w:r w:rsidRPr="00612B83" w:rsidR="00612B83">
        <w:t xml:space="preserve">Just </w:t>
      </w:r>
      <w:r w:rsidR="0095070B">
        <w:t>to add, t</w:t>
      </w:r>
      <w:r w:rsidRPr="00612B83" w:rsidR="00612B83">
        <w:t xml:space="preserve">here </w:t>
      </w:r>
      <w:r w:rsidR="0095070B">
        <w:t xml:space="preserve">is </w:t>
      </w:r>
      <w:r w:rsidRPr="00612B83" w:rsidR="00612B83">
        <w:t xml:space="preserve">a </w:t>
      </w:r>
      <w:r w:rsidRPr="00612B83" w:rsidR="0095070B">
        <w:t>Retail Crime For</w:t>
      </w:r>
      <w:r w:rsidR="0095070B">
        <w:t>um</w:t>
      </w:r>
      <w:r w:rsidRPr="00612B83" w:rsidR="00612B83">
        <w:t xml:space="preserve">. That </w:t>
      </w:r>
      <w:r w:rsidR="0095070B">
        <w:t>has</w:t>
      </w:r>
      <w:r w:rsidRPr="00612B83" w:rsidR="00612B83">
        <w:t xml:space="preserve"> made a difference. The challenge</w:t>
      </w:r>
      <w:r w:rsidR="0095070B">
        <w:t xml:space="preserve"> is </w:t>
      </w:r>
      <w:r w:rsidRPr="00612B83" w:rsidR="00612B83">
        <w:t>that you can talk to chief inspectors at that for</w:t>
      </w:r>
      <w:r w:rsidR="0095070B">
        <w:t xml:space="preserve">um, </w:t>
      </w:r>
      <w:r w:rsidRPr="00612B83" w:rsidR="00612B83">
        <w:t>but the police and crime commissioner</w:t>
      </w:r>
      <w:r>
        <w:t xml:space="preserve"> needs to be </w:t>
      </w:r>
      <w:r w:rsidRPr="00612B83" w:rsidR="00612B83">
        <w:t xml:space="preserve">aligned </w:t>
      </w:r>
      <w:r>
        <w:t xml:space="preserve">and have </w:t>
      </w:r>
      <w:r w:rsidRPr="00612B83" w:rsidR="00612B83">
        <w:t>business crime as one of their priorities.</w:t>
      </w:r>
      <w:r>
        <w:t xml:space="preserve"> </w:t>
      </w:r>
      <w:r w:rsidRPr="00612B83" w:rsidR="00612B83">
        <w:t xml:space="preserve">They control the budgets. That is </w:t>
      </w:r>
      <w:r w:rsidR="000F5DB1">
        <w:t>a</w:t>
      </w:r>
      <w:r>
        <w:t xml:space="preserve"> </w:t>
      </w:r>
      <w:r w:rsidRPr="00612B83" w:rsidR="00612B83">
        <w:t>conflict</w:t>
      </w:r>
      <w:r>
        <w:t>. S</w:t>
      </w:r>
      <w:r w:rsidRPr="00612B83" w:rsidR="00612B83">
        <w:t xml:space="preserve">ometimes </w:t>
      </w:r>
      <w:r>
        <w:t xml:space="preserve">there is </w:t>
      </w:r>
      <w:r w:rsidRPr="00612B83" w:rsidR="00612B83">
        <w:t xml:space="preserve">a lack of </w:t>
      </w:r>
      <w:r>
        <w:t xml:space="preserve">a </w:t>
      </w:r>
      <w:r w:rsidRPr="00612B83" w:rsidR="00612B83">
        <w:t>cohesive approach</w:t>
      </w:r>
      <w:r>
        <w:t xml:space="preserve">, </w:t>
      </w:r>
      <w:r w:rsidRPr="00612B83" w:rsidR="00612B83">
        <w:t xml:space="preserve">despite </w:t>
      </w:r>
      <w:r>
        <w:t xml:space="preserve">the fact that addressing this is </w:t>
      </w:r>
      <w:r w:rsidRPr="00612B83" w:rsidR="00612B83">
        <w:t>recognised as a national need</w:t>
      </w:r>
      <w:r>
        <w:t xml:space="preserve">. </w:t>
      </w:r>
    </w:p>
    <w:p w:rsidR="007F3E14" w:rsidP="00BE5784">
      <w:pPr>
        <w:pStyle w:val="Answer"/>
      </w:pPr>
      <w:r w:rsidRPr="0092319F">
        <w:rPr>
          <w:bCs/>
        </w:rPr>
        <w:t>T</w:t>
      </w:r>
      <w:r w:rsidRPr="00612B83" w:rsidR="00612B83">
        <w:t xml:space="preserve">he other aspect </w:t>
      </w:r>
      <w:r>
        <w:t xml:space="preserve">is that </w:t>
      </w:r>
      <w:r w:rsidRPr="00612B83" w:rsidR="00612B83">
        <w:t>we strongly believe that organised crime is really driving the increase we are seeing</w:t>
      </w:r>
      <w:r>
        <w:t xml:space="preserve"> because </w:t>
      </w:r>
      <w:r w:rsidRPr="00612B83" w:rsidR="00612B83">
        <w:t>it is easier to dispose of goods</w:t>
      </w:r>
      <w:r>
        <w:t xml:space="preserve">. </w:t>
      </w:r>
      <w:r>
        <w:t>O</w:t>
      </w:r>
      <w:r w:rsidRPr="00612B83" w:rsidR="00612B83">
        <w:t xml:space="preserve">nline outlets are very good ways of disposing of stolen goods. You do not have to sell it down the pub </w:t>
      </w:r>
      <w:r w:rsidR="000F5DB1">
        <w:t>any more</w:t>
      </w:r>
      <w:r w:rsidRPr="00612B83" w:rsidR="00612B83">
        <w:t>.</w:t>
      </w:r>
      <w:r>
        <w:t xml:space="preserve"> </w:t>
      </w:r>
      <w:r w:rsidRPr="00612B83" w:rsidR="00612B83">
        <w:t>You can put it online and people will buy it</w:t>
      </w:r>
      <w:r>
        <w:t xml:space="preserve">, </w:t>
      </w:r>
      <w:r w:rsidRPr="00612B83" w:rsidR="00612B83">
        <w:t>in good faith</w:t>
      </w:r>
      <w:r>
        <w:t xml:space="preserve">, as </w:t>
      </w:r>
      <w:r w:rsidRPr="00612B83" w:rsidR="00612B83">
        <w:t>pre</w:t>
      </w:r>
      <w:r>
        <w:t>-</w:t>
      </w:r>
      <w:r w:rsidRPr="00612B83" w:rsidR="00612B83">
        <w:t>loved or pre</w:t>
      </w:r>
      <w:r>
        <w:t>-</w:t>
      </w:r>
      <w:r w:rsidRPr="00612B83" w:rsidR="00612B83">
        <w:t>used.</w:t>
      </w:r>
    </w:p>
    <w:p w:rsidR="00B3516D" w:rsidP="00BE5784">
      <w:pPr>
        <w:pStyle w:val="Answer"/>
      </w:pPr>
      <w:r>
        <w:t xml:space="preserve">We sit on the </w:t>
      </w:r>
      <w:r w:rsidRPr="00612B83">
        <w:t>Retail Crime For</w:t>
      </w:r>
      <w:r>
        <w:t>um. It</w:t>
      </w:r>
      <w:r w:rsidRPr="00612B83" w:rsidR="00612B83">
        <w:t xml:space="preserve"> is attended by large retailers, small retailers</w:t>
      </w:r>
      <w:r>
        <w:t xml:space="preserve"> and other </w:t>
      </w:r>
      <w:r w:rsidRPr="00612B83" w:rsidR="00612B83">
        <w:t>stakeholders</w:t>
      </w:r>
      <w:r>
        <w:t xml:space="preserve">, but not </w:t>
      </w:r>
      <w:r w:rsidRPr="00612B83" w:rsidR="00612B83">
        <w:t xml:space="preserve">online businesses. </w:t>
      </w:r>
      <w:r>
        <w:t>U</w:t>
      </w:r>
      <w:r w:rsidRPr="00612B83" w:rsidR="00612B83">
        <w:t xml:space="preserve">nless we get those guys involved, we cannot solve the distribution of the stolen goods. </w:t>
      </w:r>
    </w:p>
    <w:p w:rsidR="00612B83" w:rsidRPr="00612B83" w:rsidP="00BE5784">
      <w:pPr>
        <w:pStyle w:val="Question"/>
      </w:pPr>
      <w:sdt>
        <w:sdtPr>
          <w:alias w:val="Member"/>
          <w:tag w:val="&lt;Member mnisId='5048' dodsId='35968'&gt;"/>
          <w:id w:val="1546869719"/>
          <w:placeholder>
            <w:docPart w:val="5FAADC652DF540C5BAF070961DF180CA"/>
          </w:placeholder>
          <w:richText/>
        </w:sdtPr>
        <w:sdtContent>
          <w:r w:rsidRPr="00291D0D" w:rsidR="00911959">
            <w:rPr>
              <w:b/>
            </w:rPr>
            <w:t>Antonia Bance:</w:t>
          </w:r>
        </w:sdtContent>
      </w:sdt>
      <w:r w:rsidR="00911959">
        <w:t xml:space="preserve"> </w:t>
      </w:r>
      <w:r w:rsidRPr="00612B83">
        <w:t xml:space="preserve">The Government will shortly publish </w:t>
      </w:r>
      <w:r w:rsidR="00911959">
        <w:t xml:space="preserve">their </w:t>
      </w:r>
      <w:r w:rsidRPr="00612B83">
        <w:t>small business strategy. What are your priorities for it?</w:t>
      </w:r>
    </w:p>
    <w:p w:rsidR="00492CA0" w:rsidP="00BE5784">
      <w:pPr>
        <w:pStyle w:val="Answer"/>
      </w:pPr>
      <w:sdt>
        <w:sdtPr>
          <w:alias w:val="Witness"/>
          <w:id w:val="1468162404"/>
          <w:placeholder>
            <w:docPart w:val="4F12E86CF808419298E371D2A3586199"/>
          </w:placeholder>
          <w:richText/>
        </w:sdtPr>
        <w:sdtContent>
          <w:r w:rsidRPr="00217937" w:rsidR="00665B08">
            <w:rPr>
              <w:b/>
              <w:i/>
              <w:iCs/>
            </w:rPr>
            <w:t>Jonny Haseldine:</w:t>
          </w:r>
        </w:sdtContent>
      </w:sdt>
      <w:r w:rsidRPr="00612B83" w:rsidR="00665B08">
        <w:t xml:space="preserve"> </w:t>
      </w:r>
      <w:r w:rsidR="00A82B96">
        <w:t>W</w:t>
      </w:r>
      <w:r w:rsidRPr="00612B83" w:rsidR="00612B83">
        <w:t xml:space="preserve">e are seeing a lot of strategies at the moment, which we very much welcome. </w:t>
      </w:r>
      <w:r w:rsidR="00A82B96">
        <w:t xml:space="preserve">There </w:t>
      </w:r>
      <w:r w:rsidRPr="00612B83" w:rsidR="00612B83">
        <w:t xml:space="preserve">need to be tangible results. </w:t>
      </w:r>
      <w:r w:rsidR="002B6DFA">
        <w:t>A</w:t>
      </w:r>
      <w:r w:rsidRPr="00612B83" w:rsidR="00612B83">
        <w:t>t the start</w:t>
      </w:r>
      <w:r w:rsidR="002B6DFA">
        <w:t xml:space="preserve">, we were </w:t>
      </w:r>
      <w:r w:rsidRPr="00612B83" w:rsidR="00612B83">
        <w:t>talking about business sentiment and price expectations. If we see in our data that things are improving, that is a positive win there.</w:t>
      </w:r>
    </w:p>
    <w:p w:rsidR="00612B83" w:rsidRPr="00612B83" w:rsidP="00BE5784">
      <w:pPr>
        <w:pStyle w:val="Answer"/>
      </w:pPr>
      <w:r w:rsidRPr="00612B83">
        <w:t>One specific thing from us would be access to finance</w:t>
      </w:r>
      <w:r w:rsidR="000F5DB1">
        <w:t xml:space="preserve"> and the </w:t>
      </w:r>
      <w:r w:rsidRPr="00612B83">
        <w:t xml:space="preserve">British Business Bank </w:t>
      </w:r>
      <w:r w:rsidR="00492CA0">
        <w:t>hav</w:t>
      </w:r>
      <w:r w:rsidR="000F5DB1">
        <w:t>ing</w:t>
      </w:r>
      <w:r w:rsidR="00492CA0">
        <w:t xml:space="preserve"> </w:t>
      </w:r>
      <w:r w:rsidRPr="00612B83">
        <w:t>the funds to go out to all the regions</w:t>
      </w:r>
      <w:r w:rsidR="00492CA0">
        <w:t xml:space="preserve">. </w:t>
      </w:r>
      <w:r w:rsidRPr="00612B83">
        <w:t xml:space="preserve">I know some stuff was announced previously, but that would be really good. </w:t>
      </w:r>
      <w:r w:rsidR="00492CA0">
        <w:t>A</w:t>
      </w:r>
      <w:r w:rsidRPr="00612B83">
        <w:t xml:space="preserve"> business growth service</w:t>
      </w:r>
      <w:r w:rsidR="00492CA0">
        <w:t xml:space="preserve"> also s</w:t>
      </w:r>
      <w:r w:rsidRPr="00612B83">
        <w:t>ounds good. Hopefully</w:t>
      </w:r>
      <w:r w:rsidR="00492CA0">
        <w:t xml:space="preserve">, that will </w:t>
      </w:r>
      <w:r w:rsidRPr="00612B83">
        <w:t>functionally work</w:t>
      </w:r>
      <w:r w:rsidR="00492CA0">
        <w:t xml:space="preserve"> and </w:t>
      </w:r>
      <w:r w:rsidRPr="00612B83">
        <w:t xml:space="preserve">can signpost businesses to the help </w:t>
      </w:r>
      <w:r w:rsidR="00492CA0">
        <w:t xml:space="preserve">that </w:t>
      </w:r>
      <w:r w:rsidRPr="00612B83">
        <w:t>they need.</w:t>
      </w:r>
    </w:p>
    <w:p w:rsidR="00A95C8A" w:rsidP="00BE5784">
      <w:pPr>
        <w:pStyle w:val="Answer"/>
      </w:pPr>
      <w:sdt>
        <w:sdtPr>
          <w:alias w:val="Witness"/>
          <w:id w:val="-1858963405"/>
          <w:placeholder>
            <w:docPart w:val="6B50B7686DD44F10959F1B6C45B7B1EC"/>
          </w:placeholder>
          <w:richText/>
        </w:sdtPr>
        <w:sdtContent>
          <w:r w:rsidRPr="00217937" w:rsidR="00B30CDA">
            <w:rPr>
              <w:b/>
              <w:i/>
              <w:iCs/>
            </w:rPr>
            <w:t>Dominic Armstrong:</w:t>
          </w:r>
        </w:sdtContent>
      </w:sdt>
      <w:r w:rsidRPr="00612B83" w:rsidR="00B30CDA">
        <w:t xml:space="preserve"> </w:t>
      </w:r>
      <w:r w:rsidR="000F5DB1">
        <w:t xml:space="preserve">We </w:t>
      </w:r>
      <w:r w:rsidR="00E26063">
        <w:t xml:space="preserve">welcome </w:t>
      </w:r>
      <w:r w:rsidRPr="00612B83" w:rsidR="00612B83">
        <w:t>the fact that there is a strategy at all</w:t>
      </w:r>
      <w:r w:rsidR="00E26063">
        <w:t>. D</w:t>
      </w:r>
      <w:r w:rsidRPr="00612B83" w:rsidR="00612B83">
        <w:t>irection and strategic focus from the Government is incredibly welcome.</w:t>
      </w:r>
    </w:p>
    <w:p w:rsidR="00815AA6" w:rsidRPr="000F5DB1" w:rsidP="00BE5784">
      <w:pPr>
        <w:pStyle w:val="Answer"/>
      </w:pPr>
      <w:r>
        <w:t>T</w:t>
      </w:r>
      <w:r w:rsidRPr="00612B83" w:rsidR="00612B83">
        <w:t>he tackling of late invoice</w:t>
      </w:r>
      <w:r>
        <w:t xml:space="preserve"> payments </w:t>
      </w:r>
      <w:r w:rsidRPr="00612B83" w:rsidR="00612B83">
        <w:t xml:space="preserve">is really key to our members, particularly within the self-employed sector </w:t>
      </w:r>
      <w:r w:rsidR="00AE3E3C">
        <w:t xml:space="preserve">and </w:t>
      </w:r>
      <w:r w:rsidRPr="00612B83" w:rsidR="00612B83">
        <w:t xml:space="preserve">in the wider SME space. We welcome the sentiments </w:t>
      </w:r>
      <w:r>
        <w:t xml:space="preserve">around this </w:t>
      </w:r>
      <w:r w:rsidRPr="00612B83" w:rsidR="00612B83">
        <w:t xml:space="preserve">that have come out of the </w:t>
      </w:r>
      <w:r>
        <w:t xml:space="preserve">recently published </w:t>
      </w:r>
      <w:r w:rsidRPr="00612B83" w:rsidR="00612B83">
        <w:t>industria</w:t>
      </w:r>
      <w:r w:rsidRPr="000F5DB1" w:rsidR="00612B83">
        <w:t xml:space="preserve">l strategy, but we would like to see that </w:t>
      </w:r>
      <w:r w:rsidRPr="000F5DB1" w:rsidR="000F5DB1">
        <w:t>en</w:t>
      </w:r>
      <w:r w:rsidRPr="000F5DB1" w:rsidR="00612B83">
        <w:t>force</w:t>
      </w:r>
      <w:r w:rsidRPr="000F5DB1" w:rsidR="000F5DB1">
        <w:t>d</w:t>
      </w:r>
      <w:r w:rsidRPr="000F5DB1">
        <w:t xml:space="preserve">. </w:t>
      </w:r>
    </w:p>
    <w:p w:rsidR="00612B83" w:rsidRPr="00612B83" w:rsidP="00BE5784">
      <w:pPr>
        <w:pStyle w:val="Answer"/>
      </w:pPr>
      <w:r w:rsidRPr="000F5DB1">
        <w:t>G</w:t>
      </w:r>
      <w:r w:rsidRPr="000F5DB1">
        <w:t>oing forward</w:t>
      </w:r>
      <w:r w:rsidRPr="000F5DB1">
        <w:t>—t</w:t>
      </w:r>
      <w:r w:rsidRPr="000F5DB1">
        <w:t xml:space="preserve">his </w:t>
      </w:r>
      <w:r w:rsidR="000F5DB1">
        <w:t>may</w:t>
      </w:r>
      <w:r w:rsidRPr="000F5DB1">
        <w:t xml:space="preserve"> </w:t>
      </w:r>
      <w:r w:rsidRPr="000F5DB1">
        <w:t>f</w:t>
      </w:r>
      <w:r w:rsidRPr="00612B83">
        <w:t>all out of the scope of the strategy</w:t>
      </w:r>
      <w:r w:rsidRPr="000F5DB1" w:rsidR="000F5DB1">
        <w:t xml:space="preserve"> slightly</w:t>
      </w:r>
      <w:r>
        <w:t>—</w:t>
      </w:r>
      <w:r w:rsidR="003B3DA1">
        <w:t xml:space="preserve">we </w:t>
      </w:r>
      <w:r w:rsidR="0094744E">
        <w:t xml:space="preserve">need </w:t>
      </w:r>
      <w:r w:rsidRPr="00612B83">
        <w:t>a joined</w:t>
      </w:r>
      <w:r>
        <w:t>-</w:t>
      </w:r>
      <w:r w:rsidRPr="00612B83">
        <w:t>up approach across Government and engag</w:t>
      </w:r>
      <w:r w:rsidR="00B538D3">
        <w:t>ement</w:t>
      </w:r>
      <w:r w:rsidRPr="00612B83">
        <w:t xml:space="preserve"> with the Department for Trade around th</w:t>
      </w:r>
      <w:r w:rsidR="00B43BB5">
        <w:t>e</w:t>
      </w:r>
      <w:r w:rsidRPr="00612B83">
        <w:t xml:space="preserve"> reset of talks </w:t>
      </w:r>
      <w:r w:rsidR="00B43BB5">
        <w:t xml:space="preserve">and the closer relationship </w:t>
      </w:r>
      <w:r w:rsidRPr="00612B83">
        <w:t>with the European Union</w:t>
      </w:r>
      <w:r w:rsidR="007D506E">
        <w:t xml:space="preserve"> in order to </w:t>
      </w:r>
      <w:r w:rsidRPr="00612B83">
        <w:t>help facilitate that process.</w:t>
      </w:r>
    </w:p>
    <w:p w:rsidR="00612B83" w:rsidRPr="00612B83" w:rsidP="00BE5784">
      <w:pPr>
        <w:pStyle w:val="Answer"/>
      </w:pPr>
      <w:r>
        <w:t>F</w:t>
      </w:r>
      <w:r w:rsidRPr="00612B83">
        <w:t xml:space="preserve">inally, </w:t>
      </w:r>
      <w:r>
        <w:t xml:space="preserve">we </w:t>
      </w:r>
      <w:r w:rsidR="00FA6B22">
        <w:t>need</w:t>
      </w:r>
      <w:r>
        <w:t xml:space="preserve"> </w:t>
      </w:r>
      <w:r w:rsidRPr="00612B83">
        <w:t>reform of the procurement system within the UK so more British businesses have access to public sector and public service procurement contracts</w:t>
      </w:r>
      <w:r w:rsidR="009E08E5">
        <w:t xml:space="preserve"> </w:t>
      </w:r>
      <w:r w:rsidR="00FA6B22">
        <w:t>and</w:t>
      </w:r>
      <w:r w:rsidRPr="00612B83">
        <w:t xml:space="preserve"> can make use of </w:t>
      </w:r>
      <w:r w:rsidR="009E08E5">
        <w:t xml:space="preserve">those. We need to </w:t>
      </w:r>
      <w:r w:rsidRPr="00612B83">
        <w:t>incentivis</w:t>
      </w:r>
      <w:r w:rsidR="009E08E5">
        <w:t>e</w:t>
      </w:r>
      <w:r w:rsidRPr="00612B83">
        <w:t xml:space="preserve"> national </w:t>
      </w:r>
      <w:r w:rsidR="009E08E5">
        <w:t>G</w:t>
      </w:r>
      <w:r w:rsidRPr="00612B83">
        <w:t xml:space="preserve">overnment and local </w:t>
      </w:r>
      <w:r w:rsidR="009E08E5">
        <w:t>g</w:t>
      </w:r>
      <w:r w:rsidRPr="00612B83">
        <w:t>overnment to use more UK</w:t>
      </w:r>
      <w:r w:rsidR="009E08E5">
        <w:t>-</w:t>
      </w:r>
      <w:r w:rsidRPr="00612B83">
        <w:t>based companies</w:t>
      </w:r>
      <w:r w:rsidR="002832D7">
        <w:t xml:space="preserve"> </w:t>
      </w:r>
      <w:r w:rsidRPr="00612B83">
        <w:t>in terms of large</w:t>
      </w:r>
      <w:r w:rsidR="002832D7">
        <w:t>-</w:t>
      </w:r>
      <w:r w:rsidRPr="00612B83">
        <w:t>scale</w:t>
      </w:r>
      <w:r w:rsidR="009E08E5">
        <w:t xml:space="preserve"> </w:t>
      </w:r>
      <w:r w:rsidR="002832D7">
        <w:t xml:space="preserve">firms, </w:t>
      </w:r>
      <w:r w:rsidRPr="00612B83">
        <w:t xml:space="preserve">SMEs and </w:t>
      </w:r>
      <w:r w:rsidR="002832D7">
        <w:t xml:space="preserve">the </w:t>
      </w:r>
      <w:r w:rsidRPr="00612B83">
        <w:t>self-employed as we go forward</w:t>
      </w:r>
      <w:r w:rsidR="003F272A">
        <w:t>.</w:t>
      </w:r>
    </w:p>
    <w:p w:rsidR="003F272A" w:rsidP="00BE5784">
      <w:pPr>
        <w:pStyle w:val="Answer"/>
      </w:pPr>
      <w:sdt>
        <w:sdtPr>
          <w:alias w:val="Witness"/>
          <w:id w:val="507947539"/>
          <w:placeholder>
            <w:docPart w:val="C9F839F65A3F4EE9862B8E312AE6A5B0"/>
          </w:placeholder>
          <w:richText/>
        </w:sdtPr>
        <w:sdtContent>
          <w:r w:rsidRPr="00217937" w:rsidR="007976F3">
            <w:rPr>
              <w:b/>
              <w:i/>
              <w:iCs/>
            </w:rPr>
            <w:t>Paul Wilson:</w:t>
          </w:r>
        </w:sdtContent>
      </w:sdt>
      <w:r w:rsidRPr="00612B83" w:rsidR="007976F3">
        <w:t xml:space="preserve"> </w:t>
      </w:r>
      <w:r w:rsidRPr="00612B83" w:rsidR="00612B83">
        <w:t>It is exciting that Government ha</w:t>
      </w:r>
      <w:r>
        <w:t xml:space="preserve">ve </w:t>
      </w:r>
      <w:r w:rsidRPr="00612B83" w:rsidR="00612B83">
        <w:t>a small business strategy coming out</w:t>
      </w:r>
      <w:r>
        <w:t xml:space="preserve">. </w:t>
      </w:r>
      <w:r w:rsidRPr="00612B83" w:rsidR="00612B83">
        <w:t xml:space="preserve">Jonathan Reynolds and Gareth Thomas deserve a great deal of credit for initiating </w:t>
      </w:r>
      <w:r>
        <w:t xml:space="preserve">that </w:t>
      </w:r>
      <w:r w:rsidRPr="00612B83" w:rsidR="00612B83">
        <w:t>and pushing it through.</w:t>
      </w:r>
    </w:p>
    <w:p w:rsidR="003F272A" w:rsidP="00BE5784">
      <w:pPr>
        <w:pStyle w:val="Answer"/>
      </w:pPr>
      <w:r w:rsidRPr="00612B83">
        <w:t xml:space="preserve">We would love to see </w:t>
      </w:r>
      <w:r>
        <w:t xml:space="preserve">a </w:t>
      </w:r>
      <w:r w:rsidRPr="00612B83">
        <w:t xml:space="preserve">clampdown on late payment. We want to see legislation to make </w:t>
      </w:r>
      <w:r>
        <w:t xml:space="preserve">the </w:t>
      </w:r>
      <w:r w:rsidRPr="00612B83">
        <w:t xml:space="preserve">audit committees of large corporates accountable for overseeing payment practices. We want Government </w:t>
      </w:r>
      <w:r>
        <w:t xml:space="preserve">to </w:t>
      </w:r>
      <w:r w:rsidRPr="00612B83">
        <w:t>enforce procurement rules</w:t>
      </w:r>
      <w:r>
        <w:t xml:space="preserve">, which </w:t>
      </w:r>
      <w:r w:rsidRPr="00612B83">
        <w:t xml:space="preserve">means poor payers should not get new </w:t>
      </w:r>
      <w:r>
        <w:t>g</w:t>
      </w:r>
      <w:r w:rsidRPr="00612B83">
        <w:t>overnment contracts.</w:t>
      </w:r>
    </w:p>
    <w:p w:rsidR="00F25FF9" w:rsidP="00BE5784">
      <w:pPr>
        <w:pStyle w:val="Answer"/>
      </w:pPr>
      <w:r w:rsidRPr="00612B83">
        <w:t>There is a real opportunity on finance</w:t>
      </w:r>
      <w:r w:rsidR="003F272A">
        <w:t xml:space="preserve"> and the </w:t>
      </w:r>
      <w:r w:rsidRPr="00612B83">
        <w:t>demand for finance</w:t>
      </w:r>
      <w:r w:rsidR="003F272A">
        <w:t xml:space="preserve">. Too </w:t>
      </w:r>
      <w:r w:rsidRPr="00612B83">
        <w:t xml:space="preserve">many small business owners are reluctant to borrow because lenders routinely ask them to provide a personal guarantee, potentially putting their house on the line every time they apply for finance. Our evidence suggests </w:t>
      </w:r>
      <w:r w:rsidR="003F272A">
        <w:t xml:space="preserve">that </w:t>
      </w:r>
      <w:r w:rsidRPr="00612B83">
        <w:t>this is putting as much as 60% of companies or actors off investing in their own growth.</w:t>
      </w:r>
      <w:r>
        <w:t xml:space="preserve"> </w:t>
      </w:r>
      <w:r w:rsidRPr="00612B83">
        <w:t>That is unregulated at the moment, yet it is a personal liability. We think that is a loophole</w:t>
      </w:r>
      <w:r>
        <w:t>. I</w:t>
      </w:r>
      <w:r w:rsidRPr="00612B83">
        <w:t>f that were to be closed, it would give people confidence to borrow.</w:t>
      </w:r>
    </w:p>
    <w:p w:rsidR="00612B83" w:rsidRPr="00612B83" w:rsidP="00BE5784">
      <w:pPr>
        <w:pStyle w:val="Answer"/>
      </w:pPr>
      <w:r w:rsidRPr="00612B83">
        <w:t>Last</w:t>
      </w:r>
      <w:r>
        <w:t>ly,</w:t>
      </w:r>
      <w:r w:rsidRPr="00612B83">
        <w:t xml:space="preserve"> </w:t>
      </w:r>
      <w:r w:rsidRPr="00612B83">
        <w:t xml:space="preserve">we hope </w:t>
      </w:r>
      <w:r w:rsidR="00BE754B">
        <w:t xml:space="preserve">that the strategy is </w:t>
      </w:r>
      <w:r w:rsidRPr="00612B83">
        <w:t>truly cross</w:t>
      </w:r>
      <w:r w:rsidR="00BE754B">
        <w:t>-</w:t>
      </w:r>
      <w:r w:rsidRPr="00612B83">
        <w:t xml:space="preserve">Whitehall. DBT can be really ambitious </w:t>
      </w:r>
      <w:r>
        <w:t xml:space="preserve">in </w:t>
      </w:r>
      <w:r w:rsidRPr="00612B83">
        <w:t xml:space="preserve">what </w:t>
      </w:r>
      <w:r>
        <w:t xml:space="preserve">it </w:t>
      </w:r>
      <w:r w:rsidR="00BE754B">
        <w:t>do</w:t>
      </w:r>
      <w:r>
        <w:t>es</w:t>
      </w:r>
      <w:r w:rsidR="00BE754B">
        <w:t xml:space="preserve">, </w:t>
      </w:r>
      <w:r w:rsidRPr="00612B83">
        <w:t>but what can H</w:t>
      </w:r>
      <w:r w:rsidR="00BE754B">
        <w:t>M</w:t>
      </w:r>
      <w:r w:rsidRPr="00612B83">
        <w:t>RC do to make tax admin easier and less scary? What can D</w:t>
      </w:r>
      <w:r w:rsidR="00BE754B">
        <w:t>f</w:t>
      </w:r>
      <w:r w:rsidRPr="00612B83">
        <w:t xml:space="preserve">E do to make sure that enterprise education is a key part of it? </w:t>
      </w:r>
      <w:r w:rsidR="00BE754B">
        <w:t>H</w:t>
      </w:r>
      <w:r w:rsidRPr="00612B83">
        <w:t>opefully</w:t>
      </w:r>
      <w:r>
        <w:t>,</w:t>
      </w:r>
      <w:r w:rsidRPr="00612B83">
        <w:t xml:space="preserve"> we will see a really ambitious strategy</w:t>
      </w:r>
      <w:r w:rsidR="00BE754B">
        <w:t xml:space="preserve">, </w:t>
      </w:r>
      <w:r w:rsidRPr="00612B83">
        <w:t>with commitments from all Departments</w:t>
      </w:r>
      <w:r w:rsidR="00BE754B">
        <w:t xml:space="preserve">, </w:t>
      </w:r>
      <w:r w:rsidR="001B7C0D">
        <w:t xml:space="preserve">and it will be </w:t>
      </w:r>
      <w:r w:rsidRPr="00612B83">
        <w:t xml:space="preserve">followed up with legislation, </w:t>
      </w:r>
      <w:r w:rsidR="00BE754B">
        <w:t xml:space="preserve">perhaps </w:t>
      </w:r>
      <w:r w:rsidRPr="00612B83">
        <w:t xml:space="preserve">a </w:t>
      </w:r>
      <w:r w:rsidRPr="00612B83">
        <w:t xml:space="preserve">small business </w:t>
      </w:r>
      <w:r w:rsidRPr="00612B83" w:rsidR="00BE754B">
        <w:t>Bill</w:t>
      </w:r>
      <w:r w:rsidRPr="00612B83">
        <w:t>, to implement the change.</w:t>
      </w:r>
    </w:p>
    <w:p w:rsidR="0003670D" w:rsidP="00BE5784">
      <w:pPr>
        <w:pStyle w:val="Answer"/>
      </w:pPr>
      <w:sdt>
        <w:sdtPr>
          <w:alias w:val="Witness"/>
          <w:id w:val="-1587986481"/>
          <w:placeholder>
            <w:docPart w:val="62D726AC314B440E96B62D69DFFE23E9"/>
          </w:placeholder>
          <w:richText/>
        </w:sdtPr>
        <w:sdtContent>
          <w:r w:rsidRPr="00217937" w:rsidR="008E0628">
            <w:rPr>
              <w:b/>
              <w:i/>
              <w:iCs/>
            </w:rPr>
            <w:t>Andrew Goodacre:</w:t>
          </w:r>
        </w:sdtContent>
      </w:sdt>
      <w:r w:rsidRPr="00612B83" w:rsidR="008E0628">
        <w:t xml:space="preserve"> </w:t>
      </w:r>
      <w:r>
        <w:t>F</w:t>
      </w:r>
      <w:r w:rsidRPr="00612B83" w:rsidR="00612B83">
        <w:t xml:space="preserve">irst of all, we need a clearer definition of what you mean by small business. My fear is that the focus </w:t>
      </w:r>
      <w:r>
        <w:t xml:space="preserve">will be </w:t>
      </w:r>
      <w:r w:rsidRPr="00612B83" w:rsidR="00612B83">
        <w:t xml:space="preserve">on the 90% of businesses in the SME category </w:t>
      </w:r>
      <w:r>
        <w:t xml:space="preserve">that are </w:t>
      </w:r>
      <w:r w:rsidRPr="00612B83" w:rsidR="00612B83">
        <w:t>micro</w:t>
      </w:r>
      <w:r>
        <w:t>-</w:t>
      </w:r>
      <w:r w:rsidRPr="00612B83" w:rsidR="00612B83">
        <w:t>businesses. It is very easy to say</w:t>
      </w:r>
      <w:r>
        <w:t>, “W</w:t>
      </w:r>
      <w:r w:rsidRPr="00612B83" w:rsidR="00612B83">
        <w:t xml:space="preserve">e </w:t>
      </w:r>
      <w:r>
        <w:t xml:space="preserve">have </w:t>
      </w:r>
      <w:r w:rsidRPr="00612B83" w:rsidR="00612B83">
        <w:t>developed a plan that helps 90% of small businesses</w:t>
      </w:r>
      <w:r>
        <w:t>”</w:t>
      </w:r>
      <w:r w:rsidRPr="00612B83" w:rsidR="00612B83">
        <w:t xml:space="preserve">. It does not help </w:t>
      </w:r>
      <w:r>
        <w:t xml:space="preserve">my </w:t>
      </w:r>
      <w:r w:rsidRPr="00612B83" w:rsidR="00612B83">
        <w:t>members.</w:t>
      </w:r>
    </w:p>
    <w:p w:rsidR="00A2545B" w:rsidP="00BE5784">
      <w:pPr>
        <w:pStyle w:val="Answer"/>
      </w:pPr>
      <w:r>
        <w:t xml:space="preserve">If </w:t>
      </w:r>
      <w:r w:rsidRPr="00612B83" w:rsidR="00612B83">
        <w:t>you want to revitali</w:t>
      </w:r>
      <w:r>
        <w:t>s</w:t>
      </w:r>
      <w:r w:rsidRPr="00612B83" w:rsidR="00612B83">
        <w:t>e h</w:t>
      </w:r>
      <w:r w:rsidRPr="00FA6B22" w:rsidR="00612B83">
        <w:t xml:space="preserve">igh streets, if you want to </w:t>
      </w:r>
      <w:r w:rsidRPr="00FA6B22" w:rsidR="00FA6B22">
        <w:t>t</w:t>
      </w:r>
      <w:r w:rsidRPr="00FA6B22" w:rsidR="00612B83">
        <w:t xml:space="preserve">ake important </w:t>
      </w:r>
      <w:r w:rsidRPr="00FA6B22" w:rsidR="006E374F">
        <w:t xml:space="preserve">steps with </w:t>
      </w:r>
      <w:r w:rsidRPr="00FA6B22" w:rsidR="00612B83">
        <w:t>communities</w:t>
      </w:r>
      <w:r w:rsidRPr="00FA6B22" w:rsidR="008151ED">
        <w:t xml:space="preserve">, </w:t>
      </w:r>
      <w:r w:rsidRPr="00FA6B22" w:rsidR="00612B83">
        <w:t>you have</w:t>
      </w:r>
      <w:r w:rsidRPr="00612B83" w:rsidR="00612B83">
        <w:t xml:space="preserve"> to have a more nuanced approach </w:t>
      </w:r>
      <w:r w:rsidR="00FA6B22">
        <w:t>than saying</w:t>
      </w:r>
      <w:r w:rsidR="008151ED">
        <w:t xml:space="preserve"> </w:t>
      </w:r>
      <w:r w:rsidR="00FA6B22">
        <w:t>“</w:t>
      </w:r>
      <w:r w:rsidRPr="00612B83" w:rsidR="00612B83">
        <w:t>small business</w:t>
      </w:r>
      <w:r w:rsidR="00FA6B22">
        <w:t>”</w:t>
      </w:r>
      <w:r w:rsidRPr="00612B83" w:rsidR="00612B83">
        <w:t xml:space="preserve">. </w:t>
      </w:r>
      <w:r>
        <w:t xml:space="preserve">An </w:t>
      </w:r>
      <w:r w:rsidRPr="00612B83" w:rsidR="00612B83">
        <w:t xml:space="preserve">SME </w:t>
      </w:r>
      <w:r>
        <w:t xml:space="preserve">can have </w:t>
      </w:r>
      <w:r w:rsidRPr="00612B83" w:rsidR="00612B83">
        <w:t>one to</w:t>
      </w:r>
      <w:r w:rsidR="008151ED">
        <w:t xml:space="preserve"> 249 </w:t>
      </w:r>
      <w:r w:rsidRPr="00612B83" w:rsidR="00612B83">
        <w:t>employees</w:t>
      </w:r>
      <w:r w:rsidR="008151ED">
        <w:t>. I</w:t>
      </w:r>
      <w:r>
        <w:t xml:space="preserve">t </w:t>
      </w:r>
      <w:r w:rsidRPr="00612B83" w:rsidR="00612B83">
        <w:t>is huge.</w:t>
      </w:r>
    </w:p>
    <w:p w:rsidR="00612B83" w:rsidRPr="00612B83" w:rsidP="00BE5784">
      <w:pPr>
        <w:pStyle w:val="Answer"/>
      </w:pPr>
      <w:r w:rsidRPr="00FA6B22">
        <w:t xml:space="preserve">I am </w:t>
      </w:r>
      <w:r w:rsidRPr="00FA6B22">
        <w:t xml:space="preserve">not asking for one for every increase </w:t>
      </w:r>
      <w:r w:rsidRPr="00FA6B22">
        <w:t xml:space="preserve">of 10 </w:t>
      </w:r>
      <w:r w:rsidRPr="00FA6B22">
        <w:t>employees</w:t>
      </w:r>
      <w:r w:rsidRPr="00FA6B22" w:rsidR="00F35574">
        <w:t xml:space="preserve">, but </w:t>
      </w:r>
      <w:r w:rsidRPr="00FA6B22">
        <w:t>there is a danger</w:t>
      </w:r>
      <w:r w:rsidRPr="00FA6B22" w:rsidR="00F35574">
        <w:t xml:space="preserve">—it </w:t>
      </w:r>
      <w:r w:rsidRPr="00FA6B22">
        <w:t>often happens with any Government</w:t>
      </w:r>
      <w:r w:rsidR="00F35574">
        <w:t>—</w:t>
      </w:r>
      <w:r w:rsidRPr="00612B83">
        <w:t xml:space="preserve">that </w:t>
      </w:r>
      <w:r w:rsidR="00F35574">
        <w:t xml:space="preserve">we make these sweeping statements </w:t>
      </w:r>
      <w:r w:rsidR="006C3304">
        <w:t>about having</w:t>
      </w:r>
      <w:r w:rsidR="00F35574">
        <w:t xml:space="preserve"> </w:t>
      </w:r>
      <w:r w:rsidRPr="00612B83">
        <w:t>help</w:t>
      </w:r>
      <w:r w:rsidR="00F35574">
        <w:t>ed</w:t>
      </w:r>
      <w:r w:rsidRPr="00612B83">
        <w:t xml:space="preserve"> 90% of small businesses in the UK</w:t>
      </w:r>
      <w:r w:rsidR="00FA6B22">
        <w:t>,</w:t>
      </w:r>
      <w:r w:rsidR="006C3304">
        <w:t xml:space="preserve"> while </w:t>
      </w:r>
      <w:r w:rsidRPr="00612B83">
        <w:t>miss</w:t>
      </w:r>
      <w:r w:rsidR="006C3304">
        <w:t xml:space="preserve">ing </w:t>
      </w:r>
      <w:r w:rsidRPr="00612B83">
        <w:t xml:space="preserve">off </w:t>
      </w:r>
      <w:r w:rsidR="006C3304">
        <w:t xml:space="preserve">the </w:t>
      </w:r>
      <w:r w:rsidRPr="00612B83">
        <w:t>600,000 medium</w:t>
      </w:r>
      <w:r w:rsidR="006C3304">
        <w:t>-</w:t>
      </w:r>
      <w:r w:rsidRPr="00612B83">
        <w:t xml:space="preserve">sized businesses </w:t>
      </w:r>
      <w:r w:rsidR="006C3304">
        <w:t xml:space="preserve">that are getting </w:t>
      </w:r>
      <w:r w:rsidRPr="00612B83">
        <w:t>hammered. That is really important.</w:t>
      </w:r>
    </w:p>
    <w:p w:rsidR="00612B83" w:rsidRPr="00612B83" w:rsidP="00BE5784">
      <w:pPr>
        <w:pStyle w:val="Question"/>
      </w:pPr>
      <w:sdt>
        <w:sdtPr>
          <w:alias w:val="Member"/>
          <w:tag w:val="&lt;Member mnisId='5325' dodsId='173283'&gt;"/>
          <w:id w:val="-233089599"/>
          <w:placeholder>
            <w:docPart w:val="84B6D6F48E304ED4A066B8A978469D48"/>
          </w:placeholder>
          <w:richText/>
        </w:sdtPr>
        <w:sdtContent>
          <w:r w:rsidRPr="0093390C" w:rsidR="00995884">
            <w:rPr>
              <w:b/>
            </w:rPr>
            <w:t>Charlie Maynard:</w:t>
          </w:r>
        </w:sdtContent>
      </w:sdt>
      <w:r w:rsidRPr="00612B83" w:rsidR="00995884">
        <w:t xml:space="preserve"> </w:t>
      </w:r>
      <w:r w:rsidRPr="00612B83">
        <w:t xml:space="preserve">Paul, you mentioned HMRC. </w:t>
      </w:r>
      <w:r w:rsidR="000116AF">
        <w:t xml:space="preserve">If I think about </w:t>
      </w:r>
      <w:r w:rsidR="00512A41">
        <w:t>M</w:t>
      </w:r>
      <w:r w:rsidRPr="00612B83">
        <w:t xml:space="preserve">aking </w:t>
      </w:r>
      <w:r w:rsidRPr="00612B83" w:rsidR="00512A41">
        <w:t xml:space="preserve">Tax Digital </w:t>
      </w:r>
      <w:r w:rsidRPr="00612B83">
        <w:t xml:space="preserve">for </w:t>
      </w:r>
      <w:r w:rsidRPr="00612B83" w:rsidR="000116AF">
        <w:t>Income Tax</w:t>
      </w:r>
      <w:r w:rsidR="000116AF">
        <w:t xml:space="preserve">, </w:t>
      </w:r>
      <w:r w:rsidRPr="00612B83">
        <w:t xml:space="preserve">I have heard locally in Witney </w:t>
      </w:r>
      <w:r w:rsidR="00073582">
        <w:t xml:space="preserve">that </w:t>
      </w:r>
      <w:r w:rsidRPr="00612B83">
        <w:t xml:space="preserve">businesses </w:t>
      </w:r>
      <w:r w:rsidR="00073582">
        <w:t xml:space="preserve">are </w:t>
      </w:r>
      <w:r w:rsidRPr="00612B83">
        <w:t>really worried about this</w:t>
      </w:r>
      <w:r w:rsidR="00512A41">
        <w:t>. I</w:t>
      </w:r>
      <w:r w:rsidRPr="00612B83">
        <w:t>t is going from 50</w:t>
      </w:r>
      <w:r w:rsidR="00FA6B22">
        <w:t xml:space="preserve"> grand</w:t>
      </w:r>
      <w:r w:rsidRPr="00612B83">
        <w:t xml:space="preserve"> this year through to 20</w:t>
      </w:r>
      <w:r w:rsidR="00FA6B22">
        <w:t xml:space="preserve"> grand</w:t>
      </w:r>
      <w:r w:rsidRPr="00612B83">
        <w:t xml:space="preserve"> or something like that in a couple of years. Quarterly reporting feels like an awfully big burden for a lot of people who are not used to doing that. How</w:t>
      </w:r>
      <w:r w:rsidR="00512A41">
        <w:t xml:space="preserve"> is</w:t>
      </w:r>
      <w:r w:rsidRPr="00612B83">
        <w:t xml:space="preserve"> that going down? What are your concerns there? </w:t>
      </w:r>
      <w:r w:rsidR="00966AC9">
        <w:t xml:space="preserve">Do you have any </w:t>
      </w:r>
      <w:r w:rsidRPr="00612B83">
        <w:t>messages to HMRC?</w:t>
      </w:r>
    </w:p>
    <w:p w:rsidR="009E012F" w:rsidP="00BE5784">
      <w:pPr>
        <w:pStyle w:val="Answer"/>
      </w:pPr>
      <w:sdt>
        <w:sdtPr>
          <w:alias w:val="Witness"/>
          <w:id w:val="963616352"/>
          <w:placeholder>
            <w:docPart w:val="4529AD0E77B24A8AA020ED19BC1FC341"/>
          </w:placeholder>
          <w:richText/>
        </w:sdtPr>
        <w:sdtContent>
          <w:r w:rsidRPr="00217937" w:rsidR="007976F3">
            <w:rPr>
              <w:b/>
              <w:i/>
              <w:iCs/>
            </w:rPr>
            <w:t>Paul Wilson:</w:t>
          </w:r>
        </w:sdtContent>
      </w:sdt>
      <w:r w:rsidRPr="00612B83" w:rsidR="007976F3">
        <w:t xml:space="preserve"> </w:t>
      </w:r>
      <w:r w:rsidR="00966AC9">
        <w:t xml:space="preserve">There has been </w:t>
      </w:r>
      <w:r w:rsidRPr="00612B83" w:rsidR="00612B83">
        <w:t xml:space="preserve">pretty mixed reception </w:t>
      </w:r>
      <w:r w:rsidR="00FA6B22">
        <w:t>among</w:t>
      </w:r>
      <w:r w:rsidRPr="00612B83" w:rsidR="00612B83">
        <w:t xml:space="preserve"> the membership. There is a real risk </w:t>
      </w:r>
      <w:r w:rsidR="00E26142">
        <w:t xml:space="preserve">with </w:t>
      </w:r>
      <w:r w:rsidRPr="00612B83" w:rsidR="00612B83">
        <w:t>moving to quarterly reporting</w:t>
      </w:r>
      <w:r w:rsidR="00E26142">
        <w:t xml:space="preserve"> </w:t>
      </w:r>
      <w:r w:rsidRPr="00612B83" w:rsidR="00612B83">
        <w:t>that you inadvertently add a lot of cost into the mix</w:t>
      </w:r>
      <w:r w:rsidR="00E26142">
        <w:t xml:space="preserve">. You need </w:t>
      </w:r>
      <w:r w:rsidRPr="00612B83" w:rsidR="00612B83">
        <w:t>to get that checked with accountants</w:t>
      </w:r>
      <w:r w:rsidR="00E26142">
        <w:t xml:space="preserve"> </w:t>
      </w:r>
      <w:r w:rsidRPr="00612B83" w:rsidR="00612B83">
        <w:t>on a regular basis</w:t>
      </w:r>
      <w:r w:rsidR="00E26142">
        <w:t>, for example</w:t>
      </w:r>
      <w:r w:rsidRPr="00612B83" w:rsidR="00612B83">
        <w:t>.</w:t>
      </w:r>
      <w:r w:rsidR="00E26142">
        <w:t xml:space="preserve"> W</w:t>
      </w:r>
      <w:r w:rsidRPr="00612B83" w:rsidR="00612B83">
        <w:t>e would like to see Government look</w:t>
      </w:r>
      <w:r w:rsidR="00E26142">
        <w:t xml:space="preserve">ing </w:t>
      </w:r>
      <w:r w:rsidRPr="00612B83" w:rsidR="00612B83">
        <w:t>carefully at how easy it is to switch between software providers</w:t>
      </w:r>
      <w:r w:rsidR="00E26142">
        <w:t xml:space="preserve"> and </w:t>
      </w:r>
      <w:r w:rsidRPr="00612B83" w:rsidR="00612B83">
        <w:t>how rapidly price</w:t>
      </w:r>
      <w:r w:rsidR="00E26142">
        <w:t>s are</w:t>
      </w:r>
      <w:r w:rsidRPr="00612B83" w:rsidR="00612B83">
        <w:t xml:space="preserve"> being increased in terms of MTD software. </w:t>
      </w:r>
    </w:p>
    <w:p w:rsidR="00612B83" w:rsidRPr="00612B83" w:rsidP="00BE5784">
      <w:pPr>
        <w:pStyle w:val="Answer"/>
      </w:pPr>
      <w:r>
        <w:t>F</w:t>
      </w:r>
      <w:r w:rsidRPr="00612B83">
        <w:t xml:space="preserve">undamentally, </w:t>
      </w:r>
      <w:r w:rsidR="005E121C">
        <w:t xml:space="preserve">what </w:t>
      </w:r>
      <w:r w:rsidRPr="00612B83">
        <w:t xml:space="preserve">HMRC </w:t>
      </w:r>
      <w:r w:rsidR="005E121C">
        <w:t xml:space="preserve">can do is </w:t>
      </w:r>
      <w:r w:rsidRPr="00612B83">
        <w:t xml:space="preserve">set a target </w:t>
      </w:r>
      <w:r w:rsidR="005E428C">
        <w:t xml:space="preserve">for the </w:t>
      </w:r>
      <w:r w:rsidRPr="00612B83">
        <w:t>reduction in small business admin burden</w:t>
      </w:r>
      <w:r w:rsidR="005E428C">
        <w:t>. That could be one-</w:t>
      </w:r>
      <w:r w:rsidRPr="00612B83">
        <w:t>third or something like that.</w:t>
      </w:r>
    </w:p>
    <w:p w:rsidR="00612B83" w:rsidRPr="00612B83" w:rsidP="00BE5784">
      <w:pPr>
        <w:pStyle w:val="Question"/>
      </w:pPr>
      <w:sdt>
        <w:sdtPr>
          <w:alias w:val="Member"/>
          <w:tag w:val="&lt;Member mnisId='5325' dodsId='173283'&gt;"/>
          <w:id w:val="360713070"/>
          <w:placeholder>
            <w:docPart w:val="ABE509ADE1A442128FD2E34D1389C469"/>
          </w:placeholder>
          <w:richText/>
        </w:sdtPr>
        <w:sdtContent>
          <w:r w:rsidRPr="0093390C" w:rsidR="00A44492">
            <w:rPr>
              <w:b/>
            </w:rPr>
            <w:t>Charlie Maynard:</w:t>
          </w:r>
        </w:sdtContent>
      </w:sdt>
      <w:r w:rsidRPr="00612B83" w:rsidR="00A44492">
        <w:t xml:space="preserve"> </w:t>
      </w:r>
      <w:r w:rsidR="008A4F00">
        <w:t>D</w:t>
      </w:r>
      <w:r w:rsidRPr="00612B83">
        <w:t xml:space="preserve">oes </w:t>
      </w:r>
      <w:r w:rsidR="008A4F00">
        <w:t xml:space="preserve">that quarterly basis </w:t>
      </w:r>
      <w:r w:rsidRPr="00612B83">
        <w:t>make sense for small business</w:t>
      </w:r>
      <w:r w:rsidR="008A4F00">
        <w:t>es</w:t>
      </w:r>
      <w:r w:rsidRPr="00612B83">
        <w:t xml:space="preserve">? </w:t>
      </w:r>
      <w:r w:rsidR="008A4F00">
        <w:t>I</w:t>
      </w:r>
      <w:r w:rsidRPr="00612B83">
        <w:t>t seems like a very big burden</w:t>
      </w:r>
      <w:r w:rsidR="008A4F00">
        <w:t xml:space="preserve">. It is </w:t>
      </w:r>
      <w:r w:rsidRPr="00612B83">
        <w:t xml:space="preserve">great for HMRC, but </w:t>
      </w:r>
      <w:r w:rsidR="008A4F00">
        <w:t xml:space="preserve">it is </w:t>
      </w:r>
      <w:r w:rsidRPr="00612B83">
        <w:t>not great for all these small business owners</w:t>
      </w:r>
      <w:r w:rsidR="008A4F00">
        <w:t xml:space="preserve">, who will have </w:t>
      </w:r>
      <w:r w:rsidRPr="00612B83">
        <w:t>to do something every quarter</w:t>
      </w:r>
      <w:r w:rsidR="008A4F00">
        <w:t xml:space="preserve"> that</w:t>
      </w:r>
      <w:r w:rsidRPr="00612B83">
        <w:t xml:space="preserve"> they did not have to do before.</w:t>
      </w:r>
    </w:p>
    <w:p w:rsidR="00612B83" w:rsidRPr="00612B83" w:rsidP="00BE5784">
      <w:pPr>
        <w:pStyle w:val="Answer"/>
      </w:pPr>
      <w:sdt>
        <w:sdtPr>
          <w:alias w:val="Witness"/>
          <w:id w:val="-1970652188"/>
          <w:placeholder>
            <w:docPart w:val="994BF62D4400495D97D072CF6252E3BC"/>
          </w:placeholder>
          <w:richText/>
        </w:sdtPr>
        <w:sdtContent>
          <w:r w:rsidRPr="00217937" w:rsidR="007976F3">
            <w:rPr>
              <w:b/>
              <w:i/>
              <w:iCs/>
            </w:rPr>
            <w:t>Paul Wilson:</w:t>
          </w:r>
        </w:sdtContent>
      </w:sdt>
      <w:r w:rsidRPr="00612B83" w:rsidR="007976F3">
        <w:t xml:space="preserve"> </w:t>
      </w:r>
      <w:r w:rsidRPr="00612B83">
        <w:t xml:space="preserve">It is not great if the result </w:t>
      </w:r>
      <w:r w:rsidR="00DB34AA">
        <w:t xml:space="preserve">is that </w:t>
      </w:r>
      <w:r w:rsidRPr="00612B83">
        <w:t>it quadruples the amount of time that you spen</w:t>
      </w:r>
      <w:r w:rsidR="00DB34AA">
        <w:t xml:space="preserve">d </w:t>
      </w:r>
      <w:r w:rsidRPr="00612B83">
        <w:t>worrying and wrestling with what you are reporting to HMRC. It needs to be automatic</w:t>
      </w:r>
      <w:r w:rsidR="00DB34AA">
        <w:t xml:space="preserve">. We </w:t>
      </w:r>
      <w:r w:rsidRPr="00612B83">
        <w:t>need to be very conscious of that risk of increased cost</w:t>
      </w:r>
      <w:r w:rsidR="00DB34AA">
        <w:t xml:space="preserve"> and </w:t>
      </w:r>
      <w:r w:rsidRPr="00612B83">
        <w:t>stress</w:t>
      </w:r>
      <w:r w:rsidR="00DB34AA">
        <w:t xml:space="preserve">. It is </w:t>
      </w:r>
      <w:r w:rsidRPr="00612B83">
        <w:t>four times the cost.</w:t>
      </w:r>
    </w:p>
    <w:p w:rsidR="00612B83" w:rsidRPr="00612B83" w:rsidP="00BE5784">
      <w:pPr>
        <w:pStyle w:val="Answer"/>
      </w:pPr>
      <w:sdt>
        <w:sdtPr>
          <w:alias w:val="Witness"/>
          <w:id w:val="232515723"/>
          <w:placeholder>
            <w:docPart w:val="AED0DDFBC4BC4A0BB5F538F68266CD3B"/>
          </w:placeholder>
          <w:richText/>
        </w:sdtPr>
        <w:sdtContent>
          <w:r w:rsidRPr="00217937" w:rsidR="008E0628">
            <w:rPr>
              <w:b/>
              <w:i/>
              <w:iCs/>
            </w:rPr>
            <w:t>Andrew Goodacre:</w:t>
          </w:r>
        </w:sdtContent>
      </w:sdt>
      <w:r w:rsidRPr="00612B83" w:rsidR="008E0628">
        <w:t xml:space="preserve"> </w:t>
      </w:r>
      <w:r w:rsidR="00754D27">
        <w:t xml:space="preserve">It is also about the </w:t>
      </w:r>
      <w:r w:rsidRPr="00612B83">
        <w:t xml:space="preserve">other regulations </w:t>
      </w:r>
      <w:r w:rsidR="00754D27">
        <w:t xml:space="preserve">that are </w:t>
      </w:r>
      <w:r w:rsidRPr="00612B83">
        <w:t>coming through</w:t>
      </w:r>
      <w:r w:rsidR="001A04CB">
        <w:t>,</w:t>
      </w:r>
      <w:r w:rsidRPr="00612B83">
        <w:t xml:space="preserve"> not just on tax</w:t>
      </w:r>
      <w:r w:rsidR="00A33BEC">
        <w:t>. I</w:t>
      </w:r>
      <w:r w:rsidRPr="00612B83">
        <w:t xml:space="preserve">f you look at </w:t>
      </w:r>
      <w:r w:rsidR="005C1407">
        <w:t xml:space="preserve">the </w:t>
      </w:r>
      <w:r w:rsidRPr="00612B83" w:rsidR="005C1407">
        <w:t>Employment Rights Bill</w:t>
      </w:r>
      <w:r w:rsidR="00A33BEC">
        <w:t xml:space="preserve">, </w:t>
      </w:r>
      <w:r w:rsidRPr="00612B83">
        <w:t>small businesses</w:t>
      </w:r>
      <w:r w:rsidR="00A33BEC">
        <w:t xml:space="preserve"> </w:t>
      </w:r>
      <w:r w:rsidR="001A04CB">
        <w:t>may</w:t>
      </w:r>
      <w:r w:rsidR="005C1407">
        <w:t xml:space="preserve"> not </w:t>
      </w:r>
      <w:r w:rsidRPr="00612B83">
        <w:t xml:space="preserve">have HR </w:t>
      </w:r>
      <w:r w:rsidR="005C1407">
        <w:t>d</w:t>
      </w:r>
      <w:r w:rsidRPr="00612B83">
        <w:t>epartments</w:t>
      </w:r>
      <w:r w:rsidR="005C1407">
        <w:t xml:space="preserve"> or </w:t>
      </w:r>
      <w:r w:rsidRPr="00612B83">
        <w:t xml:space="preserve">legal </w:t>
      </w:r>
      <w:r w:rsidR="005C1407">
        <w:t>d</w:t>
      </w:r>
      <w:r w:rsidRPr="00612B83">
        <w:t>epartments</w:t>
      </w:r>
      <w:r w:rsidR="00A33BEC">
        <w:t xml:space="preserve"> </w:t>
      </w:r>
      <w:r w:rsidRPr="00612B83">
        <w:t xml:space="preserve">to address some of the issues that </w:t>
      </w:r>
      <w:r w:rsidR="00E7150F">
        <w:t xml:space="preserve">that Bill is </w:t>
      </w:r>
      <w:r w:rsidRPr="00612B83">
        <w:t xml:space="preserve">trying to address. That </w:t>
      </w:r>
      <w:r w:rsidR="00E7150F">
        <w:t xml:space="preserve">Bill will </w:t>
      </w:r>
      <w:r w:rsidRPr="00612B83">
        <w:t>hammer those smaller business owners</w:t>
      </w:r>
      <w:r w:rsidR="001A04CB">
        <w:t>, who</w:t>
      </w:r>
      <w:r w:rsidR="00E7150F">
        <w:t xml:space="preserve"> will be </w:t>
      </w:r>
      <w:r w:rsidRPr="00612B83">
        <w:t xml:space="preserve">burdened </w:t>
      </w:r>
      <w:r w:rsidR="003C772E">
        <w:t xml:space="preserve">and </w:t>
      </w:r>
      <w:r w:rsidRPr="00612B83">
        <w:t>scared off by regulations</w:t>
      </w:r>
      <w:r w:rsidR="001A04CB">
        <w:t>, and</w:t>
      </w:r>
      <w:r w:rsidR="003C772E">
        <w:t xml:space="preserve"> will </w:t>
      </w:r>
      <w:r w:rsidRPr="00612B83">
        <w:t xml:space="preserve">say, </w:t>
      </w:r>
      <w:r w:rsidR="003C772E">
        <w:t>“W</w:t>
      </w:r>
      <w:r w:rsidRPr="00612B83">
        <w:t>ell, enough is enough</w:t>
      </w:r>
      <w:r w:rsidR="003C772E">
        <w:t>”</w:t>
      </w:r>
      <w:r w:rsidRPr="00612B83">
        <w:t>.</w:t>
      </w:r>
    </w:p>
    <w:p w:rsidR="00612B83" w:rsidRPr="00612B83" w:rsidP="00BE5784">
      <w:pPr>
        <w:pStyle w:val="Question"/>
      </w:pPr>
      <w:sdt>
        <w:sdtPr>
          <w:alias w:val="Member"/>
          <w:tag w:val="&lt;Member mnisId='5343' dodsId='158423'&gt;"/>
          <w:id w:val="1552801514"/>
          <w:placeholder>
            <w:docPart w:val="406F482421074354BFF84257DB2D184A"/>
          </w:placeholder>
          <w:richText/>
        </w:sdtPr>
        <w:sdtContent>
          <w:r w:rsidR="008C188F">
            <w:rPr>
              <w:b/>
            </w:rPr>
            <w:t>Mr Reynolds:</w:t>
          </w:r>
        </w:sdtContent>
      </w:sdt>
      <w:r w:rsidRPr="00612B83" w:rsidR="008C188F">
        <w:t xml:space="preserve"> </w:t>
      </w:r>
      <w:r w:rsidRPr="00612B83">
        <w:t xml:space="preserve">I </w:t>
      </w:r>
      <w:r w:rsidR="003C772E">
        <w:t xml:space="preserve">want to </w:t>
      </w:r>
      <w:r w:rsidRPr="00612B83">
        <w:t>talk about payment terms</w:t>
      </w:r>
      <w:r w:rsidR="003C772E">
        <w:t xml:space="preserve"> </w:t>
      </w:r>
      <w:r w:rsidRPr="00612B83">
        <w:t xml:space="preserve">very </w:t>
      </w:r>
      <w:r w:rsidR="003C772E">
        <w:t>briefly</w:t>
      </w:r>
      <w:r w:rsidRPr="00612B83">
        <w:t xml:space="preserve">. Paul, small businesses </w:t>
      </w:r>
      <w:r w:rsidR="003C772E">
        <w:t xml:space="preserve">are </w:t>
      </w:r>
      <w:r w:rsidRPr="00612B83">
        <w:t xml:space="preserve">often quite tight with their cash flow. How </w:t>
      </w:r>
      <w:r w:rsidR="00FE6136">
        <w:t xml:space="preserve">are </w:t>
      </w:r>
      <w:r w:rsidRPr="00612B83">
        <w:t>small businesses impacted by 30</w:t>
      </w:r>
      <w:r w:rsidR="00FE6136">
        <w:t xml:space="preserve"> or </w:t>
      </w:r>
      <w:r w:rsidRPr="00612B83">
        <w:t>60</w:t>
      </w:r>
      <w:r w:rsidR="00FE6136">
        <w:t>-</w:t>
      </w:r>
      <w:r w:rsidRPr="00612B83">
        <w:t xml:space="preserve">day payment terms? The reason I am asking </w:t>
      </w:r>
      <w:r w:rsidR="009C26EB">
        <w:t xml:space="preserve">is </w:t>
      </w:r>
      <w:r w:rsidR="001A04CB">
        <w:t>that</w:t>
      </w:r>
      <w:r w:rsidR="009C26EB">
        <w:t xml:space="preserve"> </w:t>
      </w:r>
      <w:r w:rsidRPr="00612B83">
        <w:t xml:space="preserve">a small business in my patch got in touch to say that the large company </w:t>
      </w:r>
      <w:r w:rsidR="001A04CB">
        <w:t xml:space="preserve">it </w:t>
      </w:r>
      <w:r w:rsidRPr="00612B83">
        <w:t>suppl</w:t>
      </w:r>
      <w:r w:rsidR="001A04CB">
        <w:t>ies</w:t>
      </w:r>
      <w:r w:rsidRPr="00612B83">
        <w:t xml:space="preserve"> </w:t>
      </w:r>
      <w:r w:rsidR="001A04CB">
        <w:t>is</w:t>
      </w:r>
      <w:r w:rsidRPr="00612B83">
        <w:t xml:space="preserve"> insisting on 60</w:t>
      </w:r>
      <w:r w:rsidR="009C26EB">
        <w:t>-</w:t>
      </w:r>
      <w:r w:rsidRPr="00612B83">
        <w:t>day payment terms, but</w:t>
      </w:r>
      <w:r w:rsidR="009C26EB">
        <w:t xml:space="preserve">, </w:t>
      </w:r>
      <w:r w:rsidRPr="00612B83">
        <w:t xml:space="preserve">coincidentally, </w:t>
      </w:r>
      <w:r w:rsidR="001A04CB">
        <w:t>it</w:t>
      </w:r>
      <w:r w:rsidRPr="00612B83">
        <w:t xml:space="preserve"> could cut it to 30 days if the</w:t>
      </w:r>
      <w:r w:rsidR="009C26EB">
        <w:t xml:space="preserve"> small business </w:t>
      </w:r>
      <w:r w:rsidRPr="00612B83">
        <w:t>drop</w:t>
      </w:r>
      <w:r w:rsidR="009C26EB">
        <w:t>s</w:t>
      </w:r>
      <w:r w:rsidRPr="00612B83">
        <w:t xml:space="preserve"> </w:t>
      </w:r>
      <w:r w:rsidR="001A04CB">
        <w:t xml:space="preserve">its </w:t>
      </w:r>
      <w:r w:rsidRPr="00612B83">
        <w:t>price by 5%.</w:t>
      </w:r>
    </w:p>
    <w:p w:rsidR="00A229BD" w:rsidP="00BE5784">
      <w:pPr>
        <w:pStyle w:val="Answer"/>
      </w:pPr>
      <w:sdt>
        <w:sdtPr>
          <w:alias w:val="Witness"/>
          <w:id w:val="725652731"/>
          <w:placeholder>
            <w:docPart w:val="84AD30085E314DFEBA3CE6554B52B822"/>
          </w:placeholder>
          <w:richText/>
        </w:sdtPr>
        <w:sdtContent>
          <w:r w:rsidRPr="00217937" w:rsidR="007976F3">
            <w:rPr>
              <w:b/>
              <w:i/>
              <w:iCs/>
            </w:rPr>
            <w:t>Paul Wilson:</w:t>
          </w:r>
        </w:sdtContent>
      </w:sdt>
      <w:r w:rsidRPr="00612B83" w:rsidR="007976F3">
        <w:t xml:space="preserve"> </w:t>
      </w:r>
      <w:r w:rsidR="00970174">
        <w:t xml:space="preserve">It </w:t>
      </w:r>
      <w:r w:rsidRPr="00612B83" w:rsidR="00612B83">
        <w:t>is incredibly poor</w:t>
      </w:r>
      <w:r w:rsidR="00970174">
        <w:t xml:space="preserve"> </w:t>
      </w:r>
      <w:r w:rsidR="00AF1A7D">
        <w:t xml:space="preserve">practice </w:t>
      </w:r>
      <w:r w:rsidR="00970174">
        <w:t xml:space="preserve">to try </w:t>
      </w:r>
      <w:r w:rsidRPr="00612B83" w:rsidR="00612B83">
        <w:t xml:space="preserve">to get a reduction in prices </w:t>
      </w:r>
      <w:r w:rsidR="00175A3A">
        <w:t xml:space="preserve">by offering to </w:t>
      </w:r>
      <w:r w:rsidRPr="00612B83" w:rsidR="00612B83">
        <w:t xml:space="preserve">pay money within 30 days, which </w:t>
      </w:r>
      <w:r w:rsidR="0070434B">
        <w:t xml:space="preserve">is </w:t>
      </w:r>
      <w:r w:rsidRPr="00612B83" w:rsidR="00612B83">
        <w:t>the absolute basic standard. That is why we welcome the Procurement Act, which says it has to be 30</w:t>
      </w:r>
      <w:r w:rsidR="00175A3A">
        <w:t>-</w:t>
      </w:r>
      <w:r w:rsidRPr="00612B83" w:rsidR="00612B83">
        <w:t xml:space="preserve">day payment terms. That is why Government need to enforce against businesses that are not able to deliver quick average payment times. We want to see </w:t>
      </w:r>
      <w:r>
        <w:t>the G</w:t>
      </w:r>
      <w:r w:rsidRPr="00612B83" w:rsidR="00612B83">
        <w:t>overnment</w:t>
      </w:r>
      <w:r>
        <w:t xml:space="preserve">’s </w:t>
      </w:r>
      <w:r w:rsidRPr="00612B83" w:rsidR="00612B83">
        <w:t>commitments in that space implemented.</w:t>
      </w:r>
    </w:p>
    <w:p w:rsidR="001A1F26" w:rsidP="00BE5784">
      <w:pPr>
        <w:pStyle w:val="Answer"/>
      </w:pPr>
      <w:r w:rsidRPr="00612B83">
        <w:t xml:space="preserve">The impact on a small business is devastating. </w:t>
      </w:r>
      <w:r w:rsidR="00A229BD">
        <w:t>P</w:t>
      </w:r>
      <w:r w:rsidRPr="00612B83">
        <w:t>eople go out of business for cash</w:t>
      </w:r>
      <w:r w:rsidR="00AF1A7D">
        <w:t>-</w:t>
      </w:r>
      <w:r w:rsidRPr="00612B83">
        <w:t>flow reasons. You are twice as likely to need to apply for finance if you have been subjected to late payment. That finance is not cheap. The application process is stressful.</w:t>
      </w:r>
      <w:r>
        <w:t xml:space="preserve"> </w:t>
      </w:r>
      <w:r w:rsidRPr="00612B83">
        <w:t>You may need to provide the aforementioned personal guarantee</w:t>
      </w:r>
      <w:r>
        <w:t>. Y</w:t>
      </w:r>
      <w:r w:rsidRPr="00612B83">
        <w:t>ou are paying interest on money that should rightfully be yours</w:t>
      </w:r>
      <w:r>
        <w:t>.</w:t>
      </w:r>
    </w:p>
    <w:p w:rsidR="00612B83" w:rsidRPr="00612B83" w:rsidP="00BE5784">
      <w:pPr>
        <w:pStyle w:val="Answer"/>
      </w:pPr>
      <w:r>
        <w:t>In</w:t>
      </w:r>
      <w:r w:rsidRPr="00612B83">
        <w:t xml:space="preserve"> fairness, </w:t>
      </w:r>
      <w:r>
        <w:t xml:space="preserve">we also need to </w:t>
      </w:r>
      <w:r w:rsidRPr="00612B83">
        <w:t xml:space="preserve">credit the large businesses </w:t>
      </w:r>
      <w:r>
        <w:t xml:space="preserve">that </w:t>
      </w:r>
      <w:r w:rsidRPr="00612B83">
        <w:t>are making efforts. That is why I like the carrot</w:t>
      </w:r>
      <w:r>
        <w:t>s</w:t>
      </w:r>
      <w:r w:rsidRPr="00612B83">
        <w:t xml:space="preserve">, the positive things </w:t>
      </w:r>
      <w:r>
        <w:t xml:space="preserve">such as </w:t>
      </w:r>
      <w:r w:rsidRPr="00612B83">
        <w:t xml:space="preserve">the </w:t>
      </w:r>
      <w:r w:rsidRPr="00612B83" w:rsidR="00AF1A7D">
        <w:t>fair payment code</w:t>
      </w:r>
      <w:r w:rsidRPr="00612B83">
        <w:t xml:space="preserve">, </w:t>
      </w:r>
      <w:r w:rsidR="005B2526">
        <w:t xml:space="preserve">which </w:t>
      </w:r>
      <w:r w:rsidRPr="00612B83">
        <w:t xml:space="preserve">people can </w:t>
      </w:r>
      <w:r w:rsidR="005B2526">
        <w:t xml:space="preserve">use to </w:t>
      </w:r>
      <w:r w:rsidRPr="00612B83">
        <w:t>show they are a gold</w:t>
      </w:r>
      <w:r w:rsidR="005B2526">
        <w:t>-</w:t>
      </w:r>
      <w:r w:rsidRPr="00612B83">
        <w:t>status fair payer. You need both carrot and stick.</w:t>
      </w:r>
    </w:p>
    <w:p w:rsidR="00BE5784" w:rsidP="00BE5784">
      <w:pPr>
        <w:pStyle w:val="Question"/>
      </w:pPr>
      <w:sdt>
        <w:sdtPr>
          <w:alias w:val="Member"/>
          <w:tag w:val="&lt;Member mnisId='5048' dodsId='35968'&gt;"/>
          <w:id w:val="-1889709936"/>
          <w:placeholder>
            <w:docPart w:val="D6BBFEBF706540D38066B143BD573CD0"/>
          </w:placeholder>
          <w:richText/>
        </w:sdtPr>
        <w:sdtContent>
          <w:r w:rsidRPr="00291D0D" w:rsidR="002C7295">
            <w:rPr>
              <w:b/>
            </w:rPr>
            <w:t>Antonia Bance:</w:t>
          </w:r>
        </w:sdtContent>
      </w:sdt>
      <w:r w:rsidRPr="00612B83" w:rsidR="002C7295">
        <w:t xml:space="preserve"> </w:t>
      </w:r>
      <w:r w:rsidRPr="00612B83" w:rsidR="00612B83">
        <w:t xml:space="preserve">One of the things </w:t>
      </w:r>
      <w:r w:rsidR="00C62003">
        <w:t xml:space="preserve">that </w:t>
      </w:r>
      <w:r w:rsidRPr="00612B83" w:rsidR="00612B83">
        <w:t>I am most worried about</w:t>
      </w:r>
      <w:r w:rsidR="00261950">
        <w:t>,</w:t>
      </w:r>
      <w:r w:rsidRPr="00612B83" w:rsidR="00612B83">
        <w:t xml:space="preserve"> in many of our high street</w:t>
      </w:r>
      <w:r w:rsidR="00C91AAF">
        <w:t>s</w:t>
      </w:r>
      <w:r w:rsidR="00AF1A7D">
        <w:t xml:space="preserve"> </w:t>
      </w:r>
      <w:r w:rsidR="001168D2">
        <w:t xml:space="preserve">in </w:t>
      </w:r>
      <w:r w:rsidR="00AF1A7D">
        <w:t>particular</w:t>
      </w:r>
      <w:r w:rsidR="00C91AAF">
        <w:t xml:space="preserve">, </w:t>
      </w:r>
      <w:r w:rsidR="00AF1A7D">
        <w:t xml:space="preserve">but </w:t>
      </w:r>
      <w:r w:rsidR="00C91AAF">
        <w:t xml:space="preserve">not just, </w:t>
      </w:r>
      <w:r w:rsidRPr="00612B83" w:rsidR="00612B83">
        <w:t>is the move to low</w:t>
      </w:r>
      <w:r w:rsidR="00261950">
        <w:t>-</w:t>
      </w:r>
      <w:r w:rsidRPr="00612B83" w:rsidR="00612B83">
        <w:t>paid self-employment as a substitution for employed status in workplaces, particularly in small businesses. We are going to come on to the hair and beauty industry presently</w:t>
      </w:r>
      <w:r w:rsidR="003B1DC7">
        <w:t xml:space="preserve">, where </w:t>
      </w:r>
      <w:r w:rsidRPr="00612B83" w:rsidR="00612B83">
        <w:t>it is a really significant problem</w:t>
      </w:r>
      <w:r w:rsidR="003B1DC7">
        <w:t xml:space="preserve">. </w:t>
      </w:r>
    </w:p>
    <w:p w:rsidR="00612B83" w:rsidRPr="00612B83" w:rsidP="00BE5784">
      <w:pPr>
        <w:pStyle w:val="Question"/>
        <w:numPr>
          <w:ilvl w:val="0"/>
          <w:numId w:val="0"/>
        </w:numPr>
        <w:ind w:left="794"/>
      </w:pPr>
      <w:r>
        <w:t>Paul, d</w:t>
      </w:r>
      <w:r w:rsidR="003B1DC7">
        <w:t xml:space="preserve">o you have </w:t>
      </w:r>
      <w:r w:rsidRPr="00612B83">
        <w:t>any comments</w:t>
      </w:r>
      <w:r w:rsidR="003B1DC7">
        <w:t xml:space="preserve"> on </w:t>
      </w:r>
      <w:r w:rsidRPr="00612B83">
        <w:t xml:space="preserve">whether we need to think about </w:t>
      </w:r>
      <w:r w:rsidRPr="00612B83">
        <w:t>worker status, self-employed status and employed status</w:t>
      </w:r>
      <w:r w:rsidR="003B1DC7">
        <w:t>? T</w:t>
      </w:r>
      <w:r w:rsidRPr="00612B83">
        <w:t xml:space="preserve">here is an upcoming review of it. All of us would rather see people </w:t>
      </w:r>
      <w:r w:rsidR="00753BD9">
        <w:t xml:space="preserve">have </w:t>
      </w:r>
      <w:r w:rsidRPr="00612B83">
        <w:t xml:space="preserve">employed status rather than </w:t>
      </w:r>
      <w:r w:rsidRPr="00612B83" w:rsidR="00261950">
        <w:t xml:space="preserve">disguised </w:t>
      </w:r>
      <w:r w:rsidR="00753BD9">
        <w:t xml:space="preserve">employment </w:t>
      </w:r>
      <w:r w:rsidRPr="00612B83">
        <w:t>for tax purposes.</w:t>
      </w:r>
    </w:p>
    <w:p w:rsidR="004D406A" w:rsidP="00BE5784">
      <w:pPr>
        <w:pStyle w:val="Answer"/>
      </w:pPr>
      <w:sdt>
        <w:sdtPr>
          <w:alias w:val="Witness"/>
          <w:id w:val="-436996872"/>
          <w:placeholder>
            <w:docPart w:val="ADAF0DD7D4074A8CAA5CE21480782E3F"/>
          </w:placeholder>
          <w:richText/>
        </w:sdtPr>
        <w:sdtContent>
          <w:r w:rsidRPr="00217937" w:rsidR="007976F3">
            <w:rPr>
              <w:b/>
              <w:i/>
              <w:iCs/>
            </w:rPr>
            <w:t>Paul Wilson:</w:t>
          </w:r>
        </w:sdtContent>
      </w:sdt>
      <w:r w:rsidRPr="00612B83" w:rsidR="007976F3">
        <w:t xml:space="preserve"> </w:t>
      </w:r>
      <w:r w:rsidR="00772499">
        <w:t>W</w:t>
      </w:r>
      <w:r w:rsidRPr="00612B83" w:rsidR="00612B83">
        <w:t>e do not want people to have disguised employment for tax purposes. One thing we are concerned about is the incentive to become genuinely self-employed</w:t>
      </w:r>
      <w:r w:rsidR="00B44065">
        <w:t xml:space="preserve"> and </w:t>
      </w:r>
      <w:r>
        <w:t xml:space="preserve">genuinely </w:t>
      </w:r>
      <w:r w:rsidRPr="00612B83" w:rsidR="00612B83">
        <w:t xml:space="preserve">to run your own business. </w:t>
      </w:r>
      <w:r>
        <w:t>B</w:t>
      </w:r>
      <w:r w:rsidRPr="00612B83" w:rsidR="00612B83">
        <w:t>ecause of the way that margins have been squeezed, it is becoming increasingly an unattractive prospect set up in business as opposed to going into employment</w:t>
      </w:r>
      <w:r>
        <w:t xml:space="preserve">, </w:t>
      </w:r>
      <w:r w:rsidRPr="00612B83" w:rsidR="00612B83">
        <w:t>where you have a guaranteed national living wage. We are worried about it from that perspective.</w:t>
      </w:r>
    </w:p>
    <w:p w:rsidR="00612B83" w:rsidRPr="00612B83" w:rsidP="00BE5784">
      <w:pPr>
        <w:pStyle w:val="Answer"/>
      </w:pPr>
      <w:r>
        <w:t xml:space="preserve">You asked </w:t>
      </w:r>
      <w:r w:rsidR="00383A97">
        <w:t xml:space="preserve">whether we </w:t>
      </w:r>
      <w:r w:rsidRPr="00612B83">
        <w:t>need to review the different status</w:t>
      </w:r>
      <w:r>
        <w:t xml:space="preserve">es. </w:t>
      </w:r>
      <w:r w:rsidRPr="00612B83">
        <w:t xml:space="preserve">I do not know the answer to that. I am conscious </w:t>
      </w:r>
      <w:r>
        <w:t xml:space="preserve">that </w:t>
      </w:r>
      <w:r w:rsidRPr="00612B83">
        <w:t>there is an awful lot of change going on in employment law</w:t>
      </w:r>
      <w:r w:rsidR="00261950">
        <w:t>, so t</w:t>
      </w:r>
      <w:r w:rsidRPr="00612B83" w:rsidR="00261950">
        <w:t xml:space="preserve">here </w:t>
      </w:r>
      <w:r w:rsidRPr="00612B83">
        <w:t>is a lot already to wrestle with. I am not saying no, but I am not saying yes either.</w:t>
      </w:r>
    </w:p>
    <w:p w:rsidR="00612B83" w:rsidP="00BE5784">
      <w:pPr>
        <w:pStyle w:val="Remark"/>
      </w:pPr>
      <w:sdt>
        <w:sdtPr>
          <w:alias w:val="Member"/>
          <w:tag w:val="&lt;Member mnisId='4938' dodsId='116913'&gt;"/>
          <w:id w:val="-532798673"/>
          <w:placeholder>
            <w:docPart w:val="E4FDF9A7E09C4AB3A6B1918535073B08"/>
          </w:placeholder>
          <w:richText/>
        </w:sdtPr>
        <w:sdtContent>
          <w:r w:rsidRPr="00774735">
            <w:rPr>
              <w:b/>
            </w:rPr>
            <w:t>Chair:</w:t>
          </w:r>
        </w:sdtContent>
      </w:sdt>
      <w:r w:rsidRPr="00612B83">
        <w:t xml:space="preserve"> </w:t>
      </w:r>
      <w:r w:rsidR="007976F3">
        <w:t>W</w:t>
      </w:r>
      <w:r w:rsidRPr="00612B83">
        <w:t xml:space="preserve">e will get into that in a bit more detail </w:t>
      </w:r>
      <w:r w:rsidR="00142391">
        <w:t>on</w:t>
      </w:r>
      <w:r w:rsidRPr="00612B83">
        <w:t xml:space="preserve"> the next panel. Thank you very much indeed to the witnesses for </w:t>
      </w:r>
      <w:r w:rsidR="00142391">
        <w:t xml:space="preserve">your </w:t>
      </w:r>
      <w:r w:rsidRPr="00612B83">
        <w:t>evidence. That was an excellent opening act. Thank you very much. That concludes this panel.</w:t>
      </w:r>
    </w:p>
    <w:p w:rsidR="00DE7D15" w:rsidP="00BE5784">
      <w:pPr>
        <w:pStyle w:val="QuestionCont"/>
      </w:pPr>
    </w:p>
    <w:p w:rsidR="00642030" w:rsidP="00BE5784">
      <w:pPr>
        <w:pStyle w:val="Remark"/>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AC3438136D34070A2823EFFF746F27D"/>
      </w:placeholder>
      <w:richText/>
    </w:sdtPr>
    <w:sdtContent>
      <w:p w:rsidR="003736A1" w:rsidP="009277D8">
        <w:pPr>
          <w:pStyle w:val="Para"/>
          <w:rPr>
            <w:color w:val="808080"/>
          </w:rPr>
        </w:pPr>
        <w:r w:rsidRPr="00833D7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38349A402254D20832EC17FB48D650D"/>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33D71"/>
    <w:rPr>
      <w:color w:val="605E5C"/>
      <w:shd w:val="clear" w:color="auto" w:fill="E1DFDD"/>
    </w:rPr>
  </w:style>
  <w:style w:type="paragraph" w:styleId="Title">
    <w:name w:val="Title"/>
    <w:basedOn w:val="Normal"/>
    <w:next w:val="Normal"/>
    <w:link w:val="TitleChar"/>
    <w:uiPriority w:val="10"/>
    <w:qFormat/>
    <w:rsid w:val="00612B83"/>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612B83"/>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612B83"/>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612B83"/>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612B83"/>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612B83"/>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AC3438136D34070A2823EFFF746F27D"/>
        <w:category>
          <w:name w:val="General"/>
          <w:gallery w:val="placeholder"/>
        </w:category>
        <w:types>
          <w:type w:val="bbPlcHdr"/>
        </w:types>
        <w:behaviors>
          <w:behavior w:val="content"/>
        </w:behaviors>
        <w:guid w:val="{045EB97D-DB8E-4AB3-A84E-BFBB6BA62913}"/>
      </w:docPartPr>
      <w:docPartBody>
        <w:p w:rsidR="00E61FA0" w:rsidP="00CA1947">
          <w:pPr>
            <w:pStyle w:val="EAC3438136D34070A2823EFFF746F27D"/>
          </w:pPr>
          <w:r w:rsidRPr="000753FC">
            <w:rPr>
              <w:rStyle w:val="PlaceholderText"/>
            </w:rPr>
            <w:t>Click here to enter text.</w:t>
          </w:r>
        </w:p>
      </w:docPartBody>
    </w:docPart>
    <w:docPart>
      <w:docPartPr>
        <w:name w:val="0886A03453CE40AFBEEBB3E17893D2EF"/>
        <w:category>
          <w:name w:val="General"/>
          <w:gallery w:val="placeholder"/>
        </w:category>
        <w:types>
          <w:type w:val="bbPlcHdr"/>
        </w:types>
        <w:behaviors>
          <w:behavior w:val="content"/>
        </w:behaviors>
        <w:guid w:val="{1AA29116-9A16-43CE-A733-550B8895E67F}"/>
      </w:docPartPr>
      <w:docPartBody>
        <w:p w:rsidR="00E61FA0" w:rsidP="00CA1947">
          <w:pPr>
            <w:pStyle w:val="0886A03453CE40AFBEEBB3E17893D2EF"/>
          </w:pPr>
          <w:r w:rsidRPr="002B3926">
            <w:rPr>
              <w:rStyle w:val="PlaceholderText"/>
            </w:rPr>
            <w:t>Click here to enter text.</w:t>
          </w:r>
        </w:p>
      </w:docPartBody>
    </w:docPart>
    <w:docPart>
      <w:docPartPr>
        <w:name w:val="C38349A402254D20832EC17FB48D650D"/>
        <w:category>
          <w:name w:val="General"/>
          <w:gallery w:val="placeholder"/>
        </w:category>
        <w:types>
          <w:type w:val="bbPlcHdr"/>
        </w:types>
        <w:behaviors>
          <w:behavior w:val="content"/>
        </w:behaviors>
        <w:guid w:val="{D5D98EA4-A13D-43DE-BA6E-61179C1DC94F}"/>
      </w:docPartPr>
      <w:docPartBody>
        <w:p w:rsidR="00E61FA0" w:rsidP="00CA1947">
          <w:pPr>
            <w:pStyle w:val="C38349A402254D20832EC17FB48D650D"/>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F09B1CA-820A-4820-ADE5-139C71206D8F}"/>
      </w:docPartPr>
      <w:docPartBody>
        <w:p w:rsidR="00E61FA0">
          <w:r w:rsidRPr="007B53D7">
            <w:rPr>
              <w:rStyle w:val="PlaceholderText"/>
            </w:rPr>
            <w:t>Click or tap here to enter text.</w:t>
          </w:r>
        </w:p>
      </w:docPartBody>
    </w:docPart>
    <w:docPart>
      <w:docPartPr>
        <w:name w:val="2C047BB1EE34430797B6F271005F196D"/>
        <w:category>
          <w:name w:val="General"/>
          <w:gallery w:val="placeholder"/>
        </w:category>
        <w:types>
          <w:type w:val="bbPlcHdr"/>
        </w:types>
        <w:behaviors>
          <w:behavior w:val="content"/>
        </w:behaviors>
        <w:guid w:val="{768F5C9E-E9C6-4965-BD39-A6C6F379E645}"/>
      </w:docPartPr>
      <w:docPartBody>
        <w:p w:rsidR="00FA6179" w:rsidP="00FA6179">
          <w:pPr>
            <w:pStyle w:val="2C047BB1EE34430797B6F271005F196D"/>
          </w:pPr>
          <w:r w:rsidRPr="00247635">
            <w:rPr>
              <w:rStyle w:val="PlaceholderText"/>
            </w:rPr>
            <w:t>Click or tap here to enter text.</w:t>
          </w:r>
        </w:p>
      </w:docPartBody>
    </w:docPart>
    <w:docPart>
      <w:docPartPr>
        <w:name w:val="1C82456EE5CF47ADB74E2D512118584B"/>
        <w:category>
          <w:name w:val="General"/>
          <w:gallery w:val="placeholder"/>
        </w:category>
        <w:types>
          <w:type w:val="bbPlcHdr"/>
        </w:types>
        <w:behaviors>
          <w:behavior w:val="content"/>
        </w:behaviors>
        <w:guid w:val="{86BF613C-C099-4C67-8090-CFA0161A1B42}"/>
      </w:docPartPr>
      <w:docPartBody>
        <w:p w:rsidR="00FA6179" w:rsidP="00FA6179">
          <w:pPr>
            <w:pStyle w:val="1C82456EE5CF47ADB74E2D512118584B"/>
          </w:pPr>
          <w:r w:rsidRPr="00247635">
            <w:rPr>
              <w:rStyle w:val="PlaceholderText"/>
            </w:rPr>
            <w:t>Click or tap here to enter text.</w:t>
          </w:r>
        </w:p>
      </w:docPartBody>
    </w:docPart>
    <w:docPart>
      <w:docPartPr>
        <w:name w:val="3C0B2D864E02404BB0746C6FA8B0A3E0"/>
        <w:category>
          <w:name w:val="General"/>
          <w:gallery w:val="placeholder"/>
        </w:category>
        <w:types>
          <w:type w:val="bbPlcHdr"/>
        </w:types>
        <w:behaviors>
          <w:behavior w:val="content"/>
        </w:behaviors>
        <w:guid w:val="{E7AF5513-0020-4466-BBFB-E106CF75A1AF}"/>
      </w:docPartPr>
      <w:docPartBody>
        <w:p w:rsidR="00FA6179" w:rsidP="00FA6179">
          <w:pPr>
            <w:pStyle w:val="3C0B2D864E02404BB0746C6FA8B0A3E0"/>
          </w:pPr>
          <w:r w:rsidRPr="00247635">
            <w:rPr>
              <w:rStyle w:val="PlaceholderText"/>
            </w:rPr>
            <w:t>Click or tap here to enter text.</w:t>
          </w:r>
        </w:p>
      </w:docPartBody>
    </w:docPart>
    <w:docPart>
      <w:docPartPr>
        <w:name w:val="C1905E8C409641C7A3FEAB6B29584C49"/>
        <w:category>
          <w:name w:val="General"/>
          <w:gallery w:val="placeholder"/>
        </w:category>
        <w:types>
          <w:type w:val="bbPlcHdr"/>
        </w:types>
        <w:behaviors>
          <w:behavior w:val="content"/>
        </w:behaviors>
        <w:guid w:val="{466BFCC4-99D8-41DB-9CB8-CFA0EA2D6C20}"/>
      </w:docPartPr>
      <w:docPartBody>
        <w:p w:rsidR="00FA6179" w:rsidP="00FA6179">
          <w:pPr>
            <w:pStyle w:val="C1905E8C409641C7A3FEAB6B29584C49"/>
          </w:pPr>
          <w:r w:rsidRPr="00247635">
            <w:rPr>
              <w:rStyle w:val="PlaceholderText"/>
            </w:rPr>
            <w:t>Click or tap here to enter text.</w:t>
          </w:r>
        </w:p>
      </w:docPartBody>
    </w:docPart>
    <w:docPart>
      <w:docPartPr>
        <w:name w:val="07C0615F102B45F7B601FDFFA5C1F661"/>
        <w:category>
          <w:name w:val="General"/>
          <w:gallery w:val="placeholder"/>
        </w:category>
        <w:types>
          <w:type w:val="bbPlcHdr"/>
        </w:types>
        <w:behaviors>
          <w:behavior w:val="content"/>
        </w:behaviors>
        <w:guid w:val="{A5E2DA15-B57E-4317-9472-186EF28E5DA9}"/>
      </w:docPartPr>
      <w:docPartBody>
        <w:p w:rsidR="00FA6179" w:rsidP="00FA6179">
          <w:pPr>
            <w:pStyle w:val="07C0615F102B45F7B601FDFFA5C1F661"/>
          </w:pPr>
          <w:r w:rsidRPr="00247635">
            <w:rPr>
              <w:rStyle w:val="PlaceholderText"/>
            </w:rPr>
            <w:t>Click or tap here to enter text.</w:t>
          </w:r>
        </w:p>
      </w:docPartBody>
    </w:docPart>
    <w:docPart>
      <w:docPartPr>
        <w:name w:val="423D3CFA1C9B44348C753E11442C2BA0"/>
        <w:category>
          <w:name w:val="General"/>
          <w:gallery w:val="placeholder"/>
        </w:category>
        <w:types>
          <w:type w:val="bbPlcHdr"/>
        </w:types>
        <w:behaviors>
          <w:behavior w:val="content"/>
        </w:behaviors>
        <w:guid w:val="{A23E608B-7AE8-48B0-BB37-21AD84608712}"/>
      </w:docPartPr>
      <w:docPartBody>
        <w:p w:rsidR="00FA6179" w:rsidP="00FA6179">
          <w:pPr>
            <w:pStyle w:val="423D3CFA1C9B44348C753E11442C2BA0"/>
          </w:pPr>
          <w:r w:rsidRPr="00247635">
            <w:rPr>
              <w:rStyle w:val="PlaceholderText"/>
            </w:rPr>
            <w:t>Click or tap here to enter text.</w:t>
          </w:r>
        </w:p>
      </w:docPartBody>
    </w:docPart>
    <w:docPart>
      <w:docPartPr>
        <w:name w:val="7E20270F43F042A7BCDF21E222B7A9AB"/>
        <w:category>
          <w:name w:val="General"/>
          <w:gallery w:val="placeholder"/>
        </w:category>
        <w:types>
          <w:type w:val="bbPlcHdr"/>
        </w:types>
        <w:behaviors>
          <w:behavior w:val="content"/>
        </w:behaviors>
        <w:guid w:val="{C9AE5430-46AB-4BC9-ABEC-F26A634758FF}"/>
      </w:docPartPr>
      <w:docPartBody>
        <w:p w:rsidR="00FA6179" w:rsidP="00FA6179">
          <w:pPr>
            <w:pStyle w:val="7E20270F43F042A7BCDF21E222B7A9AB"/>
          </w:pPr>
          <w:r w:rsidRPr="00247635">
            <w:rPr>
              <w:rStyle w:val="PlaceholderText"/>
            </w:rPr>
            <w:t>Click or tap here to enter text.</w:t>
          </w:r>
        </w:p>
      </w:docPartBody>
    </w:docPart>
    <w:docPart>
      <w:docPartPr>
        <w:name w:val="1D041BFF5E3D4A4F8F5782793DEB3C41"/>
        <w:category>
          <w:name w:val="General"/>
          <w:gallery w:val="placeholder"/>
        </w:category>
        <w:types>
          <w:type w:val="bbPlcHdr"/>
        </w:types>
        <w:behaviors>
          <w:behavior w:val="content"/>
        </w:behaviors>
        <w:guid w:val="{3134DF3A-6F90-4D1D-AE0D-DFB63EE66E64}"/>
      </w:docPartPr>
      <w:docPartBody>
        <w:p w:rsidR="00FA6179" w:rsidP="00FA6179">
          <w:pPr>
            <w:pStyle w:val="1D041BFF5E3D4A4F8F5782793DEB3C41"/>
          </w:pPr>
          <w:r w:rsidRPr="00247635">
            <w:rPr>
              <w:rStyle w:val="PlaceholderText"/>
            </w:rPr>
            <w:t>Click or tap here to enter text.</w:t>
          </w:r>
        </w:p>
      </w:docPartBody>
    </w:docPart>
    <w:docPart>
      <w:docPartPr>
        <w:name w:val="4A5AD1B2DD5146A986C1BA0925A5E21A"/>
        <w:category>
          <w:name w:val="General"/>
          <w:gallery w:val="placeholder"/>
        </w:category>
        <w:types>
          <w:type w:val="bbPlcHdr"/>
        </w:types>
        <w:behaviors>
          <w:behavior w:val="content"/>
        </w:behaviors>
        <w:guid w:val="{71E7528D-1A05-4021-9379-DF0B42225762}"/>
      </w:docPartPr>
      <w:docPartBody>
        <w:p w:rsidR="00FA6179" w:rsidP="00FA6179">
          <w:pPr>
            <w:pStyle w:val="4A5AD1B2DD5146A986C1BA0925A5E21A"/>
          </w:pPr>
          <w:r w:rsidRPr="00247635">
            <w:rPr>
              <w:rStyle w:val="PlaceholderText"/>
            </w:rPr>
            <w:t>Click or tap here to enter text.</w:t>
          </w:r>
        </w:p>
      </w:docPartBody>
    </w:docPart>
    <w:docPart>
      <w:docPartPr>
        <w:name w:val="EFFC9F00752844A69E81CFD9B7EE7931"/>
        <w:category>
          <w:name w:val="General"/>
          <w:gallery w:val="placeholder"/>
        </w:category>
        <w:types>
          <w:type w:val="bbPlcHdr"/>
        </w:types>
        <w:behaviors>
          <w:behavior w:val="content"/>
        </w:behaviors>
        <w:guid w:val="{85FA6846-13E6-4967-A4BC-84F1296D21C2}"/>
      </w:docPartPr>
      <w:docPartBody>
        <w:p w:rsidR="00FA6179" w:rsidP="00FA6179">
          <w:pPr>
            <w:pStyle w:val="EFFC9F00752844A69E81CFD9B7EE7931"/>
          </w:pPr>
          <w:r w:rsidRPr="00247635">
            <w:rPr>
              <w:rStyle w:val="PlaceholderText"/>
            </w:rPr>
            <w:t>Click or tap here to enter text.</w:t>
          </w:r>
        </w:p>
      </w:docPartBody>
    </w:docPart>
    <w:docPart>
      <w:docPartPr>
        <w:name w:val="CF2942F968F04FD6AC8710332443F34F"/>
        <w:category>
          <w:name w:val="General"/>
          <w:gallery w:val="placeholder"/>
        </w:category>
        <w:types>
          <w:type w:val="bbPlcHdr"/>
        </w:types>
        <w:behaviors>
          <w:behavior w:val="content"/>
        </w:behaviors>
        <w:guid w:val="{57D93152-CC5E-4D10-A42B-475781FF7C5A}"/>
      </w:docPartPr>
      <w:docPartBody>
        <w:p w:rsidR="00FA6179" w:rsidP="00FA6179">
          <w:pPr>
            <w:pStyle w:val="CF2942F968F04FD6AC8710332443F34F"/>
          </w:pPr>
          <w:r w:rsidRPr="00247635">
            <w:rPr>
              <w:rStyle w:val="PlaceholderText"/>
            </w:rPr>
            <w:t>Click or tap here to enter text.</w:t>
          </w:r>
        </w:p>
      </w:docPartBody>
    </w:docPart>
    <w:docPart>
      <w:docPartPr>
        <w:name w:val="CF5D5A8BC38B4AFDBA18DFF1C3B37B4D"/>
        <w:category>
          <w:name w:val="General"/>
          <w:gallery w:val="placeholder"/>
        </w:category>
        <w:types>
          <w:type w:val="bbPlcHdr"/>
        </w:types>
        <w:behaviors>
          <w:behavior w:val="content"/>
        </w:behaviors>
        <w:guid w:val="{3EBBB89A-B66F-4742-AA18-963FF4BCDD58}"/>
      </w:docPartPr>
      <w:docPartBody>
        <w:p w:rsidR="00FA6179" w:rsidP="00FA6179">
          <w:pPr>
            <w:pStyle w:val="CF5D5A8BC38B4AFDBA18DFF1C3B37B4D"/>
          </w:pPr>
          <w:r w:rsidRPr="00247635">
            <w:rPr>
              <w:rStyle w:val="PlaceholderText"/>
            </w:rPr>
            <w:t>Click or tap here to enter text.</w:t>
          </w:r>
        </w:p>
      </w:docPartBody>
    </w:docPart>
    <w:docPart>
      <w:docPartPr>
        <w:name w:val="C59423A442A44CADA5502EA3F8417767"/>
        <w:category>
          <w:name w:val="General"/>
          <w:gallery w:val="placeholder"/>
        </w:category>
        <w:types>
          <w:type w:val="bbPlcHdr"/>
        </w:types>
        <w:behaviors>
          <w:behavior w:val="content"/>
        </w:behaviors>
        <w:guid w:val="{006DC321-91AD-4A6C-8B17-E35A641C7102}"/>
      </w:docPartPr>
      <w:docPartBody>
        <w:p w:rsidR="00FA6179" w:rsidP="00FA6179">
          <w:pPr>
            <w:pStyle w:val="C59423A442A44CADA5502EA3F8417767"/>
          </w:pPr>
          <w:r w:rsidRPr="00247635">
            <w:rPr>
              <w:rStyle w:val="PlaceholderText"/>
            </w:rPr>
            <w:t>Click or tap here to enter text.</w:t>
          </w:r>
        </w:p>
      </w:docPartBody>
    </w:docPart>
    <w:docPart>
      <w:docPartPr>
        <w:name w:val="EB55B4B6F67543D38280471C2809D618"/>
        <w:category>
          <w:name w:val="General"/>
          <w:gallery w:val="placeholder"/>
        </w:category>
        <w:types>
          <w:type w:val="bbPlcHdr"/>
        </w:types>
        <w:behaviors>
          <w:behavior w:val="content"/>
        </w:behaviors>
        <w:guid w:val="{B08BCDD2-224B-4FB0-BACE-A39B9B80A511}"/>
      </w:docPartPr>
      <w:docPartBody>
        <w:p w:rsidR="00FA6179" w:rsidP="00FA6179">
          <w:pPr>
            <w:pStyle w:val="EB55B4B6F67543D38280471C2809D618"/>
          </w:pPr>
          <w:r w:rsidRPr="00247635">
            <w:rPr>
              <w:rStyle w:val="PlaceholderText"/>
            </w:rPr>
            <w:t>Click or tap here to enter text.</w:t>
          </w:r>
        </w:p>
      </w:docPartBody>
    </w:docPart>
    <w:docPart>
      <w:docPartPr>
        <w:name w:val="E4FDF9A7E09C4AB3A6B1918535073B08"/>
        <w:category>
          <w:name w:val="General"/>
          <w:gallery w:val="placeholder"/>
        </w:category>
        <w:types>
          <w:type w:val="bbPlcHdr"/>
        </w:types>
        <w:behaviors>
          <w:behavior w:val="content"/>
        </w:behaviors>
        <w:guid w:val="{BC427E84-1E4B-496B-8805-2E5D872087B7}"/>
      </w:docPartPr>
      <w:docPartBody>
        <w:p w:rsidR="00FA6179" w:rsidP="00FA6179">
          <w:pPr>
            <w:pStyle w:val="E4FDF9A7E09C4AB3A6B1918535073B08"/>
          </w:pPr>
          <w:r w:rsidRPr="00247635">
            <w:rPr>
              <w:rStyle w:val="PlaceholderText"/>
            </w:rPr>
            <w:t>Click or tap here to enter text.</w:t>
          </w:r>
        </w:p>
      </w:docPartBody>
    </w:docPart>
    <w:docPart>
      <w:docPartPr>
        <w:name w:val="206F52B5ABD947F5A7D9349344BBD26A"/>
        <w:category>
          <w:name w:val="General"/>
          <w:gallery w:val="placeholder"/>
        </w:category>
        <w:types>
          <w:type w:val="bbPlcHdr"/>
        </w:types>
        <w:behaviors>
          <w:behavior w:val="content"/>
        </w:behaviors>
        <w:guid w:val="{A9379F63-37FE-4B93-B85C-D7C93B21EC13}"/>
      </w:docPartPr>
      <w:docPartBody>
        <w:p w:rsidR="00FA6179" w:rsidP="00FA6179">
          <w:pPr>
            <w:pStyle w:val="206F52B5ABD947F5A7D9349344BBD26A"/>
          </w:pPr>
          <w:r w:rsidRPr="007B53D7">
            <w:rPr>
              <w:rStyle w:val="PlaceholderText"/>
            </w:rPr>
            <w:t>Click or tap here to enter text.</w:t>
          </w:r>
        </w:p>
      </w:docPartBody>
    </w:docPart>
    <w:docPart>
      <w:docPartPr>
        <w:name w:val="BB484FC015BB455FAEA475BDFB9EA851"/>
        <w:category>
          <w:name w:val="General"/>
          <w:gallery w:val="placeholder"/>
        </w:category>
        <w:types>
          <w:type w:val="bbPlcHdr"/>
        </w:types>
        <w:behaviors>
          <w:behavior w:val="content"/>
        </w:behaviors>
        <w:guid w:val="{EE5D3709-F9C1-4CC6-B3B0-1595F7AE3513}"/>
      </w:docPartPr>
      <w:docPartBody>
        <w:p w:rsidR="00FA6179" w:rsidP="00FA6179">
          <w:pPr>
            <w:pStyle w:val="BB484FC015BB455FAEA475BDFB9EA851"/>
          </w:pPr>
          <w:r w:rsidRPr="007B53D7">
            <w:rPr>
              <w:rStyle w:val="PlaceholderText"/>
            </w:rPr>
            <w:t>Click or tap here to enter text.</w:t>
          </w:r>
        </w:p>
      </w:docPartBody>
    </w:docPart>
    <w:docPart>
      <w:docPartPr>
        <w:name w:val="AF1506C132844B46925950D8A80CCA53"/>
        <w:category>
          <w:name w:val="General"/>
          <w:gallery w:val="placeholder"/>
        </w:category>
        <w:types>
          <w:type w:val="bbPlcHdr"/>
        </w:types>
        <w:behaviors>
          <w:behavior w:val="content"/>
        </w:behaviors>
        <w:guid w:val="{EA2D21ED-A6C9-4D0B-A9F8-8A92307B5F18}"/>
      </w:docPartPr>
      <w:docPartBody>
        <w:p w:rsidR="00FA6179" w:rsidP="00FA6179">
          <w:pPr>
            <w:pStyle w:val="AF1506C132844B46925950D8A80CCA53"/>
          </w:pPr>
          <w:r w:rsidRPr="007B53D7">
            <w:rPr>
              <w:rStyle w:val="PlaceholderText"/>
            </w:rPr>
            <w:t>Click or tap here to enter text.</w:t>
          </w:r>
        </w:p>
      </w:docPartBody>
    </w:docPart>
    <w:docPart>
      <w:docPartPr>
        <w:name w:val="036513009BF64F78A1951DABA0410FFF"/>
        <w:category>
          <w:name w:val="General"/>
          <w:gallery w:val="placeholder"/>
        </w:category>
        <w:types>
          <w:type w:val="bbPlcHdr"/>
        </w:types>
        <w:behaviors>
          <w:behavior w:val="content"/>
        </w:behaviors>
        <w:guid w:val="{389EE2D3-2A6A-415A-B67B-60D850B382CD}"/>
      </w:docPartPr>
      <w:docPartBody>
        <w:p w:rsidR="00FA6179" w:rsidP="00FA6179">
          <w:pPr>
            <w:pStyle w:val="036513009BF64F78A1951DABA0410FFF"/>
          </w:pPr>
          <w:r w:rsidRPr="007B53D7">
            <w:rPr>
              <w:rStyle w:val="PlaceholderText"/>
            </w:rPr>
            <w:t>Click or tap here to enter text.</w:t>
          </w:r>
        </w:p>
      </w:docPartBody>
    </w:docPart>
    <w:docPart>
      <w:docPartPr>
        <w:name w:val="9B14581A29524D1193ECC5035CC42528"/>
        <w:category>
          <w:name w:val="General"/>
          <w:gallery w:val="placeholder"/>
        </w:category>
        <w:types>
          <w:type w:val="bbPlcHdr"/>
        </w:types>
        <w:behaviors>
          <w:behavior w:val="content"/>
        </w:behaviors>
        <w:guid w:val="{4B926789-82CA-4753-9434-D6EA1A0F9914}"/>
      </w:docPartPr>
      <w:docPartBody>
        <w:p w:rsidR="00FA6179" w:rsidP="00FA6179">
          <w:pPr>
            <w:pStyle w:val="9B14581A29524D1193ECC5035CC42528"/>
          </w:pPr>
          <w:r w:rsidRPr="007B53D7">
            <w:rPr>
              <w:rStyle w:val="PlaceholderText"/>
            </w:rPr>
            <w:t>Click or tap here to enter text.</w:t>
          </w:r>
        </w:p>
      </w:docPartBody>
    </w:docPart>
    <w:docPart>
      <w:docPartPr>
        <w:name w:val="66145B78793E49A489AD351D4808753B"/>
        <w:category>
          <w:name w:val="General"/>
          <w:gallery w:val="placeholder"/>
        </w:category>
        <w:types>
          <w:type w:val="bbPlcHdr"/>
        </w:types>
        <w:behaviors>
          <w:behavior w:val="content"/>
        </w:behaviors>
        <w:guid w:val="{0F8976D6-4C42-4E7A-B5AC-0CF9CBCBF4F4}"/>
      </w:docPartPr>
      <w:docPartBody>
        <w:p w:rsidR="00FA6179" w:rsidP="00FA6179">
          <w:pPr>
            <w:pStyle w:val="66145B78793E49A489AD351D4808753B"/>
          </w:pPr>
          <w:r w:rsidRPr="007B53D7">
            <w:rPr>
              <w:rStyle w:val="PlaceholderText"/>
            </w:rPr>
            <w:t>Click or tap here to enter text.</w:t>
          </w:r>
        </w:p>
      </w:docPartBody>
    </w:docPart>
    <w:docPart>
      <w:docPartPr>
        <w:name w:val="CD1E8EE683914E3E95F3198CBB382E22"/>
        <w:category>
          <w:name w:val="General"/>
          <w:gallery w:val="placeholder"/>
        </w:category>
        <w:types>
          <w:type w:val="bbPlcHdr"/>
        </w:types>
        <w:behaviors>
          <w:behavior w:val="content"/>
        </w:behaviors>
        <w:guid w:val="{D5F9841B-27BF-410F-A2A1-8208AFEA65F2}"/>
      </w:docPartPr>
      <w:docPartBody>
        <w:p w:rsidR="00FA6179" w:rsidP="00FA6179">
          <w:pPr>
            <w:pStyle w:val="CD1E8EE683914E3E95F3198CBB382E22"/>
          </w:pPr>
          <w:r w:rsidRPr="007B53D7">
            <w:rPr>
              <w:rStyle w:val="PlaceholderText"/>
            </w:rPr>
            <w:t>Click or tap here to enter text.</w:t>
          </w:r>
        </w:p>
      </w:docPartBody>
    </w:docPart>
    <w:docPart>
      <w:docPartPr>
        <w:name w:val="001EA0CF4F36474792243A5008E9B290"/>
        <w:category>
          <w:name w:val="General"/>
          <w:gallery w:val="placeholder"/>
        </w:category>
        <w:types>
          <w:type w:val="bbPlcHdr"/>
        </w:types>
        <w:behaviors>
          <w:behavior w:val="content"/>
        </w:behaviors>
        <w:guid w:val="{419D2822-F86D-44B2-B494-2C8B1DAC048C}"/>
      </w:docPartPr>
      <w:docPartBody>
        <w:p w:rsidR="00FA6179" w:rsidP="00FA6179">
          <w:pPr>
            <w:pStyle w:val="001EA0CF4F36474792243A5008E9B290"/>
          </w:pPr>
          <w:r w:rsidRPr="007B53D7">
            <w:rPr>
              <w:rStyle w:val="PlaceholderText"/>
            </w:rPr>
            <w:t>Click or tap here to enter text.</w:t>
          </w:r>
        </w:p>
      </w:docPartBody>
    </w:docPart>
    <w:docPart>
      <w:docPartPr>
        <w:name w:val="A56360043A684EFD8DD6B1D217F5E636"/>
        <w:category>
          <w:name w:val="General"/>
          <w:gallery w:val="placeholder"/>
        </w:category>
        <w:types>
          <w:type w:val="bbPlcHdr"/>
        </w:types>
        <w:behaviors>
          <w:behavior w:val="content"/>
        </w:behaviors>
        <w:guid w:val="{317F4366-C275-46CC-8630-CEB68F78A43A}"/>
      </w:docPartPr>
      <w:docPartBody>
        <w:p w:rsidR="00FA6179" w:rsidP="00FA6179">
          <w:pPr>
            <w:pStyle w:val="A56360043A684EFD8DD6B1D217F5E636"/>
          </w:pPr>
          <w:r w:rsidRPr="007B53D7">
            <w:rPr>
              <w:rStyle w:val="PlaceholderText"/>
            </w:rPr>
            <w:t>Click or tap here to enter text.</w:t>
          </w:r>
        </w:p>
      </w:docPartBody>
    </w:docPart>
    <w:docPart>
      <w:docPartPr>
        <w:name w:val="2ECBC253CB4446EEAF2CDDC183DCBA68"/>
        <w:category>
          <w:name w:val="General"/>
          <w:gallery w:val="placeholder"/>
        </w:category>
        <w:types>
          <w:type w:val="bbPlcHdr"/>
        </w:types>
        <w:behaviors>
          <w:behavior w:val="content"/>
        </w:behaviors>
        <w:guid w:val="{6088A229-421A-4811-951A-56FD5172BAFA}"/>
      </w:docPartPr>
      <w:docPartBody>
        <w:p w:rsidR="00FA6179" w:rsidP="00FA6179">
          <w:pPr>
            <w:pStyle w:val="2ECBC253CB4446EEAF2CDDC183DCBA68"/>
          </w:pPr>
          <w:r w:rsidRPr="007B53D7">
            <w:rPr>
              <w:rStyle w:val="PlaceholderText"/>
            </w:rPr>
            <w:t>Click or tap here to enter text.</w:t>
          </w:r>
        </w:p>
      </w:docPartBody>
    </w:docPart>
    <w:docPart>
      <w:docPartPr>
        <w:name w:val="C9F839F65A3F4EE9862B8E312AE6A5B0"/>
        <w:category>
          <w:name w:val="General"/>
          <w:gallery w:val="placeholder"/>
        </w:category>
        <w:types>
          <w:type w:val="bbPlcHdr"/>
        </w:types>
        <w:behaviors>
          <w:behavior w:val="content"/>
        </w:behaviors>
        <w:guid w:val="{E8EEE3FD-0233-4C61-97F0-2C7ED6430024}"/>
      </w:docPartPr>
      <w:docPartBody>
        <w:p w:rsidR="00FA6179" w:rsidP="00FA6179">
          <w:pPr>
            <w:pStyle w:val="C9F839F65A3F4EE9862B8E312AE6A5B0"/>
          </w:pPr>
          <w:r w:rsidRPr="007B53D7">
            <w:rPr>
              <w:rStyle w:val="PlaceholderText"/>
            </w:rPr>
            <w:t>Click or tap here to enter text.</w:t>
          </w:r>
        </w:p>
      </w:docPartBody>
    </w:docPart>
    <w:docPart>
      <w:docPartPr>
        <w:name w:val="4529AD0E77B24A8AA020ED19BC1FC341"/>
        <w:category>
          <w:name w:val="General"/>
          <w:gallery w:val="placeholder"/>
        </w:category>
        <w:types>
          <w:type w:val="bbPlcHdr"/>
        </w:types>
        <w:behaviors>
          <w:behavior w:val="content"/>
        </w:behaviors>
        <w:guid w:val="{6B80444E-4842-44CC-B5EA-EC973E038D70}"/>
      </w:docPartPr>
      <w:docPartBody>
        <w:p w:rsidR="00FA6179" w:rsidP="00FA6179">
          <w:pPr>
            <w:pStyle w:val="4529AD0E77B24A8AA020ED19BC1FC341"/>
          </w:pPr>
          <w:r w:rsidRPr="007B53D7">
            <w:rPr>
              <w:rStyle w:val="PlaceholderText"/>
            </w:rPr>
            <w:t>Click or tap here to enter text.</w:t>
          </w:r>
        </w:p>
      </w:docPartBody>
    </w:docPart>
    <w:docPart>
      <w:docPartPr>
        <w:name w:val="994BF62D4400495D97D072CF6252E3BC"/>
        <w:category>
          <w:name w:val="General"/>
          <w:gallery w:val="placeholder"/>
        </w:category>
        <w:types>
          <w:type w:val="bbPlcHdr"/>
        </w:types>
        <w:behaviors>
          <w:behavior w:val="content"/>
        </w:behaviors>
        <w:guid w:val="{5EFEC663-3E2F-4307-ACA4-CA7A66A09919}"/>
      </w:docPartPr>
      <w:docPartBody>
        <w:p w:rsidR="00FA6179" w:rsidP="00FA6179">
          <w:pPr>
            <w:pStyle w:val="994BF62D4400495D97D072CF6252E3BC"/>
          </w:pPr>
          <w:r w:rsidRPr="007B53D7">
            <w:rPr>
              <w:rStyle w:val="PlaceholderText"/>
            </w:rPr>
            <w:t>Click or tap here to enter text.</w:t>
          </w:r>
        </w:p>
      </w:docPartBody>
    </w:docPart>
    <w:docPart>
      <w:docPartPr>
        <w:name w:val="84AD30085E314DFEBA3CE6554B52B822"/>
        <w:category>
          <w:name w:val="General"/>
          <w:gallery w:val="placeholder"/>
        </w:category>
        <w:types>
          <w:type w:val="bbPlcHdr"/>
        </w:types>
        <w:behaviors>
          <w:behavior w:val="content"/>
        </w:behaviors>
        <w:guid w:val="{72FC36F7-4B0F-4D7E-9CE7-D31FF53C2EB6}"/>
      </w:docPartPr>
      <w:docPartBody>
        <w:p w:rsidR="00FA6179" w:rsidP="00FA6179">
          <w:pPr>
            <w:pStyle w:val="84AD30085E314DFEBA3CE6554B52B822"/>
          </w:pPr>
          <w:r w:rsidRPr="007B53D7">
            <w:rPr>
              <w:rStyle w:val="PlaceholderText"/>
            </w:rPr>
            <w:t>Click or tap here to enter text.</w:t>
          </w:r>
        </w:p>
      </w:docPartBody>
    </w:docPart>
    <w:docPart>
      <w:docPartPr>
        <w:name w:val="ADAF0DD7D4074A8CAA5CE21480782E3F"/>
        <w:category>
          <w:name w:val="General"/>
          <w:gallery w:val="placeholder"/>
        </w:category>
        <w:types>
          <w:type w:val="bbPlcHdr"/>
        </w:types>
        <w:behaviors>
          <w:behavior w:val="content"/>
        </w:behaviors>
        <w:guid w:val="{A1CD9A9C-58FE-499E-B816-F60F938C1C93}"/>
      </w:docPartPr>
      <w:docPartBody>
        <w:p w:rsidR="00FA6179" w:rsidP="00FA6179">
          <w:pPr>
            <w:pStyle w:val="ADAF0DD7D4074A8CAA5CE21480782E3F"/>
          </w:pPr>
          <w:r w:rsidRPr="007B53D7">
            <w:rPr>
              <w:rStyle w:val="PlaceholderText"/>
            </w:rPr>
            <w:t>Click or tap here to enter text.</w:t>
          </w:r>
        </w:p>
      </w:docPartBody>
    </w:docPart>
    <w:docPart>
      <w:docPartPr>
        <w:name w:val="B4DA917AF96944DD820074A5042332DD"/>
        <w:category>
          <w:name w:val="General"/>
          <w:gallery w:val="placeholder"/>
        </w:category>
        <w:types>
          <w:type w:val="bbPlcHdr"/>
        </w:types>
        <w:behaviors>
          <w:behavior w:val="content"/>
        </w:behaviors>
        <w:guid w:val="{DC8C5ADD-BEA3-4DAA-987F-5B9EF88F9CE1}"/>
      </w:docPartPr>
      <w:docPartBody>
        <w:p w:rsidR="00FA6179" w:rsidP="00FA6179">
          <w:pPr>
            <w:pStyle w:val="B4DA917AF96944DD820074A5042332DD"/>
          </w:pPr>
          <w:r w:rsidRPr="007B53D7">
            <w:rPr>
              <w:rStyle w:val="PlaceholderText"/>
            </w:rPr>
            <w:t>Click or tap here to enter text.</w:t>
          </w:r>
        </w:p>
      </w:docPartBody>
    </w:docPart>
    <w:docPart>
      <w:docPartPr>
        <w:name w:val="7B8F7D03700A4D80A5A9A31C1E7CA9DE"/>
        <w:category>
          <w:name w:val="General"/>
          <w:gallery w:val="placeholder"/>
        </w:category>
        <w:types>
          <w:type w:val="bbPlcHdr"/>
        </w:types>
        <w:behaviors>
          <w:behavior w:val="content"/>
        </w:behaviors>
        <w:guid w:val="{E4942973-47AD-478E-B2A2-A2ACB6D6A50B}"/>
      </w:docPartPr>
      <w:docPartBody>
        <w:p w:rsidR="00FA6179" w:rsidP="00FA6179">
          <w:pPr>
            <w:pStyle w:val="7B8F7D03700A4D80A5A9A31C1E7CA9DE"/>
          </w:pPr>
          <w:r w:rsidRPr="007B53D7">
            <w:rPr>
              <w:rStyle w:val="PlaceholderText"/>
            </w:rPr>
            <w:t>Click or tap here to enter text.</w:t>
          </w:r>
        </w:p>
      </w:docPartBody>
    </w:docPart>
    <w:docPart>
      <w:docPartPr>
        <w:name w:val="7E5BB11D3F1C4EA4B1224AA6DD0A9091"/>
        <w:category>
          <w:name w:val="General"/>
          <w:gallery w:val="placeholder"/>
        </w:category>
        <w:types>
          <w:type w:val="bbPlcHdr"/>
        </w:types>
        <w:behaviors>
          <w:behavior w:val="content"/>
        </w:behaviors>
        <w:guid w:val="{1267AB4A-1CDA-4F6C-A78E-36DD1DD2B454}"/>
      </w:docPartPr>
      <w:docPartBody>
        <w:p w:rsidR="00FA6179" w:rsidP="00FA6179">
          <w:pPr>
            <w:pStyle w:val="7E5BB11D3F1C4EA4B1224AA6DD0A9091"/>
          </w:pPr>
          <w:r w:rsidRPr="007B53D7">
            <w:rPr>
              <w:rStyle w:val="PlaceholderText"/>
            </w:rPr>
            <w:t>Click or tap here to enter text.</w:t>
          </w:r>
        </w:p>
      </w:docPartBody>
    </w:docPart>
    <w:docPart>
      <w:docPartPr>
        <w:name w:val="972B1C7615CD4B8CAB63E8B3A41F04C7"/>
        <w:category>
          <w:name w:val="General"/>
          <w:gallery w:val="placeholder"/>
        </w:category>
        <w:types>
          <w:type w:val="bbPlcHdr"/>
        </w:types>
        <w:behaviors>
          <w:behavior w:val="content"/>
        </w:behaviors>
        <w:guid w:val="{3BFA7289-E578-4168-B09E-0D9DC8F77AEE}"/>
      </w:docPartPr>
      <w:docPartBody>
        <w:p w:rsidR="00FA6179" w:rsidP="00FA6179">
          <w:pPr>
            <w:pStyle w:val="972B1C7615CD4B8CAB63E8B3A41F04C7"/>
          </w:pPr>
          <w:r w:rsidRPr="007B53D7">
            <w:rPr>
              <w:rStyle w:val="PlaceholderText"/>
            </w:rPr>
            <w:t>Click or tap here to enter text.</w:t>
          </w:r>
        </w:p>
      </w:docPartBody>
    </w:docPart>
    <w:docPart>
      <w:docPartPr>
        <w:name w:val="C54D328F43FC4C8E8076B68108FA4F4F"/>
        <w:category>
          <w:name w:val="General"/>
          <w:gallery w:val="placeholder"/>
        </w:category>
        <w:types>
          <w:type w:val="bbPlcHdr"/>
        </w:types>
        <w:behaviors>
          <w:behavior w:val="content"/>
        </w:behaviors>
        <w:guid w:val="{7D241546-9B6C-4546-9C2D-11019B7A368A}"/>
      </w:docPartPr>
      <w:docPartBody>
        <w:p w:rsidR="00FA6179" w:rsidP="00FA6179">
          <w:pPr>
            <w:pStyle w:val="C54D328F43FC4C8E8076B68108FA4F4F"/>
          </w:pPr>
          <w:r w:rsidRPr="007B53D7">
            <w:rPr>
              <w:rStyle w:val="PlaceholderText"/>
            </w:rPr>
            <w:t>Click or tap here to enter text.</w:t>
          </w:r>
        </w:p>
      </w:docPartBody>
    </w:docPart>
    <w:docPart>
      <w:docPartPr>
        <w:name w:val="3E83253E02F44BDF8C4DBA96DBD6CDFC"/>
        <w:category>
          <w:name w:val="General"/>
          <w:gallery w:val="placeholder"/>
        </w:category>
        <w:types>
          <w:type w:val="bbPlcHdr"/>
        </w:types>
        <w:behaviors>
          <w:behavior w:val="content"/>
        </w:behaviors>
        <w:guid w:val="{7DBDB0A1-7173-4520-98D8-CD8DE6196247}"/>
      </w:docPartPr>
      <w:docPartBody>
        <w:p w:rsidR="00FA6179" w:rsidP="00FA6179">
          <w:pPr>
            <w:pStyle w:val="3E83253E02F44BDF8C4DBA96DBD6CDFC"/>
          </w:pPr>
          <w:r w:rsidRPr="007B53D7">
            <w:rPr>
              <w:rStyle w:val="PlaceholderText"/>
            </w:rPr>
            <w:t>Click or tap here to enter text.</w:t>
          </w:r>
        </w:p>
      </w:docPartBody>
    </w:docPart>
    <w:docPart>
      <w:docPartPr>
        <w:name w:val="CFC034D28A3F4B1A88375CD81B59E136"/>
        <w:category>
          <w:name w:val="General"/>
          <w:gallery w:val="placeholder"/>
        </w:category>
        <w:types>
          <w:type w:val="bbPlcHdr"/>
        </w:types>
        <w:behaviors>
          <w:behavior w:val="content"/>
        </w:behaviors>
        <w:guid w:val="{C9D69685-BA17-43E1-ACA5-6FD40BEFB1AA}"/>
      </w:docPartPr>
      <w:docPartBody>
        <w:p w:rsidR="00FA6179" w:rsidP="00FA6179">
          <w:pPr>
            <w:pStyle w:val="CFC034D28A3F4B1A88375CD81B59E136"/>
          </w:pPr>
          <w:r w:rsidRPr="007B53D7">
            <w:rPr>
              <w:rStyle w:val="PlaceholderText"/>
            </w:rPr>
            <w:t>Click or tap here to enter text.</w:t>
          </w:r>
        </w:p>
      </w:docPartBody>
    </w:docPart>
    <w:docPart>
      <w:docPartPr>
        <w:name w:val="4F12E86CF808419298E371D2A3586199"/>
        <w:category>
          <w:name w:val="General"/>
          <w:gallery w:val="placeholder"/>
        </w:category>
        <w:types>
          <w:type w:val="bbPlcHdr"/>
        </w:types>
        <w:behaviors>
          <w:behavior w:val="content"/>
        </w:behaviors>
        <w:guid w:val="{086CE0A4-8F6C-42F5-9CDF-0E18EFB9CEF6}"/>
      </w:docPartPr>
      <w:docPartBody>
        <w:p w:rsidR="00FA6179" w:rsidP="00FA6179">
          <w:pPr>
            <w:pStyle w:val="4F12E86CF808419298E371D2A3586199"/>
          </w:pPr>
          <w:r w:rsidRPr="007B53D7">
            <w:rPr>
              <w:rStyle w:val="PlaceholderText"/>
            </w:rPr>
            <w:t>Click or tap here to enter text.</w:t>
          </w:r>
        </w:p>
      </w:docPartBody>
    </w:docPart>
    <w:docPart>
      <w:docPartPr>
        <w:name w:val="041DE1CB3A354FEF9966625F597F562C"/>
        <w:category>
          <w:name w:val="General"/>
          <w:gallery w:val="placeholder"/>
        </w:category>
        <w:types>
          <w:type w:val="bbPlcHdr"/>
        </w:types>
        <w:behaviors>
          <w:behavior w:val="content"/>
        </w:behaviors>
        <w:guid w:val="{1630034C-C457-4CED-9E13-EE98BB5FB968}"/>
      </w:docPartPr>
      <w:docPartBody>
        <w:p w:rsidR="00FA6179" w:rsidP="00FA6179">
          <w:pPr>
            <w:pStyle w:val="041DE1CB3A354FEF9966625F597F562C"/>
          </w:pPr>
          <w:r w:rsidRPr="00247635">
            <w:rPr>
              <w:rStyle w:val="PlaceholderText"/>
            </w:rPr>
            <w:t>Click or tap here to enter text.</w:t>
          </w:r>
        </w:p>
      </w:docPartBody>
    </w:docPart>
    <w:docPart>
      <w:docPartPr>
        <w:name w:val="6F2146FBFFA14CD6A26BD4AE1CFCFB1C"/>
        <w:category>
          <w:name w:val="General"/>
          <w:gallery w:val="placeholder"/>
        </w:category>
        <w:types>
          <w:type w:val="bbPlcHdr"/>
        </w:types>
        <w:behaviors>
          <w:behavior w:val="content"/>
        </w:behaviors>
        <w:guid w:val="{6FD10851-BDD5-4637-8016-09DBD2737FFE}"/>
      </w:docPartPr>
      <w:docPartBody>
        <w:p w:rsidR="00FA6179" w:rsidP="00FA6179">
          <w:pPr>
            <w:pStyle w:val="6F2146FBFFA14CD6A26BD4AE1CFCFB1C"/>
          </w:pPr>
          <w:r>
            <w:rPr>
              <w:rStyle w:val="PlaceholderText"/>
            </w:rPr>
            <w:t>Click or tap here to enter text.</w:t>
          </w:r>
        </w:p>
      </w:docPartBody>
    </w:docPart>
    <w:docPart>
      <w:docPartPr>
        <w:name w:val="20213DA8083C444CB65D313702FEAA60"/>
        <w:category>
          <w:name w:val="General"/>
          <w:gallery w:val="placeholder"/>
        </w:category>
        <w:types>
          <w:type w:val="bbPlcHdr"/>
        </w:types>
        <w:behaviors>
          <w:behavior w:val="content"/>
        </w:behaviors>
        <w:guid w:val="{8510EF1F-93E3-4314-B4F3-D4F653949BA3}"/>
      </w:docPartPr>
      <w:docPartBody>
        <w:p w:rsidR="00FA6179" w:rsidP="00FA6179">
          <w:pPr>
            <w:pStyle w:val="20213DA8083C444CB65D313702FEAA60"/>
          </w:pPr>
          <w:r w:rsidRPr="00247635">
            <w:rPr>
              <w:rStyle w:val="PlaceholderText"/>
            </w:rPr>
            <w:t>Click or tap here to enter text.</w:t>
          </w:r>
        </w:p>
      </w:docPartBody>
    </w:docPart>
    <w:docPart>
      <w:docPartPr>
        <w:name w:val="2681F3E75EF848E482E79B03E478E4AD"/>
        <w:category>
          <w:name w:val="General"/>
          <w:gallery w:val="placeholder"/>
        </w:category>
        <w:types>
          <w:type w:val="bbPlcHdr"/>
        </w:types>
        <w:behaviors>
          <w:behavior w:val="content"/>
        </w:behaviors>
        <w:guid w:val="{D5E3EC26-042A-45D6-B991-54C7C3F397B1}"/>
      </w:docPartPr>
      <w:docPartBody>
        <w:p w:rsidR="00FA6179" w:rsidP="00FA6179">
          <w:pPr>
            <w:pStyle w:val="2681F3E75EF848E482E79B03E478E4AD"/>
          </w:pPr>
          <w:r>
            <w:rPr>
              <w:rStyle w:val="PlaceholderText"/>
            </w:rPr>
            <w:t>Click or tap here to enter text.</w:t>
          </w:r>
        </w:p>
      </w:docPartBody>
    </w:docPart>
    <w:docPart>
      <w:docPartPr>
        <w:name w:val="07482B18A16B4A639945353A184C60AD"/>
        <w:category>
          <w:name w:val="General"/>
          <w:gallery w:val="placeholder"/>
        </w:category>
        <w:types>
          <w:type w:val="bbPlcHdr"/>
        </w:types>
        <w:behaviors>
          <w:behavior w:val="content"/>
        </w:behaviors>
        <w:guid w:val="{10D6DA23-08AB-4894-A642-B71CDF66C41A}"/>
      </w:docPartPr>
      <w:docPartBody>
        <w:p w:rsidR="00FA6179" w:rsidP="00FA6179">
          <w:pPr>
            <w:pStyle w:val="07482B18A16B4A639945353A184C60AD"/>
          </w:pPr>
          <w:r w:rsidRPr="007B53D7">
            <w:rPr>
              <w:rStyle w:val="PlaceholderText"/>
            </w:rPr>
            <w:t>Click or tap here to enter text.</w:t>
          </w:r>
        </w:p>
      </w:docPartBody>
    </w:docPart>
    <w:docPart>
      <w:docPartPr>
        <w:name w:val="12686D58206D4424AFFBE3F11BDEF188"/>
        <w:category>
          <w:name w:val="General"/>
          <w:gallery w:val="placeholder"/>
        </w:category>
        <w:types>
          <w:type w:val="bbPlcHdr"/>
        </w:types>
        <w:behaviors>
          <w:behavior w:val="content"/>
        </w:behaviors>
        <w:guid w:val="{09F8492D-C29C-4C3B-A32C-C94871C77EA3}"/>
      </w:docPartPr>
      <w:docPartBody>
        <w:p w:rsidR="00FA6179" w:rsidP="00FA6179">
          <w:pPr>
            <w:pStyle w:val="12686D58206D4424AFFBE3F11BDEF188"/>
          </w:pPr>
          <w:r w:rsidRPr="007B53D7">
            <w:rPr>
              <w:rStyle w:val="PlaceholderText"/>
            </w:rPr>
            <w:t>Click or tap here to enter text.</w:t>
          </w:r>
        </w:p>
      </w:docPartBody>
    </w:docPart>
    <w:docPart>
      <w:docPartPr>
        <w:name w:val="16EF5A117F5444CF9ED0158E2D60DCEB"/>
        <w:category>
          <w:name w:val="General"/>
          <w:gallery w:val="placeholder"/>
        </w:category>
        <w:types>
          <w:type w:val="bbPlcHdr"/>
        </w:types>
        <w:behaviors>
          <w:behavior w:val="content"/>
        </w:behaviors>
        <w:guid w:val="{92D0286E-A5B1-4B38-A5D4-601E909820D6}"/>
      </w:docPartPr>
      <w:docPartBody>
        <w:p w:rsidR="00FA6179" w:rsidP="00FA6179">
          <w:pPr>
            <w:pStyle w:val="16EF5A117F5444CF9ED0158E2D60DCEB"/>
          </w:pPr>
          <w:r w:rsidRPr="007B53D7">
            <w:rPr>
              <w:rStyle w:val="PlaceholderText"/>
            </w:rPr>
            <w:t>Click or tap here to enter text.</w:t>
          </w:r>
        </w:p>
      </w:docPartBody>
    </w:docPart>
    <w:docPart>
      <w:docPartPr>
        <w:name w:val="EFE2E2A005624C05A6D16CFDEB0017D2"/>
        <w:category>
          <w:name w:val="General"/>
          <w:gallery w:val="placeholder"/>
        </w:category>
        <w:types>
          <w:type w:val="bbPlcHdr"/>
        </w:types>
        <w:behaviors>
          <w:behavior w:val="content"/>
        </w:behaviors>
        <w:guid w:val="{7EA1F2B8-F8F6-4AC6-A402-53FFCF2CAED1}"/>
      </w:docPartPr>
      <w:docPartBody>
        <w:p w:rsidR="00FA6179" w:rsidP="00FA6179">
          <w:pPr>
            <w:pStyle w:val="EFE2E2A005624C05A6D16CFDEB0017D2"/>
          </w:pPr>
          <w:r w:rsidRPr="007B53D7">
            <w:rPr>
              <w:rStyle w:val="PlaceholderText"/>
            </w:rPr>
            <w:t>Click or tap here to enter text.</w:t>
          </w:r>
        </w:p>
      </w:docPartBody>
    </w:docPart>
    <w:docPart>
      <w:docPartPr>
        <w:name w:val="724500AADCF1441683BADE467A708A45"/>
        <w:category>
          <w:name w:val="General"/>
          <w:gallery w:val="placeholder"/>
        </w:category>
        <w:types>
          <w:type w:val="bbPlcHdr"/>
        </w:types>
        <w:behaviors>
          <w:behavior w:val="content"/>
        </w:behaviors>
        <w:guid w:val="{F8EB1993-6426-4327-A670-657D6FFF6117}"/>
      </w:docPartPr>
      <w:docPartBody>
        <w:p w:rsidR="00FA6179" w:rsidP="00FA6179">
          <w:pPr>
            <w:pStyle w:val="724500AADCF1441683BADE467A708A45"/>
          </w:pPr>
          <w:r w:rsidRPr="007B53D7">
            <w:rPr>
              <w:rStyle w:val="PlaceholderText"/>
            </w:rPr>
            <w:t>Click or tap here to enter text.</w:t>
          </w:r>
        </w:p>
      </w:docPartBody>
    </w:docPart>
    <w:docPart>
      <w:docPartPr>
        <w:name w:val="917371761367427AA96FF5B985AD5FF0"/>
        <w:category>
          <w:name w:val="General"/>
          <w:gallery w:val="placeholder"/>
        </w:category>
        <w:types>
          <w:type w:val="bbPlcHdr"/>
        </w:types>
        <w:behaviors>
          <w:behavior w:val="content"/>
        </w:behaviors>
        <w:guid w:val="{86A86855-DB6A-48FE-850E-A2187B753F48}"/>
      </w:docPartPr>
      <w:docPartBody>
        <w:p w:rsidR="00FA6179" w:rsidP="00FA6179">
          <w:pPr>
            <w:pStyle w:val="917371761367427AA96FF5B985AD5FF0"/>
          </w:pPr>
          <w:r w:rsidRPr="007B53D7">
            <w:rPr>
              <w:rStyle w:val="PlaceholderText"/>
            </w:rPr>
            <w:t>Click or tap here to enter text.</w:t>
          </w:r>
        </w:p>
      </w:docPartBody>
    </w:docPart>
    <w:docPart>
      <w:docPartPr>
        <w:name w:val="6B50B7686DD44F10959F1B6C45B7B1EC"/>
        <w:category>
          <w:name w:val="General"/>
          <w:gallery w:val="placeholder"/>
        </w:category>
        <w:types>
          <w:type w:val="bbPlcHdr"/>
        </w:types>
        <w:behaviors>
          <w:behavior w:val="content"/>
        </w:behaviors>
        <w:guid w:val="{42273A7E-557D-4ED4-92C8-D767172F622B}"/>
      </w:docPartPr>
      <w:docPartBody>
        <w:p w:rsidR="00FA6179" w:rsidP="00FA6179">
          <w:pPr>
            <w:pStyle w:val="6B50B7686DD44F10959F1B6C45B7B1EC"/>
          </w:pPr>
          <w:r w:rsidRPr="007B53D7">
            <w:rPr>
              <w:rStyle w:val="PlaceholderText"/>
            </w:rPr>
            <w:t>Click or tap here to enter text.</w:t>
          </w:r>
        </w:p>
      </w:docPartBody>
    </w:docPart>
    <w:docPart>
      <w:docPartPr>
        <w:name w:val="32EDEFA5D4DF4125ACAA38412D8D42FA"/>
        <w:category>
          <w:name w:val="General"/>
          <w:gallery w:val="placeholder"/>
        </w:category>
        <w:types>
          <w:type w:val="bbPlcHdr"/>
        </w:types>
        <w:behaviors>
          <w:behavior w:val="content"/>
        </w:behaviors>
        <w:guid w:val="{9EF47838-9317-4574-BDD8-D50D60C31C8F}"/>
      </w:docPartPr>
      <w:docPartBody>
        <w:p w:rsidR="00FA6179" w:rsidP="00FA6179">
          <w:pPr>
            <w:pStyle w:val="32EDEFA5D4DF4125ACAA38412D8D42FA"/>
          </w:pPr>
          <w:r w:rsidRPr="00247635">
            <w:rPr>
              <w:rStyle w:val="PlaceholderText"/>
            </w:rPr>
            <w:t>Click or tap here to enter text.</w:t>
          </w:r>
        </w:p>
      </w:docPartBody>
    </w:docPart>
    <w:docPart>
      <w:docPartPr>
        <w:name w:val="865E430C6F56471A9D06088B41195A03"/>
        <w:category>
          <w:name w:val="General"/>
          <w:gallery w:val="placeholder"/>
        </w:category>
        <w:types>
          <w:type w:val="bbPlcHdr"/>
        </w:types>
        <w:behaviors>
          <w:behavior w:val="content"/>
        </w:behaviors>
        <w:guid w:val="{E7707CA0-1845-4D1A-A80A-77CB0D5AA3B9}"/>
      </w:docPartPr>
      <w:docPartBody>
        <w:p w:rsidR="00FA6179" w:rsidP="00FA6179">
          <w:pPr>
            <w:pStyle w:val="865E430C6F56471A9D06088B41195A03"/>
          </w:pPr>
          <w:r>
            <w:rPr>
              <w:rStyle w:val="PlaceholderText"/>
            </w:rPr>
            <w:t>Click or tap here to enter text.</w:t>
          </w:r>
        </w:p>
      </w:docPartBody>
    </w:docPart>
    <w:docPart>
      <w:docPartPr>
        <w:name w:val="2CBB3DD350ED46D18F685BD3A507E206"/>
        <w:category>
          <w:name w:val="General"/>
          <w:gallery w:val="placeholder"/>
        </w:category>
        <w:types>
          <w:type w:val="bbPlcHdr"/>
        </w:types>
        <w:behaviors>
          <w:behavior w:val="content"/>
        </w:behaviors>
        <w:guid w:val="{9FAAEA71-A8C8-4335-8FF9-0D912338BC92}"/>
      </w:docPartPr>
      <w:docPartBody>
        <w:p w:rsidR="00FA6179" w:rsidP="00FA6179">
          <w:pPr>
            <w:pStyle w:val="2CBB3DD350ED46D18F685BD3A507E206"/>
          </w:pPr>
          <w:r w:rsidRPr="007B53D7">
            <w:rPr>
              <w:rStyle w:val="PlaceholderText"/>
            </w:rPr>
            <w:t>Click or tap here to enter text.</w:t>
          </w:r>
        </w:p>
      </w:docPartBody>
    </w:docPart>
    <w:docPart>
      <w:docPartPr>
        <w:name w:val="AC713C3E05B649AE8E4D1101831C85FF"/>
        <w:category>
          <w:name w:val="General"/>
          <w:gallery w:val="placeholder"/>
        </w:category>
        <w:types>
          <w:type w:val="bbPlcHdr"/>
        </w:types>
        <w:behaviors>
          <w:behavior w:val="content"/>
        </w:behaviors>
        <w:guid w:val="{06717397-8D6E-4E9D-8B69-FA0BE756078A}"/>
      </w:docPartPr>
      <w:docPartBody>
        <w:p w:rsidR="00FA6179" w:rsidP="00FA6179">
          <w:pPr>
            <w:pStyle w:val="AC713C3E05B649AE8E4D1101831C85FF"/>
          </w:pPr>
          <w:r w:rsidRPr="007B53D7">
            <w:rPr>
              <w:rStyle w:val="PlaceholderText"/>
            </w:rPr>
            <w:t>Click or tap here to enter text.</w:t>
          </w:r>
        </w:p>
      </w:docPartBody>
    </w:docPart>
    <w:docPart>
      <w:docPartPr>
        <w:name w:val="5EDEE26309914737AB8ACCC12C284B1D"/>
        <w:category>
          <w:name w:val="General"/>
          <w:gallery w:val="placeholder"/>
        </w:category>
        <w:types>
          <w:type w:val="bbPlcHdr"/>
        </w:types>
        <w:behaviors>
          <w:behavior w:val="content"/>
        </w:behaviors>
        <w:guid w:val="{5A2D347D-DD29-4F3E-843F-4E79282BD159}"/>
      </w:docPartPr>
      <w:docPartBody>
        <w:p w:rsidR="00FA6179" w:rsidP="00FA6179">
          <w:pPr>
            <w:pStyle w:val="5EDEE26309914737AB8ACCC12C284B1D"/>
          </w:pPr>
          <w:r w:rsidRPr="007B53D7">
            <w:rPr>
              <w:rStyle w:val="PlaceholderText"/>
            </w:rPr>
            <w:t>Click or tap here to enter text.</w:t>
          </w:r>
        </w:p>
      </w:docPartBody>
    </w:docPart>
    <w:docPart>
      <w:docPartPr>
        <w:name w:val="7AB8303615304C39B0855A729B7FF502"/>
        <w:category>
          <w:name w:val="General"/>
          <w:gallery w:val="placeholder"/>
        </w:category>
        <w:types>
          <w:type w:val="bbPlcHdr"/>
        </w:types>
        <w:behaviors>
          <w:behavior w:val="content"/>
        </w:behaviors>
        <w:guid w:val="{4C1D0D8D-2C28-4015-AC39-562B5D99DDEC}"/>
      </w:docPartPr>
      <w:docPartBody>
        <w:p w:rsidR="00FA6179" w:rsidP="00FA6179">
          <w:pPr>
            <w:pStyle w:val="7AB8303615304C39B0855A729B7FF502"/>
          </w:pPr>
          <w:r w:rsidRPr="007B53D7">
            <w:rPr>
              <w:rStyle w:val="PlaceholderText"/>
            </w:rPr>
            <w:t>Click or tap here to enter text.</w:t>
          </w:r>
        </w:p>
      </w:docPartBody>
    </w:docPart>
    <w:docPart>
      <w:docPartPr>
        <w:name w:val="CAF4DEA1E83044C39E782D29AA82F9B5"/>
        <w:category>
          <w:name w:val="General"/>
          <w:gallery w:val="placeholder"/>
        </w:category>
        <w:types>
          <w:type w:val="bbPlcHdr"/>
        </w:types>
        <w:behaviors>
          <w:behavior w:val="content"/>
        </w:behaviors>
        <w:guid w:val="{A8F68BEB-88D7-4ED2-9540-EE82E695775D}"/>
      </w:docPartPr>
      <w:docPartBody>
        <w:p w:rsidR="00FA6179" w:rsidP="00FA6179">
          <w:pPr>
            <w:pStyle w:val="CAF4DEA1E83044C39E782D29AA82F9B5"/>
          </w:pPr>
          <w:r w:rsidRPr="007B53D7">
            <w:rPr>
              <w:rStyle w:val="PlaceholderText"/>
            </w:rPr>
            <w:t>Click or tap here to enter text.</w:t>
          </w:r>
        </w:p>
      </w:docPartBody>
    </w:docPart>
    <w:docPart>
      <w:docPartPr>
        <w:name w:val="24B06E8DEC414FDD8D85FFC78A2F7D8B"/>
        <w:category>
          <w:name w:val="General"/>
          <w:gallery w:val="placeholder"/>
        </w:category>
        <w:types>
          <w:type w:val="bbPlcHdr"/>
        </w:types>
        <w:behaviors>
          <w:behavior w:val="content"/>
        </w:behaviors>
        <w:guid w:val="{89A260DB-9D22-467A-B1D7-D400DD92A8D8}"/>
      </w:docPartPr>
      <w:docPartBody>
        <w:p w:rsidR="00FA6179" w:rsidP="00FA6179">
          <w:pPr>
            <w:pStyle w:val="24B06E8DEC414FDD8D85FFC78A2F7D8B"/>
          </w:pPr>
          <w:r w:rsidRPr="007B53D7">
            <w:rPr>
              <w:rStyle w:val="PlaceholderText"/>
            </w:rPr>
            <w:t>Click or tap here to enter text.</w:t>
          </w:r>
        </w:p>
      </w:docPartBody>
    </w:docPart>
    <w:docPart>
      <w:docPartPr>
        <w:name w:val="11FBA0504E6A48BAB0094E611F6D8E60"/>
        <w:category>
          <w:name w:val="General"/>
          <w:gallery w:val="placeholder"/>
        </w:category>
        <w:types>
          <w:type w:val="bbPlcHdr"/>
        </w:types>
        <w:behaviors>
          <w:behavior w:val="content"/>
        </w:behaviors>
        <w:guid w:val="{2499F5E5-268D-4E29-AB64-DD17C809D1EF}"/>
      </w:docPartPr>
      <w:docPartBody>
        <w:p w:rsidR="00FA6179" w:rsidP="00FA6179">
          <w:pPr>
            <w:pStyle w:val="11FBA0504E6A48BAB0094E611F6D8E60"/>
          </w:pPr>
          <w:r w:rsidRPr="007B53D7">
            <w:rPr>
              <w:rStyle w:val="PlaceholderText"/>
            </w:rPr>
            <w:t>Click or tap here to enter text.</w:t>
          </w:r>
        </w:p>
      </w:docPartBody>
    </w:docPart>
    <w:docPart>
      <w:docPartPr>
        <w:name w:val="7A477978027D48F5BA8AC3666F6CC257"/>
        <w:category>
          <w:name w:val="General"/>
          <w:gallery w:val="placeholder"/>
        </w:category>
        <w:types>
          <w:type w:val="bbPlcHdr"/>
        </w:types>
        <w:behaviors>
          <w:behavior w:val="content"/>
        </w:behaviors>
        <w:guid w:val="{09E27E71-01DF-4DF8-8ACC-6A981536C374}"/>
      </w:docPartPr>
      <w:docPartBody>
        <w:p w:rsidR="00FA6179" w:rsidP="00FA6179">
          <w:pPr>
            <w:pStyle w:val="7A477978027D48F5BA8AC3666F6CC257"/>
          </w:pPr>
          <w:r w:rsidRPr="007B53D7">
            <w:rPr>
              <w:rStyle w:val="PlaceholderText"/>
            </w:rPr>
            <w:t>Click or tap here to enter text.</w:t>
          </w:r>
        </w:p>
      </w:docPartBody>
    </w:docPart>
    <w:docPart>
      <w:docPartPr>
        <w:name w:val="8446B4E47E4046AF8E55D2193241BA67"/>
        <w:category>
          <w:name w:val="General"/>
          <w:gallery w:val="placeholder"/>
        </w:category>
        <w:types>
          <w:type w:val="bbPlcHdr"/>
        </w:types>
        <w:behaviors>
          <w:behavior w:val="content"/>
        </w:behaviors>
        <w:guid w:val="{632C09E7-864B-4CC4-A70C-638DD4F0302C}"/>
      </w:docPartPr>
      <w:docPartBody>
        <w:p w:rsidR="00FA6179" w:rsidP="00FA6179">
          <w:pPr>
            <w:pStyle w:val="8446B4E47E4046AF8E55D2193241BA67"/>
          </w:pPr>
          <w:r w:rsidRPr="007B53D7">
            <w:rPr>
              <w:rStyle w:val="PlaceholderText"/>
            </w:rPr>
            <w:t>Click or tap here to enter text.</w:t>
          </w:r>
        </w:p>
      </w:docPartBody>
    </w:docPart>
    <w:docPart>
      <w:docPartPr>
        <w:name w:val="307A1D1C87FF40B0A93EBD11929A845F"/>
        <w:category>
          <w:name w:val="General"/>
          <w:gallery w:val="placeholder"/>
        </w:category>
        <w:types>
          <w:type w:val="bbPlcHdr"/>
        </w:types>
        <w:behaviors>
          <w:behavior w:val="content"/>
        </w:behaviors>
        <w:guid w:val="{00D02DA0-6110-4F45-8001-17FE42F4AEDA}"/>
      </w:docPartPr>
      <w:docPartBody>
        <w:p w:rsidR="00FA6179" w:rsidP="00FA6179">
          <w:pPr>
            <w:pStyle w:val="307A1D1C87FF40B0A93EBD11929A845F"/>
          </w:pPr>
          <w:r w:rsidRPr="007B53D7">
            <w:rPr>
              <w:rStyle w:val="PlaceholderText"/>
            </w:rPr>
            <w:t>Click or tap here to enter text.</w:t>
          </w:r>
        </w:p>
      </w:docPartBody>
    </w:docPart>
    <w:docPart>
      <w:docPartPr>
        <w:name w:val="85BF1D565CD04D88968F3DCC6B08706E"/>
        <w:category>
          <w:name w:val="General"/>
          <w:gallery w:val="placeholder"/>
        </w:category>
        <w:types>
          <w:type w:val="bbPlcHdr"/>
        </w:types>
        <w:behaviors>
          <w:behavior w:val="content"/>
        </w:behaviors>
        <w:guid w:val="{831506C3-A50A-4267-8B39-77E93CF555E6}"/>
      </w:docPartPr>
      <w:docPartBody>
        <w:p w:rsidR="00FA6179" w:rsidP="00FA6179">
          <w:pPr>
            <w:pStyle w:val="85BF1D565CD04D88968F3DCC6B08706E"/>
          </w:pPr>
          <w:r w:rsidRPr="007B53D7">
            <w:rPr>
              <w:rStyle w:val="PlaceholderText"/>
            </w:rPr>
            <w:t>Click or tap here to enter text.</w:t>
          </w:r>
        </w:p>
      </w:docPartBody>
    </w:docPart>
    <w:docPart>
      <w:docPartPr>
        <w:name w:val="46725C83117644FB80D84887E82666FA"/>
        <w:category>
          <w:name w:val="General"/>
          <w:gallery w:val="placeholder"/>
        </w:category>
        <w:types>
          <w:type w:val="bbPlcHdr"/>
        </w:types>
        <w:behaviors>
          <w:behavior w:val="content"/>
        </w:behaviors>
        <w:guid w:val="{AB94884E-2C5C-4422-AD3B-95EDDDBA4FFB}"/>
      </w:docPartPr>
      <w:docPartBody>
        <w:p w:rsidR="00FA6179" w:rsidP="00FA6179">
          <w:pPr>
            <w:pStyle w:val="46725C83117644FB80D84887E82666FA"/>
          </w:pPr>
          <w:r w:rsidRPr="007B53D7">
            <w:rPr>
              <w:rStyle w:val="PlaceholderText"/>
            </w:rPr>
            <w:t>Click or tap here to enter text.</w:t>
          </w:r>
        </w:p>
      </w:docPartBody>
    </w:docPart>
    <w:docPart>
      <w:docPartPr>
        <w:name w:val="AA146776B92F424C886C9993CE31328C"/>
        <w:category>
          <w:name w:val="General"/>
          <w:gallery w:val="placeholder"/>
        </w:category>
        <w:types>
          <w:type w:val="bbPlcHdr"/>
        </w:types>
        <w:behaviors>
          <w:behavior w:val="content"/>
        </w:behaviors>
        <w:guid w:val="{E9356301-ADBC-4E97-81D2-062B672290C8}"/>
      </w:docPartPr>
      <w:docPartBody>
        <w:p w:rsidR="00FA6179" w:rsidP="00FA6179">
          <w:pPr>
            <w:pStyle w:val="AA146776B92F424C886C9993CE31328C"/>
          </w:pPr>
          <w:r w:rsidRPr="007B53D7">
            <w:rPr>
              <w:rStyle w:val="PlaceholderText"/>
            </w:rPr>
            <w:t>Click or tap here to enter text.</w:t>
          </w:r>
        </w:p>
      </w:docPartBody>
    </w:docPart>
    <w:docPart>
      <w:docPartPr>
        <w:name w:val="21FE74FB87F64574B7867E290677F952"/>
        <w:category>
          <w:name w:val="General"/>
          <w:gallery w:val="placeholder"/>
        </w:category>
        <w:types>
          <w:type w:val="bbPlcHdr"/>
        </w:types>
        <w:behaviors>
          <w:behavior w:val="content"/>
        </w:behaviors>
        <w:guid w:val="{74F1925E-1255-4C06-B064-91095E2932FC}"/>
      </w:docPartPr>
      <w:docPartBody>
        <w:p w:rsidR="00FA6179" w:rsidP="00FA6179">
          <w:pPr>
            <w:pStyle w:val="21FE74FB87F64574B7867E290677F952"/>
          </w:pPr>
          <w:r w:rsidRPr="007B53D7">
            <w:rPr>
              <w:rStyle w:val="PlaceholderText"/>
            </w:rPr>
            <w:t>Click or tap here to enter text.</w:t>
          </w:r>
        </w:p>
      </w:docPartBody>
    </w:docPart>
    <w:docPart>
      <w:docPartPr>
        <w:name w:val="62D726AC314B440E96B62D69DFFE23E9"/>
        <w:category>
          <w:name w:val="General"/>
          <w:gallery w:val="placeholder"/>
        </w:category>
        <w:types>
          <w:type w:val="bbPlcHdr"/>
        </w:types>
        <w:behaviors>
          <w:behavior w:val="content"/>
        </w:behaviors>
        <w:guid w:val="{5548C9C4-5C77-4E23-A547-2526F9C287A8}"/>
      </w:docPartPr>
      <w:docPartBody>
        <w:p w:rsidR="00FA6179" w:rsidP="00FA6179">
          <w:pPr>
            <w:pStyle w:val="62D726AC314B440E96B62D69DFFE23E9"/>
          </w:pPr>
          <w:r w:rsidRPr="007B53D7">
            <w:rPr>
              <w:rStyle w:val="PlaceholderText"/>
            </w:rPr>
            <w:t>Click or tap here to enter text.</w:t>
          </w:r>
        </w:p>
      </w:docPartBody>
    </w:docPart>
    <w:docPart>
      <w:docPartPr>
        <w:name w:val="AED0DDFBC4BC4A0BB5F538F68266CD3B"/>
        <w:category>
          <w:name w:val="General"/>
          <w:gallery w:val="placeholder"/>
        </w:category>
        <w:types>
          <w:type w:val="bbPlcHdr"/>
        </w:types>
        <w:behaviors>
          <w:behavior w:val="content"/>
        </w:behaviors>
        <w:guid w:val="{27516FDB-AD9B-4348-8F98-E83A9A48B4D7}"/>
      </w:docPartPr>
      <w:docPartBody>
        <w:p w:rsidR="00FA6179" w:rsidP="00FA6179">
          <w:pPr>
            <w:pStyle w:val="AED0DDFBC4BC4A0BB5F538F68266CD3B"/>
          </w:pPr>
          <w:r w:rsidRPr="007B53D7">
            <w:rPr>
              <w:rStyle w:val="PlaceholderText"/>
            </w:rPr>
            <w:t>Click or tap here to enter text.</w:t>
          </w:r>
        </w:p>
      </w:docPartBody>
    </w:docPart>
    <w:docPart>
      <w:docPartPr>
        <w:name w:val="09C7AB5532B44360A0C912E9A0C188FA"/>
        <w:category>
          <w:name w:val="General"/>
          <w:gallery w:val="placeholder"/>
        </w:category>
        <w:types>
          <w:type w:val="bbPlcHdr"/>
        </w:types>
        <w:behaviors>
          <w:behavior w:val="content"/>
        </w:behaviors>
        <w:guid w:val="{A33B41C5-58A5-4F1E-92D1-7BB718E72622}"/>
      </w:docPartPr>
      <w:docPartBody>
        <w:p w:rsidR="00FA6179" w:rsidP="00FA6179">
          <w:pPr>
            <w:pStyle w:val="09C7AB5532B44360A0C912E9A0C188FA"/>
          </w:pPr>
          <w:r w:rsidRPr="007B53D7">
            <w:rPr>
              <w:rStyle w:val="PlaceholderText"/>
            </w:rPr>
            <w:t>Click or tap here to enter text.</w:t>
          </w:r>
        </w:p>
      </w:docPartBody>
    </w:docPart>
    <w:docPart>
      <w:docPartPr>
        <w:name w:val="50D4EFD2950A40C08D853621B2F60D14"/>
        <w:category>
          <w:name w:val="General"/>
          <w:gallery w:val="placeholder"/>
        </w:category>
        <w:types>
          <w:type w:val="bbPlcHdr"/>
        </w:types>
        <w:behaviors>
          <w:behavior w:val="content"/>
        </w:behaviors>
        <w:guid w:val="{5ABD889A-6606-4EDA-98A9-FAF04C2562A8}"/>
      </w:docPartPr>
      <w:docPartBody>
        <w:p w:rsidR="00FA6179" w:rsidP="00FA6179">
          <w:pPr>
            <w:pStyle w:val="50D4EFD2950A40C08D853621B2F60D14"/>
          </w:pPr>
          <w:r w:rsidRPr="007B53D7">
            <w:rPr>
              <w:rStyle w:val="PlaceholderText"/>
            </w:rPr>
            <w:t>Click or tap here to enter text.</w:t>
          </w:r>
        </w:p>
      </w:docPartBody>
    </w:docPart>
    <w:docPart>
      <w:docPartPr>
        <w:name w:val="5E1CF4B8690B4F9BBDBF44D04AD123CB"/>
        <w:category>
          <w:name w:val="General"/>
          <w:gallery w:val="placeholder"/>
        </w:category>
        <w:types>
          <w:type w:val="bbPlcHdr"/>
        </w:types>
        <w:behaviors>
          <w:behavior w:val="content"/>
        </w:behaviors>
        <w:guid w:val="{71D63601-1D23-4C19-AFB2-2E2220EF31DC}"/>
      </w:docPartPr>
      <w:docPartBody>
        <w:p w:rsidR="00FA6179" w:rsidP="00FA6179">
          <w:pPr>
            <w:pStyle w:val="5E1CF4B8690B4F9BBDBF44D04AD123CB"/>
          </w:pPr>
          <w:r w:rsidRPr="007B53D7">
            <w:rPr>
              <w:rStyle w:val="PlaceholderText"/>
            </w:rPr>
            <w:t>Click or tap here to enter text.</w:t>
          </w:r>
        </w:p>
      </w:docPartBody>
    </w:docPart>
    <w:docPart>
      <w:docPartPr>
        <w:name w:val="35D676D0787A4A57B610FC1B9DB31F95"/>
        <w:category>
          <w:name w:val="General"/>
          <w:gallery w:val="placeholder"/>
        </w:category>
        <w:types>
          <w:type w:val="bbPlcHdr"/>
        </w:types>
        <w:behaviors>
          <w:behavior w:val="content"/>
        </w:behaviors>
        <w:guid w:val="{3FFB266F-47D1-4900-9B8C-39F711750B2D}"/>
      </w:docPartPr>
      <w:docPartBody>
        <w:p w:rsidR="00FA6179" w:rsidP="00FA6179">
          <w:pPr>
            <w:pStyle w:val="35D676D0787A4A57B610FC1B9DB31F95"/>
          </w:pPr>
          <w:r>
            <w:rPr>
              <w:rStyle w:val="PlaceholderText"/>
            </w:rPr>
            <w:t>Click or tap here to enter text.</w:t>
          </w:r>
        </w:p>
      </w:docPartBody>
    </w:docPart>
    <w:docPart>
      <w:docPartPr>
        <w:name w:val="A1F5DFC5F79647429F4AFA2D38F8CDB3"/>
        <w:category>
          <w:name w:val="General"/>
          <w:gallery w:val="placeholder"/>
        </w:category>
        <w:types>
          <w:type w:val="bbPlcHdr"/>
        </w:types>
        <w:behaviors>
          <w:behavior w:val="content"/>
        </w:behaviors>
        <w:guid w:val="{37DE4507-984A-4A5D-9A71-3B5B41334D3E}"/>
      </w:docPartPr>
      <w:docPartBody>
        <w:p w:rsidR="00FA6179" w:rsidP="00FA6179">
          <w:pPr>
            <w:pStyle w:val="A1F5DFC5F79647429F4AFA2D38F8CDB3"/>
          </w:pPr>
          <w:r>
            <w:rPr>
              <w:rStyle w:val="PlaceholderText"/>
            </w:rPr>
            <w:t>Click or tap here to enter text.</w:t>
          </w:r>
        </w:p>
      </w:docPartBody>
    </w:docPart>
    <w:docPart>
      <w:docPartPr>
        <w:name w:val="11FA26CE5FD7461CAE57B2C0AE0E54D7"/>
        <w:category>
          <w:name w:val="General"/>
          <w:gallery w:val="placeholder"/>
        </w:category>
        <w:types>
          <w:type w:val="bbPlcHdr"/>
        </w:types>
        <w:behaviors>
          <w:behavior w:val="content"/>
        </w:behaviors>
        <w:guid w:val="{17BF4742-9264-4A26-9EF5-97ECF5952F3E}"/>
      </w:docPartPr>
      <w:docPartBody>
        <w:p w:rsidR="00FA6179" w:rsidP="00FA6179">
          <w:pPr>
            <w:pStyle w:val="11FA26CE5FD7461CAE57B2C0AE0E54D7"/>
          </w:pPr>
          <w:r w:rsidRPr="007B53D7">
            <w:rPr>
              <w:rStyle w:val="PlaceholderText"/>
            </w:rPr>
            <w:t>Click or tap here to enter text.</w:t>
          </w:r>
        </w:p>
      </w:docPartBody>
    </w:docPart>
    <w:docPart>
      <w:docPartPr>
        <w:name w:val="8B3DAAC22BA8405B8DECEA6CB8ACE7A3"/>
        <w:category>
          <w:name w:val="General"/>
          <w:gallery w:val="placeholder"/>
        </w:category>
        <w:types>
          <w:type w:val="bbPlcHdr"/>
        </w:types>
        <w:behaviors>
          <w:behavior w:val="content"/>
        </w:behaviors>
        <w:guid w:val="{708DAC6C-ECC1-400C-80D4-D0BB22A27E82}"/>
      </w:docPartPr>
      <w:docPartBody>
        <w:p w:rsidR="00FA6179" w:rsidP="00FA6179">
          <w:pPr>
            <w:pStyle w:val="8B3DAAC22BA8405B8DECEA6CB8ACE7A3"/>
          </w:pPr>
          <w:r w:rsidRPr="007B53D7">
            <w:rPr>
              <w:rStyle w:val="PlaceholderText"/>
            </w:rPr>
            <w:t>Click or tap here to enter text.</w:t>
          </w:r>
        </w:p>
      </w:docPartBody>
    </w:docPart>
    <w:docPart>
      <w:docPartPr>
        <w:name w:val="6195AE9480D140E9AEC9161F30822227"/>
        <w:category>
          <w:name w:val="General"/>
          <w:gallery w:val="placeholder"/>
        </w:category>
        <w:types>
          <w:type w:val="bbPlcHdr"/>
        </w:types>
        <w:behaviors>
          <w:behavior w:val="content"/>
        </w:behaviors>
        <w:guid w:val="{A4A2D86C-B605-4F73-A44F-78085AC2C300}"/>
      </w:docPartPr>
      <w:docPartBody>
        <w:p w:rsidR="00FA6179" w:rsidP="00FA6179">
          <w:pPr>
            <w:pStyle w:val="6195AE9480D140E9AEC9161F30822227"/>
          </w:pPr>
          <w:r w:rsidRPr="00247635">
            <w:rPr>
              <w:rStyle w:val="PlaceholderText"/>
            </w:rPr>
            <w:t>Click or tap here to enter text.</w:t>
          </w:r>
        </w:p>
      </w:docPartBody>
    </w:docPart>
    <w:docPart>
      <w:docPartPr>
        <w:name w:val="68BE4A1871794FB4A699C8BBC1A15FE2"/>
        <w:category>
          <w:name w:val="General"/>
          <w:gallery w:val="placeholder"/>
        </w:category>
        <w:types>
          <w:type w:val="bbPlcHdr"/>
        </w:types>
        <w:behaviors>
          <w:behavior w:val="content"/>
        </w:behaviors>
        <w:guid w:val="{F99BBA06-A840-48B7-ADFC-804579858D4C}"/>
      </w:docPartPr>
      <w:docPartBody>
        <w:p w:rsidR="00FA6179" w:rsidP="00FA6179">
          <w:pPr>
            <w:pStyle w:val="68BE4A1871794FB4A699C8BBC1A15FE2"/>
          </w:pPr>
          <w:r>
            <w:rPr>
              <w:rStyle w:val="PlaceholderText"/>
            </w:rPr>
            <w:t>Click or tap here to enter text.</w:t>
          </w:r>
        </w:p>
      </w:docPartBody>
    </w:docPart>
    <w:docPart>
      <w:docPartPr>
        <w:name w:val="C63B803C7E5340E4816567D299DBD2D2"/>
        <w:category>
          <w:name w:val="General"/>
          <w:gallery w:val="placeholder"/>
        </w:category>
        <w:types>
          <w:type w:val="bbPlcHdr"/>
        </w:types>
        <w:behaviors>
          <w:behavior w:val="content"/>
        </w:behaviors>
        <w:guid w:val="{26B3D2BC-5637-42F8-B5A2-B2A8B1A09A82}"/>
      </w:docPartPr>
      <w:docPartBody>
        <w:p w:rsidR="00FA6179" w:rsidP="00FA6179">
          <w:pPr>
            <w:pStyle w:val="C63B803C7E5340E4816567D299DBD2D2"/>
          </w:pPr>
          <w:r w:rsidRPr="007B53D7">
            <w:rPr>
              <w:rStyle w:val="PlaceholderText"/>
            </w:rPr>
            <w:t>Click or tap here to enter text.</w:t>
          </w:r>
        </w:p>
      </w:docPartBody>
    </w:docPart>
    <w:docPart>
      <w:docPartPr>
        <w:name w:val="E4C992E8054C4CB39AE86A011E83EF40"/>
        <w:category>
          <w:name w:val="General"/>
          <w:gallery w:val="placeholder"/>
        </w:category>
        <w:types>
          <w:type w:val="bbPlcHdr"/>
        </w:types>
        <w:behaviors>
          <w:behavior w:val="content"/>
        </w:behaviors>
        <w:guid w:val="{44A2BAD1-9CAC-4590-937F-71A9E338BBE3}"/>
      </w:docPartPr>
      <w:docPartBody>
        <w:p w:rsidR="00FA6179" w:rsidP="00FA6179">
          <w:pPr>
            <w:pStyle w:val="E4C992E8054C4CB39AE86A011E83EF40"/>
          </w:pPr>
          <w:r w:rsidRPr="007B53D7">
            <w:rPr>
              <w:rStyle w:val="PlaceholderText"/>
            </w:rPr>
            <w:t>Click or tap here to enter text.</w:t>
          </w:r>
        </w:p>
      </w:docPartBody>
    </w:docPart>
    <w:docPart>
      <w:docPartPr>
        <w:name w:val="5FAADC652DF540C5BAF070961DF180CA"/>
        <w:category>
          <w:name w:val="General"/>
          <w:gallery w:val="placeholder"/>
        </w:category>
        <w:types>
          <w:type w:val="bbPlcHdr"/>
        </w:types>
        <w:behaviors>
          <w:behavior w:val="content"/>
        </w:behaviors>
        <w:guid w:val="{2CD31411-359D-4052-8178-4FE294556966}"/>
      </w:docPartPr>
      <w:docPartBody>
        <w:p w:rsidR="00FA6179" w:rsidP="00FA6179">
          <w:pPr>
            <w:pStyle w:val="5FAADC652DF540C5BAF070961DF180CA"/>
          </w:pPr>
          <w:r w:rsidRPr="007B53D7">
            <w:rPr>
              <w:rStyle w:val="PlaceholderText"/>
            </w:rPr>
            <w:t>Click or tap here to enter text.</w:t>
          </w:r>
        </w:p>
      </w:docPartBody>
    </w:docPart>
    <w:docPart>
      <w:docPartPr>
        <w:name w:val="D6BBFEBF706540D38066B143BD573CD0"/>
        <w:category>
          <w:name w:val="General"/>
          <w:gallery w:val="placeholder"/>
        </w:category>
        <w:types>
          <w:type w:val="bbPlcHdr"/>
        </w:types>
        <w:behaviors>
          <w:behavior w:val="content"/>
        </w:behaviors>
        <w:guid w:val="{390BA394-8684-456C-8FD3-3D01F8685CB4}"/>
      </w:docPartPr>
      <w:docPartBody>
        <w:p w:rsidR="00FA6179" w:rsidP="00FA6179">
          <w:pPr>
            <w:pStyle w:val="D6BBFEBF706540D38066B143BD573CD0"/>
          </w:pPr>
          <w:r w:rsidRPr="007B53D7">
            <w:rPr>
              <w:rStyle w:val="PlaceholderText"/>
            </w:rPr>
            <w:t>Click or tap here to enter text.</w:t>
          </w:r>
        </w:p>
      </w:docPartBody>
    </w:docPart>
    <w:docPart>
      <w:docPartPr>
        <w:name w:val="38A395A0181A465EB5555930A70E3B04"/>
        <w:category>
          <w:name w:val="General"/>
          <w:gallery w:val="placeholder"/>
        </w:category>
        <w:types>
          <w:type w:val="bbPlcHdr"/>
        </w:types>
        <w:behaviors>
          <w:behavior w:val="content"/>
        </w:behaviors>
        <w:guid w:val="{F5EFF538-8F8A-4359-B788-946C97ACBDB3}"/>
      </w:docPartPr>
      <w:docPartBody>
        <w:p w:rsidR="00FA6179" w:rsidP="00FA6179">
          <w:pPr>
            <w:pStyle w:val="38A395A0181A465EB5555930A70E3B04"/>
          </w:pPr>
          <w:r w:rsidRPr="007B53D7">
            <w:rPr>
              <w:rStyle w:val="PlaceholderText"/>
            </w:rPr>
            <w:t>Click or tap here to enter text.</w:t>
          </w:r>
        </w:p>
      </w:docPartBody>
    </w:docPart>
    <w:docPart>
      <w:docPartPr>
        <w:name w:val="D064B692E51D434280B1E60EEAD3225D"/>
        <w:category>
          <w:name w:val="General"/>
          <w:gallery w:val="placeholder"/>
        </w:category>
        <w:types>
          <w:type w:val="bbPlcHdr"/>
        </w:types>
        <w:behaviors>
          <w:behavior w:val="content"/>
        </w:behaviors>
        <w:guid w:val="{4FD46A8C-F231-4519-9D76-058A280F0B3B}"/>
      </w:docPartPr>
      <w:docPartBody>
        <w:p w:rsidR="00FA6179" w:rsidP="00FA6179">
          <w:pPr>
            <w:pStyle w:val="D064B692E51D434280B1E60EEAD3225D"/>
          </w:pPr>
          <w:r w:rsidRPr="007B53D7">
            <w:rPr>
              <w:rStyle w:val="PlaceholderText"/>
            </w:rPr>
            <w:t>Click or tap here to enter text.</w:t>
          </w:r>
        </w:p>
      </w:docPartBody>
    </w:docPart>
    <w:docPart>
      <w:docPartPr>
        <w:name w:val="8C99DE5DB53642B99C34CCA8DB73413F"/>
        <w:category>
          <w:name w:val="General"/>
          <w:gallery w:val="placeholder"/>
        </w:category>
        <w:types>
          <w:type w:val="bbPlcHdr"/>
        </w:types>
        <w:behaviors>
          <w:behavior w:val="content"/>
        </w:behaviors>
        <w:guid w:val="{8A7F67C9-3406-4433-B0B0-EEBF29C38EC5}"/>
      </w:docPartPr>
      <w:docPartBody>
        <w:p w:rsidR="00FA6179" w:rsidP="00FA6179">
          <w:pPr>
            <w:pStyle w:val="8C99DE5DB53642B99C34CCA8DB73413F"/>
          </w:pPr>
          <w:r w:rsidRPr="007B53D7">
            <w:rPr>
              <w:rStyle w:val="PlaceholderText"/>
            </w:rPr>
            <w:t>Click or tap here to enter text.</w:t>
          </w:r>
        </w:p>
      </w:docPartBody>
    </w:docPart>
    <w:docPart>
      <w:docPartPr>
        <w:name w:val="5889E002D95B47A18EF50DABC9F9FE07"/>
        <w:category>
          <w:name w:val="General"/>
          <w:gallery w:val="placeholder"/>
        </w:category>
        <w:types>
          <w:type w:val="bbPlcHdr"/>
        </w:types>
        <w:behaviors>
          <w:behavior w:val="content"/>
        </w:behaviors>
        <w:guid w:val="{FD9268E6-509A-4BA9-AAA2-8D5829142EDD}"/>
      </w:docPartPr>
      <w:docPartBody>
        <w:p w:rsidR="00FA6179" w:rsidP="00FA6179">
          <w:pPr>
            <w:pStyle w:val="5889E002D95B47A18EF50DABC9F9FE07"/>
          </w:pPr>
          <w:r>
            <w:rPr>
              <w:rStyle w:val="PlaceholderText"/>
            </w:rPr>
            <w:t>Click or tap here to enter text.</w:t>
          </w:r>
        </w:p>
      </w:docPartBody>
    </w:docPart>
    <w:docPart>
      <w:docPartPr>
        <w:name w:val="DBBE0FB964ED48518AF27CC242484A40"/>
        <w:category>
          <w:name w:val="General"/>
          <w:gallery w:val="placeholder"/>
        </w:category>
        <w:types>
          <w:type w:val="bbPlcHdr"/>
        </w:types>
        <w:behaviors>
          <w:behavior w:val="content"/>
        </w:behaviors>
        <w:guid w:val="{88A0F285-E602-4816-B2E6-044B90ED7120}"/>
      </w:docPartPr>
      <w:docPartBody>
        <w:p w:rsidR="00FA6179" w:rsidP="00FA6179">
          <w:pPr>
            <w:pStyle w:val="DBBE0FB964ED48518AF27CC242484A40"/>
          </w:pPr>
          <w:r>
            <w:rPr>
              <w:rStyle w:val="PlaceholderText"/>
            </w:rPr>
            <w:t>Click or tap here to enter text.</w:t>
          </w:r>
        </w:p>
      </w:docPartBody>
    </w:docPart>
    <w:docPart>
      <w:docPartPr>
        <w:name w:val="5EE27AE48EB84093A434179512D9FCD5"/>
        <w:category>
          <w:name w:val="General"/>
          <w:gallery w:val="placeholder"/>
        </w:category>
        <w:types>
          <w:type w:val="bbPlcHdr"/>
        </w:types>
        <w:behaviors>
          <w:behavior w:val="content"/>
        </w:behaviors>
        <w:guid w:val="{092AD60C-85CD-4156-B54D-9E5C336E8D0F}"/>
      </w:docPartPr>
      <w:docPartBody>
        <w:p w:rsidR="00FA6179" w:rsidP="00FA6179">
          <w:pPr>
            <w:pStyle w:val="5EE27AE48EB84093A434179512D9FCD5"/>
          </w:pPr>
          <w:r w:rsidRPr="007B53D7">
            <w:rPr>
              <w:rStyle w:val="PlaceholderText"/>
            </w:rPr>
            <w:t>Click or tap here to enter text.</w:t>
          </w:r>
        </w:p>
      </w:docPartBody>
    </w:docPart>
    <w:docPart>
      <w:docPartPr>
        <w:name w:val="47C9A51453CF4631BB940EBFF3749461"/>
        <w:category>
          <w:name w:val="General"/>
          <w:gallery w:val="placeholder"/>
        </w:category>
        <w:types>
          <w:type w:val="bbPlcHdr"/>
        </w:types>
        <w:behaviors>
          <w:behavior w:val="content"/>
        </w:behaviors>
        <w:guid w:val="{10FFCF9F-EB9A-4D74-9943-8FD268FB4282}"/>
      </w:docPartPr>
      <w:docPartBody>
        <w:p w:rsidR="00FA6179" w:rsidP="00FA6179">
          <w:pPr>
            <w:pStyle w:val="47C9A51453CF4631BB940EBFF3749461"/>
          </w:pPr>
          <w:r w:rsidRPr="007B53D7">
            <w:rPr>
              <w:rStyle w:val="PlaceholderText"/>
            </w:rPr>
            <w:t>Click or tap here to enter text.</w:t>
          </w:r>
        </w:p>
      </w:docPartBody>
    </w:docPart>
    <w:docPart>
      <w:docPartPr>
        <w:name w:val="CC224CE9CA344865A0E26289DF1558AD"/>
        <w:category>
          <w:name w:val="General"/>
          <w:gallery w:val="placeholder"/>
        </w:category>
        <w:types>
          <w:type w:val="bbPlcHdr"/>
        </w:types>
        <w:behaviors>
          <w:behavior w:val="content"/>
        </w:behaviors>
        <w:guid w:val="{D3E1E7D0-4D98-477E-A126-89540827C85C}"/>
      </w:docPartPr>
      <w:docPartBody>
        <w:p w:rsidR="00FA6179" w:rsidP="00FA6179">
          <w:pPr>
            <w:pStyle w:val="CC224CE9CA344865A0E26289DF1558AD"/>
          </w:pPr>
          <w:r>
            <w:rPr>
              <w:rStyle w:val="PlaceholderText"/>
            </w:rPr>
            <w:t>Click or tap here to enter text.</w:t>
          </w:r>
        </w:p>
      </w:docPartBody>
    </w:docPart>
    <w:docPart>
      <w:docPartPr>
        <w:name w:val="E86763EDC368445FBFCC01E5320BDBE6"/>
        <w:category>
          <w:name w:val="General"/>
          <w:gallery w:val="placeholder"/>
        </w:category>
        <w:types>
          <w:type w:val="bbPlcHdr"/>
        </w:types>
        <w:behaviors>
          <w:behavior w:val="content"/>
        </w:behaviors>
        <w:guid w:val="{F5D0F04A-E0C5-4B70-8224-2A8148B6D5D6}"/>
      </w:docPartPr>
      <w:docPartBody>
        <w:p w:rsidR="00FA6179" w:rsidP="00FA6179">
          <w:pPr>
            <w:pStyle w:val="E86763EDC368445FBFCC01E5320BDBE6"/>
          </w:pPr>
          <w:r>
            <w:rPr>
              <w:rStyle w:val="PlaceholderText"/>
            </w:rPr>
            <w:t>Click or tap here to enter text.</w:t>
          </w:r>
        </w:p>
      </w:docPartBody>
    </w:docPart>
    <w:docPart>
      <w:docPartPr>
        <w:name w:val="615F1A67A7B74528A07FC36D6D832EC5"/>
        <w:category>
          <w:name w:val="General"/>
          <w:gallery w:val="placeholder"/>
        </w:category>
        <w:types>
          <w:type w:val="bbPlcHdr"/>
        </w:types>
        <w:behaviors>
          <w:behavior w:val="content"/>
        </w:behaviors>
        <w:guid w:val="{DFDDF0DA-F1E8-424F-9DAB-5BEC588EEB48}"/>
      </w:docPartPr>
      <w:docPartBody>
        <w:p w:rsidR="00FA6179" w:rsidP="00FA6179">
          <w:pPr>
            <w:pStyle w:val="615F1A67A7B74528A07FC36D6D832EC5"/>
          </w:pPr>
          <w:r>
            <w:rPr>
              <w:rStyle w:val="PlaceholderText"/>
            </w:rPr>
            <w:t>Click or tap here to enter text.</w:t>
          </w:r>
        </w:p>
      </w:docPartBody>
    </w:docPart>
    <w:docPart>
      <w:docPartPr>
        <w:name w:val="406F482421074354BFF84257DB2D184A"/>
        <w:category>
          <w:name w:val="General"/>
          <w:gallery w:val="placeholder"/>
        </w:category>
        <w:types>
          <w:type w:val="bbPlcHdr"/>
        </w:types>
        <w:behaviors>
          <w:behavior w:val="content"/>
        </w:behaviors>
        <w:guid w:val="{F8873FD5-3674-4EA3-B5F5-F1598D7B7A55}"/>
      </w:docPartPr>
      <w:docPartBody>
        <w:p w:rsidR="00FA6179" w:rsidP="00FA6179">
          <w:pPr>
            <w:pStyle w:val="406F482421074354BFF84257DB2D184A"/>
          </w:pPr>
          <w:r>
            <w:rPr>
              <w:rStyle w:val="PlaceholderText"/>
            </w:rPr>
            <w:t>Click or tap here to enter text.</w:t>
          </w:r>
        </w:p>
      </w:docPartBody>
    </w:docPart>
    <w:docPart>
      <w:docPartPr>
        <w:name w:val="95DCC344257641FA804D09F97A4B49CC"/>
        <w:category>
          <w:name w:val="General"/>
          <w:gallery w:val="placeholder"/>
        </w:category>
        <w:types>
          <w:type w:val="bbPlcHdr"/>
        </w:types>
        <w:behaviors>
          <w:behavior w:val="content"/>
        </w:behaviors>
        <w:guid w:val="{4B811B98-D695-4F6E-8F12-510669291004}"/>
      </w:docPartPr>
      <w:docPartBody>
        <w:p w:rsidR="00FA6179" w:rsidP="00FA6179">
          <w:pPr>
            <w:pStyle w:val="95DCC344257641FA804D09F97A4B49CC"/>
          </w:pPr>
          <w:r w:rsidRPr="007B53D7">
            <w:rPr>
              <w:rStyle w:val="PlaceholderText"/>
            </w:rPr>
            <w:t>Click or tap here to enter text.</w:t>
          </w:r>
        </w:p>
      </w:docPartBody>
    </w:docPart>
    <w:docPart>
      <w:docPartPr>
        <w:name w:val="84B6D6F48E304ED4A066B8A978469D48"/>
        <w:category>
          <w:name w:val="General"/>
          <w:gallery w:val="placeholder"/>
        </w:category>
        <w:types>
          <w:type w:val="bbPlcHdr"/>
        </w:types>
        <w:behaviors>
          <w:behavior w:val="content"/>
        </w:behaviors>
        <w:guid w:val="{0F0C0433-FCA6-4261-9E0D-1C2AB9326A14}"/>
      </w:docPartPr>
      <w:docPartBody>
        <w:p w:rsidR="00FA6179" w:rsidP="00FA6179">
          <w:pPr>
            <w:pStyle w:val="84B6D6F48E304ED4A066B8A978469D48"/>
          </w:pPr>
          <w:r w:rsidRPr="007B53D7">
            <w:rPr>
              <w:rStyle w:val="PlaceholderText"/>
            </w:rPr>
            <w:t>Click or tap here to enter text.</w:t>
          </w:r>
        </w:p>
      </w:docPartBody>
    </w:docPart>
    <w:docPart>
      <w:docPartPr>
        <w:name w:val="ABE509ADE1A442128FD2E34D1389C469"/>
        <w:category>
          <w:name w:val="General"/>
          <w:gallery w:val="placeholder"/>
        </w:category>
        <w:types>
          <w:type w:val="bbPlcHdr"/>
        </w:types>
        <w:behaviors>
          <w:behavior w:val="content"/>
        </w:behaviors>
        <w:guid w:val="{E646B1CF-A0BC-44A2-A733-209981B3A8BB}"/>
      </w:docPartPr>
      <w:docPartBody>
        <w:p w:rsidR="00FA6179" w:rsidP="00FA6179">
          <w:pPr>
            <w:pStyle w:val="ABE509ADE1A442128FD2E34D1389C469"/>
          </w:pPr>
          <w:r w:rsidRPr="007B53D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250B"/>
  </w:style>
  <w:style w:type="paragraph" w:customStyle="1" w:styleId="EAC3438136D34070A2823EFFF746F27D">
    <w:name w:val="EAC3438136D34070A2823EFFF746F27D"/>
    <w:rsid w:val="00CA1947"/>
  </w:style>
  <w:style w:type="paragraph" w:customStyle="1" w:styleId="0886A03453CE40AFBEEBB3E17893D2EF">
    <w:name w:val="0886A03453CE40AFBEEBB3E17893D2EF"/>
    <w:rsid w:val="00CA1947"/>
  </w:style>
  <w:style w:type="paragraph" w:customStyle="1" w:styleId="C38349A402254D20832EC17FB48D650D">
    <w:name w:val="C38349A402254D20832EC17FB48D650D"/>
    <w:rsid w:val="00CA1947"/>
  </w:style>
  <w:style w:type="paragraph" w:customStyle="1" w:styleId="510809FA0EB7413B84CFBC0E504BB07E">
    <w:name w:val="510809FA0EB7413B84CFBC0E504BB07E"/>
    <w:rsid w:val="00CA1947"/>
  </w:style>
  <w:style w:type="paragraph" w:customStyle="1" w:styleId="6B87F8584418488189957E38D447FCE6">
    <w:name w:val="6B87F8584418488189957E38D447FCE6"/>
    <w:rsid w:val="00CA1947"/>
  </w:style>
  <w:style w:type="paragraph" w:customStyle="1" w:styleId="705368817EB44258A5162B051F8D7297">
    <w:name w:val="705368817EB44258A5162B051F8D7297"/>
    <w:rsid w:val="0041250B"/>
  </w:style>
  <w:style w:type="paragraph" w:customStyle="1" w:styleId="2C047BB1EE34430797B6F271005F196D">
    <w:name w:val="2C047BB1EE34430797B6F271005F196D"/>
    <w:rsid w:val="00FA6179"/>
  </w:style>
  <w:style w:type="paragraph" w:customStyle="1" w:styleId="1C82456EE5CF47ADB74E2D512118584B">
    <w:name w:val="1C82456EE5CF47ADB74E2D512118584B"/>
    <w:rsid w:val="00FA6179"/>
  </w:style>
  <w:style w:type="paragraph" w:customStyle="1" w:styleId="3C0B2D864E02404BB0746C6FA8B0A3E0">
    <w:name w:val="3C0B2D864E02404BB0746C6FA8B0A3E0"/>
    <w:rsid w:val="00FA6179"/>
  </w:style>
  <w:style w:type="paragraph" w:customStyle="1" w:styleId="C1905E8C409641C7A3FEAB6B29584C49">
    <w:name w:val="C1905E8C409641C7A3FEAB6B29584C49"/>
    <w:rsid w:val="00FA6179"/>
  </w:style>
  <w:style w:type="paragraph" w:customStyle="1" w:styleId="07C0615F102B45F7B601FDFFA5C1F661">
    <w:name w:val="07C0615F102B45F7B601FDFFA5C1F661"/>
    <w:rsid w:val="00FA6179"/>
  </w:style>
  <w:style w:type="paragraph" w:customStyle="1" w:styleId="423D3CFA1C9B44348C753E11442C2BA0">
    <w:name w:val="423D3CFA1C9B44348C753E11442C2BA0"/>
    <w:rsid w:val="00FA6179"/>
  </w:style>
  <w:style w:type="paragraph" w:customStyle="1" w:styleId="7E20270F43F042A7BCDF21E222B7A9AB">
    <w:name w:val="7E20270F43F042A7BCDF21E222B7A9AB"/>
    <w:rsid w:val="00FA6179"/>
  </w:style>
  <w:style w:type="paragraph" w:customStyle="1" w:styleId="1D041BFF5E3D4A4F8F5782793DEB3C41">
    <w:name w:val="1D041BFF5E3D4A4F8F5782793DEB3C41"/>
    <w:rsid w:val="00FA6179"/>
  </w:style>
  <w:style w:type="paragraph" w:customStyle="1" w:styleId="4A5AD1B2DD5146A986C1BA0925A5E21A">
    <w:name w:val="4A5AD1B2DD5146A986C1BA0925A5E21A"/>
    <w:rsid w:val="00FA6179"/>
  </w:style>
  <w:style w:type="paragraph" w:customStyle="1" w:styleId="EFFC9F00752844A69E81CFD9B7EE7931">
    <w:name w:val="EFFC9F00752844A69E81CFD9B7EE7931"/>
    <w:rsid w:val="00FA6179"/>
  </w:style>
  <w:style w:type="paragraph" w:customStyle="1" w:styleId="CF2942F968F04FD6AC8710332443F34F">
    <w:name w:val="CF2942F968F04FD6AC8710332443F34F"/>
    <w:rsid w:val="00FA6179"/>
  </w:style>
  <w:style w:type="paragraph" w:customStyle="1" w:styleId="CF5D5A8BC38B4AFDBA18DFF1C3B37B4D">
    <w:name w:val="CF5D5A8BC38B4AFDBA18DFF1C3B37B4D"/>
    <w:rsid w:val="00FA6179"/>
  </w:style>
  <w:style w:type="paragraph" w:customStyle="1" w:styleId="C59423A442A44CADA5502EA3F8417767">
    <w:name w:val="C59423A442A44CADA5502EA3F8417767"/>
    <w:rsid w:val="00FA6179"/>
  </w:style>
  <w:style w:type="paragraph" w:customStyle="1" w:styleId="EB55B4B6F67543D38280471C2809D618">
    <w:name w:val="EB55B4B6F67543D38280471C2809D618"/>
    <w:rsid w:val="00FA6179"/>
  </w:style>
  <w:style w:type="paragraph" w:customStyle="1" w:styleId="E4FDF9A7E09C4AB3A6B1918535073B08">
    <w:name w:val="E4FDF9A7E09C4AB3A6B1918535073B08"/>
    <w:rsid w:val="00FA6179"/>
  </w:style>
  <w:style w:type="paragraph" w:customStyle="1" w:styleId="A0FF37E107D54BDFB2949D9C5629082F">
    <w:name w:val="A0FF37E107D54BDFB2949D9C5629082F"/>
    <w:rsid w:val="00FA6179"/>
  </w:style>
  <w:style w:type="paragraph" w:customStyle="1" w:styleId="1DA6F276BAA04D3C81A8194E9693F6B8">
    <w:name w:val="1DA6F276BAA04D3C81A8194E9693F6B8"/>
    <w:rsid w:val="00FA6179"/>
  </w:style>
  <w:style w:type="paragraph" w:customStyle="1" w:styleId="95550B7E127E44F799AC1D7B8EA47F83">
    <w:name w:val="95550B7E127E44F799AC1D7B8EA47F83"/>
    <w:rsid w:val="00FA6179"/>
  </w:style>
  <w:style w:type="paragraph" w:customStyle="1" w:styleId="6C24F681C1674D1B86F4B10019529399">
    <w:name w:val="6C24F681C1674D1B86F4B10019529399"/>
    <w:rsid w:val="00FA6179"/>
  </w:style>
  <w:style w:type="paragraph" w:customStyle="1" w:styleId="C1786B2068F04DABA9F9B089E25308C1">
    <w:name w:val="C1786B2068F04DABA9F9B089E25308C1"/>
    <w:rsid w:val="00FA6179"/>
  </w:style>
  <w:style w:type="paragraph" w:customStyle="1" w:styleId="FE0138A901084BDF931767720E8A71C9">
    <w:name w:val="FE0138A901084BDF931767720E8A71C9"/>
    <w:rsid w:val="00FA6179"/>
  </w:style>
  <w:style w:type="paragraph" w:customStyle="1" w:styleId="1EACAD96ADB04D8EA87C122E232F0476">
    <w:name w:val="1EACAD96ADB04D8EA87C122E232F0476"/>
    <w:rsid w:val="00FA6179"/>
  </w:style>
  <w:style w:type="paragraph" w:customStyle="1" w:styleId="8222B1A1C8D54C40A68A729440C07CB2">
    <w:name w:val="8222B1A1C8D54C40A68A729440C07CB2"/>
    <w:rsid w:val="00FA6179"/>
  </w:style>
  <w:style w:type="paragraph" w:customStyle="1" w:styleId="28E0BDEA5AAC4030AABD68E3491CB161">
    <w:name w:val="28E0BDEA5AAC4030AABD68E3491CB161"/>
    <w:rsid w:val="00FA6179"/>
  </w:style>
  <w:style w:type="paragraph" w:customStyle="1" w:styleId="77E3BC0A55BB474FBD6811F6E9EAFD11">
    <w:name w:val="77E3BC0A55BB474FBD6811F6E9EAFD11"/>
    <w:rsid w:val="00FA6179"/>
  </w:style>
  <w:style w:type="paragraph" w:customStyle="1" w:styleId="1F69D73395F349C1A2880BE4E63011BC">
    <w:name w:val="1F69D73395F349C1A2880BE4E63011BC"/>
    <w:rsid w:val="00FA6179"/>
  </w:style>
  <w:style w:type="paragraph" w:customStyle="1" w:styleId="3D11435715E9407F9F69BE5A9F86C513">
    <w:name w:val="3D11435715E9407F9F69BE5A9F86C513"/>
    <w:rsid w:val="00FA6179"/>
  </w:style>
  <w:style w:type="paragraph" w:customStyle="1" w:styleId="5B38AEF08F0849F5B26881A8281A1706">
    <w:name w:val="5B38AEF08F0849F5B26881A8281A1706"/>
    <w:rsid w:val="00FA6179"/>
  </w:style>
  <w:style w:type="paragraph" w:customStyle="1" w:styleId="4B40B11D3B59425CAEA598F7D0ECE887">
    <w:name w:val="4B40B11D3B59425CAEA598F7D0ECE887"/>
    <w:rsid w:val="00FA6179"/>
  </w:style>
  <w:style w:type="paragraph" w:customStyle="1" w:styleId="480C8F57D47042928A53A440A6C93B12">
    <w:name w:val="480C8F57D47042928A53A440A6C93B12"/>
    <w:rsid w:val="00FA6179"/>
  </w:style>
  <w:style w:type="paragraph" w:customStyle="1" w:styleId="A4F35BC31B6A4D4B82AF1FB3C1EE4B64">
    <w:name w:val="A4F35BC31B6A4D4B82AF1FB3C1EE4B64"/>
    <w:rsid w:val="00FA6179"/>
  </w:style>
  <w:style w:type="paragraph" w:customStyle="1" w:styleId="AC61B91ABFC44673B8DE99BBE5E722AB">
    <w:name w:val="AC61B91ABFC44673B8DE99BBE5E722AB"/>
    <w:rsid w:val="00FA6179"/>
  </w:style>
  <w:style w:type="paragraph" w:customStyle="1" w:styleId="B261A9D43D9446499C0E44A33E69C529">
    <w:name w:val="B261A9D43D9446499C0E44A33E69C529"/>
    <w:rsid w:val="00FA6179"/>
  </w:style>
  <w:style w:type="paragraph" w:customStyle="1" w:styleId="F4A71BD6A9304D8191D729CFD37E0B0F">
    <w:name w:val="F4A71BD6A9304D8191D729CFD37E0B0F"/>
    <w:rsid w:val="00FA6179"/>
  </w:style>
  <w:style w:type="paragraph" w:customStyle="1" w:styleId="F93FA15875E04C6E9567CE71EB161271">
    <w:name w:val="F93FA15875E04C6E9567CE71EB161271"/>
    <w:rsid w:val="00FA6179"/>
  </w:style>
  <w:style w:type="paragraph" w:customStyle="1" w:styleId="6AC3E1C96C8C4898A29CDEE617098E8F">
    <w:name w:val="6AC3E1C96C8C4898A29CDEE617098E8F"/>
    <w:rsid w:val="00FA6179"/>
  </w:style>
  <w:style w:type="paragraph" w:customStyle="1" w:styleId="7F43DCA8B0184116A74529507E1E5C85">
    <w:name w:val="7F43DCA8B0184116A74529507E1E5C85"/>
    <w:rsid w:val="00FA6179"/>
  </w:style>
  <w:style w:type="paragraph" w:customStyle="1" w:styleId="206F52B5ABD947F5A7D9349344BBD26A">
    <w:name w:val="206F52B5ABD947F5A7D9349344BBD26A"/>
    <w:rsid w:val="00FA6179"/>
  </w:style>
  <w:style w:type="paragraph" w:customStyle="1" w:styleId="BB484FC015BB455FAEA475BDFB9EA851">
    <w:name w:val="BB484FC015BB455FAEA475BDFB9EA851"/>
    <w:rsid w:val="00FA6179"/>
  </w:style>
  <w:style w:type="paragraph" w:customStyle="1" w:styleId="AF1506C132844B46925950D8A80CCA53">
    <w:name w:val="AF1506C132844B46925950D8A80CCA53"/>
    <w:rsid w:val="00FA6179"/>
  </w:style>
  <w:style w:type="paragraph" w:customStyle="1" w:styleId="036513009BF64F78A1951DABA0410FFF">
    <w:name w:val="036513009BF64F78A1951DABA0410FFF"/>
    <w:rsid w:val="00FA6179"/>
  </w:style>
  <w:style w:type="paragraph" w:customStyle="1" w:styleId="9B14581A29524D1193ECC5035CC42528">
    <w:name w:val="9B14581A29524D1193ECC5035CC42528"/>
    <w:rsid w:val="00FA6179"/>
  </w:style>
  <w:style w:type="paragraph" w:customStyle="1" w:styleId="66145B78793E49A489AD351D4808753B">
    <w:name w:val="66145B78793E49A489AD351D4808753B"/>
    <w:rsid w:val="00FA6179"/>
  </w:style>
  <w:style w:type="paragraph" w:customStyle="1" w:styleId="CD1E8EE683914E3E95F3198CBB382E22">
    <w:name w:val="CD1E8EE683914E3E95F3198CBB382E22"/>
    <w:rsid w:val="00FA6179"/>
  </w:style>
  <w:style w:type="paragraph" w:customStyle="1" w:styleId="001EA0CF4F36474792243A5008E9B290">
    <w:name w:val="001EA0CF4F36474792243A5008E9B290"/>
    <w:rsid w:val="00FA6179"/>
  </w:style>
  <w:style w:type="paragraph" w:customStyle="1" w:styleId="A56360043A684EFD8DD6B1D217F5E636">
    <w:name w:val="A56360043A684EFD8DD6B1D217F5E636"/>
    <w:rsid w:val="00FA6179"/>
  </w:style>
  <w:style w:type="paragraph" w:customStyle="1" w:styleId="2ECBC253CB4446EEAF2CDDC183DCBA68">
    <w:name w:val="2ECBC253CB4446EEAF2CDDC183DCBA68"/>
    <w:rsid w:val="00FA6179"/>
  </w:style>
  <w:style w:type="paragraph" w:customStyle="1" w:styleId="C9F839F65A3F4EE9862B8E312AE6A5B0">
    <w:name w:val="C9F839F65A3F4EE9862B8E312AE6A5B0"/>
    <w:rsid w:val="00FA6179"/>
  </w:style>
  <w:style w:type="paragraph" w:customStyle="1" w:styleId="4529AD0E77B24A8AA020ED19BC1FC341">
    <w:name w:val="4529AD0E77B24A8AA020ED19BC1FC341"/>
    <w:rsid w:val="00FA6179"/>
  </w:style>
  <w:style w:type="paragraph" w:customStyle="1" w:styleId="994BF62D4400495D97D072CF6252E3BC">
    <w:name w:val="994BF62D4400495D97D072CF6252E3BC"/>
    <w:rsid w:val="00FA6179"/>
  </w:style>
  <w:style w:type="paragraph" w:customStyle="1" w:styleId="84AD30085E314DFEBA3CE6554B52B822">
    <w:name w:val="84AD30085E314DFEBA3CE6554B52B822"/>
    <w:rsid w:val="00FA6179"/>
  </w:style>
  <w:style w:type="paragraph" w:customStyle="1" w:styleId="ADAF0DD7D4074A8CAA5CE21480782E3F">
    <w:name w:val="ADAF0DD7D4074A8CAA5CE21480782E3F"/>
    <w:rsid w:val="00FA6179"/>
  </w:style>
  <w:style w:type="paragraph" w:customStyle="1" w:styleId="B4DA917AF96944DD820074A5042332DD">
    <w:name w:val="B4DA917AF96944DD820074A5042332DD"/>
    <w:rsid w:val="00FA6179"/>
  </w:style>
  <w:style w:type="paragraph" w:customStyle="1" w:styleId="7B8F7D03700A4D80A5A9A31C1E7CA9DE">
    <w:name w:val="7B8F7D03700A4D80A5A9A31C1E7CA9DE"/>
    <w:rsid w:val="00FA6179"/>
  </w:style>
  <w:style w:type="paragraph" w:customStyle="1" w:styleId="7E5BB11D3F1C4EA4B1224AA6DD0A9091">
    <w:name w:val="7E5BB11D3F1C4EA4B1224AA6DD0A9091"/>
    <w:rsid w:val="00FA6179"/>
  </w:style>
  <w:style w:type="paragraph" w:customStyle="1" w:styleId="972B1C7615CD4B8CAB63E8B3A41F04C7">
    <w:name w:val="972B1C7615CD4B8CAB63E8B3A41F04C7"/>
    <w:rsid w:val="00FA6179"/>
  </w:style>
  <w:style w:type="paragraph" w:customStyle="1" w:styleId="C54D328F43FC4C8E8076B68108FA4F4F">
    <w:name w:val="C54D328F43FC4C8E8076B68108FA4F4F"/>
    <w:rsid w:val="00FA6179"/>
  </w:style>
  <w:style w:type="paragraph" w:customStyle="1" w:styleId="3E83253E02F44BDF8C4DBA96DBD6CDFC">
    <w:name w:val="3E83253E02F44BDF8C4DBA96DBD6CDFC"/>
    <w:rsid w:val="00FA6179"/>
  </w:style>
  <w:style w:type="paragraph" w:customStyle="1" w:styleId="CFC034D28A3F4B1A88375CD81B59E136">
    <w:name w:val="CFC034D28A3F4B1A88375CD81B59E136"/>
    <w:rsid w:val="00FA6179"/>
  </w:style>
  <w:style w:type="paragraph" w:customStyle="1" w:styleId="4F12E86CF808419298E371D2A3586199">
    <w:name w:val="4F12E86CF808419298E371D2A3586199"/>
    <w:rsid w:val="00FA6179"/>
  </w:style>
  <w:style w:type="paragraph" w:customStyle="1" w:styleId="041DE1CB3A354FEF9966625F597F562C">
    <w:name w:val="041DE1CB3A354FEF9966625F597F562C"/>
    <w:rsid w:val="00FA6179"/>
  </w:style>
  <w:style w:type="paragraph" w:customStyle="1" w:styleId="6F2146FBFFA14CD6A26BD4AE1CFCFB1C">
    <w:name w:val="6F2146FBFFA14CD6A26BD4AE1CFCFB1C"/>
    <w:rsid w:val="00FA6179"/>
  </w:style>
  <w:style w:type="paragraph" w:customStyle="1" w:styleId="20213DA8083C444CB65D313702FEAA60">
    <w:name w:val="20213DA8083C444CB65D313702FEAA60"/>
    <w:rsid w:val="00FA6179"/>
  </w:style>
  <w:style w:type="paragraph" w:customStyle="1" w:styleId="2681F3E75EF848E482E79B03E478E4AD">
    <w:name w:val="2681F3E75EF848E482E79B03E478E4AD"/>
    <w:rsid w:val="00FA6179"/>
  </w:style>
  <w:style w:type="paragraph" w:customStyle="1" w:styleId="07482B18A16B4A639945353A184C60AD">
    <w:name w:val="07482B18A16B4A639945353A184C60AD"/>
    <w:rsid w:val="00FA6179"/>
  </w:style>
  <w:style w:type="paragraph" w:customStyle="1" w:styleId="12686D58206D4424AFFBE3F11BDEF188">
    <w:name w:val="12686D58206D4424AFFBE3F11BDEF188"/>
    <w:rsid w:val="00FA6179"/>
  </w:style>
  <w:style w:type="paragraph" w:customStyle="1" w:styleId="16EF5A117F5444CF9ED0158E2D60DCEB">
    <w:name w:val="16EF5A117F5444CF9ED0158E2D60DCEB"/>
    <w:rsid w:val="00FA6179"/>
  </w:style>
  <w:style w:type="paragraph" w:customStyle="1" w:styleId="EFE2E2A005624C05A6D16CFDEB0017D2">
    <w:name w:val="EFE2E2A005624C05A6D16CFDEB0017D2"/>
    <w:rsid w:val="00FA6179"/>
  </w:style>
  <w:style w:type="paragraph" w:customStyle="1" w:styleId="724500AADCF1441683BADE467A708A45">
    <w:name w:val="724500AADCF1441683BADE467A708A45"/>
    <w:rsid w:val="00FA6179"/>
  </w:style>
  <w:style w:type="paragraph" w:customStyle="1" w:styleId="917371761367427AA96FF5B985AD5FF0">
    <w:name w:val="917371761367427AA96FF5B985AD5FF0"/>
    <w:rsid w:val="00FA6179"/>
  </w:style>
  <w:style w:type="paragraph" w:customStyle="1" w:styleId="6B50B7686DD44F10959F1B6C45B7B1EC">
    <w:name w:val="6B50B7686DD44F10959F1B6C45B7B1EC"/>
    <w:rsid w:val="00FA6179"/>
  </w:style>
  <w:style w:type="paragraph" w:customStyle="1" w:styleId="32EDEFA5D4DF4125ACAA38412D8D42FA">
    <w:name w:val="32EDEFA5D4DF4125ACAA38412D8D42FA"/>
    <w:rsid w:val="00FA6179"/>
  </w:style>
  <w:style w:type="paragraph" w:customStyle="1" w:styleId="865E430C6F56471A9D06088B41195A03">
    <w:name w:val="865E430C6F56471A9D06088B41195A03"/>
    <w:rsid w:val="00FA6179"/>
  </w:style>
  <w:style w:type="paragraph" w:customStyle="1" w:styleId="2CBB3DD350ED46D18F685BD3A507E206">
    <w:name w:val="2CBB3DD350ED46D18F685BD3A507E206"/>
    <w:rsid w:val="00FA6179"/>
  </w:style>
  <w:style w:type="paragraph" w:customStyle="1" w:styleId="AC713C3E05B649AE8E4D1101831C85FF">
    <w:name w:val="AC713C3E05B649AE8E4D1101831C85FF"/>
    <w:rsid w:val="00FA6179"/>
  </w:style>
  <w:style w:type="paragraph" w:customStyle="1" w:styleId="5EDEE26309914737AB8ACCC12C284B1D">
    <w:name w:val="5EDEE26309914737AB8ACCC12C284B1D"/>
    <w:rsid w:val="00FA6179"/>
  </w:style>
  <w:style w:type="paragraph" w:customStyle="1" w:styleId="7AB8303615304C39B0855A729B7FF502">
    <w:name w:val="7AB8303615304C39B0855A729B7FF502"/>
    <w:rsid w:val="00FA6179"/>
  </w:style>
  <w:style w:type="paragraph" w:customStyle="1" w:styleId="CAF4DEA1E83044C39E782D29AA82F9B5">
    <w:name w:val="CAF4DEA1E83044C39E782D29AA82F9B5"/>
    <w:rsid w:val="00FA6179"/>
  </w:style>
  <w:style w:type="paragraph" w:customStyle="1" w:styleId="24B06E8DEC414FDD8D85FFC78A2F7D8B">
    <w:name w:val="24B06E8DEC414FDD8D85FFC78A2F7D8B"/>
    <w:rsid w:val="00FA6179"/>
  </w:style>
  <w:style w:type="paragraph" w:customStyle="1" w:styleId="11FBA0504E6A48BAB0094E611F6D8E60">
    <w:name w:val="11FBA0504E6A48BAB0094E611F6D8E60"/>
    <w:rsid w:val="00FA6179"/>
  </w:style>
  <w:style w:type="paragraph" w:customStyle="1" w:styleId="7A477978027D48F5BA8AC3666F6CC257">
    <w:name w:val="7A477978027D48F5BA8AC3666F6CC257"/>
    <w:rsid w:val="00FA6179"/>
  </w:style>
  <w:style w:type="paragraph" w:customStyle="1" w:styleId="8446B4E47E4046AF8E55D2193241BA67">
    <w:name w:val="8446B4E47E4046AF8E55D2193241BA67"/>
    <w:rsid w:val="00FA6179"/>
  </w:style>
  <w:style w:type="paragraph" w:customStyle="1" w:styleId="307A1D1C87FF40B0A93EBD11929A845F">
    <w:name w:val="307A1D1C87FF40B0A93EBD11929A845F"/>
    <w:rsid w:val="00FA6179"/>
  </w:style>
  <w:style w:type="paragraph" w:customStyle="1" w:styleId="85BF1D565CD04D88968F3DCC6B08706E">
    <w:name w:val="85BF1D565CD04D88968F3DCC6B08706E"/>
    <w:rsid w:val="00FA6179"/>
  </w:style>
  <w:style w:type="paragraph" w:customStyle="1" w:styleId="46725C83117644FB80D84887E82666FA">
    <w:name w:val="46725C83117644FB80D84887E82666FA"/>
    <w:rsid w:val="00FA6179"/>
  </w:style>
  <w:style w:type="paragraph" w:customStyle="1" w:styleId="AA146776B92F424C886C9993CE31328C">
    <w:name w:val="AA146776B92F424C886C9993CE31328C"/>
    <w:rsid w:val="00FA6179"/>
  </w:style>
  <w:style w:type="paragraph" w:customStyle="1" w:styleId="21FE74FB87F64574B7867E290677F952">
    <w:name w:val="21FE74FB87F64574B7867E290677F952"/>
    <w:rsid w:val="00FA6179"/>
  </w:style>
  <w:style w:type="paragraph" w:customStyle="1" w:styleId="62D726AC314B440E96B62D69DFFE23E9">
    <w:name w:val="62D726AC314B440E96B62D69DFFE23E9"/>
    <w:rsid w:val="00FA6179"/>
  </w:style>
  <w:style w:type="paragraph" w:customStyle="1" w:styleId="AED0DDFBC4BC4A0BB5F538F68266CD3B">
    <w:name w:val="AED0DDFBC4BC4A0BB5F538F68266CD3B"/>
    <w:rsid w:val="00FA6179"/>
  </w:style>
  <w:style w:type="paragraph" w:customStyle="1" w:styleId="09C7AB5532B44360A0C912E9A0C188FA">
    <w:name w:val="09C7AB5532B44360A0C912E9A0C188FA"/>
    <w:rsid w:val="00FA6179"/>
  </w:style>
  <w:style w:type="paragraph" w:customStyle="1" w:styleId="50D4EFD2950A40C08D853621B2F60D14">
    <w:name w:val="50D4EFD2950A40C08D853621B2F60D14"/>
    <w:rsid w:val="00FA6179"/>
  </w:style>
  <w:style w:type="paragraph" w:customStyle="1" w:styleId="5E1CF4B8690B4F9BBDBF44D04AD123CB">
    <w:name w:val="5E1CF4B8690B4F9BBDBF44D04AD123CB"/>
    <w:rsid w:val="00FA6179"/>
  </w:style>
  <w:style w:type="paragraph" w:customStyle="1" w:styleId="CC97ED12ACF44DE3A234058D29213B12">
    <w:name w:val="CC97ED12ACF44DE3A234058D29213B12"/>
    <w:rsid w:val="00FA6179"/>
  </w:style>
  <w:style w:type="paragraph" w:customStyle="1" w:styleId="35D676D0787A4A57B610FC1B9DB31F95">
    <w:name w:val="35D676D0787A4A57B610FC1B9DB31F95"/>
    <w:rsid w:val="00FA6179"/>
  </w:style>
  <w:style w:type="paragraph" w:customStyle="1" w:styleId="A1F5DFC5F79647429F4AFA2D38F8CDB3">
    <w:name w:val="A1F5DFC5F79647429F4AFA2D38F8CDB3"/>
    <w:rsid w:val="00FA6179"/>
  </w:style>
  <w:style w:type="paragraph" w:customStyle="1" w:styleId="11FA26CE5FD7461CAE57B2C0AE0E54D7">
    <w:name w:val="11FA26CE5FD7461CAE57B2C0AE0E54D7"/>
    <w:rsid w:val="00FA6179"/>
  </w:style>
  <w:style w:type="paragraph" w:customStyle="1" w:styleId="8B3DAAC22BA8405B8DECEA6CB8ACE7A3">
    <w:name w:val="8B3DAAC22BA8405B8DECEA6CB8ACE7A3"/>
    <w:rsid w:val="00FA6179"/>
  </w:style>
  <w:style w:type="paragraph" w:customStyle="1" w:styleId="B00978D9C0604C22AC5EA9F59304A195">
    <w:name w:val="B00978D9C0604C22AC5EA9F59304A195"/>
    <w:rsid w:val="00FA6179"/>
  </w:style>
  <w:style w:type="paragraph" w:customStyle="1" w:styleId="984CE03BE1EE4F2B8841B1C9AE61BFBA">
    <w:name w:val="984CE03BE1EE4F2B8841B1C9AE61BFBA"/>
    <w:rsid w:val="00FA6179"/>
  </w:style>
  <w:style w:type="paragraph" w:customStyle="1" w:styleId="9D74586038654336A6216B57EE2FEC6C">
    <w:name w:val="9D74586038654336A6216B57EE2FEC6C"/>
    <w:rsid w:val="00FA6179"/>
  </w:style>
  <w:style w:type="paragraph" w:customStyle="1" w:styleId="B8DB1E87BA82409289EF2511B3D96191">
    <w:name w:val="B8DB1E87BA82409289EF2511B3D96191"/>
    <w:rsid w:val="00FA6179"/>
  </w:style>
  <w:style w:type="paragraph" w:customStyle="1" w:styleId="5295693010A34844A8DA0523036BDBF8">
    <w:name w:val="5295693010A34844A8DA0523036BDBF8"/>
    <w:rsid w:val="00FA6179"/>
  </w:style>
  <w:style w:type="paragraph" w:customStyle="1" w:styleId="0937C320DC704F7FABA29A5A8236BE3A">
    <w:name w:val="0937C320DC704F7FABA29A5A8236BE3A"/>
    <w:rsid w:val="00FA6179"/>
  </w:style>
  <w:style w:type="paragraph" w:customStyle="1" w:styleId="6195AE9480D140E9AEC9161F30822227">
    <w:name w:val="6195AE9480D140E9AEC9161F30822227"/>
    <w:rsid w:val="00FA6179"/>
  </w:style>
  <w:style w:type="paragraph" w:customStyle="1" w:styleId="68BE4A1871794FB4A699C8BBC1A15FE2">
    <w:name w:val="68BE4A1871794FB4A699C8BBC1A15FE2"/>
    <w:rsid w:val="00FA6179"/>
  </w:style>
  <w:style w:type="paragraph" w:customStyle="1" w:styleId="C63B803C7E5340E4816567D299DBD2D2">
    <w:name w:val="C63B803C7E5340E4816567D299DBD2D2"/>
    <w:rsid w:val="00FA6179"/>
  </w:style>
  <w:style w:type="paragraph" w:customStyle="1" w:styleId="E4C992E8054C4CB39AE86A011E83EF40">
    <w:name w:val="E4C992E8054C4CB39AE86A011E83EF40"/>
    <w:rsid w:val="00FA6179"/>
  </w:style>
  <w:style w:type="paragraph" w:customStyle="1" w:styleId="5FAADC652DF540C5BAF070961DF180CA">
    <w:name w:val="5FAADC652DF540C5BAF070961DF180CA"/>
    <w:rsid w:val="00FA6179"/>
  </w:style>
  <w:style w:type="paragraph" w:customStyle="1" w:styleId="D6BBFEBF706540D38066B143BD573CD0">
    <w:name w:val="D6BBFEBF706540D38066B143BD573CD0"/>
    <w:rsid w:val="00FA6179"/>
  </w:style>
  <w:style w:type="paragraph" w:customStyle="1" w:styleId="846760A6BDB742A78B1046C5FC870E23">
    <w:name w:val="846760A6BDB742A78B1046C5FC870E23"/>
    <w:rsid w:val="00FA6179"/>
  </w:style>
  <w:style w:type="paragraph" w:customStyle="1" w:styleId="95B6BB200B3C43609B6911747A214D3B">
    <w:name w:val="95B6BB200B3C43609B6911747A214D3B"/>
    <w:rsid w:val="00FA6179"/>
  </w:style>
  <w:style w:type="paragraph" w:customStyle="1" w:styleId="8ED68A6248A9450AB20AD79852478015">
    <w:name w:val="8ED68A6248A9450AB20AD79852478015"/>
    <w:rsid w:val="00FA6179"/>
  </w:style>
  <w:style w:type="paragraph" w:customStyle="1" w:styleId="CA0B11BF41F54822BFAD5D5968F3CE08">
    <w:name w:val="CA0B11BF41F54822BFAD5D5968F3CE08"/>
    <w:rsid w:val="00FA6179"/>
  </w:style>
  <w:style w:type="paragraph" w:customStyle="1" w:styleId="38A395A0181A465EB5555930A70E3B04">
    <w:name w:val="38A395A0181A465EB5555930A70E3B04"/>
    <w:rsid w:val="00FA6179"/>
  </w:style>
  <w:style w:type="paragraph" w:customStyle="1" w:styleId="D064B692E51D434280B1E60EEAD3225D">
    <w:name w:val="D064B692E51D434280B1E60EEAD3225D"/>
    <w:rsid w:val="00FA6179"/>
  </w:style>
  <w:style w:type="paragraph" w:customStyle="1" w:styleId="8C99DE5DB53642B99C34CCA8DB73413F">
    <w:name w:val="8C99DE5DB53642B99C34CCA8DB73413F"/>
    <w:rsid w:val="00FA6179"/>
  </w:style>
  <w:style w:type="paragraph" w:customStyle="1" w:styleId="CF7CDECF87C6422FBB820DA2A845AB2E">
    <w:name w:val="CF7CDECF87C6422FBB820DA2A845AB2E"/>
    <w:rsid w:val="00FA6179"/>
  </w:style>
  <w:style w:type="paragraph" w:customStyle="1" w:styleId="3A59A7020CDD46D99BA5966AEB32E5BD">
    <w:name w:val="3A59A7020CDD46D99BA5966AEB32E5BD"/>
    <w:rsid w:val="00FA6179"/>
  </w:style>
  <w:style w:type="paragraph" w:customStyle="1" w:styleId="5889E002D95B47A18EF50DABC9F9FE07">
    <w:name w:val="5889E002D95B47A18EF50DABC9F9FE07"/>
    <w:rsid w:val="00FA6179"/>
  </w:style>
  <w:style w:type="paragraph" w:customStyle="1" w:styleId="DBBE0FB964ED48518AF27CC242484A40">
    <w:name w:val="DBBE0FB964ED48518AF27CC242484A40"/>
    <w:rsid w:val="00FA6179"/>
  </w:style>
  <w:style w:type="paragraph" w:customStyle="1" w:styleId="5EE27AE48EB84093A434179512D9FCD5">
    <w:name w:val="5EE27AE48EB84093A434179512D9FCD5"/>
    <w:rsid w:val="00FA6179"/>
  </w:style>
  <w:style w:type="paragraph" w:customStyle="1" w:styleId="47C9A51453CF4631BB940EBFF3749461">
    <w:name w:val="47C9A51453CF4631BB940EBFF3749461"/>
    <w:rsid w:val="00FA6179"/>
  </w:style>
  <w:style w:type="paragraph" w:customStyle="1" w:styleId="CC224CE9CA344865A0E26289DF1558AD">
    <w:name w:val="CC224CE9CA344865A0E26289DF1558AD"/>
    <w:rsid w:val="00FA6179"/>
  </w:style>
  <w:style w:type="paragraph" w:customStyle="1" w:styleId="E86763EDC368445FBFCC01E5320BDBE6">
    <w:name w:val="E86763EDC368445FBFCC01E5320BDBE6"/>
    <w:rsid w:val="00FA6179"/>
  </w:style>
  <w:style w:type="paragraph" w:customStyle="1" w:styleId="615F1A67A7B74528A07FC36D6D832EC5">
    <w:name w:val="615F1A67A7B74528A07FC36D6D832EC5"/>
    <w:rsid w:val="00FA6179"/>
  </w:style>
  <w:style w:type="paragraph" w:customStyle="1" w:styleId="406F482421074354BFF84257DB2D184A">
    <w:name w:val="406F482421074354BFF84257DB2D184A"/>
    <w:rsid w:val="00FA6179"/>
  </w:style>
  <w:style w:type="paragraph" w:customStyle="1" w:styleId="8ED887DB2DE043F687C9BCE040898FBE">
    <w:name w:val="8ED887DB2DE043F687C9BCE040898FBE"/>
    <w:rsid w:val="00FA6179"/>
  </w:style>
  <w:style w:type="paragraph" w:customStyle="1" w:styleId="E170C52707A640948EFBCA4E3DB1E0F2">
    <w:name w:val="E170C52707A640948EFBCA4E3DB1E0F2"/>
    <w:rsid w:val="00FA6179"/>
  </w:style>
  <w:style w:type="paragraph" w:customStyle="1" w:styleId="2F63E646B86049CAB248E5BAAEF9F9B7">
    <w:name w:val="2F63E646B86049CAB248E5BAAEF9F9B7"/>
    <w:rsid w:val="00FA6179"/>
  </w:style>
  <w:style w:type="paragraph" w:customStyle="1" w:styleId="D6E7B7B1E3F34035B3CC1AC65577A0F2">
    <w:name w:val="D6E7B7B1E3F34035B3CC1AC65577A0F2"/>
    <w:rsid w:val="00FA6179"/>
  </w:style>
  <w:style w:type="paragraph" w:customStyle="1" w:styleId="52C39077320D469BB83DE3BF7FED8C61">
    <w:name w:val="52C39077320D469BB83DE3BF7FED8C61"/>
    <w:rsid w:val="00FA6179"/>
  </w:style>
  <w:style w:type="paragraph" w:customStyle="1" w:styleId="E2EFAD515FD943B7A25BDAE8B76D984A">
    <w:name w:val="E2EFAD515FD943B7A25BDAE8B76D984A"/>
    <w:rsid w:val="00FA6179"/>
  </w:style>
  <w:style w:type="paragraph" w:customStyle="1" w:styleId="EF22165184EF4224A5256D844ED8C3BA">
    <w:name w:val="EF22165184EF4224A5256D844ED8C3BA"/>
    <w:rsid w:val="00FA6179"/>
  </w:style>
  <w:style w:type="paragraph" w:customStyle="1" w:styleId="95DCC344257641FA804D09F97A4B49CC">
    <w:name w:val="95DCC344257641FA804D09F97A4B49CC"/>
    <w:rsid w:val="00FA6179"/>
  </w:style>
  <w:style w:type="paragraph" w:customStyle="1" w:styleId="84B6D6F48E304ED4A066B8A978469D48">
    <w:name w:val="84B6D6F48E304ED4A066B8A978469D48"/>
    <w:rsid w:val="00FA6179"/>
  </w:style>
  <w:style w:type="paragraph" w:customStyle="1" w:styleId="ABE509ADE1A442128FD2E34D1389C469">
    <w:name w:val="ABE509ADE1A442128FD2E34D1389C469"/>
    <w:rsid w:val="00FA6179"/>
  </w:style>
  <w:style w:type="paragraph" w:customStyle="1" w:styleId="E67CFB2D3BE14043956EB1C8F4902D1F">
    <w:name w:val="E67CFB2D3BE14043956EB1C8F4902D1F"/>
    <w:rsid w:val="00FA6179"/>
  </w:style>
  <w:style w:type="paragraph" w:customStyle="1" w:styleId="43026DCA55D743059A0F29557B44F0B4">
    <w:name w:val="43026DCA55D743059A0F29557B44F0B4"/>
    <w:rsid w:val="00FA6179"/>
  </w:style>
  <w:style w:type="paragraph" w:customStyle="1" w:styleId="E557EC2270B948168402A51BFFD0022A">
    <w:name w:val="E557EC2270B948168402A51BFFD0022A"/>
    <w:rsid w:val="00FA6179"/>
  </w:style>
  <w:style w:type="paragraph" w:customStyle="1" w:styleId="257789FB71E54FCEB3596A9BBAC49EB1">
    <w:name w:val="257789FB71E54FCEB3596A9BBAC49EB1"/>
    <w:rsid w:val="00FA6179"/>
  </w:style>
  <w:style w:type="paragraph" w:customStyle="1" w:styleId="D8845B266C4F4B44837294FC82DF75D3">
    <w:name w:val="D8845B266C4F4B44837294FC82DF75D3"/>
    <w:rsid w:val="00FA6179"/>
  </w:style>
  <w:style w:type="paragraph" w:customStyle="1" w:styleId="DCBD787E0AA04323A6B76B9AC90F7BB2">
    <w:name w:val="DCBD787E0AA04323A6B76B9AC90F7BB2"/>
    <w:rsid w:val="00FA6179"/>
  </w:style>
  <w:style w:type="paragraph" w:customStyle="1" w:styleId="7C170F75C2B7412C85522BF487B72534">
    <w:name w:val="7C170F75C2B7412C85522BF487B72534"/>
    <w:rsid w:val="00FA6179"/>
  </w:style>
  <w:style w:type="paragraph" w:customStyle="1" w:styleId="7EB80C3616C546A8BA7A0B047D8688C5">
    <w:name w:val="7EB80C3616C546A8BA7A0B047D8688C5"/>
    <w:rsid w:val="00FA6179"/>
  </w:style>
  <w:style w:type="paragraph" w:customStyle="1" w:styleId="02D11148E3DB4825AB1D3C7C36EC3A20">
    <w:name w:val="02D11148E3DB4825AB1D3C7C36EC3A20"/>
    <w:rsid w:val="00FA6179"/>
  </w:style>
  <w:style w:type="paragraph" w:customStyle="1" w:styleId="CD0C2CD554C7458BB6DBCE122775A096">
    <w:name w:val="CD0C2CD554C7458BB6DBCE122775A096"/>
    <w:rsid w:val="00FA6179"/>
  </w:style>
  <w:style w:type="paragraph" w:customStyle="1" w:styleId="4A4BA93C436C4109A19A7459C384CD3F">
    <w:name w:val="4A4BA93C436C4109A19A7459C384CD3F"/>
    <w:rsid w:val="00FA6179"/>
  </w:style>
  <w:style w:type="paragraph" w:customStyle="1" w:styleId="52135D92F19F409C9AE84A24CC94A1E6">
    <w:name w:val="52135D92F19F409C9AE84A24CC94A1E6"/>
    <w:rsid w:val="00FA6179"/>
  </w:style>
  <w:style w:type="paragraph" w:customStyle="1" w:styleId="0070B23EFC8B4D938AD1811AFA01E81A">
    <w:name w:val="0070B23EFC8B4D938AD1811AFA01E81A"/>
    <w:rsid w:val="00FA6179"/>
  </w:style>
  <w:style w:type="paragraph" w:customStyle="1" w:styleId="9BC2208094F045948922E349BD19C08D">
    <w:name w:val="9BC2208094F045948922E349BD19C08D"/>
    <w:rsid w:val="00FA6179"/>
  </w:style>
  <w:style w:type="paragraph" w:customStyle="1" w:styleId="9CA87584AF32456689E7CB6BCAE5E5D1">
    <w:name w:val="9CA87584AF32456689E7CB6BCAE5E5D1"/>
    <w:rsid w:val="00FA6179"/>
  </w:style>
  <w:style w:type="paragraph" w:customStyle="1" w:styleId="E800980799E64997AF5AA496B07479A8">
    <w:name w:val="E800980799E64997AF5AA496B07479A8"/>
    <w:rsid w:val="00FA6179"/>
  </w:style>
  <w:style w:type="paragraph" w:customStyle="1" w:styleId="97F88C52923140B194C29F9FC77BCA48">
    <w:name w:val="97F88C52923140B194C29F9FC77BCA48"/>
    <w:rsid w:val="00FA6179"/>
  </w:style>
  <w:style w:type="paragraph" w:customStyle="1" w:styleId="A1B1ACF350DC49B4A09E8B9B7DC13203">
    <w:name w:val="A1B1ACF350DC49B4A09E8B9B7DC13203"/>
    <w:rsid w:val="00FA6179"/>
  </w:style>
  <w:style w:type="paragraph" w:customStyle="1" w:styleId="20D7B2AA01DB444A9BD4BABA4266D233">
    <w:name w:val="20D7B2AA01DB444A9BD4BABA4266D233"/>
    <w:rsid w:val="00FA6179"/>
  </w:style>
  <w:style w:type="paragraph" w:customStyle="1" w:styleId="5DCAC911D59541EDAB798BF53B68447D">
    <w:name w:val="5DCAC911D59541EDAB798BF53B68447D"/>
    <w:rsid w:val="00FA6179"/>
  </w:style>
  <w:style w:type="paragraph" w:customStyle="1" w:styleId="04D94B9F956D4E179752EA5B94D49BBA">
    <w:name w:val="04D94B9F956D4E179752EA5B94D49BBA"/>
    <w:rsid w:val="00FA6179"/>
  </w:style>
  <w:style w:type="paragraph" w:customStyle="1" w:styleId="3B91AFD207C2498AB352F9993AF3692E">
    <w:name w:val="3B91AFD207C2498AB352F9993AF3692E"/>
    <w:rsid w:val="00FA6179"/>
  </w:style>
  <w:style w:type="paragraph" w:customStyle="1" w:styleId="0DA65FE5995640EF83874776C93B72A5">
    <w:name w:val="0DA65FE5995640EF83874776C93B72A5"/>
    <w:rsid w:val="00FA6179"/>
  </w:style>
  <w:style w:type="paragraph" w:customStyle="1" w:styleId="39FAD0AE6CA34BFFB740D011BAFD2D00">
    <w:name w:val="39FAD0AE6CA34BFFB740D011BAFD2D00"/>
    <w:rsid w:val="00FA6179"/>
  </w:style>
  <w:style w:type="paragraph" w:customStyle="1" w:styleId="CC43F694B54246888B10CAF918EB209A">
    <w:name w:val="CC43F694B54246888B10CAF918EB209A"/>
    <w:rsid w:val="00FA6179"/>
  </w:style>
  <w:style w:type="paragraph" w:customStyle="1" w:styleId="A8227FB506524A019619A6608265CF81">
    <w:name w:val="A8227FB506524A019619A6608265CF81"/>
    <w:rsid w:val="00FA6179"/>
  </w:style>
  <w:style w:type="paragraph" w:customStyle="1" w:styleId="614FAE5A9C4E4AA1A061CDDD55134B77">
    <w:name w:val="614FAE5A9C4E4AA1A061CDDD55134B77"/>
    <w:rsid w:val="00FA6179"/>
  </w:style>
  <w:style w:type="paragraph" w:customStyle="1" w:styleId="0391F3B50D08487DB3D16B8B8F8ADDE2">
    <w:name w:val="0391F3B50D08487DB3D16B8B8F8ADDE2"/>
    <w:rsid w:val="00FA6179"/>
  </w:style>
  <w:style w:type="paragraph" w:customStyle="1" w:styleId="F02CA91C76D042D69B6ED31282EC63EE">
    <w:name w:val="F02CA91C76D042D69B6ED31282EC63EE"/>
    <w:rsid w:val="00FA6179"/>
  </w:style>
  <w:style w:type="paragraph" w:customStyle="1" w:styleId="9D82C1DA031C4CDEACE3CC4C2A25374B">
    <w:name w:val="9D82C1DA031C4CDEACE3CC4C2A25374B"/>
    <w:rsid w:val="00FA6179"/>
  </w:style>
  <w:style w:type="paragraph" w:customStyle="1" w:styleId="EA6819CBB0094B7D90BAFB2ED481237E">
    <w:name w:val="EA6819CBB0094B7D90BAFB2ED481237E"/>
    <w:rsid w:val="00FA6179"/>
  </w:style>
  <w:style w:type="paragraph" w:customStyle="1" w:styleId="F01D4378D8A1467396D56F13E31DF7E1">
    <w:name w:val="F01D4378D8A1467396D56F13E31DF7E1"/>
    <w:rsid w:val="00FA6179"/>
  </w:style>
  <w:style w:type="paragraph" w:customStyle="1" w:styleId="34EB0D5BB3504F1EB35EDD62F6212F1A">
    <w:name w:val="34EB0D5BB3504F1EB35EDD62F6212F1A"/>
    <w:rsid w:val="00FA6179"/>
  </w:style>
  <w:style w:type="paragraph" w:customStyle="1" w:styleId="61A70FFF6AF243A294B087455CED12C5">
    <w:name w:val="61A70FFF6AF243A294B087455CED12C5"/>
    <w:rsid w:val="00FA6179"/>
  </w:style>
  <w:style w:type="paragraph" w:customStyle="1" w:styleId="D7E2EE60CAD94E36B8BC2CBD106D4832">
    <w:name w:val="D7E2EE60CAD94E36B8BC2CBD106D4832"/>
    <w:rsid w:val="00FA6179"/>
  </w:style>
  <w:style w:type="paragraph" w:customStyle="1" w:styleId="AFB3236F6295474FA787D5213465F11B">
    <w:name w:val="AFB3236F6295474FA787D5213465F11B"/>
    <w:rsid w:val="00FA6179"/>
  </w:style>
  <w:style w:type="paragraph" w:customStyle="1" w:styleId="69C37DD9E4A7477BBA35D3ACBCA56D64">
    <w:name w:val="69C37DD9E4A7477BBA35D3ACBCA56D64"/>
    <w:rsid w:val="00FA6179"/>
  </w:style>
  <w:style w:type="paragraph" w:customStyle="1" w:styleId="EE647906E29E4295991FD518E7703178">
    <w:name w:val="EE647906E29E4295991FD518E7703178"/>
    <w:rsid w:val="00FA6179"/>
  </w:style>
  <w:style w:type="paragraph" w:customStyle="1" w:styleId="CEB850E31697448297A0E7D3632CFDA7">
    <w:name w:val="CEB850E31697448297A0E7D3632CFDA7"/>
    <w:rsid w:val="00FA6179"/>
  </w:style>
  <w:style w:type="paragraph" w:customStyle="1" w:styleId="20613186BEDA43FD8D1EAF907E800D80">
    <w:name w:val="20613186BEDA43FD8D1EAF907E800D80"/>
    <w:rsid w:val="00FA6179"/>
  </w:style>
  <w:style w:type="paragraph" w:customStyle="1" w:styleId="C016C7B25D3E41B28594058B703AA47F">
    <w:name w:val="C016C7B25D3E41B28594058B703AA47F"/>
    <w:rsid w:val="00FA6179"/>
  </w:style>
  <w:style w:type="paragraph" w:customStyle="1" w:styleId="EDB5BC7C1359486381CAC7448F8ABD72">
    <w:name w:val="EDB5BC7C1359486381CAC7448F8ABD72"/>
    <w:rsid w:val="00FA6179"/>
  </w:style>
  <w:style w:type="paragraph" w:customStyle="1" w:styleId="093D27CD2D3D472FA0CB1DD1AC299FF3">
    <w:name w:val="093D27CD2D3D472FA0CB1DD1AC299FF3"/>
    <w:rsid w:val="00FA6179"/>
  </w:style>
  <w:style w:type="paragraph" w:customStyle="1" w:styleId="3BF44260DBBF4729AA740306A38770CF">
    <w:name w:val="3BF44260DBBF4729AA740306A38770CF"/>
    <w:rsid w:val="00FA6179"/>
  </w:style>
  <w:style w:type="paragraph" w:customStyle="1" w:styleId="4CD2C18CBBA2474987106124818E6C8D">
    <w:name w:val="4CD2C18CBBA2474987106124818E6C8D"/>
    <w:rsid w:val="00FA6179"/>
  </w:style>
  <w:style w:type="paragraph" w:customStyle="1" w:styleId="B0F4CA14C39B417199A44A991EF90780">
    <w:name w:val="B0F4CA14C39B417199A44A991EF90780"/>
    <w:rsid w:val="00FA6179"/>
  </w:style>
  <w:style w:type="paragraph" w:customStyle="1" w:styleId="5758BF5140644C3D82DDEFB729E71DD2">
    <w:name w:val="5758BF5140644C3D82DDEFB729E71DD2"/>
    <w:rsid w:val="00FA6179"/>
  </w:style>
  <w:style w:type="paragraph" w:customStyle="1" w:styleId="387CF9B0C1C246D59684702E2B37BF7E">
    <w:name w:val="387CF9B0C1C246D59684702E2B37BF7E"/>
    <w:rsid w:val="00FA6179"/>
  </w:style>
  <w:style w:type="paragraph" w:customStyle="1" w:styleId="63A74FC84B944554AF5883311D25412F">
    <w:name w:val="63A74FC84B944554AF5883311D25412F"/>
    <w:rsid w:val="00FA6179"/>
  </w:style>
  <w:style w:type="paragraph" w:customStyle="1" w:styleId="86D044AF25A044BF8F576DB49E4A8D3A">
    <w:name w:val="86D044AF25A044BF8F576DB49E4A8D3A"/>
    <w:rsid w:val="00FA6179"/>
  </w:style>
  <w:style w:type="paragraph" w:customStyle="1" w:styleId="D48BAAA7421043FF9C6936321E116E9F">
    <w:name w:val="D48BAAA7421043FF9C6936321E116E9F"/>
    <w:rsid w:val="00FA6179"/>
  </w:style>
  <w:style w:type="paragraph" w:customStyle="1" w:styleId="B9766808172E42619EA7D69B49C9E1C4">
    <w:name w:val="B9766808172E42619EA7D69B49C9E1C4"/>
    <w:rsid w:val="00FA6179"/>
  </w:style>
  <w:style w:type="paragraph" w:customStyle="1" w:styleId="ED0F1DC6F631495A86527F3A83075248">
    <w:name w:val="ED0F1DC6F631495A86527F3A83075248"/>
    <w:rsid w:val="00FA6179"/>
  </w:style>
  <w:style w:type="paragraph" w:customStyle="1" w:styleId="11ED1BC35F7E458E84E8EC1361CD6717">
    <w:name w:val="11ED1BC35F7E458E84E8EC1361CD6717"/>
    <w:rsid w:val="00FA6179"/>
  </w:style>
  <w:style w:type="paragraph" w:customStyle="1" w:styleId="71676EFB62314CDC92D45305109D3CC5">
    <w:name w:val="71676EFB62314CDC92D45305109D3CC5"/>
    <w:rsid w:val="00FA6179"/>
  </w:style>
  <w:style w:type="paragraph" w:customStyle="1" w:styleId="8CFB2636EB844A47AB350D123968B696">
    <w:name w:val="8CFB2636EB844A47AB350D123968B696"/>
    <w:rsid w:val="00FA6179"/>
  </w:style>
  <w:style w:type="paragraph" w:customStyle="1" w:styleId="5217B1719FF1430D9D7D9ECA50B48B70">
    <w:name w:val="5217B1719FF1430D9D7D9ECA50B48B70"/>
    <w:rsid w:val="00FA6179"/>
  </w:style>
  <w:style w:type="paragraph" w:customStyle="1" w:styleId="3BF09E81432F42A6B4A75F08F4BD6A8E">
    <w:name w:val="3BF09E81432F42A6B4A75F08F4BD6A8E"/>
    <w:rsid w:val="00FA6179"/>
  </w:style>
  <w:style w:type="paragraph" w:customStyle="1" w:styleId="C6F1E704BC054AF683B6032DE185812A">
    <w:name w:val="C6F1E704BC054AF683B6032DE185812A"/>
    <w:rsid w:val="00FA6179"/>
  </w:style>
  <w:style w:type="paragraph" w:customStyle="1" w:styleId="05E4683B60984643997535437DAA4718">
    <w:name w:val="05E4683B60984643997535437DAA4718"/>
    <w:rsid w:val="00FA6179"/>
  </w:style>
  <w:style w:type="paragraph" w:customStyle="1" w:styleId="C2977AC42C3344DD80CFE858BB1EB95E">
    <w:name w:val="C2977AC42C3344DD80CFE858BB1EB95E"/>
    <w:rsid w:val="00FA6179"/>
  </w:style>
  <w:style w:type="paragraph" w:customStyle="1" w:styleId="8883418782FE4DB08431BF2CF6C2BFA7">
    <w:name w:val="8883418782FE4DB08431BF2CF6C2BFA7"/>
    <w:rsid w:val="00FA6179"/>
  </w:style>
  <w:style w:type="paragraph" w:customStyle="1" w:styleId="1FD4A905A3EC4D4386A9C582DC9D58D1">
    <w:name w:val="1FD4A905A3EC4D4386A9C582DC9D58D1"/>
    <w:rsid w:val="00FA6179"/>
  </w:style>
  <w:style w:type="paragraph" w:customStyle="1" w:styleId="0E39AB35783F4C10993BA4829F45983C">
    <w:name w:val="0E39AB35783F4C10993BA4829F45983C"/>
    <w:rsid w:val="00FA6179"/>
  </w:style>
  <w:style w:type="paragraph" w:customStyle="1" w:styleId="CBCE288DD52748A8BF3C492CDDB95CE7">
    <w:name w:val="CBCE288DD52748A8BF3C492CDDB95CE7"/>
    <w:rsid w:val="00FA6179"/>
  </w:style>
  <w:style w:type="paragraph" w:customStyle="1" w:styleId="79EB686A3C6D4A408710CD3F8EA1ED15">
    <w:name w:val="79EB686A3C6D4A408710CD3F8EA1ED15"/>
    <w:rsid w:val="00FA6179"/>
  </w:style>
  <w:style w:type="paragraph" w:customStyle="1" w:styleId="54258FD97CBA42729ED7E4D6B407FEDF">
    <w:name w:val="54258FD97CBA42729ED7E4D6B407FEDF"/>
    <w:rsid w:val="00FA6179"/>
  </w:style>
  <w:style w:type="paragraph" w:customStyle="1" w:styleId="A2A11AB1C2C54094BDB80FA57A648EFA">
    <w:name w:val="A2A11AB1C2C54094BDB80FA57A648EFA"/>
    <w:rsid w:val="00FA6179"/>
  </w:style>
  <w:style w:type="paragraph" w:customStyle="1" w:styleId="692F06B0D1A14142AE96A5C19DF8E14D">
    <w:name w:val="692F06B0D1A14142AE96A5C19DF8E14D"/>
    <w:rsid w:val="00FA6179"/>
  </w:style>
  <w:style w:type="paragraph" w:customStyle="1" w:styleId="84231145740045D396870CD5E37A6351">
    <w:name w:val="84231145740045D396870CD5E37A6351"/>
    <w:rsid w:val="00FA6179"/>
  </w:style>
  <w:style w:type="paragraph" w:customStyle="1" w:styleId="299C5872F5E3438D8D04A9B2D7B6BCD7">
    <w:name w:val="299C5872F5E3438D8D04A9B2D7B6BCD7"/>
    <w:rsid w:val="00FA6179"/>
  </w:style>
  <w:style w:type="paragraph" w:customStyle="1" w:styleId="663F1F8633FD461CBA589098546D2502">
    <w:name w:val="663F1F8633FD461CBA589098546D2502"/>
    <w:rsid w:val="00FA6179"/>
  </w:style>
  <w:style w:type="paragraph" w:customStyle="1" w:styleId="912536A80EE0448B9F5F3F53A618AD59">
    <w:name w:val="912536A80EE0448B9F5F3F53A618AD59"/>
    <w:rsid w:val="00FA6179"/>
  </w:style>
  <w:style w:type="paragraph" w:customStyle="1" w:styleId="9797B11241EC4F09B7DAB862A74A13B6">
    <w:name w:val="9797B11241EC4F09B7DAB862A74A13B6"/>
    <w:rsid w:val="00FA6179"/>
  </w:style>
  <w:style w:type="paragraph" w:customStyle="1" w:styleId="85359E27E31E4F259A9E8A1AA39FB940">
    <w:name w:val="85359E27E31E4F259A9E8A1AA39FB940"/>
    <w:rsid w:val="00FA6179"/>
  </w:style>
  <w:style w:type="paragraph" w:customStyle="1" w:styleId="7049B10F1DEA4F91AD05928AE3823834">
    <w:name w:val="7049B10F1DEA4F91AD05928AE3823834"/>
    <w:rsid w:val="00FA6179"/>
  </w:style>
  <w:style w:type="paragraph" w:customStyle="1" w:styleId="5B30B3AFBEF148E19BD64FF0DD5744F2">
    <w:name w:val="5B30B3AFBEF148E19BD64FF0DD5744F2"/>
    <w:rsid w:val="00FA6179"/>
  </w:style>
  <w:style w:type="paragraph" w:customStyle="1" w:styleId="3F1370EF84BA48F29225FD957A5270E9">
    <w:name w:val="3F1370EF84BA48F29225FD957A5270E9"/>
    <w:rsid w:val="00FA6179"/>
  </w:style>
  <w:style w:type="paragraph" w:customStyle="1" w:styleId="03748FA919664799B400D1F2C9340FD5">
    <w:name w:val="03748FA919664799B400D1F2C9340FD5"/>
    <w:rsid w:val="00FA6179"/>
  </w:style>
  <w:style w:type="paragraph" w:customStyle="1" w:styleId="D2A0CDE5546B4F2EBF9DDEEA860C9DBF">
    <w:name w:val="D2A0CDE5546B4F2EBF9DDEEA860C9DBF"/>
    <w:rsid w:val="00FA6179"/>
  </w:style>
  <w:style w:type="paragraph" w:customStyle="1" w:styleId="BC477C5867FC4B9F8371C1F04C0649C7">
    <w:name w:val="BC477C5867FC4B9F8371C1F04C0649C7"/>
    <w:rsid w:val="00FA6179"/>
  </w:style>
  <w:style w:type="paragraph" w:customStyle="1" w:styleId="2BEF53A2B5914FB1ABC30A8F1A40D94A">
    <w:name w:val="2BEF53A2B5914FB1ABC30A8F1A40D94A"/>
    <w:rsid w:val="00FA6179"/>
  </w:style>
  <w:style w:type="paragraph" w:customStyle="1" w:styleId="9DE312DB118D452380EC83819BB79DAE">
    <w:name w:val="9DE312DB118D452380EC83819BB79DAE"/>
    <w:rsid w:val="00FA6179"/>
  </w:style>
  <w:style w:type="paragraph" w:customStyle="1" w:styleId="EAB7220264CD4E72A45576E03A97A1B7">
    <w:name w:val="EAB7220264CD4E72A45576E03A97A1B7"/>
    <w:rsid w:val="00FA6179"/>
  </w:style>
  <w:style w:type="paragraph" w:customStyle="1" w:styleId="EE316570B2B94E0E8C2C971895C143B8">
    <w:name w:val="EE316570B2B94E0E8C2C971895C143B8"/>
    <w:rsid w:val="00FA6179"/>
  </w:style>
  <w:style w:type="paragraph" w:customStyle="1" w:styleId="B160BF088FC2498C8C8008C214B229F8">
    <w:name w:val="B160BF088FC2498C8C8008C214B229F8"/>
    <w:rsid w:val="00FA6179"/>
  </w:style>
  <w:style w:type="paragraph" w:customStyle="1" w:styleId="332759363E444506A5ABFB8321105412">
    <w:name w:val="332759363E444506A5ABFB8321105412"/>
    <w:rsid w:val="00FA6179"/>
  </w:style>
  <w:style w:type="paragraph" w:customStyle="1" w:styleId="27A7571609A04E4297C0B1EE08F3AE62">
    <w:name w:val="27A7571609A04E4297C0B1EE08F3AE62"/>
    <w:rsid w:val="00FA6179"/>
  </w:style>
  <w:style w:type="paragraph" w:customStyle="1" w:styleId="5810A99EBCB74BBABEF8EDF6C0530D72">
    <w:name w:val="5810A99EBCB74BBABEF8EDF6C0530D72"/>
    <w:rsid w:val="00FA6179"/>
  </w:style>
  <w:style w:type="paragraph" w:customStyle="1" w:styleId="9DF1B62792E64912BA9978274FD64B57">
    <w:name w:val="9DF1B62792E64912BA9978274FD64B57"/>
    <w:rsid w:val="00FA6179"/>
  </w:style>
  <w:style w:type="paragraph" w:customStyle="1" w:styleId="027006C8F8434EB99DF3242A0D2F9A4B">
    <w:name w:val="027006C8F8434EB99DF3242A0D2F9A4B"/>
    <w:rsid w:val="00FA6179"/>
  </w:style>
  <w:style w:type="paragraph" w:customStyle="1" w:styleId="9546928E2DFC4DC09868D0003D6CA61D">
    <w:name w:val="9546928E2DFC4DC09868D0003D6CA61D"/>
    <w:rsid w:val="00FA6179"/>
  </w:style>
  <w:style w:type="paragraph" w:customStyle="1" w:styleId="100E7DC024174D0FBEC8EC5AF4E30EAD">
    <w:name w:val="100E7DC024174D0FBEC8EC5AF4E30EAD"/>
    <w:rsid w:val="00FA6179"/>
  </w:style>
  <w:style w:type="paragraph" w:customStyle="1" w:styleId="C12D924FD787427B920CA103D3DC36B5">
    <w:name w:val="C12D924FD787427B920CA103D3DC36B5"/>
    <w:rsid w:val="00FA6179"/>
  </w:style>
  <w:style w:type="paragraph" w:customStyle="1" w:styleId="50A415EB5CC447DFBFCB4DCF3AC21B29">
    <w:name w:val="50A415EB5CC447DFBFCB4DCF3AC21B29"/>
    <w:rsid w:val="00FA6179"/>
  </w:style>
  <w:style w:type="paragraph" w:customStyle="1" w:styleId="83C1D3E3A7614D779C98DD8A14DF331A">
    <w:name w:val="83C1D3E3A7614D779C98DD8A14DF331A"/>
    <w:rsid w:val="00FA6179"/>
  </w:style>
  <w:style w:type="paragraph" w:customStyle="1" w:styleId="51D1F9E64EF644349A3B87A5BC096383">
    <w:name w:val="51D1F9E64EF644349A3B87A5BC096383"/>
    <w:rsid w:val="00FA6179"/>
  </w:style>
  <w:style w:type="paragraph" w:customStyle="1" w:styleId="59CC69CD6A3B4865A767CF7EF1673312">
    <w:name w:val="59CC69CD6A3B4865A767CF7EF1673312"/>
    <w:rsid w:val="00FA6179"/>
  </w:style>
  <w:style w:type="paragraph" w:customStyle="1" w:styleId="6D922B787A404A1FA99341FADC02ED53">
    <w:name w:val="6D922B787A404A1FA99341FADC02ED53"/>
    <w:rsid w:val="00FA6179"/>
  </w:style>
  <w:style w:type="paragraph" w:customStyle="1" w:styleId="836209ECAA8544E1A0492180F3B766EF">
    <w:name w:val="836209ECAA8544E1A0492180F3B766EF"/>
    <w:rsid w:val="00FA6179"/>
  </w:style>
  <w:style w:type="paragraph" w:customStyle="1" w:styleId="29FADB7447094939BE6C949FF080CA46">
    <w:name w:val="29FADB7447094939BE6C949FF080CA46"/>
    <w:rsid w:val="00FA6179"/>
  </w:style>
  <w:style w:type="paragraph" w:customStyle="1" w:styleId="CDEFA16D8B2449E6A5CC9AC5FA021544">
    <w:name w:val="CDEFA16D8B2449E6A5CC9AC5FA021544"/>
    <w:rsid w:val="00FA6179"/>
  </w:style>
  <w:style w:type="paragraph" w:customStyle="1" w:styleId="06E0BDF05DFA4031ACE074499D4005CD">
    <w:name w:val="06E0BDF05DFA4031ACE074499D4005CD"/>
    <w:rsid w:val="00FA61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