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25B03" w:rsidRPr="00D051C0" w:rsidP="00525B03">
      <w:pPr>
        <w:pStyle w:val="TitleCommittee0"/>
      </w:pPr>
      <w:r w:rsidRPr="00D051C0">
        <w:t>Northern Ireland Scrutiny Committee</w:t>
      </w:r>
    </w:p>
    <w:p w:rsidR="00525B03" w:rsidRPr="00D051C0" w:rsidP="00525B03">
      <w:pPr>
        <w:pStyle w:val="TitleInquiry0"/>
      </w:pPr>
      <w:r>
        <w:t>C</w:t>
      </w:r>
      <w:r w:rsidRPr="00D051C0">
        <w:t>orrected oral evidence: Strengthening Northern Ireland’s voice in the context of the Windsor Framework</w:t>
      </w:r>
    </w:p>
    <w:p w:rsidR="00525B03" w:rsidRPr="00D051C0" w:rsidP="00525B03">
      <w:pPr>
        <w:pStyle w:val="Para"/>
      </w:pPr>
      <w:r>
        <w:t>Friday 13 June</w:t>
      </w:r>
      <w:r w:rsidRPr="00D051C0">
        <w:t xml:space="preserve"> 2025</w:t>
      </w:r>
    </w:p>
    <w:p w:rsidR="00525B03" w:rsidRPr="00D051C0" w:rsidP="00525B03">
      <w:pPr>
        <w:pStyle w:val="Para"/>
      </w:pPr>
      <w:r w:rsidRPr="00D051C0">
        <w:t>10 am</w:t>
      </w:r>
    </w:p>
    <w:p w:rsidR="00525B03" w:rsidRPr="00D051C0" w:rsidP="00525B03">
      <w:pPr>
        <w:pStyle w:val="Para"/>
      </w:pPr>
    </w:p>
    <w:p w:rsidR="00525B03" w:rsidRPr="00D051C0" w:rsidP="00525B03">
      <w:r>
        <w:fldChar w:fldCharType="begin"/>
      </w:r>
      <w:r>
        <w:instrText xml:space="preserve"> HYPERLINK "https://www.parliamentlive.tv/Event/Index/71ec9a9f-a75d-4c81-96da-4bc30709d589" </w:instrText>
      </w:r>
      <w:r>
        <w:fldChar w:fldCharType="separate"/>
      </w:r>
      <w:r w:rsidRPr="007169D9">
        <w:rPr>
          <w:rStyle w:val="Hyperlink"/>
        </w:rPr>
        <w:t>Watch the meeting</w:t>
      </w:r>
      <w:r>
        <w:fldChar w:fldCharType="end"/>
      </w:r>
    </w:p>
    <w:p w:rsidR="00525B03" w:rsidRPr="00D051C0" w:rsidP="00525B03">
      <w:r w:rsidRPr="00D051C0">
        <w:t xml:space="preserve">Members present: Lord </w:t>
      </w:r>
      <w:r w:rsidR="00C643F6">
        <w:t>Carlile</w:t>
      </w:r>
      <w:r w:rsidR="00C643F6">
        <w:t xml:space="preserve"> of </w:t>
      </w:r>
      <w:r w:rsidR="00C643F6">
        <w:t>Berriew</w:t>
      </w:r>
      <w:r w:rsidR="00C643F6">
        <w:t xml:space="preserve"> </w:t>
      </w:r>
      <w:r w:rsidRPr="00D051C0">
        <w:t xml:space="preserve">(The Chair); Lord Dodds of </w:t>
      </w:r>
      <w:r w:rsidRPr="00D051C0">
        <w:t>Duncairn</w:t>
      </w:r>
      <w:r w:rsidRPr="00D051C0">
        <w:t xml:space="preserve">; Lord </w:t>
      </w:r>
      <w:r w:rsidRPr="00D051C0">
        <w:t>Empey</w:t>
      </w:r>
      <w:r w:rsidRPr="00D051C0">
        <w:t xml:space="preserve">; Baroness Goudie; </w:t>
      </w:r>
      <w:r w:rsidR="00C643F6">
        <w:t xml:space="preserve">Lord McInnes of Kilwinning; </w:t>
      </w:r>
      <w:r w:rsidRPr="00D051C0">
        <w:t>Baroness Ritchie of Downpatrick.</w:t>
      </w:r>
    </w:p>
    <w:p w:rsidR="00525B03" w:rsidRPr="00D051C0" w:rsidP="00525B03">
      <w:pPr>
        <w:pStyle w:val="Para"/>
        <w:tabs>
          <w:tab w:val="center" w:pos="4536"/>
          <w:tab w:val="right" w:pos="8931"/>
        </w:tabs>
      </w:pPr>
      <w:r w:rsidRPr="00D051C0">
        <w:t xml:space="preserve">Evidence Session No. </w:t>
      </w:r>
      <w:r w:rsidR="00713A08">
        <w:t>5</w:t>
      </w:r>
      <w:r w:rsidRPr="00D051C0">
        <w:tab/>
        <w:t>Heard in Public</w:t>
      </w:r>
      <w:r w:rsidRPr="00D051C0">
        <w:tab/>
        <w:t xml:space="preserve">Questions </w:t>
      </w:r>
      <w:r w:rsidR="00713A08">
        <w:t>47</w:t>
      </w:r>
      <w:r w:rsidRPr="00D051C0">
        <w:t xml:space="preserve"> - </w:t>
      </w:r>
      <w:r w:rsidR="00BA5560">
        <w:t>52</w:t>
      </w:r>
    </w:p>
    <w:p w:rsidR="00525B03" w:rsidRPr="00D051C0" w:rsidP="00525B03">
      <w:pPr>
        <w:pStyle w:val="TitleWitnesses0"/>
      </w:pPr>
    </w:p>
    <w:p w:rsidR="00525B03" w:rsidRPr="00D051C0" w:rsidP="00525B03">
      <w:pPr>
        <w:pStyle w:val="TitleWitnesses0"/>
      </w:pPr>
      <w:r w:rsidRPr="00D051C0">
        <w:t>Witness</w:t>
      </w:r>
    </w:p>
    <w:p w:rsidR="00525B03" w:rsidRPr="00D051C0" w:rsidP="00525B03">
      <w:pPr>
        <w:pStyle w:val="Para"/>
      </w:pPr>
      <w:r w:rsidRPr="00D051C0">
        <w:t>I:</w:t>
      </w:r>
      <w:r w:rsidR="00713A08">
        <w:t xml:space="preserve"> </w:t>
      </w:r>
      <w:r w:rsidRPr="00713A08" w:rsidR="00713A08">
        <w:t>Dr Steve Aiken OBE MLA, Ulster Unionist Part</w:t>
      </w:r>
      <w:r w:rsidR="00713A08">
        <w:t>y.</w:t>
      </w:r>
    </w:p>
    <w:p w:rsidR="00525B03" w:rsidRPr="00D051C0" w:rsidP="00525B03">
      <w:pPr>
        <w:pStyle w:val="Para"/>
      </w:pPr>
    </w:p>
    <w:p w:rsidR="00525B03" w:rsidP="00525B03"/>
    <w:p w:rsidR="00542942" w:rsidRPr="00D051C0" w:rsidP="00525B03">
      <w:pPr>
        <w:sectPr w:rsidSect="00525B03">
          <w:headerReference w:type="default" r:id="rId10"/>
          <w:headerReference w:type="first" r:id="rId11"/>
          <w:pgSz w:w="11906" w:h="16838"/>
          <w:pgMar w:top="1805" w:right="1440" w:bottom="1440" w:left="1440" w:header="709" w:footer="708" w:gutter="0"/>
          <w:cols w:space="708"/>
          <w:docGrid w:linePitch="360"/>
        </w:sectPr>
      </w:pPr>
    </w:p>
    <w:p w:rsidR="00525B03" w:rsidP="00525B03">
      <w:pPr>
        <w:pStyle w:val="TitlePanel0"/>
        <w:rPr>
          <w:szCs w:val="28"/>
        </w:rPr>
      </w:pPr>
      <w:bookmarkStart w:id="0" w:name="Panel1"/>
      <w:r w:rsidRPr="00D051C0">
        <w:rPr>
          <w:szCs w:val="28"/>
        </w:rPr>
        <w:t>Examination of witness</w:t>
      </w:r>
      <w:bookmarkEnd w:id="0"/>
    </w:p>
    <w:p w:rsidR="00713A08" w:rsidP="00BA5560">
      <w:pPr>
        <w:pStyle w:val="Answer"/>
        <w:ind w:left="0"/>
      </w:pPr>
      <w:r>
        <w:t>Dr Steve Aiken.</w:t>
      </w:r>
    </w:p>
    <w:p w:rsidR="00713A08" w:rsidP="00525B03">
      <w:pPr>
        <w:pStyle w:val="TitlePanel0"/>
        <w:rPr>
          <w:szCs w:val="28"/>
        </w:rPr>
      </w:pPr>
    </w:p>
    <w:p w:rsidR="00713A08" w:rsidP="00BA5560">
      <w:pPr>
        <w:pStyle w:val="Question"/>
      </w:pPr>
      <w:r w:rsidRPr="00F2291D">
        <w:rPr>
          <w:b/>
        </w:rPr>
        <w:t>The Chair:</w:t>
      </w:r>
      <w:r>
        <w:t xml:space="preserve"> Good morning, and welcome to this public meeting of the Northern Ireland Scrutiny Committee. This is the fifth evidence session of our new inquiry on strengthening Northern Ireland’s voice in the context of the Windsor Framework. We are joined by Dr Steve Aiken MLA from the Ulster Unionist Party. Everybody is very </w:t>
      </w:r>
      <w:r>
        <w:t>welcome</w:t>
      </w:r>
      <w:r>
        <w:t xml:space="preserve"> and we look forward to your evidence, Dr Aiken. We would be grateful if you could introduce yourself briefly when you first speak. Today’s meeting is being broadcast and, as you know because you have done this before, a verbatim transcript will be taken for subsequent publication. It will be sent to you to check for accuracy. I refer to the list of Members’ interests, as published on the committee’s website.</w:t>
      </w:r>
    </w:p>
    <w:p w:rsidR="00713A08" w:rsidP="00713A08">
      <w:pPr>
        <w:pStyle w:val="Remark"/>
      </w:pPr>
      <w:r>
        <w:t>Can you assess for us the extent to which the voices of Northern Ireland politicians, officials and stakeholders are currently being heard in the context of the Windsor Framework and the reset?</w:t>
      </w:r>
    </w:p>
    <w:p w:rsidR="00713A08" w:rsidP="00713A08">
      <w:pPr>
        <w:pStyle w:val="Answer"/>
      </w:pPr>
      <w:r>
        <w:rPr>
          <w:b/>
          <w:i/>
        </w:rPr>
        <w:t xml:space="preserve">Dr Steve Aiken: </w:t>
      </w:r>
      <w:r>
        <w:t xml:space="preserve">I preface my remarks with a short introduction </w:t>
      </w:r>
      <w:r w:rsidRPr="00513A8A">
        <w:t xml:space="preserve">of who I am and the relationship, because that will be important as we go through the evidence session. I apologise to </w:t>
      </w:r>
      <w:r>
        <w:t>the</w:t>
      </w:r>
      <w:r w:rsidRPr="00513A8A">
        <w:t xml:space="preserve"> learned Lord from </w:t>
      </w:r>
      <w:r>
        <w:t>e</w:t>
      </w:r>
      <w:r w:rsidRPr="00513A8A">
        <w:t xml:space="preserve">ast Belfast. </w:t>
      </w:r>
      <w:r>
        <w:t>He and</w:t>
      </w:r>
      <w:r w:rsidRPr="00513A8A">
        <w:t xml:space="preserve"> I have been working</w:t>
      </w:r>
      <w:r>
        <w:t xml:space="preserve"> on</w:t>
      </w:r>
      <w:r w:rsidRPr="00513A8A">
        <w:t xml:space="preserve"> this for a very long time. </w:t>
      </w:r>
    </w:p>
    <w:p w:rsidR="00713A08" w:rsidP="00713A08">
      <w:pPr>
        <w:pStyle w:val="Answer"/>
      </w:pPr>
      <w:r w:rsidRPr="00513A8A">
        <w:t xml:space="preserve">The Ulster Unionist Party’s position on Brexit was </w:t>
      </w:r>
      <w:r>
        <w:t xml:space="preserve">that, </w:t>
      </w:r>
      <w:r w:rsidRPr="00513A8A">
        <w:t>right from the beginning</w:t>
      </w:r>
      <w:r>
        <w:t>, w</w:t>
      </w:r>
      <w:r w:rsidRPr="00513A8A">
        <w:t>e believed in remain</w:t>
      </w:r>
      <w:r>
        <w:t>—</w:t>
      </w:r>
      <w:r w:rsidRPr="00513A8A">
        <w:t>not necessarily because we had any overall expectations of the European Union</w:t>
      </w:r>
      <w:r>
        <w:t xml:space="preserve"> but because </w:t>
      </w:r>
      <w:r w:rsidRPr="00513A8A">
        <w:t xml:space="preserve">we anticipated </w:t>
      </w:r>
      <w:r>
        <w:t xml:space="preserve">that </w:t>
      </w:r>
      <w:r w:rsidRPr="00513A8A">
        <w:t xml:space="preserve">a lot of these things </w:t>
      </w:r>
      <w:r>
        <w:t>would</w:t>
      </w:r>
      <w:r w:rsidRPr="00513A8A">
        <w:t xml:space="preserve"> happen. </w:t>
      </w:r>
      <w:r>
        <w:t>I cannot count the times that, along w</w:t>
      </w:r>
      <w:r w:rsidRPr="00513A8A">
        <w:t>ith my learned friend here,</w:t>
      </w:r>
      <w:r>
        <w:t xml:space="preserve"> we</w:t>
      </w:r>
      <w:r w:rsidRPr="00513A8A">
        <w:t xml:space="preserve"> </w:t>
      </w:r>
      <w:r>
        <w:t>told</w:t>
      </w:r>
      <w:r w:rsidRPr="00513A8A">
        <w:t xml:space="preserve"> people from Europe, the United States, London and Dublin</w:t>
      </w:r>
      <w:r>
        <w:t>,</w:t>
      </w:r>
      <w:r w:rsidRPr="00513A8A">
        <w:t xml:space="preserve"> time and again</w:t>
      </w:r>
      <w:r>
        <w:t>,</w:t>
      </w:r>
      <w:r w:rsidRPr="00513A8A">
        <w:t xml:space="preserve"> </w:t>
      </w:r>
      <w:r>
        <w:t xml:space="preserve">what the </w:t>
      </w:r>
      <w:r w:rsidRPr="00513A8A">
        <w:t xml:space="preserve">consequences </w:t>
      </w:r>
      <w:r>
        <w:t>would be i</w:t>
      </w:r>
      <w:r w:rsidRPr="00513A8A">
        <w:t>f</w:t>
      </w:r>
      <w:r>
        <w:t xml:space="preserve"> we went forward.</w:t>
      </w:r>
    </w:p>
    <w:p w:rsidR="00713A08" w:rsidP="00713A08">
      <w:pPr>
        <w:pStyle w:val="Answer"/>
      </w:pPr>
      <w:r w:rsidRPr="00513A8A">
        <w:t>It</w:t>
      </w:r>
      <w:r>
        <w:t xml:space="preserve"> i</w:t>
      </w:r>
      <w:r w:rsidRPr="00513A8A">
        <w:t xml:space="preserve">s very germane that we are having this investigation </w:t>
      </w:r>
      <w:r>
        <w:t>and c</w:t>
      </w:r>
      <w:r w:rsidRPr="00513A8A">
        <w:t xml:space="preserve">ommittee report </w:t>
      </w:r>
      <w:r w:rsidRPr="00513A8A">
        <w:t>at the moment</w:t>
      </w:r>
      <w:r>
        <w:t>. I</w:t>
      </w:r>
      <w:r w:rsidRPr="00513A8A">
        <w:t xml:space="preserve"> again refer to my learned friend</w:t>
      </w:r>
      <w:r>
        <w:t xml:space="preserve">, because </w:t>
      </w:r>
      <w:r w:rsidRPr="00513A8A">
        <w:t xml:space="preserve">one of the things that together we put </w:t>
      </w:r>
      <w:r>
        <w:t>to</w:t>
      </w:r>
      <w:r w:rsidRPr="00513A8A">
        <w:t xml:space="preserve"> the then </w:t>
      </w:r>
      <w:r>
        <w:t>P</w:t>
      </w:r>
      <w:r w:rsidRPr="00513A8A">
        <w:t>rime Minister</w:t>
      </w:r>
      <w:r>
        <w:t>—</w:t>
      </w:r>
      <w:r w:rsidRPr="00513A8A">
        <w:t xml:space="preserve">and particularly </w:t>
      </w:r>
      <w:r>
        <w:t xml:space="preserve">to </w:t>
      </w:r>
      <w:r w:rsidRPr="00513A8A">
        <w:t xml:space="preserve">John Bew, who at the time was the lead adviser to the </w:t>
      </w:r>
      <w:r>
        <w:t>P</w:t>
      </w:r>
      <w:r w:rsidRPr="00513A8A">
        <w:t>rime Minister</w:t>
      </w:r>
      <w:r>
        <w:t>—was</w:t>
      </w:r>
      <w:r w:rsidRPr="00513A8A">
        <w:t xml:space="preserve"> the idea of having a </w:t>
      </w:r>
      <w:r>
        <w:t>c</w:t>
      </w:r>
      <w:r w:rsidRPr="00513A8A">
        <w:t xml:space="preserve">ommittee within the Assembly so that the Assembly </w:t>
      </w:r>
      <w:r>
        <w:t>c</w:t>
      </w:r>
      <w:r w:rsidRPr="00513A8A">
        <w:t xml:space="preserve">ould have some degree of oversight. </w:t>
      </w:r>
      <w:r>
        <w:t>T</w:t>
      </w:r>
      <w:r w:rsidRPr="00513A8A">
        <w:t>he question always was</w:t>
      </w:r>
      <w:r>
        <w:t>:</w:t>
      </w:r>
      <w:r w:rsidRPr="00513A8A">
        <w:t xml:space="preserve"> in the entire vast</w:t>
      </w:r>
      <w:r>
        <w:t xml:space="preserve"> </w:t>
      </w:r>
      <w:r w:rsidRPr="00513A8A">
        <w:t>EU acquis</w:t>
      </w:r>
      <w:r>
        <w:t>, w</w:t>
      </w:r>
      <w:r w:rsidRPr="00513A8A">
        <w:t xml:space="preserve">here could the </w:t>
      </w:r>
      <w:r>
        <w:t>N</w:t>
      </w:r>
      <w:r w:rsidRPr="00513A8A">
        <w:t>orthern Ireland voice be heard</w:t>
      </w:r>
      <w:r>
        <w:t>, p</w:t>
      </w:r>
      <w:r w:rsidRPr="00513A8A">
        <w:t xml:space="preserve">articularly </w:t>
      </w:r>
      <w:r>
        <w:t>as</w:t>
      </w:r>
      <w:r w:rsidRPr="00513A8A">
        <w:t xml:space="preserve"> Northern Ireland </w:t>
      </w:r>
      <w:r>
        <w:t>i</w:t>
      </w:r>
      <w:r w:rsidRPr="00513A8A">
        <w:t>s part of the United Kingdom</w:t>
      </w:r>
      <w:r>
        <w:t xml:space="preserve"> and </w:t>
      </w:r>
      <w:r w:rsidRPr="00513A8A">
        <w:t xml:space="preserve">not part of the European Union </w:t>
      </w:r>
      <w:r w:rsidRPr="00513A8A">
        <w:t>any</w:t>
      </w:r>
      <w:r>
        <w:t xml:space="preserve"> </w:t>
      </w:r>
      <w:r w:rsidRPr="00513A8A">
        <w:t>more</w:t>
      </w:r>
      <w:r w:rsidRPr="00513A8A">
        <w:t>? How could we have influence in that process and manage to do that?</w:t>
      </w:r>
    </w:p>
    <w:p w:rsidR="00713A08" w:rsidP="00713A08">
      <w:pPr>
        <w:pStyle w:val="Answer"/>
      </w:pPr>
      <w:r w:rsidRPr="00513A8A">
        <w:t>It</w:t>
      </w:r>
      <w:r>
        <w:t xml:space="preserve"> i</w:t>
      </w:r>
      <w:r w:rsidRPr="00513A8A">
        <w:t>s not a question of access</w:t>
      </w:r>
      <w:r>
        <w:t xml:space="preserve">, </w:t>
      </w:r>
      <w:r w:rsidRPr="00513A8A">
        <w:t>because we have had very good access. We have talked to</w:t>
      </w:r>
      <w:r>
        <w:t xml:space="preserve"> the</w:t>
      </w:r>
      <w:r w:rsidRPr="00513A8A">
        <w:t xml:space="preserve"> EU </w:t>
      </w:r>
      <w:r>
        <w:t>P</w:t>
      </w:r>
      <w:r w:rsidRPr="00513A8A">
        <w:t>resident</w:t>
      </w:r>
      <w:r>
        <w:t xml:space="preserve"> and</w:t>
      </w:r>
      <w:r w:rsidRPr="00513A8A">
        <w:t xml:space="preserve"> Michel Barnier, </w:t>
      </w:r>
      <w:r>
        <w:t>and</w:t>
      </w:r>
      <w:r w:rsidRPr="00513A8A">
        <w:t xml:space="preserve"> </w:t>
      </w:r>
      <w:r w:rsidRPr="00977ADD">
        <w:t xml:space="preserve">Maroš Šefčovič </w:t>
      </w:r>
      <w:r w:rsidRPr="00513A8A">
        <w:t xml:space="preserve">and I are still virtually on speed dial. </w:t>
      </w:r>
      <w:r>
        <w:t>We</w:t>
      </w:r>
      <w:r w:rsidRPr="00513A8A">
        <w:t xml:space="preserve"> have had all those conversations. We have had good conversations</w:t>
      </w:r>
      <w:r>
        <w:t xml:space="preserve"> </w:t>
      </w:r>
      <w:r w:rsidRPr="00513A8A">
        <w:t>across Whitehall</w:t>
      </w:r>
      <w:r>
        <w:t>,</w:t>
      </w:r>
      <w:r w:rsidRPr="00513A8A">
        <w:t xml:space="preserve"> with </w:t>
      </w:r>
      <w:r>
        <w:t xml:space="preserve">the </w:t>
      </w:r>
      <w:r w:rsidRPr="00513A8A">
        <w:t xml:space="preserve">various Cabinet Office officials and the </w:t>
      </w:r>
      <w:r>
        <w:t xml:space="preserve">other </w:t>
      </w:r>
      <w:r w:rsidRPr="00513A8A">
        <w:t>various officials</w:t>
      </w:r>
      <w:r>
        <w:t xml:space="preserve">. </w:t>
      </w:r>
    </w:p>
    <w:p w:rsidR="00713A08" w:rsidP="00713A08">
      <w:pPr>
        <w:pStyle w:val="Answer"/>
      </w:pPr>
      <w:r>
        <w:t>We have</w:t>
      </w:r>
      <w:r w:rsidRPr="00513A8A">
        <w:t xml:space="preserve"> not </w:t>
      </w:r>
      <w:r>
        <w:t>had such</w:t>
      </w:r>
      <w:r w:rsidRPr="00513A8A">
        <w:t xml:space="preserve"> detailed conversations with the departments</w:t>
      </w:r>
      <w:r>
        <w:t>. There is</w:t>
      </w:r>
      <w:r w:rsidRPr="00513A8A">
        <w:t xml:space="preserve"> not a lot of understanding of Northern Ireland at the best of times within Whitehall</w:t>
      </w:r>
      <w:r>
        <w:t>, and n</w:t>
      </w:r>
      <w:r w:rsidRPr="00513A8A">
        <w:t>ow there</w:t>
      </w:r>
      <w:r>
        <w:t xml:space="preserve"> i</w:t>
      </w:r>
      <w:r w:rsidRPr="00513A8A">
        <w:t>s even less understanding because of the complexities of EU regulations and where we sit within the unique relationship that there is.</w:t>
      </w:r>
    </w:p>
    <w:p w:rsidR="00713A08" w:rsidP="00713A08">
      <w:pPr>
        <w:pStyle w:val="Answer"/>
      </w:pPr>
      <w:r>
        <w:t xml:space="preserve">We have </w:t>
      </w:r>
      <w:r w:rsidRPr="00513A8A">
        <w:t>had a spotted interrelationship with the Irish Republic. I</w:t>
      </w:r>
      <w:r>
        <w:t xml:space="preserve"> ha</w:t>
      </w:r>
      <w:r w:rsidRPr="00513A8A">
        <w:t xml:space="preserve">ve said many times </w:t>
      </w:r>
      <w:r>
        <w:t xml:space="preserve">that </w:t>
      </w:r>
      <w:r w:rsidRPr="00513A8A">
        <w:t>we had a good working relationship with Enda Kenny and Charlie Flanagan</w:t>
      </w:r>
      <w:r>
        <w:t>—</w:t>
      </w:r>
      <w:r w:rsidRPr="00513A8A">
        <w:t xml:space="preserve">the </w:t>
      </w:r>
      <w:r>
        <w:t xml:space="preserve">then </w:t>
      </w:r>
      <w:r w:rsidRPr="00513A8A">
        <w:t xml:space="preserve">Taoiseach and the </w:t>
      </w:r>
      <w:r>
        <w:t>F</w:t>
      </w:r>
      <w:r w:rsidRPr="00513A8A">
        <w:t>oreign Minister. We</w:t>
      </w:r>
      <w:r>
        <w:t xml:space="preserve"> ha</w:t>
      </w:r>
      <w:r w:rsidRPr="00513A8A">
        <w:t xml:space="preserve">ve had a reasonable working relationship with </w:t>
      </w:r>
      <w:r>
        <w:t>Micheál Martin</w:t>
      </w:r>
      <w:r w:rsidRPr="00513A8A">
        <w:t xml:space="preserve"> and</w:t>
      </w:r>
      <w:r>
        <w:t>,</w:t>
      </w:r>
      <w:r w:rsidRPr="00513A8A">
        <w:t xml:space="preserve"> in some </w:t>
      </w:r>
      <w:r w:rsidRPr="00513A8A">
        <w:t>aspects</w:t>
      </w:r>
      <w:r w:rsidRPr="00513A8A">
        <w:t xml:space="preserve">, we are on quite good terms with </w:t>
      </w:r>
      <w:r>
        <w:t>him</w:t>
      </w:r>
      <w:r w:rsidRPr="00513A8A">
        <w:t xml:space="preserve">. We had an </w:t>
      </w:r>
      <w:r w:rsidRPr="00513A8A">
        <w:t>absolutely appalling</w:t>
      </w:r>
      <w:r w:rsidRPr="00513A8A">
        <w:t xml:space="preserve"> series of conversations with both Leo Varadkar and Simon Coveney</w:t>
      </w:r>
      <w:r>
        <w:t xml:space="preserve">. In </w:t>
      </w:r>
      <w:r w:rsidRPr="00513A8A">
        <w:t>much the same way that some people would talk about the bogeyman or something like that</w:t>
      </w:r>
      <w:r>
        <w:t>, t</w:t>
      </w:r>
      <w:r w:rsidRPr="00513A8A">
        <w:t>he one way to scare anybody from a</w:t>
      </w:r>
      <w:r>
        <w:t xml:space="preserve"> unionist</w:t>
      </w:r>
      <w:r w:rsidRPr="00513A8A">
        <w:t xml:space="preserve"> background in Northern Ireland is </w:t>
      </w:r>
      <w:r>
        <w:t xml:space="preserve">to </w:t>
      </w:r>
      <w:r w:rsidRPr="00513A8A">
        <w:t xml:space="preserve">mention the name Simon Coveney. </w:t>
      </w:r>
      <w:r>
        <w:t>T</w:t>
      </w:r>
      <w:r w:rsidRPr="00513A8A">
        <w:t>hat part of the relationship was particularly poor.</w:t>
      </w:r>
    </w:p>
    <w:p w:rsidR="00713A08" w:rsidP="00713A08">
      <w:pPr>
        <w:pStyle w:val="Answer"/>
      </w:pPr>
      <w:r>
        <w:t>S</w:t>
      </w:r>
      <w:r w:rsidRPr="00E34E52">
        <w:t>ince we have access, the question is</w:t>
      </w:r>
      <w:r>
        <w:t>: is</w:t>
      </w:r>
      <w:r w:rsidRPr="00E34E52">
        <w:t xml:space="preserve"> there understanding and are people listening to what we are saying? I am not so sure that </w:t>
      </w:r>
      <w:r>
        <w:t>they</w:t>
      </w:r>
      <w:r w:rsidRPr="00E34E52">
        <w:t xml:space="preserve"> are. I do not believe</w:t>
      </w:r>
      <w:r>
        <w:t xml:space="preserve"> that</w:t>
      </w:r>
      <w:r w:rsidRPr="00E34E52">
        <w:t xml:space="preserve"> it is because of who we are</w:t>
      </w:r>
      <w:r>
        <w:t xml:space="preserve">; </w:t>
      </w:r>
      <w:r w:rsidRPr="00E34E52">
        <w:t xml:space="preserve">it is because of the complexities of the issues. </w:t>
      </w:r>
    </w:p>
    <w:p w:rsidR="00713A08" w:rsidP="00713A08">
      <w:pPr>
        <w:pStyle w:val="Answer"/>
      </w:pPr>
      <w:r w:rsidRPr="00E34E52">
        <w:t>It seems that</w:t>
      </w:r>
      <w:r>
        <w:t>,</w:t>
      </w:r>
      <w:r w:rsidRPr="00E34E52">
        <w:t xml:space="preserve"> even though we were part of the European Union for 40 years, the level of experience o</w:t>
      </w:r>
      <w:r>
        <w:t>f</w:t>
      </w:r>
      <w:r w:rsidRPr="00E34E52">
        <w:t xml:space="preserve"> specific issues within the FC</w:t>
      </w:r>
      <w:r>
        <w:t>D</w:t>
      </w:r>
      <w:r w:rsidRPr="00E34E52">
        <w:t>O</w:t>
      </w:r>
      <w:r>
        <w:t xml:space="preserve">, </w:t>
      </w:r>
      <w:r w:rsidRPr="00E34E52">
        <w:t xml:space="preserve">all the various departments and the Cabinet Office does not seem to be that great. </w:t>
      </w:r>
      <w:r>
        <w:t>W</w:t>
      </w:r>
      <w:r w:rsidRPr="00E34E52">
        <w:t>e seem to have lost a degree of corporate knowledge</w:t>
      </w:r>
      <w:r>
        <w:t>,</w:t>
      </w:r>
      <w:r w:rsidRPr="00E34E52">
        <w:t xml:space="preserve"> and that reads through every time we get an explanatory note </w:t>
      </w:r>
      <w:r>
        <w:t xml:space="preserve">that </w:t>
      </w:r>
      <w:r w:rsidRPr="00E34E52">
        <w:t xml:space="preserve">basically says, </w:t>
      </w:r>
      <w:r>
        <w:t>“There is</w:t>
      </w:r>
      <w:r w:rsidRPr="00E34E52">
        <w:t xml:space="preserve"> no issue to worry about</w:t>
      </w:r>
      <w:r>
        <w:t>”</w:t>
      </w:r>
      <w:r w:rsidRPr="00E34E52">
        <w:t xml:space="preserve">. </w:t>
      </w:r>
      <w:r>
        <w:t>W</w:t>
      </w:r>
      <w:r w:rsidRPr="00E34E52">
        <w:t xml:space="preserve">hen we </w:t>
      </w:r>
      <w:r>
        <w:t xml:space="preserve">then </w:t>
      </w:r>
      <w:r w:rsidRPr="00E34E52">
        <w:t xml:space="preserve">start going down the various lines </w:t>
      </w:r>
      <w:r>
        <w:t>and</w:t>
      </w:r>
      <w:r w:rsidRPr="00E34E52">
        <w:t xml:space="preserve"> talking to the key stakeholders</w:t>
      </w:r>
      <w:r>
        <w:t xml:space="preserve">, </w:t>
      </w:r>
      <w:r w:rsidRPr="00E34E52">
        <w:t xml:space="preserve">they </w:t>
      </w:r>
      <w:r>
        <w:t>say</w:t>
      </w:r>
      <w:r w:rsidRPr="00E34E52">
        <w:t xml:space="preserve">, </w:t>
      </w:r>
      <w:r>
        <w:t>“W</w:t>
      </w:r>
      <w:r w:rsidRPr="00E34E52">
        <w:t>ell, there’s this issue and that issue</w:t>
      </w:r>
      <w:r>
        <w:t>”</w:t>
      </w:r>
      <w:r w:rsidRPr="00E34E52">
        <w:t xml:space="preserve">. I do not think </w:t>
      </w:r>
      <w:r>
        <w:t>that there is</w:t>
      </w:r>
      <w:r w:rsidRPr="00E34E52">
        <w:t xml:space="preserve"> that level of understanding across the </w:t>
      </w:r>
      <w:r>
        <w:t>g</w:t>
      </w:r>
      <w:r w:rsidRPr="00E34E52">
        <w:t>overnment machine any</w:t>
      </w:r>
      <w:r>
        <w:t xml:space="preserve"> </w:t>
      </w:r>
      <w:r w:rsidRPr="00E34E52">
        <w:t>more about the interrelationship with the EU</w:t>
      </w:r>
      <w:r>
        <w:t>. T</w:t>
      </w:r>
      <w:r w:rsidRPr="00E34E52">
        <w:t>hat is problematic</w:t>
      </w:r>
      <w:r>
        <w:t>, a</w:t>
      </w:r>
      <w:r w:rsidRPr="00E34E52">
        <w:t xml:space="preserve">nd we </w:t>
      </w:r>
      <w:r w:rsidRPr="00E34E52">
        <w:t>definitely do</w:t>
      </w:r>
      <w:r w:rsidRPr="00E34E52">
        <w:t xml:space="preserve"> not have it within Northern Ireland.</w:t>
      </w:r>
    </w:p>
    <w:p w:rsidR="00713A08" w:rsidP="00713A08">
      <w:pPr>
        <w:pStyle w:val="Answer"/>
      </w:pPr>
      <w:r w:rsidRPr="00E34E52">
        <w:t>That is a slightly long</w:t>
      </w:r>
      <w:r>
        <w:t>-</w:t>
      </w:r>
      <w:r w:rsidRPr="00E34E52">
        <w:t>winded answer</w:t>
      </w:r>
      <w:r>
        <w:t>, b</w:t>
      </w:r>
      <w:r w:rsidRPr="00E34E52">
        <w:t xml:space="preserve">ut </w:t>
      </w:r>
      <w:r>
        <w:t>it gives you</w:t>
      </w:r>
      <w:r w:rsidRPr="00E34E52">
        <w:t xml:space="preserve"> a view. We have access</w:t>
      </w:r>
      <w:r>
        <w:t>, but a</w:t>
      </w:r>
      <w:r w:rsidRPr="00E34E52">
        <w:t xml:space="preserve">re we getting </w:t>
      </w:r>
      <w:r w:rsidRPr="00E34E52">
        <w:t>understanding</w:t>
      </w:r>
      <w:r w:rsidRPr="00E34E52">
        <w:t xml:space="preserve">? </w:t>
      </w:r>
      <w:r>
        <w:t>I am n</w:t>
      </w:r>
      <w:r w:rsidRPr="00E34E52">
        <w:t xml:space="preserve">ot so sure. </w:t>
      </w:r>
      <w:r>
        <w:t>A</w:t>
      </w:r>
      <w:r w:rsidRPr="00E34E52">
        <w:t xml:space="preserve">re we able to communicate our problems and </w:t>
      </w:r>
      <w:r>
        <w:t>are they</w:t>
      </w:r>
      <w:r w:rsidRPr="00E34E52">
        <w:t xml:space="preserve"> dealt with</w:t>
      </w:r>
      <w:r>
        <w:t>?</w:t>
      </w:r>
      <w:r w:rsidRPr="00E34E52">
        <w:t xml:space="preserve"> It seems to be only at the last possible moment</w:t>
      </w:r>
      <w:r>
        <w:t xml:space="preserve"> o</w:t>
      </w:r>
      <w:r w:rsidRPr="00E34E52">
        <w:t>r if there</w:t>
      </w:r>
      <w:r>
        <w:t xml:space="preserve"> i</w:t>
      </w:r>
      <w:r w:rsidRPr="00E34E52">
        <w:t xml:space="preserve">s a </w:t>
      </w:r>
      <w:r w:rsidRPr="00E34E52">
        <w:t>really significant</w:t>
      </w:r>
      <w:r w:rsidRPr="00E34E52">
        <w:t xml:space="preserve"> issue that should have been sorted out a long time before. </w:t>
      </w:r>
      <w:r>
        <w:t>That</w:t>
      </w:r>
      <w:r w:rsidRPr="00E34E52">
        <w:t xml:space="preserve"> is where we are.</w:t>
      </w:r>
    </w:p>
    <w:p w:rsidR="00713A08" w:rsidP="00713A08">
      <w:pPr>
        <w:pStyle w:val="Remark"/>
      </w:pPr>
      <w:r w:rsidRPr="004C4A82">
        <w:rPr>
          <w:b/>
        </w:rPr>
        <w:t>The Chair:</w:t>
      </w:r>
      <w:r>
        <w:t xml:space="preserve"> One of our witnesses, Professor </w:t>
      </w:r>
      <w:r>
        <w:t>Usherwood</w:t>
      </w:r>
      <w:r>
        <w:t>, suggested to us that the complexity of the arrangements provides some benefits. Do you agree with that view?</w:t>
      </w:r>
    </w:p>
    <w:p w:rsidR="00713A08" w:rsidP="00713A08">
      <w:pPr>
        <w:pStyle w:val="Answer"/>
      </w:pPr>
      <w:r>
        <w:rPr>
          <w:b/>
          <w:i/>
        </w:rPr>
        <w:t xml:space="preserve">Dr Steve Aiken: </w:t>
      </w:r>
      <w:r>
        <w:t xml:space="preserve">As </w:t>
      </w:r>
      <w:r w:rsidRPr="006B3E0F">
        <w:t>I explained to Lord Dodds</w:t>
      </w:r>
      <w:r>
        <w:t xml:space="preserve">, </w:t>
      </w:r>
      <w:r w:rsidRPr="006B3E0F">
        <w:t xml:space="preserve">we took the Windsor </w:t>
      </w:r>
      <w:r>
        <w:t>F</w:t>
      </w:r>
      <w:r w:rsidRPr="006B3E0F">
        <w:t xml:space="preserve">ramework </w:t>
      </w:r>
      <w:r>
        <w:t>c</w:t>
      </w:r>
      <w:r w:rsidRPr="006B3E0F">
        <w:t xml:space="preserve">ommittee across to Brussels </w:t>
      </w:r>
      <w:r>
        <w:t>for</w:t>
      </w:r>
      <w:r w:rsidRPr="006B3E0F">
        <w:t xml:space="preserve"> </w:t>
      </w:r>
      <w:r>
        <w:t>a sort of</w:t>
      </w:r>
      <w:r w:rsidRPr="006B3E0F">
        <w:t xml:space="preserve"> education process. </w:t>
      </w:r>
      <w:r>
        <w:t>B</w:t>
      </w:r>
      <w:r w:rsidRPr="006B3E0F">
        <w:t>izarrely, the only two people who</w:t>
      </w:r>
      <w:r>
        <w:t xml:space="preserve"> ha</w:t>
      </w:r>
      <w:r w:rsidRPr="006B3E0F">
        <w:t xml:space="preserve">d ever been to Brussels and knew the European Parliament were </w:t>
      </w:r>
      <w:r>
        <w:t>me</w:t>
      </w:r>
      <w:r w:rsidRPr="006B3E0F">
        <w:t xml:space="preserve"> and David Brooks, who r</w:t>
      </w:r>
      <w:r>
        <w:t>a</w:t>
      </w:r>
      <w:r w:rsidRPr="006B3E0F">
        <w:t xml:space="preserve">n </w:t>
      </w:r>
      <w:r>
        <w:t xml:space="preserve">Lord Dodd’s wife’s </w:t>
      </w:r>
      <w:r w:rsidRPr="006B3E0F">
        <w:t xml:space="preserve">European office in Brussels. </w:t>
      </w:r>
      <w:r w:rsidRPr="006B3E0F">
        <w:t>So</w:t>
      </w:r>
      <w:r w:rsidRPr="006B3E0F">
        <w:t xml:space="preserve"> the two people from </w:t>
      </w:r>
      <w:r>
        <w:t>a u</w:t>
      </w:r>
      <w:r w:rsidRPr="006B3E0F">
        <w:t xml:space="preserve">nionist background who </w:t>
      </w:r>
      <w:r>
        <w:t>we</w:t>
      </w:r>
      <w:r w:rsidRPr="006B3E0F">
        <w:t xml:space="preserve">re part of the </w:t>
      </w:r>
      <w:r>
        <w:t>c</w:t>
      </w:r>
      <w:r w:rsidRPr="006B3E0F">
        <w:t xml:space="preserve">ommittee were the only </w:t>
      </w:r>
      <w:r w:rsidRPr="006B3E0F">
        <w:t xml:space="preserve">people who actually knew Brussels and how it worked. </w:t>
      </w:r>
      <w:r>
        <w:t>It</w:t>
      </w:r>
      <w:r w:rsidRPr="006B3E0F">
        <w:t xml:space="preserve"> was quite a surreal experience.</w:t>
      </w:r>
    </w:p>
    <w:p w:rsidR="00713A08" w:rsidP="00713A08">
      <w:pPr>
        <w:pStyle w:val="Answer"/>
      </w:pPr>
      <w:r>
        <w:t>O</w:t>
      </w:r>
      <w:r w:rsidRPr="006B3E0F">
        <w:t>ne thing I said</w:t>
      </w:r>
      <w:r>
        <w:t xml:space="preserve"> was that we needed to talk to the </w:t>
      </w:r>
      <w:r w:rsidRPr="006B3E0F">
        <w:t xml:space="preserve">Estonians and the Norwegians. </w:t>
      </w:r>
      <w:r>
        <w:t>They said, “W</w:t>
      </w:r>
      <w:r w:rsidRPr="006B3E0F">
        <w:t>hy do you want to do that?</w:t>
      </w:r>
      <w:r>
        <w:t>” I said, “</w:t>
      </w:r>
      <w:r w:rsidRPr="006B3E0F">
        <w:t xml:space="preserve">We need to talk to </w:t>
      </w:r>
      <w:r>
        <w:t xml:space="preserve">the </w:t>
      </w:r>
      <w:r w:rsidRPr="006B3E0F">
        <w:t xml:space="preserve">Estonians because it is a small country </w:t>
      </w:r>
      <w:r>
        <w:t>that</w:t>
      </w:r>
      <w:r w:rsidRPr="006B3E0F">
        <w:t xml:space="preserve"> has real difficulties </w:t>
      </w:r>
      <w:r>
        <w:t>with</w:t>
      </w:r>
      <w:r w:rsidRPr="006B3E0F">
        <w:t xml:space="preserve"> dealing with the vast body of the acquis that comes in</w:t>
      </w:r>
      <w:r>
        <w:t>. H</w:t>
      </w:r>
      <w:r w:rsidRPr="006B3E0F">
        <w:t>ow do they manage it?</w:t>
      </w:r>
      <w:r>
        <w:t>”</w:t>
      </w:r>
      <w:r w:rsidRPr="006B3E0F">
        <w:t xml:space="preserve"> </w:t>
      </w:r>
      <w:r>
        <w:t>The</w:t>
      </w:r>
      <w:r w:rsidRPr="006B3E0F">
        <w:t xml:space="preserve"> conversation with </w:t>
      </w:r>
      <w:r>
        <w:t xml:space="preserve">the </w:t>
      </w:r>
      <w:r w:rsidRPr="006B3E0F">
        <w:t>Estonians</w:t>
      </w:r>
      <w:r>
        <w:t xml:space="preserve"> </w:t>
      </w:r>
      <w:r w:rsidRPr="006B3E0F">
        <w:t>was quite simple</w:t>
      </w:r>
      <w:r>
        <w:t xml:space="preserve">. We asked how they manage </w:t>
      </w:r>
      <w:r>
        <w:t>it</w:t>
      </w:r>
      <w:r>
        <w:t xml:space="preserve"> and the answer was, “We</w:t>
      </w:r>
      <w:r w:rsidRPr="006B3E0F">
        <w:t xml:space="preserve"> do</w:t>
      </w:r>
      <w:r>
        <w:t>n’</w:t>
      </w:r>
      <w:r w:rsidRPr="006B3E0F">
        <w:t>t</w:t>
      </w:r>
      <w:r>
        <w:t>.</w:t>
      </w:r>
      <w:r w:rsidRPr="006B3E0F">
        <w:t xml:space="preserve"> </w:t>
      </w:r>
      <w:r>
        <w:t>W</w:t>
      </w:r>
      <w:r w:rsidRPr="006B3E0F">
        <w:t>e accept the tsunami</w:t>
      </w:r>
      <w:r>
        <w:t>”</w:t>
      </w:r>
      <w:r w:rsidRPr="006B3E0F">
        <w:t xml:space="preserve">. </w:t>
      </w:r>
      <w:r>
        <w:t xml:space="preserve">We </w:t>
      </w:r>
      <w:r w:rsidRPr="006B3E0F">
        <w:t>had a similar conversation with</w:t>
      </w:r>
      <w:r>
        <w:t xml:space="preserve"> the</w:t>
      </w:r>
      <w:r w:rsidRPr="006B3E0F">
        <w:t xml:space="preserve"> Norwegians, who in some respects are </w:t>
      </w:r>
      <w:r w:rsidRPr="006B3E0F">
        <w:t>fairly analogous</w:t>
      </w:r>
      <w:r w:rsidRPr="006B3E0F">
        <w:t xml:space="preserve"> to where we are at the moment. </w:t>
      </w:r>
      <w:r>
        <w:t>W</w:t>
      </w:r>
      <w:r w:rsidRPr="006B3E0F">
        <w:t>e asked them the same question and they said</w:t>
      </w:r>
      <w:r>
        <w:t>, “W</w:t>
      </w:r>
      <w:r w:rsidRPr="006B3E0F">
        <w:t xml:space="preserve">e </w:t>
      </w:r>
      <w:r w:rsidRPr="006B3E0F">
        <w:t>have to</w:t>
      </w:r>
      <w:r w:rsidRPr="006B3E0F">
        <w:t xml:space="preserve"> prioritise. </w:t>
      </w:r>
      <w:r>
        <w:t>B</w:t>
      </w:r>
      <w:r w:rsidRPr="006B3E0F">
        <w:t>asically</w:t>
      </w:r>
      <w:r>
        <w:t>,</w:t>
      </w:r>
      <w:r w:rsidRPr="006B3E0F">
        <w:t xml:space="preserve"> we take areas that we have </w:t>
      </w:r>
      <w:r w:rsidRPr="006B3E0F">
        <w:t>really significant</w:t>
      </w:r>
      <w:r w:rsidRPr="006B3E0F">
        <w:t xml:space="preserve"> issues in, particularly around agriculture</w:t>
      </w:r>
      <w:r>
        <w:t xml:space="preserve">, </w:t>
      </w:r>
      <w:r w:rsidRPr="006B3E0F">
        <w:t xml:space="preserve">some of the energy issues </w:t>
      </w:r>
      <w:r>
        <w:t>and those sorts of</w:t>
      </w:r>
      <w:r w:rsidRPr="006B3E0F">
        <w:t xml:space="preserve"> single market issues, and we concentrate on those</w:t>
      </w:r>
      <w:r>
        <w:t>. B</w:t>
      </w:r>
      <w:r w:rsidRPr="006B3E0F">
        <w:t>ut we do</w:t>
      </w:r>
      <w:r>
        <w:t>n’</w:t>
      </w:r>
      <w:r w:rsidRPr="006B3E0F">
        <w:t>t have the ability to deal with the others</w:t>
      </w:r>
      <w:r>
        <w:t>”</w:t>
      </w:r>
      <w:r w:rsidRPr="006B3E0F">
        <w:t>.</w:t>
      </w:r>
    </w:p>
    <w:p w:rsidR="00713A08" w:rsidP="00713A08">
      <w:pPr>
        <w:pStyle w:val="Answer"/>
      </w:pPr>
      <w:r>
        <w:t>W</w:t>
      </w:r>
      <w:r w:rsidRPr="006B3E0F">
        <w:t xml:space="preserve">e are in a situation where we do not even have any of those mechanisms, even though we have some </w:t>
      </w:r>
      <w:r w:rsidRPr="006B3E0F">
        <w:t>really good</w:t>
      </w:r>
      <w:r w:rsidRPr="006B3E0F">
        <w:t xml:space="preserve"> people in Brussels</w:t>
      </w:r>
      <w:r>
        <w:t>—</w:t>
      </w:r>
      <w:r w:rsidRPr="006B3E0F">
        <w:t xml:space="preserve">but we have only </w:t>
      </w:r>
      <w:r>
        <w:t xml:space="preserve">two or three </w:t>
      </w:r>
      <w:r w:rsidRPr="006B3E0F">
        <w:t>of them</w:t>
      </w:r>
      <w:r>
        <w:t xml:space="preserve">. We are </w:t>
      </w:r>
      <w:r w:rsidRPr="006B3E0F">
        <w:t>trying to deal with this volume of information</w:t>
      </w:r>
      <w:r>
        <w:t xml:space="preserve">, and </w:t>
      </w:r>
      <w:r w:rsidRPr="006B3E0F">
        <w:t xml:space="preserve">we have not set up a proper method of horizon scanning to know what is coming through. </w:t>
      </w:r>
      <w:r>
        <w:t>T</w:t>
      </w:r>
      <w:r w:rsidRPr="006B3E0F">
        <w:t xml:space="preserve">hat </w:t>
      </w:r>
      <w:r>
        <w:t>will</w:t>
      </w:r>
      <w:r w:rsidRPr="006B3E0F">
        <w:t xml:space="preserve"> be a real problem.</w:t>
      </w:r>
    </w:p>
    <w:p w:rsidR="00713A08" w:rsidP="00713A08">
      <w:pPr>
        <w:pStyle w:val="Question"/>
      </w:pPr>
      <w:r w:rsidRPr="00F92ED7">
        <w:rPr>
          <w:b/>
        </w:rPr>
        <w:t>Lord McInnes of Kilwinning:</w:t>
      </w:r>
      <w:r>
        <w:t xml:space="preserve"> On horizon scanning, how does the c</w:t>
      </w:r>
      <w:r w:rsidRPr="00D25938">
        <w:t xml:space="preserve">ommittee feel </w:t>
      </w:r>
      <w:r>
        <w:t xml:space="preserve">that </w:t>
      </w:r>
      <w:r w:rsidRPr="00D25938">
        <w:t>the Northern Ireland Executive Office in Brussels co</w:t>
      </w:r>
      <w:r>
        <w:t>-</w:t>
      </w:r>
      <w:r w:rsidRPr="00D25938">
        <w:t xml:space="preserve">ordinates in giving a Northern Irish </w:t>
      </w:r>
      <w:r>
        <w:t>view</w:t>
      </w:r>
      <w:r w:rsidRPr="00D25938">
        <w:t xml:space="preserve"> of the policies coming down the lines, and the opportunity for the Assembly to lobby directly on any of those issues</w:t>
      </w:r>
      <w:r>
        <w:t>?</w:t>
      </w:r>
    </w:p>
    <w:p w:rsidR="00713A08" w:rsidP="00713A08">
      <w:pPr>
        <w:pStyle w:val="Answer"/>
      </w:pPr>
      <w:r>
        <w:rPr>
          <w:b/>
          <w:i/>
        </w:rPr>
        <w:t xml:space="preserve">Dr Steve Aiken: </w:t>
      </w:r>
      <w:r>
        <w:t xml:space="preserve">I have known </w:t>
      </w:r>
      <w:r>
        <w:t>Aodhán</w:t>
      </w:r>
      <w:r>
        <w:t xml:space="preserve"> Connolly</w:t>
      </w:r>
      <w:r w:rsidRPr="00487EFE">
        <w:t xml:space="preserve"> for a long time</w:t>
      </w:r>
      <w:r>
        <w:t>. P</w:t>
      </w:r>
      <w:r w:rsidRPr="00487EFE">
        <w:t>reviously</w:t>
      </w:r>
      <w:r>
        <w:t xml:space="preserve">, in </w:t>
      </w:r>
      <w:r w:rsidRPr="00487EFE">
        <w:t>the business community</w:t>
      </w:r>
      <w:r>
        <w:t>,</w:t>
      </w:r>
      <w:r w:rsidRPr="00487EFE">
        <w:t xml:space="preserve"> I used to be the chief executive of the British Irish Chamber of Commerce</w:t>
      </w:r>
      <w:r>
        <w:t>, and w</w:t>
      </w:r>
      <w:r w:rsidRPr="00487EFE">
        <w:t xml:space="preserve">e worked very closely together. </w:t>
      </w:r>
      <w:r>
        <w:t>Aodhán</w:t>
      </w:r>
      <w:r>
        <w:t xml:space="preserve"> </w:t>
      </w:r>
      <w:r w:rsidRPr="00487EFE">
        <w:t>is first rate, but there</w:t>
      </w:r>
      <w:r>
        <w:t xml:space="preserve"> i</w:t>
      </w:r>
      <w:r w:rsidRPr="00487EFE">
        <w:t xml:space="preserve">s only one </w:t>
      </w:r>
      <w:r>
        <w:t>Aodhán</w:t>
      </w:r>
      <w:r w:rsidRPr="00487EFE">
        <w:t xml:space="preserve">. </w:t>
      </w:r>
      <w:r>
        <w:t>H</w:t>
      </w:r>
      <w:r w:rsidRPr="00487EFE">
        <w:t xml:space="preserve">e has </w:t>
      </w:r>
      <w:r>
        <w:t>two or three</w:t>
      </w:r>
      <w:r w:rsidRPr="00487EFE">
        <w:t xml:space="preserve"> second</w:t>
      </w:r>
      <w:r>
        <w:t>ee</w:t>
      </w:r>
      <w:r w:rsidRPr="00487EFE">
        <w:t>s from here</w:t>
      </w:r>
      <w:r>
        <w:t>, but t</w:t>
      </w:r>
      <w:r w:rsidRPr="00487EFE">
        <w:t>hey cannot cover everything</w:t>
      </w:r>
      <w:r>
        <w:t>,</w:t>
      </w:r>
      <w:r w:rsidRPr="00487EFE">
        <w:t xml:space="preserve"> and they do not have that level of expertise. I </w:t>
      </w:r>
      <w:r w:rsidRPr="00487EFE">
        <w:t>have to</w:t>
      </w:r>
      <w:r w:rsidRPr="00487EFE">
        <w:t xml:space="preserve"> be careful because there</w:t>
      </w:r>
      <w:r>
        <w:t xml:space="preserve"> i</w:t>
      </w:r>
      <w:r w:rsidRPr="00487EFE">
        <w:t xml:space="preserve">s a member </w:t>
      </w:r>
      <w:r>
        <w:t xml:space="preserve">of that team </w:t>
      </w:r>
      <w:r w:rsidRPr="00487EFE">
        <w:t>working out there at the moment</w:t>
      </w:r>
      <w:r>
        <w:t xml:space="preserve"> and she is</w:t>
      </w:r>
      <w:r w:rsidRPr="00487EFE">
        <w:t xml:space="preserve"> feeling very overwhelmed by issues</w:t>
      </w:r>
      <w:r>
        <w:t xml:space="preserve"> </w:t>
      </w:r>
      <w:r w:rsidRPr="00487EFE">
        <w:t>to do with energy security</w:t>
      </w:r>
      <w:r>
        <w:t>—</w:t>
      </w:r>
      <w:r w:rsidRPr="00487EFE">
        <w:t xml:space="preserve">that is a background area that I have. </w:t>
      </w:r>
      <w:r>
        <w:t>W</w:t>
      </w:r>
      <w:r w:rsidRPr="00487EFE">
        <w:t>e are back</w:t>
      </w:r>
      <w:r>
        <w:t>-</w:t>
      </w:r>
      <w:r w:rsidRPr="00487EFE">
        <w:t xml:space="preserve">briefing </w:t>
      </w:r>
      <w:r>
        <w:t>on that</w:t>
      </w:r>
      <w:r w:rsidRPr="00487EFE">
        <w:t>. There is not that level of in-depth knowledge and understanding</w:t>
      </w:r>
      <w:r>
        <w:t>.</w:t>
      </w:r>
    </w:p>
    <w:p w:rsidR="00713A08" w:rsidP="00713A08">
      <w:pPr>
        <w:pStyle w:val="Answer"/>
      </w:pPr>
      <w:r w:rsidRPr="00487EFE">
        <w:t>I am not sure whether they are that well connected with the overall British position. They get a lot done</w:t>
      </w:r>
      <w:r>
        <w:t>,</w:t>
      </w:r>
      <w:r w:rsidRPr="00487EFE">
        <w:t xml:space="preserve"> by having been there and </w:t>
      </w:r>
      <w:r>
        <w:t>taking</w:t>
      </w:r>
      <w:r w:rsidRPr="00487EFE">
        <w:t xml:space="preserve"> the friendly soft power approach</w:t>
      </w:r>
      <w:r>
        <w:t>,</w:t>
      </w:r>
      <w:r w:rsidRPr="00487EFE">
        <w:t xml:space="preserve"> </w:t>
      </w:r>
      <w:r>
        <w:t>b</w:t>
      </w:r>
      <w:r w:rsidRPr="00487EFE">
        <w:t>ut there is no formal recognition</w:t>
      </w:r>
      <w:r>
        <w:t xml:space="preserve">, in </w:t>
      </w:r>
      <w:r w:rsidRPr="00487EFE">
        <w:t>the way the Norwegians have</w:t>
      </w:r>
      <w:r>
        <w:t>,</w:t>
      </w:r>
      <w:r w:rsidRPr="00487EFE">
        <w:t xml:space="preserve"> t</w:t>
      </w:r>
      <w:r>
        <w:t>o</w:t>
      </w:r>
      <w:r w:rsidRPr="00487EFE">
        <w:t xml:space="preserve"> say that </w:t>
      </w:r>
      <w:r>
        <w:t>they</w:t>
      </w:r>
      <w:r w:rsidRPr="00487EFE">
        <w:t xml:space="preserve"> are allowed to be </w:t>
      </w:r>
      <w:r>
        <w:t xml:space="preserve">an </w:t>
      </w:r>
      <w:r w:rsidRPr="00487EFE">
        <w:t xml:space="preserve">official formal observer on the various </w:t>
      </w:r>
      <w:r>
        <w:t>c</w:t>
      </w:r>
      <w:r w:rsidRPr="00487EFE">
        <w:t>ommittees coming through that are germane.</w:t>
      </w:r>
      <w:r>
        <w:t xml:space="preserve"> That could possibly be a way ahead, but it is a curiosity that needs to be looked at. It relies an awful lot on walking the floor, which is always a good thing if you are a part of an embassy’s staff, but you need access to all the European systems that are coming through. You just need to be an info addressee on the emails.</w:t>
      </w:r>
    </w:p>
    <w:p w:rsidR="00713A08" w:rsidP="00713A08">
      <w:pPr>
        <w:pStyle w:val="Answer"/>
      </w:pPr>
      <w:r>
        <w:t>What you get, and the openness that they manage to get, are useful. But they should have a mechanism to say, “Here are the issues of agriculture and the rest of it. Five people can hot-desk here in our bureau in Brussels. Can I have five people from DAERA who know what this is to come and sit beside us and ask the right questions?” There is not that mechanism or that degree of understanding.</w:t>
      </w:r>
    </w:p>
    <w:p w:rsidR="00713A08" w:rsidRPr="008A4586" w:rsidP="00713A08">
      <w:pPr>
        <w:pStyle w:val="Question"/>
      </w:pPr>
      <w:r w:rsidRPr="008A4586">
        <w:rPr>
          <w:b/>
          <w:bCs/>
        </w:rPr>
        <w:t>Baroness Ritchie of Downpatrick:</w:t>
      </w:r>
      <w:r w:rsidRPr="008A4586">
        <w:t xml:space="preserve"> My question relates to the Democratic Scrutiny Committee</w:t>
      </w:r>
      <w:r>
        <w:t>, of which you are a member—</w:t>
      </w:r>
      <w:r w:rsidRPr="00763DF2">
        <w:t xml:space="preserve">of course, I think we all realise that it is not totally reflective of the membership because my colleagues </w:t>
      </w:r>
      <w:r>
        <w:t>are</w:t>
      </w:r>
      <w:r w:rsidRPr="00763DF2">
        <w:t xml:space="preserve"> not part of that. I would say</w:t>
      </w:r>
      <w:r>
        <w:t xml:space="preserve"> that</w:t>
      </w:r>
      <w:r w:rsidRPr="00763DF2">
        <w:t xml:space="preserve"> maybe you might have a different experience if they had been in Brussels</w:t>
      </w:r>
      <w:r>
        <w:t>—</w:t>
      </w:r>
      <w:r w:rsidRPr="00763DF2">
        <w:t xml:space="preserve">that is coming from myself. But how would you assess the effectiveness of the Stormont brake and the applicability </w:t>
      </w:r>
      <w:r>
        <w:t>M</w:t>
      </w:r>
      <w:r w:rsidRPr="00763DF2">
        <w:t>otion procedure from your experience of the last number of months?</w:t>
      </w:r>
    </w:p>
    <w:p w:rsidR="00713A08" w:rsidP="00713A08">
      <w:pPr>
        <w:pStyle w:val="Answer"/>
      </w:pPr>
      <w:r w:rsidRPr="008A4586">
        <w:rPr>
          <w:b/>
          <w:bCs/>
          <w:i/>
          <w:iCs/>
        </w:rPr>
        <w:t xml:space="preserve">Dr Steve Aiken: </w:t>
      </w:r>
      <w:r w:rsidRPr="008A4586">
        <w:t xml:space="preserve">I would add to </w:t>
      </w:r>
      <w:r>
        <w:t xml:space="preserve">that </w:t>
      </w:r>
      <w:r w:rsidRPr="008A4586">
        <w:t>the LCM mechanism</w:t>
      </w:r>
      <w:r>
        <w:t>, because</w:t>
      </w:r>
      <w:r w:rsidRPr="008B44DA">
        <w:t xml:space="preserve"> </w:t>
      </w:r>
      <w:r w:rsidRPr="008A4586">
        <w:t>the LCM mechanism</w:t>
      </w:r>
      <w:r>
        <w:t>, t</w:t>
      </w:r>
      <w:r w:rsidRPr="008B44DA">
        <w:t xml:space="preserve">he Stormont brake and the applicability </w:t>
      </w:r>
      <w:r>
        <w:t>M</w:t>
      </w:r>
      <w:r w:rsidRPr="008B44DA">
        <w:t xml:space="preserve">otion have all failed as items of democratic scrutiny. We had a vote in the Assembly </w:t>
      </w:r>
      <w:r>
        <w:t>on</w:t>
      </w:r>
      <w:r w:rsidRPr="008B44DA">
        <w:t xml:space="preserve"> the applicability Motion</w:t>
      </w:r>
      <w:r>
        <w:t>, which</w:t>
      </w:r>
      <w:r w:rsidRPr="008B44DA">
        <w:t xml:space="preserve"> said that we were not going to proceed with this, which was overridden by the Secretary of State. The Stormont br</w:t>
      </w:r>
      <w:r>
        <w:t>a</w:t>
      </w:r>
      <w:r w:rsidRPr="008B44DA">
        <w:t>k</w:t>
      </w:r>
      <w:r>
        <w:t>e</w:t>
      </w:r>
      <w:r w:rsidRPr="008B44DA">
        <w:t xml:space="preserve"> was utilised and brought to the fore, and again, the Secretary of State said, </w:t>
      </w:r>
      <w:r>
        <w:t>“W</w:t>
      </w:r>
      <w:r w:rsidRPr="008B44DA">
        <w:t>e</w:t>
      </w:r>
      <w:r>
        <w:t>’re</w:t>
      </w:r>
      <w:r w:rsidRPr="008B44DA">
        <w:t xml:space="preserve"> not going to do anything with it</w:t>
      </w:r>
      <w:r>
        <w:t>”</w:t>
      </w:r>
      <w:r w:rsidRPr="008B44DA">
        <w:t>. So</w:t>
      </w:r>
      <w:r>
        <w:t>,</w:t>
      </w:r>
      <w:r w:rsidRPr="008B44DA">
        <w:t xml:space="preserve"> two of the mechanisms that were supposed to be used as democratic scrutiny and accountability measures have been overridden by the Secretary </w:t>
      </w:r>
      <w:r>
        <w:t>o</w:t>
      </w:r>
      <w:r w:rsidRPr="008B44DA">
        <w:t xml:space="preserve">f State. </w:t>
      </w:r>
    </w:p>
    <w:p w:rsidR="00713A08" w:rsidRPr="008A4586" w:rsidP="00713A08">
      <w:pPr>
        <w:pStyle w:val="Answer"/>
      </w:pPr>
      <w:r w:rsidRPr="008B44DA">
        <w:t>I</w:t>
      </w:r>
      <w:r>
        <w:t xml:space="preserve"> ha</w:t>
      </w:r>
      <w:r w:rsidRPr="008B44DA">
        <w:t>ve made it quite clear to the Secretary of State</w:t>
      </w:r>
      <w:r>
        <w:t>—</w:t>
      </w:r>
      <w:r w:rsidRPr="008B44DA">
        <w:t xml:space="preserve">as you </w:t>
      </w:r>
      <w:r>
        <w:t>can</w:t>
      </w:r>
      <w:r w:rsidRPr="008B44DA">
        <w:t xml:space="preserve"> probably imagine, I am not backwards in coming forward</w:t>
      </w:r>
      <w:r>
        <w:t>s</w:t>
      </w:r>
      <w:r w:rsidRPr="008B44DA">
        <w:t xml:space="preserve"> </w:t>
      </w:r>
      <w:r>
        <w:t>when it comes to</w:t>
      </w:r>
      <w:r w:rsidRPr="008B44DA">
        <w:t xml:space="preserve"> having conversations with our numerous Secretaries </w:t>
      </w:r>
      <w:r>
        <w:t>o</w:t>
      </w:r>
      <w:r w:rsidRPr="008B44DA">
        <w:t>f State</w:t>
      </w:r>
      <w:r>
        <w:t>—</w:t>
      </w:r>
      <w:r w:rsidRPr="008B44DA">
        <w:t>and I said this was a huge opportunity lost</w:t>
      </w:r>
      <w:r>
        <w:t>.</w:t>
      </w:r>
      <w:r w:rsidRPr="008B44DA">
        <w:t xml:space="preserve"> </w:t>
      </w:r>
      <w:r>
        <w:t>W</w:t>
      </w:r>
      <w:r w:rsidRPr="008B44DA">
        <w:t xml:space="preserve">hat he said he would do by not using the Stormont brake would have matched what would </w:t>
      </w:r>
      <w:r>
        <w:t xml:space="preserve">have </w:t>
      </w:r>
      <w:r w:rsidRPr="008B44DA">
        <w:t>happen</w:t>
      </w:r>
      <w:r>
        <w:t>ed</w:t>
      </w:r>
      <w:r w:rsidRPr="008B44DA">
        <w:t xml:space="preserve"> if the Stormont brak</w:t>
      </w:r>
      <w:r>
        <w:t>e</w:t>
      </w:r>
      <w:r w:rsidRPr="008B44DA">
        <w:t xml:space="preserve"> was actually applied</w:t>
      </w:r>
      <w:r>
        <w:t>, r</w:t>
      </w:r>
      <w:r w:rsidRPr="008B44DA">
        <w:t xml:space="preserve">ather than then making the next time the Stormont brake is used, it then </w:t>
      </w:r>
      <w:r>
        <w:t>be</w:t>
      </w:r>
      <w:r w:rsidRPr="008B44DA">
        <w:t>comes a matter of existential crisis for the Assembly</w:t>
      </w:r>
      <w:r>
        <w:t>—q</w:t>
      </w:r>
      <w:r w:rsidRPr="008B44DA">
        <w:t>uite frankly, it will be</w:t>
      </w:r>
      <w:r>
        <w:t>;</w:t>
      </w:r>
      <w:r w:rsidRPr="008B44DA">
        <w:t xml:space="preserve"> if it is exercised again and it is not acted upon, it will be game over.</w:t>
      </w:r>
    </w:p>
    <w:p w:rsidR="00713A08" w:rsidRPr="008A4586" w:rsidP="00713A08">
      <w:pPr>
        <w:pStyle w:val="Remark"/>
      </w:pPr>
      <w:r w:rsidRPr="008A4586">
        <w:rPr>
          <w:b/>
          <w:bCs/>
        </w:rPr>
        <w:t>Baroness Ritchie of Downpatrick:</w:t>
      </w:r>
      <w:r w:rsidRPr="008A4586">
        <w:t xml:space="preserve"> What needs to be done to improve</w:t>
      </w:r>
      <w:r>
        <w:t xml:space="preserve"> that </w:t>
      </w:r>
      <w:r w:rsidRPr="00085FE8">
        <w:t>mechanism and to improve the ability of the Democratic Scrutiny Committee to do its work</w:t>
      </w:r>
      <w:r>
        <w:t>?</w:t>
      </w:r>
      <w:r w:rsidRPr="00085FE8">
        <w:t xml:space="preserve"> </w:t>
      </w:r>
      <w:r>
        <w:t>U</w:t>
      </w:r>
      <w:r w:rsidRPr="00085FE8">
        <w:t xml:space="preserve">ndoubtedly, you have informed Lord Murphy as part of his review </w:t>
      </w:r>
      <w:r>
        <w:t>of</w:t>
      </w:r>
      <w:r w:rsidRPr="00085FE8">
        <w:t xml:space="preserve"> these issues.</w:t>
      </w:r>
    </w:p>
    <w:p w:rsidR="00713A08" w:rsidP="00713A08">
      <w:pPr>
        <w:pStyle w:val="Answer"/>
      </w:pPr>
      <w:r w:rsidRPr="008A4586">
        <w:rPr>
          <w:b/>
          <w:bCs/>
          <w:i/>
          <w:iCs/>
        </w:rPr>
        <w:t xml:space="preserve">Dr Steve Aiken: </w:t>
      </w:r>
      <w:r w:rsidRPr="008A4586">
        <w:t>I declare my interest</w:t>
      </w:r>
      <w:r>
        <w:t>: l</w:t>
      </w:r>
      <w:r w:rsidRPr="008A4586">
        <w:t xml:space="preserve">ike </w:t>
      </w:r>
      <w:r>
        <w:t xml:space="preserve">some </w:t>
      </w:r>
      <w:r w:rsidRPr="008A4586">
        <w:t>other members here, I know Paul</w:t>
      </w:r>
      <w:r>
        <w:t xml:space="preserve"> very well. W</w:t>
      </w:r>
      <w:r w:rsidRPr="00454A56">
        <w:t xml:space="preserve">e have been involved through </w:t>
      </w:r>
      <w:r>
        <w:t>the British-</w:t>
      </w:r>
      <w:r w:rsidRPr="00454A56">
        <w:t>Irish Parliamentary Ass</w:t>
      </w:r>
      <w:r>
        <w:t>embly</w:t>
      </w:r>
      <w:r w:rsidRPr="00454A56">
        <w:t xml:space="preserve"> and various associations</w:t>
      </w:r>
      <w:r>
        <w:t xml:space="preserve"> and w</w:t>
      </w:r>
      <w:r w:rsidRPr="00454A56">
        <w:t xml:space="preserve">e sit in the same </w:t>
      </w:r>
      <w:r>
        <w:t>c</w:t>
      </w:r>
      <w:r w:rsidRPr="00454A56">
        <w:t xml:space="preserve">ommittee in </w:t>
      </w:r>
      <w:r>
        <w:t>BIPA</w:t>
      </w:r>
      <w:r w:rsidRPr="00454A56">
        <w:t xml:space="preserve">. Our party has been very closely engaged with Lord Murphy on his work. But what I am going to say here will not be any different than what I told Lord Murphy. </w:t>
      </w:r>
    </w:p>
    <w:p w:rsidR="00713A08" w:rsidRPr="008A4586" w:rsidP="00713A08">
      <w:pPr>
        <w:pStyle w:val="Answer"/>
      </w:pPr>
      <w:r w:rsidRPr="00454A56">
        <w:t xml:space="preserve">The problem with the Democratic Scrutiny Committee is </w:t>
      </w:r>
      <w:r>
        <w:t xml:space="preserve">that, </w:t>
      </w:r>
      <w:r w:rsidRPr="00454A56">
        <w:t>by its set</w:t>
      </w:r>
      <w:r>
        <w:t>-</w:t>
      </w:r>
      <w:r w:rsidRPr="00454A56">
        <w:t>up and arrangement, in a year</w:t>
      </w:r>
      <w:r>
        <w:t xml:space="preserve"> it</w:t>
      </w:r>
      <w:r w:rsidRPr="00454A56">
        <w:t xml:space="preserve"> has never taken any real action, because every time it comes down to a vote on whether we go to the next level of action, it splits straight down</w:t>
      </w:r>
      <w:r>
        <w:t>, between t</w:t>
      </w:r>
      <w:r w:rsidRPr="00454A56">
        <w:t xml:space="preserve">hose who are </w:t>
      </w:r>
      <w:r w:rsidRPr="00454A56">
        <w:t>basically unionists</w:t>
      </w:r>
      <w:r>
        <w:t>,</w:t>
      </w:r>
      <w:r w:rsidRPr="00454A56">
        <w:t xml:space="preserve"> and nationalists and </w:t>
      </w:r>
      <w:r>
        <w:t>A</w:t>
      </w:r>
      <w:r w:rsidRPr="00454A56">
        <w:t>lliance</w:t>
      </w:r>
      <w:r>
        <w:t>,</w:t>
      </w:r>
      <w:r w:rsidRPr="00454A56">
        <w:t xml:space="preserve"> on every single vote. </w:t>
      </w:r>
      <w:r>
        <w:t>T</w:t>
      </w:r>
      <w:r w:rsidRPr="00454A56">
        <w:t>he only time we ever came close to looking at anything</w:t>
      </w:r>
      <w:r>
        <w:t>—</w:t>
      </w:r>
      <w:r w:rsidRPr="00454A56">
        <w:t xml:space="preserve">I think </w:t>
      </w:r>
      <w:r>
        <w:t xml:space="preserve">it </w:t>
      </w:r>
      <w:r w:rsidRPr="00454A56">
        <w:t>was about dental amalgam</w:t>
      </w:r>
      <w:r>
        <w:t>—</w:t>
      </w:r>
      <w:r w:rsidRPr="00454A56">
        <w:t xml:space="preserve">was </w:t>
      </w:r>
      <w:r>
        <w:t xml:space="preserve">when </w:t>
      </w:r>
      <w:r w:rsidRPr="00454A56">
        <w:t xml:space="preserve">one of the other members was away. </w:t>
      </w:r>
      <w:r w:rsidRPr="00454A56">
        <w:t>So</w:t>
      </w:r>
      <w:r w:rsidRPr="00454A56">
        <w:t xml:space="preserve"> we had </w:t>
      </w:r>
      <w:r>
        <w:t xml:space="preserve">it </w:t>
      </w:r>
      <w:r w:rsidRPr="00454A56">
        <w:t>as the balance was</w:t>
      </w:r>
      <w:r>
        <w:t>. W</w:t>
      </w:r>
      <w:r w:rsidRPr="00454A56">
        <w:t xml:space="preserve">e need to address a method of taking away that partisanship within the Democratic </w:t>
      </w:r>
      <w:r>
        <w:t>S</w:t>
      </w:r>
      <w:r w:rsidRPr="00454A56">
        <w:t>crutiny Committee if it is going to be effective.</w:t>
      </w:r>
    </w:p>
    <w:p w:rsidR="00713A08" w:rsidRPr="008A4586" w:rsidP="00713A08">
      <w:pPr>
        <w:pStyle w:val="Remark"/>
      </w:pPr>
      <w:r w:rsidRPr="008A4586">
        <w:rPr>
          <w:b/>
          <w:bCs/>
        </w:rPr>
        <w:t>Baroness Ritchie of Downpatrick:</w:t>
      </w:r>
      <w:r w:rsidRPr="008A4586">
        <w:t xml:space="preserve"> </w:t>
      </w:r>
      <w:r>
        <w:t>H</w:t>
      </w:r>
      <w:r w:rsidRPr="008A4586">
        <w:t>ave you talked</w:t>
      </w:r>
      <w:r>
        <w:t xml:space="preserve"> </w:t>
      </w:r>
      <w:r w:rsidRPr="004D460A">
        <w:t xml:space="preserve">to the Secretary of </w:t>
      </w:r>
      <w:r>
        <w:t>S</w:t>
      </w:r>
      <w:r w:rsidRPr="004D460A">
        <w:t>tate about that?</w:t>
      </w:r>
    </w:p>
    <w:p w:rsidR="00713A08" w:rsidRPr="008A4586" w:rsidP="00713A08">
      <w:pPr>
        <w:pStyle w:val="Answer"/>
      </w:pPr>
      <w:r w:rsidRPr="00F31A80">
        <w:rPr>
          <w:b/>
          <w:bCs/>
        </w:rPr>
        <w:t>Dr Steve Aiken:</w:t>
      </w:r>
      <w:r w:rsidRPr="008A4586">
        <w:t xml:space="preserve"> Yes</w:t>
      </w:r>
      <w:r>
        <w:t>.</w:t>
      </w:r>
    </w:p>
    <w:p w:rsidR="00713A08" w:rsidRPr="008A4586" w:rsidP="00713A08">
      <w:pPr>
        <w:pStyle w:val="Remark"/>
      </w:pPr>
      <w:r w:rsidRPr="00F31A80">
        <w:rPr>
          <w:b/>
          <w:bCs/>
        </w:rPr>
        <w:t xml:space="preserve">Baroness Ritchie of Downpatrick: </w:t>
      </w:r>
      <w:r w:rsidRPr="008A4586">
        <w:t>What was the response?</w:t>
      </w:r>
    </w:p>
    <w:p w:rsidR="00713A08" w:rsidP="00713A08">
      <w:pPr>
        <w:pStyle w:val="Answer"/>
      </w:pPr>
      <w:r w:rsidRPr="008A4586">
        <w:rPr>
          <w:b/>
          <w:bCs/>
          <w:i/>
          <w:iCs/>
        </w:rPr>
        <w:t xml:space="preserve">Dr Steve Aiken: </w:t>
      </w:r>
      <w:r w:rsidRPr="008A4586">
        <w:t>It was a bit like this</w:t>
      </w:r>
      <w:r>
        <w:t>—y</w:t>
      </w:r>
      <w:r w:rsidRPr="00722734">
        <w:t>ou probably will not get that on the audio</w:t>
      </w:r>
      <w:r>
        <w:t xml:space="preserve">—he was </w:t>
      </w:r>
      <w:r w:rsidRPr="00722734">
        <w:t>blank</w:t>
      </w:r>
      <w:r>
        <w:t>. W</w:t>
      </w:r>
      <w:r w:rsidRPr="00722734">
        <w:t>e have talked to the officials. Sorry</w:t>
      </w:r>
      <w:r>
        <w:t>—</w:t>
      </w:r>
      <w:r w:rsidRPr="00722734">
        <w:t xml:space="preserve">I feel your pain, Lord </w:t>
      </w:r>
      <w:r>
        <w:t>Empey</w:t>
      </w:r>
      <w:r w:rsidRPr="00722734">
        <w:t>. We have talked many times about the problems.</w:t>
      </w:r>
    </w:p>
    <w:p w:rsidR="00713A08" w:rsidRPr="008A4586" w:rsidP="00713A08">
      <w:pPr>
        <w:pStyle w:val="Answer"/>
      </w:pPr>
      <w:r>
        <w:t>W</w:t>
      </w:r>
      <w:r w:rsidRPr="00722734">
        <w:t xml:space="preserve">hen Rishi Sunak was </w:t>
      </w:r>
      <w:r>
        <w:t>P</w:t>
      </w:r>
      <w:r w:rsidRPr="00722734">
        <w:t xml:space="preserve">rime Minister and he first put forward the idea of the Windsor </w:t>
      </w:r>
      <w:r>
        <w:t>F</w:t>
      </w:r>
      <w:r w:rsidRPr="00722734">
        <w:t xml:space="preserve">ramework Committee and the </w:t>
      </w:r>
      <w:r>
        <w:t>Democratic S</w:t>
      </w:r>
      <w:r w:rsidRPr="00722734">
        <w:t>crutiny Committee</w:t>
      </w:r>
      <w:r>
        <w:t>, it</w:t>
      </w:r>
      <w:r w:rsidRPr="00722734">
        <w:t xml:space="preserve"> was designed very clearly to be seen as some form of scrutiny mechanism and a method of looking at this legislation</w:t>
      </w:r>
      <w:r>
        <w:t>.</w:t>
      </w:r>
      <w:r w:rsidRPr="00722734">
        <w:t xml:space="preserve"> </w:t>
      </w:r>
      <w:r>
        <w:t>P</w:t>
      </w:r>
      <w:r w:rsidRPr="00722734">
        <w:t xml:space="preserve">eople do not really understand what the </w:t>
      </w:r>
      <w:r>
        <w:t>c</w:t>
      </w:r>
      <w:r w:rsidRPr="00722734">
        <w:t>ommittee does. It</w:t>
      </w:r>
      <w:r>
        <w:t xml:space="preserve"> i</w:t>
      </w:r>
      <w:r w:rsidRPr="00722734">
        <w:t xml:space="preserve">s not even a statutory </w:t>
      </w:r>
      <w:r>
        <w:t>c</w:t>
      </w:r>
      <w:r w:rsidRPr="00722734">
        <w:t>ommittee</w:t>
      </w:r>
      <w:r>
        <w:t>; it is</w:t>
      </w:r>
      <w:r w:rsidRPr="00722734">
        <w:t xml:space="preserve"> very narrow in its focus. It looks only at the </w:t>
      </w:r>
      <w:r>
        <w:t>acquis</w:t>
      </w:r>
      <w:r w:rsidRPr="00722734">
        <w:t xml:space="preserve"> that is coming through or the things that have been noted on the European </w:t>
      </w:r>
      <w:r w:rsidRPr="00AC53AF">
        <w:rPr>
          <w:i/>
          <w:iCs/>
        </w:rPr>
        <w:t>Official Journal</w:t>
      </w:r>
      <w:r w:rsidRPr="00722734">
        <w:t xml:space="preserve">. It </w:t>
      </w:r>
      <w:r>
        <w:t>ha</w:t>
      </w:r>
      <w:r w:rsidRPr="00722734">
        <w:t>s now become slightly less curious</w:t>
      </w:r>
      <w:r>
        <w:t>,</w:t>
      </w:r>
      <w:r w:rsidRPr="00722734">
        <w:t xml:space="preserve"> but it may look ahead. But the people in Northern Ireland, the business community and everybody in Northern Ireland think that we are the people who are looking out for all EU regulation that is coming through. We</w:t>
      </w:r>
      <w:r>
        <w:t xml:space="preserve"> a</w:t>
      </w:r>
      <w:r w:rsidRPr="00722734">
        <w:t>re not</w:t>
      </w:r>
      <w:r>
        <w:t>.</w:t>
      </w:r>
      <w:r w:rsidRPr="00722734">
        <w:t xml:space="preserve"> </w:t>
      </w:r>
    </w:p>
    <w:p w:rsidR="00713A08" w:rsidRPr="008A4586" w:rsidP="00713A08">
      <w:pPr>
        <w:pStyle w:val="Remark"/>
      </w:pPr>
      <w:r w:rsidRPr="008A4586">
        <w:rPr>
          <w:b/>
          <w:bCs/>
        </w:rPr>
        <w:t>Baroness Ritchie of Downpatrick:</w:t>
      </w:r>
      <w:r w:rsidRPr="008A4586">
        <w:t xml:space="preserve"> Is it sifted</w:t>
      </w:r>
      <w:r>
        <w:t xml:space="preserve"> before it comes to you?</w:t>
      </w:r>
    </w:p>
    <w:p w:rsidR="00713A08" w:rsidRPr="008A4586" w:rsidP="00713A08">
      <w:pPr>
        <w:pStyle w:val="Answer"/>
      </w:pPr>
      <w:r w:rsidRPr="008A4586">
        <w:rPr>
          <w:b/>
          <w:bCs/>
          <w:i/>
          <w:iCs/>
        </w:rPr>
        <w:t xml:space="preserve">Dr Steve Aiken: </w:t>
      </w:r>
      <w:r w:rsidRPr="008A4586">
        <w:t>Not only that</w:t>
      </w:r>
      <w:r>
        <w:t>,</w:t>
      </w:r>
      <w:r w:rsidRPr="008A4586">
        <w:t xml:space="preserve"> but </w:t>
      </w:r>
      <w:r>
        <w:t>w</w:t>
      </w:r>
      <w:r w:rsidRPr="00363AC0">
        <w:t xml:space="preserve">e do not get </w:t>
      </w:r>
      <w:r w:rsidRPr="008A4586">
        <w:t>a lot</w:t>
      </w:r>
      <w:r>
        <w:t xml:space="preserve"> of</w:t>
      </w:r>
      <w:r w:rsidRPr="008A4586">
        <w:t xml:space="preserve"> </w:t>
      </w:r>
      <w:r>
        <w:t>the</w:t>
      </w:r>
      <w:r w:rsidRPr="00363AC0">
        <w:t xml:space="preserve"> stuff.</w:t>
      </w:r>
      <w:r>
        <w:t xml:space="preserve"> T</w:t>
      </w:r>
      <w:r w:rsidRPr="00363AC0">
        <w:t xml:space="preserve">hings that </w:t>
      </w:r>
      <w:r>
        <w:t xml:space="preserve">are </w:t>
      </w:r>
      <w:r w:rsidRPr="00363AC0">
        <w:t>specifically agricultural</w:t>
      </w:r>
      <w:r>
        <w:t xml:space="preserve">, </w:t>
      </w:r>
      <w:r w:rsidRPr="00363AC0">
        <w:t>about farmer</w:t>
      </w:r>
      <w:r>
        <w:t>s, go</w:t>
      </w:r>
      <w:r w:rsidRPr="00363AC0">
        <w:t xml:space="preserve"> to the other </w:t>
      </w:r>
      <w:r>
        <w:t>c</w:t>
      </w:r>
      <w:r w:rsidRPr="00363AC0">
        <w:t>ommittees</w:t>
      </w:r>
      <w:r>
        <w:t>,</w:t>
      </w:r>
      <w:r w:rsidRPr="00363AC0">
        <w:t xml:space="preserve"> </w:t>
      </w:r>
      <w:r>
        <w:t>as</w:t>
      </w:r>
      <w:r w:rsidRPr="00363AC0">
        <w:t xml:space="preserve"> they are not recognised as part of the Windsor </w:t>
      </w:r>
      <w:r>
        <w:t>F</w:t>
      </w:r>
      <w:r w:rsidRPr="00363AC0">
        <w:t>ramework scrutiny process.</w:t>
      </w:r>
      <w:r>
        <w:t xml:space="preserve"> </w:t>
      </w:r>
    </w:p>
    <w:p w:rsidR="00713A08" w:rsidRPr="008A4586" w:rsidP="00713A08">
      <w:pPr>
        <w:pStyle w:val="Remark"/>
      </w:pPr>
      <w:r w:rsidRPr="008A4586">
        <w:rPr>
          <w:b/>
          <w:bCs/>
        </w:rPr>
        <w:t>Baroness Ritchie of Downpatrick:</w:t>
      </w:r>
      <w:r w:rsidRPr="008A4586">
        <w:t xml:space="preserve"> Is there a link between the other</w:t>
      </w:r>
      <w:r>
        <w:t xml:space="preserve"> c</w:t>
      </w:r>
      <w:r w:rsidRPr="00363AC0">
        <w:t>ommittees here in the Assembly and yourselves, so that you are fully appraised of everything and there</w:t>
      </w:r>
      <w:r>
        <w:t xml:space="preserve"> i</w:t>
      </w:r>
      <w:r w:rsidRPr="00363AC0">
        <w:t>s an interconnection or interconnectivity?</w:t>
      </w:r>
    </w:p>
    <w:p w:rsidR="00713A08" w:rsidP="00713A08">
      <w:pPr>
        <w:pStyle w:val="Answer"/>
      </w:pPr>
      <w:r w:rsidRPr="008A4586">
        <w:rPr>
          <w:b/>
          <w:bCs/>
          <w:i/>
          <w:iCs/>
        </w:rPr>
        <w:t xml:space="preserve">Dr Steve Aiken: </w:t>
      </w:r>
      <w:r w:rsidRPr="008A4586">
        <w:t>I would like to say that there is, but there is not.</w:t>
      </w:r>
      <w:r>
        <w:t xml:space="preserve"> </w:t>
      </w:r>
      <w:r w:rsidRPr="00AD4847">
        <w:t xml:space="preserve">It depends a lot on the </w:t>
      </w:r>
      <w:r>
        <w:t>c</w:t>
      </w:r>
      <w:r w:rsidRPr="00AD4847">
        <w:t>ommittee members</w:t>
      </w:r>
      <w:r>
        <w:t>. B</w:t>
      </w:r>
      <w:r w:rsidRPr="00AD4847">
        <w:t xml:space="preserve">ecause I sit in the Finance </w:t>
      </w:r>
      <w:r>
        <w:t>C</w:t>
      </w:r>
      <w:r w:rsidRPr="00AD4847">
        <w:t>ommittee</w:t>
      </w:r>
      <w:r>
        <w:t>,</w:t>
      </w:r>
      <w:r w:rsidRPr="00AD4847">
        <w:t xml:space="preserve"> when we get quite a lot of legislative process come through, I ask for it</w:t>
      </w:r>
      <w:r>
        <w:t xml:space="preserve"> and</w:t>
      </w:r>
      <w:r w:rsidRPr="00AD4847">
        <w:t xml:space="preserve"> </w:t>
      </w:r>
      <w:r>
        <w:t>it i</w:t>
      </w:r>
      <w:r w:rsidRPr="00AD4847">
        <w:t xml:space="preserve">s always put on the agenda for the other </w:t>
      </w:r>
      <w:r>
        <w:t>c</w:t>
      </w:r>
      <w:r w:rsidRPr="00AD4847">
        <w:t>ommittees</w:t>
      </w:r>
      <w:r>
        <w:t xml:space="preserve"> so</w:t>
      </w:r>
      <w:r w:rsidRPr="00AD4847">
        <w:t xml:space="preserve"> they have it. But if another </w:t>
      </w:r>
      <w:r>
        <w:t>c</w:t>
      </w:r>
      <w:r w:rsidRPr="00AD4847">
        <w:t xml:space="preserve">ommittee gets it and you do not have somebody saying, </w:t>
      </w:r>
      <w:r>
        <w:t>“O</w:t>
      </w:r>
      <w:r w:rsidRPr="00AD4847">
        <w:t>h</w:t>
      </w:r>
      <w:r>
        <w:t>,</w:t>
      </w:r>
      <w:r w:rsidRPr="00AD4847">
        <w:t xml:space="preserve"> that needs to go to the Windsor </w:t>
      </w:r>
      <w:r>
        <w:t>F</w:t>
      </w:r>
      <w:r w:rsidRPr="00AD4847">
        <w:t>ramework committee</w:t>
      </w:r>
      <w:r>
        <w:t>”,</w:t>
      </w:r>
      <w:r w:rsidRPr="00AD4847">
        <w:t xml:space="preserve"> or whatever</w:t>
      </w:r>
      <w:r>
        <w:t>,</w:t>
      </w:r>
      <w:r w:rsidRPr="00AD4847">
        <w:t xml:space="preserve"> </w:t>
      </w:r>
      <w:r>
        <w:t>it</w:t>
      </w:r>
      <w:r w:rsidRPr="00AD4847">
        <w:t xml:space="preserve"> </w:t>
      </w:r>
      <w:r>
        <w:t xml:space="preserve">stays </w:t>
      </w:r>
      <w:r w:rsidRPr="00AD4847">
        <w:t xml:space="preserve">there. </w:t>
      </w:r>
    </w:p>
    <w:p w:rsidR="00713A08" w:rsidRPr="008A4586" w:rsidP="00713A08">
      <w:pPr>
        <w:pStyle w:val="Answer"/>
      </w:pPr>
      <w:r w:rsidRPr="00AD4847">
        <w:t xml:space="preserve">We have an example where the </w:t>
      </w:r>
      <w:r>
        <w:t>TEO,</w:t>
      </w:r>
      <w:r w:rsidRPr="00AD4847">
        <w:t xml:space="preserve"> the Executive Office here</w:t>
      </w:r>
      <w:r>
        <w:t>,</w:t>
      </w:r>
      <w:r w:rsidRPr="00AD4847">
        <w:t xml:space="preserve"> produces a risk register of legislation that is likely to come through </w:t>
      </w:r>
      <w:r>
        <w:t>and</w:t>
      </w:r>
      <w:r w:rsidRPr="00AD4847">
        <w:t xml:space="preserve"> the impacts it is going to </w:t>
      </w:r>
      <w:r>
        <w:t>have</w:t>
      </w:r>
      <w:r w:rsidRPr="00AD4847">
        <w:t xml:space="preserve">. </w:t>
      </w:r>
      <w:r>
        <w:t>O</w:t>
      </w:r>
      <w:r w:rsidRPr="00AD4847">
        <w:t>bviously</w:t>
      </w:r>
      <w:r w:rsidRPr="00AD4847">
        <w:t xml:space="preserve"> </w:t>
      </w:r>
      <w:r>
        <w:t xml:space="preserve">it is </w:t>
      </w:r>
      <w:r w:rsidRPr="00AD4847">
        <w:t>the usual red</w:t>
      </w:r>
      <w:r>
        <w:t>/</w:t>
      </w:r>
      <w:r w:rsidRPr="00AD4847">
        <w:t>green</w:t>
      </w:r>
      <w:r>
        <w:t>/</w:t>
      </w:r>
      <w:r w:rsidRPr="00AD4847">
        <w:t>yellow</w:t>
      </w:r>
      <w:r>
        <w:t>—it will</w:t>
      </w:r>
      <w:r w:rsidRPr="00AD4847">
        <w:t xml:space="preserve"> </w:t>
      </w:r>
      <w:r w:rsidRPr="00AD4847">
        <w:t>probably be useful</w:t>
      </w:r>
      <w:r>
        <w:t>, m</w:t>
      </w:r>
      <w:r w:rsidRPr="00AD4847">
        <w:t xml:space="preserve">y Lord </w:t>
      </w:r>
      <w:r w:rsidRPr="00AD4847">
        <w:t>Carlile</w:t>
      </w:r>
      <w:r w:rsidRPr="00AD4847">
        <w:t xml:space="preserve">, if you invited the </w:t>
      </w:r>
      <w:r>
        <w:t>TEO</w:t>
      </w:r>
      <w:r w:rsidRPr="00AD4847">
        <w:t xml:space="preserve"> to provide you</w:t>
      </w:r>
      <w:r>
        <w:t xml:space="preserve"> with</w:t>
      </w:r>
      <w:r w:rsidRPr="00AD4847">
        <w:t xml:space="preserve"> a copy of that to see what it does</w:t>
      </w:r>
      <w:r>
        <w:t>.</w:t>
      </w:r>
      <w:r w:rsidRPr="00AD4847">
        <w:t xml:space="preserve"> But it does not actually cover all the significant issues. </w:t>
      </w:r>
      <w:r>
        <w:t>L</w:t>
      </w:r>
      <w:r w:rsidRPr="00AD4847">
        <w:t>ast week</w:t>
      </w:r>
      <w:r>
        <w:t>,</w:t>
      </w:r>
      <w:r w:rsidRPr="00AD4847">
        <w:t xml:space="preserve"> we had an issue about an LCM </w:t>
      </w:r>
      <w:r>
        <w:t>on</w:t>
      </w:r>
      <w:r w:rsidRPr="00AD4847">
        <w:t xml:space="preserve"> digital process, which I think is going through the House of Lords </w:t>
      </w:r>
      <w:r w:rsidRPr="00AD4847">
        <w:t>at the moment</w:t>
      </w:r>
      <w:r w:rsidRPr="00AD4847">
        <w:t>.</w:t>
      </w:r>
    </w:p>
    <w:p w:rsidR="00713A08" w:rsidRPr="008A4586" w:rsidP="00713A08">
      <w:pPr>
        <w:pStyle w:val="Remark"/>
      </w:pPr>
      <w:r w:rsidRPr="00C40A85">
        <w:rPr>
          <w:b/>
          <w:bCs/>
        </w:rPr>
        <w:t>Baroness Ritchie of Downpatrick:</w:t>
      </w:r>
      <w:r w:rsidRPr="008A4586">
        <w:t xml:space="preserve"> The data access Bill</w:t>
      </w:r>
      <w:r>
        <w:t>.</w:t>
      </w:r>
    </w:p>
    <w:p w:rsidR="00713A08" w:rsidP="00713A08">
      <w:pPr>
        <w:pStyle w:val="Answer"/>
      </w:pPr>
      <w:r w:rsidRPr="008A4586">
        <w:rPr>
          <w:b/>
          <w:bCs/>
          <w:i/>
          <w:iCs/>
        </w:rPr>
        <w:t>Dr Steve Aiken:</w:t>
      </w:r>
      <w:r w:rsidRPr="003B2652">
        <w:rPr>
          <w:i/>
          <w:iCs/>
        </w:rPr>
        <w:t xml:space="preserve"> </w:t>
      </w:r>
      <w:r w:rsidRPr="003B2652">
        <w:t xml:space="preserve">Yes. </w:t>
      </w:r>
      <w:r w:rsidRPr="008A4586">
        <w:t xml:space="preserve">Chris Bryant, </w:t>
      </w:r>
      <w:r w:rsidRPr="00354F04">
        <w:t xml:space="preserve">in Parliament, in a written reply to Robin Swann, said, </w:t>
      </w:r>
      <w:r>
        <w:t>“O</w:t>
      </w:r>
      <w:r w:rsidRPr="00354F04">
        <w:t>h, everything’s been ticked off</w:t>
      </w:r>
      <w:r>
        <w:t>, and a</w:t>
      </w:r>
      <w:r w:rsidRPr="00354F04">
        <w:t xml:space="preserve">ll the </w:t>
      </w:r>
      <w:r>
        <w:t>A</w:t>
      </w:r>
      <w:r w:rsidRPr="00354F04">
        <w:t>dministrations have signed off on it</w:t>
      </w:r>
      <w:r>
        <w:t>”</w:t>
      </w:r>
      <w:r w:rsidRPr="00354F04">
        <w:t>. We ha</w:t>
      </w:r>
      <w:r>
        <w:t>d</w:t>
      </w:r>
      <w:r w:rsidRPr="00354F04">
        <w:t xml:space="preserve"> not done it. </w:t>
      </w:r>
      <w:r>
        <w:t>W</w:t>
      </w:r>
      <w:r w:rsidRPr="00354F04">
        <w:t xml:space="preserve">e are going to be </w:t>
      </w:r>
      <w:r>
        <w:t>in</w:t>
      </w:r>
      <w:r w:rsidRPr="00354F04">
        <w:t xml:space="preserve"> this situation that there</w:t>
      </w:r>
      <w:r>
        <w:t xml:space="preserve"> i</w:t>
      </w:r>
      <w:r w:rsidRPr="00354F04">
        <w:t>s an LCM going through</w:t>
      </w:r>
      <w:r>
        <w:t xml:space="preserve"> and</w:t>
      </w:r>
      <w:r w:rsidRPr="00354F04">
        <w:t xml:space="preserve"> we will be saying that Northern Ireland is </w:t>
      </w:r>
      <w:r>
        <w:t>“</w:t>
      </w:r>
      <w:r w:rsidRPr="00354F04">
        <w:t>noting it</w:t>
      </w:r>
      <w:r>
        <w:t>”. T</w:t>
      </w:r>
      <w:r w:rsidRPr="00354F04">
        <w:t>he reason why we are noting it is</w:t>
      </w:r>
      <w:r>
        <w:t>,</w:t>
      </w:r>
      <w:r w:rsidRPr="00354F04">
        <w:t xml:space="preserve"> because </w:t>
      </w:r>
      <w:r>
        <w:t xml:space="preserve">of </w:t>
      </w:r>
      <w:r w:rsidRPr="00354F04">
        <w:t xml:space="preserve">the complexities of the Windsor </w:t>
      </w:r>
      <w:r>
        <w:t>F</w:t>
      </w:r>
      <w:r w:rsidRPr="00354F04">
        <w:t>ramework</w:t>
      </w:r>
      <w:r>
        <w:t xml:space="preserve">, or </w:t>
      </w:r>
      <w:r w:rsidRPr="00354F04">
        <w:t>that is what our Civil Service tells us</w:t>
      </w:r>
      <w:r>
        <w:t>, it</w:t>
      </w:r>
      <w:r w:rsidRPr="00354F04">
        <w:t xml:space="preserve"> </w:t>
      </w:r>
      <w:r>
        <w:t xml:space="preserve">was </w:t>
      </w:r>
      <w:r w:rsidRPr="00354F04">
        <w:t>n</w:t>
      </w:r>
      <w:r>
        <w:t>o</w:t>
      </w:r>
      <w:r w:rsidRPr="00354F04">
        <w:t xml:space="preserve">t able to get the legislation through to us to be able to look at before it was due to go through </w:t>
      </w:r>
      <w:r>
        <w:t xml:space="preserve">the </w:t>
      </w:r>
      <w:r w:rsidRPr="00354F04">
        <w:t xml:space="preserve">scrutiny process. </w:t>
      </w:r>
      <w:r>
        <w:t>In addition, t</w:t>
      </w:r>
      <w:r w:rsidRPr="00354F04">
        <w:t>hat is not even on the risk register provided by the TE</w:t>
      </w:r>
      <w:r>
        <w:t>O</w:t>
      </w:r>
      <w:r w:rsidRPr="00354F04">
        <w:t xml:space="preserve">. </w:t>
      </w:r>
    </w:p>
    <w:p w:rsidR="00713A08" w:rsidRPr="008A4586" w:rsidP="00713A08">
      <w:pPr>
        <w:pStyle w:val="Answer"/>
      </w:pPr>
      <w:r w:rsidRPr="00354F04">
        <w:t>So</w:t>
      </w:r>
      <w:r>
        <w:t>,</w:t>
      </w:r>
      <w:r w:rsidRPr="00354F04">
        <w:t xml:space="preserve"> if things like that are falling through the woodwork, we have some quite significant problems</w:t>
      </w:r>
      <w:r>
        <w:t xml:space="preserve">. This </w:t>
      </w:r>
      <w:r w:rsidRPr="00354F04">
        <w:t xml:space="preserve">will have a major impact </w:t>
      </w:r>
      <w:r>
        <w:t>o</w:t>
      </w:r>
      <w:r w:rsidRPr="00354F04">
        <w:t xml:space="preserve">n </w:t>
      </w:r>
      <w:r>
        <w:t>where</w:t>
      </w:r>
      <w:r w:rsidRPr="00354F04">
        <w:t xml:space="preserve"> Northern Ireland sits. One of the things we have talked about quite a lot in the past is our concerns about </w:t>
      </w:r>
      <w:r>
        <w:t xml:space="preserve">there not </w:t>
      </w:r>
      <w:r w:rsidRPr="00354F04">
        <w:t>just being an Irish Sea border but an Irish Sea digital border</w:t>
      </w:r>
      <w:r>
        <w:t>, a</w:t>
      </w:r>
      <w:r w:rsidRPr="00354F04">
        <w:t>nd we are beginning to see that more and more. These are the kind of things we cannot afford to drop away. We</w:t>
      </w:r>
      <w:r>
        <w:t xml:space="preserve"> a</w:t>
      </w:r>
      <w:r w:rsidRPr="00354F04">
        <w:t>re seeing it far too often, I am afraid, Margaret.</w:t>
      </w:r>
    </w:p>
    <w:p w:rsidR="00713A08" w:rsidP="00713A08">
      <w:pPr>
        <w:pStyle w:val="Remark"/>
      </w:pPr>
      <w:r w:rsidRPr="008A4586">
        <w:rPr>
          <w:b/>
          <w:bCs/>
        </w:rPr>
        <w:t>Baroness Ritchie of Downpatrick:</w:t>
      </w:r>
      <w:r w:rsidRPr="008A4586">
        <w:t xml:space="preserve"> I am pondering the data access issue</w:t>
      </w:r>
      <w:r>
        <w:t>. Y</w:t>
      </w:r>
      <w:r w:rsidRPr="00CD45D6">
        <w:t>ou</w:t>
      </w:r>
      <w:r>
        <w:t>,</w:t>
      </w:r>
      <w:r w:rsidRPr="00CD45D6">
        <w:t xml:space="preserve"> or</w:t>
      </w:r>
      <w:r>
        <w:t xml:space="preserve"> rather</w:t>
      </w:r>
      <w:r w:rsidRPr="00CD45D6">
        <w:t xml:space="preserve"> the officials</w:t>
      </w:r>
      <w:r>
        <w:t>,</w:t>
      </w:r>
      <w:r w:rsidRPr="00CD45D6">
        <w:t xml:space="preserve"> could not facilitate the Assembly approving the LCM </w:t>
      </w:r>
      <w:r>
        <w:t>M</w:t>
      </w:r>
      <w:r w:rsidRPr="00CD45D6">
        <w:t xml:space="preserve">otion. </w:t>
      </w:r>
      <w:r>
        <w:t>W</w:t>
      </w:r>
      <w:r w:rsidRPr="00CD45D6">
        <w:t>hat was their excuse again?</w:t>
      </w:r>
    </w:p>
    <w:p w:rsidR="00713A08" w:rsidRPr="006D2BB0" w:rsidP="00713A08">
      <w:pPr>
        <w:pStyle w:val="Answer"/>
      </w:pPr>
      <w:r w:rsidRPr="006D2BB0">
        <w:rPr>
          <w:b/>
          <w:bCs/>
          <w:i/>
          <w:iCs/>
        </w:rPr>
        <w:t xml:space="preserve">Dr Steve Aiken: </w:t>
      </w:r>
      <w:r w:rsidRPr="006D2BB0">
        <w:t xml:space="preserve">I am quite looking forward to </w:t>
      </w:r>
      <w:r>
        <w:t xml:space="preserve">listening to </w:t>
      </w:r>
      <w:r w:rsidRPr="006D2BB0">
        <w:t>Minister O’Dowd</w:t>
      </w:r>
      <w:r>
        <w:t xml:space="preserve">’s </w:t>
      </w:r>
      <w:r w:rsidRPr="00DA32EA">
        <w:t>excuse when it comes forward.</w:t>
      </w:r>
    </w:p>
    <w:p w:rsidR="00713A08" w:rsidRPr="006D2BB0" w:rsidP="00713A08">
      <w:pPr>
        <w:pStyle w:val="Remark"/>
      </w:pPr>
      <w:r w:rsidRPr="00294E76">
        <w:rPr>
          <w:b/>
          <w:bCs/>
        </w:rPr>
        <w:t>Baroness Ritchie of Downpatrick:</w:t>
      </w:r>
      <w:r w:rsidRPr="006D2BB0">
        <w:t xml:space="preserve"> So am I</w:t>
      </w:r>
      <w:r>
        <w:t>.</w:t>
      </w:r>
    </w:p>
    <w:p w:rsidR="00713A08" w:rsidP="00713A08">
      <w:pPr>
        <w:pStyle w:val="Answer"/>
      </w:pPr>
      <w:r w:rsidRPr="006D2BB0">
        <w:rPr>
          <w:b/>
          <w:bCs/>
          <w:i/>
          <w:iCs/>
        </w:rPr>
        <w:t xml:space="preserve">Dr Steve Aiken: </w:t>
      </w:r>
      <w:r w:rsidRPr="00B152C6">
        <w:t xml:space="preserve">Yes, that would be interesting. We had him in front of the </w:t>
      </w:r>
      <w:r>
        <w:t>c</w:t>
      </w:r>
      <w:r w:rsidRPr="00B152C6">
        <w:t xml:space="preserve">ommittee last week, and we had the Permanent Secretary. </w:t>
      </w:r>
      <w:r>
        <w:t>F</w:t>
      </w:r>
      <w:r w:rsidRPr="00B152C6">
        <w:t xml:space="preserve">or those of you who understand the Northern Ireland Civil </w:t>
      </w:r>
      <w:r>
        <w:t>S</w:t>
      </w:r>
      <w:r w:rsidRPr="00B152C6">
        <w:t xml:space="preserve">ervice, we </w:t>
      </w:r>
      <w:r w:rsidRPr="00B152C6">
        <w:t>actually had</w:t>
      </w:r>
      <w:r w:rsidRPr="00B152C6">
        <w:t xml:space="preserve"> a Permanent Secretary </w:t>
      </w:r>
      <w:r>
        <w:t>say</w:t>
      </w:r>
      <w:r w:rsidRPr="00B152C6">
        <w:t xml:space="preserve">, </w:t>
      </w:r>
      <w:r>
        <w:t>“</w:t>
      </w:r>
      <w:r w:rsidRPr="00B152C6">
        <w:t>I take full responsibility for this debacle</w:t>
      </w:r>
      <w:r>
        <w:t>”</w:t>
      </w:r>
      <w:r w:rsidRPr="00B152C6">
        <w:t xml:space="preserve">. </w:t>
      </w:r>
    </w:p>
    <w:p w:rsidR="00713A08" w:rsidP="00713A08">
      <w:pPr>
        <w:pStyle w:val="Remark"/>
      </w:pPr>
      <w:r w:rsidRPr="00B22A3A">
        <w:rPr>
          <w:b/>
          <w:bCs/>
        </w:rPr>
        <w:t>The Chair:</w:t>
      </w:r>
      <w:r w:rsidRPr="006D2BB0">
        <w:t xml:space="preserve"> Gosh.</w:t>
      </w:r>
    </w:p>
    <w:p w:rsidR="00713A08" w:rsidP="00713A08">
      <w:pPr>
        <w:pStyle w:val="Answer"/>
      </w:pPr>
      <w:r w:rsidRPr="006D2BB0">
        <w:rPr>
          <w:b/>
          <w:bCs/>
          <w:i/>
          <w:iCs/>
        </w:rPr>
        <w:t xml:space="preserve">Dr Steve Aiken: </w:t>
      </w:r>
      <w:r w:rsidRPr="00CE6585">
        <w:t>Exactly.</w:t>
      </w:r>
      <w:r>
        <w:rPr>
          <w:b/>
          <w:bCs/>
        </w:rPr>
        <w:t xml:space="preserve"> </w:t>
      </w:r>
      <w:r w:rsidRPr="00B152C6">
        <w:t xml:space="preserve">I take my hat off to him. He </w:t>
      </w:r>
      <w:r w:rsidRPr="00B152C6">
        <w:t>actually said</w:t>
      </w:r>
      <w:r w:rsidRPr="00B152C6">
        <w:t xml:space="preserve"> </w:t>
      </w:r>
      <w:r>
        <w:t>that</w:t>
      </w:r>
      <w:r w:rsidRPr="00B152C6">
        <w:t xml:space="preserve"> he did it. But the real issue was </w:t>
      </w:r>
      <w:r>
        <w:t xml:space="preserve">that </w:t>
      </w:r>
      <w:r w:rsidRPr="00B152C6">
        <w:t>it went through all the statutory bodies</w:t>
      </w:r>
      <w:r>
        <w:t xml:space="preserve">, it </w:t>
      </w:r>
      <w:r w:rsidRPr="00B152C6">
        <w:t xml:space="preserve">was going to everybody else, but it never came to the Assembly. </w:t>
      </w:r>
      <w:r>
        <w:t>T</w:t>
      </w:r>
      <w:r w:rsidRPr="00B152C6">
        <w:t>he argument was</w:t>
      </w:r>
      <w:r>
        <w:t xml:space="preserve"> that</w:t>
      </w:r>
      <w:r w:rsidRPr="00B152C6">
        <w:t xml:space="preserve"> it spent so long going through the Windsor </w:t>
      </w:r>
      <w:r>
        <w:t>F</w:t>
      </w:r>
      <w:r w:rsidRPr="00B152C6">
        <w:t xml:space="preserve">ramework checking process under </w:t>
      </w:r>
      <w:r>
        <w:t>A</w:t>
      </w:r>
      <w:r w:rsidRPr="00B152C6">
        <w:t xml:space="preserve">rticle </w:t>
      </w:r>
      <w:r>
        <w:t>2</w:t>
      </w:r>
      <w:r w:rsidRPr="00B152C6">
        <w:t xml:space="preserve"> that they never really got a proper response on it to bring it in front of the </w:t>
      </w:r>
      <w:r>
        <w:t>A</w:t>
      </w:r>
      <w:r w:rsidRPr="00B152C6">
        <w:t>ssembly. I am not sure if that is correct or not. We shall await further</w:t>
      </w:r>
      <w:r>
        <w:t xml:space="preserve"> information.</w:t>
      </w:r>
    </w:p>
    <w:p w:rsidR="00713A08" w:rsidRPr="00E6563D" w:rsidP="00713A08">
      <w:pPr>
        <w:pStyle w:val="Remark"/>
      </w:pPr>
      <w:r w:rsidRPr="00AE5DA9">
        <w:rPr>
          <w:b/>
          <w:bCs/>
        </w:rPr>
        <w:t>Baroness Ritchie of Downpatrick:</w:t>
      </w:r>
      <w:r w:rsidRPr="00E6563D">
        <w:t xml:space="preserve"> That is utterly bizarre</w:t>
      </w:r>
      <w:r>
        <w:t>.</w:t>
      </w:r>
    </w:p>
    <w:p w:rsidR="00713A08" w:rsidP="00713A08">
      <w:pPr>
        <w:pStyle w:val="Question"/>
      </w:pPr>
      <w:r w:rsidRPr="00E6563D">
        <w:rPr>
          <w:b/>
          <w:bCs/>
        </w:rPr>
        <w:t xml:space="preserve">Lord Dodds of </w:t>
      </w:r>
      <w:r w:rsidRPr="00E6563D">
        <w:rPr>
          <w:b/>
          <w:bCs/>
        </w:rPr>
        <w:t>Duncairn</w:t>
      </w:r>
      <w:r w:rsidRPr="00E6563D">
        <w:rPr>
          <w:b/>
          <w:bCs/>
        </w:rPr>
        <w:t>:</w:t>
      </w:r>
      <w:r w:rsidRPr="00E6563D">
        <w:t xml:space="preserve"> Thanks, Steve,</w:t>
      </w:r>
      <w:r>
        <w:t xml:space="preserve"> for your evidence </w:t>
      </w:r>
      <w:r w:rsidRPr="008844C5">
        <w:t>so far</w:t>
      </w:r>
      <w:r>
        <w:t>; it i</w:t>
      </w:r>
      <w:r w:rsidRPr="008844C5">
        <w:t>s very interestin</w:t>
      </w:r>
      <w:r>
        <w:t>g and i</w:t>
      </w:r>
      <w:r w:rsidRPr="008844C5">
        <w:t xml:space="preserve">lluminating. I just get the impression with a lot of this Windsor </w:t>
      </w:r>
      <w:r>
        <w:t>F</w:t>
      </w:r>
      <w:r w:rsidRPr="008844C5">
        <w:t>ramework stuff that civil servants are overwhelmed</w:t>
      </w:r>
      <w:r>
        <w:t>.</w:t>
      </w:r>
      <w:r w:rsidRPr="008844C5">
        <w:t xml:space="preserve"> Politicians are overwhelmed</w:t>
      </w:r>
      <w:r>
        <w:t>, b</w:t>
      </w:r>
      <w:r w:rsidRPr="008844C5">
        <w:t>ut the Civil Service</w:t>
      </w:r>
      <w:r>
        <w:t>,</w:t>
      </w:r>
      <w:r w:rsidRPr="008844C5">
        <w:t xml:space="preserve"> wh</w:t>
      </w:r>
      <w:r>
        <w:t>ich is</w:t>
      </w:r>
      <w:r w:rsidRPr="008844C5">
        <w:t xml:space="preserve"> meant to provide the information</w:t>
      </w:r>
      <w:r>
        <w:t>,</w:t>
      </w:r>
      <w:r w:rsidRPr="008844C5">
        <w:t xml:space="preserve"> </w:t>
      </w:r>
      <w:r>
        <w:t>is</w:t>
      </w:r>
      <w:r w:rsidRPr="008844C5">
        <w:t xml:space="preserve"> overwhelmed. </w:t>
      </w:r>
      <w:r>
        <w:t>T</w:t>
      </w:r>
      <w:r w:rsidRPr="008844C5">
        <w:t>here is so much of it across so many areas that</w:t>
      </w:r>
      <w:r>
        <w:t>,</w:t>
      </w:r>
      <w:r w:rsidRPr="008844C5">
        <w:t xml:space="preserve"> basically</w:t>
      </w:r>
      <w:r>
        <w:t>,</w:t>
      </w:r>
      <w:r w:rsidRPr="008844C5">
        <w:t xml:space="preserve"> there is no way that information can be provided and on time. Is that your clear impression of what is happening within the </w:t>
      </w:r>
      <w:r>
        <w:t>A</w:t>
      </w:r>
      <w:r w:rsidRPr="008844C5">
        <w:t>ssembly? It</w:t>
      </w:r>
      <w:r>
        <w:t xml:space="preserve"> i</w:t>
      </w:r>
      <w:r w:rsidRPr="008844C5">
        <w:t xml:space="preserve">s certainly my impression, even in terms of Westminster. </w:t>
      </w:r>
      <w:r>
        <w:t>A</w:t>
      </w:r>
      <w:r w:rsidRPr="008844C5">
        <w:t xml:space="preserve"> lot of the Explanatory Memorand</w:t>
      </w:r>
      <w:r>
        <w:t>a</w:t>
      </w:r>
      <w:r w:rsidRPr="008844C5">
        <w:t xml:space="preserve"> just cannot give answers because nobody knows.</w:t>
      </w:r>
      <w:r>
        <w:t xml:space="preserve"> </w:t>
      </w:r>
    </w:p>
    <w:p w:rsidR="00713A08" w:rsidRPr="00E6563D" w:rsidP="00713A08">
      <w:pPr>
        <w:pStyle w:val="Remark"/>
      </w:pPr>
      <w:r>
        <w:t>W</w:t>
      </w:r>
      <w:r w:rsidRPr="000E5B39">
        <w:t>e are having this discussion today on the wider implications</w:t>
      </w:r>
      <w:r>
        <w:t>. W</w:t>
      </w:r>
      <w:r w:rsidRPr="000E5B39">
        <w:t>e are drilling down into some of the practical details</w:t>
      </w:r>
      <w:r>
        <w:t>—we had</w:t>
      </w:r>
      <w:r w:rsidRPr="000E5B39">
        <w:t xml:space="preserve"> some very interesting examples in our previous session. </w:t>
      </w:r>
      <w:r>
        <w:t>W</w:t>
      </w:r>
      <w:r w:rsidRPr="000E5B39">
        <w:t xml:space="preserve">hat is the mechanism within the </w:t>
      </w:r>
      <w:r>
        <w:t>A</w:t>
      </w:r>
      <w:r w:rsidRPr="000E5B39">
        <w:t>ssembly or the body, if there is one</w:t>
      </w:r>
      <w:r>
        <w:t>,</w:t>
      </w:r>
      <w:r w:rsidRPr="000E5B39">
        <w:t xml:space="preserve"> which sits down and regularly looks at the overall impact</w:t>
      </w:r>
      <w:r>
        <w:t>:</w:t>
      </w:r>
      <w:r w:rsidRPr="000E5B39">
        <w:t xml:space="preserve"> what is coming up, what is happening, what </w:t>
      </w:r>
      <w:r>
        <w:t>are</w:t>
      </w:r>
      <w:r w:rsidRPr="000E5B39">
        <w:t xml:space="preserve"> the implications of all of th</w:t>
      </w:r>
      <w:r>
        <w:t>is</w:t>
      </w:r>
      <w:r w:rsidRPr="000E5B39">
        <w:t xml:space="preserve">? Does that ever happen within the </w:t>
      </w:r>
      <w:r>
        <w:t>A</w:t>
      </w:r>
      <w:r w:rsidRPr="000E5B39">
        <w:t>ssembly</w:t>
      </w:r>
      <w:r>
        <w:t>, and</w:t>
      </w:r>
      <w:r w:rsidRPr="000E5B39">
        <w:t xml:space="preserve"> if not, why is that not happening?</w:t>
      </w:r>
    </w:p>
    <w:p w:rsidR="00713A08" w:rsidP="00713A08">
      <w:pPr>
        <w:pStyle w:val="Answer"/>
      </w:pPr>
      <w:r w:rsidRPr="00E6563D">
        <w:rPr>
          <w:b/>
          <w:bCs/>
          <w:i/>
          <w:iCs/>
        </w:rPr>
        <w:t xml:space="preserve">Dr Steve Aiken: </w:t>
      </w:r>
      <w:r w:rsidRPr="00E6563D">
        <w:t xml:space="preserve">This was a particular annoyance of mine. Through the Windsor Framework </w:t>
      </w:r>
      <w:r w:rsidRPr="00E6563D">
        <w:t>committee</w:t>
      </w:r>
      <w:r w:rsidRPr="00A45BD3">
        <w:t xml:space="preserve"> we have a particularly good research team here. They look through the European</w:t>
      </w:r>
      <w:r>
        <w:t xml:space="preserve"> </w:t>
      </w:r>
      <w:r w:rsidRPr="0018396E">
        <w:rPr>
          <w:i/>
          <w:iCs/>
        </w:rPr>
        <w:t>Official Journal</w:t>
      </w:r>
      <w:r w:rsidRPr="00A45BD3">
        <w:t xml:space="preserve"> and look at areas that have been notified, but they themselves would say, </w:t>
      </w:r>
      <w:r>
        <w:t>“W</w:t>
      </w:r>
      <w:r w:rsidRPr="00A45BD3">
        <w:t xml:space="preserve">ell, if </w:t>
      </w:r>
      <w:r>
        <w:t>we</w:t>
      </w:r>
      <w:r w:rsidRPr="00A45BD3">
        <w:t xml:space="preserve"> are using the </w:t>
      </w:r>
      <w:r w:rsidRPr="00E6563D">
        <w:t>TEO risk register</w:t>
      </w:r>
      <w:r>
        <w:t xml:space="preserve"> </w:t>
      </w:r>
      <w:r w:rsidRPr="00A45BD3">
        <w:t xml:space="preserve">and some of the stuff’s not even on </w:t>
      </w:r>
      <w:r>
        <w:t>it, h</w:t>
      </w:r>
      <w:r w:rsidRPr="00A45BD3">
        <w:t>ow do we look into it?</w:t>
      </w:r>
      <w:r>
        <w:t>” T</w:t>
      </w:r>
      <w:r w:rsidRPr="009116E7">
        <w:t>here</w:t>
      </w:r>
      <w:r>
        <w:t xml:space="preserve"> are</w:t>
      </w:r>
      <w:r w:rsidRPr="009116E7">
        <w:t xml:space="preserve"> a lot of liaisons with </w:t>
      </w:r>
      <w:r w:rsidRPr="00E6563D">
        <w:t>Aodhán</w:t>
      </w:r>
      <w:r w:rsidRPr="009116E7">
        <w:t xml:space="preserve"> in Brussels</w:t>
      </w:r>
      <w:r>
        <w:t>, b</w:t>
      </w:r>
      <w:r w:rsidRPr="009116E7">
        <w:t>ut even there</w:t>
      </w:r>
      <w:r>
        <w:t>,</w:t>
      </w:r>
      <w:r w:rsidRPr="009116E7">
        <w:t xml:space="preserve"> he</w:t>
      </w:r>
      <w:r>
        <w:t xml:space="preserve"> i</w:t>
      </w:r>
      <w:r w:rsidRPr="009116E7">
        <w:t xml:space="preserve">s only seeing what he sees when it comes down </w:t>
      </w:r>
      <w:r>
        <w:t>through</w:t>
      </w:r>
      <w:r w:rsidRPr="009116E7">
        <w:t xml:space="preserve"> that pipe. </w:t>
      </w:r>
      <w:r>
        <w:t>T</w:t>
      </w:r>
      <w:r w:rsidRPr="009116E7">
        <w:t>here is no central co</w:t>
      </w:r>
      <w:r>
        <w:t>-</w:t>
      </w:r>
      <w:r w:rsidRPr="009116E7">
        <w:t>ordinating function.</w:t>
      </w:r>
      <w:r>
        <w:t xml:space="preserve"> A</w:t>
      </w:r>
      <w:r w:rsidRPr="00115D4D">
        <w:t xml:space="preserve">gain, </w:t>
      </w:r>
      <w:r>
        <w:t xml:space="preserve">there is an </w:t>
      </w:r>
      <w:r w:rsidRPr="00115D4D">
        <w:t xml:space="preserve">expectation outside Northern </w:t>
      </w:r>
      <w:r w:rsidRPr="00115D4D">
        <w:t>Ireland</w:t>
      </w:r>
      <w:r>
        <w:t xml:space="preserve"> and I </w:t>
      </w:r>
      <w:r w:rsidRPr="00115D4D">
        <w:t>talk to the business community regularly</w:t>
      </w:r>
      <w:r>
        <w:t xml:space="preserve">; two or three </w:t>
      </w:r>
      <w:r w:rsidRPr="00115D4D">
        <w:t>times a week</w:t>
      </w:r>
      <w:r>
        <w:t xml:space="preserve">, I talk </w:t>
      </w:r>
      <w:r w:rsidRPr="00115D4D">
        <w:t xml:space="preserve">to business leaders about the Windsor Framework. </w:t>
      </w:r>
      <w:r>
        <w:t xml:space="preserve">They </w:t>
      </w:r>
      <w:r w:rsidRPr="00115D4D">
        <w:t xml:space="preserve">say, </w:t>
      </w:r>
      <w:r>
        <w:t xml:space="preserve">“You’re </w:t>
      </w:r>
      <w:r w:rsidRPr="00115D4D">
        <w:t>supposed to be dealing with this because you are the Windsor Framework</w:t>
      </w:r>
      <w:r>
        <w:t xml:space="preserve">—the </w:t>
      </w:r>
      <w:r w:rsidRPr="00115D4D">
        <w:t>titles</w:t>
      </w:r>
      <w:r>
        <w:t>”</w:t>
      </w:r>
      <w:r w:rsidRPr="00115D4D">
        <w:t xml:space="preserve">, but we are not. </w:t>
      </w:r>
    </w:p>
    <w:p w:rsidR="00713A08" w:rsidP="00713A08">
      <w:pPr>
        <w:pStyle w:val="Answer"/>
      </w:pPr>
      <w:r>
        <w:t xml:space="preserve">If </w:t>
      </w:r>
      <w:r w:rsidRPr="00115D4D">
        <w:t xml:space="preserve">there </w:t>
      </w:r>
      <w:r>
        <w:t xml:space="preserve">are </w:t>
      </w:r>
      <w:r w:rsidRPr="00115D4D">
        <w:t xml:space="preserve">any recommendations </w:t>
      </w:r>
      <w:r>
        <w:t xml:space="preserve">to be made about </w:t>
      </w:r>
      <w:r w:rsidRPr="00115D4D">
        <w:t xml:space="preserve">this </w:t>
      </w:r>
      <w:r>
        <w:t>c</w:t>
      </w:r>
      <w:r w:rsidRPr="00115D4D">
        <w:t xml:space="preserve">ommittee, I would </w:t>
      </w:r>
      <w:r>
        <w:t xml:space="preserve">say that we first </w:t>
      </w:r>
      <w:r w:rsidRPr="00115D4D">
        <w:t xml:space="preserve">need </w:t>
      </w:r>
      <w:r>
        <w:t xml:space="preserve">to </w:t>
      </w:r>
      <w:r w:rsidRPr="00115D4D">
        <w:t xml:space="preserve">put the </w:t>
      </w:r>
      <w:r>
        <w:t>c</w:t>
      </w:r>
      <w:r w:rsidRPr="00115D4D">
        <w:t>ommittee on a statutory basis</w:t>
      </w:r>
      <w:r>
        <w:t xml:space="preserve">, so that it has </w:t>
      </w:r>
      <w:r w:rsidRPr="00115D4D">
        <w:t>enough power</w:t>
      </w:r>
      <w:r>
        <w:t xml:space="preserve"> to do it, but we also </w:t>
      </w:r>
      <w:r w:rsidRPr="00115D4D">
        <w:t>need sufficient staff behind it because we are in a hybrid form of legislation here</w:t>
      </w:r>
      <w:r>
        <w:t xml:space="preserve"> and </w:t>
      </w:r>
      <w:r w:rsidRPr="00115D4D">
        <w:t xml:space="preserve">we </w:t>
      </w:r>
      <w:r>
        <w:t xml:space="preserve">may </w:t>
      </w:r>
      <w:r w:rsidRPr="00115D4D">
        <w:t>not have sufficient bandwidth</w:t>
      </w:r>
      <w:r>
        <w:t>—</w:t>
      </w:r>
      <w:r w:rsidRPr="00115D4D">
        <w:t>pardon the expression</w:t>
      </w:r>
      <w:r>
        <w:t xml:space="preserve">—of </w:t>
      </w:r>
      <w:r w:rsidRPr="00115D4D">
        <w:t xml:space="preserve">skill sets to look at it. </w:t>
      </w:r>
    </w:p>
    <w:p w:rsidR="00713A08" w:rsidP="00713A08">
      <w:pPr>
        <w:pStyle w:val="Answer"/>
      </w:pPr>
      <w:r w:rsidRPr="00115D4D">
        <w:t xml:space="preserve">Many of you have probably talked to </w:t>
      </w:r>
      <w:r>
        <w:t xml:space="preserve">Professor Katy </w:t>
      </w:r>
      <w:r w:rsidRPr="00115D4D">
        <w:t xml:space="preserve">Hayward from Queen’s University, and David </w:t>
      </w:r>
      <w:r w:rsidRPr="003062E9">
        <w:t>Phinnemore</w:t>
      </w:r>
      <w:r>
        <w:t xml:space="preserve">. Many </w:t>
      </w:r>
      <w:r w:rsidRPr="00115D4D">
        <w:t xml:space="preserve">of us would </w:t>
      </w:r>
      <w:r>
        <w:t xml:space="preserve">have </w:t>
      </w:r>
      <w:r w:rsidRPr="00115D4D">
        <w:t xml:space="preserve">just picked up the phone and </w:t>
      </w:r>
      <w:r>
        <w:t>said</w:t>
      </w:r>
      <w:r w:rsidRPr="00115D4D">
        <w:t xml:space="preserve">, </w:t>
      </w:r>
      <w:r>
        <w:t>“W</w:t>
      </w:r>
      <w:r w:rsidRPr="00115D4D">
        <w:t>ell, what do you think about this?</w:t>
      </w:r>
      <w:r>
        <w:t>”</w:t>
      </w:r>
      <w:r w:rsidRPr="00115D4D">
        <w:t xml:space="preserve"> </w:t>
      </w:r>
      <w:r>
        <w:t xml:space="preserve">It </w:t>
      </w:r>
      <w:r w:rsidRPr="00115D4D">
        <w:t xml:space="preserve">is just David </w:t>
      </w:r>
      <w:r w:rsidRPr="00411E33">
        <w:t>Phinnemore</w:t>
      </w:r>
      <w:r w:rsidRPr="00411E33">
        <w:t xml:space="preserve"> </w:t>
      </w:r>
      <w:r>
        <w:t xml:space="preserve">now, </w:t>
      </w:r>
      <w:r w:rsidRPr="00115D4D">
        <w:t xml:space="preserve">because </w:t>
      </w:r>
      <w:r>
        <w:t xml:space="preserve">Katy is </w:t>
      </w:r>
      <w:r w:rsidRPr="00115D4D">
        <w:t xml:space="preserve">off doing AI or something like that. </w:t>
      </w:r>
      <w:r>
        <w:t xml:space="preserve">The </w:t>
      </w:r>
      <w:r w:rsidRPr="00115D4D">
        <w:t>level of expertise there is very limited.</w:t>
      </w:r>
    </w:p>
    <w:p w:rsidR="00713A08" w:rsidP="00713A08">
      <w:pPr>
        <w:pStyle w:val="Remark"/>
      </w:pPr>
      <w:r w:rsidRPr="006D3213">
        <w:rPr>
          <w:b/>
        </w:rPr>
        <w:t>The Chair:</w:t>
      </w:r>
      <w:r>
        <w:t xml:space="preserve"> Can I raise a question related to this? I have </w:t>
      </w:r>
      <w:r w:rsidRPr="00BD4FDB">
        <w:t xml:space="preserve">been a </w:t>
      </w:r>
      <w:r>
        <w:t>p</w:t>
      </w:r>
      <w:r w:rsidRPr="00BD4FDB">
        <w:t xml:space="preserve">arliamentarian </w:t>
      </w:r>
      <w:r>
        <w:t xml:space="preserve">for </w:t>
      </w:r>
      <w:r w:rsidRPr="00BD4FDB">
        <w:t xml:space="preserve">literally more than half my life. </w:t>
      </w:r>
      <w:r>
        <w:t xml:space="preserve">If, for </w:t>
      </w:r>
      <w:r w:rsidRPr="00BD4FDB">
        <w:t xml:space="preserve">some of that time, somebody had said to me, </w:t>
      </w:r>
      <w:r>
        <w:t xml:space="preserve">“You </w:t>
      </w:r>
      <w:r w:rsidRPr="00BD4FDB">
        <w:t xml:space="preserve">as a </w:t>
      </w:r>
      <w:r>
        <w:t>p</w:t>
      </w:r>
      <w:r w:rsidRPr="00BD4FDB">
        <w:t>arliamentarian need some training in these technical issues</w:t>
      </w:r>
      <w:r>
        <w:t>”</w:t>
      </w:r>
      <w:r w:rsidRPr="00BD4FDB">
        <w:t xml:space="preserve">, I </w:t>
      </w:r>
      <w:r>
        <w:t xml:space="preserve">may instinctively </w:t>
      </w:r>
      <w:r w:rsidRPr="00BD4FDB">
        <w:t>have taken offence. But where one has something like this</w:t>
      </w:r>
      <w:r>
        <w:t xml:space="preserve">, is there not </w:t>
      </w:r>
      <w:r w:rsidRPr="00BD4FDB">
        <w:t xml:space="preserve">an argument for trying to give members of the Assembly some training, so that they </w:t>
      </w:r>
      <w:r w:rsidRPr="00BD4FDB">
        <w:t xml:space="preserve">understand the sorts of questions that they should be asking of your expert staff? </w:t>
      </w:r>
      <w:r>
        <w:t xml:space="preserve">Is </w:t>
      </w:r>
      <w:r w:rsidRPr="00BD4FDB">
        <w:t>that happening at all?</w:t>
      </w:r>
    </w:p>
    <w:p w:rsidR="00713A08" w:rsidP="00713A08">
      <w:pPr>
        <w:pStyle w:val="Answer"/>
      </w:pPr>
      <w:r>
        <w:rPr>
          <w:b/>
          <w:i/>
        </w:rPr>
        <w:t xml:space="preserve">Dr Steve Aiken: </w:t>
      </w:r>
      <w:r>
        <w:t xml:space="preserve">My Lord, you have probably been reading all the recommendations and questions that we have been making for about the last four years. I strongly believe that there should be a set of career professional development courses for MLAs. Part of that should be an understanding of the hybrid nature of where we are and how we are trying to manage the European regulations. </w:t>
      </w:r>
    </w:p>
    <w:p w:rsidR="00713A08" w:rsidP="00713A08">
      <w:pPr>
        <w:pStyle w:val="Answer"/>
      </w:pPr>
      <w:r>
        <w:t>Some of us in the room have picked it up over four years of intense involvement. We understand what European thinking is because we sat in the room with Barnier and his team, then went for drinks afterwards or whatever. We sort of got the real story and started to build up that net experience.</w:t>
      </w:r>
    </w:p>
    <w:p w:rsidR="00713A08" w:rsidP="00713A08">
      <w:pPr>
        <w:pStyle w:val="Answer"/>
      </w:pPr>
      <w:r>
        <w:t xml:space="preserve">Also, you know that there is a sort of parliamentary language for Westminster, which you </w:t>
      </w:r>
      <w:r>
        <w:t>have to</w:t>
      </w:r>
      <w:r>
        <w:t xml:space="preserve"> be part of to understand. There is an Assembly language and there is a European Parliament language. You need to understand that, so professional development or training courses on it would be very useful. </w:t>
      </w:r>
    </w:p>
    <w:p w:rsidR="00713A08" w:rsidP="00713A08">
      <w:pPr>
        <w:pStyle w:val="Answer"/>
      </w:pPr>
      <w:r>
        <w:t xml:space="preserve">I would be the last person to advocate for political tourism, but one thing about the meeting we had when we took the Windsor Framework committee across was that the two unionists who were there were the only ones who had ever been to Europe before and been to Brussels. You need to take people to show them how it works—to walk through the corridors and just see. </w:t>
      </w:r>
    </w:p>
    <w:p w:rsidR="00713A08" w:rsidP="00713A08">
      <w:pPr>
        <w:pStyle w:val="Answer"/>
      </w:pPr>
      <w:r>
        <w:t>People do not really understand the difference between the European Commission and the European Parliament. They do not really understand what the process is and where it goes. They do not understand what the statutory bodies and the commissioners do, and how the triumvirate works. It is only when you stand there, in the middle of the square, that you can see, “Oh, they’re way down there. I get it now”. If you have not done that, you will not be able to understand that. That might be part of the education process: a two-week intensive course with one week in Brussels.</w:t>
      </w:r>
    </w:p>
    <w:p w:rsidR="00713A08" w:rsidRPr="00892297" w:rsidP="00713A08">
      <w:pPr>
        <w:pStyle w:val="Remark"/>
      </w:pPr>
      <w:r w:rsidRPr="004B0C65">
        <w:rPr>
          <w:b/>
        </w:rPr>
        <w:t xml:space="preserve">Lord Dodds of </w:t>
      </w:r>
      <w:r w:rsidRPr="004B0C65">
        <w:rPr>
          <w:b/>
        </w:rPr>
        <w:t>Duncairn</w:t>
      </w:r>
      <w:r w:rsidRPr="004B0C65">
        <w:rPr>
          <w:b/>
        </w:rPr>
        <w:t>:</w:t>
      </w:r>
      <w:r>
        <w:t xml:space="preserve"> Do you think that that type of training would help overcome </w:t>
      </w:r>
      <w:r w:rsidRPr="00892297">
        <w:t>this problem that we have</w:t>
      </w:r>
      <w:r>
        <w:t xml:space="preserve">? It </w:t>
      </w:r>
      <w:r w:rsidRPr="00892297">
        <w:t>has been mentioned before within the Democratic Scrutiny Committee</w:t>
      </w:r>
      <w:r>
        <w:t>. B</w:t>
      </w:r>
      <w:r w:rsidRPr="00892297">
        <w:t>asically</w:t>
      </w:r>
      <w:r>
        <w:t>,</w:t>
      </w:r>
      <w:r w:rsidRPr="00892297">
        <w:t xml:space="preserve"> when issues come, instead of looking at them on their merits across the board</w:t>
      </w:r>
      <w:r>
        <w:t xml:space="preserve">, it is just, “We’re </w:t>
      </w:r>
      <w:r w:rsidRPr="00892297">
        <w:t>pro-EU. We just agree with everything</w:t>
      </w:r>
      <w:r>
        <w:t xml:space="preserve">” or “We </w:t>
      </w:r>
      <w:r w:rsidRPr="00892297">
        <w:t>are against</w:t>
      </w:r>
      <w:r>
        <w:t>”</w:t>
      </w:r>
      <w:r w:rsidRPr="00892297">
        <w:t xml:space="preserve">. </w:t>
      </w:r>
      <w:r w:rsidRPr="00892297">
        <w:t>So</w:t>
      </w:r>
      <w:r w:rsidRPr="00892297">
        <w:t xml:space="preserve"> there would be a proper focus</w:t>
      </w:r>
      <w:r>
        <w:t xml:space="preserve">, </w:t>
      </w:r>
      <w:r w:rsidRPr="00892297">
        <w:t xml:space="preserve">as I think </w:t>
      </w:r>
      <w:r>
        <w:t xml:space="preserve">there </w:t>
      </w:r>
      <w:r w:rsidRPr="00892297">
        <w:t>should be with all Select Committees</w:t>
      </w:r>
      <w:r>
        <w:t xml:space="preserve">, </w:t>
      </w:r>
      <w:r w:rsidRPr="00892297">
        <w:t>where you set aside party allegiance</w:t>
      </w:r>
      <w:r>
        <w:t xml:space="preserve">s, to some extent, </w:t>
      </w:r>
      <w:r w:rsidRPr="00892297">
        <w:t xml:space="preserve">and say, </w:t>
      </w:r>
      <w:r>
        <w:t>“W</w:t>
      </w:r>
      <w:r w:rsidRPr="00892297">
        <w:t xml:space="preserve">e are looking at this issue on its merits, </w:t>
      </w:r>
      <w:r>
        <w:t xml:space="preserve">with </w:t>
      </w:r>
      <w:r w:rsidRPr="00892297">
        <w:t>proper scrutiny across the board</w:t>
      </w:r>
      <w:r>
        <w:t>”</w:t>
      </w:r>
      <w:r w:rsidRPr="00892297">
        <w:t xml:space="preserve">. </w:t>
      </w:r>
      <w:r>
        <w:t xml:space="preserve">You </w:t>
      </w:r>
      <w:r w:rsidRPr="00892297">
        <w:t xml:space="preserve">have put your finger on one of the most fundamental weaknesses, which is </w:t>
      </w:r>
      <w:r>
        <w:t xml:space="preserve">that </w:t>
      </w:r>
      <w:r w:rsidRPr="00892297">
        <w:t xml:space="preserve">even having this </w:t>
      </w:r>
      <w:r>
        <w:t>c</w:t>
      </w:r>
      <w:r w:rsidRPr="00892297">
        <w:t>ommittee</w:t>
      </w:r>
      <w:r>
        <w:t xml:space="preserve"> is </w:t>
      </w:r>
      <w:r w:rsidRPr="00892297">
        <w:t>a change of mindset and approach</w:t>
      </w:r>
      <w:r>
        <w:t xml:space="preserve">, but </w:t>
      </w:r>
      <w:r w:rsidRPr="00892297">
        <w:t>you are always going to have a problem.</w:t>
      </w:r>
    </w:p>
    <w:p w:rsidR="00713A08" w:rsidP="00713A08">
      <w:pPr>
        <w:pStyle w:val="Answer"/>
      </w:pPr>
      <w:r>
        <w:rPr>
          <w:b/>
          <w:i/>
        </w:rPr>
        <w:t xml:space="preserve">Dr Steve Aiken: </w:t>
      </w:r>
      <w:r>
        <w:t>The other thing I would look to do, because it is a hybrid c</w:t>
      </w:r>
      <w:r w:rsidRPr="0056732C">
        <w:t>ommittee</w:t>
      </w:r>
      <w:r>
        <w:t xml:space="preserve"> </w:t>
      </w:r>
      <w:r w:rsidRPr="0056732C">
        <w:t>so we have a fairly blank piece of paper</w:t>
      </w:r>
      <w:r>
        <w:t>—[</w:t>
      </w:r>
      <w:r>
        <w:rPr>
          <w:i/>
          <w:iCs/>
        </w:rPr>
        <w:t>Interruption</w:t>
      </w:r>
      <w:r>
        <w:t>]</w:t>
      </w:r>
      <w:r>
        <w:rPr>
          <w:i/>
          <w:iCs/>
        </w:rPr>
        <w:t xml:space="preserve"> </w:t>
      </w:r>
      <w:r>
        <w:t xml:space="preserve">I apologise; </w:t>
      </w:r>
      <w:r w:rsidRPr="0056732C">
        <w:t xml:space="preserve">the PSNI </w:t>
      </w:r>
      <w:r>
        <w:t xml:space="preserve">is </w:t>
      </w:r>
      <w:r w:rsidRPr="0056732C">
        <w:t>trying to get hold of me</w:t>
      </w:r>
      <w:r>
        <w:t xml:space="preserve">, because there are </w:t>
      </w:r>
      <w:r w:rsidRPr="0056732C">
        <w:t>a few local difficulties going on at the moment</w:t>
      </w:r>
      <w:r>
        <w:t xml:space="preserve">—is to appoint two </w:t>
      </w:r>
      <w:r w:rsidRPr="0056732C">
        <w:t>lay members, non-voting members, with sufficient experience of the issues</w:t>
      </w:r>
      <w:r>
        <w:t xml:space="preserve">, </w:t>
      </w:r>
      <w:r w:rsidRPr="0056732C">
        <w:t xml:space="preserve">to </w:t>
      </w:r>
      <w:r>
        <w:t>what would be a statutory c</w:t>
      </w:r>
      <w:r w:rsidRPr="0056732C">
        <w:t xml:space="preserve">ommittee. </w:t>
      </w:r>
      <w:r>
        <w:t>T</w:t>
      </w:r>
      <w:r w:rsidRPr="0056732C">
        <w:t>hat would be very useful</w:t>
      </w:r>
      <w:r>
        <w:t>,</w:t>
      </w:r>
      <w:r w:rsidRPr="0056732C">
        <w:t xml:space="preserve"> because they would act </w:t>
      </w:r>
      <w:r>
        <w:t xml:space="preserve">as </w:t>
      </w:r>
      <w:r w:rsidRPr="0056732C">
        <w:t xml:space="preserve">the moderators </w:t>
      </w:r>
      <w:r>
        <w:t xml:space="preserve">and </w:t>
      </w:r>
      <w:r w:rsidRPr="0056732C">
        <w:t>would have sufficient experience to ask the right questions.</w:t>
      </w:r>
    </w:p>
    <w:p w:rsidR="00713A08" w:rsidP="00713A08">
      <w:pPr>
        <w:pStyle w:val="Remark"/>
      </w:pPr>
      <w:r w:rsidRPr="00B21909">
        <w:rPr>
          <w:b/>
        </w:rPr>
        <w:t>Baroness Ritchie of Downpatrick:</w:t>
      </w:r>
      <w:r>
        <w:t xml:space="preserve"> Would they be unelected members?</w:t>
      </w:r>
    </w:p>
    <w:p w:rsidR="00713A08" w:rsidP="00713A08">
      <w:pPr>
        <w:pStyle w:val="Answer"/>
      </w:pPr>
      <w:r>
        <w:rPr>
          <w:b/>
          <w:i/>
        </w:rPr>
        <w:t xml:space="preserve">Dr Steve Aiken: </w:t>
      </w:r>
      <w:r>
        <w:t>Yes as, in that way, they would not have any voting rights. It would build up a level of experience within the committee.</w:t>
      </w:r>
    </w:p>
    <w:p w:rsidR="00713A08" w:rsidP="00713A08">
      <w:pPr>
        <w:pStyle w:val="Remark"/>
      </w:pPr>
      <w:r w:rsidRPr="00B21909">
        <w:rPr>
          <w:b/>
        </w:rPr>
        <w:t>The Chair:</w:t>
      </w:r>
      <w:r>
        <w:t xml:space="preserve"> We are talking about a different structure that would ensure a higher level of information to those who would be advising the Assembly.</w:t>
      </w:r>
    </w:p>
    <w:p w:rsidR="00713A08" w:rsidP="00713A08">
      <w:pPr>
        <w:pStyle w:val="Remark"/>
      </w:pPr>
      <w:r w:rsidRPr="00380144">
        <w:rPr>
          <w:b/>
        </w:rPr>
        <w:t xml:space="preserve">Lord </w:t>
      </w:r>
      <w:r w:rsidRPr="00380144">
        <w:rPr>
          <w:b/>
        </w:rPr>
        <w:t>Empey</w:t>
      </w:r>
      <w:r w:rsidRPr="00380144">
        <w:rPr>
          <w:b/>
        </w:rPr>
        <w:t>:</w:t>
      </w:r>
      <w:r>
        <w:t xml:space="preserve"> You are talking about </w:t>
      </w:r>
      <w:r w:rsidRPr="00B3020E">
        <w:t>civil servant</w:t>
      </w:r>
      <w:r>
        <w:t>s</w:t>
      </w:r>
      <w:r w:rsidRPr="00B3020E">
        <w:t xml:space="preserve"> taking responsibility. Bear in mind </w:t>
      </w:r>
      <w:r>
        <w:t xml:space="preserve">that </w:t>
      </w:r>
      <w:r w:rsidRPr="00B3020E">
        <w:t>the powers in departments are vested in the department</w:t>
      </w:r>
      <w:r>
        <w:t>s</w:t>
      </w:r>
      <w:r w:rsidRPr="00B3020E">
        <w:t xml:space="preserve">, not in the Minister. </w:t>
      </w:r>
      <w:r>
        <w:t xml:space="preserve">It </w:t>
      </w:r>
      <w:r w:rsidRPr="00B3020E">
        <w:t xml:space="preserve">was a freak thing back in the 1920s, </w:t>
      </w:r>
      <w:r>
        <w:t xml:space="preserve">whenever </w:t>
      </w:r>
      <w:r w:rsidRPr="00B3020E">
        <w:t>it happened</w:t>
      </w:r>
      <w:r>
        <w:t xml:space="preserve">, so </w:t>
      </w:r>
      <w:r w:rsidRPr="00B3020E">
        <w:t>I suppose there is a bit of a read</w:t>
      </w:r>
      <w:r>
        <w:t>-</w:t>
      </w:r>
      <w:r w:rsidRPr="00B3020E">
        <w:t xml:space="preserve">across there. Steve, </w:t>
      </w:r>
      <w:r>
        <w:t xml:space="preserve">I want </w:t>
      </w:r>
      <w:r w:rsidRPr="00B3020E">
        <w:t xml:space="preserve">to follow up on the question of the </w:t>
      </w:r>
      <w:r>
        <w:t>c</w:t>
      </w:r>
      <w:r w:rsidRPr="00B3020E">
        <w:t>ommittee because I understand</w:t>
      </w:r>
      <w:r>
        <w:t xml:space="preserve">, </w:t>
      </w:r>
      <w:r w:rsidRPr="00B3020E">
        <w:t xml:space="preserve">having been </w:t>
      </w:r>
      <w:r>
        <w:t>t</w:t>
      </w:r>
      <w:r w:rsidRPr="00B3020E">
        <w:t xml:space="preserve">here, </w:t>
      </w:r>
      <w:r>
        <w:t xml:space="preserve">that </w:t>
      </w:r>
      <w:r w:rsidRPr="00B3020E">
        <w:t>its status is too low.</w:t>
      </w:r>
    </w:p>
    <w:p w:rsidR="00713A08" w:rsidP="00713A08">
      <w:pPr>
        <w:pStyle w:val="Answer"/>
      </w:pPr>
      <w:r>
        <w:rPr>
          <w:b/>
          <w:i/>
        </w:rPr>
        <w:t xml:space="preserve">Dr Steve Aiken: </w:t>
      </w:r>
      <w:r>
        <w:t>It is, yes.</w:t>
      </w:r>
    </w:p>
    <w:p w:rsidR="00713A08" w:rsidP="00713A08">
      <w:pPr>
        <w:pStyle w:val="Remark"/>
      </w:pPr>
      <w:r w:rsidRPr="00380144">
        <w:rPr>
          <w:b/>
        </w:rPr>
        <w:t xml:space="preserve">Lord </w:t>
      </w:r>
      <w:r w:rsidRPr="00380144">
        <w:rPr>
          <w:b/>
        </w:rPr>
        <w:t>Empey</w:t>
      </w:r>
      <w:r w:rsidRPr="00380144">
        <w:rPr>
          <w:b/>
        </w:rPr>
        <w:t>:</w:t>
      </w:r>
      <w:r>
        <w:t xml:space="preserve"> It is not even a statutory committee. You know the hierarchy in the system: the juicy committees go to people, then things are pushed further down the list. That of course has implications for the people who staff them. I think there is a status issue that we </w:t>
      </w:r>
      <w:r>
        <w:t>have to</w:t>
      </w:r>
      <w:r>
        <w:t xml:space="preserve"> address and make recommendations on. You have come up with a suggestion about having lay people, like </w:t>
      </w:r>
      <w:r w:rsidRPr="00C100A5">
        <w:t>non-executive board members, which we all have</w:t>
      </w:r>
      <w:r>
        <w:t xml:space="preserve">. Each </w:t>
      </w:r>
      <w:r w:rsidRPr="00C100A5">
        <w:t>department has a board</w:t>
      </w:r>
      <w:r>
        <w:t xml:space="preserve">—in </w:t>
      </w:r>
      <w:r w:rsidRPr="00C100A5">
        <w:t>London</w:t>
      </w:r>
      <w:r>
        <w:t xml:space="preserve">, </w:t>
      </w:r>
      <w:r w:rsidRPr="00C100A5">
        <w:t>anyway</w:t>
      </w:r>
      <w:r>
        <w:t xml:space="preserve">. </w:t>
      </w:r>
    </w:p>
    <w:p w:rsidR="00713A08" w:rsidP="00713A08">
      <w:pPr>
        <w:pStyle w:val="Remark"/>
      </w:pPr>
      <w:r>
        <w:t xml:space="preserve">Do you have a crib </w:t>
      </w:r>
      <w:r w:rsidRPr="00C100A5">
        <w:t>list of</w:t>
      </w:r>
      <w:r>
        <w:t xml:space="preserve"> </w:t>
      </w:r>
      <w:r w:rsidRPr="00C100A5">
        <w:t xml:space="preserve">recommendations </w:t>
      </w:r>
      <w:r>
        <w:t xml:space="preserve">formed from </w:t>
      </w:r>
      <w:r w:rsidRPr="00C100A5">
        <w:t xml:space="preserve">your experience? </w:t>
      </w:r>
      <w:r>
        <w:t xml:space="preserve">The </w:t>
      </w:r>
      <w:r w:rsidRPr="00C100A5">
        <w:t xml:space="preserve">other thing we picked up on was the absence of time that your </w:t>
      </w:r>
      <w:r>
        <w:t>c</w:t>
      </w:r>
      <w:r w:rsidRPr="00C100A5">
        <w:t xml:space="preserve">ommittee has even </w:t>
      </w:r>
      <w:r>
        <w:t xml:space="preserve">to </w:t>
      </w:r>
      <w:r w:rsidRPr="00C100A5">
        <w:t>make a decision</w:t>
      </w:r>
      <w:r w:rsidRPr="00C100A5">
        <w:t xml:space="preserve"> </w:t>
      </w:r>
      <w:r>
        <w:t xml:space="preserve">on </w:t>
      </w:r>
      <w:r w:rsidRPr="00C100A5">
        <w:t xml:space="preserve">whether </w:t>
      </w:r>
      <w:r>
        <w:t xml:space="preserve">there will be an inquiry </w:t>
      </w:r>
      <w:r w:rsidRPr="00C100A5">
        <w:t>into something.</w:t>
      </w:r>
    </w:p>
    <w:p w:rsidR="00713A08" w:rsidP="00713A08">
      <w:pPr>
        <w:pStyle w:val="Answer"/>
      </w:pPr>
      <w:r>
        <w:rPr>
          <w:b/>
          <w:i/>
        </w:rPr>
        <w:t xml:space="preserve">Dr Steve Aiken: </w:t>
      </w:r>
      <w:r>
        <w:t xml:space="preserve">The time issue is something that Lord Murphy has latched on to—and that assumes that we will get it when we are supposed to get it. At least two and maybe three pieces—but I would not quote me on there being a third—arrived after the time limit when the decision was supposed to have been made. Two came in from the Cabinet Office, which basically said, “Tough, it’s done. You can’t do anything about it”. The time limit is </w:t>
      </w:r>
      <w:r>
        <w:t>really quite</w:t>
      </w:r>
      <w:r>
        <w:t xml:space="preserve"> tight, even if it meets the deadlines. </w:t>
      </w:r>
    </w:p>
    <w:p w:rsidR="00713A08" w:rsidP="00713A08">
      <w:pPr>
        <w:pStyle w:val="Answer"/>
      </w:pPr>
      <w:r>
        <w:t xml:space="preserve">We have talked about this level of understanding and the horsepower—for want of a better terminology—of the committee itself. Anybody who has been to the EU knows that you get about 900 pages, of which about three are </w:t>
      </w:r>
      <w:r>
        <w:t>actually relevant</w:t>
      </w:r>
      <w:r>
        <w:t xml:space="preserve">, but they are split up in such a way that you </w:t>
      </w:r>
      <w:r>
        <w:t xml:space="preserve">have to read through the entire document to find the three that are actually relevant. I think that I have a pretty good understanding of a lot of areas of legislation, because I have been in the Assembly for quite a long time, I have been the Chief Whip and I have been a party leader, so I have that sort of knowledge but, unless you know how to read round, you will have difficulty picking out the salient pieces. It really needs somebody who understands that European piece. </w:t>
      </w:r>
    </w:p>
    <w:p w:rsidR="00713A08" w:rsidP="00713A08">
      <w:pPr>
        <w:pStyle w:val="Answer"/>
      </w:pPr>
      <w:r>
        <w:t>One of the other ideas that I have discussed is the potentiality of exchange positions between the Northern Ireland Assembly and maybe the European Parliament for a member of staff or one of the staffers, so that we could start building up that experience of Europe here again, on the legislative side. We could have somebody from the EU Parliament come here to see how this place works, so that level of understanding of Northern Ireland will grow in the EU as well. That should not be at the sort of senior level; we need people who are worker bees, who understand how that system is likely to work or is capable of working. That is an idea to try to achieve that.</w:t>
      </w:r>
    </w:p>
    <w:p w:rsidR="00713A08" w:rsidP="00713A08">
      <w:pPr>
        <w:pStyle w:val="Remark"/>
      </w:pPr>
      <w:r w:rsidRPr="008767F0">
        <w:rPr>
          <w:b/>
        </w:rPr>
        <w:t xml:space="preserve">Lord </w:t>
      </w:r>
      <w:r w:rsidRPr="008767F0">
        <w:rPr>
          <w:b/>
        </w:rPr>
        <w:t>Empey</w:t>
      </w:r>
      <w:r w:rsidRPr="008767F0">
        <w:rPr>
          <w:b/>
        </w:rPr>
        <w:t>:</w:t>
      </w:r>
      <w:r>
        <w:t xml:space="preserve"> In following up all these suggestions, the committee relies heavily on the people who service it. Is it your view that, if you raised it up at least to statutory level, that will make an impact? Do you feel that you have enough people? Committees are staffed roughly on the same level with the same numbers, but you are dealing with such complicated issues. I presume that you think your staff are </w:t>
      </w:r>
      <w:r>
        <w:t>fairly good</w:t>
      </w:r>
      <w:r>
        <w:t>, but are there enough of them and do they have a broad enough level of experience?</w:t>
      </w:r>
    </w:p>
    <w:p w:rsidR="00713A08" w:rsidP="00713A08">
      <w:pPr>
        <w:pStyle w:val="Answer"/>
      </w:pPr>
      <w:r>
        <w:rPr>
          <w:b/>
          <w:i/>
        </w:rPr>
        <w:t xml:space="preserve">Dr Steve Aiken: </w:t>
      </w:r>
      <w:r>
        <w:t xml:space="preserve">No, we do not have enough. </w:t>
      </w:r>
      <w:r>
        <w:t xml:space="preserve">At </w:t>
      </w:r>
      <w:r w:rsidRPr="009A1681">
        <w:t>the moment</w:t>
      </w:r>
      <w:r>
        <w:t xml:space="preserve">, our committee is one or two </w:t>
      </w:r>
      <w:r w:rsidRPr="009A1681">
        <w:t xml:space="preserve">down through sick leave. </w:t>
      </w:r>
      <w:r>
        <w:t>P</w:t>
      </w:r>
      <w:r w:rsidRPr="009A1681">
        <w:t>eople are either acting up or not</w:t>
      </w:r>
      <w:r>
        <w:t xml:space="preserve">, but we </w:t>
      </w:r>
      <w:r w:rsidRPr="009A1681">
        <w:t>do not have that breadth</w:t>
      </w:r>
      <w:r>
        <w:t xml:space="preserve"> or </w:t>
      </w:r>
      <w:r w:rsidRPr="009A1681">
        <w:t xml:space="preserve">volume. </w:t>
      </w:r>
      <w:r>
        <w:t xml:space="preserve">In </w:t>
      </w:r>
      <w:r w:rsidRPr="009A1681">
        <w:t xml:space="preserve">some respects, </w:t>
      </w:r>
      <w:r>
        <w:t xml:space="preserve">the committee </w:t>
      </w:r>
      <w:r w:rsidRPr="009A1681">
        <w:t xml:space="preserve">can tap into a lot of the research activities in the building. </w:t>
      </w:r>
      <w:r>
        <w:t xml:space="preserve">I have </w:t>
      </w:r>
      <w:r w:rsidRPr="009A1681">
        <w:t xml:space="preserve">already said </w:t>
      </w:r>
      <w:r>
        <w:t xml:space="preserve">that </w:t>
      </w:r>
      <w:r w:rsidRPr="009A1681">
        <w:t>research here is particularly good</w:t>
      </w:r>
      <w:r>
        <w:t>—t</w:t>
      </w:r>
      <w:r w:rsidRPr="009A1681">
        <w:t>hank</w:t>
      </w:r>
      <w:r>
        <w:t xml:space="preserve"> </w:t>
      </w:r>
      <w:r w:rsidRPr="009A1681">
        <w:t xml:space="preserve">you very much indeed for the assistance of the House of Lords Library and the House of Commons Library, because we use them all the time. </w:t>
      </w:r>
    </w:p>
    <w:p w:rsidR="00713A08" w:rsidP="00713A08">
      <w:pPr>
        <w:pStyle w:val="Remark"/>
      </w:pPr>
      <w:r w:rsidRPr="001E68C2">
        <w:rPr>
          <w:b/>
        </w:rPr>
        <w:t>The Chair:</w:t>
      </w:r>
      <w:r>
        <w:t xml:space="preserve"> They are very good. </w:t>
      </w:r>
    </w:p>
    <w:p w:rsidR="00713A08" w:rsidRPr="00713A08" w:rsidP="00713A08">
      <w:pPr>
        <w:pStyle w:val="Answer"/>
      </w:pPr>
      <w:r>
        <w:rPr>
          <w:b/>
          <w:i/>
        </w:rPr>
        <w:t xml:space="preserve">Dr Steve Aiken: </w:t>
      </w:r>
      <w:r>
        <w:t xml:space="preserve">They are very good but, again, </w:t>
      </w:r>
      <w:r w:rsidRPr="009A1681">
        <w:t xml:space="preserve">you need to know </w:t>
      </w:r>
      <w:r>
        <w:t xml:space="preserve">what </w:t>
      </w:r>
      <w:r w:rsidRPr="009A1681">
        <w:t xml:space="preserve">question </w:t>
      </w:r>
      <w:r w:rsidRPr="0053161D">
        <w:t xml:space="preserve">to ask to get the answer you want, which is one of the issues. </w:t>
      </w:r>
      <w:r w:rsidRPr="00713A08">
        <w:t xml:space="preserve">In that horrible German phrase, we do not have enough </w:t>
      </w:r>
      <w:r w:rsidRPr="00713A08">
        <w:t>Fingerspitzengefühl</w:t>
      </w:r>
      <w:r w:rsidRPr="00713A08">
        <w:t xml:space="preserve"> of what is </w:t>
      </w:r>
      <w:r w:rsidRPr="00713A08">
        <w:t>actually happening</w:t>
      </w:r>
      <w:r w:rsidRPr="00713A08">
        <w:t xml:space="preserve"> to be able to ask the right questions. </w:t>
      </w:r>
    </w:p>
    <w:p w:rsidR="00713A08" w:rsidRPr="00310546" w:rsidP="00713A08">
      <w:pPr>
        <w:pStyle w:val="Answer"/>
      </w:pPr>
      <w:r w:rsidRPr="00310546">
        <w:t>The other thing is that</w:t>
      </w:r>
      <w:r>
        <w:t>,</w:t>
      </w:r>
      <w:r w:rsidRPr="00310546">
        <w:t xml:space="preserve"> if we pull an expert on agriculture out of the Agriculture Committee</w:t>
      </w:r>
      <w:r>
        <w:t xml:space="preserve">, </w:t>
      </w:r>
      <w:r w:rsidRPr="00310546">
        <w:t>that leav</w:t>
      </w:r>
      <w:r>
        <w:t>es</w:t>
      </w:r>
      <w:r w:rsidRPr="00310546">
        <w:t xml:space="preserve"> the Agriculture Committee down</w:t>
      </w:r>
      <w:r>
        <w:t xml:space="preserve">, and then there are things to do with </w:t>
      </w:r>
      <w:r w:rsidRPr="00310546">
        <w:t>cyber and AI</w:t>
      </w:r>
      <w:r>
        <w:t>. When w</w:t>
      </w:r>
      <w:r w:rsidRPr="00310546">
        <w:t>e were having conversations</w:t>
      </w:r>
      <w:r>
        <w:t xml:space="preserve">, Reg, </w:t>
      </w:r>
      <w:r w:rsidRPr="00310546">
        <w:t>with the European</w:t>
      </w:r>
      <w:r>
        <w:t xml:space="preserve">s, </w:t>
      </w:r>
      <w:r w:rsidRPr="00310546">
        <w:t>we never expected to be part of the protocol or the Windsor framework. There</w:t>
      </w:r>
      <w:r>
        <w:t xml:space="preserve"> i</w:t>
      </w:r>
      <w:r w:rsidRPr="00310546">
        <w:t>s a whole raft of things</w:t>
      </w:r>
      <w:r>
        <w:t xml:space="preserve">, such as </w:t>
      </w:r>
      <w:r w:rsidRPr="00310546">
        <w:t>carbon trading rules and the rest of it</w:t>
      </w:r>
      <w:r>
        <w:t>,</w:t>
      </w:r>
      <w:r w:rsidRPr="00310546">
        <w:t xml:space="preserve"> </w:t>
      </w:r>
      <w:r>
        <w:t xml:space="preserve">that </w:t>
      </w:r>
      <w:r w:rsidRPr="00310546">
        <w:t>nobody</w:t>
      </w:r>
      <w:r>
        <w:t xml:space="preserve"> has</w:t>
      </w:r>
      <w:r w:rsidRPr="00310546">
        <w:t xml:space="preserve"> any expertise on.</w:t>
      </w:r>
    </w:p>
    <w:p w:rsidR="00713A08" w:rsidP="00713A08">
      <w:pPr>
        <w:pStyle w:val="Remark"/>
        <w:rPr>
          <w:b/>
          <w:bCs/>
        </w:rPr>
      </w:pPr>
      <w:r>
        <w:rPr>
          <w:b/>
          <w:bCs/>
        </w:rPr>
        <w:t xml:space="preserve">The Chair: </w:t>
      </w:r>
      <w:r w:rsidRPr="006C5C13">
        <w:t xml:space="preserve">I want to move on now because we have not got so much </w:t>
      </w:r>
      <w:r w:rsidRPr="006C5C13">
        <w:t>time left</w:t>
      </w:r>
      <w:r>
        <w:t xml:space="preserve">. </w:t>
      </w:r>
    </w:p>
    <w:p w:rsidR="00713A08" w:rsidRPr="00F43B1A" w:rsidP="00713A08">
      <w:pPr>
        <w:pStyle w:val="Remark"/>
      </w:pPr>
      <w:r>
        <w:rPr>
          <w:b/>
          <w:bCs/>
        </w:rPr>
        <w:t>Baroness Goudie</w:t>
      </w:r>
      <w:r w:rsidRPr="00F43B1A">
        <w:t xml:space="preserve">: I </w:t>
      </w:r>
      <w:r>
        <w:t>would</w:t>
      </w:r>
      <w:r w:rsidRPr="00F43B1A">
        <w:t xml:space="preserve"> like to go back to </w:t>
      </w:r>
      <w:r>
        <w:t>what you said about</w:t>
      </w:r>
      <w:r w:rsidRPr="00F43B1A">
        <w:t xml:space="preserve"> talking with Lord Murphy, both informally and formally</w:t>
      </w:r>
      <w:r>
        <w:t xml:space="preserve">. Having given evidence </w:t>
      </w:r>
      <w:r w:rsidRPr="00F43B1A">
        <w:t>to Lord Murphy</w:t>
      </w:r>
      <w:r>
        <w:t xml:space="preserve">, </w:t>
      </w:r>
      <w:r w:rsidRPr="00F43B1A">
        <w:t>what are your expectations from the report on the Windsor framework? How do you think it is going to help here in the Assembly and wider?</w:t>
      </w:r>
    </w:p>
    <w:p w:rsidR="00713A08" w:rsidP="00713A08">
      <w:pPr>
        <w:pStyle w:val="Answer"/>
      </w:pPr>
      <w:r w:rsidRPr="004237DB">
        <w:rPr>
          <w:b/>
          <w:bCs/>
          <w:i/>
          <w:iCs/>
        </w:rPr>
        <w:t>Dr Steve Aiken:</w:t>
      </w:r>
      <w:r w:rsidRPr="00B5221D">
        <w:rPr>
          <w:b/>
          <w:bCs/>
        </w:rPr>
        <w:t xml:space="preserve"> </w:t>
      </w:r>
      <w:r w:rsidRPr="004237DB">
        <w:t>Lord Murphy</w:t>
      </w:r>
      <w:r>
        <w:t>—Paul—</w:t>
      </w:r>
      <w:r w:rsidRPr="004237DB">
        <w:t>know</w:t>
      </w:r>
      <w:r>
        <w:t>s</w:t>
      </w:r>
      <w:r w:rsidRPr="004237DB">
        <w:t xml:space="preserve"> Northern Ireland very well. </w:t>
      </w:r>
      <w:r>
        <w:t>N</w:t>
      </w:r>
      <w:r w:rsidRPr="004237DB">
        <w:t>ot only that</w:t>
      </w:r>
      <w:r>
        <w:t xml:space="preserve"> but</w:t>
      </w:r>
      <w:r w:rsidRPr="004237DB">
        <w:t xml:space="preserve"> he understands the nuances</w:t>
      </w:r>
      <w:r>
        <w:t>. H</w:t>
      </w:r>
      <w:r w:rsidRPr="004237DB">
        <w:t>e</w:t>
      </w:r>
      <w:r>
        <w:t xml:space="preserve"> i</w:t>
      </w:r>
      <w:r w:rsidRPr="004237DB">
        <w:t>s also appointed by Keir</w:t>
      </w:r>
      <w:r>
        <w:t>,</w:t>
      </w:r>
      <w:r w:rsidRPr="004237DB">
        <w:t xml:space="preserve"> and, having talked to Keir on many occasions, </w:t>
      </w:r>
      <w:r>
        <w:t xml:space="preserve">I know the report </w:t>
      </w:r>
      <w:r w:rsidRPr="004237DB">
        <w:t xml:space="preserve">is not going to come out with something that is going to radically shift the issues. </w:t>
      </w:r>
    </w:p>
    <w:p w:rsidR="00713A08" w:rsidP="00713A08">
      <w:pPr>
        <w:pStyle w:val="Answer"/>
      </w:pPr>
      <w:r w:rsidRPr="004237DB">
        <w:t>What I would like to see</w:t>
      </w:r>
      <w:r>
        <w:t>,</w:t>
      </w:r>
      <w:r w:rsidRPr="004237DB">
        <w:t xml:space="preserve"> and I am hopeful of</w:t>
      </w:r>
      <w:r>
        <w:t>,</w:t>
      </w:r>
      <w:r w:rsidRPr="004237DB">
        <w:t xml:space="preserve"> is </w:t>
      </w:r>
      <w:r>
        <w:t xml:space="preserve">that </w:t>
      </w:r>
      <w:r w:rsidRPr="004237DB">
        <w:t xml:space="preserve">at least </w:t>
      </w:r>
      <w:r>
        <w:t xml:space="preserve">there is </w:t>
      </w:r>
      <w:r w:rsidRPr="004237DB">
        <w:t>a recognition of where all the problems lie</w:t>
      </w:r>
      <w:r>
        <w:t>. I</w:t>
      </w:r>
      <w:r w:rsidRPr="004237DB">
        <w:t>f we can do that</w:t>
      </w:r>
      <w:r>
        <w:t>—</w:t>
      </w:r>
      <w:r w:rsidRPr="004237DB">
        <w:t xml:space="preserve">bearing in mind </w:t>
      </w:r>
      <w:r>
        <w:t xml:space="preserve">that, </w:t>
      </w:r>
      <w:r w:rsidRPr="004237DB">
        <w:t>next year, we have the review of the TCA</w:t>
      </w:r>
      <w:r>
        <w:t xml:space="preserve">, </w:t>
      </w:r>
      <w:r w:rsidRPr="004237DB">
        <w:t xml:space="preserve">and </w:t>
      </w:r>
      <w:r>
        <w:t>perhaps</w:t>
      </w:r>
      <w:r w:rsidRPr="004237DB">
        <w:t xml:space="preserve"> some of the changes that Lord Murphy recommend</w:t>
      </w:r>
      <w:r>
        <w:t>s</w:t>
      </w:r>
      <w:r w:rsidRPr="004237DB">
        <w:t xml:space="preserve"> can be incorporated </w:t>
      </w:r>
      <w:r>
        <w:t xml:space="preserve">into </w:t>
      </w:r>
      <w:r w:rsidRPr="004237DB">
        <w:t>the TCA</w:t>
      </w:r>
      <w:r>
        <w:t>—</w:t>
      </w:r>
      <w:r w:rsidRPr="004237DB">
        <w:t xml:space="preserve">we can also look at </w:t>
      </w:r>
      <w:r>
        <w:t>changing some S</w:t>
      </w:r>
      <w:r w:rsidRPr="004237DB">
        <w:t xml:space="preserve">tanding </w:t>
      </w:r>
      <w:r>
        <w:t>O</w:t>
      </w:r>
      <w:r w:rsidRPr="004237DB">
        <w:t>rders here</w:t>
      </w:r>
      <w:r>
        <w:t>. I</w:t>
      </w:r>
      <w:r w:rsidRPr="004237DB">
        <w:t xml:space="preserve">t will come as no surprise that one of </w:t>
      </w:r>
      <w:r>
        <w:t>the</w:t>
      </w:r>
      <w:r w:rsidRPr="004237DB">
        <w:t xml:space="preserve"> things </w:t>
      </w:r>
      <w:r>
        <w:t xml:space="preserve">I have said </w:t>
      </w:r>
      <w:r w:rsidRPr="004237DB">
        <w:t xml:space="preserve">to Lord Murphy is </w:t>
      </w:r>
      <w:r>
        <w:t xml:space="preserve">that </w:t>
      </w:r>
      <w:r w:rsidRPr="004237DB">
        <w:t xml:space="preserve">we need to have a statutory </w:t>
      </w:r>
      <w:r>
        <w:t>c</w:t>
      </w:r>
      <w:r w:rsidRPr="004237DB">
        <w:t xml:space="preserve">ommittee. Everything </w:t>
      </w:r>
      <w:r>
        <w:t xml:space="preserve">I have </w:t>
      </w:r>
      <w:r w:rsidRPr="004237DB">
        <w:t xml:space="preserve">said to you, </w:t>
      </w:r>
      <w:r>
        <w:t xml:space="preserve">I have </w:t>
      </w:r>
      <w:r w:rsidRPr="004237DB">
        <w:t>said to him</w:t>
      </w:r>
      <w:r>
        <w:t>. T</w:t>
      </w:r>
      <w:r w:rsidRPr="004237DB">
        <w:t xml:space="preserve">hose are the kind of things </w:t>
      </w:r>
      <w:r>
        <w:t xml:space="preserve">that </w:t>
      </w:r>
      <w:r w:rsidRPr="004237DB">
        <w:t xml:space="preserve">I think would make substantive changes. </w:t>
      </w:r>
    </w:p>
    <w:p w:rsidR="00713A08" w:rsidP="00713A08">
      <w:pPr>
        <w:pStyle w:val="Answer"/>
      </w:pPr>
      <w:r>
        <w:t>M</w:t>
      </w:r>
      <w:r w:rsidRPr="004237DB">
        <w:t xml:space="preserve">y real concern is </w:t>
      </w:r>
      <w:r>
        <w:t xml:space="preserve">that </w:t>
      </w:r>
      <w:r w:rsidRPr="004237DB">
        <w:t xml:space="preserve">there is a piece of European legislation that is changing </w:t>
      </w:r>
      <w:r w:rsidRPr="004237DB">
        <w:t>at the moment</w:t>
      </w:r>
      <w:r w:rsidRPr="004237DB">
        <w:t xml:space="preserve">. </w:t>
      </w:r>
      <w:r>
        <w:t xml:space="preserve">It is </w:t>
      </w:r>
      <w:r w:rsidRPr="004237DB">
        <w:t xml:space="preserve">going to have a fundamental effect on Northern Ireland that has not been identified and has not been clearly looked at. </w:t>
      </w:r>
      <w:r>
        <w:t xml:space="preserve">It is </w:t>
      </w:r>
      <w:r w:rsidRPr="004237DB">
        <w:t xml:space="preserve">the changes in the </w:t>
      </w:r>
      <w:r>
        <w:t>u</w:t>
      </w:r>
      <w:r w:rsidRPr="004237DB">
        <w:t xml:space="preserve">nion customs code. The </w:t>
      </w:r>
      <w:r>
        <w:t>u</w:t>
      </w:r>
      <w:r w:rsidRPr="004237DB">
        <w:t>nion customs code is going to change everything</w:t>
      </w:r>
      <w:r>
        <w:t>. M</w:t>
      </w:r>
      <w:r w:rsidRPr="00F23EBD">
        <w:t>any of the provisions will not be within the remit of the TCA to look at or negotiate</w:t>
      </w:r>
      <w:r>
        <w:t>,</w:t>
      </w:r>
      <w:r w:rsidRPr="00F23EBD">
        <w:t xml:space="preserve"> because it is not specifically </w:t>
      </w:r>
      <w:r w:rsidRPr="00F23EBD">
        <w:t>trade</w:t>
      </w:r>
      <w:r w:rsidRPr="00F23EBD">
        <w:t xml:space="preserve"> issues, but everything else in it will change fundamentally the relationship between Northern Ireland and the rest of our nation, the United Kingdom. I do not think </w:t>
      </w:r>
      <w:r>
        <w:t xml:space="preserve">there is enough </w:t>
      </w:r>
      <w:r w:rsidRPr="00F23EBD">
        <w:t>recognition of the degree of the problem</w:t>
      </w:r>
      <w:r>
        <w:t xml:space="preserve"> there is going to be. </w:t>
      </w:r>
    </w:p>
    <w:p w:rsidR="00713A08" w:rsidRPr="00240131" w:rsidP="00713A08">
      <w:pPr>
        <w:pStyle w:val="Answer"/>
      </w:pPr>
      <w:r>
        <w:t>I</w:t>
      </w:r>
      <w:r w:rsidRPr="00F23EBD">
        <w:t>f the Stormont brake is pulled on tha</w:t>
      </w:r>
      <w:r>
        <w:t>t—</w:t>
      </w:r>
      <w:r w:rsidRPr="00F23EBD">
        <w:t>I cannot overemphasise that</w:t>
      </w:r>
      <w:r>
        <w:t>,</w:t>
      </w:r>
      <w:r w:rsidRPr="00F23EBD">
        <w:t xml:space="preserve"> because I can see Stormont brak</w:t>
      </w:r>
      <w:r>
        <w:t>e</w:t>
      </w:r>
      <w:r w:rsidRPr="00F23EBD">
        <w:t xml:space="preserve"> written all over this</w:t>
      </w:r>
      <w:r>
        <w:t>—</w:t>
      </w:r>
      <w:r w:rsidRPr="00F23EBD">
        <w:t xml:space="preserve">we could go through the same process we did </w:t>
      </w:r>
      <w:r>
        <w:t>with</w:t>
      </w:r>
      <w:r w:rsidRPr="00F23EBD">
        <w:t xml:space="preserve"> applicability </w:t>
      </w:r>
      <w:r>
        <w:t>motions and</w:t>
      </w:r>
      <w:r w:rsidRPr="00F23EBD">
        <w:t xml:space="preserve"> the Stormont brak</w:t>
      </w:r>
      <w:r>
        <w:t>e</w:t>
      </w:r>
      <w:r w:rsidRPr="00F23EBD">
        <w:t xml:space="preserve"> before</w:t>
      </w:r>
      <w:r>
        <w:t xml:space="preserve">. </w:t>
      </w:r>
      <w:r w:rsidRPr="00F23EBD">
        <w:t xml:space="preserve">I think we are in a </w:t>
      </w:r>
      <w:r w:rsidRPr="00F23EBD">
        <w:t>really difficult</w:t>
      </w:r>
      <w:r w:rsidRPr="00F23EBD">
        <w:t xml:space="preserve"> place. I cannot overemphasise that. </w:t>
      </w:r>
      <w:r>
        <w:t xml:space="preserve">I have </w:t>
      </w:r>
      <w:r w:rsidRPr="00F23EBD">
        <w:t xml:space="preserve">emphasised that to Paul Murphy. He knows that. </w:t>
      </w:r>
      <w:r>
        <w:t xml:space="preserve">I have </w:t>
      </w:r>
      <w:r w:rsidRPr="00F23EBD">
        <w:t xml:space="preserve">emphasised that to Keir </w:t>
      </w:r>
      <w:r w:rsidRPr="00240131">
        <w:t>Starmer</w:t>
      </w:r>
      <w:r>
        <w:t xml:space="preserve"> and</w:t>
      </w:r>
      <w:r w:rsidRPr="00240131">
        <w:t xml:space="preserve"> to everybody </w:t>
      </w:r>
      <w:r>
        <w:t>Reg and I</w:t>
      </w:r>
      <w:r w:rsidRPr="00240131">
        <w:t xml:space="preserve"> have talked to. It is not a great secret, but it is one of those issues we need to look at.</w:t>
      </w:r>
    </w:p>
    <w:p w:rsidR="00713A08" w:rsidRPr="007F251A" w:rsidP="00713A08">
      <w:pPr>
        <w:pStyle w:val="Remark"/>
      </w:pPr>
      <w:r>
        <w:rPr>
          <w:b/>
          <w:bCs/>
        </w:rPr>
        <w:t xml:space="preserve">Baroness Ritchie of Downpatrick: </w:t>
      </w:r>
      <w:r w:rsidRPr="007F251A">
        <w:t xml:space="preserve">What is your understanding of the </w:t>
      </w:r>
      <w:r>
        <w:t>u</w:t>
      </w:r>
      <w:r w:rsidRPr="007F251A">
        <w:t>nion customs code?</w:t>
      </w:r>
    </w:p>
    <w:p w:rsidR="00713A08" w:rsidP="00713A08">
      <w:pPr>
        <w:pStyle w:val="Answer"/>
      </w:pPr>
      <w:r w:rsidRPr="004237DB">
        <w:rPr>
          <w:b/>
          <w:bCs/>
          <w:i/>
          <w:iCs/>
        </w:rPr>
        <w:t>Dr Steve Aiken:</w:t>
      </w:r>
      <w:r w:rsidRPr="00B5221D">
        <w:rPr>
          <w:b/>
          <w:bCs/>
        </w:rPr>
        <w:t xml:space="preserve"> </w:t>
      </w:r>
      <w:r w:rsidRPr="007F251A">
        <w:t>Margaret, if you do not mind me saying, here</w:t>
      </w:r>
      <w:r>
        <w:t xml:space="preserve"> is</w:t>
      </w:r>
      <w:r w:rsidRPr="007F251A">
        <w:t xml:space="preserve"> the problem</w:t>
      </w:r>
      <w:r>
        <w:t>: n</w:t>
      </w:r>
      <w:r w:rsidRPr="007F251A">
        <w:t>obody really knows</w:t>
      </w:r>
      <w:r>
        <w:t>—</w:t>
      </w:r>
      <w:r w:rsidRPr="007F251A">
        <w:t xml:space="preserve">because it is still going through the stages </w:t>
      </w:r>
      <w:r>
        <w:t xml:space="preserve">of </w:t>
      </w:r>
      <w:r w:rsidRPr="007F251A">
        <w:t xml:space="preserve">the European </w:t>
      </w:r>
      <w:r>
        <w:t>Parliament—</w:t>
      </w:r>
      <w:r w:rsidRPr="007F251A">
        <w:t xml:space="preserve">what is in and what is out. All we know is </w:t>
      </w:r>
      <w:r>
        <w:t xml:space="preserve">that </w:t>
      </w:r>
      <w:r w:rsidRPr="007F251A">
        <w:t xml:space="preserve">the scope affects everything, but how much or how little we do not really know. </w:t>
      </w:r>
    </w:p>
    <w:p w:rsidR="00713A08" w:rsidRPr="007F251A" w:rsidP="00713A08">
      <w:pPr>
        <w:pStyle w:val="Answer"/>
      </w:pPr>
      <w:r>
        <w:t>W</w:t>
      </w:r>
      <w:r w:rsidRPr="007F251A">
        <w:t>e had officials in</w:t>
      </w:r>
      <w:r>
        <w:t>,</w:t>
      </w:r>
      <w:r w:rsidRPr="007F251A">
        <w:t xml:space="preserve"> and it was probably one of the best sessions</w:t>
      </w:r>
      <w:r>
        <w:t>. We</w:t>
      </w:r>
      <w:r w:rsidRPr="007F251A">
        <w:t xml:space="preserve"> had Northern Ireland departments in front of the </w:t>
      </w:r>
      <w:r>
        <w:t>c</w:t>
      </w:r>
      <w:r w:rsidRPr="007F251A">
        <w:t>ommittee</w:t>
      </w:r>
      <w:r>
        <w:t>,</w:t>
      </w:r>
      <w:r w:rsidRPr="007F251A">
        <w:t xml:space="preserve"> I think it was two weeks ago</w:t>
      </w:r>
      <w:r>
        <w:t>, a</w:t>
      </w:r>
      <w:r w:rsidRPr="007F251A">
        <w:t xml:space="preserve">nd they sat down and said, </w:t>
      </w:r>
      <w:r>
        <w:t>“W</w:t>
      </w:r>
      <w:r w:rsidRPr="007F251A">
        <w:t>e are really concerned about this, but we do not know enough information</w:t>
      </w:r>
      <w:r>
        <w:t>”</w:t>
      </w:r>
      <w:r w:rsidRPr="007F251A">
        <w:t xml:space="preserve">. </w:t>
      </w:r>
      <w:r>
        <w:t>I</w:t>
      </w:r>
      <w:r w:rsidRPr="007F251A">
        <w:t xml:space="preserve">t </w:t>
      </w:r>
      <w:r>
        <w:t>wa</w:t>
      </w:r>
      <w:r w:rsidRPr="007F251A">
        <w:t xml:space="preserve">s the first time </w:t>
      </w:r>
      <w:r>
        <w:t xml:space="preserve">I had </w:t>
      </w:r>
      <w:r w:rsidRPr="007F251A">
        <w:t xml:space="preserve">seen </w:t>
      </w:r>
      <w:r>
        <w:t xml:space="preserve">officials </w:t>
      </w:r>
      <w:r w:rsidRPr="007F251A">
        <w:t xml:space="preserve">come in front of the Windsor Framework </w:t>
      </w:r>
      <w:r>
        <w:t>c</w:t>
      </w:r>
      <w:r w:rsidRPr="007F251A">
        <w:t xml:space="preserve">ommittee, </w:t>
      </w:r>
      <w:r>
        <w:t>saying “T</w:t>
      </w:r>
      <w:r w:rsidRPr="007F251A">
        <w:t>his is going to be a big problem, but we do not have any answers. Nobody can give us any answers</w:t>
      </w:r>
      <w:r>
        <w:t>”</w:t>
      </w:r>
      <w:r w:rsidRPr="007F251A">
        <w:t>.</w:t>
      </w:r>
    </w:p>
    <w:p w:rsidR="00713A08" w:rsidP="00713A08">
      <w:pPr>
        <w:pStyle w:val="Question"/>
      </w:pPr>
      <w:r>
        <w:rPr>
          <w:b/>
          <w:bCs/>
        </w:rPr>
        <w:t>The Chair:</w:t>
      </w:r>
      <w:r w:rsidRPr="00B5221D">
        <w:rPr>
          <w:b/>
          <w:bCs/>
        </w:rPr>
        <w:t xml:space="preserve"> </w:t>
      </w:r>
      <w:r w:rsidRPr="00FD6ACA">
        <w:t>Can I move us on now</w:t>
      </w:r>
      <w:r>
        <w:t>?</w:t>
      </w:r>
      <w:r w:rsidRPr="00FD6ACA">
        <w:t xml:space="preserve"> I am thinking of the whole report that we are going to produce, and there are a few issues we need to deal with</w:t>
      </w:r>
      <w:r>
        <w:t>.</w:t>
      </w:r>
    </w:p>
    <w:p w:rsidR="00713A08" w:rsidRPr="00FD6ACA" w:rsidP="00713A08">
      <w:pPr>
        <w:pStyle w:val="Remark"/>
      </w:pPr>
      <w:r w:rsidRPr="00FD6ACA">
        <w:t>This is something that relates to your experience. At the summit, the UK and the EU announced that they were going to work towards an SPS agreement</w:t>
      </w:r>
      <w:r>
        <w:t>,</w:t>
      </w:r>
      <w:r w:rsidRPr="00FD6ACA">
        <w:t xml:space="preserve"> linking the EU and UK emissions trading systems and explor</w:t>
      </w:r>
      <w:r>
        <w:t>ing</w:t>
      </w:r>
      <w:r w:rsidRPr="00FD6ACA">
        <w:t xml:space="preserve"> UK participation in the EU internal electricity market, which are big issues of which you have some direct experience. I think.</w:t>
      </w:r>
    </w:p>
    <w:p w:rsidR="00713A08" w:rsidRPr="00B5221D" w:rsidP="00713A08">
      <w:pPr>
        <w:pStyle w:val="Answer"/>
        <w:rPr>
          <w:b/>
          <w:bCs/>
        </w:rPr>
      </w:pPr>
      <w:r w:rsidRPr="004237DB">
        <w:rPr>
          <w:b/>
          <w:bCs/>
          <w:i/>
          <w:iCs/>
        </w:rPr>
        <w:t>Dr Steve Aiken:</w:t>
      </w:r>
      <w:r>
        <w:rPr>
          <w:b/>
          <w:bCs/>
        </w:rPr>
        <w:t xml:space="preserve"> </w:t>
      </w:r>
      <w:r w:rsidRPr="00FD6ACA">
        <w:t>I have</w:t>
      </w:r>
      <w:r>
        <w:t>, sir</w:t>
      </w:r>
      <w:r w:rsidRPr="00FD6ACA">
        <w:t>.</w:t>
      </w:r>
    </w:p>
    <w:p w:rsidR="00713A08" w:rsidRPr="00FD6ACA" w:rsidP="00713A08">
      <w:pPr>
        <w:pStyle w:val="Remark"/>
      </w:pPr>
      <w:r>
        <w:rPr>
          <w:b/>
          <w:bCs/>
        </w:rPr>
        <w:t xml:space="preserve">The Chair: </w:t>
      </w:r>
      <w:r w:rsidRPr="00FD6ACA">
        <w:t>What is your view on those announcements and their impact on Northern Ireland?</w:t>
      </w:r>
    </w:p>
    <w:p w:rsidR="00713A08" w:rsidP="00713A08">
      <w:pPr>
        <w:pStyle w:val="Answer"/>
      </w:pPr>
      <w:r w:rsidRPr="004237DB">
        <w:rPr>
          <w:b/>
          <w:bCs/>
          <w:i/>
          <w:iCs/>
        </w:rPr>
        <w:t>Dr Steve Aiken:</w:t>
      </w:r>
      <w:r>
        <w:rPr>
          <w:b/>
          <w:bCs/>
          <w:i/>
          <w:iCs/>
        </w:rPr>
        <w:t xml:space="preserve"> </w:t>
      </w:r>
      <w:r w:rsidRPr="00FD6ACA">
        <w:t>We as a party have been calling for a UK</w:t>
      </w:r>
      <w:r>
        <w:t>-wide</w:t>
      </w:r>
      <w:r w:rsidRPr="00FD6ACA">
        <w:t xml:space="preserve"> SPS agreement right from the beginning</w:t>
      </w:r>
      <w:r>
        <w:t>. If</w:t>
      </w:r>
      <w:r w:rsidRPr="00FD6ACA">
        <w:t xml:space="preserve"> all agriculture still follow</w:t>
      </w:r>
      <w:r>
        <w:t>ed</w:t>
      </w:r>
      <w:r w:rsidRPr="00FD6ACA">
        <w:t xml:space="preserve"> the same rules and regulations as the </w:t>
      </w:r>
      <w:r>
        <w:t>EU,</w:t>
      </w:r>
      <w:r w:rsidRPr="00FD6ACA">
        <w:t xml:space="preserve"> some of the problems would have disappeared. </w:t>
      </w:r>
    </w:p>
    <w:p w:rsidR="00713A08" w:rsidP="00713A08">
      <w:pPr>
        <w:pStyle w:val="Answer"/>
      </w:pPr>
      <w:r w:rsidRPr="00FD6ACA">
        <w:t xml:space="preserve">The problems </w:t>
      </w:r>
      <w:r>
        <w:t>occur</w:t>
      </w:r>
      <w:r w:rsidRPr="00FD6ACA">
        <w:t xml:space="preserve"> when you start going into the detail of the </w:t>
      </w:r>
      <w:r>
        <w:t>SP</w:t>
      </w:r>
      <w:r w:rsidRPr="00FD6ACA">
        <w:t>S</w:t>
      </w:r>
      <w:r>
        <w:t>. W</w:t>
      </w:r>
      <w:r w:rsidRPr="00FD6ACA">
        <w:t>ithin the SP</w:t>
      </w:r>
      <w:r>
        <w:t>S</w:t>
      </w:r>
      <w:r w:rsidRPr="00FD6ACA">
        <w:t xml:space="preserve"> there</w:t>
      </w:r>
      <w:r>
        <w:t xml:space="preserve"> are</w:t>
      </w:r>
      <w:r w:rsidRPr="00FD6ACA">
        <w:t xml:space="preserve"> different sectors</w:t>
      </w:r>
      <w:r>
        <w:t>,</w:t>
      </w:r>
      <w:r w:rsidRPr="00FD6ACA">
        <w:t xml:space="preserve"> and they will have different impacts. It does not deal with issues such as veterinary medicines, which is still an outstanding issue that needs to be dealt with</w:t>
      </w:r>
      <w:r>
        <w:t>, a</w:t>
      </w:r>
      <w:r w:rsidRPr="00FD6ACA">
        <w:t>nd it does not deal with the myriad other agricultural rules that we are now subject to</w:t>
      </w:r>
      <w:r>
        <w:t>,</w:t>
      </w:r>
      <w:r w:rsidRPr="00FD6ACA">
        <w:t xml:space="preserve"> which of course GB is not. </w:t>
      </w:r>
    </w:p>
    <w:p w:rsidR="00713A08" w:rsidP="00713A08">
      <w:pPr>
        <w:pStyle w:val="Answer"/>
      </w:pPr>
      <w:r>
        <w:t>D</w:t>
      </w:r>
      <w:r w:rsidRPr="00FD6ACA">
        <w:t xml:space="preserve">ivergence happens in two ways. </w:t>
      </w:r>
      <w:r>
        <w:t xml:space="preserve">We have </w:t>
      </w:r>
      <w:r w:rsidRPr="00FD6ACA">
        <w:t xml:space="preserve">been diverging from GB on some significant issues, but also GB has been diverging from the </w:t>
      </w:r>
      <w:r>
        <w:t>EU, though not on many and not on</w:t>
      </w:r>
      <w:r w:rsidRPr="00FD6ACA">
        <w:t xml:space="preserve"> the same issues. The divergence is not the same. </w:t>
      </w:r>
      <w:r>
        <w:t>I</w:t>
      </w:r>
      <w:r w:rsidRPr="00FD6ACA">
        <w:t xml:space="preserve">t is not </w:t>
      </w:r>
      <w:r>
        <w:t xml:space="preserve">the case that </w:t>
      </w:r>
      <w:r w:rsidRPr="00FD6ACA">
        <w:t xml:space="preserve">if we </w:t>
      </w:r>
      <w:r>
        <w:t xml:space="preserve">were </w:t>
      </w:r>
      <w:r w:rsidRPr="00FD6ACA">
        <w:t>all sudden</w:t>
      </w:r>
      <w:r>
        <w:t>ly</w:t>
      </w:r>
      <w:r w:rsidRPr="00FD6ACA">
        <w:t xml:space="preserve"> back in the SPS agreement there</w:t>
      </w:r>
      <w:r>
        <w:t xml:space="preserve"> would </w:t>
      </w:r>
      <w:r w:rsidRPr="00FD6ACA">
        <w:t xml:space="preserve">be no problems. </w:t>
      </w:r>
      <w:r>
        <w:t xml:space="preserve">We are </w:t>
      </w:r>
      <w:r w:rsidRPr="00FD6ACA">
        <w:t xml:space="preserve">still trying to scope </w:t>
      </w:r>
      <w:r>
        <w:t xml:space="preserve">this </w:t>
      </w:r>
      <w:r w:rsidRPr="00FD6ACA">
        <w:t xml:space="preserve">out. </w:t>
      </w:r>
    </w:p>
    <w:p w:rsidR="00713A08" w:rsidP="00713A08">
      <w:pPr>
        <w:pStyle w:val="Answer"/>
      </w:pPr>
      <w:r w:rsidRPr="00FD6ACA">
        <w:t xml:space="preserve">As to the carbon trading scheme, we are in </w:t>
      </w:r>
      <w:r w:rsidRPr="00FD6ACA">
        <w:t>a really interesting</w:t>
      </w:r>
      <w:r w:rsidRPr="00FD6ACA">
        <w:t xml:space="preserve"> situation here because Northern Ireland is part of the all</w:t>
      </w:r>
      <w:r>
        <w:t xml:space="preserve">-Ireland </w:t>
      </w:r>
      <w:r w:rsidRPr="00FD6ACA">
        <w:t xml:space="preserve">market, the </w:t>
      </w:r>
      <w:r>
        <w:t>I-SEM</w:t>
      </w:r>
      <w:r w:rsidRPr="00FD6ACA">
        <w:t>, and that was written into the protocol. The I</w:t>
      </w:r>
      <w:r>
        <w:t>-</w:t>
      </w:r>
      <w:r w:rsidRPr="00FD6ACA">
        <w:t>S</w:t>
      </w:r>
      <w:r>
        <w:t>E</w:t>
      </w:r>
      <w:r w:rsidRPr="00FD6ACA">
        <w:t>M is a</w:t>
      </w:r>
      <w:r>
        <w:t>n</w:t>
      </w:r>
      <w:r w:rsidRPr="00FD6ACA">
        <w:t xml:space="preserve"> energy</w:t>
      </w:r>
      <w:r>
        <w:t xml:space="preserve"> </w:t>
      </w:r>
      <w:r w:rsidRPr="00FD6ACA">
        <w:t xml:space="preserve">trading scheme </w:t>
      </w:r>
      <w:r w:rsidRPr="00FD6ACA">
        <w:t>at the moment</w:t>
      </w:r>
      <w:r>
        <w:t>. A</w:t>
      </w:r>
      <w:r w:rsidRPr="00FD6ACA">
        <w:t xml:space="preserve">s Margaret will know, it is not going to work until they have built </w:t>
      </w:r>
      <w:r>
        <w:t>a n</w:t>
      </w:r>
      <w:r w:rsidRPr="00FD6ACA">
        <w:t>orth</w:t>
      </w:r>
      <w:r>
        <w:t>-s</w:t>
      </w:r>
      <w:r w:rsidRPr="00FD6ACA">
        <w:t>outh interconnector</w:t>
      </w:r>
      <w:r>
        <w:t xml:space="preserve">. </w:t>
      </w:r>
      <w:r>
        <w:t>A</w:t>
      </w:r>
      <w:r w:rsidRPr="00FD6ACA">
        <w:t>t the moment</w:t>
      </w:r>
      <w:r>
        <w:t>,</w:t>
      </w:r>
      <w:r w:rsidRPr="00FD6ACA">
        <w:t xml:space="preserve"> it is just trading. There</w:t>
      </w:r>
      <w:r>
        <w:t xml:space="preserve"> i</w:t>
      </w:r>
      <w:r w:rsidRPr="00FD6ACA">
        <w:t>s no real physical interconnection between north and south.</w:t>
      </w:r>
      <w:r>
        <w:t xml:space="preserve"> </w:t>
      </w:r>
      <w:r w:rsidRPr="00F02E1F">
        <w:t>There are interconnectors between the Republic and Wales, which are vital. There</w:t>
      </w:r>
      <w:r>
        <w:t xml:space="preserve"> are</w:t>
      </w:r>
      <w:r w:rsidRPr="00F02E1F">
        <w:t xml:space="preserve"> interconnectors between Northern Ireland and Scotland, which are vital</w:t>
      </w:r>
      <w:r>
        <w:t>, a</w:t>
      </w:r>
      <w:r w:rsidRPr="00F02E1F">
        <w:t>nd there</w:t>
      </w:r>
      <w:r>
        <w:t xml:space="preserve"> i</w:t>
      </w:r>
      <w:r w:rsidRPr="00F02E1F">
        <w:t>s a new interconnector we want to see coming from Scotland into Northern Ireland</w:t>
      </w:r>
      <w:r>
        <w:t>. W</w:t>
      </w:r>
      <w:r w:rsidRPr="00F02E1F">
        <w:t>ithout the north</w:t>
      </w:r>
      <w:r>
        <w:t>-</w:t>
      </w:r>
      <w:r w:rsidRPr="00F02E1F">
        <w:t xml:space="preserve">south </w:t>
      </w:r>
      <w:r w:rsidRPr="00F02E1F">
        <w:t xml:space="preserve">interconnector, it makes no difference </w:t>
      </w:r>
      <w:r>
        <w:t xml:space="preserve">whatever, </w:t>
      </w:r>
      <w:r w:rsidRPr="00F02E1F">
        <w:t xml:space="preserve">because it </w:t>
      </w:r>
      <w:r>
        <w:t xml:space="preserve">is </w:t>
      </w:r>
      <w:r w:rsidRPr="00F02E1F">
        <w:t xml:space="preserve">just a paper exercise. </w:t>
      </w:r>
    </w:p>
    <w:p w:rsidR="00713A08" w:rsidP="00713A08">
      <w:pPr>
        <w:pStyle w:val="Answer"/>
      </w:pPr>
      <w:r w:rsidRPr="00F02E1F">
        <w:t xml:space="preserve">The </w:t>
      </w:r>
      <w:r w:rsidRPr="00F02E1F">
        <w:t>really significant</w:t>
      </w:r>
      <w:r w:rsidRPr="00F02E1F">
        <w:t xml:space="preserve"> issue on carbon trading is </w:t>
      </w:r>
      <w:r>
        <w:t xml:space="preserve">that, </w:t>
      </w:r>
      <w:r w:rsidRPr="00F02E1F">
        <w:t xml:space="preserve">if we were all part of a European energy market, we could get rid of the provisions of the </w:t>
      </w:r>
      <w:r>
        <w:t>I-SEM</w:t>
      </w:r>
      <w:r w:rsidRPr="00F02E1F">
        <w:t>, and that way we could have a more open and flexible trading market across the system</w:t>
      </w:r>
      <w:r>
        <w:t xml:space="preserve">. </w:t>
      </w:r>
    </w:p>
    <w:p w:rsidR="00713A08" w:rsidP="00713A08">
      <w:pPr>
        <w:pStyle w:val="Answer"/>
      </w:pPr>
      <w:r>
        <w:t>I</w:t>
      </w:r>
      <w:r w:rsidRPr="00F02E1F">
        <w:t>f you are having real difficulties and you want a min</w:t>
      </w:r>
      <w:r>
        <w:t>d-</w:t>
      </w:r>
      <w:r w:rsidRPr="00F02E1F">
        <w:t>puzzler</w:t>
      </w:r>
      <w:r>
        <w:t xml:space="preserve"> of c</w:t>
      </w:r>
      <w:r w:rsidRPr="00F02E1F">
        <w:t>omplexity</w:t>
      </w:r>
      <w:r>
        <w:t>, g</w:t>
      </w:r>
      <w:r w:rsidRPr="00F02E1F">
        <w:t xml:space="preserve">o and talk to our excellent </w:t>
      </w:r>
      <w:r w:rsidRPr="00F02E1F">
        <w:t>utilities</w:t>
      </w:r>
      <w:r w:rsidRPr="00F02E1F">
        <w:t xml:space="preserve"> regulator, John French, and try </w:t>
      </w:r>
      <w:r>
        <w:t xml:space="preserve">to </w:t>
      </w:r>
      <w:r w:rsidRPr="00F02E1F">
        <w:t xml:space="preserve">get </w:t>
      </w:r>
      <w:r>
        <w:t xml:space="preserve">him to </w:t>
      </w:r>
      <w:r w:rsidRPr="00F02E1F">
        <w:t>explain to you. I sort of understand it, but my head hurts after about 15 minutes.</w:t>
      </w:r>
      <w:r>
        <w:t xml:space="preserve"> I</w:t>
      </w:r>
      <w:r w:rsidRPr="00F02E1F">
        <w:t xml:space="preserve">t is a significant issue. </w:t>
      </w:r>
      <w:r>
        <w:t>I</w:t>
      </w:r>
      <w:r w:rsidRPr="00F02E1F">
        <w:t>t is not as simple as saying GB joins the European scheme. There</w:t>
      </w:r>
      <w:r>
        <w:t xml:space="preserve"> are many </w:t>
      </w:r>
      <w:r w:rsidRPr="00F02E1F">
        <w:t xml:space="preserve">more complexities in it, particularly with the pricing schemes, particularly within the market here, and how they how they marry up. </w:t>
      </w:r>
    </w:p>
    <w:p w:rsidR="00713A08" w:rsidP="00713A08">
      <w:pPr>
        <w:pStyle w:val="Answer"/>
      </w:pPr>
      <w:r w:rsidRPr="00F02E1F">
        <w:t>The answer is</w:t>
      </w:r>
      <w:r>
        <w:t>—</w:t>
      </w:r>
      <w:r w:rsidRPr="00F02E1F">
        <w:t xml:space="preserve">and I apologise here </w:t>
      </w:r>
      <w:r>
        <w:t>to</w:t>
      </w:r>
      <w:r w:rsidRPr="00F02E1F">
        <w:t xml:space="preserve"> Lord </w:t>
      </w:r>
      <w:r w:rsidRPr="00F02E1F">
        <w:t>Empey</w:t>
      </w:r>
      <w:r>
        <w:t>—that N</w:t>
      </w:r>
      <w:r w:rsidRPr="00F02E1F">
        <w:t xml:space="preserve">orthern Ireland should never have been on its own. It should never have had a bespoke energy system and regulator. Wales and Scotland stayed with Ofgem. We should have either been </w:t>
      </w:r>
      <w:r>
        <w:t xml:space="preserve">in </w:t>
      </w:r>
      <w:r w:rsidRPr="00F02E1F">
        <w:t>Ofgem or part of the southern system, and it makes more sense</w:t>
      </w:r>
      <w:r>
        <w:t>,</w:t>
      </w:r>
      <w:r w:rsidRPr="00F02E1F">
        <w:t xml:space="preserve"> the way the physical connections are</w:t>
      </w:r>
      <w:r>
        <w:t>,</w:t>
      </w:r>
      <w:r w:rsidRPr="00F02E1F">
        <w:t xml:space="preserve"> to be part of Ofgem.</w:t>
      </w:r>
    </w:p>
    <w:p w:rsidR="00713A08" w:rsidRPr="005A7754" w:rsidP="00713A08">
      <w:pPr>
        <w:pStyle w:val="Remark"/>
      </w:pPr>
      <w:r w:rsidRPr="005A7754">
        <w:rPr>
          <w:b/>
          <w:bCs/>
        </w:rPr>
        <w:t>The Chair:</w:t>
      </w:r>
      <w:r w:rsidRPr="00B5221D">
        <w:rPr>
          <w:b/>
          <w:bCs/>
        </w:rPr>
        <w:t xml:space="preserve"> </w:t>
      </w:r>
      <w:r w:rsidRPr="005A7754">
        <w:t xml:space="preserve">That is a very helpful answer. </w:t>
      </w:r>
      <w:r>
        <w:t xml:space="preserve">How would </w:t>
      </w:r>
      <w:r w:rsidRPr="005A7754">
        <w:t xml:space="preserve">you assess the measures announced in the </w:t>
      </w:r>
      <w:r w:rsidRPr="002C46B7">
        <w:rPr>
          <w:i/>
          <w:iCs/>
        </w:rPr>
        <w:t>Safeguarding the Union</w:t>
      </w:r>
      <w:r w:rsidRPr="005A7754">
        <w:t xml:space="preserve"> Command </w:t>
      </w:r>
      <w:r>
        <w:t>P</w:t>
      </w:r>
      <w:r w:rsidRPr="005A7754">
        <w:t xml:space="preserve">aper, such as the working group with the Northern Ireland Executive, the UK </w:t>
      </w:r>
      <w:r>
        <w:t>E</w:t>
      </w:r>
      <w:r w:rsidRPr="005A7754">
        <w:t>ast</w:t>
      </w:r>
      <w:r>
        <w:t>-W</w:t>
      </w:r>
      <w:r w:rsidRPr="005A7754">
        <w:t xml:space="preserve">est </w:t>
      </w:r>
      <w:r>
        <w:t>c</w:t>
      </w:r>
      <w:r w:rsidRPr="005A7754">
        <w:t>ouncil, Intertrade UK and the Independent Monitoring Panel</w:t>
      </w:r>
      <w:r>
        <w:t>?</w:t>
      </w:r>
      <w:r w:rsidRPr="005A7754">
        <w:t xml:space="preserve"> One of the problems </w:t>
      </w:r>
      <w:r>
        <w:t xml:space="preserve">I have </w:t>
      </w:r>
      <w:r w:rsidRPr="005A7754">
        <w:t>been having, certainly as chairman of this Committee, is getting an understanding of what they are doing and if they are doing</w:t>
      </w:r>
      <w:r>
        <w:t xml:space="preserve"> it—i</w:t>
      </w:r>
      <w:r w:rsidRPr="005A7754">
        <w:t>f I can be a little rude about it.</w:t>
      </w:r>
    </w:p>
    <w:p w:rsidR="00713A08" w:rsidP="00713A08">
      <w:pPr>
        <w:pStyle w:val="Answer"/>
      </w:pPr>
      <w:r w:rsidRPr="004237DB">
        <w:rPr>
          <w:b/>
          <w:bCs/>
          <w:i/>
          <w:iCs/>
        </w:rPr>
        <w:t>Dr Steve Aiken:</w:t>
      </w:r>
      <w:r>
        <w:rPr>
          <w:b/>
          <w:bCs/>
        </w:rPr>
        <w:t xml:space="preserve"> </w:t>
      </w:r>
      <w:r w:rsidRPr="00CE256F">
        <w:t xml:space="preserve">Lord </w:t>
      </w:r>
      <w:r w:rsidRPr="00CE256F">
        <w:t>Carlile</w:t>
      </w:r>
      <w:r w:rsidRPr="00CE256F">
        <w:t xml:space="preserve">, when you find out, could you send me a note? </w:t>
      </w:r>
    </w:p>
    <w:p w:rsidR="00713A08" w:rsidP="00713A08">
      <w:pPr>
        <w:pStyle w:val="Answer"/>
      </w:pPr>
      <w:r w:rsidRPr="00CE256F">
        <w:t>I am not sure if they are doing anything, to be honest. I know Baroness</w:t>
      </w:r>
      <w:r>
        <w:t xml:space="preserve"> F</w:t>
      </w:r>
      <w:r w:rsidRPr="00CE256F">
        <w:t>oster has been appointed chair</w:t>
      </w:r>
      <w:r>
        <w:t xml:space="preserve"> of Intertrade UK, </w:t>
      </w:r>
      <w:r w:rsidRPr="00CE256F">
        <w:t xml:space="preserve">but </w:t>
      </w:r>
      <w:r>
        <w:t xml:space="preserve">there is </w:t>
      </w:r>
      <w:r w:rsidRPr="00CE256F">
        <w:t xml:space="preserve">no staff. </w:t>
      </w:r>
      <w:r>
        <w:t xml:space="preserve">It is </w:t>
      </w:r>
      <w:r w:rsidRPr="00CE256F">
        <w:t xml:space="preserve">run from the NIO, which means it </w:t>
      </w:r>
      <w:r>
        <w:t xml:space="preserve">has </w:t>
      </w:r>
      <w:r w:rsidRPr="00CE256F">
        <w:t>no real independence or anything to do. It</w:t>
      </w:r>
      <w:r>
        <w:t xml:space="preserve"> at </w:t>
      </w:r>
      <w:r w:rsidRPr="00CE256F">
        <w:t xml:space="preserve">the whim of the NIO. </w:t>
      </w:r>
      <w:r>
        <w:t>I</w:t>
      </w:r>
      <w:r w:rsidRPr="00CE256F">
        <w:t>t is part of the alphabet soup of east</w:t>
      </w:r>
      <w:r>
        <w:t>-</w:t>
      </w:r>
      <w:r w:rsidRPr="00CE256F">
        <w:t>west, north</w:t>
      </w:r>
      <w:r>
        <w:t>-</w:t>
      </w:r>
      <w:r w:rsidRPr="00CE256F">
        <w:t>south</w:t>
      </w:r>
      <w:r>
        <w:t>-</w:t>
      </w:r>
      <w:r w:rsidRPr="00CE256F">
        <w:t>isms</w:t>
      </w:r>
      <w:r>
        <w:t>, and I am t</w:t>
      </w:r>
      <w:r w:rsidRPr="00CE256F">
        <w:t xml:space="preserve">rying to get </w:t>
      </w:r>
      <w:r>
        <w:t>my</w:t>
      </w:r>
      <w:r w:rsidRPr="00CE256F">
        <w:t xml:space="preserve"> head around what they </w:t>
      </w:r>
      <w:r w:rsidRPr="00CE256F">
        <w:t>actually do</w:t>
      </w:r>
      <w:r w:rsidRPr="00CE256F">
        <w:t xml:space="preserve">. </w:t>
      </w:r>
    </w:p>
    <w:p w:rsidR="00713A08" w:rsidRPr="00CE256F" w:rsidP="00713A08">
      <w:pPr>
        <w:pStyle w:val="Answer"/>
        <w:rPr>
          <w:b/>
          <w:bCs/>
        </w:rPr>
      </w:pPr>
      <w:r>
        <w:t>T</w:t>
      </w:r>
      <w:r w:rsidRPr="00CE256F">
        <w:t xml:space="preserve">he </w:t>
      </w:r>
      <w:r>
        <w:t>British-</w:t>
      </w:r>
      <w:r w:rsidRPr="00CE256F">
        <w:t xml:space="preserve">Irish Parliamentary Assembly made a very strong recommendation </w:t>
      </w:r>
      <w:r>
        <w:t xml:space="preserve">about </w:t>
      </w:r>
      <w:r w:rsidRPr="00CE256F">
        <w:t>the existing east</w:t>
      </w:r>
      <w:r>
        <w:t>-</w:t>
      </w:r>
      <w:r w:rsidRPr="00CE256F">
        <w:t>west regulations set up under the Belfast</w:t>
      </w:r>
      <w:r>
        <w:t>/</w:t>
      </w:r>
      <w:r w:rsidRPr="00CE256F">
        <w:t>Good Friday Agreement</w:t>
      </w:r>
      <w:r>
        <w:t>—j</w:t>
      </w:r>
      <w:r w:rsidRPr="00CE256F">
        <w:t>ust make them work. We do not need them</w:t>
      </w:r>
      <w:r>
        <w:t xml:space="preserve"> all;</w:t>
      </w:r>
      <w:r w:rsidRPr="00CE256F">
        <w:t xml:space="preserve"> </w:t>
      </w:r>
      <w:r>
        <w:t>j</w:t>
      </w:r>
      <w:r w:rsidRPr="00CE256F">
        <w:t>ust make the ones we have got work.</w:t>
      </w:r>
    </w:p>
    <w:p w:rsidR="00713A08" w:rsidRPr="008A5072" w:rsidP="00713A08">
      <w:pPr>
        <w:pStyle w:val="Remark"/>
      </w:pPr>
      <w:r w:rsidRPr="008A5072">
        <w:rPr>
          <w:b/>
          <w:bCs/>
        </w:rPr>
        <w:t>The Chair:</w:t>
      </w:r>
      <w:r w:rsidRPr="00B5221D">
        <w:rPr>
          <w:b/>
          <w:bCs/>
        </w:rPr>
        <w:t xml:space="preserve"> </w:t>
      </w:r>
      <w:r w:rsidRPr="008A5072">
        <w:t>I should say that Lady Foster would have been here if she possibly could have been. Unfortunately, she</w:t>
      </w:r>
      <w:r>
        <w:t xml:space="preserve"> has </w:t>
      </w:r>
      <w:r w:rsidRPr="008A5072">
        <w:t>got some family illness to deal</w:t>
      </w:r>
      <w:r>
        <w:t xml:space="preserve"> with</w:t>
      </w:r>
      <w:r w:rsidRPr="008A5072">
        <w:t>.</w:t>
      </w:r>
    </w:p>
    <w:p w:rsidR="00713A08" w:rsidRPr="001E455B" w:rsidP="00713A08">
      <w:pPr>
        <w:pStyle w:val="Answer"/>
      </w:pPr>
      <w:r w:rsidRPr="004237DB">
        <w:rPr>
          <w:b/>
          <w:bCs/>
          <w:i/>
          <w:iCs/>
        </w:rPr>
        <w:t>Dr Steve Aiken:</w:t>
      </w:r>
      <w:r>
        <w:rPr>
          <w:b/>
          <w:bCs/>
          <w:i/>
          <w:iCs/>
        </w:rPr>
        <w:t xml:space="preserve"> </w:t>
      </w:r>
      <w:r w:rsidRPr="001E455B">
        <w:t>Please pass on my regards to Arlene.</w:t>
      </w:r>
    </w:p>
    <w:p w:rsidR="00713A08" w:rsidP="00713A08">
      <w:pPr>
        <w:pStyle w:val="Remark"/>
      </w:pPr>
      <w:r w:rsidRPr="008A5072">
        <w:rPr>
          <w:b/>
          <w:bCs/>
        </w:rPr>
        <w:t>The Chair:</w:t>
      </w:r>
      <w:r>
        <w:rPr>
          <w:b/>
          <w:bCs/>
        </w:rPr>
        <w:t xml:space="preserve"> </w:t>
      </w:r>
      <w:r w:rsidRPr="00B5221D">
        <w:rPr>
          <w:b/>
          <w:bCs/>
        </w:rPr>
        <w:t xml:space="preserve"> </w:t>
      </w:r>
      <w:r w:rsidRPr="00C86F18">
        <w:t xml:space="preserve">I think she would be coming back to you on that one. </w:t>
      </w:r>
      <w:r>
        <w:t>O</w:t>
      </w:r>
      <w:r w:rsidRPr="00C86F18">
        <w:t>bviously</w:t>
      </w:r>
      <w:r>
        <w:t>,</w:t>
      </w:r>
      <w:r w:rsidRPr="00C86F18">
        <w:t xml:space="preserve"> your view is very interesting to us. </w:t>
      </w:r>
    </w:p>
    <w:p w:rsidR="00713A08" w:rsidRPr="00C86F18" w:rsidP="00713A08">
      <w:pPr>
        <w:pStyle w:val="Remark"/>
      </w:pPr>
      <w:r>
        <w:t>J</w:t>
      </w:r>
      <w:r w:rsidRPr="00C86F18">
        <w:t>ust to make sure that we get it in</w:t>
      </w:r>
      <w:r>
        <w:t xml:space="preserve">, do </w:t>
      </w:r>
      <w:r w:rsidRPr="00C86F18">
        <w:t xml:space="preserve">you think </w:t>
      </w:r>
      <w:r>
        <w:t xml:space="preserve">there is </w:t>
      </w:r>
      <w:r w:rsidRPr="00C86F18">
        <w:t>a role for more direct Northern Ireland engagement with EU structures</w:t>
      </w:r>
      <w:r>
        <w:t>, n</w:t>
      </w:r>
      <w:r w:rsidRPr="00C86F18">
        <w:t xml:space="preserve">ot so much the very good personal relationships that you and some of your colleagues have built up, but </w:t>
      </w:r>
      <w:r>
        <w:t xml:space="preserve">something </w:t>
      </w:r>
      <w:r w:rsidRPr="00C86F18">
        <w:t>more structural</w:t>
      </w:r>
      <w:r>
        <w:t>—</w:t>
      </w:r>
      <w:r w:rsidRPr="00C86F18">
        <w:t>for example, between the Northern Ireland Executive and the European Commission or the Northern Ireland Assembly and the European Parliament</w:t>
      </w:r>
      <w:r>
        <w:t>—</w:t>
      </w:r>
      <w:r w:rsidRPr="00C86F18">
        <w:t>maybe going a little further than simply exchanging staff</w:t>
      </w:r>
      <w:r>
        <w:t xml:space="preserve">? </w:t>
      </w:r>
      <w:r w:rsidRPr="00C86F18">
        <w:t>Do you think there might be a more formal arrangement</w:t>
      </w:r>
      <w:r>
        <w:t xml:space="preserve"> that </w:t>
      </w:r>
      <w:r w:rsidRPr="00C86F18">
        <w:t xml:space="preserve">would give the </w:t>
      </w:r>
      <w:r>
        <w:t>A</w:t>
      </w:r>
      <w:r w:rsidRPr="00C86F18">
        <w:t>ssembly a voice</w:t>
      </w:r>
      <w:r>
        <w:t xml:space="preserve"> in Brussels?</w:t>
      </w:r>
    </w:p>
    <w:p w:rsidR="00713A08" w:rsidRPr="00AC3DE7" w:rsidP="00713A08">
      <w:pPr>
        <w:pStyle w:val="Answer"/>
      </w:pPr>
      <w:r w:rsidRPr="004237DB">
        <w:rPr>
          <w:b/>
          <w:bCs/>
          <w:i/>
          <w:iCs/>
        </w:rPr>
        <w:t>Dr Steve Aiken</w:t>
      </w:r>
      <w:r w:rsidRPr="00AC3DE7">
        <w:rPr>
          <w:i/>
          <w:iCs/>
        </w:rPr>
        <w:t xml:space="preserve">: </w:t>
      </w:r>
      <w:r>
        <w:t>T</w:t>
      </w:r>
      <w:r w:rsidRPr="00AC3DE7">
        <w:t>his is very interesting</w:t>
      </w:r>
      <w:r>
        <w:t>.</w:t>
      </w:r>
      <w:r w:rsidRPr="00AC3DE7">
        <w:t xml:space="preserve"> Robin Swann MP sits on the UK-EU </w:t>
      </w:r>
      <w:r>
        <w:t>i</w:t>
      </w:r>
      <w:r w:rsidRPr="00AC3DE7">
        <w:t>nter</w:t>
      </w:r>
      <w:r>
        <w:t>p</w:t>
      </w:r>
      <w:r w:rsidRPr="00AC3DE7">
        <w:t>arliamentary</w:t>
      </w:r>
      <w:r>
        <w:t xml:space="preserve"> a</w:t>
      </w:r>
      <w:r w:rsidRPr="00AC3DE7">
        <w:t>ssembly, but there are no people from the regions on it. We have two observers. I think we have Matthew, and I cannot remember who the other one is.</w:t>
      </w:r>
    </w:p>
    <w:p w:rsidR="00713A08" w:rsidP="00713A08">
      <w:pPr>
        <w:pStyle w:val="Remark"/>
      </w:pPr>
      <w:r w:rsidRPr="001C0B1C">
        <w:rPr>
          <w:b/>
        </w:rPr>
        <w:t>Baroness Ritchie of Downpatrick:</w:t>
      </w:r>
      <w:r>
        <w:t xml:space="preserve"> I am the other person</w:t>
      </w:r>
      <w:r w:rsidRPr="00A06ACA">
        <w:t xml:space="preserve"> </w:t>
      </w:r>
      <w:r>
        <w:t>from Northern Ireland alongside Robin.</w:t>
      </w:r>
    </w:p>
    <w:p w:rsidR="00713A08" w:rsidP="00713A08">
      <w:pPr>
        <w:pStyle w:val="Answer"/>
      </w:pPr>
      <w:r>
        <w:rPr>
          <w:b/>
          <w:i/>
        </w:rPr>
        <w:t xml:space="preserve">Dr Steve Aiken: </w:t>
      </w:r>
      <w:r>
        <w:t>At least we have two sensible people on it.</w:t>
      </w:r>
    </w:p>
    <w:p w:rsidR="00713A08" w:rsidP="00713A08">
      <w:pPr>
        <w:pStyle w:val="Answer"/>
      </w:pPr>
      <w:r>
        <w:t xml:space="preserve">What </w:t>
      </w:r>
      <w:r w:rsidRPr="00682149">
        <w:t xml:space="preserve">we really need is some formal mechanism of having observer status on the relevant </w:t>
      </w:r>
      <w:r>
        <w:t>c</w:t>
      </w:r>
      <w:r w:rsidRPr="00682149">
        <w:t xml:space="preserve">ommittees </w:t>
      </w:r>
      <w:r>
        <w:t>about the</w:t>
      </w:r>
      <w:r w:rsidRPr="00682149">
        <w:t xml:space="preserve"> legislation </w:t>
      </w:r>
      <w:r>
        <w:t>going</w:t>
      </w:r>
      <w:r w:rsidRPr="00682149">
        <w:t xml:space="preserve"> through. I</w:t>
      </w:r>
      <w:r>
        <w:t>t would be good to find a</w:t>
      </w:r>
      <w:r w:rsidRPr="00682149">
        <w:t xml:space="preserve"> way for </w:t>
      </w:r>
      <w:r>
        <w:t>M</w:t>
      </w:r>
      <w:r w:rsidRPr="00682149">
        <w:t>embers of the Northern Ireland Assembly to be</w:t>
      </w:r>
      <w:r>
        <w:t xml:space="preserve"> there,</w:t>
      </w:r>
      <w:r w:rsidRPr="00682149">
        <w:t xml:space="preserve"> becaus</w:t>
      </w:r>
      <w:r>
        <w:t xml:space="preserve">e, in </w:t>
      </w:r>
      <w:r w:rsidRPr="00682149">
        <w:t>our view</w:t>
      </w:r>
      <w:r>
        <w:t xml:space="preserve">, </w:t>
      </w:r>
      <w:r w:rsidRPr="00682149">
        <w:t>the most important part of the UK</w:t>
      </w:r>
      <w:r>
        <w:t>-</w:t>
      </w:r>
      <w:r w:rsidRPr="00682149">
        <w:t xml:space="preserve">EU relationship is the Windsor </w:t>
      </w:r>
      <w:r>
        <w:t>F</w:t>
      </w:r>
      <w:r w:rsidRPr="00682149">
        <w:t>ramework</w:t>
      </w:r>
      <w:r>
        <w:t xml:space="preserve"> and </w:t>
      </w:r>
      <w:r w:rsidRPr="00682149">
        <w:t>Northern Ireland</w:t>
      </w:r>
      <w:r>
        <w:t>. So</w:t>
      </w:r>
      <w:r w:rsidRPr="00682149">
        <w:t xml:space="preserve"> having more than observer status for </w:t>
      </w:r>
      <w:r>
        <w:t>one or two</w:t>
      </w:r>
      <w:r w:rsidRPr="00682149">
        <w:t xml:space="preserve"> MLAs</w:t>
      </w:r>
      <w:r>
        <w:softHyphen/>
      </w:r>
      <w:r>
        <w:softHyphen/>
        <w:t>—</w:t>
      </w:r>
      <w:r w:rsidRPr="00682149">
        <w:t>potentially from either side, to get a differing set of views</w:t>
      </w:r>
      <w:r>
        <w:t>—would be a good way</w:t>
      </w:r>
      <w:r w:rsidRPr="00682149">
        <w:t xml:space="preserve"> </w:t>
      </w:r>
      <w:r>
        <w:t>to</w:t>
      </w:r>
      <w:r w:rsidRPr="00682149">
        <w:t xml:space="preserve"> achieve that.</w:t>
      </w:r>
    </w:p>
    <w:p w:rsidR="00713A08" w:rsidP="00713A08">
      <w:pPr>
        <w:pStyle w:val="Answer"/>
      </w:pPr>
      <w:r>
        <w:t>W</w:t>
      </w:r>
      <w:r w:rsidRPr="00682149">
        <w:t xml:space="preserve">e regularly </w:t>
      </w:r>
      <w:r>
        <w:t>have</w:t>
      </w:r>
      <w:r w:rsidRPr="00682149">
        <w:t xml:space="preserve"> ad hoc meetings between parties and the European Parliament</w:t>
      </w:r>
      <w:r>
        <w:t xml:space="preserve">—we are </w:t>
      </w:r>
      <w:r w:rsidRPr="00682149">
        <w:t xml:space="preserve">always going across </w:t>
      </w:r>
      <w:r>
        <w:t xml:space="preserve">and </w:t>
      </w:r>
      <w:r w:rsidRPr="00682149">
        <w:t xml:space="preserve">they are always coming here. I </w:t>
      </w:r>
      <w:r>
        <w:t xml:space="preserve">give a </w:t>
      </w:r>
      <w:r w:rsidRPr="00682149">
        <w:t xml:space="preserve">shout out </w:t>
      </w:r>
      <w:r>
        <w:t xml:space="preserve">to </w:t>
      </w:r>
      <w:r w:rsidRPr="00682149">
        <w:t xml:space="preserve">Barry Andrews MEP, </w:t>
      </w:r>
      <w:r>
        <w:t>who is</w:t>
      </w:r>
      <w:r w:rsidRPr="00682149">
        <w:t xml:space="preserve"> very good at not just </w:t>
      </w:r>
      <w:r>
        <w:t>fulfilling</w:t>
      </w:r>
      <w:r w:rsidRPr="00682149">
        <w:t xml:space="preserve"> his party position but covering the whole piece. </w:t>
      </w:r>
      <w:r>
        <w:t>H</w:t>
      </w:r>
      <w:r w:rsidRPr="00682149">
        <w:t xml:space="preserve">e </w:t>
      </w:r>
      <w:r>
        <w:t xml:space="preserve">also </w:t>
      </w:r>
      <w:r w:rsidRPr="00682149">
        <w:t>sets up a lot of workshops and working dialogue</w:t>
      </w:r>
      <w:r>
        <w:t>s</w:t>
      </w:r>
      <w:r w:rsidRPr="00682149">
        <w:t xml:space="preserve">. </w:t>
      </w:r>
      <w:r>
        <w:t>T</w:t>
      </w:r>
      <w:r w:rsidRPr="00682149">
        <w:t>he issue</w:t>
      </w:r>
      <w:r>
        <w:t>, again,</w:t>
      </w:r>
      <w:r w:rsidRPr="00682149">
        <w:t xml:space="preserve"> is </w:t>
      </w:r>
      <w:r>
        <w:t xml:space="preserve">that </w:t>
      </w:r>
      <w:r w:rsidRPr="00682149">
        <w:t>we need resource and funding to do some of those things</w:t>
      </w:r>
      <w:r>
        <w:t>, but they</w:t>
      </w:r>
      <w:r w:rsidRPr="00682149">
        <w:t xml:space="preserve"> would</w:t>
      </w:r>
      <w:r>
        <w:t xml:space="preserve"> also</w:t>
      </w:r>
      <w:r w:rsidRPr="00682149">
        <w:t xml:space="preserve"> be usefu</w:t>
      </w:r>
      <w:r>
        <w:t>l</w:t>
      </w:r>
      <w:r w:rsidRPr="00682149">
        <w:t>.</w:t>
      </w:r>
    </w:p>
    <w:p w:rsidR="00713A08" w:rsidP="00713A08">
      <w:pPr>
        <w:pStyle w:val="Answer"/>
      </w:pPr>
      <w:r>
        <w:t xml:space="preserve">We would like </w:t>
      </w:r>
      <w:r w:rsidRPr="00682149">
        <w:t xml:space="preserve">observer status on the </w:t>
      </w:r>
      <w:r>
        <w:t>c</w:t>
      </w:r>
      <w:r w:rsidRPr="00682149">
        <w:t>ommittees</w:t>
      </w:r>
      <w:r>
        <w:t xml:space="preserve">, but there should also be </w:t>
      </w:r>
      <w:r w:rsidRPr="00682149">
        <w:t xml:space="preserve">some formal mechanisms </w:t>
      </w:r>
      <w:r>
        <w:t>to have</w:t>
      </w:r>
      <w:r w:rsidRPr="00682149">
        <w:t xml:space="preserve"> </w:t>
      </w:r>
      <w:r>
        <w:t>MLAs</w:t>
      </w:r>
      <w:r w:rsidRPr="00682149">
        <w:t xml:space="preserve"> </w:t>
      </w:r>
      <w:r>
        <w:t>as</w:t>
      </w:r>
      <w:r w:rsidRPr="00682149">
        <w:t xml:space="preserve"> part of the </w:t>
      </w:r>
      <w:r>
        <w:t>UK-EU</w:t>
      </w:r>
      <w:r w:rsidRPr="00682149">
        <w:t xml:space="preserve"> body</w:t>
      </w:r>
      <w:r>
        <w:t xml:space="preserve"> beyond</w:t>
      </w:r>
      <w:r w:rsidRPr="00682149">
        <w:t xml:space="preserve"> just observer status.</w:t>
      </w:r>
    </w:p>
    <w:p w:rsidR="00713A08" w:rsidP="00713A08">
      <w:pPr>
        <w:pStyle w:val="Remark"/>
      </w:pPr>
      <w:r w:rsidRPr="00922207">
        <w:rPr>
          <w:b/>
        </w:rPr>
        <w:t>Baroness Ritchie of Downpatrick:</w:t>
      </w:r>
      <w:r>
        <w:t xml:space="preserve"> Would they be part of our decision-making structure?</w:t>
      </w:r>
    </w:p>
    <w:p w:rsidR="00713A08" w:rsidP="00713A08">
      <w:pPr>
        <w:pStyle w:val="Answer"/>
      </w:pPr>
      <w:r>
        <w:rPr>
          <w:b/>
          <w:i/>
        </w:rPr>
        <w:t xml:space="preserve">Dr Steve Aiken: </w:t>
      </w:r>
      <w:r>
        <w:t xml:space="preserve">Honestly, I am not quite </w:t>
      </w:r>
      <w:r w:rsidRPr="002504E6">
        <w:t xml:space="preserve">sure how that all works. </w:t>
      </w:r>
      <w:r>
        <w:t>I</w:t>
      </w:r>
      <w:r w:rsidRPr="002504E6">
        <w:t xml:space="preserve">f I had a better view </w:t>
      </w:r>
      <w:r>
        <w:t>on</w:t>
      </w:r>
      <w:r w:rsidRPr="002504E6">
        <w:t xml:space="preserve"> it, I would probably give a better answer. </w:t>
      </w:r>
      <w:r>
        <w:t>Am I right in saying that you</w:t>
      </w:r>
      <w:r w:rsidRPr="002504E6">
        <w:t xml:space="preserve"> have met only once</w:t>
      </w:r>
      <w:r>
        <w:t xml:space="preserve"> or t</w:t>
      </w:r>
      <w:r w:rsidRPr="002504E6">
        <w:t>wice</w:t>
      </w:r>
      <w:r>
        <w:t>?</w:t>
      </w:r>
    </w:p>
    <w:p w:rsidR="00713A08" w:rsidP="00713A08">
      <w:pPr>
        <w:pStyle w:val="Remark"/>
      </w:pPr>
      <w:r w:rsidRPr="002504E6">
        <w:rPr>
          <w:b/>
          <w:bCs/>
        </w:rPr>
        <w:t>Baroness Ritchie of Downpatrick:</w:t>
      </w:r>
      <w:r>
        <w:t xml:space="preserve"> We have met once.</w:t>
      </w:r>
    </w:p>
    <w:p w:rsidR="00713A08" w:rsidP="00713A08">
      <w:pPr>
        <w:pStyle w:val="Answer"/>
      </w:pPr>
      <w:r>
        <w:rPr>
          <w:b/>
          <w:i/>
        </w:rPr>
        <w:t xml:space="preserve">Dr Steve Aiken: </w:t>
      </w:r>
      <w:r>
        <w:t>I asked Robin about that, and he said</w:t>
      </w:r>
      <w:r w:rsidRPr="00266221">
        <w:t xml:space="preserve">, </w:t>
      </w:r>
      <w:r>
        <w:t>“W</w:t>
      </w:r>
      <w:r w:rsidRPr="00266221">
        <w:t>ell, just wait until we have done something</w:t>
      </w:r>
      <w:r>
        <w:t>”.</w:t>
      </w:r>
    </w:p>
    <w:p w:rsidR="00713A08" w:rsidP="00713A08">
      <w:pPr>
        <w:pStyle w:val="Remark"/>
      </w:pPr>
      <w:r w:rsidRPr="00922207">
        <w:rPr>
          <w:b/>
        </w:rPr>
        <w:t>Baroness Ritchie of Downpatrick:</w:t>
      </w:r>
      <w:r>
        <w:t xml:space="preserve"> It might be helpful for me to say that i</w:t>
      </w:r>
      <w:r w:rsidRPr="009204BF">
        <w:t>t meets twice annually, once in Brussels and once in London. There are sub</w:t>
      </w:r>
      <w:r>
        <w:t>-c</w:t>
      </w:r>
      <w:r w:rsidRPr="009204BF">
        <w:t xml:space="preserve">ommittees, but </w:t>
      </w:r>
      <w:r>
        <w:t>they</w:t>
      </w:r>
      <w:r w:rsidRPr="009204BF">
        <w:t xml:space="preserve"> only convene at the main meetings.</w:t>
      </w:r>
    </w:p>
    <w:p w:rsidR="00713A08" w:rsidP="00713A08">
      <w:pPr>
        <w:pStyle w:val="Answer"/>
      </w:pPr>
      <w:r>
        <w:rPr>
          <w:b/>
          <w:i/>
        </w:rPr>
        <w:t xml:space="preserve">Dr Steve Aiken: </w:t>
      </w:r>
      <w:r>
        <w:t>Is there a Northern Ireland sub-committee?</w:t>
      </w:r>
    </w:p>
    <w:p w:rsidR="00713A08" w:rsidP="00713A08">
      <w:pPr>
        <w:pStyle w:val="Remark"/>
      </w:pPr>
      <w:r w:rsidRPr="00577793">
        <w:rPr>
          <w:b/>
        </w:rPr>
        <w:t>Baroness Ritchie of Downpatrick:</w:t>
      </w:r>
      <w:r>
        <w:t xml:space="preserve"> No. They are more about trade and energy.</w:t>
      </w:r>
    </w:p>
    <w:p w:rsidR="00713A08" w:rsidP="00713A08">
      <w:pPr>
        <w:pStyle w:val="Answer"/>
      </w:pPr>
      <w:r>
        <w:rPr>
          <w:b/>
          <w:i/>
        </w:rPr>
        <w:t xml:space="preserve">Dr Steve Aiken: </w:t>
      </w:r>
      <w:r>
        <w:t>Could this committee suggest</w:t>
      </w:r>
      <w:r w:rsidRPr="00A42AE1">
        <w:t xml:space="preserve"> that we have a Windsor </w:t>
      </w:r>
      <w:r>
        <w:t>F</w:t>
      </w:r>
      <w:r w:rsidRPr="00A42AE1">
        <w:t>ramework</w:t>
      </w:r>
      <w:r>
        <w:t>-</w:t>
      </w:r>
      <w:r w:rsidRPr="00A42AE1">
        <w:t xml:space="preserve">dedicated </w:t>
      </w:r>
      <w:r>
        <w:t>sub-c</w:t>
      </w:r>
      <w:r w:rsidRPr="00A42AE1">
        <w:t xml:space="preserve">ommittee </w:t>
      </w:r>
      <w:r>
        <w:t>within</w:t>
      </w:r>
      <w:r w:rsidRPr="00A42AE1">
        <w:t xml:space="preserve"> that</w:t>
      </w:r>
      <w:r>
        <w:t xml:space="preserve"> space?</w:t>
      </w:r>
    </w:p>
    <w:p w:rsidR="00713A08" w:rsidP="00713A08">
      <w:pPr>
        <w:pStyle w:val="Remark"/>
      </w:pPr>
      <w:r w:rsidRPr="00577793">
        <w:rPr>
          <w:b/>
        </w:rPr>
        <w:t>The Chair:</w:t>
      </w:r>
      <w:r>
        <w:t xml:space="preserve"> What about the role</w:t>
      </w:r>
      <w:r w:rsidRPr="00BD7D87">
        <w:t xml:space="preserve"> </w:t>
      </w:r>
      <w:r>
        <w:t xml:space="preserve">of the </w:t>
      </w:r>
      <w:r w:rsidRPr="00BD7D87">
        <w:t>Northern Ireland Executive Office in Brussels? Is it sufficiently potent?</w:t>
      </w:r>
    </w:p>
    <w:p w:rsidR="00713A08" w:rsidP="00713A08">
      <w:pPr>
        <w:pStyle w:val="Answer"/>
      </w:pPr>
      <w:r>
        <w:rPr>
          <w:b/>
          <w:i/>
        </w:rPr>
        <w:t xml:space="preserve">Dr Steve Aiken: </w:t>
      </w:r>
      <w:r>
        <w:t xml:space="preserve">It is very ably led, but it has too few members, </w:t>
      </w:r>
      <w:r w:rsidRPr="00E34BB3">
        <w:t>and they do not have enough skill</w:t>
      </w:r>
      <w:r>
        <w:t xml:space="preserve"> </w:t>
      </w:r>
      <w:r w:rsidRPr="00E34BB3">
        <w:t>sets in that office. There</w:t>
      </w:r>
      <w:r>
        <w:t xml:space="preserve"> are</w:t>
      </w:r>
      <w:r w:rsidRPr="00E34BB3">
        <w:t xml:space="preserve"> probably not even the right skill</w:t>
      </w:r>
      <w:r>
        <w:t xml:space="preserve"> </w:t>
      </w:r>
      <w:r w:rsidRPr="00E34BB3">
        <w:t xml:space="preserve">sets </w:t>
      </w:r>
      <w:r>
        <w:t>in</w:t>
      </w:r>
      <w:r w:rsidRPr="00E34BB3">
        <w:t xml:space="preserve"> the Northern Ireland </w:t>
      </w:r>
      <w:r>
        <w:t>C</w:t>
      </w:r>
      <w:r w:rsidRPr="00E34BB3">
        <w:t xml:space="preserve">ivil </w:t>
      </w:r>
      <w:r>
        <w:t>S</w:t>
      </w:r>
      <w:r w:rsidRPr="00E34BB3">
        <w:t xml:space="preserve">ervice. </w:t>
      </w:r>
      <w:r>
        <w:t xml:space="preserve">The </w:t>
      </w:r>
      <w:r w:rsidRPr="00BD7D87">
        <w:t>Executive Office</w:t>
      </w:r>
      <w:r w:rsidRPr="00E34BB3">
        <w:t xml:space="preserve"> need</w:t>
      </w:r>
      <w:r>
        <w:t>s</w:t>
      </w:r>
      <w:r w:rsidRPr="00E34BB3">
        <w:t xml:space="preserve"> to have more subject matter experts who are better connected to both the Northern Ireland </w:t>
      </w:r>
      <w:r>
        <w:t>C</w:t>
      </w:r>
      <w:r w:rsidRPr="00E34BB3">
        <w:t>ivil Service and the departments</w:t>
      </w:r>
      <w:r>
        <w:t>. T</w:t>
      </w:r>
      <w:r w:rsidRPr="00E34BB3">
        <w:t xml:space="preserve">hey also need to be better connected to the Westminster machine </w:t>
      </w:r>
      <w:r>
        <w:t>and to know who is</w:t>
      </w:r>
      <w:r w:rsidRPr="00E34BB3">
        <w:t xml:space="preserve"> doing what and where</w:t>
      </w:r>
      <w:r>
        <w:t>.</w:t>
      </w:r>
    </w:p>
    <w:p w:rsidR="00713A08" w:rsidP="00713A08">
      <w:pPr>
        <w:pStyle w:val="Remark"/>
      </w:pPr>
      <w:r w:rsidRPr="00450C5F">
        <w:rPr>
          <w:b/>
        </w:rPr>
        <w:t>The Chair:</w:t>
      </w:r>
      <w:r>
        <w:t xml:space="preserve"> How does </w:t>
      </w:r>
      <w:r w:rsidRPr="00FA440A">
        <w:t>the able leadership of that office in Brussels feed in the information or concerns it has into our democratic system, either here or in London</w:t>
      </w:r>
      <w:r>
        <w:t>?</w:t>
      </w:r>
    </w:p>
    <w:p w:rsidR="00713A08" w:rsidP="00713A08">
      <w:pPr>
        <w:pStyle w:val="Answer"/>
      </w:pPr>
      <w:r>
        <w:rPr>
          <w:b/>
          <w:i/>
        </w:rPr>
        <w:t xml:space="preserve">Dr Steve Aiken: </w:t>
      </w:r>
      <w:r>
        <w:t>Aodhán</w:t>
      </w:r>
      <w:r>
        <w:t xml:space="preserve"> reports </w:t>
      </w:r>
      <w:r w:rsidRPr="00BA5B80">
        <w:t xml:space="preserve">directly back to the Northern Ireland Executive and through the head of the </w:t>
      </w:r>
      <w:r w:rsidRPr="00E34BB3">
        <w:t xml:space="preserve">Northern Ireland </w:t>
      </w:r>
      <w:r>
        <w:t>C</w:t>
      </w:r>
      <w:r w:rsidRPr="00E34BB3">
        <w:t>ivil Service</w:t>
      </w:r>
      <w:r>
        <w:t>. T</w:t>
      </w:r>
      <w:r w:rsidRPr="00BA5B80">
        <w:t>he</w:t>
      </w:r>
      <w:r>
        <w:t>re are</w:t>
      </w:r>
      <w:r w:rsidRPr="00BA5B80">
        <w:t xml:space="preserve"> unofficial links </w:t>
      </w:r>
      <w:r>
        <w:t>that</w:t>
      </w:r>
      <w:r w:rsidRPr="00BA5B80">
        <w:t xml:space="preserve"> are very useful</w:t>
      </w:r>
      <w:r>
        <w:t xml:space="preserve">. For example, </w:t>
      </w:r>
      <w:r w:rsidRPr="00BA5B80">
        <w:t xml:space="preserve">I will get a telephone call </w:t>
      </w:r>
      <w:r>
        <w:t>saying</w:t>
      </w:r>
      <w:r w:rsidRPr="00BA5B80">
        <w:t xml:space="preserve">, </w:t>
      </w:r>
      <w:r>
        <w:t>“O</w:t>
      </w:r>
      <w:r w:rsidRPr="00BA5B80">
        <w:t>h, by the way, you need to take an interest in this</w:t>
      </w:r>
      <w:r>
        <w:t>”</w:t>
      </w:r>
      <w:r w:rsidRPr="00BA5B80">
        <w:t xml:space="preserve"> or </w:t>
      </w:r>
      <w:r>
        <w:t>“W</w:t>
      </w:r>
      <w:r w:rsidRPr="00BA5B80">
        <w:t>ere you aware of that?</w:t>
      </w:r>
      <w:r>
        <w:t>” Those are calls to me</w:t>
      </w:r>
      <w:r w:rsidRPr="00BA5B80">
        <w:t xml:space="preserve"> </w:t>
      </w:r>
      <w:r>
        <w:t xml:space="preserve">as someone </w:t>
      </w:r>
      <w:r w:rsidRPr="00BA5B80">
        <w:t xml:space="preserve">on the </w:t>
      </w:r>
      <w:r>
        <w:t>c</w:t>
      </w:r>
      <w:r w:rsidRPr="00BA5B80">
        <w:t>ommittee</w:t>
      </w:r>
      <w:r>
        <w:t>, and they are</w:t>
      </w:r>
      <w:r w:rsidRPr="00BA5B80">
        <w:t xml:space="preserve"> built up through personal relationships</w:t>
      </w:r>
      <w:r>
        <w:t xml:space="preserve">, </w:t>
      </w:r>
      <w:r w:rsidRPr="00BA5B80">
        <w:t xml:space="preserve">because there is </w:t>
      </w:r>
      <w:r>
        <w:t xml:space="preserve">no </w:t>
      </w:r>
      <w:r w:rsidRPr="00BA5B80">
        <w:t>formal structure to report.</w:t>
      </w:r>
    </w:p>
    <w:p w:rsidR="00713A08" w:rsidP="00713A08">
      <w:pPr>
        <w:pStyle w:val="Answer"/>
      </w:pPr>
      <w:r>
        <w:t>E</w:t>
      </w:r>
      <w:r w:rsidRPr="00BA5B80">
        <w:t>verybody says</w:t>
      </w:r>
      <w:r>
        <w:t xml:space="preserve"> that </w:t>
      </w:r>
      <w:r w:rsidRPr="00BA5B80">
        <w:t xml:space="preserve">it is a teething period and </w:t>
      </w:r>
      <w:r>
        <w:t xml:space="preserve">that </w:t>
      </w:r>
      <w:r w:rsidRPr="00BA5B80">
        <w:t xml:space="preserve">we are only </w:t>
      </w:r>
      <w:r>
        <w:t>bedding</w:t>
      </w:r>
      <w:r w:rsidRPr="00BA5B80">
        <w:t xml:space="preserve"> in</w:t>
      </w:r>
      <w:r>
        <w:t>, b</w:t>
      </w:r>
      <w:r w:rsidRPr="00BA5B80">
        <w:t>ut</w:t>
      </w:r>
      <w:r>
        <w:t xml:space="preserve"> it</w:t>
      </w:r>
      <w:r w:rsidRPr="00BA5B80">
        <w:t xml:space="preserve"> has been well over a year now, and we are still not resourcing what we need to do effectively. I</w:t>
      </w:r>
      <w:r>
        <w:t xml:space="preserve"> have</w:t>
      </w:r>
      <w:r w:rsidRPr="00BA5B80">
        <w:t xml:space="preserve"> said this to the Prime Minister, </w:t>
      </w:r>
      <w:r>
        <w:t xml:space="preserve">to </w:t>
      </w:r>
      <w:r w:rsidRPr="00BA5B80">
        <w:t xml:space="preserve">Ursula von der Leyen and </w:t>
      </w:r>
      <w:r>
        <w:t>to others:</w:t>
      </w:r>
      <w:r w:rsidRPr="00BA5B80">
        <w:t xml:space="preserve"> if we are going to get the </w:t>
      </w:r>
      <w:r>
        <w:t>Windsor Framework</w:t>
      </w:r>
      <w:r w:rsidRPr="00BA5B80">
        <w:t xml:space="preserve"> to be seen as effective</w:t>
      </w:r>
      <w:r w:rsidRPr="006E0E84">
        <w:t xml:space="preserve"> </w:t>
      </w:r>
      <w:r>
        <w:t>in</w:t>
      </w:r>
      <w:r w:rsidRPr="00BA5B80">
        <w:t xml:space="preserve"> Northern Ireland</w:t>
      </w:r>
      <w:r>
        <w:t xml:space="preserve">, </w:t>
      </w:r>
      <w:r w:rsidRPr="00BA5B80">
        <w:t xml:space="preserve">and </w:t>
      </w:r>
      <w:r>
        <w:t xml:space="preserve">to be </w:t>
      </w:r>
      <w:r w:rsidRPr="00BA5B80">
        <w:t>accepted</w:t>
      </w:r>
      <w:r>
        <w:t>,</w:t>
      </w:r>
      <w:r w:rsidRPr="00BA5B80">
        <w:t xml:space="preserve"> even to a degree, Northern Ireland </w:t>
      </w:r>
      <w:r>
        <w:t xml:space="preserve">needs to be seen to </w:t>
      </w:r>
      <w:r w:rsidRPr="00BA5B80">
        <w:t>ha</w:t>
      </w:r>
      <w:r>
        <w:t>ve</w:t>
      </w:r>
      <w:r w:rsidRPr="00BA5B80">
        <w:t xml:space="preserve"> a voice. </w:t>
      </w:r>
      <w:r>
        <w:t>W</w:t>
      </w:r>
      <w:r w:rsidRPr="00BA5B80">
        <w:t xml:space="preserve">e need to understand what is happening and we need to have </w:t>
      </w:r>
      <w:r>
        <w:t>a</w:t>
      </w:r>
      <w:r w:rsidRPr="00BA5B80">
        <w:t xml:space="preserve"> better form of communication so </w:t>
      </w:r>
      <w:r>
        <w:t xml:space="preserve">that </w:t>
      </w:r>
      <w:r w:rsidRPr="00BA5B80">
        <w:t>we know what is going on.</w:t>
      </w:r>
    </w:p>
    <w:p w:rsidR="00713A08" w:rsidP="00713A08">
      <w:pPr>
        <w:pStyle w:val="Remark"/>
      </w:pPr>
      <w:r w:rsidRPr="00F14087">
        <w:rPr>
          <w:b/>
        </w:rPr>
        <w:t>The Chair:</w:t>
      </w:r>
      <w:r>
        <w:t xml:space="preserve"> You mentioned</w:t>
      </w:r>
      <w:r w:rsidRPr="00DB23AB">
        <w:t xml:space="preserve"> the Prime Minister a few times. Of course, he has some old professional history here in Northern Ireland.</w:t>
      </w:r>
    </w:p>
    <w:p w:rsidR="00713A08" w:rsidP="00713A08">
      <w:pPr>
        <w:pStyle w:val="Answer"/>
      </w:pPr>
      <w:r>
        <w:rPr>
          <w:b/>
          <w:i/>
        </w:rPr>
        <w:t xml:space="preserve">Dr Steve Aiken: </w:t>
      </w:r>
      <w:r>
        <w:t>He does.</w:t>
      </w:r>
    </w:p>
    <w:p w:rsidR="00713A08" w:rsidP="00713A08">
      <w:pPr>
        <w:pStyle w:val="Remark"/>
      </w:pPr>
      <w:r w:rsidRPr="00F14087">
        <w:rPr>
          <w:b/>
        </w:rPr>
        <w:t>The Chair:</w:t>
      </w:r>
      <w:r>
        <w:t xml:space="preserve"> </w:t>
      </w:r>
      <w:r w:rsidRPr="00DB23AB">
        <w:t xml:space="preserve">Do you find that </w:t>
      </w:r>
      <w:r w:rsidRPr="004B03A2">
        <w:t>he</w:t>
      </w:r>
      <w:r w:rsidRPr="00DB23AB">
        <w:t xml:space="preserve"> is engaged in these issues?</w:t>
      </w:r>
    </w:p>
    <w:p w:rsidR="00713A08" w:rsidP="00713A08">
      <w:pPr>
        <w:pStyle w:val="Answer"/>
      </w:pPr>
      <w:r>
        <w:rPr>
          <w:b/>
          <w:i/>
        </w:rPr>
        <w:t xml:space="preserve">Dr Steve Aiken: </w:t>
      </w:r>
      <w:r>
        <w:t xml:space="preserve">We knew the Prime Minister </w:t>
      </w:r>
      <w:r w:rsidRPr="00604EF0">
        <w:t xml:space="preserve">very well before he became the leader of the Labour Party. </w:t>
      </w:r>
      <w:r>
        <w:t>He is</w:t>
      </w:r>
      <w:r w:rsidRPr="00604EF0">
        <w:t xml:space="preserve"> probably dealing with a huge </w:t>
      </w:r>
      <w:r w:rsidRPr="00604EF0">
        <w:t xml:space="preserve">avalanche of things that he had not had </w:t>
      </w:r>
      <w:r>
        <w:t xml:space="preserve">to deal with </w:t>
      </w:r>
      <w:r w:rsidRPr="00604EF0">
        <w:t>before</w:t>
      </w:r>
      <w:r>
        <w:t>, but a</w:t>
      </w:r>
      <w:r w:rsidRPr="00604EF0">
        <w:t>nytime we engage with him</w:t>
      </w:r>
      <w:r>
        <w:t xml:space="preserve"> </w:t>
      </w:r>
      <w:r w:rsidRPr="00604EF0">
        <w:t>an</w:t>
      </w:r>
      <w:r>
        <w:t xml:space="preserve">d </w:t>
      </w:r>
      <w:r w:rsidRPr="00604EF0">
        <w:t>Cabinet Office staff, it has been very productive.</w:t>
      </w:r>
    </w:p>
    <w:p w:rsidR="00713A08" w:rsidP="00713A08">
      <w:pPr>
        <w:pStyle w:val="Answer"/>
      </w:pPr>
      <w:r>
        <w:t>P</w:t>
      </w:r>
      <w:r w:rsidRPr="00604EF0">
        <w:t xml:space="preserve">reviously, we had a </w:t>
      </w:r>
      <w:r w:rsidRPr="00604EF0">
        <w:t>really good</w:t>
      </w:r>
      <w:r w:rsidRPr="00604EF0">
        <w:t xml:space="preserve"> working relationship with John Bew. </w:t>
      </w:r>
      <w:r>
        <w:t>T</w:t>
      </w:r>
      <w:r w:rsidRPr="00604EF0">
        <w:t xml:space="preserve">he issue </w:t>
      </w:r>
      <w:r>
        <w:t>was</w:t>
      </w:r>
      <w:r w:rsidRPr="00604EF0">
        <w:t xml:space="preserve"> that John was also the staff officer for Ukraine and for somewhere else. </w:t>
      </w:r>
      <w:r>
        <w:t>What is</w:t>
      </w:r>
      <w:r w:rsidRPr="00604EF0">
        <w:t xml:space="preserve"> need</w:t>
      </w:r>
      <w:r>
        <w:t xml:space="preserve">ed is </w:t>
      </w:r>
      <w:r w:rsidRPr="00604EF0">
        <w:t>a mini</w:t>
      </w:r>
      <w:r>
        <w:t xml:space="preserve"> </w:t>
      </w:r>
      <w:r w:rsidRPr="00604EF0">
        <w:t>secretariat focused entirely on those issues.</w:t>
      </w:r>
      <w:r>
        <w:t xml:space="preserve"> W</w:t>
      </w:r>
      <w:r w:rsidRPr="00604EF0">
        <w:t xml:space="preserve">e had good working relationships with </w:t>
      </w:r>
      <w:r w:rsidRPr="000D50BE">
        <w:t>Sue Gra</w:t>
      </w:r>
      <w:r>
        <w:t>y; t</w:t>
      </w:r>
      <w:r w:rsidRPr="00604EF0">
        <w:t xml:space="preserve">hat is where we thought </w:t>
      </w:r>
      <w:r>
        <w:t>this work</w:t>
      </w:r>
      <w:r w:rsidRPr="00604EF0">
        <w:t xml:space="preserve"> was going</w:t>
      </w:r>
      <w:r>
        <w:t>, b</w:t>
      </w:r>
      <w:r w:rsidRPr="00604EF0">
        <w:t xml:space="preserve">ut obviously that </w:t>
      </w:r>
      <w:r>
        <w:t>has</w:t>
      </w:r>
      <w:r w:rsidRPr="00604EF0">
        <w:t xml:space="preserve"> all gone by the wayside.</w:t>
      </w:r>
      <w:r>
        <w:t xml:space="preserve"> S</w:t>
      </w:r>
      <w:r w:rsidRPr="00604EF0">
        <w:t>ome form of relationship might be useful.</w:t>
      </w:r>
    </w:p>
    <w:p w:rsidR="00713A08" w:rsidP="00BA5560">
      <w:pPr>
        <w:pStyle w:val="Question"/>
      </w:pPr>
      <w:r w:rsidRPr="004960FD">
        <w:rPr>
          <w:b/>
        </w:rPr>
        <w:t xml:space="preserve">Lord Dodds of </w:t>
      </w:r>
      <w:r w:rsidRPr="004960FD">
        <w:rPr>
          <w:b/>
        </w:rPr>
        <w:t>Duncairn</w:t>
      </w:r>
      <w:r w:rsidRPr="004960FD">
        <w:rPr>
          <w:b/>
        </w:rPr>
        <w:t>:</w:t>
      </w:r>
      <w:r>
        <w:t xml:space="preserve"> We </w:t>
      </w:r>
      <w:r w:rsidRPr="009A0CD0">
        <w:t xml:space="preserve">are talking about input into the </w:t>
      </w:r>
      <w:r w:rsidRPr="004B12F2">
        <w:t>EU–UK Parliamentary Partnership Assembly</w:t>
      </w:r>
      <w:r>
        <w:t xml:space="preserve">, </w:t>
      </w:r>
      <w:r w:rsidRPr="009A0CD0">
        <w:t xml:space="preserve">all these </w:t>
      </w:r>
      <w:r>
        <w:t>c</w:t>
      </w:r>
      <w:r w:rsidRPr="009A0CD0">
        <w:t>ommittees and the role of the NI office in Brussels</w:t>
      </w:r>
      <w:r>
        <w:t>. However,</w:t>
      </w:r>
      <w:r w:rsidRPr="009A0CD0">
        <w:t xml:space="preserve"> I was struck by what you said </w:t>
      </w:r>
      <w:r>
        <w:t>about</w:t>
      </w:r>
      <w:r w:rsidRPr="009A0CD0">
        <w:t xml:space="preserve"> the Stormont brake and </w:t>
      </w:r>
      <w:r>
        <w:t xml:space="preserve">the </w:t>
      </w:r>
      <w:r w:rsidRPr="009A0CD0">
        <w:t>applicability motion mechanisms, where actual power</w:t>
      </w:r>
      <w:r>
        <w:t xml:space="preserve"> is</w:t>
      </w:r>
      <w:r w:rsidRPr="009A0CD0">
        <w:t xml:space="preserve"> given to elected representatives in this place to do something on these issues. </w:t>
      </w:r>
      <w:r>
        <w:t>L</w:t>
      </w:r>
      <w:r w:rsidRPr="009A0CD0">
        <w:t>eav</w:t>
      </w:r>
      <w:r>
        <w:t>ing</w:t>
      </w:r>
      <w:r w:rsidRPr="009A0CD0">
        <w:t xml:space="preserve"> aside all the informal and formal contacts</w:t>
      </w:r>
      <w:r>
        <w:t xml:space="preserve">, </w:t>
      </w:r>
      <w:r w:rsidRPr="009A0CD0">
        <w:t xml:space="preserve">meetings and influence, </w:t>
      </w:r>
      <w:r>
        <w:t>we need to talk about</w:t>
      </w:r>
      <w:r w:rsidRPr="009A0CD0">
        <w:t xml:space="preserve"> a proper legislative process</w:t>
      </w:r>
      <w:r>
        <w:t>.</w:t>
      </w:r>
      <w:r w:rsidRPr="009A0CD0">
        <w:t xml:space="preserve"> </w:t>
      </w:r>
      <w:r>
        <w:t>I</w:t>
      </w:r>
      <w:r w:rsidRPr="009A0CD0">
        <w:t>n both cases</w:t>
      </w:r>
      <w:r>
        <w:t xml:space="preserve">, that was </w:t>
      </w:r>
      <w:r w:rsidRPr="009A0CD0">
        <w:t>overridden.</w:t>
      </w:r>
    </w:p>
    <w:p w:rsidR="00713A08" w:rsidP="00713A08">
      <w:pPr>
        <w:pStyle w:val="Remark"/>
      </w:pPr>
      <w:r>
        <w:t>Y</w:t>
      </w:r>
      <w:r w:rsidRPr="009A0CD0">
        <w:t>ou then went on to say that that could potentially be existential</w:t>
      </w:r>
      <w:r>
        <w:t>; I think that was the word you used. It would mean “g</w:t>
      </w:r>
      <w:r w:rsidRPr="009A0CD0">
        <w:t>ame over</w:t>
      </w:r>
      <w:r>
        <w:t>”</w:t>
      </w:r>
      <w:r w:rsidRPr="009A0CD0">
        <w:t xml:space="preserve">. Do you think </w:t>
      </w:r>
      <w:r>
        <w:t xml:space="preserve">that </w:t>
      </w:r>
      <w:r w:rsidRPr="009A0CD0">
        <w:t xml:space="preserve">people sufficiently understand </w:t>
      </w:r>
      <w:r>
        <w:t>h</w:t>
      </w:r>
      <w:r w:rsidRPr="009A0CD0">
        <w:t xml:space="preserve">ow the Windsor </w:t>
      </w:r>
      <w:r>
        <w:t>F</w:t>
      </w:r>
      <w:r w:rsidRPr="009A0CD0">
        <w:t>ramework continues to be a very destabilising problem for the Assembly going forward and for politics in general</w:t>
      </w:r>
      <w:r>
        <w:t>? Y</w:t>
      </w:r>
      <w:r w:rsidRPr="009A0CD0">
        <w:t xml:space="preserve">ou have been saying this for a while. </w:t>
      </w:r>
      <w:r>
        <w:t>Are you</w:t>
      </w:r>
      <w:r w:rsidRPr="009A0CD0">
        <w:t xml:space="preserve"> making the point that</w:t>
      </w:r>
      <w:r>
        <w:t>,</w:t>
      </w:r>
      <w:r w:rsidRPr="009A0CD0">
        <w:t xml:space="preserve"> unless the </w:t>
      </w:r>
      <w:r>
        <w:t>A</w:t>
      </w:r>
      <w:r w:rsidRPr="009A0CD0">
        <w:t xml:space="preserve">ssembly is given its place, this could be a </w:t>
      </w:r>
      <w:r>
        <w:t xml:space="preserve">source of </w:t>
      </w:r>
      <w:r w:rsidRPr="009A0CD0">
        <w:t xml:space="preserve">big political destabilisation </w:t>
      </w:r>
      <w:r>
        <w:t>for</w:t>
      </w:r>
      <w:r w:rsidRPr="009A0CD0">
        <w:t xml:space="preserve"> Northern Ireland</w:t>
      </w:r>
      <w:r>
        <w:t>?</w:t>
      </w:r>
    </w:p>
    <w:p w:rsidR="00713A08" w:rsidP="00713A08">
      <w:pPr>
        <w:pStyle w:val="Answer"/>
      </w:pPr>
      <w:r w:rsidRPr="005E02CD">
        <w:rPr>
          <w:b/>
          <w:bCs/>
          <w:i/>
          <w:iCs/>
        </w:rPr>
        <w:t>Dr Steve Aiken</w:t>
      </w:r>
      <w:r>
        <w:rPr>
          <w:b/>
          <w:bCs/>
          <w:i/>
          <w:iCs/>
        </w:rPr>
        <w:t xml:space="preserve">: </w:t>
      </w:r>
      <w:r w:rsidRPr="009002E0">
        <w:t>Not could—it will. Members here will be fully aware of the daily struggle to keep the show on the road. I have always said</w:t>
      </w:r>
      <w:r>
        <w:t xml:space="preserve">, and </w:t>
      </w:r>
      <w:r w:rsidRPr="009002E0">
        <w:t>have said to numerous media outlets</w:t>
      </w:r>
      <w:r>
        <w:t xml:space="preserve">, that </w:t>
      </w:r>
      <w:r w:rsidRPr="009002E0">
        <w:t>the thing that will bring this down again will be something that we least expect.</w:t>
      </w:r>
      <w:r>
        <w:t xml:space="preserve"> It will be when the border customs post opens in Larne in July. Whoever thought of opening it in July in Larne, of all places? But there we go. It will be when the border crossing post is open and somebody is bringing over their pet dog and they do not have their pet passport, and the dog dies on the jetty or something like that—God forbid that that would happen. Something like that will be the trigger mechanism, but there are lots of trigger mechanisms.</w:t>
      </w:r>
    </w:p>
    <w:p w:rsidR="00713A08" w:rsidP="00713A08">
      <w:pPr>
        <w:pStyle w:val="Answer"/>
      </w:pPr>
      <w:r>
        <w:t xml:space="preserve">There is the fact that, under the uniform customs code there is an exemption of up to €153 for parcels. Now, everybody will have to pay customs inside the United Kingdom if you send a parcel to Northern Ireland. The answer from the Secretary of State is “Oh well, it is a faithful implementation of the Windsor framework, but that is not a problem because you can get the money back.” You get the money back in six to nine months. That is how long it takes to get the money back out of HMRC. </w:t>
      </w:r>
    </w:p>
    <w:p w:rsidR="00713A08" w:rsidP="00713A08">
      <w:pPr>
        <w:pStyle w:val="Answer"/>
      </w:pPr>
      <w:r>
        <w:t xml:space="preserve">One of the big problems, and my biggest concern, is that people are not identifying the fact that a tsunami is coming down the tracks. It is significant. We had an opportunity when the Stormont brake was raised for something that was quite technical. There was quite a technical </w:t>
      </w:r>
      <w:r>
        <w:t xml:space="preserve">answer, which the Secretary of State said he was going to do, but he did not say he was going to raise the Stormont brake. </w:t>
      </w:r>
    </w:p>
    <w:p w:rsidR="00713A08" w:rsidP="00713A08">
      <w:pPr>
        <w:pStyle w:val="Answer"/>
      </w:pPr>
      <w:r>
        <w:t xml:space="preserve">The mere fact was that he did not utilise the Stormont brake—I would imagine that was because we are getting near to conversations between the UK and the EU about the new memorandum of understanding—has now created </w:t>
      </w:r>
      <w:r>
        <w:t>these circumstance</w:t>
      </w:r>
      <w:r>
        <w:t xml:space="preserve">. You have always told us that we </w:t>
      </w:r>
      <w:r>
        <w:t>have the ability to</w:t>
      </w:r>
      <w:r>
        <w:t xml:space="preserve"> say stop, but we do not—we know we do not, because you have done it on three occasions. You have done it </w:t>
      </w:r>
      <w:r>
        <w:t>on the occasion of</w:t>
      </w:r>
      <w:r>
        <w:t xml:space="preserve"> the applicability motion. You have done it </w:t>
      </w:r>
      <w:r>
        <w:t>on the occasion of</w:t>
      </w:r>
      <w:r>
        <w:t xml:space="preserve"> the Stormont brake. You are also doing it with LCMs. That is three occasions. Where is the democratic scrutiny and accountability?</w:t>
      </w:r>
    </w:p>
    <w:p w:rsidR="00713A08" w:rsidP="00713A08">
      <w:pPr>
        <w:pStyle w:val="Answer"/>
      </w:pPr>
      <w:r>
        <w:t xml:space="preserve">We have become large-scale law-takers, and it is fundamentally changing the way Northern Ireland lives, works and does things. I get it in my office every single day—around all the changes that are coming through, which most people are not even aware of, for dog breeders and people bringing in apple trees and so on. There are some </w:t>
      </w:r>
      <w:r>
        <w:t>really fundamental</w:t>
      </w:r>
      <w:r>
        <w:t xml:space="preserve"> issues. Under the uniform customs code, generic medicines will be treated differently from medicines within that. Novel medicines will be treated differently. All these issues are coming forward and nobody is looking at what they are doing. </w:t>
      </w:r>
    </w:p>
    <w:p w:rsidR="00713A08" w:rsidP="00713A08">
      <w:pPr>
        <w:pStyle w:val="Answer"/>
      </w:pPr>
      <w:r>
        <w:t xml:space="preserve">I do not want to </w:t>
      </w:r>
      <w:r>
        <w:t>make</w:t>
      </w:r>
      <w:r>
        <w:t xml:space="preserve"> a bleak picture of it. We could make it work. With a few changes, we could </w:t>
      </w:r>
      <w:r>
        <w:t>actually make</w:t>
      </w:r>
      <w:r>
        <w:t xml:space="preserve"> it work and work effectively. But I am not happy with it. I do not want to see an Irish Sea border. </w:t>
      </w:r>
    </w:p>
    <w:p w:rsidR="00713A08" w:rsidRPr="00D051C0" w:rsidP="00713A08">
      <w:pPr>
        <w:pStyle w:val="Remark"/>
        <w:rPr>
          <w:szCs w:val="28"/>
        </w:rPr>
      </w:pPr>
      <w:r w:rsidRPr="00811CDD">
        <w:rPr>
          <w:b/>
          <w:bCs/>
        </w:rPr>
        <w:t>The Chair:</w:t>
      </w:r>
      <w:r>
        <w:rPr>
          <w:b/>
          <w:bCs/>
        </w:rPr>
        <w:t xml:space="preserve"> </w:t>
      </w:r>
      <w:r>
        <w:t>On that worrying note, we have run out of time. The public element of this meeting is now concluded.</w:t>
      </w:r>
    </w:p>
    <w:sectPr w:rsidSect="00086950">
      <w:headerReference w:type="default" r:id="rId12"/>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B03" w:rsidP="00087BFC">
    <w:pPr>
      <w:pStyle w:val="Header"/>
      <w:jc w:val="left"/>
    </w:pPr>
    <w:r>
      <w:rPr>
        <w:noProof/>
        <w:color w:val="80808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2049" type="#_x0000_t75" alt="final logo red (RGB)" style="height:34.95pt;visibility:visible;width:255.2pt">
          <v:imagedata r:id="rId1" o:title="final logo red (RGB)"/>
        </v:shape>
      </w:pict>
    </w:r>
  </w:p>
  <w:p w:rsidR="00525B03" w:rsidRPr="00776882" w:rsidP="007B7907">
    <w:pPr>
      <w:pStyle w:val="Para"/>
      <w:rPr>
        <w:color w:val="80808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B03">
    <w:pPr>
      <w:pStyle w:val="Header"/>
    </w:pPr>
    <w:r>
      <w:rPr>
        <w:noProof/>
        <w:color w:val="80808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50" type="#_x0000_t75" alt="final logo red (RGB)" style="height:34.95pt;visibility:visible;width:255.2pt">
          <v:imagedata r:id="rId1" o:title="final logo red (RGB)"/>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48F40814"/>
    <w:lvl w:ilvl="0">
      <w:start w:val="47"/>
      <w:numFmt w:val="decimal"/>
      <w:pStyle w:val="Question"/>
      <w:lvlText w:val="Q%1"/>
      <w:lvlJc w:val="left"/>
      <w:pPr>
        <w:ind w:left="794" w:hanging="794"/>
      </w:pPr>
      <w:rPr>
        <w:rFonts w:ascii="Verdana" w:hAnsi="Verdana"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 w:numId="19">
    <w:abstractNumId w:val="2"/>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C26FE"/>
    <w:pPr>
      <w:spacing w:after="200"/>
      <w:jc w:val="both"/>
    </w:pPr>
    <w:rPr>
      <w:rFonts w:ascii="Verdana" w:hAnsi="Verdana"/>
      <w:sz w:val="22"/>
      <w:szCs w:val="22"/>
      <w:lang w:eastAsia="en-US"/>
    </w:rPr>
  </w:style>
  <w:style w:type="paragraph" w:styleId="Heading1">
    <w:name w:val="heading 1"/>
    <w:basedOn w:val="Normal"/>
    <w:next w:val="Normal"/>
    <w:link w:val="Heading1Char"/>
    <w:rsid w:val="0003625D"/>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bCs/>
      <w:i/>
      <w:szCs w:val="28"/>
      <w:lang w:eastAsia="en-GB"/>
    </w:rPr>
  </w:style>
  <w:style w:type="paragraph" w:styleId="Heading5">
    <w:name w:val="heading 5"/>
    <w:basedOn w:val="Normal"/>
    <w:next w:val="Normal"/>
    <w:link w:val="Heading5Char"/>
    <w:uiPriority w:val="1"/>
    <w:rsid w:val="0003625D"/>
    <w:pPr>
      <w:spacing w:before="120" w:after="240"/>
      <w:outlineLvl w:val="4"/>
    </w:pPr>
    <w:rPr>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3625D"/>
    <w:rPr>
      <w:rFonts w:ascii="Verdana" w:eastAsia="Times New Roman" w:hAnsi="Verdana" w:cs="Arial"/>
      <w:b/>
      <w:bCs/>
      <w:kern w:val="32"/>
      <w:sz w:val="24"/>
      <w:szCs w:val="32"/>
      <w:lang w:eastAsia="en-GB"/>
    </w:rPr>
  </w:style>
  <w:style w:type="character" w:customStyle="1" w:styleId="Heading2Char">
    <w:name w:val="Heading 2 Char"/>
    <w:link w:val="Heading2"/>
    <w:rsid w:val="0003625D"/>
    <w:rPr>
      <w:rFonts w:ascii="Verdana" w:eastAsia="Times New Roman" w:hAnsi="Verdana" w:cs="Arial"/>
      <w:b/>
      <w:bCs/>
      <w:iCs/>
      <w:sz w:val="24"/>
      <w:szCs w:val="28"/>
      <w:lang w:eastAsia="en-GB"/>
    </w:rPr>
  </w:style>
  <w:style w:type="character" w:customStyle="1" w:styleId="Heading3Char">
    <w:name w:val="Heading 3 Char"/>
    <w:link w:val="Heading3"/>
    <w:rsid w:val="0003625D"/>
    <w:rPr>
      <w:rFonts w:ascii="Verdana" w:eastAsia="Times New Roman" w:hAnsi="Verdana" w:cs="Arial"/>
      <w:b/>
      <w:bCs/>
      <w:i/>
      <w:sz w:val="24"/>
      <w:szCs w:val="26"/>
      <w:lang w:eastAsia="en-GB"/>
    </w:rPr>
  </w:style>
  <w:style w:type="character" w:customStyle="1" w:styleId="Heading4Char">
    <w:name w:val="Heading 4 Char"/>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uiPriority w:val="99"/>
    <w:unhideWhenUsed/>
    <w:rsid w:val="0003625D"/>
    <w:rPr>
      <w:rFonts w:ascii="Verdana" w:hAnsi="Verdana"/>
      <w:color w:val="0000FF"/>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uiPriority w:val="1"/>
    <w:qFormat/>
    <w:rsid w:val="0003625D"/>
    <w:rPr>
      <w:rFonts w:ascii="Verdana" w:hAnsi="Verdana"/>
      <w:b/>
    </w:rPr>
  </w:style>
  <w:style w:type="character" w:customStyle="1" w:styleId="Witnessname">
    <w:name w:val="Witness name"/>
    <w:uiPriority w:val="1"/>
    <w:qFormat/>
    <w:rsid w:val="0003625D"/>
    <w:rPr>
      <w:rFonts w:ascii="Verdana" w:hAnsi="Verdana"/>
      <w:b/>
      <w:i/>
    </w:rPr>
  </w:style>
  <w:style w:type="character" w:styleId="FollowedHyperlink">
    <w:name w:val="FollowedHyperlink"/>
    <w:uiPriority w:val="99"/>
    <w:semiHidden/>
    <w:unhideWhenUsed/>
    <w:rsid w:val="009C50CE"/>
    <w:rPr>
      <w:color w:val="800080"/>
      <w:u w:val="single"/>
    </w:rPr>
  </w:style>
  <w:style w:type="paragraph" w:customStyle="1" w:styleId="Witnesssubmission">
    <w:name w:val="Witness submission"/>
    <w:basedOn w:val="Para"/>
    <w:qFormat/>
    <w:rsid w:val="007D7DBE"/>
    <w:pPr>
      <w:ind w:firstLine="720"/>
    </w:pPr>
    <w:rPr>
      <w:szCs w:val="20"/>
    </w:rPr>
  </w:style>
  <w:style w:type="character" w:styleId="PlaceholderText">
    <w:name w:val="Placeholder Tex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hAnsi="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ind w:hanging="1440"/>
    </w:pPr>
    <w:rPr>
      <w:rFonts w:ascii="Courier New" w:hAnsi="Courier New" w:cs="Courier New"/>
      <w:sz w:val="24"/>
      <w:szCs w:val="24"/>
    </w:rPr>
  </w:style>
  <w:style w:type="character" w:customStyle="1" w:styleId="UnresolvedMention1">
    <w:name w:val="Unresolved Mention1"/>
    <w:uiPriority w:val="99"/>
    <w:semiHidden/>
    <w:unhideWhenUsed/>
    <w:rsid w:val="00F302BB"/>
    <w:rPr>
      <w:color w:val="605E5C"/>
      <w:shd w:val="clear" w:color="auto" w:fill="E1DFDD"/>
    </w:rPr>
  </w:style>
  <w:style w:type="character" w:styleId="CommentReference">
    <w:name w:val="annotation reference"/>
    <w:uiPriority w:val="99"/>
    <w:semiHidden/>
    <w:unhideWhenUsed/>
    <w:rsid w:val="004106EA"/>
    <w:rPr>
      <w:sz w:val="16"/>
      <w:szCs w:val="16"/>
    </w:rPr>
  </w:style>
  <w:style w:type="paragraph" w:styleId="CommentText">
    <w:name w:val="annotation text"/>
    <w:basedOn w:val="Normal"/>
    <w:link w:val="CommentTextChar"/>
    <w:uiPriority w:val="99"/>
    <w:unhideWhenUsed/>
    <w:rsid w:val="004106EA"/>
    <w:rPr>
      <w:sz w:val="20"/>
      <w:szCs w:val="20"/>
    </w:rPr>
  </w:style>
  <w:style w:type="character" w:customStyle="1" w:styleId="CommentTextChar">
    <w:name w:val="Comment Text Char"/>
    <w:link w:val="CommentText"/>
    <w:uiPriority w:val="99"/>
    <w:rsid w:val="004106EA"/>
    <w:rPr>
      <w:rFonts w:ascii="Verdana" w:hAnsi="Verdana"/>
      <w:sz w:val="20"/>
      <w:szCs w:val="20"/>
    </w:rPr>
  </w:style>
  <w:style w:type="character" w:customStyle="1" w:styleId="UnresolvedMention">
    <w:name w:val="Unresolved Mention"/>
    <w:uiPriority w:val="99"/>
    <w:semiHidden/>
    <w:unhideWhenUsed/>
    <w:rsid w:val="00C67F25"/>
    <w:rPr>
      <w:color w:val="605E5C"/>
      <w:shd w:val="clear" w:color="auto" w:fill="E1DFDD"/>
    </w:rPr>
  </w:style>
  <w:style w:type="character" w:customStyle="1" w:styleId="legds2">
    <w:name w:val="legds2"/>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
    <w:name w:val="Unresolved Mention2"/>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contextualSpacing/>
    </w:pPr>
  </w:style>
  <w:style w:type="table" w:styleId="TableGrid">
    <w:name w:val="Table Grid"/>
    <w:basedOn w:val="TableNormal"/>
    <w:uiPriority w:val="59"/>
    <w:rsid w:val="006339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after="120"/>
    </w:pPr>
    <w:rPr>
      <w:rFonts w:ascii="Times New Roman" w:hAnsi="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hAnsi="Times New Roman"/>
      <w:sz w:val="24"/>
      <w:szCs w:val="24"/>
    </w:rPr>
  </w:style>
  <w:style w:type="character" w:customStyle="1" w:styleId="BodyTextIndent3Char">
    <w:name w:val="Body Text Indent 3 Char"/>
    <w:link w:val="BodyTextIndent3"/>
    <w:semiHidden/>
    <w:rsid w:val="0063399E"/>
    <w:rPr>
      <w:rFonts w:ascii="Times New Roman" w:eastAsia="Times New Roman" w:hAnsi="Times New Roman" w:cs="Times New Roman"/>
      <w:sz w:val="24"/>
      <w:szCs w:val="24"/>
    </w:rPr>
  </w:style>
  <w:style w:type="paragraph" w:customStyle="1" w:styleId="ys">
    <w:name w:val="ys"/>
    <w:rsid w:val="0063399E"/>
    <w:rPr>
      <w:sz w:val="24"/>
      <w:szCs w:val="24"/>
      <w:lang w:eastAsia="en-US"/>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rPr>
      <w:sz w:val="24"/>
      <w:szCs w:val="24"/>
      <w:lang w:eastAsia="en-US"/>
    </w:rPr>
  </w:style>
  <w:style w:type="paragraph" w:styleId="CommentSubject">
    <w:name w:val="annotation subject"/>
    <w:basedOn w:val="CommentText"/>
    <w:next w:val="CommentText"/>
    <w:link w:val="CommentSubjectChar"/>
    <w:uiPriority w:val="99"/>
    <w:semiHidden/>
    <w:unhideWhenUsed/>
    <w:rsid w:val="0063399E"/>
    <w:pPr>
      <w:spacing w:after="0"/>
      <w:jc w:val="left"/>
    </w:pPr>
    <w:rPr>
      <w:rFonts w:ascii="Times New Roman" w:hAnsi="Times New Roman"/>
      <w:b/>
      <w:bCs/>
    </w:rPr>
  </w:style>
  <w:style w:type="character" w:customStyle="1" w:styleId="CommentSubjectChar">
    <w:name w:val="Comment Subject Char"/>
    <w:link w:val="CommentSubject"/>
    <w:uiPriority w:val="99"/>
    <w:semiHidden/>
    <w:rsid w:val="0063399E"/>
    <w:rPr>
      <w:rFonts w:ascii="Times New Roman" w:eastAsia="Times New Roman" w:hAnsi="Times New Roman" w:cs="Times New Roman"/>
      <w:b/>
      <w:bCs/>
      <w:sz w:val="20"/>
      <w:szCs w:val="20"/>
    </w:rPr>
  </w:style>
  <w:style w:type="character" w:customStyle="1" w:styleId="speakerspeaker-S4">
    <w:name w:val="speaker speaker-S4"/>
    <w:basedOn w:val="DefaultParagraphFont"/>
    <w:rsid w:val="00BD1579"/>
  </w:style>
  <w:style w:type="character" w:customStyle="1" w:styleId="speakerspeaker-S5">
    <w:name w:val="speaker speaker-S5"/>
    <w:basedOn w:val="DefaultParagraphFont"/>
    <w:rsid w:val="00BD1579"/>
  </w:style>
  <w:style w:type="character" w:customStyle="1" w:styleId="speakerspeaker-S6">
    <w:name w:val="speaker speaker-S6"/>
    <w:basedOn w:val="DefaultParagraphFont"/>
    <w:rsid w:val="00BD1579"/>
  </w:style>
  <w:style w:type="character" w:customStyle="1" w:styleId="speakerspeaker-S7">
    <w:name w:val="speaker speaker-S7"/>
    <w:basedOn w:val="DefaultParagraphFont"/>
    <w:rsid w:val="00BD1579"/>
  </w:style>
  <w:style w:type="character" w:customStyle="1" w:styleId="speakerspeaker-S3">
    <w:name w:val="speaker speaker-S3"/>
    <w:basedOn w:val="DefaultParagraphFont"/>
    <w:rsid w:val="00BD1579"/>
  </w:style>
  <w:style w:type="character" w:customStyle="1" w:styleId="speakerspeaker-S9">
    <w:name w:val="speaker speaker-S9"/>
    <w:basedOn w:val="DefaultParagraphFont"/>
    <w:rsid w:val="00BD1579"/>
  </w:style>
  <w:style w:type="character" w:customStyle="1" w:styleId="speakerspeaker-S10">
    <w:name w:val="speaker speaker-S10"/>
    <w:basedOn w:val="DefaultParagraphFont"/>
    <w:rsid w:val="00BD1579"/>
  </w:style>
  <w:style w:type="character" w:customStyle="1" w:styleId="speakerspeaker-S11">
    <w:name w:val="speaker speaker-S11"/>
    <w:basedOn w:val="DefaultParagraphFont"/>
    <w:rsid w:val="00BD1579"/>
  </w:style>
  <w:style w:type="character" w:customStyle="1" w:styleId="speakerspeaker-S12">
    <w:name w:val="speaker speaker-S12"/>
    <w:basedOn w:val="DefaultParagraphFont"/>
    <w:rsid w:val="00BD1579"/>
  </w:style>
  <w:style w:type="character" w:customStyle="1" w:styleId="speakerspeaker-S13">
    <w:name w:val="speaker speaker-S13"/>
    <w:basedOn w:val="DefaultParagraphFont"/>
    <w:rsid w:val="00BD1579"/>
  </w:style>
  <w:style w:type="character" w:customStyle="1" w:styleId="speakerspeaker-S14">
    <w:name w:val="speaker speaker-S14"/>
    <w:basedOn w:val="DefaultParagraphFont"/>
    <w:rsid w:val="00BD1579"/>
  </w:style>
  <w:style w:type="character" w:customStyle="1" w:styleId="speakerspeaker-S15">
    <w:name w:val="speaker speaker-S15"/>
    <w:basedOn w:val="DefaultParagraphFont"/>
    <w:rsid w:val="00BD15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header" Target="head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customXml" Target="../customXml/item6.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RecordNumber xmlns="37aaeb46-af6e-4975-aafd-06cb034f4fb0" xsi:nil="true"/>
    <TaxCatchAll xmlns="37aaeb46-af6e-4975-aafd-06cb034f4fb0">
      <Value>45</Value>
      <Value>44</Value>
      <Value>15</Value>
      <Value>43</Value>
    </TaxCatchAll>
    <g3ef09377e3444258679b6035a1ff93a xmlns="37aaeb46-af6e-4975-aafd-06cb034f4fb0">
      <Terms xmlns="http://schemas.microsoft.com/office/infopath/2007/PartnerControls"/>
    </g3ef09377e3444258679b6035a1ff93a>
    <k5b153ee974a4a57a7568e533217f2cb xmlns="37aaeb46-af6e-4975-aafd-06cb034f4fb0">
      <Terms xmlns="http://schemas.microsoft.com/office/infopath/2007/PartnerControls"/>
    </k5b153ee974a4a57a7568e533217f2cb>
    <j6c5b17cd04246da82e5604daf08bc68 xmlns="37aaeb46-af6e-4975-aafd-06cb034f4fb0">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37aaeb46-af6e-4975-aafd-06cb034f4fb0">false</TransfertoArchives>
    <cd0fc526a5c840319a97fd94028e9904 xmlns="37aaeb46-af6e-4975-aafd-06cb034f4fb0">
      <Terms xmlns="http://schemas.microsoft.com/office/infopath/2007/PartnerControls"/>
    </cd0fc526a5c840319a97fd94028e9904>
    <RetentionTriggerDate xmlns="37aaeb46-af6e-4975-aafd-06cb034f4fb0" xsi:nil="true"/>
    <c4838c65c76546ae93d5703426802f7f xmlns="37aaeb46-af6e-4975-aafd-06cb034f4fb0">
      <Terms xmlns="http://schemas.microsoft.com/office/infopath/2007/PartnerControls"/>
    </c4838c65c76546ae93d5703426802f7f>
    <From1 xmlns="37aaeb46-af6e-4975-aafd-06cb034f4fb0" xsi:nil="true"/>
    <e6f926d7f5b14a74bee86c3452d91372 xmlns="37aaeb46-af6e-4975-aafd-06cb034f4fb0">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BCC xmlns="37aaeb46-af6e-4975-aafd-06cb034f4fb0" xsi:nil="true"/>
    <DateSent xmlns="37aaeb46-af6e-4975-aafd-06cb034f4fb0" xsi:nil="true"/>
    <_dlc_DocIdPersistId xmlns="37aaeb46-af6e-4975-aafd-06cb034f4fb0" xsi:nil="true"/>
    <To xmlns="37aaeb46-af6e-4975-aafd-06cb034f4fb0" xsi:nil="true"/>
    <HasAttachments xmlns="37aaeb46-af6e-4975-aafd-06cb034f4fb0">false</HasAttachments>
    <Document_x0020_Status1 xmlns="37aaeb46-af6e-4975-aafd-06cb034f4fb0">N/A</Document_x0020_Status1>
    <edc898bf3bb343549b83ac391d519ef2 xmlns="37aaeb46-af6e-4975-aafd-06cb034f4fb0">
      <Terms xmlns="http://schemas.microsoft.com/office/infopath/2007/PartnerControls">
        <TermInfo xmlns="http://schemas.microsoft.com/office/infopath/2007/PartnerControls">
          <TermName xmlns="http://schemas.microsoft.com/office/infopath/2007/PartnerControls">Strengthening Northern Ireland’s voice in the context of the Windsor Framework</TermName>
          <TermId xmlns="http://schemas.microsoft.com/office/infopath/2007/PartnerControls">3bb2c474-057a-4341-8477-e56e19a55533</TermId>
        </TermInfo>
      </Terms>
    </edc898bf3bb343549b83ac391d519ef2>
    <Fingerprint xmlns="37aaeb46-af6e-4975-aafd-06cb034f4fb0" xsi:nil="true"/>
    <d6324bf9831643bd94cf6c883cfcc408 xmlns="37aaeb46-af6e-4975-aafd-06cb034f4fb0">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d6324bf9831643bd94cf6c883cfcc408>
    <CC xmlns="37aaeb46-af6e-4975-aafd-06cb034f4fb0" xsi:nil="true"/>
    <Meeting_x0020_Date xmlns="37aaeb46-af6e-4975-aafd-06cb034f4fb0">2025-06-12T23:00:00+00:00</Meeting_x0020_Date>
    <DateReceived xmlns="37aaeb46-af6e-4975-aafd-06cb034f4fb0" xsi:nil="true"/>
    <ConversationID xmlns="37aaeb46-af6e-4975-aafd-06cb034f4fb0" xsi:nil="true"/>
    <ConversationTopic xmlns="37aaeb46-af6e-4975-aafd-06cb034f4fb0" xsi:nil="true"/>
    <TaxCatchAllLabel xmlns="37aaeb46-af6e-4975-aafd-06cb034f4fb0" xsi:nil="true"/>
    <Submitter xmlns="37aaeb46-af6e-4975-aafd-06cb034f4fb0">
      <UserInfo>
        <DisplayName/>
        <AccountId xsi:nil="true"/>
        <AccountType/>
      </UserInfo>
    </Submitter>
    <_dlc_DocIdUrl xmlns="37aaeb46-af6e-4975-aafd-06cb034f4fb0">
      <Url>https://hopuk.sharepoint.com/sites/hlc-nisc/_layouts/15/DocIdRedir.aspx?ID=MYCQE5F52XH3-1709625452-60</Url>
      <Description>MYCQE5F52XH3-1709625452-60</Description>
    </_dlc_DocIdUrl>
    <_dlc_DocId xmlns="37aaeb46-af6e-4975-aafd-06cb034f4fb0">MYCQE5F52XH3-1709625452-60</_dlc_DocId>
  </documentManagement>
</p:properties>
</file>

<file path=customXml/item4.xml><?xml version="1.0" encoding="utf-8"?>
<ct:contentTypeSchema xmlns:ct="http://schemas.microsoft.com/office/2006/metadata/contentType" xmlns:ma="http://schemas.microsoft.com/office/2006/metadata/properties/metaAttributes" ct:_="" ma:_="" ma:contentTypeName="E-mail Submission" ma:contentTypeID="0x01010048BCB0C32DE72643A7A54EE5F0E0B303009A074220783FEA46A3F1BBE7272B8BB7" ma:contentTypeVersion="25" ma:contentTypeDescription="This content type has been created to support the use of Repstor's Affinity product. Please contact the IRMS team for more information." ma:contentTypeScope="" ma:versionID="1c0a7512e0643fbf97d742794ba1b0fd">
  <xsd:schema xmlns:xsd="http://www.w3.org/2001/XMLSchema" xmlns:xs="http://www.w3.org/2001/XMLSchema" xmlns:p="http://schemas.microsoft.com/office/2006/metadata/properties" xmlns:ns3="37aaeb46-af6e-4975-aafd-06cb034f4fb0" targetNamespace="http://schemas.microsoft.com/office/2006/metadata/properties" ma:root="true" ma:fieldsID="a518661f81294146262c9e867c219f6d" ns3:_="">
    <xsd:import namespace="37aaeb46-af6e-4975-aafd-06cb034f4fb0"/>
    <xsd:element name="properties">
      <xsd:complexType>
        <xsd:sequence>
          <xsd:element name="documentManagement">
            <xsd:complexType>
              <xsd:all>
                <xsd:element ref="ns3:To" minOccurs="0"/>
                <xsd:element ref="ns3:From1" minOccurs="0"/>
                <xsd:element ref="ns3:CC" minOccurs="0"/>
                <xsd:element ref="ns3:BCC" minOccurs="0"/>
                <xsd:element ref="ns3:DateSent" minOccurs="0"/>
                <xsd:element ref="ns3:DateReceived" minOccurs="0"/>
                <xsd:element ref="ns3:ConversationTopic" minOccurs="0"/>
                <xsd:element ref="ns3:ConversationID" minOccurs="0"/>
                <xsd:element ref="ns3:HasAttachments" minOccurs="0"/>
                <xsd:element ref="ns3:Submitter" minOccurs="0"/>
                <xsd:element ref="ns3:Document_x0020_Status1"/>
                <xsd:element ref="ns3:Meeting_x0020_Date" minOccurs="0"/>
                <xsd:element ref="ns3:RecordNumber" minOccurs="0"/>
                <xsd:element ref="ns3:RetentionTriggerDate" minOccurs="0"/>
                <xsd:element ref="ns3:TransfertoArchives" minOccurs="0"/>
                <xsd:element ref="ns3:TaxCatchAll" minOccurs="0"/>
                <xsd:element ref="ns3:Fingerprint" minOccurs="0"/>
                <xsd:element ref="ns3:c4838c65c76546ae93d5703426802f7f" minOccurs="0"/>
                <xsd:element ref="ns3:TaxCatchAllLabel" minOccurs="0"/>
                <xsd:element ref="ns3:j6c5b17cd04246da82e5604daf08bc68" minOccurs="0"/>
                <xsd:element ref="ns3:g3ef09377e3444258679b6035a1ff93a" minOccurs="0"/>
                <xsd:element ref="ns3:cd0fc526a5c840319a97fd94028e9904" minOccurs="0"/>
                <xsd:element ref="ns3:k5b153ee974a4a57a7568e533217f2cb" minOccurs="0"/>
                <xsd:element ref="ns3:_dlc_DocId" minOccurs="0"/>
                <xsd:element ref="ns3:_dlc_DocIdUrl" minOccurs="0"/>
                <xsd:element ref="ns3:_dlc_DocIdPersistId" minOccurs="0"/>
                <xsd:element ref="ns3:edc898bf3bb343549b83ac391d519ef2" minOccurs="0"/>
                <xsd:element ref="ns3:e6f926d7f5b14a74bee86c3452d91372" minOccurs="0"/>
                <xsd:element ref="ns3:d6324bf9831643bd94cf6c883cfcc408"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aaeb46-af6e-4975-aafd-06cb034f4fb0" elementFormDefault="qualified">
    <xsd:import namespace="http://schemas.microsoft.com/office/2006/documentManagement/types"/>
    <xsd:import namespace="http://schemas.microsoft.com/office/infopath/2007/PartnerControls"/>
    <xsd:element name="To" ma:index="3" nillable="true" ma:displayName="To" ma:internalName="To" ma:readOnly="false">
      <xsd:simpleType>
        <xsd:restriction base="dms:Note">
          <xsd:maxLength value="255"/>
        </xsd:restriction>
      </xsd:simpleType>
    </xsd:element>
    <xsd:element name="From1" ma:index="4" nillable="true" ma:displayName="From" ma:internalName="From1" ma:readOnly="false">
      <xsd:simpleType>
        <xsd:restriction base="dms:Text">
          <xsd:maxLength value="255"/>
        </xsd:restriction>
      </xsd:simpleType>
    </xsd:element>
    <xsd:element name="CC" ma:index="5" nillable="true" ma:displayName="CC" ma:internalName="CC" ma:readOnly="false">
      <xsd:simpleType>
        <xsd:restriction base="dms:Note">
          <xsd:maxLength value="255"/>
        </xsd:restriction>
      </xsd:simpleType>
    </xsd:element>
    <xsd:element name="BCC" ma:index="6" nillable="true" ma:displayName="BCC" ma:internalName="BCC" ma:readOnly="false">
      <xsd:simpleType>
        <xsd:restriction base="dms:Note">
          <xsd:maxLength value="255"/>
        </xsd:restriction>
      </xsd:simpleType>
    </xsd:element>
    <xsd:element name="DateSent" ma:index="7" nillable="true" ma:displayName="Date Sent" ma:format="DateTime" ma:internalName="DateSent" ma:readOnly="false">
      <xsd:simpleType>
        <xsd:restriction base="dms:DateTime"/>
      </xsd:simpleType>
    </xsd:element>
    <xsd:element name="DateReceived" ma:index="8" nillable="true" ma:displayName="Date Received" ma:format="DateTime" ma:internalName="DateReceived" ma:readOnly="false">
      <xsd:simpleType>
        <xsd:restriction base="dms:DateTime"/>
      </xsd:simpleType>
    </xsd:element>
    <xsd:element name="ConversationTopic" ma:index="9" nillable="true" ma:displayName="ConversationTopic" ma:internalName="ConversationTopic" ma:readOnly="false">
      <xsd:simpleType>
        <xsd:restriction base="dms:Text">
          <xsd:maxLength value="255"/>
        </xsd:restriction>
      </xsd:simpleType>
    </xsd:element>
    <xsd:element name="ConversationID" ma:index="10" nillable="true" ma:displayName="ConversationID" ma:internalName="ConversationID" ma:readOnly="false">
      <xsd:simpleType>
        <xsd:restriction base="dms:Text">
          <xsd:maxLength value="255"/>
        </xsd:restriction>
      </xsd:simpleType>
    </xsd:element>
    <xsd:element name="HasAttachments" ma:index="11" nillable="true" ma:displayName="Has Attachments" ma:default="0" ma:internalName="HasAttachments" ma:readOnly="false">
      <xsd:simpleType>
        <xsd:restriction base="dms:Boolean"/>
      </xsd:simpleType>
    </xsd:element>
    <xsd:element name="Submitter" ma:index="12" nillable="true" ma:displayName="Submitter" ma:list="UserInfo" ma:SearchPeopleOnly="false" ma:SharePointGroup="0" ma:internalName="Submitter" ma:readOnly="fals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ument_x0020_Status1" ma:index="1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15" nillable="true" ma:displayName="Meeting Date" ma:format="DateOnly" ma:internalName="Meeting_x0020_Date" ma:readOnly="false">
      <xsd:simpleType>
        <xsd:restriction base="dms:DateTime"/>
      </xsd:simpleType>
    </xsd:element>
    <xsd:element name="RecordNumber" ma:index="22" nillable="true" ma:displayName="Record Number" ma:indexed="true" ma:internalName="RecordNumber" ma:readOnly="false">
      <xsd:simpleType>
        <xsd:restriction base="dms:Text">
          <xsd:maxLength value="255"/>
        </xsd:restriction>
      </xsd:simpleType>
    </xsd:element>
    <xsd:element name="RetentionTriggerDate" ma:index="23" nillable="true" ma:displayName="Retention Trigger Date" ma:format="DateOnly" ma:internalName="RetentionTriggerDate" ma:readOnly="false">
      <xsd:simpleType>
        <xsd:restriction base="dms:DateTime"/>
      </xsd:simpleType>
    </xsd:element>
    <xsd:element name="TransfertoArchives" ma:index="24" nillable="true" ma:displayName="Transfer to Archives" ma:default="0" ma:internalName="TransfertoArchives" ma:readOnly="false">
      <xsd:simpleType>
        <xsd:restriction base="dms:Boolean"/>
      </xsd:simpleType>
    </xsd:element>
    <xsd:element name="TaxCatchAll" ma:index="27" nillable="true" ma:displayName="Taxonomy Catch All Column" ma:hidden="true" ma:list="{f356e4f7-f759-47b0-a83e-0c283ac21933}" ma:internalName="TaxCatchAll" ma:readOnly="false" ma:showField="CatchAllData" ma:web="37aaeb46-af6e-4975-aafd-06cb034f4fb0">
      <xsd:complexType>
        <xsd:complexContent>
          <xsd:extension base="dms:MultiChoiceLookup">
            <xsd:sequence>
              <xsd:element name="Value" type="dms:Lookup" maxOccurs="unbounded" minOccurs="0" nillable="true"/>
            </xsd:sequence>
          </xsd:extension>
        </xsd:complexContent>
      </xsd:complexType>
    </xsd:element>
    <xsd:element name="Fingerprint" ma:index="28" nillable="true" ma:displayName="Fingerprint" ma:hidden="true" ma:internalName="Fingerprint" ma:readOnly="false">
      <xsd:simpleType>
        <xsd:restriction base="dms:Text">
          <xsd:maxLength value="255"/>
        </xsd:restriction>
      </xsd:simpleType>
    </xsd:element>
    <xsd:element name="c4838c65c76546ae93d5703426802f7f" ma:index="34" nillable="true" ma:taxonomy="true" ma:internalName="c4838c65c76546ae93d5703426802f7f" ma:taxonomyFieldName="RMKeyword1" ma:displayName="RM Keyword 1" ma:readOnly="false" ma:default="2;#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Label" ma:index="35" nillable="true" ma:displayName="Taxonomy Catch All Column1" ma:hidden="true" ma:list="{f356e4f7-f759-47b0-a83e-0c283ac21933}" ma:internalName="TaxCatchAllLabel" ma:readOnly="false" ma:showField="CatchAllDataLabel" ma:web="37aaeb46-af6e-4975-aafd-06cb034f4fb0">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36" nillable="true" ma:taxonomy="true" ma:internalName="j6c5b17cd04246da82e5604daf08bc68" ma:taxonomyFieldName="RMKeyword2" ma:displayName="RM Keyword 2" ma:readOnly="false" ma:default="8;#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7"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9"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_dlc_DocId" ma:index="40" nillable="true" ma:displayName="Document ID Value" ma:description="The value of the document ID assigned to this item." ma:indexed="true" ma:internalName="_dlc_DocId" ma:readOnly="true">
      <xsd:simpleType>
        <xsd:restriction base="dms:Text"/>
      </xsd:simpleType>
    </xsd:element>
    <xsd:element name="_dlc_DocIdUrl" ma:index="4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2" nillable="true" ma:displayName="Persist ID" ma:description="Keep ID on add." ma:hidden="true" ma:internalName="_dlc_DocIdPersistId" ma:readOnly="false">
      <xsd:simpleType>
        <xsd:restriction base="dms:Boolean"/>
      </xsd:simpleType>
    </xsd:element>
    <xsd:element name="edc898bf3bb343549b83ac391d519ef2" ma:index="43" ma:taxonomy="true" ma:internalName="edc898bf3bb343549b83ac391d519ef2" ma:taxonomyFieldName="Inquiry" ma:displayName="Inquiry" ma:readOnly="false" ma:default="7;#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e6f926d7f5b14a74bee86c3452d91372" ma:index="44" nillable="true" ma:taxonomy="true" ma:internalName="e6f926d7f5b14a74bee86c3452d91372" ma:taxonomyFieldName="Sessions" ma:displayName="Session" ma:readOnly="false"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d6324bf9831643bd94cf6c883cfcc408" ma:index="45" nillable="true" ma:taxonomy="true" ma:internalName="d6324bf9831643bd94cf6c883cfcc408" ma:taxonomyFieldName="Document_x0020_Type1" ma:displayName="Document Type" ma:readOnly="false" ma:default="6;#Not set|946977a2-afe1-4f89-ac89-357bacc37f01" ma:fieldId="{d6324bf9-8316-43bd-94cf-6c883cfcc408}"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0" ma:displayName="Content Type"/>
        <xsd:element ref="dc:title" minOccurs="0" maxOccurs="1" ma:index="1" ma:displayName="Title"/>
        <xsd:element ref="dc:subject" minOccurs="0" maxOccurs="1" ma:index="2"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3A018F-2265-419A-9516-12EB199A15F5}">
  <ds:schemaRefs>
    <ds:schemaRef ds:uri="http://schemas.microsoft.com/sharepoint/events"/>
  </ds:schemaRefs>
</ds:datastoreItem>
</file>

<file path=customXml/itemProps2.xml><?xml version="1.0" encoding="utf-8"?>
<ds:datastoreItem xmlns:ds="http://schemas.openxmlformats.org/officeDocument/2006/customXml" ds:itemID="{7DCDE216-03BB-4726-B2CF-4FB8C34C8965}">
  <ds:schemaRefs>
    <ds:schemaRef ds:uri="http://schemas.microsoft.com/office/2006/metadata/longProperties"/>
  </ds:schemaRefs>
</ds:datastoreItem>
</file>

<file path=customXml/itemProps3.xml><?xml version="1.0" encoding="utf-8"?>
<ds:datastoreItem xmlns:ds="http://schemas.openxmlformats.org/officeDocument/2006/customXml" ds:itemID="{ED598159-739F-4254-B8D4-BD9F845ABBED}">
  <ds:schemaRefs>
    <ds:schemaRef ds:uri="http://purl.org/dc/elements/1.1/"/>
    <ds:schemaRef ds:uri="http://schemas.microsoft.com/office/2006/metadata/properties"/>
    <ds:schemaRef ds:uri="37aaeb46-af6e-4975-aafd-06cb034f4fb0"/>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AEF72967-DB4B-4073-9AEC-8F2BCB8C53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aaeb46-af6e-4975-aafd-06cb034f4f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0EA4EA3-8003-4775-8800-4BCB6A26C67A}">
  <ds:schemaRefs>
    <ds:schemaRef ds:uri="http://schemas.microsoft.com/sharepoint/v3/contenttype/forms"/>
  </ds:schemaRefs>
</ds:datastoreItem>
</file>

<file path=customXml/itemProps6.xml><?xml version="1.0" encoding="utf-8"?>
<ds:datastoreItem xmlns:ds="http://schemas.openxmlformats.org/officeDocument/2006/customXml" ds:itemID="{1BE62195-BE46-481B-84E2-9514A9B690DB}">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