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5967" w:rsidRPr="00E37842" w:rsidP="00E04F6D">
      <w:pPr>
        <w:pStyle w:val="TitleCommittee0"/>
      </w:pPr>
      <w:sdt>
        <w:sdtPr>
          <w:alias w:val="CommitteeName"/>
          <w:tag w:val="CommitteeName"/>
          <w:id w:val="1869951332"/>
          <w:placeholder>
            <w:docPart w:val="DB354A00434B4465849F4A4687DBBC8C"/>
          </w:placeholder>
          <w:richText/>
        </w:sdtPr>
        <w:sdtContent>
          <w:r w:rsidRPr="00E37842">
            <w:t>Foreign Affairs Committee</w:t>
          </w:r>
        </w:sdtContent>
      </w:sdt>
    </w:p>
    <w:p w:rsidR="00355967" w:rsidRPr="00E37842" w:rsidP="00E04F6D">
      <w:pPr>
        <w:pStyle w:val="TitleInquiry0"/>
      </w:pPr>
      <w:r w:rsidRPr="00E37842">
        <w:t xml:space="preserve">Oral evidence: </w:t>
      </w:r>
      <w:sdt>
        <w:sdtPr>
          <w:alias w:val="InquiryName"/>
          <w:tag w:val="InquiryName"/>
          <w:id w:val="377371847"/>
          <w:placeholder>
            <w:docPart w:val="DB354A00434B4465849F4A4687DBBC8C"/>
          </w:placeholder>
          <w:richText/>
        </w:sdtPr>
        <w:sdtContent>
          <w:r w:rsidRPr="00E37842">
            <w:t>The Iran-Israel conflict</w:t>
          </w:r>
        </w:sdtContent>
      </w:sdt>
      <w:r w:rsidRPr="00E37842">
        <w:t xml:space="preserve">, HC </w:t>
      </w:r>
      <w:sdt>
        <w:sdtPr>
          <w:alias w:val="InquiryRefNo"/>
          <w:tag w:val="InquiryRefNo"/>
          <w:id w:val="-281725174"/>
          <w:placeholder>
            <w:docPart w:val="DB354A00434B4465849F4A4687DBBC8C"/>
          </w:placeholder>
          <w:richText/>
        </w:sdtPr>
        <w:sdtContent>
          <w:r w:rsidRPr="00E37842">
            <w:t>1081</w:t>
          </w:r>
        </w:sdtContent>
      </w:sdt>
    </w:p>
    <w:sdt>
      <w:sdtPr>
        <w:alias w:val="SittingDate"/>
        <w:tag w:val="SittingDate"/>
        <w:id w:val="-1160222926"/>
        <w:placeholder>
          <w:docPart w:val="DB354A00434B4465849F4A4687DBBC8C"/>
        </w:placeholder>
        <w:richText/>
      </w:sdtPr>
      <w:sdtContent>
        <w:p w:rsidR="00355967" w:rsidRPr="00E37842" w:rsidP="00E04F6D">
          <w:pPr>
            <w:pStyle w:val="Para"/>
          </w:pPr>
          <w:r w:rsidRPr="00E37842">
            <w:t>Tuesday 17 June 2025</w:t>
          </w:r>
        </w:p>
      </w:sdtContent>
    </w:sdt>
    <w:p w:rsidR="00355967" w:rsidRPr="00E37842" w:rsidP="00E04F6D">
      <w:pPr>
        <w:pStyle w:val="Para"/>
      </w:pPr>
      <w:r w:rsidRPr="00E37842">
        <w:t xml:space="preserve">Ordered by the House of </w:t>
      </w:r>
      <w:sdt>
        <w:sdtPr>
          <w:alias w:val="House"/>
          <w:tag w:val="House"/>
          <w:id w:val="809213435"/>
          <w:placeholder>
            <w:docPart w:val="DB354A00434B4465849F4A4687DBBC8C"/>
          </w:placeholder>
          <w:richText/>
        </w:sdtPr>
        <w:sdtContent>
          <w:r w:rsidRPr="00E37842">
            <w:t>Commons</w:t>
          </w:r>
        </w:sdtContent>
      </w:sdt>
      <w:r w:rsidRPr="00E37842">
        <w:t xml:space="preserve"> to be published on </w:t>
      </w:r>
      <w:sdt>
        <w:sdtPr>
          <w:alias w:val="PublishDate"/>
          <w:tag w:val="PublishDate"/>
          <w:id w:val="217021599"/>
          <w:placeholder>
            <w:docPart w:val="DB354A00434B4465849F4A4687DBBC8C"/>
          </w:placeholder>
          <w:richText/>
        </w:sdtPr>
        <w:sdtContent>
          <w:r w:rsidRPr="00E37842">
            <w:t>17 June 2025</w:t>
          </w:r>
        </w:sdtContent>
      </w:sdt>
      <w:r w:rsidRPr="00E37842">
        <w:t>.</w:t>
      </w:r>
    </w:p>
    <w:p w:rsidR="00355967" w:rsidRPr="00E37842" w:rsidP="00E04F6D">
      <w:r>
        <w:fldChar w:fldCharType="begin"/>
      </w:r>
      <w:r>
        <w:instrText xml:space="preserve"> HYPERLINK "https://www.parliamentlive.tv/Event/Index/4f2e5cb2-a775-4dbb-9814-fc4262edb50e" </w:instrText>
      </w:r>
      <w:r>
        <w:fldChar w:fldCharType="separate"/>
      </w:r>
      <w:sdt>
        <w:sdtPr>
          <w:rPr>
            <w:rStyle w:val="Hyperlink"/>
          </w:rPr>
          <w:alias w:val="VideoHyperlink"/>
          <w:tag w:val="VideoHyperlink"/>
          <w:id w:val="703995351"/>
          <w:placeholder>
            <w:docPart w:val="DB354A00434B4465849F4A4687DBBC8C"/>
          </w:placeholder>
          <w:richText/>
        </w:sdtPr>
        <w:sdtEndPr>
          <w:rPr>
            <w:rStyle w:val="Hyperlink"/>
          </w:rPr>
        </w:sdtEndPr>
        <w:sdtContent>
          <w:r w:rsidRPr="00727E1B">
            <w:rPr>
              <w:rStyle w:val="Hyperlink"/>
            </w:rPr>
            <w:t>Watch the meeting</w:t>
          </w:r>
        </w:sdtContent>
      </w:sdt>
      <w:r>
        <w:fldChar w:fldCharType="end"/>
      </w:r>
    </w:p>
    <w:p w:rsidR="00355967" w:rsidRPr="00E37842" w:rsidP="00E04F6D">
      <w:r w:rsidRPr="00E37842">
        <w:t xml:space="preserve">Members present: </w:t>
      </w:r>
      <w:sdt>
        <w:sdtPr>
          <w:alias w:val="MembersPresent"/>
          <w:tag w:val="MembersPresent"/>
          <w:id w:val="366340316"/>
          <w:placeholder>
            <w:docPart w:val="DB354A00434B4465849F4A4687DBBC8C"/>
          </w:placeholder>
          <w:richText/>
        </w:sdtPr>
        <w:sdtContent>
          <w:r w:rsidRPr="00E37842">
            <w:t xml:space="preserve">Emily Thornberry (Chair); Alex Ballinger; Dan Carden; Richard </w:t>
          </w:r>
          <w:r w:rsidRPr="00E37842">
            <w:t>Foord</w:t>
          </w:r>
          <w:r w:rsidRPr="00E37842">
            <w:t>; Blair McDougall; Abtisam Mohamed; Edward Morello; Sir John Whittingdale.</w:t>
          </w:r>
        </w:sdtContent>
      </w:sdt>
    </w:p>
    <w:p w:rsidR="00355967" w:rsidRPr="00E37842" w:rsidP="00E04F6D">
      <w:pPr>
        <w:pStyle w:val="ParaCentre"/>
      </w:pPr>
      <w:r w:rsidRPr="00E37842">
        <w:t xml:space="preserve">Questions </w:t>
      </w:r>
      <w:sdt>
        <w:sdtPr>
          <w:alias w:val="QuestionNumbers"/>
          <w:tag w:val="QuestionNumbers"/>
          <w:id w:val="-1223666168"/>
          <w:placeholder>
            <w:docPart w:val="DB354A00434B4465849F4A4687DBBC8C"/>
          </w:placeholder>
          <w:richText/>
        </w:sdtPr>
        <w:sdtContent>
          <w:r w:rsidRPr="00E37842">
            <w:t>1 -</w:t>
          </w:r>
          <w:r w:rsidRPr="00E37842" w:rsidR="00E37842">
            <w:t xml:space="preserve"> 3</w:t>
          </w:r>
          <w:r w:rsidR="009870DC">
            <w:t>3</w:t>
          </w:r>
        </w:sdtContent>
      </w:sdt>
    </w:p>
    <w:p w:rsidR="00355967" w:rsidRPr="00E37842" w:rsidP="00E04F6D">
      <w:pPr>
        <w:pStyle w:val="TitleWitnesses0"/>
      </w:pPr>
      <w:r w:rsidRPr="00E37842">
        <w:t>Witness</w:t>
      </w:r>
    </w:p>
    <w:sdt>
      <w:sdtPr>
        <w:alias w:val="WitnessSet"/>
        <w:tag w:val="WitnessSet"/>
        <w:id w:val="-368373484"/>
        <w:placeholder>
          <w:docPart w:val="FAFA6543E697427FAC1DE947E9DEAC85"/>
        </w:placeholder>
        <w:richText/>
      </w:sdtPr>
      <w:sdtContent>
        <w:p w:rsidR="00355967" w:rsidRPr="00E37842" w:rsidP="00E04F6D">
          <w:pPr>
            <w:pStyle w:val="Para"/>
          </w:pPr>
          <w:r>
            <w:fldChar w:fldCharType="begin"/>
          </w:r>
          <w:r>
            <w:instrText xml:space="preserve"> HYPERLINK \l "Panel1" </w:instrText>
          </w:r>
          <w:r>
            <w:fldChar w:fldCharType="separate"/>
          </w:r>
          <w:r w:rsidRPr="00727E1B">
            <w:rPr>
              <w:rStyle w:val="Hyperlink"/>
            </w:rPr>
            <w:t>I:</w:t>
          </w:r>
          <w:r>
            <w:fldChar w:fldCharType="end"/>
          </w:r>
          <w:r w:rsidRPr="00E37842">
            <w:t xml:space="preserve"> His Excellency Mr </w:t>
          </w:r>
          <w:r w:rsidRPr="00E37842">
            <w:t>Seyed</w:t>
          </w:r>
          <w:r w:rsidRPr="00E37842">
            <w:t xml:space="preserve"> Ali Mousavi, Ambassador of the Islamic Republic of Iran in the United Kingdom.</w:t>
          </w:r>
        </w:p>
      </w:sdtContent>
    </w:sdt>
    <w:p w:rsidR="00355967" w:rsidRPr="00E37842" w:rsidP="00E04F6D">
      <w:pPr>
        <w:pStyle w:val="Para"/>
      </w:pPr>
    </w:p>
    <w:p w:rsidR="00355967" w:rsidRPr="00E37842" w:rsidP="00E04F6D">
      <w:pPr>
        <w:pStyle w:val="Para"/>
      </w:pPr>
    </w:p>
    <w:p w:rsidR="00355967" w:rsidRPr="00E37842" w:rsidP="00E04F6D">
      <w:pPr>
        <w:pStyle w:val="Witnesssubmission"/>
      </w:pPr>
    </w:p>
    <w:p w:rsidR="00355967" w:rsidRPr="00E37842" w:rsidP="00E04F6D">
      <w:pPr>
        <w:rPr>
          <w:rFonts w:eastAsia="Times New Roman"/>
          <w:szCs w:val="20"/>
        </w:rPr>
      </w:pPr>
      <w:r w:rsidRPr="00E37842">
        <w:br w:type="page"/>
      </w:r>
    </w:p>
    <w:sdt>
      <w:sdtPr>
        <w:rPr>
          <w:sz w:val="22"/>
        </w:rPr>
        <w:alias w:val="WitnessExamination"/>
        <w:tag w:val="WitnessExamination"/>
        <w:id w:val="2003463402"/>
        <w:placeholder>
          <w:docPart w:val="FAFA6543E697427FAC1DE947E9DEAC85"/>
        </w:placeholder>
        <w:richText/>
      </w:sdtPr>
      <w:sdtEndPr>
        <w:rPr>
          <w:sz w:val="28"/>
        </w:rPr>
      </w:sdtEndPr>
      <w:sdtContent>
        <w:p w:rsidR="00355967" w:rsidRPr="00E37842" w:rsidP="00355967">
          <w:pPr>
            <w:pStyle w:val="TitlePanel0"/>
            <w:rPr>
              <w:szCs w:val="28"/>
            </w:rPr>
          </w:pPr>
          <w:r w:rsidRPr="00E37842">
            <w:rPr>
              <w:szCs w:val="28"/>
            </w:rPr>
            <w:t>Examination of witness</w:t>
          </w:r>
        </w:p>
        <w:p w:rsidR="00355967" w:rsidRPr="00E37842" w:rsidP="00355967">
          <w:pPr>
            <w:pStyle w:val="TitlePanel0"/>
            <w:jc w:val="both"/>
          </w:pPr>
          <w:r w:rsidRPr="00E37842">
            <w:rPr>
              <w:sz w:val="22"/>
            </w:rPr>
            <w:t xml:space="preserve">Witness: </w:t>
          </w:r>
          <w:r w:rsidRPr="00E37842">
            <w:rPr>
              <w:sz w:val="22"/>
            </w:rPr>
            <w:t xml:space="preserve">His Excellency Mr </w:t>
          </w:r>
          <w:r w:rsidRPr="00E37842">
            <w:rPr>
              <w:sz w:val="22"/>
            </w:rPr>
            <w:t>Seyed</w:t>
          </w:r>
          <w:r w:rsidRPr="00E37842">
            <w:rPr>
              <w:sz w:val="22"/>
            </w:rPr>
            <w:t xml:space="preserve"> Ali Mousavi.</w:t>
          </w:r>
        </w:p>
      </w:sdtContent>
    </w:sdt>
    <w:p w:rsidR="00914341" w:rsidRPr="00E37842" w:rsidP="003078DD">
      <w:pPr>
        <w:pStyle w:val="Question"/>
      </w:pPr>
      <w:sdt>
        <w:sdtPr>
          <w:alias w:val="Member"/>
          <w:tag w:val="&lt;Member mnisId='1536' dodsId='35925'&gt;"/>
          <w:id w:val="763340103"/>
          <w:placeholder>
            <w:docPart w:val="DefaultPlaceholder_-1854013440"/>
          </w:placeholder>
          <w:richText/>
        </w:sdtPr>
        <w:sdtContent>
          <w:bookmarkStart w:id="0" w:name="Panel1"/>
          <w:bookmarkEnd w:id="0"/>
          <w:r w:rsidRPr="00E37842" w:rsidR="00355967">
            <w:rPr>
              <w:b/>
            </w:rPr>
            <w:t>Chair:</w:t>
          </w:r>
        </w:sdtContent>
      </w:sdt>
      <w:r w:rsidRPr="00E37842">
        <w:t xml:space="preserve"> </w:t>
      </w:r>
      <w:r w:rsidRPr="00E37842" w:rsidR="003078DD">
        <w:t xml:space="preserve">Today at the Foreign Affairs Committee, we are holding a session on the Iran-Israel conflict. </w:t>
      </w:r>
      <w:r w:rsidRPr="00E37842">
        <w:t>O</w:t>
      </w:r>
      <w:r w:rsidRPr="00E37842" w:rsidR="003078DD">
        <w:t xml:space="preserve">ur witness today is His Excellency </w:t>
      </w:r>
      <w:r w:rsidRPr="00E37842" w:rsidR="003078DD">
        <w:t>S</w:t>
      </w:r>
      <w:r w:rsidRPr="00E37842">
        <w:t>e</w:t>
      </w:r>
      <w:r w:rsidRPr="00E37842" w:rsidR="003078DD">
        <w:t>yed</w:t>
      </w:r>
      <w:r w:rsidRPr="00E37842" w:rsidR="003078DD">
        <w:t xml:space="preserve"> Ali Mousavi, </w:t>
      </w:r>
      <w:r w:rsidRPr="00E37842">
        <w:t xml:space="preserve">who is </w:t>
      </w:r>
      <w:r w:rsidRPr="00E37842" w:rsidR="003078DD">
        <w:t>the ambassador of Iran to the United Kingdom.</w:t>
      </w:r>
    </w:p>
    <w:p w:rsidR="00914341" w:rsidRPr="00E37842" w:rsidP="00914341">
      <w:pPr>
        <w:pStyle w:val="Question"/>
        <w:numPr>
          <w:ilvl w:val="0"/>
          <w:numId w:val="0"/>
        </w:numPr>
        <w:ind w:left="794"/>
      </w:pPr>
      <w:r w:rsidRPr="00E37842">
        <w:t xml:space="preserve">Before we start, I would like to make it clear that the invitation to appear at today’s session was also extended to the </w:t>
      </w:r>
      <w:r w:rsidRPr="00E37842">
        <w:t>a</w:t>
      </w:r>
      <w:r w:rsidRPr="00E37842">
        <w:t xml:space="preserve">mbassador of Israel to the United Kingdom, Her Excellency </w:t>
      </w:r>
      <w:r w:rsidRPr="00E37842">
        <w:t>Tzipi Hotovely</w:t>
      </w:r>
      <w:r w:rsidRPr="00E37842">
        <w:t>.</w:t>
      </w:r>
      <w:r w:rsidRPr="00E37842">
        <w:t xml:space="preserve"> </w:t>
      </w:r>
      <w:r w:rsidRPr="00E37842">
        <w:t xml:space="preserve">Unfortunately, the </w:t>
      </w:r>
      <w:r w:rsidRPr="00E37842">
        <w:t>a</w:t>
      </w:r>
      <w:r w:rsidRPr="00E37842">
        <w:t xml:space="preserve">mbassador was not able to attend, but we are very keen to hear the Israeli perspective on this issue, as we have been in our other areas of work, and we are certainly hoping that we will, at some date in the future, be able to organise that. </w:t>
      </w:r>
      <w:r w:rsidRPr="00E37842">
        <w:t>W</w:t>
      </w:r>
      <w:r w:rsidRPr="00E37842">
        <w:t xml:space="preserve">e are looking forward to having another opportunity to hear </w:t>
      </w:r>
      <w:r w:rsidRPr="00E37842">
        <w:t xml:space="preserve">either </w:t>
      </w:r>
      <w:r w:rsidRPr="00E37842">
        <w:t xml:space="preserve">from the Israeli </w:t>
      </w:r>
      <w:r w:rsidRPr="00E37842">
        <w:t>a</w:t>
      </w:r>
      <w:r w:rsidRPr="00E37842">
        <w:t xml:space="preserve">mbassador as soon as possible or </w:t>
      </w:r>
      <w:r w:rsidR="00727E1B">
        <w:t xml:space="preserve">from </w:t>
      </w:r>
      <w:r w:rsidRPr="00E37842">
        <w:t xml:space="preserve">other Israeli voices. </w:t>
      </w:r>
      <w:r w:rsidRPr="00E37842">
        <w:t>T</w:t>
      </w:r>
      <w:r w:rsidRPr="00E37842">
        <w:t xml:space="preserve">he Israeli </w:t>
      </w:r>
      <w:r w:rsidRPr="00E37842">
        <w:t>a</w:t>
      </w:r>
      <w:r w:rsidRPr="00E37842">
        <w:t>mbassador is always welcome to write to us following this session, or at any other time, if there is anything that they would like to place on record.</w:t>
      </w:r>
    </w:p>
    <w:p w:rsidR="00914341" w:rsidRPr="00E37842" w:rsidP="00914341">
      <w:pPr>
        <w:pStyle w:val="Question"/>
        <w:numPr>
          <w:ilvl w:val="0"/>
          <w:numId w:val="0"/>
        </w:numPr>
        <w:ind w:left="794"/>
      </w:pPr>
      <w:r w:rsidRPr="00E37842">
        <w:t xml:space="preserve">Your Excellency, thank you very much for joining us today. May I just explain to viewers what the Foreign Affairs Committee is? </w:t>
      </w:r>
      <w:r w:rsidRPr="00E37842">
        <w:t>W</w:t>
      </w:r>
      <w:r w:rsidRPr="00E37842">
        <w:t>e are a representative body of the whole of Parliament.</w:t>
      </w:r>
      <w:r w:rsidRPr="00E37842">
        <w:t xml:space="preserve"> </w:t>
      </w:r>
      <w:r w:rsidRPr="00E37842">
        <w:t>I was elected by the whole of th</w:t>
      </w:r>
      <w:r w:rsidR="00627487">
        <w:t>is</w:t>
      </w:r>
      <w:r w:rsidRPr="00E37842">
        <w:t xml:space="preserve"> House of Parliament</w:t>
      </w:r>
      <w:r w:rsidRPr="00E37842">
        <w:t>.</w:t>
      </w:r>
      <w:r w:rsidRPr="00E37842">
        <w:t xml:space="preserve"> </w:t>
      </w:r>
      <w:r w:rsidRPr="00E37842">
        <w:t>W</w:t>
      </w:r>
      <w:r w:rsidRPr="00E37842">
        <w:t xml:space="preserve">e have representation </w:t>
      </w:r>
      <w:r w:rsidRPr="00E37842">
        <w:t xml:space="preserve">on </w:t>
      </w:r>
      <w:r w:rsidRPr="00E37842">
        <w:t xml:space="preserve">the </w:t>
      </w:r>
      <w:r w:rsidRPr="00E37842">
        <w:t>C</w:t>
      </w:r>
      <w:r w:rsidRPr="00E37842">
        <w:t xml:space="preserve">ommittee from each of the political parties, from the </w:t>
      </w:r>
      <w:r w:rsidRPr="00E37842" w:rsidR="00AA063D">
        <w:t>Op</w:t>
      </w:r>
      <w:r w:rsidRPr="00E37842">
        <w:t xml:space="preserve">position and from the </w:t>
      </w:r>
      <w:r w:rsidRPr="00E37842">
        <w:t>G</w:t>
      </w:r>
      <w:r w:rsidRPr="00E37842">
        <w:t xml:space="preserve">overnment. </w:t>
      </w:r>
      <w:r w:rsidRPr="00E37842">
        <w:t>T</w:t>
      </w:r>
      <w:r w:rsidRPr="00E37842">
        <w:t xml:space="preserve">here are more </w:t>
      </w:r>
      <w:r w:rsidRPr="00E37842" w:rsidR="00AA063D">
        <w:t>G</w:t>
      </w:r>
      <w:r w:rsidRPr="00E37842">
        <w:t xml:space="preserve">overnment MPs than </w:t>
      </w:r>
      <w:r w:rsidRPr="00E37842" w:rsidR="00AA063D">
        <w:t>O</w:t>
      </w:r>
      <w:r w:rsidRPr="00E37842">
        <w:t>pposition ones, but we have a representative group here. We have a Conservative</w:t>
      </w:r>
      <w:r w:rsidRPr="00E37842">
        <w:t xml:space="preserve"> and</w:t>
      </w:r>
      <w:r w:rsidRPr="00E37842">
        <w:t xml:space="preserve"> a couple of Liberal Democrats, and four of us are on the </w:t>
      </w:r>
      <w:r w:rsidRPr="00E37842">
        <w:t>G</w:t>
      </w:r>
      <w:r w:rsidRPr="00E37842">
        <w:t xml:space="preserve">overnment side. </w:t>
      </w:r>
      <w:r w:rsidRPr="00E37842">
        <w:t>W</w:t>
      </w:r>
      <w:r w:rsidRPr="00E37842">
        <w:t xml:space="preserve">e are independent of </w:t>
      </w:r>
      <w:r w:rsidRPr="00E37842">
        <w:t>the Foreign Office and of the G</w:t>
      </w:r>
      <w:r w:rsidRPr="00E37842">
        <w:t>overnment, and our job is to try to make the Foreign Office as good as it can be</w:t>
      </w:r>
      <w:r w:rsidRPr="00E37842">
        <w:t>,</w:t>
      </w:r>
      <w:r w:rsidRPr="00E37842">
        <w:t xml:space="preserve"> just so that people understand </w:t>
      </w:r>
      <w:r w:rsidRPr="00E37842">
        <w:t>that</w:t>
      </w:r>
      <w:r w:rsidRPr="00E37842">
        <w:t>.</w:t>
      </w:r>
      <w:r w:rsidRPr="00E37842">
        <w:t xml:space="preserve"> T</w:t>
      </w:r>
      <w:r w:rsidRPr="00E37842">
        <w:t>hank you very much.</w:t>
      </w:r>
    </w:p>
    <w:p w:rsidR="00914341" w:rsidRPr="00E37842" w:rsidP="00914341">
      <w:pPr>
        <w:pStyle w:val="Question"/>
        <w:numPr>
          <w:ilvl w:val="0"/>
          <w:numId w:val="0"/>
        </w:numPr>
        <w:ind w:left="794"/>
      </w:pPr>
      <w:r w:rsidRPr="00E37842">
        <w:t>M</w:t>
      </w:r>
      <w:r w:rsidRPr="00E37842" w:rsidR="003078DD">
        <w:t xml:space="preserve">ay we also extend our great sympathy to Iranian civilians who are losing their lives </w:t>
      </w:r>
      <w:r w:rsidRPr="00E37842" w:rsidR="003078DD">
        <w:t>at the moment</w:t>
      </w:r>
      <w:r w:rsidRPr="00E37842">
        <w:t>?</w:t>
      </w:r>
      <w:r w:rsidRPr="00E37842" w:rsidR="003078DD">
        <w:t xml:space="preserve"> </w:t>
      </w:r>
      <w:r w:rsidRPr="00E37842">
        <w:t xml:space="preserve">It must be </w:t>
      </w:r>
      <w:r w:rsidRPr="00E37842" w:rsidR="003078DD">
        <w:t>very stressful to be somebody living in Iran right now.</w:t>
      </w:r>
    </w:p>
    <w:p w:rsidR="003078DD" w:rsidRPr="00E37842" w:rsidP="00914341">
      <w:pPr>
        <w:pStyle w:val="Question"/>
        <w:numPr>
          <w:ilvl w:val="0"/>
          <w:numId w:val="0"/>
        </w:numPr>
        <w:ind w:left="794"/>
      </w:pPr>
      <w:r w:rsidRPr="00E37842">
        <w:t>A</w:t>
      </w:r>
      <w:r w:rsidRPr="00E37842">
        <w:t xml:space="preserve">t this stage, perhaps you have something that you want to say as an initial statement, and then we may have some questions for you, if that works for you, </w:t>
      </w:r>
      <w:r w:rsidR="006544CB">
        <w:t>Y</w:t>
      </w:r>
      <w:r w:rsidRPr="00E37842">
        <w:t>our Excellency.</w:t>
      </w:r>
    </w:p>
    <w:p w:rsidR="00914341" w:rsidRPr="00E37842" w:rsidP="00914341">
      <w:pPr>
        <w:pStyle w:val="Answer"/>
      </w:pPr>
      <w:sdt>
        <w:sdtPr>
          <w:alias w:val="Witness"/>
          <w:id w:val="-831987406"/>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Thank you, </w:t>
      </w:r>
      <w:r w:rsidRPr="00E37842" w:rsidR="003225DF">
        <w:t>Madam</w:t>
      </w:r>
      <w:r w:rsidRPr="00E37842" w:rsidR="003078DD">
        <w:t xml:space="preserve"> Thornberry. Ladies and gentlemen, good afternoon to all. It is a great pleasure for me to be here</w:t>
      </w:r>
      <w:r w:rsidRPr="00E37842">
        <w:t xml:space="preserve"> and</w:t>
      </w:r>
      <w:r w:rsidRPr="00E37842" w:rsidR="003078DD">
        <w:t xml:space="preserve"> to have this meeting</w:t>
      </w:r>
      <w:r w:rsidRPr="00E37842">
        <w:t>.</w:t>
      </w:r>
      <w:r w:rsidRPr="00E37842" w:rsidR="003078DD">
        <w:t xml:space="preserve"> I am honoured as an Iranian ambassador to present this general statement </w:t>
      </w:r>
      <w:r w:rsidRPr="00E37842">
        <w:t xml:space="preserve">to </w:t>
      </w:r>
      <w:r w:rsidRPr="00E37842" w:rsidR="003078DD">
        <w:t xml:space="preserve">British </w:t>
      </w:r>
      <w:r w:rsidRPr="00E37842">
        <w:t>M</w:t>
      </w:r>
      <w:r w:rsidRPr="00E37842" w:rsidR="003078DD">
        <w:t xml:space="preserve">embers of Parliament in this </w:t>
      </w:r>
      <w:r w:rsidRPr="00E37842">
        <w:t>C</w:t>
      </w:r>
      <w:r w:rsidRPr="00E37842" w:rsidR="003078DD">
        <w:t>ommittee.</w:t>
      </w:r>
    </w:p>
    <w:p w:rsidR="00914341" w:rsidRPr="00E37842" w:rsidP="00914341">
      <w:pPr>
        <w:pStyle w:val="Answer"/>
      </w:pPr>
      <w:r w:rsidRPr="00E37842">
        <w:t xml:space="preserve">I wish to make a brief statement on the ongoing terrorist and criminal aggression by the Israeli regime against the Islamic Republic of Iran. Israel has committed a blatant act of aggression against the sovereign and territorial integrity of Iran. Its relentless campaign of atrocity against all people continues unabated. This is a serious violation of </w:t>
      </w:r>
      <w:r w:rsidRPr="00E37842">
        <w:t xml:space="preserve">the </w:t>
      </w:r>
      <w:r w:rsidRPr="00E37842">
        <w:t xml:space="preserve">United Nations </w:t>
      </w:r>
      <w:r w:rsidRPr="00E37842">
        <w:t>c</w:t>
      </w:r>
      <w:r w:rsidRPr="00E37842">
        <w:t>harter and fundamental principles of international law. This attack crossed all red lines.</w:t>
      </w:r>
    </w:p>
    <w:p w:rsidR="00914341" w:rsidRPr="00E37842" w:rsidP="00914341">
      <w:pPr>
        <w:pStyle w:val="Answer"/>
      </w:pPr>
      <w:r w:rsidRPr="00E37842">
        <w:t>Most alarming</w:t>
      </w:r>
      <w:r w:rsidRPr="00E37842">
        <w:t>ly</w:t>
      </w:r>
      <w:r w:rsidRPr="00E37842">
        <w:t>, Israel deliberate</w:t>
      </w:r>
      <w:r w:rsidRPr="00E37842">
        <w:t>ly</w:t>
      </w:r>
      <w:r w:rsidRPr="00E37842">
        <w:t xml:space="preserve"> targeted peaceful nuclear facilities operating under full IAEA safeguards and monitoring. This is a dangerous and illegal act. There is no doubt about it.</w:t>
      </w:r>
      <w:r w:rsidRPr="00E37842">
        <w:t xml:space="preserve"> </w:t>
      </w:r>
      <w:r w:rsidRPr="00E37842">
        <w:t>It pose</w:t>
      </w:r>
      <w:r w:rsidR="00303917">
        <w:t>d</w:t>
      </w:r>
      <w:r w:rsidRPr="00E37842">
        <w:t xml:space="preserve"> a serious risk of releasing radioactive material. If Iran had not immediately contained the situation, the consequences could have been catastrophic.</w:t>
      </w:r>
    </w:p>
    <w:p w:rsidR="00731C1C" w:rsidRPr="00E37842" w:rsidP="00914341">
      <w:pPr>
        <w:pStyle w:val="Answer"/>
      </w:pPr>
      <w:r w:rsidRPr="00E37842">
        <w:t xml:space="preserve">Israel’s claim of surgical strikes is false and misleading. In contrast, it has launched a campaign of unlawful and indiscriminate attacks </w:t>
      </w:r>
      <w:r w:rsidRPr="00E37842" w:rsidR="00914341">
        <w:t xml:space="preserve">targeting </w:t>
      </w:r>
      <w:r w:rsidRPr="00E37842">
        <w:t>civilian infrastructure in Iran.</w:t>
      </w:r>
      <w:r w:rsidRPr="00E37842" w:rsidR="00914341">
        <w:t xml:space="preserve"> </w:t>
      </w:r>
      <w:r w:rsidRPr="00E37842">
        <w:t>Civilians were killed</w:t>
      </w:r>
      <w:r w:rsidRPr="00E37842" w:rsidR="00914341">
        <w:t>.</w:t>
      </w:r>
      <w:r w:rsidRPr="00E37842">
        <w:t xml:space="preserve"> </w:t>
      </w:r>
      <w:r w:rsidRPr="00E37842" w:rsidR="00914341">
        <w:t>H</w:t>
      </w:r>
      <w:r w:rsidRPr="00E37842">
        <w:t xml:space="preserve">omes, hospitals and other civilian infrastructure were destroyed. These are facts, not claims. </w:t>
      </w:r>
    </w:p>
    <w:p w:rsidR="00731C1C" w:rsidRPr="00E37842" w:rsidP="00914341">
      <w:pPr>
        <w:pStyle w:val="Answer"/>
      </w:pPr>
      <w:r w:rsidRPr="00E37842">
        <w:t xml:space="preserve">The Israeli regime deliberately strikes densely populated civilian areas in multiple large Iranian cities where millions live. So far, almost 1,500 people have been killed </w:t>
      </w:r>
      <w:r w:rsidRPr="00E37842">
        <w:t xml:space="preserve">or </w:t>
      </w:r>
      <w:r w:rsidRPr="00E37842">
        <w:t>injured. At least 224 civilians, including women and children, have been killed.</w:t>
      </w:r>
      <w:r w:rsidRPr="00E37842">
        <w:t xml:space="preserve"> </w:t>
      </w:r>
      <w:r w:rsidRPr="00E37842">
        <w:t xml:space="preserve">Many of the victims are children. In one brutal attack on a residential building in Tehran, around 20 children were martyred. Due to the severity of the injuries, these numbers may rise. </w:t>
      </w:r>
    </w:p>
    <w:p w:rsidR="00731C1C" w:rsidRPr="00E37842" w:rsidP="00914341">
      <w:pPr>
        <w:pStyle w:val="Answer"/>
      </w:pPr>
      <w:r w:rsidRPr="00E37842">
        <w:t>Israel also targeted vital civilian and economic infrastructure</w:t>
      </w:r>
      <w:r w:rsidRPr="00E37842">
        <w:t>.</w:t>
      </w:r>
      <w:r w:rsidRPr="00E37842">
        <w:t xml:space="preserve"> </w:t>
      </w:r>
      <w:r w:rsidRPr="00E37842">
        <w:t>W</w:t>
      </w:r>
      <w:r w:rsidRPr="00E37842">
        <w:t>ater storage, fuel depots and petrochemical facilities, including the Asal</w:t>
      </w:r>
      <w:r w:rsidRPr="00E37842">
        <w:t>u</w:t>
      </w:r>
      <w:r w:rsidRPr="00E37842">
        <w:t>yeh refinery in Bushehr, were hit. Hospitals were also struck. These are not accidents.</w:t>
      </w:r>
      <w:r w:rsidRPr="00E37842">
        <w:t xml:space="preserve"> </w:t>
      </w:r>
      <w:r w:rsidRPr="00E37842">
        <w:t>These are war crimes.</w:t>
      </w:r>
    </w:p>
    <w:p w:rsidR="00731C1C" w:rsidRPr="00E37842" w:rsidP="00914341">
      <w:pPr>
        <w:pStyle w:val="Answer"/>
      </w:pPr>
      <w:r w:rsidRPr="00E37842">
        <w:t xml:space="preserve">The Israeli regime deliberately targeted the office of the Iranian broadcasting organisation during a live broadcast. This appalling attack constitutes a blatant war crime and </w:t>
      </w:r>
      <w:r w:rsidRPr="00E37842">
        <w:t xml:space="preserve">a </w:t>
      </w:r>
      <w:r w:rsidRPr="00E37842">
        <w:t>direct assault on press freedom.</w:t>
      </w:r>
      <w:r w:rsidRPr="00E37842">
        <w:t xml:space="preserve"> </w:t>
      </w:r>
      <w:r w:rsidRPr="00E37842">
        <w:t>The Israeli regime has once again demonstrated that it is the foremost enemy of truth. It holds the disgraceful record of being the world’s leading perpetrator of violence against journalists and media professionals.</w:t>
      </w:r>
    </w:p>
    <w:p w:rsidR="00731C1C" w:rsidRPr="00E37842" w:rsidP="00914341">
      <w:pPr>
        <w:pStyle w:val="Answer"/>
      </w:pPr>
      <w:r w:rsidRPr="00E37842">
        <w:t xml:space="preserve">In response to these barbaric attacks and aggression, Iran exercised its inherent and legitimate right to self-defence in line with </w:t>
      </w:r>
      <w:r w:rsidRPr="00E37842">
        <w:t>a</w:t>
      </w:r>
      <w:r w:rsidRPr="00E37842">
        <w:t xml:space="preserve">rticle 51 of the United Nations </w:t>
      </w:r>
      <w:r w:rsidRPr="00E37842">
        <w:t>c</w:t>
      </w:r>
      <w:r w:rsidRPr="00E37842">
        <w:t xml:space="preserve">harter. Our response was </w:t>
      </w:r>
      <w:r w:rsidRPr="00E37842">
        <w:t xml:space="preserve">and is </w:t>
      </w:r>
      <w:r w:rsidRPr="00E37842">
        <w:t>defensive</w:t>
      </w:r>
      <w:r w:rsidRPr="00E37842">
        <w:t>,</w:t>
      </w:r>
      <w:r w:rsidRPr="00E37842">
        <w:t xml:space="preserve"> targeted</w:t>
      </w:r>
      <w:r w:rsidRPr="00E37842">
        <w:t xml:space="preserve"> </w:t>
      </w:r>
      <w:r w:rsidRPr="00E37842">
        <w:t xml:space="preserve">and proportionate. It is solely aimed </w:t>
      </w:r>
      <w:r w:rsidRPr="00E37842">
        <w:t xml:space="preserve">at </w:t>
      </w:r>
      <w:r w:rsidRPr="00E37842">
        <w:t>deterring and preventing the recurrence of such crimes. Iran will resolutely defend its security and territorial integrity. We focus only on military and economic assets involved in aggression.</w:t>
      </w:r>
      <w:r w:rsidRPr="00E37842" w:rsidR="00AD559F">
        <w:t xml:space="preserve"> </w:t>
      </w:r>
      <w:r w:rsidRPr="00E37842">
        <w:t>Iran does not seek war or escalation, but we will not hesitate to defend our people, our territory and our sovereignty. Unlike the Israeli regime, Iran respects international humanitarian law. We did not target civilians.</w:t>
      </w:r>
    </w:p>
    <w:p w:rsidR="00731C1C" w:rsidRPr="00E37842" w:rsidP="00914341">
      <w:pPr>
        <w:pStyle w:val="Answer"/>
      </w:pPr>
      <w:r w:rsidRPr="00E37842">
        <w:t xml:space="preserve">US forces supported Israeli aggression. Without </w:t>
      </w:r>
      <w:r w:rsidRPr="00E37842">
        <w:t>US</w:t>
      </w:r>
      <w:r w:rsidRPr="00E37842">
        <w:t xml:space="preserve"> weapons, intelligence and political backing, this attack could not have happened. The United States will share responsibility for this unlawful act.</w:t>
      </w:r>
      <w:r w:rsidRPr="00E37842">
        <w:t xml:space="preserve"> </w:t>
      </w:r>
      <w:r w:rsidRPr="00E37842">
        <w:t>This aggression came just as the sixth round of the nuclear negotiation was about to resume in Muscat last Sunday. Iran came to the table in good faith and with new proposals aimed at bridging differences. The US, however, responded in bad faith.</w:t>
      </w:r>
    </w:p>
    <w:p w:rsidR="00731C1C" w:rsidRPr="00E37842" w:rsidP="00914341">
      <w:pPr>
        <w:pStyle w:val="Answer"/>
      </w:pPr>
      <w:r w:rsidRPr="00E37842">
        <w:t>This hypocrisy undermines trust and diplomacy. Israel tries to sabotage diplomacy through force. This is a pattern</w:t>
      </w:r>
      <w:r w:rsidRPr="00E37842">
        <w:t xml:space="preserve"> of</w:t>
      </w:r>
      <w:r w:rsidRPr="00E37842">
        <w:t xml:space="preserve"> Israeli behaviour</w:t>
      </w:r>
      <w:r w:rsidRPr="00E37842">
        <w:t xml:space="preserve">—derail </w:t>
      </w:r>
      <w:r w:rsidRPr="00E37842">
        <w:t>talks</w:t>
      </w:r>
      <w:r w:rsidRPr="00E37842">
        <w:t xml:space="preserve">, </w:t>
      </w:r>
      <w:r w:rsidRPr="00E37842">
        <w:t>escalate conflicts</w:t>
      </w:r>
      <w:r w:rsidRPr="00E37842">
        <w:t>,</w:t>
      </w:r>
      <w:r w:rsidRPr="00E37842">
        <w:t xml:space="preserve"> and distract from its </w:t>
      </w:r>
      <w:r w:rsidRPr="00E37842">
        <w:t xml:space="preserve">ongoing </w:t>
      </w:r>
      <w:r w:rsidRPr="00E37842">
        <w:t xml:space="preserve">crimes, especially the genocide in Gaza. </w:t>
      </w:r>
      <w:r w:rsidRPr="00E37842">
        <w:t>I</w:t>
      </w:r>
      <w:r w:rsidRPr="00E37842">
        <w:t xml:space="preserve">t is </w:t>
      </w:r>
      <w:r w:rsidRPr="00E37842">
        <w:t xml:space="preserve">now </w:t>
      </w:r>
      <w:r w:rsidRPr="00E37842">
        <w:t xml:space="preserve">committing genocide in Gaza with hunger </w:t>
      </w:r>
      <w:r w:rsidRPr="00E37842">
        <w:t xml:space="preserve">and </w:t>
      </w:r>
      <w:r w:rsidRPr="00E37842">
        <w:t>weapons</w:t>
      </w:r>
      <w:r w:rsidRPr="00E37842">
        <w:t>,</w:t>
      </w:r>
      <w:r w:rsidRPr="00E37842">
        <w:t xml:space="preserve"> with different limitation</w:t>
      </w:r>
      <w:r w:rsidRPr="00E37842">
        <w:t>s</w:t>
      </w:r>
      <w:r w:rsidRPr="00E37842">
        <w:t xml:space="preserve"> and problems for innocent people.</w:t>
      </w:r>
    </w:p>
    <w:p w:rsidR="00731C1C" w:rsidRPr="00E37842" w:rsidP="00914341">
      <w:pPr>
        <w:pStyle w:val="Answer"/>
      </w:pPr>
      <w:r w:rsidRPr="00E37842">
        <w:t>Let me be clear. Iran has not attacked Israel. Iran has not started any war.</w:t>
      </w:r>
      <w:r w:rsidRPr="00E37842">
        <w:t xml:space="preserve"> T</w:t>
      </w:r>
      <w:r w:rsidRPr="00E37842">
        <w:t>he so-called existential threat narrative is false. It has no legal basis. Also</w:t>
      </w:r>
      <w:r w:rsidRPr="00E37842">
        <w:t>,</w:t>
      </w:r>
      <w:r w:rsidRPr="00E37842">
        <w:t xml:space="preserve"> </w:t>
      </w:r>
      <w:r w:rsidRPr="00E37842">
        <w:t xml:space="preserve">the </w:t>
      </w:r>
      <w:r w:rsidRPr="00E37842">
        <w:t>Israeli invocation of pre-emptive self-defence illegally</w:t>
      </w:r>
      <w:r w:rsidRPr="00E37842">
        <w:t xml:space="preserve"> and dangerously </w:t>
      </w:r>
      <w:r w:rsidRPr="00E37842">
        <w:t>erode</w:t>
      </w:r>
      <w:r w:rsidR="000D42F1">
        <w:t>s</w:t>
      </w:r>
      <w:r w:rsidRPr="00E37842">
        <w:t xml:space="preserve"> the foundation</w:t>
      </w:r>
      <w:r w:rsidRPr="00E37842">
        <w:t xml:space="preserve"> of the</w:t>
      </w:r>
      <w:r w:rsidRPr="00E37842">
        <w:t xml:space="preserve"> prohibition of </w:t>
      </w:r>
      <w:r w:rsidRPr="00E37842">
        <w:t xml:space="preserve">the </w:t>
      </w:r>
      <w:r w:rsidRPr="00E37842">
        <w:t>use of force in international relations. It is used only to justify aggression and hide Israel’s war crimes.</w:t>
      </w:r>
      <w:r w:rsidRPr="00E37842">
        <w:t xml:space="preserve"> </w:t>
      </w:r>
      <w:r w:rsidRPr="00E37842">
        <w:t xml:space="preserve">Iran warns </w:t>
      </w:r>
      <w:r w:rsidRPr="00E37842">
        <w:t xml:space="preserve">that </w:t>
      </w:r>
      <w:r w:rsidRPr="00E37842">
        <w:t>any country assisting Israeli aggression will share legal responsibility for the consequences.</w:t>
      </w:r>
    </w:p>
    <w:p w:rsidR="00082A8C" w:rsidRPr="00E37842" w:rsidP="00914341">
      <w:pPr>
        <w:pStyle w:val="Answer"/>
      </w:pPr>
      <w:r w:rsidRPr="00E37842">
        <w:t xml:space="preserve">Last Friday, Iran called for </w:t>
      </w:r>
      <w:r w:rsidRPr="00E37842" w:rsidR="00731C1C">
        <w:t xml:space="preserve">an </w:t>
      </w:r>
      <w:r w:rsidRPr="00E37842">
        <w:t xml:space="preserve">urgent Security Council meeting, and our request is simple. The </w:t>
      </w:r>
      <w:r w:rsidRPr="00E37842" w:rsidR="00731C1C">
        <w:t>c</w:t>
      </w:r>
      <w:r w:rsidRPr="00E37842">
        <w:t xml:space="preserve">ouncil must act now according to </w:t>
      </w:r>
      <w:r w:rsidRPr="00E37842" w:rsidR="00731C1C">
        <w:t xml:space="preserve">the </w:t>
      </w:r>
      <w:r w:rsidRPr="00E37842">
        <w:t xml:space="preserve">United Nations </w:t>
      </w:r>
      <w:r w:rsidRPr="00E37842" w:rsidR="00731C1C">
        <w:t>c</w:t>
      </w:r>
      <w:r w:rsidRPr="00E37842">
        <w:t>harter</w:t>
      </w:r>
      <w:r w:rsidRPr="00E37842" w:rsidR="00EC656C">
        <w:t>,</w:t>
      </w:r>
      <w:r w:rsidRPr="00E37842">
        <w:t xml:space="preserve"> the </w:t>
      </w:r>
      <w:r w:rsidRPr="00E37842" w:rsidR="00731C1C">
        <w:t xml:space="preserve">most </w:t>
      </w:r>
      <w:r w:rsidRPr="00E37842">
        <w:t xml:space="preserve">important achievement of the human community in </w:t>
      </w:r>
      <w:r w:rsidRPr="00E37842" w:rsidR="00731C1C">
        <w:t xml:space="preserve">the </w:t>
      </w:r>
      <w:r w:rsidRPr="00E37842">
        <w:t>20th century. Our request is simple</w:t>
      </w:r>
      <w:r w:rsidRPr="00E37842" w:rsidR="00EC656C">
        <w:t>: t</w:t>
      </w:r>
      <w:r w:rsidRPr="00E37842">
        <w:t xml:space="preserve">he </w:t>
      </w:r>
      <w:r w:rsidRPr="00E37842" w:rsidR="00EC656C">
        <w:t>c</w:t>
      </w:r>
      <w:r w:rsidRPr="00E37842">
        <w:t>ouncil must act now, condemn this</w:t>
      </w:r>
      <w:r w:rsidR="001D4C55">
        <w:t xml:space="preserve"> act of</w:t>
      </w:r>
      <w:r w:rsidRPr="00E37842">
        <w:t xml:space="preserve"> aggression, stop the aggressor, </w:t>
      </w:r>
      <w:r w:rsidRPr="00E37842" w:rsidR="005B7065">
        <w:t xml:space="preserve">and </w:t>
      </w:r>
      <w:r w:rsidRPr="00E37842">
        <w:t xml:space="preserve">defend the </w:t>
      </w:r>
      <w:r w:rsidRPr="00E37842" w:rsidR="005B7065">
        <w:t>c</w:t>
      </w:r>
      <w:r w:rsidRPr="00E37842">
        <w:t>harter and international law</w:t>
      </w:r>
      <w:r w:rsidRPr="00E37842" w:rsidR="005B7065">
        <w:t>,</w:t>
      </w:r>
      <w:r w:rsidRPr="00E37842">
        <w:t xml:space="preserve"> </w:t>
      </w:r>
      <w:r w:rsidRPr="00E37842" w:rsidR="005B7065">
        <w:t>b</w:t>
      </w:r>
      <w:r w:rsidRPr="00E37842">
        <w:t xml:space="preserve">ut </w:t>
      </w:r>
      <w:r w:rsidRPr="00E37842" w:rsidR="005B7065">
        <w:t>the c</w:t>
      </w:r>
      <w:r w:rsidRPr="00E37842">
        <w:t>ouncil has failed to do that.</w:t>
      </w:r>
      <w:r w:rsidRPr="00E37842">
        <w:t xml:space="preserve"> </w:t>
      </w:r>
      <w:r w:rsidRPr="00E37842">
        <w:t xml:space="preserve">Its silence and indifference undermine </w:t>
      </w:r>
      <w:r w:rsidRPr="00E37842" w:rsidR="005B7065">
        <w:t xml:space="preserve">the </w:t>
      </w:r>
      <w:r w:rsidRPr="00E37842">
        <w:t>credibility and foundations of the United Nations.</w:t>
      </w:r>
    </w:p>
    <w:p w:rsidR="005B7065" w:rsidRPr="00E37842" w:rsidP="00914341">
      <w:pPr>
        <w:pStyle w:val="Answer"/>
      </w:pPr>
      <w:r w:rsidRPr="00E37842">
        <w:t>We thank those members of the Security Council who stood on the right side of history. We also thank our regional partners in various mechanism</w:t>
      </w:r>
      <w:r w:rsidRPr="00E37842">
        <w:t>s,</w:t>
      </w:r>
      <w:r w:rsidRPr="00E37842">
        <w:t xml:space="preserve"> including the OIC and </w:t>
      </w:r>
      <w:r w:rsidRPr="00E37842">
        <w:t>the G</w:t>
      </w:r>
      <w:r w:rsidRPr="00E37842">
        <w:t xml:space="preserve">roup of </w:t>
      </w:r>
      <w:r w:rsidRPr="00E37842">
        <w:t>F</w:t>
      </w:r>
      <w:r w:rsidRPr="00E37842">
        <w:t xml:space="preserve">riends </w:t>
      </w:r>
      <w:r w:rsidRPr="00E37842">
        <w:t xml:space="preserve">in </w:t>
      </w:r>
      <w:r w:rsidRPr="00E37842">
        <w:t>D</w:t>
      </w:r>
      <w:r w:rsidRPr="00E37842">
        <w:t>efen</w:t>
      </w:r>
      <w:r w:rsidRPr="00E37842">
        <w:t>s</w:t>
      </w:r>
      <w:r w:rsidRPr="00E37842">
        <w:t>e</w:t>
      </w:r>
      <w:r w:rsidRPr="00E37842">
        <w:t xml:space="preserve"> of the </w:t>
      </w:r>
      <w:r w:rsidRPr="00E37842">
        <w:t xml:space="preserve">Charter of the </w:t>
      </w:r>
      <w:r w:rsidRPr="00E37842">
        <w:t>United</w:t>
      </w:r>
      <w:r w:rsidR="009B3AFD">
        <w:t xml:space="preserve"> </w:t>
      </w:r>
      <w:r w:rsidRPr="00E37842">
        <w:t>Nations</w:t>
      </w:r>
      <w:r w:rsidRPr="00E37842" w:rsidR="00082A8C">
        <w:t>,</w:t>
      </w:r>
      <w:r w:rsidRPr="00E37842">
        <w:t xml:space="preserve"> for their principle</w:t>
      </w:r>
      <w:r w:rsidRPr="00E37842">
        <w:t>d</w:t>
      </w:r>
      <w:r w:rsidRPr="00E37842">
        <w:t xml:space="preserve"> stand and joint statement in condemning this aggression and supporting Iran’s right to self-defence.</w:t>
      </w:r>
    </w:p>
    <w:p w:rsidR="003078DD" w:rsidRPr="00E37842" w:rsidP="00914341">
      <w:pPr>
        <w:pStyle w:val="Answer"/>
      </w:pPr>
      <w:r w:rsidRPr="00E37842">
        <w:t>Iran will continue to exercise its right to self-defence until Israeli regime aggression stops</w:t>
      </w:r>
      <w:r w:rsidRPr="00E37842" w:rsidR="005B7065">
        <w:t xml:space="preserve">, </w:t>
      </w:r>
      <w:r w:rsidRPr="00E37842">
        <w:t xml:space="preserve">or the international community, </w:t>
      </w:r>
      <w:r w:rsidRPr="00E37842" w:rsidR="005B7065">
        <w:t xml:space="preserve">and </w:t>
      </w:r>
      <w:r w:rsidRPr="00E37842">
        <w:t xml:space="preserve">especially the Security Council, takes meaningful action. Yesterday, we sent another letter to address the </w:t>
      </w:r>
      <w:r w:rsidRPr="00E37842" w:rsidR="005B7065">
        <w:t>Secretary-</w:t>
      </w:r>
      <w:r w:rsidRPr="00E37842">
        <w:t xml:space="preserve">General and </w:t>
      </w:r>
      <w:r w:rsidRPr="00E37842" w:rsidR="005B7065">
        <w:t xml:space="preserve">the </w:t>
      </w:r>
      <w:r w:rsidRPr="00E37842">
        <w:t>Security Council</w:t>
      </w:r>
      <w:r w:rsidRPr="00E37842" w:rsidR="005B7065">
        <w:t>,</w:t>
      </w:r>
      <w:r w:rsidRPr="00E37842">
        <w:t xml:space="preserve"> repeating our urgent request. We call </w:t>
      </w:r>
      <w:r w:rsidRPr="00E37842" w:rsidR="005B7065">
        <w:t xml:space="preserve">on </w:t>
      </w:r>
      <w:r w:rsidRPr="00E37842">
        <w:t>the Security Council to condemn this act of aggression, hold aggressors and their enabler</w:t>
      </w:r>
      <w:r w:rsidRPr="00E37842" w:rsidR="005B7065">
        <w:t>s</w:t>
      </w:r>
      <w:r w:rsidRPr="00E37842">
        <w:t xml:space="preserve"> accountable, </w:t>
      </w:r>
      <w:r w:rsidRPr="00E37842" w:rsidR="005B7065">
        <w:t xml:space="preserve">and </w:t>
      </w:r>
      <w:r w:rsidRPr="00E37842">
        <w:t xml:space="preserve">take </w:t>
      </w:r>
      <w:r w:rsidRPr="00E37842" w:rsidR="00EC656C">
        <w:t xml:space="preserve">urgent </w:t>
      </w:r>
      <w:r w:rsidRPr="00E37842">
        <w:t>action to prevent further aggression.</w:t>
      </w:r>
      <w:r w:rsidRPr="00E37842" w:rsidR="005B7065">
        <w:t xml:space="preserve"> </w:t>
      </w:r>
      <w:r w:rsidRPr="00E37842">
        <w:t>Inaction will only embolden the aggressor and weaken the rule of law.</w:t>
      </w:r>
    </w:p>
    <w:p w:rsidR="005B7065" w:rsidRPr="00E37842" w:rsidP="005B7065">
      <w:pPr>
        <w:pStyle w:val="Question"/>
      </w:pPr>
      <w:sdt>
        <w:sdtPr>
          <w:alias w:val="Member"/>
          <w:tag w:val="&lt;Member mnisId='1536' dodsId='35925'&gt;"/>
          <w:id w:val="-1169328193"/>
          <w:placeholder>
            <w:docPart w:val="DefaultPlaceholder_-1854013440"/>
          </w:placeholder>
          <w:richText/>
        </w:sdtPr>
        <w:sdtContent>
          <w:r w:rsidRPr="00E37842">
            <w:rPr>
              <w:b/>
            </w:rPr>
            <w:t>Chair:</w:t>
          </w:r>
        </w:sdtContent>
      </w:sdt>
      <w:r w:rsidRPr="00E37842">
        <w:t xml:space="preserve"> T</w:t>
      </w:r>
      <w:r w:rsidRPr="00E37842" w:rsidR="003078DD">
        <w:t>he challenge is very clear, Your Excellency. I am so sorry to interrupt</w:t>
      </w:r>
      <w:r w:rsidRPr="00E37842">
        <w:t>,</w:t>
      </w:r>
      <w:r w:rsidRPr="00E37842" w:rsidR="003078DD">
        <w:t xml:space="preserve"> and I do not mean to be disrespectful</w:t>
      </w:r>
      <w:r w:rsidRPr="00E37842">
        <w:t>,</w:t>
      </w:r>
      <w:r w:rsidRPr="00E37842" w:rsidR="003078DD">
        <w:t xml:space="preserve"> but we </w:t>
      </w:r>
      <w:r w:rsidRPr="00E37842" w:rsidR="00B903F8">
        <w:t xml:space="preserve">only </w:t>
      </w:r>
      <w:r w:rsidRPr="00E37842" w:rsidR="003078DD">
        <w:t xml:space="preserve">have until </w:t>
      </w:r>
      <w:r w:rsidRPr="00E37842">
        <w:t>4</w:t>
      </w:r>
      <w:r w:rsidR="00177829">
        <w:t xml:space="preserve"> o’clock</w:t>
      </w:r>
      <w:r w:rsidRPr="00E37842">
        <w:t xml:space="preserve">, when we have </w:t>
      </w:r>
      <w:r w:rsidRPr="00E37842" w:rsidR="003078DD">
        <w:t>a number of</w:t>
      </w:r>
      <w:r w:rsidRPr="00E37842" w:rsidR="003078DD">
        <w:t xml:space="preserve"> votes</w:t>
      </w:r>
      <w:r w:rsidRPr="00E37842">
        <w:t>,</w:t>
      </w:r>
      <w:r w:rsidRPr="00E37842" w:rsidR="003078DD">
        <w:t xml:space="preserve"> and we may have about 10 questions for you</w:t>
      </w:r>
      <w:r w:rsidRPr="00E37842">
        <w:t>.</w:t>
      </w:r>
    </w:p>
    <w:p w:rsidR="005B7065" w:rsidRPr="00E37842" w:rsidP="005B7065">
      <w:pPr>
        <w:pStyle w:val="Answer"/>
      </w:pPr>
      <w:sdt>
        <w:sdtPr>
          <w:alias w:val="Witness"/>
          <w:id w:val="2071927574"/>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May I finish?</w:t>
      </w:r>
    </w:p>
    <w:p w:rsidR="005B7065" w:rsidRPr="00E37842" w:rsidP="005B7065">
      <w:pPr>
        <w:pStyle w:val="Question"/>
        <w:numPr>
          <w:ilvl w:val="0"/>
          <w:numId w:val="0"/>
        </w:numPr>
        <w:ind w:left="794"/>
      </w:pPr>
      <w:sdt>
        <w:sdtPr>
          <w:alias w:val="Member"/>
          <w:tag w:val="&lt;Member mnisId='1536' dodsId='35925'&gt;"/>
          <w:id w:val="656186106"/>
          <w:placeholder>
            <w:docPart w:val="DefaultPlaceholder_-1854013440"/>
          </w:placeholder>
          <w:richText/>
        </w:sdtPr>
        <w:sdtContent>
          <w:r w:rsidRPr="00E37842">
            <w:rPr>
              <w:b/>
            </w:rPr>
            <w:t>Chair:</w:t>
          </w:r>
        </w:sdtContent>
      </w:sdt>
      <w:r w:rsidRPr="00E37842">
        <w:t xml:space="preserve"> If </w:t>
      </w:r>
      <w:r w:rsidRPr="00E37842" w:rsidR="003078DD">
        <w:t>it just takes a moment</w:t>
      </w:r>
      <w:r w:rsidRPr="00E37842">
        <w:t>.</w:t>
      </w:r>
    </w:p>
    <w:p w:rsidR="005B7065" w:rsidRPr="00E37842" w:rsidP="005B7065">
      <w:pPr>
        <w:pStyle w:val="Answer"/>
      </w:pPr>
      <w:sdt>
        <w:sdtPr>
          <w:alias w:val="Witness"/>
          <w:id w:val="-1632233130"/>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It will damage the credibility of the United Nations and its achievements in maintaining international peace and security</w:t>
      </w:r>
      <w:r w:rsidRPr="00E37842">
        <w:t>,</w:t>
      </w:r>
      <w:r w:rsidRPr="00E37842" w:rsidR="003078DD">
        <w:t xml:space="preserve"> and </w:t>
      </w:r>
      <w:r w:rsidRPr="00E37842">
        <w:t xml:space="preserve">the </w:t>
      </w:r>
      <w:r w:rsidRPr="00E37842" w:rsidR="003078DD">
        <w:t xml:space="preserve">rule of </w:t>
      </w:r>
      <w:r w:rsidRPr="00E37842" w:rsidR="00082A8C">
        <w:t xml:space="preserve">law </w:t>
      </w:r>
      <w:r w:rsidRPr="00E37842">
        <w:t xml:space="preserve">at the </w:t>
      </w:r>
      <w:r w:rsidRPr="00E37842" w:rsidR="003078DD">
        <w:t>international level. Let us not forget</w:t>
      </w:r>
      <w:r w:rsidRPr="00E37842">
        <w:t xml:space="preserve"> that</w:t>
      </w:r>
      <w:r w:rsidRPr="00E37842" w:rsidR="003078DD">
        <w:t xml:space="preserve"> Israel is </w:t>
      </w:r>
      <w:r w:rsidRPr="00E37842">
        <w:t xml:space="preserve">the </w:t>
      </w:r>
      <w:r w:rsidRPr="00E37842" w:rsidR="003078DD">
        <w:t xml:space="preserve">only regime in our region with nuclear weapons. It </w:t>
      </w:r>
      <w:r w:rsidRPr="00E37842">
        <w:t xml:space="preserve">has </w:t>
      </w:r>
      <w:r w:rsidRPr="00E37842" w:rsidR="003078DD">
        <w:t xml:space="preserve">refused to join the NPT and place its facilities under IAEA safeguards. It has attacked almost </w:t>
      </w:r>
      <w:r w:rsidRPr="00E37842" w:rsidR="003078DD">
        <w:t xml:space="preserve">all of its </w:t>
      </w:r>
      <w:r w:rsidRPr="00E37842" w:rsidR="003078DD">
        <w:t>neighbours</w:t>
      </w:r>
      <w:r w:rsidRPr="00E37842">
        <w:t>,</w:t>
      </w:r>
      <w:r w:rsidRPr="00E37842" w:rsidR="003078DD">
        <w:t xml:space="preserve"> and</w:t>
      </w:r>
      <w:r w:rsidRPr="00E37842" w:rsidR="003078DD">
        <w:t xml:space="preserve"> continues to commit atrocit</w:t>
      </w:r>
      <w:r w:rsidRPr="00E37842">
        <w:t>ies</w:t>
      </w:r>
      <w:r w:rsidRPr="00E37842" w:rsidR="003078DD">
        <w:t xml:space="preserve"> without consequences. Iran will continue to act within the framework of international law.</w:t>
      </w:r>
    </w:p>
    <w:p w:rsidR="00B903F8" w:rsidRPr="00E37842" w:rsidP="005B7065">
      <w:pPr>
        <w:pStyle w:val="Answer"/>
      </w:pPr>
      <w:r w:rsidRPr="00E37842">
        <w:t xml:space="preserve">We will defend ourselves lawfully and proportionately, but </w:t>
      </w:r>
      <w:r w:rsidRPr="00E37842" w:rsidR="005B7065">
        <w:t xml:space="preserve">it is the </w:t>
      </w:r>
      <w:r w:rsidRPr="00E37842">
        <w:t xml:space="preserve">primary responsibility of </w:t>
      </w:r>
      <w:r w:rsidRPr="00E37842" w:rsidR="005B7065">
        <w:t xml:space="preserve">the </w:t>
      </w:r>
      <w:r w:rsidRPr="00E37842">
        <w:t xml:space="preserve">international community, including </w:t>
      </w:r>
      <w:r w:rsidRPr="00E37842" w:rsidR="005B7065">
        <w:t xml:space="preserve">the </w:t>
      </w:r>
      <w:r w:rsidRPr="00E37842">
        <w:t>United Kingdom, to maintain international peace and security. The international community must act now to stop the genocidal aggressor from committing further atrocit</w:t>
      </w:r>
      <w:r w:rsidRPr="00E37842" w:rsidR="005B7065">
        <w:t>ies</w:t>
      </w:r>
      <w:r w:rsidRPr="00E37842">
        <w:t xml:space="preserve"> against our people. </w:t>
      </w:r>
    </w:p>
    <w:p w:rsidR="003078DD" w:rsidRPr="00E37842" w:rsidP="005B7065">
      <w:pPr>
        <w:pStyle w:val="Answer"/>
      </w:pPr>
      <w:r w:rsidRPr="00E37842">
        <w:t xml:space="preserve">I thank you, Madam </w:t>
      </w:r>
      <w:r w:rsidRPr="00E37842" w:rsidR="005B7065">
        <w:t>Thornberry</w:t>
      </w:r>
      <w:r w:rsidRPr="00E37842">
        <w:t xml:space="preserve">, and </w:t>
      </w:r>
      <w:r w:rsidRPr="00E37842" w:rsidR="00082A8C">
        <w:t xml:space="preserve">the </w:t>
      </w:r>
      <w:r w:rsidRPr="00E37842">
        <w:t>other distinguished ladies and gentlemen</w:t>
      </w:r>
      <w:r w:rsidRPr="00E37842" w:rsidR="00082A8C">
        <w:t>, for your attention.</w:t>
      </w:r>
    </w:p>
    <w:p w:rsidR="005B7065" w:rsidRPr="00E37842" w:rsidP="005B7065">
      <w:pPr>
        <w:pStyle w:val="Question"/>
      </w:pPr>
      <w:sdt>
        <w:sdtPr>
          <w:alias w:val="Member"/>
          <w:tag w:val="&lt;Member mnisId='1536' dodsId='35925'&gt;"/>
          <w:id w:val="1869107966"/>
          <w:placeholder>
            <w:docPart w:val="DefaultPlaceholder_-1854013440"/>
          </w:placeholder>
          <w:richText/>
        </w:sdtPr>
        <w:sdtContent>
          <w:r w:rsidRPr="00E37842">
            <w:rPr>
              <w:b/>
            </w:rPr>
            <w:t>Chair:</w:t>
          </w:r>
        </w:sdtContent>
      </w:sdt>
      <w:r w:rsidRPr="00E37842">
        <w:t xml:space="preserve"> </w:t>
      </w:r>
      <w:r w:rsidRPr="00E37842" w:rsidR="003078DD">
        <w:t xml:space="preserve">Thank you. </w:t>
      </w:r>
      <w:r w:rsidRPr="00E37842">
        <w:t>T</w:t>
      </w:r>
      <w:r w:rsidRPr="00E37842" w:rsidR="003078DD">
        <w:t>he question that many members of the British public may be asking</w:t>
      </w:r>
      <w:r w:rsidRPr="00E37842">
        <w:t xml:space="preserve"> and </w:t>
      </w:r>
      <w:r w:rsidRPr="00E37842" w:rsidR="003078DD">
        <w:t>have heard from those who have been thinking about this</w:t>
      </w:r>
      <w:r w:rsidRPr="00E37842">
        <w:t>—</w:t>
      </w:r>
      <w:r w:rsidRPr="00E37842" w:rsidR="003078DD">
        <w:t>and</w:t>
      </w:r>
      <w:r w:rsidRPr="00E37842">
        <w:t xml:space="preserve"> </w:t>
      </w:r>
      <w:r w:rsidRPr="00E37842" w:rsidR="003078DD">
        <w:t>particularly those who are friends with Israel and who believe in Israel’s right to exist and to be able to live in peace</w:t>
      </w:r>
      <w:r w:rsidRPr="00E37842">
        <w:t>—</w:t>
      </w:r>
      <w:r w:rsidRPr="00E37842" w:rsidR="003078DD">
        <w:t>is</w:t>
      </w:r>
      <w:r w:rsidRPr="00E37842">
        <w:t xml:space="preserve"> </w:t>
      </w:r>
      <w:r w:rsidRPr="00E37842" w:rsidR="003078DD">
        <w:t>this</w:t>
      </w:r>
      <w:r w:rsidRPr="00E37842" w:rsidR="00B903F8">
        <w:t>:</w:t>
      </w:r>
      <w:r w:rsidRPr="00E37842" w:rsidR="003078DD">
        <w:t xml:space="preserve"> </w:t>
      </w:r>
      <w:r w:rsidRPr="00E37842" w:rsidR="00B903F8">
        <w:t>w</w:t>
      </w:r>
      <w:r w:rsidRPr="00E37842" w:rsidR="003078DD">
        <w:t xml:space="preserve">hat is Israel to do when </w:t>
      </w:r>
      <w:r w:rsidR="00773846">
        <w:t>it has</w:t>
      </w:r>
      <w:r w:rsidRPr="00E37842" w:rsidR="003078DD">
        <w:t xml:space="preserve"> a belligerent neighbour who says things </w:t>
      </w:r>
      <w:r w:rsidRPr="00E37842">
        <w:t xml:space="preserve">such as </w:t>
      </w:r>
      <w:r w:rsidRPr="00E37842" w:rsidR="003078DD">
        <w:t>Ahmadinejad said in 2005</w:t>
      </w:r>
      <w:r w:rsidRPr="00E37842">
        <w:t>,</w:t>
      </w:r>
      <w:r w:rsidRPr="00E37842" w:rsidR="003078DD">
        <w:t xml:space="preserve"> </w:t>
      </w:r>
      <w:r w:rsidRPr="00E37842">
        <w:t xml:space="preserve">which </w:t>
      </w:r>
      <w:r w:rsidR="00773846">
        <w:t>was</w:t>
      </w:r>
      <w:r w:rsidRPr="00E37842">
        <w:t xml:space="preserve"> </w:t>
      </w:r>
      <w:r w:rsidRPr="00E37842" w:rsidR="003078DD">
        <w:t xml:space="preserve">that Israel should be </w:t>
      </w:r>
      <w:r w:rsidRPr="00E37842">
        <w:t>“</w:t>
      </w:r>
      <w:r w:rsidRPr="00E37842" w:rsidR="003078DD">
        <w:t>wiped from the map</w:t>
      </w:r>
      <w:r w:rsidRPr="00E37842">
        <w:t>”</w:t>
      </w:r>
      <w:r w:rsidRPr="00E37842" w:rsidR="003078DD">
        <w:t xml:space="preserve">, or </w:t>
      </w:r>
      <w:r w:rsidRPr="00E37842">
        <w:t xml:space="preserve">such as </w:t>
      </w:r>
      <w:r w:rsidRPr="00E37842" w:rsidR="003078DD">
        <w:t xml:space="preserve">the </w:t>
      </w:r>
      <w:r w:rsidRPr="00E37842" w:rsidR="00B903F8">
        <w:t>S</w:t>
      </w:r>
      <w:r w:rsidRPr="00E37842" w:rsidR="003078DD">
        <w:t xml:space="preserve">upreme </w:t>
      </w:r>
      <w:r w:rsidRPr="00E37842" w:rsidR="00B903F8">
        <w:t>L</w:t>
      </w:r>
      <w:r w:rsidRPr="00E37842" w:rsidR="003078DD">
        <w:t>eader said</w:t>
      </w:r>
      <w:r w:rsidRPr="00E37842">
        <w:t xml:space="preserve">, which </w:t>
      </w:r>
      <w:r w:rsidR="00773846">
        <w:t>was</w:t>
      </w:r>
      <w:r w:rsidRPr="00E37842" w:rsidR="003078DD">
        <w:t xml:space="preserve"> that Israel was </w:t>
      </w:r>
      <w:r w:rsidR="00C03C46">
        <w:t>“</w:t>
      </w:r>
      <w:r w:rsidRPr="00E37842" w:rsidR="003078DD">
        <w:t>a dangerous and fatal cancer</w:t>
      </w:r>
      <w:r w:rsidR="00C03C46">
        <w:t>”</w:t>
      </w:r>
      <w:r w:rsidRPr="00E37842" w:rsidR="003078DD">
        <w:t xml:space="preserve">, or </w:t>
      </w:r>
      <w:r w:rsidRPr="00E37842">
        <w:t xml:space="preserve">that </w:t>
      </w:r>
      <w:r w:rsidR="0081301B">
        <w:t>“</w:t>
      </w:r>
      <w:r w:rsidRPr="00E37842" w:rsidR="003078DD">
        <w:t>with Allah’s help</w:t>
      </w:r>
      <w:r w:rsidRPr="00E37842">
        <w:t>,</w:t>
      </w:r>
      <w:r w:rsidRPr="00E37842" w:rsidR="003078DD">
        <w:t xml:space="preserve"> there will be no such thing as a Zionist regime in 25 years</w:t>
      </w:r>
      <w:r w:rsidR="0081301B">
        <w:t>”</w:t>
      </w:r>
      <w:r w:rsidRPr="00E37842" w:rsidR="00082A8C">
        <w:t>?</w:t>
      </w:r>
      <w:r w:rsidRPr="00E37842" w:rsidR="003078DD">
        <w:t xml:space="preserve"> </w:t>
      </w:r>
      <w:r w:rsidRPr="00E37842">
        <w:t>T</w:t>
      </w:r>
      <w:r w:rsidRPr="00E37842" w:rsidR="003078DD">
        <w:t>here is this rhetoric.</w:t>
      </w:r>
    </w:p>
    <w:p w:rsidR="005B7065" w:rsidRPr="00E37842" w:rsidP="005B7065">
      <w:pPr>
        <w:pStyle w:val="Question"/>
        <w:numPr>
          <w:ilvl w:val="0"/>
          <w:numId w:val="0"/>
        </w:numPr>
        <w:ind w:left="794"/>
      </w:pPr>
      <w:r w:rsidRPr="00E37842">
        <w:t>I</w:t>
      </w:r>
      <w:r w:rsidRPr="00E37842" w:rsidR="003078DD">
        <w:t xml:space="preserve">t is </w:t>
      </w:r>
      <w:r w:rsidRPr="00E37842">
        <w:t xml:space="preserve">also </w:t>
      </w:r>
      <w:r w:rsidRPr="00E37842" w:rsidR="003078DD">
        <w:t xml:space="preserve">thought that Iran supports and arms the Houthis, </w:t>
      </w:r>
      <w:r w:rsidRPr="00E37842">
        <w:t xml:space="preserve">and </w:t>
      </w:r>
      <w:r w:rsidRPr="00E37842" w:rsidR="003078DD">
        <w:t xml:space="preserve">supports Hamas and Hezbollah, and that they are being used as proxies to attack Israel. </w:t>
      </w:r>
      <w:r w:rsidRPr="00E37842">
        <w:t>T</w:t>
      </w:r>
      <w:r w:rsidRPr="00E37842" w:rsidR="003078DD">
        <w:t>here are these two things.</w:t>
      </w:r>
    </w:p>
    <w:p w:rsidR="0087132A" w:rsidRPr="00E37842" w:rsidP="005B7065">
      <w:pPr>
        <w:pStyle w:val="Question"/>
        <w:numPr>
          <w:ilvl w:val="0"/>
          <w:numId w:val="0"/>
        </w:numPr>
        <w:ind w:left="794"/>
      </w:pPr>
      <w:r w:rsidRPr="00E37842">
        <w:t xml:space="preserve">Then they </w:t>
      </w:r>
      <w:r w:rsidRPr="00E37842" w:rsidR="003078DD">
        <w:t xml:space="preserve">see evidence of Iran not just having nuclear material, which is at 3.6%, which is the amount that is necessary for civilian </w:t>
      </w:r>
      <w:r w:rsidRPr="00E37842" w:rsidR="003078DD">
        <w:t>use, but</w:t>
      </w:r>
      <w:r w:rsidRPr="00E37842" w:rsidR="003078DD">
        <w:t xml:space="preserve"> continu</w:t>
      </w:r>
      <w:r w:rsidRPr="00E37842">
        <w:t>ing</w:t>
      </w:r>
      <w:r w:rsidRPr="00E37842" w:rsidR="003078DD">
        <w:t xml:space="preserve"> to enrich it</w:t>
      </w:r>
      <w:r w:rsidRPr="00E37842">
        <w:t>.</w:t>
      </w:r>
      <w:r w:rsidRPr="00E37842" w:rsidR="003078DD">
        <w:t xml:space="preserve"> </w:t>
      </w:r>
      <w:r w:rsidRPr="00E37842">
        <w:t xml:space="preserve">It is certainly </w:t>
      </w:r>
      <w:r w:rsidRPr="00E37842" w:rsidR="003078DD">
        <w:t>at 60%</w:t>
      </w:r>
      <w:r w:rsidRPr="00E37842">
        <w:t xml:space="preserve">, and </w:t>
      </w:r>
      <w:r w:rsidRPr="00E37842" w:rsidR="003078DD">
        <w:t>may even be at 80</w:t>
      </w:r>
      <w:r w:rsidRPr="00E37842">
        <w:t>%</w:t>
      </w:r>
      <w:r w:rsidRPr="00E37842" w:rsidR="003078DD">
        <w:t xml:space="preserve"> to 90% purity, </w:t>
      </w:r>
      <w:r w:rsidRPr="00E37842">
        <w:t xml:space="preserve">which </w:t>
      </w:r>
      <w:r w:rsidRPr="00E37842" w:rsidR="003078DD">
        <w:t xml:space="preserve">is what is needed for a bomb. </w:t>
      </w:r>
      <w:r w:rsidRPr="00E37842">
        <w:t>T</w:t>
      </w:r>
      <w:r w:rsidRPr="00E37842" w:rsidR="003078DD">
        <w:t xml:space="preserve">hose looking at this situation say, </w:t>
      </w:r>
      <w:r w:rsidRPr="00E37842">
        <w:t>“</w:t>
      </w:r>
      <w:r w:rsidRPr="00E37842" w:rsidR="003078DD">
        <w:t>Israel may not have been directly attacked, but it looks like Iran may have up to 90% purity. They have proxies who are attacking it, and there is this belligerent language</w:t>
      </w:r>
      <w:r w:rsidRPr="00E37842">
        <w:t>.</w:t>
      </w:r>
      <w:r w:rsidRPr="00E37842" w:rsidR="003078DD">
        <w:t xml:space="preserve"> What is Israel to do?</w:t>
      </w:r>
      <w:r w:rsidRPr="00E37842">
        <w:t>”</w:t>
      </w:r>
    </w:p>
    <w:p w:rsidR="0087132A" w:rsidRPr="00E37842" w:rsidP="005B7065">
      <w:pPr>
        <w:pStyle w:val="Question"/>
        <w:numPr>
          <w:ilvl w:val="0"/>
          <w:numId w:val="0"/>
        </w:numPr>
        <w:ind w:left="794"/>
      </w:pPr>
      <w:r w:rsidRPr="00E37842">
        <w:t>T</w:t>
      </w:r>
      <w:r w:rsidRPr="00E37842" w:rsidR="003078DD">
        <w:t>hat question</w:t>
      </w:r>
      <w:r w:rsidRPr="00E37842">
        <w:t xml:space="preserve"> is</w:t>
      </w:r>
      <w:r w:rsidRPr="00E37842" w:rsidR="003078DD">
        <w:t xml:space="preserve"> an important one for me to ask you, and it is important for us to be able to have an answer. I appreciate </w:t>
      </w:r>
      <w:r w:rsidRPr="00E37842">
        <w:t xml:space="preserve">that </w:t>
      </w:r>
      <w:r w:rsidRPr="00E37842" w:rsidR="003078DD">
        <w:t xml:space="preserve">it is quite a profound one. </w:t>
      </w:r>
      <w:r w:rsidRPr="00E37842">
        <w:t>I also want you</w:t>
      </w:r>
      <w:r w:rsidRPr="00E37842" w:rsidR="00B903F8">
        <w:t xml:space="preserve"> </w:t>
      </w:r>
      <w:r w:rsidRPr="00E37842" w:rsidR="003078DD">
        <w:t xml:space="preserve">to give </w:t>
      </w:r>
      <w:r w:rsidRPr="00E37842">
        <w:t>short answers</w:t>
      </w:r>
      <w:r w:rsidRPr="00E37842" w:rsidR="003078DD">
        <w:t>, if it is at all possible to answer such a profound question shortly.</w:t>
      </w:r>
    </w:p>
    <w:p w:rsidR="0087132A" w:rsidRPr="00E37842" w:rsidP="0087132A">
      <w:pPr>
        <w:pStyle w:val="Answer"/>
      </w:pPr>
      <w:sdt>
        <w:sdtPr>
          <w:alias w:val="Witness"/>
          <w:id w:val="-1765221064"/>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It is impossible, but I am trying.</w:t>
      </w:r>
    </w:p>
    <w:p w:rsidR="003078DD" w:rsidRPr="00E37842" w:rsidP="0087132A">
      <w:pPr>
        <w:pStyle w:val="Question"/>
        <w:numPr>
          <w:ilvl w:val="0"/>
          <w:numId w:val="0"/>
        </w:numPr>
        <w:ind w:left="794"/>
      </w:pPr>
      <w:sdt>
        <w:sdtPr>
          <w:alias w:val="Member"/>
          <w:tag w:val="&lt;Member mnisId='1536' dodsId='35925'&gt;"/>
          <w:id w:val="860399963"/>
          <w:placeholder>
            <w:docPart w:val="DefaultPlaceholder_-1854013440"/>
          </w:placeholder>
          <w:richText/>
        </w:sdtPr>
        <w:sdtContent>
          <w:r w:rsidRPr="00E37842" w:rsidR="0087132A">
            <w:rPr>
              <w:b/>
            </w:rPr>
            <w:t>Chair:</w:t>
          </w:r>
        </w:sdtContent>
      </w:sdt>
      <w:r w:rsidRPr="00E37842" w:rsidR="0087132A">
        <w:t xml:space="preserve"> W</w:t>
      </w:r>
      <w:r w:rsidRPr="00E37842">
        <w:t xml:space="preserve">e have </w:t>
      </w:r>
      <w:r w:rsidRPr="00E37842">
        <w:t>a number of</w:t>
      </w:r>
      <w:r w:rsidRPr="00E37842">
        <w:t xml:space="preserve"> other questions to pile on after that.</w:t>
      </w:r>
    </w:p>
    <w:p w:rsidR="0087132A" w:rsidRPr="00E37842" w:rsidP="0087132A">
      <w:pPr>
        <w:pStyle w:val="Answer"/>
      </w:pPr>
      <w:sdt>
        <w:sdtPr>
          <w:alias w:val="Witness"/>
          <w:id w:val="-1250807246"/>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Thank you. </w:t>
      </w:r>
      <w:r w:rsidRPr="00E37842" w:rsidR="003078DD">
        <w:t>First of all</w:t>
      </w:r>
      <w:r w:rsidRPr="00E37842" w:rsidR="003078DD">
        <w:t>, let me come to the raison d’</w:t>
      </w:r>
      <w:r w:rsidRPr="00E37842">
        <w:t>ê</w:t>
      </w:r>
      <w:r w:rsidRPr="00E37842" w:rsidR="003078DD">
        <w:t xml:space="preserve">tre of the establishment of the Israeli regime. </w:t>
      </w:r>
      <w:r w:rsidRPr="00E37842">
        <w:t xml:space="preserve">The </w:t>
      </w:r>
      <w:r w:rsidRPr="00E37842" w:rsidR="003078DD">
        <w:t xml:space="preserve">Israeli regime </w:t>
      </w:r>
      <w:r w:rsidR="00527DA2">
        <w:t xml:space="preserve">was </w:t>
      </w:r>
      <w:r w:rsidRPr="00E37842" w:rsidR="003078DD">
        <w:t xml:space="preserve">established on occupation, </w:t>
      </w:r>
      <w:r w:rsidRPr="00E37842" w:rsidR="00082A8C">
        <w:t xml:space="preserve">on </w:t>
      </w:r>
      <w:r w:rsidRPr="00E37842" w:rsidR="003078DD">
        <w:t xml:space="preserve">apartheid, </w:t>
      </w:r>
      <w:r w:rsidRPr="00E37842">
        <w:t xml:space="preserve">and </w:t>
      </w:r>
      <w:r w:rsidRPr="00E37842" w:rsidR="003078DD">
        <w:t>without any application of the right to self-determination of the Palestinian people. This is the main problem.</w:t>
      </w:r>
    </w:p>
    <w:p w:rsidR="0087132A" w:rsidRPr="00E37842" w:rsidP="00B903F8">
      <w:pPr>
        <w:pStyle w:val="Question"/>
        <w:numPr>
          <w:ilvl w:val="0"/>
          <w:numId w:val="0"/>
        </w:numPr>
        <w:ind w:left="794"/>
      </w:pPr>
      <w:sdt>
        <w:sdtPr>
          <w:alias w:val="Member"/>
          <w:tag w:val="&lt;Member mnisId='1536' dodsId='35925'&gt;"/>
          <w:id w:val="540783895"/>
          <w:placeholder>
            <w:docPart w:val="DefaultPlaceholder_-1854013440"/>
          </w:placeholder>
          <w:richText/>
        </w:sdtPr>
        <w:sdtContent>
          <w:r w:rsidRPr="00E37842">
            <w:rPr>
              <w:b/>
            </w:rPr>
            <w:t>Chair:</w:t>
          </w:r>
        </w:sdtContent>
      </w:sdt>
      <w:r w:rsidRPr="00E37842">
        <w:t xml:space="preserve"> That does not answer the question</w:t>
      </w:r>
      <w:r w:rsidRPr="00E37842" w:rsidR="00B903F8">
        <w:t xml:space="preserve"> about nuclear.</w:t>
      </w:r>
    </w:p>
    <w:p w:rsidR="0087132A" w:rsidRPr="00E37842" w:rsidP="0087132A">
      <w:pPr>
        <w:pStyle w:val="Answer"/>
      </w:pPr>
      <w:sdt>
        <w:sdtPr>
          <w:alias w:val="Witness"/>
          <w:id w:val="750857712"/>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I am coming to it. This </w:t>
      </w:r>
      <w:r w:rsidRPr="00E37842" w:rsidR="003078DD">
        <w:t xml:space="preserve">is very important. You come to the root causes. If you want to have a good analysis, you should go to </w:t>
      </w:r>
      <w:r w:rsidRPr="00E37842" w:rsidR="003078DD">
        <w:t>the history and study more about the details of these problems that we have in our region.</w:t>
      </w:r>
    </w:p>
    <w:p w:rsidR="0087132A" w:rsidRPr="00E37842" w:rsidP="0087132A">
      <w:pPr>
        <w:pStyle w:val="Answer"/>
      </w:pPr>
      <w:r w:rsidRPr="00E37842">
        <w:t>R</w:t>
      </w:r>
      <w:r w:rsidRPr="00E37842" w:rsidR="003078DD">
        <w:t>egarding matters related to the Iranian side, you mentioned President Ahmadinejad</w:t>
      </w:r>
      <w:r w:rsidRPr="00E37842">
        <w:t xml:space="preserve">. </w:t>
      </w:r>
      <w:r w:rsidRPr="00E37842" w:rsidR="003078DD">
        <w:t>We always reiterated the convening of one very public and fair referendum in the occupied territor</w:t>
      </w:r>
      <w:r w:rsidRPr="00E37842">
        <w:t>ies</w:t>
      </w:r>
      <w:r w:rsidRPr="00E37842" w:rsidR="003078DD">
        <w:t>, with the participation of the Jewish people, Christians, and Muslims, in line with the self-determination of the people who are living there. There is no intention from the Iranian side to go to the military phase. This is the main problem. This is the fundamental argument that we have.</w:t>
      </w:r>
    </w:p>
    <w:p w:rsidR="003078DD" w:rsidRPr="00E37842" w:rsidP="0087132A">
      <w:pPr>
        <w:pStyle w:val="Answer"/>
      </w:pPr>
      <w:r w:rsidRPr="00E37842">
        <w:t>Y</w:t>
      </w:r>
      <w:r w:rsidRPr="00E37842">
        <w:t>ou mentioned so-called proxies</w:t>
      </w:r>
      <w:r w:rsidRPr="00E37842">
        <w:t>.</w:t>
      </w:r>
      <w:r w:rsidRPr="00E37842">
        <w:t xml:space="preserve"> </w:t>
      </w:r>
      <w:r w:rsidRPr="00E37842">
        <w:t>N</w:t>
      </w:r>
      <w:r w:rsidRPr="00E37842">
        <w:t xml:space="preserve">o. They </w:t>
      </w:r>
      <w:r w:rsidRPr="00E37842">
        <w:t xml:space="preserve">are </w:t>
      </w:r>
      <w:r w:rsidRPr="00E37842">
        <w:t>their own nations.</w:t>
      </w:r>
      <w:r w:rsidRPr="00E37842">
        <w:t xml:space="preserve"> The Y</w:t>
      </w:r>
      <w:r w:rsidRPr="00E37842">
        <w:t xml:space="preserve">emeni people or </w:t>
      </w:r>
      <w:r w:rsidRPr="00E37842" w:rsidR="00B903F8">
        <w:t>Palestinian people—</w:t>
      </w:r>
      <w:r w:rsidRPr="00E37842">
        <w:t xml:space="preserve">Hamas </w:t>
      </w:r>
      <w:r w:rsidRPr="00E37842" w:rsidR="00B903F8">
        <w:t xml:space="preserve">and the </w:t>
      </w:r>
      <w:r w:rsidRPr="00E37842">
        <w:t>liberation organisation</w:t>
      </w:r>
      <w:r w:rsidRPr="00E37842" w:rsidR="00B903F8">
        <w:t>—</w:t>
      </w:r>
      <w:r w:rsidRPr="00E37842">
        <w:t>are trying to achieve self-determination</w:t>
      </w:r>
      <w:r w:rsidRPr="00E37842" w:rsidR="00B903F8">
        <w:t xml:space="preserve"> and</w:t>
      </w:r>
      <w:r w:rsidRPr="00E37842">
        <w:t xml:space="preserve"> to punish the occupiers. That </w:t>
      </w:r>
      <w:r w:rsidRPr="00E37842">
        <w:t>is</w:t>
      </w:r>
      <w:r w:rsidRPr="00E37842">
        <w:t xml:space="preserve"> it.</w:t>
      </w:r>
    </w:p>
    <w:p w:rsidR="003078DD" w:rsidRPr="00E37842" w:rsidP="0087132A">
      <w:pPr>
        <w:pStyle w:val="Question"/>
      </w:pPr>
      <w:sdt>
        <w:sdtPr>
          <w:alias w:val="Member"/>
          <w:tag w:val="&lt;Member mnisId='5326' dodsId='157206'&gt;"/>
          <w:id w:val="1745300331"/>
          <w:placeholder>
            <w:docPart w:val="DefaultPlaceholder_-1854013440"/>
          </w:placeholder>
          <w:richText/>
        </w:sdtPr>
        <w:sdtContent>
          <w:r w:rsidRPr="00E37842" w:rsidR="0087132A">
            <w:rPr>
              <w:b/>
            </w:rPr>
            <w:t>Edward Morello:</w:t>
          </w:r>
        </w:sdtContent>
      </w:sdt>
      <w:r w:rsidRPr="00E37842" w:rsidR="0087132A">
        <w:t xml:space="preserve"> But you are </w:t>
      </w:r>
      <w:r w:rsidRPr="00E37842">
        <w:t xml:space="preserve">providing </w:t>
      </w:r>
      <w:r w:rsidRPr="00E37842" w:rsidR="0087132A">
        <w:t xml:space="preserve">arms </w:t>
      </w:r>
      <w:r w:rsidRPr="00E37842">
        <w:t>to them</w:t>
      </w:r>
      <w:r w:rsidRPr="00E37842" w:rsidR="0087132A">
        <w:t xml:space="preserve">. You are </w:t>
      </w:r>
      <w:r w:rsidRPr="00E37842">
        <w:t xml:space="preserve">providing </w:t>
      </w:r>
      <w:r w:rsidRPr="00E37842" w:rsidR="0087132A">
        <w:t xml:space="preserve">arms </w:t>
      </w:r>
      <w:r w:rsidRPr="00E37842">
        <w:t>and funding to ideological groups that share your view, and they are delivering the outcome that Iran wishes</w:t>
      </w:r>
      <w:r w:rsidRPr="00E37842" w:rsidR="0087132A">
        <w:t>.</w:t>
      </w:r>
    </w:p>
    <w:p w:rsidR="003078DD" w:rsidRPr="00E37842" w:rsidP="0087132A">
      <w:pPr>
        <w:pStyle w:val="Answer"/>
      </w:pPr>
      <w:sdt>
        <w:sdtPr>
          <w:alias w:val="Witness"/>
          <w:id w:val="127845057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7132A">
        <w:t xml:space="preserve"> W</w:t>
      </w:r>
      <w:r w:rsidRPr="00E37842">
        <w:t xml:space="preserve">e </w:t>
      </w:r>
      <w:r w:rsidRPr="00E37842" w:rsidR="0087132A">
        <w:t xml:space="preserve">had </w:t>
      </w:r>
      <w:r w:rsidRPr="00E37842">
        <w:t>the very importan</w:t>
      </w:r>
      <w:r w:rsidRPr="00E37842" w:rsidR="0087132A">
        <w:t>t</w:t>
      </w:r>
      <w:r w:rsidRPr="00E37842">
        <w:t xml:space="preserve"> Islamic revolution</w:t>
      </w:r>
      <w:r w:rsidRPr="00E37842" w:rsidR="0087132A">
        <w:t>,</w:t>
      </w:r>
      <w:r w:rsidRPr="00E37842">
        <w:t xml:space="preserve"> </w:t>
      </w:r>
      <w:r w:rsidRPr="00E37842" w:rsidR="0087132A">
        <w:t xml:space="preserve">which </w:t>
      </w:r>
      <w:r w:rsidRPr="00E37842">
        <w:t xml:space="preserve">is </w:t>
      </w:r>
      <w:r w:rsidRPr="00E37842" w:rsidR="0087132A">
        <w:t xml:space="preserve">a </w:t>
      </w:r>
      <w:r w:rsidRPr="00E37842">
        <w:t xml:space="preserve">source of inspiration </w:t>
      </w:r>
      <w:r w:rsidRPr="00E37842" w:rsidR="0087132A">
        <w:t xml:space="preserve">to </w:t>
      </w:r>
      <w:r w:rsidRPr="00E37842">
        <w:t xml:space="preserve">all people in our region. </w:t>
      </w:r>
      <w:r w:rsidRPr="00E37842" w:rsidR="0087132A">
        <w:t xml:space="preserve">The </w:t>
      </w:r>
      <w:r w:rsidRPr="00E37842">
        <w:t xml:space="preserve">Islamic revolution insisted </w:t>
      </w:r>
      <w:r w:rsidRPr="00E37842" w:rsidR="0087132A">
        <w:t xml:space="preserve">on </w:t>
      </w:r>
      <w:r w:rsidRPr="00E37842">
        <w:t>self-determination</w:t>
      </w:r>
      <w:r w:rsidRPr="00E37842" w:rsidR="0087132A">
        <w:t>,</w:t>
      </w:r>
      <w:r w:rsidRPr="00E37842">
        <w:t xml:space="preserve"> </w:t>
      </w:r>
      <w:r w:rsidRPr="00E37842" w:rsidR="0087132A">
        <w:t xml:space="preserve">which </w:t>
      </w:r>
      <w:r w:rsidRPr="00E37842">
        <w:t>is a very important right</w:t>
      </w:r>
      <w:r w:rsidRPr="00E37842" w:rsidR="0087132A">
        <w:t>,</w:t>
      </w:r>
      <w:r w:rsidRPr="00E37842">
        <w:t xml:space="preserve"> </w:t>
      </w:r>
      <w:r w:rsidRPr="00E37842" w:rsidR="0087132A">
        <w:t>a</w:t>
      </w:r>
      <w:r w:rsidRPr="00E37842">
        <w:t xml:space="preserve">nd the elimination of all discrimination and apartheid in our region. </w:t>
      </w:r>
      <w:r w:rsidRPr="00E37842" w:rsidR="0087132A">
        <w:t>T</w:t>
      </w:r>
      <w:r w:rsidRPr="00E37842">
        <w:t xml:space="preserve">his is not ideology. </w:t>
      </w:r>
      <w:r w:rsidRPr="00E37842" w:rsidR="0087132A">
        <w:t xml:space="preserve">These are </w:t>
      </w:r>
      <w:r w:rsidRPr="00E37842">
        <w:t xml:space="preserve">only legal matters according </w:t>
      </w:r>
      <w:r w:rsidRPr="00E37842" w:rsidR="0087132A">
        <w:t xml:space="preserve">to </w:t>
      </w:r>
      <w:r w:rsidRPr="00E37842">
        <w:t>international law. From the Iranian side, that will inspire them</w:t>
      </w:r>
      <w:r w:rsidRPr="00E37842" w:rsidR="0087132A">
        <w:t>,</w:t>
      </w:r>
      <w:r w:rsidRPr="00E37842">
        <w:t xml:space="preserve"> according to our international co-operation all </w:t>
      </w:r>
      <w:r w:rsidRPr="00E37842" w:rsidR="0087132A">
        <w:t xml:space="preserve">over </w:t>
      </w:r>
      <w:r w:rsidRPr="00E37842">
        <w:t>the world.</w:t>
      </w:r>
    </w:p>
    <w:p w:rsidR="003078DD" w:rsidRPr="00E37842" w:rsidP="0087132A">
      <w:pPr>
        <w:pStyle w:val="Question"/>
      </w:pPr>
      <w:sdt>
        <w:sdtPr>
          <w:alias w:val="Member"/>
          <w:tag w:val="&lt;Member mnisId='1536' dodsId='35925'&gt;"/>
          <w:id w:val="-2047665636"/>
          <w:placeholder>
            <w:docPart w:val="DefaultPlaceholder_-1854013440"/>
          </w:placeholder>
          <w:richText/>
        </w:sdtPr>
        <w:sdtContent>
          <w:r w:rsidRPr="00E37842" w:rsidR="0087132A">
            <w:rPr>
              <w:b/>
            </w:rPr>
            <w:t>Chair:</w:t>
          </w:r>
        </w:sdtContent>
      </w:sdt>
      <w:r w:rsidRPr="00E37842" w:rsidR="0087132A">
        <w:t xml:space="preserve"> Y</w:t>
      </w:r>
      <w:r w:rsidRPr="00E37842">
        <w:t xml:space="preserve">our Excellency, you are saying that all that Iran supplies to the Houthis, to Hamas and </w:t>
      </w:r>
      <w:r w:rsidRPr="00E37842" w:rsidR="0087132A">
        <w:t xml:space="preserve">to </w:t>
      </w:r>
      <w:r w:rsidRPr="00E37842">
        <w:t xml:space="preserve">Hezbollah is inspiration. </w:t>
      </w:r>
      <w:r w:rsidRPr="00E37842" w:rsidR="0087132A">
        <w:t>T</w:t>
      </w:r>
      <w:r w:rsidRPr="00E37842">
        <w:t>here is no assistance of any other sort</w:t>
      </w:r>
      <w:r w:rsidRPr="00E37842" w:rsidR="0087132A">
        <w:t>.</w:t>
      </w:r>
      <w:r w:rsidRPr="00E37842">
        <w:t xml:space="preserve"> </w:t>
      </w:r>
      <w:r w:rsidRPr="00E37842" w:rsidR="0087132A">
        <w:t>T</w:t>
      </w:r>
      <w:r w:rsidRPr="00E37842">
        <w:t xml:space="preserve">here </w:t>
      </w:r>
      <w:r w:rsidRPr="00E37842" w:rsidR="0087132A">
        <w:t xml:space="preserve">are </w:t>
      </w:r>
      <w:r w:rsidRPr="00E37842">
        <w:t xml:space="preserve">no </w:t>
      </w:r>
      <w:r w:rsidRPr="00E37842">
        <w:t>weapons</w:t>
      </w:r>
      <w:r w:rsidRPr="00E37842">
        <w:t xml:space="preserve"> or any other support given to those groups by Iran.</w:t>
      </w:r>
    </w:p>
    <w:p w:rsidR="003078DD" w:rsidRPr="00E37842" w:rsidP="0087132A">
      <w:pPr>
        <w:pStyle w:val="Answer"/>
      </w:pPr>
      <w:sdt>
        <w:sdtPr>
          <w:alias w:val="Witness"/>
          <w:id w:val="-12632158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7132A">
        <w:t xml:space="preserve"> </w:t>
      </w:r>
      <w:r w:rsidRPr="00E37842">
        <w:t>Iran</w:t>
      </w:r>
      <w:r w:rsidRPr="00E37842" w:rsidR="0087132A">
        <w:t>,</w:t>
      </w:r>
      <w:r w:rsidRPr="00E37842">
        <w:t xml:space="preserve"> as a sovereign state</w:t>
      </w:r>
      <w:r w:rsidRPr="00E37842" w:rsidR="0087132A">
        <w:t>,</w:t>
      </w:r>
      <w:r w:rsidRPr="00E37842">
        <w:t xml:space="preserve"> has </w:t>
      </w:r>
      <w:r w:rsidRPr="00E37842" w:rsidR="0087132A">
        <w:t xml:space="preserve">its </w:t>
      </w:r>
      <w:r w:rsidRPr="00E37842">
        <w:t>own international co</w:t>
      </w:r>
      <w:r w:rsidRPr="00E37842" w:rsidR="00AB2F8A">
        <w:noBreakHyphen/>
      </w:r>
      <w:r w:rsidRPr="00E37842">
        <w:t xml:space="preserve">operation with </w:t>
      </w:r>
      <w:r w:rsidRPr="00E37842">
        <w:t>all of</w:t>
      </w:r>
      <w:r w:rsidRPr="00E37842">
        <w:t xml:space="preserve"> the world. It is very important, as your </w:t>
      </w:r>
      <w:r w:rsidRPr="00E37842" w:rsidR="0087132A">
        <w:t>G</w:t>
      </w:r>
      <w:r w:rsidRPr="00E37842">
        <w:t>overnment</w:t>
      </w:r>
      <w:r w:rsidRPr="00E37842">
        <w:t xml:space="preserve"> has international co-operation with the Israeli </w:t>
      </w:r>
      <w:r w:rsidRPr="00E37842" w:rsidR="0087132A">
        <w:t>regime</w:t>
      </w:r>
      <w:r w:rsidRPr="00E37842">
        <w:t xml:space="preserve">. </w:t>
      </w:r>
      <w:r w:rsidRPr="00E37842" w:rsidR="0087132A">
        <w:t>I</w:t>
      </w:r>
      <w:r w:rsidRPr="00E37842">
        <w:t xml:space="preserve">t is very important and fundamental. If you want to intervene </w:t>
      </w:r>
      <w:r w:rsidRPr="00E37842" w:rsidR="0087132A">
        <w:t xml:space="preserve">in </w:t>
      </w:r>
      <w:r w:rsidRPr="00E37842">
        <w:t xml:space="preserve">our relations with other people, it is prohibited by international law. They are inspired by the Iranian Islamic </w:t>
      </w:r>
      <w:r w:rsidRPr="00E37842" w:rsidR="0087132A">
        <w:t>r</w:t>
      </w:r>
      <w:r w:rsidRPr="00E37842">
        <w:t xml:space="preserve">evolution. </w:t>
      </w:r>
      <w:r w:rsidRPr="00E37842" w:rsidR="0087132A">
        <w:t xml:space="preserve">The </w:t>
      </w:r>
      <w:r w:rsidRPr="00E37842">
        <w:t xml:space="preserve">Islamic </w:t>
      </w:r>
      <w:r w:rsidRPr="00E37842" w:rsidR="0087132A">
        <w:t>r</w:t>
      </w:r>
      <w:r w:rsidRPr="00E37842">
        <w:t xml:space="preserve">evolution is a very important source of self-determination. </w:t>
      </w:r>
      <w:r w:rsidRPr="00E37842" w:rsidR="0087132A">
        <w:t>Y</w:t>
      </w:r>
      <w:r w:rsidRPr="00E37842">
        <w:t xml:space="preserve">ou see the combating </w:t>
      </w:r>
      <w:r w:rsidRPr="00E37842" w:rsidR="0087132A">
        <w:t xml:space="preserve">of </w:t>
      </w:r>
      <w:r w:rsidRPr="00E37842">
        <w:t xml:space="preserve">all apartheid and discrimination </w:t>
      </w:r>
      <w:r w:rsidRPr="00E37842" w:rsidR="0087132A">
        <w:t xml:space="preserve">not only </w:t>
      </w:r>
      <w:r w:rsidRPr="00E37842">
        <w:t xml:space="preserve">in this region but all </w:t>
      </w:r>
      <w:r w:rsidRPr="00E37842" w:rsidR="0087132A">
        <w:t xml:space="preserve">over </w:t>
      </w:r>
      <w:r w:rsidRPr="00E37842">
        <w:t xml:space="preserve">the world. </w:t>
      </w:r>
      <w:r w:rsidRPr="00E37842" w:rsidR="0087132A">
        <w:t>A</w:t>
      </w:r>
      <w:r w:rsidRPr="00E37842">
        <w:t>t th</w:t>
      </w:r>
      <w:r w:rsidR="00083EEE">
        <w:t>e</w:t>
      </w:r>
      <w:r w:rsidRPr="00E37842">
        <w:t xml:space="preserve"> time</w:t>
      </w:r>
      <w:r w:rsidRPr="00E37842" w:rsidR="0087132A">
        <w:t>,</w:t>
      </w:r>
      <w:r w:rsidRPr="00E37842">
        <w:t xml:space="preserve"> we had the same problem with the South Africa</w:t>
      </w:r>
      <w:r w:rsidRPr="00E37842" w:rsidR="0087132A">
        <w:t>n</w:t>
      </w:r>
      <w:r w:rsidRPr="00E37842">
        <w:t xml:space="preserve"> apartheid regime.</w:t>
      </w:r>
    </w:p>
    <w:p w:rsidR="0087132A" w:rsidRPr="00E37842" w:rsidP="0087132A">
      <w:pPr>
        <w:pStyle w:val="Question"/>
        <w:numPr>
          <w:ilvl w:val="0"/>
          <w:numId w:val="0"/>
        </w:numPr>
        <w:ind w:left="794"/>
      </w:pPr>
      <w:sdt>
        <w:sdtPr>
          <w:alias w:val="Member"/>
          <w:tag w:val="&lt;Member mnisId='1536' dodsId='35925'&gt;"/>
          <w:id w:val="907043324"/>
          <w:placeholder>
            <w:docPart w:val="DefaultPlaceholder_-1854013440"/>
          </w:placeholder>
          <w:richText/>
        </w:sdtPr>
        <w:sdtContent>
          <w:r w:rsidRPr="00E37842">
            <w:rPr>
              <w:b/>
            </w:rPr>
            <w:t>Chair:</w:t>
          </w:r>
        </w:sdtContent>
      </w:sdt>
      <w:r w:rsidRPr="00E37842">
        <w:t xml:space="preserve"> </w:t>
      </w:r>
      <w:r w:rsidRPr="00E37842" w:rsidR="003078DD">
        <w:t>Before we go into that, may I go back to Edward</w:t>
      </w:r>
      <w:r w:rsidRPr="00E37842">
        <w:t>,</w:t>
      </w:r>
      <w:r w:rsidRPr="00E37842" w:rsidR="003078DD">
        <w:t xml:space="preserve"> </w:t>
      </w:r>
      <w:r w:rsidRPr="00E37842">
        <w:t xml:space="preserve">who has </w:t>
      </w:r>
      <w:r w:rsidRPr="00E37842" w:rsidR="003078DD">
        <w:t>a wider question about where next</w:t>
      </w:r>
      <w:r w:rsidRPr="00E37842" w:rsidR="007D1BC9">
        <w:t>?</w:t>
      </w:r>
    </w:p>
    <w:p w:rsidR="0087132A" w:rsidRPr="00E37842" w:rsidP="0087132A">
      <w:pPr>
        <w:pStyle w:val="Question"/>
      </w:pPr>
      <w:sdt>
        <w:sdtPr>
          <w:alias w:val="Member"/>
          <w:tag w:val="&lt;Member mnisId='5326' dodsId='157206'&gt;"/>
          <w:id w:val="-932044781"/>
          <w:placeholder>
            <w:docPart w:val="DefaultPlaceholder_-1854013440"/>
          </w:placeholder>
          <w:richText/>
        </w:sdtPr>
        <w:sdtContent>
          <w:r w:rsidRPr="00E37842">
            <w:rPr>
              <w:b/>
            </w:rPr>
            <w:t>Edward Morello:</w:t>
          </w:r>
        </w:sdtContent>
      </w:sdt>
      <w:r w:rsidRPr="00E37842">
        <w:t xml:space="preserve"> </w:t>
      </w:r>
      <w:r w:rsidRPr="00E37842" w:rsidR="003078DD">
        <w:t xml:space="preserve">I do. I would take a slightly different view to what you have just outlined, </w:t>
      </w:r>
      <w:r w:rsidRPr="00E37842">
        <w:t>A</w:t>
      </w:r>
      <w:r w:rsidRPr="00E37842" w:rsidR="003078DD">
        <w:t>mbassador.</w:t>
      </w:r>
      <w:r w:rsidRPr="00E37842">
        <w:t xml:space="preserve"> M</w:t>
      </w:r>
      <w:r w:rsidRPr="00E37842" w:rsidR="003078DD">
        <w:t xml:space="preserve">embers of the IRGC </w:t>
      </w:r>
      <w:r w:rsidRPr="00E37842" w:rsidR="007D1BC9">
        <w:t xml:space="preserve">providing military training to Iranian proxies </w:t>
      </w:r>
      <w:r w:rsidRPr="00E37842" w:rsidR="003078DD">
        <w:t xml:space="preserve">have been assassinated in Lebanon </w:t>
      </w:r>
      <w:r w:rsidRPr="00E37842">
        <w:t xml:space="preserve">and </w:t>
      </w:r>
      <w:r w:rsidRPr="00E37842" w:rsidR="003078DD">
        <w:t xml:space="preserve">Iraq. </w:t>
      </w:r>
      <w:r w:rsidRPr="00E37842">
        <w:t>I am not sure that t</w:t>
      </w:r>
      <w:r w:rsidRPr="00E37842" w:rsidR="003078DD">
        <w:t>he idea that Iran is not providing material support to countries that are attacking Israel is backed up by the evidence on the ground.</w:t>
      </w:r>
    </w:p>
    <w:p w:rsidR="00F52336" w:rsidRPr="00E37842" w:rsidP="0087132A">
      <w:pPr>
        <w:pStyle w:val="Question"/>
        <w:numPr>
          <w:ilvl w:val="0"/>
          <w:numId w:val="0"/>
        </w:numPr>
        <w:ind w:left="794"/>
      </w:pPr>
      <w:r w:rsidRPr="00E37842">
        <w:t xml:space="preserve">In terms of what Iran’s escalation options are, is it Iran’s intention to close the </w:t>
      </w:r>
      <w:r w:rsidRPr="00E37842">
        <w:t>s</w:t>
      </w:r>
      <w:r w:rsidRPr="00E37842">
        <w:t>trait</w:t>
      </w:r>
      <w:r w:rsidRPr="00E37842">
        <w:t xml:space="preserve"> </w:t>
      </w:r>
      <w:r w:rsidRPr="00E37842">
        <w:t>of Hormuz?</w:t>
      </w:r>
    </w:p>
    <w:p w:rsidR="00F52336" w:rsidRPr="00E37842" w:rsidP="00F52336">
      <w:pPr>
        <w:pStyle w:val="Answer"/>
      </w:pPr>
      <w:sdt>
        <w:sdtPr>
          <w:alias w:val="Witness"/>
          <w:id w:val="-80154425"/>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First of all, regarding our activities in </w:t>
      </w:r>
      <w:r w:rsidRPr="00E37842">
        <w:t xml:space="preserve">the </w:t>
      </w:r>
      <w:r w:rsidRPr="00E37842" w:rsidR="003078DD">
        <w:t xml:space="preserve">south of Lebanon, it comes according to the request </w:t>
      </w:r>
      <w:r w:rsidRPr="00E37842">
        <w:t xml:space="preserve">from </w:t>
      </w:r>
      <w:r w:rsidRPr="00E37842" w:rsidR="003078DD">
        <w:t xml:space="preserve">their people and their </w:t>
      </w:r>
      <w:r w:rsidRPr="00E37842">
        <w:t>G</w:t>
      </w:r>
      <w:r w:rsidRPr="00E37842" w:rsidR="003078DD">
        <w:t>overnment</w:t>
      </w:r>
      <w:r w:rsidRPr="00E37842" w:rsidR="003078DD">
        <w:t xml:space="preserve">. </w:t>
      </w:r>
      <w:r w:rsidRPr="00E37842">
        <w:t>T</w:t>
      </w:r>
      <w:r w:rsidRPr="00E37842" w:rsidR="003078DD">
        <w:t xml:space="preserve">he Israeli regime invaded Lebanon. This is the root cause. </w:t>
      </w:r>
      <w:r w:rsidRPr="00E37842">
        <w:t>T</w:t>
      </w:r>
      <w:r w:rsidRPr="00E37842" w:rsidR="003078DD">
        <w:t>he Israeli regime invaded Lebanon</w:t>
      </w:r>
      <w:r w:rsidRPr="00E37842">
        <w:t>,</w:t>
      </w:r>
      <w:r w:rsidRPr="00E37842" w:rsidR="003078DD">
        <w:t xml:space="preserve"> and the Lebanese people </w:t>
      </w:r>
      <w:r w:rsidRPr="00E37842">
        <w:t>and G</w:t>
      </w:r>
      <w:r w:rsidRPr="00E37842" w:rsidR="003078DD">
        <w:t xml:space="preserve">overnment requested </w:t>
      </w:r>
      <w:r w:rsidRPr="00E37842">
        <w:t xml:space="preserve">us </w:t>
      </w:r>
      <w:r w:rsidRPr="00E37842" w:rsidR="003078DD">
        <w:t xml:space="preserve">to help them. It is very simple. </w:t>
      </w:r>
      <w:r w:rsidRPr="00E37842">
        <w:t>I</w:t>
      </w:r>
      <w:r w:rsidRPr="00E37842" w:rsidR="003078DD">
        <w:t xml:space="preserve">f you want to </w:t>
      </w:r>
      <w:r w:rsidRPr="00E37842">
        <w:t xml:space="preserve">talk about the IRGC sending </w:t>
      </w:r>
      <w:r w:rsidRPr="00E37842" w:rsidR="003078DD">
        <w:t xml:space="preserve">some things for </w:t>
      </w:r>
      <w:r w:rsidRPr="00E37842">
        <w:t xml:space="preserve">these </w:t>
      </w:r>
      <w:r w:rsidRPr="00E37842" w:rsidR="003078DD">
        <w:t xml:space="preserve">issues, </w:t>
      </w:r>
      <w:r w:rsidRPr="00E37842">
        <w:t xml:space="preserve">the </w:t>
      </w:r>
      <w:r w:rsidRPr="00E37842" w:rsidR="003078DD">
        <w:t xml:space="preserve">IRGC is </w:t>
      </w:r>
      <w:r w:rsidRPr="00E37842">
        <w:t xml:space="preserve">one </w:t>
      </w:r>
      <w:r w:rsidRPr="00E37842" w:rsidR="003078DD">
        <w:t xml:space="preserve">very important component of the Iranian system. </w:t>
      </w:r>
      <w:r w:rsidRPr="00E37842">
        <w:t xml:space="preserve">You </w:t>
      </w:r>
      <w:r w:rsidRPr="00E37842" w:rsidR="003078DD">
        <w:t>have the same army in your country</w:t>
      </w:r>
      <w:r w:rsidRPr="00E37842">
        <w:t xml:space="preserve"> and</w:t>
      </w:r>
      <w:r w:rsidRPr="00E37842" w:rsidR="003078DD">
        <w:t xml:space="preserve"> in other countries. Why are you blaming </w:t>
      </w:r>
      <w:r w:rsidRPr="00E37842">
        <w:t xml:space="preserve">the </w:t>
      </w:r>
      <w:r w:rsidRPr="00E37842" w:rsidR="003078DD">
        <w:t>IRGC?</w:t>
      </w:r>
    </w:p>
    <w:p w:rsidR="00F52336" w:rsidRPr="00E37842" w:rsidP="00F52336">
      <w:pPr>
        <w:pStyle w:val="Question"/>
        <w:numPr>
          <w:ilvl w:val="0"/>
          <w:numId w:val="0"/>
        </w:numPr>
        <w:ind w:left="794"/>
      </w:pPr>
      <w:sdt>
        <w:sdtPr>
          <w:alias w:val="Member"/>
          <w:tag w:val="&lt;Member mnisId='5326' dodsId='157206'&gt;"/>
          <w:id w:val="-1420474254"/>
          <w:placeholder>
            <w:docPart w:val="DefaultPlaceholder_-1854013440"/>
          </w:placeholder>
          <w:richText/>
        </w:sdtPr>
        <w:sdtContent>
          <w:r w:rsidRPr="00E37842">
            <w:rPr>
              <w:b/>
            </w:rPr>
            <w:t>Edward Morello:</w:t>
          </w:r>
        </w:sdtContent>
      </w:sdt>
      <w:r w:rsidRPr="00E37842">
        <w:t xml:space="preserve"> </w:t>
      </w:r>
      <w:r w:rsidRPr="00E37842" w:rsidR="003078DD">
        <w:t>I am simply pointing out that there is evidence that counters your argument that Iran is not providing any material military aid</w:t>
      </w:r>
      <w:r w:rsidRPr="00E37842">
        <w:t>, but w</w:t>
      </w:r>
      <w:r w:rsidRPr="00E37842" w:rsidR="003078DD">
        <w:t>e are getting sidetracked.</w:t>
      </w:r>
    </w:p>
    <w:p w:rsidR="00F52336" w:rsidRPr="00E37842" w:rsidP="00F52336">
      <w:pPr>
        <w:pStyle w:val="Question"/>
        <w:numPr>
          <w:ilvl w:val="0"/>
          <w:numId w:val="0"/>
        </w:numPr>
        <w:ind w:left="794"/>
      </w:pPr>
      <w:sdt>
        <w:sdtPr>
          <w:alias w:val="Member"/>
          <w:tag w:val="&lt;Member mnisId='1536' dodsId='35925'&gt;"/>
          <w:id w:val="-2079812308"/>
          <w:placeholder>
            <w:docPart w:val="DefaultPlaceholder_-1854013440"/>
          </w:placeholder>
          <w:richText/>
        </w:sdtPr>
        <w:sdtContent>
          <w:r w:rsidRPr="00E37842">
            <w:rPr>
              <w:b/>
            </w:rPr>
            <w:t>Chair:</w:t>
          </w:r>
        </w:sdtContent>
      </w:sdt>
      <w:r w:rsidRPr="00E37842">
        <w:t xml:space="preserve"> L</w:t>
      </w:r>
      <w:r w:rsidRPr="00E37842" w:rsidR="003078DD">
        <w:t>et us not get sidetracked.</w:t>
      </w:r>
    </w:p>
    <w:p w:rsidR="003078DD" w:rsidRPr="00E37842" w:rsidP="00F52336">
      <w:pPr>
        <w:pStyle w:val="Question"/>
      </w:pPr>
      <w:sdt>
        <w:sdtPr>
          <w:alias w:val="Member"/>
          <w:tag w:val="&lt;Member mnisId='5326' dodsId='157206'&gt;"/>
          <w:id w:val="1719311963"/>
          <w:placeholder>
            <w:docPart w:val="DefaultPlaceholder_-1854013440"/>
          </w:placeholder>
          <w:richText/>
        </w:sdtPr>
        <w:sdtContent>
          <w:r w:rsidRPr="00E37842" w:rsidR="00F52336">
            <w:rPr>
              <w:b/>
            </w:rPr>
            <w:t>Edward Morello:</w:t>
          </w:r>
        </w:sdtContent>
      </w:sdt>
      <w:r w:rsidRPr="00E37842" w:rsidR="00F52336">
        <w:t xml:space="preserve"> </w:t>
      </w:r>
      <w:r w:rsidRPr="00E37842">
        <w:t xml:space="preserve">I want to understand what Iran’s plans are if it is not to come to the negotiating table. </w:t>
      </w:r>
      <w:r w:rsidRPr="00E37842" w:rsidR="00F52336">
        <w:t>D</w:t>
      </w:r>
      <w:r w:rsidRPr="00E37842">
        <w:t xml:space="preserve">oes Iran plan to escalate the conflict by closing the </w:t>
      </w:r>
      <w:r w:rsidRPr="00E37842" w:rsidR="00F52336">
        <w:t>s</w:t>
      </w:r>
      <w:r w:rsidRPr="00E37842">
        <w:t>trait of Hormuz</w:t>
      </w:r>
      <w:r w:rsidRPr="00E37842" w:rsidR="00F52336">
        <w:t>,</w:t>
      </w:r>
      <w:r w:rsidRPr="00E37842">
        <w:t xml:space="preserve"> </w:t>
      </w:r>
      <w:r w:rsidRPr="00E37842" w:rsidR="00F52336">
        <w:t>o</w:t>
      </w:r>
      <w:r w:rsidRPr="00E37842">
        <w:t xml:space="preserve">r is </w:t>
      </w:r>
      <w:r w:rsidRPr="00E37842" w:rsidR="00AB2F8A">
        <w:t>Iran</w:t>
      </w:r>
      <w:r w:rsidRPr="00E37842" w:rsidR="007D1BC9">
        <w:t xml:space="preserve"> </w:t>
      </w:r>
      <w:r w:rsidRPr="00E37842">
        <w:t>willing to rule that out completely</w:t>
      </w:r>
      <w:r w:rsidRPr="00E37842" w:rsidR="007D1BC9">
        <w:t>?</w:t>
      </w:r>
      <w:r w:rsidRPr="00E37842">
        <w:t xml:space="preserve"> </w:t>
      </w:r>
      <w:r w:rsidRPr="00E37842" w:rsidR="00F52336">
        <w:t>A</w:t>
      </w:r>
      <w:r w:rsidRPr="00E37842">
        <w:t>s a country that is heavily reliant on the free movement of goods around the globe</w:t>
      </w:r>
      <w:r w:rsidRPr="00E37842" w:rsidR="00F52336">
        <w:t>,</w:t>
      </w:r>
      <w:r w:rsidRPr="00E37842">
        <w:t xml:space="preserve"> </w:t>
      </w:r>
      <w:r w:rsidRPr="00E37842" w:rsidR="00F52336">
        <w:t>w</w:t>
      </w:r>
      <w:r w:rsidRPr="00E37842">
        <w:t xml:space="preserve">e have a vested interest in freedom of navigation in the </w:t>
      </w:r>
      <w:r w:rsidRPr="00E37842" w:rsidR="00F52336">
        <w:t>s</w:t>
      </w:r>
      <w:r w:rsidRPr="00E37842">
        <w:t xml:space="preserve">trait of Hormuz. </w:t>
      </w:r>
      <w:r w:rsidRPr="00E37842" w:rsidR="00F52336">
        <w:t>O</w:t>
      </w:r>
      <w:r w:rsidRPr="00E37842">
        <w:t xml:space="preserve">n behalf of your </w:t>
      </w:r>
      <w:r w:rsidRPr="00E37842" w:rsidR="00F52336">
        <w:t>G</w:t>
      </w:r>
      <w:r w:rsidRPr="00E37842">
        <w:t>overnment</w:t>
      </w:r>
      <w:r w:rsidRPr="00E37842">
        <w:t xml:space="preserve">, can you make clear what </w:t>
      </w:r>
      <w:r w:rsidRPr="00E37842" w:rsidR="00AB2F8A">
        <w:t>their</w:t>
      </w:r>
      <w:r w:rsidRPr="00E37842">
        <w:t xml:space="preserve"> position and intentions are?</w:t>
      </w:r>
    </w:p>
    <w:p w:rsidR="00F52336" w:rsidRPr="00E37842" w:rsidP="00F52336">
      <w:pPr>
        <w:pStyle w:val="Answer"/>
      </w:pPr>
      <w:sdt>
        <w:sdtPr>
          <w:alias w:val="Witness"/>
          <w:id w:val="147533214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We </w:t>
      </w:r>
      <w:r w:rsidRPr="00E37842" w:rsidR="003078DD">
        <w:t xml:space="preserve">are </w:t>
      </w:r>
      <w:r w:rsidRPr="00E37842">
        <w:t xml:space="preserve">always </w:t>
      </w:r>
      <w:r w:rsidRPr="00E37842" w:rsidR="003078DD">
        <w:t xml:space="preserve">ready to apply for diplomatic and negotiated solutions. We always declared that the </w:t>
      </w:r>
      <w:r w:rsidRPr="00E37842" w:rsidR="003078DD">
        <w:t>first priority</w:t>
      </w:r>
      <w:r w:rsidRPr="00E37842" w:rsidR="003078DD">
        <w:t xml:space="preserve"> of the Iranian </w:t>
      </w:r>
      <w:r w:rsidRPr="00E37842">
        <w:t>G</w:t>
      </w:r>
      <w:r w:rsidRPr="00E37842" w:rsidR="003078DD">
        <w:t xml:space="preserve">overnment is diplomacy. We were </w:t>
      </w:r>
      <w:r w:rsidRPr="00E37842">
        <w:t xml:space="preserve">in </w:t>
      </w:r>
      <w:r w:rsidRPr="00E37842" w:rsidR="003078DD">
        <w:t xml:space="preserve">the </w:t>
      </w:r>
      <w:r w:rsidRPr="00E37842">
        <w:t xml:space="preserve">middle of diplomacy. We were in the very </w:t>
      </w:r>
      <w:r w:rsidRPr="00E37842" w:rsidR="003078DD">
        <w:t>middle of the negotiation</w:t>
      </w:r>
      <w:r w:rsidRPr="00E37842">
        <w:t>s</w:t>
      </w:r>
      <w:r w:rsidRPr="00E37842" w:rsidR="003078DD">
        <w:t xml:space="preserve"> with the American side. </w:t>
      </w:r>
      <w:r w:rsidRPr="00E37842">
        <w:t>U</w:t>
      </w:r>
      <w:r w:rsidRPr="00E37842" w:rsidR="003078DD">
        <w:t>nfortunately, Netanyahu destroyed it with his aggression against us. Now</w:t>
      </w:r>
      <w:r w:rsidRPr="00E37842">
        <w:t>,</w:t>
      </w:r>
      <w:r w:rsidRPr="00E37842" w:rsidR="003078DD">
        <w:t xml:space="preserve"> I am </w:t>
      </w:r>
      <w:r w:rsidRPr="00E37842" w:rsidR="003078DD">
        <w:t>telling to</w:t>
      </w:r>
      <w:r w:rsidRPr="00E37842" w:rsidR="003078DD">
        <w:t xml:space="preserve"> you, Excellency, that</w:t>
      </w:r>
      <w:r w:rsidRPr="00E37842">
        <w:t xml:space="preserve"> yesterday</w:t>
      </w:r>
      <w:r w:rsidRPr="00E37842" w:rsidR="003078DD">
        <w:t xml:space="preserve"> our </w:t>
      </w:r>
      <w:r w:rsidRPr="00E37842">
        <w:t>M</w:t>
      </w:r>
      <w:r w:rsidRPr="00E37842" w:rsidR="003078DD">
        <w:t xml:space="preserve">inister </w:t>
      </w:r>
      <w:r w:rsidRPr="00E37842">
        <w:t xml:space="preserve">had a conversation with your Minister, </w:t>
      </w:r>
      <w:r w:rsidRPr="00E37842" w:rsidR="003078DD">
        <w:t>Secretary Lam</w:t>
      </w:r>
      <w:r w:rsidRPr="00E37842">
        <w:t>m</w:t>
      </w:r>
      <w:r w:rsidRPr="00E37842" w:rsidR="003078DD">
        <w:t>y</w:t>
      </w:r>
      <w:r w:rsidRPr="00E37842">
        <w:t>,</w:t>
      </w:r>
      <w:r w:rsidRPr="00E37842" w:rsidR="003078DD">
        <w:t xml:space="preserve"> and </w:t>
      </w:r>
      <w:r w:rsidRPr="00E37842">
        <w:t xml:space="preserve">with those from France, Germany </w:t>
      </w:r>
      <w:r w:rsidRPr="00E37842" w:rsidR="003078DD">
        <w:t xml:space="preserve">and the European Union. </w:t>
      </w:r>
      <w:r w:rsidRPr="00E37842">
        <w:t>W</w:t>
      </w:r>
      <w:r w:rsidRPr="00E37842" w:rsidR="003078DD">
        <w:t xml:space="preserve">e declared that the </w:t>
      </w:r>
      <w:r w:rsidRPr="00E37842" w:rsidR="003078DD">
        <w:t>first priority</w:t>
      </w:r>
      <w:r w:rsidRPr="00E37842" w:rsidR="003078DD">
        <w:t xml:space="preserve"> is diplomacy</w:t>
      </w:r>
      <w:r w:rsidRPr="00E37842">
        <w:t>,</w:t>
      </w:r>
      <w:r w:rsidRPr="00E37842" w:rsidR="003078DD">
        <w:t xml:space="preserve"> </w:t>
      </w:r>
      <w:r w:rsidRPr="00E37842">
        <w:t>p</w:t>
      </w:r>
      <w:r w:rsidRPr="00E37842" w:rsidR="003078DD">
        <w:t>rovided</w:t>
      </w:r>
      <w:r w:rsidRPr="00E37842">
        <w:t xml:space="preserve"> that</w:t>
      </w:r>
      <w:r w:rsidRPr="00E37842" w:rsidR="003078DD">
        <w:t xml:space="preserve">, subject to </w:t>
      </w:r>
      <w:r w:rsidRPr="00E37842">
        <w:t xml:space="preserve">a </w:t>
      </w:r>
      <w:r w:rsidRPr="00E37842" w:rsidR="003078DD">
        <w:t>ceasefire, the Israeli regime stop</w:t>
      </w:r>
      <w:r w:rsidRPr="00E37842">
        <w:t>s</w:t>
      </w:r>
      <w:r w:rsidRPr="00E37842" w:rsidR="003078DD">
        <w:t xml:space="preserve"> </w:t>
      </w:r>
      <w:r w:rsidRPr="00E37842">
        <w:t xml:space="preserve">its </w:t>
      </w:r>
      <w:r w:rsidRPr="00E37842" w:rsidR="003078DD">
        <w:t>arm</w:t>
      </w:r>
      <w:r w:rsidRPr="00E37842">
        <w:t>ed</w:t>
      </w:r>
      <w:r w:rsidRPr="00E37842" w:rsidR="003078DD">
        <w:t xml:space="preserve"> attack </w:t>
      </w:r>
      <w:r w:rsidRPr="00E37842">
        <w:t xml:space="preserve">on the </w:t>
      </w:r>
      <w:r w:rsidRPr="00E37842" w:rsidR="003078DD">
        <w:t>Iranian people and infrastructure. It is very important</w:t>
      </w:r>
      <w:r w:rsidRPr="00E37842">
        <w:t xml:space="preserve"> and </w:t>
      </w:r>
      <w:r w:rsidRPr="00E37842" w:rsidR="003078DD">
        <w:t>very simple</w:t>
      </w:r>
      <w:r w:rsidRPr="00E37842">
        <w:t>.</w:t>
      </w:r>
    </w:p>
    <w:p w:rsidR="00F52336" w:rsidRPr="00E37842" w:rsidP="00F52336">
      <w:pPr>
        <w:pStyle w:val="Question"/>
      </w:pPr>
      <w:sdt>
        <w:sdtPr>
          <w:alias w:val="Member"/>
          <w:tag w:val="&lt;Member mnisId='1536' dodsId='35925'&gt;"/>
          <w:id w:val="-1142264196"/>
          <w:placeholder>
            <w:docPart w:val="DefaultPlaceholder_-1854013440"/>
          </w:placeholder>
          <w:richText/>
        </w:sdtPr>
        <w:sdtContent>
          <w:r w:rsidRPr="00E37842">
            <w:rPr>
              <w:b/>
            </w:rPr>
            <w:t>Chair:</w:t>
          </w:r>
        </w:sdtContent>
      </w:sdt>
      <w:r w:rsidRPr="00E37842">
        <w:t xml:space="preserve"> It is </w:t>
      </w:r>
      <w:r w:rsidRPr="00E37842" w:rsidR="003078DD">
        <w:t>very important to hear that</w:t>
      </w:r>
      <w:r w:rsidRPr="00E37842">
        <w:t>.</w:t>
      </w:r>
      <w:r w:rsidRPr="00E37842" w:rsidR="003078DD">
        <w:t xml:space="preserve"> </w:t>
      </w:r>
      <w:r w:rsidRPr="00E37842">
        <w:t>E</w:t>
      </w:r>
      <w:r w:rsidRPr="00E37842" w:rsidR="003078DD">
        <w:t>ssentially</w:t>
      </w:r>
      <w:r w:rsidRPr="00E37842">
        <w:t>,</w:t>
      </w:r>
      <w:r w:rsidRPr="00E37842" w:rsidR="003078DD">
        <w:t xml:space="preserve"> you are saying that what Iran wants is a ceasefire and </w:t>
      </w:r>
      <w:r w:rsidRPr="00E37842" w:rsidR="00AB2F8A">
        <w:t xml:space="preserve">it </w:t>
      </w:r>
      <w:r w:rsidRPr="00E37842" w:rsidR="003078DD">
        <w:t>want</w:t>
      </w:r>
      <w:r w:rsidRPr="00E37842">
        <w:t>s</w:t>
      </w:r>
      <w:r w:rsidRPr="00E37842" w:rsidR="003078DD">
        <w:t xml:space="preserve"> to go back to negotiations.</w:t>
      </w:r>
    </w:p>
    <w:p w:rsidR="00F52336" w:rsidRPr="00E37842" w:rsidP="00F52336">
      <w:pPr>
        <w:pStyle w:val="Answer"/>
      </w:pPr>
      <w:sdt>
        <w:sdtPr>
          <w:alias w:val="Witness"/>
          <w:id w:val="197132728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Yes.</w:t>
      </w:r>
    </w:p>
    <w:p w:rsidR="003078DD" w:rsidRPr="00E37842" w:rsidP="00F52336">
      <w:pPr>
        <w:pStyle w:val="Question"/>
      </w:pPr>
      <w:sdt>
        <w:sdtPr>
          <w:alias w:val="Member"/>
          <w:tag w:val="&lt;Member mnisId='1536' dodsId='35925'&gt;"/>
          <w:id w:val="1160741213"/>
          <w:placeholder>
            <w:docPart w:val="DefaultPlaceholder_-1854013440"/>
          </w:placeholder>
          <w:richText/>
        </w:sdtPr>
        <w:sdtContent>
          <w:r w:rsidRPr="00E37842" w:rsidR="00F52336">
            <w:rPr>
              <w:b/>
            </w:rPr>
            <w:t>Chair:</w:t>
          </w:r>
        </w:sdtContent>
      </w:sdt>
      <w:r w:rsidRPr="00E37842" w:rsidR="00F52336">
        <w:t xml:space="preserve"> </w:t>
      </w:r>
      <w:r w:rsidRPr="00E37842">
        <w:t xml:space="preserve">What is the bottom line when it comes to negotiations? </w:t>
      </w:r>
      <w:r w:rsidRPr="00E37842" w:rsidR="00F52336">
        <w:t>T</w:t>
      </w:r>
      <w:r w:rsidRPr="00E37842">
        <w:t xml:space="preserve">here clearly have been changes. </w:t>
      </w:r>
      <w:r w:rsidRPr="00E37842" w:rsidR="00F52336">
        <w:t>T</w:t>
      </w:r>
      <w:r w:rsidRPr="00E37842">
        <w:t>he IAEA inspectors say that they are not getting the access that they used to. They are concerned about what Iran is doing with its nuclear material</w:t>
      </w:r>
      <w:r w:rsidRPr="00E37842" w:rsidR="00F52336">
        <w:t>.</w:t>
      </w:r>
      <w:r w:rsidRPr="00E37842">
        <w:t xml:space="preserve"> </w:t>
      </w:r>
      <w:r w:rsidRPr="00E37842" w:rsidR="00F52336">
        <w:t>T</w:t>
      </w:r>
      <w:r w:rsidRPr="00E37842">
        <w:t xml:space="preserve">he nuclear material seems to be being made increasingly pure. </w:t>
      </w:r>
      <w:r w:rsidRPr="00E37842" w:rsidR="00F52336">
        <w:t>I</w:t>
      </w:r>
      <w:r w:rsidRPr="00E37842">
        <w:t>f there were to be negotiations, would there be a change in the Iranian position vis-</w:t>
      </w:r>
      <w:r w:rsidRPr="00E37842" w:rsidR="00F52336">
        <w:t>à</w:t>
      </w:r>
      <w:r w:rsidRPr="00E37842">
        <w:t>-vis nuclear enrichment?</w:t>
      </w:r>
    </w:p>
    <w:p w:rsidR="00F52336" w:rsidRPr="00E37842" w:rsidP="00F52336">
      <w:pPr>
        <w:pStyle w:val="Answer"/>
      </w:pPr>
      <w:sdt>
        <w:sdtPr>
          <w:alias w:val="Witness"/>
          <w:id w:val="-115228872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As </w:t>
      </w:r>
      <w:r w:rsidRPr="00E37842" w:rsidR="003078DD">
        <w:t xml:space="preserve">a responsible member state of the IAEA, we had very extensive and comprehensive co-operation with the IAEA before </w:t>
      </w:r>
      <w:r w:rsidRPr="00E37842">
        <w:t xml:space="preserve">and </w:t>
      </w:r>
      <w:r w:rsidRPr="00E37842" w:rsidR="003078DD">
        <w:t xml:space="preserve">after the JCPOA. </w:t>
      </w:r>
      <w:r w:rsidRPr="00E37842">
        <w:t xml:space="preserve">The </w:t>
      </w:r>
      <w:r w:rsidRPr="00E37842" w:rsidR="003078DD">
        <w:t xml:space="preserve">JCPOA has </w:t>
      </w:r>
      <w:r w:rsidRPr="00E37842">
        <w:t xml:space="preserve">its own </w:t>
      </w:r>
      <w:r w:rsidRPr="00E37842" w:rsidR="003078DD">
        <w:t>legal requirement upon us</w:t>
      </w:r>
      <w:r w:rsidRPr="00E37842">
        <w:t>.</w:t>
      </w:r>
      <w:r w:rsidRPr="00E37842" w:rsidR="003078DD">
        <w:t xml:space="preserve"> </w:t>
      </w:r>
      <w:r w:rsidRPr="00E37842">
        <w:t xml:space="preserve">On </w:t>
      </w:r>
      <w:r w:rsidRPr="00E37842" w:rsidR="003078DD">
        <w:t xml:space="preserve">the </w:t>
      </w:r>
      <w:r w:rsidRPr="00E37842" w:rsidR="003078DD">
        <w:t xml:space="preserve">other hand, </w:t>
      </w:r>
      <w:r w:rsidRPr="00E37842">
        <w:t xml:space="preserve">the </w:t>
      </w:r>
      <w:r w:rsidRPr="00E37842" w:rsidR="003078DD">
        <w:t xml:space="preserve">IAEA </w:t>
      </w:r>
      <w:r w:rsidRPr="00E37842">
        <w:t xml:space="preserve">has its </w:t>
      </w:r>
      <w:r w:rsidRPr="00E37842" w:rsidR="003078DD">
        <w:t>safeguard agreement</w:t>
      </w:r>
      <w:r w:rsidRPr="00E37842">
        <w:t>s</w:t>
      </w:r>
      <w:r w:rsidRPr="00E37842" w:rsidR="003078DD">
        <w:t xml:space="preserve">. </w:t>
      </w:r>
      <w:r w:rsidRPr="00E37842">
        <w:t xml:space="preserve">Under the </w:t>
      </w:r>
      <w:r w:rsidRPr="00E37842" w:rsidR="003078DD">
        <w:t>JCPOA, beside the IAEA statute and safeguard</w:t>
      </w:r>
      <w:r w:rsidRPr="00E37842">
        <w:t>s</w:t>
      </w:r>
      <w:r w:rsidRPr="00E37842" w:rsidR="003078DD">
        <w:t xml:space="preserve"> department, we have extra monitoring by the IAEA, and our voluntary activities attract the international communit</w:t>
      </w:r>
      <w:r w:rsidRPr="00E37842">
        <w:t>y’s</w:t>
      </w:r>
      <w:r w:rsidRPr="00E37842" w:rsidR="003078DD">
        <w:t xml:space="preserve"> trust </w:t>
      </w:r>
      <w:r w:rsidRPr="00E37842">
        <w:t xml:space="preserve">in </w:t>
      </w:r>
      <w:r w:rsidRPr="00E37842" w:rsidR="003078DD">
        <w:t xml:space="preserve">us </w:t>
      </w:r>
      <w:r w:rsidRPr="00E37842">
        <w:t xml:space="preserve">in terms of </w:t>
      </w:r>
      <w:r w:rsidRPr="00E37842" w:rsidR="003078DD">
        <w:t>confidence building</w:t>
      </w:r>
      <w:r w:rsidRPr="00E37842">
        <w:t>.</w:t>
      </w:r>
      <w:r w:rsidRPr="00E37842" w:rsidR="003078DD">
        <w:t xml:space="preserve"> </w:t>
      </w:r>
      <w:r w:rsidRPr="00E37842">
        <w:t xml:space="preserve">Iran’s </w:t>
      </w:r>
      <w:r w:rsidRPr="00E37842" w:rsidR="003078DD">
        <w:t>nuclear activit</w:t>
      </w:r>
      <w:r w:rsidRPr="00E37842">
        <w:t>y</w:t>
      </w:r>
      <w:r w:rsidRPr="00E37842" w:rsidR="003078DD">
        <w:t xml:space="preserve"> is totally peaceful. </w:t>
      </w:r>
      <w:r w:rsidRPr="00E37842">
        <w:t>A</w:t>
      </w:r>
      <w:r w:rsidRPr="00E37842" w:rsidR="003078DD">
        <w:t xml:space="preserve">ccording to this, </w:t>
      </w:r>
      <w:r w:rsidRPr="00E37842">
        <w:t xml:space="preserve">the </w:t>
      </w:r>
      <w:r w:rsidRPr="00E37842" w:rsidR="003078DD">
        <w:t>IAEA produced 15 reports that there is no deviation</w:t>
      </w:r>
      <w:r w:rsidRPr="00E37842">
        <w:t xml:space="preserve"> or </w:t>
      </w:r>
      <w:r w:rsidRPr="00E37842" w:rsidR="003078DD">
        <w:t xml:space="preserve">diversion </w:t>
      </w:r>
      <w:r w:rsidRPr="00E37842">
        <w:t xml:space="preserve">in </w:t>
      </w:r>
      <w:r w:rsidRPr="00E37842" w:rsidR="003078DD">
        <w:t xml:space="preserve">Iranian nuclear activities from </w:t>
      </w:r>
      <w:r w:rsidRPr="00E37842">
        <w:t xml:space="preserve">the </w:t>
      </w:r>
      <w:r w:rsidRPr="00E37842" w:rsidR="003078DD">
        <w:t xml:space="preserve">peaceful to </w:t>
      </w:r>
      <w:r w:rsidRPr="00E37842">
        <w:t xml:space="preserve">the </w:t>
      </w:r>
      <w:r w:rsidRPr="00E37842" w:rsidR="003078DD">
        <w:t>military phase.</w:t>
      </w:r>
    </w:p>
    <w:p w:rsidR="003078DD" w:rsidRPr="00E37842" w:rsidP="00F52336">
      <w:pPr>
        <w:pStyle w:val="Answer"/>
      </w:pPr>
      <w:r w:rsidRPr="00E37842">
        <w:t>T</w:t>
      </w:r>
      <w:r w:rsidRPr="00E37842">
        <w:t xml:space="preserve">he JCPOA </w:t>
      </w:r>
      <w:r w:rsidRPr="00E37842">
        <w:t xml:space="preserve">was </w:t>
      </w:r>
      <w:r w:rsidRPr="00E37842">
        <w:t>squandered by United States</w:t>
      </w:r>
      <w:r w:rsidRPr="00E37842">
        <w:t xml:space="preserve"> during the first </w:t>
      </w:r>
      <w:r w:rsidRPr="00E37842">
        <w:t xml:space="preserve">Trump </w:t>
      </w:r>
      <w:r w:rsidRPr="00E37842">
        <w:t>A</w:t>
      </w:r>
      <w:r w:rsidRPr="00E37842">
        <w:t>dministration</w:t>
      </w:r>
      <w:r w:rsidRPr="00E37842">
        <w:t>.</w:t>
      </w:r>
      <w:r w:rsidRPr="00E37842">
        <w:t xml:space="preserve"> </w:t>
      </w:r>
      <w:r w:rsidRPr="00E37842">
        <w:t>W</w:t>
      </w:r>
      <w:r w:rsidRPr="00E37842">
        <w:t xml:space="preserve">e </w:t>
      </w:r>
      <w:r w:rsidRPr="00E37842">
        <w:t xml:space="preserve">request </w:t>
      </w:r>
      <w:r w:rsidRPr="00E37842">
        <w:t xml:space="preserve">European countries </w:t>
      </w:r>
      <w:r w:rsidRPr="00E37842">
        <w:t xml:space="preserve">to fulfil their </w:t>
      </w:r>
      <w:r w:rsidRPr="00E37842">
        <w:t xml:space="preserve">obligations, and there is no doubt </w:t>
      </w:r>
      <w:r w:rsidRPr="00E37842">
        <w:t xml:space="preserve">that </w:t>
      </w:r>
      <w:r w:rsidRPr="00E37842">
        <w:t xml:space="preserve">we will fulfil </w:t>
      </w:r>
      <w:r w:rsidRPr="00E37842">
        <w:t xml:space="preserve">their </w:t>
      </w:r>
      <w:r w:rsidRPr="00E37842">
        <w:t>expectation</w:t>
      </w:r>
      <w:r w:rsidRPr="00E37842">
        <w:t>s</w:t>
      </w:r>
      <w:r w:rsidRPr="00E37842">
        <w:t xml:space="preserve">. </w:t>
      </w:r>
      <w:r w:rsidRPr="00E37842">
        <w:t>U</w:t>
      </w:r>
      <w:r w:rsidRPr="00E37842">
        <w:t xml:space="preserve">nfortunately, </w:t>
      </w:r>
      <w:r w:rsidRPr="00E37842">
        <w:t xml:space="preserve">the </w:t>
      </w:r>
      <w:r w:rsidRPr="00E37842">
        <w:t xml:space="preserve">E3 did not have any good functions in this regard, because all of them </w:t>
      </w:r>
      <w:r w:rsidRPr="00E37842">
        <w:t xml:space="preserve">are </w:t>
      </w:r>
      <w:r w:rsidRPr="00E37842">
        <w:t xml:space="preserve">saying and observing what </w:t>
      </w:r>
      <w:r w:rsidRPr="00E37842">
        <w:t xml:space="preserve">the </w:t>
      </w:r>
      <w:r w:rsidRPr="00E37842">
        <w:t xml:space="preserve">United States </w:t>
      </w:r>
      <w:r w:rsidRPr="00E37842">
        <w:t xml:space="preserve">is </w:t>
      </w:r>
      <w:r w:rsidRPr="00E37842">
        <w:t xml:space="preserve">telling them. </w:t>
      </w:r>
      <w:r w:rsidRPr="00E37842">
        <w:t>This is the problem.</w:t>
      </w:r>
    </w:p>
    <w:p w:rsidR="009B6A5A" w:rsidRPr="00E37842" w:rsidP="009B6A5A">
      <w:pPr>
        <w:pStyle w:val="Question"/>
        <w:numPr>
          <w:ilvl w:val="0"/>
          <w:numId w:val="0"/>
        </w:numPr>
        <w:ind w:left="794"/>
      </w:pPr>
      <w:sdt>
        <w:sdtPr>
          <w:alias w:val="Member"/>
          <w:tag w:val="&lt;Member mnisId='1536' dodsId='35925'&gt;"/>
          <w:id w:val="-1498796825"/>
          <w:placeholder>
            <w:docPart w:val="DefaultPlaceholder_-1854013440"/>
          </w:placeholder>
          <w:richText/>
        </w:sdtPr>
        <w:sdtContent>
          <w:r w:rsidRPr="00E37842">
            <w:rPr>
              <w:b/>
            </w:rPr>
            <w:t>Chair:</w:t>
          </w:r>
        </w:sdtContent>
      </w:sdt>
      <w:r w:rsidRPr="00E37842">
        <w:t xml:space="preserve"> Y</w:t>
      </w:r>
      <w:r w:rsidRPr="00E37842" w:rsidR="003078DD">
        <w:t>ou would find many people who would agree that it was very unfortunate that the original agreement was not stuck to and that the Americans walked away from it</w:t>
      </w:r>
      <w:r w:rsidRPr="00E37842">
        <w:t>,</w:t>
      </w:r>
      <w:r w:rsidRPr="00E37842" w:rsidR="003078DD">
        <w:t xml:space="preserve"> </w:t>
      </w:r>
      <w:r w:rsidRPr="00E37842">
        <w:t>b</w:t>
      </w:r>
      <w:r w:rsidRPr="00E37842" w:rsidR="003078DD">
        <w:t xml:space="preserve">ut we are where we are now. </w:t>
      </w:r>
      <w:r w:rsidRPr="00E37842">
        <w:t>Surely</w:t>
      </w:r>
      <w:r w:rsidRPr="00E37842" w:rsidR="00F45DDD">
        <w:t xml:space="preserve"> </w:t>
      </w:r>
      <w:r w:rsidRPr="00E37842">
        <w:t>you understand that the rest of the world found t</w:t>
      </w:r>
      <w:r w:rsidRPr="00E37842" w:rsidR="003078DD">
        <w:t>he last report from the IAEA quite worrying.</w:t>
      </w:r>
    </w:p>
    <w:p w:rsidR="009B6A5A" w:rsidRPr="00E37842" w:rsidP="009B6A5A">
      <w:pPr>
        <w:pStyle w:val="Question"/>
        <w:numPr>
          <w:ilvl w:val="0"/>
          <w:numId w:val="0"/>
        </w:numPr>
        <w:ind w:left="794"/>
      </w:pPr>
      <w:r w:rsidRPr="00E37842">
        <w:t xml:space="preserve">I was going to go on to Blair, but I </w:t>
      </w:r>
      <w:r w:rsidRPr="00E37842" w:rsidR="00F45DDD">
        <w:t xml:space="preserve">will </w:t>
      </w:r>
      <w:r w:rsidRPr="00E37842">
        <w:t xml:space="preserve">move to </w:t>
      </w:r>
      <w:r w:rsidRPr="00E37842">
        <w:t xml:space="preserve">Abtisam </w:t>
      </w:r>
      <w:r w:rsidRPr="00E37842">
        <w:t>first, because what she says next is going to be of relevance</w:t>
      </w:r>
      <w:r w:rsidRPr="00E37842">
        <w:t>.</w:t>
      </w:r>
    </w:p>
    <w:p w:rsidR="003078DD" w:rsidRPr="00E37842" w:rsidP="009B6A5A">
      <w:pPr>
        <w:pStyle w:val="Question"/>
      </w:pPr>
      <w:sdt>
        <w:sdtPr>
          <w:alias w:val="Member"/>
          <w:tag w:val="&lt;Member mnisId='5142' dodsId='173245'&gt;"/>
          <w:id w:val="979034177"/>
          <w:placeholder>
            <w:docPart w:val="DefaultPlaceholder_-1854013440"/>
          </w:placeholder>
          <w:richText/>
        </w:sdtPr>
        <w:sdtContent>
          <w:r w:rsidRPr="00E37842" w:rsidR="009B6A5A">
            <w:rPr>
              <w:b/>
            </w:rPr>
            <w:t>Abtisam Mohamed:</w:t>
          </w:r>
        </w:sdtContent>
      </w:sdt>
      <w:r w:rsidRPr="00E37842" w:rsidR="009B6A5A">
        <w:t xml:space="preserve"> </w:t>
      </w:r>
      <w:r w:rsidRPr="00E37842">
        <w:t xml:space="preserve">Ambassador, there have been numerous media reports in relation to Iran preparing a </w:t>
      </w:r>
      <w:r w:rsidRPr="00E37842" w:rsidR="009B6A5A">
        <w:t>B</w:t>
      </w:r>
      <w:r w:rsidRPr="00E37842">
        <w:t xml:space="preserve">ill in Parliament to leave the </w:t>
      </w:r>
      <w:r w:rsidRPr="00E37842" w:rsidR="009B6A5A">
        <w:t>n</w:t>
      </w:r>
      <w:r w:rsidRPr="00E37842">
        <w:t xml:space="preserve">uclear </w:t>
      </w:r>
      <w:r w:rsidRPr="00E37842" w:rsidR="009B6A5A">
        <w:t>n</w:t>
      </w:r>
      <w:r w:rsidRPr="00E37842">
        <w:t>on-</w:t>
      </w:r>
      <w:r w:rsidRPr="00E37842" w:rsidR="009B6A5A">
        <w:t>p</w:t>
      </w:r>
      <w:r w:rsidRPr="00E37842">
        <w:t xml:space="preserve">roliferation </w:t>
      </w:r>
      <w:r w:rsidRPr="00E37842" w:rsidR="009B6A5A">
        <w:t>t</w:t>
      </w:r>
      <w:r w:rsidRPr="00E37842">
        <w:t>reaty. Why would Iran do this?</w:t>
      </w:r>
    </w:p>
    <w:p w:rsidR="00A60EA4" w:rsidRPr="00E37842" w:rsidP="00A60EA4">
      <w:pPr>
        <w:pStyle w:val="Answer"/>
      </w:pPr>
      <w:sdt>
        <w:sdtPr>
          <w:alias w:val="Witness"/>
          <w:id w:val="-685674556"/>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I</w:t>
      </w:r>
      <w:r w:rsidRPr="00E37842" w:rsidR="003078DD">
        <w:t xml:space="preserve">n our system, the Parliament is an independent organ </w:t>
      </w:r>
      <w:r w:rsidRPr="00E37842">
        <w:t xml:space="preserve">and </w:t>
      </w:r>
      <w:r w:rsidRPr="00E37842" w:rsidR="003078DD">
        <w:t>can submit draft law for everything. One of them is denunciation from the NPT</w:t>
      </w:r>
      <w:r w:rsidRPr="00E37842">
        <w:t>,</w:t>
      </w:r>
      <w:r w:rsidRPr="00E37842" w:rsidR="003078DD">
        <w:t xml:space="preserve"> </w:t>
      </w:r>
      <w:r w:rsidRPr="00E37842">
        <w:t>b</w:t>
      </w:r>
      <w:r w:rsidRPr="00E37842" w:rsidR="003078DD">
        <w:t xml:space="preserve">ut it </w:t>
      </w:r>
      <w:r w:rsidRPr="00E37842">
        <w:t xml:space="preserve">has </w:t>
      </w:r>
      <w:r w:rsidRPr="00E37842" w:rsidR="003078DD">
        <w:t xml:space="preserve">not yet </w:t>
      </w:r>
      <w:r w:rsidRPr="00E37842">
        <w:t xml:space="preserve">been </w:t>
      </w:r>
      <w:r w:rsidRPr="00E37842" w:rsidR="003078DD">
        <w:t xml:space="preserve">adopted by the Parliament. </w:t>
      </w:r>
      <w:r w:rsidRPr="00E37842">
        <w:t xml:space="preserve">It </w:t>
      </w:r>
      <w:r w:rsidRPr="00E37842" w:rsidR="003078DD">
        <w:t xml:space="preserve">is not </w:t>
      </w:r>
      <w:r w:rsidRPr="00E37842">
        <w:t>the Government’s intention.</w:t>
      </w:r>
      <w:r w:rsidRPr="00E37842" w:rsidR="003078DD">
        <w:t xml:space="preserve"> </w:t>
      </w:r>
      <w:r w:rsidRPr="00E37842">
        <w:t xml:space="preserve">According to </w:t>
      </w:r>
      <w:r w:rsidRPr="00E37842" w:rsidR="003078DD">
        <w:t>our defence doctrine, our religious teachings</w:t>
      </w:r>
      <w:r w:rsidRPr="00E37842" w:rsidR="007D1BC9">
        <w:t xml:space="preserve"> </w:t>
      </w:r>
      <w:r w:rsidRPr="00E37842" w:rsidR="003078DD">
        <w:t xml:space="preserve">and our international obligations, including the NPT, </w:t>
      </w:r>
      <w:r w:rsidRPr="00E37842">
        <w:t xml:space="preserve">we have not chosen to </w:t>
      </w:r>
      <w:r w:rsidRPr="00E37842" w:rsidR="003078DD">
        <w:t xml:space="preserve">exit </w:t>
      </w:r>
      <w:r w:rsidRPr="00E37842">
        <w:t xml:space="preserve">the </w:t>
      </w:r>
      <w:r w:rsidRPr="00E37842" w:rsidR="003078DD">
        <w:t>NPT</w:t>
      </w:r>
      <w:r w:rsidRPr="00E37842">
        <w:t>, b</w:t>
      </w:r>
      <w:r w:rsidRPr="00E37842" w:rsidR="003078DD">
        <w:t>ut this is one of the proposals raised by Iranian parliamentarian</w:t>
      </w:r>
      <w:r w:rsidRPr="00E37842">
        <w:t>s.</w:t>
      </w:r>
    </w:p>
    <w:p w:rsidR="003078DD" w:rsidRPr="00E37842" w:rsidP="00A60EA4">
      <w:pPr>
        <w:pStyle w:val="Question"/>
      </w:pPr>
      <w:sdt>
        <w:sdtPr>
          <w:alias w:val="Member"/>
          <w:tag w:val="&lt;Member mnisId='5142' dodsId='173245'&gt;"/>
          <w:id w:val="-900990342"/>
          <w:placeholder>
            <w:docPart w:val="DefaultPlaceholder_-1854013440"/>
          </w:placeholder>
          <w:richText/>
        </w:sdtPr>
        <w:sdtContent>
          <w:r w:rsidRPr="00E37842" w:rsidR="00A60EA4">
            <w:rPr>
              <w:b/>
            </w:rPr>
            <w:t>Abtisam Mohamed:</w:t>
          </w:r>
        </w:sdtContent>
      </w:sdt>
      <w:r w:rsidRPr="00E37842" w:rsidR="00A60EA4">
        <w:t xml:space="preserve"> </w:t>
      </w:r>
      <w:r w:rsidRPr="00E37842">
        <w:t>Does this give the indication</w:t>
      </w:r>
      <w:r w:rsidRPr="00E37842" w:rsidR="00A60EA4">
        <w:t xml:space="preserve"> that</w:t>
      </w:r>
      <w:r w:rsidRPr="00E37842">
        <w:t>, by leaving the NPT, you intend to militarise your nuclear facilities?</w:t>
      </w:r>
    </w:p>
    <w:p w:rsidR="00A60EA4" w:rsidRPr="00E37842" w:rsidP="00A60EA4">
      <w:pPr>
        <w:pStyle w:val="Answer"/>
      </w:pPr>
      <w:sdt>
        <w:sdtPr>
          <w:alias w:val="Witness"/>
          <w:id w:val="1984267611"/>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No. </w:t>
      </w:r>
      <w:r w:rsidRPr="00E37842" w:rsidR="003078DD">
        <w:t xml:space="preserve">I told you that, </w:t>
      </w:r>
      <w:r w:rsidRPr="00E37842">
        <w:t xml:space="preserve">in terms of weapons of </w:t>
      </w:r>
      <w:r w:rsidRPr="00E37842" w:rsidR="003078DD">
        <w:t xml:space="preserve">mass destruction, there is no status in our defence doctrine. We are </w:t>
      </w:r>
      <w:r w:rsidR="001E1497">
        <w:t>a member of</w:t>
      </w:r>
      <w:r w:rsidRPr="00E37842">
        <w:t xml:space="preserve"> the </w:t>
      </w:r>
      <w:r w:rsidRPr="00E37842" w:rsidR="003078DD">
        <w:t xml:space="preserve">CWC, </w:t>
      </w:r>
      <w:r w:rsidRPr="00E37842">
        <w:t xml:space="preserve">the </w:t>
      </w:r>
      <w:r w:rsidRPr="00E37842" w:rsidR="003078DD">
        <w:t>NPT</w:t>
      </w:r>
      <w:r w:rsidRPr="00E37842">
        <w:t xml:space="preserve"> and the </w:t>
      </w:r>
      <w:r w:rsidRPr="00E37842" w:rsidR="003078DD">
        <w:t>BWC.</w:t>
      </w:r>
    </w:p>
    <w:p w:rsidR="003078DD" w:rsidRPr="00E37842" w:rsidP="00A60EA4">
      <w:pPr>
        <w:pStyle w:val="Question"/>
      </w:pPr>
      <w:sdt>
        <w:sdtPr>
          <w:alias w:val="Member"/>
          <w:tag w:val="&lt;Member mnisId='5142' dodsId='173245'&gt;"/>
          <w:id w:val="2015938"/>
          <w:placeholder>
            <w:docPart w:val="DefaultPlaceholder_-1854013440"/>
          </w:placeholder>
          <w:richText/>
        </w:sdtPr>
        <w:sdtContent>
          <w:r w:rsidRPr="00E37842" w:rsidR="00A60EA4">
            <w:rPr>
              <w:b/>
            </w:rPr>
            <w:t>Abtisam Mohamed:</w:t>
          </w:r>
        </w:sdtContent>
      </w:sdt>
      <w:r w:rsidRPr="00E37842" w:rsidR="00A60EA4">
        <w:t xml:space="preserve"> W</w:t>
      </w:r>
      <w:r w:rsidRPr="00E37842">
        <w:t xml:space="preserve">hy not remain a </w:t>
      </w:r>
      <w:r w:rsidR="001E1497">
        <w:t>member of</w:t>
      </w:r>
      <w:r w:rsidRPr="00E37842" w:rsidR="00F45DDD">
        <w:t xml:space="preserve"> </w:t>
      </w:r>
      <w:r w:rsidRPr="00E37842">
        <w:t>the NPT? Why leave?</w:t>
      </w:r>
    </w:p>
    <w:p w:rsidR="00796A17" w:rsidRPr="00E37842" w:rsidP="00A60EA4">
      <w:pPr>
        <w:pStyle w:val="Answer"/>
      </w:pPr>
      <w:sdt>
        <w:sdtPr>
          <w:alias w:val="Witness"/>
          <w:id w:val="-227768282"/>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A60EA4">
        <w:t xml:space="preserve"> </w:t>
      </w:r>
      <w:r w:rsidRPr="00E37842" w:rsidR="003078DD">
        <w:t>It depends</w:t>
      </w:r>
      <w:r w:rsidRPr="00E37842" w:rsidR="00A60EA4">
        <w:t xml:space="preserve"> on </w:t>
      </w:r>
      <w:r w:rsidRPr="00E37842" w:rsidR="003078DD">
        <w:t xml:space="preserve">the situation. </w:t>
      </w:r>
      <w:r w:rsidRPr="00E37842">
        <w:t>A</w:t>
      </w:r>
      <w:r w:rsidRPr="00E37842" w:rsidR="003078DD">
        <w:t>rticle 10 of the NPT is very important</w:t>
      </w:r>
      <w:r w:rsidRPr="00E37842" w:rsidR="00A60EA4">
        <w:t xml:space="preserve"> </w:t>
      </w:r>
      <w:r w:rsidRPr="00E37842">
        <w:t>and states</w:t>
      </w:r>
      <w:r w:rsidRPr="00E37842" w:rsidR="003078DD">
        <w:t xml:space="preserve"> </w:t>
      </w:r>
      <w:r w:rsidRPr="00E37842">
        <w:t xml:space="preserve">that </w:t>
      </w:r>
      <w:r w:rsidRPr="00E37842" w:rsidR="00A60EA4">
        <w:t xml:space="preserve">if any </w:t>
      </w:r>
      <w:r w:rsidRPr="00E37842" w:rsidR="003078DD">
        <w:t>state party feel</w:t>
      </w:r>
      <w:r w:rsidRPr="00E37842" w:rsidR="00A60EA4">
        <w:t>s</w:t>
      </w:r>
      <w:r w:rsidRPr="00E37842" w:rsidR="003078DD">
        <w:t xml:space="preserve"> that </w:t>
      </w:r>
      <w:r w:rsidRPr="00E37842" w:rsidR="00A60EA4">
        <w:t xml:space="preserve">its </w:t>
      </w:r>
      <w:r w:rsidRPr="00E37842" w:rsidR="003078DD">
        <w:t>vital interest</w:t>
      </w:r>
      <w:r w:rsidRPr="00E37842" w:rsidR="00A60EA4">
        <w:t>s</w:t>
      </w:r>
      <w:r w:rsidRPr="00E37842" w:rsidR="003078DD">
        <w:t xml:space="preserve"> </w:t>
      </w:r>
      <w:r w:rsidRPr="00E37842" w:rsidR="00A60EA4">
        <w:t xml:space="preserve">have </w:t>
      </w:r>
      <w:r w:rsidRPr="00E37842" w:rsidR="003078DD">
        <w:t xml:space="preserve">been threatened by somebody, </w:t>
      </w:r>
      <w:r w:rsidRPr="00E37842" w:rsidR="00A60EA4">
        <w:t xml:space="preserve">it will undertake a </w:t>
      </w:r>
      <w:r w:rsidRPr="00E37842" w:rsidR="003078DD">
        <w:t>review. There is no doubt about it.</w:t>
      </w:r>
    </w:p>
    <w:p w:rsidR="00796A17" w:rsidRPr="00E37842" w:rsidP="00A60EA4">
      <w:pPr>
        <w:pStyle w:val="Answer"/>
      </w:pPr>
      <w:r w:rsidRPr="00E37842">
        <w:t>P</w:t>
      </w:r>
      <w:r w:rsidRPr="00E37842" w:rsidR="003078DD">
        <w:t xml:space="preserve">lease give me the photos of the innocent people. </w:t>
      </w:r>
      <w:r w:rsidRPr="00E37842">
        <w:t xml:space="preserve">These </w:t>
      </w:r>
      <w:r w:rsidRPr="00E37842" w:rsidR="003078DD">
        <w:t xml:space="preserve">are innocent people, all of </w:t>
      </w:r>
      <w:r w:rsidRPr="00E37842">
        <w:t xml:space="preserve">whom </w:t>
      </w:r>
      <w:r w:rsidRPr="00E37842" w:rsidR="003078DD">
        <w:t>have been kill</w:t>
      </w:r>
      <w:r w:rsidRPr="00E37842">
        <w:t>ed</w:t>
      </w:r>
      <w:r w:rsidRPr="00E37842" w:rsidR="003078DD">
        <w:t>. We are responsible for these people</w:t>
      </w:r>
      <w:r w:rsidRPr="00E37842">
        <w:t>—</w:t>
      </w:r>
      <w:r w:rsidRPr="00E37842">
        <w:t>a</w:t>
      </w:r>
      <w:r w:rsidRPr="00E37842" w:rsidR="003078DD">
        <w:t>ll</w:t>
      </w:r>
      <w:r w:rsidRPr="00E37842">
        <w:t xml:space="preserve"> </w:t>
      </w:r>
      <w:r w:rsidRPr="00E37842" w:rsidR="003078DD">
        <w:t>of them.</w:t>
      </w:r>
      <w:r w:rsidRPr="00E37842" w:rsidR="00F45DDD">
        <w:t xml:space="preserve"> </w:t>
      </w:r>
      <w:r w:rsidRPr="00E37842" w:rsidR="00447C7E">
        <w:t xml:space="preserve">This is Ehsan </w:t>
      </w:r>
      <w:r w:rsidRPr="00E37842" w:rsidR="00447C7E">
        <w:t>Eshraghi</w:t>
      </w:r>
      <w:r w:rsidRPr="00E37842" w:rsidR="00447C7E">
        <w:t xml:space="preserve"> and Baran </w:t>
      </w:r>
      <w:r w:rsidRPr="00E37842" w:rsidR="00447C7E">
        <w:t>Eshraghi</w:t>
      </w:r>
      <w:r w:rsidRPr="00E37842" w:rsidR="00447C7E">
        <w:t xml:space="preserve">, </w:t>
      </w:r>
      <w:r w:rsidRPr="00E37842" w:rsidR="00F45DDD">
        <w:t>a father and daughter.</w:t>
      </w:r>
    </w:p>
    <w:p w:rsidR="00796A17" w:rsidRPr="00E37842" w:rsidP="00796A17">
      <w:pPr>
        <w:pStyle w:val="Question"/>
        <w:numPr>
          <w:ilvl w:val="0"/>
          <w:numId w:val="0"/>
        </w:numPr>
        <w:ind w:left="794"/>
      </w:pPr>
      <w:sdt>
        <w:sdtPr>
          <w:alias w:val="Member"/>
          <w:tag w:val="&lt;Member mnisId='1536' dodsId='35925'&gt;"/>
          <w:id w:val="-260292166"/>
          <w:placeholder>
            <w:docPart w:val="DefaultPlaceholder_-1854013440"/>
          </w:placeholder>
          <w:richText/>
        </w:sdtPr>
        <w:sdtContent>
          <w:r w:rsidRPr="00E37842">
            <w:rPr>
              <w:b/>
            </w:rPr>
            <w:t>Chair:</w:t>
          </w:r>
        </w:sdtContent>
      </w:sdt>
      <w:r w:rsidRPr="00E37842">
        <w:t xml:space="preserve"> We have—</w:t>
      </w:r>
    </w:p>
    <w:p w:rsidR="00796A17" w:rsidRPr="00E37842" w:rsidP="00796A17">
      <w:pPr>
        <w:pStyle w:val="Answer"/>
      </w:pPr>
      <w:sdt>
        <w:sdtPr>
          <w:alias w:val="Witness"/>
          <w:id w:val="-28744454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Excuse me. </w:t>
      </w:r>
      <w:r w:rsidRPr="00E37842" w:rsidR="00447C7E">
        <w:t xml:space="preserve">Let me. </w:t>
      </w:r>
      <w:r w:rsidRPr="00E37842">
        <w:t>Mahya</w:t>
      </w:r>
      <w:r w:rsidRPr="00E37842">
        <w:t xml:space="preserve"> </w:t>
      </w:r>
      <w:r w:rsidRPr="00E37842">
        <w:t>Nikzad</w:t>
      </w:r>
      <w:r w:rsidRPr="00E37842">
        <w:t>—</w:t>
      </w:r>
    </w:p>
    <w:p w:rsidR="003078DD" w:rsidRPr="00E37842" w:rsidP="00796A17">
      <w:pPr>
        <w:pStyle w:val="Question"/>
        <w:numPr>
          <w:ilvl w:val="0"/>
          <w:numId w:val="0"/>
        </w:numPr>
        <w:ind w:left="794"/>
      </w:pPr>
      <w:sdt>
        <w:sdtPr>
          <w:alias w:val="Member"/>
          <w:tag w:val="&lt;Member mnisId='5326' dodsId='157206'&gt;"/>
          <w:id w:val="-331993062"/>
          <w:placeholder>
            <w:docPart w:val="DefaultPlaceholder_-1854013440"/>
          </w:placeholder>
          <w:richText/>
        </w:sdtPr>
        <w:sdtContent>
          <w:r w:rsidRPr="00E37842" w:rsidR="00796A17">
            <w:rPr>
              <w:b/>
            </w:rPr>
            <w:t>Edward Morello:</w:t>
          </w:r>
        </w:sdtContent>
      </w:sdt>
      <w:r w:rsidRPr="00E37842" w:rsidR="00796A17">
        <w:t xml:space="preserve"> I am sorry, Ambassador, but we have—</w:t>
      </w:r>
    </w:p>
    <w:p w:rsidR="003078DD" w:rsidRPr="00E37842" w:rsidP="00796A17">
      <w:pPr>
        <w:pStyle w:val="Answer"/>
      </w:pPr>
      <w:sdt>
        <w:sdtPr>
          <w:alias w:val="Witness"/>
          <w:id w:val="170344377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796A17">
        <w:t xml:space="preserve"> This </w:t>
      </w:r>
      <w:r w:rsidRPr="00E37842">
        <w:t>is very important</w:t>
      </w:r>
      <w:r w:rsidRPr="00E37842" w:rsidR="00796A17">
        <w:t>.</w:t>
      </w:r>
      <w:r w:rsidRPr="00E37842">
        <w:t xml:space="preserve"> </w:t>
      </w:r>
      <w:r w:rsidRPr="00E37842" w:rsidR="00796A17">
        <w:t xml:space="preserve">These are </w:t>
      </w:r>
      <w:r w:rsidRPr="00E37842">
        <w:t>innocent people and civilian</w:t>
      </w:r>
      <w:r w:rsidRPr="00E37842" w:rsidR="00796A17">
        <w:t>s.</w:t>
      </w:r>
      <w:r w:rsidRPr="00E37842">
        <w:t xml:space="preserve"> I am </w:t>
      </w:r>
      <w:r w:rsidRPr="00E37842" w:rsidR="00796A17">
        <w:t xml:space="preserve">the </w:t>
      </w:r>
      <w:r w:rsidRPr="00E37842">
        <w:t>representative of these people in this country.</w:t>
      </w:r>
    </w:p>
    <w:p w:rsidR="00796A17" w:rsidRPr="00E37842" w:rsidP="00796A17">
      <w:pPr>
        <w:pStyle w:val="Question"/>
        <w:numPr>
          <w:ilvl w:val="0"/>
          <w:numId w:val="0"/>
        </w:numPr>
        <w:ind w:left="794"/>
      </w:pPr>
      <w:sdt>
        <w:sdtPr>
          <w:alias w:val="Member"/>
          <w:tag w:val="&lt;Member mnisId='1536' dodsId='35925'&gt;"/>
          <w:id w:val="-1372302645"/>
          <w:placeholder>
            <w:docPart w:val="DefaultPlaceholder_-1854013440"/>
          </w:placeholder>
          <w:richText/>
        </w:sdtPr>
        <w:sdtContent>
          <w:r w:rsidRPr="00E37842">
            <w:rPr>
              <w:b/>
            </w:rPr>
            <w:t>Chair:</w:t>
          </w:r>
        </w:sdtContent>
      </w:sdt>
      <w:r w:rsidRPr="00E37842">
        <w:t xml:space="preserve"> S</w:t>
      </w:r>
      <w:r w:rsidRPr="00E37842" w:rsidR="003078DD">
        <w:t>orry</w:t>
      </w:r>
      <w:r w:rsidRPr="00E37842">
        <w:t>, but</w:t>
      </w:r>
      <w:r w:rsidRPr="00E37842" w:rsidR="003078DD">
        <w:t xml:space="preserve"> </w:t>
      </w:r>
      <w:r w:rsidRPr="00E37842">
        <w:t>w</w:t>
      </w:r>
      <w:r w:rsidRPr="00E37842" w:rsidR="003078DD">
        <w:t>e have rules about props and not showing photographs and so on</w:t>
      </w:r>
      <w:r w:rsidRPr="00E37842">
        <w:t>.</w:t>
      </w:r>
      <w:r w:rsidRPr="00E37842" w:rsidR="003078DD">
        <w:t xml:space="preserve"> I am so sorry. </w:t>
      </w:r>
      <w:r w:rsidRPr="00E37842">
        <w:t>A</w:t>
      </w:r>
      <w:r w:rsidRPr="00E37842" w:rsidR="003078DD">
        <w:t>s I said at the outset, we are completely sympathetic</w:t>
      </w:r>
      <w:r w:rsidRPr="00E37842">
        <w:t>.</w:t>
      </w:r>
      <w:r w:rsidRPr="00E37842" w:rsidR="003078DD">
        <w:t xml:space="preserve"> </w:t>
      </w:r>
      <w:r w:rsidRPr="00E37842">
        <w:t>T</w:t>
      </w:r>
      <w:r w:rsidRPr="00E37842" w:rsidR="003078DD">
        <w:t xml:space="preserve">he deaths of civilians on both sides </w:t>
      </w:r>
      <w:r w:rsidRPr="00E37842">
        <w:t xml:space="preserve">are </w:t>
      </w:r>
      <w:r w:rsidRPr="00E37842" w:rsidR="003078DD">
        <w:t>simply appalling</w:t>
      </w:r>
      <w:r w:rsidRPr="00E37842">
        <w:t>,</w:t>
      </w:r>
      <w:r w:rsidRPr="00E37842" w:rsidR="003078DD">
        <w:t xml:space="preserve"> and </w:t>
      </w:r>
      <w:r w:rsidRPr="00E37842">
        <w:t xml:space="preserve">we want it </w:t>
      </w:r>
      <w:r w:rsidRPr="00E37842" w:rsidR="003078DD">
        <w:t xml:space="preserve">to stop. </w:t>
      </w:r>
      <w:r w:rsidRPr="00E37842">
        <w:t>T</w:t>
      </w:r>
      <w:r w:rsidRPr="00E37842" w:rsidR="003078DD">
        <w:t>hat is really what this hearing is about.</w:t>
      </w:r>
    </w:p>
    <w:p w:rsidR="00796A17" w:rsidRPr="00E37842" w:rsidP="00796A17">
      <w:pPr>
        <w:pStyle w:val="Answer"/>
      </w:pPr>
      <w:sdt>
        <w:sdtPr>
          <w:alias w:val="Witness"/>
          <w:id w:val="-478386330"/>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Thank you.</w:t>
      </w:r>
    </w:p>
    <w:p w:rsidR="00796A17" w:rsidP="00796A17">
      <w:pPr>
        <w:pStyle w:val="Question"/>
      </w:pPr>
      <w:sdt>
        <w:sdtPr>
          <w:alias w:val="Member"/>
          <w:tag w:val="&lt;Member mnisId='5076' dodsId='27442'&gt;"/>
          <w:id w:val="421921139"/>
          <w:placeholder>
            <w:docPart w:val="DefaultPlaceholder_-1854013440"/>
          </w:placeholder>
          <w:richText/>
        </w:sdtPr>
        <w:sdtContent>
          <w:r w:rsidRPr="00E37842">
            <w:rPr>
              <w:b/>
            </w:rPr>
            <w:t>Blair McDougall:</w:t>
          </w:r>
        </w:sdtContent>
      </w:sdt>
      <w:r w:rsidRPr="00E37842">
        <w:t xml:space="preserve"> </w:t>
      </w:r>
      <w:r w:rsidRPr="00E37842" w:rsidR="003078DD">
        <w:t xml:space="preserve">Ambassador, you spoke with apparent passion at the beginning of your statement about how dangerous the world would be if we embolden aggression and do not act within international law. The </w:t>
      </w:r>
      <w:r w:rsidRPr="00E37842">
        <w:t>C</w:t>
      </w:r>
      <w:r w:rsidRPr="00E37842" w:rsidR="003078DD">
        <w:t xml:space="preserve">hair asked you </w:t>
      </w:r>
      <w:r w:rsidRPr="00E37842" w:rsidR="00983F99">
        <w:t xml:space="preserve">for </w:t>
      </w:r>
      <w:r w:rsidRPr="00E37842" w:rsidR="003078DD">
        <w:t xml:space="preserve">short </w:t>
      </w:r>
      <w:r w:rsidRPr="00E37842" w:rsidR="00983F99">
        <w:t>answers</w:t>
      </w:r>
      <w:r w:rsidRPr="00E37842" w:rsidR="003078DD">
        <w:t>, so I will give you the opportunity to give a short answer. How many Iranian Shahed drones have been fired by Putin at Ukraine over the last three years?</w:t>
      </w:r>
      <w:r w:rsidRPr="00E37842">
        <w:t xml:space="preserve"> I am just looking for a number</w:t>
      </w:r>
      <w:r w:rsidR="008B0C04">
        <w:t>.</w:t>
      </w:r>
    </w:p>
    <w:p w:rsidR="008B0C04" w:rsidP="008B0C04">
      <w:pPr>
        <w:pStyle w:val="QuestionCont"/>
      </w:pPr>
      <w:sdt>
        <w:sdtPr>
          <w:alias w:val="Witness"/>
          <w:id w:val="-1999265310"/>
          <w:placeholder>
            <w:docPart w:val="68DBA20F134944609F3244991D8D32C4"/>
          </w:placeholder>
          <w:richText/>
        </w:sdtPr>
        <w:sdtContent>
          <w:r w:rsidRPr="00E37842">
            <w:rPr>
              <w:b/>
              <w:bCs/>
              <w:i/>
            </w:rPr>
            <w:t>Seyed</w:t>
          </w:r>
          <w:r w:rsidRPr="00E37842">
            <w:rPr>
              <w:b/>
              <w:bCs/>
              <w:i/>
            </w:rPr>
            <w:t xml:space="preserve"> Ali Mousavi</w:t>
          </w:r>
          <w:r w:rsidRPr="00E37842">
            <w:rPr>
              <w:b/>
              <w:i/>
            </w:rPr>
            <w:t>:</w:t>
          </w:r>
        </w:sdtContent>
      </w:sdt>
      <w:r>
        <w:t xml:space="preserve"> You see—</w:t>
      </w:r>
    </w:p>
    <w:p w:rsidR="008B0C04" w:rsidRPr="008B0C04" w:rsidP="008B0C04">
      <w:pPr>
        <w:pStyle w:val="QuestionCont"/>
      </w:pPr>
      <w:sdt>
        <w:sdtPr>
          <w:alias w:val="Member"/>
          <w:tag w:val="&lt;Member mnisId='5076' dodsId='27442'&gt;"/>
          <w:id w:val="-857583560"/>
          <w:placeholder>
            <w:docPart w:val="0411AD69E7284613A595778D76382763"/>
          </w:placeholder>
          <w:richText/>
        </w:sdtPr>
        <w:sdtContent>
          <w:r w:rsidRPr="00E37842">
            <w:rPr>
              <w:b/>
            </w:rPr>
            <w:t>Blair McDougall:</w:t>
          </w:r>
        </w:sdtContent>
      </w:sdt>
      <w:r>
        <w:t xml:space="preserve"> I am just looking for a number.</w:t>
      </w:r>
    </w:p>
    <w:p w:rsidR="00805FF0" w:rsidRPr="00E37842" w:rsidP="00796A17">
      <w:pPr>
        <w:pStyle w:val="Answer"/>
      </w:pPr>
      <w:sdt>
        <w:sdtPr>
          <w:alias w:val="Witness"/>
          <w:id w:val="-1429035139"/>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I will reply to you</w:t>
      </w:r>
      <w:r w:rsidRPr="00E37842">
        <w:t>.</w:t>
      </w:r>
      <w:r w:rsidRPr="00E37842" w:rsidR="003078DD">
        <w:t xml:space="preserve"> </w:t>
      </w:r>
      <w:r w:rsidRPr="00E37842">
        <w:t>T</w:t>
      </w:r>
      <w:r w:rsidRPr="00E37842" w:rsidR="003078DD">
        <w:t xml:space="preserve">here is no doubt. </w:t>
      </w:r>
      <w:r w:rsidRPr="00E37842">
        <w:t>T</w:t>
      </w:r>
      <w:r w:rsidRPr="00E37842" w:rsidR="003078DD">
        <w:t>he Russian and Iranian defence co</w:t>
      </w:r>
      <w:r w:rsidR="00D207A8">
        <w:t>-oper</w:t>
      </w:r>
      <w:r w:rsidRPr="00E37842" w:rsidR="003078DD">
        <w:t>ations originate</w:t>
      </w:r>
      <w:r w:rsidRPr="00E37842">
        <w:t>d</w:t>
      </w:r>
      <w:r w:rsidRPr="00E37842" w:rsidR="003078DD">
        <w:t xml:space="preserve"> more than 20 years ago.</w:t>
      </w:r>
    </w:p>
    <w:p w:rsidR="00805FF0" w:rsidRPr="00E37842" w:rsidP="00805FF0">
      <w:pPr>
        <w:pStyle w:val="Question"/>
      </w:pPr>
      <w:sdt>
        <w:sdtPr>
          <w:alias w:val="Member"/>
          <w:tag w:val="&lt;Member mnisId='5076' dodsId='27442'&gt;"/>
          <w:id w:val="121514466"/>
          <w:placeholder>
            <w:docPart w:val="DefaultPlaceholder_-1854013440"/>
          </w:placeholder>
          <w:richText/>
        </w:sdtPr>
        <w:sdtContent>
          <w:r w:rsidRPr="00E37842">
            <w:rPr>
              <w:b/>
            </w:rPr>
            <w:t>Blair McDougall:</w:t>
          </w:r>
        </w:sdtContent>
      </w:sdt>
      <w:r w:rsidRPr="00E37842">
        <w:t xml:space="preserve"> Do y</w:t>
      </w:r>
      <w:r w:rsidRPr="00E37842" w:rsidR="003078DD">
        <w:t>ou know the number?</w:t>
      </w:r>
    </w:p>
    <w:p w:rsidR="003078DD" w:rsidRPr="00E37842" w:rsidP="00805FF0">
      <w:pPr>
        <w:pStyle w:val="Answer"/>
      </w:pPr>
      <w:sdt>
        <w:sdtPr>
          <w:alias w:val="Witness"/>
          <w:id w:val="-1405064709"/>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05FF0">
        <w:t xml:space="preserve"> </w:t>
      </w:r>
      <w:r w:rsidRPr="00E37842">
        <w:t>No</w:t>
      </w:r>
      <w:r w:rsidRPr="00E37842" w:rsidR="00805FF0">
        <w:t>.</w:t>
      </w:r>
      <w:r w:rsidRPr="00E37842">
        <w:t xml:space="preserve"> I do not know the number.</w:t>
      </w:r>
    </w:p>
    <w:p w:rsidR="00805FF0" w:rsidRPr="00E37842" w:rsidP="003078DD">
      <w:pPr>
        <w:pStyle w:val="Question"/>
      </w:pPr>
      <w:sdt>
        <w:sdtPr>
          <w:alias w:val="Member"/>
          <w:tag w:val="&lt;Member mnisId='5076' dodsId='27442'&gt;"/>
          <w:id w:val="1125968546"/>
          <w:placeholder>
            <w:docPart w:val="DefaultPlaceholder_-1854013440"/>
          </w:placeholder>
          <w:richText/>
        </w:sdtPr>
        <w:sdtContent>
          <w:r w:rsidRPr="00E37842">
            <w:rPr>
              <w:b/>
            </w:rPr>
            <w:t>Blair McDougall:</w:t>
          </w:r>
        </w:sdtContent>
      </w:sdt>
      <w:r w:rsidRPr="00E37842">
        <w:t xml:space="preserve"> I will tell you the number. </w:t>
      </w:r>
      <w:r w:rsidRPr="00E37842" w:rsidR="003078DD">
        <w:t>The number is 8,000</w:t>
      </w:r>
      <w:r w:rsidRPr="00E37842">
        <w:t>.</w:t>
      </w:r>
      <w:r w:rsidRPr="00E37842" w:rsidR="003078DD">
        <w:t xml:space="preserve"> I put it to you that</w:t>
      </w:r>
      <w:r w:rsidRPr="00E37842">
        <w:t>,</w:t>
      </w:r>
      <w:r w:rsidRPr="00E37842" w:rsidR="003078DD">
        <w:t xml:space="preserve"> if we live in a world now where violence and might are taking precedent over law and right, the Iranian regime has a deep responsibility for that.</w:t>
      </w:r>
    </w:p>
    <w:p w:rsidR="003078DD" w:rsidRPr="00E37842" w:rsidP="00805FF0">
      <w:pPr>
        <w:pStyle w:val="Question"/>
        <w:numPr>
          <w:ilvl w:val="0"/>
          <w:numId w:val="0"/>
        </w:numPr>
        <w:ind w:left="794"/>
      </w:pPr>
      <w:r w:rsidRPr="00E37842">
        <w:t>Let me ask you another question</w:t>
      </w:r>
      <w:r w:rsidRPr="00E37842" w:rsidR="00805FF0">
        <w:t>.</w:t>
      </w:r>
      <w:r w:rsidRPr="00E37842">
        <w:t xml:space="preserve"> </w:t>
      </w:r>
      <w:r w:rsidRPr="00E37842" w:rsidR="00805FF0">
        <w:t>A</w:t>
      </w:r>
      <w:r w:rsidRPr="00E37842">
        <w:t xml:space="preserve">gain, this is a question with a simple number as an answer. The director general of MI5 identified </w:t>
      </w:r>
      <w:r w:rsidRPr="00E37842">
        <w:t>a number of</w:t>
      </w:r>
      <w:r w:rsidRPr="00E37842">
        <w:t xml:space="preserve"> plots backed by Iran in this country, including lethal threats against Iranian dissidents and Jewish communities here. How many plots </w:t>
      </w:r>
      <w:r w:rsidRPr="00E37842" w:rsidR="00805FF0">
        <w:t xml:space="preserve">has </w:t>
      </w:r>
      <w:r w:rsidRPr="00E37842">
        <w:t>he identified in the last three years?</w:t>
      </w:r>
    </w:p>
    <w:p w:rsidR="00805FF0" w:rsidRPr="00E37842" w:rsidP="00805FF0">
      <w:pPr>
        <w:pStyle w:val="Answer"/>
      </w:pPr>
      <w:sdt>
        <w:sdtPr>
          <w:alias w:val="Witness"/>
          <w:id w:val="407901337"/>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He claimed </w:t>
      </w:r>
      <w:r w:rsidRPr="00E37842" w:rsidR="003078DD">
        <w:t>22, but</w:t>
      </w:r>
      <w:r w:rsidRPr="00E37842" w:rsidR="003078DD">
        <w:t xml:space="preserve"> let me answer you. </w:t>
      </w:r>
      <w:r w:rsidRPr="00E37842">
        <w:t>T</w:t>
      </w:r>
      <w:r w:rsidRPr="00E37842" w:rsidR="003078DD">
        <w:t>his is very important. Please correct your wording</w:t>
      </w:r>
      <w:r w:rsidRPr="00E37842">
        <w:t>.</w:t>
      </w:r>
      <w:r w:rsidRPr="00E37842" w:rsidR="003078DD">
        <w:t xml:space="preserve"> </w:t>
      </w:r>
      <w:r w:rsidRPr="00E37842">
        <w:t>T</w:t>
      </w:r>
      <w:r w:rsidRPr="00E37842" w:rsidR="003078DD">
        <w:t xml:space="preserve">he Iranian </w:t>
      </w:r>
      <w:r w:rsidRPr="00E37842">
        <w:t>G</w:t>
      </w:r>
      <w:r w:rsidRPr="00E37842" w:rsidR="003078DD">
        <w:t xml:space="preserve">overnment </w:t>
      </w:r>
      <w:r w:rsidRPr="00E37842" w:rsidR="00447C7E">
        <w:t>are</w:t>
      </w:r>
      <w:r w:rsidRPr="00E37842" w:rsidR="003078DD">
        <w:t xml:space="preserve"> a lawful and very important</w:t>
      </w:r>
      <w:r w:rsidRPr="00E37842">
        <w:t>,</w:t>
      </w:r>
      <w:r w:rsidRPr="00E37842" w:rsidR="003078DD">
        <w:t xml:space="preserve"> significant and respectful </w:t>
      </w:r>
      <w:r w:rsidRPr="00E37842">
        <w:t>G</w:t>
      </w:r>
      <w:r w:rsidRPr="00E37842" w:rsidR="003078DD">
        <w:t xml:space="preserve">overnment. </w:t>
      </w:r>
      <w:r w:rsidRPr="00E37842">
        <w:t xml:space="preserve">There is no need </w:t>
      </w:r>
      <w:r w:rsidRPr="00E37842" w:rsidR="00447C7E">
        <w:t xml:space="preserve">to </w:t>
      </w:r>
      <w:r w:rsidRPr="00E37842" w:rsidR="007D1BC9">
        <w:t>use “</w:t>
      </w:r>
      <w:r w:rsidRPr="00E37842">
        <w:t>regime</w:t>
      </w:r>
      <w:r w:rsidRPr="00E37842" w:rsidR="007D1BC9">
        <w:t>”</w:t>
      </w:r>
      <w:r w:rsidRPr="00E37842">
        <w:t xml:space="preserve"> for them.</w:t>
      </w:r>
    </w:p>
    <w:p w:rsidR="003078DD" w:rsidRPr="00E37842" w:rsidP="003078DD">
      <w:pPr>
        <w:pStyle w:val="Question"/>
      </w:pPr>
      <w:sdt>
        <w:sdtPr>
          <w:alias w:val="Member"/>
          <w:tag w:val="&lt;Member mnisId='5076' dodsId='27442'&gt;"/>
          <w:id w:val="-1695374681"/>
          <w:placeholder>
            <w:docPart w:val="DefaultPlaceholder_-1854013440"/>
          </w:placeholder>
          <w:richText/>
        </w:sdtPr>
        <w:sdtContent>
          <w:r w:rsidRPr="00E37842" w:rsidR="00805FF0">
            <w:rPr>
              <w:b/>
            </w:rPr>
            <w:t>Blair McDougall:</w:t>
          </w:r>
        </w:sdtContent>
      </w:sdt>
      <w:r w:rsidRPr="00E37842" w:rsidR="00805FF0">
        <w:t xml:space="preserve"> </w:t>
      </w:r>
      <w:r w:rsidRPr="00E37842">
        <w:t>What is the legal basis for Putin’s war</w:t>
      </w:r>
      <w:r w:rsidRPr="00E37842" w:rsidR="00805FF0">
        <w:t xml:space="preserve">, then, </w:t>
      </w:r>
      <w:r w:rsidRPr="00E37842">
        <w:t>if you are such a supporter of international law?</w:t>
      </w:r>
    </w:p>
    <w:p w:rsidR="00805FF0" w:rsidRPr="00E37842" w:rsidP="00805FF0">
      <w:pPr>
        <w:pStyle w:val="Answer"/>
      </w:pPr>
      <w:sdt>
        <w:sdtPr>
          <w:alias w:val="Witness"/>
          <w:id w:val="-1580669581"/>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I am telling you to correct your wording regarding my </w:t>
      </w:r>
      <w:r w:rsidRPr="00E37842">
        <w:t>G</w:t>
      </w:r>
      <w:r w:rsidRPr="00E37842" w:rsidR="003078DD">
        <w:t>overnment</w:t>
      </w:r>
      <w:r w:rsidRPr="00E37842" w:rsidR="003078DD">
        <w:t xml:space="preserve">. My </w:t>
      </w:r>
      <w:r w:rsidRPr="00E37842">
        <w:t>G</w:t>
      </w:r>
      <w:r w:rsidRPr="00E37842" w:rsidR="003078DD">
        <w:t>overnment</w:t>
      </w:r>
      <w:r w:rsidRPr="00E37842" w:rsidR="003078DD">
        <w:t xml:space="preserve"> </w:t>
      </w:r>
      <w:r w:rsidRPr="00E37842" w:rsidR="00447C7E">
        <w:t>are</w:t>
      </w:r>
      <w:r w:rsidRPr="00E37842" w:rsidR="003078DD">
        <w:t xml:space="preserve"> a legal </w:t>
      </w:r>
      <w:r w:rsidRPr="00E37842">
        <w:t>G</w:t>
      </w:r>
      <w:r w:rsidRPr="00E37842" w:rsidR="003078DD">
        <w:t xml:space="preserve">overnment, and there is no doubt about it. </w:t>
      </w:r>
      <w:r w:rsidRPr="00E37842">
        <w:t>Y</w:t>
      </w:r>
      <w:r w:rsidRPr="00E37842" w:rsidR="003078DD">
        <w:t xml:space="preserve">ou should </w:t>
      </w:r>
      <w:r w:rsidRPr="00E37842">
        <w:t xml:space="preserve">not </w:t>
      </w:r>
      <w:r w:rsidRPr="00E37842" w:rsidR="003078DD">
        <w:t>use</w:t>
      </w:r>
      <w:r w:rsidRPr="00E37842">
        <w:t xml:space="preserve"> the word “regime”. </w:t>
      </w:r>
      <w:r w:rsidRPr="00E37842" w:rsidR="003078DD">
        <w:t>It is a very lawful and legally responsible state in the world.</w:t>
      </w:r>
    </w:p>
    <w:p w:rsidR="00805FF0" w:rsidRPr="00E37842" w:rsidP="00805FF0">
      <w:pPr>
        <w:pStyle w:val="Question"/>
      </w:pPr>
      <w:sdt>
        <w:sdtPr>
          <w:alias w:val="Member"/>
          <w:tag w:val="&lt;Member mnisId='5076' dodsId='27442'&gt;"/>
          <w:id w:val="-1807311321"/>
          <w:placeholder>
            <w:docPart w:val="DefaultPlaceholder_-1854013440"/>
          </w:placeholder>
          <w:richText/>
        </w:sdtPr>
        <w:sdtContent>
          <w:r w:rsidRPr="00E37842">
            <w:rPr>
              <w:b/>
            </w:rPr>
            <w:t>Blair McDougall:</w:t>
          </w:r>
        </w:sdtContent>
      </w:sdt>
      <w:r w:rsidRPr="00E37842">
        <w:t xml:space="preserve"> </w:t>
      </w:r>
      <w:r w:rsidRPr="00E37842" w:rsidR="003078DD">
        <w:t>What is the legal basis for Putin’s war in Ukraine that you have been supporting</w:t>
      </w:r>
      <w:r w:rsidRPr="00E37842">
        <w:t>, if you are a fan of international law</w:t>
      </w:r>
      <w:r w:rsidRPr="00E37842" w:rsidR="003078DD">
        <w:t>?</w:t>
      </w:r>
    </w:p>
    <w:p w:rsidR="00805FF0" w:rsidRPr="00E37842" w:rsidP="00805FF0">
      <w:pPr>
        <w:pStyle w:val="Answer"/>
      </w:pPr>
      <w:sdt>
        <w:sdtPr>
          <w:alias w:val="Witness"/>
          <w:id w:val="-81371960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I will answer you</w:t>
      </w:r>
      <w:r w:rsidRPr="00E37842">
        <w:t>.</w:t>
      </w:r>
      <w:r w:rsidRPr="00E37842" w:rsidR="003078DD">
        <w:t xml:space="preserve"> </w:t>
      </w:r>
      <w:r w:rsidRPr="00E37842">
        <w:t>P</w:t>
      </w:r>
      <w:r w:rsidRPr="00E37842" w:rsidR="003078DD">
        <w:t>lease</w:t>
      </w:r>
      <w:r w:rsidRPr="00E37842">
        <w:t xml:space="preserve"> l</w:t>
      </w:r>
      <w:r w:rsidRPr="00E37842" w:rsidR="003078DD">
        <w:t xml:space="preserve">et me finish. </w:t>
      </w:r>
      <w:r w:rsidRPr="00E37842">
        <w:t>O</w:t>
      </w:r>
      <w:r w:rsidRPr="00E37842" w:rsidR="003078DD">
        <w:t xml:space="preserve">ur defence co-operation </w:t>
      </w:r>
      <w:r w:rsidRPr="00E37842">
        <w:t xml:space="preserve">between </w:t>
      </w:r>
      <w:r w:rsidRPr="00E37842" w:rsidR="003078DD">
        <w:t>Iran and the Russian Federation is very important</w:t>
      </w:r>
      <w:r w:rsidRPr="00E37842">
        <w:t>.</w:t>
      </w:r>
      <w:r w:rsidRPr="00E37842" w:rsidR="003078DD">
        <w:t xml:space="preserve"> </w:t>
      </w:r>
      <w:r w:rsidRPr="00E37842">
        <w:t xml:space="preserve">We </w:t>
      </w:r>
      <w:r w:rsidRPr="00E37842" w:rsidR="003078DD">
        <w:t>declared to the Russian side not to use our co-operation against</w:t>
      </w:r>
      <w:r w:rsidR="001159B3">
        <w:t xml:space="preserve"> a third party</w:t>
      </w:r>
      <w:r w:rsidRPr="00E37842" w:rsidR="003078DD">
        <w:t>. You can ask them.</w:t>
      </w:r>
    </w:p>
    <w:p w:rsidR="00805FF0" w:rsidRPr="00E37842" w:rsidP="00805FF0">
      <w:pPr>
        <w:pStyle w:val="Question"/>
      </w:pPr>
      <w:sdt>
        <w:sdtPr>
          <w:alias w:val="Member"/>
          <w:tag w:val="&lt;Member mnisId='5076' dodsId='27442'&gt;"/>
          <w:id w:val="704915149"/>
          <w:placeholder>
            <w:docPart w:val="DefaultPlaceholder_-1854013440"/>
          </w:placeholder>
          <w:richText/>
        </w:sdtPr>
        <w:sdtContent>
          <w:r w:rsidRPr="00E37842">
            <w:rPr>
              <w:b/>
            </w:rPr>
            <w:t>Blair McDougall:</w:t>
          </w:r>
        </w:sdtContent>
      </w:sdt>
      <w:r w:rsidRPr="00E37842">
        <w:t xml:space="preserve"> </w:t>
      </w:r>
      <w:r w:rsidRPr="00E37842" w:rsidR="003078DD">
        <w:t>8,000 Shah</w:t>
      </w:r>
      <w:r w:rsidRPr="00E37842">
        <w:t>ed</w:t>
      </w:r>
      <w:r w:rsidRPr="00E37842" w:rsidR="003078DD">
        <w:t xml:space="preserve"> drones </w:t>
      </w:r>
      <w:r w:rsidRPr="00E37842">
        <w:t xml:space="preserve">have been </w:t>
      </w:r>
      <w:r w:rsidRPr="00E37842" w:rsidR="003078DD">
        <w:t xml:space="preserve">fired at Ukraine. We are not allowed to do props, but seeing as you did, there is one of your drones hitting </w:t>
      </w:r>
      <w:r w:rsidRPr="00E37842" w:rsidR="00447C7E">
        <w:t xml:space="preserve">an </w:t>
      </w:r>
      <w:r w:rsidRPr="00E37842" w:rsidR="003078DD">
        <w:t>apartment block in Kiev last night.</w:t>
      </w:r>
    </w:p>
    <w:p w:rsidR="00805FF0" w:rsidRPr="00E37842" w:rsidP="00805FF0">
      <w:pPr>
        <w:pStyle w:val="Answer"/>
      </w:pPr>
      <w:sdt>
        <w:sdtPr>
          <w:alias w:val="Witness"/>
          <w:id w:val="1827941197"/>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You can ask this</w:t>
      </w:r>
      <w:r w:rsidRPr="00E37842" w:rsidR="003078DD">
        <w:t xml:space="preserve"> question </w:t>
      </w:r>
      <w:r w:rsidRPr="00E37842" w:rsidR="007D1BC9">
        <w:t xml:space="preserve">of </w:t>
      </w:r>
      <w:r w:rsidRPr="00E37842" w:rsidR="003078DD">
        <w:t>the Russian Federation, si</w:t>
      </w:r>
      <w:r w:rsidRPr="00E37842">
        <w:t>r</w:t>
      </w:r>
      <w:r w:rsidRPr="00E37842" w:rsidR="003078DD">
        <w:t>.</w:t>
      </w:r>
    </w:p>
    <w:p w:rsidR="00805FF0" w:rsidRPr="00E37842" w:rsidP="00804704">
      <w:pPr>
        <w:pStyle w:val="Question"/>
        <w:numPr>
          <w:ilvl w:val="0"/>
          <w:numId w:val="0"/>
        </w:numPr>
        <w:ind w:left="794"/>
      </w:pPr>
      <w:sdt>
        <w:sdtPr>
          <w:alias w:val="Member"/>
          <w:tag w:val="&lt;Member mnisId='5076' dodsId='27442'&gt;"/>
          <w:id w:val="1448891432"/>
          <w:placeholder>
            <w:docPart w:val="DefaultPlaceholder_-1854013440"/>
          </w:placeholder>
          <w:richText/>
        </w:sdtPr>
        <w:sdtContent>
          <w:r w:rsidRPr="00E37842">
            <w:rPr>
              <w:b/>
            </w:rPr>
            <w:t>Blair McDougall:</w:t>
          </w:r>
        </w:sdtContent>
      </w:sdt>
      <w:r w:rsidRPr="00E37842">
        <w:t xml:space="preserve"> </w:t>
      </w:r>
      <w:r w:rsidRPr="00E37842" w:rsidR="003078DD">
        <w:t>They are your weapons.</w:t>
      </w:r>
    </w:p>
    <w:p w:rsidR="003078DD" w:rsidRPr="00E37842" w:rsidP="00805FF0">
      <w:pPr>
        <w:pStyle w:val="Answer"/>
      </w:pPr>
      <w:sdt>
        <w:sdtPr>
          <w:alias w:val="Witness"/>
          <w:id w:val="404576082"/>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05FF0">
        <w:t xml:space="preserve"> </w:t>
      </w:r>
      <w:r w:rsidRPr="00E37842">
        <w:t xml:space="preserve">I </w:t>
      </w:r>
      <w:r w:rsidRPr="00E37842" w:rsidR="00805FF0">
        <w:t xml:space="preserve">will ask </w:t>
      </w:r>
      <w:r w:rsidRPr="00E37842">
        <w:t xml:space="preserve">this question </w:t>
      </w:r>
      <w:r w:rsidRPr="00E37842" w:rsidR="00805FF0">
        <w:t xml:space="preserve">of you, or the American side, who are </w:t>
      </w:r>
      <w:r w:rsidRPr="00E37842">
        <w:t xml:space="preserve">using the same military equipment against the Iranian people. </w:t>
      </w:r>
      <w:r w:rsidRPr="00E37842" w:rsidR="00805FF0">
        <w:t>D</w:t>
      </w:r>
      <w:r w:rsidRPr="00E37842">
        <w:t xml:space="preserve">o </w:t>
      </w:r>
      <w:r w:rsidRPr="00E37842" w:rsidR="00805FF0">
        <w:t xml:space="preserve">you </w:t>
      </w:r>
      <w:r w:rsidRPr="00E37842">
        <w:t xml:space="preserve">not have any defence </w:t>
      </w:r>
      <w:r w:rsidRPr="00E37842" w:rsidR="00805FF0">
        <w:t xml:space="preserve">or </w:t>
      </w:r>
      <w:r w:rsidRPr="00E37842">
        <w:t>military co-operation between Israel and Britain?</w:t>
      </w:r>
    </w:p>
    <w:p w:rsidR="00805FF0" w:rsidRPr="00E37842" w:rsidP="007D1BC9">
      <w:pPr>
        <w:pStyle w:val="Question"/>
        <w:numPr>
          <w:ilvl w:val="0"/>
          <w:numId w:val="0"/>
        </w:numPr>
        <w:ind w:left="794"/>
      </w:pPr>
      <w:sdt>
        <w:sdtPr>
          <w:alias w:val="Member"/>
          <w:tag w:val="&lt;Member mnisId='5076' dodsId='27442'&gt;"/>
          <w:id w:val="1394087401"/>
          <w:placeholder>
            <w:docPart w:val="DefaultPlaceholder_-1854013440"/>
          </w:placeholder>
          <w:richText/>
        </w:sdtPr>
        <w:sdtContent>
          <w:r w:rsidRPr="00E37842">
            <w:rPr>
              <w:b/>
            </w:rPr>
            <w:t>Blair McDougall:</w:t>
          </w:r>
        </w:sdtContent>
      </w:sdt>
      <w:r w:rsidRPr="00E37842">
        <w:t xml:space="preserve"> </w:t>
      </w:r>
      <w:r w:rsidRPr="00E37842" w:rsidR="003078DD">
        <w:t>I am suggesting</w:t>
      </w:r>
      <w:r w:rsidRPr="00E37842">
        <w:t>—</w:t>
      </w:r>
    </w:p>
    <w:p w:rsidR="00805FF0" w:rsidRPr="00E37842" w:rsidP="00805FF0">
      <w:pPr>
        <w:pStyle w:val="Answer"/>
      </w:pPr>
      <w:sdt>
        <w:sdtPr>
          <w:alias w:val="Witness"/>
          <w:id w:val="1108165456"/>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t>Yes</w:t>
      </w:r>
      <w:r w:rsidRPr="00E37842">
        <w:t xml:space="preserve"> or no?</w:t>
      </w:r>
    </w:p>
    <w:p w:rsidR="00805FF0" w:rsidRPr="00E37842" w:rsidP="007D1BC9">
      <w:pPr>
        <w:pStyle w:val="Question"/>
        <w:numPr>
          <w:ilvl w:val="0"/>
          <w:numId w:val="0"/>
        </w:numPr>
        <w:ind w:left="794"/>
      </w:pPr>
      <w:sdt>
        <w:sdtPr>
          <w:alias w:val="Member"/>
          <w:tag w:val="&lt;Member mnisId='5076' dodsId='27442'&gt;"/>
          <w:id w:val="-1754963891"/>
          <w:placeholder>
            <w:docPart w:val="DefaultPlaceholder_-1854013440"/>
          </w:placeholder>
          <w:richText/>
        </w:sdtPr>
        <w:sdtContent>
          <w:r w:rsidRPr="00E37842">
            <w:rPr>
              <w:b/>
            </w:rPr>
            <w:t>Blair McDougall:</w:t>
          </w:r>
        </w:sdtContent>
      </w:sdt>
      <w:r w:rsidRPr="00E37842">
        <w:t xml:space="preserve"> </w:t>
      </w:r>
      <w:r w:rsidRPr="00E37842" w:rsidR="003078DD">
        <w:t>You are here to answer questions, Ambassador.</w:t>
      </w:r>
    </w:p>
    <w:p w:rsidR="003078DD" w:rsidRPr="00E37842" w:rsidP="00805FF0">
      <w:pPr>
        <w:pStyle w:val="Answer"/>
      </w:pPr>
      <w:sdt>
        <w:sdtPr>
          <w:alias w:val="Witness"/>
          <w:id w:val="-492409687"/>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05FF0">
        <w:t xml:space="preserve"> </w:t>
      </w:r>
      <w:r w:rsidRPr="00E37842">
        <w:t>No</w:t>
      </w:r>
      <w:r w:rsidRPr="00E37842" w:rsidR="00805FF0">
        <w:t>.</w:t>
      </w:r>
      <w:r w:rsidRPr="00E37842">
        <w:t xml:space="preserve"> </w:t>
      </w:r>
      <w:r w:rsidRPr="00E37842" w:rsidR="00805FF0">
        <w:t xml:space="preserve">This </w:t>
      </w:r>
      <w:r w:rsidRPr="00E37842">
        <w:t>is very important.</w:t>
      </w:r>
    </w:p>
    <w:p w:rsidR="00805FF0" w:rsidRPr="00E37842" w:rsidP="00805FF0">
      <w:pPr>
        <w:pStyle w:val="Question"/>
      </w:pPr>
      <w:sdt>
        <w:sdtPr>
          <w:alias w:val="Member"/>
          <w:tag w:val="&lt;Member mnisId='5076' dodsId='27442'&gt;"/>
          <w:id w:val="-208502054"/>
          <w:placeholder>
            <w:docPart w:val="DefaultPlaceholder_-1854013440"/>
          </w:placeholder>
          <w:richText/>
        </w:sdtPr>
        <w:sdtContent>
          <w:r w:rsidRPr="00E37842">
            <w:rPr>
              <w:b/>
            </w:rPr>
            <w:t>Blair McDougall:</w:t>
          </w:r>
        </w:sdtContent>
      </w:sdt>
      <w:r w:rsidRPr="00E37842">
        <w:t xml:space="preserve"> </w:t>
      </w:r>
      <w:r w:rsidRPr="00E37842" w:rsidR="003078DD">
        <w:t xml:space="preserve">I am suggesting </w:t>
      </w:r>
      <w:r w:rsidRPr="00E37842">
        <w:t xml:space="preserve">that </w:t>
      </w:r>
      <w:r w:rsidRPr="00E37842" w:rsidR="003078DD">
        <w:t xml:space="preserve">your moral authority </w:t>
      </w:r>
      <w:r w:rsidRPr="00E37842">
        <w:t>is shredded by your support for Putin.</w:t>
      </w:r>
    </w:p>
    <w:p w:rsidR="003078DD" w:rsidRPr="00E37842" w:rsidP="00805FF0">
      <w:pPr>
        <w:pStyle w:val="Answer"/>
      </w:pPr>
      <w:sdt>
        <w:sdtPr>
          <w:alias w:val="Witness"/>
          <w:id w:val="1689711560"/>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05FF0">
        <w:t xml:space="preserve"> </w:t>
      </w:r>
      <w:r w:rsidRPr="00E37842">
        <w:t>If you ask me to answer you</w:t>
      </w:r>
      <w:r w:rsidRPr="00E37842" w:rsidR="00805FF0">
        <w:t>r question</w:t>
      </w:r>
      <w:r w:rsidRPr="00E37842">
        <w:t xml:space="preserve">, Excellency, </w:t>
      </w:r>
      <w:r w:rsidRPr="00E37842" w:rsidR="00805FF0">
        <w:t xml:space="preserve">you have a </w:t>
      </w:r>
      <w:r w:rsidRPr="00E37842">
        <w:t xml:space="preserve">duty to answer my question, because this is </w:t>
      </w:r>
      <w:r w:rsidRPr="00E37842" w:rsidR="00805FF0">
        <w:t xml:space="preserve">a </w:t>
      </w:r>
      <w:r w:rsidRPr="00E37842">
        <w:t>dialogue room. I came here to declare our concerns to the responsible state, the United Kingdom. I respect the United Kingdom for its achievement</w:t>
      </w:r>
      <w:r w:rsidRPr="00E37842" w:rsidR="00805FF0">
        <w:t>s</w:t>
      </w:r>
      <w:r w:rsidRPr="00E37842">
        <w:t xml:space="preserve"> </w:t>
      </w:r>
      <w:r w:rsidRPr="00E37842" w:rsidR="00805FF0">
        <w:t xml:space="preserve">in </w:t>
      </w:r>
      <w:r w:rsidRPr="00E37842">
        <w:t xml:space="preserve">the </w:t>
      </w:r>
      <w:r w:rsidRPr="00E37842" w:rsidR="00805FF0">
        <w:t xml:space="preserve">world’s </w:t>
      </w:r>
      <w:r w:rsidRPr="00E37842">
        <w:t xml:space="preserve">human community. </w:t>
      </w:r>
      <w:r w:rsidRPr="00E37842" w:rsidR="00805FF0">
        <w:t>T</w:t>
      </w:r>
      <w:r w:rsidRPr="00E37842">
        <w:t xml:space="preserve">he United Kingdom is a member state of the </w:t>
      </w:r>
      <w:r w:rsidRPr="00E37842" w:rsidR="00805FF0">
        <w:t xml:space="preserve">United Nations </w:t>
      </w:r>
      <w:r w:rsidRPr="00E37842">
        <w:t>Security Council.</w:t>
      </w:r>
      <w:r w:rsidRPr="00E37842" w:rsidR="00805FF0">
        <w:t xml:space="preserve"> </w:t>
      </w:r>
      <w:r w:rsidRPr="00E37842">
        <w:t xml:space="preserve">Why do you </w:t>
      </w:r>
      <w:r w:rsidRPr="00E37842" w:rsidR="00805FF0">
        <w:t xml:space="preserve">not </w:t>
      </w:r>
      <w:r w:rsidRPr="00E37842">
        <w:t xml:space="preserve">condemn the Israeli </w:t>
      </w:r>
      <w:r w:rsidRPr="00E37842" w:rsidR="00805FF0">
        <w:t xml:space="preserve">armed </w:t>
      </w:r>
      <w:r w:rsidRPr="00E37842">
        <w:t>attack</w:t>
      </w:r>
      <w:r w:rsidRPr="00E37842" w:rsidR="00805FF0">
        <w:t>s</w:t>
      </w:r>
      <w:r w:rsidRPr="00E37842">
        <w:t xml:space="preserve"> </w:t>
      </w:r>
      <w:r w:rsidRPr="00E37842" w:rsidR="00805FF0">
        <w:t xml:space="preserve">on </w:t>
      </w:r>
      <w:r w:rsidRPr="00E37842">
        <w:t xml:space="preserve">Iran? You </w:t>
      </w:r>
      <w:r w:rsidRPr="00E37842" w:rsidR="00805FF0">
        <w:t>have not condemned it</w:t>
      </w:r>
      <w:r w:rsidRPr="00E37842" w:rsidR="007D1BC9">
        <w:t>.</w:t>
      </w:r>
    </w:p>
    <w:p w:rsidR="003078DD" w:rsidRPr="00E37842" w:rsidP="00447C7E">
      <w:pPr>
        <w:pStyle w:val="Question"/>
        <w:numPr>
          <w:ilvl w:val="0"/>
          <w:numId w:val="0"/>
        </w:numPr>
        <w:ind w:left="794"/>
      </w:pPr>
      <w:sdt>
        <w:sdtPr>
          <w:alias w:val="Member"/>
          <w:tag w:val="&lt;Member mnisId='1536' dodsId='35925'&gt;"/>
          <w:id w:val="-341469753"/>
          <w:placeholder>
            <w:docPart w:val="DefaultPlaceholder_-1854013440"/>
          </w:placeholder>
          <w:richText/>
        </w:sdtPr>
        <w:sdtContent>
          <w:r w:rsidRPr="00E37842" w:rsidR="00805FF0">
            <w:rPr>
              <w:b/>
            </w:rPr>
            <w:t>Chair:</w:t>
          </w:r>
        </w:sdtContent>
      </w:sdt>
      <w:r w:rsidRPr="00E37842" w:rsidR="00805FF0">
        <w:t xml:space="preserve"> </w:t>
      </w:r>
      <w:r w:rsidRPr="00E37842">
        <w:t>Your Excellency</w:t>
      </w:r>
      <w:r w:rsidRPr="00E37842" w:rsidR="00805FF0">
        <w:t xml:space="preserve">, </w:t>
      </w:r>
      <w:r w:rsidRPr="00E37842">
        <w:t>we are very grateful</w:t>
      </w:r>
      <w:r w:rsidRPr="00E37842" w:rsidR="00805FF0">
        <w:t>—</w:t>
      </w:r>
    </w:p>
    <w:p w:rsidR="00805FF0" w:rsidRPr="00E37842" w:rsidP="00805FF0">
      <w:pPr>
        <w:pStyle w:val="Answer"/>
      </w:pPr>
      <w:sdt>
        <w:sdtPr>
          <w:alias w:val="Witness"/>
          <w:id w:val="13037696"/>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Excuse me. </w:t>
      </w:r>
      <w:r w:rsidRPr="00E37842" w:rsidR="003078DD">
        <w:t xml:space="preserve">He asked me </w:t>
      </w:r>
      <w:r w:rsidRPr="00E37842">
        <w:t xml:space="preserve">a </w:t>
      </w:r>
      <w:r w:rsidRPr="00E37842" w:rsidR="003078DD">
        <w:t>question regarding MI5. May I answer it?</w:t>
      </w:r>
    </w:p>
    <w:p w:rsidR="003078DD" w:rsidRPr="00E37842" w:rsidP="003078DD">
      <w:pPr>
        <w:pStyle w:val="Question"/>
      </w:pPr>
      <w:sdt>
        <w:sdtPr>
          <w:alias w:val="Member"/>
          <w:tag w:val="&lt;Member mnisId='1536' dodsId='35925'&gt;"/>
          <w:id w:val="-1798673081"/>
          <w:placeholder>
            <w:docPart w:val="DefaultPlaceholder_-1854013440"/>
          </w:placeholder>
          <w:richText/>
        </w:sdtPr>
        <w:sdtContent>
          <w:r w:rsidRPr="00E37842" w:rsidR="00805FF0">
            <w:rPr>
              <w:b/>
            </w:rPr>
            <w:t>Chair:</w:t>
          </w:r>
        </w:sdtContent>
      </w:sdt>
      <w:r w:rsidRPr="00E37842" w:rsidR="00805FF0">
        <w:t xml:space="preserve"> </w:t>
      </w:r>
      <w:r w:rsidRPr="00E37842">
        <w:t>What I would like to do</w:t>
      </w:r>
      <w:r w:rsidRPr="00E37842" w:rsidR="00805FF0">
        <w:t xml:space="preserve"> is </w:t>
      </w:r>
      <w:r w:rsidRPr="00E37842">
        <w:t>just take a breath.</w:t>
      </w:r>
      <w:r w:rsidRPr="00E37842" w:rsidR="00805FF0">
        <w:t xml:space="preserve"> </w:t>
      </w:r>
      <w:r w:rsidRPr="00E37842">
        <w:t xml:space="preserve">We are very grateful to you for coming. </w:t>
      </w:r>
      <w:r w:rsidRPr="00E37842" w:rsidR="00805FF0">
        <w:t>T</w:t>
      </w:r>
      <w:r w:rsidRPr="00E37842">
        <w:t xml:space="preserve">he evidence that you have given in the round is what is important. </w:t>
      </w:r>
      <w:r w:rsidRPr="00E37842" w:rsidR="00805FF0">
        <w:t>I</w:t>
      </w:r>
      <w:r w:rsidRPr="00E37842">
        <w:t xml:space="preserve">t is the evidence that you give, and we listen to what it is that you say. </w:t>
      </w:r>
      <w:r w:rsidRPr="00E37842" w:rsidR="00805FF0">
        <w:t>W</w:t>
      </w:r>
      <w:r w:rsidRPr="00E37842">
        <w:t xml:space="preserve">hat we are trying to do by asking questions is to test what </w:t>
      </w:r>
      <w:r w:rsidRPr="00E37842">
        <w:t>you are saying.</w:t>
      </w:r>
    </w:p>
    <w:p w:rsidR="003078DD" w:rsidRPr="00E37842" w:rsidP="00805FF0">
      <w:pPr>
        <w:pStyle w:val="Answer"/>
      </w:pPr>
      <w:sdt>
        <w:sdtPr>
          <w:alias w:val="Witness"/>
          <w:id w:val="9568169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805FF0">
        <w:t xml:space="preserve"> </w:t>
      </w:r>
      <w:r w:rsidRPr="00E37842">
        <w:t>Thank you so much.</w:t>
      </w:r>
    </w:p>
    <w:p w:rsidR="00E261AF" w:rsidRPr="00E37842" w:rsidP="007D1BC9">
      <w:pPr>
        <w:pStyle w:val="Question"/>
        <w:numPr>
          <w:ilvl w:val="0"/>
          <w:numId w:val="0"/>
        </w:numPr>
        <w:ind w:left="794"/>
      </w:pPr>
      <w:sdt>
        <w:sdtPr>
          <w:alias w:val="Member"/>
          <w:tag w:val="&lt;Member mnisId='1536' dodsId='35925'&gt;"/>
          <w:id w:val="-1219427791"/>
          <w:placeholder>
            <w:docPart w:val="DefaultPlaceholder_-1854013440"/>
          </w:placeholder>
          <w:richText/>
        </w:sdtPr>
        <w:sdtContent>
          <w:r w:rsidRPr="00E37842" w:rsidR="00805FF0">
            <w:rPr>
              <w:b/>
            </w:rPr>
            <w:t>Chair:</w:t>
          </w:r>
        </w:sdtContent>
      </w:sdt>
      <w:r w:rsidRPr="00E37842" w:rsidR="00805FF0">
        <w:t xml:space="preserve"> W</w:t>
      </w:r>
      <w:r w:rsidRPr="00E37842" w:rsidR="003078DD">
        <w:t xml:space="preserve">e are not really </w:t>
      </w:r>
      <w:r w:rsidRPr="00E37842" w:rsidR="003078DD">
        <w:t>in a position</w:t>
      </w:r>
      <w:r w:rsidRPr="00E37842" w:rsidR="003078DD">
        <w:t xml:space="preserve"> to speak on behalf of the British </w:t>
      </w:r>
      <w:r w:rsidRPr="00E37842" w:rsidR="00805FF0">
        <w:t>G</w:t>
      </w:r>
      <w:r w:rsidRPr="00E37842" w:rsidR="003078DD">
        <w:t>overnment. We are here to test your evidence</w:t>
      </w:r>
      <w:r w:rsidRPr="00E37842" w:rsidR="00805FF0">
        <w:t xml:space="preserve"> and</w:t>
      </w:r>
      <w:r w:rsidRPr="00E37842" w:rsidR="003078DD">
        <w:t xml:space="preserve"> to try to </w:t>
      </w:r>
      <w:r w:rsidRPr="00E37842" w:rsidR="003078DD">
        <w:t>make a contribution</w:t>
      </w:r>
      <w:r w:rsidRPr="00E37842" w:rsidR="003078DD">
        <w:t>, so that we can hear the Iranian point of view</w:t>
      </w:r>
      <w:r w:rsidRPr="00E37842">
        <w:t xml:space="preserve"> and</w:t>
      </w:r>
      <w:r w:rsidRPr="00E37842" w:rsidR="003078DD">
        <w:t xml:space="preserve"> not just take it at face value, but also test it. </w:t>
      </w:r>
      <w:r w:rsidRPr="00E37842">
        <w:t>T</w:t>
      </w:r>
      <w:r w:rsidRPr="00E37842" w:rsidR="003078DD">
        <w:t>hat is what we are trying to do in good faith.</w:t>
      </w:r>
    </w:p>
    <w:p w:rsidR="00E261AF" w:rsidRPr="00E37842" w:rsidP="00E261AF">
      <w:pPr>
        <w:pStyle w:val="Question"/>
      </w:pPr>
      <w:sdt>
        <w:sdtPr>
          <w:alias w:val="Member"/>
          <w:tag w:val="&lt;Member mnisId='39' dodsId='25239'&gt;"/>
          <w:id w:val="1189793405"/>
          <w:placeholder>
            <w:docPart w:val="DefaultPlaceholder_-1854013440"/>
          </w:placeholder>
          <w:richText/>
        </w:sdtPr>
        <w:sdtContent>
          <w:r w:rsidRPr="00E37842">
            <w:rPr>
              <w:b/>
            </w:rPr>
            <w:t>Sir John Whittingdale:</w:t>
          </w:r>
        </w:sdtContent>
      </w:sdt>
      <w:r w:rsidRPr="00E37842">
        <w:t xml:space="preserve"> </w:t>
      </w:r>
      <w:r w:rsidRPr="00E37842" w:rsidR="003078DD">
        <w:t xml:space="preserve">I would just like to follow up </w:t>
      </w:r>
      <w:r w:rsidRPr="00E37842">
        <w:t xml:space="preserve">from </w:t>
      </w:r>
      <w:r w:rsidRPr="00E37842" w:rsidR="003078DD">
        <w:t xml:space="preserve">Blair’s question, Ambassador. You will be aware that the British </w:t>
      </w:r>
      <w:r w:rsidRPr="00E37842">
        <w:t>G</w:t>
      </w:r>
      <w:r w:rsidRPr="00E37842" w:rsidR="003078DD">
        <w:t xml:space="preserve">overnment </w:t>
      </w:r>
      <w:r w:rsidRPr="00E37842">
        <w:t xml:space="preserve">have </w:t>
      </w:r>
      <w:r w:rsidRPr="00E37842" w:rsidR="003078DD">
        <w:t>said that Iran represents one of the greatest threats to the security of the United Kingdom and</w:t>
      </w:r>
      <w:r w:rsidRPr="00E37842" w:rsidR="00447C7E">
        <w:t xml:space="preserve"> </w:t>
      </w:r>
      <w:r w:rsidRPr="00E37842" w:rsidR="003078DD">
        <w:t xml:space="preserve">for that reason </w:t>
      </w:r>
      <w:r w:rsidRPr="00E37842">
        <w:t xml:space="preserve">is </w:t>
      </w:r>
      <w:r w:rsidRPr="00E37842" w:rsidR="003078DD">
        <w:t xml:space="preserve">the first nation to be placed on the enhanced tier of </w:t>
      </w:r>
      <w:r w:rsidRPr="00E37842">
        <w:t xml:space="preserve">the </w:t>
      </w:r>
      <w:r w:rsidRPr="00E37842" w:rsidR="003078DD">
        <w:t>foreign influence registration scheme.</w:t>
      </w:r>
    </w:p>
    <w:p w:rsidR="003078DD" w:rsidRPr="00E37842" w:rsidP="00E261AF">
      <w:pPr>
        <w:pStyle w:val="Question"/>
        <w:numPr>
          <w:ilvl w:val="0"/>
          <w:numId w:val="0"/>
        </w:numPr>
        <w:ind w:left="794"/>
      </w:pPr>
      <w:r w:rsidRPr="00E37842">
        <w:t>Y</w:t>
      </w:r>
      <w:r w:rsidRPr="00E37842">
        <w:t xml:space="preserve">ou referred in your opening remark to the attack on the Iranian broadcasting organisation, </w:t>
      </w:r>
      <w:r w:rsidRPr="00E37842">
        <w:t xml:space="preserve">which </w:t>
      </w:r>
      <w:r w:rsidRPr="00E37842">
        <w:t>you described as a war crime. I have been to visit Iran International, which is based in London</w:t>
      </w:r>
      <w:r w:rsidRPr="00E37842">
        <w:t xml:space="preserve"> and</w:t>
      </w:r>
      <w:r w:rsidRPr="00E37842">
        <w:t xml:space="preserve"> whose journalists have been subjected to threats from Iran </w:t>
      </w:r>
      <w:r w:rsidRPr="00E37842">
        <w:t>on a daily basis</w:t>
      </w:r>
      <w:r w:rsidRPr="00E37842">
        <w:t>.</w:t>
      </w:r>
      <w:r w:rsidRPr="00E37842">
        <w:t xml:space="preserve"> </w:t>
      </w:r>
      <w:r w:rsidRPr="00E37842">
        <w:t>A</w:t>
      </w:r>
      <w:r w:rsidRPr="00E37842">
        <w:t xml:space="preserve"> journalist was stabbed in a London street</w:t>
      </w:r>
      <w:r w:rsidRPr="00E37842">
        <w:t>, and</w:t>
      </w:r>
      <w:r w:rsidRPr="00E37842">
        <w:t xml:space="preserve"> Iranian citizens are currently being accused of conducting that.</w:t>
      </w:r>
      <w:r w:rsidRPr="00E37842">
        <w:t xml:space="preserve"> </w:t>
      </w:r>
      <w:r w:rsidRPr="00E37842">
        <w:t xml:space="preserve">I have also talked to BBC Persian journalists, whose families are being </w:t>
      </w:r>
      <w:r w:rsidRPr="00E37842">
        <w:t xml:space="preserve">daily </w:t>
      </w:r>
      <w:r w:rsidRPr="00E37842" w:rsidR="00771360">
        <w:t xml:space="preserve">harassed </w:t>
      </w:r>
      <w:r w:rsidRPr="00E37842">
        <w:t xml:space="preserve">by the Iranian regime in Tehran. </w:t>
      </w:r>
      <w:r w:rsidRPr="00E37842">
        <w:t>W</w:t>
      </w:r>
      <w:r w:rsidRPr="00E37842">
        <w:t xml:space="preserve">hy are those not war crimes, and how do you defend the behaviour of the Iranian </w:t>
      </w:r>
      <w:r w:rsidRPr="00E37842">
        <w:t>G</w:t>
      </w:r>
      <w:r w:rsidRPr="00E37842">
        <w:t>overnment?</w:t>
      </w:r>
    </w:p>
    <w:p w:rsidR="00E261AF" w:rsidRPr="00E37842" w:rsidP="00E261AF">
      <w:pPr>
        <w:pStyle w:val="Answer"/>
      </w:pPr>
      <w:sdt>
        <w:sdtPr>
          <w:alias w:val="Witness"/>
          <w:id w:val="-575673807"/>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00BC04B8">
        <w:t>I think</w:t>
      </w:r>
      <w:r w:rsidRPr="00E37842">
        <w:t xml:space="preserve"> </w:t>
      </w:r>
      <w:r w:rsidRPr="00E37842" w:rsidR="003078DD">
        <w:t>this is an irrelevant question</w:t>
      </w:r>
      <w:r w:rsidR="00BC04B8">
        <w:t xml:space="preserve">—I am sorry, sir. </w:t>
      </w:r>
      <w:r w:rsidRPr="00E37842" w:rsidR="003078DD">
        <w:t xml:space="preserve">I am </w:t>
      </w:r>
      <w:r w:rsidRPr="00E37842">
        <w:t xml:space="preserve">talking about </w:t>
      </w:r>
      <w:r w:rsidRPr="00E37842" w:rsidR="003078DD">
        <w:t>Israeli aggression, but</w:t>
      </w:r>
      <w:r w:rsidRPr="00E37842">
        <w:t>,</w:t>
      </w:r>
      <w:r w:rsidRPr="00E37842" w:rsidR="003078DD">
        <w:t xml:space="preserve"> </w:t>
      </w:r>
      <w:r w:rsidRPr="00E37842">
        <w:t xml:space="preserve">out of </w:t>
      </w:r>
      <w:r w:rsidRPr="00E37842" w:rsidR="003078DD">
        <w:t xml:space="preserve">respect, I will respond to you. </w:t>
      </w:r>
      <w:r w:rsidRPr="00E37842">
        <w:t>T</w:t>
      </w:r>
      <w:r w:rsidRPr="00E37842" w:rsidR="003078DD">
        <w:t xml:space="preserve">hese claims </w:t>
      </w:r>
      <w:r w:rsidRPr="00E37842">
        <w:t xml:space="preserve">have </w:t>
      </w:r>
      <w:r w:rsidRPr="00E37842" w:rsidR="003078DD">
        <w:t>been raised by different people</w:t>
      </w:r>
      <w:r w:rsidRPr="00E37842">
        <w:t>.</w:t>
      </w:r>
      <w:r w:rsidRPr="00E37842" w:rsidR="003078DD">
        <w:t xml:space="preserve"> </w:t>
      </w:r>
      <w:r w:rsidRPr="00E37842">
        <w:t>W</w:t>
      </w:r>
      <w:r w:rsidRPr="00E37842" w:rsidR="003078DD">
        <w:t xml:space="preserve">e need evidence. </w:t>
      </w:r>
      <w:r w:rsidRPr="00E37842">
        <w:t>W</w:t>
      </w:r>
      <w:r w:rsidRPr="00E37842" w:rsidR="003078DD">
        <w:t xml:space="preserve">e </w:t>
      </w:r>
      <w:r w:rsidRPr="00E37842">
        <w:t xml:space="preserve">ask the Foreign Office several times for </w:t>
      </w:r>
      <w:r w:rsidRPr="00E37842" w:rsidR="003078DD">
        <w:t>consultation meetings with the military services regarding the address</w:t>
      </w:r>
      <w:r w:rsidRPr="00E37842">
        <w:t>es</w:t>
      </w:r>
      <w:r w:rsidRPr="00E37842" w:rsidR="003078DD">
        <w:t xml:space="preserve">, </w:t>
      </w:r>
      <w:r w:rsidRPr="00E37842">
        <w:t xml:space="preserve">and </w:t>
      </w:r>
      <w:r w:rsidRPr="00E37842" w:rsidR="003078DD">
        <w:t>all of</w:t>
      </w:r>
      <w:r w:rsidRPr="00E37842" w:rsidR="003078DD">
        <w:t xml:space="preserve"> these issues. These issues are some allegatio</w:t>
      </w:r>
      <w:r w:rsidRPr="00E37842" w:rsidR="007D1BC9">
        <w:t>n</w:t>
      </w:r>
      <w:r w:rsidRPr="00E37842" w:rsidR="003078DD">
        <w:t xml:space="preserve">s </w:t>
      </w:r>
      <w:r w:rsidRPr="00E37842">
        <w:t xml:space="preserve">against </w:t>
      </w:r>
      <w:r w:rsidRPr="00E37842" w:rsidR="003078DD">
        <w:t>and blaming my country.</w:t>
      </w:r>
      <w:r w:rsidRPr="00E37842">
        <w:t xml:space="preserve"> W</w:t>
      </w:r>
      <w:r w:rsidRPr="00E37842" w:rsidR="003078DD">
        <w:t>e have some criticism regarding BBC Persian</w:t>
      </w:r>
      <w:r w:rsidRPr="00E37842" w:rsidR="007D1BC9">
        <w:t>’s</w:t>
      </w:r>
      <w:r w:rsidRPr="00E37842" w:rsidR="003078DD">
        <w:t xml:space="preserve"> activities. They are intervening </w:t>
      </w:r>
      <w:r w:rsidRPr="00E37842">
        <w:t xml:space="preserve">in </w:t>
      </w:r>
      <w:r w:rsidRPr="00E37842" w:rsidR="003078DD">
        <w:t xml:space="preserve">Iranian domestic affairs. </w:t>
      </w:r>
      <w:r w:rsidRPr="00E37842">
        <w:t>A</w:t>
      </w:r>
      <w:r w:rsidRPr="00E37842" w:rsidR="003078DD">
        <w:t xml:space="preserve">ccording to our bilateral diplomatic relations, we </w:t>
      </w:r>
      <w:r w:rsidRPr="00E37842">
        <w:t xml:space="preserve">have </w:t>
      </w:r>
      <w:r w:rsidRPr="00E37842" w:rsidR="003078DD">
        <w:t xml:space="preserve">suggested </w:t>
      </w:r>
      <w:r w:rsidRPr="00E37842">
        <w:t xml:space="preserve">several times </w:t>
      </w:r>
      <w:r w:rsidRPr="00E37842" w:rsidR="003078DD">
        <w:t xml:space="preserve">to </w:t>
      </w:r>
      <w:r w:rsidRPr="00E37842">
        <w:t xml:space="preserve">the </w:t>
      </w:r>
      <w:r w:rsidRPr="00E37842" w:rsidR="003078DD">
        <w:t>British authorit</w:t>
      </w:r>
      <w:r w:rsidRPr="00E37842">
        <w:t>ies</w:t>
      </w:r>
      <w:r w:rsidRPr="00E37842" w:rsidR="003078DD">
        <w:t xml:space="preserve"> </w:t>
      </w:r>
      <w:r w:rsidRPr="00E37842">
        <w:t xml:space="preserve">considering </w:t>
      </w:r>
      <w:r w:rsidRPr="00E37842" w:rsidR="003078DD">
        <w:t>bilateral consultations. There is no doubt about it</w:t>
      </w:r>
      <w:r w:rsidRPr="00E37842">
        <w:t>.</w:t>
      </w:r>
      <w:r w:rsidRPr="00E37842" w:rsidR="003078DD">
        <w:t xml:space="preserve"> </w:t>
      </w:r>
      <w:r w:rsidRPr="00E37842">
        <w:t>I</w:t>
      </w:r>
      <w:r w:rsidRPr="00E37842" w:rsidR="003078DD">
        <w:t>f you have any evidence, please submit</w:t>
      </w:r>
      <w:r w:rsidRPr="00E37842">
        <w:t xml:space="preserve"> it</w:t>
      </w:r>
      <w:r w:rsidRPr="00E37842" w:rsidR="003078DD">
        <w:t xml:space="preserve">, </w:t>
      </w:r>
      <w:r w:rsidRPr="00E37842">
        <w:t xml:space="preserve">and </w:t>
      </w:r>
      <w:r w:rsidRPr="00E37842" w:rsidR="003078DD">
        <w:t>we will consider it.</w:t>
      </w:r>
    </w:p>
    <w:p w:rsidR="00E261AF" w:rsidRPr="00E37842" w:rsidP="00E261AF">
      <w:pPr>
        <w:pStyle w:val="Answer"/>
      </w:pPr>
      <w:r w:rsidRPr="00E37842">
        <w:t>The E</w:t>
      </w:r>
      <w:r w:rsidRPr="00E37842" w:rsidR="003078DD">
        <w:t xml:space="preserve">xcellency mentioned the </w:t>
      </w:r>
      <w:r w:rsidRPr="00E37842">
        <w:t xml:space="preserve">MI5 </w:t>
      </w:r>
      <w:r w:rsidRPr="00E37842" w:rsidR="003078DD">
        <w:t>report</w:t>
      </w:r>
      <w:r w:rsidRPr="00E37842">
        <w:t>. M</w:t>
      </w:r>
      <w:r w:rsidRPr="00E37842" w:rsidR="003078DD">
        <w:t>ore than 10 times, we declared by verbal note</w:t>
      </w:r>
      <w:r w:rsidRPr="00E37842">
        <w:t>,</w:t>
      </w:r>
      <w:r w:rsidRPr="00E37842" w:rsidR="003078DD">
        <w:t xml:space="preserve"> in diplomatic negotiation</w:t>
      </w:r>
      <w:r w:rsidRPr="00E37842">
        <w:t>s</w:t>
      </w:r>
      <w:r w:rsidRPr="00E37842" w:rsidR="003078DD">
        <w:t xml:space="preserve">, </w:t>
      </w:r>
      <w:r w:rsidRPr="00E37842">
        <w:t xml:space="preserve">that </w:t>
      </w:r>
      <w:r w:rsidRPr="00E37842" w:rsidR="003078DD">
        <w:t xml:space="preserve">we will send our security services to </w:t>
      </w:r>
      <w:r w:rsidRPr="00E37842">
        <w:t xml:space="preserve">resolve </w:t>
      </w:r>
      <w:r w:rsidRPr="00E37842" w:rsidR="003078DD">
        <w:t xml:space="preserve">these matters </w:t>
      </w:r>
      <w:r w:rsidRPr="00E37842">
        <w:t xml:space="preserve">raised </w:t>
      </w:r>
      <w:r w:rsidRPr="00E37842" w:rsidR="003078DD">
        <w:t>in our bilateral relations. We have very constructive</w:t>
      </w:r>
      <w:r w:rsidRPr="00E37842">
        <w:t>,</w:t>
      </w:r>
      <w:r w:rsidRPr="00E37842" w:rsidR="003078DD">
        <w:t xml:space="preserve"> business-like diplomatic relations. Your ambassador, Mr</w:t>
      </w:r>
      <w:r w:rsidRPr="00E37842">
        <w:t xml:space="preserve"> </w:t>
      </w:r>
      <w:r w:rsidRPr="00E37842" w:rsidR="003078DD">
        <w:t xml:space="preserve">Hugo </w:t>
      </w:r>
      <w:r w:rsidRPr="00E37842">
        <w:t>Shorter</w:t>
      </w:r>
      <w:r w:rsidRPr="00E37842" w:rsidR="003078DD">
        <w:t>, is working in your embassy</w:t>
      </w:r>
      <w:r w:rsidRPr="00E37842">
        <w:t xml:space="preserve"> in Tehran.</w:t>
      </w:r>
      <w:r w:rsidRPr="00E37842" w:rsidR="003078DD">
        <w:t xml:space="preserve"> I came to London after </w:t>
      </w:r>
      <w:r w:rsidRPr="00E37842">
        <w:t xml:space="preserve">a </w:t>
      </w:r>
      <w:r w:rsidRPr="00E37842" w:rsidR="003078DD">
        <w:t>three</w:t>
      </w:r>
      <w:r w:rsidRPr="00E37842">
        <w:t>-</w:t>
      </w:r>
      <w:r w:rsidRPr="00E37842" w:rsidR="003078DD">
        <w:t>year</w:t>
      </w:r>
      <w:r w:rsidRPr="00E37842">
        <w:t xml:space="preserve"> vacancy during which time</w:t>
      </w:r>
      <w:r w:rsidRPr="00E37842" w:rsidR="003078DD">
        <w:t xml:space="preserve"> </w:t>
      </w:r>
      <w:r w:rsidRPr="00E37842">
        <w:t xml:space="preserve">we had no </w:t>
      </w:r>
      <w:r w:rsidRPr="00E37842" w:rsidR="003078DD">
        <w:t>ambassador</w:t>
      </w:r>
      <w:r w:rsidRPr="00E37842">
        <w:t>.</w:t>
      </w:r>
      <w:r w:rsidRPr="00E37842" w:rsidR="003078DD">
        <w:t xml:space="preserve"> I am very keen to provide and prepare different co-operation between Iran and </w:t>
      </w:r>
      <w:r w:rsidRPr="00E37842">
        <w:t xml:space="preserve">the </w:t>
      </w:r>
      <w:r w:rsidRPr="00E37842" w:rsidR="003078DD">
        <w:t>United Kingdom.</w:t>
      </w:r>
    </w:p>
    <w:p w:rsidR="003078DD" w:rsidRPr="00E37842" w:rsidP="00E261AF">
      <w:pPr>
        <w:pStyle w:val="Answer"/>
      </w:pPr>
      <w:r w:rsidRPr="00E37842">
        <w:t xml:space="preserve">I assure you, sir, that </w:t>
      </w:r>
      <w:r w:rsidRPr="00E37842" w:rsidR="00E261AF">
        <w:t xml:space="preserve">the </w:t>
      </w:r>
      <w:r w:rsidRPr="00E37842">
        <w:t xml:space="preserve">Iranian side is ready to co-operate </w:t>
      </w:r>
      <w:r w:rsidRPr="00E37842" w:rsidR="00E261AF">
        <w:t xml:space="preserve">on </w:t>
      </w:r>
      <w:r w:rsidRPr="00E37842">
        <w:t>everything</w:t>
      </w:r>
      <w:r w:rsidRPr="00E37842" w:rsidR="00E261AF">
        <w:t>—</w:t>
      </w:r>
      <w:r w:rsidRPr="00E37842">
        <w:t>cultural, economic</w:t>
      </w:r>
      <w:r w:rsidR="001A16E7">
        <w:t>,</w:t>
      </w:r>
      <w:r w:rsidRPr="00E37842">
        <w:t xml:space="preserve"> security</w:t>
      </w:r>
      <w:r w:rsidR="00255B29">
        <w:t>, everything.</w:t>
      </w:r>
      <w:r w:rsidRPr="00E37842">
        <w:t xml:space="preserve"> According to your evidence </w:t>
      </w:r>
      <w:r w:rsidRPr="00E37842" w:rsidR="00E261AF">
        <w:t xml:space="preserve">and ours, </w:t>
      </w:r>
      <w:r w:rsidRPr="00E37842">
        <w:t>we can share it.</w:t>
      </w:r>
    </w:p>
    <w:p w:rsidR="003078DD" w:rsidRPr="00E37842" w:rsidP="00E261AF">
      <w:pPr>
        <w:pStyle w:val="Question"/>
      </w:pPr>
      <w:sdt>
        <w:sdtPr>
          <w:alias w:val="Member"/>
          <w:tag w:val="&lt;Member mnisId='39' dodsId='25239'&gt;"/>
          <w:id w:val="1123429978"/>
          <w:placeholder>
            <w:docPart w:val="DefaultPlaceholder_-1854013440"/>
          </w:placeholder>
          <w:richText/>
        </w:sdtPr>
        <w:sdtContent>
          <w:r w:rsidRPr="00E37842" w:rsidR="00E261AF">
            <w:rPr>
              <w:b/>
            </w:rPr>
            <w:t>Sir John Whittingdale:</w:t>
          </w:r>
        </w:sdtContent>
      </w:sdt>
      <w:r w:rsidRPr="00E37842" w:rsidR="00E261AF">
        <w:t xml:space="preserve"> </w:t>
      </w:r>
      <w:r w:rsidRPr="00E37842">
        <w:t xml:space="preserve">Ambassador, </w:t>
      </w:r>
      <w:r w:rsidRPr="00E37842" w:rsidR="00E261AF">
        <w:t xml:space="preserve">in terms of </w:t>
      </w:r>
      <w:r w:rsidRPr="00E37842">
        <w:t xml:space="preserve">the statement by the </w:t>
      </w:r>
      <w:r w:rsidRPr="00E37842" w:rsidR="00E261AF">
        <w:t>d</w:t>
      </w:r>
      <w:r w:rsidRPr="00E37842">
        <w:t>irector</w:t>
      </w:r>
      <w:r w:rsidRPr="00E37842" w:rsidR="009F29FA">
        <w:t xml:space="preserve"> </w:t>
      </w:r>
      <w:r w:rsidRPr="00E37842" w:rsidR="00E261AF">
        <w:t>g</w:t>
      </w:r>
      <w:r w:rsidRPr="00E37842">
        <w:t xml:space="preserve">eneral of the </w:t>
      </w:r>
      <w:r w:rsidRPr="00E37842" w:rsidR="00E261AF">
        <w:t>s</w:t>
      </w:r>
      <w:r w:rsidRPr="00E37842">
        <w:t xml:space="preserve">ecurity </w:t>
      </w:r>
      <w:r w:rsidRPr="00E37842" w:rsidR="00E261AF">
        <w:t>s</w:t>
      </w:r>
      <w:r w:rsidRPr="00E37842">
        <w:t xml:space="preserve">ervice that there have been over 20 assassination and abduction plots, </w:t>
      </w:r>
      <w:r w:rsidR="001E65C6">
        <w:t xml:space="preserve">you say that </w:t>
      </w:r>
      <w:r w:rsidRPr="00E37842">
        <w:t xml:space="preserve">the Iranian </w:t>
      </w:r>
      <w:r w:rsidRPr="00E37842" w:rsidR="00E261AF">
        <w:t>G</w:t>
      </w:r>
      <w:r w:rsidRPr="00E37842">
        <w:t xml:space="preserve">overnment </w:t>
      </w:r>
      <w:r w:rsidRPr="00E37842" w:rsidR="00E261AF">
        <w:t xml:space="preserve">have </w:t>
      </w:r>
      <w:r w:rsidRPr="00E37842">
        <w:t xml:space="preserve">no responsibility for those. </w:t>
      </w:r>
      <w:r w:rsidRPr="00E37842" w:rsidR="00E261AF">
        <w:t>Y</w:t>
      </w:r>
      <w:r w:rsidRPr="00E37842">
        <w:t xml:space="preserve">ou referred earlier to your support for freedom of the press in terms of the Iranian Broadcasting Corporation. </w:t>
      </w:r>
      <w:r w:rsidRPr="00E37842" w:rsidR="00E261AF">
        <w:t xml:space="preserve">While </w:t>
      </w:r>
      <w:r w:rsidRPr="00E37842">
        <w:t xml:space="preserve">you may have criticisms of </w:t>
      </w:r>
      <w:r w:rsidRPr="00E37842" w:rsidR="00E261AF">
        <w:t xml:space="preserve">the </w:t>
      </w:r>
      <w:r w:rsidRPr="00E37842">
        <w:t xml:space="preserve">BBC Persian service, there has been no harassment or intimidation of their relatives, and the </w:t>
      </w:r>
      <w:r w:rsidRPr="00E37842" w:rsidR="00E261AF">
        <w:t>G</w:t>
      </w:r>
      <w:r w:rsidRPr="00E37842">
        <w:t xml:space="preserve">overnment of Iran </w:t>
      </w:r>
      <w:r w:rsidRPr="00E37842" w:rsidR="00E261AF">
        <w:t xml:space="preserve">are </w:t>
      </w:r>
      <w:r w:rsidRPr="00E37842">
        <w:t>not responsible for any threats against Iranian journalists based in London working for Iran International. Is that the case?</w:t>
      </w:r>
    </w:p>
    <w:p w:rsidR="00E261AF" w:rsidRPr="00E37842" w:rsidP="00E261AF">
      <w:pPr>
        <w:pStyle w:val="Answer"/>
      </w:pPr>
      <w:sdt>
        <w:sdtPr>
          <w:alias w:val="Witness"/>
          <w:id w:val="-1202399859"/>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Excellency, I told you that </w:t>
      </w:r>
      <w:r w:rsidRPr="00E37842" w:rsidR="003078DD">
        <w:t>all of</w:t>
      </w:r>
      <w:r w:rsidRPr="00E37842" w:rsidR="003078DD">
        <w:t xml:space="preserve"> </w:t>
      </w:r>
      <w:r w:rsidRPr="00E37842">
        <w:t xml:space="preserve">these </w:t>
      </w:r>
      <w:r w:rsidRPr="00E37842" w:rsidR="003078DD">
        <w:t xml:space="preserve">matters should be considered between the expert groups. </w:t>
      </w:r>
      <w:r w:rsidRPr="00E37842">
        <w:t xml:space="preserve">These are </w:t>
      </w:r>
      <w:r w:rsidRPr="00E37842" w:rsidR="003078DD">
        <w:t xml:space="preserve">claims. </w:t>
      </w:r>
      <w:r w:rsidRPr="00E37842">
        <w:t>T</w:t>
      </w:r>
      <w:r w:rsidRPr="00E37842" w:rsidR="003078DD">
        <w:t xml:space="preserve">here is no doubt that the Iranian side is ready to co-operate with the British side to consider and remove </w:t>
      </w:r>
      <w:r w:rsidRPr="00E37842">
        <w:t xml:space="preserve">these kinds of </w:t>
      </w:r>
      <w:r w:rsidRPr="00E37842" w:rsidR="003078DD">
        <w:t>misunderstandings.</w:t>
      </w:r>
    </w:p>
    <w:p w:rsidR="003078DD" w:rsidRPr="00E37842" w:rsidP="00E261AF">
      <w:pPr>
        <w:pStyle w:val="Question"/>
      </w:pPr>
      <w:sdt>
        <w:sdtPr>
          <w:alias w:val="Member"/>
          <w:tag w:val="&lt;Member mnisId='5238' dodsId='173173'&gt;"/>
          <w:id w:val="-1390798520"/>
          <w:placeholder>
            <w:docPart w:val="DefaultPlaceholder_-1854013440"/>
          </w:placeholder>
          <w:richText/>
        </w:sdtPr>
        <w:sdtContent>
          <w:r w:rsidRPr="00E37842" w:rsidR="00E261AF">
            <w:rPr>
              <w:b/>
            </w:rPr>
            <w:t>Alex Ballinger:</w:t>
          </w:r>
        </w:sdtContent>
      </w:sdt>
      <w:r w:rsidRPr="00E37842" w:rsidR="00E261AF">
        <w:t xml:space="preserve"> </w:t>
      </w:r>
      <w:r w:rsidRPr="00E37842">
        <w:t xml:space="preserve">Ambassador, you talked at the start </w:t>
      </w:r>
      <w:r w:rsidRPr="00E37842" w:rsidR="00E261AF">
        <w:t xml:space="preserve">of </w:t>
      </w:r>
      <w:r w:rsidRPr="00E37842">
        <w:t>your statement about Israel attacking civilian nuclear facilities across Iran. I understand from wide reporting that Iran has been enriching uranium up to 60% in a large quantity</w:t>
      </w:r>
      <w:r w:rsidRPr="00E37842" w:rsidR="00E261AF">
        <w:t>,</w:t>
      </w:r>
      <w:r w:rsidRPr="00E37842">
        <w:t xml:space="preserve"> and now up to 80 or 90%</w:t>
      </w:r>
      <w:r w:rsidRPr="00E37842" w:rsidR="00E261AF">
        <w:t>.</w:t>
      </w:r>
      <w:r w:rsidRPr="00E37842">
        <w:t xml:space="preserve"> </w:t>
      </w:r>
      <w:r w:rsidRPr="00E37842" w:rsidR="00E261AF">
        <w:t>I</w:t>
      </w:r>
      <w:r w:rsidRPr="00E37842">
        <w:t>n both cases</w:t>
      </w:r>
      <w:r w:rsidRPr="00E37842" w:rsidR="00E261AF">
        <w:t>,</w:t>
      </w:r>
      <w:r w:rsidRPr="00E37842">
        <w:t xml:space="preserve"> there is no civilian purpose for this uranium. It can only be moving towards the development of a nuclear weapon. What justification is Iran giving for enriching this uranium </w:t>
      </w:r>
      <w:r w:rsidRPr="00E37842" w:rsidR="00E261AF">
        <w:t xml:space="preserve">and </w:t>
      </w:r>
      <w:r w:rsidRPr="00E37842">
        <w:t>moving beyond any civilian needs?</w:t>
      </w:r>
    </w:p>
    <w:p w:rsidR="003078DD" w:rsidRPr="00E37842" w:rsidP="00042E08">
      <w:pPr>
        <w:pStyle w:val="Answer"/>
      </w:pPr>
      <w:sdt>
        <w:sdtPr>
          <w:alias w:val="Witness"/>
          <w:id w:val="145290404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E261AF">
        <w:t xml:space="preserve"> F</w:t>
      </w:r>
      <w:r w:rsidRPr="00E37842">
        <w:t xml:space="preserve">irst of all, </w:t>
      </w:r>
      <w:r w:rsidRPr="00E37842">
        <w:t>all of</w:t>
      </w:r>
      <w:r w:rsidRPr="00E37842">
        <w:t xml:space="preserve"> this enrichment has been declared to </w:t>
      </w:r>
      <w:r w:rsidRPr="00E37842" w:rsidR="00E261AF">
        <w:t>the IAEA</w:t>
      </w:r>
      <w:r w:rsidRPr="00E37842">
        <w:t xml:space="preserve">. </w:t>
      </w:r>
      <w:r w:rsidRPr="00E37842" w:rsidR="00E261AF">
        <w:t>D</w:t>
      </w:r>
      <w:r w:rsidRPr="00E37842">
        <w:t xml:space="preserve">uring our war with the Israeli regime, there are some IAEA inspectors in Natanz </w:t>
      </w:r>
      <w:r w:rsidRPr="00E37842" w:rsidR="00042E08">
        <w:t xml:space="preserve">and </w:t>
      </w:r>
      <w:r w:rsidRPr="00E37842">
        <w:t xml:space="preserve">other nuclear facilities in Iran. They are monitoring </w:t>
      </w:r>
      <w:r w:rsidRPr="00E37842">
        <w:t>all of</w:t>
      </w:r>
      <w:r w:rsidRPr="00E37842">
        <w:t xml:space="preserve"> </w:t>
      </w:r>
      <w:r w:rsidRPr="00E37842" w:rsidR="00042E08">
        <w:t xml:space="preserve">our </w:t>
      </w:r>
      <w:r w:rsidRPr="00E37842">
        <w:t xml:space="preserve">nuclear activities, including enrichment. </w:t>
      </w:r>
      <w:r w:rsidRPr="00E37842" w:rsidR="00042E08">
        <w:t>A</w:t>
      </w:r>
      <w:r w:rsidRPr="00E37842">
        <w:t>ccording to the expertise</w:t>
      </w:r>
      <w:r w:rsidRPr="00E37842" w:rsidR="00042E08">
        <w:t xml:space="preserve"> of </w:t>
      </w:r>
      <w:r w:rsidRPr="00E37842">
        <w:t xml:space="preserve">different </w:t>
      </w:r>
      <w:r w:rsidRPr="00E37842" w:rsidR="00F15211">
        <w:t xml:space="preserve">people </w:t>
      </w:r>
      <w:r w:rsidRPr="00E37842" w:rsidR="00042E08">
        <w:t xml:space="preserve">whose </w:t>
      </w:r>
      <w:r w:rsidRPr="00E37842">
        <w:t xml:space="preserve">profession </w:t>
      </w:r>
      <w:r w:rsidRPr="00E37842" w:rsidR="00042E08">
        <w:t xml:space="preserve">is in </w:t>
      </w:r>
      <w:r w:rsidRPr="00E37842">
        <w:t xml:space="preserve">nuclear matters, this </w:t>
      </w:r>
      <w:r w:rsidRPr="00E37842" w:rsidR="00042E08">
        <w:t xml:space="preserve">kind of </w:t>
      </w:r>
      <w:r w:rsidRPr="00E37842">
        <w:t xml:space="preserve">enrichment is only </w:t>
      </w:r>
      <w:r w:rsidRPr="00E37842" w:rsidR="00F15211">
        <w:t xml:space="preserve">for </w:t>
      </w:r>
      <w:r w:rsidRPr="00E37842">
        <w:t xml:space="preserve">peaceful activities. That </w:t>
      </w:r>
      <w:r w:rsidRPr="00E37842">
        <w:t>is</w:t>
      </w:r>
      <w:r w:rsidRPr="00E37842">
        <w:t xml:space="preserve"> it.</w:t>
      </w:r>
      <w:r w:rsidRPr="00E37842" w:rsidR="00042E08">
        <w:t xml:space="preserve"> </w:t>
      </w:r>
      <w:r w:rsidRPr="00E37842">
        <w:t>We do not have any aim</w:t>
      </w:r>
      <w:r w:rsidRPr="00E37842" w:rsidR="00042E08">
        <w:t>—</w:t>
      </w:r>
    </w:p>
    <w:p w:rsidR="003078DD" w:rsidRPr="00E37842" w:rsidP="003078DD">
      <w:pPr>
        <w:pStyle w:val="Question"/>
      </w:pPr>
      <w:sdt>
        <w:sdtPr>
          <w:alias w:val="Member"/>
          <w:tag w:val="&lt;Member mnisId='5238' dodsId='173173'&gt;"/>
          <w:id w:val="-1113051904"/>
          <w:placeholder>
            <w:docPart w:val="DefaultPlaceholder_-1854013440"/>
          </w:placeholder>
          <w:richText/>
        </w:sdtPr>
        <w:sdtContent>
          <w:r w:rsidRPr="00E37842" w:rsidR="00042E08">
            <w:rPr>
              <w:b/>
            </w:rPr>
            <w:t>Alex Ballinger:</w:t>
          </w:r>
        </w:sdtContent>
      </w:sdt>
      <w:r w:rsidRPr="00E37842" w:rsidR="00042E08">
        <w:t xml:space="preserve"> </w:t>
      </w:r>
      <w:r w:rsidRPr="00E37842">
        <w:t>What are these peaceful activities</w:t>
      </w:r>
      <w:r w:rsidR="00E43975">
        <w:t>?</w:t>
      </w:r>
    </w:p>
    <w:p w:rsidR="00042E08" w:rsidRPr="00E37842" w:rsidP="00042E08">
      <w:pPr>
        <w:pStyle w:val="Answer"/>
      </w:pPr>
      <w:sdt>
        <w:sdtPr>
          <w:alias w:val="Witness"/>
          <w:id w:val="-212476454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Y</w:t>
      </w:r>
      <w:r w:rsidRPr="00E37842" w:rsidR="003078DD">
        <w:t xml:space="preserve">ou can ask this question </w:t>
      </w:r>
      <w:r w:rsidRPr="00E37842" w:rsidR="00F15211">
        <w:t xml:space="preserve">of </w:t>
      </w:r>
      <w:r w:rsidRPr="00E37842" w:rsidR="003078DD">
        <w:t>different expert</w:t>
      </w:r>
      <w:r w:rsidRPr="00E37842">
        <w:t>s and</w:t>
      </w:r>
      <w:r w:rsidRPr="00E37842" w:rsidR="003078DD">
        <w:t xml:space="preserve"> technical people.</w:t>
      </w:r>
    </w:p>
    <w:p w:rsidR="00042E08" w:rsidRPr="00E37842" w:rsidP="00042E08">
      <w:pPr>
        <w:pStyle w:val="Question"/>
        <w:numPr>
          <w:ilvl w:val="0"/>
          <w:numId w:val="0"/>
        </w:numPr>
        <w:ind w:left="794"/>
      </w:pPr>
      <w:sdt>
        <w:sdtPr>
          <w:alias w:val="Member"/>
          <w:tag w:val="&lt;Member mnisId='5238' dodsId='173173'&gt;"/>
          <w:id w:val="706532929"/>
          <w:placeholder>
            <w:docPart w:val="DefaultPlaceholder_-1854013440"/>
          </w:placeholder>
          <w:richText/>
        </w:sdtPr>
        <w:sdtContent>
          <w:r w:rsidRPr="00E37842">
            <w:rPr>
              <w:b/>
            </w:rPr>
            <w:t>Alex Ballinger:</w:t>
          </w:r>
        </w:sdtContent>
      </w:sdt>
      <w:r w:rsidRPr="00E37842">
        <w:t xml:space="preserve"> I am asking you.</w:t>
      </w:r>
    </w:p>
    <w:p w:rsidR="00042E08" w:rsidRPr="00E37842" w:rsidP="00042E08">
      <w:pPr>
        <w:pStyle w:val="Answer"/>
      </w:pPr>
      <w:sdt>
        <w:sdtPr>
          <w:alias w:val="Witness"/>
          <w:id w:val="-1834366061"/>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I am telling you. I learn these matters from them. </w:t>
      </w:r>
      <w:r w:rsidRPr="00E37842">
        <w:t>A</w:t>
      </w:r>
      <w:r w:rsidRPr="00E37842" w:rsidR="003078DD">
        <w:t xml:space="preserve">ccording to their explanation, </w:t>
      </w:r>
      <w:r w:rsidRPr="00E37842" w:rsidR="003078DD">
        <w:t>all of</w:t>
      </w:r>
      <w:r w:rsidRPr="00E37842" w:rsidR="003078DD">
        <w:t xml:space="preserve"> these matters have been monitored by the IAEA. There are some ambiguities</w:t>
      </w:r>
      <w:r w:rsidR="00F66CBA">
        <w:t>, and</w:t>
      </w:r>
      <w:r w:rsidRPr="00E37842" w:rsidR="003078DD">
        <w:t xml:space="preserve"> we declared to the IAEA</w:t>
      </w:r>
      <w:r w:rsidR="00F66CBA">
        <w:t xml:space="preserve"> that </w:t>
      </w:r>
      <w:r w:rsidRPr="00E37842" w:rsidR="009F29FA">
        <w:t xml:space="preserve">we </w:t>
      </w:r>
      <w:r w:rsidRPr="00E37842" w:rsidR="003078DD">
        <w:t xml:space="preserve">are ready to remove any ambiguities. There is no intention </w:t>
      </w:r>
      <w:r w:rsidRPr="00E37842">
        <w:t xml:space="preserve">on </w:t>
      </w:r>
      <w:r w:rsidRPr="00E37842" w:rsidR="003078DD">
        <w:t xml:space="preserve">our side to enrich to the level of </w:t>
      </w:r>
      <w:r w:rsidRPr="00E37842">
        <w:t xml:space="preserve">a </w:t>
      </w:r>
      <w:r w:rsidRPr="00E37842" w:rsidR="003078DD">
        <w:t>nuclear bomb.</w:t>
      </w:r>
      <w:r w:rsidRPr="00E37842">
        <w:t xml:space="preserve"> U</w:t>
      </w:r>
      <w:r w:rsidRPr="00E37842" w:rsidR="003078DD">
        <w:t xml:space="preserve">nfortunately, politically motivated activities of the E3 in the recent session of the </w:t>
      </w:r>
      <w:r w:rsidRPr="00E37842">
        <w:t>b</w:t>
      </w:r>
      <w:r w:rsidRPr="00E37842" w:rsidR="003078DD">
        <w:t xml:space="preserve">oard of </w:t>
      </w:r>
      <w:r w:rsidRPr="00E37842">
        <w:t>g</w:t>
      </w:r>
      <w:r w:rsidRPr="00E37842" w:rsidR="003078DD">
        <w:t xml:space="preserve">overnors of </w:t>
      </w:r>
      <w:r w:rsidRPr="00E37842">
        <w:t xml:space="preserve">the </w:t>
      </w:r>
      <w:r w:rsidRPr="00E37842" w:rsidR="003078DD">
        <w:t xml:space="preserve">IAEA </w:t>
      </w:r>
      <w:r w:rsidRPr="00E37842">
        <w:t>made</w:t>
      </w:r>
      <w:r w:rsidRPr="00E37842" w:rsidR="003078DD">
        <w:t xml:space="preserve"> another mistake that </w:t>
      </w:r>
      <w:r w:rsidRPr="00E37842">
        <w:t xml:space="preserve">the </w:t>
      </w:r>
      <w:r w:rsidRPr="00E37842" w:rsidR="003078DD">
        <w:t xml:space="preserve">Israeli regime used </w:t>
      </w:r>
      <w:r w:rsidRPr="00E37842">
        <w:t xml:space="preserve">as a </w:t>
      </w:r>
      <w:r w:rsidRPr="00E37842" w:rsidR="003078DD">
        <w:t>pretext to attack us.</w:t>
      </w:r>
    </w:p>
    <w:p w:rsidR="003078DD" w:rsidRPr="00E37842" w:rsidP="00042E08">
      <w:pPr>
        <w:pStyle w:val="Answer"/>
      </w:pPr>
      <w:r w:rsidRPr="00E37842">
        <w:t>R</w:t>
      </w:r>
      <w:r w:rsidRPr="00E37842">
        <w:t xml:space="preserve">egarding your question, I am telling you </w:t>
      </w:r>
      <w:r w:rsidRPr="00E37842">
        <w:t xml:space="preserve">that all </w:t>
      </w:r>
      <w:r w:rsidRPr="00E37842">
        <w:t xml:space="preserve">activities of the Iranian atomic </w:t>
      </w:r>
      <w:r w:rsidRPr="00E37842">
        <w:t xml:space="preserve">energy </w:t>
      </w:r>
      <w:r w:rsidRPr="00E37842">
        <w:t xml:space="preserve">organisation are peaceful. You can ask sophisticated questions </w:t>
      </w:r>
      <w:r w:rsidRPr="00E37842">
        <w:t xml:space="preserve">of </w:t>
      </w:r>
      <w:r w:rsidRPr="00E37842">
        <w:t>the experts.</w:t>
      </w:r>
    </w:p>
    <w:p w:rsidR="003078DD" w:rsidRPr="00E37842" w:rsidP="00042E08">
      <w:pPr>
        <w:pStyle w:val="Question"/>
      </w:pPr>
      <w:sdt>
        <w:sdtPr>
          <w:alias w:val="Member"/>
          <w:tag w:val="&lt;Member mnisId='1536' dodsId='35925'&gt;"/>
          <w:id w:val="-802074260"/>
          <w:placeholder>
            <w:docPart w:val="DefaultPlaceholder_-1854013440"/>
          </w:placeholder>
          <w:richText/>
        </w:sdtPr>
        <w:sdtContent>
          <w:r w:rsidRPr="00E37842" w:rsidR="00042E08">
            <w:rPr>
              <w:b/>
            </w:rPr>
            <w:t>Chair:</w:t>
          </w:r>
        </w:sdtContent>
      </w:sdt>
      <w:r w:rsidRPr="00E37842" w:rsidR="00042E08">
        <w:t xml:space="preserve"> </w:t>
      </w:r>
      <w:r w:rsidRPr="00E37842">
        <w:t>I do not want to interrupt, but I just want to put context in</w:t>
      </w:r>
      <w:r w:rsidRPr="00E37842" w:rsidR="00042E08">
        <w:t>,</w:t>
      </w:r>
      <w:r w:rsidRPr="00E37842">
        <w:t xml:space="preserve"> so that the public understand. </w:t>
      </w:r>
      <w:r w:rsidRPr="00E37842" w:rsidR="00042E08">
        <w:t>On 13 June, t</w:t>
      </w:r>
      <w:r w:rsidRPr="00E37842">
        <w:t xml:space="preserve">he International Atomic Energy </w:t>
      </w:r>
      <w:r w:rsidRPr="00E37842">
        <w:t xml:space="preserve">Agency’s </w:t>
      </w:r>
      <w:r w:rsidRPr="00E37842" w:rsidR="00042E08">
        <w:t>b</w:t>
      </w:r>
      <w:r w:rsidRPr="00E37842">
        <w:t xml:space="preserve">oard of </w:t>
      </w:r>
      <w:r w:rsidRPr="00E37842" w:rsidR="00042E08">
        <w:t>g</w:t>
      </w:r>
      <w:r w:rsidRPr="00E37842">
        <w:t>overnors formally declared Iran in breach of its non</w:t>
      </w:r>
      <w:r w:rsidRPr="00E37842" w:rsidR="009F29FA">
        <w:noBreakHyphen/>
      </w:r>
      <w:r w:rsidRPr="00E37842">
        <w:t xml:space="preserve">proliferation obligations for the first time in 20 years. </w:t>
      </w:r>
      <w:r w:rsidRPr="00E37842" w:rsidR="00042E08">
        <w:t>T</w:t>
      </w:r>
      <w:r w:rsidRPr="00E37842">
        <w:t xml:space="preserve">hat is the reference that you are making to </w:t>
      </w:r>
      <w:r w:rsidRPr="00E37842" w:rsidR="00042E08">
        <w:t>“</w:t>
      </w:r>
      <w:r w:rsidRPr="00E37842">
        <w:t>politically motivated attacks</w:t>
      </w:r>
      <w:r w:rsidRPr="00E37842" w:rsidR="00042E08">
        <w:t>”</w:t>
      </w:r>
      <w:r w:rsidRPr="00E37842">
        <w:t>. Is that right?</w:t>
      </w:r>
    </w:p>
    <w:p w:rsidR="003078DD" w:rsidRPr="00E37842" w:rsidP="00042E08">
      <w:pPr>
        <w:pStyle w:val="Answer"/>
      </w:pPr>
      <w:sdt>
        <w:sdtPr>
          <w:alias w:val="Witness"/>
          <w:id w:val="254247870"/>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F15211">
        <w:t xml:space="preserve"> </w:t>
      </w:r>
      <w:r w:rsidRPr="00E37842">
        <w:t>Yes.</w:t>
      </w:r>
    </w:p>
    <w:p w:rsidR="003078DD" w:rsidRPr="00E37842" w:rsidP="00042E08">
      <w:pPr>
        <w:pStyle w:val="Question"/>
      </w:pPr>
      <w:sdt>
        <w:sdtPr>
          <w:alias w:val="Member"/>
          <w:tag w:val="&lt;Member mnisId='5238' dodsId='173173'&gt;"/>
          <w:id w:val="-1554535227"/>
          <w:placeholder>
            <w:docPart w:val="DefaultPlaceholder_-1854013440"/>
          </w:placeholder>
          <w:richText/>
        </w:sdtPr>
        <w:sdtContent>
          <w:r w:rsidRPr="00E37842" w:rsidR="00042E08">
            <w:rPr>
              <w:b/>
            </w:rPr>
            <w:t>Alex Ballinger:</w:t>
          </w:r>
        </w:sdtContent>
      </w:sdt>
      <w:r w:rsidRPr="00E37842" w:rsidR="00042E08">
        <w:t xml:space="preserve"> T</w:t>
      </w:r>
      <w:r w:rsidRPr="00E37842">
        <w:t xml:space="preserve">he belief of many of us in here </w:t>
      </w:r>
      <w:r w:rsidRPr="00E37842" w:rsidR="00042E08">
        <w:t xml:space="preserve">is </w:t>
      </w:r>
      <w:r w:rsidRPr="00E37842">
        <w:t>that there is no civilian justification for the enrichment of uranium up to the point that you have suggested</w:t>
      </w:r>
      <w:r w:rsidRPr="00E37842" w:rsidR="00042E08">
        <w:t>.</w:t>
      </w:r>
      <w:r w:rsidRPr="00E37842">
        <w:t xml:space="preserve"> </w:t>
      </w:r>
      <w:r w:rsidRPr="00E37842" w:rsidR="00042E08">
        <w:t>I</w:t>
      </w:r>
      <w:r w:rsidRPr="00E37842">
        <w:t xml:space="preserve">t does </w:t>
      </w:r>
      <w:r w:rsidR="00487E84">
        <w:t>give</w:t>
      </w:r>
      <w:r w:rsidRPr="00E37842" w:rsidR="00F15211">
        <w:t xml:space="preserve"> </w:t>
      </w:r>
      <w:r w:rsidRPr="00E37842">
        <w:t xml:space="preserve">credence to the fact that Iran is developing a nuclear weapon and is </w:t>
      </w:r>
      <w:r w:rsidRPr="00E37842" w:rsidR="00042E08">
        <w:t xml:space="preserve">almost </w:t>
      </w:r>
      <w:r w:rsidRPr="00E37842">
        <w:t xml:space="preserve">a threshold state. </w:t>
      </w:r>
      <w:r w:rsidRPr="00E37842" w:rsidR="00042E08">
        <w:t>Y</w:t>
      </w:r>
      <w:r w:rsidRPr="00E37842">
        <w:t xml:space="preserve">ou can understand why a country such </w:t>
      </w:r>
      <w:r w:rsidRPr="00E37842" w:rsidR="00042E08">
        <w:t xml:space="preserve">as </w:t>
      </w:r>
      <w:r w:rsidRPr="00E37842">
        <w:t>Israel</w:t>
      </w:r>
      <w:r w:rsidRPr="00E37842" w:rsidR="00042E08">
        <w:t>,</w:t>
      </w:r>
      <w:r w:rsidRPr="00E37842">
        <w:t xml:space="preserve"> </w:t>
      </w:r>
      <w:r w:rsidRPr="00E37842" w:rsidR="00042E08">
        <w:t xml:space="preserve">which </w:t>
      </w:r>
      <w:r w:rsidRPr="00E37842">
        <w:t>has been threatened so many times by Iran</w:t>
      </w:r>
      <w:r w:rsidRPr="00E37842" w:rsidR="00042E08">
        <w:t>,</w:t>
      </w:r>
      <w:r w:rsidRPr="00E37842">
        <w:t xml:space="preserve"> would find that an extremely serious security threat.</w:t>
      </w:r>
    </w:p>
    <w:p w:rsidR="003078DD" w:rsidRPr="00E37842" w:rsidP="00042E08">
      <w:pPr>
        <w:pStyle w:val="Answer"/>
      </w:pPr>
      <w:sdt>
        <w:sdtPr>
          <w:alias w:val="Witness"/>
          <w:id w:val="-2115355530"/>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042E08">
        <w:t xml:space="preserve"> I</w:t>
      </w:r>
      <w:r w:rsidRPr="00E37842">
        <w:t xml:space="preserve">f </w:t>
      </w:r>
      <w:r w:rsidRPr="00E37842" w:rsidR="00042E08">
        <w:t xml:space="preserve">there </w:t>
      </w:r>
      <w:r w:rsidRPr="00E37842" w:rsidR="00B133A8">
        <w:t xml:space="preserve">are </w:t>
      </w:r>
      <w:r w:rsidRPr="00E37842">
        <w:t xml:space="preserve">any differences between Iran and </w:t>
      </w:r>
      <w:r w:rsidRPr="00E37842" w:rsidR="00042E08">
        <w:t xml:space="preserve">the </w:t>
      </w:r>
      <w:r w:rsidRPr="00E37842">
        <w:t xml:space="preserve">IAEA, all matters should be addressed through diplomacy and according to technical consultations, not </w:t>
      </w:r>
      <w:r w:rsidRPr="00E37842" w:rsidR="00042E08">
        <w:t xml:space="preserve">by </w:t>
      </w:r>
      <w:r w:rsidRPr="00E37842">
        <w:t xml:space="preserve">giving </w:t>
      </w:r>
      <w:r w:rsidRPr="00E37842" w:rsidR="00042E08">
        <w:t xml:space="preserve">a </w:t>
      </w:r>
      <w:r w:rsidRPr="00E37842">
        <w:t xml:space="preserve">pretext for </w:t>
      </w:r>
      <w:r w:rsidRPr="00E37842" w:rsidR="00042E08">
        <w:t xml:space="preserve">an </w:t>
      </w:r>
      <w:r w:rsidRPr="00E37842">
        <w:t xml:space="preserve">illegal and </w:t>
      </w:r>
      <w:r w:rsidRPr="00E37842" w:rsidR="00042E08">
        <w:t>il</w:t>
      </w:r>
      <w:r w:rsidRPr="00E37842">
        <w:t xml:space="preserve">legitimate regime </w:t>
      </w:r>
      <w:r w:rsidRPr="00E37842" w:rsidR="00042E08">
        <w:t xml:space="preserve">such as </w:t>
      </w:r>
      <w:r w:rsidRPr="00E37842">
        <w:t>Israel to attack us.</w:t>
      </w:r>
    </w:p>
    <w:p w:rsidR="00042E08" w:rsidRPr="00E37842" w:rsidP="00042E08">
      <w:pPr>
        <w:pStyle w:val="Question"/>
      </w:pPr>
      <w:sdt>
        <w:sdtPr>
          <w:alias w:val="Member"/>
          <w:tag w:val="&lt;Member mnisId='5326' dodsId='157206'&gt;"/>
          <w:id w:val="702911252"/>
          <w:placeholder>
            <w:docPart w:val="DefaultPlaceholder_-1854013440"/>
          </w:placeholder>
          <w:richText/>
        </w:sdtPr>
        <w:sdtContent>
          <w:r w:rsidRPr="00E37842">
            <w:rPr>
              <w:b/>
            </w:rPr>
            <w:t>Edward Morello:</w:t>
          </w:r>
        </w:sdtContent>
      </w:sdt>
      <w:r w:rsidRPr="00E37842">
        <w:t xml:space="preserve"> I just wanted to follow up on Alex’s point, Ambassador. There is a realpolitik element to this. Iran wants there to be a ceasefire before there is a negotiation. The position of Israel and the United States is that Iran needs to give up its enrichment programme and return, at the very least, to a civilian level.</w:t>
      </w:r>
    </w:p>
    <w:p w:rsidR="003078DD" w:rsidRPr="00E37842" w:rsidP="00042E08">
      <w:pPr>
        <w:pStyle w:val="Question"/>
        <w:numPr>
          <w:ilvl w:val="0"/>
          <w:numId w:val="0"/>
        </w:numPr>
        <w:ind w:left="794"/>
      </w:pPr>
      <w:r w:rsidRPr="00E37842">
        <w:t xml:space="preserve">Given that Iran has, effectively, lost control of its airspace, the IDF can act with impunity across Iran, your proxies are refusing to respond to Israel’s </w:t>
      </w:r>
      <w:r w:rsidRPr="00E37842">
        <w:t>attack</w:t>
      </w:r>
      <w:r w:rsidRPr="00E37842">
        <w:t xml:space="preserve"> and you are rapidly running out of ballistic missiles to respond to Israel’s attacks,</w:t>
      </w:r>
      <w:r w:rsidRPr="00E37842">
        <w:t xml:space="preserve"> the reality on the ground would dictate that Iran has very little scope but to </w:t>
      </w:r>
      <w:r w:rsidRPr="00E37842">
        <w:t>come to the negotiation table. I</w:t>
      </w:r>
      <w:r w:rsidRPr="00E37842">
        <w:t xml:space="preserve">f </w:t>
      </w:r>
      <w:r w:rsidRPr="00E37842">
        <w:t xml:space="preserve">Iran </w:t>
      </w:r>
      <w:r w:rsidRPr="00E37842">
        <w:t xml:space="preserve">has no nuclear weapon ambition, </w:t>
      </w:r>
      <w:r w:rsidRPr="00E37842">
        <w:t xml:space="preserve">why will it not </w:t>
      </w:r>
      <w:r w:rsidRPr="00E37842">
        <w:t>just say that the price of the ceasefire that you are willing to pay is to give up your nuclear enrichment program</w:t>
      </w:r>
      <w:r w:rsidRPr="00E37842">
        <w:t>me</w:t>
      </w:r>
      <w:r w:rsidRPr="00E37842">
        <w:t>?</w:t>
      </w:r>
    </w:p>
    <w:p w:rsidR="005B074F" w:rsidRPr="00E37842" w:rsidP="00042E08">
      <w:pPr>
        <w:pStyle w:val="Answer"/>
      </w:pPr>
      <w:sdt>
        <w:sdtPr>
          <w:alias w:val="Witness"/>
          <w:id w:val="12628061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042E08">
        <w:t xml:space="preserve"> </w:t>
      </w:r>
      <w:r w:rsidRPr="00E37842">
        <w:t>T</w:t>
      </w:r>
      <w:r w:rsidRPr="00E37842" w:rsidR="003078DD">
        <w:t xml:space="preserve">he main </w:t>
      </w:r>
      <w:r w:rsidRPr="00E37842">
        <w:t xml:space="preserve">intention </w:t>
      </w:r>
      <w:r w:rsidRPr="00E37842" w:rsidR="003078DD">
        <w:t>in this phase</w:t>
      </w:r>
      <w:r w:rsidRPr="00E37842">
        <w:t xml:space="preserve"> is</w:t>
      </w:r>
      <w:r w:rsidRPr="00E37842" w:rsidR="003078DD">
        <w:t xml:space="preserve"> removing any concern </w:t>
      </w:r>
      <w:r w:rsidRPr="00E37842">
        <w:t xml:space="preserve">or </w:t>
      </w:r>
      <w:r w:rsidRPr="00E37842" w:rsidR="003078DD">
        <w:t xml:space="preserve">worries </w:t>
      </w:r>
      <w:r w:rsidRPr="00E37842">
        <w:t xml:space="preserve">that </w:t>
      </w:r>
      <w:r w:rsidRPr="00E37842" w:rsidR="003078DD">
        <w:t xml:space="preserve">different countries in </w:t>
      </w:r>
      <w:r w:rsidRPr="00E37842">
        <w:t xml:space="preserve">the </w:t>
      </w:r>
      <w:r w:rsidRPr="00E37842" w:rsidR="003078DD">
        <w:t>international community</w:t>
      </w:r>
      <w:r w:rsidRPr="00E37842">
        <w:t xml:space="preserve"> have</w:t>
      </w:r>
      <w:r w:rsidRPr="00E37842" w:rsidR="003078DD">
        <w:t>,</w:t>
      </w:r>
      <w:r w:rsidRPr="00E37842">
        <w:t xml:space="preserve"> </w:t>
      </w:r>
      <w:r w:rsidRPr="00E37842" w:rsidR="003078DD">
        <w:t xml:space="preserve">especially </w:t>
      </w:r>
      <w:r w:rsidRPr="00E37842">
        <w:t>in Europe</w:t>
      </w:r>
      <w:r w:rsidRPr="00E37842" w:rsidR="003078DD">
        <w:t xml:space="preserve">, </w:t>
      </w:r>
      <w:r w:rsidRPr="00E37842">
        <w:t xml:space="preserve">around </w:t>
      </w:r>
      <w:r w:rsidRPr="00E37842" w:rsidR="003078DD">
        <w:t xml:space="preserve">the essence of Iranian nuclear activities. We assure you that there is no limitation </w:t>
      </w:r>
      <w:r w:rsidRPr="00E37842">
        <w:t xml:space="preserve">on </w:t>
      </w:r>
      <w:r w:rsidRPr="00E37842" w:rsidR="003078DD">
        <w:t>our side to remov</w:t>
      </w:r>
      <w:r w:rsidRPr="00E37842" w:rsidR="00F15211">
        <w:t>ing</w:t>
      </w:r>
      <w:r w:rsidRPr="00E37842" w:rsidR="003078DD">
        <w:t xml:space="preserve"> any concerns. </w:t>
      </w:r>
      <w:r w:rsidRPr="00E37842">
        <w:t xml:space="preserve">As </w:t>
      </w:r>
      <w:r w:rsidRPr="00E37842" w:rsidR="003078DD">
        <w:t xml:space="preserve">we declared, </w:t>
      </w:r>
      <w:r w:rsidRPr="00E37842">
        <w:t xml:space="preserve">it </w:t>
      </w:r>
      <w:r w:rsidRPr="00E37842" w:rsidR="003078DD">
        <w:t>is our priority to remove any misunderstanding.</w:t>
      </w:r>
    </w:p>
    <w:p w:rsidR="003078DD" w:rsidRPr="00E37842" w:rsidP="00042E08">
      <w:pPr>
        <w:pStyle w:val="Answer"/>
      </w:pPr>
      <w:r>
        <w:t xml:space="preserve">We </w:t>
      </w:r>
      <w:r w:rsidR="00510FA4">
        <w:t xml:space="preserve">do not want to achieve a nuclear weapon. </w:t>
      </w:r>
      <w:r w:rsidRPr="00E37842" w:rsidR="005B074F">
        <w:t xml:space="preserve">In </w:t>
      </w:r>
      <w:r w:rsidRPr="00E37842">
        <w:t xml:space="preserve">the </w:t>
      </w:r>
      <w:r w:rsidRPr="00E37842" w:rsidR="005B074F">
        <w:t xml:space="preserve">IAEA’s </w:t>
      </w:r>
      <w:r w:rsidRPr="00E37842">
        <w:t xml:space="preserve">15 reports </w:t>
      </w:r>
      <w:r w:rsidRPr="00E37842" w:rsidR="005B074F">
        <w:t xml:space="preserve">and </w:t>
      </w:r>
      <w:r w:rsidRPr="00E37842">
        <w:t>the implementation of the JCPOA, we show</w:t>
      </w:r>
      <w:r w:rsidRPr="00E37842" w:rsidR="005B074F">
        <w:t>ed</w:t>
      </w:r>
      <w:r w:rsidRPr="00E37842">
        <w:t xml:space="preserve"> our intention that Iran </w:t>
      </w:r>
      <w:r w:rsidR="000A5F53">
        <w:t>does not have any desire</w:t>
      </w:r>
      <w:r w:rsidRPr="00E37842">
        <w:t xml:space="preserve"> to produce </w:t>
      </w:r>
      <w:r w:rsidRPr="00E37842" w:rsidR="005B074F">
        <w:t xml:space="preserve">a </w:t>
      </w:r>
      <w:r w:rsidRPr="00E37842">
        <w:t xml:space="preserve">nuclear bomb. This is because </w:t>
      </w:r>
      <w:r w:rsidRPr="00E37842" w:rsidR="005B074F">
        <w:t xml:space="preserve">we are a </w:t>
      </w:r>
      <w:r w:rsidRPr="00E37842">
        <w:t>responsible member state of the NPT</w:t>
      </w:r>
      <w:r w:rsidRPr="00E37842" w:rsidR="005B074F">
        <w:t>, as well as—</w:t>
      </w:r>
    </w:p>
    <w:p w:rsidR="003078DD" w:rsidRPr="00E37842" w:rsidP="003078DD">
      <w:pPr>
        <w:pStyle w:val="Question"/>
      </w:pPr>
      <w:sdt>
        <w:sdtPr>
          <w:alias w:val="Member"/>
          <w:tag w:val="&lt;Member mnisId='5326' dodsId='157206'&gt;"/>
          <w:id w:val="1138068477"/>
          <w:placeholder>
            <w:docPart w:val="DefaultPlaceholder_-1854013440"/>
          </w:placeholder>
          <w:richText/>
        </w:sdtPr>
        <w:sdtContent>
          <w:r w:rsidRPr="00E37842" w:rsidR="005B074F">
            <w:rPr>
              <w:b/>
            </w:rPr>
            <w:t>Edward Morello:</w:t>
          </w:r>
        </w:sdtContent>
      </w:sdt>
      <w:r w:rsidRPr="00E37842" w:rsidR="005B074F">
        <w:t xml:space="preserve"> </w:t>
      </w:r>
      <w:r w:rsidRPr="00E37842">
        <w:t>The reality on the ground dictates that</w:t>
      </w:r>
      <w:r w:rsidRPr="00E37842" w:rsidR="005B074F">
        <w:t>,</w:t>
      </w:r>
      <w:r w:rsidRPr="00E37842">
        <w:t xml:space="preserve"> in the current situation</w:t>
      </w:r>
      <w:r w:rsidRPr="00E37842" w:rsidR="005B074F">
        <w:t>—</w:t>
      </w:r>
    </w:p>
    <w:p w:rsidR="003078DD" w:rsidRPr="00E37842" w:rsidP="005B074F">
      <w:pPr>
        <w:pStyle w:val="Answer"/>
      </w:pPr>
      <w:sdt>
        <w:sdtPr>
          <w:alias w:val="Witness"/>
          <w:id w:val="140641843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5B074F">
        <w:t xml:space="preserve"> </w:t>
      </w:r>
      <w:r w:rsidRPr="00E37842">
        <w:t xml:space="preserve">The reality </w:t>
      </w:r>
      <w:r w:rsidRPr="00E37842" w:rsidR="005B074F">
        <w:t xml:space="preserve">on </w:t>
      </w:r>
      <w:r w:rsidRPr="00E37842">
        <w:t xml:space="preserve">the ground is the </w:t>
      </w:r>
      <w:r w:rsidRPr="00E37842" w:rsidR="005B074F">
        <w:t xml:space="preserve">IAEA </w:t>
      </w:r>
      <w:r w:rsidRPr="00E37842">
        <w:t>inspector</w:t>
      </w:r>
      <w:r w:rsidRPr="00E37842" w:rsidR="005B074F">
        <w:t>.</w:t>
      </w:r>
      <w:r w:rsidRPr="00E37842">
        <w:t xml:space="preserve"> </w:t>
      </w:r>
      <w:r w:rsidRPr="00E37842" w:rsidR="005B074F">
        <w:t xml:space="preserve">The IAEA </w:t>
      </w:r>
      <w:r w:rsidRPr="00E37842">
        <w:t>has a very different interaction with us.</w:t>
      </w:r>
    </w:p>
    <w:p w:rsidR="005B074F" w:rsidRPr="00E37842" w:rsidP="005B074F">
      <w:pPr>
        <w:pStyle w:val="Question"/>
      </w:pPr>
      <w:sdt>
        <w:sdtPr>
          <w:alias w:val="Member"/>
          <w:tag w:val="&lt;Member mnisId='5326' dodsId='157206'&gt;"/>
          <w:id w:val="-1517071612"/>
          <w:placeholder>
            <w:docPart w:val="DefaultPlaceholder_-1854013440"/>
          </w:placeholder>
          <w:richText/>
        </w:sdtPr>
        <w:sdtContent>
          <w:r w:rsidRPr="00E37842">
            <w:rPr>
              <w:b/>
            </w:rPr>
            <w:t>Edward Morello:</w:t>
          </w:r>
        </w:sdtContent>
      </w:sdt>
      <w:r w:rsidRPr="00E37842">
        <w:t xml:space="preserve"> </w:t>
      </w:r>
      <w:r w:rsidRPr="00E37842" w:rsidR="003078DD">
        <w:t xml:space="preserve">The price of </w:t>
      </w:r>
      <w:r w:rsidRPr="00E37842">
        <w:t xml:space="preserve">a </w:t>
      </w:r>
      <w:r w:rsidRPr="00E37842" w:rsidR="003078DD">
        <w:t xml:space="preserve">ceasefire is going to be giving up your </w:t>
      </w:r>
      <w:r w:rsidRPr="00E37842" w:rsidR="003078DD">
        <w:t xml:space="preserve">nuclear enrichment. That is the obvious situation on the ground right now. </w:t>
      </w:r>
      <w:r w:rsidRPr="00E37842">
        <w:t>I</w:t>
      </w:r>
      <w:r w:rsidRPr="00E37842" w:rsidR="003078DD">
        <w:t xml:space="preserve">f you have no nuclear ambitions, </w:t>
      </w:r>
      <w:r w:rsidRPr="00E37842">
        <w:t xml:space="preserve">why will Iran </w:t>
      </w:r>
      <w:r w:rsidRPr="00E37842" w:rsidR="003078DD">
        <w:t xml:space="preserve">simply </w:t>
      </w:r>
      <w:r w:rsidRPr="00E37842">
        <w:t xml:space="preserve">not </w:t>
      </w:r>
      <w:r w:rsidRPr="00E37842" w:rsidR="003078DD">
        <w:t>commit to ceasing enrichment, hand</w:t>
      </w:r>
      <w:r w:rsidRPr="00E37842">
        <w:t>ing</w:t>
      </w:r>
      <w:r w:rsidRPr="00E37842" w:rsidR="003078DD">
        <w:t xml:space="preserve"> over what has been enriched and go</w:t>
      </w:r>
      <w:r w:rsidRPr="00E37842">
        <w:t>ing</w:t>
      </w:r>
      <w:r w:rsidRPr="00E37842" w:rsidR="003078DD">
        <w:t xml:space="preserve"> back to 3.6% </w:t>
      </w:r>
      <w:r w:rsidRPr="00E37842">
        <w:t xml:space="preserve">for </w:t>
      </w:r>
      <w:r w:rsidRPr="00E37842" w:rsidR="003078DD">
        <w:t>civilian</w:t>
      </w:r>
      <w:r w:rsidRPr="00E37842">
        <w:t xml:space="preserve"> use</w:t>
      </w:r>
      <w:r w:rsidRPr="00E37842" w:rsidR="003078DD">
        <w:t>?</w:t>
      </w:r>
      <w:r w:rsidRPr="00E37842">
        <w:t xml:space="preserve"> That would be the price of a ceasefire.</w:t>
      </w:r>
    </w:p>
    <w:p w:rsidR="003078DD" w:rsidRPr="00E37842" w:rsidP="005B074F">
      <w:pPr>
        <w:pStyle w:val="Answer"/>
      </w:pPr>
      <w:sdt>
        <w:sdtPr>
          <w:alias w:val="Witness"/>
          <w:id w:val="459769980"/>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5B074F">
        <w:t xml:space="preserve"> </w:t>
      </w:r>
      <w:r w:rsidRPr="00E37842">
        <w:t>There is no doubt that we agree with you</w:t>
      </w:r>
      <w:r w:rsidRPr="00E37842" w:rsidR="005B074F">
        <w:t>,</w:t>
      </w:r>
      <w:r w:rsidRPr="00E37842">
        <w:t xml:space="preserve"> </w:t>
      </w:r>
      <w:r w:rsidRPr="00E37842" w:rsidR="005B074F">
        <w:t>b</w:t>
      </w:r>
      <w:r w:rsidRPr="00E37842">
        <w:t xml:space="preserve">ut through diplomacy, not </w:t>
      </w:r>
      <w:r w:rsidRPr="00E37842" w:rsidR="005B074F">
        <w:t xml:space="preserve">an </w:t>
      </w:r>
      <w:r w:rsidRPr="00E37842">
        <w:t>armed attack.</w:t>
      </w:r>
    </w:p>
    <w:p w:rsidR="005B074F" w:rsidRPr="00E37842" w:rsidP="005B074F">
      <w:pPr>
        <w:pStyle w:val="Question"/>
      </w:pPr>
      <w:sdt>
        <w:sdtPr>
          <w:alias w:val="Member"/>
          <w:tag w:val="&lt;Member mnisId='1536' dodsId='35925'&gt;"/>
          <w:id w:val="-987473357"/>
          <w:placeholder>
            <w:docPart w:val="DefaultPlaceholder_-1854013440"/>
          </w:placeholder>
          <w:richText/>
        </w:sdtPr>
        <w:sdtContent>
          <w:r w:rsidRPr="00E37842">
            <w:rPr>
              <w:b/>
            </w:rPr>
            <w:t>Chair:</w:t>
          </w:r>
        </w:sdtContent>
      </w:sdt>
      <w:r w:rsidRPr="00E37842">
        <w:t xml:space="preserve"> </w:t>
      </w:r>
      <w:r w:rsidRPr="00E37842" w:rsidR="003078DD">
        <w:t xml:space="preserve">The other thing </w:t>
      </w:r>
      <w:r w:rsidRPr="00E37842">
        <w:t xml:space="preserve">that </w:t>
      </w:r>
      <w:r w:rsidRPr="00E37842" w:rsidR="003078DD">
        <w:t xml:space="preserve">many people may wonder about is this point about Iran </w:t>
      </w:r>
      <w:r w:rsidRPr="00E37842">
        <w:t xml:space="preserve">perhaps </w:t>
      </w:r>
      <w:r w:rsidRPr="00E37842" w:rsidR="003078DD">
        <w:t>be</w:t>
      </w:r>
      <w:r w:rsidRPr="00E37842">
        <w:t>ing</w:t>
      </w:r>
      <w:r w:rsidRPr="00E37842" w:rsidR="003078DD">
        <w:t xml:space="preserve"> very close to being able to build a nuclear bomb.</w:t>
      </w:r>
    </w:p>
    <w:p w:rsidR="005B074F" w:rsidRPr="00E37842" w:rsidP="005B074F">
      <w:pPr>
        <w:pStyle w:val="Answer"/>
      </w:pPr>
      <w:sdt>
        <w:sdtPr>
          <w:alias w:val="Witness"/>
          <w:id w:val="-1931259925"/>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3078DD">
        <w:t xml:space="preserve"> Why</w:t>
      </w:r>
      <w:r w:rsidRPr="00E37842">
        <w:t>, madam?</w:t>
      </w:r>
    </w:p>
    <w:p w:rsidR="00F15211" w:rsidRPr="00E37842" w:rsidP="00852CD9">
      <w:pPr>
        <w:pStyle w:val="Question"/>
        <w:numPr>
          <w:ilvl w:val="0"/>
          <w:numId w:val="0"/>
        </w:numPr>
        <w:ind w:left="794"/>
      </w:pPr>
      <w:sdt>
        <w:sdtPr>
          <w:alias w:val="Member"/>
          <w:tag w:val="&lt;Member mnisId='1536' dodsId='35925'&gt;"/>
          <w:id w:val="-1611278364"/>
          <w:placeholder>
            <w:docPart w:val="DefaultPlaceholder_-1854013440"/>
          </w:placeholder>
          <w:richText/>
        </w:sdtPr>
        <w:sdtContent>
          <w:r w:rsidRPr="00E37842" w:rsidR="005B074F">
            <w:rPr>
              <w:b/>
            </w:rPr>
            <w:t>Chair:</w:t>
          </w:r>
        </w:sdtContent>
      </w:sdt>
      <w:r w:rsidRPr="00E37842" w:rsidR="005B074F">
        <w:t xml:space="preserve"> Because t</w:t>
      </w:r>
      <w:r w:rsidRPr="00E37842" w:rsidR="003078DD">
        <w:t>he IAEA has said that you have breached it, and because the nuclear material is becoming so pure, and is much pure</w:t>
      </w:r>
      <w:r w:rsidRPr="00E37842">
        <w:t>r</w:t>
      </w:r>
      <w:r w:rsidRPr="00E37842" w:rsidR="003078DD">
        <w:t xml:space="preserve"> than is needed.</w:t>
      </w:r>
      <w:r w:rsidRPr="00E37842" w:rsidR="005B074F">
        <w:t xml:space="preserve"> T</w:t>
      </w:r>
      <w:r w:rsidRPr="00E37842" w:rsidR="003078DD">
        <w:t xml:space="preserve">he counterargument, which people do need to </w:t>
      </w:r>
      <w:r w:rsidRPr="00E37842" w:rsidR="003078DD">
        <w:t>hear, and</w:t>
      </w:r>
      <w:r w:rsidRPr="00E37842" w:rsidR="003078DD">
        <w:t xml:space="preserve"> is something that needs to be expressed here today, is that Iran has</w:t>
      </w:r>
      <w:r w:rsidRPr="00E37842">
        <w:t>, for a few months,</w:t>
      </w:r>
      <w:r w:rsidRPr="00E37842" w:rsidR="003078DD">
        <w:t xml:space="preserve"> been close to being able to build something, and still has not</w:t>
      </w:r>
      <w:r w:rsidRPr="00E37842" w:rsidR="005B074F">
        <w:t>,</w:t>
      </w:r>
      <w:r w:rsidRPr="00E37842" w:rsidR="003078DD">
        <w:t xml:space="preserve"> over a period of many years.</w:t>
      </w:r>
    </w:p>
    <w:p w:rsidR="003078DD" w:rsidRPr="00E37842" w:rsidP="00F15211">
      <w:pPr>
        <w:pStyle w:val="Question"/>
        <w:numPr>
          <w:ilvl w:val="0"/>
          <w:numId w:val="0"/>
        </w:numPr>
        <w:ind w:left="794"/>
      </w:pPr>
      <w:r w:rsidRPr="00E37842">
        <w:t xml:space="preserve">Edward’s question is, if it is true that you do not intend to go any further, </w:t>
      </w:r>
      <w:r w:rsidRPr="00E37842">
        <w:t>first of all</w:t>
      </w:r>
      <w:r w:rsidRPr="00E37842">
        <w:t xml:space="preserve">, why do you have material of such purity? </w:t>
      </w:r>
      <w:r w:rsidRPr="00E37842" w:rsidR="005B074F">
        <w:t>S</w:t>
      </w:r>
      <w:r w:rsidRPr="00E37842">
        <w:t xml:space="preserve">econdly, if you do not intend to use it, the price </w:t>
      </w:r>
      <w:r w:rsidRPr="00E37842" w:rsidR="005B074F">
        <w:t xml:space="preserve">of peace </w:t>
      </w:r>
      <w:r w:rsidRPr="00E37842">
        <w:t xml:space="preserve">may be to go back to the 3.6% that you would need just to be able to use it for </w:t>
      </w:r>
      <w:r w:rsidRPr="00E37842" w:rsidR="005B074F">
        <w:t xml:space="preserve">civilian </w:t>
      </w:r>
      <w:r w:rsidRPr="00E37842">
        <w:t>purposes</w:t>
      </w:r>
      <w:r w:rsidRPr="00E37842" w:rsidR="005B074F">
        <w:t>.</w:t>
      </w:r>
      <w:r w:rsidRPr="00E37842">
        <w:t xml:space="preserve"> </w:t>
      </w:r>
      <w:r w:rsidRPr="00E37842" w:rsidR="005B074F">
        <w:t>T</w:t>
      </w:r>
      <w:r w:rsidRPr="00E37842">
        <w:t>hat, we hope, would mean that civilians would stop being killed on both sides.</w:t>
      </w:r>
    </w:p>
    <w:p w:rsidR="005B074F" w:rsidRPr="00E37842" w:rsidP="005B074F">
      <w:pPr>
        <w:pStyle w:val="Answer"/>
      </w:pPr>
      <w:sdt>
        <w:sdtPr>
          <w:alias w:val="Witness"/>
          <w:id w:val="851691074"/>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All of </w:t>
      </w:r>
      <w:r w:rsidRPr="00E37842">
        <w:t xml:space="preserve">our nuclear </w:t>
      </w:r>
      <w:r w:rsidRPr="00E37842" w:rsidR="003078DD">
        <w:t>activities are purely peaceful, and</w:t>
      </w:r>
      <w:r w:rsidRPr="00E37842" w:rsidR="0081614B">
        <w:t xml:space="preserve"> all of them</w:t>
      </w:r>
      <w:r w:rsidRPr="00E37842" w:rsidR="003078DD">
        <w:t xml:space="preserve"> are monitored by </w:t>
      </w:r>
      <w:r w:rsidRPr="00E37842">
        <w:t xml:space="preserve">the </w:t>
      </w:r>
      <w:r w:rsidRPr="00E37842" w:rsidR="003078DD">
        <w:t xml:space="preserve">IAEA. There </w:t>
      </w:r>
      <w:r w:rsidRPr="00E37842">
        <w:t xml:space="preserve">were </w:t>
      </w:r>
      <w:r w:rsidRPr="00E37842" w:rsidR="003078DD">
        <w:t xml:space="preserve">some ambiguities raised by the non-implementation of the JCPOA by the European and American side. </w:t>
      </w:r>
      <w:r w:rsidRPr="00E37842">
        <w:t xml:space="preserve">That caused </w:t>
      </w:r>
      <w:r w:rsidRPr="00E37842" w:rsidR="003078DD">
        <w:t>a problem for us</w:t>
      </w:r>
      <w:r w:rsidRPr="00E37842">
        <w:t>.</w:t>
      </w:r>
      <w:r w:rsidRPr="00E37842" w:rsidR="003078DD">
        <w:t xml:space="preserve"> </w:t>
      </w:r>
      <w:r w:rsidRPr="00E37842">
        <w:t xml:space="preserve">We adhered to </w:t>
      </w:r>
      <w:r w:rsidRPr="00E37842" w:rsidR="003078DD">
        <w:t xml:space="preserve">all obligations through the safeguard agreement, as well as the statute of the IAEA. </w:t>
      </w:r>
      <w:r w:rsidRPr="00E37842">
        <w:t>P</w:t>
      </w:r>
      <w:r w:rsidRPr="00E37842" w:rsidR="003078DD">
        <w:t>lease accept our assurances that</w:t>
      </w:r>
      <w:r w:rsidRPr="00E37842">
        <w:t>,</w:t>
      </w:r>
      <w:r w:rsidRPr="00E37842" w:rsidR="003078DD">
        <w:t xml:space="preserve"> in </w:t>
      </w:r>
      <w:r w:rsidRPr="00E37842">
        <w:t xml:space="preserve">the </w:t>
      </w:r>
      <w:r w:rsidRPr="00E37842" w:rsidR="003078DD">
        <w:t xml:space="preserve">Iranian system, there is no </w:t>
      </w:r>
      <w:r w:rsidRPr="00E37842">
        <w:t xml:space="preserve">desire or </w:t>
      </w:r>
      <w:r w:rsidRPr="00E37842" w:rsidR="003078DD">
        <w:t xml:space="preserve">intention to produce </w:t>
      </w:r>
      <w:r w:rsidRPr="00E37842">
        <w:t xml:space="preserve">a </w:t>
      </w:r>
      <w:r w:rsidRPr="00E37842" w:rsidR="003078DD">
        <w:t xml:space="preserve">nuclear bomb. </w:t>
      </w:r>
      <w:r w:rsidRPr="00E37842">
        <w:t xml:space="preserve">This </w:t>
      </w:r>
      <w:r w:rsidRPr="00E37842" w:rsidR="003078DD">
        <w:t xml:space="preserve">is very important. </w:t>
      </w:r>
      <w:r w:rsidRPr="00E37842">
        <w:t>I</w:t>
      </w:r>
      <w:r w:rsidRPr="00E37842" w:rsidR="003078DD">
        <w:t xml:space="preserve">t is not only </w:t>
      </w:r>
      <w:r w:rsidRPr="00E37842">
        <w:t xml:space="preserve">in terms of </w:t>
      </w:r>
      <w:r w:rsidRPr="00E37842" w:rsidR="003078DD">
        <w:t>international obligation</w:t>
      </w:r>
      <w:r w:rsidRPr="00E37842">
        <w:t>s</w:t>
      </w:r>
      <w:r w:rsidRPr="00E37842" w:rsidR="003078DD">
        <w:t xml:space="preserve">. </w:t>
      </w:r>
      <w:r w:rsidRPr="00E37842">
        <w:t xml:space="preserve">It is in </w:t>
      </w:r>
      <w:r w:rsidRPr="00E37842" w:rsidR="003078DD">
        <w:t xml:space="preserve">our religious teachings that all </w:t>
      </w:r>
      <w:r w:rsidRPr="00E37842">
        <w:t xml:space="preserve">weapons of </w:t>
      </w:r>
      <w:r w:rsidRPr="00E37842" w:rsidR="003078DD">
        <w:t>mass destruction are prohibited according to the Shi</w:t>
      </w:r>
      <w:r w:rsidRPr="00E37842">
        <w:t>’</w:t>
      </w:r>
      <w:r w:rsidRPr="00E37842" w:rsidR="003078DD">
        <w:t xml:space="preserve">a, </w:t>
      </w:r>
      <w:r w:rsidRPr="00E37842">
        <w:t>s</w:t>
      </w:r>
      <w:r w:rsidRPr="00E37842" w:rsidR="003078DD">
        <w:t>haria, and Islamic</w:t>
      </w:r>
      <w:r w:rsidRPr="00E37842">
        <w:t>—</w:t>
      </w:r>
    </w:p>
    <w:p w:rsidR="003078DD" w:rsidRPr="00E37842" w:rsidP="005B074F">
      <w:pPr>
        <w:pStyle w:val="Question"/>
      </w:pPr>
      <w:sdt>
        <w:sdtPr>
          <w:alias w:val="Member"/>
          <w:tag w:val="&lt;Member mnisId='1536' dodsId='35925'&gt;"/>
          <w:id w:val="1598448835"/>
          <w:placeholder>
            <w:docPart w:val="DefaultPlaceholder_-1854013440"/>
          </w:placeholder>
          <w:richText/>
        </w:sdtPr>
        <w:sdtContent>
          <w:r w:rsidRPr="00E37842" w:rsidR="005B074F">
            <w:rPr>
              <w:b/>
            </w:rPr>
            <w:t>Chair:</w:t>
          </w:r>
        </w:sdtContent>
      </w:sdt>
      <w:r w:rsidRPr="00E37842" w:rsidR="005B074F">
        <w:t xml:space="preserve"> </w:t>
      </w:r>
      <w:r w:rsidRPr="00E37842">
        <w:t>There is a fatwa to that.</w:t>
      </w:r>
    </w:p>
    <w:p w:rsidR="005B074F" w:rsidRPr="00E37842" w:rsidP="005B074F">
      <w:pPr>
        <w:pStyle w:val="Answer"/>
      </w:pPr>
      <w:sdt>
        <w:sdtPr>
          <w:alias w:val="Witness"/>
          <w:id w:val="-724066261"/>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Yes, there is a fatwa</w:t>
      </w:r>
      <w:r w:rsidRPr="00E37842">
        <w:t xml:space="preserve"> from the </w:t>
      </w:r>
      <w:r w:rsidRPr="00E37842" w:rsidR="0081614B">
        <w:t>S</w:t>
      </w:r>
      <w:r w:rsidRPr="00E37842">
        <w:t xml:space="preserve">upreme </w:t>
      </w:r>
      <w:r w:rsidRPr="00E37842" w:rsidR="0081614B">
        <w:t>L</w:t>
      </w:r>
      <w:r w:rsidRPr="00E37842">
        <w:t>eader.</w:t>
      </w:r>
    </w:p>
    <w:p w:rsidR="00B072E3" w:rsidRPr="00E37842" w:rsidP="00B072E3">
      <w:pPr>
        <w:pStyle w:val="Question"/>
        <w:numPr>
          <w:ilvl w:val="0"/>
          <w:numId w:val="0"/>
        </w:numPr>
        <w:ind w:left="794"/>
      </w:pPr>
      <w:sdt>
        <w:sdtPr>
          <w:alias w:val="Member"/>
          <w:tag w:val="&lt;Member mnisId='1536' dodsId='35925'&gt;"/>
          <w:id w:val="1290554481"/>
          <w:placeholder>
            <w:docPart w:val="DefaultPlaceholder_-1854013440"/>
          </w:placeholder>
          <w:richText/>
        </w:sdtPr>
        <w:sdtContent>
          <w:r w:rsidRPr="00E37842" w:rsidR="005B074F">
            <w:rPr>
              <w:b/>
            </w:rPr>
            <w:t>Chair:</w:t>
          </w:r>
        </w:sdtContent>
      </w:sdt>
      <w:r w:rsidRPr="00E37842" w:rsidR="005B074F">
        <w:t xml:space="preserve"> The counterargument is that</w:t>
      </w:r>
      <w:r w:rsidRPr="00E37842" w:rsidR="003078DD">
        <w:t xml:space="preserve"> a fatwa can </w:t>
      </w:r>
      <w:r w:rsidRPr="00E37842" w:rsidR="005B074F">
        <w:t xml:space="preserve">be </w:t>
      </w:r>
      <w:r w:rsidRPr="00E37842" w:rsidR="003078DD">
        <w:t>changed</w:t>
      </w:r>
      <w:r w:rsidRPr="00E37842">
        <w:t>.</w:t>
      </w:r>
    </w:p>
    <w:p w:rsidR="00B072E3" w:rsidRPr="00E37842" w:rsidP="00B072E3">
      <w:pPr>
        <w:pStyle w:val="Question"/>
      </w:pPr>
      <w:sdt>
        <w:sdtPr>
          <w:alias w:val="Member"/>
          <w:tag w:val="&lt;Member mnisId='4651' dodsId='148167'&gt;"/>
          <w:id w:val="1290006133"/>
          <w:placeholder>
            <w:docPart w:val="DefaultPlaceholder_-1854013440"/>
          </w:placeholder>
          <w:richText/>
        </w:sdtPr>
        <w:sdtContent>
          <w:r w:rsidRPr="00E37842">
            <w:rPr>
              <w:b/>
            </w:rPr>
            <w:t>Dan Carden:</w:t>
          </w:r>
        </w:sdtContent>
      </w:sdt>
      <w:r w:rsidRPr="00E37842">
        <w:t xml:space="preserve"> W</w:t>
      </w:r>
      <w:r w:rsidRPr="00E37842" w:rsidR="003078DD">
        <w:t xml:space="preserve">e might be </w:t>
      </w:r>
      <w:r w:rsidRPr="00E37842">
        <w:t xml:space="preserve">interrupted by </w:t>
      </w:r>
      <w:r w:rsidRPr="00E37842" w:rsidR="003078DD">
        <w:t xml:space="preserve">bells, but I will have a go. Welcome, Ambassador. It strikes me that any attempt to get to </w:t>
      </w:r>
      <w:r w:rsidRPr="00E37842">
        <w:t xml:space="preserve">a </w:t>
      </w:r>
      <w:r w:rsidRPr="00E37842" w:rsidR="003078DD">
        <w:t xml:space="preserve">diplomatic outcome is going to require trust on all sides. </w:t>
      </w:r>
      <w:r w:rsidRPr="00E37842">
        <w:t>T</w:t>
      </w:r>
      <w:r w:rsidRPr="00E37842" w:rsidR="003078DD">
        <w:t xml:space="preserve">rust is something that the Iranian regime simply does not have. </w:t>
      </w:r>
      <w:r w:rsidRPr="00E37842">
        <w:t>Y</w:t>
      </w:r>
      <w:r w:rsidRPr="00E37842" w:rsidR="003078DD">
        <w:t>ou talked in your opening remarks about international law. You talked about the loss of civilian life. I wanted to ask you about reports that the Iranian regime itself has widespread</w:t>
      </w:r>
      <w:r w:rsidRPr="00E37842">
        <w:t>—</w:t>
      </w:r>
    </w:p>
    <w:p w:rsidR="00B072E3" w:rsidRPr="00E37842" w:rsidP="00B072E3">
      <w:pPr>
        <w:pStyle w:val="Answer"/>
      </w:pPr>
      <w:sdt>
        <w:sdtPr>
          <w:alias w:val="Witness"/>
          <w:id w:val="1528137721"/>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3078DD">
        <w:t xml:space="preserve"> Iranian </w:t>
      </w:r>
      <w:r w:rsidRPr="00E37842">
        <w:t>G</w:t>
      </w:r>
      <w:r w:rsidRPr="00E37842" w:rsidR="003078DD">
        <w:t>overnment.</w:t>
      </w:r>
    </w:p>
    <w:p w:rsidR="00B072E3" w:rsidRPr="00E37842" w:rsidP="0081614B">
      <w:pPr>
        <w:pStyle w:val="Question"/>
        <w:numPr>
          <w:ilvl w:val="0"/>
          <w:numId w:val="0"/>
        </w:numPr>
        <w:ind w:left="794"/>
      </w:pPr>
      <w:sdt>
        <w:sdtPr>
          <w:alias w:val="Member"/>
          <w:tag w:val="&lt;Member mnisId='4651' dodsId='148167'&gt;"/>
          <w:id w:val="-849182052"/>
          <w:placeholder>
            <w:docPart w:val="DefaultPlaceholder_-1854013440"/>
          </w:placeholder>
          <w:richText/>
        </w:sdtPr>
        <w:sdtContent>
          <w:r w:rsidRPr="00E37842">
            <w:rPr>
              <w:b/>
            </w:rPr>
            <w:t>Dan Carden:</w:t>
          </w:r>
        </w:sdtContent>
      </w:sdt>
      <w:r w:rsidRPr="00E37842">
        <w:t xml:space="preserve"> </w:t>
      </w:r>
      <w:r w:rsidRPr="00E37842" w:rsidR="0081614B">
        <w:t>The r</w:t>
      </w:r>
      <w:r w:rsidRPr="00E37842" w:rsidR="003078DD">
        <w:t>egime</w:t>
      </w:r>
      <w:r w:rsidRPr="00E37842" w:rsidR="0081614B">
        <w:t xml:space="preserve"> </w:t>
      </w:r>
      <w:r w:rsidRPr="00E37842">
        <w:t>has</w:t>
      </w:r>
      <w:r w:rsidRPr="00E37842" w:rsidR="00F15211">
        <w:t xml:space="preserve"> </w:t>
      </w:r>
      <w:r w:rsidRPr="00E37842">
        <w:t>murdered—</w:t>
      </w:r>
    </w:p>
    <w:p w:rsidR="00B072E3" w:rsidRPr="00E37842" w:rsidP="00B072E3">
      <w:pPr>
        <w:pStyle w:val="Answer"/>
      </w:pPr>
      <w:sdt>
        <w:sdtPr>
          <w:alias w:val="Witness"/>
          <w:id w:val="-1923016171"/>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 xml:space="preserve">Iranian </w:t>
      </w:r>
      <w:r w:rsidRPr="00E37842">
        <w:t>G</w:t>
      </w:r>
      <w:r w:rsidRPr="00E37842" w:rsidR="003078DD">
        <w:t>overnment. Please.</w:t>
      </w:r>
    </w:p>
    <w:p w:rsidR="003078DD" w:rsidRPr="00E37842" w:rsidP="008F5D72">
      <w:pPr>
        <w:pStyle w:val="Question"/>
        <w:numPr>
          <w:ilvl w:val="0"/>
          <w:numId w:val="0"/>
        </w:numPr>
        <w:ind w:left="794"/>
      </w:pPr>
      <w:sdt>
        <w:sdtPr>
          <w:alias w:val="Member"/>
          <w:tag w:val="&lt;Member mnisId='4651' dodsId='148167'&gt;"/>
          <w:id w:val="-33880341"/>
          <w:placeholder>
            <w:docPart w:val="DefaultPlaceholder_-1854013440"/>
          </w:placeholder>
          <w:richText/>
        </w:sdtPr>
        <w:sdtContent>
          <w:r w:rsidRPr="00E37842" w:rsidR="00B072E3">
            <w:rPr>
              <w:b/>
            </w:rPr>
            <w:t>Dan Carden:</w:t>
          </w:r>
        </w:sdtContent>
      </w:sdt>
      <w:r w:rsidRPr="00E37842" w:rsidR="00B072E3">
        <w:t xml:space="preserve"> —</w:t>
      </w:r>
      <w:r w:rsidRPr="00E37842">
        <w:t xml:space="preserve">over 1,000 of its citizens in 2024. </w:t>
      </w:r>
      <w:r w:rsidRPr="00E37842" w:rsidR="00B072E3">
        <w:t>D</w:t>
      </w:r>
      <w:r w:rsidRPr="00E37842">
        <w:t>o you know how many of your own citizens the Iranian regime has murdered this year, in 2025?</w:t>
      </w:r>
    </w:p>
    <w:p w:rsidR="00B072E3" w:rsidRPr="00E37842" w:rsidP="00B072E3">
      <w:pPr>
        <w:pStyle w:val="Answer"/>
      </w:pPr>
      <w:sdt>
        <w:sdtPr>
          <w:alias w:val="Witness"/>
          <w:id w:val="414602628"/>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t xml:space="preserve"> </w:t>
      </w:r>
      <w:r w:rsidRPr="00E37842" w:rsidR="003078DD">
        <w:t>I am sorry, Excellency</w:t>
      </w:r>
      <w:r w:rsidRPr="00E37842">
        <w:t>,</w:t>
      </w:r>
      <w:r w:rsidRPr="00E37842" w:rsidR="003078DD">
        <w:t xml:space="preserve"> </w:t>
      </w:r>
      <w:r w:rsidRPr="00E37842">
        <w:t>but t</w:t>
      </w:r>
      <w:r w:rsidRPr="00E37842" w:rsidR="003078DD">
        <w:t xml:space="preserve">here is a very dangerous and </w:t>
      </w:r>
      <w:r w:rsidRPr="00E37842">
        <w:t xml:space="preserve">mistaken </w:t>
      </w:r>
      <w:r w:rsidRPr="00E37842" w:rsidR="003078DD">
        <w:t>assumption in your question. Your question is not correct.</w:t>
      </w:r>
    </w:p>
    <w:p w:rsidR="00B072E3" w:rsidRPr="00E37842" w:rsidP="00E36678">
      <w:pPr>
        <w:pStyle w:val="Question"/>
        <w:numPr>
          <w:ilvl w:val="0"/>
          <w:numId w:val="0"/>
        </w:numPr>
        <w:ind w:left="794"/>
      </w:pPr>
      <w:sdt>
        <w:sdtPr>
          <w:alias w:val="Member"/>
          <w:tag w:val="&lt;Member mnisId='4651' dodsId='148167'&gt;"/>
          <w:id w:val="-2033413789"/>
          <w:placeholder>
            <w:docPart w:val="DefaultPlaceholder_-1854013440"/>
          </w:placeholder>
          <w:richText/>
        </w:sdtPr>
        <w:sdtContent>
          <w:r w:rsidRPr="00E37842">
            <w:rPr>
              <w:b/>
            </w:rPr>
            <w:t>Dan Carden:</w:t>
          </w:r>
        </w:sdtContent>
      </w:sdt>
      <w:r w:rsidRPr="00E37842">
        <w:t xml:space="preserve"> They are </w:t>
      </w:r>
      <w:r w:rsidRPr="00E37842" w:rsidR="003078DD">
        <w:t>UN figures.</w:t>
      </w:r>
    </w:p>
    <w:p w:rsidR="003078DD" w:rsidRPr="00E37842" w:rsidP="00B072E3">
      <w:pPr>
        <w:pStyle w:val="Answer"/>
      </w:pPr>
      <w:sdt>
        <w:sdtPr>
          <w:alias w:val="Witness"/>
          <w:id w:val="1861151244"/>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B072E3">
        <w:t xml:space="preserve"> A</w:t>
      </w:r>
      <w:r w:rsidRPr="00E37842">
        <w:t xml:space="preserve">s </w:t>
      </w:r>
      <w:r w:rsidRPr="00E37842" w:rsidR="00B072E3">
        <w:t xml:space="preserve">the </w:t>
      </w:r>
      <w:r w:rsidRPr="00E37842">
        <w:t>Iranian ambassador to you, why are you referring to misunderstanding</w:t>
      </w:r>
      <w:r w:rsidRPr="00E37842" w:rsidR="00B072E3">
        <w:t>s</w:t>
      </w:r>
      <w:r w:rsidRPr="00E37842">
        <w:t>, misinformation</w:t>
      </w:r>
      <w:r w:rsidRPr="00E37842" w:rsidR="00B072E3">
        <w:t xml:space="preserve"> and</w:t>
      </w:r>
      <w:r w:rsidRPr="00E37842">
        <w:t xml:space="preserve"> disinformation? </w:t>
      </w:r>
      <w:r w:rsidRPr="00E37842" w:rsidR="00B072E3">
        <w:t xml:space="preserve">All </w:t>
      </w:r>
      <w:r w:rsidRPr="00E37842">
        <w:t xml:space="preserve">of them </w:t>
      </w:r>
      <w:r w:rsidRPr="00E37842" w:rsidR="00B072E3">
        <w:t xml:space="preserve">are </w:t>
      </w:r>
      <w:r w:rsidRPr="00E37842">
        <w:t>totally wrong</w:t>
      </w:r>
      <w:r w:rsidRPr="00E37842" w:rsidR="00B072E3">
        <w:t>.</w:t>
      </w:r>
      <w:r w:rsidRPr="00E37842">
        <w:t xml:space="preserve"> I am telling you</w:t>
      </w:r>
      <w:r w:rsidRPr="00E37842" w:rsidR="00B072E3">
        <w:t xml:space="preserve"> that</w:t>
      </w:r>
      <w:r w:rsidRPr="00E37842">
        <w:t xml:space="preserve"> nobody </w:t>
      </w:r>
      <w:r w:rsidRPr="00E37842" w:rsidR="00B072E3">
        <w:t xml:space="preserve">is </w:t>
      </w:r>
      <w:r w:rsidRPr="00E37842">
        <w:t>perfect</w:t>
      </w:r>
      <w:r w:rsidR="00E36678">
        <w:t>—</w:t>
      </w:r>
      <w:r w:rsidRPr="00E37842">
        <w:t>we do have some problems</w:t>
      </w:r>
      <w:r w:rsidR="00E36678">
        <w:t>—but t</w:t>
      </w:r>
      <w:r w:rsidRPr="00E37842">
        <w:t>h</w:t>
      </w:r>
      <w:r w:rsidRPr="00E37842" w:rsidR="00B072E3">
        <w:t xml:space="preserve">ese kinds of </w:t>
      </w:r>
      <w:r w:rsidRPr="00E37842">
        <w:t xml:space="preserve">question </w:t>
      </w:r>
      <w:r w:rsidRPr="00E37842" w:rsidR="00B072E3">
        <w:t xml:space="preserve">have </w:t>
      </w:r>
      <w:r w:rsidRPr="00E37842">
        <w:t>their own false assumption</w:t>
      </w:r>
      <w:r w:rsidRPr="00E37842" w:rsidR="00B072E3">
        <w:t>s</w:t>
      </w:r>
      <w:r w:rsidRPr="00E37842">
        <w:t xml:space="preserve"> and </w:t>
      </w:r>
      <w:r w:rsidRPr="00E37842" w:rsidR="00B072E3">
        <w:t xml:space="preserve">are </w:t>
      </w:r>
      <w:r w:rsidRPr="00E37842">
        <w:t>based on misunderstanding</w:t>
      </w:r>
      <w:r w:rsidRPr="00E37842" w:rsidR="00B072E3">
        <w:t>s</w:t>
      </w:r>
      <w:r w:rsidRPr="00E37842">
        <w:t xml:space="preserve"> and misperceptions. I am sorry.</w:t>
      </w:r>
    </w:p>
    <w:p w:rsidR="003078DD" w:rsidRPr="00E37842" w:rsidP="00B072E3">
      <w:pPr>
        <w:pStyle w:val="Question"/>
      </w:pPr>
      <w:sdt>
        <w:sdtPr>
          <w:alias w:val="Member"/>
          <w:tag w:val="&lt;Member mnisId='1536' dodsId='35925'&gt;"/>
          <w:id w:val="1203595728"/>
          <w:placeholder>
            <w:docPart w:val="DefaultPlaceholder_-1854013440"/>
          </w:placeholder>
          <w:richText/>
        </w:sdtPr>
        <w:sdtContent>
          <w:r w:rsidRPr="00E37842" w:rsidR="00B072E3">
            <w:rPr>
              <w:b/>
            </w:rPr>
            <w:t>Chair:</w:t>
          </w:r>
        </w:sdtContent>
      </w:sdt>
      <w:r w:rsidRPr="00E37842" w:rsidR="00B072E3">
        <w:t xml:space="preserve"> M</w:t>
      </w:r>
      <w:r w:rsidRPr="00E37842">
        <w:t xml:space="preserve">y apologies. </w:t>
      </w:r>
      <w:r w:rsidRPr="00E37842" w:rsidR="00B072E3">
        <w:t>W</w:t>
      </w:r>
      <w:r w:rsidRPr="00E37842">
        <w:t xml:space="preserve">e </w:t>
      </w:r>
      <w:r w:rsidRPr="00E37842">
        <w:t>have to</w:t>
      </w:r>
      <w:r w:rsidRPr="00E37842">
        <w:t xml:space="preserve"> go and vote. I want to thank you for coming in this afternoon. I hope that people watching have had a proper insight into your </w:t>
      </w:r>
      <w:r w:rsidRPr="00E37842">
        <w:t>perspective</w:t>
      </w:r>
      <w:r w:rsidRPr="00E37842" w:rsidR="00B072E3">
        <w:t>,</w:t>
      </w:r>
      <w:r w:rsidRPr="00E37842">
        <w:t xml:space="preserve"> </w:t>
      </w:r>
      <w:r w:rsidRPr="00E37842" w:rsidR="00B072E3">
        <w:t>and</w:t>
      </w:r>
      <w:r w:rsidRPr="00E37842" w:rsidR="00B072E3">
        <w:t xml:space="preserve"> </w:t>
      </w:r>
      <w:r w:rsidRPr="00E37842">
        <w:t xml:space="preserve">have also seen us challenge some of the things that you have said. </w:t>
      </w:r>
      <w:r w:rsidRPr="00E37842" w:rsidR="00E37842">
        <w:t>Hopefully,</w:t>
      </w:r>
      <w:r w:rsidRPr="00E37842" w:rsidR="00B072E3">
        <w:t xml:space="preserve"> </w:t>
      </w:r>
      <w:r w:rsidRPr="00E37842">
        <w:t xml:space="preserve">it will amount to greater understanding between us. </w:t>
      </w:r>
      <w:r w:rsidRPr="00E37842" w:rsidR="00B072E3">
        <w:t>W</w:t>
      </w:r>
      <w:r w:rsidRPr="00E37842">
        <w:t xml:space="preserve">e do hope that there will be peace </w:t>
      </w:r>
      <w:r w:rsidRPr="00E37842">
        <w:t>in the near future</w:t>
      </w:r>
      <w:r w:rsidRPr="00E37842">
        <w:t xml:space="preserve"> and </w:t>
      </w:r>
      <w:r w:rsidRPr="00E37842" w:rsidR="00B072E3">
        <w:t xml:space="preserve">a </w:t>
      </w:r>
      <w:r w:rsidRPr="00E37842">
        <w:t>de-escalation of this conflict.</w:t>
      </w:r>
    </w:p>
    <w:p w:rsidR="003078DD" w:rsidRPr="00E37842" w:rsidP="00B072E3">
      <w:pPr>
        <w:pStyle w:val="Answer"/>
      </w:pPr>
      <w:sdt>
        <w:sdtPr>
          <w:alias w:val="Witness"/>
          <w:id w:val="-1916000313"/>
          <w:placeholder>
            <w:docPart w:val="DefaultPlaceholder_-1854013440"/>
          </w:placeholder>
          <w:richText/>
        </w:sdtPr>
        <w:sdtContent>
          <w:r w:rsidRPr="00E37842" w:rsidR="00983F99">
            <w:rPr>
              <w:b/>
              <w:bCs/>
              <w:i/>
            </w:rPr>
            <w:t>Seyed</w:t>
          </w:r>
          <w:r w:rsidRPr="00E37842" w:rsidR="00983F99">
            <w:rPr>
              <w:b/>
              <w:bCs/>
              <w:i/>
            </w:rPr>
            <w:t xml:space="preserve"> Ali Mousavi</w:t>
          </w:r>
          <w:r w:rsidRPr="00E37842" w:rsidR="00AD559F">
            <w:rPr>
              <w:b/>
              <w:i/>
            </w:rPr>
            <w:t>:</w:t>
          </w:r>
        </w:sdtContent>
      </w:sdt>
      <w:r w:rsidRPr="00E37842" w:rsidR="00B072E3">
        <w:t xml:space="preserve"> </w:t>
      </w:r>
      <w:r w:rsidRPr="00E37842">
        <w:t>I am very thankful</w:t>
      </w:r>
      <w:r w:rsidRPr="00E37842" w:rsidR="00B072E3">
        <w:t>,</w:t>
      </w:r>
      <w:r w:rsidRPr="00E37842">
        <w:t xml:space="preserve"> Madam Thornberry, for your invitation and </w:t>
      </w:r>
      <w:r w:rsidRPr="00E37842" w:rsidR="00B072E3">
        <w:t xml:space="preserve">for giving </w:t>
      </w:r>
      <w:r w:rsidRPr="00E37842">
        <w:t>me this chance to declare my point</w:t>
      </w:r>
      <w:r w:rsidRPr="00E37842" w:rsidR="00B072E3">
        <w:t>s</w:t>
      </w:r>
      <w:r w:rsidRPr="00E37842">
        <w:t xml:space="preserve"> of view to you </w:t>
      </w:r>
      <w:r w:rsidRPr="00E37842" w:rsidR="00B072E3">
        <w:t xml:space="preserve">and to </w:t>
      </w:r>
      <w:r w:rsidRPr="00E37842">
        <w:t>all of</w:t>
      </w:r>
      <w:r w:rsidRPr="00E37842">
        <w:t xml:space="preserve"> the distinguished people</w:t>
      </w:r>
      <w:r w:rsidRPr="00E37842" w:rsidR="00B072E3">
        <w:t xml:space="preserve"> </w:t>
      </w:r>
      <w:r w:rsidRPr="00E37842">
        <w:t>here. Thank you so much.</w:t>
      </w:r>
    </w:p>
    <w:p w:rsidR="003078DD" w:rsidP="00B072E3">
      <w:pPr>
        <w:pStyle w:val="Question"/>
        <w:numPr>
          <w:ilvl w:val="0"/>
          <w:numId w:val="0"/>
        </w:numPr>
        <w:ind w:left="794"/>
      </w:pPr>
      <w:sdt>
        <w:sdtPr>
          <w:alias w:val="Member"/>
          <w:tag w:val="&lt;Member mnisId='1536' dodsId='35925'&gt;"/>
          <w:id w:val="-1585381411"/>
          <w:placeholder>
            <w:docPart w:val="DefaultPlaceholder_-1854013440"/>
          </w:placeholder>
          <w:richText/>
        </w:sdtPr>
        <w:sdtContent>
          <w:r w:rsidRPr="00E37842" w:rsidR="00B072E3">
            <w:rPr>
              <w:b/>
            </w:rPr>
            <w:t>Chair:</w:t>
          </w:r>
        </w:sdtContent>
      </w:sdt>
      <w:r w:rsidRPr="00E37842" w:rsidR="00B072E3">
        <w:t xml:space="preserve"> </w:t>
      </w:r>
      <w:r w:rsidRPr="00E37842">
        <w:t>Thank you very much, Your Excellency.</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B354A00434B4465849F4A4687DBBC8C"/>
      </w:placeholder>
      <w:richText/>
    </w:sdtPr>
    <w:sdtContent>
      <w:p w:rsidR="003736A1" w:rsidP="009277D8">
        <w:pPr>
          <w:pStyle w:val="Para"/>
          <w:rPr>
            <w:color w:val="808080"/>
          </w:rPr>
        </w:pPr>
        <w:r w:rsidRPr="0035596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6EDA5FE6D9A4717835B624C77D3D99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55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B354A00434B4465849F4A4687DBBC8C"/>
        <w:category>
          <w:name w:val="General"/>
          <w:gallery w:val="placeholder"/>
        </w:category>
        <w:types>
          <w:type w:val="bbPlcHdr"/>
        </w:types>
        <w:behaviors>
          <w:behavior w:val="content"/>
        </w:behaviors>
        <w:guid w:val="{B7805973-7CBA-442B-AC78-61B85BE4A336}"/>
      </w:docPartPr>
      <w:docPartBody>
        <w:p w:rsidR="00C44FC1" w:rsidP="0009189E">
          <w:pPr>
            <w:pStyle w:val="DB354A00434B4465849F4A4687DBBC8C"/>
          </w:pPr>
          <w:r w:rsidRPr="000753FC">
            <w:rPr>
              <w:rStyle w:val="PlaceholderText"/>
            </w:rPr>
            <w:t>Click here to enter text.</w:t>
          </w:r>
        </w:p>
      </w:docPartBody>
    </w:docPart>
    <w:docPart>
      <w:docPartPr>
        <w:name w:val="FAFA6543E697427FAC1DE947E9DEAC85"/>
        <w:category>
          <w:name w:val="General"/>
          <w:gallery w:val="placeholder"/>
        </w:category>
        <w:types>
          <w:type w:val="bbPlcHdr"/>
        </w:types>
        <w:behaviors>
          <w:behavior w:val="content"/>
        </w:behaviors>
        <w:guid w:val="{7569520C-504D-4783-8C37-42EEEA57842A}"/>
      </w:docPartPr>
      <w:docPartBody>
        <w:p w:rsidR="00C44FC1" w:rsidP="0009189E">
          <w:pPr>
            <w:pStyle w:val="FAFA6543E697427FAC1DE947E9DEAC85"/>
          </w:pPr>
          <w:r w:rsidRPr="002B3926">
            <w:rPr>
              <w:rStyle w:val="PlaceholderText"/>
            </w:rPr>
            <w:t>Click here to enter text.</w:t>
          </w:r>
        </w:p>
      </w:docPartBody>
    </w:docPart>
    <w:docPart>
      <w:docPartPr>
        <w:name w:val="D6EDA5FE6D9A4717835B624C77D3D994"/>
        <w:category>
          <w:name w:val="General"/>
          <w:gallery w:val="placeholder"/>
        </w:category>
        <w:types>
          <w:type w:val="bbPlcHdr"/>
        </w:types>
        <w:behaviors>
          <w:behavior w:val="content"/>
        </w:behaviors>
        <w:guid w:val="{EA588EAB-E5F1-4E28-90D4-873C6AC790AD}"/>
      </w:docPartPr>
      <w:docPartBody>
        <w:p w:rsidR="00C44FC1" w:rsidP="0009189E">
          <w:pPr>
            <w:pStyle w:val="D6EDA5FE6D9A4717835B624C77D3D99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416A688-8E39-496F-9761-ED27089ED1AD}"/>
      </w:docPartPr>
      <w:docPartBody>
        <w:p w:rsidR="00C44FC1">
          <w:r w:rsidRPr="0047366B">
            <w:rPr>
              <w:rStyle w:val="PlaceholderText"/>
            </w:rPr>
            <w:t>Click or tap here to enter text.</w:t>
          </w:r>
        </w:p>
      </w:docPartBody>
    </w:docPart>
    <w:docPart>
      <w:docPartPr>
        <w:name w:val="68DBA20F134944609F3244991D8D32C4"/>
        <w:category>
          <w:name w:val="General"/>
          <w:gallery w:val="placeholder"/>
        </w:category>
        <w:types>
          <w:type w:val="bbPlcHdr"/>
        </w:types>
        <w:behaviors>
          <w:behavior w:val="content"/>
        </w:behaviors>
        <w:guid w:val="{F95C4863-F814-458E-A28D-891C323EDF02}"/>
      </w:docPartPr>
      <w:docPartBody>
        <w:p w:rsidR="007E0909" w:rsidP="007E0909">
          <w:pPr>
            <w:pStyle w:val="68DBA20F134944609F3244991D8D32C4"/>
          </w:pPr>
          <w:r w:rsidRPr="0047366B">
            <w:rPr>
              <w:rStyle w:val="PlaceholderText"/>
            </w:rPr>
            <w:t>Click or tap here to enter text.</w:t>
          </w:r>
        </w:p>
      </w:docPartBody>
    </w:docPart>
    <w:docPart>
      <w:docPartPr>
        <w:name w:val="0411AD69E7284613A595778D76382763"/>
        <w:category>
          <w:name w:val="General"/>
          <w:gallery w:val="placeholder"/>
        </w:category>
        <w:types>
          <w:type w:val="bbPlcHdr"/>
        </w:types>
        <w:behaviors>
          <w:behavior w:val="content"/>
        </w:behaviors>
        <w:guid w:val="{A4D42493-A075-4AA6-83DF-798308D08F5A}"/>
      </w:docPartPr>
      <w:docPartBody>
        <w:p w:rsidR="007E0909" w:rsidP="007E0909">
          <w:pPr>
            <w:pStyle w:val="0411AD69E7284613A595778D76382763"/>
          </w:pPr>
          <w:r w:rsidRPr="004736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909"/>
    <w:rPr>
      <w:color w:val="808080"/>
    </w:rPr>
  </w:style>
  <w:style w:type="paragraph" w:customStyle="1" w:styleId="DB354A00434B4465849F4A4687DBBC8C">
    <w:name w:val="DB354A00434B4465849F4A4687DBBC8C"/>
    <w:rsid w:val="0009189E"/>
  </w:style>
  <w:style w:type="paragraph" w:customStyle="1" w:styleId="FAFA6543E697427FAC1DE947E9DEAC85">
    <w:name w:val="FAFA6543E697427FAC1DE947E9DEAC85"/>
    <w:rsid w:val="0009189E"/>
  </w:style>
  <w:style w:type="paragraph" w:customStyle="1" w:styleId="D6EDA5FE6D9A4717835B624C77D3D994">
    <w:name w:val="D6EDA5FE6D9A4717835B624C77D3D994"/>
    <w:rsid w:val="0009189E"/>
  </w:style>
  <w:style w:type="paragraph" w:customStyle="1" w:styleId="68DBA20F134944609F3244991D8D32C4">
    <w:name w:val="68DBA20F134944609F3244991D8D32C4"/>
    <w:rsid w:val="007E0909"/>
  </w:style>
  <w:style w:type="paragraph" w:customStyle="1" w:styleId="0411AD69E7284613A595778D76382763">
    <w:name w:val="0411AD69E7284613A595778D76382763"/>
    <w:rsid w:val="007E09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48c885c5b10ceaeff65da912d8666ef6">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0262d7ebd16b5fce870cd8025d968f1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755D0-13A7-4B6D-85BD-334BE18E3673}">
  <ds:schemaRefs>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purl.org/dc/elements/1.1/"/>
    <ds:schemaRef ds:uri="http://schemas.microsoft.com/office/2006/metadata/properties"/>
    <ds:schemaRef ds:uri="38c213d5-66ed-49da-86b1-50afd15ab056"/>
    <ds:schemaRef ds:uri="http://www.w3.org/XML/1998/namespace"/>
    <ds:schemaRef ds:uri="http://purl.org/dc/dcmitype/"/>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B80C4350-98BF-4F4E-9191-BA974F5FB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8B9075-8BA6-4BED-8BC4-961C74FA19D6}">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