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8C0723" w:rsidRPr="00F648A1" w:rsidP="00342482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E2C2B628E4CC4B2A8967FFECAA969154"/>
          </w:placeholder>
          <w:richText/>
        </w:sdtPr>
        <w:sdtContent>
          <w:r w:rsidRPr="00F648A1">
            <w:t>Northern Ireland Affairs Committee</w:t>
          </w:r>
        </w:sdtContent>
      </w:sdt>
    </w:p>
    <w:p w:rsidR="008C0723" w:rsidRPr="00F648A1" w:rsidP="00342482">
      <w:pPr>
        <w:pStyle w:val="TitleInquiry0"/>
      </w:pPr>
      <w:r w:rsidRPr="00F648A1">
        <w:t xml:space="preserve">Oral evidence: </w:t>
      </w:r>
      <w:sdt>
        <w:sdtPr>
          <w:alias w:val="InquiryName"/>
          <w:tag w:val="InquiryName"/>
          <w:id w:val="377371847"/>
          <w:placeholder>
            <w:docPart w:val="E2C2B628E4CC4B2A8967FFECAA969154"/>
          </w:placeholder>
          <w:richText/>
        </w:sdtPr>
        <w:sdtContent>
          <w:r>
            <w:fldChar w:fldCharType="begin"/>
          </w:r>
          <w:r>
            <w:instrText xml:space="preserve"> HYPERLINK "https://committees.parliament.uk/work/219/work-of-the-secretary-of-state-for-northern-ireland/" </w:instrText>
          </w:r>
          <w:r>
            <w:fldChar w:fldCharType="separate"/>
          </w:r>
          <w:r w:rsidRPr="00EC4B39">
            <w:rPr>
              <w:rStyle w:val="Hyperlink"/>
            </w:rPr>
            <w:t>Work of the Secretary of State for Northern Ireland</w:t>
          </w:r>
          <w:r>
            <w:fldChar w:fldCharType="end"/>
          </w:r>
        </w:sdtContent>
      </w:sdt>
      <w:r w:rsidRPr="00F648A1">
        <w:t xml:space="preserve">, HC </w:t>
      </w:r>
      <w:sdt>
        <w:sdtPr>
          <w:alias w:val="InquiryRefNo"/>
          <w:tag w:val="InquiryRefNo"/>
          <w:id w:val="-281725174"/>
          <w:placeholder>
            <w:docPart w:val="E2C2B628E4CC4B2A8967FFECAA969154"/>
          </w:placeholder>
          <w:richText/>
        </w:sdtPr>
        <w:sdtContent>
          <w:r w:rsidRPr="00F648A1" w:rsidR="006869C2">
            <w:t>264</w:t>
          </w:r>
        </w:sdtContent>
      </w:sdt>
    </w:p>
    <w:sdt>
      <w:sdtPr>
        <w:alias w:val="SittingDate"/>
        <w:tag w:val="SittingDate"/>
        <w:id w:val="-1160222926"/>
        <w:placeholder>
          <w:docPart w:val="E2C2B628E4CC4B2A8967FFECAA969154"/>
        </w:placeholder>
        <w:richText/>
      </w:sdtPr>
      <w:sdtContent>
        <w:p w:rsidR="008C0723" w:rsidRPr="00F648A1" w:rsidP="00342482">
          <w:pPr>
            <w:pStyle w:val="Para"/>
          </w:pPr>
          <w:r w:rsidRPr="00F648A1">
            <w:t>Wednesday 27 January 2021</w:t>
          </w:r>
        </w:p>
      </w:sdtContent>
    </w:sdt>
    <w:p w:rsidR="008C0723" w:rsidRPr="00F648A1" w:rsidP="00342482">
      <w:pPr>
        <w:pStyle w:val="Para"/>
      </w:pPr>
      <w:bookmarkStart w:id="0" w:name="_GoBack"/>
      <w:bookmarkEnd w:id="0"/>
      <w:r w:rsidRPr="00F648A1">
        <w:t xml:space="preserve">Ordered by the House of </w:t>
      </w:r>
      <w:sdt>
        <w:sdtPr>
          <w:alias w:val="House"/>
          <w:tag w:val="House"/>
          <w:id w:val="809213435"/>
          <w:placeholder>
            <w:docPart w:val="E2C2B628E4CC4B2A8967FFECAA969154"/>
          </w:placeholder>
          <w:richText/>
        </w:sdtPr>
        <w:sdtContent>
          <w:r w:rsidRPr="00F648A1">
            <w:t>Commons</w:t>
          </w:r>
        </w:sdtContent>
      </w:sdt>
      <w:r w:rsidRPr="00F648A1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E2C2B628E4CC4B2A8967FFECAA969154"/>
          </w:placeholder>
          <w:richText/>
        </w:sdtPr>
        <w:sdtContent>
          <w:r w:rsidRPr="00F648A1">
            <w:t>27 January 2021</w:t>
          </w:r>
        </w:sdtContent>
      </w:sdt>
      <w:r w:rsidRPr="00F648A1">
        <w:t>.</w:t>
      </w:r>
    </w:p>
    <w:p w:rsidR="008C0723" w:rsidRPr="00F648A1" w:rsidP="00342482">
      <w:sdt>
        <w:sdtPr>
          <w:alias w:val="VideoHyperlink"/>
          <w:tag w:val="VideoHyperlink"/>
          <w:id w:val="703995351"/>
          <w:placeholder>
            <w:docPart w:val="E2C2B628E4CC4B2A8967FFECAA969154"/>
          </w:placeholder>
          <w:richText/>
        </w:sdtPr>
        <w:sdtContent>
          <w:r>
            <w:fldChar w:fldCharType="begin"/>
          </w:r>
          <w:r>
            <w:instrText xml:space="preserve"> HYPERLINK "https://parliamentlive.tv/event/index/abe2757a-9fcb-45c8-9493-60c4b4227492" </w:instrText>
          </w:r>
          <w:r>
            <w:fldChar w:fldCharType="separate"/>
          </w:r>
          <w:r w:rsidRPr="00EC4B39">
            <w:rPr>
              <w:rStyle w:val="Hyperlink"/>
            </w:rPr>
            <w:t>Watch the meeting</w:t>
          </w:r>
          <w:r>
            <w:fldChar w:fldCharType="end"/>
          </w:r>
        </w:sdtContent>
      </w:sdt>
    </w:p>
    <w:p w:rsidR="008C0723" w:rsidRPr="00F648A1" w:rsidP="00342482">
      <w:r w:rsidRPr="00F648A1"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E2C2B628E4CC4B2A8967FFECAA969154"/>
          </w:placeholder>
          <w:richText/>
        </w:sdtPr>
        <w:sdtContent>
          <w:sdt>
            <w:sdtPr>
              <w:alias w:val="MembersPresent"/>
              <w:tag w:val="MembersPresent"/>
              <w:id w:val="-765231165"/>
              <w:placeholder>
                <w:docPart w:val="334E5C27AD7E4F75B5251219A7435A13"/>
              </w:placeholder>
              <w:richText/>
            </w:sdtPr>
            <w:sdtContent>
              <w:r w:rsidRPr="00F648A1">
                <w:t>Simon Hoare (Chair); Scott Benton; Mr Gregory Campbell; Stephen Farry; Mr Robert Goodwill; Claire Hanna; Ian Paisley; Stephanie</w:t>
              </w:r>
              <w:r w:rsidRPr="00F648A1" w:rsidR="007B4F2A">
                <w:t xml:space="preserve"> </w:t>
              </w:r>
              <w:r w:rsidRPr="00F648A1">
                <w:t>Peacock.</w:t>
              </w:r>
            </w:sdtContent>
          </w:sdt>
        </w:sdtContent>
      </w:sdt>
    </w:p>
    <w:p w:rsidR="008C0723" w:rsidRPr="00F648A1" w:rsidP="00342482">
      <w:pPr>
        <w:pStyle w:val="ParaCentre"/>
      </w:pPr>
      <w:r w:rsidRPr="00F648A1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E2C2B628E4CC4B2A8967FFECAA969154"/>
          </w:placeholder>
          <w:richText/>
        </w:sdtPr>
        <w:sdtContent>
          <w:r w:rsidRPr="00F648A1">
            <w:t>1</w:t>
          </w:r>
          <w:r w:rsidRPr="00F648A1" w:rsidR="00E70552">
            <w:t>25</w:t>
          </w:r>
          <w:r w:rsidRPr="00F648A1" w:rsidR="007B4F2A">
            <w:t xml:space="preserve"> </w:t>
          </w:r>
          <w:r w:rsidRPr="00F648A1">
            <w:t>-</w:t>
          </w:r>
          <w:r w:rsidRPr="00F648A1" w:rsidR="007B4F2A">
            <w:t xml:space="preserve"> </w:t>
          </w:r>
          <w:r w:rsidRPr="00F648A1" w:rsidR="007A4E02">
            <w:t>15</w:t>
          </w:r>
          <w:r w:rsidRPr="00F648A1" w:rsidR="00F648A1">
            <w:t>5</w:t>
          </w:r>
        </w:sdtContent>
      </w:sdt>
    </w:p>
    <w:p w:rsidR="008C0723" w:rsidRPr="00F648A1" w:rsidP="00342482">
      <w:pPr>
        <w:pStyle w:val="TitleWitnesses0"/>
      </w:pPr>
      <w:r w:rsidRPr="00F648A1">
        <w:t>Witnesses</w:t>
      </w:r>
    </w:p>
    <w:p w:rsidR="008C0723" w:rsidRPr="00EC4B39" w:rsidP="00EC4B39">
      <w:pPr>
        <w:pStyle w:val="Para"/>
      </w:pPr>
      <w:sdt>
        <w:sdtPr>
          <w:alias w:val="WitnessSet"/>
          <w:tag w:val="WitnessSet"/>
          <w:id w:val="-368373484"/>
          <w:placeholder>
            <w:docPart w:val="5B627EB981FB48F9ACF7335DD450783C"/>
          </w:placeholder>
          <w:richText/>
        </w:sdtPr>
        <w:sdtContent>
          <w:r>
            <w:fldChar w:fldCharType="begin"/>
          </w:r>
          <w:r>
            <w:instrText xml:space="preserve"> HYPERLINK \l "Panel1" </w:instrText>
          </w:r>
          <w:r>
            <w:fldChar w:fldCharType="separate"/>
          </w:r>
          <w:r w:rsidRPr="00231131">
            <w:rPr>
              <w:rStyle w:val="Hyperlink"/>
            </w:rPr>
            <w:t>I</w:t>
          </w:r>
          <w:r>
            <w:fldChar w:fldCharType="end"/>
          </w:r>
          <w:r w:rsidRPr="00F648A1">
            <w:t xml:space="preserve">: Rt Hon Brandon Lewis MP, Secretary of State for Northern Ireland; </w:t>
          </w:r>
          <w:r w:rsidR="00231131">
            <w:t xml:space="preserve">and </w:t>
          </w:r>
          <w:r w:rsidRPr="00F648A1">
            <w:t>Chris Flatt, Strategy Director</w:t>
          </w:r>
          <w:r w:rsidRPr="00F648A1" w:rsidR="007B4F2A">
            <w:t xml:space="preserve">, </w:t>
          </w:r>
          <w:r w:rsidRPr="00F648A1">
            <w:t xml:space="preserve">Northern Ireland Office. </w:t>
          </w:r>
        </w:sdtContent>
      </w:sdt>
      <w:r w:rsidRPr="00F648A1">
        <w:br w:type="page"/>
      </w:r>
    </w:p>
    <w:sdt>
      <w:sdtPr>
        <w:rPr>
          <w:sz w:val="22"/>
        </w:rPr>
        <w:alias w:val="WitnessExamination"/>
        <w:tag w:val="WitnessExamination"/>
        <w:id w:val="2003463402"/>
        <w:placeholder>
          <w:docPart w:val="5B627EB981FB48F9ACF7335DD450783C"/>
        </w:placeholder>
        <w:richText/>
      </w:sdtPr>
      <w:sdtEndPr>
        <w:rPr>
          <w:sz w:val="28"/>
        </w:rPr>
      </w:sdtEndPr>
      <w:sdtContent>
        <w:p w:rsidR="008C0723" w:rsidRPr="00F648A1" w:rsidP="008C0723">
          <w:pPr>
            <w:pStyle w:val="TitlePanel0"/>
            <w:rPr>
              <w:szCs w:val="28"/>
            </w:rPr>
          </w:pPr>
          <w:bookmarkStart w:id="1" w:name="Panel1"/>
          <w:r w:rsidRPr="00F648A1">
            <w:rPr>
              <w:szCs w:val="28"/>
            </w:rPr>
            <w:t xml:space="preserve">Examination of </w:t>
          </w:r>
          <w:r w:rsidR="00231131">
            <w:rPr>
              <w:szCs w:val="28"/>
            </w:rPr>
            <w:t>W</w:t>
          </w:r>
          <w:r w:rsidRPr="00F648A1">
            <w:rPr>
              <w:szCs w:val="28"/>
            </w:rPr>
            <w:t>itnesses</w:t>
          </w:r>
        </w:p>
        <w:p w:rsidR="008C0723" w:rsidRPr="00F648A1" w:rsidP="008C0723">
          <w:pPr>
            <w:pStyle w:val="TitlePanel0"/>
            <w:jc w:val="both"/>
          </w:pPr>
          <w:r w:rsidRPr="00F648A1">
            <w:rPr>
              <w:sz w:val="22"/>
            </w:rPr>
            <w:t>Witnesses: Rt Hon Brandon Lewis MP and Chris Flatt</w:t>
          </w:r>
          <w:r w:rsidRPr="00F648A1" w:rsidR="005E6C9E">
            <w:rPr>
              <w:sz w:val="22"/>
            </w:rPr>
            <w:t>.</w:t>
          </w:r>
        </w:p>
      </w:sdtContent>
    </w:sdt>
    <w:p w:rsidR="007B4F2A" w:rsidRPr="00F648A1" w:rsidP="007B4F2A">
      <w:pPr>
        <w:pStyle w:val="Question"/>
      </w:pPr>
      <w:bookmarkEnd w:id="1"/>
      <w:sdt>
        <w:sdtPr>
          <w:alias w:val="Member"/>
          <w:tag w:val="&lt;Member mnisId='4494' dodsId='72275'&gt;"/>
          <w:id w:val="1779678616"/>
          <w:placeholder>
            <w:docPart w:val="DefaultPlaceholder_-1854013440"/>
          </w:placeholder>
          <w:richText/>
        </w:sdtPr>
        <w:sdtContent>
          <w:r w:rsidRPr="00F648A1" w:rsidR="008C0723">
            <w:rPr>
              <w:b/>
            </w:rPr>
            <w:t>Chair:</w:t>
          </w:r>
        </w:sdtContent>
      </w:sdt>
      <w:r w:rsidRPr="00F648A1" w:rsidR="008C0723">
        <w:t xml:space="preserve"> </w:t>
      </w:r>
      <w:r w:rsidRPr="00F648A1" w:rsidR="004C57EA">
        <w:t>Good afternoon, colleagues and Secretary of State.</w:t>
      </w:r>
      <w:r w:rsidRPr="00F648A1" w:rsidR="00E70552">
        <w:t xml:space="preserve"> </w:t>
      </w:r>
      <w:r w:rsidRPr="00F648A1" w:rsidR="004C57EA">
        <w:t>Thank you for joining us, Secretary of State, for act two of your appearance.</w:t>
      </w:r>
      <w:r w:rsidRPr="00F648A1" w:rsidR="00E70552">
        <w:t xml:space="preserve"> </w:t>
      </w:r>
      <w:r w:rsidRPr="00F648A1" w:rsidR="004C57EA">
        <w:t>The Committee is grateful to you for making</w:t>
      </w:r>
      <w:r w:rsidRPr="00F648A1" w:rsidR="00E70552">
        <w:t xml:space="preserve"> up</w:t>
      </w:r>
      <w:r w:rsidRPr="00F648A1" w:rsidR="004C57EA">
        <w:t xml:space="preserve"> the time in a speedy way following last week.</w:t>
      </w:r>
      <w:r w:rsidRPr="00F648A1">
        <w:t xml:space="preserve"> </w:t>
      </w:r>
    </w:p>
    <w:p w:rsidR="00493126" w:rsidRPr="00F648A1" w:rsidP="00E27F90">
      <w:pPr>
        <w:pStyle w:val="Question"/>
        <w:numPr>
          <w:ilvl w:val="0"/>
          <w:numId w:val="0"/>
        </w:numPr>
        <w:ind w:left="794"/>
      </w:pPr>
      <w:r w:rsidRPr="00F648A1">
        <w:t>Can I just touch back on last week</w:t>
      </w:r>
      <w:r w:rsidRPr="00F648A1" w:rsidR="007B4F2A">
        <w:t>,</w:t>
      </w:r>
      <w:r w:rsidRPr="00F648A1" w:rsidR="004C57EA">
        <w:t xml:space="preserve"> on </w:t>
      </w:r>
      <w:r w:rsidRPr="00F648A1" w:rsidR="007B4F2A">
        <w:t>the</w:t>
      </w:r>
      <w:r w:rsidRPr="00F648A1" w:rsidR="004C57EA">
        <w:t xml:space="preserve"> issue of the protocol?</w:t>
      </w:r>
      <w:r w:rsidRPr="00F648A1" w:rsidR="00E70552">
        <w:t xml:space="preserve"> </w:t>
      </w:r>
      <w:r w:rsidRPr="00F648A1">
        <w:t xml:space="preserve">I am quoting </w:t>
      </w:r>
      <w:r w:rsidRPr="00F648A1" w:rsidR="004C57EA">
        <w:t xml:space="preserve">here </w:t>
      </w:r>
      <w:r w:rsidRPr="00F648A1">
        <w:t>from the evidence that you gave us</w:t>
      </w:r>
      <w:r w:rsidRPr="00F648A1" w:rsidR="007B4F2A">
        <w:t>:</w:t>
      </w:r>
      <w:r w:rsidRPr="00F648A1" w:rsidR="004C57EA">
        <w:t xml:space="preserve"> “I am hopeful that they will see new guid</w:t>
      </w:r>
      <w:r w:rsidRPr="00F648A1" w:rsidR="007B4F2A">
        <w:t>ance</w:t>
      </w:r>
      <w:r w:rsidRPr="00F648A1" w:rsidR="004C57EA">
        <w:t>”</w:t>
      </w:r>
      <w:r w:rsidRPr="00F648A1" w:rsidR="007B4F2A">
        <w:t>—</w:t>
      </w:r>
      <w:r w:rsidRPr="00F648A1" w:rsidR="004C57EA">
        <w:t>they being haulage companies</w:t>
      </w:r>
      <w:r w:rsidRPr="00F648A1" w:rsidR="007B4F2A">
        <w:t>—</w:t>
      </w:r>
      <w:r w:rsidRPr="00F648A1" w:rsidR="004C57EA">
        <w:t>“</w:t>
      </w:r>
      <w:r w:rsidRPr="00F648A1" w:rsidR="007B4F2A">
        <w:t>a</w:t>
      </w:r>
      <w:r w:rsidRPr="00F648A1" w:rsidR="004C57EA">
        <w:t xml:space="preserve">nd </w:t>
      </w:r>
      <w:r w:rsidRPr="00F648A1" w:rsidR="007B4F2A">
        <w:t xml:space="preserve">an </w:t>
      </w:r>
      <w:r w:rsidRPr="00F648A1" w:rsidR="004C57EA">
        <w:t>outline in terms of some practical mitigations that work for them</w:t>
      </w:r>
      <w:r w:rsidRPr="00F648A1" w:rsidR="007B4F2A">
        <w:t xml:space="preserve"> </w:t>
      </w:r>
      <w:r w:rsidRPr="00F648A1" w:rsidR="004C57EA">
        <w:t>in literally the next couple of days</w:t>
      </w:r>
      <w:r w:rsidR="00231131">
        <w:t>.</w:t>
      </w:r>
      <w:r w:rsidRPr="00F648A1" w:rsidR="004C57EA">
        <w:t>”</w:t>
      </w:r>
      <w:r w:rsidRPr="00F648A1" w:rsidR="00E70552">
        <w:t xml:space="preserve"> </w:t>
      </w:r>
      <w:r w:rsidRPr="00F648A1">
        <w:t>That was last Wednesday.</w:t>
      </w:r>
      <w:r w:rsidRPr="00F648A1" w:rsidR="00E70552">
        <w:t xml:space="preserve"> </w:t>
      </w:r>
      <w:r w:rsidRPr="00F648A1">
        <w:t>Are you able</w:t>
      </w:r>
      <w:r w:rsidRPr="00F648A1" w:rsidR="004C57EA">
        <w:t xml:space="preserve"> </w:t>
      </w:r>
      <w:r w:rsidRPr="00F648A1">
        <w:t>to update us on that</w:t>
      </w:r>
      <w:r w:rsidRPr="00F648A1" w:rsidR="004C57EA">
        <w:t xml:space="preserve"> and the ironing out of creases</w:t>
      </w:r>
      <w:r w:rsidRPr="00F648A1" w:rsidR="00E70552">
        <w:t>,</w:t>
      </w:r>
      <w:r w:rsidRPr="00F648A1" w:rsidR="004C57EA">
        <w:t xml:space="preserve"> or </w:t>
      </w:r>
      <w:r w:rsidR="00231131">
        <w:t xml:space="preserve">the </w:t>
      </w:r>
      <w:r w:rsidRPr="00F648A1" w:rsidR="004C57EA">
        <w:t>solving of teething problems, whichever analogy one cares to use?</w:t>
      </w:r>
      <w:r w:rsidRPr="00F648A1">
        <w:t xml:space="preserve"> </w:t>
      </w:r>
    </w:p>
    <w:p w:rsidR="00B407A0" w:rsidRPr="00F648A1" w:rsidP="00493126">
      <w:pPr>
        <w:pStyle w:val="Answer"/>
      </w:pPr>
      <w:sdt>
        <w:sdtPr>
          <w:alias w:val="Witness"/>
          <w:id w:val="-1714647492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493126">
            <w:rPr>
              <w:b/>
            </w:rPr>
            <w:t xml:space="preserve"> </w:t>
          </w:r>
        </w:sdtContent>
      </w:sdt>
      <w:r w:rsidRPr="00F648A1" w:rsidR="00493126">
        <w:t>Yes, that is absolutely right</w:t>
      </w:r>
      <w:r w:rsidRPr="00F648A1" w:rsidR="004C57EA">
        <w:t xml:space="preserve">, and that was exactly where I understood </w:t>
      </w:r>
      <w:r w:rsidRPr="00F648A1" w:rsidR="00E70552">
        <w:t>it</w:t>
      </w:r>
      <w:r w:rsidRPr="00F648A1" w:rsidR="004C57EA">
        <w:t xml:space="preserve"> to be.</w:t>
      </w:r>
      <w:r w:rsidRPr="00F648A1" w:rsidR="00E70552">
        <w:t xml:space="preserve"> </w:t>
      </w:r>
      <w:r w:rsidRPr="00F648A1" w:rsidR="00493126">
        <w:t>It is a pretty similar position today.</w:t>
      </w:r>
      <w:r w:rsidRPr="00F648A1" w:rsidR="004C57EA">
        <w:t xml:space="preserve"> Defra and the team have been continuing to engage with the haulage companies.</w:t>
      </w:r>
      <w:r w:rsidRPr="00F648A1" w:rsidR="00E70552">
        <w:t xml:space="preserve"> </w:t>
      </w:r>
      <w:r w:rsidRPr="00F648A1" w:rsidR="00BE5258">
        <w:t>I mentioned last week that a pilot had been run, which work</w:t>
      </w:r>
      <w:r w:rsidRPr="00F648A1" w:rsidR="007B4F2A">
        <w:t>ed</w:t>
      </w:r>
      <w:r w:rsidRPr="00F648A1" w:rsidR="00BE5258">
        <w:t xml:space="preserve"> very well, but following the pilot they have done some further engagement with the sector to make sure that everything is in the right place for what the sector needs.</w:t>
      </w:r>
      <w:r w:rsidRPr="00F648A1" w:rsidR="00E70552">
        <w:t xml:space="preserve"> </w:t>
      </w:r>
      <w:r w:rsidRPr="00F648A1">
        <w:t>M</w:t>
      </w:r>
      <w:r w:rsidRPr="00F648A1" w:rsidR="00BE5258">
        <w:t>y</w:t>
      </w:r>
      <w:r w:rsidRPr="00F648A1">
        <w:t xml:space="preserve"> </w:t>
      </w:r>
      <w:r w:rsidRPr="00F648A1" w:rsidR="006869C2">
        <w:t>understanding</w:t>
      </w:r>
      <w:r w:rsidRPr="00F648A1">
        <w:t xml:space="preserve"> is </w:t>
      </w:r>
      <w:r w:rsidR="00231131">
        <w:t xml:space="preserve">that </w:t>
      </w:r>
      <w:r w:rsidRPr="00F648A1">
        <w:t xml:space="preserve">it is still at </w:t>
      </w:r>
      <w:r w:rsidRPr="00F648A1" w:rsidR="001D1E17">
        <w:t>a</w:t>
      </w:r>
      <w:r w:rsidRPr="00F648A1">
        <w:t xml:space="preserve"> similar point</w:t>
      </w:r>
      <w:r w:rsidRPr="00F648A1" w:rsidR="00BE5258">
        <w:t>.</w:t>
      </w:r>
      <w:r w:rsidRPr="00F648A1" w:rsidR="00E70552">
        <w:t xml:space="preserve"> </w:t>
      </w:r>
      <w:r w:rsidRPr="00F648A1" w:rsidR="00BE5258">
        <w:t>T</w:t>
      </w:r>
      <w:r w:rsidRPr="00F648A1">
        <w:t>hey are looking to issue guidance very</w:t>
      </w:r>
      <w:r w:rsidR="00231131">
        <w:t>, very</w:t>
      </w:r>
      <w:r w:rsidRPr="00F648A1">
        <w:t xml:space="preserve"> soon</w:t>
      </w:r>
      <w:r w:rsidRPr="00F648A1" w:rsidR="00BE5258">
        <w:t>, but they are working with the sector.</w:t>
      </w:r>
      <w:r w:rsidRPr="00F648A1" w:rsidR="00E70552">
        <w:t xml:space="preserve"> </w:t>
      </w:r>
      <w:r w:rsidR="00231131">
        <w:t>I</w:t>
      </w:r>
      <w:r w:rsidRPr="00F648A1" w:rsidR="007B4F2A">
        <w:t>t has been</w:t>
      </w:r>
      <w:r w:rsidRPr="00F648A1" w:rsidR="00BE5258">
        <w:t xml:space="preserve"> held back in conjunction with the sector to make sure that</w:t>
      </w:r>
      <w:r w:rsidRPr="00F648A1" w:rsidR="007B4F2A">
        <w:t>,</w:t>
      </w:r>
      <w:r w:rsidRPr="00F648A1" w:rsidR="00BE5258">
        <w:t xml:space="preserve"> when they come out with this, it absolutely works</w:t>
      </w:r>
      <w:r w:rsidRPr="00F648A1" w:rsidR="007B4F2A">
        <w:t xml:space="preserve"> and</w:t>
      </w:r>
      <w:r w:rsidRPr="00F648A1" w:rsidR="00BE5258">
        <w:t xml:space="preserve"> all the </w:t>
      </w:r>
      <w:r w:rsidR="007F42FA">
        <w:t>i’</w:t>
      </w:r>
      <w:r w:rsidRPr="00F648A1" w:rsidR="00BE5258">
        <w:t xml:space="preserve">s are </w:t>
      </w:r>
      <w:r w:rsidRPr="00F648A1" w:rsidR="00E70552">
        <w:t>dotted</w:t>
      </w:r>
      <w:r w:rsidRPr="00F648A1" w:rsidR="00BE5258">
        <w:t xml:space="preserve"> and the </w:t>
      </w:r>
      <w:r w:rsidR="007F42FA">
        <w:t>t’</w:t>
      </w:r>
      <w:r w:rsidRPr="00F648A1" w:rsidR="00BE5258">
        <w:t xml:space="preserve">s are crossed in a way that the sector themselves are happy with. </w:t>
      </w:r>
    </w:p>
    <w:p w:rsidR="00493126" w:rsidRPr="00F648A1" w:rsidP="00B407A0">
      <w:pPr>
        <w:pStyle w:val="Question"/>
      </w:pPr>
      <w:sdt>
        <w:sdtPr>
          <w:alias w:val="Member"/>
          <w:tag w:val="&lt;Member mnisId='4494' dodsId='72275'&gt;"/>
          <w:id w:val="-241338363"/>
          <w:placeholder>
            <w:docPart w:val="DefaultPlaceholder_-1854013440"/>
          </w:placeholder>
          <w:richText/>
        </w:sdtPr>
        <w:sdtContent>
          <w:r w:rsidRPr="00F648A1" w:rsidR="00B407A0">
            <w:rPr>
              <w:b/>
            </w:rPr>
            <w:t>Chair:</w:t>
          </w:r>
        </w:sdtContent>
      </w:sdt>
      <w:r w:rsidRPr="00F648A1" w:rsidR="00B407A0">
        <w:t xml:space="preserve"> Would it be true to </w:t>
      </w:r>
      <w:r w:rsidRPr="00F648A1" w:rsidR="006869C2">
        <w:t>summarise</w:t>
      </w:r>
      <w:r w:rsidRPr="00F648A1" w:rsidR="00B407A0">
        <w:t xml:space="preserve"> that </w:t>
      </w:r>
      <w:r w:rsidRPr="00F648A1" w:rsidR="005B3057">
        <w:t xml:space="preserve">by saying </w:t>
      </w:r>
      <w:r w:rsidRPr="00F648A1" w:rsidR="007B4F2A">
        <w:t>it</w:t>
      </w:r>
      <w:r w:rsidRPr="00F648A1" w:rsidR="00B407A0">
        <w:t xml:space="preserve"> is not whether but when</w:t>
      </w:r>
      <w:r w:rsidRPr="00F648A1" w:rsidR="00BE5258">
        <w:t xml:space="preserve">, and the </w:t>
      </w:r>
      <w:r w:rsidRPr="00F648A1" w:rsidR="005B3057">
        <w:t>“</w:t>
      </w:r>
      <w:r w:rsidRPr="00F648A1" w:rsidR="00BE5258">
        <w:t>when</w:t>
      </w:r>
      <w:r w:rsidRPr="00F648A1" w:rsidR="005B3057">
        <w:t>”</w:t>
      </w:r>
      <w:r w:rsidRPr="00F648A1" w:rsidR="00BE5258">
        <w:t xml:space="preserve"> is imminent?</w:t>
      </w:r>
      <w:r w:rsidRPr="00F648A1" w:rsidR="00B407A0">
        <w:t xml:space="preserve"> </w:t>
      </w:r>
    </w:p>
    <w:p w:rsidR="00B407A0" w:rsidRPr="00F648A1" w:rsidP="00B407A0">
      <w:pPr>
        <w:pStyle w:val="Answer"/>
      </w:pPr>
      <w:sdt>
        <w:sdtPr>
          <w:alias w:val="Witness"/>
          <w:id w:val="197126457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>
        <w:t xml:space="preserve">Yes, </w:t>
      </w:r>
      <w:r w:rsidRPr="00F648A1" w:rsidR="007B4F2A">
        <w:t xml:space="preserve">that is </w:t>
      </w:r>
      <w:r w:rsidRPr="00F648A1">
        <w:t>absolutely</w:t>
      </w:r>
      <w:r w:rsidRPr="00F648A1" w:rsidR="00BE5258">
        <w:t xml:space="preserve"> correct.</w:t>
      </w:r>
    </w:p>
    <w:p w:rsidR="00B407A0" w:rsidRPr="00F648A1" w:rsidP="00B407A0">
      <w:pPr>
        <w:pStyle w:val="Question"/>
      </w:pPr>
      <w:sdt>
        <w:sdtPr>
          <w:alias w:val="Member"/>
          <w:tag w:val="&lt;Member mnisId='4494' dodsId='72275'&gt;"/>
          <w:id w:val="-407700266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Chair:</w:t>
          </w:r>
        </w:sdtContent>
      </w:sdt>
      <w:r w:rsidRPr="00F648A1">
        <w:t xml:space="preserve"> </w:t>
      </w:r>
      <w:r w:rsidRPr="00F648A1" w:rsidR="00BE5258">
        <w:t>Would you be able to undertake</w:t>
      </w:r>
      <w:r w:rsidRPr="00F648A1" w:rsidR="007B4F2A">
        <w:t xml:space="preserve"> that</w:t>
      </w:r>
      <w:r w:rsidRPr="00F648A1" w:rsidR="00BE5258">
        <w:t xml:space="preserve"> your office </w:t>
      </w:r>
      <w:r w:rsidRPr="00F648A1" w:rsidR="007B4F2A">
        <w:t>will</w:t>
      </w:r>
      <w:r w:rsidRPr="00F648A1" w:rsidR="00BE5258">
        <w:t xml:space="preserve"> let this Committee know when that is and what that is, and when it comes into effect? </w:t>
      </w:r>
    </w:p>
    <w:p w:rsidR="00B407A0" w:rsidRPr="00F648A1" w:rsidP="00B407A0">
      <w:pPr>
        <w:pStyle w:val="Answer"/>
      </w:pPr>
      <w:sdt>
        <w:sdtPr>
          <w:alias w:val="Witness"/>
          <w:id w:val="-1592231610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>
        <w:t>Yes</w:t>
      </w:r>
      <w:r w:rsidRPr="00F648A1" w:rsidR="007B4F2A">
        <w:t>,</w:t>
      </w:r>
      <w:r w:rsidRPr="00F648A1" w:rsidR="00E70552">
        <w:t xml:space="preserve"> </w:t>
      </w:r>
      <w:r w:rsidRPr="00F648A1">
        <w:t>I am very happy to</w:t>
      </w:r>
      <w:r w:rsidRPr="00F648A1" w:rsidR="007B4F2A">
        <w:t xml:space="preserve"> do that</w:t>
      </w:r>
      <w:r w:rsidRPr="00F648A1" w:rsidR="00BE5258">
        <w:t>.</w:t>
      </w:r>
      <w:r w:rsidRPr="00F648A1" w:rsidR="00E70552">
        <w:t xml:space="preserve"> </w:t>
      </w:r>
    </w:p>
    <w:p w:rsidR="00B407A0" w:rsidRPr="00F648A1" w:rsidP="007B4F2A">
      <w:pPr>
        <w:pStyle w:val="Question"/>
      </w:pPr>
      <w:sdt>
        <w:sdtPr>
          <w:alias w:val="Member"/>
          <w:tag w:val="&lt;Member mnisId='4494' dodsId='72275'&gt;"/>
          <w:id w:val="-2001648416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Chair:</w:t>
          </w:r>
        </w:sdtContent>
      </w:sdt>
      <w:r w:rsidRPr="00F648A1">
        <w:t xml:space="preserve"> </w:t>
      </w:r>
      <w:r w:rsidRPr="00F648A1" w:rsidR="00BE5258">
        <w:t>W</w:t>
      </w:r>
      <w:r w:rsidRPr="00F648A1">
        <w:t>e are not going to rehearse that</w:t>
      </w:r>
      <w:r w:rsidRPr="00F648A1" w:rsidR="00BE5258">
        <w:t>, but you will understand</w:t>
      </w:r>
      <w:r w:rsidRPr="00F648A1" w:rsidR="00E05165">
        <w:t>, Secretary of State, why we just wanted to seek an update.</w:t>
      </w:r>
      <w:r w:rsidRPr="00F648A1" w:rsidR="007B4F2A">
        <w:t xml:space="preserve"> </w:t>
      </w:r>
      <w:r w:rsidRPr="00F648A1">
        <w:t xml:space="preserve">Just before we leave that </w:t>
      </w:r>
      <w:r w:rsidRPr="00F648A1" w:rsidR="001D1E17">
        <w:t>issue</w:t>
      </w:r>
      <w:r w:rsidRPr="00F648A1">
        <w:t xml:space="preserve">, could you give us the </w:t>
      </w:r>
      <w:r w:rsidRPr="00F648A1" w:rsidR="001D1E17">
        <w:t>benefit</w:t>
      </w:r>
      <w:r w:rsidRPr="00F648A1">
        <w:t xml:space="preserve"> of a few </w:t>
      </w:r>
      <w:r w:rsidRPr="00F648A1" w:rsidR="001D1E17">
        <w:t>sentences</w:t>
      </w:r>
      <w:r w:rsidRPr="00F648A1">
        <w:t xml:space="preserve"> </w:t>
      </w:r>
      <w:r w:rsidR="007F42FA">
        <w:t>on</w:t>
      </w:r>
      <w:r w:rsidRPr="00F648A1">
        <w:t xml:space="preserve"> your </w:t>
      </w:r>
      <w:r w:rsidRPr="00F648A1" w:rsidR="00E05165">
        <w:t>overview</w:t>
      </w:r>
      <w:r w:rsidRPr="00F648A1">
        <w:t xml:space="preserve"> </w:t>
      </w:r>
      <w:r w:rsidRPr="00F648A1" w:rsidR="001D1E17">
        <w:t>assessment</w:t>
      </w:r>
      <w:r w:rsidRPr="00F648A1" w:rsidR="00E05165">
        <w:t xml:space="preserve">, seven days further from when we met last Wednesday, </w:t>
      </w:r>
      <w:r w:rsidRPr="00F648A1" w:rsidR="007B4F2A">
        <w:t xml:space="preserve">with </w:t>
      </w:r>
      <w:r w:rsidRPr="00F648A1" w:rsidR="00E05165">
        <w:t xml:space="preserve">another week of its operation, </w:t>
      </w:r>
      <w:r w:rsidRPr="00F648A1" w:rsidR="00E70552">
        <w:t xml:space="preserve">of </w:t>
      </w:r>
      <w:r w:rsidRPr="00F648A1" w:rsidR="00E05165">
        <w:t>how you think the protocol is going?</w:t>
      </w:r>
      <w:r w:rsidRPr="00F648A1" w:rsidR="00E70552">
        <w:t xml:space="preserve"> </w:t>
      </w:r>
    </w:p>
    <w:p w:rsidR="00B407A0" w:rsidRPr="00F648A1" w:rsidP="00B407A0">
      <w:pPr>
        <w:pStyle w:val="Answer"/>
      </w:pPr>
      <w:sdt>
        <w:sdtPr>
          <w:alias w:val="Witness"/>
          <w:id w:val="1020742448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>
        <w:t>Goods are still moving across.</w:t>
      </w:r>
      <w:r w:rsidRPr="00F648A1" w:rsidR="00E70552">
        <w:t xml:space="preserve"> </w:t>
      </w:r>
      <w:r w:rsidRPr="00F648A1" w:rsidR="00E05165">
        <w:t>There are some sectors that are still keen to know longer</w:t>
      </w:r>
      <w:r w:rsidRPr="00F648A1" w:rsidR="007B4F2A">
        <w:t xml:space="preserve"> </w:t>
      </w:r>
      <w:r w:rsidRPr="00F648A1" w:rsidR="00E05165">
        <w:t>term, post the three</w:t>
      </w:r>
      <w:r w:rsidRPr="00F648A1" w:rsidR="00E05165">
        <w:noBreakHyphen/>
        <w:t>month and six-month grace periods.</w:t>
      </w:r>
      <w:r w:rsidRPr="00F648A1" w:rsidR="00E70552">
        <w:t xml:space="preserve"> </w:t>
      </w:r>
      <w:r w:rsidRPr="00F648A1">
        <w:t>That work is ongoing.</w:t>
      </w:r>
      <w:r w:rsidRPr="00F648A1" w:rsidR="00E70552">
        <w:t xml:space="preserve"> </w:t>
      </w:r>
      <w:r w:rsidRPr="00F648A1">
        <w:t xml:space="preserve">Again, we </w:t>
      </w:r>
      <w:r w:rsidRPr="00F648A1" w:rsidR="007B4F2A">
        <w:t xml:space="preserve">are </w:t>
      </w:r>
      <w:r w:rsidRPr="00F648A1">
        <w:t>engaged fully with the sector</w:t>
      </w:r>
      <w:r w:rsidRPr="00F648A1" w:rsidR="00E05165">
        <w:t>. Yesterday, I met the wholesale sector in Northern Ireland as well.</w:t>
      </w:r>
      <w:r w:rsidRPr="00F648A1">
        <w:t xml:space="preserve"> </w:t>
      </w:r>
      <w:r w:rsidRPr="00F648A1" w:rsidR="00E05165">
        <w:t>A</w:t>
      </w:r>
      <w:r w:rsidRPr="00F648A1">
        <w:t>s I say, further work is being done on parcels</w:t>
      </w:r>
      <w:r w:rsidRPr="00F648A1" w:rsidR="00E05165">
        <w:t xml:space="preserve"> to ensure that we </w:t>
      </w:r>
      <w:r w:rsidRPr="00F648A1" w:rsidR="00E05165">
        <w:t>get parcel companies into the right place with longer-term solutions.</w:t>
      </w:r>
      <w:r w:rsidRPr="00F648A1" w:rsidR="00E70552">
        <w:t xml:space="preserve"> </w:t>
      </w:r>
      <w:r w:rsidRPr="00F648A1" w:rsidR="00E05165">
        <w:t>We have the grace period at the moment, so</w:t>
      </w:r>
      <w:r w:rsidRPr="00F648A1">
        <w:t xml:space="preserve"> that work is ongoin</w:t>
      </w:r>
      <w:r w:rsidRPr="00F648A1" w:rsidR="007B4F2A">
        <w:t>g</w:t>
      </w:r>
      <w:r w:rsidRPr="00F648A1" w:rsidR="00E05165">
        <w:t>.</w:t>
      </w:r>
      <w:r w:rsidRPr="00F648A1">
        <w:t xml:space="preserve"> </w:t>
      </w:r>
    </w:p>
    <w:p w:rsidR="00B407A0" w:rsidRPr="00F648A1" w:rsidP="00B407A0">
      <w:pPr>
        <w:pStyle w:val="Question"/>
      </w:pPr>
      <w:sdt>
        <w:sdtPr>
          <w:alias w:val="Member"/>
          <w:tag w:val="&lt;Member mnisId='4494' dodsId='72275'&gt;"/>
          <w:id w:val="-1545826493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Chair:</w:t>
          </w:r>
        </w:sdtContent>
      </w:sdt>
      <w:r w:rsidRPr="00F648A1">
        <w:t xml:space="preserve"> Thank you</w:t>
      </w:r>
      <w:r w:rsidR="007F42FA">
        <w:t>,</w:t>
      </w:r>
      <w:r w:rsidRPr="00F648A1" w:rsidR="007B4F2A">
        <w:t xml:space="preserve"> t</w:t>
      </w:r>
      <w:r w:rsidRPr="00F648A1">
        <w:t>hat is helpful.</w:t>
      </w:r>
      <w:r w:rsidRPr="00F648A1" w:rsidR="00E70552">
        <w:t xml:space="preserve"> </w:t>
      </w:r>
      <w:r w:rsidRPr="00F648A1" w:rsidR="00E05165">
        <w:t xml:space="preserve">Let us turn now to the issue of legacy, which </w:t>
      </w:r>
      <w:r w:rsidR="007F42FA">
        <w:t>is</w:t>
      </w:r>
      <w:r w:rsidRPr="00F648A1" w:rsidR="00E05165">
        <w:t xml:space="preserve"> really the substantial issue that we wanted to deal with last week</w:t>
      </w:r>
      <w:r w:rsidRPr="00F648A1" w:rsidR="007B4F2A">
        <w:t xml:space="preserve">; </w:t>
      </w:r>
      <w:r w:rsidRPr="00F648A1" w:rsidR="00E05165">
        <w:t>as</w:t>
      </w:r>
      <w:r w:rsidRPr="00F648A1">
        <w:t xml:space="preserve"> you know, we ran out of time because of </w:t>
      </w:r>
      <w:r w:rsidRPr="00F648A1" w:rsidR="00E05165">
        <w:t>COBRA</w:t>
      </w:r>
      <w:r w:rsidRPr="00F648A1">
        <w:t>.</w:t>
      </w:r>
      <w:r w:rsidRPr="00F648A1" w:rsidR="00E05165">
        <w:t xml:space="preserve"> There was a written ministerial statement last March</w:t>
      </w:r>
      <w:r w:rsidR="007F42FA">
        <w:t>, and</w:t>
      </w:r>
      <w:r w:rsidRPr="00F648A1" w:rsidR="00E05165">
        <w:t xml:space="preserve"> Covid rear</w:t>
      </w:r>
      <w:r w:rsidR="007F42FA">
        <w:t>ed</w:t>
      </w:r>
      <w:r w:rsidRPr="00F648A1" w:rsidR="00E05165">
        <w:t xml:space="preserve"> its head.</w:t>
      </w:r>
      <w:r w:rsidRPr="00F648A1" w:rsidR="00E70552">
        <w:t xml:space="preserve"> </w:t>
      </w:r>
      <w:r w:rsidR="007F42FA">
        <w:t xml:space="preserve">At </w:t>
      </w:r>
      <w:r w:rsidRPr="00F648A1">
        <w:t>Northern Ir</w:t>
      </w:r>
      <w:r w:rsidR="007F42FA">
        <w:t>eland</w:t>
      </w:r>
      <w:r w:rsidRPr="00F648A1">
        <w:t xml:space="preserve"> questions</w:t>
      </w:r>
      <w:r w:rsidRPr="00F648A1" w:rsidR="00E05165">
        <w:t xml:space="preserve"> in the House the other week, </w:t>
      </w:r>
      <w:r w:rsidRPr="00F648A1">
        <w:t>I suggested a timeframe, to which you replied, “</w:t>
      </w:r>
      <w:r w:rsidRPr="00F648A1" w:rsidR="00E05165">
        <w:t>T</w:t>
      </w:r>
      <w:r w:rsidRPr="00F648A1">
        <w:t xml:space="preserve">hat work is </w:t>
      </w:r>
      <w:r w:rsidRPr="00F648A1" w:rsidR="00E05165">
        <w:t xml:space="preserve">now </w:t>
      </w:r>
      <w:r w:rsidRPr="00F648A1">
        <w:t>ongoing</w:t>
      </w:r>
      <w:r w:rsidRPr="00F648A1" w:rsidR="00E05165">
        <w:t xml:space="preserve">, and I certainly intend and hope to be able to fulfil </w:t>
      </w:r>
      <w:r w:rsidRPr="00F648A1" w:rsidR="0084221E">
        <w:t>the timeline that he</w:t>
      </w:r>
      <w:r w:rsidRPr="00F648A1" w:rsidR="00B25585">
        <w:t>”—that is me—“</w:t>
      </w:r>
      <w:r w:rsidRPr="00F648A1" w:rsidR="0084221E">
        <w:t>has just set me as a target</w:t>
      </w:r>
      <w:r w:rsidR="007F42FA">
        <w:t>.</w:t>
      </w:r>
      <w:r w:rsidRPr="00F648A1">
        <w:t>”</w:t>
      </w:r>
      <w:r w:rsidRPr="00F648A1" w:rsidR="00E70552">
        <w:t xml:space="preserve"> </w:t>
      </w:r>
      <w:r w:rsidRPr="00F648A1" w:rsidR="0084221E">
        <w:t>That target, if you remember, was that consultation would have concluded, draft legislation</w:t>
      </w:r>
      <w:r w:rsidRPr="00F648A1" w:rsidR="00B25585">
        <w:t xml:space="preserve"> would</w:t>
      </w:r>
      <w:r w:rsidRPr="00F648A1" w:rsidR="0084221E">
        <w:t xml:space="preserve"> be published</w:t>
      </w:r>
      <w:r w:rsidR="007F42FA">
        <w:t xml:space="preserve"> </w:t>
      </w:r>
      <w:r w:rsidRPr="00F648A1" w:rsidR="0084221E">
        <w:t xml:space="preserve">and a root plan </w:t>
      </w:r>
      <w:r w:rsidR="007F42FA">
        <w:t>for</w:t>
      </w:r>
      <w:r w:rsidRPr="00F648A1" w:rsidR="0084221E">
        <w:t xml:space="preserve"> delivery </w:t>
      </w:r>
      <w:r w:rsidRPr="00F648A1" w:rsidR="00B25585">
        <w:t xml:space="preserve">would be </w:t>
      </w:r>
      <w:r w:rsidRPr="00F648A1" w:rsidR="0084221E">
        <w:t xml:space="preserve">in the public domain by the time the House rises for summer recess. </w:t>
      </w:r>
      <w:r w:rsidRPr="00F648A1">
        <w:t>Is that still the case?</w:t>
      </w:r>
    </w:p>
    <w:p w:rsidR="00B407A0" w:rsidRPr="00F648A1" w:rsidP="00B25585">
      <w:pPr>
        <w:pStyle w:val="Answer"/>
      </w:pPr>
      <w:sdt>
        <w:sdtPr>
          <w:alias w:val="Witness"/>
          <w:id w:val="932632144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>
        <w:t>Yes. I know</w:t>
      </w:r>
      <w:r w:rsidRPr="00F648A1" w:rsidR="00B25585">
        <w:t xml:space="preserve"> that</w:t>
      </w:r>
      <w:r w:rsidRPr="00F648A1">
        <w:t xml:space="preserve"> a week is a long time in </w:t>
      </w:r>
      <w:r w:rsidRPr="00F648A1" w:rsidR="001D1E17">
        <w:t>politics</w:t>
      </w:r>
      <w:r w:rsidRPr="00F648A1" w:rsidR="0084221E">
        <w:t xml:space="preserve">, </w:t>
      </w:r>
      <w:r w:rsidRPr="00F648A1">
        <w:t>but</w:t>
      </w:r>
      <w:r w:rsidRPr="00F648A1" w:rsidR="0084221E">
        <w:t xml:space="preserve"> that is still where I am at, yes.</w:t>
      </w:r>
      <w:r w:rsidRPr="00F648A1" w:rsidR="00E70552">
        <w:t xml:space="preserve"> </w:t>
      </w:r>
    </w:p>
    <w:p w:rsidR="00B407A0" w:rsidRPr="00F648A1" w:rsidP="00B407A0">
      <w:pPr>
        <w:pStyle w:val="Question"/>
      </w:pPr>
      <w:sdt>
        <w:sdtPr>
          <w:alias w:val="Member"/>
          <w:tag w:val="&lt;Member mnisId='4494' dodsId='72275'&gt;"/>
          <w:id w:val="-478456354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Chair:</w:t>
          </w:r>
        </w:sdtContent>
      </w:sdt>
      <w:r w:rsidRPr="00F648A1">
        <w:t xml:space="preserve"> </w:t>
      </w:r>
      <w:r w:rsidRPr="00F648A1" w:rsidR="0084221E">
        <w:t>We did not say Easter recess.</w:t>
      </w:r>
      <w:r w:rsidRPr="00F648A1" w:rsidR="00E70552">
        <w:t xml:space="preserve"> </w:t>
      </w:r>
      <w:r w:rsidRPr="00F648A1" w:rsidR="0084221E">
        <w:t xml:space="preserve">You </w:t>
      </w:r>
      <w:r w:rsidR="007F42FA">
        <w:t xml:space="preserve">may </w:t>
      </w:r>
      <w:r w:rsidRPr="00F648A1" w:rsidR="0084221E">
        <w:t xml:space="preserve">notice we </w:t>
      </w:r>
      <w:r w:rsidR="007F42FA">
        <w:t>went</w:t>
      </w:r>
      <w:r w:rsidRPr="00F648A1" w:rsidR="0084221E">
        <w:t xml:space="preserve"> to</w:t>
      </w:r>
      <w:r w:rsidR="007F42FA">
        <w:t xml:space="preserve"> the</w:t>
      </w:r>
      <w:r w:rsidRPr="00F648A1" w:rsidR="0084221E">
        <w:t xml:space="preserve"> summer recess. </w:t>
      </w:r>
    </w:p>
    <w:p w:rsidR="00B407A0" w:rsidRPr="00F648A1" w:rsidP="00B407A0">
      <w:pPr>
        <w:pStyle w:val="Answer"/>
      </w:pPr>
      <w:sdt>
        <w:sdtPr>
          <w:alias w:val="Witness"/>
          <w:id w:val="-1089533206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 w:rsidR="0084221E">
        <w:t xml:space="preserve">You </w:t>
      </w:r>
      <w:r w:rsidRPr="00F648A1" w:rsidR="00B25585">
        <w:t xml:space="preserve">would have </w:t>
      </w:r>
      <w:r w:rsidRPr="00F648A1" w:rsidR="0084221E">
        <w:t>had a different answer.</w:t>
      </w:r>
    </w:p>
    <w:p w:rsidR="00B407A0" w:rsidRPr="00F648A1" w:rsidP="00B25585">
      <w:pPr>
        <w:pStyle w:val="Question"/>
      </w:pPr>
      <w:sdt>
        <w:sdtPr>
          <w:alias w:val="Member"/>
          <w:tag w:val="&lt;Member mnisId='4494' dodsId='72275'&gt;"/>
          <w:id w:val="1574927453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Chair:</w:t>
          </w:r>
        </w:sdtContent>
      </w:sdt>
      <w:r w:rsidRPr="00F648A1">
        <w:t xml:space="preserve"> </w:t>
      </w:r>
      <w:r w:rsidRPr="00F648A1" w:rsidR="00B25585">
        <w:t>J</w:t>
      </w:r>
      <w:r w:rsidRPr="00F648A1">
        <w:t>ust</w:t>
      </w:r>
      <w:r w:rsidRPr="00F648A1" w:rsidR="001D1E17">
        <w:t xml:space="preserve"> </w:t>
      </w:r>
      <w:r w:rsidRPr="00F648A1">
        <w:t xml:space="preserve">for clarity, when we say summer recess, we do mean summer recess </w:t>
      </w:r>
      <w:r w:rsidRPr="00F648A1" w:rsidR="0084221E">
        <w:t>20</w:t>
      </w:r>
      <w:r w:rsidRPr="00F648A1">
        <w:t>2</w:t>
      </w:r>
      <w:r w:rsidRPr="00F648A1" w:rsidR="009F6E3D">
        <w:t>1</w:t>
      </w:r>
      <w:r w:rsidRPr="00F648A1" w:rsidR="0084221E">
        <w:t>.</w:t>
      </w:r>
    </w:p>
    <w:p w:rsidR="00B407A0" w:rsidRPr="00F648A1" w:rsidP="00B407A0">
      <w:pPr>
        <w:pStyle w:val="Answer"/>
      </w:pPr>
      <w:sdt>
        <w:sdtPr>
          <w:alias w:val="Witness"/>
          <w:id w:val="-1088532841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 w:rsidR="0084221E">
        <w:t>I will agree to that as well.</w:t>
      </w:r>
      <w:r w:rsidRPr="00F648A1" w:rsidR="00E70552">
        <w:t xml:space="preserve"> </w:t>
      </w:r>
      <w:r w:rsidRPr="00F648A1" w:rsidR="0084221E">
        <w:t xml:space="preserve">That is certainly where I would like to be. </w:t>
      </w:r>
    </w:p>
    <w:p w:rsidR="00B407A0" w:rsidRPr="00F648A1" w:rsidP="00B407A0">
      <w:pPr>
        <w:pStyle w:val="Question"/>
      </w:pPr>
      <w:sdt>
        <w:sdtPr>
          <w:alias w:val="Member"/>
          <w:tag w:val="&lt;Member mnisId='4494' dodsId='72275'&gt;"/>
          <w:id w:val="-1264909816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Chair:</w:t>
          </w:r>
        </w:sdtContent>
      </w:sdt>
      <w:r w:rsidRPr="00F648A1">
        <w:t xml:space="preserve"> You are in generous spirit. </w:t>
      </w:r>
      <w:r w:rsidRPr="00F648A1" w:rsidR="0084221E">
        <w:t>Can you give us an overview</w:t>
      </w:r>
      <w:r w:rsidRPr="00F648A1" w:rsidR="00B25585">
        <w:t>—</w:t>
      </w:r>
      <w:r w:rsidRPr="00F648A1" w:rsidR="0084221E">
        <w:t>I do not know if you want</w:t>
      </w:r>
      <w:r w:rsidRPr="00F648A1" w:rsidR="00F648A1">
        <w:t xml:space="preserve"> to</w:t>
      </w:r>
      <w:r w:rsidRPr="00F648A1" w:rsidR="0084221E">
        <w:t xml:space="preserve"> </w:t>
      </w:r>
      <w:r w:rsidRPr="00F648A1" w:rsidR="00B25585">
        <w:t xml:space="preserve">give a </w:t>
      </w:r>
      <w:r w:rsidRPr="00F648A1" w:rsidR="0084221E">
        <w:t>percentage</w:t>
      </w:r>
      <w:r w:rsidRPr="00F648A1" w:rsidR="00B25585">
        <w:t>—</w:t>
      </w:r>
      <w:r w:rsidRPr="00F648A1" w:rsidR="0084221E">
        <w:t xml:space="preserve">with regards to where you are in the consultation undertaken with stakeholder groups on dealing with legacy? </w:t>
      </w:r>
    </w:p>
    <w:p w:rsidR="00B407A0" w:rsidRPr="00F648A1" w:rsidP="00B407A0">
      <w:pPr>
        <w:pStyle w:val="Answer"/>
      </w:pPr>
      <w:sdt>
        <w:sdtPr>
          <w:alias w:val="Witness"/>
          <w:id w:val="1299196022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>
        <w:t>As a very direct answer, no, I would not put it in those terms.</w:t>
      </w:r>
      <w:r w:rsidRPr="00F648A1" w:rsidR="00E70552">
        <w:t xml:space="preserve"> </w:t>
      </w:r>
      <w:r w:rsidRPr="00F648A1">
        <w:t>I am not sure I could do that.</w:t>
      </w:r>
      <w:r w:rsidRPr="00F648A1" w:rsidR="0084221E">
        <w:t xml:space="preserve"> I have been clear from the beginning that we want to focus on reconciliation</w:t>
      </w:r>
      <w:r w:rsidRPr="00F648A1" w:rsidR="00B25585">
        <w:t>;</w:t>
      </w:r>
      <w:r w:rsidRPr="00F648A1" w:rsidR="0084221E">
        <w:t xml:space="preserve"> we want to make sure we approach this in a way that </w:t>
      </w:r>
      <w:r w:rsidRPr="00F648A1" w:rsidR="009F6E3D">
        <w:t>delivers for</w:t>
      </w:r>
      <w:r w:rsidRPr="00F648A1" w:rsidR="0084221E">
        <w:t xml:space="preserve"> victims. If you remember that WMS back in March, what some people forg</w:t>
      </w:r>
      <w:r w:rsidRPr="00F648A1" w:rsidR="00B25585">
        <w:t>e</w:t>
      </w:r>
      <w:r w:rsidRPr="00F648A1" w:rsidR="0084221E">
        <w:t>t</w:t>
      </w:r>
      <w:r w:rsidRPr="00F648A1" w:rsidR="009F6E3D">
        <w:t>,</w:t>
      </w:r>
      <w:r w:rsidRPr="00F648A1" w:rsidR="0084221E">
        <w:t xml:space="preserve"> or did not quite pick up</w:t>
      </w:r>
      <w:r w:rsidRPr="00F648A1" w:rsidR="00B25585">
        <w:t>,</w:t>
      </w:r>
      <w:r w:rsidRPr="00F648A1" w:rsidR="0084221E">
        <w:t xml:space="preserve"> </w:t>
      </w:r>
      <w:r w:rsidRPr="00F648A1" w:rsidR="00B25585">
        <w:t xml:space="preserve">is that </w:t>
      </w:r>
      <w:r w:rsidRPr="00F648A1" w:rsidR="0084221E">
        <w:t xml:space="preserve">in the very first paragraph it was clear about how the victims are at the heart of whatever we do. </w:t>
      </w:r>
      <w:r w:rsidRPr="00F648A1">
        <w:t xml:space="preserve">We </w:t>
      </w:r>
      <w:r w:rsidRPr="00F648A1" w:rsidR="00214DE0">
        <w:t>have</w:t>
      </w:r>
      <w:r w:rsidRPr="00F648A1">
        <w:t xml:space="preserve"> to acknowledge </w:t>
      </w:r>
      <w:r w:rsidRPr="00F648A1" w:rsidR="0084221E">
        <w:t xml:space="preserve">that </w:t>
      </w:r>
      <w:r w:rsidRPr="00F648A1" w:rsidR="00B25585">
        <w:t xml:space="preserve">there is </w:t>
      </w:r>
      <w:r w:rsidRPr="00F648A1">
        <w:t xml:space="preserve">a huge amount of work </w:t>
      </w:r>
      <w:r w:rsidRPr="00F648A1" w:rsidR="00B25585">
        <w:t xml:space="preserve">to be </w:t>
      </w:r>
      <w:r w:rsidRPr="00F648A1">
        <w:t>done.</w:t>
      </w:r>
      <w:r w:rsidRPr="00F648A1" w:rsidR="0084221E">
        <w:t xml:space="preserve"> There </w:t>
      </w:r>
      <w:r w:rsidRPr="00F648A1" w:rsidR="00B25585">
        <w:t>are</w:t>
      </w:r>
      <w:r w:rsidRPr="00F648A1" w:rsidR="0084221E">
        <w:t xml:space="preserve"> a huge </w:t>
      </w:r>
      <w:r w:rsidRPr="00F648A1" w:rsidR="00B25585">
        <w:t>number</w:t>
      </w:r>
      <w:r w:rsidRPr="00F648A1" w:rsidR="0084221E">
        <w:t xml:space="preserve"> of people who have an interest in this area.</w:t>
      </w:r>
      <w:r w:rsidRPr="00F648A1" w:rsidR="00E70552">
        <w:t xml:space="preserve"> </w:t>
      </w:r>
      <w:r w:rsidRPr="00F648A1" w:rsidR="0084221E">
        <w:t>It is very sensitive and complex, as I appreciate all of the Committee are acutely aware.</w:t>
      </w:r>
      <w:r w:rsidRPr="00F648A1" w:rsidR="00E70552">
        <w:t xml:space="preserve"> </w:t>
      </w:r>
      <w:r w:rsidRPr="00F648A1">
        <w:t>We are continuing to engage.</w:t>
      </w:r>
      <w:r w:rsidRPr="00F648A1" w:rsidR="0084221E">
        <w:t xml:space="preserve"> It would not be right to put a percentage on it</w:t>
      </w:r>
      <w:r w:rsidRPr="00F648A1" w:rsidR="00D56AA0">
        <w:t>. I just do not think I could consciously do that,</w:t>
      </w:r>
      <w:r w:rsidRPr="00F648A1">
        <w:t xml:space="preserve"> </w:t>
      </w:r>
      <w:r w:rsidRPr="00F648A1" w:rsidR="00D56AA0">
        <w:t>b</w:t>
      </w:r>
      <w:r w:rsidRPr="00F648A1">
        <w:t xml:space="preserve">ut </w:t>
      </w:r>
      <w:r w:rsidRPr="00F648A1" w:rsidR="00D56AA0">
        <w:t xml:space="preserve">the </w:t>
      </w:r>
      <w:r w:rsidRPr="00F648A1">
        <w:t xml:space="preserve">work is </w:t>
      </w:r>
      <w:r w:rsidRPr="00F648A1" w:rsidR="009F6E3D">
        <w:t>ongoing</w:t>
      </w:r>
      <w:r w:rsidRPr="00F648A1">
        <w:t xml:space="preserve"> and it will continue as </w:t>
      </w:r>
      <w:r w:rsidRPr="00F648A1" w:rsidR="00D56AA0">
        <w:t>w</w:t>
      </w:r>
      <w:r w:rsidRPr="00F648A1">
        <w:t>e go forward</w:t>
      </w:r>
      <w:r w:rsidRPr="00F648A1" w:rsidR="00D56AA0">
        <w:t>.</w:t>
      </w:r>
      <w:r w:rsidRPr="00F648A1">
        <w:t xml:space="preserve"> </w:t>
      </w:r>
    </w:p>
    <w:p w:rsidR="00B407A0" w:rsidRPr="00F648A1" w:rsidP="00B407A0">
      <w:pPr>
        <w:pStyle w:val="Question"/>
      </w:pPr>
      <w:sdt>
        <w:sdtPr>
          <w:alias w:val="Member"/>
          <w:tag w:val="&lt;Member mnisId='4494' dodsId='72275'&gt;"/>
          <w:id w:val="1236659364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Chair:</w:t>
          </w:r>
        </w:sdtContent>
      </w:sdt>
      <w:r w:rsidRPr="00F648A1">
        <w:t xml:space="preserve"> Further to your departmental reply to the Committee’s interim report</w:t>
      </w:r>
      <w:r w:rsidRPr="00F648A1" w:rsidR="00B25585">
        <w:t>—</w:t>
      </w:r>
      <w:r w:rsidRPr="00F648A1" w:rsidR="00D56AA0">
        <w:t>and thank you for doing so in a timely fashion</w:t>
      </w:r>
      <w:r w:rsidRPr="00F648A1" w:rsidR="00B25585">
        <w:t>,</w:t>
      </w:r>
      <w:r w:rsidRPr="00F648A1" w:rsidR="00D56AA0">
        <w:t xml:space="preserve"> and also</w:t>
      </w:r>
      <w:r w:rsidR="001D062F">
        <w:t xml:space="preserve"> for</w:t>
      </w:r>
      <w:r w:rsidRPr="00F648A1" w:rsidR="00D56AA0">
        <w:t xml:space="preserve"> the kind remarks you made about it</w:t>
      </w:r>
      <w:r w:rsidRPr="00F648A1" w:rsidR="00B25585">
        <w:t>—</w:t>
      </w:r>
      <w:r w:rsidRPr="00F648A1">
        <w:t>tonally, there was quite a marked differential between the emphatic approach o</w:t>
      </w:r>
      <w:r w:rsidRPr="00F648A1" w:rsidR="00D56AA0">
        <w:t>f</w:t>
      </w:r>
      <w:r w:rsidRPr="00F648A1">
        <w:t xml:space="preserve"> the written ministerial </w:t>
      </w:r>
      <w:r w:rsidRPr="00F648A1">
        <w:t xml:space="preserve">statement and your </w:t>
      </w:r>
      <w:r w:rsidRPr="00F648A1" w:rsidR="00B25585">
        <w:t>D</w:t>
      </w:r>
      <w:r w:rsidRPr="00F648A1">
        <w:t>epartment’s response to the interim report</w:t>
      </w:r>
      <w:r w:rsidRPr="00F648A1" w:rsidR="00D56AA0">
        <w:t>.</w:t>
      </w:r>
      <w:r w:rsidRPr="00F648A1" w:rsidR="00E70552">
        <w:t xml:space="preserve"> </w:t>
      </w:r>
      <w:r w:rsidRPr="00F648A1" w:rsidR="00D56AA0">
        <w:t>Can you talk us through the evolution of your thinking on this?</w:t>
      </w:r>
      <w:r w:rsidRPr="00F648A1">
        <w:t xml:space="preserve"> </w:t>
      </w:r>
    </w:p>
    <w:p w:rsidR="00B25585" w:rsidRPr="00F648A1" w:rsidP="00B407A0">
      <w:pPr>
        <w:pStyle w:val="Answer"/>
      </w:pPr>
      <w:sdt>
        <w:sdtPr>
          <w:alias w:val="Witness"/>
          <w:id w:val="-2040809169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B407A0">
            <w:rPr>
              <w:b/>
            </w:rPr>
            <w:t xml:space="preserve"> </w:t>
          </w:r>
        </w:sdtContent>
      </w:sdt>
      <w:r w:rsidR="001D062F">
        <w:t xml:space="preserve">Obviously </w:t>
      </w:r>
      <w:r w:rsidRPr="00F648A1" w:rsidR="00B407A0">
        <w:t xml:space="preserve">I cannot control how </w:t>
      </w:r>
      <w:r w:rsidRPr="00F648A1" w:rsidR="00D56AA0">
        <w:t>people</w:t>
      </w:r>
      <w:r w:rsidRPr="00F648A1" w:rsidR="00B407A0">
        <w:t xml:space="preserve"> interpret or read something but</w:t>
      </w:r>
      <w:r w:rsidR="001D062F">
        <w:t>,</w:t>
      </w:r>
      <w:r w:rsidRPr="00F648A1" w:rsidR="00B407A0">
        <w:t xml:space="preserve"> certainly </w:t>
      </w:r>
      <w:r w:rsidR="001D062F">
        <w:t xml:space="preserve">for me, </w:t>
      </w:r>
      <w:r w:rsidRPr="00F648A1" w:rsidR="00B407A0">
        <w:t>the intention has always been</w:t>
      </w:r>
      <w:r w:rsidRPr="00F648A1" w:rsidR="00D56AA0">
        <w:t>, a</w:t>
      </w:r>
      <w:r w:rsidRPr="00F648A1">
        <w:t>s</w:t>
      </w:r>
      <w:r w:rsidRPr="00F648A1" w:rsidR="00D56AA0">
        <w:t xml:space="preserve"> I </w:t>
      </w:r>
      <w:r w:rsidRPr="00F648A1">
        <w:t>said</w:t>
      </w:r>
      <w:r w:rsidRPr="00F648A1" w:rsidR="00D56AA0">
        <w:t xml:space="preserve"> back in March last year, to make sure we </w:t>
      </w:r>
      <w:r w:rsidR="001D062F">
        <w:t>are</w:t>
      </w:r>
      <w:r w:rsidRPr="00F648A1" w:rsidR="00D56AA0">
        <w:t xml:space="preserve"> engaging widely across all communities.</w:t>
      </w:r>
      <w:r w:rsidRPr="00F648A1" w:rsidR="00E70552">
        <w:t xml:space="preserve"> </w:t>
      </w:r>
      <w:r w:rsidRPr="00F648A1">
        <w:t>G</w:t>
      </w:r>
      <w:r w:rsidRPr="00F648A1" w:rsidR="00D56AA0">
        <w:t>oing forward</w:t>
      </w:r>
      <w:r w:rsidR="001D062F">
        <w:t xml:space="preserve">, </w:t>
      </w:r>
      <w:r w:rsidRPr="00F648A1" w:rsidR="00D56AA0">
        <w:t xml:space="preserve">we will be engaging </w:t>
      </w:r>
      <w:r w:rsidRPr="00F648A1">
        <w:t>a</w:t>
      </w:r>
      <w:r w:rsidRPr="00F648A1" w:rsidR="00D56AA0">
        <w:t>cross</w:t>
      </w:r>
      <w:r w:rsidRPr="00F648A1">
        <w:t xml:space="preserve"> </w:t>
      </w:r>
      <w:r w:rsidRPr="00F648A1" w:rsidR="00D56AA0">
        <w:t xml:space="preserve">political parties as well. </w:t>
      </w:r>
    </w:p>
    <w:p w:rsidR="00D56AA0" w:rsidRPr="00F648A1" w:rsidP="00B407A0">
      <w:pPr>
        <w:pStyle w:val="Answer"/>
      </w:pPr>
      <w:r w:rsidRPr="00F648A1">
        <w:t>O</w:t>
      </w:r>
      <w:r w:rsidRPr="00F648A1" w:rsidR="00B407A0">
        <w:t xml:space="preserve">ne of the </w:t>
      </w:r>
      <w:r w:rsidRPr="00F648A1" w:rsidR="001D1E17">
        <w:t>challenges</w:t>
      </w:r>
      <w:r w:rsidRPr="00F648A1" w:rsidR="00B407A0">
        <w:t xml:space="preserve"> back in March last y</w:t>
      </w:r>
      <w:r w:rsidRPr="00F648A1" w:rsidR="009F6E3D">
        <w:t>e</w:t>
      </w:r>
      <w:r w:rsidRPr="00F648A1" w:rsidR="00B407A0">
        <w:t xml:space="preserve">ar was </w:t>
      </w:r>
      <w:r w:rsidRPr="00F648A1" w:rsidR="00B25585">
        <w:t xml:space="preserve">that, </w:t>
      </w:r>
      <w:r w:rsidRPr="00F648A1" w:rsidR="00B407A0">
        <w:t xml:space="preserve">because </w:t>
      </w:r>
      <w:r w:rsidR="001D062F">
        <w:t>the</w:t>
      </w:r>
      <w:r w:rsidRPr="00F648A1" w:rsidR="00B407A0">
        <w:t xml:space="preserve"> WMS was published on the </w:t>
      </w:r>
      <w:r w:rsidRPr="00F648A1">
        <w:t>d</w:t>
      </w:r>
      <w:r w:rsidRPr="00F648A1" w:rsidR="00B407A0">
        <w:t>ay it was published</w:t>
      </w:r>
      <w:r w:rsidRPr="00F648A1">
        <w:t xml:space="preserve">, it was read in </w:t>
      </w:r>
      <w:r w:rsidRPr="00F648A1" w:rsidR="00B25585">
        <w:t>the context</w:t>
      </w:r>
      <w:r w:rsidRPr="00F648A1">
        <w:t xml:space="preserve"> of other legislation that was in </w:t>
      </w:r>
      <w:r w:rsidRPr="00F648A1" w:rsidR="00B25585">
        <w:t>P</w:t>
      </w:r>
      <w:r w:rsidRPr="00F648A1">
        <w:t xml:space="preserve">arliament at the time, </w:t>
      </w:r>
      <w:r w:rsidRPr="00F648A1" w:rsidR="00B25585">
        <w:t>such as</w:t>
      </w:r>
      <w:r w:rsidRPr="00F648A1">
        <w:t xml:space="preserve"> the </w:t>
      </w:r>
      <w:r w:rsidRPr="00F648A1" w:rsidR="009F6E3D">
        <w:t>O</w:t>
      </w:r>
      <w:r w:rsidRPr="00F648A1">
        <w:t xml:space="preserve">verseas </w:t>
      </w:r>
      <w:r w:rsidRPr="00F648A1" w:rsidR="009F6E3D">
        <w:t>O</w:t>
      </w:r>
      <w:r w:rsidRPr="00F648A1">
        <w:t>peration</w:t>
      </w:r>
      <w:r w:rsidRPr="00F648A1" w:rsidR="00B25585">
        <w:t>s</w:t>
      </w:r>
      <w:r w:rsidRPr="00F648A1">
        <w:t xml:space="preserve"> </w:t>
      </w:r>
      <w:r w:rsidRPr="00F648A1" w:rsidR="009F6E3D">
        <w:t>B</w:t>
      </w:r>
      <w:r w:rsidRPr="00F648A1">
        <w:t>ill.</w:t>
      </w:r>
      <w:r w:rsidRPr="00F648A1" w:rsidR="00E70552">
        <w:t xml:space="preserve"> </w:t>
      </w:r>
      <w:r w:rsidRPr="00F648A1">
        <w:t>The statement itself was clear about wanting to have victims at the heart of it, and I have been consistent about wanting to make sure we fully engage with people across communities.</w:t>
      </w:r>
      <w:r w:rsidRPr="00F648A1" w:rsidR="00B407A0">
        <w:t xml:space="preserve"> </w:t>
      </w:r>
    </w:p>
    <w:p w:rsidR="00EE4742" w:rsidRPr="00F648A1" w:rsidP="00B407A0">
      <w:pPr>
        <w:pStyle w:val="Answer"/>
      </w:pPr>
      <w:r w:rsidRPr="00F648A1">
        <w:t xml:space="preserve">I </w:t>
      </w:r>
      <w:r w:rsidRPr="00F648A1" w:rsidR="00D56AA0">
        <w:t xml:space="preserve">will say </w:t>
      </w:r>
      <w:r w:rsidRPr="00F648A1" w:rsidR="001D062F">
        <w:t xml:space="preserve">again </w:t>
      </w:r>
      <w:r w:rsidRPr="00F648A1">
        <w:t xml:space="preserve">that </w:t>
      </w:r>
      <w:r w:rsidRPr="00F648A1" w:rsidR="00D56AA0">
        <w:t xml:space="preserve">the work the Committee has done </w:t>
      </w:r>
      <w:r w:rsidRPr="00F648A1">
        <w:t>has been hugely useful and powerful, a</w:t>
      </w:r>
      <w:r w:rsidRPr="00F648A1" w:rsidR="00D31B39">
        <w:t xml:space="preserve">s have </w:t>
      </w:r>
      <w:r w:rsidRPr="00F648A1">
        <w:t>things like Operation Kenova and</w:t>
      </w:r>
      <w:r w:rsidRPr="00F648A1" w:rsidR="00D31B39">
        <w:t>,</w:t>
      </w:r>
      <w:r w:rsidRPr="00F648A1">
        <w:t xml:space="preserve"> to an extent</w:t>
      </w:r>
      <w:r w:rsidRPr="00F648A1" w:rsidR="00D31B39">
        <w:t>,</w:t>
      </w:r>
      <w:r w:rsidRPr="00F648A1">
        <w:t xml:space="preserve"> th</w:t>
      </w:r>
      <w:r w:rsidR="001D062F">
        <w:t>e</w:t>
      </w:r>
      <w:r w:rsidRPr="00F648A1">
        <w:t xml:space="preserve"> WMS of March last year, because whatever anybody thinks of any one part of everything else </w:t>
      </w:r>
      <w:r w:rsidR="001D062F">
        <w:t xml:space="preserve">that </w:t>
      </w:r>
      <w:r w:rsidRPr="00F648A1">
        <w:t>is going on, it started a conversation and moved people into having a conversation.</w:t>
      </w:r>
      <w:r w:rsidRPr="00F648A1" w:rsidR="00E70552">
        <w:t xml:space="preserve"> </w:t>
      </w:r>
      <w:r w:rsidRPr="00F648A1">
        <w:t xml:space="preserve">Even over the summer, even as we were all challenged, as we continue to be with Covid, there were clearly conversations going on across </w:t>
      </w:r>
      <w:r w:rsidRPr="00F648A1" w:rsidR="007A4E02">
        <w:t>civic</w:t>
      </w:r>
      <w:r w:rsidRPr="00F648A1">
        <w:t xml:space="preserve"> society as well.</w:t>
      </w:r>
      <w:r w:rsidRPr="00F648A1" w:rsidR="00E70552">
        <w:t xml:space="preserve"> </w:t>
      </w:r>
      <w:r w:rsidRPr="00F648A1" w:rsidR="00B407A0">
        <w:t>All of these things come together.</w:t>
      </w:r>
      <w:r w:rsidRPr="00F648A1" w:rsidR="00E70552">
        <w:t xml:space="preserve"> </w:t>
      </w:r>
    </w:p>
    <w:p w:rsidR="00D31B39" w:rsidRPr="00F648A1" w:rsidP="00B407A0">
      <w:pPr>
        <w:pStyle w:val="Answer"/>
      </w:pPr>
      <w:r w:rsidRPr="00F648A1">
        <w:t xml:space="preserve">One of </w:t>
      </w:r>
      <w:r w:rsidRPr="00F648A1">
        <w:t>the things</w:t>
      </w:r>
      <w:r w:rsidRPr="00F648A1">
        <w:t xml:space="preserve"> that ha</w:t>
      </w:r>
      <w:r w:rsidRPr="00F648A1">
        <w:t>s</w:t>
      </w:r>
      <w:r w:rsidRPr="00F648A1">
        <w:t xml:space="preserve"> struck me</w:t>
      </w:r>
      <w:r w:rsidRPr="00F648A1">
        <w:t>,</w:t>
      </w:r>
      <w:r w:rsidRPr="00F648A1">
        <w:t xml:space="preserve"> as I have been engaging with victims</w:t>
      </w:r>
      <w:r w:rsidRPr="00F648A1" w:rsidR="009952B7">
        <w:t>’</w:t>
      </w:r>
      <w:r w:rsidRPr="00F648A1">
        <w:t xml:space="preserve"> groups</w:t>
      </w:r>
      <w:r w:rsidRPr="00F648A1" w:rsidR="000B2385">
        <w:t xml:space="preserve">, </w:t>
      </w:r>
      <w:r w:rsidRPr="00F648A1" w:rsidR="007A4E02">
        <w:t>civic</w:t>
      </w:r>
      <w:r w:rsidRPr="00F648A1" w:rsidR="000B2385">
        <w:t xml:space="preserve"> society and the churches</w:t>
      </w:r>
      <w:r w:rsidRPr="00F648A1">
        <w:t>,</w:t>
      </w:r>
      <w:r w:rsidRPr="00F648A1" w:rsidR="000B2385">
        <w:t xml:space="preserve"> </w:t>
      </w:r>
      <w:r w:rsidR="001D062F">
        <w:t>is</w:t>
      </w:r>
      <w:r w:rsidRPr="00F648A1" w:rsidR="000B2385">
        <w:t xml:space="preserve"> that</w:t>
      </w:r>
      <w:r w:rsidRPr="00F648A1">
        <w:t>,</w:t>
      </w:r>
      <w:r w:rsidRPr="00F648A1">
        <w:t xml:space="preserve"> </w:t>
      </w:r>
      <w:r w:rsidRPr="00F648A1" w:rsidR="000B2385">
        <w:t>o</w:t>
      </w:r>
      <w:r w:rsidRPr="00F648A1" w:rsidR="00B407A0">
        <w:t>ver this last year or so, a lot of people have been having these conversations themselves.</w:t>
      </w:r>
      <w:r w:rsidRPr="00F648A1" w:rsidR="000B2385">
        <w:t xml:space="preserve"> One of the benefits of Zoom and all of this is</w:t>
      </w:r>
      <w:r w:rsidRPr="00F648A1">
        <w:t xml:space="preserve"> that,</w:t>
      </w:r>
      <w:r w:rsidRPr="00F648A1" w:rsidR="000B2385">
        <w:t xml:space="preserve"> in a way, people can come together a bit more often and a bit </w:t>
      </w:r>
      <w:r w:rsidRPr="00F648A1">
        <w:t xml:space="preserve">more easily </w:t>
      </w:r>
      <w:r w:rsidRPr="00F648A1" w:rsidR="000B2385">
        <w:t>now they have got used to the technology.</w:t>
      </w:r>
      <w:r w:rsidRPr="00F648A1" w:rsidR="00E70552">
        <w:t xml:space="preserve"> </w:t>
      </w:r>
    </w:p>
    <w:p w:rsidR="00B407A0" w:rsidRPr="00F648A1" w:rsidP="00B407A0">
      <w:pPr>
        <w:pStyle w:val="Answer"/>
      </w:pPr>
      <w:r w:rsidRPr="00F648A1">
        <w:t>M</w:t>
      </w:r>
      <w:r w:rsidRPr="00F648A1">
        <w:t>y position still remains.</w:t>
      </w:r>
      <w:r w:rsidRPr="00F648A1" w:rsidR="00E70552">
        <w:t xml:space="preserve"> </w:t>
      </w:r>
      <w:r w:rsidRPr="00F648A1">
        <w:t>I want to make sure that</w:t>
      </w:r>
      <w:r w:rsidRPr="00F648A1" w:rsidR="00D31B39">
        <w:t>,</w:t>
      </w:r>
      <w:r w:rsidRPr="00F648A1">
        <w:t xml:space="preserve"> when we come forward with any proposals that we may come forward with, they are done with due and proper consideration of people across communities</w:t>
      </w:r>
      <w:r w:rsidRPr="00F648A1" w:rsidR="00D31B39">
        <w:t xml:space="preserve">, </w:t>
      </w:r>
      <w:r w:rsidRPr="00F648A1">
        <w:t xml:space="preserve">and with support </w:t>
      </w:r>
      <w:r w:rsidRPr="00F648A1" w:rsidR="00D31B39">
        <w:t xml:space="preserve">for </w:t>
      </w:r>
      <w:r w:rsidRPr="00F648A1">
        <w:t xml:space="preserve">what </w:t>
      </w:r>
      <w:r w:rsidRPr="00F648A1" w:rsidR="007A4E02">
        <w:t>civic</w:t>
      </w:r>
      <w:r w:rsidRPr="00F648A1">
        <w:t xml:space="preserve"> society, victims</w:t>
      </w:r>
      <w:r w:rsidRPr="00F648A1" w:rsidR="00D31B39">
        <w:t>’</w:t>
      </w:r>
      <w:r w:rsidRPr="00F648A1">
        <w:t xml:space="preserve"> groups and communities feel is a positive way forward.</w:t>
      </w:r>
      <w:r w:rsidRPr="00F648A1" w:rsidR="00E70552">
        <w:t xml:space="preserve"> </w:t>
      </w:r>
      <w:r w:rsidRPr="00F648A1">
        <w:t xml:space="preserve"> </w:t>
      </w:r>
    </w:p>
    <w:p w:rsidR="00B407A0" w:rsidRPr="00F648A1" w:rsidP="00B407A0">
      <w:pPr>
        <w:pStyle w:val="Question"/>
      </w:pPr>
      <w:sdt>
        <w:sdtPr>
          <w:alias w:val="Member"/>
          <w:tag w:val="&lt;Member mnisId='4494' dodsId='72275'&gt;"/>
          <w:id w:val="-1281482468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Chair:</w:t>
          </w:r>
        </w:sdtContent>
      </w:sdt>
      <w:r w:rsidRPr="00F648A1">
        <w:t xml:space="preserve"> I know we are pressed for time</w:t>
      </w:r>
      <w:r w:rsidRPr="00F648A1" w:rsidR="000B2385">
        <w:t>,</w:t>
      </w:r>
      <w:r w:rsidRPr="00F648A1">
        <w:t xml:space="preserve"> so we are going to be asking for short questions and answers.</w:t>
      </w:r>
      <w:r w:rsidRPr="00F648A1" w:rsidR="00E70552">
        <w:t xml:space="preserve"> </w:t>
      </w:r>
      <w:r w:rsidRPr="00F648A1" w:rsidR="000B2385">
        <w:t xml:space="preserve">What status are you attaching to the Stormont House </w:t>
      </w:r>
      <w:r w:rsidR="001D062F">
        <w:t>a</w:t>
      </w:r>
      <w:r w:rsidRPr="00F648A1" w:rsidR="000B2385">
        <w:t>greement</w:t>
      </w:r>
      <w:r w:rsidR="001D062F">
        <w:t>? A</w:t>
      </w:r>
      <w:r w:rsidRPr="00F648A1" w:rsidR="000B2385">
        <w:t xml:space="preserve">gain, the WMS effectively rides a coach and horses through it. </w:t>
      </w:r>
    </w:p>
    <w:p w:rsidR="00B407A0" w:rsidRPr="00F648A1" w:rsidP="00B407A0">
      <w:pPr>
        <w:pStyle w:val="Answer"/>
      </w:pPr>
      <w:sdt>
        <w:sdtPr>
          <w:alias w:val="Witness"/>
          <w:id w:val="1424843687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 w:rsidR="000B2385">
        <w:t>I said at the time that the principles of Stormont House are valuable.</w:t>
      </w:r>
      <w:r w:rsidRPr="00F648A1" w:rsidR="00E70552">
        <w:t xml:space="preserve"> </w:t>
      </w:r>
      <w:r w:rsidRPr="00F648A1" w:rsidR="000B2385">
        <w:t xml:space="preserve">Stormont House </w:t>
      </w:r>
      <w:r w:rsidRPr="00F648A1" w:rsidR="00D31B39">
        <w:t xml:space="preserve">was </w:t>
      </w:r>
      <w:r w:rsidRPr="00F648A1" w:rsidR="000B2385">
        <w:t>2014</w:t>
      </w:r>
      <w:r w:rsidRPr="00F648A1" w:rsidR="00D31B39">
        <w:t>;</w:t>
      </w:r>
      <w:r w:rsidRPr="00F648A1" w:rsidR="000B2385">
        <w:t xml:space="preserve"> </w:t>
      </w:r>
      <w:r w:rsidRPr="00F648A1">
        <w:t>we are in 2021</w:t>
      </w:r>
      <w:r w:rsidRPr="00F648A1" w:rsidR="000B2385">
        <w:t>.</w:t>
      </w:r>
      <w:r w:rsidRPr="00F648A1">
        <w:t xml:space="preserve"> </w:t>
      </w:r>
      <w:r w:rsidRPr="00F648A1" w:rsidR="000B2385">
        <w:t>I</w:t>
      </w:r>
      <w:r w:rsidRPr="00F648A1">
        <w:t>t has not been delivered</w:t>
      </w:r>
      <w:r w:rsidRPr="00F648A1" w:rsidR="000B2385">
        <w:t xml:space="preserve">, </w:t>
      </w:r>
      <w:r w:rsidR="00ED5628">
        <w:t>and</w:t>
      </w:r>
      <w:r w:rsidRPr="00F648A1" w:rsidR="000B2385">
        <w:t xml:space="preserve"> we have to be alert </w:t>
      </w:r>
      <w:r w:rsidR="00ED5628">
        <w:t>to that fact</w:t>
      </w:r>
      <w:r w:rsidRPr="00F648A1" w:rsidR="000B2385">
        <w:t>.</w:t>
      </w:r>
      <w:r w:rsidRPr="00F648A1" w:rsidR="00E70552">
        <w:t xml:space="preserve"> </w:t>
      </w:r>
      <w:r w:rsidRPr="00F648A1" w:rsidR="00D31B39">
        <w:t>Do not forget that t</w:t>
      </w:r>
      <w:r w:rsidRPr="00F648A1" w:rsidR="000B2385">
        <w:t xml:space="preserve">here was also </w:t>
      </w:r>
      <w:r w:rsidR="00ED5628">
        <w:t xml:space="preserve">a </w:t>
      </w:r>
      <w:r w:rsidRPr="00F648A1" w:rsidR="000B2385">
        <w:t xml:space="preserve">consultation </w:t>
      </w:r>
      <w:r w:rsidRPr="00F648A1" w:rsidR="00D31B39">
        <w:t xml:space="preserve">that </w:t>
      </w:r>
      <w:r w:rsidRPr="00F648A1" w:rsidR="000B2385">
        <w:t>my predecessor</w:t>
      </w:r>
      <w:r w:rsidRPr="00F648A1" w:rsidR="00D31B39">
        <w:t xml:space="preserve"> as</w:t>
      </w:r>
      <w:r w:rsidRPr="00F648A1" w:rsidR="000B2385">
        <w:t xml:space="preserve"> Secretary of State</w:t>
      </w:r>
      <w:r w:rsidRPr="00F648A1" w:rsidR="00D31B39">
        <w:t>, the Member</w:t>
      </w:r>
      <w:r w:rsidRPr="00F648A1" w:rsidR="000B2385">
        <w:t xml:space="preserve"> for </w:t>
      </w:r>
      <w:r w:rsidRPr="00F648A1" w:rsidR="000A534A">
        <w:t xml:space="preserve">Staffordshire Moorlands, </w:t>
      </w:r>
      <w:r w:rsidRPr="00F648A1" w:rsidR="009F6E3D">
        <w:t>started on this</w:t>
      </w:r>
      <w:r w:rsidRPr="00F648A1" w:rsidR="000A534A">
        <w:t>, which raise</w:t>
      </w:r>
      <w:r w:rsidRPr="00F648A1" w:rsidR="00D31B39">
        <w:t>d</w:t>
      </w:r>
      <w:r w:rsidRPr="00F648A1" w:rsidR="000A534A">
        <w:t xml:space="preserve"> issues with some parts of Stormont House</w:t>
      </w:r>
      <w:r w:rsidRPr="00F648A1" w:rsidR="00D31B39">
        <w:t>.</w:t>
      </w:r>
      <w:r w:rsidRPr="00F648A1" w:rsidR="000A534A">
        <w:t xml:space="preserve"> </w:t>
      </w:r>
      <w:r w:rsidRPr="00F648A1" w:rsidR="00D31B39">
        <w:t xml:space="preserve">That </w:t>
      </w:r>
      <w:r w:rsidRPr="00F648A1" w:rsidR="000A534A">
        <w:t xml:space="preserve">is why I made the point that the principles </w:t>
      </w:r>
      <w:r w:rsidRPr="00F648A1" w:rsidR="00D31B39">
        <w:t>of</w:t>
      </w:r>
      <w:r w:rsidRPr="00F648A1" w:rsidR="000A534A">
        <w:t xml:space="preserve"> Stormont House are good, but w</w:t>
      </w:r>
      <w:r w:rsidRPr="00F648A1">
        <w:t xml:space="preserve">e </w:t>
      </w:r>
      <w:r w:rsidRPr="00F648A1" w:rsidR="00214DE0">
        <w:t>have</w:t>
      </w:r>
      <w:r w:rsidRPr="00F648A1">
        <w:t xml:space="preserve"> to find a way forward </w:t>
      </w:r>
      <w:r w:rsidRPr="00F648A1" w:rsidR="000A534A">
        <w:t>on</w:t>
      </w:r>
      <w:r w:rsidRPr="00F648A1">
        <w:t xml:space="preserve"> legacy that can actually be delivered</w:t>
      </w:r>
      <w:r w:rsidRPr="00F648A1" w:rsidR="00D31B39">
        <w:t xml:space="preserve"> and</w:t>
      </w:r>
      <w:r w:rsidRPr="00F648A1" w:rsidR="000A534A">
        <w:t xml:space="preserve"> does not </w:t>
      </w:r>
      <w:r w:rsidRPr="00F648A1" w:rsidR="00D31B39">
        <w:t xml:space="preserve">cause </w:t>
      </w:r>
      <w:r w:rsidRPr="00F648A1" w:rsidR="000A534A">
        <w:t>another five or 10 years of discussion, because we have a real challenge at the moment.</w:t>
      </w:r>
      <w:r w:rsidRPr="00F648A1" w:rsidR="00E70552">
        <w:t xml:space="preserve"> </w:t>
      </w:r>
      <w:r w:rsidRPr="00F648A1" w:rsidR="000A534A">
        <w:t>There is</w:t>
      </w:r>
      <w:r w:rsidR="00ED5628">
        <w:t xml:space="preserve"> a</w:t>
      </w:r>
      <w:r w:rsidRPr="00F648A1" w:rsidR="000A534A">
        <w:t xml:space="preserve"> whole new generation </w:t>
      </w:r>
      <w:r w:rsidRPr="00F648A1" w:rsidR="009F6E3D">
        <w:t xml:space="preserve">of people </w:t>
      </w:r>
      <w:r w:rsidRPr="00F648A1" w:rsidR="000A534A">
        <w:t>coming through</w:t>
      </w:r>
      <w:r w:rsidRPr="00F648A1" w:rsidR="00D31B39">
        <w:t xml:space="preserve"> that none of us want</w:t>
      </w:r>
      <w:r w:rsidR="00ED5628">
        <w:t>s</w:t>
      </w:r>
      <w:r w:rsidRPr="00F648A1" w:rsidR="00D31B39">
        <w:t xml:space="preserve"> to leave this to;</w:t>
      </w:r>
      <w:r w:rsidRPr="00F648A1" w:rsidR="000A534A">
        <w:t xml:space="preserve"> I know that some of us on the Committee have discussed this before.</w:t>
      </w:r>
      <w:r w:rsidRPr="00F648A1">
        <w:t xml:space="preserve"> We have a duty to find a way forward on this</w:t>
      </w:r>
      <w:r w:rsidRPr="00F648A1" w:rsidR="00D31B39">
        <w:t xml:space="preserve">. There is </w:t>
      </w:r>
      <w:r w:rsidRPr="00F648A1">
        <w:t>also</w:t>
      </w:r>
      <w:r w:rsidRPr="00F648A1" w:rsidR="00D31B39">
        <w:t xml:space="preserve"> </w:t>
      </w:r>
      <w:r w:rsidRPr="00F648A1">
        <w:t xml:space="preserve">a generation </w:t>
      </w:r>
      <w:r w:rsidRPr="00F648A1" w:rsidR="00D31B39">
        <w:t>that</w:t>
      </w:r>
      <w:r w:rsidRPr="00F648A1">
        <w:t>, just because of age, we are losing</w:t>
      </w:r>
      <w:r w:rsidRPr="00F648A1" w:rsidR="000A534A">
        <w:t>.</w:t>
      </w:r>
      <w:r w:rsidRPr="00F648A1" w:rsidR="00E70552">
        <w:t xml:space="preserve"> </w:t>
      </w:r>
      <w:r w:rsidRPr="00F648A1" w:rsidR="000A534A">
        <w:t>Finding a way forward while people are still with us is really important</w:t>
      </w:r>
      <w:r w:rsidRPr="00F648A1" w:rsidR="009F6E3D">
        <w:t xml:space="preserve"> as well</w:t>
      </w:r>
      <w:r w:rsidRPr="00F648A1" w:rsidR="000A534A">
        <w:t>.</w:t>
      </w:r>
      <w:r w:rsidRPr="00F648A1" w:rsidR="00E70552">
        <w:t xml:space="preserve"> </w:t>
      </w:r>
    </w:p>
    <w:p w:rsidR="00B407A0" w:rsidRPr="00F648A1" w:rsidP="00B407A0">
      <w:pPr>
        <w:pStyle w:val="Question"/>
      </w:pPr>
      <w:sdt>
        <w:sdtPr>
          <w:alias w:val="Member"/>
          <w:tag w:val="&lt;Member mnisId='4827' dodsId=''&gt;"/>
          <w:id w:val="-696388607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Claire Hanna:</w:t>
          </w:r>
        </w:sdtContent>
      </w:sdt>
      <w:r w:rsidRPr="00F648A1">
        <w:t xml:space="preserve"> </w:t>
      </w:r>
      <w:r w:rsidRPr="00F648A1" w:rsidR="001D1E17">
        <w:t>Secretary of State</w:t>
      </w:r>
      <w:r w:rsidRPr="00F648A1">
        <w:t xml:space="preserve">, you have spoken </w:t>
      </w:r>
      <w:r w:rsidRPr="00F648A1" w:rsidR="000A534A">
        <w:t>here about</w:t>
      </w:r>
      <w:r w:rsidRPr="00F648A1">
        <w:t xml:space="preserve"> engagement</w:t>
      </w:r>
      <w:r w:rsidRPr="00F648A1" w:rsidR="000A534A">
        <w:t>, and indeed in your letter to us two weeks ago, including the video</w:t>
      </w:r>
      <w:r w:rsidRPr="00F648A1" w:rsidR="00D31B39">
        <w:t>-</w:t>
      </w:r>
      <w:r w:rsidRPr="00F648A1" w:rsidR="000A534A">
        <w:t xml:space="preserve">conferencing meetings that are still going on. </w:t>
      </w:r>
      <w:r w:rsidRPr="00F648A1">
        <w:t xml:space="preserve">Other than </w:t>
      </w:r>
      <w:r w:rsidRPr="00F648A1" w:rsidR="001D1E17">
        <w:t>some</w:t>
      </w:r>
      <w:r w:rsidRPr="00F648A1">
        <w:t xml:space="preserve"> of the meetings</w:t>
      </w:r>
      <w:r w:rsidRPr="00F648A1" w:rsidR="000A534A">
        <w:t xml:space="preserve"> </w:t>
      </w:r>
      <w:r w:rsidRPr="00F648A1">
        <w:t>in December</w:t>
      </w:r>
      <w:r w:rsidRPr="00F648A1" w:rsidR="000A534A">
        <w:t xml:space="preserve"> to manage the fallout from Lambeth Palace, </w:t>
      </w:r>
      <w:r w:rsidRPr="00F648A1">
        <w:t>can you out</w:t>
      </w:r>
      <w:r w:rsidRPr="00F648A1" w:rsidR="001D1E17">
        <w:t>line</w:t>
      </w:r>
      <w:r w:rsidRPr="00F648A1">
        <w:t xml:space="preserve"> who you are engaging with on this issue?</w:t>
      </w:r>
    </w:p>
    <w:p w:rsidR="00B407A0" w:rsidRPr="00F648A1" w:rsidP="00B407A0">
      <w:pPr>
        <w:pStyle w:val="Answer"/>
      </w:pPr>
      <w:sdt>
        <w:sdtPr>
          <w:alias w:val="Witness"/>
          <w:id w:val="-2031323220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>
        <w:t>I w</w:t>
      </w:r>
      <w:r w:rsidRPr="00F648A1" w:rsidR="000A534A">
        <w:t>ould not</w:t>
      </w:r>
      <w:r w:rsidRPr="00F648A1">
        <w:t xml:space="preserve"> accept the way</w:t>
      </w:r>
      <w:r w:rsidRPr="00F648A1" w:rsidR="000A534A">
        <w:t xml:space="preserve"> that</w:t>
      </w:r>
      <w:r w:rsidRPr="00F648A1">
        <w:t xml:space="preserve"> you have outlined </w:t>
      </w:r>
      <w:r w:rsidR="00ED5628">
        <w:t>it</w:t>
      </w:r>
      <w:r w:rsidRPr="00F648A1">
        <w:t>, Ms</w:t>
      </w:r>
      <w:r w:rsidRPr="00F648A1" w:rsidR="009952B7">
        <w:t xml:space="preserve"> </w:t>
      </w:r>
      <w:r w:rsidRPr="00F648A1">
        <w:t>Hanna</w:t>
      </w:r>
      <w:r w:rsidRPr="00F648A1" w:rsidR="009952B7">
        <w:t>. W</w:t>
      </w:r>
      <w:r w:rsidRPr="00F648A1" w:rsidR="000A534A">
        <w:t xml:space="preserve">e had planned engagement with people before Christmas, and I have </w:t>
      </w:r>
      <w:r w:rsidR="00ED5628">
        <w:t>engaged</w:t>
      </w:r>
      <w:r w:rsidRPr="00F648A1" w:rsidR="000A534A">
        <w:t xml:space="preserve"> with victims</w:t>
      </w:r>
      <w:r w:rsidRPr="00F648A1" w:rsidR="009952B7">
        <w:t>’</w:t>
      </w:r>
      <w:r w:rsidRPr="00F648A1" w:rsidR="000A534A">
        <w:t xml:space="preserve"> groups and </w:t>
      </w:r>
      <w:r w:rsidRPr="00F648A1" w:rsidR="007A4E02">
        <w:t>civic</w:t>
      </w:r>
      <w:r w:rsidRPr="00F648A1" w:rsidR="000A534A">
        <w:t xml:space="preserve"> society post</w:t>
      </w:r>
      <w:r w:rsidRPr="00F648A1" w:rsidR="009952B7">
        <w:t xml:space="preserve"> </w:t>
      </w:r>
      <w:r w:rsidRPr="00F648A1" w:rsidR="000A534A">
        <w:t>Christmas as well</w:t>
      </w:r>
      <w:r w:rsidRPr="00F648A1" w:rsidR="009952B7">
        <w:t>, and t</w:t>
      </w:r>
      <w:r w:rsidRPr="00F648A1">
        <w:t>hat will continue</w:t>
      </w:r>
      <w:r w:rsidRPr="00F648A1" w:rsidR="000A534A">
        <w:t>.</w:t>
      </w:r>
    </w:p>
    <w:p w:rsidR="009952B7" w:rsidRPr="00F648A1" w:rsidP="00B407A0">
      <w:pPr>
        <w:pStyle w:val="Question"/>
      </w:pPr>
      <w:sdt>
        <w:sdtPr>
          <w:alias w:val="Member"/>
          <w:tag w:val="&lt;Member mnisId='4827' dodsId=''&gt;"/>
          <w:id w:val="-477994258"/>
          <w:placeholder>
            <w:docPart w:val="DefaultPlaceholder_-1854013440"/>
          </w:placeholder>
          <w:richText/>
        </w:sdtPr>
        <w:sdtContent>
          <w:r w:rsidRPr="00F648A1" w:rsidR="00B407A0">
            <w:rPr>
              <w:b/>
            </w:rPr>
            <w:t>Claire Hanna:</w:t>
          </w:r>
        </w:sdtContent>
      </w:sdt>
      <w:r w:rsidRPr="00F648A1" w:rsidR="00B407A0">
        <w:t xml:space="preserve"> You are actively engaging on the 18 March statement</w:t>
      </w:r>
      <w:r w:rsidRPr="00F648A1" w:rsidR="000A534A">
        <w:t>, which was the start of the conversation.</w:t>
      </w:r>
      <w:r w:rsidRPr="00F648A1" w:rsidR="00E70552">
        <w:t xml:space="preserve"> </w:t>
      </w:r>
      <w:r w:rsidRPr="00F648A1" w:rsidR="000A534A">
        <w:t>Is that ongoing</w:t>
      </w:r>
      <w:r w:rsidRPr="00F648A1">
        <w:t>?</w:t>
      </w:r>
    </w:p>
    <w:p w:rsidR="009952B7" w:rsidRPr="00F648A1" w:rsidP="009952B7">
      <w:pPr>
        <w:pStyle w:val="QuestionCont"/>
      </w:pPr>
      <w:sdt>
        <w:sdtPr>
          <w:alias w:val="Witness"/>
          <w:id w:val="1561291600"/>
          <w:placeholder>
            <w:docPart w:val="DF2188191DCF448CA5D392949043B8AE"/>
          </w:placeholder>
          <w:richText/>
        </w:sdtPr>
        <w:sdtContent>
          <w:r w:rsidRPr="00F648A1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>
        <w:t>Yes.</w:t>
      </w:r>
    </w:p>
    <w:p w:rsidR="00B407A0" w:rsidRPr="00F648A1" w:rsidP="00B407A0">
      <w:pPr>
        <w:pStyle w:val="Question"/>
      </w:pPr>
      <w:sdt>
        <w:sdtPr>
          <w:alias w:val="Member"/>
          <w:tag w:val="&lt;Member mnisId='4827' dodsId=''&gt;"/>
          <w:id w:val="-1904662770"/>
          <w:placeholder>
            <w:docPart w:val="277B6B8428194C4CA8A9BAE53BB81673"/>
          </w:placeholder>
          <w:richText/>
        </w:sdtPr>
        <w:sdtContent>
          <w:r w:rsidRPr="00F648A1" w:rsidR="009952B7">
            <w:rPr>
              <w:b/>
            </w:rPr>
            <w:t>Claire Hanna:</w:t>
          </w:r>
        </w:sdtContent>
      </w:sdt>
      <w:r w:rsidRPr="00F648A1" w:rsidR="009952B7">
        <w:t xml:space="preserve"> T</w:t>
      </w:r>
      <w:r w:rsidRPr="00F648A1" w:rsidR="000A534A">
        <w:t>hrough, for example, the Lambeth Palace talks</w:t>
      </w:r>
      <w:r w:rsidRPr="00F648A1" w:rsidR="009952B7">
        <w:t>,</w:t>
      </w:r>
      <w:r w:rsidRPr="00F648A1" w:rsidR="000A534A">
        <w:t xml:space="preserve"> it is clear that there is engagement with the MoD and the </w:t>
      </w:r>
      <w:r w:rsidRPr="00F648A1" w:rsidR="009952B7">
        <w:t>A</w:t>
      </w:r>
      <w:r w:rsidRPr="00F648A1" w:rsidR="000A534A">
        <w:t>rmy, and I appreciate that you may want to do that, but</w:t>
      </w:r>
      <w:r w:rsidRPr="00F648A1">
        <w:t xml:space="preserve"> I do not have a sense from victims</w:t>
      </w:r>
      <w:r w:rsidRPr="00F648A1" w:rsidR="009952B7">
        <w:t>’</w:t>
      </w:r>
      <w:r w:rsidRPr="00F648A1">
        <w:t xml:space="preserve"> groups that they </w:t>
      </w:r>
      <w:r w:rsidRPr="00F648A1" w:rsidR="000A534A">
        <w:t xml:space="preserve">feel they </w:t>
      </w:r>
      <w:r w:rsidRPr="00F648A1">
        <w:t>are being engaged</w:t>
      </w:r>
      <w:r w:rsidRPr="00F648A1" w:rsidR="009952B7">
        <w:t>. P</w:t>
      </w:r>
      <w:r w:rsidRPr="00F648A1" w:rsidR="000A534A">
        <w:t>erhaps</w:t>
      </w:r>
      <w:r w:rsidRPr="00F648A1">
        <w:t xml:space="preserve"> that is a piece of feedback that you need to hear</w:t>
      </w:r>
      <w:r w:rsidRPr="00F648A1" w:rsidR="000A534A">
        <w:t>, because I do not believe that people think they are being properly involved in this conversation.</w:t>
      </w:r>
      <w:r w:rsidRPr="00F648A1" w:rsidR="00E70552">
        <w:t xml:space="preserve"> </w:t>
      </w:r>
    </w:p>
    <w:p w:rsidR="009952B7" w:rsidRPr="00F648A1" w:rsidP="00B407A0">
      <w:pPr>
        <w:pStyle w:val="Answer"/>
      </w:pPr>
      <w:sdt>
        <w:sdtPr>
          <w:alias w:val="Witness"/>
          <w:id w:val="1135209961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B407A0">
            <w:rPr>
              <w:b/>
            </w:rPr>
            <w:t xml:space="preserve"> </w:t>
          </w:r>
        </w:sdtContent>
      </w:sdt>
      <w:r w:rsidRPr="00F648A1" w:rsidR="00B407A0">
        <w:t>It is always important to understand how things are perceived</w:t>
      </w:r>
      <w:r w:rsidRPr="00F648A1" w:rsidR="000A534A">
        <w:t>, because perception for a lot of people is hugely important.</w:t>
      </w:r>
      <w:r w:rsidRPr="00F648A1" w:rsidR="00E70552">
        <w:t xml:space="preserve"> </w:t>
      </w:r>
      <w:r w:rsidRPr="00F648A1" w:rsidR="000A534A">
        <w:t>It is very useful to know.</w:t>
      </w:r>
      <w:r w:rsidRPr="00F648A1" w:rsidR="00E70552">
        <w:t xml:space="preserve"> </w:t>
      </w:r>
      <w:r w:rsidRPr="00F648A1" w:rsidR="000A534A">
        <w:t xml:space="preserve">I would just point to the fact that </w:t>
      </w:r>
      <w:r w:rsidRPr="00F648A1" w:rsidR="00491F69">
        <w:t xml:space="preserve">some of the </w:t>
      </w:r>
      <w:r w:rsidRPr="00F648A1">
        <w:t>victims’ group</w:t>
      </w:r>
      <w:r w:rsidRPr="00F648A1" w:rsidR="00491F69">
        <w:t>s I met, including those before Christmas, have publicised the fact that we met.</w:t>
      </w:r>
      <w:r w:rsidRPr="00F648A1" w:rsidR="00E70552">
        <w:t xml:space="preserve"> </w:t>
      </w:r>
      <w:r w:rsidRPr="00F648A1" w:rsidR="00491F69">
        <w:t>It is very open that we have been out there and met them.</w:t>
      </w:r>
      <w:r w:rsidRPr="00F648A1" w:rsidR="00E70552">
        <w:t xml:space="preserve"> </w:t>
      </w:r>
    </w:p>
    <w:p w:rsidR="005B5023" w:rsidRPr="00F648A1" w:rsidP="00B407A0">
      <w:pPr>
        <w:pStyle w:val="Answer"/>
      </w:pPr>
      <w:r w:rsidRPr="00F648A1">
        <w:t xml:space="preserve">Just to </w:t>
      </w:r>
      <w:r w:rsidRPr="00F648A1" w:rsidR="00491F69">
        <w:t>be very clear</w:t>
      </w:r>
      <w:r w:rsidRPr="00F648A1">
        <w:t xml:space="preserve">, </w:t>
      </w:r>
      <w:r w:rsidR="00ED5628">
        <w:t xml:space="preserve">as </w:t>
      </w:r>
      <w:r w:rsidRPr="00F648A1" w:rsidR="00491F69">
        <w:t xml:space="preserve">you referred to </w:t>
      </w:r>
      <w:r w:rsidRPr="00F648A1">
        <w:t>the meeting</w:t>
      </w:r>
      <w:r w:rsidRPr="00F648A1" w:rsidR="00491F69">
        <w:t xml:space="preserve"> at Lambeth Palace.</w:t>
      </w:r>
      <w:r w:rsidRPr="00F648A1" w:rsidR="00E70552">
        <w:t xml:space="preserve"> </w:t>
      </w:r>
      <w:r w:rsidRPr="00F648A1" w:rsidR="00491F69">
        <w:t>That was a meeting</w:t>
      </w:r>
      <w:r w:rsidRPr="00F648A1">
        <w:t xml:space="preserve"> with</w:t>
      </w:r>
      <w:r w:rsidRPr="00F648A1" w:rsidR="00491F69">
        <w:t xml:space="preserve"> the Archbishop of Canterbury.</w:t>
      </w:r>
      <w:r w:rsidRPr="00F648A1" w:rsidR="00E70552">
        <w:t xml:space="preserve"> </w:t>
      </w:r>
      <w:r w:rsidRPr="00F648A1" w:rsidR="00491F69">
        <w:t>I was not at that.</w:t>
      </w:r>
      <w:r w:rsidRPr="00F648A1" w:rsidR="00E70552">
        <w:t xml:space="preserve"> </w:t>
      </w:r>
      <w:r w:rsidRPr="00F648A1" w:rsidR="00491F69">
        <w:t>That was not an NIO</w:t>
      </w:r>
      <w:r w:rsidRPr="00F648A1">
        <w:t>-</w:t>
      </w:r>
      <w:r w:rsidRPr="00F648A1" w:rsidR="00491F69">
        <w:t>organised meeting.</w:t>
      </w:r>
      <w:r w:rsidRPr="00F648A1" w:rsidR="00E70552">
        <w:t xml:space="preserve"> </w:t>
      </w:r>
      <w:r w:rsidRPr="00F648A1" w:rsidR="00491F69">
        <w:t>That was the Archbishop of Canterbury’s meeting</w:t>
      </w:r>
      <w:r w:rsidRPr="00F648A1">
        <w:t xml:space="preserve">. That </w:t>
      </w:r>
      <w:r w:rsidRPr="00F648A1" w:rsidR="00491F69">
        <w:t>is entirely legitimate</w:t>
      </w:r>
      <w:r w:rsidRPr="00F648A1">
        <w:t xml:space="preserve">; </w:t>
      </w:r>
      <w:r w:rsidRPr="00F648A1" w:rsidR="00491F69">
        <w:t>t</w:t>
      </w:r>
      <w:r w:rsidRPr="00F648A1">
        <w:t>he more people talk about things, usually the better.</w:t>
      </w:r>
      <w:r w:rsidRPr="00F648A1" w:rsidR="00E70552">
        <w:t xml:space="preserve"> </w:t>
      </w:r>
      <w:r w:rsidRPr="00F648A1" w:rsidR="00491F69">
        <w:t xml:space="preserve">My engagement, as I say, with the </w:t>
      </w:r>
      <w:r w:rsidRPr="00F648A1">
        <w:t>victims’ group</w:t>
      </w:r>
      <w:r w:rsidRPr="00F648A1" w:rsidR="00491F69">
        <w:t xml:space="preserve">s will continue, as it will with wider </w:t>
      </w:r>
      <w:r w:rsidRPr="00F648A1" w:rsidR="007A4E02">
        <w:t>civic</w:t>
      </w:r>
      <w:r w:rsidRPr="00F648A1" w:rsidR="00491F69">
        <w:t xml:space="preserve"> society, and</w:t>
      </w:r>
      <w:r w:rsidRPr="00F648A1">
        <w:t xml:space="preserve">, </w:t>
      </w:r>
      <w:r w:rsidRPr="00F648A1" w:rsidR="00491F69">
        <w:t>as we go fo</w:t>
      </w:r>
      <w:r w:rsidRPr="00F648A1">
        <w:t>r</w:t>
      </w:r>
      <w:r w:rsidRPr="00F648A1" w:rsidR="00491F69">
        <w:t>ward</w:t>
      </w:r>
      <w:r w:rsidRPr="00F648A1" w:rsidR="009F6E3D">
        <w:t>,</w:t>
      </w:r>
      <w:r w:rsidRPr="00F648A1" w:rsidR="00491F69">
        <w:t xml:space="preserve"> with political parties as well. </w:t>
      </w:r>
    </w:p>
    <w:p w:rsidR="00B407A0" w:rsidRPr="00F648A1" w:rsidP="005B5023">
      <w:pPr>
        <w:pStyle w:val="Question"/>
      </w:pPr>
      <w:sdt>
        <w:sdtPr>
          <w:alias w:val="Member"/>
          <w:tag w:val="&lt;Member mnisId='4827' dodsId=''&gt;"/>
          <w:id w:val="-1082069534"/>
          <w:placeholder>
            <w:docPart w:val="DefaultPlaceholder_-1854013440"/>
          </w:placeholder>
          <w:richText/>
        </w:sdtPr>
        <w:sdtContent>
          <w:r w:rsidRPr="00F648A1" w:rsidR="005B5023">
            <w:rPr>
              <w:b/>
            </w:rPr>
            <w:t>Claire Hanna:</w:t>
          </w:r>
        </w:sdtContent>
      </w:sdt>
      <w:r w:rsidRPr="00F648A1" w:rsidR="005B5023">
        <w:t xml:space="preserve"> </w:t>
      </w:r>
      <w:r w:rsidRPr="00F648A1" w:rsidR="001D1E17">
        <w:t>Victims</w:t>
      </w:r>
      <w:r w:rsidRPr="00F648A1" w:rsidR="009952B7">
        <w:t>’</w:t>
      </w:r>
      <w:r w:rsidRPr="00F648A1" w:rsidR="005B5023">
        <w:t xml:space="preserve"> groups ha</w:t>
      </w:r>
      <w:r w:rsidRPr="00F648A1" w:rsidR="009952B7">
        <w:t>ve</w:t>
      </w:r>
      <w:r w:rsidRPr="00F648A1" w:rsidR="005B5023">
        <w:t xml:space="preserve"> the sense that</w:t>
      </w:r>
      <w:r w:rsidR="00ED5628">
        <w:t>,</w:t>
      </w:r>
      <w:r w:rsidRPr="00F648A1" w:rsidR="005B5023">
        <w:t xml:space="preserve"> until the Lambeth </w:t>
      </w:r>
      <w:r w:rsidRPr="00F648A1" w:rsidR="00491F69">
        <w:t>P</w:t>
      </w:r>
      <w:r w:rsidRPr="00F648A1" w:rsidR="005B5023">
        <w:t xml:space="preserve">alace </w:t>
      </w:r>
      <w:r w:rsidRPr="00F648A1" w:rsidR="00491F69">
        <w:t>meeting</w:t>
      </w:r>
      <w:r w:rsidR="00ED5628">
        <w:t>,</w:t>
      </w:r>
      <w:r w:rsidRPr="00F648A1" w:rsidR="00491F69">
        <w:t xml:space="preserve"> </w:t>
      </w:r>
      <w:r w:rsidRPr="00F648A1" w:rsidR="005B5023">
        <w:t>they had not had that engagement</w:t>
      </w:r>
      <w:r w:rsidRPr="00F648A1" w:rsidR="00491F69">
        <w:t>. I want to move on.</w:t>
      </w:r>
      <w:r w:rsidRPr="00F648A1" w:rsidR="00E70552">
        <w:t xml:space="preserve"> </w:t>
      </w:r>
      <w:r w:rsidRPr="00F648A1" w:rsidR="00491F69">
        <w:t xml:space="preserve">Your letter also makes three assertions about the cycle of reinvestigations, but it also mentions </w:t>
      </w:r>
      <w:r w:rsidRPr="00F648A1" w:rsidR="007A4E02">
        <w:t>civi</w:t>
      </w:r>
      <w:r w:rsidRPr="00F648A1" w:rsidR="009952B7">
        <w:t>l</w:t>
      </w:r>
      <w:r w:rsidRPr="00F648A1" w:rsidR="00491F69">
        <w:t xml:space="preserve"> actions.</w:t>
      </w:r>
      <w:r w:rsidRPr="00F648A1" w:rsidR="005B5023">
        <w:t xml:space="preserve"> </w:t>
      </w:r>
      <w:r w:rsidRPr="00F648A1" w:rsidR="00491F69">
        <w:t>C</w:t>
      </w:r>
      <w:r w:rsidRPr="00F648A1" w:rsidR="005B5023">
        <w:t xml:space="preserve">an you clarify </w:t>
      </w:r>
      <w:r w:rsidRPr="00F648A1" w:rsidR="00491F69">
        <w:t>w</w:t>
      </w:r>
      <w:r w:rsidRPr="00F648A1" w:rsidR="005B5023">
        <w:t xml:space="preserve">hat your intentions are around </w:t>
      </w:r>
      <w:r w:rsidRPr="00F648A1" w:rsidR="007A4E02">
        <w:t>civi</w:t>
      </w:r>
      <w:r w:rsidRPr="00F648A1" w:rsidR="009952B7">
        <w:t>l</w:t>
      </w:r>
      <w:r w:rsidRPr="00F648A1" w:rsidR="005B5023">
        <w:t xml:space="preserve"> actions, </w:t>
      </w:r>
      <w:r w:rsidR="00ED5628">
        <w:t>such as</w:t>
      </w:r>
      <w:r w:rsidRPr="00F648A1" w:rsidR="005B5023">
        <w:t xml:space="preserve"> those pursued</w:t>
      </w:r>
      <w:r w:rsidRPr="00F648A1" w:rsidR="00491F69">
        <w:t>, for example,</w:t>
      </w:r>
      <w:r w:rsidRPr="00F648A1" w:rsidR="005B5023">
        <w:t xml:space="preserve"> by families of victims of the Omagh bomb</w:t>
      </w:r>
      <w:r w:rsidRPr="00F648A1" w:rsidR="00491F69">
        <w:t xml:space="preserve"> or families of soldiers </w:t>
      </w:r>
      <w:r w:rsidRPr="00F648A1" w:rsidR="00491F69">
        <w:t>killed at Hyde Park?</w:t>
      </w:r>
      <w:r w:rsidRPr="00F648A1" w:rsidR="00E70552">
        <w:t xml:space="preserve"> </w:t>
      </w:r>
      <w:r w:rsidRPr="00F648A1" w:rsidR="00491F69">
        <w:t>Are you intending to pull the shutters down on those as well?</w:t>
      </w:r>
    </w:p>
    <w:p w:rsidR="005B5023" w:rsidRPr="00F648A1" w:rsidP="005B5023">
      <w:pPr>
        <w:pStyle w:val="Answer"/>
      </w:pPr>
      <w:sdt>
        <w:sdtPr>
          <w:alias w:val="Witness"/>
          <w:id w:val="68630216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>
        <w:t>In terms of the note and in terms of the review you have done more widely on legacy</w:t>
      </w:r>
      <w:r w:rsidRPr="00F648A1" w:rsidR="00491F69">
        <w:t>, and the report that you have put together, for me to outline now what I may decide to do</w:t>
      </w:r>
      <w:r w:rsidRPr="00F648A1" w:rsidR="00F26CFC">
        <w:t>,</w:t>
      </w:r>
      <w:r w:rsidRPr="00F648A1" w:rsidR="00491F69">
        <w:t xml:space="preserve"> when I have not </w:t>
      </w:r>
      <w:r w:rsidRPr="00F648A1" w:rsidR="00F26CFC">
        <w:t xml:space="preserve">yet </w:t>
      </w:r>
      <w:r w:rsidRPr="00F648A1" w:rsidR="00491F69">
        <w:t>finished the engagement</w:t>
      </w:r>
      <w:r w:rsidRPr="00F648A1" w:rsidR="00F26CFC">
        <w:t xml:space="preserve"> and</w:t>
      </w:r>
      <w:r w:rsidRPr="00F648A1" w:rsidR="00491F69">
        <w:t xml:space="preserve"> looked at all the advice and what the options are, would be to prejudge the outcome of the work we are doing at the moment.</w:t>
      </w:r>
      <w:r w:rsidRPr="00F648A1" w:rsidR="00E70552">
        <w:t xml:space="preserve"> </w:t>
      </w:r>
      <w:r w:rsidRPr="00F648A1">
        <w:t>I am not in a position to</w:t>
      </w:r>
      <w:r w:rsidRPr="00F648A1" w:rsidR="00491F69">
        <w:t xml:space="preserve"> be able to</w:t>
      </w:r>
      <w:r w:rsidRPr="00F648A1">
        <w:t xml:space="preserve"> answer that at the moment</w:t>
      </w:r>
      <w:r w:rsidRPr="00F648A1" w:rsidR="00491F69">
        <w:t>.</w:t>
      </w:r>
      <w:r w:rsidRPr="00F648A1" w:rsidR="00E70552">
        <w:t xml:space="preserve"> </w:t>
      </w:r>
    </w:p>
    <w:p w:rsidR="005B5023" w:rsidRPr="00F648A1" w:rsidP="00F26CFC">
      <w:pPr>
        <w:pStyle w:val="Question"/>
      </w:pPr>
      <w:sdt>
        <w:sdtPr>
          <w:alias w:val="Member"/>
          <w:tag w:val="&lt;Member mnisId='4827' dodsId=''&gt;"/>
          <w:id w:val="-803843104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Claire Hanna:</w:t>
          </w:r>
        </w:sdtContent>
      </w:sdt>
      <w:r w:rsidRPr="00F648A1">
        <w:t xml:space="preserve"> You referenced </w:t>
      </w:r>
      <w:r w:rsidRPr="00F648A1" w:rsidR="00491F69">
        <w:t>it</w:t>
      </w:r>
      <w:r w:rsidRPr="00F648A1">
        <w:t xml:space="preserve"> in </w:t>
      </w:r>
      <w:r w:rsidRPr="00F648A1" w:rsidR="00491F69">
        <w:t>your</w:t>
      </w:r>
      <w:r w:rsidRPr="00F648A1">
        <w:t xml:space="preserve"> letter</w:t>
      </w:r>
      <w:r w:rsidRPr="00F648A1" w:rsidR="00491F69">
        <w:t>.</w:t>
      </w:r>
      <w:r w:rsidRPr="00F648A1">
        <w:t xml:space="preserve"> </w:t>
      </w:r>
    </w:p>
    <w:p w:rsidR="005B5023" w:rsidRPr="00F648A1" w:rsidP="005B5023">
      <w:pPr>
        <w:pStyle w:val="Answer"/>
      </w:pPr>
      <w:sdt>
        <w:sdtPr>
          <w:alias w:val="Witness"/>
          <w:id w:val="-1422099537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 w:rsidR="00491F69">
        <w:t>I certainly have no intention of anything like that at the moment.</w:t>
      </w:r>
      <w:r w:rsidRPr="00F648A1" w:rsidR="00E70552">
        <w:t xml:space="preserve"> </w:t>
      </w:r>
      <w:r w:rsidRPr="00F648A1" w:rsidR="00491F69">
        <w:t>At the moment, we are engaging in order to be able to work through what might be the right proposals to take things forward.</w:t>
      </w:r>
      <w:r w:rsidRPr="00F648A1" w:rsidR="00E70552">
        <w:t xml:space="preserve"> </w:t>
      </w:r>
      <w:r w:rsidRPr="00F648A1" w:rsidR="00AE16E2">
        <w:t>T</w:t>
      </w:r>
      <w:r w:rsidRPr="00F648A1" w:rsidR="00491F69">
        <w:t>o comment beyond that at the moment would be to prejudge what that engagement could lead to.</w:t>
      </w:r>
      <w:r w:rsidRPr="00F648A1" w:rsidR="00E70552">
        <w:t xml:space="preserve"> </w:t>
      </w:r>
    </w:p>
    <w:p w:rsidR="00DF1D1A" w:rsidRPr="00F648A1" w:rsidP="005B5023">
      <w:pPr>
        <w:pStyle w:val="Question"/>
      </w:pPr>
      <w:sdt>
        <w:sdtPr>
          <w:alias w:val="Member"/>
          <w:tag w:val="&lt;Member mnisId='4827' dodsId=''&gt;"/>
          <w:id w:val="1997452552"/>
          <w:placeholder>
            <w:docPart w:val="DefaultPlaceholder_-1854013440"/>
          </w:placeholder>
          <w:richText/>
        </w:sdtPr>
        <w:sdtContent>
          <w:r w:rsidRPr="00F648A1" w:rsidR="005B5023">
            <w:rPr>
              <w:b/>
            </w:rPr>
            <w:t>Claire Hanna:</w:t>
          </w:r>
        </w:sdtContent>
      </w:sdt>
      <w:r w:rsidRPr="00F648A1" w:rsidR="005B5023">
        <w:t xml:space="preserve"> </w:t>
      </w:r>
      <w:r w:rsidRPr="00F648A1" w:rsidR="00491F69">
        <w:t>I</w:t>
      </w:r>
      <w:r w:rsidRPr="00F648A1" w:rsidR="005B5023">
        <w:t>t is worth saying that you put it in</w:t>
      </w:r>
      <w:r w:rsidRPr="00F648A1">
        <w:t>to</w:t>
      </w:r>
      <w:r w:rsidRPr="00F648A1" w:rsidR="005B5023">
        <w:t xml:space="preserve"> the letter.</w:t>
      </w:r>
      <w:r w:rsidRPr="00F648A1" w:rsidR="00E70552">
        <w:t xml:space="preserve"> </w:t>
      </w:r>
      <w:r w:rsidRPr="00F648A1">
        <w:t>I</w:t>
      </w:r>
      <w:r w:rsidRPr="00F648A1" w:rsidR="005B5023">
        <w:t xml:space="preserve">t came as news to me and </w:t>
      </w:r>
      <w:r w:rsidRPr="00F648A1">
        <w:t xml:space="preserve">many </w:t>
      </w:r>
      <w:r w:rsidRPr="00F648A1" w:rsidR="005B5023">
        <w:t>others</w:t>
      </w:r>
      <w:r w:rsidRPr="00F648A1">
        <w:t xml:space="preserve">, including families who would have been thinking </w:t>
      </w:r>
      <w:r w:rsidRPr="00F648A1" w:rsidR="006374F2">
        <w:t xml:space="preserve">about </w:t>
      </w:r>
      <w:r w:rsidRPr="00F648A1">
        <w:t>this course of action in the absence of others.</w:t>
      </w:r>
      <w:r w:rsidRPr="00F648A1" w:rsidR="005B5023">
        <w:t xml:space="preserve"> I am aware </w:t>
      </w:r>
      <w:r w:rsidR="00ED5628">
        <w:t xml:space="preserve">that </w:t>
      </w:r>
      <w:r w:rsidRPr="00F648A1">
        <w:t>a lot of</w:t>
      </w:r>
      <w:r w:rsidRPr="00F648A1" w:rsidR="005B5023">
        <w:t xml:space="preserve"> colleagues want to get in</w:t>
      </w:r>
      <w:r w:rsidRPr="00F648A1">
        <w:t>, so</w:t>
      </w:r>
      <w:r w:rsidRPr="00F648A1" w:rsidR="005B5023">
        <w:t xml:space="preserve"> I </w:t>
      </w:r>
      <w:r w:rsidRPr="00F648A1">
        <w:t xml:space="preserve">just </w:t>
      </w:r>
      <w:r w:rsidRPr="00F648A1" w:rsidR="005B5023">
        <w:t xml:space="preserve">want to </w:t>
      </w:r>
      <w:r w:rsidRPr="00F648A1">
        <w:t xml:space="preserve">briefly </w:t>
      </w:r>
      <w:r w:rsidRPr="00F648A1" w:rsidR="005B5023">
        <w:t>address the issue</w:t>
      </w:r>
      <w:r w:rsidRPr="00F648A1">
        <w:t xml:space="preserve"> of the victims</w:t>
      </w:r>
      <w:r w:rsidRPr="00F648A1" w:rsidR="006374F2">
        <w:t>’</w:t>
      </w:r>
      <w:r w:rsidRPr="00F648A1">
        <w:t xml:space="preserve"> pension</w:t>
      </w:r>
      <w:r w:rsidRPr="00F648A1" w:rsidR="005B5023">
        <w:t>.</w:t>
      </w:r>
      <w:r w:rsidRPr="00F648A1">
        <w:t xml:space="preserve"> It is undoubtedly complex, and it has had a very choppy path to where we are now, but the key thing has to be about giving clarity and some hope to victims and survivors. </w:t>
      </w:r>
      <w:r w:rsidRPr="00F648A1" w:rsidR="006374F2">
        <w:t>W</w:t>
      </w:r>
      <w:r w:rsidRPr="00F648A1" w:rsidR="005B5023">
        <w:t>e pay people who are wrongly convicted</w:t>
      </w:r>
      <w:r w:rsidRPr="00F648A1">
        <w:t xml:space="preserve"> and people who have been let down in things like the Windrush scandal, so it seems bizarre to me that the UK </w:t>
      </w:r>
      <w:r w:rsidRPr="00F648A1" w:rsidR="006374F2">
        <w:t>G</w:t>
      </w:r>
      <w:r w:rsidRPr="00F648A1">
        <w:t>overnment would be effectively washing</w:t>
      </w:r>
      <w:r w:rsidRPr="00F648A1" w:rsidR="006374F2">
        <w:t xml:space="preserve"> their</w:t>
      </w:r>
      <w:r w:rsidRPr="00F648A1">
        <w:t xml:space="preserve"> hands of responsibilities to victims and survivors.</w:t>
      </w:r>
      <w:r w:rsidRPr="00F648A1" w:rsidR="00E70552">
        <w:t xml:space="preserve"> </w:t>
      </w:r>
    </w:p>
    <w:p w:rsidR="005B5023" w:rsidRPr="00F648A1" w:rsidP="00DF1D1A">
      <w:pPr>
        <w:pStyle w:val="Question"/>
        <w:numPr>
          <w:ilvl w:val="0"/>
          <w:numId w:val="0"/>
        </w:numPr>
        <w:ind w:left="794"/>
      </w:pPr>
      <w:r w:rsidRPr="00F648A1">
        <w:t>It would also seem clear, given the sums that are involved</w:t>
      </w:r>
      <w:r w:rsidR="00ED5628">
        <w:t xml:space="preserve"> </w:t>
      </w:r>
      <w:r w:rsidRPr="00F648A1">
        <w:t xml:space="preserve">and the upfront </w:t>
      </w:r>
      <w:r w:rsidR="00ED5628">
        <w:t xml:space="preserve">and recurring </w:t>
      </w:r>
      <w:r w:rsidRPr="00F648A1">
        <w:t xml:space="preserve">costs, that the only way to get movement on this is for the UK </w:t>
      </w:r>
      <w:r w:rsidRPr="00F648A1" w:rsidR="006374F2">
        <w:t>G</w:t>
      </w:r>
      <w:r w:rsidRPr="00F648A1">
        <w:t>overnment to engage in part and to cover the early</w:t>
      </w:r>
      <w:r w:rsidRPr="00F648A1" w:rsidR="006374F2">
        <w:t xml:space="preserve"> </w:t>
      </w:r>
      <w:r w:rsidRPr="00F648A1">
        <w:t>year</w:t>
      </w:r>
      <w:r w:rsidRPr="00F648A1" w:rsidR="006374F2">
        <w:t>s’</w:t>
      </w:r>
      <w:r w:rsidRPr="00F648A1">
        <w:t xml:space="preserve"> payments. </w:t>
      </w:r>
      <w:r w:rsidRPr="00F648A1">
        <w:t>If it is about putting victims and survivors first, can you outline what engagement you are doing on this</w:t>
      </w:r>
      <w:r w:rsidRPr="00F648A1">
        <w:t xml:space="preserve"> and what hope and clarity you can offer to those victims</w:t>
      </w:r>
      <w:r w:rsidRPr="00F648A1" w:rsidR="006374F2">
        <w:t>,</w:t>
      </w:r>
      <w:r w:rsidRPr="00F648A1">
        <w:t xml:space="preserve"> who have worked so hard to try </w:t>
      </w:r>
      <w:r w:rsidRPr="00F648A1" w:rsidR="007A4E02">
        <w:t>to</w:t>
      </w:r>
      <w:r w:rsidRPr="00F648A1">
        <w:t xml:space="preserve"> get progress on this issue and should be accessing these payments now?</w:t>
      </w:r>
      <w:r w:rsidRPr="00F648A1" w:rsidR="00E70552">
        <w:t xml:space="preserve"> </w:t>
      </w:r>
    </w:p>
    <w:p w:rsidR="00AD4A74" w:rsidRPr="00F648A1" w:rsidP="005B5023">
      <w:pPr>
        <w:pStyle w:val="Answer"/>
      </w:pPr>
      <w:sdt>
        <w:sdtPr>
          <w:alias w:val="Witness"/>
          <w:id w:val="1561986440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5B5023">
            <w:rPr>
              <w:b/>
            </w:rPr>
            <w:t xml:space="preserve"> </w:t>
          </w:r>
        </w:sdtContent>
      </w:sdt>
      <w:r w:rsidRPr="00F648A1" w:rsidR="00DF1D1A">
        <w:t>C</w:t>
      </w:r>
      <w:r w:rsidRPr="00F648A1" w:rsidR="005B5023">
        <w:t xml:space="preserve">ertainly on the last point, I </w:t>
      </w:r>
      <w:r w:rsidRPr="00F648A1" w:rsidR="00DF1D1A">
        <w:t>a</w:t>
      </w:r>
      <w:r w:rsidRPr="00F648A1" w:rsidR="006374F2">
        <w:t xml:space="preserve">bsolutely </w:t>
      </w:r>
      <w:r w:rsidRPr="00F648A1" w:rsidR="005B5023">
        <w:t>agree with you.</w:t>
      </w:r>
      <w:r w:rsidRPr="00F648A1" w:rsidR="00DF1D1A">
        <w:t xml:space="preserve"> The victims who are entitled to this money </w:t>
      </w:r>
      <w:r w:rsidRPr="00F648A1" w:rsidR="00102956">
        <w:t>should have already been able to have access to it.</w:t>
      </w:r>
      <w:r w:rsidRPr="00F648A1" w:rsidR="00E70552">
        <w:t xml:space="preserve"> </w:t>
      </w:r>
      <w:r w:rsidRPr="00F648A1" w:rsidR="00102956">
        <w:t>I absolutely agree with you on that.</w:t>
      </w:r>
      <w:r w:rsidRPr="00F648A1" w:rsidR="00E70552">
        <w:t xml:space="preserve"> </w:t>
      </w:r>
      <w:r w:rsidRPr="00F648A1" w:rsidR="006374F2">
        <w:t>T</w:t>
      </w:r>
      <w:r w:rsidRPr="00F648A1" w:rsidR="00102956">
        <w:t xml:space="preserve">he UK </w:t>
      </w:r>
      <w:r w:rsidRPr="00F648A1" w:rsidR="006374F2">
        <w:t>G</w:t>
      </w:r>
      <w:r w:rsidRPr="00F648A1" w:rsidR="00102956">
        <w:t xml:space="preserve">overnment, in the absence of the </w:t>
      </w:r>
      <w:r w:rsidRPr="00F648A1" w:rsidR="006374F2">
        <w:t>E</w:t>
      </w:r>
      <w:r w:rsidRPr="00F648A1" w:rsidR="00102956">
        <w:t xml:space="preserve">xecutive, </w:t>
      </w:r>
      <w:r w:rsidRPr="00F648A1" w:rsidR="006374F2">
        <w:t xml:space="preserve">have </w:t>
      </w:r>
      <w:r w:rsidRPr="00F648A1" w:rsidR="00102956">
        <w:t>had to deal with the legislation</w:t>
      </w:r>
      <w:r w:rsidRPr="00ED5628" w:rsidR="00ED5628">
        <w:t xml:space="preserve"> </w:t>
      </w:r>
      <w:r w:rsidRPr="00F648A1" w:rsidR="00ED5628">
        <w:t>exceptionally</w:t>
      </w:r>
      <w:r w:rsidRPr="00F648A1" w:rsidR="00102956">
        <w:t>.</w:t>
      </w:r>
      <w:r w:rsidRPr="00F648A1" w:rsidR="00E70552">
        <w:t xml:space="preserve"> </w:t>
      </w:r>
      <w:r w:rsidRPr="00F648A1" w:rsidR="00102956">
        <w:t>We put the regulations in place</w:t>
      </w:r>
      <w:r w:rsidRPr="00F648A1" w:rsidR="006374F2">
        <w:t>.</w:t>
      </w:r>
      <w:r w:rsidRPr="00F648A1" w:rsidR="00102956">
        <w:t xml:space="preserve"> </w:t>
      </w:r>
      <w:r w:rsidRPr="00F648A1" w:rsidR="006374F2">
        <w:t>T</w:t>
      </w:r>
      <w:r w:rsidRPr="00F648A1" w:rsidR="00102956">
        <w:t xml:space="preserve">he court endorsed that we had done everything that we could do last year. </w:t>
      </w:r>
      <w:r w:rsidRPr="00F648A1" w:rsidR="005B5023">
        <w:t>I still have huge frustration</w:t>
      </w:r>
      <w:r w:rsidRPr="00F648A1" w:rsidR="00102956">
        <w:t xml:space="preserve"> at the fact</w:t>
      </w:r>
      <w:r w:rsidRPr="00F648A1" w:rsidR="005B5023">
        <w:t xml:space="preserve"> that it took a court case to get</w:t>
      </w:r>
      <w:r w:rsidRPr="00F648A1" w:rsidR="00102956">
        <w:t xml:space="preserve"> the designation of the Department of Justice</w:t>
      </w:r>
      <w:r w:rsidRPr="00F648A1" w:rsidR="005B5023">
        <w:t>.</w:t>
      </w:r>
      <w:r w:rsidRPr="00F648A1" w:rsidR="00102956">
        <w:t xml:space="preserve"> The Deputy First Minister </w:t>
      </w:r>
      <w:r w:rsidRPr="00F648A1" w:rsidR="006374F2">
        <w:t>and her</w:t>
      </w:r>
      <w:r w:rsidRPr="00F648A1" w:rsidR="00102956">
        <w:t xml:space="preserve"> team should have got that done earlier. If they had done that</w:t>
      </w:r>
      <w:r w:rsidRPr="00F648A1">
        <w:t xml:space="preserve"> earlier, the scheme would be further down the line and victims may well be receiving money right now.</w:t>
      </w:r>
      <w:r w:rsidRPr="00F648A1" w:rsidR="00E70552">
        <w:t xml:space="preserve"> </w:t>
      </w:r>
    </w:p>
    <w:p w:rsidR="005B5023" w:rsidRPr="00F648A1" w:rsidP="005B5023">
      <w:pPr>
        <w:pStyle w:val="Answer"/>
      </w:pPr>
      <w:r w:rsidRPr="00F648A1">
        <w:t>In your opening comments, Ms Hanna, y</w:t>
      </w:r>
      <w:r w:rsidRPr="00F648A1" w:rsidR="00AD4A74">
        <w:t xml:space="preserve">ou </w:t>
      </w:r>
      <w:r w:rsidRPr="00F648A1" w:rsidR="006374F2">
        <w:t>we</w:t>
      </w:r>
      <w:r w:rsidRPr="00F648A1" w:rsidR="00AD4A74">
        <w:t>re also absolutely right</w:t>
      </w:r>
      <w:r w:rsidRPr="00F648A1" w:rsidR="006374F2">
        <w:t xml:space="preserve"> about something else</w:t>
      </w:r>
      <w:r w:rsidRPr="00F648A1">
        <w:t>. W</w:t>
      </w:r>
      <w:r w:rsidRPr="00F648A1" w:rsidR="00AD4A74">
        <w:t>e need to be categorically clear</w:t>
      </w:r>
      <w:r w:rsidRPr="00F648A1" w:rsidR="006374F2">
        <w:t xml:space="preserve">. </w:t>
      </w:r>
      <w:r w:rsidRPr="00F648A1" w:rsidR="00AD4A74">
        <w:t>I know</w:t>
      </w:r>
      <w:r w:rsidR="00DC1EEE">
        <w:t xml:space="preserve"> that</w:t>
      </w:r>
      <w:r w:rsidRPr="00F648A1" w:rsidR="00AD4A74">
        <w:t xml:space="preserve"> the Firs</w:t>
      </w:r>
      <w:r w:rsidRPr="00F648A1" w:rsidR="006374F2">
        <w:t>t</w:t>
      </w:r>
      <w:r w:rsidRPr="00F648A1" w:rsidR="00AD4A74">
        <w:t xml:space="preserve"> Minister</w:t>
      </w:r>
      <w:r w:rsidRPr="00F648A1" w:rsidR="006374F2">
        <w:t xml:space="preserve">, </w:t>
      </w:r>
      <w:r w:rsidRPr="00F648A1" w:rsidR="00AD4A74">
        <w:t xml:space="preserve">the Department of Justice </w:t>
      </w:r>
      <w:r w:rsidRPr="00F648A1" w:rsidR="006374F2">
        <w:t xml:space="preserve">and </w:t>
      </w:r>
      <w:r w:rsidRPr="00F648A1" w:rsidR="00AD4A74">
        <w:t xml:space="preserve">the </w:t>
      </w:r>
      <w:r w:rsidRPr="00F648A1" w:rsidR="006374F2">
        <w:t>M</w:t>
      </w:r>
      <w:r w:rsidRPr="00F648A1" w:rsidR="00AD4A74">
        <w:t>inister</w:t>
      </w:r>
      <w:r w:rsidRPr="00F648A1" w:rsidR="006374F2">
        <w:t xml:space="preserve"> there</w:t>
      </w:r>
      <w:r w:rsidRPr="00F648A1">
        <w:t>,</w:t>
      </w:r>
      <w:r w:rsidRPr="00F648A1" w:rsidR="006374F2">
        <w:rPr>
          <w:rFonts w:ascii="Arial" w:hAnsi="Arial" w:cs="Arial"/>
          <w:color w:val="202124"/>
          <w:shd w:val="clear" w:color="auto" w:fill="FFFFFF"/>
        </w:rPr>
        <w:t xml:space="preserve"> </w:t>
      </w:r>
      <w:r w:rsidRPr="00F648A1" w:rsidR="006374F2">
        <w:t>Naomi Long,</w:t>
      </w:r>
      <w:r w:rsidRPr="00F648A1" w:rsidR="00AD4A74">
        <w:t xml:space="preserve"> </w:t>
      </w:r>
      <w:r w:rsidRPr="00F648A1" w:rsidR="00DC1EEE">
        <w:t xml:space="preserve">with </w:t>
      </w:r>
      <w:r w:rsidRPr="00F648A1" w:rsidR="00AD4A74">
        <w:t>who</w:t>
      </w:r>
      <w:r w:rsidR="00DC1EEE">
        <w:t>m</w:t>
      </w:r>
      <w:r w:rsidRPr="00F648A1" w:rsidR="00AD4A74">
        <w:t xml:space="preserve"> I have literally just had a meeting, feel very strongly about this</w:t>
      </w:r>
      <w:r w:rsidRPr="00F648A1" w:rsidR="00864CA5">
        <w:t xml:space="preserve">. </w:t>
      </w:r>
      <w:r w:rsidRPr="00F648A1">
        <w:t>I will be very clear about this</w:t>
      </w:r>
      <w:r w:rsidRPr="00F648A1" w:rsidR="00864CA5">
        <w:t>: t</w:t>
      </w:r>
      <w:r w:rsidRPr="00F648A1">
        <w:t>he victims are legally entitled to their money.</w:t>
      </w:r>
      <w:r w:rsidRPr="00F648A1" w:rsidR="00AD4A74">
        <w:t xml:space="preserve"> Whe</w:t>
      </w:r>
      <w:r w:rsidRPr="00F648A1" w:rsidR="00864CA5">
        <w:t>n</w:t>
      </w:r>
      <w:r w:rsidRPr="00F648A1" w:rsidR="00AD4A74">
        <w:t xml:space="preserve"> the scheme is able to be open for payments, there is no question about whether the victims get payments.</w:t>
      </w:r>
      <w:r w:rsidRPr="00F648A1" w:rsidR="00E70552">
        <w:t xml:space="preserve"> </w:t>
      </w:r>
      <w:r w:rsidRPr="00F648A1" w:rsidR="00AD4A74">
        <w:t xml:space="preserve">I appreciate there is a discussion and debate within the </w:t>
      </w:r>
      <w:r w:rsidRPr="00F648A1" w:rsidR="00864CA5">
        <w:t>E</w:t>
      </w:r>
      <w:r w:rsidRPr="00F648A1" w:rsidR="00AD4A74">
        <w:t>xecutive about how</w:t>
      </w:r>
      <w:r w:rsidRPr="00F648A1" w:rsidR="00864CA5">
        <w:t xml:space="preserve"> they fund</w:t>
      </w:r>
      <w:r w:rsidRPr="00F648A1" w:rsidR="00AD4A74">
        <w:t xml:space="preserve"> this, but</w:t>
      </w:r>
      <w:r w:rsidRPr="00F648A1">
        <w:t xml:space="preserve"> </w:t>
      </w:r>
      <w:r w:rsidRPr="00F648A1" w:rsidR="00AD4A74">
        <w:t>t</w:t>
      </w:r>
      <w:r w:rsidRPr="00F648A1">
        <w:t xml:space="preserve">hat is </w:t>
      </w:r>
      <w:r w:rsidRPr="00F648A1" w:rsidR="00864CA5">
        <w:t>not an</w:t>
      </w:r>
      <w:r w:rsidRPr="00F648A1">
        <w:t xml:space="preserve"> issue</w:t>
      </w:r>
      <w:r w:rsidRPr="00F648A1" w:rsidR="00864CA5">
        <w:t xml:space="preserve"> that </w:t>
      </w:r>
      <w:r w:rsidRPr="00F648A1">
        <w:t xml:space="preserve">victims </w:t>
      </w:r>
      <w:r w:rsidRPr="00F648A1" w:rsidR="00864CA5">
        <w:t xml:space="preserve">should </w:t>
      </w:r>
      <w:r w:rsidRPr="00F648A1" w:rsidR="00AD4A74">
        <w:t xml:space="preserve">have to </w:t>
      </w:r>
      <w:r w:rsidRPr="00F648A1">
        <w:t>be concerned about</w:t>
      </w:r>
      <w:r w:rsidRPr="00F648A1" w:rsidR="00AD4A74">
        <w:t>.</w:t>
      </w:r>
      <w:r w:rsidRPr="00F648A1" w:rsidR="00E70552">
        <w:t xml:space="preserve"> </w:t>
      </w:r>
      <w:r w:rsidRPr="00F648A1" w:rsidR="00AD4A74">
        <w:t>They will get their money; they are legally entitled to it.</w:t>
      </w:r>
      <w:r w:rsidRPr="00F648A1" w:rsidR="00E70552">
        <w:t xml:space="preserve"> </w:t>
      </w:r>
    </w:p>
    <w:p w:rsidR="005B5023" w:rsidRPr="00F648A1" w:rsidP="005B5023">
      <w:pPr>
        <w:pStyle w:val="Question"/>
      </w:pPr>
      <w:sdt>
        <w:sdtPr>
          <w:alias w:val="Member"/>
          <w:tag w:val="&lt;Member mnisId='4827' dodsId=''&gt;"/>
          <w:id w:val="705528590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Claire Hanna:</w:t>
          </w:r>
        </w:sdtContent>
      </w:sdt>
      <w:r w:rsidRPr="00F648A1">
        <w:t xml:space="preserve"> </w:t>
      </w:r>
      <w:r w:rsidRPr="00F648A1" w:rsidR="00AD4A74">
        <w:t>A</w:t>
      </w:r>
      <w:r w:rsidRPr="00F648A1">
        <w:t>re you giving that assurance to people</w:t>
      </w:r>
      <w:r w:rsidRPr="00F648A1" w:rsidR="00864CA5">
        <w:t>? W</w:t>
      </w:r>
      <w:r w:rsidRPr="00F648A1" w:rsidR="00AD4A74">
        <w:t>e know how we got to this point</w:t>
      </w:r>
      <w:r w:rsidRPr="00F648A1" w:rsidR="00864CA5">
        <w:t>, but a</w:t>
      </w:r>
      <w:r w:rsidRPr="00F648A1" w:rsidR="00AD4A74">
        <w:t xml:space="preserve">re you going to give that clarity? </w:t>
      </w:r>
    </w:p>
    <w:p w:rsidR="00D97D72" w:rsidRPr="00F648A1" w:rsidP="005B5023">
      <w:pPr>
        <w:pStyle w:val="Answer"/>
      </w:pPr>
      <w:sdt>
        <w:sdtPr>
          <w:alias w:val="Witness"/>
          <w:id w:val="-1742870069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5B5023">
            <w:rPr>
              <w:b/>
            </w:rPr>
            <w:t xml:space="preserve"> </w:t>
          </w:r>
        </w:sdtContent>
      </w:sdt>
      <w:r w:rsidRPr="00F648A1" w:rsidR="00AD4A74">
        <w:t>I</w:t>
      </w:r>
      <w:r w:rsidRPr="00F648A1" w:rsidR="005B5023">
        <w:t>t is a matter of fact</w:t>
      </w:r>
      <w:r w:rsidR="00DC1EEE">
        <w:t xml:space="preserve"> that</w:t>
      </w:r>
      <w:r w:rsidRPr="00F648A1" w:rsidR="005B5023">
        <w:t xml:space="preserve"> they are legally entitled to it</w:t>
      </w:r>
      <w:r w:rsidRPr="00F648A1" w:rsidR="00864CA5">
        <w:t xml:space="preserve">. </w:t>
      </w:r>
      <w:r w:rsidRPr="00F648A1" w:rsidR="005B5023">
        <w:t>I will go a bit further</w:t>
      </w:r>
      <w:r w:rsidRPr="00F648A1" w:rsidR="00AD4A74">
        <w:t xml:space="preserve"> as well</w:t>
      </w:r>
      <w:r w:rsidRPr="00F648A1" w:rsidR="005B5023">
        <w:t>.</w:t>
      </w:r>
      <w:r w:rsidRPr="00F648A1" w:rsidR="00E70552">
        <w:t xml:space="preserve"> </w:t>
      </w:r>
      <w:r w:rsidRPr="00F648A1" w:rsidR="00AD4A74">
        <w:t>Huge credit is due to the Department of Justice.</w:t>
      </w:r>
      <w:r w:rsidRPr="00F648A1" w:rsidR="00E70552">
        <w:t xml:space="preserve"> </w:t>
      </w:r>
      <w:r w:rsidRPr="00F648A1" w:rsidR="00AD4A74">
        <w:t>Minister Long has done a superb job</w:t>
      </w:r>
      <w:r w:rsidRPr="00F648A1" w:rsidR="00864CA5">
        <w:t xml:space="preserve"> </w:t>
      </w:r>
      <w:r w:rsidR="00DC1EEE">
        <w:t>of</w:t>
      </w:r>
      <w:r w:rsidRPr="00F648A1" w:rsidR="00AD4A74">
        <w:t xml:space="preserve"> driving these through pretty fast from when they were designated.</w:t>
      </w:r>
      <w:r w:rsidRPr="00F648A1" w:rsidR="00E70552">
        <w:t xml:space="preserve"> </w:t>
      </w:r>
      <w:r w:rsidR="00DC1EEE">
        <w:t>The Department</w:t>
      </w:r>
      <w:r w:rsidRPr="00F648A1" w:rsidR="00864CA5">
        <w:t xml:space="preserve"> has</w:t>
      </w:r>
      <w:r w:rsidRPr="00F648A1" w:rsidR="00AD4A74">
        <w:t xml:space="preserve"> done that despite resistance, it seems, from the Department of </w:t>
      </w:r>
      <w:r w:rsidRPr="00F648A1">
        <w:t xml:space="preserve">Finance to properly finance that work initially, but </w:t>
      </w:r>
      <w:r w:rsidRPr="00F648A1" w:rsidR="00864CA5">
        <w:t>it is</w:t>
      </w:r>
      <w:r w:rsidRPr="00F648A1">
        <w:t xml:space="preserve"> now financed to do that work. </w:t>
      </w:r>
    </w:p>
    <w:p w:rsidR="00AE16E2" w:rsidRPr="00F648A1" w:rsidP="005B5023">
      <w:pPr>
        <w:pStyle w:val="Answer"/>
      </w:pPr>
      <w:r w:rsidRPr="00F648A1">
        <w:t xml:space="preserve">My understanding, talking to the </w:t>
      </w:r>
      <w:r w:rsidRPr="00F648A1" w:rsidR="00D97D72">
        <w:t>D</w:t>
      </w:r>
      <w:r w:rsidRPr="00F648A1">
        <w:t xml:space="preserve">epartment </w:t>
      </w:r>
      <w:r w:rsidRPr="00F648A1" w:rsidR="00D97D72">
        <w:t>of</w:t>
      </w:r>
      <w:r w:rsidRPr="00F648A1">
        <w:t xml:space="preserve"> </w:t>
      </w:r>
      <w:r w:rsidRPr="00F648A1" w:rsidR="00864CA5">
        <w:t>J</w:t>
      </w:r>
      <w:r w:rsidRPr="00F648A1">
        <w:t xml:space="preserve">ustice, is </w:t>
      </w:r>
      <w:r w:rsidRPr="00F648A1" w:rsidR="00D97D72">
        <w:t xml:space="preserve">that </w:t>
      </w:r>
      <w:r w:rsidRPr="00F648A1" w:rsidR="00864CA5">
        <w:t>it</w:t>
      </w:r>
      <w:r w:rsidRPr="00F648A1">
        <w:t xml:space="preserve"> will be looking</w:t>
      </w:r>
      <w:r w:rsidRPr="00F648A1" w:rsidR="00864CA5">
        <w:t xml:space="preserve"> </w:t>
      </w:r>
      <w:r w:rsidRPr="00F648A1" w:rsidR="00D97D72">
        <w:t>to be able to accept applications in March</w:t>
      </w:r>
      <w:r w:rsidRPr="00F648A1" w:rsidR="00864CA5">
        <w:t>.</w:t>
      </w:r>
      <w:r w:rsidRPr="00F648A1" w:rsidR="00D97D72">
        <w:t xml:space="preserve"> I understand </w:t>
      </w:r>
      <w:r w:rsidR="00DC1EEE">
        <w:t>it</w:t>
      </w:r>
      <w:r w:rsidRPr="00F648A1" w:rsidR="00D97D72">
        <w:t xml:space="preserve"> </w:t>
      </w:r>
      <w:r w:rsidRPr="00F648A1" w:rsidR="00864CA5">
        <w:t xml:space="preserve">is still on </w:t>
      </w:r>
      <w:r w:rsidR="00DC1EEE">
        <w:t>the</w:t>
      </w:r>
      <w:r w:rsidRPr="00F648A1" w:rsidR="00864CA5">
        <w:t xml:space="preserve"> schedule that it set out</w:t>
      </w:r>
      <w:r w:rsidRPr="00F648A1" w:rsidR="00D97D72">
        <w:t>.</w:t>
      </w:r>
      <w:r w:rsidRPr="00F648A1" w:rsidR="00E70552">
        <w:t xml:space="preserve"> </w:t>
      </w:r>
      <w:r w:rsidRPr="00F648A1" w:rsidR="00D97D72">
        <w:t>That is</w:t>
      </w:r>
      <w:r w:rsidR="00DC1EEE">
        <w:t xml:space="preserve"> a</w:t>
      </w:r>
      <w:r w:rsidRPr="00F648A1" w:rsidR="00D97D72">
        <w:t xml:space="preserve"> good thing, although I share Minister Long</w:t>
      </w:r>
      <w:r w:rsidRPr="00F648A1" w:rsidR="00864CA5">
        <w:t>’s</w:t>
      </w:r>
      <w:r w:rsidRPr="00F648A1" w:rsidR="00D97D72">
        <w:t xml:space="preserve"> and the First Minister</w:t>
      </w:r>
      <w:r w:rsidRPr="00F648A1" w:rsidR="00864CA5">
        <w:t>’s frustration</w:t>
      </w:r>
      <w:r w:rsidRPr="00F648A1" w:rsidR="00D97D72">
        <w:t xml:space="preserve"> that they would have liked to have seen all this happen earlier. </w:t>
      </w:r>
    </w:p>
    <w:p w:rsidR="0020451B" w:rsidRPr="00F648A1" w:rsidP="005B5023">
      <w:pPr>
        <w:pStyle w:val="Answer"/>
      </w:pPr>
      <w:r w:rsidRPr="00F648A1">
        <w:t xml:space="preserve">We </w:t>
      </w:r>
      <w:r w:rsidRPr="00F648A1" w:rsidR="00864CA5">
        <w:t>also have to look at</w:t>
      </w:r>
      <w:r w:rsidRPr="00F648A1">
        <w:t xml:space="preserve"> this in the context of</w:t>
      </w:r>
      <w:r w:rsidRPr="00F648A1" w:rsidR="00864CA5">
        <w:t xml:space="preserve"> </w:t>
      </w:r>
      <w:r w:rsidR="00DC1EEE">
        <w:t>our</w:t>
      </w:r>
      <w:r w:rsidRPr="00F648A1" w:rsidR="00864CA5">
        <w:t xml:space="preserve"> getting</w:t>
      </w:r>
      <w:r w:rsidRPr="00F648A1">
        <w:t xml:space="preserve"> the Department of Finance an increase </w:t>
      </w:r>
      <w:r w:rsidRPr="00F648A1" w:rsidR="00864CA5">
        <w:t>of £</w:t>
      </w:r>
      <w:r w:rsidRPr="00F648A1">
        <w:t xml:space="preserve">900 million </w:t>
      </w:r>
      <w:r w:rsidRPr="00F648A1" w:rsidR="00864CA5">
        <w:t>i</w:t>
      </w:r>
      <w:r w:rsidRPr="00F648A1" w:rsidR="00E27F90">
        <w:t xml:space="preserve">n </w:t>
      </w:r>
      <w:r w:rsidRPr="00F648A1" w:rsidR="00864CA5">
        <w:t xml:space="preserve">the SR, </w:t>
      </w:r>
      <w:r w:rsidRPr="00F648A1" w:rsidR="00E27F90">
        <w:t>to</w:t>
      </w:r>
      <w:r w:rsidRPr="00F648A1">
        <w:t xml:space="preserve"> around £50</w:t>
      </w:r>
      <w:r w:rsidRPr="00F648A1" w:rsidR="00E27F90">
        <w:t xml:space="preserve"> </w:t>
      </w:r>
      <w:r w:rsidRPr="00F648A1">
        <w:t>billion.</w:t>
      </w:r>
      <w:r w:rsidRPr="00F648A1" w:rsidR="00E70552">
        <w:t xml:space="preserve"> </w:t>
      </w:r>
      <w:r w:rsidRPr="00F648A1">
        <w:t xml:space="preserve">The </w:t>
      </w:r>
      <w:r w:rsidRPr="00F648A1" w:rsidR="00E27F90">
        <w:t>E</w:t>
      </w:r>
      <w:r w:rsidRPr="00F648A1">
        <w:t xml:space="preserve">xecutive </w:t>
      </w:r>
      <w:r w:rsidRPr="00F648A1" w:rsidR="00E27F90">
        <w:t>O</w:t>
      </w:r>
      <w:r w:rsidRPr="00F648A1">
        <w:t>ffice estimate</w:t>
      </w:r>
      <w:r w:rsidRPr="00F648A1" w:rsidR="00E27F90">
        <w:t>s</w:t>
      </w:r>
      <w:r w:rsidRPr="00F648A1">
        <w:t xml:space="preserve"> that this is</w:t>
      </w:r>
      <w:r w:rsidRPr="00F648A1" w:rsidR="00E27F90">
        <w:t>, in year one,</w:t>
      </w:r>
      <w:r w:rsidRPr="00F648A1">
        <w:t xml:space="preserve"> about </w:t>
      </w:r>
      <w:r w:rsidRPr="00F648A1" w:rsidR="00AE16E2">
        <w:t>£</w:t>
      </w:r>
      <w:r w:rsidRPr="00F648A1">
        <w:t>28 million, yet the Department of Finance still ha</w:t>
      </w:r>
      <w:r w:rsidRPr="00F648A1" w:rsidR="00E27F90">
        <w:t>s</w:t>
      </w:r>
      <w:r w:rsidRPr="00F648A1">
        <w:t xml:space="preserve"> not allocated a single penny in the </w:t>
      </w:r>
      <w:r w:rsidR="00DC1EEE">
        <w:t>b</w:t>
      </w:r>
      <w:r w:rsidRPr="00F648A1">
        <w:t xml:space="preserve">udget for what is a priority for the </w:t>
      </w:r>
      <w:r w:rsidRPr="00F648A1" w:rsidR="00E27F90">
        <w:t>E</w:t>
      </w:r>
      <w:r w:rsidRPr="00F648A1">
        <w:t>xecutive.</w:t>
      </w:r>
      <w:r w:rsidRPr="00F648A1" w:rsidR="00E70552">
        <w:t xml:space="preserve"> </w:t>
      </w:r>
      <w:r w:rsidRPr="00F648A1" w:rsidR="005B5023">
        <w:t xml:space="preserve">I do not think </w:t>
      </w:r>
      <w:r w:rsidRPr="00F648A1" w:rsidR="00E27F90">
        <w:t>that</w:t>
      </w:r>
      <w:r w:rsidRPr="00F648A1" w:rsidR="005B5023">
        <w:t xml:space="preserve"> is tenable </w:t>
      </w:r>
      <w:r w:rsidRPr="00F648A1" w:rsidR="00E27F90">
        <w:t>or</w:t>
      </w:r>
      <w:r w:rsidRPr="00F648A1" w:rsidR="005B5023">
        <w:t xml:space="preserve"> acceptable.</w:t>
      </w:r>
      <w:r w:rsidRPr="00F648A1">
        <w:t xml:space="preserve"> I have spoken about this with the </w:t>
      </w:r>
      <w:r w:rsidRPr="00F648A1" w:rsidR="00E27F90">
        <w:t>E</w:t>
      </w:r>
      <w:r w:rsidRPr="00F648A1">
        <w:t>xecutive</w:t>
      </w:r>
      <w:r w:rsidRPr="00F648A1" w:rsidR="00E27F90">
        <w:t>.</w:t>
      </w:r>
      <w:r w:rsidRPr="00F648A1">
        <w:t xml:space="preserve"> I actually had a conversation with the First Minister </w:t>
      </w:r>
      <w:r w:rsidRPr="00F648A1" w:rsidR="00DC1EEE">
        <w:t xml:space="preserve">about this </w:t>
      </w:r>
      <w:r w:rsidRPr="00F648A1" w:rsidR="00AE16E2">
        <w:t xml:space="preserve">just </w:t>
      </w:r>
      <w:r w:rsidRPr="00F648A1">
        <w:t>last week</w:t>
      </w:r>
      <w:r w:rsidR="00DC1EEE">
        <w:t>.</w:t>
      </w:r>
      <w:r w:rsidRPr="00F648A1">
        <w:t xml:space="preserve"> </w:t>
      </w:r>
      <w:r w:rsidRPr="00F648A1" w:rsidR="005B5023">
        <w:t xml:space="preserve">It is another example of why the </w:t>
      </w:r>
      <w:r w:rsidRPr="00F648A1" w:rsidR="00E27F90">
        <w:t>E</w:t>
      </w:r>
      <w:r w:rsidRPr="00F648A1" w:rsidR="005B5023">
        <w:t>xecutive will benefit from</w:t>
      </w:r>
      <w:r w:rsidRPr="00F648A1" w:rsidR="00AE16E2">
        <w:t>,</w:t>
      </w:r>
      <w:r w:rsidRPr="00F648A1">
        <w:t xml:space="preserve"> and needs to hurry up and get on with instigating</w:t>
      </w:r>
      <w:r w:rsidRPr="00F648A1" w:rsidR="00E27F90">
        <w:t>,</w:t>
      </w:r>
      <w:r w:rsidRPr="00F648A1">
        <w:t xml:space="preserve"> the </w:t>
      </w:r>
      <w:r w:rsidRPr="00F648A1" w:rsidR="00E27F90">
        <w:t>I</w:t>
      </w:r>
      <w:r w:rsidRPr="00F648A1">
        <w:t xml:space="preserve">ndependent </w:t>
      </w:r>
      <w:r w:rsidRPr="00F648A1" w:rsidR="00E27F90">
        <w:t>F</w:t>
      </w:r>
      <w:r w:rsidRPr="00F648A1">
        <w:t xml:space="preserve">iscal </w:t>
      </w:r>
      <w:r w:rsidRPr="00F648A1" w:rsidR="00E27F90">
        <w:t>C</w:t>
      </w:r>
      <w:r w:rsidRPr="00F648A1">
        <w:t xml:space="preserve">ouncil to help them with that transparency, particularly at a time when the Department of Finance </w:t>
      </w:r>
      <w:r w:rsidRPr="00F648A1" w:rsidR="00DC1EEE">
        <w:t xml:space="preserve">actually </w:t>
      </w:r>
      <w:r w:rsidRPr="00F648A1">
        <w:t>ha</w:t>
      </w:r>
      <w:r w:rsidRPr="00F648A1" w:rsidR="00E27F90">
        <w:t>s</w:t>
      </w:r>
      <w:r w:rsidRPr="00F648A1">
        <w:t xml:space="preserve"> an underspend.</w:t>
      </w:r>
      <w:r w:rsidRPr="00F648A1" w:rsidR="005B5023">
        <w:t xml:space="preserve"> We </w:t>
      </w:r>
      <w:r w:rsidRPr="00F648A1" w:rsidR="00214DE0">
        <w:t>have</w:t>
      </w:r>
      <w:r w:rsidRPr="00F648A1" w:rsidR="005B5023">
        <w:t xml:space="preserve"> to make sure that we are ensur</w:t>
      </w:r>
      <w:r w:rsidRPr="00F648A1" w:rsidR="00AE16E2">
        <w:t>ing</w:t>
      </w:r>
      <w:r w:rsidRPr="00F648A1" w:rsidR="005B5023">
        <w:t xml:space="preserve"> this money is in</w:t>
      </w:r>
      <w:r w:rsidRPr="00F648A1">
        <w:t xml:space="preserve"> there properly</w:t>
      </w:r>
      <w:r w:rsidRPr="00F648A1" w:rsidR="005B5023">
        <w:t>.</w:t>
      </w:r>
      <w:r w:rsidRPr="00F648A1">
        <w:t xml:space="preserve"> </w:t>
      </w:r>
    </w:p>
    <w:p w:rsidR="005B5023" w:rsidRPr="00F648A1" w:rsidP="005B5023">
      <w:pPr>
        <w:pStyle w:val="Answer"/>
      </w:pPr>
      <w:r w:rsidRPr="00F648A1">
        <w:t>I have o</w:t>
      </w:r>
      <w:r w:rsidRPr="00F648A1" w:rsidR="00D97D72">
        <w:t>ne last thing to say on this.</w:t>
      </w:r>
      <w:r w:rsidRPr="00F648A1" w:rsidR="00E70552">
        <w:t xml:space="preserve"> </w:t>
      </w:r>
      <w:r w:rsidRPr="00F648A1" w:rsidR="00D97D72">
        <w:t>I know it is a long answer</w:t>
      </w:r>
      <w:r w:rsidRPr="00F648A1" w:rsidR="00AE16E2">
        <w:t>,</w:t>
      </w:r>
      <w:r w:rsidRPr="00F648A1" w:rsidR="00D97D72">
        <w:t xml:space="preserve"> but hopefully it gives a lot of the detail you need.</w:t>
      </w:r>
      <w:r w:rsidRPr="00F648A1" w:rsidR="00E70552">
        <w:t xml:space="preserve"> </w:t>
      </w:r>
      <w:r w:rsidRPr="00F648A1" w:rsidR="00D97D72">
        <w:t>The Department of Justice is doing a detailed piece of work.</w:t>
      </w:r>
      <w:r w:rsidRPr="00F648A1">
        <w:t xml:space="preserve"> There are lots of figures out there that different people have talked about at different </w:t>
      </w:r>
      <w:r w:rsidRPr="00F648A1" w:rsidR="00D97D72">
        <w:t>times</w:t>
      </w:r>
      <w:r w:rsidRPr="00F648A1">
        <w:t xml:space="preserve">. </w:t>
      </w:r>
      <w:r w:rsidRPr="00F648A1" w:rsidR="00D97D72">
        <w:t>The Department of Justice</w:t>
      </w:r>
      <w:r w:rsidRPr="00F648A1">
        <w:t xml:space="preserve"> is</w:t>
      </w:r>
      <w:r w:rsidRPr="00F648A1" w:rsidR="00D97D72">
        <w:t xml:space="preserve"> doing a detailed piece of work at the moment</w:t>
      </w:r>
      <w:r w:rsidRPr="00F648A1">
        <w:t>, w</w:t>
      </w:r>
      <w:r w:rsidRPr="00F648A1" w:rsidR="00D97D72">
        <w:t xml:space="preserve">orking with </w:t>
      </w:r>
      <w:r w:rsidRPr="00F648A1" w:rsidR="00B06F45">
        <w:t>actuaries</w:t>
      </w:r>
      <w:r w:rsidR="00DC1EEE">
        <w:t xml:space="preserve">, </w:t>
      </w:r>
      <w:r w:rsidRPr="00F648A1" w:rsidR="00B06F45">
        <w:t xml:space="preserve">to understand the detailed figures and the cycle of how </w:t>
      </w:r>
      <w:r w:rsidR="00DC1EEE">
        <w:t>it</w:t>
      </w:r>
      <w:r w:rsidRPr="00F648A1" w:rsidR="00B06F45">
        <w:t xml:space="preserve"> will work.</w:t>
      </w:r>
      <w:r w:rsidRPr="00F648A1" w:rsidR="00E70552">
        <w:t xml:space="preserve"> </w:t>
      </w:r>
      <w:r w:rsidRPr="00F648A1">
        <w:t xml:space="preserve">Once they have done that, I will be </w:t>
      </w:r>
      <w:r w:rsidRPr="00F648A1" w:rsidR="00B06F45">
        <w:t>very keen to give any support I can</w:t>
      </w:r>
      <w:r w:rsidRPr="00F648A1">
        <w:t>.</w:t>
      </w:r>
      <w:r w:rsidRPr="00F648A1" w:rsidR="00B06F45">
        <w:t xml:space="preserve"> I am due to meet the Justice Minister on this issue next week, by which time I think they will have those detailed figures.</w:t>
      </w:r>
      <w:r w:rsidRPr="00F648A1" w:rsidR="00E70552">
        <w:t xml:space="preserve"> </w:t>
      </w:r>
      <w:r w:rsidRPr="00F648A1" w:rsidR="00B06F45">
        <w:t xml:space="preserve">The </w:t>
      </w:r>
      <w:r w:rsidRPr="00F648A1">
        <w:t>E</w:t>
      </w:r>
      <w:r w:rsidRPr="00F648A1" w:rsidR="00B06F45">
        <w:t xml:space="preserve">xecutive </w:t>
      </w:r>
      <w:r w:rsidRPr="00F648A1">
        <w:t>O</w:t>
      </w:r>
      <w:r w:rsidRPr="00F648A1" w:rsidR="00B06F45">
        <w:t xml:space="preserve">ffice has set out </w:t>
      </w:r>
      <w:r w:rsidRPr="00F648A1">
        <w:t>its</w:t>
      </w:r>
      <w:r w:rsidRPr="00F648A1" w:rsidR="00B06F45">
        <w:t xml:space="preserve"> estimate for year one</w:t>
      </w:r>
      <w:r w:rsidRPr="00F648A1" w:rsidR="00AE16E2">
        <w:t>,</w:t>
      </w:r>
      <w:r w:rsidRPr="00F648A1" w:rsidR="00B06F45">
        <w:t xml:space="preserve"> of </w:t>
      </w:r>
      <w:r w:rsidRPr="00F648A1" w:rsidR="00AE16E2">
        <w:t>£</w:t>
      </w:r>
      <w:r w:rsidRPr="00F648A1" w:rsidR="00B06F45">
        <w:t xml:space="preserve">28 million, and it is right that the Department of Finance makes sure that money is available to the </w:t>
      </w:r>
      <w:r w:rsidRPr="00F648A1" w:rsidR="00B06F45">
        <w:t xml:space="preserve">Department of Justice up front. </w:t>
      </w:r>
      <w:r w:rsidRPr="00F648A1">
        <w:t xml:space="preserve">We can all be very clear </w:t>
      </w:r>
      <w:r w:rsidR="00DC1EEE">
        <w:t xml:space="preserve">that </w:t>
      </w:r>
      <w:r w:rsidRPr="00F648A1">
        <w:t xml:space="preserve">the victims are </w:t>
      </w:r>
      <w:r w:rsidRPr="00F648A1" w:rsidR="00B06F45">
        <w:t xml:space="preserve">legally </w:t>
      </w:r>
      <w:r w:rsidRPr="00F648A1">
        <w:t>entitled to this money</w:t>
      </w:r>
      <w:r w:rsidRPr="00F648A1" w:rsidR="00B06F45">
        <w:t>.</w:t>
      </w:r>
      <w:r w:rsidRPr="00F648A1" w:rsidR="00E70552">
        <w:t xml:space="preserve"> </w:t>
      </w:r>
      <w:r w:rsidRPr="00F648A1" w:rsidR="00B06F45">
        <w:t>T</w:t>
      </w:r>
      <w:r w:rsidRPr="00F648A1">
        <w:t>hey will get it</w:t>
      </w:r>
      <w:r w:rsidRPr="00F648A1" w:rsidR="00B06F45">
        <w:t xml:space="preserve">. </w:t>
      </w:r>
    </w:p>
    <w:p w:rsidR="005B5023" w:rsidRPr="00F648A1" w:rsidP="00AE16E2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827' dodsId=''&gt;"/>
          <w:id w:val="921756804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Claire Hanna:</w:t>
          </w:r>
        </w:sdtContent>
      </w:sdt>
      <w:r w:rsidRPr="00F648A1">
        <w:t xml:space="preserve"> </w:t>
      </w:r>
      <w:r w:rsidRPr="00F648A1" w:rsidR="00B06F45">
        <w:t>Chair, I will finish on this</w:t>
      </w:r>
      <w:r w:rsidRPr="00F648A1" w:rsidR="0020451B">
        <w:t>,</w:t>
      </w:r>
      <w:r w:rsidRPr="00F648A1" w:rsidR="00B06F45">
        <w:t xml:space="preserve"> because I appreciate others want in.</w:t>
      </w:r>
      <w:r w:rsidRPr="00F648A1" w:rsidR="00E70552">
        <w:t xml:space="preserve"> </w:t>
      </w:r>
      <w:r w:rsidR="00DC1EEE">
        <w:t>Secretary of State, t</w:t>
      </w:r>
      <w:r w:rsidRPr="00F648A1" w:rsidR="00B06F45">
        <w:t xml:space="preserve">hat is an advance on your statement last week, which did appear to withdraw. I agree that the Department of Justice and the </w:t>
      </w:r>
      <w:r w:rsidRPr="00F648A1" w:rsidR="00AE16E2">
        <w:t>J</w:t>
      </w:r>
      <w:r w:rsidRPr="00F648A1" w:rsidR="00B06F45">
        <w:t>ustice Minister deserve enormous credit</w:t>
      </w:r>
      <w:r w:rsidR="00DC1EEE">
        <w:t xml:space="preserve"> </w:t>
      </w:r>
      <w:r w:rsidRPr="00F648A1" w:rsidR="00B06F45">
        <w:t>but</w:t>
      </w:r>
      <w:r w:rsidR="00DC1EEE">
        <w:t>,</w:t>
      </w:r>
      <w:r w:rsidRPr="00F648A1" w:rsidR="00B06F45">
        <w:t xml:space="preserve"> unfortunately</w:t>
      </w:r>
      <w:r w:rsidRPr="00F648A1" w:rsidR="00AE16E2">
        <w:t>,</w:t>
      </w:r>
      <w:r w:rsidRPr="00F648A1" w:rsidR="00B06F45">
        <w:t xml:space="preserve"> what victims still hear is a lot of the process and the wrangling. </w:t>
      </w:r>
      <w:r w:rsidRPr="00F648A1">
        <w:t>I am pleased that you have engaged</w:t>
      </w:r>
      <w:r w:rsidRPr="00F648A1" w:rsidR="00B06F45">
        <w:t>,</w:t>
      </w:r>
      <w:r w:rsidRPr="00F648A1">
        <w:t xml:space="preserve"> and hopefully they finally get clarity on when</w:t>
      </w:r>
      <w:r w:rsidRPr="00F648A1" w:rsidR="00B06F45">
        <w:t xml:space="preserve"> it is coming and how.</w:t>
      </w:r>
      <w:r w:rsidRPr="00F648A1" w:rsidR="00E70552">
        <w:t xml:space="preserve"> </w:t>
      </w:r>
      <w:r w:rsidRPr="00F648A1" w:rsidR="00B06F45">
        <w:t>Thank you.</w:t>
      </w:r>
      <w:r w:rsidRPr="00F648A1" w:rsidR="00E70552">
        <w:t xml:space="preserve"> </w:t>
      </w:r>
    </w:p>
    <w:p w:rsidR="005B5023" w:rsidRPr="00F648A1" w:rsidP="00147DE1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494' dodsId='72275'&gt;"/>
          <w:id w:val="-1296363624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Chair:</w:t>
          </w:r>
        </w:sdtContent>
      </w:sdt>
      <w:r w:rsidRPr="00F648A1">
        <w:t xml:space="preserve"> </w:t>
      </w:r>
      <w:r w:rsidRPr="00F648A1" w:rsidR="00B06F45">
        <w:t>Thank you, Claire.</w:t>
      </w:r>
      <w:r w:rsidRPr="00F648A1" w:rsidR="00E70552">
        <w:t xml:space="preserve"> </w:t>
      </w:r>
      <w:r w:rsidRPr="00F648A1" w:rsidR="00B06F45">
        <w:t xml:space="preserve">Secretary of State, I have five members of the Committee who want to ask you some questions on this important issue, and I know we will all be cognisant of time pressures </w:t>
      </w:r>
      <w:r w:rsidR="00AD3E38">
        <w:t>while</w:t>
      </w:r>
      <w:r w:rsidRPr="00F648A1" w:rsidR="0020451B">
        <w:t xml:space="preserve"> </w:t>
      </w:r>
      <w:r w:rsidRPr="00F648A1" w:rsidR="00B06F45">
        <w:t>dealing with this in a proper and meaningful way</w:t>
      </w:r>
      <w:r w:rsidR="00AD3E38">
        <w:t>,</w:t>
      </w:r>
      <w:r w:rsidRPr="00F648A1" w:rsidR="00B06F45">
        <w:t xml:space="preserve"> given its sensitivity.</w:t>
      </w:r>
      <w:r w:rsidRPr="00F648A1" w:rsidR="00E70552">
        <w:t xml:space="preserve"> </w:t>
      </w:r>
    </w:p>
    <w:p w:rsidR="00AE4CCB" w:rsidRPr="00F648A1" w:rsidP="005B5023">
      <w:pPr>
        <w:pStyle w:val="Question"/>
      </w:pPr>
      <w:sdt>
        <w:sdtPr>
          <w:alias w:val="Member"/>
          <w:tag w:val="&lt;Member mnisId='1409' dodsId='25794'&gt;"/>
          <w:id w:val="1047714566"/>
          <w:placeholder>
            <w:docPart w:val="DefaultPlaceholder_-1854013440"/>
          </w:placeholder>
          <w:richText/>
        </w:sdtPr>
        <w:sdtContent>
          <w:r w:rsidRPr="00F648A1" w:rsidR="0020451B">
            <w:rPr>
              <w:b/>
            </w:rPr>
            <w:t>Mr Campbell:</w:t>
          </w:r>
        </w:sdtContent>
      </w:sdt>
      <w:r w:rsidRPr="00F648A1" w:rsidR="005B5023">
        <w:t xml:space="preserve"> Welcome back, </w:t>
      </w:r>
      <w:r w:rsidRPr="00F648A1" w:rsidR="001D1E17">
        <w:t>Secretary of State</w:t>
      </w:r>
      <w:r w:rsidRPr="00F648A1" w:rsidR="005B5023">
        <w:t>.</w:t>
      </w:r>
      <w:r w:rsidRPr="00F648A1" w:rsidR="00B06F45">
        <w:t xml:space="preserve"> I appreciate you cannot go into detail </w:t>
      </w:r>
      <w:r w:rsidRPr="00F648A1">
        <w:t>in advance of spelling out the direction of travel on legacy, but</w:t>
      </w:r>
      <w:r w:rsidRPr="00F648A1" w:rsidR="005B5023">
        <w:t xml:space="preserve"> I would like to get from you an underlying emphasis o</w:t>
      </w:r>
      <w:r w:rsidRPr="00F648A1" w:rsidR="0020451B">
        <w:t>n</w:t>
      </w:r>
      <w:r w:rsidRPr="00F648A1" w:rsidR="005B5023">
        <w:t xml:space="preserve"> where you see the direction of travel.</w:t>
      </w:r>
      <w:r w:rsidRPr="00F648A1">
        <w:t xml:space="preserve"> There is a concern in many sections of the community</w:t>
      </w:r>
      <w:r w:rsidRPr="00F648A1" w:rsidR="0020451B">
        <w:t>—</w:t>
      </w:r>
      <w:r w:rsidRPr="00F648A1">
        <w:t>victims, ex-service personnel</w:t>
      </w:r>
      <w:r w:rsidRPr="00F648A1" w:rsidR="0020451B">
        <w:t>—</w:t>
      </w:r>
      <w:r w:rsidRPr="00F648A1">
        <w:t>that</w:t>
      </w:r>
      <w:r w:rsidR="00AD3E38">
        <w:t>,</w:t>
      </w:r>
      <w:r w:rsidRPr="00F648A1">
        <w:t xml:space="preserve"> in dealing with legacy down through many years</w:t>
      </w:r>
      <w:r w:rsidR="00AD3E38">
        <w:t>,</w:t>
      </w:r>
      <w:r w:rsidRPr="00F648A1">
        <w:t xml:space="preserve"> the intrinsic imbalance that exists between those who were determined to be terrorists</w:t>
      </w:r>
      <w:r w:rsidRPr="00F648A1" w:rsidR="0020451B">
        <w:t xml:space="preserve">, </w:t>
      </w:r>
      <w:r w:rsidRPr="00F648A1">
        <w:t>break the law and kill people and those who were trying to counteract them will still persist into the new regime. For example, terrorists tend not to keep paperwork</w:t>
      </w:r>
      <w:r w:rsidRPr="00F648A1" w:rsidR="0020451B">
        <w:t>;</w:t>
      </w:r>
      <w:r w:rsidRPr="00F648A1">
        <w:t xml:space="preserve"> they tend not to answer questions.</w:t>
      </w:r>
    </w:p>
    <w:p w:rsidR="005B5023" w:rsidRPr="00F648A1" w:rsidP="00AE4CCB">
      <w:pPr>
        <w:pStyle w:val="Question"/>
        <w:numPr>
          <w:ilvl w:val="0"/>
          <w:numId w:val="0"/>
        </w:numPr>
        <w:ind w:left="794"/>
      </w:pPr>
      <w:r w:rsidRPr="00F648A1">
        <w:t>On numerous occasions, I asked the late Deputy First Minister what he knew about incidents of terror when he was in charge of the IRA</w:t>
      </w:r>
      <w:r w:rsidRPr="00F648A1" w:rsidR="0020451B">
        <w:t>.</w:t>
      </w:r>
      <w:r w:rsidRPr="00F648A1">
        <w:t xml:space="preserve"> </w:t>
      </w:r>
      <w:r w:rsidRPr="00F648A1" w:rsidR="0020451B">
        <w:t>H</w:t>
      </w:r>
      <w:r w:rsidRPr="00F648A1">
        <w:t>e denied everything.</w:t>
      </w:r>
      <w:r w:rsidRPr="00F648A1" w:rsidR="00E70552">
        <w:t xml:space="preserve"> </w:t>
      </w:r>
      <w:r w:rsidRPr="00F648A1">
        <w:t xml:space="preserve">He denied all </w:t>
      </w:r>
      <w:r w:rsidRPr="00F648A1" w:rsidR="00365C38">
        <w:t>knowledge of any incidents that occurred, whereas</w:t>
      </w:r>
      <w:r w:rsidRPr="00F648A1" w:rsidR="0020451B">
        <w:t>,</w:t>
      </w:r>
      <w:r w:rsidRPr="00F648A1" w:rsidR="00365C38">
        <w:t xml:space="preserve"> on the other hand, soldiers</w:t>
      </w:r>
      <w:r w:rsidRPr="00F648A1" w:rsidR="0020451B">
        <w:t xml:space="preserve"> and</w:t>
      </w:r>
      <w:r w:rsidRPr="00F648A1" w:rsidR="00365C38">
        <w:t xml:space="preserve"> police officers, </w:t>
      </w:r>
      <w:r w:rsidRPr="00F648A1" w:rsidR="0020451B">
        <w:t xml:space="preserve">or </w:t>
      </w:r>
      <w:r w:rsidRPr="00F648A1" w:rsidR="00365C38">
        <w:t>ex-soldiers and ex-police officers</w:t>
      </w:r>
      <w:r w:rsidRPr="00F648A1" w:rsidR="0020451B">
        <w:t xml:space="preserve">, </w:t>
      </w:r>
      <w:r w:rsidRPr="00F648A1" w:rsidR="00365C38">
        <w:t xml:space="preserve">are expected to answer truthfully what they can remember from 40 years ago. </w:t>
      </w:r>
      <w:r w:rsidRPr="00F648A1">
        <w:t xml:space="preserve">How are we going to bring closure if that direction of travel is </w:t>
      </w:r>
      <w:r w:rsidRPr="00F648A1" w:rsidR="00365C38">
        <w:t>n</w:t>
      </w:r>
      <w:r w:rsidRPr="00F648A1">
        <w:t>ot emphasised by you</w:t>
      </w:r>
      <w:r w:rsidRPr="00F648A1" w:rsidR="0020451B">
        <w:t>? W</w:t>
      </w:r>
      <w:r w:rsidRPr="00F648A1">
        <w:t xml:space="preserve">e have to redress that imbalance </w:t>
      </w:r>
      <w:r w:rsidRPr="00F648A1" w:rsidR="00365C38">
        <w:t xml:space="preserve">so that people who try to uphold the law are not perceived to be the people who are investigated, questioned, queried and suspected of doing wrong when others </w:t>
      </w:r>
      <w:r w:rsidR="00AD3E38">
        <w:t>are</w:t>
      </w:r>
      <w:r w:rsidRPr="00F648A1" w:rsidR="00365C38">
        <w:t xml:space="preserve"> not? </w:t>
      </w:r>
    </w:p>
    <w:p w:rsidR="00AC6BFF" w:rsidRPr="00F648A1" w:rsidP="005B5023">
      <w:pPr>
        <w:pStyle w:val="Answer"/>
      </w:pPr>
      <w:sdt>
        <w:sdtPr>
          <w:alias w:val="Witness"/>
          <w:id w:val="-142275975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5B5023">
            <w:rPr>
              <w:b/>
            </w:rPr>
            <w:t xml:space="preserve"> </w:t>
          </w:r>
        </w:sdtContent>
      </w:sdt>
      <w:r w:rsidRPr="00F648A1" w:rsidR="005B5023">
        <w:t xml:space="preserve">Mr Campbell, you </w:t>
      </w:r>
      <w:r w:rsidRPr="00F648A1" w:rsidR="00365C38">
        <w:t xml:space="preserve">just </w:t>
      </w:r>
      <w:r w:rsidRPr="00F648A1" w:rsidR="005B5023">
        <w:t>have highlighted</w:t>
      </w:r>
      <w:r w:rsidRPr="00F648A1" w:rsidR="00365C38">
        <w:t xml:space="preserve"> and outlined</w:t>
      </w:r>
      <w:r w:rsidRPr="00F648A1" w:rsidR="005B5023">
        <w:t xml:space="preserve"> t</w:t>
      </w:r>
      <w:r w:rsidRPr="00F648A1" w:rsidR="00365C38">
        <w:t>he</w:t>
      </w:r>
      <w:r w:rsidRPr="00F648A1" w:rsidR="005B5023">
        <w:t xml:space="preserve"> complexity and sensitivity of this </w:t>
      </w:r>
      <w:r w:rsidRPr="00F648A1" w:rsidR="00365C38">
        <w:t xml:space="preserve">very </w:t>
      </w:r>
      <w:r w:rsidRPr="00F648A1" w:rsidR="005B5023">
        <w:t>issue</w:t>
      </w:r>
      <w:r w:rsidRPr="00F648A1" w:rsidR="00365C38">
        <w:t xml:space="preserve"> and why, so long after the </w:t>
      </w:r>
      <w:r w:rsidR="00AD3E38">
        <w:t>t</w:t>
      </w:r>
      <w:r w:rsidRPr="00F648A1" w:rsidR="00365C38">
        <w:t xml:space="preserve">roubles came to an end, we are all still wrestling with this issue. </w:t>
      </w:r>
      <w:r w:rsidRPr="00F648A1" w:rsidR="005B5023">
        <w:t xml:space="preserve">That is why it is important we have </w:t>
      </w:r>
      <w:r w:rsidRPr="00F648A1" w:rsidR="00365C38">
        <w:t xml:space="preserve">really </w:t>
      </w:r>
      <w:r w:rsidRPr="00F648A1" w:rsidR="005B5023">
        <w:t>wide engagement.</w:t>
      </w:r>
      <w:r w:rsidRPr="00F648A1" w:rsidR="00365C38">
        <w:t xml:space="preserve"> I have been clear,</w:t>
      </w:r>
      <w:r w:rsidRPr="00F648A1">
        <w:t xml:space="preserve"> and</w:t>
      </w:r>
      <w:r w:rsidRPr="00F648A1" w:rsidR="00365C38">
        <w:t xml:space="preserve"> I fully appreciate </w:t>
      </w:r>
      <w:r w:rsidR="00AD3E38">
        <w:t xml:space="preserve">that </w:t>
      </w:r>
      <w:r w:rsidRPr="00F648A1" w:rsidR="00365C38">
        <w:t>we have a commitment in NDNA, which we are determined to deliver on.</w:t>
      </w:r>
      <w:r w:rsidRPr="00F648A1" w:rsidR="00E70552">
        <w:t xml:space="preserve"> </w:t>
      </w:r>
      <w:r w:rsidRPr="00F648A1" w:rsidR="00365C38">
        <w:t>We have a manifesto commitment to give equal treatment and equal outcome for veterans as well</w:t>
      </w:r>
      <w:r w:rsidR="00AD3E38">
        <w:t xml:space="preserve">, to which </w:t>
      </w:r>
      <w:r w:rsidRPr="00F648A1" w:rsidR="00365C38">
        <w:t xml:space="preserve">I am very alert </w:t>
      </w:r>
      <w:r w:rsidRPr="00F648A1">
        <w:t xml:space="preserve">and </w:t>
      </w:r>
      <w:r w:rsidR="00AD3E38">
        <w:t xml:space="preserve">on which I am </w:t>
      </w:r>
      <w:r w:rsidRPr="00F648A1" w:rsidR="00365C38">
        <w:t>determine</w:t>
      </w:r>
      <w:r w:rsidRPr="00F648A1">
        <w:t>d</w:t>
      </w:r>
      <w:r w:rsidRPr="00F648A1" w:rsidR="00365C38">
        <w:t xml:space="preserve"> that we deliver</w:t>
      </w:r>
      <w:r w:rsidRPr="00F648A1">
        <w:t>.</w:t>
      </w:r>
    </w:p>
    <w:p w:rsidR="00342482" w:rsidRPr="00F648A1" w:rsidP="005B5023">
      <w:pPr>
        <w:pStyle w:val="Answer"/>
      </w:pPr>
      <w:r w:rsidRPr="00F648A1">
        <w:t>A</w:t>
      </w:r>
      <w:r w:rsidRPr="00F648A1" w:rsidR="00365C38">
        <w:t>s I say, t</w:t>
      </w:r>
      <w:r w:rsidRPr="00F648A1" w:rsidR="005B5023">
        <w:t>he whole point of having that wider engagement</w:t>
      </w:r>
      <w:r w:rsidRPr="00F648A1" w:rsidR="00365C38">
        <w:t>, not just across the political parties</w:t>
      </w:r>
      <w:r w:rsidRPr="00F648A1" w:rsidR="005B5023">
        <w:t xml:space="preserve"> </w:t>
      </w:r>
      <w:r w:rsidRPr="00F648A1" w:rsidR="00365C38">
        <w:t>and our partners</w:t>
      </w:r>
      <w:r w:rsidRPr="00F648A1">
        <w:t xml:space="preserve">, </w:t>
      </w:r>
      <w:r w:rsidRPr="00F648A1" w:rsidR="00365C38">
        <w:t xml:space="preserve">the Irish </w:t>
      </w:r>
      <w:r w:rsidRPr="00F648A1">
        <w:t>G</w:t>
      </w:r>
      <w:r w:rsidRPr="00F648A1" w:rsidR="00365C38">
        <w:t xml:space="preserve">overnment, but across </w:t>
      </w:r>
      <w:r w:rsidRPr="00F648A1" w:rsidR="007A4E02">
        <w:t>civi</w:t>
      </w:r>
      <w:r w:rsidRPr="00F648A1">
        <w:t>l</w:t>
      </w:r>
      <w:r w:rsidRPr="00F648A1" w:rsidR="00365C38">
        <w:t xml:space="preserve"> society and the victims</w:t>
      </w:r>
      <w:r w:rsidRPr="00F648A1" w:rsidR="009952B7">
        <w:t>’</w:t>
      </w:r>
      <w:r w:rsidRPr="00F648A1" w:rsidR="00365C38">
        <w:t xml:space="preserve"> groups</w:t>
      </w:r>
      <w:r w:rsidRPr="00F648A1">
        <w:t>, is</w:t>
      </w:r>
      <w:r w:rsidRPr="00F648A1" w:rsidR="00365C38">
        <w:t xml:space="preserve"> to make sure that</w:t>
      </w:r>
      <w:r w:rsidRPr="00F648A1">
        <w:t>,</w:t>
      </w:r>
      <w:r w:rsidRPr="00F648A1" w:rsidR="00365C38">
        <w:t xml:space="preserve"> if we are able to come forward with proposals, they are proposals that understand all the challenges and the complexities that you have just </w:t>
      </w:r>
      <w:r w:rsidRPr="00F648A1" w:rsidR="00365C38">
        <w:t>outlined.</w:t>
      </w:r>
      <w:r w:rsidRPr="00F648A1" w:rsidR="007A7ABA">
        <w:t xml:space="preserve"> </w:t>
      </w:r>
      <w:r w:rsidRPr="00F648A1" w:rsidR="005B5023">
        <w:t xml:space="preserve">I am not going to prejudge </w:t>
      </w:r>
      <w:r w:rsidRPr="00F648A1" w:rsidR="00365C38">
        <w:t xml:space="preserve">exactly </w:t>
      </w:r>
      <w:r w:rsidRPr="00F648A1" w:rsidR="005B5023">
        <w:t xml:space="preserve">what that </w:t>
      </w:r>
      <w:r w:rsidRPr="00F648A1" w:rsidR="00365C38">
        <w:t>will</w:t>
      </w:r>
      <w:r w:rsidRPr="00F648A1" w:rsidR="005B5023">
        <w:t xml:space="preserve"> be at the moment</w:t>
      </w:r>
      <w:r w:rsidRPr="00F648A1" w:rsidR="00365C38">
        <w:t xml:space="preserve">, but I am sure </w:t>
      </w:r>
      <w:r w:rsidR="00AD3E38">
        <w:t>it</w:t>
      </w:r>
      <w:r w:rsidRPr="00F648A1" w:rsidR="00365C38">
        <w:t xml:space="preserve"> is a conversation we will have when we come forward with proposals.</w:t>
      </w:r>
      <w:r w:rsidRPr="00F648A1" w:rsidR="00E70552">
        <w:t xml:space="preserve"> </w:t>
      </w:r>
    </w:p>
    <w:p w:rsidR="005B5023" w:rsidRPr="00F648A1" w:rsidP="00342482">
      <w:pPr>
        <w:pStyle w:val="Question"/>
      </w:pPr>
      <w:sdt>
        <w:sdtPr>
          <w:alias w:val="Member"/>
          <w:tag w:val="&lt;Member mnisId='4129' dodsId='33629'&gt;"/>
          <w:id w:val="-232626634"/>
          <w:placeholder>
            <w:docPart w:val="DefaultPlaceholder_-1854013440"/>
          </w:placeholder>
          <w:richText/>
        </w:sdtPr>
        <w:sdtContent>
          <w:r w:rsidRPr="00F648A1" w:rsidR="00342482">
            <w:rPr>
              <w:b/>
            </w:rPr>
            <w:t>Ian Paisley:</w:t>
          </w:r>
        </w:sdtContent>
      </w:sdt>
      <w:r w:rsidRPr="00F648A1" w:rsidR="00342482">
        <w:t xml:space="preserve"> </w:t>
      </w:r>
      <w:r w:rsidR="00176B92">
        <w:t>T</w:t>
      </w:r>
      <w:r w:rsidRPr="00F648A1" w:rsidR="00342482">
        <w:t xml:space="preserve">oday is </w:t>
      </w:r>
      <w:r w:rsidRPr="00F648A1" w:rsidR="00365C38">
        <w:t>H</w:t>
      </w:r>
      <w:r w:rsidRPr="00F648A1" w:rsidR="00342482">
        <w:t xml:space="preserve">olocaust </w:t>
      </w:r>
      <w:r w:rsidRPr="00F648A1" w:rsidR="00365C38">
        <w:t xml:space="preserve">Memorial Day, where we remember victims of </w:t>
      </w:r>
      <w:r w:rsidR="00176B92">
        <w:t>h</w:t>
      </w:r>
      <w:r w:rsidRPr="00F648A1" w:rsidR="00365C38">
        <w:t xml:space="preserve">olocaust </w:t>
      </w:r>
      <w:r w:rsidR="00176B92">
        <w:t>and</w:t>
      </w:r>
      <w:r w:rsidRPr="00F648A1" w:rsidR="00365C38">
        <w:t xml:space="preserve"> other genocide around the world.</w:t>
      </w:r>
      <w:r w:rsidRPr="00F648A1" w:rsidR="00E70552">
        <w:t xml:space="preserve"> </w:t>
      </w:r>
      <w:r w:rsidRPr="00F648A1" w:rsidR="00365C38">
        <w:t xml:space="preserve">In </w:t>
      </w:r>
      <w:r w:rsidRPr="00F648A1" w:rsidR="003A2E78">
        <w:t>N</w:t>
      </w:r>
      <w:r w:rsidRPr="00F648A1" w:rsidR="00365C38">
        <w:t>o</w:t>
      </w:r>
      <w:r w:rsidRPr="00F648A1" w:rsidR="003A2E78">
        <w:t>rthern Ireland</w:t>
      </w:r>
      <w:r w:rsidRPr="00F648A1" w:rsidR="00AC6BFF">
        <w:t>,</w:t>
      </w:r>
      <w:r w:rsidRPr="00F648A1" w:rsidR="003A2E78">
        <w:t xml:space="preserve"> </w:t>
      </w:r>
      <w:r w:rsidR="00176B92">
        <w:t xml:space="preserve">of course, </w:t>
      </w:r>
      <w:r w:rsidRPr="00F648A1" w:rsidR="003A2E78">
        <w:t xml:space="preserve">we remember the border campaign and </w:t>
      </w:r>
      <w:r w:rsidR="00176B92">
        <w:t xml:space="preserve">the </w:t>
      </w:r>
      <w:r w:rsidRPr="00F648A1" w:rsidR="003A2E78">
        <w:t xml:space="preserve">genocide </w:t>
      </w:r>
      <w:r w:rsidR="00176B92">
        <w:t>and</w:t>
      </w:r>
      <w:r w:rsidRPr="00F648A1" w:rsidR="003A2E78">
        <w:t xml:space="preserve"> sectarian murder, where the </w:t>
      </w:r>
      <w:r w:rsidR="00176B92">
        <w:t xml:space="preserve">IRA—the </w:t>
      </w:r>
      <w:r w:rsidRPr="00F648A1" w:rsidR="001D3BA6">
        <w:t>Catholic</w:t>
      </w:r>
      <w:r w:rsidRPr="00F648A1" w:rsidR="003A2E78">
        <w:t xml:space="preserve"> IRA</w:t>
      </w:r>
      <w:r w:rsidR="00176B92">
        <w:t>—</w:t>
      </w:r>
      <w:r w:rsidRPr="00F648A1" w:rsidR="003A2E78">
        <w:t xml:space="preserve">murdered </w:t>
      </w:r>
      <w:r w:rsidRPr="00F648A1" w:rsidR="00AC6BFF">
        <w:t>P</w:t>
      </w:r>
      <w:r w:rsidRPr="00F648A1" w:rsidR="003A2E78">
        <w:t xml:space="preserve">rotestants </w:t>
      </w:r>
      <w:r w:rsidRPr="00F648A1" w:rsidR="00AC6BFF">
        <w:t xml:space="preserve">at </w:t>
      </w:r>
      <w:r w:rsidRPr="00F648A1" w:rsidR="003A2E78">
        <w:t xml:space="preserve">the border. </w:t>
      </w:r>
      <w:r w:rsidR="00176B92">
        <w:t>W</w:t>
      </w:r>
      <w:r w:rsidRPr="00F648A1" w:rsidR="00342482">
        <w:t>e have been pushing</w:t>
      </w:r>
      <w:r w:rsidR="00176B92">
        <w:t>, for over a year now,</w:t>
      </w:r>
      <w:r w:rsidRPr="00F648A1" w:rsidR="00342482">
        <w:t xml:space="preserve"> for the Irish </w:t>
      </w:r>
      <w:r w:rsidRPr="00F648A1" w:rsidR="00AC6BFF">
        <w:t>G</w:t>
      </w:r>
      <w:r w:rsidRPr="00F648A1" w:rsidR="00342482">
        <w:t>overnment to move beyond lip service</w:t>
      </w:r>
      <w:r w:rsidR="00176B92">
        <w:t xml:space="preserve"> that they would</w:t>
      </w:r>
      <w:r w:rsidRPr="00F648A1" w:rsidR="003A2E78">
        <w:t xml:space="preserve"> address </w:t>
      </w:r>
      <w:r w:rsidRPr="00F648A1" w:rsidR="0092271F">
        <w:t xml:space="preserve">issues </w:t>
      </w:r>
      <w:r w:rsidRPr="00F648A1" w:rsidR="003A2E78">
        <w:t>to do with the 500 unsolved murders on the border</w:t>
      </w:r>
      <w:r w:rsidRPr="00F648A1" w:rsidR="00AC6BFF">
        <w:t xml:space="preserve">, which </w:t>
      </w:r>
      <w:r w:rsidRPr="00F648A1" w:rsidR="003A2E78">
        <w:t>were of British people in their jurisdiction and then dumped on our border.</w:t>
      </w:r>
      <w:r w:rsidRPr="00F648A1" w:rsidR="00E70552">
        <w:t xml:space="preserve"> </w:t>
      </w:r>
      <w:r w:rsidRPr="00F648A1" w:rsidR="00342482">
        <w:t xml:space="preserve">I am wondering if you are able to go any further </w:t>
      </w:r>
      <w:r w:rsidRPr="00F648A1" w:rsidR="00AC6BFF">
        <w:t>and let us know</w:t>
      </w:r>
      <w:r w:rsidRPr="00F648A1" w:rsidR="00342482">
        <w:t xml:space="preserve"> what discussions you are having with the Irish </w:t>
      </w:r>
      <w:r w:rsidRPr="00F648A1" w:rsidR="00AC6BFF">
        <w:t>G</w:t>
      </w:r>
      <w:r w:rsidRPr="00F648A1" w:rsidR="00342482">
        <w:t>overnment</w:t>
      </w:r>
      <w:r w:rsidRPr="00F648A1" w:rsidR="003A2E78">
        <w:t>.</w:t>
      </w:r>
      <w:r w:rsidRPr="00F648A1" w:rsidR="00E70552">
        <w:t xml:space="preserve"> </w:t>
      </w:r>
      <w:r w:rsidRPr="00F648A1" w:rsidR="003A2E78">
        <w:t>They have a second Justice Minister</w:t>
      </w:r>
      <w:r w:rsidR="00176B92">
        <w:t>,</w:t>
      </w:r>
      <w:r w:rsidRPr="00F648A1" w:rsidR="003A2E78">
        <w:t xml:space="preserve"> but </w:t>
      </w:r>
      <w:r w:rsidRPr="00F648A1" w:rsidR="00AC6BFF">
        <w:t xml:space="preserve">there is </w:t>
      </w:r>
      <w:r w:rsidRPr="00F648A1" w:rsidR="003A2E78">
        <w:t xml:space="preserve">still no real progress on trying to get them to face up to their responsibilities on helping us address this terrible campaign of genocide that our people were inflicted with. </w:t>
      </w:r>
    </w:p>
    <w:p w:rsidR="00AC6BFF" w:rsidRPr="00F648A1" w:rsidP="00342482">
      <w:pPr>
        <w:pStyle w:val="Answer"/>
      </w:pPr>
      <w:sdt>
        <w:sdtPr>
          <w:alias w:val="Witness"/>
          <w:id w:val="444742698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342482">
            <w:rPr>
              <w:b/>
            </w:rPr>
            <w:t xml:space="preserve"> </w:t>
          </w:r>
        </w:sdtContent>
      </w:sdt>
      <w:r w:rsidR="00176B92">
        <w:t>Again, you</w:t>
      </w:r>
      <w:r w:rsidRPr="00F648A1" w:rsidR="003A2E78">
        <w:t xml:space="preserve"> </w:t>
      </w:r>
      <w:r w:rsidRPr="00F648A1" w:rsidR="00342482">
        <w:t>highlight some of the complexities</w:t>
      </w:r>
      <w:r w:rsidRPr="00F648A1" w:rsidR="003A2E78">
        <w:t xml:space="preserve"> of what we are dealing with and why it is not about </w:t>
      </w:r>
      <w:r w:rsidRPr="00F648A1" w:rsidR="00176B92">
        <w:t xml:space="preserve">just </w:t>
      </w:r>
      <w:r w:rsidRPr="00F648A1" w:rsidR="003A2E78">
        <w:t xml:space="preserve">one </w:t>
      </w:r>
      <w:r w:rsidRPr="00F648A1">
        <w:t>G</w:t>
      </w:r>
      <w:r w:rsidRPr="00F648A1" w:rsidR="003A2E78">
        <w:t>overnment</w:t>
      </w:r>
      <w:r w:rsidRPr="00F648A1">
        <w:t xml:space="preserve"> </w:t>
      </w:r>
      <w:r w:rsidRPr="00F648A1" w:rsidR="003A2E78">
        <w:t xml:space="preserve">or the </w:t>
      </w:r>
      <w:r w:rsidRPr="00F648A1">
        <w:t>E</w:t>
      </w:r>
      <w:r w:rsidRPr="00F648A1" w:rsidR="003A2E78">
        <w:t>xecutive.</w:t>
      </w:r>
      <w:r w:rsidRPr="00F648A1" w:rsidR="00E70552">
        <w:t xml:space="preserve"> </w:t>
      </w:r>
      <w:r w:rsidRPr="00F648A1" w:rsidR="003A2E78">
        <w:t xml:space="preserve">It is our partners in the Irish </w:t>
      </w:r>
      <w:r w:rsidRPr="00F648A1">
        <w:t>G</w:t>
      </w:r>
      <w:r w:rsidRPr="00F648A1" w:rsidR="003A2E78">
        <w:t>overnment as well.</w:t>
      </w:r>
      <w:r w:rsidRPr="00F648A1" w:rsidR="00E70552">
        <w:t xml:space="preserve"> </w:t>
      </w:r>
    </w:p>
    <w:p w:rsidR="00342482" w:rsidRPr="00F648A1" w:rsidP="00342482">
      <w:pPr>
        <w:pStyle w:val="Answer"/>
      </w:pPr>
      <w:r w:rsidRPr="00F648A1">
        <w:t xml:space="preserve">I fully support the position that the First Minister has taken in her contact with the </w:t>
      </w:r>
      <w:r w:rsidRPr="00F648A1" w:rsidR="0089632F">
        <w:t>Taoiseach</w:t>
      </w:r>
      <w:r w:rsidRPr="00F648A1">
        <w:t xml:space="preserve"> on this</w:t>
      </w:r>
      <w:r w:rsidRPr="00F648A1" w:rsidR="00AC6BFF">
        <w:t xml:space="preserve">, and </w:t>
      </w:r>
      <w:r w:rsidRPr="00F648A1">
        <w:t xml:space="preserve">I know he </w:t>
      </w:r>
      <w:r w:rsidRPr="00F648A1" w:rsidR="0092271F">
        <w:t>has</w:t>
      </w:r>
      <w:r w:rsidRPr="00F648A1">
        <w:t xml:space="preserve"> agreed to engage on this.</w:t>
      </w:r>
      <w:r w:rsidRPr="00F648A1" w:rsidR="00E70552">
        <w:t xml:space="preserve"> </w:t>
      </w:r>
      <w:r w:rsidRPr="00F648A1">
        <w:t xml:space="preserve">It is important that we do </w:t>
      </w:r>
      <w:r w:rsidRPr="00F648A1" w:rsidR="0092271F">
        <w:t>it</w:t>
      </w:r>
      <w:r w:rsidRPr="00F648A1">
        <w:t>.</w:t>
      </w:r>
      <w:r w:rsidRPr="00F648A1" w:rsidR="00E70552">
        <w:t xml:space="preserve"> </w:t>
      </w:r>
      <w:r w:rsidRPr="00F648A1">
        <w:t xml:space="preserve">I am </w:t>
      </w:r>
      <w:r w:rsidRPr="00F648A1" w:rsidR="0092271F">
        <w:t xml:space="preserve">a </w:t>
      </w:r>
      <w:r w:rsidRPr="00F648A1">
        <w:t xml:space="preserve">firm believer that transparency is a good thing in </w:t>
      </w:r>
      <w:r w:rsidR="00176B92">
        <w:t>making</w:t>
      </w:r>
      <w:r w:rsidRPr="00F648A1">
        <w:t xml:space="preserve"> sure that people have a chance to understand more of what happened.</w:t>
      </w:r>
      <w:r w:rsidRPr="00F648A1" w:rsidR="00E70552">
        <w:t xml:space="preserve"> </w:t>
      </w:r>
      <w:r w:rsidRPr="00F648A1">
        <w:t xml:space="preserve">As you say, there </w:t>
      </w:r>
      <w:r w:rsidR="00176B92">
        <w:t>is</w:t>
      </w:r>
      <w:r w:rsidRPr="00F648A1" w:rsidR="00C86868">
        <w:t xml:space="preserve"> </w:t>
      </w:r>
      <w:r w:rsidRPr="00F648A1">
        <w:t xml:space="preserve">still a huge number of </w:t>
      </w:r>
      <w:r w:rsidRPr="00F648A1" w:rsidR="00C86868">
        <w:t>lost lives—</w:t>
      </w:r>
      <w:r w:rsidRPr="00F648A1">
        <w:t>some 3,500 cases across the</w:t>
      </w:r>
      <w:r w:rsidRPr="00F648A1" w:rsidR="00C86868">
        <w:t xml:space="preserve"> board</w:t>
      </w:r>
      <w:r w:rsidRPr="00F648A1">
        <w:t>, beyond the point you were just making</w:t>
      </w:r>
      <w:r w:rsidRPr="00F648A1" w:rsidR="00C86868">
        <w:t>—</w:t>
      </w:r>
      <w:r w:rsidRPr="00F648A1">
        <w:t xml:space="preserve">that people still want information on. </w:t>
      </w:r>
      <w:r w:rsidRPr="00F648A1">
        <w:t>It is important for all of us, where we can, to show transparency on that</w:t>
      </w:r>
      <w:r w:rsidRPr="00F648A1" w:rsidR="0089632F">
        <w:t>.</w:t>
      </w:r>
      <w:r w:rsidRPr="00F648A1" w:rsidR="00E70552">
        <w:t xml:space="preserve"> </w:t>
      </w:r>
      <w:r w:rsidRPr="00F648A1" w:rsidR="0089632F">
        <w:t xml:space="preserve">I will give whatever support I can to the First Minister, in the work she is doing, and </w:t>
      </w:r>
      <w:r w:rsidR="00176B92">
        <w:t xml:space="preserve">to </w:t>
      </w:r>
      <w:r w:rsidRPr="00F648A1" w:rsidR="0089632F">
        <w:t xml:space="preserve">the Taoiseach to encourage and develop a positive step forward on that work. </w:t>
      </w:r>
    </w:p>
    <w:p w:rsidR="00342482" w:rsidRPr="00F648A1" w:rsidP="00342482">
      <w:pPr>
        <w:pStyle w:val="Question"/>
      </w:pPr>
      <w:sdt>
        <w:sdtPr>
          <w:alias w:val="Member"/>
          <w:tag w:val="&lt;Member mnisId='4129' dodsId='33629'&gt;"/>
          <w:id w:val="25847625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Ian Paisley:</w:t>
          </w:r>
        </w:sdtContent>
      </w:sdt>
      <w:r w:rsidRPr="00F648A1">
        <w:t xml:space="preserve"> </w:t>
      </w:r>
      <w:r w:rsidRPr="00F648A1" w:rsidR="0089632F">
        <w:t>W</w:t>
      </w:r>
      <w:r w:rsidRPr="00F648A1">
        <w:t>e have 150,000 veterans in Northern Ireland</w:t>
      </w:r>
      <w:r w:rsidRPr="00F648A1" w:rsidR="00C86868">
        <w:t>.</w:t>
      </w:r>
      <w:r w:rsidRPr="00F648A1">
        <w:t xml:space="preserve"> </w:t>
      </w:r>
      <w:r w:rsidRPr="00F648A1" w:rsidR="00C86868">
        <w:t>T</w:t>
      </w:r>
      <w:r w:rsidRPr="00F648A1">
        <w:t xml:space="preserve">here are legacy issues </w:t>
      </w:r>
      <w:r w:rsidRPr="00F648A1" w:rsidR="0089632F">
        <w:t>regarding</w:t>
      </w:r>
      <w:r w:rsidRPr="00F648A1">
        <w:t xml:space="preserve"> them. </w:t>
      </w:r>
      <w:r w:rsidRPr="00F648A1" w:rsidR="0089632F">
        <w:t>A lot of them feel as if they are not being shown proper due regard in terms of the Armed Forces Covenant.</w:t>
      </w:r>
      <w:r w:rsidRPr="00F648A1" w:rsidR="00E70552">
        <w:t xml:space="preserve"> </w:t>
      </w:r>
      <w:r w:rsidRPr="00F648A1" w:rsidR="0089632F">
        <w:t xml:space="preserve">Under the new </w:t>
      </w:r>
      <w:r w:rsidRPr="00F648A1" w:rsidR="00C86868">
        <w:t>B</w:t>
      </w:r>
      <w:r w:rsidRPr="00F648A1" w:rsidR="0089632F">
        <w:t xml:space="preserve">ill that was tabled yesterday on </w:t>
      </w:r>
      <w:r w:rsidRPr="00F648A1" w:rsidR="00C86868">
        <w:t xml:space="preserve">the </w:t>
      </w:r>
      <w:r w:rsidRPr="00F648A1" w:rsidR="0089632F">
        <w:t xml:space="preserve">armed forces, will it be unlawful for a local authority in Northern Ireland, the </w:t>
      </w:r>
      <w:r w:rsidRPr="00F648A1" w:rsidR="00C86868">
        <w:t>G</w:t>
      </w:r>
      <w:r w:rsidRPr="00F648A1" w:rsidR="0089632F">
        <w:t xml:space="preserve">overnment of Northern Ireland, a </w:t>
      </w:r>
      <w:r w:rsidRPr="00F648A1" w:rsidR="00C86868">
        <w:t>G</w:t>
      </w:r>
      <w:r w:rsidRPr="00F648A1" w:rsidR="0089632F">
        <w:t xml:space="preserve">overnment </w:t>
      </w:r>
      <w:r w:rsidRPr="00F648A1" w:rsidR="00C86868">
        <w:t>D</w:t>
      </w:r>
      <w:r w:rsidRPr="00F648A1" w:rsidR="0089632F">
        <w:t xml:space="preserve">epartment or an </w:t>
      </w:r>
      <w:r w:rsidRPr="00F648A1" w:rsidR="00C86868">
        <w:t>arm’s-length</w:t>
      </w:r>
      <w:r w:rsidRPr="00F648A1" w:rsidR="0089632F">
        <w:t xml:space="preserve"> body not to have due regard for the Armed Forces Covenant if that legislation get</w:t>
      </w:r>
      <w:r w:rsidRPr="00F648A1" w:rsidR="0092271F">
        <w:t>s</w:t>
      </w:r>
      <w:r w:rsidRPr="00F648A1" w:rsidR="0089632F">
        <w:t xml:space="preserve"> on</w:t>
      </w:r>
      <w:r w:rsidRPr="00F648A1" w:rsidR="00C86868">
        <w:t xml:space="preserve"> </w:t>
      </w:r>
      <w:r w:rsidRPr="00F648A1" w:rsidR="0089632F">
        <w:t>to the statute book?</w:t>
      </w:r>
      <w:r w:rsidRPr="00F648A1" w:rsidR="00E70552">
        <w:t xml:space="preserve"> </w:t>
      </w:r>
    </w:p>
    <w:p w:rsidR="00C86868" w:rsidRPr="00F648A1" w:rsidP="00342482">
      <w:pPr>
        <w:pStyle w:val="Answer"/>
      </w:pPr>
      <w:sdt>
        <w:sdtPr>
          <w:alias w:val="Witness"/>
          <w:id w:val="958840641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342482">
            <w:rPr>
              <w:b/>
            </w:rPr>
            <w:t xml:space="preserve"> </w:t>
          </w:r>
        </w:sdtContent>
      </w:sdt>
      <w:r w:rsidRPr="00F648A1" w:rsidR="00342482">
        <w:t>In a sense, yes</w:t>
      </w:r>
      <w:r w:rsidRPr="00F648A1">
        <w:t>.</w:t>
      </w:r>
      <w:r w:rsidRPr="00F648A1" w:rsidR="00342482">
        <w:t xml:space="preserve"> </w:t>
      </w:r>
      <w:r w:rsidRPr="00F648A1" w:rsidR="0089632F">
        <w:t xml:space="preserve">First of all, as you said, there </w:t>
      </w:r>
      <w:r w:rsidRPr="00F648A1">
        <w:t>are</w:t>
      </w:r>
      <w:r w:rsidRPr="00F648A1" w:rsidR="0089632F">
        <w:t xml:space="preserve"> a large number of veterans in Northern Ireland, so I was very pleased, as part of the NDNA commitment</w:t>
      </w:r>
      <w:r w:rsidRPr="00F648A1">
        <w:t>s</w:t>
      </w:r>
      <w:r w:rsidRPr="00F648A1" w:rsidR="0089632F">
        <w:t xml:space="preserve">, to be able to appoint the </w:t>
      </w:r>
      <w:r w:rsidRPr="00F648A1">
        <w:t>V</w:t>
      </w:r>
      <w:r w:rsidRPr="00F648A1" w:rsidR="0089632F">
        <w:t xml:space="preserve">eterans </w:t>
      </w:r>
      <w:r w:rsidRPr="00F648A1">
        <w:t>C</w:t>
      </w:r>
      <w:r w:rsidRPr="00F648A1" w:rsidR="0089632F">
        <w:t>ommissioner back in the second half of 2020</w:t>
      </w:r>
      <w:r w:rsidR="00185733">
        <w:t>.</w:t>
      </w:r>
      <w:r w:rsidRPr="00F648A1" w:rsidR="0089632F">
        <w:t xml:space="preserve"> I know </w:t>
      </w:r>
      <w:r w:rsidR="00185733">
        <w:t xml:space="preserve">the commissioner </w:t>
      </w:r>
      <w:r w:rsidRPr="00F648A1" w:rsidR="0089632F">
        <w:t xml:space="preserve">is very focused and </w:t>
      </w:r>
      <w:r w:rsidR="00185733">
        <w:t xml:space="preserve">is </w:t>
      </w:r>
      <w:r w:rsidRPr="00F648A1" w:rsidR="0089632F">
        <w:t>already working hard for veterans in Northern Ireland.</w:t>
      </w:r>
      <w:r w:rsidRPr="00F648A1" w:rsidR="00E70552">
        <w:t xml:space="preserve"> </w:t>
      </w:r>
      <w:r w:rsidR="00185733">
        <w:t>T</w:t>
      </w:r>
      <w:r w:rsidRPr="00F648A1" w:rsidR="0089632F">
        <w:t xml:space="preserve">he Armed Forces </w:t>
      </w:r>
      <w:r w:rsidRPr="00F648A1">
        <w:t>B</w:t>
      </w:r>
      <w:r w:rsidRPr="00F648A1" w:rsidR="0089632F">
        <w:t>ill, which, again, is part of NDNA,</w:t>
      </w:r>
      <w:r w:rsidRPr="00F648A1" w:rsidR="00342482">
        <w:t xml:space="preserve"> is a really good step forward </w:t>
      </w:r>
      <w:r w:rsidRPr="00F648A1" w:rsidR="0089632F">
        <w:t>and</w:t>
      </w:r>
      <w:r w:rsidRPr="00F648A1" w:rsidR="00342482">
        <w:t xml:space="preserve"> </w:t>
      </w:r>
      <w:r w:rsidR="00185733">
        <w:t>will ensure</w:t>
      </w:r>
      <w:r w:rsidRPr="00F648A1" w:rsidR="00342482">
        <w:t xml:space="preserve"> that UK-wide service personnel </w:t>
      </w:r>
      <w:r w:rsidR="00185733">
        <w:t>are</w:t>
      </w:r>
      <w:r w:rsidRPr="00F648A1" w:rsidR="00342482">
        <w:t xml:space="preserve"> not </w:t>
      </w:r>
      <w:r w:rsidRPr="00F648A1" w:rsidR="00185733">
        <w:t xml:space="preserve">treated </w:t>
      </w:r>
      <w:r w:rsidRPr="00F648A1" w:rsidR="00342482">
        <w:t>detrimental</w:t>
      </w:r>
      <w:r w:rsidRPr="00F648A1" w:rsidR="0089632F">
        <w:t xml:space="preserve">ly </w:t>
      </w:r>
      <w:r w:rsidRPr="00F648A1">
        <w:t xml:space="preserve">in any way </w:t>
      </w:r>
      <w:r w:rsidRPr="00F648A1" w:rsidR="0089632F">
        <w:t xml:space="preserve">by </w:t>
      </w:r>
      <w:r w:rsidRPr="00F648A1">
        <w:t xml:space="preserve">the fact of </w:t>
      </w:r>
      <w:r w:rsidRPr="00F648A1" w:rsidR="002D4061">
        <w:t xml:space="preserve">having been service </w:t>
      </w:r>
      <w:r w:rsidRPr="00F648A1" w:rsidR="002D4061">
        <w:t>personnel</w:t>
      </w:r>
      <w:r w:rsidRPr="00F648A1" w:rsidR="00342482">
        <w:t>.</w:t>
      </w:r>
      <w:r w:rsidRPr="00F648A1" w:rsidR="00E70552">
        <w:t xml:space="preserve"> </w:t>
      </w:r>
      <w:r w:rsidRPr="00F648A1" w:rsidR="00342482">
        <w:t>All bodies will have to give</w:t>
      </w:r>
      <w:r w:rsidRPr="00F648A1" w:rsidR="002D4061">
        <w:t xml:space="preserve"> due</w:t>
      </w:r>
      <w:r w:rsidRPr="00F648A1" w:rsidR="00342482">
        <w:t xml:space="preserve"> regard to service personnel in that sense</w:t>
      </w:r>
      <w:r w:rsidRPr="00F648A1" w:rsidR="002D4061">
        <w:t>.</w:t>
      </w:r>
      <w:r w:rsidRPr="00F648A1" w:rsidR="00E70552">
        <w:t xml:space="preserve"> </w:t>
      </w:r>
    </w:p>
    <w:p w:rsidR="00342482" w:rsidRPr="00F648A1" w:rsidP="00342482">
      <w:pPr>
        <w:pStyle w:val="Answer"/>
      </w:pPr>
      <w:r w:rsidRPr="00F648A1">
        <w:t xml:space="preserve">The passage of </w:t>
      </w:r>
      <w:r w:rsidRPr="00F648A1" w:rsidR="00C86868">
        <w:t>the B</w:t>
      </w:r>
      <w:r w:rsidRPr="00F648A1">
        <w:t xml:space="preserve">ill has </w:t>
      </w:r>
      <w:r w:rsidR="00185733">
        <w:t>just</w:t>
      </w:r>
      <w:r w:rsidRPr="00F648A1">
        <w:t xml:space="preserve"> start</w:t>
      </w:r>
      <w:r w:rsidR="00185733">
        <w:t>ed</w:t>
      </w:r>
      <w:r w:rsidRPr="00F648A1">
        <w:t xml:space="preserve">, so the final wording of the </w:t>
      </w:r>
      <w:r w:rsidRPr="00F648A1" w:rsidR="00C86868">
        <w:t>B</w:t>
      </w:r>
      <w:r w:rsidRPr="00F648A1">
        <w:t xml:space="preserve">ill will depend on what all of </w:t>
      </w:r>
      <w:r w:rsidR="00185733">
        <w:t>us</w:t>
      </w:r>
      <w:r w:rsidRPr="00F648A1">
        <w:t xml:space="preserve"> in </w:t>
      </w:r>
      <w:r w:rsidRPr="00F648A1" w:rsidR="00C86868">
        <w:t>P</w:t>
      </w:r>
      <w:r w:rsidRPr="00F648A1">
        <w:t xml:space="preserve">arliament put through, but that is certainly </w:t>
      </w:r>
      <w:r w:rsidR="00185733">
        <w:t>what</w:t>
      </w:r>
      <w:r w:rsidRPr="00F648A1">
        <w:t xml:space="preserve"> the covenant sets out, and it is UK</w:t>
      </w:r>
      <w:r w:rsidRPr="00F648A1" w:rsidR="0092271F">
        <w:noBreakHyphen/>
      </w:r>
      <w:r w:rsidRPr="00F648A1">
        <w:t>wide.</w:t>
      </w:r>
      <w:r w:rsidRPr="00F648A1" w:rsidR="00E70552">
        <w:t xml:space="preserve"> </w:t>
      </w:r>
    </w:p>
    <w:p w:rsidR="00342482" w:rsidRPr="00F648A1" w:rsidP="00342482">
      <w:pPr>
        <w:pStyle w:val="Question"/>
      </w:pPr>
      <w:sdt>
        <w:sdtPr>
          <w:alias w:val="Member"/>
          <w:tag w:val="&lt;Member mnisId='4129' dodsId='33629'&gt;"/>
          <w:id w:val="-2099007885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Ian Paisley:</w:t>
          </w:r>
        </w:sdtContent>
      </w:sdt>
      <w:r w:rsidRPr="00F648A1">
        <w:t xml:space="preserve"> </w:t>
      </w:r>
      <w:r w:rsidRPr="00F648A1" w:rsidR="002D4061">
        <w:t>My constituent, William O</w:t>
      </w:r>
      <w:r w:rsidR="00185733">
        <w:t>’</w:t>
      </w:r>
      <w:r w:rsidRPr="00F648A1" w:rsidR="002D4061">
        <w:t xml:space="preserve">Flaherty, lost an arm and </w:t>
      </w:r>
      <w:r w:rsidR="00185733">
        <w:t>his</w:t>
      </w:r>
      <w:r w:rsidRPr="00F648A1" w:rsidR="002D4061">
        <w:t xml:space="preserve"> leg</w:t>
      </w:r>
      <w:r w:rsidR="00185733">
        <w:t>s</w:t>
      </w:r>
      <w:r w:rsidRPr="00F648A1" w:rsidR="002D4061">
        <w:t xml:space="preserve"> </w:t>
      </w:r>
      <w:r w:rsidR="001C0773">
        <w:t>to</w:t>
      </w:r>
      <w:r w:rsidRPr="00F648A1" w:rsidR="002D4061">
        <w:t xml:space="preserve"> an undercar booby trap, and his colleague who was with him lost his life. T</w:t>
      </w:r>
      <w:r w:rsidRPr="00F648A1">
        <w:t xml:space="preserve">he undercar booby trap was Semtex </w:t>
      </w:r>
      <w:r w:rsidRPr="00F648A1" w:rsidR="002D4061">
        <w:t xml:space="preserve">that was </w:t>
      </w:r>
      <w:r w:rsidRPr="00F648A1">
        <w:t>brought in from Libya</w:t>
      </w:r>
      <w:r w:rsidRPr="00F648A1" w:rsidR="002D4061">
        <w:t>.</w:t>
      </w:r>
      <w:r w:rsidRPr="00F648A1" w:rsidR="00E70552">
        <w:t xml:space="preserve"> </w:t>
      </w:r>
      <w:r w:rsidRPr="00F648A1" w:rsidR="002D4061">
        <w:t xml:space="preserve">Can you give us any further progress on what is happening with </w:t>
      </w:r>
      <w:r w:rsidR="001C0773">
        <w:t xml:space="preserve">our </w:t>
      </w:r>
      <w:r w:rsidRPr="00F648A1" w:rsidR="002D4061">
        <w:t xml:space="preserve">getting knowledge on how the Shawcross </w:t>
      </w:r>
      <w:r w:rsidRPr="00F648A1" w:rsidR="00C86868">
        <w:t>r</w:t>
      </w:r>
      <w:r w:rsidRPr="00F648A1" w:rsidR="002D4061">
        <w:t xml:space="preserve">eport is going to address those issues? </w:t>
      </w:r>
    </w:p>
    <w:p w:rsidR="00342482" w:rsidRPr="00F648A1" w:rsidP="00342482">
      <w:pPr>
        <w:pStyle w:val="Answer"/>
      </w:pPr>
      <w:sdt>
        <w:sdtPr>
          <w:alias w:val="Witness"/>
          <w:id w:val="231053956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="001C0773">
        <w:t>A</w:t>
      </w:r>
      <w:r w:rsidRPr="00F648A1" w:rsidR="002D4061">
        <w:t>nybody who has followed th</w:t>
      </w:r>
      <w:r w:rsidRPr="00F648A1" w:rsidR="000753D9">
        <w:t>is</w:t>
      </w:r>
      <w:r w:rsidRPr="00F648A1" w:rsidR="002D4061">
        <w:t xml:space="preserve"> Committee</w:t>
      </w:r>
      <w:r w:rsidRPr="00F648A1" w:rsidR="000753D9">
        <w:t xml:space="preserve"> </w:t>
      </w:r>
      <w:r w:rsidRPr="00F648A1" w:rsidR="00170A3F">
        <w:t xml:space="preserve">and your statements </w:t>
      </w:r>
      <w:r w:rsidR="001C0773">
        <w:t xml:space="preserve">in the past </w:t>
      </w:r>
      <w:r w:rsidRPr="00F648A1" w:rsidR="002D4061">
        <w:t>knows how much passion you have shown, and continue to show</w:t>
      </w:r>
      <w:r w:rsidRPr="00F648A1" w:rsidR="000753D9">
        <w:t>,</w:t>
      </w:r>
      <w:r w:rsidRPr="00F648A1" w:rsidR="002D4061">
        <w:t xml:space="preserve"> </w:t>
      </w:r>
      <w:r w:rsidR="001C0773">
        <w:t>for</w:t>
      </w:r>
      <w:r w:rsidRPr="00F648A1" w:rsidR="002D4061">
        <w:t xml:space="preserve"> the issues around the Shawcross </w:t>
      </w:r>
      <w:r w:rsidRPr="00F648A1" w:rsidR="000753D9">
        <w:t>r</w:t>
      </w:r>
      <w:r w:rsidRPr="00F648A1" w:rsidR="002D4061">
        <w:t xml:space="preserve">eport and those who suffered at the hands of Semtex, et cetera, linked to Libya. I made </w:t>
      </w:r>
      <w:r w:rsidR="001C0773">
        <w:t>a</w:t>
      </w:r>
      <w:r w:rsidRPr="00F648A1" w:rsidR="002D4061">
        <w:t xml:space="preserve"> slightly tongue</w:t>
      </w:r>
      <w:r w:rsidRPr="00F648A1" w:rsidR="000753D9">
        <w:t>-</w:t>
      </w:r>
      <w:r w:rsidRPr="00F648A1" w:rsidR="002D4061">
        <w:t>in</w:t>
      </w:r>
      <w:r w:rsidRPr="00F648A1" w:rsidR="000753D9">
        <w:t>-</w:t>
      </w:r>
      <w:r w:rsidRPr="00F648A1" w:rsidR="002D4061">
        <w:t>cheek comment in the opening</w:t>
      </w:r>
      <w:r w:rsidRPr="00F648A1" w:rsidR="000753D9">
        <w:t xml:space="preserve"> about a</w:t>
      </w:r>
      <w:r w:rsidRPr="00F648A1" w:rsidR="002D4061">
        <w:t xml:space="preserve"> week </w:t>
      </w:r>
      <w:r w:rsidRPr="00F648A1" w:rsidR="000753D9">
        <w:t>being</w:t>
      </w:r>
      <w:r w:rsidRPr="00F648A1" w:rsidR="002D4061">
        <w:t xml:space="preserve"> a long time in politics,</w:t>
      </w:r>
      <w:r w:rsidRPr="00F648A1" w:rsidR="000753D9">
        <w:t xml:space="preserve"> but I am afraid that </w:t>
      </w:r>
      <w:r w:rsidR="001C0773">
        <w:t>in</w:t>
      </w:r>
      <w:r w:rsidRPr="00F648A1">
        <w:t xml:space="preserve"> this particular</w:t>
      </w:r>
      <w:r w:rsidRPr="00F648A1" w:rsidR="002D4061">
        <w:t xml:space="preserve"> area</w:t>
      </w:r>
      <w:r w:rsidRPr="00F648A1">
        <w:t xml:space="preserve"> I have nothing to add to what I said last week</w:t>
      </w:r>
      <w:r w:rsidRPr="00F648A1" w:rsidR="002D4061">
        <w:t>.</w:t>
      </w:r>
      <w:r w:rsidRPr="00F648A1" w:rsidR="00E70552">
        <w:t xml:space="preserve"> </w:t>
      </w:r>
      <w:r w:rsidRPr="00F648A1" w:rsidR="002D4061">
        <w:t xml:space="preserve">The Shawcross </w:t>
      </w:r>
      <w:r w:rsidRPr="00F648A1" w:rsidR="000753D9">
        <w:t>r</w:t>
      </w:r>
      <w:r w:rsidRPr="00F648A1" w:rsidR="002D4061">
        <w:t xml:space="preserve">eport is being considered by </w:t>
      </w:r>
      <w:r w:rsidRPr="00F648A1" w:rsidR="000753D9">
        <w:t>M</w:t>
      </w:r>
      <w:r w:rsidRPr="00F648A1" w:rsidR="002D4061">
        <w:t>inisters at the moment.</w:t>
      </w:r>
      <w:r w:rsidRPr="00F648A1" w:rsidR="00E70552">
        <w:t xml:space="preserve"> </w:t>
      </w:r>
    </w:p>
    <w:p w:rsidR="00342482" w:rsidRPr="00F648A1" w:rsidP="00342482">
      <w:pPr>
        <w:pStyle w:val="Question"/>
      </w:pPr>
      <w:sdt>
        <w:sdtPr>
          <w:alias w:val="Member"/>
          <w:tag w:val="&lt;Member mnisId='4129' dodsId='33629'&gt;"/>
          <w:id w:val="-96181596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Ian Paisley:</w:t>
          </w:r>
        </w:sdtContent>
      </w:sdt>
      <w:r w:rsidRPr="00F648A1">
        <w:t xml:space="preserve"> </w:t>
      </w:r>
      <w:r w:rsidRPr="00F648A1" w:rsidR="002D4061">
        <w:t>I</w:t>
      </w:r>
      <w:r w:rsidRPr="00F648A1">
        <w:t>t has been a year</w:t>
      </w:r>
      <w:r w:rsidRPr="00F648A1" w:rsidR="001D3BA6">
        <w:t>, or it will be a year in a week or so.</w:t>
      </w:r>
      <w:r w:rsidRPr="00F648A1" w:rsidR="00E70552">
        <w:t xml:space="preserve"> </w:t>
      </w:r>
    </w:p>
    <w:p w:rsidR="00342482" w:rsidRPr="00F648A1" w:rsidP="00342482">
      <w:pPr>
        <w:pStyle w:val="Answer"/>
      </w:pPr>
      <w:sdt>
        <w:sdtPr>
          <w:alias w:val="Witness"/>
          <w:id w:val="1330559953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>
        <w:t>I understand</w:t>
      </w:r>
      <w:r w:rsidRPr="00F648A1" w:rsidR="001D3BA6">
        <w:t xml:space="preserve">. </w:t>
      </w:r>
    </w:p>
    <w:p w:rsidR="00342482" w:rsidRPr="00F648A1" w:rsidP="001D3BA6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494' dodsId='72275'&gt;"/>
          <w:id w:val="-564799191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Chair:</w:t>
          </w:r>
        </w:sdtContent>
      </w:sdt>
      <w:r w:rsidRPr="00F648A1">
        <w:t xml:space="preserve"> </w:t>
      </w:r>
      <w:r w:rsidRPr="00F648A1" w:rsidR="001D3BA6">
        <w:t>It will be. You are right</w:t>
      </w:r>
      <w:r w:rsidRPr="00F648A1" w:rsidR="000753D9">
        <w:t>.</w:t>
      </w:r>
      <w:r w:rsidRPr="00F648A1" w:rsidR="001D3BA6">
        <w:t xml:space="preserve"> </w:t>
      </w:r>
      <w:r w:rsidRPr="00F648A1" w:rsidR="000753D9">
        <w:t>W</w:t>
      </w:r>
      <w:r w:rsidRPr="00F648A1" w:rsidR="001D3BA6">
        <w:t>e spent quite a bit of time on Shawcross last week. W</w:t>
      </w:r>
      <w:r w:rsidRPr="00F648A1">
        <w:t>e know it is important</w:t>
      </w:r>
      <w:r w:rsidRPr="00F648A1" w:rsidR="001D3BA6">
        <w:t>,</w:t>
      </w:r>
      <w:r w:rsidRPr="00F648A1">
        <w:t xml:space="preserve"> and I am sure we can deal with that on a separate occasion</w:t>
      </w:r>
      <w:r w:rsidRPr="00F648A1" w:rsidR="001D3BA6">
        <w:t>.</w:t>
      </w:r>
      <w:r w:rsidRPr="00F648A1" w:rsidR="00E70552">
        <w:t xml:space="preserve"> </w:t>
      </w:r>
    </w:p>
    <w:p w:rsidR="00342482" w:rsidRPr="00F648A1" w:rsidP="000753D9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856' dodsId=''&gt;"/>
          <w:id w:val="-1923101321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Stephen Farry:</w:t>
          </w:r>
        </w:sdtContent>
      </w:sdt>
      <w:r w:rsidRPr="00F648A1">
        <w:t xml:space="preserve"> </w:t>
      </w:r>
      <w:r w:rsidR="001C0773">
        <w:t>R</w:t>
      </w:r>
      <w:r w:rsidRPr="00F648A1" w:rsidR="001D3BA6">
        <w:t>egrettably</w:t>
      </w:r>
      <w:r w:rsidRPr="00F648A1" w:rsidR="0092271F">
        <w:t>,</w:t>
      </w:r>
      <w:r w:rsidRPr="00F648A1" w:rsidR="001D3BA6">
        <w:t xml:space="preserve"> I very much </w:t>
      </w:r>
      <w:r w:rsidRPr="00F648A1" w:rsidR="001C0773">
        <w:t xml:space="preserve">want to </w:t>
      </w:r>
      <w:r w:rsidRPr="00F648A1" w:rsidR="001D3BA6">
        <w:t>dis</w:t>
      </w:r>
      <w:r w:rsidR="001C0773">
        <w:t>s</w:t>
      </w:r>
      <w:r w:rsidRPr="00F648A1" w:rsidR="001D3BA6">
        <w:t xml:space="preserve">ociate myself from the comments about </w:t>
      </w:r>
      <w:r w:rsidRPr="00F648A1" w:rsidR="000753D9">
        <w:t>“</w:t>
      </w:r>
      <w:r w:rsidRPr="00F648A1" w:rsidR="001D3BA6">
        <w:t>the Catholic IRA</w:t>
      </w:r>
      <w:r w:rsidR="001C0773">
        <w:t>.</w:t>
      </w:r>
      <w:r w:rsidRPr="00F648A1" w:rsidR="000753D9">
        <w:t>”</w:t>
      </w:r>
      <w:r w:rsidRPr="00F648A1" w:rsidR="00E70552">
        <w:t xml:space="preserve"> </w:t>
      </w:r>
      <w:r w:rsidRPr="00F648A1" w:rsidR="001D3BA6">
        <w:t xml:space="preserve">It is important that we make </w:t>
      </w:r>
      <w:r w:rsidR="001C0773">
        <w:t xml:space="preserve">it </w:t>
      </w:r>
      <w:r w:rsidRPr="00F648A1" w:rsidR="00170A3F">
        <w:t>clear</w:t>
      </w:r>
      <w:r w:rsidRPr="00F648A1" w:rsidR="001D3BA6">
        <w:t xml:space="preserve"> that IRA terrorism, and indeed sectarian murders, were </w:t>
      </w:r>
      <w:r w:rsidR="001C0773">
        <w:t>strongly</w:t>
      </w:r>
      <w:r w:rsidRPr="00F648A1" w:rsidR="001D3BA6">
        <w:t xml:space="preserve"> condemned by the Catholic </w:t>
      </w:r>
      <w:r w:rsidR="001C0773">
        <w:t>C</w:t>
      </w:r>
      <w:r w:rsidRPr="00F648A1" w:rsidR="001D3BA6">
        <w:t>hurch.</w:t>
      </w:r>
      <w:r w:rsidRPr="00F648A1" w:rsidR="00E70552">
        <w:t xml:space="preserve"> </w:t>
      </w:r>
      <w:r w:rsidRPr="00F648A1" w:rsidR="001D3BA6">
        <w:t xml:space="preserve">It </w:t>
      </w:r>
      <w:r w:rsidR="001C0773">
        <w:t>had</w:t>
      </w:r>
      <w:r w:rsidRPr="00F648A1" w:rsidR="001D3BA6">
        <w:t xml:space="preserve"> nothing to do with </w:t>
      </w:r>
      <w:r w:rsidR="001C0773">
        <w:t>C</w:t>
      </w:r>
      <w:r w:rsidRPr="00F648A1" w:rsidR="001C0773">
        <w:t>atholicism</w:t>
      </w:r>
      <w:r w:rsidRPr="00F648A1" w:rsidR="001D3BA6">
        <w:t xml:space="preserve">. </w:t>
      </w:r>
    </w:p>
    <w:p w:rsidR="00342482" w:rsidRPr="00F648A1" w:rsidP="001D3BA6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494' dodsId='72275'&gt;"/>
          <w:id w:val="620577709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Chair:</w:t>
          </w:r>
        </w:sdtContent>
      </w:sdt>
      <w:r w:rsidRPr="00F648A1">
        <w:t xml:space="preserve"> </w:t>
      </w:r>
      <w:r w:rsidR="001C0773">
        <w:t>T</w:t>
      </w:r>
      <w:r w:rsidRPr="00F648A1">
        <w:t>hank you</w:t>
      </w:r>
      <w:r w:rsidR="001C0773">
        <w:t xml:space="preserve"> for jogging</w:t>
      </w:r>
      <w:r w:rsidRPr="00F648A1">
        <w:t xml:space="preserve"> my memory.</w:t>
      </w:r>
      <w:r w:rsidRPr="00F648A1" w:rsidR="00E70552">
        <w:t xml:space="preserve"> </w:t>
      </w:r>
      <w:r w:rsidRPr="00F648A1">
        <w:t xml:space="preserve">I appreciate how incredibly sensitive this </w:t>
      </w:r>
      <w:r w:rsidRPr="00F648A1" w:rsidR="001D3BA6">
        <w:t>is, and I appreciate the huge problems and fear for their lives that the Paisley family have gone through, but</w:t>
      </w:r>
      <w:r w:rsidRPr="00F648A1" w:rsidR="00170A3F">
        <w:t>,</w:t>
      </w:r>
      <w:r w:rsidRPr="00F648A1" w:rsidR="001D3BA6">
        <w:t xml:space="preserve"> as a practicing Roman Catholic myself</w:t>
      </w:r>
      <w:r w:rsidRPr="00F648A1" w:rsidR="00170A3F">
        <w:t>,</w:t>
      </w:r>
      <w:r w:rsidRPr="00F648A1" w:rsidR="001D3BA6">
        <w:t xml:space="preserve"> I would also like to note that I did not think that the way that question was phrased was conducive to trying to move things forward. </w:t>
      </w:r>
    </w:p>
    <w:p w:rsidR="00065310" w:rsidRPr="00F648A1" w:rsidP="00065310">
      <w:pPr>
        <w:pStyle w:val="QuestionCont"/>
      </w:pPr>
      <w:sdt>
        <w:sdtPr>
          <w:alias w:val="Member"/>
          <w:tag w:val="&lt;Member mnisId='4129' dodsId='33629'&gt;"/>
          <w:id w:val="-640117022"/>
          <w:placeholder>
            <w:docPart w:val="F7831DB3130F4E0C98299E7DC8F3AEF2"/>
          </w:placeholder>
          <w:richText/>
        </w:sdtPr>
        <w:sdtContent>
          <w:r w:rsidRPr="00F648A1">
            <w:rPr>
              <w:b/>
            </w:rPr>
            <w:t>Ian Paisley:</w:t>
          </w:r>
        </w:sdtContent>
      </w:sdt>
      <w:r w:rsidRPr="00F648A1">
        <w:t xml:space="preserve"> I think it is only right. It was a sectarian war.</w:t>
      </w:r>
    </w:p>
    <w:p w:rsidR="00342482" w:rsidRPr="00F648A1" w:rsidP="00342482">
      <w:pPr>
        <w:pStyle w:val="Question"/>
      </w:pPr>
      <w:sdt>
        <w:sdtPr>
          <w:alias w:val="Member"/>
          <w:tag w:val="&lt;Member mnisId='4856' dodsId=''&gt;"/>
          <w:id w:val="144093296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Stephen Farry:</w:t>
          </w:r>
        </w:sdtContent>
      </w:sdt>
      <w:r w:rsidRPr="00F648A1">
        <w:t xml:space="preserve"> </w:t>
      </w:r>
      <w:r w:rsidRPr="00F648A1" w:rsidR="001D3BA6">
        <w:t xml:space="preserve">I would like </w:t>
      </w:r>
      <w:r w:rsidR="001C0773">
        <w:t xml:space="preserve">to </w:t>
      </w:r>
      <w:r w:rsidRPr="00F648A1" w:rsidR="001D3BA6">
        <w:t xml:space="preserve">dig deeper into </w:t>
      </w:r>
      <w:r w:rsidR="001C0773">
        <w:t>the Secretary of State’s</w:t>
      </w:r>
      <w:r w:rsidRPr="00F648A1" w:rsidR="001D3BA6">
        <w:t xml:space="preserve"> comments </w:t>
      </w:r>
      <w:r w:rsidR="001C0773">
        <w:t>about</w:t>
      </w:r>
      <w:r w:rsidRPr="00F648A1" w:rsidR="001D3BA6">
        <w:t xml:space="preserve"> moving away from the Stormont House </w:t>
      </w:r>
      <w:r w:rsidR="001C0773">
        <w:t>a</w:t>
      </w:r>
      <w:r w:rsidRPr="00F648A1" w:rsidR="001D3BA6">
        <w:t>greement</w:t>
      </w:r>
      <w:r w:rsidRPr="00F648A1" w:rsidR="00170A3F">
        <w:t>, which</w:t>
      </w:r>
      <w:r w:rsidRPr="00F648A1" w:rsidR="001D3BA6">
        <w:t xml:space="preserve"> </w:t>
      </w:r>
      <w:r w:rsidR="001C0773">
        <w:t>goes</w:t>
      </w:r>
      <w:r w:rsidRPr="00F648A1" w:rsidR="001D3BA6">
        <w:t xml:space="preserve"> back to 2014</w:t>
      </w:r>
      <w:r w:rsidRPr="00F648A1" w:rsidR="00170A3F">
        <w:t>.</w:t>
      </w:r>
      <w:r w:rsidRPr="00F648A1" w:rsidR="001D3BA6">
        <w:t xml:space="preserve"> </w:t>
      </w:r>
      <w:r w:rsidRPr="00F648A1" w:rsidR="00170A3F">
        <w:t>I want</w:t>
      </w:r>
      <w:r w:rsidR="00DF1664">
        <w:t xml:space="preserve"> him</w:t>
      </w:r>
      <w:r w:rsidRPr="00F648A1" w:rsidR="00170A3F">
        <w:t xml:space="preserve"> </w:t>
      </w:r>
      <w:r w:rsidRPr="00F648A1" w:rsidR="001D3BA6">
        <w:t xml:space="preserve">to clarify the rationale for, on the one hand, the Northern Ireland </w:t>
      </w:r>
      <w:r w:rsidRPr="00F648A1" w:rsidR="00170A3F">
        <w:t>O</w:t>
      </w:r>
      <w:r w:rsidRPr="00F648A1" w:rsidR="001D3BA6">
        <w:t xml:space="preserve">ffice doing a fairly detailed consultation on the implementation of Stormont House </w:t>
      </w:r>
      <w:r w:rsidRPr="00F648A1" w:rsidR="00F45C7D">
        <w:t>as recently as 2019, and then</w:t>
      </w:r>
      <w:r w:rsidRPr="00F648A1" w:rsidR="00065310">
        <w:t>,</w:t>
      </w:r>
      <w:r w:rsidRPr="00F648A1" w:rsidR="00F45C7D">
        <w:t xml:space="preserve"> in terms of the New </w:t>
      </w:r>
      <w:r w:rsidRPr="00F648A1" w:rsidR="00065310">
        <w:t>D</w:t>
      </w:r>
      <w:r w:rsidRPr="00F648A1" w:rsidR="00F45C7D">
        <w:t xml:space="preserve">ecade, New Approach agreement of January 2020, having a section entitled </w:t>
      </w:r>
      <w:r w:rsidRPr="00F648A1" w:rsidR="00065310">
        <w:t>“T</w:t>
      </w:r>
      <w:r w:rsidRPr="00F648A1" w:rsidR="00F45C7D">
        <w:t xml:space="preserve">he Stormont House </w:t>
      </w:r>
      <w:r w:rsidR="001C0773">
        <w:t>a</w:t>
      </w:r>
      <w:r w:rsidRPr="00F648A1" w:rsidR="00F45C7D">
        <w:t>greement</w:t>
      </w:r>
      <w:r w:rsidRPr="00F648A1" w:rsidR="00065310">
        <w:t>”</w:t>
      </w:r>
      <w:r w:rsidRPr="00F648A1" w:rsidR="00F45C7D">
        <w:t xml:space="preserve"> and making </w:t>
      </w:r>
      <w:r w:rsidR="00DF1664">
        <w:t>a</w:t>
      </w:r>
      <w:r w:rsidRPr="00F648A1" w:rsidR="0092271F">
        <w:t xml:space="preserve"> commitment </w:t>
      </w:r>
      <w:r w:rsidRPr="00F648A1" w:rsidR="00F45C7D">
        <w:t xml:space="preserve">that the </w:t>
      </w:r>
      <w:r w:rsidRPr="00F648A1" w:rsidR="00065310">
        <w:t>Go</w:t>
      </w:r>
      <w:r w:rsidRPr="00F648A1" w:rsidR="00F45C7D">
        <w:t xml:space="preserve">vernment would produce legalisation within 100 </w:t>
      </w:r>
      <w:r w:rsidRPr="00F648A1" w:rsidR="00F45C7D">
        <w:t xml:space="preserve">days </w:t>
      </w:r>
      <w:r w:rsidRPr="00F648A1" w:rsidR="00065310">
        <w:t>to implement</w:t>
      </w:r>
      <w:r w:rsidRPr="00F648A1" w:rsidR="00F45C7D">
        <w:t xml:space="preserve"> the Stormont House </w:t>
      </w:r>
      <w:r w:rsidR="00DF1664">
        <w:t>a</w:t>
      </w:r>
      <w:r w:rsidRPr="00F648A1" w:rsidR="00F45C7D">
        <w:t xml:space="preserve">greement. </w:t>
      </w:r>
      <w:r w:rsidRPr="00F648A1">
        <w:t xml:space="preserve">That does not reference the principles of </w:t>
      </w:r>
      <w:r w:rsidRPr="00F648A1" w:rsidR="00172B9E">
        <w:t>Stormont House</w:t>
      </w:r>
      <w:r w:rsidRPr="00F648A1" w:rsidR="00065310">
        <w:t>; i</w:t>
      </w:r>
      <w:r w:rsidRPr="00F648A1" w:rsidR="00F45C7D">
        <w:t xml:space="preserve">t references Stormont House. It does not reference </w:t>
      </w:r>
      <w:r w:rsidRPr="00F648A1" w:rsidR="00065310">
        <w:t>a</w:t>
      </w:r>
      <w:r w:rsidRPr="00F648A1" w:rsidR="00F45C7D">
        <w:t xml:space="preserve"> different process; it references Stormont House.</w:t>
      </w:r>
      <w:r w:rsidRPr="00F648A1" w:rsidR="00E70552">
        <w:t xml:space="preserve"> </w:t>
      </w:r>
      <w:r w:rsidRPr="00F648A1">
        <w:t xml:space="preserve">I am trying to understand the logic of the current </w:t>
      </w:r>
      <w:r w:rsidRPr="00F648A1" w:rsidR="001D1E17">
        <w:t>Secretary of State</w:t>
      </w:r>
      <w:r w:rsidRPr="00F648A1">
        <w:t xml:space="preserve"> moving away from </w:t>
      </w:r>
      <w:r w:rsidRPr="00F648A1" w:rsidR="00172B9E">
        <w:t>Stormont House</w:t>
      </w:r>
      <w:r w:rsidRPr="00F648A1" w:rsidR="00065310">
        <w:t>,</w:t>
      </w:r>
      <w:r w:rsidRPr="00F648A1" w:rsidR="00F45C7D">
        <w:t xml:space="preserve"> given that the </w:t>
      </w:r>
      <w:r w:rsidRPr="00F648A1" w:rsidR="00065310">
        <w:t>G</w:t>
      </w:r>
      <w:r w:rsidRPr="00F648A1" w:rsidR="00F45C7D">
        <w:t xml:space="preserve">overnment made a very clear commitment, as recently as January 2020, to its implementation. </w:t>
      </w:r>
    </w:p>
    <w:p w:rsidR="00342482" w:rsidRPr="00F648A1" w:rsidP="00342482">
      <w:pPr>
        <w:pStyle w:val="Answer"/>
      </w:pPr>
      <w:sdt>
        <w:sdtPr>
          <w:alias w:val="Witness"/>
          <w:id w:val="-60793780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>
        <w:t xml:space="preserve">Part of your question highlights the </w:t>
      </w:r>
      <w:r w:rsidRPr="00F648A1" w:rsidR="00F45C7D">
        <w:t>point</w:t>
      </w:r>
      <w:r w:rsidRPr="00F648A1">
        <w:t xml:space="preserve"> I made a</w:t>
      </w:r>
      <w:r w:rsidRPr="00F648A1" w:rsidR="00DE5350">
        <w:t xml:space="preserve"> </w:t>
      </w:r>
      <w:r w:rsidRPr="00F648A1">
        <w:t>few minutes ago</w:t>
      </w:r>
      <w:r w:rsidRPr="00F648A1" w:rsidR="00F45C7D">
        <w:t>, which is that we had this consultation run by my predecessor.</w:t>
      </w:r>
      <w:r w:rsidRPr="00F648A1" w:rsidR="00E70552">
        <w:t xml:space="preserve"> </w:t>
      </w:r>
      <w:r w:rsidRPr="00F648A1" w:rsidR="00F45C7D">
        <w:t>It is right that we take account of the feedback from that consultation, where there were issues. If you do not mind, I am going to bring in Chris</w:t>
      </w:r>
      <w:r w:rsidRPr="00F648A1" w:rsidR="00065310">
        <w:t xml:space="preserve"> </w:t>
      </w:r>
      <w:r w:rsidRPr="00F648A1" w:rsidR="00F45C7D">
        <w:t>Flatt, who has been working on this going back to Stormont House.</w:t>
      </w:r>
      <w:r w:rsidRPr="00F648A1" w:rsidR="00E70552">
        <w:t xml:space="preserve"> </w:t>
      </w:r>
      <w:r w:rsidRPr="00F648A1" w:rsidR="00F45C7D">
        <w:t xml:space="preserve">It is right, as I outlined, that we take account of some of the issues in that consultation, and that is why the engagement across </w:t>
      </w:r>
      <w:r w:rsidRPr="00F648A1" w:rsidR="007A4E02">
        <w:t>civi</w:t>
      </w:r>
      <w:r w:rsidRPr="00F648A1" w:rsidR="00065310">
        <w:t>l</w:t>
      </w:r>
      <w:r w:rsidRPr="00F648A1" w:rsidR="00F45C7D">
        <w:t xml:space="preserve"> society and </w:t>
      </w:r>
      <w:r w:rsidRPr="00F648A1" w:rsidR="009952B7">
        <w:t>victims’ group</w:t>
      </w:r>
      <w:r w:rsidRPr="00F648A1" w:rsidR="00F45C7D">
        <w:t>s is so important.</w:t>
      </w:r>
    </w:p>
    <w:p w:rsidR="00065310" w:rsidRPr="00F648A1" w:rsidP="00342482">
      <w:pPr>
        <w:pStyle w:val="Answer"/>
      </w:pPr>
      <w:sdt>
        <w:sdtPr>
          <w:alias w:val="Witness"/>
          <w:id w:val="2134595507"/>
          <w:placeholder>
            <w:docPart w:val="DefaultPlaceholder_-1854013440"/>
          </w:placeholder>
          <w:richText/>
        </w:sdtPr>
        <w:sdtContent>
          <w:r w:rsidRPr="00F648A1" w:rsidR="00342482">
            <w:rPr>
              <w:b/>
              <w:i/>
              <w:iCs/>
            </w:rPr>
            <w:t>Chris Flatt</w:t>
          </w:r>
          <w:r w:rsidRPr="00F648A1" w:rsidR="00342482">
            <w:rPr>
              <w:b/>
            </w:rPr>
            <w:t xml:space="preserve">: </w:t>
          </w:r>
        </w:sdtContent>
      </w:sdt>
      <w:r w:rsidRPr="00F648A1" w:rsidR="00342482">
        <w:t xml:space="preserve">I have been working on this for five years and have tried </w:t>
      </w:r>
      <w:r w:rsidRPr="00F648A1" w:rsidR="00F45C7D">
        <w:t xml:space="preserve">very </w:t>
      </w:r>
      <w:r w:rsidRPr="00F648A1" w:rsidR="00342482">
        <w:t>hard</w:t>
      </w:r>
      <w:r w:rsidRPr="00F648A1" w:rsidR="00F45C7D">
        <w:t xml:space="preserve"> over the years to get the Stormont House </w:t>
      </w:r>
      <w:r w:rsidR="00DF1664">
        <w:t>a</w:t>
      </w:r>
      <w:r w:rsidRPr="00F648A1" w:rsidR="00F45C7D">
        <w:t>greement implemented</w:t>
      </w:r>
      <w:r w:rsidRPr="00F648A1" w:rsidR="00342482">
        <w:t>.</w:t>
      </w:r>
      <w:r w:rsidRPr="00F648A1" w:rsidR="00F45C7D">
        <w:t xml:space="preserve"> I know there is a lot of good in the Stormont House </w:t>
      </w:r>
      <w:r w:rsidR="00DF1664">
        <w:t>a</w:t>
      </w:r>
      <w:r w:rsidRPr="00F648A1" w:rsidR="00F45C7D">
        <w:t>greement, and we need to remember that the legacy part of that was around four institutions.</w:t>
      </w:r>
      <w:r w:rsidRPr="00F648A1" w:rsidR="00E70552">
        <w:t xml:space="preserve"> </w:t>
      </w:r>
    </w:p>
    <w:p w:rsidR="008E657F" w:rsidRPr="00F648A1" w:rsidP="00342482">
      <w:pPr>
        <w:pStyle w:val="Answer"/>
      </w:pPr>
      <w:r>
        <w:t>H</w:t>
      </w:r>
      <w:r w:rsidRPr="00F648A1">
        <w:t xml:space="preserve">ere </w:t>
      </w:r>
      <w:r>
        <w:t>w</w:t>
      </w:r>
      <w:r w:rsidRPr="00F648A1">
        <w:t>e are largely talking</w:t>
      </w:r>
      <w:r w:rsidRPr="00F648A1" w:rsidR="00065310">
        <w:t xml:space="preserve"> </w:t>
      </w:r>
      <w:r w:rsidRPr="00F648A1">
        <w:t>about the H</w:t>
      </w:r>
      <w:r w:rsidRPr="00F648A1" w:rsidR="00065310">
        <w:t>I</w:t>
      </w:r>
      <w:r w:rsidRPr="00F648A1">
        <w:t xml:space="preserve">U and the process around that. </w:t>
      </w:r>
      <w:r w:rsidRPr="00F648A1" w:rsidR="00065310">
        <w:t>More r</w:t>
      </w:r>
      <w:r w:rsidRPr="00F648A1" w:rsidR="00342482">
        <w:t>ecently, we have been trying to focus on the outcomes we are trying to achieve</w:t>
      </w:r>
      <w:r w:rsidRPr="00F648A1" w:rsidR="00065310">
        <w:t xml:space="preserve">. We are looking for </w:t>
      </w:r>
      <w:r w:rsidRPr="00F648A1">
        <w:t>outcomes</w:t>
      </w:r>
      <w:r w:rsidRPr="00F648A1" w:rsidR="00065310">
        <w:t xml:space="preserve"> that </w:t>
      </w:r>
      <w:r w:rsidRPr="00F648A1">
        <w:t xml:space="preserve">were really there when the Stormont House </w:t>
      </w:r>
      <w:r>
        <w:t>a</w:t>
      </w:r>
      <w:r w:rsidRPr="00F648A1">
        <w:t>greement was put together, around trying to get information to help victims</w:t>
      </w:r>
      <w:r w:rsidRPr="00F648A1" w:rsidR="00065310">
        <w:t xml:space="preserve"> and</w:t>
      </w:r>
      <w:r w:rsidRPr="00F648A1">
        <w:t xml:space="preserve"> to help society reconcile itself, and we have been trying to get back to how </w:t>
      </w:r>
      <w:r w:rsidRPr="00F648A1" w:rsidR="00065310">
        <w:t xml:space="preserve">we </w:t>
      </w:r>
      <w:r w:rsidRPr="00F648A1">
        <w:t>can achieve those outcomes.</w:t>
      </w:r>
    </w:p>
    <w:p w:rsidR="00342482" w:rsidRPr="00F648A1" w:rsidP="00342482">
      <w:pPr>
        <w:pStyle w:val="Answer"/>
      </w:pPr>
      <w:r w:rsidRPr="00F648A1">
        <w:t>One of the challenges that we have been trying to address</w:t>
      </w:r>
      <w:r w:rsidR="00DF1664">
        <w:t xml:space="preserve"> and</w:t>
      </w:r>
      <w:r w:rsidRPr="00F648A1" w:rsidR="00065310">
        <w:t xml:space="preserve"> that </w:t>
      </w:r>
      <w:r w:rsidRPr="00F648A1">
        <w:t xml:space="preserve">came out </w:t>
      </w:r>
      <w:r w:rsidR="00DF1664">
        <w:t>of</w:t>
      </w:r>
      <w:r w:rsidRPr="00F648A1">
        <w:t xml:space="preserve"> the consultation, </w:t>
      </w:r>
      <w:r w:rsidR="00DF1664">
        <w:t>and that is</w:t>
      </w:r>
      <w:r w:rsidRPr="00F648A1">
        <w:t xml:space="preserve"> different from what was in the original Stormont House </w:t>
      </w:r>
      <w:r w:rsidR="00DF1664">
        <w:t>a</w:t>
      </w:r>
      <w:r w:rsidRPr="00F648A1">
        <w:t xml:space="preserve">greement, is the sheer practical challenge of dealing with 3,500 deaths in a way that people want to see investigations happen. </w:t>
      </w:r>
      <w:r w:rsidRPr="00F648A1">
        <w:t xml:space="preserve">We </w:t>
      </w:r>
      <w:r w:rsidRPr="00F648A1">
        <w:t xml:space="preserve">are </w:t>
      </w:r>
      <w:r w:rsidRPr="00F648A1">
        <w:t>get</w:t>
      </w:r>
      <w:r w:rsidRPr="00F648A1">
        <w:t>ting</w:t>
      </w:r>
      <w:r w:rsidRPr="00F648A1">
        <w:t xml:space="preserve"> so involved in arguments and debates about process</w:t>
      </w:r>
      <w:r w:rsidRPr="00F648A1" w:rsidR="00065310">
        <w:t xml:space="preserve"> that</w:t>
      </w:r>
      <w:r w:rsidRPr="00F648A1">
        <w:t xml:space="preserve"> we are losing sight of the original intention, which is </w:t>
      </w:r>
      <w:r w:rsidR="00DF1664">
        <w:t>about</w:t>
      </w:r>
      <w:r w:rsidRPr="00F648A1">
        <w:t xml:space="preserve"> </w:t>
      </w:r>
      <w:r w:rsidRPr="00F648A1">
        <w:t>supporting victims</w:t>
      </w:r>
      <w:r w:rsidRPr="00F648A1">
        <w:t>.</w:t>
      </w:r>
      <w:r w:rsidRPr="00F648A1" w:rsidR="00E70552">
        <w:t xml:space="preserve"> </w:t>
      </w:r>
      <w:r w:rsidRPr="00F648A1">
        <w:t xml:space="preserve">That is what we have tried to get back to. There is still a lot of good in the Stormont House </w:t>
      </w:r>
      <w:r w:rsidR="00DF1664">
        <w:t>a</w:t>
      </w:r>
      <w:r w:rsidRPr="00F648A1">
        <w:t xml:space="preserve">greement, but we want to get away from the debate about process and more into working out what the right outcomes </w:t>
      </w:r>
      <w:r w:rsidRPr="00F648A1" w:rsidR="00065310">
        <w:t xml:space="preserve">are </w:t>
      </w:r>
      <w:r w:rsidRPr="00F648A1">
        <w:t xml:space="preserve">that we can aim for to support victims and </w:t>
      </w:r>
      <w:r w:rsidR="00DF1664">
        <w:t>civil</w:t>
      </w:r>
      <w:r w:rsidRPr="00F648A1">
        <w:t xml:space="preserve"> society.</w:t>
      </w:r>
      <w:r w:rsidRPr="00F648A1" w:rsidR="00E70552">
        <w:t xml:space="preserve"> </w:t>
      </w:r>
    </w:p>
    <w:p w:rsidR="00342482" w:rsidRPr="00F648A1" w:rsidP="00342482">
      <w:pPr>
        <w:pStyle w:val="Question"/>
      </w:pPr>
      <w:sdt>
        <w:sdtPr>
          <w:alias w:val="Member"/>
          <w:tag w:val="&lt;Member mnisId='4856' dodsId=''&gt;"/>
          <w:id w:val="178315076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Stephen Farry:</w:t>
          </w:r>
        </w:sdtContent>
      </w:sdt>
      <w:r w:rsidRPr="00F648A1">
        <w:t xml:space="preserve"> Mr Flatt, I appreciate </w:t>
      </w:r>
      <w:r w:rsidR="00DF1664">
        <w:t>that you are</w:t>
      </w:r>
      <w:r w:rsidRPr="00F648A1">
        <w:t xml:space="preserve"> a veteran of these processes.</w:t>
      </w:r>
      <w:r w:rsidRPr="00F648A1" w:rsidR="00E70552">
        <w:t xml:space="preserve"> </w:t>
      </w:r>
      <w:r w:rsidRPr="00F648A1" w:rsidR="00A81E3A">
        <w:t>I will</w:t>
      </w:r>
      <w:r w:rsidRPr="00F648A1" w:rsidR="00BD763B">
        <w:t xml:space="preserve"> conclude</w:t>
      </w:r>
      <w:r w:rsidRPr="00F648A1" w:rsidR="00A81E3A">
        <w:t xml:space="preserve"> with</w:t>
      </w:r>
      <w:r w:rsidRPr="00F648A1" w:rsidR="00BD763B">
        <w:t xml:space="preserve"> a double-hatted question.</w:t>
      </w:r>
      <w:r w:rsidRPr="00F648A1" w:rsidR="00E70552">
        <w:t xml:space="preserve"> </w:t>
      </w:r>
      <w:r w:rsidRPr="00F648A1" w:rsidR="00A81E3A">
        <w:t>T</w:t>
      </w:r>
      <w:r w:rsidRPr="00F648A1" w:rsidR="00BD763B">
        <w:t xml:space="preserve">he Committee was clear, in its interim report, of the dangers of a desktop review of cases not being sufficiently </w:t>
      </w:r>
      <w:r w:rsidR="00BC36BD">
        <w:t>a</w:t>
      </w:r>
      <w:r w:rsidRPr="00F648A1" w:rsidR="00A81E3A">
        <w:t>rticle 2-</w:t>
      </w:r>
      <w:r w:rsidRPr="00F648A1" w:rsidR="00BD763B">
        <w:t>complian</w:t>
      </w:r>
      <w:r w:rsidRPr="00F648A1" w:rsidR="00A81E3A">
        <w:t>t.</w:t>
      </w:r>
      <w:r w:rsidRPr="00F648A1" w:rsidR="00BD763B">
        <w:t xml:space="preserve"> </w:t>
      </w:r>
      <w:r w:rsidRPr="00F648A1" w:rsidR="00A81E3A">
        <w:t>H</w:t>
      </w:r>
      <w:r w:rsidRPr="00F648A1" w:rsidR="00BD763B">
        <w:t>as the Northern Ireland Office reflected on that?</w:t>
      </w:r>
    </w:p>
    <w:p w:rsidR="00BD763B" w:rsidRPr="00F648A1" w:rsidP="00BD763B">
      <w:pPr>
        <w:pStyle w:val="QuestionCont"/>
      </w:pPr>
      <w:r w:rsidRPr="00F648A1">
        <w:t xml:space="preserve">Finally, given that Stormont House was agreed by the UK and Irish </w:t>
      </w:r>
      <w:r w:rsidRPr="00F648A1" w:rsidR="00A81E3A">
        <w:t>G</w:t>
      </w:r>
      <w:r w:rsidRPr="00F648A1">
        <w:t>overnments, and at the time</w:t>
      </w:r>
      <w:r w:rsidRPr="00F648A1" w:rsidR="00A81E3A">
        <w:t xml:space="preserve"> </w:t>
      </w:r>
      <w:r w:rsidRPr="00F648A1">
        <w:t>it was agreed by most Northern Ireland political parties</w:t>
      </w:r>
      <w:r w:rsidRPr="00F648A1" w:rsidR="00A81E3A">
        <w:t xml:space="preserve">—I appreciate that people may have reconsidered their </w:t>
      </w:r>
      <w:r w:rsidRPr="00F648A1" w:rsidR="00A81E3A">
        <w:t>position—</w:t>
      </w:r>
      <w:r w:rsidR="00BC36BD">
        <w:t xml:space="preserve">if we have a different system, </w:t>
      </w:r>
      <w:r w:rsidRPr="00F648A1">
        <w:t>will th</w:t>
      </w:r>
      <w:r w:rsidRPr="00F648A1" w:rsidR="00A81E3A">
        <w:t>e</w:t>
      </w:r>
      <w:r w:rsidRPr="00F648A1">
        <w:t xml:space="preserve"> principle still be applied</w:t>
      </w:r>
      <w:r w:rsidRPr="00F648A1" w:rsidR="00A81E3A">
        <w:t xml:space="preserve"> </w:t>
      </w:r>
      <w:r w:rsidRPr="00F648A1">
        <w:t xml:space="preserve">that the </w:t>
      </w:r>
      <w:r w:rsidRPr="00F648A1" w:rsidR="00A81E3A">
        <w:t>G</w:t>
      </w:r>
      <w:r w:rsidRPr="00F648A1">
        <w:t xml:space="preserve">overnment will not legislate over the heads of the Northern Ireland political parties and the Irish </w:t>
      </w:r>
      <w:r w:rsidRPr="00F648A1" w:rsidR="00A81E3A">
        <w:t>G</w:t>
      </w:r>
      <w:r w:rsidRPr="00F648A1">
        <w:t>overnment?</w:t>
      </w:r>
      <w:r w:rsidRPr="00F648A1" w:rsidR="00E70552">
        <w:t xml:space="preserve"> </w:t>
      </w:r>
      <w:r w:rsidRPr="00F648A1">
        <w:t xml:space="preserve"> </w:t>
      </w:r>
    </w:p>
    <w:p w:rsidR="00BD763B" w:rsidRPr="00F648A1" w:rsidP="00DE5350">
      <w:pPr>
        <w:pStyle w:val="Answer"/>
      </w:pPr>
      <w:sdt>
        <w:sdtPr>
          <w:alias w:val="Witness"/>
          <w:id w:val="-186054336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DE5350">
            <w:rPr>
              <w:b/>
            </w:rPr>
            <w:t xml:space="preserve"> </w:t>
          </w:r>
        </w:sdtContent>
      </w:sdt>
      <w:r w:rsidRPr="00F648A1" w:rsidR="00DE5350">
        <w:t>Taking the two questions and trying to give you quick answer</w:t>
      </w:r>
      <w:r w:rsidRPr="00F648A1">
        <w:t>s, we are absolutely focused on our commitment</w:t>
      </w:r>
      <w:r w:rsidR="00BC36BD">
        <w:t xml:space="preserve"> </w:t>
      </w:r>
      <w:r w:rsidRPr="00F648A1" w:rsidR="00752FFD">
        <w:t xml:space="preserve">to be </w:t>
      </w:r>
      <w:r w:rsidR="00BC36BD">
        <w:t>a</w:t>
      </w:r>
      <w:r w:rsidRPr="00F648A1">
        <w:t>rticle 2</w:t>
      </w:r>
      <w:r w:rsidRPr="00F648A1" w:rsidR="00A81E3A">
        <w:t>-</w:t>
      </w:r>
      <w:r w:rsidRPr="00F648A1">
        <w:t>compliant.</w:t>
      </w:r>
      <w:r w:rsidRPr="00F648A1" w:rsidR="00E70552">
        <w:t xml:space="preserve"> </w:t>
      </w:r>
      <w:r w:rsidRPr="00F648A1">
        <w:t xml:space="preserve">Yes, I am absolutely cognisant of your report </w:t>
      </w:r>
      <w:r w:rsidR="00BC36BD">
        <w:t>and</w:t>
      </w:r>
      <w:r w:rsidRPr="00F648A1">
        <w:t xml:space="preserve"> of our determination that whatever we do is satisfactory for </w:t>
      </w:r>
      <w:r w:rsidR="00BC36BD">
        <w:t>a</w:t>
      </w:r>
      <w:r w:rsidRPr="00F648A1">
        <w:t xml:space="preserve">rticle 2. </w:t>
      </w:r>
      <w:r w:rsidRPr="00F648A1" w:rsidR="00DE5350">
        <w:t>The short answer to that is yes.</w:t>
      </w:r>
      <w:r w:rsidRPr="00F648A1">
        <w:t xml:space="preserve"> </w:t>
      </w:r>
    </w:p>
    <w:p w:rsidR="00DE5350" w:rsidRPr="00F648A1" w:rsidP="00DE5350">
      <w:pPr>
        <w:pStyle w:val="Answer"/>
      </w:pPr>
      <w:r w:rsidRPr="00F648A1">
        <w:t xml:space="preserve">In terms of Stormont House, </w:t>
      </w:r>
      <w:r w:rsidRPr="00F648A1" w:rsidR="00540E6D">
        <w:t>I have already had some informal conversations</w:t>
      </w:r>
      <w:r w:rsidRPr="00F648A1" w:rsidR="00A81E3A">
        <w:t>. W</w:t>
      </w:r>
      <w:r w:rsidRPr="00F648A1" w:rsidR="00540E6D">
        <w:t xml:space="preserve">e will continue to engage </w:t>
      </w:r>
      <w:r w:rsidRPr="00F648A1" w:rsidR="00A81E3A">
        <w:t xml:space="preserve">both </w:t>
      </w:r>
      <w:r w:rsidRPr="00F648A1" w:rsidR="00540E6D">
        <w:t xml:space="preserve">with our partners in the Irish </w:t>
      </w:r>
      <w:r w:rsidRPr="00F648A1" w:rsidR="00A81E3A">
        <w:t>G</w:t>
      </w:r>
      <w:r w:rsidRPr="00F648A1" w:rsidR="00540E6D">
        <w:t>overnment</w:t>
      </w:r>
      <w:r w:rsidRPr="00F648A1" w:rsidR="00A81E3A">
        <w:t xml:space="preserve"> </w:t>
      </w:r>
      <w:r w:rsidRPr="00F648A1" w:rsidR="00540E6D">
        <w:t>and</w:t>
      </w:r>
      <w:r w:rsidRPr="00F648A1" w:rsidR="00A81E3A">
        <w:t xml:space="preserve">, </w:t>
      </w:r>
      <w:r w:rsidRPr="00F648A1" w:rsidR="00540E6D">
        <w:t>as I said earlier, with political parties in Northern Ireland.</w:t>
      </w:r>
      <w:r w:rsidRPr="00F648A1">
        <w:t xml:space="preserve"> </w:t>
      </w:r>
      <w:r w:rsidRPr="00F648A1" w:rsidR="00A81E3A">
        <w:t>Y</w:t>
      </w:r>
      <w:r w:rsidRPr="00F648A1">
        <w:t xml:space="preserve">ou are </w:t>
      </w:r>
      <w:r w:rsidRPr="00F648A1" w:rsidR="00752FFD">
        <w:t xml:space="preserve">quite </w:t>
      </w:r>
      <w:r w:rsidRPr="00F648A1">
        <w:t>right</w:t>
      </w:r>
      <w:r w:rsidR="00BC36BD">
        <w:t xml:space="preserve"> </w:t>
      </w:r>
      <w:r w:rsidRPr="00F648A1" w:rsidR="00A81E3A">
        <w:t xml:space="preserve">that </w:t>
      </w:r>
      <w:r w:rsidRPr="00F648A1">
        <w:t>not all political parties in Northern Ireland agree</w:t>
      </w:r>
      <w:r w:rsidRPr="00F648A1" w:rsidR="00540E6D">
        <w:t>d</w:t>
      </w:r>
      <w:r w:rsidRPr="00F648A1">
        <w:t xml:space="preserve"> to </w:t>
      </w:r>
      <w:r w:rsidRPr="00F648A1" w:rsidR="00172B9E">
        <w:t>Stormont House</w:t>
      </w:r>
      <w:r w:rsidRPr="00F648A1" w:rsidR="00540E6D">
        <w:t>.</w:t>
      </w:r>
      <w:r w:rsidRPr="00F648A1" w:rsidR="00E70552">
        <w:t xml:space="preserve"> </w:t>
      </w:r>
      <w:r w:rsidRPr="00F648A1" w:rsidR="00540E6D">
        <w:t>I appreciate your point</w:t>
      </w:r>
      <w:r w:rsidRPr="00F648A1" w:rsidR="00A81E3A">
        <w:t xml:space="preserve"> that m</w:t>
      </w:r>
      <w:r w:rsidRPr="00F648A1" w:rsidR="00540E6D">
        <w:t>ost do</w:t>
      </w:r>
      <w:r w:rsidRPr="00F648A1" w:rsidR="00A81E3A">
        <w:t>.</w:t>
      </w:r>
      <w:r w:rsidRPr="00F648A1" w:rsidR="00540E6D">
        <w:t xml:space="preserve"> I am an optimist, so I am going to try </w:t>
      </w:r>
      <w:r w:rsidRPr="00F648A1" w:rsidR="007A4E02">
        <w:t>to</w:t>
      </w:r>
      <w:r w:rsidRPr="00F648A1" w:rsidR="00540E6D">
        <w:t xml:space="preserve"> find a way forward that everybody can see is the right way forward. We will be having those conversations with the political parties in the near future. </w:t>
      </w:r>
    </w:p>
    <w:p w:rsidR="00DE5350" w:rsidRPr="00F648A1" w:rsidP="00DE5350">
      <w:pPr>
        <w:pStyle w:val="Question"/>
      </w:pPr>
      <w:sdt>
        <w:sdtPr>
          <w:alias w:val="Member"/>
          <w:tag w:val="&lt;Member mnisId='1562' dodsId='28181'&gt;"/>
          <w:id w:val="704841657"/>
          <w:placeholder>
            <w:docPart w:val="DefaultPlaceholder_-1854013440"/>
          </w:placeholder>
          <w:richText/>
        </w:sdtPr>
        <w:sdtContent>
          <w:r w:rsidRPr="00F648A1" w:rsidR="00A81E3A">
            <w:rPr>
              <w:b/>
            </w:rPr>
            <w:t>Mr Goodwill:</w:t>
          </w:r>
        </w:sdtContent>
      </w:sdt>
      <w:r w:rsidRPr="00F648A1">
        <w:t xml:space="preserve"> </w:t>
      </w:r>
      <w:r w:rsidRPr="00F648A1" w:rsidR="001D1E17">
        <w:t>Secretary of State</w:t>
      </w:r>
      <w:r w:rsidRPr="00F648A1">
        <w:t xml:space="preserve">, you have just said </w:t>
      </w:r>
      <w:r w:rsidR="00BC36BD">
        <w:t xml:space="preserve">that </w:t>
      </w:r>
      <w:r w:rsidRPr="00F648A1">
        <w:t xml:space="preserve">we </w:t>
      </w:r>
      <w:r w:rsidRPr="00F648A1" w:rsidR="00540E6D">
        <w:t>need</w:t>
      </w:r>
      <w:r w:rsidRPr="00F648A1">
        <w:t xml:space="preserve"> to find a way forward.</w:t>
      </w:r>
      <w:r w:rsidRPr="00F648A1" w:rsidR="00540E6D">
        <w:t xml:space="preserve"> One of th</w:t>
      </w:r>
      <w:r w:rsidRPr="00F648A1" w:rsidR="00F475CF">
        <w:t xml:space="preserve">e most impressive witnesses I have heard give evidence to this Committee </w:t>
      </w:r>
      <w:r w:rsidR="00BC36BD">
        <w:t>is</w:t>
      </w:r>
      <w:r w:rsidRPr="00F648A1" w:rsidR="00F475CF">
        <w:t xml:space="preserve"> Jon</w:t>
      </w:r>
      <w:r w:rsidRPr="00F648A1" w:rsidR="00A81E3A">
        <w:t xml:space="preserve"> </w:t>
      </w:r>
      <w:r w:rsidRPr="00F648A1" w:rsidR="00F475CF">
        <w:t>Boutcher, who heads up Operation Kenova</w:t>
      </w:r>
      <w:r w:rsidRPr="00F648A1" w:rsidR="00A81E3A">
        <w:t>.</w:t>
      </w:r>
      <w:r w:rsidRPr="00F648A1" w:rsidR="00F475CF">
        <w:t xml:space="preserve"> </w:t>
      </w:r>
      <w:r w:rsidRPr="00F648A1" w:rsidR="00A81E3A">
        <w:t>H</w:t>
      </w:r>
      <w:r w:rsidRPr="00F648A1" w:rsidR="00F475CF">
        <w:t xml:space="preserve">e </w:t>
      </w:r>
      <w:r w:rsidR="00BC36BD">
        <w:t>is</w:t>
      </w:r>
      <w:r w:rsidRPr="00F648A1" w:rsidR="00F475CF">
        <w:t xml:space="preserve"> sympathetically dealing with families who </w:t>
      </w:r>
      <w:r w:rsidR="00BC36BD">
        <w:t xml:space="preserve">just </w:t>
      </w:r>
      <w:r w:rsidRPr="00F648A1" w:rsidR="00F475CF">
        <w:t>want</w:t>
      </w:r>
      <w:r w:rsidR="00BC36BD">
        <w:t xml:space="preserve"> </w:t>
      </w:r>
      <w:r w:rsidRPr="00F648A1" w:rsidR="00F475CF">
        <w:t>to know what happened. T</w:t>
      </w:r>
      <w:r w:rsidRPr="00F648A1">
        <w:t xml:space="preserve">his </w:t>
      </w:r>
      <w:r w:rsidR="00BC36BD">
        <w:t>is</w:t>
      </w:r>
      <w:r w:rsidRPr="00F648A1">
        <w:t xml:space="preserve"> not all about compensation</w:t>
      </w:r>
      <w:r w:rsidRPr="00F648A1" w:rsidR="00A81E3A">
        <w:t>;</w:t>
      </w:r>
      <w:r w:rsidRPr="00F648A1">
        <w:t xml:space="preserve"> it </w:t>
      </w:r>
      <w:r w:rsidR="00BC36BD">
        <w:t>is</w:t>
      </w:r>
      <w:r w:rsidRPr="00F648A1">
        <w:t xml:space="preserve"> about knowing what happened. </w:t>
      </w:r>
      <w:r w:rsidRPr="00F648A1" w:rsidR="00F475CF">
        <w:t>Give</w:t>
      </w:r>
      <w:r w:rsidRPr="00F648A1" w:rsidR="00752FFD">
        <w:t>n</w:t>
      </w:r>
      <w:r w:rsidRPr="00F648A1" w:rsidR="00F475CF">
        <w:t xml:space="preserve"> that the Stormont House </w:t>
      </w:r>
      <w:r w:rsidR="00BC36BD">
        <w:t>a</w:t>
      </w:r>
      <w:r w:rsidRPr="00F648A1" w:rsidR="00F475CF">
        <w:t xml:space="preserve">greement has not </w:t>
      </w:r>
      <w:r w:rsidRPr="00F648A1" w:rsidR="00A81E3A">
        <w:t xml:space="preserve">really </w:t>
      </w:r>
      <w:r w:rsidRPr="00F648A1" w:rsidR="00F475CF">
        <w:t xml:space="preserve">delivered what these victims and their families want, do you think there is any merit in upscaling Operation Kenova and giving them the resource to do the job, because what I </w:t>
      </w:r>
      <w:r w:rsidRPr="00F648A1" w:rsidR="00752FFD">
        <w:t>s</w:t>
      </w:r>
      <w:r w:rsidRPr="00F648A1" w:rsidR="00F475CF">
        <w:t>aw</w:t>
      </w:r>
      <w:r w:rsidRPr="00F648A1" w:rsidR="00A81E3A">
        <w:t>,</w:t>
      </w:r>
      <w:r w:rsidRPr="00F648A1" w:rsidR="00F475CF">
        <w:t xml:space="preserve"> at least</w:t>
      </w:r>
      <w:r w:rsidRPr="00F648A1" w:rsidR="00A81E3A">
        <w:t>—</w:t>
      </w:r>
      <w:r w:rsidRPr="00F648A1" w:rsidR="00F475CF">
        <w:t>I am sure most</w:t>
      </w:r>
      <w:r w:rsidRPr="00F648A1" w:rsidR="00A81E3A">
        <w:t>, if not all,</w:t>
      </w:r>
      <w:r w:rsidRPr="00F648A1" w:rsidR="00F475CF">
        <w:t xml:space="preserve"> of the Committee</w:t>
      </w:r>
      <w:r w:rsidRPr="00F648A1" w:rsidR="00A81E3A">
        <w:t xml:space="preserve"> </w:t>
      </w:r>
      <w:r w:rsidRPr="00F648A1" w:rsidR="00F475CF">
        <w:t>would agree</w:t>
      </w:r>
      <w:r w:rsidRPr="00F648A1" w:rsidR="00A81E3A">
        <w:t>—</w:t>
      </w:r>
      <w:r w:rsidRPr="00F648A1" w:rsidR="00F475CF">
        <w:t xml:space="preserve">was very impressive </w:t>
      </w:r>
      <w:r w:rsidRPr="00F648A1" w:rsidR="00A81E3A">
        <w:t>and</w:t>
      </w:r>
      <w:r w:rsidRPr="00F648A1" w:rsidR="00F475CF">
        <w:t xml:space="preserve"> </w:t>
      </w:r>
      <w:r w:rsidR="00BC36BD">
        <w:t xml:space="preserve">was </w:t>
      </w:r>
      <w:r w:rsidRPr="00F648A1" w:rsidR="00F475CF">
        <w:t>doing what it said on the can, in effect.</w:t>
      </w:r>
      <w:r w:rsidRPr="00F648A1" w:rsidR="00E70552">
        <w:t xml:space="preserve"> </w:t>
      </w:r>
    </w:p>
    <w:p w:rsidR="00E65047" w:rsidRPr="00F648A1" w:rsidP="00DE5350">
      <w:pPr>
        <w:pStyle w:val="Answer"/>
      </w:pPr>
      <w:sdt>
        <w:sdtPr>
          <w:alias w:val="Witness"/>
          <w:id w:val="-1534105686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DE5350">
            <w:rPr>
              <w:b/>
            </w:rPr>
            <w:t xml:space="preserve"> </w:t>
          </w:r>
        </w:sdtContent>
      </w:sdt>
      <w:r w:rsidRPr="00F648A1" w:rsidR="00F475CF">
        <w:t xml:space="preserve">Again, </w:t>
      </w:r>
      <w:r w:rsidRPr="00F648A1" w:rsidR="00DE5350">
        <w:t xml:space="preserve">I do not want to prejudge where we might come to and what shape that might take. </w:t>
      </w:r>
      <w:r w:rsidR="00BC36BD">
        <w:t>W</w:t>
      </w:r>
      <w:r w:rsidRPr="00F648A1" w:rsidR="00F475CF">
        <w:t xml:space="preserve">e still </w:t>
      </w:r>
      <w:r w:rsidRPr="00F648A1" w:rsidR="00A81E3A">
        <w:t>have</w:t>
      </w:r>
      <w:r w:rsidRPr="00F648A1" w:rsidR="00F475CF">
        <w:t xml:space="preserve"> a fair amount of work to do before I am in a position to give you that answer. What I would say</w:t>
      </w:r>
      <w:r w:rsidR="00BC36BD">
        <w:t xml:space="preserve"> </w:t>
      </w:r>
      <w:r w:rsidRPr="00F648A1" w:rsidR="00F475CF">
        <w:t>is that</w:t>
      </w:r>
      <w:r w:rsidRPr="00F648A1" w:rsidR="00A81E3A">
        <w:t>,</w:t>
      </w:r>
      <w:r w:rsidRPr="00F648A1" w:rsidR="00F475CF">
        <w:t xml:space="preserve"> although I appreciate some people have </w:t>
      </w:r>
      <w:r w:rsidR="00BC36BD">
        <w:t xml:space="preserve">said </w:t>
      </w:r>
      <w:r w:rsidRPr="00F648A1" w:rsidR="00F475CF">
        <w:t>that Operation Kenova has been a five</w:t>
      </w:r>
      <w:r w:rsidRPr="00F648A1" w:rsidR="00F475CF">
        <w:noBreakHyphen/>
        <w:t>year, multi</w:t>
      </w:r>
      <w:r w:rsidRPr="00F648A1" w:rsidR="00F475CF">
        <w:noBreakHyphen/>
      </w:r>
      <w:r w:rsidRPr="00F648A1" w:rsidR="00752FFD">
        <w:t>million-pound</w:t>
      </w:r>
      <w:r w:rsidRPr="00F648A1" w:rsidR="00F475CF">
        <w:t xml:space="preserve"> piece of work that has not</w:t>
      </w:r>
      <w:r w:rsidR="00BC36BD">
        <w:t xml:space="preserve"> </w:t>
      </w:r>
      <w:r w:rsidRPr="00F648A1" w:rsidR="00F475CF">
        <w:t>yet</w:t>
      </w:r>
      <w:r w:rsidRPr="00F648A1" w:rsidR="00A81E3A">
        <w:t>—</w:t>
      </w:r>
      <w:r w:rsidRPr="00F648A1" w:rsidR="00F475CF">
        <w:t xml:space="preserve">and I say </w:t>
      </w:r>
      <w:r w:rsidRPr="00F648A1" w:rsidR="00A81E3A">
        <w:t>“</w:t>
      </w:r>
      <w:r w:rsidRPr="00F648A1" w:rsidR="00F475CF">
        <w:t>yet</w:t>
      </w:r>
      <w:r w:rsidRPr="00F648A1" w:rsidR="00A81E3A">
        <w:t>”—</w:t>
      </w:r>
      <w:r w:rsidRPr="00F648A1" w:rsidR="00F475CF">
        <w:t xml:space="preserve">had </w:t>
      </w:r>
      <w:r w:rsidRPr="00F648A1" w:rsidR="00C34B68">
        <w:t>successful prosecutions,</w:t>
      </w:r>
      <w:r w:rsidRPr="00F648A1" w:rsidR="00F475CF">
        <w:t xml:space="preserve"> </w:t>
      </w:r>
      <w:r w:rsidR="00BC36BD">
        <w:t>it</w:t>
      </w:r>
      <w:r w:rsidRPr="00F648A1" w:rsidR="00DE5350">
        <w:t xml:space="preserve"> should not prejudge the fact that </w:t>
      </w:r>
      <w:r w:rsidR="00BC36BD">
        <w:t>it has</w:t>
      </w:r>
      <w:r w:rsidRPr="00F648A1" w:rsidR="00DE5350">
        <w:t xml:space="preserve"> </w:t>
      </w:r>
      <w:r w:rsidR="00BC36BD">
        <w:t>had</w:t>
      </w:r>
      <w:r w:rsidRPr="00F648A1" w:rsidR="00DE5350">
        <w:t xml:space="preserve"> some very important success</w:t>
      </w:r>
      <w:r w:rsidRPr="00F648A1" w:rsidR="00C34B68">
        <w:t>es</w:t>
      </w:r>
      <w:r w:rsidRPr="00F648A1" w:rsidR="00DE5350">
        <w:t xml:space="preserve"> that we should all admire, </w:t>
      </w:r>
      <w:r w:rsidRPr="00F648A1" w:rsidR="00C34B68">
        <w:t xml:space="preserve">exactly </w:t>
      </w:r>
      <w:r w:rsidRPr="00F648A1" w:rsidR="00A81E3A">
        <w:t>as</w:t>
      </w:r>
      <w:r w:rsidRPr="00F648A1" w:rsidR="00C34B68">
        <w:t xml:space="preserve"> you have just outlined</w:t>
      </w:r>
      <w:r w:rsidRPr="00F648A1" w:rsidR="00DE5350">
        <w:t>.</w:t>
      </w:r>
      <w:r w:rsidRPr="00F648A1" w:rsidR="00E70552">
        <w:t xml:space="preserve"> </w:t>
      </w:r>
    </w:p>
    <w:p w:rsidR="00DE5350" w:rsidRPr="00F648A1" w:rsidP="00DE5350">
      <w:pPr>
        <w:pStyle w:val="Answer"/>
      </w:pPr>
      <w:r w:rsidRPr="00F648A1">
        <w:t xml:space="preserve">The work </w:t>
      </w:r>
      <w:r w:rsidR="00BC36BD">
        <w:t>it has</w:t>
      </w:r>
      <w:r w:rsidRPr="00F648A1">
        <w:t xml:space="preserve"> done has been hugely impressive. One of the things that has struck me, when I have spoken to people in </w:t>
      </w:r>
      <w:r w:rsidRPr="00F648A1" w:rsidR="007A4E02">
        <w:t>civi</w:t>
      </w:r>
      <w:r w:rsidRPr="00F648A1" w:rsidR="00E65047">
        <w:t>c</w:t>
      </w:r>
      <w:r w:rsidRPr="00F648A1">
        <w:t xml:space="preserve"> society and the </w:t>
      </w:r>
      <w:r w:rsidRPr="00F648A1" w:rsidR="009952B7">
        <w:t>victims’ group</w:t>
      </w:r>
      <w:r w:rsidRPr="00F648A1">
        <w:t>s, is the</w:t>
      </w:r>
      <w:r w:rsidR="00BC36BD">
        <w:t>ir</w:t>
      </w:r>
      <w:r w:rsidRPr="00F648A1">
        <w:t xml:space="preserve"> positive comments about the engagement they have had with Operation Kenova and Jon Boutcher’s team.</w:t>
      </w:r>
      <w:r w:rsidRPr="00F648A1" w:rsidR="00E70552">
        <w:t xml:space="preserve"> </w:t>
      </w:r>
      <w:r w:rsidRPr="00F648A1">
        <w:t>They have done a superb job</w:t>
      </w:r>
      <w:r w:rsidRPr="00F648A1">
        <w:t>,</w:t>
      </w:r>
      <w:r w:rsidRPr="00F648A1">
        <w:t xml:space="preserve"> </w:t>
      </w:r>
      <w:r w:rsidRPr="00F648A1">
        <w:t>i</w:t>
      </w:r>
      <w:r w:rsidRPr="00F648A1">
        <w:t>n the cases they have been able to work on</w:t>
      </w:r>
      <w:r w:rsidRPr="00F648A1">
        <w:t xml:space="preserve">, </w:t>
      </w:r>
      <w:r w:rsidRPr="00F648A1" w:rsidR="00E65047">
        <w:t>in</w:t>
      </w:r>
      <w:r w:rsidRPr="00F648A1">
        <w:t xml:space="preserve"> being able to show </w:t>
      </w:r>
      <w:r w:rsidRPr="00F648A1" w:rsidR="00E65047">
        <w:t>families</w:t>
      </w:r>
      <w:r w:rsidRPr="00F648A1">
        <w:t xml:space="preserve"> information </w:t>
      </w:r>
      <w:r w:rsidR="00982976">
        <w:t>so they can</w:t>
      </w:r>
      <w:r w:rsidRPr="00F648A1">
        <w:t xml:space="preserve"> understand what has actually happened, </w:t>
      </w:r>
      <w:r w:rsidRPr="00F648A1" w:rsidR="00752FFD">
        <w:t>whether</w:t>
      </w:r>
      <w:r w:rsidRPr="00F648A1">
        <w:t xml:space="preserve"> about an investigation actually occurr</w:t>
      </w:r>
      <w:r w:rsidRPr="00F648A1" w:rsidR="00E65047">
        <w:t>ing</w:t>
      </w:r>
      <w:r w:rsidRPr="00F648A1">
        <w:t xml:space="preserve"> or </w:t>
      </w:r>
      <w:r w:rsidR="00982976">
        <w:t>about</w:t>
      </w:r>
      <w:r w:rsidRPr="00F648A1">
        <w:t xml:space="preserve"> the information</w:t>
      </w:r>
      <w:r w:rsidRPr="00F648A1" w:rsidR="00E65047">
        <w:t xml:space="preserve"> </w:t>
      </w:r>
      <w:r w:rsidR="00982976">
        <w:t>within that investigation</w:t>
      </w:r>
      <w:r w:rsidRPr="00F648A1">
        <w:t>.</w:t>
      </w:r>
      <w:r w:rsidRPr="00F648A1" w:rsidR="00E70552">
        <w:t xml:space="preserve"> </w:t>
      </w:r>
      <w:r w:rsidRPr="00F648A1">
        <w:t xml:space="preserve">Whatever it has been, it </w:t>
      </w:r>
      <w:r w:rsidRPr="00F648A1">
        <w:t>h</w:t>
      </w:r>
      <w:r w:rsidRPr="00F648A1">
        <w:t xml:space="preserve">as been a </w:t>
      </w:r>
      <w:r w:rsidRPr="00F648A1">
        <w:t xml:space="preserve">very </w:t>
      </w:r>
      <w:r w:rsidRPr="00F648A1">
        <w:t>important step, and the families have found</w:t>
      </w:r>
      <w:r w:rsidRPr="00F648A1">
        <w:t xml:space="preserve"> that</w:t>
      </w:r>
      <w:r w:rsidRPr="00F648A1">
        <w:t xml:space="preserve"> a</w:t>
      </w:r>
      <w:r w:rsidRPr="00F648A1">
        <w:t xml:space="preserve"> hugely</w:t>
      </w:r>
      <w:r w:rsidRPr="00F648A1" w:rsidR="00E65047">
        <w:t xml:space="preserve"> positive</w:t>
      </w:r>
      <w:r w:rsidRPr="00F648A1">
        <w:t xml:space="preserve"> thing</w:t>
      </w:r>
      <w:r w:rsidRPr="00F648A1">
        <w:t>.</w:t>
      </w:r>
      <w:r w:rsidRPr="00F648A1" w:rsidR="00E70552">
        <w:t xml:space="preserve"> </w:t>
      </w:r>
      <w:r w:rsidRPr="00F648A1">
        <w:t xml:space="preserve">That is a huge credit, and </w:t>
      </w:r>
      <w:r w:rsidR="00982976">
        <w:t>it</w:t>
      </w:r>
      <w:r w:rsidRPr="00F648A1">
        <w:t xml:space="preserve"> is why there are a </w:t>
      </w:r>
      <w:r w:rsidRPr="00F648A1">
        <w:t>number of aspects of Operation Kenova that we can and should all rightly admire.</w:t>
      </w:r>
      <w:r w:rsidRPr="00F648A1" w:rsidR="00E70552">
        <w:t xml:space="preserve"> </w:t>
      </w:r>
      <w:r w:rsidRPr="00F648A1">
        <w:t xml:space="preserve">The evidence they gave to your Committee underscores that. </w:t>
      </w:r>
    </w:p>
    <w:p w:rsidR="00DE5350" w:rsidRPr="00F648A1" w:rsidP="00DE5350">
      <w:pPr>
        <w:pStyle w:val="Question"/>
      </w:pPr>
      <w:sdt>
        <w:sdtPr>
          <w:alias w:val="Member"/>
          <w:tag w:val="&lt;Member mnisId='4607' dodsId='76839'&gt;"/>
          <w:id w:val="-1383701751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Stephanie Peacock:</w:t>
          </w:r>
        </w:sdtContent>
      </w:sdt>
      <w:r w:rsidRPr="00F648A1">
        <w:t xml:space="preserve"> Good afternoon, </w:t>
      </w:r>
      <w:r w:rsidRPr="00F648A1" w:rsidR="001D1E17">
        <w:t>Secretary of State</w:t>
      </w:r>
      <w:r w:rsidRPr="00F648A1">
        <w:t>.</w:t>
      </w:r>
      <w:r w:rsidRPr="00F648A1" w:rsidR="00E70552">
        <w:t xml:space="preserve"> </w:t>
      </w:r>
      <w:r w:rsidRPr="00F648A1" w:rsidR="00C34B68">
        <w:t>I was hoping that you could outline a timetable for delivering on legacy.</w:t>
      </w:r>
      <w:r w:rsidRPr="00F648A1" w:rsidR="00E70552">
        <w:t xml:space="preserve"> </w:t>
      </w:r>
      <w:r w:rsidRPr="00F648A1" w:rsidR="00C34B68">
        <w:t xml:space="preserve">I know this has </w:t>
      </w:r>
      <w:r w:rsidRPr="00F648A1" w:rsidR="00752FFD">
        <w:t xml:space="preserve">been </w:t>
      </w:r>
      <w:r w:rsidRPr="00F648A1" w:rsidR="00C34B68">
        <w:t xml:space="preserve">touched on, but you referred to engaging with </w:t>
      </w:r>
      <w:r w:rsidRPr="00F648A1" w:rsidR="009952B7">
        <w:t>victims’ group</w:t>
      </w:r>
      <w:r w:rsidRPr="00F648A1" w:rsidR="00C34B68">
        <w:t xml:space="preserve">s and </w:t>
      </w:r>
      <w:r w:rsidRPr="00F648A1" w:rsidR="007A4E02">
        <w:t>civil</w:t>
      </w:r>
      <w:r w:rsidRPr="00F648A1" w:rsidR="00C34B68">
        <w:t xml:space="preserve"> society</w:t>
      </w:r>
      <w:r w:rsidRPr="00F648A1" w:rsidR="00EA4335">
        <w:t>, so I wondered if you could outline specifically what further plans you have to engage with those groups, and then</w:t>
      </w:r>
      <w:r w:rsidRPr="00F648A1" w:rsidR="00C34B68">
        <w:t xml:space="preserve"> </w:t>
      </w:r>
      <w:r w:rsidRPr="00F648A1" w:rsidR="00EA4335">
        <w:t>h</w:t>
      </w:r>
      <w:r w:rsidRPr="00F648A1">
        <w:t xml:space="preserve">ow you anticipate </w:t>
      </w:r>
      <w:r w:rsidRPr="00F648A1" w:rsidR="00EA4335">
        <w:t>bringing</w:t>
      </w:r>
      <w:r w:rsidRPr="00F648A1">
        <w:t xml:space="preserve"> forward proposals, a consultation and then </w:t>
      </w:r>
      <w:r w:rsidR="00982976">
        <w:t>legislation</w:t>
      </w:r>
      <w:r w:rsidRPr="00F648A1" w:rsidR="00EA4335">
        <w:t>?</w:t>
      </w:r>
      <w:r w:rsidRPr="00F648A1">
        <w:t xml:space="preserve"> </w:t>
      </w:r>
    </w:p>
    <w:p w:rsidR="00080F2B" w:rsidRPr="00F648A1" w:rsidP="00DE5350">
      <w:pPr>
        <w:pStyle w:val="Answer"/>
      </w:pPr>
      <w:sdt>
        <w:sdtPr>
          <w:alias w:val="Witness"/>
          <w:id w:val="-534036039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DE5350">
            <w:rPr>
              <w:b/>
            </w:rPr>
            <w:t xml:space="preserve"> </w:t>
          </w:r>
        </w:sdtContent>
      </w:sdt>
      <w:r w:rsidRPr="00F648A1" w:rsidR="00DE5350">
        <w:t>The engagement has been ongoing from the latter part of 2020</w:t>
      </w:r>
      <w:r w:rsidR="00982976">
        <w:t xml:space="preserve">, and </w:t>
      </w:r>
      <w:r w:rsidRPr="00F648A1" w:rsidR="00EA4335">
        <w:t>it has been ongoing already in 202</w:t>
      </w:r>
      <w:r w:rsidRPr="00F648A1" w:rsidR="00E65047">
        <w:t>1</w:t>
      </w:r>
      <w:r w:rsidRPr="00F648A1" w:rsidR="00EA4335">
        <w:t>.</w:t>
      </w:r>
      <w:r w:rsidRPr="00F648A1" w:rsidR="00E70552">
        <w:t xml:space="preserve"> </w:t>
      </w:r>
      <w:r w:rsidRPr="00F648A1" w:rsidR="00EA4335">
        <w:t>I have already had meetings over the last few weeks.</w:t>
      </w:r>
      <w:r w:rsidRPr="00F648A1" w:rsidR="00E70552">
        <w:t xml:space="preserve"> </w:t>
      </w:r>
      <w:r w:rsidRPr="00F648A1" w:rsidR="00EA4335">
        <w:t xml:space="preserve">They will continue across </w:t>
      </w:r>
      <w:r w:rsidRPr="00F648A1" w:rsidR="007A4E02">
        <w:t>civic</w:t>
      </w:r>
      <w:r w:rsidRPr="00F648A1" w:rsidR="00EA4335">
        <w:t xml:space="preserve"> society</w:t>
      </w:r>
      <w:r w:rsidRPr="00F648A1">
        <w:t xml:space="preserve">, </w:t>
      </w:r>
      <w:r w:rsidRPr="00F648A1" w:rsidR="00E65047">
        <w:t xml:space="preserve">with </w:t>
      </w:r>
      <w:r w:rsidRPr="00F648A1">
        <w:t xml:space="preserve">myself and </w:t>
      </w:r>
      <w:r w:rsidRPr="00F648A1" w:rsidR="00E65047">
        <w:t>M</w:t>
      </w:r>
      <w:r w:rsidRPr="00F648A1">
        <w:t>inisters, such as Minister Walker</w:t>
      </w:r>
      <w:r w:rsidRPr="00F648A1" w:rsidR="00E65047">
        <w:t>,</w:t>
      </w:r>
      <w:r w:rsidRPr="00F648A1">
        <w:t xml:space="preserve"> and my officials</w:t>
      </w:r>
      <w:r w:rsidRPr="00F648A1" w:rsidR="00E65047">
        <w:t xml:space="preserve">. We meet </w:t>
      </w:r>
      <w:r w:rsidRPr="00F648A1">
        <w:t xml:space="preserve">not just </w:t>
      </w:r>
      <w:r w:rsidRPr="00F648A1" w:rsidR="007A4E02">
        <w:t>civic</w:t>
      </w:r>
      <w:r w:rsidRPr="00F648A1">
        <w:t xml:space="preserve"> society but </w:t>
      </w:r>
      <w:r w:rsidRPr="00F648A1" w:rsidR="009952B7">
        <w:t>victims’ group</w:t>
      </w:r>
      <w:r w:rsidRPr="00F648A1">
        <w:t xml:space="preserve">s </w:t>
      </w:r>
      <w:r w:rsidRPr="00F648A1" w:rsidR="00E65047">
        <w:t xml:space="preserve">and, </w:t>
      </w:r>
      <w:r w:rsidRPr="00F648A1">
        <w:t>as we go fo</w:t>
      </w:r>
      <w:r w:rsidRPr="00F648A1" w:rsidR="00E65047">
        <w:t>r</w:t>
      </w:r>
      <w:r w:rsidRPr="00F648A1">
        <w:t>ward</w:t>
      </w:r>
      <w:r w:rsidRPr="00F648A1" w:rsidR="00E65047">
        <w:t xml:space="preserve">, </w:t>
      </w:r>
      <w:r w:rsidRPr="00F648A1">
        <w:t xml:space="preserve">political parties. </w:t>
      </w:r>
      <w:r w:rsidRPr="00F648A1" w:rsidR="00DE5350">
        <w:t xml:space="preserve">I have already engaged </w:t>
      </w:r>
      <w:r w:rsidR="00982976">
        <w:t>on this</w:t>
      </w:r>
      <w:r w:rsidRPr="00F648A1" w:rsidR="00982976">
        <w:t>, to an extent,</w:t>
      </w:r>
      <w:r w:rsidR="00982976">
        <w:t xml:space="preserve"> </w:t>
      </w:r>
      <w:r w:rsidRPr="00F648A1" w:rsidR="00DE5350">
        <w:t xml:space="preserve">with politicians in </w:t>
      </w:r>
      <w:r w:rsidRPr="00F648A1" w:rsidR="00E65047">
        <w:t>P</w:t>
      </w:r>
      <w:r w:rsidRPr="00F648A1" w:rsidR="00DE5350">
        <w:t>arliament</w:t>
      </w:r>
      <w:r w:rsidR="00982976">
        <w:t xml:space="preserve"> and, on</w:t>
      </w:r>
      <w:r w:rsidRPr="00F648A1">
        <w:t xml:space="preserve"> Mr Farry’s point, with the Irish </w:t>
      </w:r>
      <w:r w:rsidRPr="00F648A1" w:rsidR="00E65047">
        <w:t>G</w:t>
      </w:r>
      <w:r w:rsidRPr="00F648A1">
        <w:t>overnment</w:t>
      </w:r>
      <w:r w:rsidRPr="00F648A1" w:rsidR="00E65047">
        <w:t>,</w:t>
      </w:r>
      <w:r w:rsidRPr="00F648A1">
        <w:t xml:space="preserve"> our partners, because obviously there </w:t>
      </w:r>
      <w:r w:rsidRPr="00F648A1" w:rsidR="00E65047">
        <w:t>are</w:t>
      </w:r>
      <w:r w:rsidRPr="00F648A1">
        <w:t xml:space="preserve"> international </w:t>
      </w:r>
      <w:r w:rsidRPr="00F648A1" w:rsidR="00E65047">
        <w:t xml:space="preserve">agreements </w:t>
      </w:r>
      <w:r w:rsidRPr="00F648A1">
        <w:t>around this as well. T</w:t>
      </w:r>
      <w:r w:rsidRPr="00F648A1" w:rsidR="00DE5350">
        <w:t>hat work will continue.</w:t>
      </w:r>
    </w:p>
    <w:p w:rsidR="00DE5350" w:rsidRPr="00F648A1" w:rsidP="00DE5350">
      <w:pPr>
        <w:pStyle w:val="Answer"/>
      </w:pPr>
      <w:r w:rsidRPr="00F648A1">
        <w:t>One of the reasons I am not putting a set timescale on this is</w:t>
      </w:r>
      <w:r w:rsidR="00982976">
        <w:t xml:space="preserve"> that </w:t>
      </w:r>
      <w:r w:rsidRPr="00F648A1">
        <w:t xml:space="preserve">after so long, since </w:t>
      </w:r>
      <w:r w:rsidR="00982976">
        <w:t>all of our</w:t>
      </w:r>
      <w:r w:rsidRPr="00F648A1">
        <w:t xml:space="preserve"> childhoods</w:t>
      </w:r>
      <w:r w:rsidRPr="00F648A1" w:rsidR="00E65047">
        <w:t xml:space="preserve">, </w:t>
      </w:r>
      <w:r w:rsidR="00982976">
        <w:t xml:space="preserve">and </w:t>
      </w:r>
      <w:r w:rsidRPr="00F648A1" w:rsidR="00E65047">
        <w:t>with</w:t>
      </w:r>
      <w:r w:rsidRPr="00F648A1">
        <w:t xml:space="preserve"> </w:t>
      </w:r>
      <w:r w:rsidR="00982976">
        <w:t xml:space="preserve">the </w:t>
      </w:r>
      <w:r w:rsidRPr="00F648A1">
        <w:t>great predecessors of myself and all of us as politicians</w:t>
      </w:r>
      <w:r w:rsidRPr="00F648A1" w:rsidR="00E65047">
        <w:t xml:space="preserve"> </w:t>
      </w:r>
      <w:r w:rsidRPr="00F648A1">
        <w:t xml:space="preserve">working hard and putting so much into this over the years, </w:t>
      </w:r>
      <w:r w:rsidRPr="00F648A1" w:rsidR="00982976">
        <w:t xml:space="preserve">it is right </w:t>
      </w:r>
      <w:r w:rsidRPr="00F648A1">
        <w:t>that we take the time to get a solution that can work to move th</w:t>
      </w:r>
      <w:r w:rsidRPr="00F648A1" w:rsidR="002B44F8">
        <w:t>ings</w:t>
      </w:r>
      <w:r w:rsidRPr="00F648A1">
        <w:t xml:space="preserve"> forward for people in Northern</w:t>
      </w:r>
      <w:r w:rsidRPr="00F648A1" w:rsidR="00E65047">
        <w:t xml:space="preserve"> </w:t>
      </w:r>
      <w:r w:rsidRPr="00F648A1">
        <w:t>Ireland</w:t>
      </w:r>
      <w:r w:rsidR="00982976">
        <w:t>,</w:t>
      </w:r>
      <w:r w:rsidRPr="00F648A1">
        <w:t xml:space="preserve"> rather than putting a fixed timeline on it</w:t>
      </w:r>
      <w:r w:rsidRPr="00F648A1" w:rsidR="00E65047">
        <w:t>.</w:t>
      </w:r>
      <w:r w:rsidRPr="00F648A1">
        <w:t xml:space="preserve"> </w:t>
      </w:r>
      <w:r w:rsidRPr="00F648A1" w:rsidR="00E65047">
        <w:t>I</w:t>
      </w:r>
      <w:r w:rsidRPr="00F648A1">
        <w:t xml:space="preserve">f there is any timeline at all, the best timeline </w:t>
      </w:r>
      <w:r w:rsidRPr="00F648A1">
        <w:t xml:space="preserve">I could commit to </w:t>
      </w:r>
      <w:r w:rsidRPr="00F648A1">
        <w:t xml:space="preserve">is the one </w:t>
      </w:r>
      <w:r w:rsidRPr="00F648A1" w:rsidR="002B44F8">
        <w:t xml:space="preserve">that </w:t>
      </w:r>
      <w:r w:rsidRPr="00F648A1">
        <w:t>I have</w:t>
      </w:r>
      <w:r w:rsidRPr="00F648A1">
        <w:t xml:space="preserve"> </w:t>
      </w:r>
      <w:r w:rsidRPr="00F648A1" w:rsidR="00982976">
        <w:t xml:space="preserve">already </w:t>
      </w:r>
      <w:r w:rsidRPr="00F648A1">
        <w:t>committed to</w:t>
      </w:r>
      <w:r w:rsidRPr="00F648A1">
        <w:t xml:space="preserve"> with the </w:t>
      </w:r>
      <w:r w:rsidRPr="00F648A1" w:rsidR="00E65047">
        <w:t>C</w:t>
      </w:r>
      <w:r w:rsidRPr="00F648A1">
        <w:t xml:space="preserve">hair of the </w:t>
      </w:r>
      <w:r w:rsidRPr="00F648A1">
        <w:t>C</w:t>
      </w:r>
      <w:r w:rsidRPr="00F648A1">
        <w:t>ommittee</w:t>
      </w:r>
      <w:r w:rsidRPr="00F648A1">
        <w:t>.</w:t>
      </w:r>
      <w:r w:rsidRPr="00F648A1">
        <w:t xml:space="preserve"> </w:t>
      </w:r>
    </w:p>
    <w:p w:rsidR="00DE5350" w:rsidRPr="00F648A1" w:rsidP="00DE5350">
      <w:pPr>
        <w:pStyle w:val="Question"/>
      </w:pPr>
      <w:sdt>
        <w:sdtPr>
          <w:alias w:val="Member"/>
          <w:tag w:val="&lt;Member mnisId='4607' dodsId='76839'&gt;"/>
          <w:id w:val="-440298697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Stephanie Peacock:</w:t>
          </w:r>
        </w:sdtContent>
      </w:sdt>
      <w:r w:rsidRPr="00F648A1">
        <w:t xml:space="preserve"> </w:t>
      </w:r>
      <w:r w:rsidR="00AF3D08">
        <w:t>F</w:t>
      </w:r>
      <w:r w:rsidRPr="00F648A1" w:rsidR="00080F2B">
        <w:t>ollow</w:t>
      </w:r>
      <w:r w:rsidR="00AF3D08">
        <w:t>ing</w:t>
      </w:r>
      <w:r w:rsidRPr="00F648A1" w:rsidR="00080F2B">
        <w:t xml:space="preserve"> on from the answer</w:t>
      </w:r>
      <w:r w:rsidR="00AF3D08">
        <w:t xml:space="preserve"> </w:t>
      </w:r>
      <w:r w:rsidRPr="00F648A1" w:rsidR="00080F2B">
        <w:t>your official gave</w:t>
      </w:r>
      <w:r w:rsidR="00AF3D08">
        <w:t xml:space="preserve">, </w:t>
      </w:r>
      <w:r w:rsidRPr="00F648A1" w:rsidR="00080F2B">
        <w:t>are you now saying that information is the outcome that you are seeking to achieve</w:t>
      </w:r>
      <w:r w:rsidRPr="00F648A1" w:rsidR="00E65047">
        <w:t>?</w:t>
      </w:r>
      <w:r w:rsidRPr="00F648A1" w:rsidR="00080F2B">
        <w:t xml:space="preserve"> </w:t>
      </w:r>
      <w:r w:rsidRPr="00F648A1" w:rsidR="00E65047">
        <w:t>A</w:t>
      </w:r>
      <w:r w:rsidRPr="00F648A1" w:rsidR="00080F2B">
        <w:t xml:space="preserve">re you ruling out any form of criminal investigation process? </w:t>
      </w:r>
    </w:p>
    <w:p w:rsidR="00DE5350" w:rsidRPr="00F648A1" w:rsidP="00DE5350">
      <w:pPr>
        <w:pStyle w:val="Answer"/>
      </w:pPr>
      <w:sdt>
        <w:sdtPr>
          <w:alias w:val="Witness"/>
          <w:id w:val="-1746177886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>
        <w:t>I am not saying that at all</w:t>
      </w:r>
      <w:r w:rsidRPr="00F648A1" w:rsidR="00080F2B">
        <w:t>.</w:t>
      </w:r>
      <w:r w:rsidRPr="00F648A1" w:rsidR="00E70552">
        <w:t xml:space="preserve"> </w:t>
      </w:r>
      <w:r w:rsidRPr="00F648A1" w:rsidR="00080F2B">
        <w:t xml:space="preserve">As I have said </w:t>
      </w:r>
      <w:r w:rsidRPr="00F648A1" w:rsidR="003F2044">
        <w:t>consistently, we have not made any decisions yet about what that final page will be</w:t>
      </w:r>
      <w:r w:rsidRPr="00F648A1" w:rsidR="00E65047">
        <w:t>.</w:t>
      </w:r>
      <w:r w:rsidRPr="00F648A1" w:rsidR="003F2044">
        <w:t xml:space="preserve"> </w:t>
      </w:r>
      <w:r w:rsidRPr="00F648A1" w:rsidR="00E65047">
        <w:t>I</w:t>
      </w:r>
      <w:r w:rsidRPr="00F648A1">
        <w:t xml:space="preserve">t will be something that </w:t>
      </w:r>
      <w:r w:rsidRPr="00F648A1" w:rsidR="00E65047">
        <w:t>is</w:t>
      </w:r>
      <w:r w:rsidRPr="00F648A1">
        <w:t xml:space="preserve"> done in conjunction with people </w:t>
      </w:r>
      <w:r w:rsidRPr="00F648A1" w:rsidR="003F2044">
        <w:t>across</w:t>
      </w:r>
      <w:r w:rsidRPr="00F648A1">
        <w:t xml:space="preserve"> Northern Ireland</w:t>
      </w:r>
      <w:r w:rsidRPr="00F648A1" w:rsidR="00E65047">
        <w:t xml:space="preserve"> from</w:t>
      </w:r>
      <w:r w:rsidRPr="00F648A1">
        <w:t xml:space="preserve"> all</w:t>
      </w:r>
      <w:r w:rsidRPr="00F648A1" w:rsidR="003F2044">
        <w:t xml:space="preserve"> </w:t>
      </w:r>
      <w:r w:rsidRPr="00F648A1">
        <w:t>communities</w:t>
      </w:r>
      <w:r w:rsidRPr="00F648A1" w:rsidR="003F2044">
        <w:t>.</w:t>
      </w:r>
      <w:r w:rsidRPr="00F648A1" w:rsidR="00E70552">
        <w:t xml:space="preserve"> </w:t>
      </w:r>
      <w:r w:rsidRPr="00F648A1" w:rsidR="003F2044">
        <w:t>I am not in a position to take a view on that at the moment</w:t>
      </w:r>
      <w:r w:rsidRPr="00F648A1" w:rsidR="00E65047">
        <w:t>. N</w:t>
      </w:r>
      <w:r w:rsidRPr="00F648A1" w:rsidR="003F2044">
        <w:t>o, I have not said that at all.</w:t>
      </w:r>
      <w:r w:rsidRPr="00F648A1" w:rsidR="00E70552">
        <w:t xml:space="preserve"> </w:t>
      </w:r>
    </w:p>
    <w:p w:rsidR="00DE5350" w:rsidRPr="00F648A1" w:rsidP="00DE5350">
      <w:pPr>
        <w:pStyle w:val="Question"/>
      </w:pPr>
      <w:sdt>
        <w:sdtPr>
          <w:alias w:val="Member"/>
          <w:tag w:val="&lt;Member mnisId='4494' dodsId='72275'&gt;"/>
          <w:id w:val="1271659341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Chair:</w:t>
          </w:r>
        </w:sdtContent>
      </w:sdt>
      <w:r w:rsidRPr="00F648A1">
        <w:t xml:space="preserve"> </w:t>
      </w:r>
      <w:r w:rsidR="00AF3D08">
        <w:t>C</w:t>
      </w:r>
      <w:r w:rsidRPr="00F648A1" w:rsidR="003F2044">
        <w:t>an we just park legacy for a moment</w:t>
      </w:r>
      <w:r w:rsidRPr="00F648A1" w:rsidR="00E65047">
        <w:t>,</w:t>
      </w:r>
      <w:r w:rsidRPr="00F648A1" w:rsidR="003F2044">
        <w:t xml:space="preserve"> as clearly urgent work</w:t>
      </w:r>
      <w:r w:rsidRPr="00F648A1" w:rsidR="00E65047">
        <w:t xml:space="preserve"> </w:t>
      </w:r>
      <w:r w:rsidRPr="00F648A1" w:rsidR="003F2044">
        <w:t>in</w:t>
      </w:r>
      <w:r w:rsidRPr="00F648A1" w:rsidR="00E65047">
        <w:t xml:space="preserve"> </w:t>
      </w:r>
      <w:r w:rsidRPr="00F648A1" w:rsidR="003F2044">
        <w:t>progress? W</w:t>
      </w:r>
      <w:r w:rsidRPr="00F648A1">
        <w:t xml:space="preserve">e have a new </w:t>
      </w:r>
      <w:r w:rsidRPr="00F648A1" w:rsidR="00E65047">
        <w:t>A</w:t>
      </w:r>
      <w:r w:rsidRPr="00F648A1">
        <w:t xml:space="preserve">dministration in Washington and an opportunity to reset the relationship with the </w:t>
      </w:r>
      <w:r w:rsidRPr="00F648A1" w:rsidR="003F2044">
        <w:t>R</w:t>
      </w:r>
      <w:r w:rsidRPr="00F648A1">
        <w:t>epublic of Ireland in a post</w:t>
      </w:r>
      <w:r w:rsidR="00AF3D08">
        <w:t xml:space="preserve"> </w:t>
      </w:r>
      <w:r w:rsidRPr="00F648A1">
        <w:t>EU</w:t>
      </w:r>
      <w:r w:rsidR="00AF3D08">
        <w:t xml:space="preserve"> </w:t>
      </w:r>
      <w:r w:rsidRPr="00F648A1" w:rsidR="003F2044">
        <w:t xml:space="preserve">membership </w:t>
      </w:r>
      <w:r w:rsidRPr="00F648A1">
        <w:t>environment</w:t>
      </w:r>
      <w:r w:rsidRPr="00F648A1" w:rsidR="003F2044">
        <w:t>.</w:t>
      </w:r>
      <w:r w:rsidRPr="00F648A1" w:rsidR="00E70552">
        <w:t xml:space="preserve"> </w:t>
      </w:r>
      <w:r w:rsidRPr="00F648A1" w:rsidR="003F2044">
        <w:t>What are your hopes, Covid aside, for 2021, going into 2022, for those important bilateral relationships?</w:t>
      </w:r>
      <w:r w:rsidRPr="00F648A1">
        <w:t xml:space="preserve"> </w:t>
      </w:r>
    </w:p>
    <w:p w:rsidR="003F2044" w:rsidRPr="00F648A1" w:rsidP="00DE5350">
      <w:pPr>
        <w:pStyle w:val="Answer"/>
      </w:pPr>
      <w:sdt>
        <w:sdtPr>
          <w:alias w:val="Witness"/>
          <w:id w:val="1702826110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DE5350">
            <w:rPr>
              <w:b/>
            </w:rPr>
            <w:t xml:space="preserve"> </w:t>
          </w:r>
        </w:sdtContent>
      </w:sdt>
      <w:r w:rsidRPr="00F648A1" w:rsidR="00DE5350">
        <w:t>They are very positive.</w:t>
      </w:r>
      <w:r w:rsidRPr="00F648A1">
        <w:t xml:space="preserve"> I will briefly say, as a follow-up point to Ms Peacock’s previous question, I am absolutely cognisant of people </w:t>
      </w:r>
      <w:r w:rsidR="00AF3D08">
        <w:t>in</w:t>
      </w:r>
      <w:r w:rsidRPr="00F648A1">
        <w:t xml:space="preserve"> </w:t>
      </w:r>
      <w:r w:rsidRPr="00F648A1" w:rsidR="009952B7">
        <w:t>victims’ group</w:t>
      </w:r>
      <w:r w:rsidRPr="00F648A1">
        <w:t xml:space="preserve">s particularly who feel that justice is an important part of what they want to see in the future, regardless of which community they come from. </w:t>
      </w:r>
      <w:r w:rsidRPr="00F648A1" w:rsidR="00DE5350">
        <w:t>I recognise that, but</w:t>
      </w:r>
      <w:r w:rsidRPr="00F648A1" w:rsidR="00DC0833">
        <w:t>,</w:t>
      </w:r>
      <w:r w:rsidRPr="00F648A1">
        <w:t xml:space="preserve"> as I say,</w:t>
      </w:r>
      <w:r w:rsidRPr="00F648A1" w:rsidR="00DE5350">
        <w:t xml:space="preserve"> I am not in a position to outline what the final decisions will be.</w:t>
      </w:r>
      <w:r w:rsidRPr="00F648A1" w:rsidR="00E70552">
        <w:t xml:space="preserve"> </w:t>
      </w:r>
    </w:p>
    <w:p w:rsidR="0051417B" w:rsidRPr="00F648A1" w:rsidP="00DE5350">
      <w:pPr>
        <w:pStyle w:val="Answer"/>
      </w:pPr>
      <w:r w:rsidRPr="00F648A1">
        <w:t>I am very positive</w:t>
      </w:r>
      <w:r w:rsidRPr="00F648A1">
        <w:t>,</w:t>
      </w:r>
      <w:r w:rsidRPr="00F648A1">
        <w:t xml:space="preserve"> going forward</w:t>
      </w:r>
      <w:r w:rsidRPr="00F648A1">
        <w:t>.</w:t>
      </w:r>
      <w:r w:rsidRPr="00F648A1" w:rsidR="00E70552">
        <w:t xml:space="preserve"> </w:t>
      </w:r>
      <w:r w:rsidRPr="00F648A1">
        <w:t>I have a very good relationship with the Foreign Minister, Simon Coveney. We talk regularly on a range of issues, particularly at the moment focused on Covid and working together wherever we can to have a joined-up</w:t>
      </w:r>
      <w:r w:rsidRPr="00F648A1" w:rsidR="00DC0833">
        <w:t xml:space="preserve"> and</w:t>
      </w:r>
      <w:r w:rsidRPr="00F648A1">
        <w:t xml:space="preserve"> logical approach.</w:t>
      </w:r>
      <w:r w:rsidRPr="00F648A1" w:rsidR="00E70552">
        <w:t xml:space="preserve"> </w:t>
      </w:r>
      <w:r w:rsidRPr="00F648A1" w:rsidR="00DC0833">
        <w:t>W</w:t>
      </w:r>
      <w:r w:rsidRPr="00F648A1">
        <w:t xml:space="preserve">e have a meeting </w:t>
      </w:r>
      <w:r w:rsidR="00AF3D08">
        <w:t xml:space="preserve">at </w:t>
      </w:r>
      <w:r w:rsidRPr="00F648A1">
        <w:t>the end of this week</w:t>
      </w:r>
      <w:r w:rsidRPr="00F648A1" w:rsidR="00DC0833">
        <w:t xml:space="preserve"> </w:t>
      </w:r>
      <w:r w:rsidRPr="00F648A1">
        <w:t xml:space="preserve">or </w:t>
      </w:r>
      <w:r w:rsidRPr="00F648A1" w:rsidR="00DC0833">
        <w:t xml:space="preserve">the </w:t>
      </w:r>
      <w:r w:rsidRPr="00F648A1">
        <w:t>beginning of next week to discuss Covid issues</w:t>
      </w:r>
      <w:r w:rsidRPr="00F648A1" w:rsidR="00DC0833">
        <w:t xml:space="preserve"> </w:t>
      </w:r>
      <w:r w:rsidRPr="00F648A1">
        <w:t>specifically</w:t>
      </w:r>
      <w:r w:rsidRPr="00F648A1" w:rsidR="00DC0833">
        <w:t xml:space="preserve">, and </w:t>
      </w:r>
      <w:r w:rsidRPr="00F648A1">
        <w:t xml:space="preserve">with the First </w:t>
      </w:r>
      <w:r w:rsidR="00AF3D08">
        <w:t xml:space="preserve">Minister </w:t>
      </w:r>
      <w:r w:rsidRPr="00F648A1" w:rsidR="00DC0833">
        <w:t xml:space="preserve">and Deputy First </w:t>
      </w:r>
      <w:r w:rsidRPr="00F648A1">
        <w:t>Minister as well.</w:t>
      </w:r>
    </w:p>
    <w:p w:rsidR="0051417B" w:rsidRPr="00F648A1" w:rsidP="00DE5350">
      <w:pPr>
        <w:pStyle w:val="Answer"/>
      </w:pPr>
      <w:r w:rsidRPr="00F648A1">
        <w:t>Equally, I have had good conversations</w:t>
      </w:r>
      <w:r w:rsidRPr="00F648A1">
        <w:t xml:space="preserve"> with the Taoiseach</w:t>
      </w:r>
      <w:r w:rsidRPr="00F648A1">
        <w:t>.</w:t>
      </w:r>
      <w:r w:rsidRPr="00F648A1">
        <w:t xml:space="preserve"> I know the Prime Minister and the Taoiseach have a good relationship.</w:t>
      </w:r>
      <w:r w:rsidRPr="00F648A1">
        <w:t xml:space="preserve"> The UK</w:t>
      </w:r>
      <w:r w:rsidRPr="00F648A1" w:rsidR="00DC0833">
        <w:t>-</w:t>
      </w:r>
      <w:r w:rsidRPr="00F648A1">
        <w:t>Ireland relationship is a good one.</w:t>
      </w:r>
      <w:r w:rsidRPr="00F648A1">
        <w:t xml:space="preserve"> It is one we all want to see develop and grow.</w:t>
      </w:r>
      <w:r w:rsidRPr="00F648A1" w:rsidR="00E70552">
        <w:t xml:space="preserve"> </w:t>
      </w:r>
      <w:r w:rsidRPr="00F648A1">
        <w:t>The</w:t>
      </w:r>
      <w:r w:rsidRPr="00F648A1" w:rsidR="002B44F8">
        <w:t>y</w:t>
      </w:r>
      <w:r w:rsidRPr="00F648A1">
        <w:t xml:space="preserve"> are physically our closest neighbour</w:t>
      </w:r>
      <w:r w:rsidRPr="00F648A1" w:rsidR="002B44F8">
        <w:t>,</w:t>
      </w:r>
      <w:r w:rsidRPr="00F648A1">
        <w:t xml:space="preserve"> as we share a land border</w:t>
      </w:r>
      <w:r w:rsidRPr="00F648A1" w:rsidR="00DC0833">
        <w:t>.</w:t>
      </w:r>
      <w:r w:rsidRPr="00F648A1">
        <w:t xml:space="preserve"> I am very optimistic that that is a very positive thing at all levels</w:t>
      </w:r>
      <w:r w:rsidRPr="00F648A1">
        <w:t>, and through Covid we have all been working together a great deal.</w:t>
      </w:r>
      <w:r w:rsidRPr="00F648A1" w:rsidR="00E70552">
        <w:t xml:space="preserve"> </w:t>
      </w:r>
    </w:p>
    <w:p w:rsidR="00DC0833" w:rsidRPr="00F648A1" w:rsidP="00DE5350">
      <w:pPr>
        <w:pStyle w:val="Answer"/>
      </w:pPr>
      <w:r w:rsidRPr="00F648A1">
        <w:t>When we look to our friends, partners and historic</w:t>
      </w:r>
      <w:r w:rsidR="00AF3D08">
        <w:t>al</w:t>
      </w:r>
      <w:r w:rsidRPr="00F648A1">
        <w:t xml:space="preserve"> allies in the US, I am equally optimistic. </w:t>
      </w:r>
      <w:r w:rsidRPr="00F648A1">
        <w:t xml:space="preserve">We have a President, in </w:t>
      </w:r>
      <w:r w:rsidRPr="00F648A1" w:rsidR="00DE5350">
        <w:t>President Biden</w:t>
      </w:r>
      <w:r w:rsidRPr="00F648A1">
        <w:t xml:space="preserve">, who </w:t>
      </w:r>
      <w:r w:rsidRPr="00F648A1" w:rsidR="00DE5350">
        <w:t>has a strong</w:t>
      </w:r>
      <w:r w:rsidRPr="00F648A1">
        <w:t xml:space="preserve"> personal</w:t>
      </w:r>
      <w:r w:rsidRPr="00F648A1" w:rsidR="00DE5350">
        <w:t xml:space="preserve"> connection to the island or Ireland</w:t>
      </w:r>
      <w:r w:rsidRPr="00F648A1">
        <w:t>;</w:t>
      </w:r>
      <w:r w:rsidRPr="00F648A1">
        <w:t xml:space="preserve"> he is interested in issues for both Northern</w:t>
      </w:r>
      <w:r w:rsidRPr="00F648A1">
        <w:t xml:space="preserve"> </w:t>
      </w:r>
      <w:r w:rsidRPr="00F648A1">
        <w:t>Ireland and the Republic of Ireland</w:t>
      </w:r>
      <w:r w:rsidRPr="00F648A1" w:rsidR="00DE5350">
        <w:t>.</w:t>
      </w:r>
      <w:r w:rsidRPr="00F648A1" w:rsidR="00E70552">
        <w:t xml:space="preserve"> </w:t>
      </w:r>
      <w:r w:rsidRPr="00F648A1" w:rsidR="00DE5350">
        <w:t>That is a good thing.</w:t>
      </w:r>
      <w:r w:rsidRPr="00F648A1">
        <w:t xml:space="preserve"> The US ha</w:t>
      </w:r>
      <w:r w:rsidRPr="00F648A1">
        <w:t>s</w:t>
      </w:r>
      <w:r w:rsidRPr="00F648A1">
        <w:t xml:space="preserve"> always been a strong and positive influence</w:t>
      </w:r>
      <w:r w:rsidRPr="00F648A1">
        <w:t xml:space="preserve"> and partner on</w:t>
      </w:r>
      <w:r w:rsidRPr="00F648A1">
        <w:t xml:space="preserve"> issues affecting all communities in Northern Ireland.</w:t>
      </w:r>
      <w:r w:rsidRPr="00F648A1" w:rsidR="00E70552">
        <w:t xml:space="preserve"> </w:t>
      </w:r>
      <w:r w:rsidRPr="00F648A1">
        <w:t xml:space="preserve">If we look back to the Good Friday </w:t>
      </w:r>
      <w:r w:rsidRPr="00F648A1">
        <w:t>a</w:t>
      </w:r>
      <w:r w:rsidRPr="00F648A1">
        <w:t>greement, although the co-signatories do not in</w:t>
      </w:r>
      <w:r w:rsidRPr="00F648A1">
        <w:t>clude</w:t>
      </w:r>
      <w:r w:rsidRPr="00F648A1">
        <w:t xml:space="preserve"> the US, w</w:t>
      </w:r>
      <w:r w:rsidRPr="00F648A1" w:rsidR="00DE5350">
        <w:t>e all recognise the contribution that our friends in the US have made</w:t>
      </w:r>
      <w:r w:rsidRPr="00F648A1">
        <w:t xml:space="preserve">, not just </w:t>
      </w:r>
      <w:r w:rsidRPr="00F648A1">
        <w:t>to</w:t>
      </w:r>
      <w:r w:rsidRPr="00F648A1">
        <w:t xml:space="preserve"> </w:t>
      </w:r>
      <w:r w:rsidR="00AF3D08">
        <w:t>the</w:t>
      </w:r>
      <w:r w:rsidRPr="00F648A1">
        <w:t xml:space="preserve"> instigation but </w:t>
      </w:r>
      <w:r w:rsidR="00AF3D08">
        <w:t>to</w:t>
      </w:r>
      <w:r w:rsidRPr="00F648A1">
        <w:t xml:space="preserve"> the lo</w:t>
      </w:r>
      <w:r w:rsidRPr="00F648A1" w:rsidR="009B758F">
        <w:t>ngevity and the progress that peace has made.</w:t>
      </w:r>
      <w:r w:rsidRPr="00F648A1" w:rsidR="00E70552">
        <w:t xml:space="preserve"> </w:t>
      </w:r>
    </w:p>
    <w:p w:rsidR="00DE5350" w:rsidRPr="00F648A1" w:rsidP="00DE5350">
      <w:pPr>
        <w:pStyle w:val="Answer"/>
      </w:pPr>
      <w:r>
        <w:t>O</w:t>
      </w:r>
      <w:r w:rsidRPr="00F648A1">
        <w:t xml:space="preserve">ver the last six or nine months that I have been in this </w:t>
      </w:r>
      <w:r>
        <w:t>office, in</w:t>
      </w:r>
      <w:r w:rsidRPr="00F648A1">
        <w:t xml:space="preserve"> the conversations I have had</w:t>
      </w:r>
      <w:r w:rsidRPr="00F648A1" w:rsidR="009B758F">
        <w:t xml:space="preserve"> with colleagues in the US</w:t>
      </w:r>
      <w:r w:rsidRPr="00F648A1" w:rsidR="00DC0833">
        <w:t xml:space="preserve">, </w:t>
      </w:r>
      <w:r>
        <w:t>with</w:t>
      </w:r>
      <w:r w:rsidRPr="00F648A1" w:rsidR="00DC0833">
        <w:t xml:space="preserve"> c</w:t>
      </w:r>
      <w:r w:rsidRPr="00F648A1" w:rsidR="009B758F">
        <w:t>ongressm</w:t>
      </w:r>
      <w:r w:rsidRPr="00F648A1" w:rsidR="00DC0833">
        <w:t>en</w:t>
      </w:r>
      <w:r w:rsidRPr="00F648A1" w:rsidR="009B758F">
        <w:t xml:space="preserve"> across the aisle, there is a strength of feeling and a positive passion for Northern Ireland</w:t>
      </w:r>
      <w:r w:rsidRPr="00F648A1" w:rsidR="00DC0833">
        <w:t>. T</w:t>
      </w:r>
      <w:r w:rsidRPr="00F648A1" w:rsidR="009B758F">
        <w:t>hat is a good thing, particularly as we come out of Covid</w:t>
      </w:r>
      <w:r w:rsidRPr="00F648A1">
        <w:t>.</w:t>
      </w:r>
      <w:r w:rsidRPr="00F648A1" w:rsidR="009B758F">
        <w:t xml:space="preserve"> When we are looking at how we invest and see things level up, </w:t>
      </w:r>
      <w:r w:rsidRPr="00F648A1" w:rsidR="00DC0833">
        <w:t xml:space="preserve">there is </w:t>
      </w:r>
      <w:r>
        <w:t>an</w:t>
      </w:r>
      <w:r w:rsidRPr="00F648A1" w:rsidR="009B758F">
        <w:t xml:space="preserve"> opportunity to encourage more US investment in Northern Ireland, particularly</w:t>
      </w:r>
      <w:r w:rsidRPr="00F648A1" w:rsidR="00DC0833">
        <w:t xml:space="preserve"> with this</w:t>
      </w:r>
      <w:r w:rsidRPr="00F648A1" w:rsidR="009B758F">
        <w:t xml:space="preserve"> unique</w:t>
      </w:r>
      <w:r>
        <w:t xml:space="preserve">, beneficial </w:t>
      </w:r>
      <w:r w:rsidRPr="00F648A1" w:rsidR="009B758F">
        <w:t xml:space="preserve">position of </w:t>
      </w:r>
      <w:r>
        <w:t>the</w:t>
      </w:r>
      <w:r w:rsidRPr="00F648A1" w:rsidR="009B758F">
        <w:t xml:space="preserve"> protocol, </w:t>
      </w:r>
      <w:r w:rsidRPr="00F648A1" w:rsidR="00DC0833">
        <w:t>and</w:t>
      </w:r>
      <w:r w:rsidRPr="00F648A1" w:rsidR="009B758F">
        <w:t xml:space="preserve"> </w:t>
      </w:r>
      <w:r>
        <w:t xml:space="preserve">to </w:t>
      </w:r>
      <w:r w:rsidRPr="00F648A1" w:rsidR="009B758F">
        <w:t xml:space="preserve">see investment for growth. </w:t>
      </w:r>
      <w:r w:rsidRPr="00F648A1">
        <w:t>There is a lot we can do, and around those issues the US has always</w:t>
      </w:r>
      <w:r w:rsidRPr="00F648A1" w:rsidR="009B758F">
        <w:t xml:space="preserve"> been, and</w:t>
      </w:r>
      <w:r w:rsidRPr="00F648A1">
        <w:t xml:space="preserve"> continue</w:t>
      </w:r>
      <w:r w:rsidRPr="00F648A1" w:rsidR="00DC0833">
        <w:t>s</w:t>
      </w:r>
      <w:r w:rsidRPr="00F648A1">
        <w:t xml:space="preserve"> to be</w:t>
      </w:r>
      <w:r w:rsidRPr="00F648A1" w:rsidR="00DC0833">
        <w:t>,</w:t>
      </w:r>
      <w:r w:rsidRPr="00F648A1">
        <w:t xml:space="preserve"> a </w:t>
      </w:r>
      <w:r w:rsidRPr="00F648A1" w:rsidR="009B758F">
        <w:t xml:space="preserve">really </w:t>
      </w:r>
      <w:r w:rsidRPr="00F648A1">
        <w:t>positive partner</w:t>
      </w:r>
      <w:r w:rsidRPr="00F648A1" w:rsidR="00DC0833">
        <w:t>.</w:t>
      </w:r>
      <w:r w:rsidRPr="00F648A1" w:rsidR="009B758F">
        <w:t xml:space="preserve"> I am looking forward to continuing that engagement, both virtually and in person, as soon as the restrictions allow.</w:t>
      </w:r>
      <w:r w:rsidRPr="00F648A1" w:rsidR="00E70552">
        <w:t xml:space="preserve"> </w:t>
      </w:r>
    </w:p>
    <w:p w:rsidR="00DE5350" w:rsidRPr="00F648A1" w:rsidP="00DE5350">
      <w:pPr>
        <w:pStyle w:val="Question"/>
      </w:pPr>
      <w:sdt>
        <w:sdtPr>
          <w:alias w:val="Member"/>
          <w:tag w:val="&lt;Member mnisId='4793' dodsId=''&gt;"/>
          <w:id w:val="-1686516541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Scott Benton:</w:t>
          </w:r>
        </w:sdtContent>
      </w:sdt>
      <w:r w:rsidRPr="00F648A1">
        <w:t xml:space="preserve"> Good afternoon, S</w:t>
      </w:r>
      <w:r w:rsidRPr="00F648A1" w:rsidR="009B758F">
        <w:t>ecretary of State</w:t>
      </w:r>
      <w:r w:rsidRPr="00F648A1">
        <w:t>.</w:t>
      </w:r>
      <w:r w:rsidRPr="00F648A1" w:rsidR="00E70552">
        <w:t xml:space="preserve"> </w:t>
      </w:r>
      <w:r w:rsidRPr="00F648A1" w:rsidR="009B758F">
        <w:t xml:space="preserve">In your piece </w:t>
      </w:r>
      <w:r w:rsidRPr="00F648A1" w:rsidR="00DC0833">
        <w:t>o</w:t>
      </w:r>
      <w:r w:rsidRPr="00F648A1" w:rsidR="009B758F">
        <w:t>n ConservativeHome last week</w:t>
      </w:r>
      <w:r w:rsidRPr="00F648A1" w:rsidR="00DC0833">
        <w:t>,</w:t>
      </w:r>
      <w:r w:rsidRPr="00F648A1" w:rsidR="009B758F">
        <w:t xml:space="preserve"> you rightly stated your personal commitment and our part</w:t>
      </w:r>
      <w:r w:rsidR="002C791F">
        <w:t xml:space="preserve">y’s commitment </w:t>
      </w:r>
      <w:r w:rsidRPr="00F648A1" w:rsidR="009B758F">
        <w:t xml:space="preserve">to the </w:t>
      </w:r>
      <w:r w:rsidR="002C791F">
        <w:t>U</w:t>
      </w:r>
      <w:r w:rsidRPr="00F648A1" w:rsidR="009B758F">
        <w:t>nion.</w:t>
      </w:r>
      <w:r w:rsidRPr="00F648A1" w:rsidR="00E70552">
        <w:t xml:space="preserve"> </w:t>
      </w:r>
      <w:r w:rsidRPr="00F648A1" w:rsidR="009B758F">
        <w:t xml:space="preserve">Given the fact that many </w:t>
      </w:r>
      <w:r w:rsidR="002C791F">
        <w:t>U</w:t>
      </w:r>
      <w:r w:rsidRPr="00F648A1" w:rsidR="009B758F">
        <w:t xml:space="preserve">nionists in Northern Ireland will be concerned </w:t>
      </w:r>
      <w:r w:rsidRPr="00F648A1" w:rsidR="00C942AF">
        <w:t>by the election of President</w:t>
      </w:r>
      <w:r w:rsidRPr="00F648A1" w:rsidR="00DC0833">
        <w:t xml:space="preserve"> </w:t>
      </w:r>
      <w:r w:rsidRPr="00F648A1" w:rsidR="00C942AF">
        <w:t xml:space="preserve">Biden, on account of some of his previous comments on constitutional issues, will you firmly remind </w:t>
      </w:r>
      <w:r w:rsidR="002C791F">
        <w:t>the new US Administration, when you speak to them,</w:t>
      </w:r>
      <w:r w:rsidRPr="00F648A1" w:rsidR="00C942AF">
        <w:t xml:space="preserve"> of the UK </w:t>
      </w:r>
      <w:r w:rsidRPr="00F648A1" w:rsidR="00DC0833">
        <w:t>G</w:t>
      </w:r>
      <w:r w:rsidRPr="00F648A1" w:rsidR="00C942AF">
        <w:t>overnment’s firm position on Northern Ireland?</w:t>
      </w:r>
      <w:r w:rsidRPr="00F648A1" w:rsidR="00E70552">
        <w:t xml:space="preserve"> </w:t>
      </w:r>
    </w:p>
    <w:p w:rsidR="00F648A1" w:rsidRPr="00F648A1" w:rsidP="00DE5350">
      <w:pPr>
        <w:pStyle w:val="Answer"/>
      </w:pPr>
      <w:sdt>
        <w:sdtPr>
          <w:alias w:val="Witness"/>
          <w:id w:val="-1024629056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DE5350">
            <w:rPr>
              <w:b/>
            </w:rPr>
            <w:t xml:space="preserve"> </w:t>
          </w:r>
        </w:sdtContent>
      </w:sdt>
      <w:r w:rsidRPr="00F648A1" w:rsidR="00DE5350">
        <w:t xml:space="preserve">I have continually made my position clear to </w:t>
      </w:r>
      <w:r w:rsidRPr="00F648A1" w:rsidR="00C942AF">
        <w:t>our</w:t>
      </w:r>
      <w:r w:rsidRPr="00F648A1" w:rsidR="00DE5350">
        <w:t xml:space="preserve"> colleagues in the US</w:t>
      </w:r>
      <w:r w:rsidRPr="00F648A1" w:rsidR="00DC0833">
        <w:t>.</w:t>
      </w:r>
      <w:r w:rsidRPr="00F648A1" w:rsidR="00C942AF">
        <w:t xml:space="preserve"> </w:t>
      </w:r>
      <w:r w:rsidRPr="00F648A1" w:rsidR="00DC0833">
        <w:t xml:space="preserve">To </w:t>
      </w:r>
      <w:r w:rsidRPr="00F648A1" w:rsidR="00C942AF">
        <w:t xml:space="preserve">be fair, we should also be clear that the point that President Biden, Richie Neal and </w:t>
      </w:r>
      <w:r w:rsidRPr="00F648A1" w:rsidR="00980E1A">
        <w:t>Nancy Pelosi</w:t>
      </w:r>
      <w:r w:rsidRPr="00F648A1" w:rsidR="008C1CFF">
        <w:t xml:space="preserve"> made </w:t>
      </w:r>
      <w:r w:rsidR="002C791F">
        <w:t>is</w:t>
      </w:r>
      <w:r w:rsidRPr="00F648A1" w:rsidR="008C1CFF">
        <w:t xml:space="preserve"> that they want to see the UK </w:t>
      </w:r>
      <w:r w:rsidRPr="00F648A1" w:rsidR="00DC0833">
        <w:t>G</w:t>
      </w:r>
      <w:r w:rsidRPr="00F648A1" w:rsidR="008C1CFF">
        <w:t xml:space="preserve">overnment abide by the Good Friday </w:t>
      </w:r>
      <w:r w:rsidRPr="00F648A1" w:rsidR="00DC0833">
        <w:t>a</w:t>
      </w:r>
      <w:r w:rsidRPr="00F648A1" w:rsidR="008C1CFF">
        <w:t>greement.</w:t>
      </w:r>
      <w:r w:rsidRPr="00F648A1" w:rsidR="00E70552">
        <w:t xml:space="preserve"> </w:t>
      </w:r>
      <w:r w:rsidRPr="00F648A1" w:rsidR="008C1CFF">
        <w:t>W</w:t>
      </w:r>
      <w:r w:rsidRPr="00F648A1" w:rsidR="00DE5350">
        <w:t xml:space="preserve">e </w:t>
      </w:r>
      <w:r w:rsidRPr="00F648A1" w:rsidR="00DE5350">
        <w:t>agree with that.</w:t>
      </w:r>
      <w:r w:rsidRPr="00F648A1" w:rsidR="00E70552">
        <w:t xml:space="preserve"> </w:t>
      </w:r>
      <w:r w:rsidRPr="00F648A1" w:rsidR="008C1CFF">
        <w:t>I</w:t>
      </w:r>
      <w:r w:rsidRPr="00F648A1" w:rsidR="00DE5350">
        <w:t>t is absolutely sacrosanct.</w:t>
      </w:r>
      <w:r w:rsidRPr="00F648A1" w:rsidR="00E70552">
        <w:t xml:space="preserve"> </w:t>
      </w:r>
      <w:r w:rsidRPr="00F648A1" w:rsidR="005124E1">
        <w:t>We are absolutely as one</w:t>
      </w:r>
      <w:r w:rsidRPr="00F648A1" w:rsidR="008C1CFF">
        <w:t xml:space="preserve"> on that</w:t>
      </w:r>
      <w:r w:rsidRPr="00F648A1" w:rsidR="005124E1">
        <w:t>.</w:t>
      </w:r>
      <w:r w:rsidRPr="00F648A1" w:rsidR="008C1CFF">
        <w:t xml:space="preserve"> That comment came in terms of the clauses that were in the original draft of the UK Internal Market Bill.</w:t>
      </w:r>
      <w:r w:rsidRPr="00F648A1" w:rsidR="00E70552">
        <w:t xml:space="preserve"> </w:t>
      </w:r>
      <w:r w:rsidRPr="00F648A1" w:rsidR="008C1CFF">
        <w:t xml:space="preserve">Our point </w:t>
      </w:r>
      <w:r w:rsidR="002C791F">
        <w:t>is</w:t>
      </w:r>
      <w:r w:rsidRPr="00F648A1" w:rsidR="008C1CFF">
        <w:t xml:space="preserve"> </w:t>
      </w:r>
      <w:r w:rsidRPr="00F648A1" w:rsidR="00DC0833">
        <w:t xml:space="preserve">that </w:t>
      </w:r>
      <w:r w:rsidRPr="00F648A1" w:rsidR="008C1CFF">
        <w:t xml:space="preserve">those clauses were there to protect the Good Friday </w:t>
      </w:r>
      <w:r w:rsidRPr="00F648A1" w:rsidR="00DC0833">
        <w:t>a</w:t>
      </w:r>
      <w:r w:rsidRPr="00F648A1" w:rsidR="008C1CFF">
        <w:t>greement in terms of that east</w:t>
      </w:r>
      <w:r w:rsidRPr="00F648A1" w:rsidR="00DC0833">
        <w:t>-</w:t>
      </w:r>
      <w:r w:rsidRPr="00F648A1" w:rsidR="008C1CFF">
        <w:t>west l</w:t>
      </w:r>
      <w:r w:rsidRPr="00F648A1" w:rsidR="002B44F8">
        <w:t>ink</w:t>
      </w:r>
      <w:r w:rsidRPr="00F648A1" w:rsidR="008C1CFF">
        <w:t>. We are absolutely as one</w:t>
      </w:r>
      <w:r w:rsidRPr="00F648A1" w:rsidR="00DC0833">
        <w:t xml:space="preserve"> </w:t>
      </w:r>
      <w:r w:rsidRPr="00F648A1" w:rsidR="008C1CFF">
        <w:t xml:space="preserve">in terms of the sacrosanct position and </w:t>
      </w:r>
      <w:r w:rsidRPr="00F648A1" w:rsidR="002B44F8">
        <w:t xml:space="preserve">the </w:t>
      </w:r>
      <w:r w:rsidRPr="00F648A1" w:rsidR="008C1CFF">
        <w:t xml:space="preserve">determination to continue on the Good Friday </w:t>
      </w:r>
      <w:r w:rsidRPr="00F648A1">
        <w:t>a</w:t>
      </w:r>
      <w:r w:rsidRPr="00F648A1" w:rsidR="008C1CFF">
        <w:t xml:space="preserve">greement. </w:t>
      </w:r>
    </w:p>
    <w:p w:rsidR="005124E1" w:rsidRPr="00F648A1" w:rsidP="00DE5350">
      <w:pPr>
        <w:pStyle w:val="Answer"/>
      </w:pPr>
      <w:r w:rsidRPr="00F648A1">
        <w:t xml:space="preserve">As has been widely reported, the </w:t>
      </w:r>
      <w:r w:rsidRPr="00F648A1" w:rsidR="008C1CFF">
        <w:t>P</w:t>
      </w:r>
      <w:r w:rsidRPr="00F648A1">
        <w:t xml:space="preserve">rime </w:t>
      </w:r>
      <w:r w:rsidRPr="00F648A1" w:rsidR="008C1CFF">
        <w:t>M</w:t>
      </w:r>
      <w:r w:rsidRPr="00F648A1">
        <w:t xml:space="preserve">inister had a </w:t>
      </w:r>
      <w:r w:rsidRPr="00F648A1" w:rsidR="008C1CFF">
        <w:t>good</w:t>
      </w:r>
      <w:r w:rsidRPr="00F648A1">
        <w:t xml:space="preserve"> conversation with the new </w:t>
      </w:r>
      <w:r w:rsidRPr="00F648A1" w:rsidR="00F648A1">
        <w:t>P</w:t>
      </w:r>
      <w:r w:rsidRPr="00F648A1">
        <w:t xml:space="preserve">resident </w:t>
      </w:r>
      <w:r w:rsidRPr="00F648A1" w:rsidR="008C1CFF">
        <w:t>at</w:t>
      </w:r>
      <w:r w:rsidR="002C791F">
        <w:t xml:space="preserve"> the</w:t>
      </w:r>
      <w:r w:rsidRPr="00F648A1" w:rsidR="008C1CFF">
        <w:t xml:space="preserve"> end of </w:t>
      </w:r>
      <w:r w:rsidRPr="00F648A1">
        <w:t>last week</w:t>
      </w:r>
      <w:r w:rsidRPr="00F648A1" w:rsidR="008C1CFF">
        <w:t>.</w:t>
      </w:r>
      <w:r w:rsidRPr="00F648A1" w:rsidR="00E70552">
        <w:t xml:space="preserve"> </w:t>
      </w:r>
      <w:r w:rsidRPr="00F648A1" w:rsidR="008C1CFF">
        <w:t>I continue to have engagement with the US</w:t>
      </w:r>
      <w:r w:rsidRPr="00F648A1" w:rsidR="00F648A1">
        <w:t>. A</w:t>
      </w:r>
      <w:r w:rsidRPr="00F648A1" w:rsidR="008C1CFF">
        <w:t>s I say, as soon as restrictions allow</w:t>
      </w:r>
      <w:r w:rsidRPr="00F648A1" w:rsidR="002B44F8">
        <w:t>,</w:t>
      </w:r>
      <w:r w:rsidRPr="00F648A1" w:rsidR="008C1CFF">
        <w:t xml:space="preserve"> I look forward to going over to Washington to engage in person with colleagues and congressm</w:t>
      </w:r>
      <w:r w:rsidRPr="00F648A1" w:rsidR="00F648A1">
        <w:t>e</w:t>
      </w:r>
      <w:r w:rsidRPr="00F648A1" w:rsidR="008C1CFF">
        <w:t xml:space="preserve">n </w:t>
      </w:r>
      <w:r w:rsidR="002C791F">
        <w:t>on both sides of</w:t>
      </w:r>
      <w:r w:rsidRPr="00F648A1" w:rsidR="008C1CFF">
        <w:t xml:space="preserve"> the </w:t>
      </w:r>
      <w:r w:rsidR="002C791F">
        <w:t>aisle</w:t>
      </w:r>
      <w:r w:rsidRPr="00F648A1" w:rsidR="008C1CFF">
        <w:t xml:space="preserve">. </w:t>
      </w:r>
    </w:p>
    <w:p w:rsidR="00DB24BE" w:rsidRPr="00F648A1" w:rsidP="005124E1">
      <w:pPr>
        <w:pStyle w:val="Question"/>
      </w:pPr>
      <w:sdt>
        <w:sdtPr>
          <w:alias w:val="Member"/>
          <w:tag w:val="&lt;Member mnisId='4129' dodsId='33629'&gt;"/>
          <w:id w:val="1701284404"/>
          <w:placeholder>
            <w:docPart w:val="DefaultPlaceholder_-1854013440"/>
          </w:placeholder>
          <w:richText/>
        </w:sdtPr>
        <w:sdtContent>
          <w:r w:rsidRPr="00F648A1" w:rsidR="005124E1">
            <w:rPr>
              <w:b/>
            </w:rPr>
            <w:t>Ian Paisley:</w:t>
          </w:r>
        </w:sdtContent>
      </w:sdt>
      <w:r w:rsidRPr="00F648A1" w:rsidR="005124E1">
        <w:t xml:space="preserve"> </w:t>
      </w:r>
      <w:r w:rsidRPr="00F648A1" w:rsidR="008C1CFF">
        <w:t xml:space="preserve">On the American relationship, it might be helpful to engage the work of former President Clinton and former President Bush, who had a good and more detailed understanding of the nuances in Northern Ireland. </w:t>
      </w:r>
      <w:r w:rsidRPr="00F648A1" w:rsidR="005124E1">
        <w:t xml:space="preserve">They might be able to cajole the new </w:t>
      </w:r>
      <w:r w:rsidRPr="00F648A1" w:rsidR="00F648A1">
        <w:t>P</w:t>
      </w:r>
      <w:r w:rsidRPr="00F648A1" w:rsidR="005124E1">
        <w:t>resident and encourage him</w:t>
      </w:r>
      <w:r w:rsidRPr="00F648A1" w:rsidR="008C1CFF">
        <w:t xml:space="preserve"> to understand slightly better that it is really not acceptable for a </w:t>
      </w:r>
      <w:r w:rsidRPr="00F648A1" w:rsidR="00F648A1">
        <w:t>P</w:t>
      </w:r>
      <w:r w:rsidRPr="00F648A1" w:rsidR="008C1CFF">
        <w:t>resident to say that he does</w:t>
      </w:r>
      <w:r w:rsidRPr="00F648A1" w:rsidR="00F648A1">
        <w:t xml:space="preserve"> </w:t>
      </w:r>
      <w:r w:rsidRPr="00F648A1" w:rsidR="008C1CFF">
        <w:t>n</w:t>
      </w:r>
      <w:r w:rsidRPr="00F648A1" w:rsidR="00F648A1">
        <w:t>o</w:t>
      </w:r>
      <w:r w:rsidRPr="00F648A1" w:rsidR="008C1CFF">
        <w:t>t talk to the BBC because he is Irish</w:t>
      </w:r>
      <w:r w:rsidRPr="00F648A1" w:rsidR="005124E1">
        <w:t>.</w:t>
      </w:r>
      <w:r w:rsidRPr="00F648A1" w:rsidR="008C1CFF">
        <w:t xml:space="preserve"> We really need a </w:t>
      </w:r>
      <w:r w:rsidRPr="00F648A1" w:rsidR="00F648A1">
        <w:t>P</w:t>
      </w:r>
      <w:r w:rsidRPr="00F648A1" w:rsidR="008C1CFF">
        <w:t>resident who actually understands the Northern Ireland thing.</w:t>
      </w:r>
      <w:r w:rsidRPr="00F648A1" w:rsidR="00E70552">
        <w:t xml:space="preserve"> </w:t>
      </w:r>
      <w:r w:rsidRPr="00F648A1" w:rsidR="008C1CFF">
        <w:t xml:space="preserve">I know he has good links with </w:t>
      </w:r>
      <w:r w:rsidRPr="00F648A1">
        <w:t>President</w:t>
      </w:r>
      <w:r w:rsidRPr="00F648A1" w:rsidR="00F648A1">
        <w:t xml:space="preserve"> </w:t>
      </w:r>
      <w:r w:rsidRPr="00F648A1">
        <w:t>Clinton.</w:t>
      </w:r>
      <w:r w:rsidRPr="00F648A1" w:rsidR="008C1CFF">
        <w:t xml:space="preserve"> </w:t>
      </w:r>
    </w:p>
    <w:p w:rsidR="005124E1" w:rsidRPr="00F648A1" w:rsidP="00DB24BE">
      <w:pPr>
        <w:pStyle w:val="Question"/>
        <w:numPr>
          <w:ilvl w:val="0"/>
          <w:numId w:val="0"/>
        </w:numPr>
        <w:ind w:left="794"/>
      </w:pPr>
      <w:r w:rsidRPr="00F648A1">
        <w:t>Y</w:t>
      </w:r>
      <w:r w:rsidRPr="00F648A1">
        <w:t xml:space="preserve">ou </w:t>
      </w:r>
      <w:r w:rsidRPr="00F648A1" w:rsidR="00DB24BE">
        <w:t xml:space="preserve">have </w:t>
      </w:r>
      <w:r w:rsidRPr="00F648A1">
        <w:t xml:space="preserve">made a speech, </w:t>
      </w:r>
      <w:r w:rsidRPr="00F648A1" w:rsidR="00DB24BE">
        <w:t>Secretary of State</w:t>
      </w:r>
      <w:r w:rsidRPr="00F648A1">
        <w:t>, on the centenary</w:t>
      </w:r>
      <w:r w:rsidRPr="00F648A1" w:rsidR="00DB24BE">
        <w:t>.</w:t>
      </w:r>
      <w:r w:rsidRPr="00F648A1" w:rsidR="00E70552">
        <w:t xml:space="preserve"> </w:t>
      </w:r>
      <w:r w:rsidRPr="00F648A1" w:rsidR="00DB24BE">
        <w:t>What is next in</w:t>
      </w:r>
      <w:r w:rsidRPr="00F648A1">
        <w:t xml:space="preserve"> the</w:t>
      </w:r>
      <w:r w:rsidRPr="00F648A1" w:rsidR="00DB24BE">
        <w:t xml:space="preserve"> plan</w:t>
      </w:r>
      <w:r w:rsidRPr="00F648A1">
        <w:t>? W</w:t>
      </w:r>
      <w:r w:rsidRPr="00F648A1" w:rsidR="00DB24BE">
        <w:t xml:space="preserve">e would like to know </w:t>
      </w:r>
      <w:r w:rsidRPr="00F648A1" w:rsidR="002B44F8">
        <w:t xml:space="preserve">what </w:t>
      </w:r>
      <w:r w:rsidRPr="00F648A1" w:rsidR="00DB24BE">
        <w:t xml:space="preserve">you are going to spend this £3 million on. How ambitious is it? </w:t>
      </w:r>
    </w:p>
    <w:p w:rsidR="00DB24BE" w:rsidRPr="00F648A1" w:rsidP="005124E1">
      <w:pPr>
        <w:pStyle w:val="Answer"/>
      </w:pPr>
      <w:sdt>
        <w:sdtPr>
          <w:alias w:val="Witness"/>
          <w:id w:val="1138612450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 w:rsidR="005124E1">
            <w:rPr>
              <w:b/>
            </w:rPr>
            <w:t xml:space="preserve"> </w:t>
          </w:r>
        </w:sdtContent>
      </w:sdt>
      <w:r w:rsidRPr="00F648A1" w:rsidR="00F648A1">
        <w:t>It is a</w:t>
      </w:r>
      <w:r w:rsidRPr="00F648A1" w:rsidR="005124E1">
        <w:t xml:space="preserve"> very fair point.</w:t>
      </w:r>
      <w:r w:rsidRPr="00F648A1">
        <w:t xml:space="preserve"> The challenge of this current </w:t>
      </w:r>
      <w:r w:rsidRPr="00F648A1" w:rsidR="002B44F8">
        <w:t xml:space="preserve">wave </w:t>
      </w:r>
      <w:r w:rsidRPr="00F648A1">
        <w:t>of Covid mean</w:t>
      </w:r>
      <w:r w:rsidR="002C791F">
        <w:t xml:space="preserve">s </w:t>
      </w:r>
      <w:r w:rsidRPr="00F648A1">
        <w:t xml:space="preserve">there has been a restriction on what we </w:t>
      </w:r>
      <w:r w:rsidR="00BA7289">
        <w:t>can</w:t>
      </w:r>
      <w:r w:rsidRPr="00F648A1">
        <w:t xml:space="preserve"> set out and how we plan what we want to do this year, obviously working out when we might be able to see things </w:t>
      </w:r>
      <w:r w:rsidRPr="00F648A1" w:rsidR="00F648A1">
        <w:t>ease</w:t>
      </w:r>
      <w:r w:rsidRPr="00F648A1">
        <w:t>. Although we</w:t>
      </w:r>
      <w:r w:rsidRPr="00F648A1" w:rsidR="002B44F8">
        <w:t xml:space="preserve"> are</w:t>
      </w:r>
      <w:r w:rsidRPr="00F648A1">
        <w:t xml:space="preserve"> in the centenary year, the first </w:t>
      </w:r>
      <w:r w:rsidRPr="00F648A1" w:rsidR="002B44F8">
        <w:t xml:space="preserve">key </w:t>
      </w:r>
      <w:r w:rsidRPr="00F648A1">
        <w:t xml:space="preserve">date is 3 May. </w:t>
      </w:r>
    </w:p>
    <w:p w:rsidR="00F648A1" w:rsidRPr="00F648A1" w:rsidP="008914CF">
      <w:pPr>
        <w:pStyle w:val="Answer"/>
      </w:pPr>
      <w:r w:rsidRPr="00F648A1">
        <w:t>I would say two things.</w:t>
      </w:r>
      <w:r w:rsidRPr="00F648A1">
        <w:t xml:space="preserve"> First</w:t>
      </w:r>
      <w:r w:rsidRPr="00F648A1" w:rsidR="00DB24BE">
        <w:t xml:space="preserve">, in the next few weeks I will be outlining what we are seeking to do over the course of the year. </w:t>
      </w:r>
      <w:r w:rsidRPr="00F648A1">
        <w:t>I will be able to share a lot more information.</w:t>
      </w:r>
      <w:r w:rsidRPr="00F648A1" w:rsidR="00E70552">
        <w:t xml:space="preserve"> </w:t>
      </w:r>
      <w:r w:rsidRPr="00F648A1" w:rsidR="00DB24BE">
        <w:t xml:space="preserve">Minister Walker is doing a huge amount of work, so </w:t>
      </w:r>
      <w:r w:rsidRPr="00F648A1">
        <w:t>we</w:t>
      </w:r>
      <w:r w:rsidRPr="00F648A1" w:rsidR="00DB24BE">
        <w:t xml:space="preserve"> will be able to </w:t>
      </w:r>
      <w:r w:rsidRPr="00F648A1">
        <w:t xml:space="preserve">share </w:t>
      </w:r>
      <w:r w:rsidRPr="00F648A1" w:rsidR="00DB24BE">
        <w:t>a lot more information in the weeks ahead.</w:t>
      </w:r>
      <w:r w:rsidRPr="00F648A1">
        <w:t xml:space="preserve"> </w:t>
      </w:r>
    </w:p>
    <w:p w:rsidR="00F648A1" w:rsidRPr="00F648A1" w:rsidP="008914CF">
      <w:pPr>
        <w:pStyle w:val="Answer"/>
      </w:pPr>
      <w:r w:rsidRPr="00F648A1">
        <w:t>I would also make the point that £3 million is not the total.</w:t>
      </w:r>
      <w:r w:rsidRPr="00F648A1" w:rsidR="00E70552">
        <w:t xml:space="preserve"> </w:t>
      </w:r>
      <w:r w:rsidR="00BA7289">
        <w:t>O</w:t>
      </w:r>
      <w:r w:rsidRPr="00F648A1">
        <w:t xml:space="preserve">ther </w:t>
      </w:r>
      <w:r w:rsidRPr="00F648A1">
        <w:t>G</w:t>
      </w:r>
      <w:r w:rsidRPr="00F648A1">
        <w:t xml:space="preserve">overnment </w:t>
      </w:r>
      <w:r w:rsidRPr="00F648A1">
        <w:t>D</w:t>
      </w:r>
      <w:r w:rsidRPr="00F648A1">
        <w:t>epartments and others are doing</w:t>
      </w:r>
      <w:r w:rsidR="00BA7289">
        <w:t xml:space="preserve"> things</w:t>
      </w:r>
      <w:r w:rsidRPr="00F648A1">
        <w:t xml:space="preserve"> that will go beyond the £3 million, as we will be able to outline over the next few weeks. </w:t>
      </w:r>
      <w:r w:rsidRPr="00F648A1" w:rsidR="005124E1">
        <w:t xml:space="preserve">Within that, the next </w:t>
      </w:r>
      <w:r w:rsidRPr="00F648A1" w:rsidR="001D1E17">
        <w:t>thing</w:t>
      </w:r>
      <w:r w:rsidRPr="00F648A1" w:rsidR="005124E1">
        <w:t xml:space="preserve"> we will be able to </w:t>
      </w:r>
      <w:r w:rsidRPr="00F648A1" w:rsidR="001D1E17">
        <w:t>outline</w:t>
      </w:r>
      <w:r w:rsidRPr="00F648A1" w:rsidR="005124E1">
        <w:t xml:space="preserve"> is the </w:t>
      </w:r>
      <w:r w:rsidRPr="00F648A1">
        <w:t>S</w:t>
      </w:r>
      <w:r w:rsidRPr="00F648A1" w:rsidR="005124E1">
        <w:t xml:space="preserve">hared </w:t>
      </w:r>
      <w:r w:rsidRPr="00F648A1">
        <w:t>H</w:t>
      </w:r>
      <w:r w:rsidRPr="00F648A1" w:rsidR="005124E1">
        <w:t>istory</w:t>
      </w:r>
      <w:r w:rsidRPr="00F648A1" w:rsidR="001D1E17">
        <w:t xml:space="preserve"> </w:t>
      </w:r>
      <w:r w:rsidRPr="00F648A1">
        <w:t>F</w:t>
      </w:r>
      <w:r w:rsidRPr="00F648A1" w:rsidR="005124E1">
        <w:t>und.</w:t>
      </w:r>
      <w:r w:rsidRPr="00F648A1" w:rsidR="008914CF">
        <w:t xml:space="preserve"> </w:t>
      </w:r>
      <w:r w:rsidRPr="00F648A1">
        <w:t>There have been a</w:t>
      </w:r>
      <w:r w:rsidRPr="00F648A1" w:rsidR="008914CF">
        <w:t xml:space="preserve"> huge number of bids into that.</w:t>
      </w:r>
      <w:r w:rsidRPr="00F648A1" w:rsidR="00E70552">
        <w:t xml:space="preserve"> </w:t>
      </w:r>
      <w:r w:rsidRPr="00F648A1" w:rsidR="008914CF">
        <w:t xml:space="preserve">The </w:t>
      </w:r>
      <w:r w:rsidRPr="00F648A1">
        <w:t>National L</w:t>
      </w:r>
      <w:r w:rsidRPr="00F648A1" w:rsidR="008914CF">
        <w:t xml:space="preserve">ottery </w:t>
      </w:r>
      <w:r w:rsidRPr="00F648A1">
        <w:t>Heritage F</w:t>
      </w:r>
      <w:r w:rsidRPr="00F648A1" w:rsidR="008914CF">
        <w:t xml:space="preserve">und </w:t>
      </w:r>
      <w:r w:rsidRPr="00F648A1">
        <w:t xml:space="preserve">is </w:t>
      </w:r>
      <w:r w:rsidRPr="00F648A1" w:rsidR="008914CF">
        <w:t>working through that at the moment</w:t>
      </w:r>
      <w:r w:rsidRPr="00F648A1">
        <w:t>. Again, c</w:t>
      </w:r>
      <w:r w:rsidRPr="00F648A1" w:rsidR="008914CF">
        <w:t>ertainly before the end of February</w:t>
      </w:r>
      <w:r w:rsidR="00BA7289">
        <w:t>,</w:t>
      </w:r>
      <w:r w:rsidRPr="00F648A1" w:rsidR="008914CF">
        <w:t xml:space="preserve"> I would hope to be in a position to announce the allocations from that fund as well. </w:t>
      </w:r>
      <w:r w:rsidRPr="00F648A1" w:rsidR="005124E1">
        <w:t xml:space="preserve">A lot will be happening over the next few </w:t>
      </w:r>
      <w:r w:rsidRPr="00F648A1" w:rsidR="001D1E17">
        <w:t>weeks</w:t>
      </w:r>
      <w:r w:rsidRPr="00F648A1" w:rsidR="005124E1">
        <w:t>.</w:t>
      </w:r>
      <w:r w:rsidRPr="00F648A1" w:rsidR="008914CF">
        <w:t xml:space="preserve"> We will give a better outline of what the course of this year is, allowing for whatever restrictions Covid puts upon us. </w:t>
      </w:r>
    </w:p>
    <w:p w:rsidR="005124E1" w:rsidRPr="00F648A1" w:rsidP="008914CF">
      <w:pPr>
        <w:pStyle w:val="Answer"/>
      </w:pPr>
      <w:r w:rsidRPr="00F648A1">
        <w:t>I</w:t>
      </w:r>
      <w:r w:rsidRPr="00F648A1">
        <w:t>t is</w:t>
      </w:r>
      <w:r w:rsidRPr="00F648A1">
        <w:t xml:space="preserve"> also</w:t>
      </w:r>
      <w:r w:rsidRPr="00F648A1">
        <w:t xml:space="preserve"> hugely </w:t>
      </w:r>
      <w:r w:rsidRPr="00F648A1" w:rsidR="001D1E17">
        <w:t>important</w:t>
      </w:r>
      <w:r w:rsidRPr="00F648A1">
        <w:t xml:space="preserve"> that we </w:t>
      </w:r>
      <w:r w:rsidRPr="00F648A1" w:rsidR="001D1E17">
        <w:t>recognise</w:t>
      </w:r>
      <w:r w:rsidRPr="00F648A1">
        <w:t xml:space="preserve"> there</w:t>
      </w:r>
      <w:r w:rsidRPr="00F648A1" w:rsidR="001D1E17">
        <w:t xml:space="preserve"> </w:t>
      </w:r>
      <w:r w:rsidRPr="00F648A1">
        <w:t xml:space="preserve">is a big </w:t>
      </w:r>
      <w:r w:rsidRPr="00F648A1" w:rsidR="001D1E17">
        <w:t>opportunity</w:t>
      </w:r>
      <w:r w:rsidRPr="00F648A1">
        <w:t xml:space="preserve"> this year to promote Northern Ireland</w:t>
      </w:r>
      <w:r w:rsidRPr="00F648A1" w:rsidR="008914CF">
        <w:t xml:space="preserve"> and everything Northern Ireland </w:t>
      </w:r>
      <w:r w:rsidRPr="00F648A1" w:rsidR="008914CF">
        <w:t xml:space="preserve">has to offer. Just this week </w:t>
      </w:r>
      <w:r w:rsidRPr="00F648A1" w:rsidR="00F648A1">
        <w:t xml:space="preserve">we </w:t>
      </w:r>
      <w:r w:rsidRPr="00F648A1" w:rsidR="008914CF">
        <w:t xml:space="preserve">have seen Netflix </w:t>
      </w:r>
      <w:r w:rsidR="00BA7289">
        <w:t>make</w:t>
      </w:r>
      <w:r w:rsidRPr="00F648A1" w:rsidR="008914CF">
        <w:t xml:space="preserve"> that extra investment</w:t>
      </w:r>
      <w:r w:rsidR="00BA7289">
        <w:t>. W</w:t>
      </w:r>
      <w:r w:rsidRPr="00F648A1" w:rsidR="008914CF">
        <w:t xml:space="preserve">e have seen investment in the aircraft industry, with the unmanned aircraft, and that is because </w:t>
      </w:r>
      <w:r w:rsidRPr="00F648A1" w:rsidR="00F648A1">
        <w:t xml:space="preserve">of </w:t>
      </w:r>
      <w:r w:rsidRPr="00F648A1" w:rsidR="008914CF">
        <w:t xml:space="preserve">the expertise and the opportunities Northern Ireland </w:t>
      </w:r>
      <w:r w:rsidRPr="00F648A1" w:rsidR="00BA7289">
        <w:t xml:space="preserve">uniquely </w:t>
      </w:r>
      <w:r w:rsidRPr="00F648A1" w:rsidR="008914CF">
        <w:t>ha</w:t>
      </w:r>
      <w:r w:rsidRPr="00F648A1" w:rsidR="00F648A1">
        <w:t>s</w:t>
      </w:r>
      <w:r w:rsidRPr="00F648A1" w:rsidR="008914CF">
        <w:t xml:space="preserve"> to offer.</w:t>
      </w:r>
      <w:r w:rsidRPr="00F648A1" w:rsidR="00E70552">
        <w:t xml:space="preserve"> </w:t>
      </w:r>
    </w:p>
    <w:p w:rsidR="005124E1" w:rsidRPr="00F648A1" w:rsidP="005124E1">
      <w:pPr>
        <w:pStyle w:val="Question"/>
      </w:pPr>
      <w:sdt>
        <w:sdtPr>
          <w:alias w:val="Member"/>
          <w:tag w:val="&lt;Member mnisId='4129' dodsId='33629'&gt;"/>
          <w:id w:val="1389996121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Ian Paisley:</w:t>
          </w:r>
        </w:sdtContent>
      </w:sdt>
      <w:r w:rsidRPr="00F648A1">
        <w:t xml:space="preserve"> Given that </w:t>
      </w:r>
      <w:r w:rsidRPr="00F648A1" w:rsidR="00A42498">
        <w:t>it</w:t>
      </w:r>
      <w:r w:rsidRPr="00F648A1">
        <w:t xml:space="preserve"> </w:t>
      </w:r>
      <w:r w:rsidRPr="00F648A1" w:rsidR="001D1E17">
        <w:t>will</w:t>
      </w:r>
      <w:r w:rsidRPr="00F648A1">
        <w:t xml:space="preserve"> not </w:t>
      </w:r>
      <w:r w:rsidRPr="00F648A1" w:rsidR="008914CF">
        <w:t xml:space="preserve">really </w:t>
      </w:r>
      <w:r w:rsidRPr="00F648A1">
        <w:t>be starting until 3 May, will we run it for the full calendar year</w:t>
      </w:r>
      <w:r w:rsidRPr="00F648A1" w:rsidR="008914CF">
        <w:t>,</w:t>
      </w:r>
      <w:r w:rsidRPr="00F648A1">
        <w:t xml:space="preserve"> </w:t>
      </w:r>
      <w:r w:rsidRPr="00F648A1" w:rsidR="008914CF">
        <w:t>or will we run it for the full 12 months until 3 May 2022?</w:t>
      </w:r>
    </w:p>
    <w:p w:rsidR="005124E1" w:rsidRPr="00F648A1" w:rsidP="005124E1">
      <w:pPr>
        <w:pStyle w:val="Answer"/>
      </w:pPr>
      <w:sdt>
        <w:sdtPr>
          <w:alias w:val="Witness"/>
          <w:id w:val="-725838479"/>
          <w:placeholder>
            <w:docPart w:val="DefaultPlaceholder_-1854013440"/>
          </w:placeholder>
          <w:richText/>
        </w:sdtPr>
        <w:sdtContent>
          <w:r w:rsidRPr="00F648A1" w:rsidR="007B4F2A">
            <w:rPr>
              <w:b/>
              <w:bCs/>
              <w:i/>
              <w:iCs/>
            </w:rPr>
            <w:t>Brandon Lewis:</w:t>
          </w:r>
          <w:r w:rsidRPr="00F648A1">
            <w:rPr>
              <w:b/>
            </w:rPr>
            <w:t xml:space="preserve"> </w:t>
          </w:r>
        </w:sdtContent>
      </w:sdt>
      <w:r w:rsidRPr="00F648A1" w:rsidR="008914CF">
        <w:t xml:space="preserve">In light of Covid and some of the Covid restrictions, obviously we do not know exactly how restrictive </w:t>
      </w:r>
      <w:r w:rsidR="00BA7289">
        <w:t xml:space="preserve">or </w:t>
      </w:r>
      <w:r w:rsidRPr="00F648A1" w:rsidR="008914CF">
        <w:t xml:space="preserve">for how long that is going to be, but </w:t>
      </w:r>
      <w:r w:rsidRPr="00F648A1">
        <w:t>we will know a lot more</w:t>
      </w:r>
      <w:r w:rsidRPr="00F648A1" w:rsidR="00F648A1">
        <w:t>,</w:t>
      </w:r>
      <w:r w:rsidRPr="00F648A1">
        <w:t xml:space="preserve"> </w:t>
      </w:r>
      <w:r w:rsidRPr="00F648A1" w:rsidR="008914CF">
        <w:t>hopefully</w:t>
      </w:r>
      <w:r w:rsidRPr="00F648A1" w:rsidR="00F648A1">
        <w:t>,</w:t>
      </w:r>
      <w:r w:rsidRPr="00F648A1" w:rsidR="008914CF">
        <w:t xml:space="preserve"> in </w:t>
      </w:r>
      <w:r w:rsidRPr="00F648A1">
        <w:t xml:space="preserve">the </w:t>
      </w:r>
      <w:r w:rsidRPr="00F648A1" w:rsidR="008914CF">
        <w:t>not</w:t>
      </w:r>
      <w:r w:rsidRPr="00F648A1" w:rsidR="00F648A1">
        <w:t xml:space="preserve"> </w:t>
      </w:r>
      <w:r w:rsidRPr="00F648A1" w:rsidR="008914CF">
        <w:t>too</w:t>
      </w:r>
      <w:r w:rsidRPr="00F648A1" w:rsidR="00F648A1">
        <w:t xml:space="preserve"> </w:t>
      </w:r>
      <w:r w:rsidRPr="00F648A1" w:rsidR="008914CF">
        <w:t>distant</w:t>
      </w:r>
      <w:r w:rsidRPr="00F648A1">
        <w:t xml:space="preserve"> future</w:t>
      </w:r>
      <w:r w:rsidRPr="00F648A1" w:rsidR="00F648A1">
        <w:t>,</w:t>
      </w:r>
      <w:r w:rsidRPr="00F648A1" w:rsidR="008914CF">
        <w:t xml:space="preserve"> as the vaccine programme continues to roll out. That is</w:t>
      </w:r>
      <w:r w:rsidRPr="00F648A1">
        <w:t xml:space="preserve"> </w:t>
      </w:r>
      <w:r w:rsidRPr="00F648A1" w:rsidR="008914CF">
        <w:t xml:space="preserve">one of the things </w:t>
      </w:r>
      <w:r w:rsidRPr="00F648A1" w:rsidR="00E70552">
        <w:t xml:space="preserve">we are looking at at the moment. You will have to bear with me a bit longer on that one. </w:t>
      </w:r>
    </w:p>
    <w:p w:rsidR="005124E1" w:rsidP="00F648A1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494' dodsId='72275'&gt;"/>
          <w:id w:val="381601016"/>
          <w:placeholder>
            <w:docPart w:val="DefaultPlaceholder_-1854013440"/>
          </w:placeholder>
          <w:richText/>
        </w:sdtPr>
        <w:sdtContent>
          <w:r w:rsidRPr="00F648A1">
            <w:rPr>
              <w:b/>
            </w:rPr>
            <w:t>Chair:</w:t>
          </w:r>
        </w:sdtContent>
      </w:sdt>
      <w:r w:rsidRPr="00F648A1">
        <w:t xml:space="preserve"> </w:t>
      </w:r>
      <w:r w:rsidRPr="00F648A1" w:rsidR="001D1E17">
        <w:t>Secretary of State,</w:t>
      </w:r>
      <w:r w:rsidRPr="00F648A1">
        <w:t xml:space="preserve"> can we thank you for your time</w:t>
      </w:r>
      <w:r w:rsidRPr="00F648A1" w:rsidR="00F648A1">
        <w:t xml:space="preserve"> and</w:t>
      </w:r>
      <w:r w:rsidRPr="00F648A1">
        <w:t xml:space="preserve"> for </w:t>
      </w:r>
      <w:r w:rsidRPr="00F648A1" w:rsidR="001D1E17">
        <w:t>joining</w:t>
      </w:r>
      <w:r w:rsidRPr="00F648A1">
        <w:t xml:space="preserve"> us again</w:t>
      </w:r>
      <w:r w:rsidRPr="00F648A1" w:rsidR="00F648A1">
        <w:t>?</w:t>
      </w:r>
      <w:r w:rsidRPr="00F648A1" w:rsidR="00E70552">
        <w:t xml:space="preserve"> I know we have gone over what had been allocated. </w:t>
      </w:r>
      <w:r w:rsidRPr="00F648A1">
        <w:t xml:space="preserve">We are very grateful </w:t>
      </w:r>
      <w:r w:rsidRPr="00F648A1" w:rsidR="00E70552">
        <w:t xml:space="preserve">to you </w:t>
      </w:r>
      <w:r w:rsidRPr="00F648A1">
        <w:t>for you doing so</w:t>
      </w:r>
      <w:r w:rsidRPr="00F648A1" w:rsidR="00F648A1">
        <w:t xml:space="preserve">. I would </w:t>
      </w:r>
      <w:r w:rsidRPr="00F648A1" w:rsidR="00E70552">
        <w:t>just reiterate that key point with regards to groupage and the protocol</w:t>
      </w:r>
      <w:r w:rsidRPr="00F648A1" w:rsidR="00F648A1">
        <w:t xml:space="preserve">, and </w:t>
      </w:r>
      <w:r w:rsidRPr="00F648A1" w:rsidR="00E70552">
        <w:t>that you will keep us informed with regards to pilots and the tweaking of that.</w:t>
      </w:r>
      <w:r w:rsidRPr="00F648A1">
        <w:t xml:space="preserve"> We are very encouraged to hear, </w:t>
      </w:r>
      <w:r w:rsidRPr="00F648A1" w:rsidR="00A42498">
        <w:t>notwithstanding</w:t>
      </w:r>
      <w:r w:rsidRPr="00F648A1">
        <w:t xml:space="preserve"> the delays that have happened in the past</w:t>
      </w:r>
      <w:r w:rsidRPr="00F648A1" w:rsidR="00E70552">
        <w:t>, you</w:t>
      </w:r>
      <w:r w:rsidRPr="00F648A1" w:rsidR="007A4E02">
        <w:t>r</w:t>
      </w:r>
      <w:r w:rsidRPr="00F648A1" w:rsidR="00E70552">
        <w:t xml:space="preserve"> reiteration of the commitment to move legacy forward by summer recess</w:t>
      </w:r>
      <w:r w:rsidRPr="00F648A1" w:rsidR="00F648A1">
        <w:t>,</w:t>
      </w:r>
      <w:r w:rsidRPr="00F648A1" w:rsidR="00E70552">
        <w:t xml:space="preserve"> so that all those who have a</w:t>
      </w:r>
      <w:r w:rsidRPr="00F648A1">
        <w:t xml:space="preserve"> </w:t>
      </w:r>
      <w:r w:rsidRPr="00F648A1" w:rsidR="00E70552">
        <w:t>very legitimate demand to hear how this is going to be resolved</w:t>
      </w:r>
      <w:r w:rsidRPr="00F648A1" w:rsidR="00F648A1">
        <w:t xml:space="preserve"> </w:t>
      </w:r>
      <w:r w:rsidRPr="00F648A1" w:rsidR="00E70552">
        <w:t>will at least be able to see it and then take a judgment on it.</w:t>
      </w:r>
      <w:r w:rsidRPr="00F648A1">
        <w:t xml:space="preserve"> You know as well as I </w:t>
      </w:r>
      <w:r w:rsidR="00BA7289">
        <w:t xml:space="preserve">do </w:t>
      </w:r>
      <w:r w:rsidRPr="00F648A1">
        <w:t xml:space="preserve">that this </w:t>
      </w:r>
      <w:r w:rsidRPr="00F648A1" w:rsidR="00E70552">
        <w:t>C</w:t>
      </w:r>
      <w:r w:rsidRPr="00F648A1">
        <w:t>ommittee w</w:t>
      </w:r>
      <w:r w:rsidRPr="00F648A1" w:rsidR="00E70552">
        <w:t>ill</w:t>
      </w:r>
      <w:r w:rsidRPr="00F648A1">
        <w:t xml:space="preserve"> follow that with a very </w:t>
      </w:r>
      <w:r w:rsidRPr="00F648A1" w:rsidR="001D1E17">
        <w:t>c</w:t>
      </w:r>
      <w:r w:rsidRPr="00F648A1">
        <w:t>lose and keen interest</w:t>
      </w:r>
      <w:r w:rsidRPr="00F648A1" w:rsidR="00F648A1">
        <w:t>.</w:t>
      </w:r>
      <w:r w:rsidRPr="00F648A1" w:rsidR="00E70552">
        <w:t xml:space="preserve"> </w:t>
      </w:r>
      <w:r w:rsidRPr="00F648A1" w:rsidR="00F648A1">
        <w:t>W</w:t>
      </w:r>
      <w:r w:rsidRPr="00F648A1" w:rsidR="00E70552">
        <w:t xml:space="preserve">e will be publishing a fuller report once we </w:t>
      </w:r>
      <w:r w:rsidRPr="00F648A1" w:rsidR="00A42498">
        <w:t>a</w:t>
      </w:r>
      <w:r w:rsidRPr="00F648A1" w:rsidR="00E70552">
        <w:t>re in a position so to do. Thank you again for your time.</w:t>
      </w:r>
      <w:r w:rsidR="00E70552">
        <w:t xml:space="preserve"> </w:t>
      </w: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E2C2B628E4CC4B2A8967FFECAA969154"/>
      </w:placeholder>
      <w:richText/>
    </w:sdtPr>
    <w:sdtContent>
      <w:p w:rsidR="002C791F" w:rsidP="009277D8">
        <w:pPr>
          <w:pStyle w:val="Para"/>
          <w:rPr>
            <w:color w:val="808080"/>
          </w:rPr>
        </w:pPr>
        <w:r w:rsidRPr="008C0723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placeholder>
        <w:docPart w:val="B77F78568F794253A9DD5DF14467DCEF"/>
      </w:placeholder>
      <w:richText/>
    </w:sdtPr>
    <w:sdtContent>
      <w:p w:rsidR="002C791F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9D2E8708"/>
    <w:lvl w:ilvl="0">
      <w:start w:val="125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3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C2E29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8A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8A8"/>
    <w:rPr>
      <w:rFonts w:ascii="Tahoma" w:hAnsi="Tahoma" w:cs="Tahoma"/>
      <w:sz w:val="16"/>
      <w:szCs w:val="16"/>
    </w:rPr>
  </w:style>
  <w:style w:type="paragraph" w:customStyle="1" w:styleId="QuestionCont">
    <w:name w:val="Question Cont"/>
    <w:basedOn w:val="Question"/>
    <w:qFormat/>
    <w:rsid w:val="0064555A"/>
    <w:pPr>
      <w:numPr>
        <w:numId w:val="0"/>
      </w:numPr>
      <w:ind w:left="794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0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eoffrey%20Dore\Documents\Hansard\USE%20THIS%20ONE_SelectCommittees2010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E2C2B628E4CC4B2A8967FFECAA969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A8089-5488-48CD-9B6C-41B23754126E}"/>
      </w:docPartPr>
      <w:docPartBody>
        <w:p w:rsidR="000C1E18" w:rsidP="000C1E18">
          <w:pPr>
            <w:pStyle w:val="E2C2B628E4CC4B2A8967FFECAA969154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5B627EB981FB48F9ACF7335DD4507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162AA-7FDF-4B7F-B013-9B471B44157A}"/>
      </w:docPartPr>
      <w:docPartBody>
        <w:p w:rsidR="000C1E18" w:rsidP="000C1E18">
          <w:pPr>
            <w:pStyle w:val="5B627EB981FB48F9ACF7335DD450783C"/>
          </w:pPr>
          <w:r w:rsidRPr="002B3926">
            <w:rPr>
              <w:rStyle w:val="PlaceholderText"/>
            </w:rPr>
            <w:t>Click here to enter text.</w:t>
          </w:r>
        </w:p>
      </w:docPartBody>
    </w:docPart>
    <w:docPart>
      <w:docPartPr>
        <w:name w:val="B77F78568F794253A9DD5DF14467D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75FB7-E709-4732-A808-85BB4B175C0F}"/>
      </w:docPartPr>
      <w:docPartBody>
        <w:p w:rsidR="000C1E18" w:rsidP="000C1E18">
          <w:pPr>
            <w:pStyle w:val="B77F78568F794253A9DD5DF14467DCEF"/>
          </w:pPr>
          <w:r w:rsidRPr="00D20745">
            <w:rPr>
              <w:rStyle w:val="PlaceholderText"/>
            </w:rPr>
            <w:t>Click here to enter text.</w:t>
          </w:r>
        </w:p>
      </w:docPartBody>
    </w:docPart>
    <w:docPart>
      <w:docPartPr>
        <w:name w:val="334E5C27AD7E4F75B5251219A7435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A9D73-DD83-4B02-8FBC-127EEA7B3732}"/>
      </w:docPartPr>
      <w:docPartBody>
        <w:p w:rsidR="000C1E18" w:rsidP="000C1E18">
          <w:pPr>
            <w:pStyle w:val="334E5C27AD7E4F75B5251219A7435A13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34C22-21F3-4F79-9CA9-1B796DF681F7}"/>
      </w:docPartPr>
      <w:docPartBody>
        <w:p w:rsidR="000C1E18">
          <w:r w:rsidRPr="00B733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2188191DCF448CA5D392949043B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5620F-9CD4-48B3-81DD-7141939EDF17}"/>
      </w:docPartPr>
      <w:docPartBody>
        <w:p w:rsidR="001F5A21" w:rsidP="001F5A21">
          <w:pPr>
            <w:pStyle w:val="DF2188191DCF448CA5D392949043B8AE"/>
          </w:pPr>
          <w:r w:rsidRPr="00B733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7B6B8428194C4CA8A9BAE53BB81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44CF9-6693-4911-BAAE-08B472E64C49}"/>
      </w:docPartPr>
      <w:docPartBody>
        <w:p w:rsidR="001F5A21" w:rsidP="001F5A21">
          <w:pPr>
            <w:pStyle w:val="277B6B8428194C4CA8A9BAE53BB81673"/>
          </w:pPr>
          <w:r w:rsidRPr="00B733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831DB3130F4E0C98299E7DC8F3A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8F119-6463-4B94-AD66-07247443903D}"/>
      </w:docPartPr>
      <w:docPartBody>
        <w:p w:rsidR="00C03B90" w:rsidP="001F5A21">
          <w:pPr>
            <w:pStyle w:val="F7831DB3130F4E0C98299E7DC8F3AEF2"/>
          </w:pPr>
          <w:r w:rsidRPr="00B7338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5A21"/>
    <w:rPr>
      <w:color w:val="808080"/>
    </w:rPr>
  </w:style>
  <w:style w:type="paragraph" w:customStyle="1" w:styleId="E2C2B628E4CC4B2A8967FFECAA969154">
    <w:name w:val="E2C2B628E4CC4B2A8967FFECAA969154"/>
    <w:rsid w:val="000C1E18"/>
  </w:style>
  <w:style w:type="paragraph" w:customStyle="1" w:styleId="5B627EB981FB48F9ACF7335DD450783C">
    <w:name w:val="5B627EB981FB48F9ACF7335DD450783C"/>
    <w:rsid w:val="000C1E18"/>
  </w:style>
  <w:style w:type="paragraph" w:customStyle="1" w:styleId="B77F78568F794253A9DD5DF14467DCEF">
    <w:name w:val="B77F78568F794253A9DD5DF14467DCEF"/>
    <w:rsid w:val="000C1E18"/>
  </w:style>
  <w:style w:type="paragraph" w:customStyle="1" w:styleId="DF2188191DCF448CA5D392949043B8AE">
    <w:name w:val="DF2188191DCF448CA5D392949043B8AE"/>
    <w:rsid w:val="001F5A21"/>
  </w:style>
  <w:style w:type="paragraph" w:customStyle="1" w:styleId="277B6B8428194C4CA8A9BAE53BB81673">
    <w:name w:val="277B6B8428194C4CA8A9BAE53BB81673"/>
    <w:rsid w:val="001F5A21"/>
  </w:style>
  <w:style w:type="paragraph" w:customStyle="1" w:styleId="F7831DB3130F4E0C98299E7DC8F3AEF2">
    <w:name w:val="F7831DB3130F4E0C98299E7DC8F3AEF2"/>
    <w:rsid w:val="001F5A21"/>
  </w:style>
  <w:style w:type="paragraph" w:customStyle="1" w:styleId="334E5C27AD7E4F75B5251219A7435A13">
    <w:name w:val="334E5C27AD7E4F75B5251219A7435A13"/>
    <w:rsid w:val="000C1E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49EC7-7962-4458-9452-C2272B5FC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