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A35CE" w:rsidRPr="004D38CF" w:rsidP="00E04F6D">
      <w:pPr>
        <w:pStyle w:val="TitleCommittee0"/>
      </w:pPr>
      <w:sdt>
        <w:sdtPr>
          <w:alias w:val="CommitteeName"/>
          <w:tag w:val="CommitteeName"/>
          <w:id w:val="1869951332"/>
          <w:placeholder>
            <w:docPart w:val="7DD8A6B80D3549B9AE0721B48761A10E"/>
          </w:placeholder>
          <w:richText/>
        </w:sdtPr>
        <w:sdtContent>
          <w:r w:rsidRPr="004D38CF">
            <w:t>Treasury Committee</w:t>
          </w:r>
        </w:sdtContent>
      </w:sdt>
    </w:p>
    <w:p w:rsidR="00DA35CE" w:rsidRPr="004D38CF" w:rsidP="00E04F6D">
      <w:pPr>
        <w:pStyle w:val="TitleInquiry0"/>
      </w:pPr>
      <w:r w:rsidRPr="004D38CF">
        <w:t xml:space="preserve">Oral evidence: </w:t>
      </w:r>
      <w:sdt>
        <w:sdtPr>
          <w:alias w:val="InquiryName"/>
          <w:tag w:val="InquiryName"/>
          <w:id w:val="377371847"/>
          <w:placeholder>
            <w:docPart w:val="7DD8A6B80D3549B9AE0721B48761A10E"/>
          </w:placeholder>
          <w:richText/>
        </w:sdtPr>
        <w:sdtContent>
          <w:r w:rsidRPr="004D38CF">
            <w:t>Work of HM Revenue and Customs</w:t>
          </w:r>
        </w:sdtContent>
      </w:sdt>
      <w:r w:rsidRPr="004D38CF">
        <w:t xml:space="preserve">, HC </w:t>
      </w:r>
      <w:sdt>
        <w:sdtPr>
          <w:alias w:val="InquiryRefNo"/>
          <w:tag w:val="InquiryRefNo"/>
          <w:id w:val="-281725174"/>
          <w:placeholder>
            <w:docPart w:val="7DD8A6B80D3549B9AE0721B48761A10E"/>
          </w:placeholder>
          <w:richText/>
        </w:sdtPr>
        <w:sdtContent>
          <w:r w:rsidRPr="004D38CF">
            <w:t>416</w:t>
          </w:r>
        </w:sdtContent>
      </w:sdt>
    </w:p>
    <w:sdt>
      <w:sdtPr>
        <w:alias w:val="SittingDate"/>
        <w:tag w:val="SittingDate"/>
        <w:id w:val="-1160222926"/>
        <w:placeholder>
          <w:docPart w:val="7DD8A6B80D3549B9AE0721B48761A10E"/>
        </w:placeholder>
        <w:richText/>
      </w:sdtPr>
      <w:sdtContent>
        <w:p w:rsidR="00DA35CE" w:rsidRPr="004D38CF" w:rsidP="00E04F6D">
          <w:pPr>
            <w:pStyle w:val="Para"/>
          </w:pPr>
          <w:r w:rsidRPr="004D38CF">
            <w:t>Wednesday 4 June 2025</w:t>
          </w:r>
        </w:p>
      </w:sdtContent>
    </w:sdt>
    <w:p w:rsidR="00DA35CE" w:rsidRPr="004D38CF" w:rsidP="00E04F6D">
      <w:pPr>
        <w:pStyle w:val="Para"/>
      </w:pPr>
      <w:r w:rsidRPr="004D38CF">
        <w:t xml:space="preserve">Ordered by the House of </w:t>
      </w:r>
      <w:sdt>
        <w:sdtPr>
          <w:alias w:val="House"/>
          <w:tag w:val="House"/>
          <w:id w:val="809213435"/>
          <w:placeholder>
            <w:docPart w:val="7DD8A6B80D3549B9AE0721B48761A10E"/>
          </w:placeholder>
          <w:richText/>
        </w:sdtPr>
        <w:sdtContent>
          <w:r w:rsidRPr="004D38CF">
            <w:t>Commons</w:t>
          </w:r>
        </w:sdtContent>
      </w:sdt>
      <w:r w:rsidRPr="004D38CF">
        <w:t xml:space="preserve"> to be published on </w:t>
      </w:r>
      <w:sdt>
        <w:sdtPr>
          <w:alias w:val="PublishDate"/>
          <w:tag w:val="PublishDate"/>
          <w:id w:val="217021599"/>
          <w:placeholder>
            <w:docPart w:val="7DD8A6B80D3549B9AE0721B48761A10E"/>
          </w:placeholder>
          <w:richText/>
        </w:sdtPr>
        <w:sdtContent>
          <w:r w:rsidRPr="004D38CF">
            <w:t>4 June 2025</w:t>
          </w:r>
        </w:sdtContent>
      </w:sdt>
      <w:r w:rsidRPr="004D38CF">
        <w:t>.</w:t>
      </w:r>
    </w:p>
    <w:p w:rsidR="00DA35CE" w:rsidRPr="004D38CF" w:rsidP="00E04F6D">
      <w:sdt>
        <w:sdtPr>
          <w:alias w:val="VideoHyperlink"/>
          <w:tag w:val="VideoHyperlink"/>
          <w:id w:val="703995351"/>
          <w:placeholder>
            <w:docPart w:val="7DD8A6B80D3549B9AE0721B48761A10E"/>
          </w:placeholder>
          <w:richText/>
        </w:sdtPr>
        <w:sdtContent>
          <w:r>
            <w:fldChar w:fldCharType="begin"/>
          </w:r>
          <w:r>
            <w:instrText xml:space="preserve"> HYPERLINK "https://www.parliamentlive.tv/Event/Index/9f1114eb-6d96-4a9b-b18a-0cedd51f4367" </w:instrText>
          </w:r>
          <w:r>
            <w:fldChar w:fldCharType="separate"/>
          </w:r>
          <w:r w:rsidRPr="00A4200E">
            <w:rPr>
              <w:rStyle w:val="Hyperlink"/>
            </w:rPr>
            <w:t>Watch the meeting</w:t>
          </w:r>
          <w:r>
            <w:fldChar w:fldCharType="end"/>
          </w:r>
        </w:sdtContent>
      </w:sdt>
    </w:p>
    <w:p w:rsidR="00DA35CE" w:rsidRPr="004D38CF" w:rsidP="002F2B34">
      <w:r w:rsidRPr="004D38CF">
        <w:t xml:space="preserve">Members present: </w:t>
      </w:r>
      <w:sdt>
        <w:sdtPr>
          <w:alias w:val="MembersPresent"/>
          <w:tag w:val="MembersPresent"/>
          <w:id w:val="366340316"/>
          <w:placeholder>
            <w:docPart w:val="7DD8A6B80D3549B9AE0721B48761A10E"/>
          </w:placeholder>
          <w:richText/>
        </w:sdtPr>
        <w:sdtContent>
          <w:r w:rsidRPr="004D38CF">
            <w:t xml:space="preserve">Dame Meg Hillier (Chair); </w:t>
          </w:r>
          <w:r w:rsidRPr="004D38CF" w:rsidR="002F2B34">
            <w:t xml:space="preserve">Rachel Blake; Chris Coghlan; </w:t>
          </w:r>
          <w:r w:rsidRPr="004D38CF" w:rsidR="00B72127">
            <w:t xml:space="preserve">Bobby Dean; </w:t>
          </w:r>
          <w:r w:rsidRPr="004D38CF" w:rsidR="002F2B34">
            <w:t xml:space="preserve">John Glen; </w:t>
          </w:r>
          <w:r w:rsidRPr="004D38CF" w:rsidR="00B72127">
            <w:t xml:space="preserve">John Grady; </w:t>
          </w:r>
          <w:r w:rsidRPr="004D38CF" w:rsidR="00C400BF">
            <w:t>Dame Siobhain McDonagh</w:t>
          </w:r>
          <w:r w:rsidRPr="004D38CF" w:rsidR="00B72127">
            <w:t>; Lola McEvoy; Dr Jeevun Sandher; Yuan Yang</w:t>
          </w:r>
          <w:r w:rsidRPr="004D38CF">
            <w:t>.</w:t>
          </w:r>
        </w:sdtContent>
      </w:sdt>
    </w:p>
    <w:p w:rsidR="00DA35CE" w:rsidRPr="004D38CF" w:rsidP="00E04F6D">
      <w:pPr>
        <w:pStyle w:val="ParaCentre"/>
      </w:pPr>
      <w:r w:rsidRPr="004D38CF">
        <w:t xml:space="preserve">Questions </w:t>
      </w:r>
      <w:sdt>
        <w:sdtPr>
          <w:alias w:val="QuestionNumbers"/>
          <w:tag w:val="QuestionNumbers"/>
          <w:id w:val="-1223666168"/>
          <w:placeholder>
            <w:docPart w:val="7DD8A6B80D3549B9AE0721B48761A10E"/>
          </w:placeholder>
          <w:richText/>
        </w:sdtPr>
        <w:sdtContent>
          <w:r w:rsidRPr="004D38CF">
            <w:t xml:space="preserve">285 - </w:t>
          </w:r>
          <w:r w:rsidRPr="004D38CF" w:rsidR="00A13009">
            <w:t>428</w:t>
          </w:r>
        </w:sdtContent>
      </w:sdt>
    </w:p>
    <w:p w:rsidR="00DA35CE" w:rsidRPr="004D38CF" w:rsidP="00E04F6D">
      <w:pPr>
        <w:pStyle w:val="TitleWitnesses0"/>
      </w:pPr>
      <w:r w:rsidRPr="004D38CF">
        <w:t>Witnesses</w:t>
      </w:r>
    </w:p>
    <w:sdt>
      <w:sdtPr>
        <w:alias w:val="WitnessSet"/>
        <w:tag w:val="WitnessSet"/>
        <w:id w:val="-368373484"/>
        <w:placeholder>
          <w:docPart w:val="8B680982709D4FB8A331B40F6C51611C"/>
        </w:placeholder>
        <w:richText/>
      </w:sdtPr>
      <w:sdtContent>
        <w:p w:rsidR="00DA35CE" w:rsidRPr="004D38CF" w:rsidP="00E04F6D">
          <w:pPr>
            <w:pStyle w:val="Para"/>
          </w:pPr>
          <w:r>
            <w:fldChar w:fldCharType="begin"/>
          </w:r>
          <w:r>
            <w:instrText xml:space="preserve"> HYPERLINK \l "Panel1" </w:instrText>
          </w:r>
          <w:r>
            <w:fldChar w:fldCharType="separate"/>
          </w:r>
          <w:r w:rsidRPr="00037C04">
            <w:rPr>
              <w:rStyle w:val="Hyperlink"/>
            </w:rPr>
            <w:t>I</w:t>
          </w:r>
          <w:r>
            <w:fldChar w:fldCharType="end"/>
          </w:r>
          <w:r w:rsidRPr="004D38CF">
            <w:t xml:space="preserve">: </w:t>
          </w:r>
          <w:r w:rsidRPr="004D38CF" w:rsidR="003732BD">
            <w:t xml:space="preserve">John-Paul </w:t>
          </w:r>
          <w:r w:rsidR="005F3189">
            <w:t xml:space="preserve">(JP) </w:t>
          </w:r>
          <w:r w:rsidRPr="004D38CF" w:rsidR="003732BD">
            <w:t xml:space="preserve">Marks, First Permanent Secretary and CEO, HMRC; Angela MacDonald, Second Permanent Secretary and Deputy CEO, HMRC; </w:t>
          </w:r>
          <w:r w:rsidRPr="004D38CF">
            <w:t>Jonathan Athow, Director General, Customer Strategy and Tax Design, HMRC; Penny Ciniewicz, Director General, Customer Compliance Group, HMRC</w:t>
          </w:r>
          <w:r w:rsidRPr="004D38CF" w:rsidR="003732BD">
            <w:t>.</w:t>
          </w:r>
        </w:p>
      </w:sdtContent>
    </w:sdt>
    <w:p w:rsidR="00F63DA5" w:rsidP="000E573E">
      <w:pPr>
        <w:pStyle w:val="TitlePanel0"/>
      </w:pPr>
    </w:p>
    <w:p w:rsidR="000E573E" w:rsidP="000E573E">
      <w:pPr>
        <w:pStyle w:val="TitlePanel0"/>
      </w:pPr>
      <w:r>
        <w:t>Examination of witnesses</w:t>
      </w:r>
    </w:p>
    <w:p w:rsidR="000E573E" w:rsidRPr="004D38CF" w:rsidP="000E573E">
      <w:pPr>
        <w:pStyle w:val="TitlePanel0"/>
        <w:jc w:val="both"/>
      </w:pPr>
      <w:bookmarkStart w:id="0" w:name="Panel1"/>
      <w:bookmarkEnd w:id="0"/>
      <w:r w:rsidRPr="004D38CF">
        <w:rPr>
          <w:sz w:val="22"/>
        </w:rPr>
        <w:t>Witnesses: John-Paul Marks, Angela MacDonald, Jonathan Athow and Penny</w:t>
      </w:r>
      <w:r>
        <w:rPr>
          <w:sz w:val="22"/>
        </w:rPr>
        <w:t xml:space="preserve"> </w:t>
      </w:r>
      <w:r w:rsidRPr="004D38CF">
        <w:rPr>
          <w:sz w:val="22"/>
        </w:rPr>
        <w:t>Ciniewicz.</w:t>
      </w:r>
    </w:p>
    <w:p w:rsidR="004C2F80" w:rsidRPr="004D38CF" w:rsidP="00341F3C">
      <w:pPr>
        <w:pStyle w:val="Question"/>
      </w:pPr>
      <w:sdt>
        <w:sdtPr>
          <w:alias w:val="Member"/>
          <w:tag w:val="&lt;Member mnisId='1524' dodsId='35914'&gt;"/>
          <w:id w:val="851070091"/>
          <w:placeholder>
            <w:docPart w:val="DefaultPlaceholder_-1854013440"/>
          </w:placeholder>
          <w:richText/>
        </w:sdtPr>
        <w:sdtContent>
          <w:r w:rsidRPr="004D38CF" w:rsidR="00DA35CE">
            <w:rPr>
              <w:b/>
            </w:rPr>
            <w:t>Chair:</w:t>
          </w:r>
        </w:sdtContent>
      </w:sdt>
      <w:r w:rsidRPr="004D38CF" w:rsidR="00DA35CE">
        <w:t xml:space="preserve"> </w:t>
      </w:r>
      <w:r w:rsidRPr="004D38CF" w:rsidR="005D113A">
        <w:t>Welcome to the Treasury Select Committee on 4 June 2025</w:t>
      </w:r>
      <w:r w:rsidRPr="004D38CF">
        <w:t xml:space="preserve">. We are here today to look at the work of His Majesty’s Revenue and Customs, which we will refer to as </w:t>
      </w:r>
      <w:r w:rsidRPr="004D38CF" w:rsidR="005D113A">
        <w:t>HMRC</w:t>
      </w:r>
      <w:r w:rsidRPr="004D38CF">
        <w:t xml:space="preserve">. We do not usually use initials, but that is a well-known one. </w:t>
      </w:r>
    </w:p>
    <w:p w:rsidR="003732BD" w:rsidRPr="004D38CF" w:rsidP="0045152A">
      <w:pPr>
        <w:pStyle w:val="QuestionCont"/>
      </w:pPr>
      <w:r w:rsidRPr="004D38CF">
        <w:t>We are pleased to be joined by the top team at HMRC</w:t>
      </w:r>
      <w:r w:rsidRPr="004D38CF">
        <w:t>,</w:t>
      </w:r>
      <w:r w:rsidRPr="004D38CF">
        <w:t xml:space="preserve"> and particularly by </w:t>
      </w:r>
      <w:r w:rsidRPr="004D38CF" w:rsidR="005D113A">
        <w:t>John</w:t>
      </w:r>
      <w:r w:rsidRPr="004D38CF">
        <w:t>-</w:t>
      </w:r>
      <w:r w:rsidRPr="004D38CF" w:rsidR="005D113A">
        <w:t>Paul Marks</w:t>
      </w:r>
      <w:r w:rsidRPr="004D38CF">
        <w:t xml:space="preserve">, who is the </w:t>
      </w:r>
      <w:r w:rsidRPr="004D38CF" w:rsidR="001E0242">
        <w:t xml:space="preserve">first permanent secretary </w:t>
      </w:r>
      <w:r w:rsidRPr="004D38CF">
        <w:t xml:space="preserve">and </w:t>
      </w:r>
      <w:r w:rsidRPr="004D38CF" w:rsidR="0045152A">
        <w:t>chief executive officer</w:t>
      </w:r>
      <w:r w:rsidRPr="004D38CF">
        <w:t xml:space="preserve">, who has been in the job for seven weeks. He took over from Jim Harra, who was a frequent visitor to these meetings. He is joined by </w:t>
      </w:r>
      <w:r w:rsidRPr="004D38CF" w:rsidR="005D113A">
        <w:t>Angela MacDonald</w:t>
      </w:r>
      <w:r w:rsidRPr="004D38CF">
        <w:t xml:space="preserve">, who is the </w:t>
      </w:r>
      <w:r w:rsidRPr="004D38CF" w:rsidR="001E0242">
        <w:t xml:space="preserve">second permanent secretary </w:t>
      </w:r>
      <w:r w:rsidRPr="004D38CF">
        <w:t xml:space="preserve">and </w:t>
      </w:r>
      <w:r w:rsidRPr="004D38CF" w:rsidR="0045152A">
        <w:t xml:space="preserve">deputy chief executive </w:t>
      </w:r>
      <w:r w:rsidRPr="004D38CF">
        <w:t xml:space="preserve">of HMRC, who has regularly attended these committees before; </w:t>
      </w:r>
      <w:r w:rsidRPr="004D38CF" w:rsidR="005D113A">
        <w:t>Jonathan Athow</w:t>
      </w:r>
      <w:r w:rsidRPr="004D38CF">
        <w:t xml:space="preserve">, who is the director-general for customer strategy and tax design; and </w:t>
      </w:r>
      <w:r w:rsidRPr="004D38CF" w:rsidR="005D113A">
        <w:t>Penny Ciniewicz</w:t>
      </w:r>
      <w:r w:rsidRPr="004D38CF">
        <w:t xml:space="preserve">, who is the director-general </w:t>
      </w:r>
      <w:r w:rsidRPr="004D38CF" w:rsidR="0045152A">
        <w:t xml:space="preserve">in </w:t>
      </w:r>
      <w:r w:rsidRPr="004D38CF">
        <w:t>the customer compliance group at HMRC.</w:t>
      </w:r>
      <w:r w:rsidRPr="004D38CF">
        <w:t xml:space="preserve"> </w:t>
      </w:r>
      <w:r w:rsidRPr="004D38CF" w:rsidR="0045152A">
        <w:t xml:space="preserve">Welcome to you all. </w:t>
      </w:r>
    </w:p>
    <w:p w:rsidR="00E5356D" w:rsidRPr="004D38CF" w:rsidP="0045152A">
      <w:pPr>
        <w:pStyle w:val="QuestionCont"/>
      </w:pPr>
      <w:r w:rsidRPr="004D38CF">
        <w:t>I do not think anyone has any declarations of interest</w:t>
      </w:r>
      <w:r w:rsidRPr="004D38CF" w:rsidR="003732BD">
        <w:t>, so l</w:t>
      </w:r>
      <w:r w:rsidRPr="004D38CF" w:rsidR="005D113A">
        <w:t>et me dive in</w:t>
      </w:r>
      <w:r w:rsidRPr="004D38CF">
        <w:t xml:space="preserve">. </w:t>
      </w:r>
      <w:r w:rsidRPr="004D38CF" w:rsidR="00A1419B">
        <w:t xml:space="preserve">Before we go into the main session about your work, there has been a lot of speculation about what might happen with winter fuel payments, </w:t>
      </w:r>
      <w:r w:rsidRPr="004D38CF" w:rsidR="002F2B34">
        <w:t xml:space="preserve">Mr Marks. </w:t>
      </w:r>
      <w:r w:rsidRPr="004D38CF" w:rsidR="0045152A">
        <w:t>T</w:t>
      </w:r>
      <w:r w:rsidRPr="004D38CF" w:rsidR="002F2B34">
        <w:t>he Prime Minister</w:t>
      </w:r>
      <w:r w:rsidRPr="004D38CF" w:rsidR="00052822">
        <w:t xml:space="preserve">, in Prime Minister’s </w:t>
      </w:r>
      <w:r w:rsidRPr="004D38CF" w:rsidR="003732BD">
        <w:t>q</w:t>
      </w:r>
      <w:r w:rsidRPr="004D38CF" w:rsidR="00052822">
        <w:t xml:space="preserve">uestions a couple of </w:t>
      </w:r>
      <w:r w:rsidRPr="004D38CF" w:rsidR="00052822">
        <w:t>weeks ago</w:t>
      </w:r>
      <w:r w:rsidRPr="004D38CF" w:rsidR="00151585">
        <w:t xml:space="preserve">, </w:t>
      </w:r>
      <w:r w:rsidRPr="004D38CF" w:rsidR="00052822">
        <w:t xml:space="preserve">indicated that there may be some movement on this. </w:t>
      </w:r>
      <w:r w:rsidRPr="004D38CF" w:rsidR="0047352D">
        <w:t xml:space="preserve">I am not asking you to speculate on unformed </w:t>
      </w:r>
      <w:r w:rsidRPr="004D38CF" w:rsidR="003732BD">
        <w:t>G</w:t>
      </w:r>
      <w:r w:rsidRPr="004D38CF" w:rsidR="0047352D">
        <w:t xml:space="preserve">overnment policy </w:t>
      </w:r>
      <w:r w:rsidRPr="004D38CF" w:rsidR="00C1239C">
        <w:t xml:space="preserve">at this point, but one of the ways that this could be done is through </w:t>
      </w:r>
      <w:r w:rsidRPr="004D38CF" w:rsidR="008012F6">
        <w:t xml:space="preserve">the </w:t>
      </w:r>
      <w:r w:rsidRPr="004D38CF" w:rsidR="00C1239C">
        <w:t xml:space="preserve">tax return. </w:t>
      </w:r>
      <w:r w:rsidRPr="004D38CF">
        <w:t>C</w:t>
      </w:r>
      <w:r w:rsidRPr="004D38CF" w:rsidR="00C1239C">
        <w:t xml:space="preserve">hild benefit is removed from high earners </w:t>
      </w:r>
      <w:r w:rsidRPr="004D38CF" w:rsidR="00304DA3">
        <w:t>through the tax return</w:t>
      </w:r>
      <w:r w:rsidRPr="004D38CF">
        <w:t>. T</w:t>
      </w:r>
      <w:r w:rsidRPr="004D38CF" w:rsidR="00304DA3">
        <w:t>hey pay back the child benefit that they have claimed</w:t>
      </w:r>
      <w:r w:rsidRPr="004D38CF">
        <w:t>. T</w:t>
      </w:r>
      <w:r w:rsidRPr="004D38CF" w:rsidR="00473584">
        <w:t xml:space="preserve">hat is a possibility for </w:t>
      </w:r>
      <w:r w:rsidRPr="004D38CF" w:rsidR="002F2B34">
        <w:t xml:space="preserve">people who put in tax returns </w:t>
      </w:r>
      <w:r w:rsidRPr="004D38CF" w:rsidR="00473584">
        <w:t xml:space="preserve">who might also receive winter fuel payments. </w:t>
      </w:r>
      <w:r w:rsidRPr="004D38CF" w:rsidR="00B95D6E">
        <w:t>Would you be able to identify people who receive winter fuel payments and have a high income through the systems that you operate?</w:t>
      </w:r>
    </w:p>
    <w:p w:rsidR="00FB1D14" w:rsidRPr="004D38CF" w:rsidP="002F2B34">
      <w:pPr>
        <w:pStyle w:val="Answer"/>
      </w:pPr>
      <w:sdt>
        <w:sdtPr>
          <w:alias w:val="Witness"/>
          <w:id w:val="-382798931"/>
          <w:placeholder>
            <w:docPart w:val="DefaultPlaceholder_-1854013440"/>
          </w:placeholder>
          <w:richText/>
        </w:sdtPr>
        <w:sdtContent>
          <w:r w:rsidRPr="004D38CF" w:rsidR="006D7AF6">
            <w:rPr>
              <w:b/>
              <w:i/>
              <w:iCs/>
            </w:rPr>
            <w:t>John-Paul Marks:</w:t>
          </w:r>
        </w:sdtContent>
      </w:sdt>
      <w:r w:rsidRPr="004D38CF" w:rsidR="006D7AF6">
        <w:t xml:space="preserve"> </w:t>
      </w:r>
      <w:r w:rsidRPr="004D38CF" w:rsidR="00B95D6E">
        <w:t>T</w:t>
      </w:r>
      <w:r w:rsidRPr="004D38CF" w:rsidR="002F2B34">
        <w:t>hank you, Chair</w:t>
      </w:r>
      <w:r w:rsidRPr="004D38CF" w:rsidR="00B95D6E">
        <w:t xml:space="preserve">. It is good to be here with your Committee. I look forward to working with you in the years ahead. </w:t>
      </w:r>
      <w:r w:rsidRPr="004D38CF" w:rsidR="002F2B34">
        <w:t xml:space="preserve">As you say, the Prime Minister has set out </w:t>
      </w:r>
      <w:r w:rsidRPr="004D38CF" w:rsidR="00B95D6E">
        <w:t>his intent to Parliament</w:t>
      </w:r>
      <w:r w:rsidRPr="004D38CF" w:rsidR="008F409E">
        <w:t>. T</w:t>
      </w:r>
      <w:r w:rsidRPr="004D38CF" w:rsidR="00B95D6E">
        <w:t xml:space="preserve">he Chancellor has said some more today, as </w:t>
      </w:r>
      <w:r w:rsidRPr="004D38CF" w:rsidR="00836824">
        <w:t>has</w:t>
      </w:r>
      <w:r w:rsidRPr="004D38CF" w:rsidR="00B95D6E">
        <w:t xml:space="preserve"> the </w:t>
      </w:r>
      <w:r w:rsidRPr="004D38CF" w:rsidR="002F2B34">
        <w:t>Minister for Pensions</w:t>
      </w:r>
      <w:r w:rsidRPr="004D38CF" w:rsidR="008F409E">
        <w:t>, about t</w:t>
      </w:r>
      <w:r w:rsidRPr="004D38CF" w:rsidR="00B95D6E">
        <w:t>he question of the means test</w:t>
      </w:r>
      <w:r w:rsidRPr="004D38CF" w:rsidR="00CA496A">
        <w:t xml:space="preserve">, </w:t>
      </w:r>
      <w:r w:rsidRPr="004D38CF" w:rsidR="00B95D6E">
        <w:t xml:space="preserve">where it might ultimately rest and how it </w:t>
      </w:r>
      <w:r w:rsidRPr="004D38CF" w:rsidR="00EE389A">
        <w:t xml:space="preserve">might </w:t>
      </w:r>
      <w:r w:rsidRPr="004D38CF" w:rsidR="00B95D6E">
        <w:t>be administered.</w:t>
      </w:r>
      <w:r w:rsidRPr="004D38CF" w:rsidR="00836824">
        <w:t xml:space="preserve"> </w:t>
      </w:r>
      <w:r w:rsidRPr="004D38CF">
        <w:t>It is right that I do not speculate on precisely what that outcome will be.</w:t>
      </w:r>
      <w:r w:rsidRPr="004D38CF" w:rsidR="00836824">
        <w:t xml:space="preserve"> It</w:t>
      </w:r>
      <w:r w:rsidRPr="004D38CF">
        <w:t xml:space="preserve"> is a policy decision for Ministers to make and present to Parliament, and </w:t>
      </w:r>
      <w:r w:rsidRPr="004D38CF" w:rsidR="002F2B34">
        <w:t>they have yet to do so.</w:t>
      </w:r>
    </w:p>
    <w:p w:rsidR="002F2B34" w:rsidRPr="004D38CF" w:rsidP="002F2B34">
      <w:pPr>
        <w:pStyle w:val="Answer"/>
      </w:pPr>
      <w:r w:rsidRPr="004D38CF">
        <w:t>O</w:t>
      </w:r>
      <w:r w:rsidRPr="004D38CF">
        <w:t xml:space="preserve">n your point </w:t>
      </w:r>
      <w:r w:rsidRPr="004D38CF">
        <w:t xml:space="preserve">about child benefit, as you say, </w:t>
      </w:r>
      <w:r w:rsidRPr="004D38CF" w:rsidR="00B46051">
        <w:t xml:space="preserve">the </w:t>
      </w:r>
      <w:r w:rsidRPr="004D38CF" w:rsidR="00323920">
        <w:t>high</w:t>
      </w:r>
      <w:r w:rsidRPr="004D38CF" w:rsidR="00836824">
        <w:t>-</w:t>
      </w:r>
      <w:r w:rsidRPr="004D38CF" w:rsidR="00B46051">
        <w:t xml:space="preserve">income </w:t>
      </w:r>
      <w:r w:rsidRPr="004D38CF" w:rsidR="002C629D">
        <w:t xml:space="preserve">child </w:t>
      </w:r>
      <w:r w:rsidRPr="004D38CF" w:rsidR="00B46051">
        <w:t>benefit charge enables HMRC to recover</w:t>
      </w:r>
      <w:r w:rsidRPr="004D38CF" w:rsidR="004E3733">
        <w:t xml:space="preserve"> th</w:t>
      </w:r>
      <w:r w:rsidRPr="004D38CF" w:rsidR="00E56037">
        <w:t>e cost of child</w:t>
      </w:r>
      <w:r w:rsidRPr="004D38CF" w:rsidR="004E3733">
        <w:t xml:space="preserve"> </w:t>
      </w:r>
      <w:r w:rsidRPr="004D38CF" w:rsidR="00E56037">
        <w:t>benefit</w:t>
      </w:r>
      <w:r w:rsidRPr="004D38CF" w:rsidR="00B46051">
        <w:t xml:space="preserve"> as it moves up the income distribution. </w:t>
      </w:r>
      <w:r w:rsidRPr="004D38CF" w:rsidR="004E3733">
        <w:t xml:space="preserve">The only difference there, of course, is the difference between a household calculation and one that is based on </w:t>
      </w:r>
      <w:r w:rsidRPr="004D38CF" w:rsidR="00400AA6">
        <w:t xml:space="preserve">an individual. </w:t>
      </w:r>
      <w:r w:rsidRPr="004D38CF" w:rsidR="00BC7202">
        <w:t xml:space="preserve">DWP administers the winter fuel payment. They will be leading on policy development for their Ministers. I cannot speculate much more on what that decision will be until it is announced to Parliament. </w:t>
      </w:r>
      <w:r w:rsidRPr="004D38CF" w:rsidR="0075641E">
        <w:t>Jonathan could say a bit more about how it works with child benefit, if you like.</w:t>
      </w:r>
    </w:p>
    <w:p w:rsidR="002F2B34" w:rsidRPr="004D38CF" w:rsidP="002F2B34">
      <w:pPr>
        <w:pStyle w:val="Question"/>
      </w:pPr>
      <w:sdt>
        <w:sdtPr>
          <w:alias w:val="Member"/>
          <w:tag w:val="&lt;Member mnisId='1524' dodsId='35914'&gt;"/>
          <w:id w:val="1946338161"/>
          <w:placeholder>
            <w:docPart w:val="DefaultPlaceholder_-1854013440"/>
          </w:placeholder>
          <w:richText/>
        </w:sdtPr>
        <w:sdtContent>
          <w:r w:rsidRPr="004D38CF">
            <w:rPr>
              <w:b/>
            </w:rPr>
            <w:t>Chair:</w:t>
          </w:r>
        </w:sdtContent>
      </w:sdt>
      <w:r w:rsidRPr="004D38CF" w:rsidR="00836824">
        <w:t xml:space="preserve"> </w:t>
      </w:r>
      <w:r w:rsidRPr="004D38CF" w:rsidR="00FD7A52">
        <w:t xml:space="preserve">Mr Marks, </w:t>
      </w:r>
      <w:r w:rsidRPr="004D38CF">
        <w:t xml:space="preserve">perhaps I can </w:t>
      </w:r>
      <w:r w:rsidRPr="004D38CF" w:rsidR="00B72127">
        <w:t>send that point to</w:t>
      </w:r>
      <w:r w:rsidRPr="004D38CF">
        <w:t xml:space="preserve"> Mr Athow. Have you </w:t>
      </w:r>
      <w:r w:rsidRPr="004D38CF" w:rsidR="00FD7A52">
        <w:t xml:space="preserve">been in discussions with DWP </w:t>
      </w:r>
      <w:r w:rsidRPr="004D38CF" w:rsidR="00177F6F">
        <w:t xml:space="preserve">about how your systems might be able to work together to identify someone </w:t>
      </w:r>
      <w:r w:rsidRPr="004D38CF" w:rsidR="00631B6E">
        <w:t xml:space="preserve">who </w:t>
      </w:r>
      <w:r w:rsidRPr="004D38CF" w:rsidR="00177F6F">
        <w:t xml:space="preserve">has been paid the winter fuel payment </w:t>
      </w:r>
      <w:r w:rsidRPr="004D38CF" w:rsidR="00313DD2">
        <w:t>and</w:t>
      </w:r>
      <w:r w:rsidRPr="004D38CF" w:rsidR="00177F6F">
        <w:t xml:space="preserve"> is, for example, </w:t>
      </w:r>
      <w:r w:rsidRPr="004D38CF">
        <w:t>a higher</w:t>
      </w:r>
      <w:r w:rsidRPr="004D38CF" w:rsidR="00313DD2">
        <w:t>-</w:t>
      </w:r>
      <w:r w:rsidRPr="004D38CF">
        <w:t>rate taxpayer</w:t>
      </w:r>
      <w:r w:rsidRPr="004D38CF" w:rsidR="00313DD2">
        <w:t xml:space="preserve"> or who meets </w:t>
      </w:r>
      <w:r w:rsidRPr="004D38CF" w:rsidR="00177F6F">
        <w:t>whatever threshold is drawn</w:t>
      </w:r>
      <w:r w:rsidRPr="004D38CF" w:rsidR="00116CAE">
        <w:t xml:space="preserve"> </w:t>
      </w:r>
      <w:r w:rsidRPr="004D38CF" w:rsidR="00631B6E">
        <w:t xml:space="preserve">and </w:t>
      </w:r>
      <w:r w:rsidRPr="004D38CF" w:rsidR="00177F6F">
        <w:t xml:space="preserve">could </w:t>
      </w:r>
      <w:r w:rsidRPr="004D38CF" w:rsidR="001A4D2B">
        <w:t xml:space="preserve">then </w:t>
      </w:r>
      <w:r w:rsidRPr="004D38CF" w:rsidR="00177F6F">
        <w:t xml:space="preserve">pay that back through the tax system? Have you had those conversations? </w:t>
      </w:r>
    </w:p>
    <w:p w:rsidR="00176D20" w:rsidRPr="004D38CF" w:rsidP="002F2B34">
      <w:pPr>
        <w:pStyle w:val="Answer"/>
      </w:pPr>
      <w:sdt>
        <w:sdtPr>
          <w:alias w:val="Witness"/>
          <w:id w:val="-2101327022"/>
          <w:placeholder>
            <w:docPart w:val="DefaultPlaceholder_-1854013440"/>
          </w:placeholder>
          <w:richText/>
        </w:sdtPr>
        <w:sdtContent>
          <w:r w:rsidRPr="004D38CF" w:rsidR="006D7AF6">
            <w:rPr>
              <w:b/>
              <w:i/>
              <w:iCs/>
            </w:rPr>
            <w:t>Jonathan Athow:</w:t>
          </w:r>
        </w:sdtContent>
      </w:sdt>
      <w:r w:rsidRPr="004D38CF" w:rsidR="006D7AF6">
        <w:t xml:space="preserve"> </w:t>
      </w:r>
      <w:r w:rsidRPr="004D38CF" w:rsidR="00320C0C">
        <w:t>I</w:t>
      </w:r>
      <w:r w:rsidRPr="004D38CF" w:rsidR="002F2B34">
        <w:t xml:space="preserve">t might be easier if I draw some parallels </w:t>
      </w:r>
      <w:r w:rsidRPr="004D38CF" w:rsidR="00320C0C">
        <w:t>with the high</w:t>
      </w:r>
      <w:r w:rsidRPr="004D38CF" w:rsidR="00836824">
        <w:t>-</w:t>
      </w:r>
      <w:r w:rsidRPr="004D38CF" w:rsidR="00320C0C">
        <w:t xml:space="preserve">income child benefit charge. </w:t>
      </w:r>
      <w:r w:rsidRPr="004D38CF" w:rsidR="006E650D">
        <w:t>In the current system, c</w:t>
      </w:r>
      <w:r w:rsidRPr="004D38CF" w:rsidR="00FB1D14">
        <w:t>hild benefit</w:t>
      </w:r>
      <w:r w:rsidRPr="004D38CF" w:rsidR="002F2B34">
        <w:t xml:space="preserve"> is paid to the household</w:t>
      </w:r>
      <w:r w:rsidRPr="004D38CF">
        <w:t xml:space="preserve">. It is paid to a person within the household who is </w:t>
      </w:r>
      <w:r w:rsidRPr="004D38CF" w:rsidR="001A432F">
        <w:t xml:space="preserve">nominated to be paid. That adds a degree of complexity in terms of the calculation. </w:t>
      </w:r>
      <w:r w:rsidRPr="004D38CF">
        <w:t xml:space="preserve">Looking through that, we are moving towards a system where we will </w:t>
      </w:r>
      <w:r w:rsidRPr="004D38CF" w:rsidR="001762CA">
        <w:t xml:space="preserve">not ask people to file a tax return because we will be able to address it through the PAYE system. That allows us to make it a smoother process, taking people out of self-assessment if they do not need to be there. </w:t>
      </w:r>
    </w:p>
    <w:p w:rsidR="002F2B34" w:rsidRPr="004D38CF" w:rsidP="002F2B34">
      <w:pPr>
        <w:pStyle w:val="Question"/>
      </w:pPr>
      <w:sdt>
        <w:sdtPr>
          <w:alias w:val="Member"/>
          <w:tag w:val="&lt;Member mnisId='1524' dodsId='35914'&gt;"/>
          <w:id w:val="-269942870"/>
          <w:placeholder>
            <w:docPart w:val="DefaultPlaceholder_-1854013440"/>
          </w:placeholder>
          <w:richText/>
        </w:sdtPr>
        <w:sdtContent>
          <w:r w:rsidRPr="004D38CF">
            <w:rPr>
              <w:b/>
            </w:rPr>
            <w:t>Chair:</w:t>
          </w:r>
        </w:sdtContent>
      </w:sdt>
      <w:r w:rsidRPr="004D38CF">
        <w:t xml:space="preserve"> </w:t>
      </w:r>
      <w:r w:rsidRPr="004D38CF" w:rsidR="001762CA">
        <w:t xml:space="preserve">That is for </w:t>
      </w:r>
      <w:r w:rsidRPr="004D38CF" w:rsidR="00FB1D14">
        <w:t>child benefit</w:t>
      </w:r>
      <w:r w:rsidRPr="004D38CF" w:rsidR="001762CA">
        <w:t xml:space="preserve">. </w:t>
      </w:r>
    </w:p>
    <w:p w:rsidR="002F2B34" w:rsidRPr="004D38CF" w:rsidP="002F2B34">
      <w:pPr>
        <w:pStyle w:val="Answer"/>
      </w:pPr>
      <w:sdt>
        <w:sdtPr>
          <w:alias w:val="Witness"/>
          <w:id w:val="-398975670"/>
          <w:placeholder>
            <w:docPart w:val="DefaultPlaceholder_-1854013440"/>
          </w:placeholder>
          <w:richText/>
        </w:sdtPr>
        <w:sdtContent>
          <w:r w:rsidRPr="004D38CF" w:rsidR="006D7AF6">
            <w:rPr>
              <w:b/>
              <w:i/>
              <w:iCs/>
            </w:rPr>
            <w:t>Jonathan Athow:</w:t>
          </w:r>
          <w:r w:rsidRPr="004D38CF">
            <w:rPr>
              <w:b/>
            </w:rPr>
            <w:t xml:space="preserve"> </w:t>
          </w:r>
        </w:sdtContent>
      </w:sdt>
      <w:r w:rsidRPr="004D38CF">
        <w:t xml:space="preserve">That is </w:t>
      </w:r>
      <w:r w:rsidRPr="004D38CF" w:rsidR="00B72127">
        <w:t xml:space="preserve">for the child benefit </w:t>
      </w:r>
      <w:r w:rsidRPr="004D38CF" w:rsidR="00F370D5">
        <w:t xml:space="preserve">system. </w:t>
      </w:r>
      <w:r w:rsidRPr="004D38CF" w:rsidR="00C97599">
        <w:t xml:space="preserve">That just gives you a sense that there is some flexibility in the tax system. </w:t>
      </w:r>
    </w:p>
    <w:p w:rsidR="002F2B34" w:rsidRPr="004D38CF" w:rsidP="002F2B34">
      <w:pPr>
        <w:pStyle w:val="Question"/>
      </w:pPr>
      <w:sdt>
        <w:sdtPr>
          <w:alias w:val="Member"/>
          <w:tag w:val="&lt;Member mnisId='1524' dodsId='35914'&gt;"/>
          <w:id w:val="-371769269"/>
          <w:placeholder>
            <w:docPart w:val="DefaultPlaceholder_-1854013440"/>
          </w:placeholder>
          <w:richText/>
        </w:sdtPr>
        <w:sdtContent>
          <w:r w:rsidRPr="004D38CF">
            <w:rPr>
              <w:b/>
            </w:rPr>
            <w:t>Chair:</w:t>
          </w:r>
        </w:sdtContent>
      </w:sdt>
      <w:r w:rsidRPr="004D38CF">
        <w:t xml:space="preserve"> </w:t>
      </w:r>
      <w:r w:rsidRPr="004D38CF" w:rsidR="00C97599">
        <w:t xml:space="preserve">I am </w:t>
      </w:r>
      <w:r w:rsidRPr="004D38CF">
        <w:t>puzzled</w:t>
      </w:r>
      <w:r w:rsidRPr="004D38CF" w:rsidR="000D2E12">
        <w:t xml:space="preserve">, though. You say it is to the household. It used to be to the nominated parent or carer, usually a parent. With the tax one, </w:t>
      </w:r>
      <w:r w:rsidRPr="004D38CF" w:rsidR="000D2E12">
        <w:t>taxpayer</w:t>
      </w:r>
      <w:r w:rsidRPr="004D38CF" w:rsidR="009A30C1">
        <w:t>s</w:t>
      </w:r>
      <w:r w:rsidRPr="004D38CF" w:rsidR="000D2E12">
        <w:t xml:space="preserve"> </w:t>
      </w:r>
      <w:r w:rsidR="00A75695">
        <w:t>have</w:t>
      </w:r>
      <w:r w:rsidRPr="004D38CF" w:rsidR="000D2E12">
        <w:t xml:space="preserve"> to </w:t>
      </w:r>
      <w:r w:rsidRPr="004D38CF" w:rsidR="001D5A97">
        <w:t>declare who is the highe</w:t>
      </w:r>
      <w:r w:rsidRPr="004D38CF" w:rsidR="009A30C1">
        <w:t>st earner in the household. I</w:t>
      </w:r>
      <w:r w:rsidRPr="004D38CF">
        <w:t>f it went through PAYE</w:t>
      </w:r>
      <w:r w:rsidRPr="004D38CF" w:rsidR="009A30C1">
        <w:t xml:space="preserve">, </w:t>
      </w:r>
      <w:r w:rsidRPr="004D38CF" w:rsidR="00A748ED">
        <w:t xml:space="preserve">which </w:t>
      </w:r>
      <w:r w:rsidRPr="004D38CF" w:rsidR="00EF3204">
        <w:t>person’s PAYE would it be done through</w:t>
      </w:r>
      <w:r w:rsidRPr="004D38CF" w:rsidR="009A30C1">
        <w:t>?</w:t>
      </w:r>
    </w:p>
    <w:p w:rsidR="00B72127" w:rsidRPr="004D38CF" w:rsidP="002F2B34">
      <w:pPr>
        <w:pStyle w:val="Answer"/>
      </w:pPr>
      <w:sdt>
        <w:sdtPr>
          <w:alias w:val="Witness"/>
          <w:id w:val="-1199776839"/>
          <w:placeholder>
            <w:docPart w:val="DefaultPlaceholder_-1854013440"/>
          </w:placeholder>
          <w:richText/>
        </w:sdtPr>
        <w:sdtContent>
          <w:r w:rsidRPr="004D38CF" w:rsidR="006D7AF6">
            <w:rPr>
              <w:b/>
              <w:i/>
              <w:iCs/>
            </w:rPr>
            <w:t>Jonathan Athow:</w:t>
          </w:r>
          <w:r w:rsidRPr="004D38CF" w:rsidR="002F2B34">
            <w:rPr>
              <w:b/>
            </w:rPr>
            <w:t xml:space="preserve"> </w:t>
          </w:r>
        </w:sdtContent>
      </w:sdt>
      <w:r w:rsidRPr="004D38CF">
        <w:t xml:space="preserve">Again, </w:t>
      </w:r>
      <w:r w:rsidRPr="004D38CF" w:rsidR="009A30C1">
        <w:t xml:space="preserve">it would be done </w:t>
      </w:r>
      <w:r w:rsidRPr="004D38CF" w:rsidR="00EF3204">
        <w:t xml:space="preserve">through the highest-earning taxpayer. We can put it </w:t>
      </w:r>
      <w:r w:rsidRPr="004D38CF" w:rsidR="001C45FC">
        <w:t>into their PAYE code and therefore take it out without them having to file a self-assessment</w:t>
      </w:r>
      <w:r w:rsidRPr="004D38CF" w:rsidR="008E2D82">
        <w:t xml:space="preserve">. </w:t>
      </w:r>
    </w:p>
    <w:p w:rsidR="002F2B34" w:rsidRPr="004D38CF" w:rsidP="002F2B34">
      <w:pPr>
        <w:pStyle w:val="Question"/>
      </w:pPr>
      <w:sdt>
        <w:sdtPr>
          <w:alias w:val="Member"/>
          <w:tag w:val="&lt;Member mnisId='1524' dodsId='35914'&gt;"/>
          <w:id w:val="1837646616"/>
          <w:placeholder>
            <w:docPart w:val="DefaultPlaceholder_-1854013440"/>
          </w:placeholder>
          <w:richText/>
        </w:sdtPr>
        <w:sdtContent>
          <w:r w:rsidRPr="004D38CF">
            <w:rPr>
              <w:b/>
            </w:rPr>
            <w:t>Chair:</w:t>
          </w:r>
        </w:sdtContent>
      </w:sdt>
      <w:r w:rsidRPr="004D38CF">
        <w:t xml:space="preserve"> </w:t>
      </w:r>
      <w:r w:rsidRPr="004D38CF" w:rsidR="008E2D82">
        <w:t>Y</w:t>
      </w:r>
      <w:r w:rsidRPr="004D38CF">
        <w:t xml:space="preserve">ou </w:t>
      </w:r>
      <w:r w:rsidRPr="004D38CF" w:rsidR="00B72127">
        <w:t xml:space="preserve">would </w:t>
      </w:r>
      <w:r w:rsidRPr="004D38CF" w:rsidR="008E2D82">
        <w:t>be able to match up two individual taxpayers from the same household.</w:t>
      </w:r>
    </w:p>
    <w:p w:rsidR="002F2B34" w:rsidRPr="004D38CF" w:rsidP="002F2B34">
      <w:pPr>
        <w:pStyle w:val="Answer"/>
      </w:pPr>
      <w:sdt>
        <w:sdtPr>
          <w:alias w:val="Witness"/>
          <w:id w:val="-306556323"/>
          <w:placeholder>
            <w:docPart w:val="DefaultPlaceholder_-1854013440"/>
          </w:placeholder>
          <w:richText/>
        </w:sdtPr>
        <w:sdtContent>
          <w:r w:rsidRPr="004D38CF" w:rsidR="006D7AF6">
            <w:rPr>
              <w:b/>
              <w:i/>
              <w:iCs/>
            </w:rPr>
            <w:t>Jonathan Athow:</w:t>
          </w:r>
          <w:r w:rsidRPr="004D38CF">
            <w:rPr>
              <w:b/>
            </w:rPr>
            <w:t xml:space="preserve"> </w:t>
          </w:r>
        </w:sdtContent>
      </w:sdt>
      <w:r w:rsidRPr="004D38CF" w:rsidR="008E2D82">
        <w:t>A</w:t>
      </w:r>
      <w:r w:rsidRPr="004D38CF">
        <w:t xml:space="preserve">gain, we have information about </w:t>
      </w:r>
      <w:r w:rsidRPr="004D38CF" w:rsidR="00FB1D14">
        <w:t>child benefit</w:t>
      </w:r>
      <w:r w:rsidRPr="004D38CF" w:rsidR="003E1E8C">
        <w:t xml:space="preserve">, </w:t>
      </w:r>
      <w:r w:rsidRPr="004D38CF" w:rsidR="008526CD">
        <w:t xml:space="preserve">such as </w:t>
      </w:r>
      <w:r w:rsidRPr="004D38CF" w:rsidR="003E1E8C">
        <w:t xml:space="preserve">who is claiming </w:t>
      </w:r>
      <w:r w:rsidRPr="004D38CF" w:rsidR="008526CD">
        <w:t xml:space="preserve">it </w:t>
      </w:r>
      <w:r w:rsidRPr="004D38CF" w:rsidR="003E1E8C">
        <w:t>and the</w:t>
      </w:r>
      <w:r w:rsidRPr="004D38CF" w:rsidR="008526CD">
        <w:t xml:space="preserve"> </w:t>
      </w:r>
      <w:r w:rsidRPr="004D38CF" w:rsidR="003E1E8C">
        <w:t>address</w:t>
      </w:r>
      <w:r w:rsidRPr="004D38CF" w:rsidR="008526CD">
        <w:t xml:space="preserve"> on their claim</w:t>
      </w:r>
      <w:r w:rsidRPr="004D38CF" w:rsidR="003E1E8C">
        <w:t xml:space="preserve">. That will </w:t>
      </w:r>
      <w:r w:rsidRPr="004D38CF" w:rsidR="008526CD">
        <w:t xml:space="preserve">sometimes </w:t>
      </w:r>
      <w:r w:rsidRPr="004D38CF" w:rsidR="003E1E8C">
        <w:t xml:space="preserve">give </w:t>
      </w:r>
      <w:r w:rsidRPr="004D38CF" w:rsidR="008526CD">
        <w:t xml:space="preserve">us information on where people are receiving child benefit and </w:t>
      </w:r>
      <w:r w:rsidRPr="004D38CF" w:rsidR="004F740D">
        <w:t xml:space="preserve">who the taxpayers in that household are. They have to notify us. Again, notification does not have to be through </w:t>
      </w:r>
      <w:r w:rsidRPr="004D38CF" w:rsidR="00C45927">
        <w:t xml:space="preserve">a </w:t>
      </w:r>
      <w:r w:rsidRPr="004D38CF" w:rsidR="004F740D">
        <w:t>self-assessment</w:t>
      </w:r>
      <w:r w:rsidRPr="004D38CF" w:rsidR="00C45927">
        <w:t xml:space="preserve"> return. </w:t>
      </w:r>
    </w:p>
    <w:p w:rsidR="002F2B34" w:rsidRPr="004D38CF" w:rsidP="002F2B34">
      <w:pPr>
        <w:pStyle w:val="Question"/>
      </w:pPr>
      <w:sdt>
        <w:sdtPr>
          <w:alias w:val="Member"/>
          <w:tag w:val="&lt;Member mnisId='1524' dodsId='35914'&gt;"/>
          <w:id w:val="825553617"/>
          <w:placeholder>
            <w:docPart w:val="DefaultPlaceholder_-1854013440"/>
          </w:placeholder>
          <w:richText/>
        </w:sdtPr>
        <w:sdtContent>
          <w:r w:rsidRPr="004D38CF">
            <w:rPr>
              <w:b/>
            </w:rPr>
            <w:t>Chair:</w:t>
          </w:r>
        </w:sdtContent>
      </w:sdt>
      <w:r w:rsidRPr="004D38CF">
        <w:t xml:space="preserve"> </w:t>
      </w:r>
      <w:r w:rsidRPr="004D38CF" w:rsidR="004F740D">
        <w:t>T</w:t>
      </w:r>
      <w:r w:rsidRPr="004D38CF">
        <w:t xml:space="preserve">he incentive would be </w:t>
      </w:r>
      <w:r w:rsidRPr="004D38CF" w:rsidR="00C45927">
        <w:t xml:space="preserve">that you would notify to save yourself the tax return. </w:t>
      </w:r>
    </w:p>
    <w:p w:rsidR="002F2B34" w:rsidRPr="004D38CF" w:rsidP="00284F46">
      <w:pPr>
        <w:pStyle w:val="Answer"/>
      </w:pPr>
      <w:sdt>
        <w:sdtPr>
          <w:alias w:val="Witness"/>
          <w:id w:val="4719909"/>
          <w:placeholder>
            <w:docPart w:val="DefaultPlaceholder_-1854013440"/>
          </w:placeholder>
          <w:richText/>
        </w:sdtPr>
        <w:sdtContent>
          <w:r w:rsidRPr="004D38CF" w:rsidR="006D7AF6">
            <w:rPr>
              <w:b/>
              <w:i/>
              <w:iCs/>
            </w:rPr>
            <w:t>Jonathan Athow:</w:t>
          </w:r>
          <w:r w:rsidRPr="004D38CF">
            <w:rPr>
              <w:b/>
            </w:rPr>
            <w:t xml:space="preserve"> </w:t>
          </w:r>
        </w:sdtContent>
      </w:sdt>
      <w:r w:rsidRPr="004D38CF">
        <w:t>Yes, exactly</w:t>
      </w:r>
      <w:r w:rsidRPr="004D38CF" w:rsidR="00D052B6">
        <w:t xml:space="preserve">. That gives you a sense of how the tax system can be used to target financial support. </w:t>
      </w:r>
      <w:r w:rsidRPr="004D38CF" w:rsidR="00636CA3">
        <w:rPr>
          <w:bCs/>
        </w:rPr>
        <w:t xml:space="preserve">If there were </w:t>
      </w:r>
      <w:r w:rsidRPr="004D38CF">
        <w:t>a desire to target winter fuel payments</w:t>
      </w:r>
      <w:r w:rsidRPr="004D38CF" w:rsidR="00636CA3">
        <w:t xml:space="preserve">, whether that system would be administered by HMRC or DWP, there are </w:t>
      </w:r>
      <w:r w:rsidRPr="004D38CF">
        <w:t>choices</w:t>
      </w:r>
      <w:r w:rsidRPr="004D38CF" w:rsidR="00CE73E7">
        <w:t xml:space="preserve"> to make</w:t>
      </w:r>
      <w:r w:rsidRPr="004D38CF">
        <w:t xml:space="preserve"> about how </w:t>
      </w:r>
      <w:r w:rsidRPr="004D38CF" w:rsidR="00636CA3">
        <w:t>you would do that</w:t>
      </w:r>
      <w:r w:rsidRPr="004D38CF" w:rsidR="00235A59">
        <w:t xml:space="preserve"> and how information might need to flow between the two Departments. </w:t>
      </w:r>
    </w:p>
    <w:p w:rsidR="002F2B34" w:rsidRPr="004D38CF" w:rsidP="002F2B34">
      <w:pPr>
        <w:pStyle w:val="Question"/>
      </w:pPr>
      <w:sdt>
        <w:sdtPr>
          <w:alias w:val="Member"/>
          <w:tag w:val="&lt;Member mnisId='1524' dodsId='35914'&gt;"/>
          <w:id w:val="296958313"/>
          <w:placeholder>
            <w:docPart w:val="DefaultPlaceholder_-1854013440"/>
          </w:placeholder>
          <w:richText/>
        </w:sdtPr>
        <w:sdtContent>
          <w:r w:rsidRPr="004D38CF">
            <w:rPr>
              <w:b/>
            </w:rPr>
            <w:t>Chair:</w:t>
          </w:r>
        </w:sdtContent>
      </w:sdt>
      <w:r w:rsidRPr="004D38CF">
        <w:t xml:space="preserve"> Sometimes </w:t>
      </w:r>
      <w:r w:rsidRPr="004D38CF" w:rsidR="00324A15">
        <w:t xml:space="preserve">DWP systems and HMRC systems have difficulty </w:t>
      </w:r>
      <w:r w:rsidRPr="004D38CF">
        <w:t xml:space="preserve">talking to each other. Are you confident </w:t>
      </w:r>
      <w:r w:rsidRPr="004D38CF" w:rsidR="00324A15">
        <w:t xml:space="preserve">that there would be an easy read-through for the various options that Ministers might be considering? </w:t>
      </w:r>
    </w:p>
    <w:p w:rsidR="002F2B34" w:rsidRPr="004D38CF" w:rsidP="002F2B34">
      <w:pPr>
        <w:pStyle w:val="Answer"/>
      </w:pPr>
      <w:sdt>
        <w:sdtPr>
          <w:alias w:val="Witness"/>
          <w:id w:val="2100828427"/>
          <w:placeholder>
            <w:docPart w:val="DefaultPlaceholder_-1854013440"/>
          </w:placeholder>
          <w:richText/>
        </w:sdtPr>
        <w:sdtContent>
          <w:r w:rsidRPr="004D38CF" w:rsidR="006D7AF6">
            <w:rPr>
              <w:b/>
              <w:i/>
              <w:iCs/>
            </w:rPr>
            <w:t>Jonathan Athow:</w:t>
          </w:r>
          <w:r w:rsidRPr="004D38CF">
            <w:rPr>
              <w:b/>
            </w:rPr>
            <w:t xml:space="preserve"> </w:t>
          </w:r>
        </w:sdtContent>
      </w:sdt>
      <w:r w:rsidRPr="004D38CF" w:rsidR="007A3FFB">
        <w:t>A</w:t>
      </w:r>
      <w:r w:rsidRPr="004D38CF">
        <w:t xml:space="preserve"> few years ago we introduced the </w:t>
      </w:r>
      <w:r w:rsidRPr="004D38CF" w:rsidR="007A3FFB">
        <w:t xml:space="preserve">cost of living payments. These were payments made to households in receipt of </w:t>
      </w:r>
      <w:r w:rsidRPr="004D38CF" w:rsidR="008F3258">
        <w:t xml:space="preserve">either </w:t>
      </w:r>
      <w:r w:rsidRPr="004D38CF" w:rsidR="007A3FFB">
        <w:t xml:space="preserve">tax credits or universal credit. </w:t>
      </w:r>
      <w:r w:rsidRPr="004D38CF">
        <w:t xml:space="preserve">DWP </w:t>
      </w:r>
      <w:r w:rsidRPr="004D38CF" w:rsidR="00E70216">
        <w:t xml:space="preserve">sent us a data list of who had received payments. We </w:t>
      </w:r>
      <w:r w:rsidRPr="004D38CF" w:rsidR="006720BA">
        <w:t xml:space="preserve">could then make certain we did not pay people twice. Through the cost of living payments, we have experience of successfully working with DWP. </w:t>
      </w:r>
      <w:r w:rsidRPr="004D38CF">
        <w:t>That was a slightly different system</w:t>
      </w:r>
      <w:r w:rsidRPr="004D38CF" w:rsidR="006720BA">
        <w:t>, but, again, it was about matching data to make sure we did not pay people twice</w:t>
      </w:r>
      <w:r w:rsidRPr="004D38CF" w:rsidR="008C34B6">
        <w:t xml:space="preserve"> and that there was no</w:t>
      </w:r>
      <w:r w:rsidRPr="004D38CF" w:rsidR="00590287">
        <w:t xml:space="preserve"> overpayment of those </w:t>
      </w:r>
      <w:r w:rsidRPr="004D38CF" w:rsidR="008C34B6">
        <w:t>cost of living payments</w:t>
      </w:r>
      <w:r w:rsidRPr="004D38CF" w:rsidR="00567389">
        <w:t xml:space="preserve">. We think that worked very successfully. </w:t>
      </w:r>
    </w:p>
    <w:p w:rsidR="00567389" w:rsidRPr="004D38CF" w:rsidP="002F2B34">
      <w:pPr>
        <w:pStyle w:val="Answer"/>
      </w:pPr>
      <w:r w:rsidRPr="004D38CF">
        <w:t xml:space="preserve">We have confidence that we can work with DWP on those data exchanges, but, of course, all of this will depend on the nature of </w:t>
      </w:r>
      <w:r w:rsidRPr="004D38CF" w:rsidR="00571EDD">
        <w:t xml:space="preserve">the policy parameters and the way in which Ministers would like any changes to operate, whether that is primarily administered by HMRC or primarily administered by DWP. </w:t>
      </w:r>
    </w:p>
    <w:p w:rsidR="002F2B34" w:rsidRPr="004D38CF" w:rsidP="002F2B34">
      <w:pPr>
        <w:pStyle w:val="Question"/>
      </w:pPr>
      <w:sdt>
        <w:sdtPr>
          <w:alias w:val="Member"/>
          <w:tag w:val="&lt;Member mnisId='1524' dodsId='35914'&gt;"/>
          <w:id w:val="-1056783961"/>
          <w:placeholder>
            <w:docPart w:val="DefaultPlaceholder_-1854013440"/>
          </w:placeholder>
          <w:richText/>
        </w:sdtPr>
        <w:sdtContent>
          <w:r w:rsidRPr="004D38CF">
            <w:rPr>
              <w:b/>
            </w:rPr>
            <w:t>Chair:</w:t>
          </w:r>
        </w:sdtContent>
      </w:sdt>
      <w:r w:rsidRPr="004D38CF">
        <w:t xml:space="preserve"> </w:t>
      </w:r>
      <w:r w:rsidRPr="004D38CF" w:rsidR="00A27C99">
        <w:t>I</w:t>
      </w:r>
      <w:r w:rsidRPr="004D38CF">
        <w:t>n summary</w:t>
      </w:r>
      <w:r w:rsidRPr="004D38CF" w:rsidR="00A27C99">
        <w:t xml:space="preserve">, you are saying that it would not necessarily have to be through </w:t>
      </w:r>
      <w:r w:rsidRPr="004D38CF">
        <w:t>a tax return</w:t>
      </w:r>
      <w:r w:rsidRPr="004D38CF" w:rsidR="00A27C99">
        <w:t xml:space="preserve">. There could be a method of doing this that is similar to </w:t>
      </w:r>
      <w:r w:rsidRPr="004D38CF" w:rsidR="001B589B">
        <w:t xml:space="preserve">the </w:t>
      </w:r>
      <w:r w:rsidRPr="004D38CF" w:rsidR="002D294C">
        <w:t xml:space="preserve">new </w:t>
      </w:r>
      <w:r w:rsidRPr="004D38CF" w:rsidR="00A27C99">
        <w:t>child benefit</w:t>
      </w:r>
      <w:r w:rsidRPr="004D38CF" w:rsidR="001B589B">
        <w:t xml:space="preserve"> rules</w:t>
      </w:r>
      <w:r w:rsidRPr="004D38CF" w:rsidR="00A27C99">
        <w:t>.</w:t>
      </w:r>
    </w:p>
    <w:p w:rsidR="002F2B34" w:rsidRPr="004D38CF" w:rsidP="002F2B34">
      <w:pPr>
        <w:pStyle w:val="Answer"/>
      </w:pPr>
      <w:sdt>
        <w:sdtPr>
          <w:alias w:val="Witness"/>
          <w:id w:val="-1445995917"/>
          <w:placeholder>
            <w:docPart w:val="DefaultPlaceholder_-1854013440"/>
          </w:placeholder>
          <w:richText/>
        </w:sdtPr>
        <w:sdtContent>
          <w:r w:rsidRPr="004D38CF" w:rsidR="006D7AF6">
            <w:rPr>
              <w:b/>
              <w:i/>
              <w:iCs/>
            </w:rPr>
            <w:t>Jonathan Athow:</w:t>
          </w:r>
          <w:r w:rsidRPr="004D38CF">
            <w:rPr>
              <w:b/>
            </w:rPr>
            <w:t xml:space="preserve"> </w:t>
          </w:r>
        </w:sdtContent>
      </w:sdt>
      <w:r w:rsidRPr="004D38CF">
        <w:t>Ye</w:t>
      </w:r>
      <w:r w:rsidRPr="004D38CF" w:rsidR="001B589B">
        <w:t xml:space="preserve">s. </w:t>
      </w:r>
      <w:r w:rsidRPr="004D38CF">
        <w:t xml:space="preserve">As I say, what we have done with the </w:t>
      </w:r>
      <w:r w:rsidRPr="004D38CF" w:rsidR="00FB1D14">
        <w:t>child benefit</w:t>
      </w:r>
      <w:r w:rsidRPr="004D38CF">
        <w:t xml:space="preserve"> charge </w:t>
      </w:r>
      <w:r w:rsidRPr="004D38CF" w:rsidR="001B589B">
        <w:t xml:space="preserve">shows that there is </w:t>
      </w:r>
      <w:r w:rsidRPr="004D38CF" w:rsidR="00B23362">
        <w:t xml:space="preserve">that </w:t>
      </w:r>
      <w:r w:rsidRPr="004D38CF" w:rsidR="001B589B">
        <w:t xml:space="preserve">flexibility in the tax system. That particular policy does not require self-assessment. </w:t>
      </w:r>
    </w:p>
    <w:p w:rsidR="002F2B34" w:rsidRPr="004D38CF" w:rsidP="002F2B34">
      <w:pPr>
        <w:pStyle w:val="Question"/>
      </w:pPr>
      <w:sdt>
        <w:sdtPr>
          <w:alias w:val="Member"/>
          <w:tag w:val="&lt;Member mnisId='1524' dodsId='35914'&gt;"/>
          <w:id w:val="659420738"/>
          <w:placeholder>
            <w:docPart w:val="DefaultPlaceholder_-1854013440"/>
          </w:placeholder>
          <w:richText/>
        </w:sdtPr>
        <w:sdtContent>
          <w:r w:rsidRPr="004D38CF">
            <w:rPr>
              <w:b/>
            </w:rPr>
            <w:t>Chair:</w:t>
          </w:r>
        </w:sdtContent>
      </w:sdt>
      <w:r w:rsidRPr="004D38CF">
        <w:t xml:space="preserve"> </w:t>
      </w:r>
      <w:r w:rsidRPr="004D38CF" w:rsidR="00B23362">
        <w:t>H</w:t>
      </w:r>
      <w:r w:rsidRPr="004D38CF">
        <w:t xml:space="preserve">ow quickly </w:t>
      </w:r>
      <w:r w:rsidRPr="004D38CF" w:rsidR="00B23362">
        <w:t>could any changes be introduced?</w:t>
      </w:r>
    </w:p>
    <w:p w:rsidR="002F2B34" w:rsidRPr="004D38CF" w:rsidP="002F2B34">
      <w:pPr>
        <w:pStyle w:val="Answer"/>
      </w:pPr>
      <w:sdt>
        <w:sdtPr>
          <w:alias w:val="Witness"/>
          <w:id w:val="-1802071081"/>
          <w:placeholder>
            <w:docPart w:val="DefaultPlaceholder_-1854013440"/>
          </w:placeholder>
          <w:richText/>
        </w:sdtPr>
        <w:sdtContent>
          <w:r w:rsidRPr="004D38CF" w:rsidR="006D7AF6">
            <w:rPr>
              <w:b/>
              <w:i/>
              <w:iCs/>
            </w:rPr>
            <w:t>Jonathan Athow:</w:t>
          </w:r>
          <w:r w:rsidRPr="004D38CF">
            <w:rPr>
              <w:b/>
            </w:rPr>
            <w:t xml:space="preserve"> </w:t>
          </w:r>
        </w:sdtContent>
      </w:sdt>
      <w:r w:rsidRPr="004D38CF">
        <w:t xml:space="preserve">I really </w:t>
      </w:r>
      <w:r w:rsidRPr="004D38CF" w:rsidR="00B23362">
        <w:t xml:space="preserve">do not </w:t>
      </w:r>
      <w:r w:rsidRPr="004D38CF">
        <w:t xml:space="preserve">want to </w:t>
      </w:r>
      <w:r w:rsidRPr="004D38CF" w:rsidR="00B23362">
        <w:t>speculate on what Ministers may announce about—</w:t>
      </w:r>
    </w:p>
    <w:p w:rsidR="002F2B34" w:rsidRPr="004D38CF" w:rsidP="002F2B34">
      <w:pPr>
        <w:pStyle w:val="Question"/>
      </w:pPr>
      <w:sdt>
        <w:sdtPr>
          <w:alias w:val="Member"/>
          <w:tag w:val="&lt;Member mnisId='1524' dodsId='35914'&gt;"/>
          <w:id w:val="-903298500"/>
          <w:placeholder>
            <w:docPart w:val="DefaultPlaceholder_-1854013440"/>
          </w:placeholder>
          <w:richText/>
        </w:sdtPr>
        <w:sdtContent>
          <w:r w:rsidRPr="004D38CF">
            <w:rPr>
              <w:b/>
            </w:rPr>
            <w:t>Chair:</w:t>
          </w:r>
        </w:sdtContent>
      </w:sdt>
      <w:r w:rsidRPr="004D38CF">
        <w:t xml:space="preserve"> No, </w:t>
      </w:r>
      <w:r w:rsidRPr="004D38CF" w:rsidR="00B23362">
        <w:t xml:space="preserve">I am not asking about </w:t>
      </w:r>
      <w:r w:rsidRPr="004D38CF" w:rsidR="00284F46">
        <w:t xml:space="preserve">an </w:t>
      </w:r>
      <w:r w:rsidRPr="004D38CF" w:rsidR="00B23362">
        <w:t xml:space="preserve">announcement. How quickly can these systems work together? </w:t>
      </w:r>
      <w:r w:rsidRPr="004D38CF" w:rsidR="00284F46">
        <w:t>F</w:t>
      </w:r>
      <w:r w:rsidRPr="004D38CF">
        <w:t>urlough happened remarkably quickly</w:t>
      </w:r>
      <w:r w:rsidRPr="004D38CF" w:rsidR="00B23362">
        <w:t xml:space="preserve">. That was not universal, but data from businesses was fed in and that was turned around in a few weeks. You have talked a bit about the child benefit changes. </w:t>
      </w:r>
      <w:r w:rsidRPr="004D38CF">
        <w:t xml:space="preserve">How fast can </w:t>
      </w:r>
      <w:r w:rsidRPr="004D38CF" w:rsidR="002D294C">
        <w:t>your</w:t>
      </w:r>
      <w:r w:rsidRPr="004D38CF">
        <w:t xml:space="preserve"> systems </w:t>
      </w:r>
      <w:r w:rsidRPr="004D38CF" w:rsidR="002D294C">
        <w:t xml:space="preserve">talk to each other to deliver this sort of thing? </w:t>
      </w:r>
      <w:r w:rsidRPr="004D38CF" w:rsidR="00D57745">
        <w:t xml:space="preserve">Just give us </w:t>
      </w:r>
      <w:r w:rsidRPr="004D38CF" w:rsidR="002D294C">
        <w:t xml:space="preserve">a ballpark </w:t>
      </w:r>
      <w:r w:rsidRPr="004D38CF" w:rsidR="001C079B">
        <w:t>figure.</w:t>
      </w:r>
    </w:p>
    <w:p w:rsidR="009875F8" w:rsidRPr="004D38CF" w:rsidP="009875F8">
      <w:pPr>
        <w:pStyle w:val="Answer"/>
      </w:pPr>
      <w:sdt>
        <w:sdtPr>
          <w:alias w:val="Witness"/>
          <w:id w:val="-1284029569"/>
          <w:placeholder>
            <w:docPart w:val="DefaultPlaceholder_-1854013440"/>
          </w:placeholder>
          <w:richText/>
        </w:sdtPr>
        <w:sdtContent>
          <w:r w:rsidRPr="004D38CF" w:rsidR="006D7AF6">
            <w:rPr>
              <w:b/>
              <w:i/>
              <w:iCs/>
            </w:rPr>
            <w:t>Jonathan Athow:</w:t>
          </w:r>
        </w:sdtContent>
      </w:sdt>
      <w:r w:rsidRPr="004D38CF" w:rsidR="007F463D">
        <w:t xml:space="preserve"> </w:t>
      </w:r>
      <w:r w:rsidRPr="004D38CF">
        <w:t>Part of th</w:t>
      </w:r>
      <w:r w:rsidRPr="004D38CF" w:rsidR="00284F46">
        <w:t>e</w:t>
      </w:r>
      <w:r w:rsidRPr="004D38CF" w:rsidR="0024324D">
        <w:t xml:space="preserve"> </w:t>
      </w:r>
      <w:r w:rsidRPr="004D38CF">
        <w:t xml:space="preserve">question is </w:t>
      </w:r>
      <w:r w:rsidRPr="004D38CF" w:rsidR="00F927EA">
        <w:t xml:space="preserve">about </w:t>
      </w:r>
      <w:r w:rsidRPr="004D38CF">
        <w:t xml:space="preserve">how long the lead times </w:t>
      </w:r>
      <w:r w:rsidRPr="004D38CF" w:rsidR="0024324D">
        <w:t xml:space="preserve">for these </w:t>
      </w:r>
      <w:r w:rsidRPr="004D38CF">
        <w:t>data exchanges</w:t>
      </w:r>
      <w:r w:rsidRPr="004D38CF" w:rsidR="006702F4">
        <w:t xml:space="preserve"> are</w:t>
      </w:r>
      <w:r w:rsidRPr="004D38CF" w:rsidR="0024324D">
        <w:t>.</w:t>
      </w:r>
      <w:r w:rsidRPr="004D38CF">
        <w:t xml:space="preserve"> It is also </w:t>
      </w:r>
      <w:r w:rsidRPr="004D38CF" w:rsidR="006702F4">
        <w:t xml:space="preserve">about </w:t>
      </w:r>
      <w:r w:rsidRPr="004D38CF">
        <w:t>making changes to existing systems</w:t>
      </w:r>
      <w:r w:rsidRPr="004D38CF" w:rsidR="006702F4">
        <w:t>. W</w:t>
      </w:r>
      <w:r w:rsidRPr="004D38CF">
        <w:t>ith the furlough scheme</w:t>
      </w:r>
      <w:r w:rsidRPr="004D38CF" w:rsidR="006702F4">
        <w:t>, w</w:t>
      </w:r>
      <w:r w:rsidRPr="004D38CF">
        <w:t xml:space="preserve">e were almost on a green field. You could build it pretty much from scratch. That provided additional flexibility. </w:t>
      </w:r>
      <w:r w:rsidRPr="004D38CF" w:rsidR="007F463D">
        <w:t>I</w:t>
      </w:r>
      <w:r w:rsidRPr="004D38CF">
        <w:t xml:space="preserve">f changes </w:t>
      </w:r>
      <w:r w:rsidRPr="004D38CF" w:rsidR="007F463D">
        <w:t xml:space="preserve">were </w:t>
      </w:r>
      <w:r w:rsidRPr="004D38CF">
        <w:t>announced</w:t>
      </w:r>
      <w:r w:rsidRPr="004D38CF" w:rsidR="007F463D">
        <w:t>—</w:t>
      </w:r>
      <w:r w:rsidRPr="004D38CF">
        <w:t xml:space="preserve">the Chancellor said that anything </w:t>
      </w:r>
      <w:r w:rsidRPr="004D38CF" w:rsidR="007F463D">
        <w:t xml:space="preserve">would </w:t>
      </w:r>
      <w:r w:rsidRPr="004D38CF">
        <w:t xml:space="preserve">be announced shortly </w:t>
      </w:r>
      <w:r w:rsidRPr="004D38CF" w:rsidR="007F463D">
        <w:t xml:space="preserve">and </w:t>
      </w:r>
      <w:r w:rsidRPr="004D38CF">
        <w:t>that it would come in for this winter</w:t>
      </w:r>
      <w:r w:rsidRPr="004D38CF" w:rsidR="007F463D">
        <w:t>—</w:t>
      </w:r>
      <w:r w:rsidRPr="004D38CF">
        <w:t xml:space="preserve">exactly how you would target </w:t>
      </w:r>
      <w:r w:rsidRPr="004D38CF" w:rsidR="007F463D">
        <w:t xml:space="preserve">those </w:t>
      </w:r>
      <w:r w:rsidRPr="004D38CF">
        <w:t>would depend on the delivery mechanism. Again, we would need to understand what payments are being made before you can design any other system.</w:t>
      </w:r>
      <w:r w:rsidRPr="004D38CF" w:rsidR="007F463D">
        <w:t xml:space="preserve"> A</w:t>
      </w:r>
      <w:r w:rsidRPr="004D38CF">
        <w:t xml:space="preserve">ssuming </w:t>
      </w:r>
      <w:r w:rsidRPr="004D38CF" w:rsidR="007F463D">
        <w:t xml:space="preserve">that the </w:t>
      </w:r>
      <w:r w:rsidRPr="004D38CF">
        <w:t xml:space="preserve">payments </w:t>
      </w:r>
      <w:r w:rsidRPr="004D38CF" w:rsidR="007F463D">
        <w:t xml:space="preserve">would be </w:t>
      </w:r>
      <w:r w:rsidRPr="004D38CF">
        <w:t xml:space="preserve">this autumn, it would have to follow that period. </w:t>
      </w:r>
      <w:r w:rsidRPr="004D38CF" w:rsidR="007F463D">
        <w:t>M</w:t>
      </w:r>
      <w:r w:rsidRPr="004D38CF">
        <w:t xml:space="preserve">y understanding is </w:t>
      </w:r>
      <w:r w:rsidRPr="004D38CF" w:rsidR="007F463D">
        <w:t xml:space="preserve">that </w:t>
      </w:r>
      <w:r w:rsidRPr="004D38CF">
        <w:t>winter fuel payments are made in the autumn. It would have to be sometime after that.</w:t>
      </w:r>
    </w:p>
    <w:p w:rsidR="009875F8" w:rsidRPr="004D38CF" w:rsidP="007F463D">
      <w:pPr>
        <w:pStyle w:val="Question"/>
      </w:pPr>
      <w:sdt>
        <w:sdtPr>
          <w:alias w:val="Member"/>
          <w:tag w:val="&lt;Member mnisId='214' dodsId='25170'&gt;"/>
          <w:id w:val="439885548"/>
          <w:placeholder>
            <w:docPart w:val="10D9400692064BC4B8DD5C32D8444ED7"/>
          </w:placeholder>
          <w:richText/>
        </w:sdtPr>
        <w:sdtContent>
          <w:r w:rsidRPr="004D38CF" w:rsidR="007F463D">
            <w:rPr>
              <w:b/>
            </w:rPr>
            <w:t>Chair:</w:t>
          </w:r>
        </w:sdtContent>
      </w:sdt>
      <w:r w:rsidRPr="004D38CF" w:rsidR="007F463D">
        <w:t xml:space="preserve"> When would “</w:t>
      </w:r>
      <w:r w:rsidRPr="004D38CF">
        <w:t>sometime after that</w:t>
      </w:r>
      <w:r w:rsidRPr="004D38CF" w:rsidR="007F463D">
        <w:t>”</w:t>
      </w:r>
      <w:r w:rsidRPr="004D38CF">
        <w:t xml:space="preserve"> be?</w:t>
      </w:r>
    </w:p>
    <w:p w:rsidR="009875F8" w:rsidRPr="004D38CF" w:rsidP="009875F8">
      <w:pPr>
        <w:pStyle w:val="Answer"/>
      </w:pPr>
      <w:sdt>
        <w:sdtPr>
          <w:alias w:val="Witness"/>
          <w:id w:val="-875310675"/>
          <w:placeholder>
            <w:docPart w:val="131A1D63758C4450B7BD3E7D7A630722"/>
          </w:placeholder>
          <w:richText/>
        </w:sdtPr>
        <w:sdtContent>
          <w:r w:rsidRPr="004D38CF" w:rsidR="007F463D">
            <w:rPr>
              <w:b/>
              <w:i/>
              <w:iCs/>
            </w:rPr>
            <w:t>Jonathan Athow:</w:t>
          </w:r>
        </w:sdtContent>
      </w:sdt>
      <w:r w:rsidRPr="004D38CF" w:rsidR="007F463D">
        <w:t xml:space="preserve"> </w:t>
      </w:r>
      <w:r w:rsidRPr="004D38CF">
        <w:t>We would need to work out how the system worked</w:t>
      </w:r>
      <w:r w:rsidRPr="004D38CF" w:rsidR="007F463D">
        <w:t>. I</w:t>
      </w:r>
      <w:r w:rsidRPr="004D38CF">
        <w:t xml:space="preserve">f </w:t>
      </w:r>
      <w:r w:rsidRPr="004D38CF" w:rsidR="007F463D">
        <w:t xml:space="preserve">we were </w:t>
      </w:r>
      <w:r w:rsidRPr="004D38CF">
        <w:t>using the tax system to target that, it would need to follow those payments. It would therefore need to happen sometime next</w:t>
      </w:r>
      <w:r w:rsidRPr="004D38CF" w:rsidR="00284F46">
        <w:t>—</w:t>
      </w:r>
    </w:p>
    <w:p w:rsidR="009875F8" w:rsidRPr="004D38CF" w:rsidP="007F463D">
      <w:pPr>
        <w:pStyle w:val="Question"/>
      </w:pPr>
      <w:sdt>
        <w:sdtPr>
          <w:alias w:val="Member"/>
          <w:tag w:val="&lt;Member mnisId='214' dodsId='25170'&gt;"/>
          <w:id w:val="-1252198171"/>
          <w:placeholder>
            <w:docPart w:val="34B45C95CB874F9FBBBDE79840B96D9B"/>
          </w:placeholder>
          <w:richText/>
        </w:sdtPr>
        <w:sdtContent>
          <w:r w:rsidRPr="004D38CF" w:rsidR="007F463D">
            <w:rPr>
              <w:b/>
            </w:rPr>
            <w:t>Chair:</w:t>
          </w:r>
        </w:sdtContent>
      </w:sdt>
      <w:r w:rsidRPr="004D38CF" w:rsidR="007F463D">
        <w:t xml:space="preserve"> </w:t>
      </w:r>
      <w:r w:rsidRPr="004D38CF">
        <w:t>You would be planning ahead</w:t>
      </w:r>
      <w:r w:rsidRPr="004D38CF" w:rsidR="006F3524">
        <w:t>. I</w:t>
      </w:r>
      <w:r w:rsidRPr="004D38CF">
        <w:t>f</w:t>
      </w:r>
      <w:r w:rsidRPr="004D38CF" w:rsidR="006924EB">
        <w:t xml:space="preserve"> </w:t>
      </w:r>
      <w:r w:rsidRPr="004D38CF">
        <w:t>the Government w</w:t>
      </w:r>
      <w:r w:rsidRPr="004D38CF" w:rsidR="006F3524">
        <w:t xml:space="preserve">ere </w:t>
      </w:r>
      <w:r w:rsidRPr="004D38CF">
        <w:t>working on this</w:t>
      </w:r>
      <w:r w:rsidRPr="004D38CF" w:rsidR="006924EB">
        <w:t xml:space="preserve"> behind the scenes </w:t>
      </w:r>
      <w:r w:rsidRPr="004D38CF">
        <w:t>prior to an announcement, one would hope</w:t>
      </w:r>
      <w:r w:rsidRPr="004D38CF" w:rsidR="006924EB">
        <w:t xml:space="preserve"> that </w:t>
      </w:r>
      <w:r w:rsidRPr="004D38CF">
        <w:t>the Government would know before a firm announcement that this was going to happen. You would have some lead</w:t>
      </w:r>
      <w:r w:rsidRPr="004D38CF" w:rsidR="006924EB">
        <w:t>-</w:t>
      </w:r>
      <w:r w:rsidRPr="004D38CF">
        <w:t>in time for that. Are we talking weeks or months of lead</w:t>
      </w:r>
      <w:r w:rsidRPr="004D38CF" w:rsidR="006924EB">
        <w:t>-</w:t>
      </w:r>
      <w:r w:rsidRPr="004D38CF">
        <w:t>in time?</w:t>
      </w:r>
    </w:p>
    <w:p w:rsidR="009875F8" w:rsidRPr="004D38CF" w:rsidP="009875F8">
      <w:pPr>
        <w:pStyle w:val="Answer"/>
      </w:pPr>
      <w:sdt>
        <w:sdtPr>
          <w:alias w:val="Witness"/>
          <w:id w:val="-636491985"/>
          <w:placeholder>
            <w:docPart w:val="590B5CC3F7B04402B201C09363EBF503"/>
          </w:placeholder>
          <w:richText/>
        </w:sdtPr>
        <w:sdtContent>
          <w:r w:rsidRPr="004D38CF" w:rsidR="007F463D">
            <w:rPr>
              <w:b/>
              <w:i/>
              <w:iCs/>
            </w:rPr>
            <w:t>Jonathan Athow:</w:t>
          </w:r>
        </w:sdtContent>
      </w:sdt>
      <w:r w:rsidRPr="004D38CF" w:rsidR="007F463D">
        <w:t xml:space="preserve"> </w:t>
      </w:r>
      <w:r w:rsidRPr="004D38CF">
        <w:t xml:space="preserve">You would probably be talking several months for such a change. The child benefit charge took us a little while to get from announcement into delivery. That took maybe a year or so. There was some complexity because there was a change in policy during that announcement, but you were basically looking at months </w:t>
      </w:r>
      <w:r w:rsidRPr="004D38CF" w:rsidR="006924EB">
        <w:t>a</w:t>
      </w:r>
      <w:r w:rsidRPr="004D38CF">
        <w:t>fter a decision is made.</w:t>
      </w:r>
    </w:p>
    <w:p w:rsidR="009875F8" w:rsidRPr="004D38CF" w:rsidP="007F463D">
      <w:pPr>
        <w:pStyle w:val="Question"/>
      </w:pPr>
      <w:sdt>
        <w:sdtPr>
          <w:alias w:val="Member"/>
          <w:tag w:val="&lt;Member mnisId='214' dodsId='25170'&gt;"/>
          <w:id w:val="-660087643"/>
          <w:placeholder>
            <w:docPart w:val="FC13896787AD49BCAD6A87C634212483"/>
          </w:placeholder>
          <w:richText/>
        </w:sdtPr>
        <w:sdtContent>
          <w:r w:rsidRPr="004D38CF" w:rsidR="007F463D">
            <w:rPr>
              <w:b/>
            </w:rPr>
            <w:t>Chair:</w:t>
          </w:r>
        </w:sdtContent>
      </w:sdt>
      <w:r w:rsidRPr="004D38CF" w:rsidR="007F463D">
        <w:t xml:space="preserve"> </w:t>
      </w:r>
      <w:r w:rsidRPr="004D38CF">
        <w:t>That might be, of course, a decision made in Whitehall</w:t>
      </w:r>
      <w:r w:rsidRPr="004D38CF" w:rsidR="00BC4881">
        <w:t xml:space="preserve"> that is </w:t>
      </w:r>
      <w:r w:rsidRPr="004D38CF">
        <w:t xml:space="preserve">not yet public because you would have </w:t>
      </w:r>
      <w:r w:rsidRPr="004D38CF" w:rsidR="00BC4881">
        <w:t xml:space="preserve">to have </w:t>
      </w:r>
      <w:r w:rsidRPr="004D38CF">
        <w:t>time to implement it.</w:t>
      </w:r>
    </w:p>
    <w:p w:rsidR="009875F8" w:rsidRPr="004D38CF" w:rsidP="009875F8">
      <w:pPr>
        <w:pStyle w:val="Answer"/>
      </w:pPr>
      <w:sdt>
        <w:sdtPr>
          <w:alias w:val="Witness"/>
          <w:id w:val="-317813651"/>
          <w:placeholder>
            <w:docPart w:val="8088036ED0724B22A8CEE71BD6541E0D"/>
          </w:placeholder>
          <w:richText/>
        </w:sdtPr>
        <w:sdtContent>
          <w:r w:rsidRPr="004D38CF" w:rsidR="007F463D">
            <w:rPr>
              <w:b/>
              <w:i/>
              <w:iCs/>
            </w:rPr>
            <w:t>Jonathan Athow:</w:t>
          </w:r>
        </w:sdtContent>
      </w:sdt>
      <w:r w:rsidRPr="004D38CF" w:rsidR="007F463D">
        <w:t xml:space="preserve"> </w:t>
      </w:r>
      <w:r w:rsidRPr="004D38CF">
        <w:t>Yes</w:t>
      </w:r>
      <w:r w:rsidRPr="004D38CF" w:rsidR="004B35E0">
        <w:t>. A</w:t>
      </w:r>
      <w:r w:rsidRPr="004D38CF">
        <w:t>gain</w:t>
      </w:r>
      <w:r w:rsidRPr="004D38CF" w:rsidR="004B35E0">
        <w:t xml:space="preserve">, </w:t>
      </w:r>
      <w:r w:rsidRPr="004D38CF">
        <w:t xml:space="preserve">we would need to think through exactly all the other changes that are going on in the tax system and the </w:t>
      </w:r>
      <w:r w:rsidRPr="004D38CF" w:rsidR="004B35E0">
        <w:t xml:space="preserve">exact </w:t>
      </w:r>
      <w:r w:rsidRPr="004D38CF">
        <w:t xml:space="preserve">delivery mechanism. There are different options </w:t>
      </w:r>
      <w:r w:rsidRPr="004D38CF" w:rsidR="003B47C3">
        <w:t xml:space="preserve">depending on whether </w:t>
      </w:r>
      <w:r w:rsidRPr="004D38CF">
        <w:t xml:space="preserve">the primary way </w:t>
      </w:r>
      <w:r w:rsidRPr="004D38CF" w:rsidR="004B35E0">
        <w:t xml:space="preserve">that it </w:t>
      </w:r>
      <w:r w:rsidRPr="004D38CF">
        <w:t>is delivered is through DWP or HMRC</w:t>
      </w:r>
      <w:r w:rsidRPr="004D38CF" w:rsidR="00CC615D">
        <w:t>. A</w:t>
      </w:r>
      <w:r w:rsidRPr="004D38CF">
        <w:t>gain</w:t>
      </w:r>
      <w:r w:rsidRPr="004D38CF" w:rsidR="00CC615D">
        <w:t xml:space="preserve">, each of those </w:t>
      </w:r>
      <w:r w:rsidRPr="004D38CF">
        <w:t>would require slightly different delivery lead times.</w:t>
      </w:r>
    </w:p>
    <w:p w:rsidR="009875F8" w:rsidRPr="004D38CF" w:rsidP="007F463D">
      <w:pPr>
        <w:pStyle w:val="Question"/>
      </w:pPr>
      <w:sdt>
        <w:sdtPr>
          <w:alias w:val="Member"/>
          <w:tag w:val="&lt;Member mnisId='214' dodsId='25170'&gt;"/>
          <w:id w:val="-1393501374"/>
          <w:placeholder>
            <w:docPart w:val="29A63D241C9544ECA6784E1FB90D221C"/>
          </w:placeholder>
          <w:richText/>
        </w:sdtPr>
        <w:sdtContent>
          <w:r w:rsidRPr="004D38CF" w:rsidR="007F463D">
            <w:rPr>
              <w:b/>
            </w:rPr>
            <w:t>Chair:</w:t>
          </w:r>
        </w:sdtContent>
      </w:sdt>
      <w:r w:rsidRPr="004D38CF" w:rsidR="007F463D">
        <w:t xml:space="preserve"> </w:t>
      </w:r>
      <w:r w:rsidRPr="004D38CF">
        <w:t>In summary</w:t>
      </w:r>
      <w:r w:rsidRPr="004D38CF" w:rsidR="005A5532">
        <w:t xml:space="preserve">, </w:t>
      </w:r>
      <w:r w:rsidRPr="004D38CF">
        <w:t>you could do this through HMRC</w:t>
      </w:r>
      <w:r w:rsidRPr="004D38CF" w:rsidR="002346FC">
        <w:t xml:space="preserve">’s </w:t>
      </w:r>
      <w:r w:rsidRPr="004D38CF">
        <w:t xml:space="preserve">systems not just related to people who are earning enough or have a </w:t>
      </w:r>
      <w:r w:rsidRPr="004D38CF" w:rsidR="002346FC">
        <w:t xml:space="preserve">sufficiently </w:t>
      </w:r>
      <w:r w:rsidRPr="004D38CF">
        <w:t>complicated financial situation that they have to do a tax return.</w:t>
      </w:r>
    </w:p>
    <w:p w:rsidR="009875F8" w:rsidRPr="004D38CF" w:rsidP="009875F8">
      <w:pPr>
        <w:pStyle w:val="Answer"/>
      </w:pPr>
      <w:sdt>
        <w:sdtPr>
          <w:alias w:val="Witness"/>
          <w:id w:val="1437321929"/>
          <w:placeholder>
            <w:docPart w:val="B86935EA244D4EA2B00EA7B1875F8086"/>
          </w:placeholder>
          <w:richText/>
        </w:sdtPr>
        <w:sdtContent>
          <w:r w:rsidRPr="004D38CF" w:rsidR="007F463D">
            <w:rPr>
              <w:b/>
              <w:i/>
              <w:iCs/>
            </w:rPr>
            <w:t>Jonathan Athow:</w:t>
          </w:r>
        </w:sdtContent>
      </w:sdt>
      <w:r w:rsidRPr="004D38CF" w:rsidR="007F463D">
        <w:t xml:space="preserve"> </w:t>
      </w:r>
      <w:r w:rsidRPr="004D38CF" w:rsidR="00920E00">
        <w:t>Yes. E</w:t>
      </w:r>
      <w:r w:rsidRPr="004D38CF">
        <w:t>ssentially</w:t>
      </w:r>
      <w:r w:rsidRPr="004D38CF" w:rsidR="00920E00">
        <w:t xml:space="preserve">, </w:t>
      </w:r>
      <w:r w:rsidRPr="004D38CF">
        <w:t>at the end of every tax year we do a reconciliation</w:t>
      </w:r>
      <w:r w:rsidRPr="004D38CF" w:rsidR="00920E00">
        <w:t>. A</w:t>
      </w:r>
      <w:r w:rsidRPr="004D38CF">
        <w:t>gain</w:t>
      </w:r>
      <w:r w:rsidRPr="004D38CF" w:rsidR="00920E00">
        <w:t xml:space="preserve">, </w:t>
      </w:r>
      <w:r w:rsidRPr="004D38CF">
        <w:t>you would need to have that reconciliation before you could take any action. We would have to get to the end of the tax year</w:t>
      </w:r>
      <w:r w:rsidRPr="004D38CF" w:rsidR="00920E00">
        <w:t xml:space="preserve">, </w:t>
      </w:r>
      <w:r w:rsidRPr="004D38CF">
        <w:t>at which point a payment had been made</w:t>
      </w:r>
      <w:r w:rsidRPr="004D38CF" w:rsidR="00920E00">
        <w:t xml:space="preserve">, </w:t>
      </w:r>
      <w:r w:rsidRPr="004D38CF">
        <w:t>to understand people’s overall income</w:t>
      </w:r>
      <w:r w:rsidRPr="004D38CF" w:rsidR="00920E00">
        <w:t>. I</w:t>
      </w:r>
      <w:r w:rsidRPr="004D38CF">
        <w:t>f that w</w:t>
      </w:r>
      <w:r w:rsidRPr="004D38CF" w:rsidR="00920E00">
        <w:t xml:space="preserve">ere </w:t>
      </w:r>
      <w:r w:rsidRPr="004D38CF">
        <w:t>the basis for making decisions</w:t>
      </w:r>
      <w:r w:rsidRPr="004D38CF" w:rsidR="00920E00">
        <w:t xml:space="preserve">, </w:t>
      </w:r>
      <w:r w:rsidRPr="004D38CF">
        <w:t xml:space="preserve">you would have to get to April next year before we knew somebody’s income </w:t>
      </w:r>
      <w:r w:rsidRPr="004D38CF" w:rsidR="00920E00">
        <w:t xml:space="preserve">and </w:t>
      </w:r>
      <w:r w:rsidRPr="004D38CF">
        <w:t>we could then make any decisions about how that would be implemented.</w:t>
      </w:r>
    </w:p>
    <w:p w:rsidR="009875F8" w:rsidRPr="004D38CF" w:rsidP="007F463D">
      <w:pPr>
        <w:pStyle w:val="Question"/>
      </w:pPr>
      <w:sdt>
        <w:sdtPr>
          <w:alias w:val="Member"/>
          <w:tag w:val="&lt;Member mnisId='214' dodsId='25170'&gt;"/>
          <w:id w:val="1965773962"/>
          <w:placeholder>
            <w:docPart w:val="6122B2076F6F4828AB3333C5400751A7"/>
          </w:placeholder>
          <w:richText/>
        </w:sdtPr>
        <w:sdtContent>
          <w:r w:rsidRPr="004D38CF" w:rsidR="007F463D">
            <w:rPr>
              <w:b/>
            </w:rPr>
            <w:t>Chair:</w:t>
          </w:r>
        </w:sdtContent>
      </w:sdt>
      <w:r w:rsidRPr="004D38CF" w:rsidR="007F463D">
        <w:t xml:space="preserve"> </w:t>
      </w:r>
      <w:r w:rsidRPr="004D38CF" w:rsidR="00920E00">
        <w:t xml:space="preserve">A </w:t>
      </w:r>
      <w:r w:rsidRPr="004D38CF">
        <w:t xml:space="preserve">change of tax code </w:t>
      </w:r>
      <w:r w:rsidRPr="004D38CF" w:rsidR="00920E00">
        <w:t xml:space="preserve">could be used </w:t>
      </w:r>
      <w:r w:rsidRPr="004D38CF">
        <w:t>to recoup it</w:t>
      </w:r>
      <w:r w:rsidRPr="004D38CF" w:rsidR="00920E00">
        <w:t xml:space="preserve">. </w:t>
      </w:r>
    </w:p>
    <w:p w:rsidR="009875F8" w:rsidRPr="004D38CF" w:rsidP="009875F8">
      <w:pPr>
        <w:pStyle w:val="Answer"/>
      </w:pPr>
      <w:sdt>
        <w:sdtPr>
          <w:alias w:val="Witness"/>
          <w:id w:val="1091275508"/>
          <w:placeholder>
            <w:docPart w:val="3FF9DC1A0FAC42FB92BC71C60ADE4E55"/>
          </w:placeholder>
          <w:richText/>
        </w:sdtPr>
        <w:sdtContent>
          <w:r w:rsidRPr="004D38CF" w:rsidR="007F463D">
            <w:rPr>
              <w:b/>
              <w:i/>
              <w:iCs/>
            </w:rPr>
            <w:t>Jonathan Athow:</w:t>
          </w:r>
        </w:sdtContent>
      </w:sdt>
      <w:r w:rsidRPr="004D38CF" w:rsidR="007F463D">
        <w:t xml:space="preserve"> </w:t>
      </w:r>
      <w:r w:rsidRPr="004D38CF" w:rsidR="00920E00">
        <w:t>A</w:t>
      </w:r>
      <w:r w:rsidRPr="004D38CF">
        <w:t>s I said, that is what our plan is for the child benefit charge</w:t>
      </w:r>
      <w:r w:rsidRPr="004D38CF" w:rsidR="00920E00">
        <w:t>. A</w:t>
      </w:r>
      <w:r w:rsidRPr="004D38CF">
        <w:t>gain</w:t>
      </w:r>
      <w:r w:rsidRPr="004D38CF" w:rsidR="00920E00">
        <w:t xml:space="preserve">, </w:t>
      </w:r>
      <w:r w:rsidRPr="004D38CF">
        <w:t xml:space="preserve">that is one option </w:t>
      </w:r>
      <w:r w:rsidRPr="004D38CF" w:rsidR="00920E00">
        <w:t>that Minister</w:t>
      </w:r>
      <w:r w:rsidRPr="004D38CF">
        <w:t xml:space="preserve">s could </w:t>
      </w:r>
      <w:r w:rsidRPr="004D38CF" w:rsidR="00920E00">
        <w:t>choose</w:t>
      </w:r>
      <w:r w:rsidRPr="004D38CF">
        <w:t>.</w:t>
      </w:r>
    </w:p>
    <w:p w:rsidR="001D11B5" w:rsidRPr="004D38CF" w:rsidP="007F463D">
      <w:pPr>
        <w:pStyle w:val="Question"/>
      </w:pPr>
      <w:sdt>
        <w:sdtPr>
          <w:alias w:val="Member"/>
          <w:tag w:val="&lt;Member mnisId='214' dodsId='25170'&gt;"/>
          <w:id w:val="1549801173"/>
          <w:placeholder>
            <w:docPart w:val="B32B27056A864D6A83BC8BC0F08CCCAE"/>
          </w:placeholder>
          <w:richText/>
        </w:sdtPr>
        <w:sdtContent>
          <w:r w:rsidRPr="004D38CF" w:rsidR="007F463D">
            <w:rPr>
              <w:b/>
            </w:rPr>
            <w:t>Chair:</w:t>
          </w:r>
        </w:sdtContent>
      </w:sdt>
      <w:r w:rsidRPr="004D38CF" w:rsidR="007F463D">
        <w:t xml:space="preserve"> </w:t>
      </w:r>
      <w:r w:rsidRPr="004D38CF" w:rsidR="009875F8">
        <w:t>I wanted to move on</w:t>
      </w:r>
      <w:r w:rsidRPr="004D38CF" w:rsidR="00920E00">
        <w:t xml:space="preserve">, </w:t>
      </w:r>
      <w:r w:rsidRPr="004D38CF" w:rsidR="009875F8">
        <w:t>if I could</w:t>
      </w:r>
      <w:r w:rsidRPr="004D38CF" w:rsidR="00920E00">
        <w:t xml:space="preserve">, </w:t>
      </w:r>
      <w:r w:rsidRPr="004D38CF" w:rsidR="009875F8">
        <w:t>to you</w:t>
      </w:r>
      <w:r w:rsidRPr="004D38CF" w:rsidR="00920E00">
        <w:t xml:space="preserve">, </w:t>
      </w:r>
      <w:r w:rsidRPr="004D38CF" w:rsidR="008E7F02">
        <w:t>permanent secretary</w:t>
      </w:r>
      <w:r w:rsidRPr="004D38CF" w:rsidR="009875F8">
        <w:t xml:space="preserve">, </w:t>
      </w:r>
      <w:r w:rsidRPr="004D38CF" w:rsidR="005A5532">
        <w:t>as</w:t>
      </w:r>
      <w:r w:rsidRPr="004D38CF" w:rsidR="009875F8">
        <w:t xml:space="preserve"> you have been in the job seven weeks. If I ask you how it is going</w:t>
      </w:r>
      <w:r w:rsidRPr="004D38CF">
        <w:t xml:space="preserve">, I am sure </w:t>
      </w:r>
      <w:r w:rsidRPr="004D38CF" w:rsidR="009875F8">
        <w:t>you will tell me what a fantastic team you have and how it is all going swimmingly</w:t>
      </w:r>
      <w:r w:rsidRPr="004D38CF">
        <w:t>.</w:t>
      </w:r>
    </w:p>
    <w:p w:rsidR="001D11B5" w:rsidRPr="004D38CF" w:rsidP="001D11B5">
      <w:pPr>
        <w:pStyle w:val="QuestionCont"/>
      </w:pPr>
      <w:r w:rsidRPr="004D38CF">
        <w:t>T</w:t>
      </w:r>
      <w:r w:rsidRPr="004D38CF" w:rsidR="009875F8">
        <w:t>he Public Accounts Committee was particularly critical</w:t>
      </w:r>
      <w:r w:rsidRPr="004D38CF">
        <w:t xml:space="preserve">, </w:t>
      </w:r>
      <w:r w:rsidRPr="004D38CF" w:rsidR="009875F8">
        <w:t>the last time your team was in front of them</w:t>
      </w:r>
      <w:r w:rsidRPr="004D38CF">
        <w:t xml:space="preserve">, </w:t>
      </w:r>
      <w:r w:rsidRPr="004D38CF" w:rsidR="009875F8">
        <w:t>about some of the performance issues</w:t>
      </w:r>
      <w:r w:rsidRPr="004D38CF">
        <w:t xml:space="preserve">. </w:t>
      </w:r>
      <w:r w:rsidRPr="004D38CF" w:rsidR="009875F8">
        <w:t xml:space="preserve">I really wanted to know the broad picture about </w:t>
      </w:r>
      <w:r w:rsidRPr="004D38CF">
        <w:t xml:space="preserve">your </w:t>
      </w:r>
      <w:r w:rsidRPr="004D38CF" w:rsidR="009875F8">
        <w:t xml:space="preserve">priorities as the new </w:t>
      </w:r>
      <w:r w:rsidRPr="004D38CF" w:rsidR="00131919">
        <w:t xml:space="preserve">permanent secretary </w:t>
      </w:r>
      <w:r w:rsidRPr="004D38CF" w:rsidR="009875F8">
        <w:t xml:space="preserve">over the next three to five years. </w:t>
      </w:r>
      <w:r w:rsidRPr="004D38CF">
        <w:t>C</w:t>
      </w:r>
      <w:r w:rsidRPr="004D38CF" w:rsidR="009875F8">
        <w:t xml:space="preserve">oming in with </w:t>
      </w:r>
      <w:r w:rsidRPr="004D38CF">
        <w:t xml:space="preserve">a </w:t>
      </w:r>
      <w:r w:rsidRPr="004D38CF" w:rsidR="009875F8">
        <w:t xml:space="preserve">fresh set of eyes, </w:t>
      </w:r>
      <w:r w:rsidRPr="004D38CF">
        <w:t xml:space="preserve">are </w:t>
      </w:r>
      <w:r w:rsidRPr="004D38CF" w:rsidR="009875F8">
        <w:t xml:space="preserve">there things that jump out at you that need to change, improve or stay the same? </w:t>
      </w:r>
    </w:p>
    <w:p w:rsidR="00E86644" w:rsidRPr="004D38CF" w:rsidP="009875F8">
      <w:pPr>
        <w:pStyle w:val="Answer"/>
      </w:pPr>
      <w:sdt>
        <w:sdtPr>
          <w:alias w:val="Witness"/>
          <w:id w:val="1587959677"/>
          <w:placeholder>
            <w:docPart w:val="922BC62714AA481F9FDFBE71E77D5859"/>
          </w:placeholder>
          <w:richText/>
        </w:sdtPr>
        <w:sdtContent>
          <w:r w:rsidRPr="004D38CF" w:rsidR="003005E9">
            <w:rPr>
              <w:b/>
              <w:i/>
              <w:iCs/>
            </w:rPr>
            <w:t>John-Paul Marks:</w:t>
          </w:r>
        </w:sdtContent>
      </w:sdt>
      <w:r w:rsidRPr="004D38CF" w:rsidR="003005E9">
        <w:t xml:space="preserve"> </w:t>
      </w:r>
      <w:r w:rsidRPr="004D38CF" w:rsidR="001D11B5">
        <w:t xml:space="preserve">There </w:t>
      </w:r>
      <w:r w:rsidRPr="004D38CF" w:rsidR="003005E9">
        <w:t xml:space="preserve">are </w:t>
      </w:r>
      <w:r w:rsidRPr="004D38CF" w:rsidR="001D11B5">
        <w:t xml:space="preserve">a few things. </w:t>
      </w:r>
      <w:r w:rsidRPr="004D38CF" w:rsidR="009875F8">
        <w:t xml:space="preserve">In terms of challenge, if I take </w:t>
      </w:r>
      <w:r w:rsidRPr="004D38CF" w:rsidR="003005E9">
        <w:t xml:space="preserve">a </w:t>
      </w:r>
      <w:r w:rsidRPr="004D38CF" w:rsidR="009875F8">
        <w:t xml:space="preserve">view as an accounting officer, qualifications on accounts in terms of </w:t>
      </w:r>
      <w:r w:rsidRPr="004D38CF" w:rsidR="003005E9">
        <w:t xml:space="preserve">the </w:t>
      </w:r>
      <w:r w:rsidRPr="004D38CF" w:rsidR="009875F8">
        <w:t>risk</w:t>
      </w:r>
      <w:r w:rsidRPr="004D38CF" w:rsidR="003005E9">
        <w:t xml:space="preserve">s on </w:t>
      </w:r>
      <w:r w:rsidRPr="004D38CF" w:rsidR="009875F8">
        <w:t xml:space="preserve">fraud, error and debt include tax credits, child benefits and R&amp;D credits. Those are three issues </w:t>
      </w:r>
      <w:r w:rsidRPr="004D38CF" w:rsidR="005A5532">
        <w:t xml:space="preserve">right now </w:t>
      </w:r>
      <w:r w:rsidRPr="004D38CF" w:rsidR="009875F8">
        <w:t xml:space="preserve">where we know we need to reduce the risk. </w:t>
      </w:r>
    </w:p>
    <w:p w:rsidR="00E86644" w:rsidRPr="004D38CF" w:rsidP="009875F8">
      <w:pPr>
        <w:pStyle w:val="Answer"/>
      </w:pPr>
      <w:r w:rsidRPr="004D38CF">
        <w:t xml:space="preserve">There is also the general risk around security and resilience. A lot has been spoken about this over the last few months. </w:t>
      </w:r>
      <w:r w:rsidRPr="004D38CF">
        <w:t>F</w:t>
      </w:r>
      <w:r w:rsidRPr="004D38CF">
        <w:t>or us in HMRC, we are always grappling with a level of threat. We have been handling that recently with regards to PAYE fraud.</w:t>
      </w:r>
      <w:r w:rsidRPr="004D38CF">
        <w:t xml:space="preserve"> </w:t>
      </w:r>
      <w:r w:rsidRPr="004D38CF">
        <w:t xml:space="preserve">That has been an issue that we are working on at the moment. </w:t>
      </w:r>
    </w:p>
    <w:p w:rsidR="002142A3" w:rsidRPr="004D38CF" w:rsidP="009875F8">
      <w:pPr>
        <w:pStyle w:val="Answer"/>
      </w:pPr>
      <w:r w:rsidRPr="004D38CF">
        <w:t xml:space="preserve">In terms of the team, </w:t>
      </w:r>
      <w:r w:rsidRPr="004D38CF" w:rsidR="009875F8">
        <w:t xml:space="preserve">Chair, </w:t>
      </w:r>
      <w:r w:rsidRPr="004D38CF">
        <w:t xml:space="preserve">as you say, everybody </w:t>
      </w:r>
      <w:r w:rsidRPr="004D38CF" w:rsidR="009875F8">
        <w:t xml:space="preserve">has been very welcoming. I have appreciated meeting stakeholders. I saw you at the ICAEW </w:t>
      </w:r>
      <w:r w:rsidRPr="004D38CF" w:rsidR="009F022C">
        <w:t xml:space="preserve">event marking </w:t>
      </w:r>
      <w:r w:rsidRPr="004D38CF" w:rsidR="009875F8">
        <w:t>20 years of policy partnership. There is a lot of good</w:t>
      </w:r>
      <w:r w:rsidRPr="004D38CF" w:rsidR="005A5532">
        <w:t xml:space="preserve"> </w:t>
      </w:r>
      <w:r w:rsidRPr="004D38CF" w:rsidR="009875F8">
        <w:t>will to see us make progress.</w:t>
      </w:r>
    </w:p>
    <w:p w:rsidR="009E2E22" w:rsidRPr="004D38CF" w:rsidP="009875F8">
      <w:pPr>
        <w:pStyle w:val="Answer"/>
      </w:pPr>
      <w:r w:rsidRPr="004D38CF">
        <w:t xml:space="preserve">If </w:t>
      </w:r>
      <w:r w:rsidRPr="004D38CF" w:rsidR="00660498">
        <w:t xml:space="preserve">I think </w:t>
      </w:r>
      <w:r w:rsidRPr="004D38CF">
        <w:t>about the areas we are focused on, Penny can say a bit more on closing the tax gap</w:t>
      </w:r>
      <w:r w:rsidRPr="004D38CF" w:rsidR="002142A3">
        <w:t>. T</w:t>
      </w:r>
      <w:r w:rsidRPr="004D38CF">
        <w:t>he OBR has scored th</w:t>
      </w:r>
      <w:r w:rsidRPr="004D38CF">
        <w:t>e</w:t>
      </w:r>
      <w:r w:rsidRPr="004D38CF">
        <w:t xml:space="preserve"> opportunity over the long term to reduce that. </w:t>
      </w:r>
      <w:r w:rsidRPr="004D38CF">
        <w:t>We want to bring that down by a</w:t>
      </w:r>
      <w:r w:rsidRPr="004D38CF">
        <w:t>bout 0.4 percentage points.</w:t>
      </w:r>
      <w:r w:rsidRPr="004D38CF">
        <w:t xml:space="preserve"> </w:t>
      </w:r>
      <w:r w:rsidRPr="004D38CF">
        <w:t xml:space="preserve">That equates to </w:t>
      </w:r>
      <w:r w:rsidRPr="004D38CF">
        <w:t>£</w:t>
      </w:r>
      <w:r w:rsidRPr="004D38CF">
        <w:t xml:space="preserve">7.5 billion of additional yield per year by the end of the forecast period. </w:t>
      </w:r>
      <w:r w:rsidRPr="004D38CF">
        <w:t>There is a s</w:t>
      </w:r>
      <w:r w:rsidRPr="004D38CF">
        <w:t>ignificant amount of work on the capacity and capability of compliance.</w:t>
      </w:r>
    </w:p>
    <w:p w:rsidR="00064C70" w:rsidRPr="004D38CF" w:rsidP="009875F8">
      <w:pPr>
        <w:pStyle w:val="Answer"/>
      </w:pPr>
      <w:r w:rsidRPr="004D38CF">
        <w:t>On customer service</w:t>
      </w:r>
      <w:r w:rsidRPr="004D38CF" w:rsidR="008C628E">
        <w:t>—</w:t>
      </w:r>
      <w:r w:rsidRPr="004D38CF">
        <w:t>Angela can say a bit more</w:t>
      </w:r>
      <w:r w:rsidRPr="004D38CF" w:rsidR="008C628E">
        <w:t>—w</w:t>
      </w:r>
      <w:r w:rsidRPr="004D38CF">
        <w:t>e are on an improving trajectory. We need to maintain that and go further. There is more to do.</w:t>
      </w:r>
    </w:p>
    <w:p w:rsidR="001852B6" w:rsidRPr="004D38CF" w:rsidP="00DF3F9D">
      <w:pPr>
        <w:pStyle w:val="Answer"/>
      </w:pPr>
      <w:r w:rsidRPr="004D38CF">
        <w:t>On modernisation and reform, we will publish a transformation road</w:t>
      </w:r>
      <w:r w:rsidRPr="004D38CF" w:rsidR="005A5532">
        <w:t xml:space="preserve"> </w:t>
      </w:r>
      <w:r w:rsidRPr="004D38CF">
        <w:t>map shortly.</w:t>
      </w:r>
      <w:r w:rsidRPr="004D38CF" w:rsidR="00064C70">
        <w:t xml:space="preserve"> </w:t>
      </w:r>
      <w:r w:rsidRPr="004D38CF">
        <w:t xml:space="preserve">We want to be very transparent </w:t>
      </w:r>
      <w:r w:rsidRPr="004D38CF" w:rsidR="00DF3F9D">
        <w:t xml:space="preserve">with </w:t>
      </w:r>
      <w:r w:rsidRPr="004D38CF">
        <w:t>partners, stakeholders</w:t>
      </w:r>
      <w:r w:rsidRPr="004D38CF" w:rsidR="00DF3F9D">
        <w:t xml:space="preserve"> and P</w:t>
      </w:r>
      <w:r w:rsidRPr="004D38CF">
        <w:t>arliamen</w:t>
      </w:r>
      <w:r w:rsidRPr="004D38CF" w:rsidR="00DF3F9D">
        <w:t>t</w:t>
      </w:r>
      <w:r w:rsidRPr="004D38CF">
        <w:t xml:space="preserve"> o</w:t>
      </w:r>
      <w:r w:rsidRPr="004D38CF" w:rsidR="00DF3F9D">
        <w:t xml:space="preserve">n </w:t>
      </w:r>
      <w:r w:rsidRPr="004D38CF">
        <w:t xml:space="preserve">what we will do to transform our systems. There is a huge opportunity there around ECRM, case management, contact </w:t>
      </w:r>
      <w:r w:rsidRPr="004D38CF" w:rsidR="00DF3F9D">
        <w:t>centres</w:t>
      </w:r>
      <w:r w:rsidRPr="004D38CF">
        <w:t xml:space="preserve"> and improving our cyber</w:t>
      </w:r>
      <w:r w:rsidRPr="004D38CF" w:rsidR="0088199D">
        <w:t>-</w:t>
      </w:r>
      <w:r w:rsidRPr="004D38CF">
        <w:t>resilience.</w:t>
      </w:r>
    </w:p>
    <w:p w:rsidR="009875F8" w:rsidRPr="004D38CF" w:rsidP="009875F8">
      <w:pPr>
        <w:pStyle w:val="Answer"/>
      </w:pPr>
      <w:r w:rsidRPr="004D38CF">
        <w:t>The final thing I would emphasise</w:t>
      </w:r>
      <w:r w:rsidRPr="004D38CF" w:rsidR="009E49E8">
        <w:t xml:space="preserve"> as I come in, Chair, </w:t>
      </w:r>
      <w:r w:rsidRPr="004D38CF">
        <w:t>is around trust and engagement.</w:t>
      </w:r>
      <w:r w:rsidRPr="004D38CF" w:rsidR="00635C0B">
        <w:t xml:space="preserve"> B</w:t>
      </w:r>
      <w:r w:rsidRPr="004D38CF">
        <w:t xml:space="preserve">oth those indicators can improve. Ultimately, we want to be </w:t>
      </w:r>
      <w:r w:rsidRPr="004D38CF" w:rsidR="00635C0B">
        <w:t xml:space="preserve">a </w:t>
      </w:r>
      <w:r w:rsidRPr="004D38CF">
        <w:t>modern</w:t>
      </w:r>
      <w:r w:rsidR="00605146">
        <w:t>,</w:t>
      </w:r>
      <w:r w:rsidRPr="004D38CF">
        <w:t xml:space="preserve"> trusted tax authority. We know trust is fundamental to good compliance, willingness to pay and confidence in the way we operate, but</w:t>
      </w:r>
      <w:r w:rsidRPr="004D38CF" w:rsidR="00635C0B">
        <w:t xml:space="preserve">, </w:t>
      </w:r>
      <w:r w:rsidRPr="004D38CF">
        <w:t xml:space="preserve">for our teams, our engagement score is </w:t>
      </w:r>
      <w:r w:rsidRPr="004D38CF" w:rsidR="00635C0B">
        <w:t xml:space="preserve">also </w:t>
      </w:r>
      <w:r w:rsidRPr="004D38CF">
        <w:t xml:space="preserve">lower than we would like. We need to give them the confidence and capabilities </w:t>
      </w:r>
      <w:r w:rsidRPr="004D38CF" w:rsidR="00635C0B">
        <w:t xml:space="preserve">that </w:t>
      </w:r>
      <w:r w:rsidRPr="004D38CF">
        <w:t>they need to thrive in their role</w:t>
      </w:r>
      <w:r w:rsidRPr="004D38CF" w:rsidR="00635C0B">
        <w:t>s</w:t>
      </w:r>
      <w:r w:rsidRPr="004D38CF">
        <w:t>.</w:t>
      </w:r>
      <w:r w:rsidRPr="004D38CF" w:rsidR="00D6459D">
        <w:t xml:space="preserve"> I have said a</w:t>
      </w:r>
      <w:r w:rsidRPr="004D38CF">
        <w:t xml:space="preserve"> few things there on the opportunities and some challenges, too.</w:t>
      </w:r>
    </w:p>
    <w:p w:rsidR="009875F8" w:rsidRPr="004D38CF" w:rsidP="00D6459D">
      <w:pPr>
        <w:pStyle w:val="Question"/>
      </w:pPr>
      <w:sdt>
        <w:sdtPr>
          <w:alias w:val="Member"/>
          <w:tag w:val="&lt;Member mnisId='214' dodsId='25170'&gt;"/>
          <w:id w:val="1056279240"/>
          <w:placeholder>
            <w:docPart w:val="86C8507C2616454C92E99C5D7013E10B"/>
          </w:placeholder>
          <w:richText/>
        </w:sdtPr>
        <w:sdtContent>
          <w:r w:rsidRPr="004D38CF" w:rsidR="007F463D">
            <w:rPr>
              <w:b/>
            </w:rPr>
            <w:t>Chair:</w:t>
          </w:r>
        </w:sdtContent>
      </w:sdt>
      <w:r w:rsidRPr="004D38CF" w:rsidR="007F463D">
        <w:t xml:space="preserve"> </w:t>
      </w:r>
      <w:r w:rsidRPr="004D38CF">
        <w:t xml:space="preserve">That is great. </w:t>
      </w:r>
      <w:r w:rsidRPr="004D38CF" w:rsidR="00D6459D">
        <w:t>W</w:t>
      </w:r>
      <w:r w:rsidRPr="004D38CF">
        <w:t>e are going to go into some of those areas in more detail. You are not a tax specialist. Jim Har</w:t>
      </w:r>
      <w:r w:rsidRPr="004D38CF" w:rsidR="00D6459D">
        <w:t>ra</w:t>
      </w:r>
      <w:r w:rsidRPr="004D38CF">
        <w:t xml:space="preserve">, your predecessor, was very much a tax specialist. He </w:t>
      </w:r>
      <w:r w:rsidRPr="004D38CF" w:rsidR="00D6459D">
        <w:t xml:space="preserve">had </w:t>
      </w:r>
      <w:r w:rsidRPr="004D38CF">
        <w:t xml:space="preserve">been preceded by people who were not. </w:t>
      </w:r>
      <w:r w:rsidRPr="004D38CF" w:rsidR="00D6459D">
        <w:t>W</w:t>
      </w:r>
      <w:r w:rsidRPr="004D38CF">
        <w:t xml:space="preserve">hat are the areas that you think you need to learn more about as someone who </w:t>
      </w:r>
      <w:r w:rsidRPr="004D38CF" w:rsidR="00D6459D">
        <w:t xml:space="preserve">has </w:t>
      </w:r>
      <w:r w:rsidRPr="004D38CF">
        <w:t xml:space="preserve">come from the wider civil service </w:t>
      </w:r>
      <w:r w:rsidRPr="004D38CF" w:rsidR="00D6459D">
        <w:t xml:space="preserve">and is </w:t>
      </w:r>
      <w:r w:rsidRPr="004D38CF">
        <w:t>heading up a very technical organisation?</w:t>
      </w:r>
    </w:p>
    <w:p w:rsidR="0070598E" w:rsidRPr="004D38CF" w:rsidP="009875F8">
      <w:pPr>
        <w:pStyle w:val="Answer"/>
      </w:pPr>
      <w:sdt>
        <w:sdtPr>
          <w:alias w:val="Witness"/>
          <w:id w:val="-1848548464"/>
          <w:placeholder>
            <w:docPart w:val="08CC6A97ABD5446D91C0955C42F322EC"/>
          </w:placeholder>
          <w:richText/>
        </w:sdtPr>
        <w:sdtContent>
          <w:r w:rsidRPr="004D38CF" w:rsidR="003005E9">
            <w:rPr>
              <w:b/>
              <w:i/>
              <w:iCs/>
            </w:rPr>
            <w:t>John-Paul Marks:</w:t>
          </w:r>
        </w:sdtContent>
      </w:sdt>
      <w:r w:rsidRPr="004D38CF" w:rsidR="003005E9">
        <w:t xml:space="preserve"> </w:t>
      </w:r>
      <w:r w:rsidRPr="004D38CF" w:rsidR="00D6459D">
        <w:t xml:space="preserve">Yes, </w:t>
      </w:r>
      <w:r w:rsidRPr="004D38CF" w:rsidR="009875F8">
        <w:t xml:space="preserve">I went back to have a look at </w:t>
      </w:r>
      <w:r w:rsidRPr="004D38CF" w:rsidR="00D6459D">
        <w:t>that</w:t>
      </w:r>
      <w:r w:rsidRPr="004D38CF" w:rsidR="009875F8">
        <w:t>. As you say, Dame Lesl</w:t>
      </w:r>
      <w:r w:rsidRPr="004D38CF" w:rsidR="00504F67">
        <w:t>ey</w:t>
      </w:r>
      <w:r w:rsidRPr="004D38CF" w:rsidR="009875F8">
        <w:t xml:space="preserve"> Strath</w:t>
      </w:r>
      <w:r w:rsidRPr="004D38CF" w:rsidR="007815A1">
        <w:t>ie</w:t>
      </w:r>
      <w:r w:rsidRPr="004D38CF" w:rsidR="00A63B86">
        <w:t xml:space="preserve"> was the </w:t>
      </w:r>
      <w:r w:rsidRPr="004D38CF" w:rsidR="009875F8">
        <w:t>former chief operating officer of Jobcentre Plus</w:t>
      </w:r>
      <w:r w:rsidRPr="004D38CF" w:rsidR="00A63B86">
        <w:t xml:space="preserve">; </w:t>
      </w:r>
      <w:r w:rsidRPr="004D38CF" w:rsidR="009875F8">
        <w:t>Dame L</w:t>
      </w:r>
      <w:r w:rsidRPr="004D38CF" w:rsidR="009A495F">
        <w:t>in</w:t>
      </w:r>
      <w:r w:rsidRPr="004D38CF" w:rsidR="009875F8">
        <w:t xml:space="preserve"> Homer was the chief executive of Birmingham City Council</w:t>
      </w:r>
      <w:r w:rsidRPr="004D38CF" w:rsidR="00DA411B">
        <w:t xml:space="preserve">; </w:t>
      </w:r>
      <w:r w:rsidRPr="004D38CF" w:rsidR="009875F8">
        <w:t xml:space="preserve">and Jon Thompson, who I know you know well, </w:t>
      </w:r>
      <w:r w:rsidRPr="004D38CF" w:rsidR="00DD4CE7">
        <w:t xml:space="preserve">was </w:t>
      </w:r>
      <w:r w:rsidRPr="004D38CF" w:rsidR="009875F8">
        <w:t xml:space="preserve">formerly of Ofsted and </w:t>
      </w:r>
      <w:r w:rsidRPr="004D38CF" w:rsidR="006C00DC">
        <w:t>a</w:t>
      </w:r>
      <w:r w:rsidRPr="004D38CF" w:rsidR="009875F8">
        <w:t xml:space="preserve"> DG. I continue more in that vein as a new chief executive.</w:t>
      </w:r>
    </w:p>
    <w:p w:rsidR="006013D3" w:rsidRPr="004D38CF" w:rsidP="009875F8">
      <w:pPr>
        <w:pStyle w:val="Answer"/>
      </w:pPr>
      <w:r w:rsidRPr="004D38CF">
        <w:t xml:space="preserve">I ran Jobcentre Plus through the pandemic and recently </w:t>
      </w:r>
      <w:r w:rsidRPr="004D38CF" w:rsidR="003E4CFA">
        <w:t xml:space="preserve">was the </w:t>
      </w:r>
      <w:r w:rsidRPr="004D38CF" w:rsidR="004E5F2B">
        <w:t xml:space="preserve">permanent secretary </w:t>
      </w:r>
      <w:r w:rsidRPr="004D38CF" w:rsidR="003E4CFA">
        <w:t xml:space="preserve">to </w:t>
      </w:r>
      <w:r w:rsidRPr="004D38CF">
        <w:t xml:space="preserve">the Scottish Government. I have been working with HMRC on and off for 20 years doing income tax reform in </w:t>
      </w:r>
      <w:r w:rsidRPr="004D38CF" w:rsidR="003E4CFA">
        <w:t>Scotland, l</w:t>
      </w:r>
      <w:r w:rsidRPr="004D38CF">
        <w:t xml:space="preserve">eading and delivering universal </w:t>
      </w:r>
      <w:r w:rsidRPr="004D38CF" w:rsidR="003E4CFA">
        <w:t xml:space="preserve">credit, </w:t>
      </w:r>
      <w:r w:rsidRPr="004D38CF">
        <w:t xml:space="preserve">tax credit migration and </w:t>
      </w:r>
      <w:r w:rsidRPr="004D38CF" w:rsidR="003E4CFA">
        <w:t xml:space="preserve">the </w:t>
      </w:r>
      <w:r w:rsidRPr="004D38CF">
        <w:t xml:space="preserve">implementation of </w:t>
      </w:r>
      <w:r w:rsidRPr="004D38CF" w:rsidR="00504F67">
        <w:t>r</w:t>
      </w:r>
      <w:r w:rsidRPr="004D38CF" w:rsidR="00C837C7">
        <w:t>eal</w:t>
      </w:r>
      <w:r w:rsidRPr="004D38CF" w:rsidR="00504F67">
        <w:t>-t</w:t>
      </w:r>
      <w:r w:rsidRPr="004D38CF" w:rsidR="00C837C7">
        <w:t xml:space="preserve">ime </w:t>
      </w:r>
      <w:r w:rsidRPr="004D38CF" w:rsidR="00504F67">
        <w:t>earnings</w:t>
      </w:r>
      <w:r w:rsidRPr="004D38CF">
        <w:t>. I have good relationships. Angela and I work</w:t>
      </w:r>
      <w:r w:rsidRPr="004D38CF">
        <w:t>ed</w:t>
      </w:r>
      <w:r w:rsidRPr="004D38CF">
        <w:t xml:space="preserve"> together at DWP.</w:t>
      </w:r>
      <w:r w:rsidRPr="004D38CF">
        <w:t xml:space="preserve"> </w:t>
      </w:r>
      <w:r w:rsidRPr="004D38CF">
        <w:t>It is lovely to be working together again</w:t>
      </w:r>
      <w:r w:rsidRPr="004D38CF">
        <w:t xml:space="preserve">. </w:t>
      </w:r>
    </w:p>
    <w:p w:rsidR="00311035" w:rsidRPr="004D38CF" w:rsidP="009875F8">
      <w:pPr>
        <w:pStyle w:val="Answer"/>
      </w:pPr>
      <w:r w:rsidRPr="004D38CF">
        <w:t>A</w:t>
      </w:r>
      <w:r w:rsidRPr="004D38CF" w:rsidR="009875F8">
        <w:t xml:space="preserve">s you say, there is no doubt </w:t>
      </w:r>
      <w:r w:rsidRPr="004D38CF">
        <w:t xml:space="preserve">that </w:t>
      </w:r>
      <w:r w:rsidRPr="004D38CF" w:rsidR="009875F8">
        <w:t xml:space="preserve">the tax system has its particular complexities. We have a really good team. We have a very strong board. We have brought in more tax professionals and former members of the </w:t>
      </w:r>
      <w:r w:rsidRPr="004D38CF" w:rsidR="00E7073C">
        <w:t>O</w:t>
      </w:r>
      <w:r w:rsidRPr="004D38CF" w:rsidR="009875F8">
        <w:t xml:space="preserve">ffice </w:t>
      </w:r>
      <w:r w:rsidRPr="004D38CF" w:rsidR="00504F67">
        <w:t>of</w:t>
      </w:r>
      <w:r w:rsidRPr="004D38CF" w:rsidR="009875F8">
        <w:t xml:space="preserve"> </w:t>
      </w:r>
      <w:r w:rsidRPr="004D38CF" w:rsidR="00E7073C">
        <w:t>Tax S</w:t>
      </w:r>
      <w:r w:rsidRPr="004D38CF" w:rsidR="009875F8">
        <w:t xml:space="preserve">implification. </w:t>
      </w:r>
      <w:r w:rsidRPr="004D38CF" w:rsidR="00E7073C">
        <w:t xml:space="preserve">We have </w:t>
      </w:r>
      <w:r w:rsidRPr="004D38CF" w:rsidR="009875F8">
        <w:t xml:space="preserve">people </w:t>
      </w:r>
      <w:r w:rsidRPr="004D38CF" w:rsidR="00E7073C">
        <w:t xml:space="preserve">such as </w:t>
      </w:r>
      <w:r w:rsidRPr="004D38CF" w:rsidR="009875F8">
        <w:t>Bill Dodwell</w:t>
      </w:r>
      <w:r w:rsidRPr="004D38CF" w:rsidR="00E7073C">
        <w:t xml:space="preserve"> and</w:t>
      </w:r>
      <w:r w:rsidRPr="004D38CF" w:rsidR="009875F8">
        <w:t xml:space="preserve"> Paul Aplin joining us. We will be continuing to develop the capability of the organisation to be successful.</w:t>
      </w:r>
    </w:p>
    <w:p w:rsidR="009875F8" w:rsidRPr="004D38CF" w:rsidP="009875F8">
      <w:pPr>
        <w:pStyle w:val="Answer"/>
      </w:pPr>
      <w:r w:rsidRPr="004D38CF">
        <w:t xml:space="preserve">Penny has just implemented a new </w:t>
      </w:r>
      <w:r w:rsidRPr="004D38CF" w:rsidR="005E1F36">
        <w:t>Tax Customs and Compliance Academy</w:t>
      </w:r>
      <w:r w:rsidRPr="004D38CF">
        <w:t xml:space="preserve">. </w:t>
      </w:r>
      <w:r w:rsidRPr="004D38CF" w:rsidR="00311035">
        <w:t>As w</w:t>
      </w:r>
      <w:r w:rsidRPr="004D38CF">
        <w:t>e bring in 5,500 more compliance officers, making sure they are being trained, consolidated</w:t>
      </w:r>
      <w:r w:rsidRPr="004D38CF" w:rsidR="004E5173">
        <w:t xml:space="preserve"> </w:t>
      </w:r>
      <w:r w:rsidRPr="004D38CF">
        <w:t xml:space="preserve">and given the capabilities </w:t>
      </w:r>
      <w:r w:rsidRPr="004D38CF" w:rsidR="004E5173">
        <w:t xml:space="preserve">that </w:t>
      </w:r>
      <w:r w:rsidRPr="004D38CF">
        <w:t>they need to be successful is a fundamental challenge for us.</w:t>
      </w:r>
      <w:r w:rsidRPr="004D38CF" w:rsidR="004E5173">
        <w:t xml:space="preserve"> If </w:t>
      </w:r>
      <w:r w:rsidRPr="004D38CF">
        <w:t xml:space="preserve">we do it well, it gives us </w:t>
      </w:r>
      <w:r w:rsidRPr="004D38CF" w:rsidR="004E5173">
        <w:t xml:space="preserve">a </w:t>
      </w:r>
      <w:r w:rsidRPr="004D38CF">
        <w:t>legacy opportunity to make sure the authority is fit for the future.</w:t>
      </w:r>
    </w:p>
    <w:p w:rsidR="009875F8" w:rsidRPr="004D38CF" w:rsidP="0096277B">
      <w:pPr>
        <w:pStyle w:val="Question"/>
      </w:pPr>
      <w:sdt>
        <w:sdtPr>
          <w:alias w:val="Member"/>
          <w:tag w:val="&lt;Member mnisId='214' dodsId='25170'&gt;"/>
          <w:id w:val="-670943283"/>
          <w:placeholder>
            <w:docPart w:val="0FF3B5A42E2D4E439E757201BF26ACF5"/>
          </w:placeholder>
          <w:richText/>
        </w:sdtPr>
        <w:sdtContent>
          <w:r w:rsidRPr="004D38CF" w:rsidR="007F463D">
            <w:rPr>
              <w:b/>
            </w:rPr>
            <w:t>Chair:</w:t>
          </w:r>
        </w:sdtContent>
      </w:sdt>
      <w:r w:rsidRPr="004D38CF" w:rsidR="007F463D">
        <w:t xml:space="preserve"> </w:t>
      </w:r>
      <w:r w:rsidRPr="004D38CF" w:rsidR="00153B08">
        <w:t>A</w:t>
      </w:r>
      <w:r w:rsidRPr="004D38CF">
        <w:t xml:space="preserve">s you highlighted, </w:t>
      </w:r>
      <w:r w:rsidRPr="004D38CF" w:rsidR="007349E8">
        <w:t xml:space="preserve">we had the </w:t>
      </w:r>
      <w:r w:rsidRPr="004D38CF">
        <w:t xml:space="preserve">20th anniversary of the </w:t>
      </w:r>
      <w:r w:rsidRPr="004D38CF" w:rsidR="007349E8">
        <w:t xml:space="preserve">merger </w:t>
      </w:r>
      <w:r w:rsidRPr="004D38CF" w:rsidR="004E7EF4">
        <w:t xml:space="preserve">that formed HMRC. </w:t>
      </w:r>
      <w:r w:rsidRPr="004D38CF">
        <w:t>I remember being there when Minister Liam Byrne established this</w:t>
      </w:r>
      <w:r w:rsidRPr="004D38CF" w:rsidR="00504F67">
        <w:t>; t</w:t>
      </w:r>
      <w:r w:rsidRPr="004D38CF">
        <w:t xml:space="preserve">hat seems like a long time ago. You have customs as well as tax. </w:t>
      </w:r>
      <w:r w:rsidRPr="004D38CF" w:rsidR="004E7EF4">
        <w:t>W</w:t>
      </w:r>
      <w:r w:rsidRPr="004D38CF">
        <w:t xml:space="preserve">e tend to focus a lot on tax. I know other </w:t>
      </w:r>
      <w:r w:rsidRPr="004D38CF" w:rsidR="004E7EF4">
        <w:t>C</w:t>
      </w:r>
      <w:r w:rsidRPr="004D38CF">
        <w:t>ommittees will talk to you about customs</w:t>
      </w:r>
      <w:r w:rsidRPr="004D38CF" w:rsidR="004E7EF4">
        <w:t>. I</w:t>
      </w:r>
      <w:r w:rsidRPr="004D38CF">
        <w:t xml:space="preserve">s there anything you want to say about the challenges? </w:t>
      </w:r>
      <w:r w:rsidRPr="004D38CF" w:rsidR="004E7EF4">
        <w:t>B</w:t>
      </w:r>
      <w:r w:rsidRPr="004D38CF">
        <w:t xml:space="preserve">efore your arrival, Brexit put a lot of strain on the customs side of things. </w:t>
      </w:r>
      <w:r w:rsidRPr="004D38CF" w:rsidR="00F416D8">
        <w:t xml:space="preserve">It has been </w:t>
      </w:r>
      <w:r w:rsidRPr="004D38CF">
        <w:t xml:space="preserve">announced </w:t>
      </w:r>
      <w:r w:rsidRPr="004D38CF" w:rsidR="00F416D8">
        <w:t xml:space="preserve">that we will have </w:t>
      </w:r>
      <w:r w:rsidRPr="004D38CF">
        <w:t xml:space="preserve">various trade deals coming in. That is going to change the customs landscape. How is HMRC coping with that? </w:t>
      </w:r>
      <w:r w:rsidRPr="004D38CF" w:rsidR="00F753A6">
        <w:t>W</w:t>
      </w:r>
      <w:r w:rsidRPr="004D38CF">
        <w:t>hat are the areas of risk and worry for you in that part of the business?</w:t>
      </w:r>
    </w:p>
    <w:p w:rsidR="009875F8" w:rsidRPr="004D38CF" w:rsidP="009875F8">
      <w:pPr>
        <w:pStyle w:val="Answer"/>
      </w:pPr>
      <w:sdt>
        <w:sdtPr>
          <w:alias w:val="Witness"/>
          <w:id w:val="-608047402"/>
          <w:placeholder>
            <w:docPart w:val="5AF96724B0D94047938B8E5F47E8D122"/>
          </w:placeholder>
          <w:richText/>
        </w:sdtPr>
        <w:sdtContent>
          <w:r w:rsidRPr="004D38CF" w:rsidR="003005E9">
            <w:rPr>
              <w:b/>
              <w:i/>
              <w:iCs/>
            </w:rPr>
            <w:t>John-Paul Marks:</w:t>
          </w:r>
        </w:sdtContent>
      </w:sdt>
      <w:r w:rsidRPr="004D38CF" w:rsidR="003005E9">
        <w:t xml:space="preserve"> </w:t>
      </w:r>
      <w:r w:rsidRPr="004D38CF">
        <w:t xml:space="preserve">The team </w:t>
      </w:r>
      <w:r w:rsidRPr="004D38CF" w:rsidR="00BE7DDC">
        <w:t>is</w:t>
      </w:r>
      <w:r w:rsidRPr="004D38CF">
        <w:t xml:space="preserve"> coping very well. Genuinely, the feedback for Carol Bristow, who is the DG on our customs group, is very good across Whitehall. The team worked very hard on the winter framework. </w:t>
      </w:r>
      <w:r w:rsidRPr="004D38CF" w:rsidR="00F753A6">
        <w:t>W</w:t>
      </w:r>
      <w:r w:rsidRPr="004D38CF">
        <w:t xml:space="preserve">e went live recently with </w:t>
      </w:r>
      <w:r w:rsidRPr="004D38CF" w:rsidR="00F753A6">
        <w:t xml:space="preserve">the </w:t>
      </w:r>
      <w:r w:rsidRPr="004D38CF">
        <w:t xml:space="preserve">new arrangements for that. They have worked very well. CDS, the operating system, </w:t>
      </w:r>
      <w:r w:rsidRPr="004D38CF" w:rsidR="001B3A48">
        <w:t>has</w:t>
      </w:r>
      <w:r w:rsidRPr="004D38CF">
        <w:t xml:space="preserve"> a good level of digital take</w:t>
      </w:r>
      <w:r w:rsidRPr="004D38CF" w:rsidR="003E4CFA">
        <w:t>-</w:t>
      </w:r>
      <w:r w:rsidRPr="004D38CF">
        <w:t xml:space="preserve">up, which is encouraging. As you say, </w:t>
      </w:r>
      <w:r w:rsidRPr="004D38CF" w:rsidR="001B3A48">
        <w:t xml:space="preserve">the </w:t>
      </w:r>
      <w:r w:rsidRPr="004D38CF">
        <w:t>recent India trade deal is an</w:t>
      </w:r>
      <w:r w:rsidRPr="004D38CF" w:rsidR="001B3A48">
        <w:t xml:space="preserve">other </w:t>
      </w:r>
      <w:r w:rsidRPr="004D38CF">
        <w:t>example</w:t>
      </w:r>
      <w:r w:rsidRPr="004D38CF" w:rsidR="001B3A48">
        <w:t xml:space="preserve"> </w:t>
      </w:r>
      <w:r w:rsidRPr="004D38CF" w:rsidR="00126A94">
        <w:t xml:space="preserve">where </w:t>
      </w:r>
      <w:r w:rsidRPr="004D38CF">
        <w:t>the team work</w:t>
      </w:r>
      <w:r w:rsidRPr="004D38CF" w:rsidR="00126A94">
        <w:t>ed</w:t>
      </w:r>
      <w:r w:rsidRPr="004D38CF">
        <w:t xml:space="preserve"> very well across Government to support that.</w:t>
      </w:r>
    </w:p>
    <w:p w:rsidR="009875F8" w:rsidRPr="004D38CF" w:rsidP="009875F8">
      <w:pPr>
        <w:pStyle w:val="Answer"/>
      </w:pPr>
      <w:r w:rsidRPr="004D38CF">
        <w:t xml:space="preserve">In terms of </w:t>
      </w:r>
      <w:r w:rsidRPr="004D38CF" w:rsidR="006D6D1D">
        <w:t xml:space="preserve">the </w:t>
      </w:r>
      <w:r w:rsidRPr="004D38CF">
        <w:t xml:space="preserve">challenges ahead, </w:t>
      </w:r>
      <w:r w:rsidRPr="004D38CF" w:rsidR="006D6D1D">
        <w:t xml:space="preserve">for us to realise </w:t>
      </w:r>
      <w:r w:rsidRPr="004D38CF" w:rsidR="007263B8">
        <w:t xml:space="preserve">the </w:t>
      </w:r>
      <w:r w:rsidRPr="004D38CF">
        <w:t>opportunities</w:t>
      </w:r>
      <w:r w:rsidRPr="004D38CF" w:rsidR="007263B8">
        <w:t xml:space="preserve"> that I mentioned</w:t>
      </w:r>
      <w:r w:rsidRPr="004D38CF">
        <w:t>, we want to make sure we continue to be safe and secure at the border in terms of our custom</w:t>
      </w:r>
      <w:r w:rsidRPr="004D38CF" w:rsidR="007263B8">
        <w:t>s</w:t>
      </w:r>
      <w:r w:rsidRPr="004D38CF">
        <w:t xml:space="preserve"> checks</w:t>
      </w:r>
      <w:r w:rsidRPr="004D38CF" w:rsidR="007263B8">
        <w:t xml:space="preserve"> and </w:t>
      </w:r>
      <w:r w:rsidRPr="004D38CF">
        <w:t>our relationship with the Home Office</w:t>
      </w:r>
      <w:r w:rsidRPr="004D38CF" w:rsidR="007263B8">
        <w:t xml:space="preserve">. We need to get </w:t>
      </w:r>
      <w:r w:rsidRPr="004D38CF">
        <w:t>that right</w:t>
      </w:r>
      <w:r w:rsidRPr="004D38CF" w:rsidR="007263B8">
        <w:t xml:space="preserve"> so we can </w:t>
      </w:r>
      <w:r w:rsidRPr="004D38CF">
        <w:t>minimise any losses at the border and we are maintaining high performance there. That is an area of focus at the moment</w:t>
      </w:r>
      <w:r w:rsidRPr="004D38CF" w:rsidR="007263B8">
        <w:t>. T</w:t>
      </w:r>
      <w:r w:rsidRPr="004D38CF">
        <w:t xml:space="preserve">he team </w:t>
      </w:r>
      <w:r w:rsidRPr="004D38CF" w:rsidR="00BE7DDC">
        <w:t>is</w:t>
      </w:r>
      <w:r w:rsidRPr="004D38CF">
        <w:t xml:space="preserve"> working closely with the Home Office on</w:t>
      </w:r>
      <w:r w:rsidRPr="004D38CF" w:rsidR="00C44633">
        <w:t xml:space="preserve"> that.</w:t>
      </w:r>
    </w:p>
    <w:p w:rsidR="00C44633" w:rsidRPr="004D38CF" w:rsidP="003005E9">
      <w:pPr>
        <w:pStyle w:val="Question"/>
      </w:pPr>
      <w:sdt>
        <w:sdtPr>
          <w:alias w:val="Member"/>
          <w:tag w:val="&lt;Member mnisId='214' dodsId='25170'&gt;"/>
          <w:id w:val="-55240545"/>
          <w:placeholder>
            <w:docPart w:val="E92271FD107546C0B11CF676E0282D72"/>
          </w:placeholder>
          <w:richText/>
        </w:sdtPr>
        <w:sdtContent>
          <w:r w:rsidRPr="004D38CF" w:rsidR="007F463D">
            <w:rPr>
              <w:b/>
            </w:rPr>
            <w:t>Chair:</w:t>
          </w:r>
        </w:sdtContent>
      </w:sdt>
      <w:r w:rsidRPr="004D38CF" w:rsidR="007F463D">
        <w:t xml:space="preserve"> </w:t>
      </w:r>
      <w:r w:rsidRPr="004D38CF">
        <w:t>Y</w:t>
      </w:r>
      <w:r w:rsidRPr="004D38CF" w:rsidR="009875F8">
        <w:t>ou want to work with the Home Office</w:t>
      </w:r>
      <w:r w:rsidRPr="004D38CF">
        <w:t xml:space="preserve"> and you </w:t>
      </w:r>
      <w:r w:rsidRPr="004D38CF" w:rsidR="009875F8">
        <w:t>want to make it secure at the border</w:t>
      </w:r>
      <w:r w:rsidRPr="004D38CF">
        <w:t>. A</w:t>
      </w:r>
      <w:r w:rsidRPr="004D38CF" w:rsidR="009875F8">
        <w:t>re there areas that you worry about that are not secure</w:t>
      </w:r>
      <w:r w:rsidRPr="004D38CF">
        <w:t xml:space="preserve">? </w:t>
      </w:r>
    </w:p>
    <w:p w:rsidR="00AD1F99" w:rsidRPr="004D38CF" w:rsidP="009875F8">
      <w:pPr>
        <w:pStyle w:val="Answer"/>
      </w:pPr>
      <w:sdt>
        <w:sdtPr>
          <w:alias w:val="Witness"/>
          <w:id w:val="1739975464"/>
          <w:placeholder>
            <w:docPart w:val="2D907FA2F4FB4E39B4A15573E146B210"/>
          </w:placeholder>
          <w:richText/>
        </w:sdtPr>
        <w:sdtContent>
          <w:r w:rsidRPr="004D38CF" w:rsidR="00071C55">
            <w:rPr>
              <w:b/>
              <w:i/>
              <w:iCs/>
            </w:rPr>
            <w:t>John-Paul Marks:</w:t>
          </w:r>
        </w:sdtContent>
      </w:sdt>
      <w:r w:rsidRPr="004D38CF" w:rsidR="00071C55">
        <w:t xml:space="preserve"> We want to maintain </w:t>
      </w:r>
      <w:r w:rsidRPr="004D38CF" w:rsidR="009875F8">
        <w:t>the quality</w:t>
      </w:r>
      <w:r w:rsidRPr="004D38CF" w:rsidR="00C44633">
        <w:t xml:space="preserve">, </w:t>
      </w:r>
      <w:r w:rsidRPr="004D38CF" w:rsidR="009875F8">
        <w:t>targeting</w:t>
      </w:r>
      <w:r w:rsidRPr="004D38CF" w:rsidR="00C44633">
        <w:t xml:space="preserve"> and </w:t>
      </w:r>
      <w:r w:rsidRPr="004D38CF" w:rsidR="009875F8">
        <w:t>volume of checks at the border.</w:t>
      </w:r>
      <w:r w:rsidRPr="004D38CF" w:rsidR="00071C55">
        <w:t xml:space="preserve"> W</w:t>
      </w:r>
      <w:r w:rsidRPr="004D38CF" w:rsidR="009875F8">
        <w:t xml:space="preserve">e want to enable </w:t>
      </w:r>
      <w:r w:rsidRPr="004D38CF" w:rsidR="00071C55">
        <w:t xml:space="preserve">the </w:t>
      </w:r>
      <w:r w:rsidRPr="004D38CF" w:rsidR="009875F8">
        <w:t>smooth flow of trade</w:t>
      </w:r>
      <w:r w:rsidRPr="004D38CF" w:rsidR="00071C55">
        <w:t>. W</w:t>
      </w:r>
      <w:r w:rsidRPr="004D38CF" w:rsidR="009875F8">
        <w:t>e want that to be as proportionate as possible to support the economy, but</w:t>
      </w:r>
      <w:r w:rsidRPr="004D38CF" w:rsidR="00311082">
        <w:t>,</w:t>
      </w:r>
      <w:r w:rsidRPr="004D38CF" w:rsidR="009875F8">
        <w:t xml:space="preserve"> at the same time, we absolutely need to be risk</w:t>
      </w:r>
      <w:r w:rsidRPr="004D38CF" w:rsidR="003E4CFA">
        <w:t>-</w:t>
      </w:r>
      <w:r w:rsidRPr="004D38CF" w:rsidR="009875F8">
        <w:t xml:space="preserve">based and targeted to ensure </w:t>
      </w:r>
      <w:r w:rsidRPr="004D38CF" w:rsidR="00B80D2B">
        <w:t xml:space="preserve">that </w:t>
      </w:r>
      <w:r w:rsidRPr="004D38CF" w:rsidR="009875F8">
        <w:t>we are protecting the taxpayer.</w:t>
      </w:r>
      <w:r w:rsidRPr="004D38CF">
        <w:t xml:space="preserve"> </w:t>
      </w:r>
      <w:r w:rsidRPr="004D38CF" w:rsidR="009875F8">
        <w:t>Government at the border</w:t>
      </w:r>
      <w:r w:rsidRPr="004D38CF">
        <w:t xml:space="preserve"> is an area of constant work. We need to join </w:t>
      </w:r>
      <w:r w:rsidRPr="004D38CF" w:rsidR="009875F8">
        <w:t xml:space="preserve">things up across Home Office, </w:t>
      </w:r>
      <w:r w:rsidRPr="004D38CF" w:rsidR="00311082">
        <w:t>Defra</w:t>
      </w:r>
      <w:r w:rsidRPr="004D38CF" w:rsidR="009875F8">
        <w:t>, HMRC and us</w:t>
      </w:r>
      <w:r w:rsidRPr="004D38CF" w:rsidR="00311082">
        <w:t xml:space="preserve"> </w:t>
      </w:r>
      <w:r w:rsidRPr="004D38CF" w:rsidR="009875F8">
        <w:t xml:space="preserve">and </w:t>
      </w:r>
      <w:r w:rsidRPr="004D38CF" w:rsidR="00311082">
        <w:t xml:space="preserve">then </w:t>
      </w:r>
      <w:r w:rsidRPr="004D38CF" w:rsidR="009875F8">
        <w:t>DBT on the trade policy side.</w:t>
      </w:r>
      <w:r w:rsidRPr="004D38CF">
        <w:t xml:space="preserve"> </w:t>
      </w:r>
      <w:r w:rsidRPr="004D38CF" w:rsidR="009875F8">
        <w:t>That collaboration works well, but it is a thing to keep working on.</w:t>
      </w:r>
    </w:p>
    <w:p w:rsidR="009875F8" w:rsidRPr="004D38CF" w:rsidP="009875F8">
      <w:pPr>
        <w:pStyle w:val="Answer"/>
      </w:pPr>
      <w:r w:rsidRPr="004D38CF">
        <w:t>The final thing, of course</w:t>
      </w:r>
      <w:r w:rsidRPr="004D38CF" w:rsidR="00AD1F99">
        <w:t xml:space="preserve">, </w:t>
      </w:r>
      <w:r w:rsidRPr="004D38CF" w:rsidR="004F7D9E">
        <w:t xml:space="preserve">is </w:t>
      </w:r>
      <w:r w:rsidRPr="004D38CF" w:rsidR="00AD1F99">
        <w:t xml:space="preserve">the </w:t>
      </w:r>
      <w:r w:rsidRPr="004D38CF" w:rsidR="00B80D2B">
        <w:t>s</w:t>
      </w:r>
      <w:r w:rsidRPr="004D38CF" w:rsidR="00AD1F99">
        <w:t xml:space="preserve">ingle </w:t>
      </w:r>
      <w:r w:rsidRPr="004D38CF" w:rsidR="00B80D2B">
        <w:t>t</w:t>
      </w:r>
      <w:r w:rsidRPr="004D38CF" w:rsidR="00AD1F99">
        <w:t xml:space="preserve">rade </w:t>
      </w:r>
      <w:r w:rsidRPr="004D38CF" w:rsidR="00B80D2B">
        <w:t>w</w:t>
      </w:r>
      <w:r w:rsidRPr="004D38CF" w:rsidR="00AD1F99">
        <w:t xml:space="preserve">indow </w:t>
      </w:r>
      <w:r w:rsidRPr="004D38CF">
        <w:t>and our digital capabilities on our platforms.</w:t>
      </w:r>
      <w:r w:rsidRPr="004D38CF" w:rsidR="00AD1F99">
        <w:t xml:space="preserve"> U</w:t>
      </w:r>
      <w:r w:rsidRPr="004D38CF">
        <w:t xml:space="preserve">ltimately, we want to be </w:t>
      </w:r>
      <w:r w:rsidRPr="004D38CF" w:rsidR="00AD1F99">
        <w:t xml:space="preserve">increasingly </w:t>
      </w:r>
      <w:r w:rsidRPr="004D38CF">
        <w:t>cloud</w:t>
      </w:r>
      <w:r w:rsidRPr="004D38CF" w:rsidR="003E4CFA">
        <w:t>-</w:t>
      </w:r>
      <w:r w:rsidRPr="004D38CF">
        <w:t>hosted</w:t>
      </w:r>
      <w:r w:rsidRPr="004D38CF" w:rsidR="00AD1F99">
        <w:t xml:space="preserve">, </w:t>
      </w:r>
      <w:r w:rsidRPr="004D38CF" w:rsidR="00B80D2B">
        <w:t xml:space="preserve">with </w:t>
      </w:r>
      <w:r w:rsidRPr="004D38CF">
        <w:t>software</w:t>
      </w:r>
      <w:r w:rsidRPr="004D38CF" w:rsidR="00B80D2B">
        <w:t xml:space="preserve"> </w:t>
      </w:r>
      <w:r w:rsidRPr="004D38CF">
        <w:t>as</w:t>
      </w:r>
      <w:r w:rsidRPr="004D38CF" w:rsidR="00B80D2B">
        <w:t xml:space="preserve"> </w:t>
      </w:r>
      <w:r w:rsidRPr="004D38CF">
        <w:t>a</w:t>
      </w:r>
      <w:r w:rsidRPr="004D38CF" w:rsidR="00B80D2B">
        <w:t xml:space="preserve"> </w:t>
      </w:r>
      <w:r w:rsidRPr="004D38CF">
        <w:t>service</w:t>
      </w:r>
      <w:r w:rsidRPr="004D38CF" w:rsidR="00B80D2B">
        <w:t>,</w:t>
      </w:r>
      <w:r w:rsidRPr="004D38CF">
        <w:t xml:space="preserve"> and confidently secure in our platform strategy. Customs </w:t>
      </w:r>
      <w:r w:rsidRPr="004D38CF" w:rsidR="00AC5C54">
        <w:t>is</w:t>
      </w:r>
      <w:r w:rsidRPr="004D38CF">
        <w:t xml:space="preserve"> included in that. We are continuing to work through what that means </w:t>
      </w:r>
      <w:r w:rsidRPr="004D38CF" w:rsidR="00AC5C54">
        <w:t xml:space="preserve">over the </w:t>
      </w:r>
      <w:r w:rsidRPr="004D38CF">
        <w:t>longer term for Government at the border as well.</w:t>
      </w:r>
    </w:p>
    <w:p w:rsidR="009875F8" w:rsidRPr="004D38CF" w:rsidP="00B06E33">
      <w:pPr>
        <w:pStyle w:val="Question"/>
      </w:pPr>
      <w:sdt>
        <w:sdtPr>
          <w:alias w:val="Member"/>
          <w:tag w:val="&lt;Member mnisId='214' dodsId='25170'&gt;"/>
          <w:id w:val="-1035185188"/>
          <w:placeholder>
            <w:docPart w:val="02D6DA3497A74313BBDFE1A26E0A8090"/>
          </w:placeholder>
          <w:richText/>
        </w:sdtPr>
        <w:sdtContent>
          <w:r w:rsidRPr="004D38CF" w:rsidR="007F463D">
            <w:rPr>
              <w:b/>
            </w:rPr>
            <w:t>Chair:</w:t>
          </w:r>
        </w:sdtContent>
      </w:sdt>
      <w:r w:rsidRPr="004D38CF" w:rsidR="007F463D">
        <w:t xml:space="preserve"> </w:t>
      </w:r>
      <w:r w:rsidRPr="004D38CF">
        <w:t>You inherit</w:t>
      </w:r>
      <w:r w:rsidRPr="004D38CF" w:rsidR="00AC5C54">
        <w:t>ed</w:t>
      </w:r>
      <w:r w:rsidRPr="004D38CF">
        <w:t xml:space="preserve"> some very big IT programmes</w:t>
      </w:r>
      <w:r w:rsidRPr="004D38CF" w:rsidR="009D59CF">
        <w:t xml:space="preserve">, </w:t>
      </w:r>
      <w:r w:rsidRPr="004D38CF" w:rsidR="00AC5C54">
        <w:t>s</w:t>
      </w:r>
      <w:r w:rsidRPr="004D38CF">
        <w:t>ome of the biggest public sector IT programme</w:t>
      </w:r>
      <w:r w:rsidRPr="004D38CF" w:rsidR="00B80D2B">
        <w:t>s</w:t>
      </w:r>
      <w:r w:rsidRPr="004D38CF">
        <w:t xml:space="preserve"> in Europe, as </w:t>
      </w:r>
      <w:r w:rsidRPr="004D38CF" w:rsidR="00AC5C54">
        <w:t>Ms Mac</w:t>
      </w:r>
      <w:r w:rsidRPr="004D38CF">
        <w:t xml:space="preserve">Donald will remember from our previous conversations about this. How are you leaning into </w:t>
      </w:r>
      <w:r w:rsidRPr="004D38CF">
        <w:t xml:space="preserve">that? </w:t>
      </w:r>
      <w:r w:rsidRPr="004D38CF" w:rsidR="009D59CF">
        <w:t>L</w:t>
      </w:r>
      <w:r w:rsidRPr="004D38CF">
        <w:t>et us face it</w:t>
      </w:r>
      <w:r w:rsidRPr="004D38CF" w:rsidR="009D59CF">
        <w:t xml:space="preserve">. </w:t>
      </w:r>
      <w:r w:rsidRPr="004D38CF">
        <w:t>Government IT projects are fraught with failures</w:t>
      </w:r>
      <w:r w:rsidRPr="004D38CF" w:rsidR="009D59CF">
        <w:t xml:space="preserve">. It is </w:t>
      </w:r>
      <w:r w:rsidRPr="004D38CF">
        <w:t>a field full of failures. How</w:t>
      </w:r>
      <w:r w:rsidRPr="004D38CF" w:rsidR="009D59CF">
        <w:t xml:space="preserve"> is</w:t>
      </w:r>
      <w:r w:rsidRPr="004D38CF">
        <w:t xml:space="preserve"> that going? </w:t>
      </w:r>
      <w:r w:rsidRPr="004D38CF" w:rsidR="009D59CF">
        <w:t>A</w:t>
      </w:r>
      <w:r w:rsidRPr="004D38CF">
        <w:t xml:space="preserve">re you confident that </w:t>
      </w:r>
      <w:r w:rsidRPr="004D38CF" w:rsidR="00166ED6">
        <w:t xml:space="preserve">those programmes </w:t>
      </w:r>
      <w:r w:rsidRPr="004D38CF">
        <w:t>will deliver across the various areas that you are working on?</w:t>
      </w:r>
    </w:p>
    <w:p w:rsidR="009875F8" w:rsidRPr="004D38CF" w:rsidP="009875F8">
      <w:pPr>
        <w:pStyle w:val="Answer"/>
      </w:pPr>
      <w:sdt>
        <w:sdtPr>
          <w:alias w:val="Witness"/>
          <w:id w:val="-1040281988"/>
          <w:placeholder>
            <w:docPart w:val="357D1849BB6B4430BD92B63731025F8F"/>
          </w:placeholder>
          <w:richText/>
        </w:sdtPr>
        <w:sdtContent>
          <w:r w:rsidRPr="004D38CF" w:rsidR="003005E9">
            <w:rPr>
              <w:b/>
              <w:i/>
              <w:iCs/>
            </w:rPr>
            <w:t>John-Paul Marks:</w:t>
          </w:r>
        </w:sdtContent>
      </w:sdt>
      <w:r w:rsidRPr="004D38CF" w:rsidR="003005E9">
        <w:t xml:space="preserve"> </w:t>
      </w:r>
      <w:r w:rsidRPr="004D38CF">
        <w:t xml:space="preserve">As </w:t>
      </w:r>
      <w:r w:rsidRPr="004D38CF" w:rsidR="0011046F">
        <w:t xml:space="preserve">you know, </w:t>
      </w:r>
      <w:r w:rsidRPr="004D38CF">
        <w:t xml:space="preserve">the Chancellor will announce the </w:t>
      </w:r>
      <w:r w:rsidRPr="004D38CF" w:rsidR="00B80D2B">
        <w:t>s</w:t>
      </w:r>
      <w:r w:rsidRPr="004D38CF" w:rsidR="0011046F">
        <w:t xml:space="preserve">pending </w:t>
      </w:r>
      <w:r w:rsidRPr="004D38CF" w:rsidR="00B80D2B">
        <w:t>r</w:t>
      </w:r>
      <w:r w:rsidRPr="004D38CF" w:rsidR="0011046F">
        <w:t>eview</w:t>
      </w:r>
      <w:r w:rsidRPr="004D38CF">
        <w:t xml:space="preserve"> next week</w:t>
      </w:r>
      <w:r w:rsidRPr="004D38CF" w:rsidR="0011046F">
        <w:t>. W</w:t>
      </w:r>
      <w:r w:rsidRPr="004D38CF">
        <w:t xml:space="preserve">e have been working flat out over the last few months to try to ensure that we accelerate the transformation of HMRC. This is the </w:t>
      </w:r>
      <w:r w:rsidRPr="004D38CF" w:rsidR="0011046F">
        <w:t xml:space="preserve">Exchequer </w:t>
      </w:r>
      <w:r w:rsidRPr="004D38CF">
        <w:t xml:space="preserve">Secretary’s priority around modernisation </w:t>
      </w:r>
      <w:r w:rsidRPr="004D38CF" w:rsidR="0011046F">
        <w:t xml:space="preserve">and </w:t>
      </w:r>
      <w:r w:rsidRPr="004D38CF">
        <w:t xml:space="preserve">reform. </w:t>
      </w:r>
      <w:r w:rsidRPr="004D38CF" w:rsidR="0011046F">
        <w:t>We want to a</w:t>
      </w:r>
      <w:r w:rsidRPr="004D38CF">
        <w:t xml:space="preserve">ccelerate the transformation of HMRC, as you say, </w:t>
      </w:r>
      <w:r w:rsidRPr="004D38CF" w:rsidR="0011046F">
        <w:t xml:space="preserve">to </w:t>
      </w:r>
      <w:r w:rsidRPr="004D38CF">
        <w:t>realise the benefits of technology, but</w:t>
      </w:r>
      <w:r w:rsidRPr="004D38CF" w:rsidR="0011046F">
        <w:t xml:space="preserve">, </w:t>
      </w:r>
      <w:r w:rsidRPr="004D38CF">
        <w:t xml:space="preserve">of course, we need to do </w:t>
      </w:r>
      <w:r w:rsidRPr="004D38CF" w:rsidR="0011046F">
        <w:t xml:space="preserve">that </w:t>
      </w:r>
      <w:r w:rsidRPr="004D38CF">
        <w:t xml:space="preserve">in a safe and secure way. We do not want it to overrun and we want to get it done quicker. </w:t>
      </w:r>
      <w:r w:rsidRPr="004D38CF" w:rsidR="0011046F">
        <w:t>C</w:t>
      </w:r>
      <w:r w:rsidRPr="004D38CF">
        <w:t xml:space="preserve">reating </w:t>
      </w:r>
      <w:r w:rsidRPr="004D38CF" w:rsidR="0011046F">
        <w:t xml:space="preserve">an </w:t>
      </w:r>
      <w:r w:rsidRPr="004D38CF">
        <w:t xml:space="preserve">enabling environment for the organisation to execute transformation is something that </w:t>
      </w:r>
      <w:r w:rsidRPr="004D38CF" w:rsidR="0011046F">
        <w:t>I will—</w:t>
      </w:r>
    </w:p>
    <w:p w:rsidR="009875F8" w:rsidRPr="004D38CF" w:rsidP="003005E9">
      <w:pPr>
        <w:pStyle w:val="Question"/>
      </w:pPr>
      <w:sdt>
        <w:sdtPr>
          <w:alias w:val="Member"/>
          <w:tag w:val="&lt;Member mnisId='214' dodsId='25170'&gt;"/>
          <w:id w:val="1351841703"/>
          <w:placeholder>
            <w:docPart w:val="517A5D78545A4F529F9E1F2CCCC2874B"/>
          </w:placeholder>
          <w:richText/>
        </w:sdtPr>
        <w:sdtContent>
          <w:r w:rsidRPr="004D38CF" w:rsidR="007F463D">
            <w:rPr>
              <w:b/>
            </w:rPr>
            <w:t>Chair:</w:t>
          </w:r>
        </w:sdtContent>
      </w:sdt>
      <w:r w:rsidRPr="004D38CF" w:rsidR="007F463D">
        <w:t xml:space="preserve"> </w:t>
      </w:r>
      <w:r w:rsidRPr="004D38CF">
        <w:t>You are basically asking for more money from the Treasury to do this</w:t>
      </w:r>
      <w:r w:rsidRPr="004D38CF" w:rsidR="006B00B6">
        <w:t>.</w:t>
      </w:r>
    </w:p>
    <w:p w:rsidR="009875F8" w:rsidRPr="004D38CF" w:rsidP="009875F8">
      <w:pPr>
        <w:pStyle w:val="Answer"/>
      </w:pPr>
      <w:sdt>
        <w:sdtPr>
          <w:alias w:val="Witness"/>
          <w:id w:val="-1171247929"/>
          <w:placeholder>
            <w:docPart w:val="E2C3B29E9B32411D97197194AC79808F"/>
          </w:placeholder>
          <w:richText/>
        </w:sdtPr>
        <w:sdtContent>
          <w:r w:rsidRPr="004D38CF" w:rsidR="003005E9">
            <w:rPr>
              <w:b/>
              <w:i/>
              <w:iCs/>
            </w:rPr>
            <w:t>John-Paul Marks:</w:t>
          </w:r>
        </w:sdtContent>
      </w:sdt>
      <w:r w:rsidRPr="004D38CF" w:rsidR="003005E9">
        <w:t xml:space="preserve"> </w:t>
      </w:r>
      <w:r w:rsidRPr="004D38CF" w:rsidR="0011046F">
        <w:t>W</w:t>
      </w:r>
      <w:r w:rsidRPr="004D38CF">
        <w:t>e are asking to go faster with a transformation that was previously planned for many years</w:t>
      </w:r>
      <w:r w:rsidRPr="004D38CF" w:rsidR="0011046F">
        <w:t>. W</w:t>
      </w:r>
      <w:r w:rsidRPr="004D38CF">
        <w:t>e are going to try to do it quicker. We need help with that. Angela</w:t>
      </w:r>
      <w:r w:rsidRPr="004D38CF" w:rsidR="00B80D2B">
        <w:t xml:space="preserve"> may be able to </w:t>
      </w:r>
      <w:r w:rsidRPr="004D38CF">
        <w:t>say a bit</w:t>
      </w:r>
      <w:r w:rsidRPr="004D38CF" w:rsidR="0011046F">
        <w:t xml:space="preserve"> about this</w:t>
      </w:r>
      <w:r w:rsidRPr="004D38CF">
        <w:t xml:space="preserve"> because she has been leading a lot of this work</w:t>
      </w:r>
      <w:r w:rsidRPr="004D38CF" w:rsidR="0011046F">
        <w:t xml:space="preserve"> on the </w:t>
      </w:r>
      <w:r w:rsidRPr="004D38CF">
        <w:t>enabling environment. I have high confidence in the quality of the team. The CDIO</w:t>
      </w:r>
      <w:r w:rsidRPr="004D38CF" w:rsidR="0011046F">
        <w:t xml:space="preserve"> and </w:t>
      </w:r>
      <w:r w:rsidRPr="004D38CF">
        <w:t xml:space="preserve">CTO </w:t>
      </w:r>
      <w:r w:rsidRPr="004D38CF" w:rsidR="001B0158">
        <w:t xml:space="preserve">are </w:t>
      </w:r>
      <w:r w:rsidRPr="004D38CF">
        <w:t>excellent. The platform strategy is good.</w:t>
      </w:r>
    </w:p>
    <w:p w:rsidR="009875F8" w:rsidRPr="004D38CF" w:rsidP="003005E9">
      <w:pPr>
        <w:pStyle w:val="Question"/>
      </w:pPr>
      <w:sdt>
        <w:sdtPr>
          <w:alias w:val="Member"/>
          <w:tag w:val="&lt;Member mnisId='214' dodsId='25170'&gt;"/>
          <w:id w:val="771202979"/>
          <w:placeholder>
            <w:docPart w:val="6DBC508B57394CA5B126CC876D54ABE5"/>
          </w:placeholder>
          <w:richText/>
        </w:sdtPr>
        <w:sdtContent>
          <w:r w:rsidRPr="004D38CF" w:rsidR="007F463D">
            <w:rPr>
              <w:b/>
            </w:rPr>
            <w:t>Chair:</w:t>
          </w:r>
        </w:sdtContent>
      </w:sdt>
      <w:r w:rsidRPr="004D38CF" w:rsidR="007F463D">
        <w:t xml:space="preserve"> </w:t>
      </w:r>
      <w:r w:rsidRPr="004D38CF">
        <w:t xml:space="preserve">Are they still one step outside the Department? </w:t>
      </w:r>
      <w:r w:rsidRPr="004D38CF" w:rsidR="004F4798">
        <w:t>A</w:t>
      </w:r>
      <w:r w:rsidRPr="004D38CF">
        <w:t>t one point there was a separate body dealing with some of this.</w:t>
      </w:r>
    </w:p>
    <w:p w:rsidR="009875F8" w:rsidRPr="004D38CF" w:rsidP="009875F8">
      <w:pPr>
        <w:pStyle w:val="Answer"/>
      </w:pPr>
      <w:sdt>
        <w:sdtPr>
          <w:alias w:val="Witness"/>
          <w:id w:val="-1669483209"/>
          <w:placeholder>
            <w:docPart w:val="CA5446B3BB834107AAF1F14B2E21460C"/>
          </w:placeholder>
          <w:richText/>
        </w:sdtPr>
        <w:sdtContent>
          <w:r w:rsidRPr="004D38CF" w:rsidR="003005E9">
            <w:rPr>
              <w:b/>
              <w:i/>
              <w:iCs/>
            </w:rPr>
            <w:t>John-Paul Marks:</w:t>
          </w:r>
        </w:sdtContent>
      </w:sdt>
      <w:r w:rsidRPr="004D38CF" w:rsidR="003005E9">
        <w:t xml:space="preserve"> </w:t>
      </w:r>
      <w:r w:rsidRPr="004D38CF" w:rsidR="004F4798">
        <w:t>No, t</w:t>
      </w:r>
      <w:r w:rsidRPr="004D38CF">
        <w:t xml:space="preserve">hey are </w:t>
      </w:r>
      <w:r w:rsidRPr="004D38CF" w:rsidR="004F4798">
        <w:t xml:space="preserve">a </w:t>
      </w:r>
      <w:r w:rsidRPr="004D38CF">
        <w:t>fully integrated part of the organisation.</w:t>
      </w:r>
    </w:p>
    <w:p w:rsidR="009875F8" w:rsidRPr="004D38CF" w:rsidP="003005E9">
      <w:pPr>
        <w:pStyle w:val="Question"/>
      </w:pPr>
      <w:sdt>
        <w:sdtPr>
          <w:alias w:val="Member"/>
          <w:tag w:val="&lt;Member mnisId='214' dodsId='25170'&gt;"/>
          <w:id w:val="-1523006079"/>
          <w:placeholder>
            <w:docPart w:val="3BCF332F552F4DEDB9B4908394775467"/>
          </w:placeholder>
          <w:richText/>
        </w:sdtPr>
        <w:sdtContent>
          <w:r w:rsidRPr="004D38CF" w:rsidR="007F463D">
            <w:rPr>
              <w:b/>
            </w:rPr>
            <w:t>Chair:</w:t>
          </w:r>
        </w:sdtContent>
      </w:sdt>
      <w:r w:rsidRPr="004D38CF" w:rsidR="007F463D">
        <w:t xml:space="preserve"> </w:t>
      </w:r>
      <w:r w:rsidRPr="004D38CF">
        <w:t>The cap on salaries has not been a problem</w:t>
      </w:r>
      <w:r w:rsidRPr="004D38CF" w:rsidR="003005E9">
        <w:t>.</w:t>
      </w:r>
    </w:p>
    <w:p w:rsidR="00F01DF3" w:rsidRPr="004D38CF" w:rsidP="009875F8">
      <w:pPr>
        <w:pStyle w:val="Answer"/>
      </w:pPr>
      <w:sdt>
        <w:sdtPr>
          <w:alias w:val="Witness"/>
          <w:id w:val="-319729476"/>
          <w:placeholder>
            <w:docPart w:val="141D803F4D9842C2866B2B4BF2FB57AD"/>
          </w:placeholder>
          <w:richText/>
        </w:sdtPr>
        <w:sdtContent>
          <w:r w:rsidRPr="004D38CF" w:rsidR="003005E9">
            <w:rPr>
              <w:b/>
              <w:i/>
              <w:iCs/>
            </w:rPr>
            <w:t>John-Paul Marks:</w:t>
          </w:r>
        </w:sdtContent>
      </w:sdt>
      <w:r w:rsidRPr="004D38CF" w:rsidR="003005E9">
        <w:t xml:space="preserve"> </w:t>
      </w:r>
      <w:r w:rsidRPr="004D38CF" w:rsidR="009875F8">
        <w:t>Not since I have been here</w:t>
      </w:r>
      <w:r w:rsidRPr="004D38CF" w:rsidR="009F1FC9">
        <w:t>, no</w:t>
      </w:r>
      <w:r w:rsidRPr="004D38CF" w:rsidR="009875F8">
        <w:t xml:space="preserve">. </w:t>
      </w:r>
      <w:r w:rsidRPr="004D38CF" w:rsidR="009F1FC9">
        <w:t>H</w:t>
      </w:r>
      <w:r w:rsidRPr="004D38CF" w:rsidR="009875F8">
        <w:t>istorically</w:t>
      </w:r>
      <w:r w:rsidRPr="004D38CF" w:rsidR="009F1FC9">
        <w:t xml:space="preserve">, </w:t>
      </w:r>
      <w:r w:rsidRPr="004D38CF" w:rsidR="009875F8">
        <w:t>there ha</w:t>
      </w:r>
      <w:r w:rsidRPr="004D38CF" w:rsidR="009F1FC9">
        <w:t xml:space="preserve">ve </w:t>
      </w:r>
      <w:r w:rsidRPr="004D38CF" w:rsidR="009875F8">
        <w:t xml:space="preserve">been challenges around recruitment and retention of </w:t>
      </w:r>
      <w:r w:rsidRPr="004D38CF" w:rsidR="00B3572E">
        <w:t xml:space="preserve">staff with </w:t>
      </w:r>
      <w:r w:rsidRPr="004D38CF" w:rsidR="009875F8">
        <w:t xml:space="preserve">the quality that we want, but I am very happy with the quality of my CDIO and my </w:t>
      </w:r>
      <w:r w:rsidRPr="004D38CF">
        <w:t>chief technology officer</w:t>
      </w:r>
      <w:r w:rsidRPr="004D38CF" w:rsidR="009875F8">
        <w:t>. The platform strategy is good</w:t>
      </w:r>
      <w:r w:rsidRPr="004D38CF">
        <w:t>.</w:t>
      </w:r>
    </w:p>
    <w:p w:rsidR="009875F8" w:rsidRPr="004D38CF" w:rsidP="009875F8">
      <w:pPr>
        <w:pStyle w:val="Answer"/>
      </w:pPr>
      <w:r w:rsidRPr="004D38CF">
        <w:t>W</w:t>
      </w:r>
      <w:r w:rsidRPr="004D38CF">
        <w:t xml:space="preserve">hen it comes to ECRM, </w:t>
      </w:r>
      <w:r w:rsidRPr="004D38CF" w:rsidR="0025441B">
        <w:t>CCaaS</w:t>
      </w:r>
      <w:r w:rsidRPr="004D38CF" w:rsidR="00E036C3">
        <w:t xml:space="preserve"> and </w:t>
      </w:r>
      <w:r w:rsidRPr="004D38CF">
        <w:t xml:space="preserve">moving our legacy data centres to a hyperscaler, these are big transformations, as you say. There is a level of risk, but we </w:t>
      </w:r>
      <w:r w:rsidRPr="004D38CF" w:rsidR="002C3594">
        <w:t xml:space="preserve">do not want </w:t>
      </w:r>
      <w:r w:rsidRPr="004D38CF">
        <w:t>to be part of that legacy that you referenced. We would like to demonstrate that we can accelerate transformation in our public sector and deliver better outcomes for less cost, but Angela can say a bit more</w:t>
      </w:r>
      <w:r w:rsidRPr="004D38CF" w:rsidR="004E39F3">
        <w:t xml:space="preserve"> </w:t>
      </w:r>
      <w:r w:rsidRPr="004D38CF">
        <w:t>on the portfolio</w:t>
      </w:r>
      <w:r w:rsidRPr="004D38CF" w:rsidR="004E39F3">
        <w:t xml:space="preserve">, if you are interested. </w:t>
      </w:r>
    </w:p>
    <w:p w:rsidR="009875F8" w:rsidRPr="004D38CF" w:rsidP="003005E9">
      <w:pPr>
        <w:pStyle w:val="Question"/>
      </w:pPr>
      <w:sdt>
        <w:sdtPr>
          <w:alias w:val="Member"/>
          <w:tag w:val="&lt;Member mnisId='214' dodsId='25170'&gt;"/>
          <w:id w:val="-1631703362"/>
          <w:placeholder>
            <w:docPart w:val="7019D28385D54777BA519804D309E870"/>
          </w:placeholder>
          <w:richText/>
        </w:sdtPr>
        <w:sdtContent>
          <w:r w:rsidRPr="004D38CF" w:rsidR="007F463D">
            <w:rPr>
              <w:b/>
            </w:rPr>
            <w:t>Chair:</w:t>
          </w:r>
        </w:sdtContent>
      </w:sdt>
      <w:r w:rsidRPr="004D38CF" w:rsidR="007F463D">
        <w:t xml:space="preserve"> </w:t>
      </w:r>
      <w:r w:rsidRPr="004D38CF" w:rsidR="000E2D6F">
        <w:t xml:space="preserve">Ms MacDonald </w:t>
      </w:r>
      <w:r w:rsidRPr="004D38CF">
        <w:t xml:space="preserve">and I have been across this table a number of times on different issues, but digital transformation has been part of that. </w:t>
      </w:r>
      <w:r w:rsidRPr="004D38CF" w:rsidR="000E2D6F">
        <w:t xml:space="preserve">Is it </w:t>
      </w:r>
      <w:r w:rsidRPr="004D38CF">
        <w:t xml:space="preserve">all going swimmingly, </w:t>
      </w:r>
      <w:r w:rsidRPr="004D38CF" w:rsidR="000E2D6F">
        <w:t>Ms MacDonald</w:t>
      </w:r>
      <w:r w:rsidRPr="004D38CF">
        <w:t>? It is going to be wonderful.</w:t>
      </w:r>
    </w:p>
    <w:p w:rsidR="00BC4765" w:rsidRPr="004D38CF" w:rsidP="009875F8">
      <w:pPr>
        <w:pStyle w:val="Answer"/>
      </w:pPr>
      <w:sdt>
        <w:sdtPr>
          <w:alias w:val="Witness"/>
          <w:id w:val="-1650739818"/>
          <w:placeholder>
            <w:docPart w:val="C1EA7A45201D4836938112241CDA5DC2"/>
          </w:placeholder>
          <w:richText/>
        </w:sdtPr>
        <w:sdtContent>
          <w:r w:rsidRPr="004D38CF" w:rsidR="000D1AB5">
            <w:rPr>
              <w:b/>
              <w:i/>
              <w:iCs/>
            </w:rPr>
            <w:t>Angela MacDonald:</w:t>
          </w:r>
        </w:sdtContent>
      </w:sdt>
      <w:r w:rsidRPr="004D38CF" w:rsidR="000D1AB5">
        <w:t xml:space="preserve"> </w:t>
      </w:r>
      <w:r w:rsidRPr="004D38CF" w:rsidR="009875F8">
        <w:t xml:space="preserve">We have 1,136 live operational services </w:t>
      </w:r>
      <w:r w:rsidRPr="004D38CF" w:rsidR="00C17243">
        <w:t>in</w:t>
      </w:r>
      <w:r w:rsidRPr="004D38CF" w:rsidR="009875F8">
        <w:t xml:space="preserve"> our IT estate</w:t>
      </w:r>
      <w:r w:rsidRPr="004D38CF" w:rsidR="00B80D2B">
        <w:t>,</w:t>
      </w:r>
      <w:r w:rsidRPr="004D38CF" w:rsidR="00C17243">
        <w:t xml:space="preserve"> </w:t>
      </w:r>
      <w:r w:rsidRPr="004D38CF" w:rsidR="009875F8">
        <w:t>from enormous with millions of customers to really quite small and niche. The scale of the IT landscape is immense.</w:t>
      </w:r>
    </w:p>
    <w:p w:rsidR="002E12A1" w:rsidRPr="004D38CF" w:rsidP="009875F8">
      <w:pPr>
        <w:pStyle w:val="Answer"/>
      </w:pPr>
      <w:r w:rsidRPr="004D38CF">
        <w:t>B</w:t>
      </w:r>
      <w:r w:rsidRPr="004D38CF" w:rsidR="009875F8">
        <w:t>efore you even get to services to the citizen, the challenge</w:t>
      </w:r>
      <w:r w:rsidRPr="004D38CF">
        <w:t xml:space="preserve"> is </w:t>
      </w:r>
      <w:r w:rsidRPr="004D38CF" w:rsidR="009875F8">
        <w:t>around cyber</w:t>
      </w:r>
      <w:r w:rsidRPr="004D38CF">
        <w:t xml:space="preserve"> and getting </w:t>
      </w:r>
      <w:r w:rsidRPr="004D38CF" w:rsidR="009875F8">
        <w:t>oursel</w:t>
      </w:r>
      <w:r w:rsidRPr="004D38CF" w:rsidR="005A428F">
        <w:t>ves</w:t>
      </w:r>
      <w:r w:rsidRPr="004D38CF" w:rsidR="009875F8">
        <w:t xml:space="preserve"> out of old</w:t>
      </w:r>
      <w:r w:rsidRPr="004D38CF">
        <w:t>-</w:t>
      </w:r>
      <w:r w:rsidRPr="004D38CF" w:rsidR="009875F8">
        <w:t>fashioned data centres</w:t>
      </w:r>
      <w:r w:rsidRPr="004D38CF">
        <w:t>. T</w:t>
      </w:r>
      <w:r w:rsidRPr="004D38CF" w:rsidR="009875F8">
        <w:t xml:space="preserve">hat is a journey. </w:t>
      </w:r>
      <w:r w:rsidRPr="004D38CF">
        <w:t>C</w:t>
      </w:r>
      <w:r w:rsidRPr="004D38CF" w:rsidR="009875F8">
        <w:t>yber is ongoing.</w:t>
      </w:r>
      <w:r w:rsidRPr="004D38CF">
        <w:t xml:space="preserve"> </w:t>
      </w:r>
      <w:r w:rsidRPr="004D38CF" w:rsidR="00977AA9">
        <w:t>If I think about s</w:t>
      </w:r>
      <w:r w:rsidRPr="004D38CF" w:rsidR="009875F8">
        <w:t xml:space="preserve">ome of the kinds of things that we have been doing in </w:t>
      </w:r>
      <w:r w:rsidRPr="004D38CF" w:rsidR="00977AA9">
        <w:t xml:space="preserve">the </w:t>
      </w:r>
      <w:r w:rsidRPr="004D38CF" w:rsidR="009875F8">
        <w:t xml:space="preserve">last SR period, </w:t>
      </w:r>
      <w:r w:rsidRPr="004D38CF" w:rsidR="00977AA9">
        <w:t xml:space="preserve">we have been </w:t>
      </w:r>
      <w:r w:rsidRPr="004D38CF" w:rsidR="009875F8">
        <w:t>putting in new firewalls</w:t>
      </w:r>
      <w:r w:rsidRPr="004D38CF" w:rsidR="00D9320A">
        <w:t xml:space="preserve">, </w:t>
      </w:r>
      <w:r w:rsidRPr="004D38CF" w:rsidR="009875F8">
        <w:t>intrusion detection</w:t>
      </w:r>
      <w:r w:rsidRPr="004D38CF" w:rsidR="00D9320A">
        <w:t xml:space="preserve">, data </w:t>
      </w:r>
      <w:r w:rsidRPr="004D38CF" w:rsidR="009875F8">
        <w:t>encrypt</w:t>
      </w:r>
      <w:r w:rsidRPr="004D38CF" w:rsidR="00D9320A">
        <w:t xml:space="preserve">ion and </w:t>
      </w:r>
      <w:r w:rsidRPr="004D38CF" w:rsidR="009875F8">
        <w:t>access controls</w:t>
      </w:r>
      <w:r w:rsidRPr="004D38CF" w:rsidR="00D9320A">
        <w:t xml:space="preserve"> and </w:t>
      </w:r>
      <w:r w:rsidRPr="004D38CF" w:rsidR="009875F8">
        <w:t xml:space="preserve">looking at things </w:t>
      </w:r>
      <w:r w:rsidRPr="004D38CF" w:rsidR="00D9320A">
        <w:t xml:space="preserve">such as </w:t>
      </w:r>
      <w:r w:rsidRPr="004D38CF" w:rsidR="009875F8">
        <w:t xml:space="preserve">IT patching and updates. There is the stuff that nobody gets excited about, but we get very excited about. </w:t>
      </w:r>
      <w:r w:rsidRPr="004D38CF">
        <w:t xml:space="preserve">That is </w:t>
      </w:r>
      <w:r w:rsidRPr="004D38CF" w:rsidR="009875F8">
        <w:t>very important.</w:t>
      </w:r>
    </w:p>
    <w:p w:rsidR="0076647C" w:rsidRPr="004D38CF" w:rsidP="009875F8">
      <w:pPr>
        <w:pStyle w:val="Answer"/>
      </w:pPr>
      <w:r w:rsidRPr="004D38CF">
        <w:t>The data centre exit is an incredibly key part of that. We are about two</w:t>
      </w:r>
      <w:r w:rsidR="00ED6266">
        <w:t xml:space="preserve"> </w:t>
      </w:r>
      <w:r w:rsidRPr="004D38CF">
        <w:t>thirds through. In the last three years, we have taken 372 services</w:t>
      </w:r>
      <w:r w:rsidRPr="004D38CF" w:rsidR="00F04ABE">
        <w:t xml:space="preserve">, </w:t>
      </w:r>
      <w:r w:rsidRPr="004D38CF">
        <w:t xml:space="preserve">of </w:t>
      </w:r>
      <w:r w:rsidRPr="004D38CF" w:rsidR="00F04ABE">
        <w:t xml:space="preserve">the </w:t>
      </w:r>
      <w:r w:rsidRPr="004D38CF">
        <w:t>545 critical ones</w:t>
      </w:r>
      <w:r w:rsidRPr="004D38CF" w:rsidR="00F04ABE">
        <w:t xml:space="preserve">, </w:t>
      </w:r>
      <w:r w:rsidRPr="004D38CF">
        <w:t>out of the data centre. JP talks about going faster. Those are some of our areas where there is most risk.</w:t>
      </w:r>
      <w:r w:rsidRPr="004D38CF" w:rsidR="00F04ABE">
        <w:t xml:space="preserve"> </w:t>
      </w:r>
      <w:r w:rsidRPr="004D38CF">
        <w:t>Therefore</w:t>
      </w:r>
      <w:r w:rsidRPr="004D38CF" w:rsidR="00F04ABE">
        <w:t xml:space="preserve">, </w:t>
      </w:r>
      <w:r w:rsidRPr="004D38CF">
        <w:t>we are really focused on accelerating out into the cloud</w:t>
      </w:r>
      <w:r w:rsidRPr="004D38CF" w:rsidR="00F04ABE">
        <w:t xml:space="preserve"> </w:t>
      </w:r>
      <w:r w:rsidRPr="004D38CF">
        <w:t>because the advantage of cloud is you get a whole load of native security controls, which are part of that environment.</w:t>
      </w:r>
    </w:p>
    <w:p w:rsidR="009875F8" w:rsidRPr="004D38CF" w:rsidP="009875F8">
      <w:pPr>
        <w:pStyle w:val="Answer"/>
      </w:pPr>
      <w:r w:rsidRPr="004D38CF">
        <w:t>We have had some incredibly constructive conversations with Treasury. They have been very open</w:t>
      </w:r>
      <w:r w:rsidRPr="004D38CF" w:rsidR="0076647C">
        <w:t>,</w:t>
      </w:r>
      <w:r w:rsidRPr="004D38CF">
        <w:t xml:space="preserve"> interested and clear about the issues of risk. XST</w:t>
      </w:r>
      <w:r w:rsidRPr="004D38CF" w:rsidR="0076647C">
        <w:t xml:space="preserve">, </w:t>
      </w:r>
      <w:r w:rsidRPr="004D38CF">
        <w:t xml:space="preserve">as the chair of the board, </w:t>
      </w:r>
      <w:r w:rsidRPr="004D38CF" w:rsidR="0076647C">
        <w:t xml:space="preserve">is </w:t>
      </w:r>
      <w:r w:rsidRPr="004D38CF">
        <w:t xml:space="preserve">very focused on this as a topic. In fact, one of the very first conversations he had with JP was on this. The </w:t>
      </w:r>
      <w:r w:rsidRPr="004D38CF" w:rsidR="00920E00">
        <w:t>Minister</w:t>
      </w:r>
      <w:r w:rsidRPr="004D38CF">
        <w:t xml:space="preserve"> has been pushing us to go harder and faster.</w:t>
      </w:r>
    </w:p>
    <w:p w:rsidR="009875F8" w:rsidRPr="004D38CF" w:rsidP="009875F8">
      <w:pPr>
        <w:pStyle w:val="Answer"/>
      </w:pPr>
      <w:r w:rsidRPr="004D38CF">
        <w:t>We stand on firm foundations</w:t>
      </w:r>
      <w:r w:rsidRPr="004D38CF" w:rsidR="00C4645B">
        <w:t xml:space="preserve">. When </w:t>
      </w:r>
      <w:r w:rsidRPr="004D38CF">
        <w:t>we are delivering new services for customers</w:t>
      </w:r>
      <w:r w:rsidRPr="004D38CF" w:rsidR="00C4645B">
        <w:t>—</w:t>
      </w:r>
      <w:r w:rsidRPr="004D38CF">
        <w:t xml:space="preserve">when we get time later, I can tell you </w:t>
      </w:r>
      <w:r w:rsidRPr="004D38CF" w:rsidR="009C5023">
        <w:t xml:space="preserve">about </w:t>
      </w:r>
      <w:r w:rsidRPr="004D38CF">
        <w:t xml:space="preserve">all the lovely gadgets </w:t>
      </w:r>
      <w:r w:rsidRPr="004D38CF" w:rsidR="009C5023">
        <w:t xml:space="preserve">that </w:t>
      </w:r>
      <w:r w:rsidRPr="004D38CF">
        <w:t>we have been delivering</w:t>
      </w:r>
      <w:r w:rsidRPr="004D38CF" w:rsidR="00C4645B">
        <w:t>—</w:t>
      </w:r>
      <w:r w:rsidRPr="004D38CF" w:rsidR="00E573F8">
        <w:t xml:space="preserve">those have </w:t>
      </w:r>
      <w:r w:rsidRPr="004D38CF">
        <w:t>to be stood on firm and secure foundations</w:t>
      </w:r>
      <w:r w:rsidRPr="004D38CF" w:rsidR="00E573F8">
        <w:t xml:space="preserve">. We </w:t>
      </w:r>
      <w:r w:rsidRPr="004D38CF">
        <w:t>will aim to finish as much of that as we can in the next SR period.</w:t>
      </w:r>
    </w:p>
    <w:p w:rsidR="009875F8" w:rsidRPr="004D38CF" w:rsidP="00542A8E">
      <w:pPr>
        <w:pStyle w:val="Question"/>
      </w:pPr>
      <w:sdt>
        <w:sdtPr>
          <w:alias w:val="Member"/>
          <w:tag w:val="&lt;Member mnisId='214' dodsId='25170'&gt;"/>
          <w:id w:val="-663007382"/>
          <w:placeholder>
            <w:docPart w:val="E9146435ABC943C0A95F65195CB6E43F"/>
          </w:placeholder>
          <w:richText/>
        </w:sdtPr>
        <w:sdtContent>
          <w:r w:rsidRPr="004D38CF" w:rsidR="007F463D">
            <w:rPr>
              <w:b/>
            </w:rPr>
            <w:t>Chair:</w:t>
          </w:r>
        </w:sdtContent>
      </w:sdt>
      <w:r w:rsidRPr="004D38CF" w:rsidR="007F463D">
        <w:t xml:space="preserve"> </w:t>
      </w:r>
      <w:r w:rsidRPr="004D38CF">
        <w:t xml:space="preserve">We will come </w:t>
      </w:r>
      <w:r w:rsidRPr="004D38CF" w:rsidR="00542A8E">
        <w:t>on t</w:t>
      </w:r>
      <w:r w:rsidRPr="004D38CF">
        <w:t>o that in a bit more detail</w:t>
      </w:r>
      <w:r w:rsidRPr="004D38CF" w:rsidR="00542A8E">
        <w:t>. B</w:t>
      </w:r>
      <w:r w:rsidRPr="004D38CF">
        <w:t xml:space="preserve">efore I pass over to </w:t>
      </w:r>
      <w:r w:rsidRPr="004D38CF" w:rsidR="00542A8E">
        <w:t xml:space="preserve">Mr </w:t>
      </w:r>
      <w:r w:rsidRPr="004D38CF">
        <w:t xml:space="preserve">John </w:t>
      </w:r>
      <w:r w:rsidRPr="004D38CF" w:rsidR="00D66428">
        <w:t>Grady</w:t>
      </w:r>
      <w:r w:rsidRPr="004D38CF">
        <w:t xml:space="preserve"> MP, </w:t>
      </w:r>
      <w:r w:rsidRPr="004D38CF" w:rsidR="00542A8E">
        <w:t xml:space="preserve">Mr </w:t>
      </w:r>
      <w:r w:rsidRPr="004D38CF">
        <w:t xml:space="preserve">Marks, </w:t>
      </w:r>
      <w:r w:rsidRPr="004D38CF" w:rsidR="00542A8E">
        <w:t xml:space="preserve">Ms </w:t>
      </w:r>
      <w:r w:rsidRPr="004D38CF">
        <w:t>M</w:t>
      </w:r>
      <w:r w:rsidRPr="004D38CF" w:rsidR="00542A8E">
        <w:t>a</w:t>
      </w:r>
      <w:r w:rsidRPr="004D38CF">
        <w:t xml:space="preserve">cDonald mentioned that the </w:t>
      </w:r>
      <w:r w:rsidRPr="004D38CF" w:rsidR="00542A8E">
        <w:t>Exchequer S</w:t>
      </w:r>
      <w:r w:rsidRPr="004D38CF">
        <w:t>ecretary</w:t>
      </w:r>
      <w:r w:rsidRPr="004D38CF" w:rsidR="00542A8E">
        <w:t xml:space="preserve"> has</w:t>
      </w:r>
      <w:r w:rsidRPr="004D38CF">
        <w:t xml:space="preserve"> taken a very hands</w:t>
      </w:r>
      <w:r w:rsidRPr="004D38CF" w:rsidR="003E4CFA">
        <w:t>-</w:t>
      </w:r>
      <w:r w:rsidRPr="004D38CF">
        <w:t>on role</w:t>
      </w:r>
      <w:r w:rsidR="00A941E5">
        <w:t>—</w:t>
      </w:r>
      <w:r w:rsidRPr="004D38CF">
        <w:t>as he described it to us when he was in front of us</w:t>
      </w:r>
      <w:r w:rsidR="00A941E5">
        <w:t>—</w:t>
      </w:r>
      <w:r w:rsidRPr="004D38CF">
        <w:t>at HMRC as chair of the board, which is an unusual step. We were quite interested in this. You are a</w:t>
      </w:r>
      <w:r w:rsidRPr="004D38CF" w:rsidR="00916FB7">
        <w:t xml:space="preserve">n </w:t>
      </w:r>
      <w:r w:rsidRPr="004D38CF">
        <w:t xml:space="preserve">experienced </w:t>
      </w:r>
      <w:r w:rsidRPr="004D38CF" w:rsidR="00CF619E">
        <w:t xml:space="preserve">permanent secretary </w:t>
      </w:r>
      <w:r w:rsidRPr="004D38CF">
        <w:t xml:space="preserve">who </w:t>
      </w:r>
      <w:r w:rsidRPr="004D38CF" w:rsidR="00916FB7">
        <w:t xml:space="preserve">has </w:t>
      </w:r>
      <w:r w:rsidRPr="004D38CF">
        <w:t>been in a role before. Who is in charge at HMRC?</w:t>
      </w:r>
    </w:p>
    <w:p w:rsidR="00242445" w:rsidRPr="004D38CF" w:rsidP="009875F8">
      <w:pPr>
        <w:pStyle w:val="Answer"/>
      </w:pPr>
      <w:sdt>
        <w:sdtPr>
          <w:alias w:val="Witness"/>
          <w:id w:val="2096203044"/>
          <w:placeholder>
            <w:docPart w:val="DFDCF680A6F74ED98EDDC5125ECE0F60"/>
          </w:placeholder>
          <w:richText/>
        </w:sdtPr>
        <w:sdtContent>
          <w:r w:rsidRPr="004D38CF" w:rsidR="003005E9">
            <w:rPr>
              <w:b/>
              <w:i/>
              <w:iCs/>
            </w:rPr>
            <w:t>John-Paul Marks:</w:t>
          </w:r>
        </w:sdtContent>
      </w:sdt>
      <w:r w:rsidRPr="004D38CF" w:rsidR="003005E9">
        <w:t xml:space="preserve"> </w:t>
      </w:r>
      <w:r w:rsidRPr="004D38CF" w:rsidR="009875F8">
        <w:t>I am absolutely in charge</w:t>
      </w:r>
      <w:r w:rsidRPr="004D38CF" w:rsidR="00EB7172">
        <w:t>,</w:t>
      </w:r>
      <w:r w:rsidRPr="004D38CF" w:rsidR="009875F8">
        <w:t xml:space="preserve"> as chief executive</w:t>
      </w:r>
      <w:r w:rsidRPr="004D38CF" w:rsidR="00EB7172">
        <w:t>,</w:t>
      </w:r>
      <w:r w:rsidRPr="004D38CF" w:rsidR="009875F8">
        <w:t xml:space="preserve"> of the operational day</w:t>
      </w:r>
      <w:r w:rsidRPr="004D38CF" w:rsidR="003E4CFA">
        <w:t>-</w:t>
      </w:r>
      <w:r w:rsidRPr="004D38CF" w:rsidR="009875F8">
        <w:t>to</w:t>
      </w:r>
      <w:r w:rsidRPr="004D38CF" w:rsidR="003E4CFA">
        <w:t>-</w:t>
      </w:r>
      <w:r w:rsidRPr="004D38CF" w:rsidR="009875F8">
        <w:t xml:space="preserve">day running of HMRC. As </w:t>
      </w:r>
      <w:r w:rsidRPr="004D38CF" w:rsidR="00EB7172">
        <w:t xml:space="preserve">you know, </w:t>
      </w:r>
      <w:r w:rsidRPr="004D38CF" w:rsidR="009875F8">
        <w:t xml:space="preserve">the </w:t>
      </w:r>
      <w:r w:rsidRPr="004D38CF" w:rsidR="00D72491">
        <w:t>c</w:t>
      </w:r>
      <w:r w:rsidRPr="004D38CF" w:rsidR="009875F8">
        <w:t>ommissioners Act creates a set of legal duties on commissioners to take decisions with regard to the tax system. That underpins our commitment to taxpayers’ confidentiality, which is where that non</w:t>
      </w:r>
      <w:r w:rsidRPr="004D38CF" w:rsidR="003E4CFA">
        <w:t>-</w:t>
      </w:r>
      <w:r w:rsidRPr="004D38CF" w:rsidR="00B80D2B">
        <w:t>m</w:t>
      </w:r>
      <w:r w:rsidRPr="004D38CF" w:rsidR="00920E00">
        <w:t>inister</w:t>
      </w:r>
      <w:r w:rsidRPr="004D38CF" w:rsidR="009875F8">
        <w:t xml:space="preserve">ial boundary has historically been drawn. I would emphasise </w:t>
      </w:r>
      <w:r w:rsidRPr="004D38CF" w:rsidR="00275DC5">
        <w:t xml:space="preserve">to </w:t>
      </w:r>
      <w:r w:rsidRPr="004D38CF" w:rsidR="009875F8">
        <w:t xml:space="preserve">the </w:t>
      </w:r>
      <w:r w:rsidRPr="004D38CF" w:rsidR="00275DC5">
        <w:t>C</w:t>
      </w:r>
      <w:r w:rsidRPr="004D38CF" w:rsidR="009875F8">
        <w:t xml:space="preserve">ommittee that the legal duties of that </w:t>
      </w:r>
      <w:r w:rsidRPr="004D38CF" w:rsidR="00275DC5">
        <w:t>A</w:t>
      </w:r>
      <w:r w:rsidRPr="004D38CF" w:rsidR="009875F8">
        <w:t>ct are very clearly understood by us.</w:t>
      </w:r>
      <w:r w:rsidRPr="004D38CF">
        <w:t xml:space="preserve"> </w:t>
      </w:r>
      <w:r w:rsidRPr="004D38CF" w:rsidR="009875F8">
        <w:t>We are absolutely committed to protecting taxpayer confidentiality at all times. That framework is very stable and secure.</w:t>
      </w:r>
    </w:p>
    <w:p w:rsidR="009875F8" w:rsidRPr="004D38CF" w:rsidP="009875F8">
      <w:pPr>
        <w:pStyle w:val="Answer"/>
      </w:pPr>
      <w:r w:rsidRPr="004D38CF">
        <w:t xml:space="preserve">At the same time, </w:t>
      </w:r>
      <w:r w:rsidR="00BC20E4">
        <w:t>M</w:t>
      </w:r>
      <w:r w:rsidRPr="004D38CF">
        <w:t xml:space="preserve">embers who have been in Government </w:t>
      </w:r>
      <w:r w:rsidRPr="004D38CF" w:rsidR="00242445">
        <w:t xml:space="preserve">will </w:t>
      </w:r>
      <w:r w:rsidRPr="004D38CF">
        <w:t xml:space="preserve">know there has always been significant </w:t>
      </w:r>
      <w:r w:rsidRPr="004D38CF" w:rsidR="00242445">
        <w:t>m</w:t>
      </w:r>
      <w:r w:rsidRPr="004D38CF" w:rsidR="00920E00">
        <w:t>inister</w:t>
      </w:r>
      <w:r w:rsidRPr="004D38CF">
        <w:t xml:space="preserve">ial leadership </w:t>
      </w:r>
      <w:r w:rsidRPr="004D38CF" w:rsidR="00B80D2B">
        <w:t>of</w:t>
      </w:r>
      <w:r w:rsidRPr="004D38CF">
        <w:t xml:space="preserve"> the tax system.</w:t>
      </w:r>
    </w:p>
    <w:p w:rsidR="009875F8" w:rsidRPr="004D38CF" w:rsidP="003005E9">
      <w:pPr>
        <w:pStyle w:val="Question"/>
      </w:pPr>
      <w:sdt>
        <w:sdtPr>
          <w:alias w:val="Member"/>
          <w:tag w:val="&lt;Member mnisId='214' dodsId='25170'&gt;"/>
          <w:id w:val="880290112"/>
          <w:placeholder>
            <w:docPart w:val="BF710D26812848E9A4971C6156DF97C6"/>
          </w:placeholder>
          <w:richText/>
        </w:sdtPr>
        <w:sdtContent>
          <w:r w:rsidRPr="004D38CF" w:rsidR="007F463D">
            <w:rPr>
              <w:b/>
            </w:rPr>
            <w:t>Chair:</w:t>
          </w:r>
        </w:sdtContent>
      </w:sdt>
      <w:r w:rsidRPr="004D38CF" w:rsidR="007F463D">
        <w:t xml:space="preserve"> </w:t>
      </w:r>
      <w:r w:rsidRPr="004D38CF" w:rsidR="00EE47AB">
        <w:t>N</w:t>
      </w:r>
      <w:r w:rsidRPr="004D38CF">
        <w:t>ot ever before the chair of the board</w:t>
      </w:r>
      <w:r w:rsidRPr="004D38CF" w:rsidR="003005E9">
        <w:t>.</w:t>
      </w:r>
    </w:p>
    <w:p w:rsidR="009875F8" w:rsidRPr="004D38CF" w:rsidP="009875F8">
      <w:pPr>
        <w:pStyle w:val="Answer"/>
      </w:pPr>
      <w:sdt>
        <w:sdtPr>
          <w:alias w:val="Witness"/>
          <w:id w:val="-1317100903"/>
          <w:placeholder>
            <w:docPart w:val="7B2CC07F7D14470597E917B5E77DD0C6"/>
          </w:placeholder>
          <w:richText/>
        </w:sdtPr>
        <w:sdtContent>
          <w:r w:rsidRPr="004D38CF" w:rsidR="003005E9">
            <w:rPr>
              <w:b/>
              <w:i/>
              <w:iCs/>
            </w:rPr>
            <w:t>John-Paul Marks:</w:t>
          </w:r>
        </w:sdtContent>
      </w:sdt>
      <w:r w:rsidRPr="004D38CF" w:rsidR="003005E9">
        <w:t xml:space="preserve"> </w:t>
      </w:r>
      <w:r w:rsidRPr="004D38CF">
        <w:t xml:space="preserve">I agree. The chair of the board is a new thing for HMRC. For me personally, when I was in DWP, </w:t>
      </w:r>
      <w:r w:rsidRPr="004D38CF" w:rsidR="00FF7AB2">
        <w:t xml:space="preserve">I think </w:t>
      </w:r>
      <w:r w:rsidRPr="004D38CF">
        <w:t xml:space="preserve">back to </w:t>
      </w:r>
      <w:r w:rsidRPr="004D38CF" w:rsidR="00FF7AB2">
        <w:t xml:space="preserve">Thérèse </w:t>
      </w:r>
      <w:r w:rsidRPr="004D38CF">
        <w:t>Coffey, the Secretary of State, chairing the board. That was a very normal thing</w:t>
      </w:r>
      <w:r w:rsidRPr="004D38CF" w:rsidR="00FF7AB2">
        <w:t xml:space="preserve">. </w:t>
      </w:r>
    </w:p>
    <w:p w:rsidR="009875F8" w:rsidRPr="004D38CF" w:rsidP="003005E9">
      <w:pPr>
        <w:pStyle w:val="Question"/>
      </w:pPr>
      <w:sdt>
        <w:sdtPr>
          <w:alias w:val="Member"/>
          <w:tag w:val="&lt;Member mnisId='214' dodsId='25170'&gt;"/>
          <w:id w:val="1927141343"/>
          <w:placeholder>
            <w:docPart w:val="9FE7B6FCF0F344E68020DC43FA2B13B1"/>
          </w:placeholder>
          <w:richText/>
        </w:sdtPr>
        <w:sdtContent>
          <w:r w:rsidRPr="004D38CF" w:rsidR="007F463D">
            <w:rPr>
              <w:b/>
            </w:rPr>
            <w:t>Chair:</w:t>
          </w:r>
        </w:sdtContent>
      </w:sdt>
      <w:r w:rsidRPr="004D38CF" w:rsidR="007F463D">
        <w:t xml:space="preserve"> </w:t>
      </w:r>
      <w:r w:rsidRPr="004D38CF" w:rsidR="00FF7AB2">
        <w:t xml:space="preserve">She was </w:t>
      </w:r>
      <w:r w:rsidRPr="004D38CF">
        <w:t xml:space="preserve">chairing the </w:t>
      </w:r>
      <w:r w:rsidRPr="004D38CF" w:rsidR="00FF7AB2">
        <w:t xml:space="preserve">Department’s </w:t>
      </w:r>
      <w:r w:rsidRPr="004D38CF">
        <w:t>board at DWP</w:t>
      </w:r>
      <w:r w:rsidRPr="004D38CF" w:rsidR="00FF7AB2">
        <w:t>. T</w:t>
      </w:r>
      <w:r w:rsidRPr="004D38CF">
        <w:t xml:space="preserve">hat is a bit different to a </w:t>
      </w:r>
      <w:r w:rsidRPr="004D38CF" w:rsidR="00920E00">
        <w:t>Minister</w:t>
      </w:r>
      <w:r w:rsidRPr="004D38CF">
        <w:t xml:space="preserve"> from the Treasury chairing the board of HMRC, which is a non</w:t>
      </w:r>
      <w:r w:rsidRPr="004D38CF" w:rsidR="003E4CFA">
        <w:t>-</w:t>
      </w:r>
      <w:r w:rsidRPr="004D38CF" w:rsidR="00FF7AB2">
        <w:t>m</w:t>
      </w:r>
      <w:r w:rsidRPr="004D38CF" w:rsidR="00920E00">
        <w:t>inister</w:t>
      </w:r>
      <w:r w:rsidRPr="004D38CF">
        <w:t>ial Department. They are not equivalents, are they?</w:t>
      </w:r>
    </w:p>
    <w:p w:rsidR="00DC696D" w:rsidRPr="004D38CF" w:rsidP="009875F8">
      <w:pPr>
        <w:pStyle w:val="Answer"/>
      </w:pPr>
      <w:sdt>
        <w:sdtPr>
          <w:alias w:val="Witness"/>
          <w:id w:val="-2074116180"/>
          <w:placeholder>
            <w:docPart w:val="613A8063A2B348E284298CBEAEEC22EB"/>
          </w:placeholder>
          <w:richText/>
        </w:sdtPr>
        <w:sdtContent>
          <w:r w:rsidRPr="004D38CF" w:rsidR="003005E9">
            <w:rPr>
              <w:b/>
              <w:i/>
              <w:iCs/>
            </w:rPr>
            <w:t>John-Paul Marks:</w:t>
          </w:r>
        </w:sdtContent>
      </w:sdt>
      <w:r w:rsidRPr="004D38CF" w:rsidR="003005E9">
        <w:t xml:space="preserve"> </w:t>
      </w:r>
      <w:r w:rsidRPr="004D38CF" w:rsidR="009875F8">
        <w:t>I agree. The legal structure that I just described is different for HMRC, and hence the legal duties on us are different as commissioners. It is important that we continue to emphasise that boundary around taxpayer confidentiality and day</w:t>
      </w:r>
      <w:r w:rsidRPr="004D38CF" w:rsidR="003E4CFA">
        <w:t>-</w:t>
      </w:r>
      <w:r w:rsidRPr="004D38CF" w:rsidR="009875F8">
        <w:t>to</w:t>
      </w:r>
      <w:r w:rsidRPr="004D38CF" w:rsidR="003E4CFA">
        <w:t>-</w:t>
      </w:r>
      <w:r w:rsidRPr="004D38CF" w:rsidR="009875F8">
        <w:t>day operations</w:t>
      </w:r>
      <w:r w:rsidRPr="004D38CF">
        <w:t>.</w:t>
      </w:r>
    </w:p>
    <w:p w:rsidR="009875F8" w:rsidRPr="004D38CF" w:rsidP="009875F8">
      <w:pPr>
        <w:pStyle w:val="Answer"/>
      </w:pPr>
      <w:r w:rsidRPr="004D38CF">
        <w:t>A</w:t>
      </w:r>
      <w:r w:rsidRPr="004D38CF">
        <w:t xml:space="preserve">t the same time, the </w:t>
      </w:r>
      <w:r w:rsidRPr="004D38CF">
        <w:t xml:space="preserve">Exchequer Secretary </w:t>
      </w:r>
      <w:r w:rsidRPr="004D38CF">
        <w:t>is bringing strong leadership of the policy partnership</w:t>
      </w:r>
      <w:r w:rsidRPr="004D38CF">
        <w:t xml:space="preserve"> a</w:t>
      </w:r>
      <w:r w:rsidRPr="004D38CF">
        <w:t>s chair of the board</w:t>
      </w:r>
      <w:r w:rsidRPr="004D38CF">
        <w:t>. T</w:t>
      </w:r>
      <w:r w:rsidRPr="004D38CF">
        <w:t>he board provides strategic oversight, assurance, challenge</w:t>
      </w:r>
      <w:r w:rsidRPr="004D38CF">
        <w:t xml:space="preserve"> and </w:t>
      </w:r>
      <w:r w:rsidRPr="004D38CF">
        <w:t>scrutiny.</w:t>
      </w:r>
    </w:p>
    <w:p w:rsidR="009875F8" w:rsidRPr="004D38CF" w:rsidP="003005E9">
      <w:pPr>
        <w:pStyle w:val="Question"/>
      </w:pPr>
      <w:sdt>
        <w:sdtPr>
          <w:alias w:val="Member"/>
          <w:tag w:val="&lt;Member mnisId='214' dodsId='25170'&gt;"/>
          <w:id w:val="-484937590"/>
          <w:placeholder>
            <w:docPart w:val="72F6E9BA1D714CB1A1D38897B59ACAC5"/>
          </w:placeholder>
          <w:richText/>
        </w:sdtPr>
        <w:sdtContent>
          <w:r w:rsidRPr="004D38CF" w:rsidR="007F463D">
            <w:rPr>
              <w:b/>
            </w:rPr>
            <w:t>Chair:</w:t>
          </w:r>
        </w:sdtContent>
      </w:sdt>
      <w:r w:rsidRPr="004D38CF" w:rsidR="007F463D">
        <w:t xml:space="preserve"> </w:t>
      </w:r>
      <w:r w:rsidRPr="004D38CF" w:rsidR="00A817D0">
        <w:t>W</w:t>
      </w:r>
      <w:r w:rsidRPr="004D38CF">
        <w:t>hat is he doing differently that</w:t>
      </w:r>
      <w:r w:rsidRPr="004D38CF" w:rsidR="00A817D0">
        <w:t xml:space="preserve">, </w:t>
      </w:r>
      <w:r w:rsidRPr="004D38CF">
        <w:t>if he w</w:t>
      </w:r>
      <w:r w:rsidRPr="004D38CF" w:rsidR="00A817D0">
        <w:t xml:space="preserve">ere </w:t>
      </w:r>
      <w:r w:rsidRPr="004D38CF">
        <w:t>not chair of the board</w:t>
      </w:r>
      <w:r w:rsidRPr="004D38CF" w:rsidR="00A817D0">
        <w:t xml:space="preserve">, </w:t>
      </w:r>
      <w:r w:rsidRPr="004D38CF">
        <w:t xml:space="preserve">he would not achieve as </w:t>
      </w:r>
      <w:r w:rsidRPr="004D38CF" w:rsidR="00A817D0">
        <w:t xml:space="preserve">Exchequer Secretary </w:t>
      </w:r>
      <w:r w:rsidRPr="004D38CF">
        <w:t xml:space="preserve">in the old system? What is different? Can you give us a tangible example of where the </w:t>
      </w:r>
      <w:r w:rsidRPr="004D38CF" w:rsidR="00A817D0">
        <w:t xml:space="preserve">Exchequer Secretary </w:t>
      </w:r>
      <w:r w:rsidRPr="004D38CF">
        <w:t xml:space="preserve">chairing the board has made a different decision or done something differently </w:t>
      </w:r>
      <w:r w:rsidRPr="004D38CF" w:rsidR="00A817D0">
        <w:t>to how it would have been done</w:t>
      </w:r>
      <w:r w:rsidRPr="004D38CF">
        <w:t>?</w:t>
      </w:r>
    </w:p>
    <w:p w:rsidR="00025BC2" w:rsidRPr="004D38CF" w:rsidP="009875F8">
      <w:pPr>
        <w:pStyle w:val="Answer"/>
      </w:pPr>
      <w:sdt>
        <w:sdtPr>
          <w:alias w:val="Witness"/>
          <w:id w:val="421232842"/>
          <w:placeholder>
            <w:docPart w:val="75F9CFC8739E403EA6F7B146AC3429A0"/>
          </w:placeholder>
          <w:richText/>
        </w:sdtPr>
        <w:sdtContent>
          <w:r w:rsidRPr="004D38CF" w:rsidR="003005E9">
            <w:rPr>
              <w:b/>
              <w:i/>
              <w:iCs/>
            </w:rPr>
            <w:t>John-Paul Marks:</w:t>
          </w:r>
        </w:sdtContent>
      </w:sdt>
      <w:r w:rsidRPr="004D38CF" w:rsidR="003005E9">
        <w:t xml:space="preserve"> </w:t>
      </w:r>
      <w:r w:rsidRPr="004D38CF" w:rsidR="009875F8">
        <w:t xml:space="preserve">We have just stepped through a board effectiveness review to make sure the board impact is optimal. The </w:t>
      </w:r>
      <w:r w:rsidRPr="004D38CF" w:rsidR="00A817D0">
        <w:t>Exchequer Secretary</w:t>
      </w:r>
      <w:r w:rsidRPr="004D38CF" w:rsidR="009875F8">
        <w:t xml:space="preserve"> is able, every other month at each board meeting</w:t>
      </w:r>
      <w:r w:rsidRPr="004D38CF" w:rsidR="00586BAB">
        <w:t>,</w:t>
      </w:r>
      <w:r w:rsidRPr="004D38CF" w:rsidR="00A817D0">
        <w:t xml:space="preserve"> to </w:t>
      </w:r>
      <w:r w:rsidRPr="004D38CF" w:rsidR="009875F8">
        <w:t>listen to the conversations with our non</w:t>
      </w:r>
      <w:r w:rsidRPr="004D38CF" w:rsidR="003E4CFA">
        <w:t>-</w:t>
      </w:r>
      <w:r w:rsidRPr="004D38CF" w:rsidR="009875F8">
        <w:t>executives around risk, mitigation, concerns, escalations</w:t>
      </w:r>
      <w:r w:rsidRPr="004D38CF" w:rsidR="00A817D0">
        <w:t xml:space="preserve"> and </w:t>
      </w:r>
      <w:r w:rsidRPr="004D38CF" w:rsidR="009875F8">
        <w:t>all of that. I would have to ask somebody like David Ga</w:t>
      </w:r>
      <w:r w:rsidRPr="004D38CF" w:rsidR="00A817D0">
        <w:t>u</w:t>
      </w:r>
      <w:r w:rsidRPr="004D38CF" w:rsidR="009875F8">
        <w:t>k</w:t>
      </w:r>
      <w:r w:rsidRPr="004D38CF" w:rsidR="00A817D0">
        <w:t>e</w:t>
      </w:r>
      <w:r w:rsidRPr="004D38CF" w:rsidR="009875F8">
        <w:t xml:space="preserve"> or others whether they felt they had </w:t>
      </w:r>
      <w:r w:rsidRPr="004D38CF" w:rsidR="004C60BC">
        <w:t xml:space="preserve">had </w:t>
      </w:r>
      <w:r w:rsidRPr="004D38CF" w:rsidR="009875F8">
        <w:t xml:space="preserve">that visibility in the past. I </w:t>
      </w:r>
      <w:r w:rsidRPr="004D38CF" w:rsidR="004C60BC">
        <w:t xml:space="preserve">did not lead </w:t>
      </w:r>
      <w:r w:rsidRPr="004D38CF" w:rsidR="009875F8">
        <w:t xml:space="preserve">the organisation in the old regime </w:t>
      </w:r>
      <w:r w:rsidRPr="004D38CF" w:rsidR="004C60BC">
        <w:t xml:space="preserve">when </w:t>
      </w:r>
      <w:r w:rsidRPr="004D38CF" w:rsidR="009875F8">
        <w:t>that was not the case.</w:t>
      </w:r>
    </w:p>
    <w:p w:rsidR="009875F8" w:rsidRPr="004D38CF" w:rsidP="009875F8">
      <w:pPr>
        <w:pStyle w:val="Answer"/>
      </w:pPr>
      <w:r w:rsidRPr="004D38CF">
        <w:t xml:space="preserve">All I would say is </w:t>
      </w:r>
      <w:r w:rsidRPr="004D38CF" w:rsidR="00D72491">
        <w:t xml:space="preserve">that </w:t>
      </w:r>
      <w:r w:rsidRPr="004D38CF">
        <w:t>I am really happy with the quality of the board</w:t>
      </w:r>
      <w:r w:rsidRPr="004D38CF" w:rsidR="004C60BC">
        <w:t xml:space="preserve">. I have got </w:t>
      </w:r>
      <w:r w:rsidRPr="004D38CF">
        <w:t>great non</w:t>
      </w:r>
      <w:r w:rsidRPr="004D38CF" w:rsidR="003E4CFA">
        <w:t>-</w:t>
      </w:r>
      <w:r w:rsidRPr="004D38CF">
        <w:t>executives.</w:t>
      </w:r>
      <w:r w:rsidRPr="004D38CF" w:rsidR="004C60BC">
        <w:t xml:space="preserve"> </w:t>
      </w:r>
      <w:r w:rsidRPr="004D38CF">
        <w:t xml:space="preserve">The </w:t>
      </w:r>
      <w:r w:rsidRPr="004D38CF" w:rsidR="00A817D0">
        <w:t>Exchequer Secretary</w:t>
      </w:r>
      <w:r w:rsidRPr="004D38CF">
        <w:t xml:space="preserve"> is bringing very clear priorities to the organisation about closing the tax gap, improving customer service and modernising and reforming the UK tax system.</w:t>
      </w:r>
    </w:p>
    <w:p w:rsidR="00025BC2" w:rsidRPr="004D38CF" w:rsidP="009875F8">
      <w:pPr>
        <w:pStyle w:val="Question"/>
      </w:pPr>
      <w:sdt>
        <w:sdtPr>
          <w:alias w:val="Member"/>
          <w:tag w:val="&lt;Member mnisId='214' dodsId='25170'&gt;"/>
          <w:id w:val="-1731765190"/>
          <w:placeholder>
            <w:docPart w:val="758C0F4C6E524773B5CCCFEC9DE67C78"/>
          </w:placeholder>
          <w:richText/>
        </w:sdtPr>
        <w:sdtContent>
          <w:r w:rsidRPr="004D38CF" w:rsidR="007F463D">
            <w:rPr>
              <w:b/>
            </w:rPr>
            <w:t>Chair:</w:t>
          </w:r>
        </w:sdtContent>
      </w:sdt>
      <w:r w:rsidRPr="004D38CF" w:rsidR="007F463D">
        <w:t xml:space="preserve"> </w:t>
      </w:r>
      <w:r w:rsidRPr="004D38CF">
        <w:t>D</w:t>
      </w:r>
      <w:r w:rsidRPr="004D38CF" w:rsidR="009875F8">
        <w:t xml:space="preserve">are I say it, I have heard those three priorities from about every </w:t>
      </w:r>
      <w:r w:rsidRPr="004D38CF" w:rsidR="00920E00">
        <w:t>Minister</w:t>
      </w:r>
      <w:r w:rsidRPr="004D38CF" w:rsidR="009875F8">
        <w:t xml:space="preserve"> in that job</w:t>
      </w:r>
      <w:r w:rsidRPr="004D38CF">
        <w:t xml:space="preserve"> and e</w:t>
      </w:r>
      <w:r w:rsidRPr="004D38CF" w:rsidR="009875F8">
        <w:t xml:space="preserve">veryone </w:t>
      </w:r>
      <w:r w:rsidRPr="004D38CF">
        <w:t xml:space="preserve">in </w:t>
      </w:r>
      <w:r w:rsidRPr="004D38CF" w:rsidR="009875F8">
        <w:t>your position</w:t>
      </w:r>
      <w:r w:rsidRPr="004D38CF" w:rsidR="00D24F0B">
        <w:t xml:space="preserve"> over the last 20 years</w:t>
      </w:r>
      <w:r w:rsidRPr="004D38CF" w:rsidR="009875F8">
        <w:t>.</w:t>
      </w:r>
    </w:p>
    <w:p w:rsidR="00586BAB" w:rsidRPr="004D38CF" w:rsidP="009875F8">
      <w:pPr>
        <w:pStyle w:val="Answer"/>
      </w:pPr>
      <w:sdt>
        <w:sdtPr>
          <w:alias w:val="Witness"/>
          <w:id w:val="2044019840"/>
          <w:placeholder>
            <w:docPart w:val="1ED803E7987A41F9AC08A8EE41BF9C8B"/>
          </w:placeholder>
          <w:richText/>
        </w:sdtPr>
        <w:sdtContent>
          <w:r w:rsidRPr="004D38CF" w:rsidR="00025BC2">
            <w:rPr>
              <w:b/>
              <w:i/>
              <w:iCs/>
            </w:rPr>
            <w:t>John-Paul Marks:</w:t>
          </w:r>
        </w:sdtContent>
      </w:sdt>
      <w:r w:rsidRPr="004D38CF" w:rsidR="00025BC2">
        <w:t xml:space="preserve"> </w:t>
      </w:r>
      <w:r w:rsidRPr="004D38CF" w:rsidR="009875F8">
        <w:t xml:space="preserve">You will be pleased to hear </w:t>
      </w:r>
      <w:r w:rsidRPr="004D38CF" w:rsidR="00A87919">
        <w:t xml:space="preserve">that </w:t>
      </w:r>
      <w:r w:rsidRPr="004D38CF" w:rsidR="009875F8">
        <w:t>I can emphasise them too, but they are hardwired through our business case. We agree with them. We want to close the tax gap</w:t>
      </w:r>
      <w:r w:rsidRPr="004D38CF" w:rsidR="00A87919">
        <w:t>; w</w:t>
      </w:r>
      <w:r w:rsidRPr="004D38CF" w:rsidR="009875F8">
        <w:t>e want to improve customer service</w:t>
      </w:r>
      <w:r w:rsidRPr="004D38CF" w:rsidR="00A87919">
        <w:t xml:space="preserve">; </w:t>
      </w:r>
      <w:r w:rsidRPr="004D38CF" w:rsidR="009875F8">
        <w:t>and we absolutely want to accelerate modernisation and reform.</w:t>
      </w:r>
    </w:p>
    <w:p w:rsidR="009875F8" w:rsidRPr="004D38CF" w:rsidP="009875F8">
      <w:pPr>
        <w:pStyle w:val="Answer"/>
      </w:pPr>
      <w:r w:rsidRPr="004D38CF">
        <w:t xml:space="preserve">The policy partnership is working. Jonathan’s policy teams are working very upstream on measures </w:t>
      </w:r>
      <w:r w:rsidRPr="004D38CF" w:rsidR="00586BAB">
        <w:t>such as</w:t>
      </w:r>
      <w:r w:rsidRPr="004D38CF">
        <w:t xml:space="preserve"> the ones you started the session on to ensure that HMRC can bring our admin data and our understanding to policy development.</w:t>
      </w:r>
    </w:p>
    <w:p w:rsidR="009875F8" w:rsidRPr="004D38CF" w:rsidP="003005E9">
      <w:pPr>
        <w:pStyle w:val="Question"/>
      </w:pPr>
      <w:sdt>
        <w:sdtPr>
          <w:alias w:val="Member"/>
          <w:tag w:val="&lt;Member mnisId='214' dodsId='25170'&gt;"/>
          <w:id w:val="-188455659"/>
          <w:placeholder>
            <w:docPart w:val="F8B37B8471274C2697B67F1B368F84C5"/>
          </w:placeholder>
          <w:richText/>
        </w:sdtPr>
        <w:sdtContent>
          <w:r w:rsidRPr="004D38CF" w:rsidR="007F463D">
            <w:rPr>
              <w:b/>
            </w:rPr>
            <w:t>Chair:</w:t>
          </w:r>
        </w:sdtContent>
      </w:sdt>
      <w:r w:rsidRPr="004D38CF" w:rsidR="007F463D">
        <w:t xml:space="preserve"> </w:t>
      </w:r>
      <w:r w:rsidRPr="004D38CF" w:rsidR="00586BAB">
        <w:t>H</w:t>
      </w:r>
      <w:r w:rsidRPr="004D38CF">
        <w:t>e is chairing the board</w:t>
      </w:r>
      <w:r w:rsidRPr="004D38CF" w:rsidR="00586BAB">
        <w:t xml:space="preserve"> and </w:t>
      </w:r>
      <w:r w:rsidRPr="004D38CF">
        <w:t>hearing the interesting discussions among top</w:t>
      </w:r>
      <w:r w:rsidRPr="004D38CF" w:rsidR="00287CF0">
        <w:t>-</w:t>
      </w:r>
      <w:r w:rsidRPr="004D38CF">
        <w:t>level non</w:t>
      </w:r>
      <w:r w:rsidRPr="004D38CF" w:rsidR="003E4CFA">
        <w:t>-</w:t>
      </w:r>
      <w:r w:rsidRPr="004D38CF">
        <w:t>executives</w:t>
      </w:r>
      <w:r w:rsidRPr="004D38CF" w:rsidR="00586BAB">
        <w:t>. This</w:t>
      </w:r>
      <w:r w:rsidRPr="004D38CF">
        <w:t xml:space="preserve"> is not a criticism of the current </w:t>
      </w:r>
      <w:r w:rsidRPr="004D38CF" w:rsidR="00920E00">
        <w:t>Minister</w:t>
      </w:r>
      <w:r w:rsidRPr="004D38CF">
        <w:t>, but politicians are usually less qualified than non</w:t>
      </w:r>
      <w:r w:rsidRPr="004D38CF" w:rsidR="003E4CFA">
        <w:t>-</w:t>
      </w:r>
      <w:r w:rsidRPr="004D38CF">
        <w:t>executives on the</w:t>
      </w:r>
      <w:r w:rsidRPr="004D38CF" w:rsidR="00287CF0">
        <w:t xml:space="preserve">se </w:t>
      </w:r>
      <w:r w:rsidRPr="004D38CF">
        <w:t xml:space="preserve">committees. </w:t>
      </w:r>
      <w:r w:rsidRPr="004D38CF" w:rsidR="00287CF0">
        <w:t>M</w:t>
      </w:r>
      <w:r w:rsidRPr="004D38CF">
        <w:t xml:space="preserve">y colleagues </w:t>
      </w:r>
      <w:r w:rsidRPr="004D38CF" w:rsidR="00287CF0">
        <w:t xml:space="preserve">will </w:t>
      </w:r>
      <w:r w:rsidRPr="004D38CF">
        <w:t xml:space="preserve">hopefully agree that I can make that blanket </w:t>
      </w:r>
      <w:r w:rsidRPr="004D38CF" w:rsidR="00287CF0">
        <w:t xml:space="preserve">statement </w:t>
      </w:r>
      <w:r w:rsidRPr="004D38CF">
        <w:t xml:space="preserve">because that is generally the case. What is the difference in having him? </w:t>
      </w:r>
      <w:r w:rsidRPr="004D38CF" w:rsidR="00287CF0">
        <w:t>I</w:t>
      </w:r>
      <w:r w:rsidRPr="004D38CF">
        <w:t xml:space="preserve">f there were a clash </w:t>
      </w:r>
      <w:r w:rsidRPr="004D38CF" w:rsidR="00FC0B9C">
        <w:t xml:space="preserve">between </w:t>
      </w:r>
      <w:r w:rsidRPr="004D38CF">
        <w:t xml:space="preserve">what the chair of the board wanted you to achieve and what you felt your responsibilities were as accounting officer and </w:t>
      </w:r>
      <w:r w:rsidRPr="004D38CF" w:rsidR="002366B9">
        <w:t>permanent secretary</w:t>
      </w:r>
      <w:r w:rsidRPr="004D38CF">
        <w:t xml:space="preserve">, </w:t>
      </w:r>
      <w:r w:rsidRPr="004D38CF" w:rsidR="00D72491">
        <w:t>where does that</w:t>
      </w:r>
      <w:r w:rsidRPr="004D38CF" w:rsidR="00287CF0">
        <w:t xml:space="preserve"> get </w:t>
      </w:r>
      <w:r w:rsidRPr="004D38CF">
        <w:t>resolved?</w:t>
      </w:r>
    </w:p>
    <w:p w:rsidR="00115656" w:rsidRPr="004D38CF" w:rsidP="009875F8">
      <w:pPr>
        <w:pStyle w:val="Answer"/>
      </w:pPr>
      <w:sdt>
        <w:sdtPr>
          <w:alias w:val="Witness"/>
          <w:id w:val="314609283"/>
          <w:placeholder>
            <w:docPart w:val="D0551054EB7443F58FA613D2A2E29B80"/>
          </w:placeholder>
          <w:richText/>
        </w:sdtPr>
        <w:sdtContent>
          <w:r w:rsidRPr="004D38CF" w:rsidR="003005E9">
            <w:rPr>
              <w:b/>
              <w:i/>
              <w:iCs/>
            </w:rPr>
            <w:t>John-Paul Marks:</w:t>
          </w:r>
        </w:sdtContent>
      </w:sdt>
      <w:r w:rsidRPr="004D38CF" w:rsidR="003005E9">
        <w:t xml:space="preserve"> </w:t>
      </w:r>
      <w:r w:rsidRPr="004D38CF" w:rsidR="00557818">
        <w:t xml:space="preserve">To </w:t>
      </w:r>
      <w:r w:rsidRPr="004D38CF" w:rsidR="009875F8">
        <w:t xml:space="preserve">your last point on what would happen if there </w:t>
      </w:r>
      <w:r w:rsidRPr="004D38CF" w:rsidR="00D72491">
        <w:t>was</w:t>
      </w:r>
      <w:r w:rsidRPr="004D38CF" w:rsidR="00557818">
        <w:t xml:space="preserve"> </w:t>
      </w:r>
      <w:r w:rsidRPr="004D38CF" w:rsidR="009875F8">
        <w:t xml:space="preserve">a disagreement </w:t>
      </w:r>
      <w:r w:rsidRPr="004D38CF" w:rsidR="00557818">
        <w:t xml:space="preserve">between </w:t>
      </w:r>
      <w:r w:rsidRPr="004D38CF" w:rsidR="009875F8">
        <w:t xml:space="preserve">me as accounting officer and the </w:t>
      </w:r>
      <w:r w:rsidRPr="004D38CF" w:rsidR="00920E00">
        <w:t>Minister</w:t>
      </w:r>
      <w:r w:rsidRPr="004D38CF" w:rsidR="00557818">
        <w:t xml:space="preserve">, </w:t>
      </w:r>
      <w:r w:rsidRPr="004D38CF" w:rsidR="009875F8">
        <w:t xml:space="preserve">under the </w:t>
      </w:r>
      <w:r w:rsidRPr="004D38CF" w:rsidR="00D72491">
        <w:t>c</w:t>
      </w:r>
      <w:r w:rsidRPr="004D38CF" w:rsidR="009875F8">
        <w:t xml:space="preserve">ommissioners Act there is scope for </w:t>
      </w:r>
      <w:r w:rsidRPr="004D38CF" w:rsidR="00920E00">
        <w:t>Minister</w:t>
      </w:r>
      <w:r w:rsidRPr="004D38CF" w:rsidR="009875F8">
        <w:t xml:space="preserve">s to give us a general plan for direction. We could ask for that. </w:t>
      </w:r>
      <w:r w:rsidRPr="004D38CF" w:rsidR="00D72491">
        <w:t>In terms of public money</w:t>
      </w:r>
      <w:r w:rsidRPr="004D38CF" w:rsidR="009875F8">
        <w:t xml:space="preserve"> more generally</w:t>
      </w:r>
      <w:r w:rsidRPr="004D38CF" w:rsidR="0086274B">
        <w:t xml:space="preserve">, </w:t>
      </w:r>
      <w:r w:rsidRPr="004D38CF" w:rsidR="009875F8">
        <w:t xml:space="preserve">as an accounting officer, if </w:t>
      </w:r>
      <w:r w:rsidRPr="004D38CF" w:rsidR="00920E00">
        <w:t>Minister</w:t>
      </w:r>
      <w:r w:rsidRPr="004D38CF" w:rsidR="009875F8">
        <w:t>s asked me to do something that I thought was improper, irregular or not value for money, they could do so</w:t>
      </w:r>
      <w:r w:rsidRPr="004D38CF" w:rsidR="00557818">
        <w:t>—t</w:t>
      </w:r>
      <w:r w:rsidRPr="004D38CF" w:rsidR="009875F8">
        <w:t>hey are entitled to</w:t>
      </w:r>
      <w:r w:rsidRPr="004D38CF" w:rsidR="00557818">
        <w:t>—</w:t>
      </w:r>
      <w:r w:rsidRPr="004D38CF" w:rsidR="009875F8">
        <w:t>but I would seek a direction to proceed.</w:t>
      </w:r>
      <w:r w:rsidRPr="004D38CF">
        <w:t xml:space="preserve"> </w:t>
      </w:r>
      <w:r w:rsidRPr="004D38CF" w:rsidR="009875F8">
        <w:t>All that infrastructure remains stable, but this Government’s judgment has been that it wants to ensure that the accountability</w:t>
      </w:r>
      <w:r w:rsidRPr="004D38CF" w:rsidR="009551EE">
        <w:t xml:space="preserve"> for</w:t>
      </w:r>
      <w:r w:rsidRPr="004D38CF" w:rsidR="009875F8">
        <w:t xml:space="preserve"> and delivery of public service reform</w:t>
      </w:r>
      <w:r w:rsidRPr="004D38CF" w:rsidR="009551EE">
        <w:t xml:space="preserve"> and </w:t>
      </w:r>
      <w:r w:rsidRPr="004D38CF" w:rsidR="009875F8">
        <w:t>a modern agile state is led by elected representatives</w:t>
      </w:r>
      <w:r w:rsidRPr="004D38CF">
        <w:t>.</w:t>
      </w:r>
    </w:p>
    <w:p w:rsidR="009875F8" w:rsidRPr="004D38CF" w:rsidP="009875F8">
      <w:pPr>
        <w:pStyle w:val="Answer"/>
      </w:pPr>
      <w:r w:rsidRPr="004D38CF">
        <w:t>U</w:t>
      </w:r>
      <w:r w:rsidRPr="004D38CF">
        <w:t>ltimately</w:t>
      </w:r>
      <w:r w:rsidRPr="004D38CF">
        <w:t xml:space="preserve">, </w:t>
      </w:r>
      <w:r w:rsidRPr="004D38CF">
        <w:t>as civil servant</w:t>
      </w:r>
      <w:r w:rsidRPr="004D38CF">
        <w:t>s, w</w:t>
      </w:r>
      <w:r w:rsidRPr="004D38CF">
        <w:t>e serve the Government of the day</w:t>
      </w:r>
      <w:r w:rsidRPr="004D38CF">
        <w:t xml:space="preserve">. </w:t>
      </w:r>
      <w:r w:rsidRPr="004D38CF">
        <w:t>I am very used to that</w:t>
      </w:r>
      <w:r w:rsidRPr="004D38CF">
        <w:t xml:space="preserve">, </w:t>
      </w:r>
      <w:r w:rsidRPr="004D38CF">
        <w:t xml:space="preserve">whether it </w:t>
      </w:r>
      <w:r w:rsidRPr="004D38CF">
        <w:t xml:space="preserve">is </w:t>
      </w:r>
      <w:r w:rsidRPr="004D38CF">
        <w:t>the Secretary of State for Work and Pensions or the First Minister in Scotland, the civil service serve</w:t>
      </w:r>
      <w:r w:rsidRPr="004D38CF">
        <w:t>s</w:t>
      </w:r>
      <w:r w:rsidRPr="004D38CF">
        <w:t xml:space="preserve"> the Government of the day</w:t>
      </w:r>
      <w:r w:rsidRPr="004D38CF">
        <w:t xml:space="preserve">. In </w:t>
      </w:r>
      <w:r w:rsidRPr="004D38CF">
        <w:t>HMRC</w:t>
      </w:r>
      <w:r w:rsidRPr="004D38CF">
        <w:t xml:space="preserve">, </w:t>
      </w:r>
      <w:r w:rsidRPr="004D38CF">
        <w:t>we are developing our corporate governance to accelerate our delivery</w:t>
      </w:r>
      <w:r w:rsidRPr="004D38CF" w:rsidR="00D72491">
        <w:t>. A</w:t>
      </w:r>
      <w:r w:rsidRPr="004D38CF">
        <w:t>s I say</w:t>
      </w:r>
      <w:r w:rsidRPr="004D38CF" w:rsidR="00B614DB">
        <w:t xml:space="preserve">, Jayne-Anne Gadhia </w:t>
      </w:r>
      <w:r w:rsidRPr="004D38CF">
        <w:t>and I are interviewing new non</w:t>
      </w:r>
      <w:r w:rsidRPr="004D38CF" w:rsidR="003E4CFA">
        <w:t>-</w:t>
      </w:r>
      <w:r w:rsidRPr="004D38CF">
        <w:t>executives</w:t>
      </w:r>
      <w:r w:rsidRPr="004D38CF" w:rsidR="00E13F0D">
        <w:t xml:space="preserve"> tomorrow</w:t>
      </w:r>
      <w:r w:rsidRPr="004D38CF">
        <w:t>. We have some great non</w:t>
      </w:r>
      <w:r w:rsidRPr="004D38CF" w:rsidR="003E4CFA">
        <w:t>-</w:t>
      </w:r>
      <w:r w:rsidRPr="004D38CF">
        <w:t>executives already.</w:t>
      </w:r>
    </w:p>
    <w:p w:rsidR="009875F8" w:rsidRPr="004D38CF" w:rsidP="00E13F0D">
      <w:pPr>
        <w:pStyle w:val="Question"/>
      </w:pPr>
      <w:sdt>
        <w:sdtPr>
          <w:alias w:val="Member"/>
          <w:tag w:val="&lt;Member mnisId='214' dodsId='25170'&gt;"/>
          <w:id w:val="917209657"/>
          <w:placeholder>
            <w:docPart w:val="CF7A1E1EA7394D0C8B58E4E419A653C9"/>
          </w:placeholder>
          <w:richText/>
        </w:sdtPr>
        <w:sdtContent>
          <w:r w:rsidRPr="004D38CF" w:rsidR="007F463D">
            <w:rPr>
              <w:b/>
            </w:rPr>
            <w:t>Chair:</w:t>
          </w:r>
        </w:sdtContent>
      </w:sdt>
      <w:r w:rsidRPr="004D38CF" w:rsidR="007F463D">
        <w:t xml:space="preserve"> </w:t>
      </w:r>
      <w:r w:rsidRPr="004D38CF">
        <w:t>The chair is not interviewing the non</w:t>
      </w:r>
      <w:r w:rsidRPr="004D38CF" w:rsidR="003E4CFA">
        <w:t>-</w:t>
      </w:r>
      <w:r w:rsidRPr="004D38CF">
        <w:t>executives</w:t>
      </w:r>
      <w:r w:rsidRPr="004D38CF" w:rsidR="00E13F0D">
        <w:t>.</w:t>
      </w:r>
    </w:p>
    <w:p w:rsidR="009875F8" w:rsidRPr="004D38CF" w:rsidP="009875F8">
      <w:pPr>
        <w:pStyle w:val="Answer"/>
      </w:pPr>
      <w:sdt>
        <w:sdtPr>
          <w:alias w:val="Witness"/>
          <w:id w:val="20825276"/>
          <w:placeholder>
            <w:docPart w:val="01D0737A53D24E5B93D10D6D4D84B356"/>
          </w:placeholder>
          <w:richText/>
        </w:sdtPr>
        <w:sdtContent>
          <w:r w:rsidRPr="004D38CF" w:rsidR="003005E9">
            <w:rPr>
              <w:b/>
              <w:i/>
              <w:iCs/>
            </w:rPr>
            <w:t>John-Paul Marks:</w:t>
          </w:r>
        </w:sdtContent>
      </w:sdt>
      <w:r w:rsidRPr="004D38CF" w:rsidR="003005E9">
        <w:t xml:space="preserve"> </w:t>
      </w:r>
      <w:r w:rsidRPr="004D38CF">
        <w:t>The lead non</w:t>
      </w:r>
      <w:r w:rsidRPr="004D38CF" w:rsidR="003E4CFA">
        <w:t>-</w:t>
      </w:r>
      <w:r w:rsidRPr="004D38CF">
        <w:t xml:space="preserve">executive, </w:t>
      </w:r>
      <w:r w:rsidRPr="004D38CF" w:rsidR="00E13F0D">
        <w:t xml:space="preserve">Jayne-Anne Gadhia, </w:t>
      </w:r>
      <w:r w:rsidRPr="004D38CF">
        <w:t>and I are doing that</w:t>
      </w:r>
      <w:r w:rsidRPr="004D38CF" w:rsidR="00E13F0D">
        <w:t>. W</w:t>
      </w:r>
      <w:r w:rsidRPr="004D38CF">
        <w:t>e will be selecting the very best people that we can.</w:t>
      </w:r>
    </w:p>
    <w:p w:rsidR="009875F8" w:rsidRPr="004D38CF" w:rsidP="003005E9">
      <w:pPr>
        <w:pStyle w:val="Question"/>
      </w:pPr>
      <w:sdt>
        <w:sdtPr>
          <w:alias w:val="Member"/>
          <w:tag w:val="&lt;Member mnisId='214' dodsId='25170'&gt;"/>
          <w:id w:val="554746029"/>
          <w:placeholder>
            <w:docPart w:val="0F01BAF047D84893BBB294D60788F4DD"/>
          </w:placeholder>
          <w:richText/>
        </w:sdtPr>
        <w:sdtContent>
          <w:r w:rsidRPr="004D38CF" w:rsidR="007F463D">
            <w:rPr>
              <w:b/>
            </w:rPr>
            <w:t>Chair:</w:t>
          </w:r>
        </w:sdtContent>
      </w:sdt>
      <w:r w:rsidRPr="004D38CF" w:rsidR="007F463D">
        <w:t xml:space="preserve"> </w:t>
      </w:r>
      <w:r w:rsidRPr="004D38CF" w:rsidR="00E13F0D">
        <w:t>T</w:t>
      </w:r>
      <w:r w:rsidRPr="004D38CF">
        <w:t>he Minister</w:t>
      </w:r>
      <w:r w:rsidRPr="004D38CF" w:rsidR="00E13F0D">
        <w:t xml:space="preserve">, </w:t>
      </w:r>
      <w:r w:rsidRPr="004D38CF">
        <w:t>as chair of the board</w:t>
      </w:r>
      <w:r w:rsidRPr="004D38CF" w:rsidR="00E13F0D">
        <w:t xml:space="preserve">, </w:t>
      </w:r>
      <w:r w:rsidRPr="004D38CF">
        <w:t>is not involved in at that point</w:t>
      </w:r>
      <w:r w:rsidRPr="004D38CF" w:rsidR="00E13F0D">
        <w:t xml:space="preserve">. He is </w:t>
      </w:r>
      <w:r w:rsidRPr="004D38CF">
        <w:t>not interviewing them</w:t>
      </w:r>
      <w:r w:rsidRPr="004D38CF" w:rsidR="00E13F0D">
        <w:t>.</w:t>
      </w:r>
    </w:p>
    <w:p w:rsidR="009875F8" w:rsidRPr="004D38CF" w:rsidP="009875F8">
      <w:pPr>
        <w:pStyle w:val="Answer"/>
      </w:pPr>
      <w:sdt>
        <w:sdtPr>
          <w:alias w:val="Witness"/>
          <w:id w:val="1529687173"/>
          <w:placeholder>
            <w:docPart w:val="7FB663A79B5344FE8D0DCC775FC83C16"/>
          </w:placeholder>
          <w:richText/>
        </w:sdtPr>
        <w:sdtContent>
          <w:r w:rsidRPr="004D38CF" w:rsidR="003005E9">
            <w:rPr>
              <w:b/>
              <w:i/>
              <w:iCs/>
            </w:rPr>
            <w:t>John-Paul Marks:</w:t>
          </w:r>
        </w:sdtContent>
      </w:sdt>
      <w:r w:rsidRPr="004D38CF" w:rsidR="003005E9">
        <w:t xml:space="preserve"> </w:t>
      </w:r>
      <w:r w:rsidRPr="004D38CF">
        <w:t>No.</w:t>
      </w:r>
    </w:p>
    <w:p w:rsidR="009875F8" w:rsidRPr="004D38CF" w:rsidP="00E6333F">
      <w:pPr>
        <w:pStyle w:val="Question"/>
      </w:pPr>
      <w:sdt>
        <w:sdtPr>
          <w:alias w:val="Member"/>
          <w:tag w:val="&lt;Member mnisId='4051' dodsId='43043'&gt;"/>
          <w:id w:val="-806467328"/>
          <w:placeholder>
            <w:docPart w:val="1069A4010FD24A96815010E1D2757C50"/>
          </w:placeholder>
          <w:richText/>
        </w:sdtPr>
        <w:sdtContent>
          <w:r w:rsidRPr="004D38CF" w:rsidR="00E6333F">
            <w:rPr>
              <w:b/>
            </w:rPr>
            <w:t>John Glen:</w:t>
          </w:r>
        </w:sdtContent>
      </w:sdt>
      <w:r w:rsidRPr="004D38CF" w:rsidR="00E6333F">
        <w:t xml:space="preserve"> </w:t>
      </w:r>
      <w:r w:rsidRPr="004D38CF">
        <w:t xml:space="preserve">I </w:t>
      </w:r>
      <w:r w:rsidRPr="004D38CF" w:rsidR="00E6333F">
        <w:t xml:space="preserve">do not </w:t>
      </w:r>
      <w:r w:rsidRPr="004D38CF">
        <w:t>want to labour the point, but we are quite interested in what is meaningfully different. As you have said</w:t>
      </w:r>
      <w:r w:rsidRPr="004D38CF" w:rsidR="00E6333F">
        <w:t xml:space="preserve">, </w:t>
      </w:r>
      <w:r w:rsidRPr="004D38CF">
        <w:t xml:space="preserve">you have worked in </w:t>
      </w:r>
      <w:r w:rsidRPr="004D38CF" w:rsidR="00AB2CC0">
        <w:t xml:space="preserve">other </w:t>
      </w:r>
      <w:r w:rsidRPr="004D38CF">
        <w:t>Departments</w:t>
      </w:r>
      <w:r w:rsidRPr="004D38CF" w:rsidR="00AB2CC0">
        <w:t xml:space="preserve"> previously. Y</w:t>
      </w:r>
      <w:r w:rsidRPr="004D38CF">
        <w:t xml:space="preserve">ou </w:t>
      </w:r>
      <w:r w:rsidRPr="004D38CF" w:rsidR="00AB2CC0">
        <w:t xml:space="preserve">will </w:t>
      </w:r>
      <w:r w:rsidRPr="004D38CF">
        <w:t xml:space="preserve">have had a lot of interaction with </w:t>
      </w:r>
      <w:r w:rsidRPr="004D38CF" w:rsidR="00920E00">
        <w:t>Minister</w:t>
      </w:r>
      <w:r w:rsidRPr="004D38CF">
        <w:t>s who</w:t>
      </w:r>
      <w:r w:rsidRPr="004D38CF" w:rsidR="00AB2CC0">
        <w:t xml:space="preserve">, </w:t>
      </w:r>
      <w:r w:rsidRPr="004D38CF">
        <w:t>at very short notice</w:t>
      </w:r>
      <w:r w:rsidRPr="004D38CF" w:rsidR="00AB2CC0">
        <w:t xml:space="preserve">, </w:t>
      </w:r>
      <w:r w:rsidRPr="004D38CF">
        <w:t xml:space="preserve">can bring in a </w:t>
      </w:r>
      <w:r w:rsidRPr="004D38CF" w:rsidR="00D47EA3">
        <w:t xml:space="preserve">permanent secretary </w:t>
      </w:r>
      <w:r w:rsidRPr="004D38CF">
        <w:t>or senior DG to address a specific concern, be it around customer service, a failing programme</w:t>
      </w:r>
      <w:r w:rsidRPr="004D38CF" w:rsidR="00AB2CC0">
        <w:t xml:space="preserve">, </w:t>
      </w:r>
      <w:r w:rsidR="00D47EA3">
        <w:t>et cetera</w:t>
      </w:r>
      <w:r w:rsidRPr="004D38CF" w:rsidR="00AB2CC0">
        <w:t>.</w:t>
      </w:r>
      <w:r w:rsidRPr="004D38CF" w:rsidR="0047711E">
        <w:t xml:space="preserve"> Y</w:t>
      </w:r>
      <w:r w:rsidRPr="004D38CF">
        <w:t>ou have set out</w:t>
      </w:r>
      <w:r w:rsidRPr="004D38CF" w:rsidR="0047711E">
        <w:t xml:space="preserve">, of course, that </w:t>
      </w:r>
      <w:r w:rsidRPr="004D38CF">
        <w:t>you are keen to serve and be accountable to whoever</w:t>
      </w:r>
      <w:r w:rsidRPr="004D38CF" w:rsidR="0047711E">
        <w:t xml:space="preserve"> is</w:t>
      </w:r>
      <w:r w:rsidRPr="004D38CF">
        <w:t xml:space="preserve"> in office.</w:t>
      </w:r>
    </w:p>
    <w:p w:rsidR="00577859" w:rsidRPr="004D38CF" w:rsidP="009F61CA">
      <w:pPr>
        <w:pStyle w:val="QuestionCont"/>
      </w:pPr>
      <w:r w:rsidRPr="004D38CF">
        <w:t xml:space="preserve">I do not think we have </w:t>
      </w:r>
      <w:r w:rsidRPr="004D38CF">
        <w:t xml:space="preserve">got </w:t>
      </w:r>
      <w:r w:rsidRPr="004D38CF">
        <w:t>to the point</w:t>
      </w:r>
      <w:r w:rsidRPr="004D38CF">
        <w:t xml:space="preserve">, </w:t>
      </w:r>
      <w:r w:rsidRPr="004D38CF">
        <w:t>rather than a somewhat superficial headline</w:t>
      </w:r>
      <w:r w:rsidRPr="004D38CF" w:rsidR="0047711E">
        <w:t xml:space="preserve">, </w:t>
      </w:r>
      <w:r w:rsidRPr="004D38CF">
        <w:t xml:space="preserve">about </w:t>
      </w:r>
      <w:r w:rsidRPr="004D38CF">
        <w:t>what is meaningfully different</w:t>
      </w:r>
      <w:r w:rsidRPr="004D38CF">
        <w:t>. T</w:t>
      </w:r>
      <w:r w:rsidRPr="004D38CF">
        <w:t xml:space="preserve">hat interaction was happening all the time under all previous Governments in all Departments. You say </w:t>
      </w:r>
      <w:r w:rsidRPr="004D38CF">
        <w:t xml:space="preserve">he </w:t>
      </w:r>
      <w:r w:rsidRPr="004D38CF">
        <w:t>leads the policy partnership</w:t>
      </w:r>
      <w:r w:rsidRPr="004D38CF">
        <w:t xml:space="preserve">. Of course, </w:t>
      </w:r>
      <w:r w:rsidRPr="004D38CF">
        <w:t xml:space="preserve">we </w:t>
      </w:r>
      <w:r w:rsidRPr="004D38CF">
        <w:t xml:space="preserve">would expect all </w:t>
      </w:r>
      <w:r w:rsidRPr="004D38CF" w:rsidR="00920E00">
        <w:t>Minister</w:t>
      </w:r>
      <w:r w:rsidRPr="004D38CF">
        <w:t xml:space="preserve">s to lead the policy area </w:t>
      </w:r>
      <w:r w:rsidRPr="004D38CF">
        <w:t xml:space="preserve">for which </w:t>
      </w:r>
      <w:r w:rsidRPr="004D38CF">
        <w:t>they are responsible.</w:t>
      </w:r>
    </w:p>
    <w:p w:rsidR="009875F8" w:rsidRPr="004D38CF" w:rsidP="009F61CA">
      <w:pPr>
        <w:pStyle w:val="QuestionCont"/>
      </w:pPr>
      <w:r w:rsidRPr="004D38CF">
        <w:t>I am still struggling to understand what is distinctive in this new model</w:t>
      </w:r>
      <w:r w:rsidRPr="004D38CF" w:rsidR="009F61CA">
        <w:t xml:space="preserve">, </w:t>
      </w:r>
      <w:r w:rsidRPr="004D38CF">
        <w:t xml:space="preserve">where the current </w:t>
      </w:r>
      <w:r w:rsidRPr="004D38CF" w:rsidR="00A817D0">
        <w:t>Exchequer Secretary</w:t>
      </w:r>
      <w:r w:rsidRPr="004D38CF">
        <w:t xml:space="preserve"> is chairing this board</w:t>
      </w:r>
      <w:r w:rsidRPr="004D38CF" w:rsidR="009F61CA">
        <w:t>. I</w:t>
      </w:r>
      <w:r w:rsidRPr="004D38CF">
        <w:t xml:space="preserve">t seems to me </w:t>
      </w:r>
      <w:r w:rsidRPr="004D38CF" w:rsidR="009F61CA">
        <w:t xml:space="preserve">that </w:t>
      </w:r>
      <w:r w:rsidRPr="004D38CF">
        <w:t xml:space="preserve">you have explained the constraints that all </w:t>
      </w:r>
      <w:r w:rsidRPr="004D38CF" w:rsidR="00920E00">
        <w:t>Minister</w:t>
      </w:r>
      <w:r w:rsidRPr="004D38CF">
        <w:t xml:space="preserve">s are under with respect to </w:t>
      </w:r>
      <w:r w:rsidRPr="004D38CF" w:rsidR="00D72491">
        <w:t>managing public money</w:t>
      </w:r>
      <w:r w:rsidR="00D47EA3">
        <w:t xml:space="preserve"> </w:t>
      </w:r>
      <w:r w:rsidRPr="004D38CF" w:rsidR="009F61CA">
        <w:t>et</w:t>
      </w:r>
      <w:r w:rsidR="00D47EA3">
        <w:t xml:space="preserve"> </w:t>
      </w:r>
      <w:r w:rsidRPr="004D38CF" w:rsidR="009F61CA">
        <w:t>c</w:t>
      </w:r>
      <w:r w:rsidR="00D47EA3">
        <w:t>etera</w:t>
      </w:r>
      <w:r w:rsidRPr="004D38CF">
        <w:t>. There is not really a difference at all</w:t>
      </w:r>
      <w:r w:rsidRPr="004D38CF" w:rsidR="009F61CA">
        <w:t>,</w:t>
      </w:r>
      <w:r w:rsidRPr="004D38CF">
        <w:t xml:space="preserve"> is there?</w:t>
      </w:r>
    </w:p>
    <w:p w:rsidR="00F85C42" w:rsidRPr="004D38CF" w:rsidP="009875F8">
      <w:pPr>
        <w:pStyle w:val="Answer"/>
      </w:pPr>
      <w:sdt>
        <w:sdtPr>
          <w:alias w:val="Witness"/>
          <w:id w:val="1340351190"/>
          <w:placeholder>
            <w:docPart w:val="7B4A26520F1D45D394EB1A3F93E5AA1B"/>
          </w:placeholder>
          <w:richText/>
        </w:sdtPr>
        <w:sdtContent>
          <w:r w:rsidRPr="004D38CF" w:rsidR="003005E9">
            <w:rPr>
              <w:b/>
              <w:i/>
              <w:iCs/>
            </w:rPr>
            <w:t>John-Paul Marks:</w:t>
          </w:r>
        </w:sdtContent>
      </w:sdt>
      <w:r w:rsidRPr="004D38CF" w:rsidR="003005E9">
        <w:t xml:space="preserve"> </w:t>
      </w:r>
      <w:r w:rsidRPr="004D38CF" w:rsidR="009875F8">
        <w:t>HMRC is operating in a political environment</w:t>
      </w:r>
      <w:r w:rsidRPr="004D38CF" w:rsidR="00775013">
        <w:t>, a</w:t>
      </w:r>
      <w:r w:rsidRPr="004D38CF" w:rsidR="009875F8">
        <w:t>s you know so well</w:t>
      </w:r>
      <w:r w:rsidRPr="004D38CF" w:rsidR="00775013">
        <w:t xml:space="preserve">. </w:t>
      </w:r>
      <w:r w:rsidRPr="004D38CF" w:rsidR="00920E00">
        <w:t>Minister</w:t>
      </w:r>
      <w:r w:rsidRPr="004D38CF" w:rsidR="009875F8">
        <w:t>s are entitled to want to be confident that the organisation is delivering their priorities and that those priorities are being regularly discussed and discharged through corporate governance, business plans</w:t>
      </w:r>
      <w:r w:rsidRPr="004D38CF" w:rsidR="00775013">
        <w:t xml:space="preserve"> and </w:t>
      </w:r>
      <w:r w:rsidRPr="004D38CF" w:rsidR="009875F8">
        <w:t xml:space="preserve">delivery and in the way </w:t>
      </w:r>
      <w:r w:rsidRPr="004D38CF" w:rsidR="00775013">
        <w:t xml:space="preserve">that </w:t>
      </w:r>
      <w:r w:rsidRPr="004D38CF" w:rsidR="009875F8">
        <w:t>we are constantly leading the organisation.</w:t>
      </w:r>
      <w:r w:rsidRPr="004D38CF" w:rsidR="00775013">
        <w:t xml:space="preserve"> </w:t>
      </w:r>
      <w:r w:rsidRPr="004D38CF" w:rsidR="009875F8">
        <w:t>Coming new to it</w:t>
      </w:r>
      <w:r w:rsidRPr="004D38CF" w:rsidR="00775013">
        <w:t xml:space="preserve">, </w:t>
      </w:r>
      <w:r w:rsidRPr="004D38CF" w:rsidR="009875F8">
        <w:t>that is very clear.</w:t>
      </w:r>
      <w:r w:rsidRPr="004D38CF">
        <w:t xml:space="preserve"> </w:t>
      </w:r>
      <w:r w:rsidRPr="004D38CF" w:rsidR="009875F8">
        <w:t>Penny and Jonathan are co</w:t>
      </w:r>
      <w:r w:rsidRPr="004D38CF" w:rsidR="003E4CFA">
        <w:t>-</w:t>
      </w:r>
      <w:r w:rsidRPr="004D38CF" w:rsidR="009875F8">
        <w:t>sponsors o</w:t>
      </w:r>
      <w:r w:rsidRPr="004D38CF">
        <w:t>f</w:t>
      </w:r>
      <w:r w:rsidRPr="004D38CF" w:rsidR="00D72491">
        <w:t xml:space="preserve"> the c</w:t>
      </w:r>
      <w:r w:rsidRPr="004D38CF" w:rsidR="009875F8">
        <w:t xml:space="preserve">losing the </w:t>
      </w:r>
      <w:r w:rsidRPr="004D38CF" w:rsidR="00D72491">
        <w:t>t</w:t>
      </w:r>
      <w:r w:rsidRPr="004D38CF">
        <w:t xml:space="preserve">ax </w:t>
      </w:r>
      <w:r w:rsidRPr="004D38CF" w:rsidR="00D72491">
        <w:t>g</w:t>
      </w:r>
      <w:r w:rsidRPr="004D38CF">
        <w:t xml:space="preserve">ap </w:t>
      </w:r>
      <w:r w:rsidRPr="004D38CF" w:rsidR="00D72491">
        <w:t>sub-c</w:t>
      </w:r>
      <w:r w:rsidRPr="004D38CF">
        <w:t>ommittee</w:t>
      </w:r>
      <w:r w:rsidRPr="004D38CF" w:rsidR="00775013">
        <w:t xml:space="preserve">. There is a </w:t>
      </w:r>
      <w:r w:rsidRPr="004D38CF" w:rsidR="009875F8">
        <w:t>huge amount of focus on achieving progress there</w:t>
      </w:r>
      <w:r w:rsidRPr="004D38CF" w:rsidR="00C93004">
        <w:t xml:space="preserve">, </w:t>
      </w:r>
      <w:r w:rsidRPr="004D38CF" w:rsidR="00E40655">
        <w:t xml:space="preserve">and </w:t>
      </w:r>
      <w:r w:rsidRPr="004D38CF" w:rsidR="009875F8">
        <w:t xml:space="preserve">similarly </w:t>
      </w:r>
      <w:r w:rsidRPr="004D38CF" w:rsidR="00D243B0">
        <w:t xml:space="preserve">on </w:t>
      </w:r>
      <w:r w:rsidRPr="004D38CF" w:rsidR="009875F8">
        <w:t>customer service</w:t>
      </w:r>
      <w:r w:rsidRPr="004D38CF" w:rsidR="00775013">
        <w:t xml:space="preserve"> and</w:t>
      </w:r>
      <w:r w:rsidRPr="004D38CF" w:rsidR="009875F8">
        <w:t xml:space="preserve"> modernisation and reform. </w:t>
      </w:r>
    </w:p>
    <w:p w:rsidR="00CD6ADE" w:rsidRPr="004D38CF" w:rsidP="009875F8">
      <w:pPr>
        <w:pStyle w:val="Answer"/>
      </w:pPr>
      <w:r w:rsidRPr="004D38CF">
        <w:t>T</w:t>
      </w:r>
      <w:r w:rsidRPr="004D38CF" w:rsidR="009875F8">
        <w:t xml:space="preserve">he </w:t>
      </w:r>
      <w:r w:rsidRPr="004D38CF" w:rsidR="00A817D0">
        <w:t>Exchequer Secretary</w:t>
      </w:r>
      <w:r w:rsidRPr="004D38CF" w:rsidR="009875F8">
        <w:t xml:space="preserve"> and I are meeting every week to talk about this</w:t>
      </w:r>
      <w:r w:rsidRPr="004D38CF" w:rsidR="00D72491">
        <w:t>,</w:t>
      </w:r>
      <w:r w:rsidRPr="004D38CF" w:rsidR="009875F8">
        <w:t xml:space="preserve"> to make sure the relationship and the way </w:t>
      </w:r>
      <w:r w:rsidRPr="004D38CF">
        <w:t xml:space="preserve">that </w:t>
      </w:r>
      <w:r w:rsidRPr="004D38CF" w:rsidR="009875F8">
        <w:t>we are working is good</w:t>
      </w:r>
      <w:r w:rsidRPr="004D38CF">
        <w:t xml:space="preserve">, </w:t>
      </w:r>
      <w:r w:rsidRPr="004D38CF" w:rsidR="009875F8">
        <w:t>healthy and challenging</w:t>
      </w:r>
      <w:r w:rsidRPr="004D38CF">
        <w:t xml:space="preserve">. </w:t>
      </w:r>
    </w:p>
    <w:p w:rsidR="00D92680" w:rsidRPr="004D38CF" w:rsidP="00DD7821">
      <w:pPr>
        <w:pStyle w:val="Question"/>
      </w:pPr>
      <w:sdt>
        <w:sdtPr>
          <w:alias w:val="Member"/>
          <w:tag w:val="&lt;Member mnisId='4051' dodsId='43043'&gt;"/>
          <w:id w:val="939257375"/>
          <w:placeholder>
            <w:docPart w:val="D397FF7F9DCD4910BB2FC1C120CC88B8"/>
          </w:placeholder>
          <w:richText/>
        </w:sdtPr>
        <w:sdtContent>
          <w:r w:rsidRPr="004D38CF" w:rsidR="00DD7821">
            <w:rPr>
              <w:b/>
            </w:rPr>
            <w:t>John Glen:</w:t>
          </w:r>
        </w:sdtContent>
      </w:sdt>
      <w:r w:rsidRPr="004D38CF" w:rsidR="00DD7821">
        <w:t xml:space="preserve"> H</w:t>
      </w:r>
      <w:r w:rsidRPr="004D38CF" w:rsidR="009875F8">
        <w:t>is predecessors would have done</w:t>
      </w:r>
      <w:r w:rsidRPr="004D38CF" w:rsidR="00DD7821">
        <w:t xml:space="preserve"> the same</w:t>
      </w:r>
      <w:r w:rsidRPr="004D38CF">
        <w:t>.</w:t>
      </w:r>
    </w:p>
    <w:p w:rsidR="009875F8" w:rsidRPr="004D38CF" w:rsidP="009875F8">
      <w:pPr>
        <w:pStyle w:val="Answer"/>
      </w:pPr>
      <w:sdt>
        <w:sdtPr>
          <w:alias w:val="Witness"/>
          <w:id w:val="-1571651405"/>
          <w:placeholder>
            <w:docPart w:val="FC6AF76D671D4B658618ED8E9929E0AE"/>
          </w:placeholder>
          <w:richText/>
        </w:sdtPr>
        <w:sdtContent>
          <w:r w:rsidRPr="004D38CF" w:rsidR="0064101C">
            <w:rPr>
              <w:b/>
              <w:i/>
              <w:iCs/>
            </w:rPr>
            <w:t>John-Paul Marks:</w:t>
          </w:r>
        </w:sdtContent>
      </w:sdt>
      <w:r w:rsidRPr="004D38CF" w:rsidR="0064101C">
        <w:t xml:space="preserve"> Yes, </w:t>
      </w:r>
      <w:r w:rsidRPr="004D38CF">
        <w:t>absolutely</w:t>
      </w:r>
      <w:r w:rsidRPr="004D38CF" w:rsidR="00D72491">
        <w:t xml:space="preserve"> as his predecessors would have done</w:t>
      </w:r>
      <w:r w:rsidRPr="004D38CF" w:rsidR="0064101C">
        <w:t xml:space="preserve">. </w:t>
      </w:r>
      <w:r w:rsidRPr="004D38CF" w:rsidR="00DD7821">
        <w:t>C</w:t>
      </w:r>
      <w:r w:rsidRPr="004D38CF">
        <w:t xml:space="preserve">hairing the board does send a signal that </w:t>
      </w:r>
      <w:r w:rsidRPr="004D38CF" w:rsidR="00920E00">
        <w:t>Minister</w:t>
      </w:r>
      <w:r w:rsidRPr="004D38CF">
        <w:t xml:space="preserve">s care about the leadership of this organisation. </w:t>
      </w:r>
      <w:r w:rsidRPr="004D38CF" w:rsidR="00DD7821">
        <w:t>Y</w:t>
      </w:r>
      <w:r w:rsidRPr="004D38CF">
        <w:t xml:space="preserve">ou mentioned some of the challenges earlier around things </w:t>
      </w:r>
      <w:r w:rsidRPr="004D38CF" w:rsidR="00DD7821">
        <w:t xml:space="preserve">such as </w:t>
      </w:r>
      <w:r w:rsidRPr="004D38CF">
        <w:t>customer service.</w:t>
      </w:r>
      <w:r w:rsidRPr="004D38CF" w:rsidR="00DD7821">
        <w:t xml:space="preserve"> </w:t>
      </w:r>
      <w:r w:rsidRPr="004D38CF">
        <w:t>From my perspective</w:t>
      </w:r>
      <w:r w:rsidRPr="004D38CF" w:rsidR="00DD7821">
        <w:t xml:space="preserve">, </w:t>
      </w:r>
      <w:r w:rsidRPr="004D38CF" w:rsidR="008E1C30">
        <w:t xml:space="preserve">it is welcome for </w:t>
      </w:r>
      <w:r w:rsidRPr="004D38CF" w:rsidR="00920E00">
        <w:t>Minister</w:t>
      </w:r>
      <w:r w:rsidRPr="004D38CF">
        <w:t xml:space="preserve">s </w:t>
      </w:r>
      <w:r w:rsidRPr="004D38CF" w:rsidR="008E1C30">
        <w:t xml:space="preserve">to </w:t>
      </w:r>
      <w:r w:rsidRPr="004D38CF">
        <w:t xml:space="preserve">care </w:t>
      </w:r>
      <w:r w:rsidRPr="004D38CF" w:rsidR="008E1C30">
        <w:t xml:space="preserve">about </w:t>
      </w:r>
      <w:r w:rsidRPr="004D38CF">
        <w:t xml:space="preserve">and be interested deeply in the underlying </w:t>
      </w:r>
      <w:r w:rsidRPr="004D38CF" w:rsidR="00DD7821">
        <w:t xml:space="preserve">reasons </w:t>
      </w:r>
      <w:r w:rsidRPr="004D38CF">
        <w:t>why customer service</w:t>
      </w:r>
      <w:r w:rsidR="00D47EA3">
        <w:t xml:space="preserve"> is</w:t>
      </w:r>
      <w:r w:rsidRPr="004D38CF">
        <w:t xml:space="preserve"> struggling, what the problem</w:t>
      </w:r>
      <w:r w:rsidRPr="004D38CF" w:rsidR="00DD7821">
        <w:t xml:space="preserve"> is and </w:t>
      </w:r>
      <w:r w:rsidRPr="004D38CF">
        <w:t xml:space="preserve">what we </w:t>
      </w:r>
      <w:r w:rsidRPr="004D38CF" w:rsidR="00DD7821">
        <w:t xml:space="preserve">can </w:t>
      </w:r>
      <w:r w:rsidRPr="004D38CF">
        <w:t>do to help. Quite a lot of the conclusions that we will come to will include policy options for reform</w:t>
      </w:r>
      <w:r w:rsidRPr="004D38CF" w:rsidR="00D2311E">
        <w:t>. T</w:t>
      </w:r>
      <w:r w:rsidRPr="004D38CF">
        <w:t xml:space="preserve">he </w:t>
      </w:r>
      <w:r w:rsidRPr="004D38CF" w:rsidR="00920E00">
        <w:t>Minister</w:t>
      </w:r>
      <w:r w:rsidRPr="004D38CF">
        <w:t xml:space="preserve"> has been out to meet the team</w:t>
      </w:r>
      <w:r w:rsidRPr="004D38CF" w:rsidR="00D2311E">
        <w:t>. H</w:t>
      </w:r>
      <w:r w:rsidRPr="004D38CF">
        <w:t>e has been meeting stakeholders</w:t>
      </w:r>
      <w:r w:rsidRPr="004D38CF" w:rsidR="00D2311E">
        <w:t>. H</w:t>
      </w:r>
      <w:r w:rsidRPr="004D38CF">
        <w:t>e is taking a deep interest.</w:t>
      </w:r>
    </w:p>
    <w:p w:rsidR="009875F8" w:rsidRPr="004D38CF" w:rsidP="00937CED">
      <w:pPr>
        <w:pStyle w:val="Remark"/>
      </w:pPr>
      <w:sdt>
        <w:sdtPr>
          <w:alias w:val="Member"/>
          <w:tag w:val="&lt;Member mnisId='4051' dodsId='43043'&gt;"/>
          <w:id w:val="-18927832"/>
          <w:placeholder>
            <w:docPart w:val="F93EDD6AA8E64A4283E72F25D7CF65F2"/>
          </w:placeholder>
          <w:richText/>
        </w:sdtPr>
        <w:sdtContent>
          <w:r w:rsidRPr="004D38CF" w:rsidR="00E6333F">
            <w:rPr>
              <w:b/>
            </w:rPr>
            <w:t>John Glen:</w:t>
          </w:r>
        </w:sdtContent>
      </w:sdt>
      <w:r w:rsidRPr="004D38CF" w:rsidR="00E6333F">
        <w:t xml:space="preserve"> H</w:t>
      </w:r>
      <w:r w:rsidRPr="004D38CF">
        <w:t xml:space="preserve">aving sat in the office next to about five </w:t>
      </w:r>
      <w:r w:rsidRPr="004D38CF" w:rsidR="00937CED">
        <w:t xml:space="preserve">of his </w:t>
      </w:r>
      <w:r w:rsidRPr="004D38CF">
        <w:t xml:space="preserve">predecessor HMRC </w:t>
      </w:r>
      <w:r w:rsidRPr="004D38CF" w:rsidR="00920E00">
        <w:t>Minister</w:t>
      </w:r>
      <w:r w:rsidRPr="004D38CF" w:rsidR="00937CED">
        <w:t>s</w:t>
      </w:r>
      <w:r w:rsidRPr="004D38CF">
        <w:t xml:space="preserve">, I saw them do exactly the same. </w:t>
      </w:r>
      <w:r w:rsidRPr="004D38CF" w:rsidR="00937CED">
        <w:t>I do not think that c</w:t>
      </w:r>
      <w:r w:rsidRPr="004D38CF">
        <w:t>hair</w:t>
      </w:r>
      <w:r w:rsidRPr="004D38CF" w:rsidR="00937CED">
        <w:t xml:space="preserve">ing </w:t>
      </w:r>
      <w:r w:rsidRPr="004D38CF">
        <w:t>the board</w:t>
      </w:r>
      <w:r w:rsidRPr="004D38CF" w:rsidR="00937CED">
        <w:t xml:space="preserve"> would have </w:t>
      </w:r>
      <w:r w:rsidRPr="004D38CF">
        <w:t xml:space="preserve">made a meaningful difference to </w:t>
      </w:r>
      <w:r w:rsidRPr="004D38CF" w:rsidR="00937CED">
        <w:t>whether</w:t>
      </w:r>
      <w:r w:rsidRPr="004D38CF">
        <w:t xml:space="preserve"> they were able to do the job.</w:t>
      </w:r>
    </w:p>
    <w:p w:rsidR="009875F8" w:rsidRPr="004D38CF" w:rsidP="00937CED">
      <w:pPr>
        <w:pStyle w:val="Question"/>
      </w:pPr>
      <w:sdt>
        <w:sdtPr>
          <w:alias w:val="Member"/>
          <w:tag w:val="&lt;Member mnisId='214' dodsId='25170'&gt;"/>
          <w:id w:val="270443935"/>
          <w:placeholder>
            <w:docPart w:val="145E92C3F3EE4851916D3C4808DC76A3"/>
          </w:placeholder>
          <w:richText/>
        </w:sdtPr>
        <w:sdtContent>
          <w:r w:rsidRPr="004D38CF" w:rsidR="007F463D">
            <w:rPr>
              <w:b/>
            </w:rPr>
            <w:t>Chair:</w:t>
          </w:r>
        </w:sdtContent>
      </w:sdt>
      <w:r w:rsidRPr="004D38CF" w:rsidR="007F463D">
        <w:t xml:space="preserve"> </w:t>
      </w:r>
      <w:r w:rsidRPr="004D38CF">
        <w:t>Can I ask a simple question</w:t>
      </w:r>
      <w:r w:rsidRPr="004D38CF" w:rsidR="006C275B">
        <w:t>, Mr Marks</w:t>
      </w:r>
      <w:r w:rsidRPr="004D38CF">
        <w:t>? Is HMRC still a non</w:t>
      </w:r>
      <w:r w:rsidRPr="004D38CF" w:rsidR="00B363BB">
        <w:noBreakHyphen/>
      </w:r>
      <w:r w:rsidRPr="004D38CF" w:rsidR="006C275B">
        <w:t>m</w:t>
      </w:r>
      <w:r w:rsidRPr="004D38CF" w:rsidR="00920E00">
        <w:t>inister</w:t>
      </w:r>
      <w:r w:rsidRPr="004D38CF">
        <w:t>ial Department</w:t>
      </w:r>
      <w:r w:rsidRPr="004D38CF" w:rsidR="006C275B">
        <w:t xml:space="preserve">, </w:t>
      </w:r>
      <w:r w:rsidRPr="004D38CF">
        <w:t xml:space="preserve">now the </w:t>
      </w:r>
      <w:r w:rsidRPr="004D38CF" w:rsidR="00920E00">
        <w:t>Minister</w:t>
      </w:r>
      <w:r w:rsidRPr="004D38CF">
        <w:t xml:space="preserve"> chairs the board?</w:t>
      </w:r>
    </w:p>
    <w:p w:rsidR="009875F8" w:rsidRPr="004D38CF" w:rsidP="009875F8">
      <w:pPr>
        <w:pStyle w:val="Answer"/>
      </w:pPr>
      <w:sdt>
        <w:sdtPr>
          <w:alias w:val="Witness"/>
          <w:id w:val="-1610892447"/>
          <w:placeholder>
            <w:docPart w:val="682317F955234944812DAE3CE1F496B6"/>
          </w:placeholder>
          <w:richText/>
        </w:sdtPr>
        <w:sdtContent>
          <w:r w:rsidRPr="004D38CF" w:rsidR="003005E9">
            <w:rPr>
              <w:b/>
              <w:i/>
              <w:iCs/>
            </w:rPr>
            <w:t>John-Paul Marks:</w:t>
          </w:r>
        </w:sdtContent>
      </w:sdt>
      <w:r w:rsidRPr="004D38CF" w:rsidR="003005E9">
        <w:t xml:space="preserve"> </w:t>
      </w:r>
      <w:r w:rsidRPr="004D38CF">
        <w:t>If I go back to my original answer</w:t>
      </w:r>
      <w:r w:rsidRPr="004D38CF" w:rsidR="009A7F70">
        <w:t>—</w:t>
      </w:r>
      <w:r w:rsidRPr="004D38CF">
        <w:t>you are quite right</w:t>
      </w:r>
      <w:r w:rsidRPr="004D38CF" w:rsidR="00052D49">
        <w:t>—</w:t>
      </w:r>
      <w:r w:rsidRPr="004D38CF">
        <w:t>HMRC is very different to DWP</w:t>
      </w:r>
      <w:r w:rsidRPr="004D38CF" w:rsidR="00052D49">
        <w:t xml:space="preserve">, </w:t>
      </w:r>
      <w:r w:rsidRPr="004D38CF">
        <w:t>where I previously worked</w:t>
      </w:r>
      <w:r w:rsidRPr="004D38CF" w:rsidR="00052D49">
        <w:t xml:space="preserve">, </w:t>
      </w:r>
      <w:r w:rsidRPr="004D38CF">
        <w:t xml:space="preserve">because of its legal construct. Commissioners </w:t>
      </w:r>
      <w:r w:rsidRPr="004D38CF" w:rsidR="00052D49">
        <w:t xml:space="preserve">are </w:t>
      </w:r>
      <w:r w:rsidRPr="004D38CF">
        <w:t>appointed by the Crown.</w:t>
      </w:r>
    </w:p>
    <w:p w:rsidR="009875F8" w:rsidRPr="004D38CF" w:rsidP="003005E9">
      <w:pPr>
        <w:pStyle w:val="Question"/>
      </w:pPr>
      <w:sdt>
        <w:sdtPr>
          <w:alias w:val="Member"/>
          <w:tag w:val="&lt;Member mnisId='214' dodsId='25170'&gt;"/>
          <w:id w:val="-42834147"/>
          <w:placeholder>
            <w:docPart w:val="A5DAD12CB0B64CA8839003B6C115BAF4"/>
          </w:placeholder>
          <w:richText/>
        </w:sdtPr>
        <w:sdtContent>
          <w:r w:rsidRPr="004D38CF" w:rsidR="007F463D">
            <w:rPr>
              <w:b/>
            </w:rPr>
            <w:t>Chair:</w:t>
          </w:r>
        </w:sdtContent>
      </w:sdt>
      <w:r w:rsidRPr="004D38CF" w:rsidR="007F463D">
        <w:t xml:space="preserve"> </w:t>
      </w:r>
      <w:r w:rsidRPr="004D38CF">
        <w:t>You have given that answer</w:t>
      </w:r>
      <w:r w:rsidRPr="004D38CF" w:rsidR="00B363BB">
        <w:t>.</w:t>
      </w:r>
      <w:r w:rsidRPr="004D38CF" w:rsidR="00755968">
        <w:t xml:space="preserve"> </w:t>
      </w:r>
      <w:r w:rsidRPr="004D38CF">
        <w:t>I heard that loud and clear</w:t>
      </w:r>
      <w:r w:rsidRPr="004D38CF" w:rsidR="00755968">
        <w:t xml:space="preserve">. It was </w:t>
      </w:r>
      <w:r w:rsidRPr="004D38CF">
        <w:t>very clearly expressed</w:t>
      </w:r>
      <w:r w:rsidRPr="004D38CF" w:rsidR="00755968">
        <w:t>. I</w:t>
      </w:r>
      <w:r w:rsidRPr="004D38CF">
        <w:t>s it still a non</w:t>
      </w:r>
      <w:r w:rsidRPr="004D38CF" w:rsidR="003E4CFA">
        <w:t>-</w:t>
      </w:r>
      <w:r w:rsidRPr="004D38CF" w:rsidR="00755968">
        <w:t>m</w:t>
      </w:r>
      <w:r w:rsidRPr="004D38CF" w:rsidR="00920E00">
        <w:t>inister</w:t>
      </w:r>
      <w:r w:rsidRPr="004D38CF">
        <w:t xml:space="preserve">ial Department if the </w:t>
      </w:r>
      <w:r w:rsidRPr="004D38CF" w:rsidR="00920E00">
        <w:t>Minister</w:t>
      </w:r>
      <w:r w:rsidRPr="004D38CF">
        <w:t xml:space="preserve"> chairs the board?</w:t>
      </w:r>
    </w:p>
    <w:p w:rsidR="00755968" w:rsidRPr="004D38CF" w:rsidP="009875F8">
      <w:pPr>
        <w:pStyle w:val="Answer"/>
      </w:pPr>
      <w:sdt>
        <w:sdtPr>
          <w:alias w:val="Witness"/>
          <w:id w:val="-402680259"/>
          <w:placeholder>
            <w:docPart w:val="D68D46B0DA3249B396EA4AE1023E172D"/>
          </w:placeholder>
          <w:richText/>
        </w:sdtPr>
        <w:sdtContent>
          <w:r w:rsidRPr="004D38CF" w:rsidR="003005E9">
            <w:rPr>
              <w:b/>
              <w:i/>
              <w:iCs/>
            </w:rPr>
            <w:t>John-Paul Marks:</w:t>
          </w:r>
        </w:sdtContent>
      </w:sdt>
      <w:r w:rsidRPr="004D38CF" w:rsidR="003005E9">
        <w:t xml:space="preserve"> </w:t>
      </w:r>
      <w:r w:rsidRPr="004D38CF" w:rsidR="009875F8">
        <w:t xml:space="preserve">Its legal constitution demonstrates that the legal duties sit with commissioners, not </w:t>
      </w:r>
      <w:r w:rsidRPr="004D38CF" w:rsidR="00920E00">
        <w:t>Minister</w:t>
      </w:r>
      <w:r w:rsidRPr="004D38CF" w:rsidR="009875F8">
        <w:t>s</w:t>
      </w:r>
      <w:r w:rsidRPr="004D38CF">
        <w:t>. I</w:t>
      </w:r>
      <w:r w:rsidRPr="004D38CF" w:rsidR="009875F8">
        <w:t>n that regard</w:t>
      </w:r>
      <w:r w:rsidRPr="004D38CF">
        <w:t xml:space="preserve">, </w:t>
      </w:r>
      <w:r w:rsidRPr="004D38CF" w:rsidR="009875F8">
        <w:t>it is non</w:t>
      </w:r>
      <w:r w:rsidRPr="004D38CF" w:rsidR="00B363BB">
        <w:noBreakHyphen/>
      </w:r>
      <w:r w:rsidRPr="004D38CF" w:rsidR="0059481B">
        <w:t>m</w:t>
      </w:r>
      <w:r w:rsidRPr="004D38CF" w:rsidR="00920E00">
        <w:t>inister</w:t>
      </w:r>
      <w:r w:rsidRPr="004D38CF" w:rsidR="009875F8">
        <w:t>ial.</w:t>
      </w:r>
    </w:p>
    <w:p w:rsidR="006079DA" w:rsidRPr="004D38CF" w:rsidP="009875F8">
      <w:pPr>
        <w:pStyle w:val="Answer"/>
      </w:pPr>
      <w:r w:rsidRPr="004D38CF">
        <w:t>Having said all that, as I have also articulated, the engagement with the Exchequer Secretary is very regular. We are sending submissions</w:t>
      </w:r>
      <w:r w:rsidRPr="004D38CF" w:rsidR="003F554F">
        <w:t xml:space="preserve">; </w:t>
      </w:r>
      <w:r w:rsidRPr="004D38CF">
        <w:t>we are meeting with him every week. In that regard, the leadership of the policy partnership, the UK tax system</w:t>
      </w:r>
      <w:r w:rsidRPr="004D38CF" w:rsidR="003D69A1">
        <w:t>,</w:t>
      </w:r>
      <w:r w:rsidRPr="004D38CF">
        <w:t xml:space="preserve"> and the interest in our work to accelerate transformation reform and deliver those priorities is very high.</w:t>
      </w:r>
      <w:r w:rsidRPr="004D38CF">
        <w:t xml:space="preserve"> </w:t>
      </w:r>
      <w:r w:rsidRPr="004D38CF">
        <w:t>That element is not non</w:t>
      </w:r>
      <w:r w:rsidRPr="004D38CF" w:rsidR="003E4CFA">
        <w:t>-</w:t>
      </w:r>
      <w:r w:rsidRPr="004D38CF" w:rsidR="003D69A1">
        <w:t>m</w:t>
      </w:r>
      <w:r w:rsidRPr="004D38CF" w:rsidR="00920E00">
        <w:t>inister</w:t>
      </w:r>
      <w:r w:rsidRPr="004D38CF">
        <w:t>ial</w:t>
      </w:r>
      <w:r w:rsidRPr="004D38CF">
        <w:t>.</w:t>
      </w:r>
    </w:p>
    <w:p w:rsidR="009875F8" w:rsidRPr="004D38CF" w:rsidP="009875F8">
      <w:pPr>
        <w:pStyle w:val="Answer"/>
      </w:pPr>
      <w:r w:rsidRPr="004D38CF">
        <w:t>T</w:t>
      </w:r>
      <w:r w:rsidRPr="004D38CF">
        <w:t>hat phrase has historically been used around the legislation for the Department to articulate to the public that HMRC will protect taxpayer information</w:t>
      </w:r>
      <w:r w:rsidRPr="004D38CF" w:rsidR="003D69A1">
        <w:t xml:space="preserve">, that </w:t>
      </w:r>
      <w:r w:rsidRPr="004D38CF">
        <w:t xml:space="preserve">confidentiality matters and </w:t>
      </w:r>
      <w:r w:rsidRPr="004D38CF" w:rsidR="003D69A1">
        <w:t xml:space="preserve">that </w:t>
      </w:r>
      <w:r w:rsidRPr="004D38CF">
        <w:t xml:space="preserve">there is a set of legal duties on people </w:t>
      </w:r>
      <w:r w:rsidRPr="004D38CF" w:rsidR="003D69A1">
        <w:t xml:space="preserve">such as </w:t>
      </w:r>
      <w:r w:rsidRPr="004D38CF">
        <w:t>us to ensure that remains the case.</w:t>
      </w:r>
    </w:p>
    <w:p w:rsidR="009875F8" w:rsidRPr="004D38CF" w:rsidP="003005E9">
      <w:pPr>
        <w:pStyle w:val="Question"/>
      </w:pPr>
      <w:sdt>
        <w:sdtPr>
          <w:alias w:val="Member"/>
          <w:tag w:val="&lt;Member mnisId='214' dodsId='25170'&gt;"/>
          <w:id w:val="-28725336"/>
          <w:placeholder>
            <w:docPart w:val="3956D13AA99C4FCAA79A3D4C94AF96E5"/>
          </w:placeholder>
          <w:richText/>
        </w:sdtPr>
        <w:sdtContent>
          <w:r w:rsidRPr="004D38CF" w:rsidR="007F463D">
            <w:rPr>
              <w:b/>
            </w:rPr>
            <w:t>Chair:</w:t>
          </w:r>
        </w:sdtContent>
      </w:sdt>
      <w:r w:rsidRPr="004D38CF" w:rsidR="007F463D">
        <w:t xml:space="preserve"> </w:t>
      </w:r>
      <w:r w:rsidRPr="004D38CF" w:rsidR="006079DA">
        <w:t>T</w:t>
      </w:r>
      <w:r w:rsidRPr="004D38CF">
        <w:t xml:space="preserve">he </w:t>
      </w:r>
      <w:r w:rsidRPr="004D38CF" w:rsidR="00920E00">
        <w:t>Minister</w:t>
      </w:r>
      <w:r w:rsidRPr="004D38CF">
        <w:t xml:space="preserve"> chairs the board</w:t>
      </w:r>
      <w:r w:rsidRPr="004D38CF" w:rsidR="006079DA">
        <w:t>. T</w:t>
      </w:r>
      <w:r w:rsidRPr="004D38CF">
        <w:t xml:space="preserve">hose three ambitions that you laid out, </w:t>
      </w:r>
      <w:r w:rsidRPr="004D38CF" w:rsidR="006079DA">
        <w:t xml:space="preserve">which </w:t>
      </w:r>
      <w:r w:rsidRPr="004D38CF">
        <w:t xml:space="preserve">he </w:t>
      </w:r>
      <w:r w:rsidRPr="004D38CF" w:rsidR="006079DA">
        <w:t xml:space="preserve">has </w:t>
      </w:r>
      <w:r w:rsidRPr="004D38CF">
        <w:t>also laid out to us, are really for him to live or die by now</w:t>
      </w:r>
      <w:r w:rsidRPr="004D38CF" w:rsidR="006079DA">
        <w:t xml:space="preserve">. </w:t>
      </w:r>
    </w:p>
    <w:p w:rsidR="009875F8" w:rsidRPr="004D38CF" w:rsidP="009875F8">
      <w:pPr>
        <w:pStyle w:val="Answer"/>
      </w:pPr>
      <w:sdt>
        <w:sdtPr>
          <w:alias w:val="Witness"/>
          <w:id w:val="714778961"/>
          <w:placeholder>
            <w:docPart w:val="F5628191B07049C9A5B213DB171E4CE0"/>
          </w:placeholder>
          <w:richText/>
        </w:sdtPr>
        <w:sdtContent>
          <w:r w:rsidRPr="004D38CF" w:rsidR="003005E9">
            <w:rPr>
              <w:b/>
              <w:i/>
              <w:iCs/>
            </w:rPr>
            <w:t>John-Paul Marks:</w:t>
          </w:r>
        </w:sdtContent>
      </w:sdt>
      <w:r w:rsidRPr="004D38CF" w:rsidR="003005E9">
        <w:t xml:space="preserve"> </w:t>
      </w:r>
      <w:r w:rsidRPr="004D38CF">
        <w:t>They are his three priorities</w:t>
      </w:r>
      <w:r w:rsidRPr="004D38CF" w:rsidR="006079DA">
        <w:t>. H</w:t>
      </w:r>
      <w:r w:rsidRPr="004D38CF">
        <w:t>e has absolutely articulated them consistently</w:t>
      </w:r>
      <w:r w:rsidRPr="004D38CF" w:rsidR="006079DA">
        <w:t xml:space="preserve">. As </w:t>
      </w:r>
      <w:r w:rsidRPr="004D38CF">
        <w:t>an elect</w:t>
      </w:r>
      <w:r w:rsidRPr="004D38CF" w:rsidR="00B363BB">
        <w:t>ed</w:t>
      </w:r>
      <w:r w:rsidRPr="004D38CF">
        <w:t xml:space="preserve"> representative</w:t>
      </w:r>
      <w:r w:rsidRPr="004D38CF" w:rsidR="006079DA">
        <w:t xml:space="preserve">, </w:t>
      </w:r>
      <w:r w:rsidRPr="004D38CF">
        <w:t>that is quite right</w:t>
      </w:r>
      <w:r w:rsidRPr="004D38CF" w:rsidR="006079DA">
        <w:t>. H</w:t>
      </w:r>
      <w:r w:rsidRPr="004D38CF">
        <w:t>e is accountable to the Prime Minister</w:t>
      </w:r>
      <w:r w:rsidRPr="004D38CF" w:rsidR="006079DA">
        <w:t xml:space="preserve">, the Chancellor </w:t>
      </w:r>
      <w:r w:rsidRPr="004D38CF">
        <w:t xml:space="preserve">and Parliament for </w:t>
      </w:r>
      <w:r w:rsidRPr="004D38CF" w:rsidR="006079DA">
        <w:t xml:space="preserve">the </w:t>
      </w:r>
      <w:r w:rsidRPr="004D38CF">
        <w:t xml:space="preserve">delivery of those. I can reassure you </w:t>
      </w:r>
      <w:r w:rsidRPr="004D38CF" w:rsidR="006079DA">
        <w:t xml:space="preserve">that </w:t>
      </w:r>
      <w:r w:rsidRPr="004D38CF">
        <w:t xml:space="preserve">they are </w:t>
      </w:r>
      <w:r w:rsidRPr="004D38CF" w:rsidR="0015744D">
        <w:t xml:space="preserve">also </w:t>
      </w:r>
      <w:r w:rsidRPr="004D38CF">
        <w:t>hardwired through our business plan</w:t>
      </w:r>
      <w:r w:rsidRPr="004D38CF" w:rsidR="0015744D">
        <w:t>. W</w:t>
      </w:r>
      <w:r w:rsidRPr="004D38CF">
        <w:t>e share those objectives and we are organised and increasingly organising to ensure that we deliver them.</w:t>
      </w:r>
    </w:p>
    <w:p w:rsidR="009875F8" w:rsidRPr="004D38CF" w:rsidP="003005E9">
      <w:pPr>
        <w:pStyle w:val="Question"/>
      </w:pPr>
      <w:sdt>
        <w:sdtPr>
          <w:alias w:val="Member"/>
          <w:tag w:val="&lt;Member mnisId='214' dodsId='25170'&gt;"/>
          <w:id w:val="-271331177"/>
          <w:placeholder>
            <w:docPart w:val="642C0023A85748EDAC745D57F5C96B48"/>
          </w:placeholder>
          <w:richText/>
        </w:sdtPr>
        <w:sdtContent>
          <w:r w:rsidRPr="004D38CF" w:rsidR="007F463D">
            <w:rPr>
              <w:b/>
            </w:rPr>
            <w:t>Chair:</w:t>
          </w:r>
        </w:sdtContent>
      </w:sdt>
      <w:r w:rsidRPr="004D38CF" w:rsidR="007F463D">
        <w:t xml:space="preserve"> </w:t>
      </w:r>
      <w:r w:rsidRPr="004D38CF">
        <w:t>All our constituents will want to see progress on those areas</w:t>
      </w:r>
      <w:r w:rsidRPr="004D38CF" w:rsidR="00764CBD">
        <w:t xml:space="preserve">, which </w:t>
      </w:r>
      <w:r w:rsidRPr="004D38CF">
        <w:t>I have been examining over a decade now</w:t>
      </w:r>
      <w:r w:rsidRPr="004D38CF" w:rsidR="00C62732">
        <w:t xml:space="preserve">. They have not always </w:t>
      </w:r>
      <w:r w:rsidRPr="004D38CF">
        <w:t xml:space="preserve">progressed as fast as </w:t>
      </w:r>
      <w:r w:rsidRPr="004D38CF" w:rsidR="00920E00">
        <w:t>Minister</w:t>
      </w:r>
      <w:r w:rsidRPr="004D38CF">
        <w:t xml:space="preserve">s or </w:t>
      </w:r>
      <w:r w:rsidRPr="004D38CF" w:rsidR="00C62732">
        <w:t xml:space="preserve">Permanent Secretaries </w:t>
      </w:r>
      <w:r w:rsidRPr="004D38CF">
        <w:t>have wanted.</w:t>
      </w:r>
    </w:p>
    <w:p w:rsidR="009875F8" w:rsidRPr="004D38CF" w:rsidP="009875F8">
      <w:pPr>
        <w:pStyle w:val="Answer"/>
      </w:pPr>
      <w:sdt>
        <w:sdtPr>
          <w:alias w:val="Witness"/>
          <w:id w:val="-1059700740"/>
          <w:placeholder>
            <w:docPart w:val="8B8532D44CD248018A38B1C8AE226F1E"/>
          </w:placeholder>
          <w:richText/>
        </w:sdtPr>
        <w:sdtContent>
          <w:r w:rsidRPr="004D38CF" w:rsidR="003005E9">
            <w:rPr>
              <w:b/>
              <w:i/>
              <w:iCs/>
            </w:rPr>
            <w:t>John-Paul Marks:</w:t>
          </w:r>
        </w:sdtContent>
      </w:sdt>
      <w:r w:rsidRPr="004D38CF" w:rsidR="003005E9">
        <w:t xml:space="preserve"> </w:t>
      </w:r>
      <w:r w:rsidRPr="004D38CF">
        <w:t>That is the advantage of the arrangement</w:t>
      </w:r>
      <w:r w:rsidRPr="004D38CF" w:rsidR="00C27358">
        <w:t>. T</w:t>
      </w:r>
      <w:r w:rsidRPr="004D38CF">
        <w:t>hose objectives are what your constituents want to see done. They want taxes collected to power our public services</w:t>
      </w:r>
      <w:r w:rsidRPr="004D38CF" w:rsidR="00C27358">
        <w:t>. T</w:t>
      </w:r>
      <w:r w:rsidRPr="004D38CF">
        <w:t>hey want customer services to improve</w:t>
      </w:r>
      <w:r w:rsidRPr="004D38CF" w:rsidR="00C27358">
        <w:t>. T</w:t>
      </w:r>
      <w:r w:rsidRPr="004D38CF">
        <w:t>hey would like it to be digital, online and self</w:t>
      </w:r>
      <w:r w:rsidRPr="004D38CF" w:rsidR="003E4CFA">
        <w:t>-</w:t>
      </w:r>
      <w:r w:rsidRPr="004D38CF">
        <w:t>serving.</w:t>
      </w:r>
    </w:p>
    <w:p w:rsidR="009875F8" w:rsidRPr="004D38CF" w:rsidP="003005E9">
      <w:pPr>
        <w:pStyle w:val="Question"/>
      </w:pPr>
      <w:sdt>
        <w:sdtPr>
          <w:alias w:val="Member"/>
          <w:tag w:val="&lt;Member mnisId='214' dodsId='25170'&gt;"/>
          <w:id w:val="-1613507719"/>
          <w:placeholder>
            <w:docPart w:val="2F09E56E09AE41F894AE66CD1006888D"/>
          </w:placeholder>
          <w:richText/>
        </w:sdtPr>
        <w:sdtContent>
          <w:r w:rsidRPr="004D38CF" w:rsidR="007F463D">
            <w:rPr>
              <w:b/>
            </w:rPr>
            <w:t>Chair:</w:t>
          </w:r>
        </w:sdtContent>
      </w:sdt>
      <w:r w:rsidRPr="004D38CF" w:rsidR="007F463D">
        <w:t xml:space="preserve"> </w:t>
      </w:r>
      <w:r w:rsidRPr="004D38CF" w:rsidR="007F106D">
        <w:t>My point is that t</w:t>
      </w:r>
      <w:r w:rsidRPr="004D38CF">
        <w:t xml:space="preserve">hose have </w:t>
      </w:r>
      <w:r w:rsidRPr="004D38CF" w:rsidR="002163D8">
        <w:t xml:space="preserve">not </w:t>
      </w:r>
      <w:r w:rsidRPr="004D38CF">
        <w:t>changed massively over the last decade</w:t>
      </w:r>
      <w:r w:rsidRPr="004D38CF" w:rsidR="002163D8">
        <w:t>.</w:t>
      </w:r>
    </w:p>
    <w:p w:rsidR="009875F8" w:rsidRPr="004D38CF" w:rsidP="009875F8">
      <w:pPr>
        <w:pStyle w:val="Answer"/>
      </w:pPr>
      <w:sdt>
        <w:sdtPr>
          <w:alias w:val="Witness"/>
          <w:id w:val="-1880388714"/>
          <w:placeholder>
            <w:docPart w:val="5DD2E70D5B604C3EA6526CA4731C81DB"/>
          </w:placeholder>
          <w:richText/>
        </w:sdtPr>
        <w:sdtContent>
          <w:r w:rsidRPr="004D38CF" w:rsidR="003005E9">
            <w:rPr>
              <w:b/>
              <w:i/>
              <w:iCs/>
            </w:rPr>
            <w:t>John-Paul Marks:</w:t>
          </w:r>
        </w:sdtContent>
      </w:sdt>
      <w:r w:rsidRPr="004D38CF" w:rsidR="003005E9">
        <w:t xml:space="preserve"> </w:t>
      </w:r>
      <w:r w:rsidRPr="004D38CF">
        <w:t xml:space="preserve">No, but maybe HMRC’s opportunity to deliver them </w:t>
      </w:r>
      <w:r w:rsidRPr="004D38CF" w:rsidR="007F106D">
        <w:t xml:space="preserve">is </w:t>
      </w:r>
      <w:r w:rsidRPr="004D38CF">
        <w:t xml:space="preserve">improved </w:t>
      </w:r>
      <w:r w:rsidRPr="004D38CF" w:rsidR="007F106D">
        <w:t xml:space="preserve">by having a </w:t>
      </w:r>
      <w:r w:rsidRPr="004D38CF">
        <w:t xml:space="preserve">level of </w:t>
      </w:r>
      <w:r w:rsidRPr="004D38CF" w:rsidR="007F106D">
        <w:t>m</w:t>
      </w:r>
      <w:r w:rsidRPr="004D38CF" w:rsidR="00920E00">
        <w:t>inister</w:t>
      </w:r>
      <w:r w:rsidRPr="004D38CF">
        <w:t xml:space="preserve">ial and political commitment to achieving them </w:t>
      </w:r>
      <w:r w:rsidRPr="004D38CF" w:rsidR="007F106D">
        <w:t xml:space="preserve">that </w:t>
      </w:r>
      <w:r w:rsidRPr="004D38CF">
        <w:t>is as strong as it is.</w:t>
      </w:r>
    </w:p>
    <w:p w:rsidR="00AB1D53" w:rsidRPr="004D38CF" w:rsidP="003005E9">
      <w:pPr>
        <w:pStyle w:val="Question"/>
      </w:pPr>
      <w:sdt>
        <w:sdtPr>
          <w:alias w:val="Member"/>
          <w:tag w:val="&lt;Member mnisId='214' dodsId='25170'&gt;"/>
          <w:id w:val="1259489912"/>
          <w:placeholder>
            <w:docPart w:val="0ACF2847C5E04FC6B44212BEA768082B"/>
          </w:placeholder>
          <w:richText/>
        </w:sdtPr>
        <w:sdtContent>
          <w:r w:rsidRPr="004D38CF" w:rsidR="007F463D">
            <w:rPr>
              <w:b/>
            </w:rPr>
            <w:t>Chair:</w:t>
          </w:r>
        </w:sdtContent>
      </w:sdt>
      <w:r w:rsidRPr="004D38CF" w:rsidR="007F463D">
        <w:t xml:space="preserve"> </w:t>
      </w:r>
      <w:r w:rsidRPr="004D38CF" w:rsidR="009875F8">
        <w:t xml:space="preserve">You think </w:t>
      </w:r>
      <w:r w:rsidRPr="004D38CF">
        <w:t xml:space="preserve">that </w:t>
      </w:r>
      <w:r w:rsidRPr="004D38CF" w:rsidR="009875F8">
        <w:t xml:space="preserve">by chairing the board the </w:t>
      </w:r>
      <w:r w:rsidRPr="004D38CF" w:rsidR="00920E00">
        <w:t>Minister</w:t>
      </w:r>
      <w:r w:rsidRPr="004D38CF" w:rsidR="009875F8">
        <w:t xml:space="preserve"> will help those be delivered</w:t>
      </w:r>
      <w:r w:rsidRPr="004D38CF">
        <w:t>. H</w:t>
      </w:r>
      <w:r w:rsidRPr="004D38CF" w:rsidR="009875F8">
        <w:t>e will be personally responsible for getting those delivered.</w:t>
      </w:r>
    </w:p>
    <w:p w:rsidR="00AB1D53" w:rsidRPr="004D38CF" w:rsidP="00AB1D53">
      <w:pPr>
        <w:pStyle w:val="Answer"/>
      </w:pPr>
      <w:sdt>
        <w:sdtPr>
          <w:alias w:val="Witness"/>
          <w:id w:val="-1998181570"/>
          <w:placeholder>
            <w:docPart w:val="9B6E5E73BB8F4CA1B4171B0C3DE800B3"/>
          </w:placeholder>
          <w:richText/>
        </w:sdtPr>
        <w:sdtContent>
          <w:r w:rsidRPr="004D38CF">
            <w:rPr>
              <w:b/>
              <w:i/>
              <w:iCs/>
            </w:rPr>
            <w:t>John-Paul Marks:</w:t>
          </w:r>
        </w:sdtContent>
      </w:sdt>
      <w:r w:rsidRPr="004D38CF">
        <w:t xml:space="preserve"> I think he can help, yes.</w:t>
      </w:r>
    </w:p>
    <w:p w:rsidR="009875F8" w:rsidRPr="004D38CF" w:rsidP="00685AA3">
      <w:pPr>
        <w:pStyle w:val="Remark"/>
      </w:pPr>
      <w:sdt>
        <w:sdtPr>
          <w:alias w:val="Member"/>
          <w:tag w:val="&lt;Member mnisId='214' dodsId='25170'&gt;"/>
          <w:id w:val="-654366648"/>
          <w:placeholder>
            <w:docPart w:val="9D4FC0EB390E4AE3A42284B15FC523E3"/>
          </w:placeholder>
          <w:richText/>
        </w:sdtPr>
        <w:sdtContent>
          <w:r w:rsidRPr="004D38CF" w:rsidR="00AB1D53">
            <w:rPr>
              <w:b/>
            </w:rPr>
            <w:t>Chair:</w:t>
          </w:r>
        </w:sdtContent>
      </w:sdt>
      <w:r w:rsidRPr="004D38CF" w:rsidR="00AB1D53">
        <w:t xml:space="preserve"> </w:t>
      </w:r>
      <w:r w:rsidRPr="004D38CF">
        <w:t>That is interesting.</w:t>
      </w:r>
    </w:p>
    <w:p w:rsidR="009875F8" w:rsidRPr="004D38CF" w:rsidP="002E36E9">
      <w:pPr>
        <w:pStyle w:val="Question"/>
      </w:pPr>
      <w:sdt>
        <w:sdtPr>
          <w:alias w:val="Member"/>
          <w:tag w:val="&lt;Member mnisId='5170' dodsId='173170'&gt;"/>
          <w:id w:val="1986963969"/>
          <w:placeholder>
            <w:docPart w:val="CFD06C09A0D34ABC9786DB9AB770B0DE"/>
          </w:placeholder>
          <w:richText/>
        </w:sdtPr>
        <w:sdtContent>
          <w:r w:rsidRPr="004D38CF" w:rsidR="002E36E9">
            <w:rPr>
              <w:b/>
            </w:rPr>
            <w:t>John Grady:</w:t>
          </w:r>
          <w:r w:rsidRPr="004D38CF" w:rsidR="00B628CA">
            <w:rPr>
              <w:b/>
            </w:rPr>
            <w:t xml:space="preserve"> </w:t>
          </w:r>
        </w:sdtContent>
      </w:sdt>
      <w:r w:rsidRPr="004D38CF">
        <w:t xml:space="preserve">Just briefly on this, </w:t>
      </w:r>
      <w:r w:rsidRPr="004D38CF" w:rsidR="00542A8E">
        <w:t xml:space="preserve">Mr </w:t>
      </w:r>
      <w:r w:rsidRPr="004D38CF">
        <w:t>Mar</w:t>
      </w:r>
      <w:r w:rsidRPr="004D38CF" w:rsidR="006A3065">
        <w:t>ks</w:t>
      </w:r>
      <w:r w:rsidRPr="004D38CF">
        <w:t>, you mentioned the board effectiveness review. Is that something</w:t>
      </w:r>
      <w:r w:rsidRPr="004D38CF" w:rsidR="00B628CA">
        <w:t xml:space="preserve"> that</w:t>
      </w:r>
      <w:r w:rsidRPr="004D38CF">
        <w:t xml:space="preserve"> you could share with the </w:t>
      </w:r>
      <w:r w:rsidRPr="004D38CF" w:rsidR="00B628CA">
        <w:t>C</w:t>
      </w:r>
      <w:r w:rsidRPr="004D38CF">
        <w:t>ommittee?</w:t>
      </w:r>
    </w:p>
    <w:p w:rsidR="009875F8" w:rsidRPr="004D38CF" w:rsidP="009875F8">
      <w:pPr>
        <w:pStyle w:val="Answer"/>
      </w:pPr>
      <w:sdt>
        <w:sdtPr>
          <w:alias w:val="Witness"/>
          <w:id w:val="-1975357205"/>
          <w:placeholder>
            <w:docPart w:val="6E59E6D5A7EA4934BDCF4D45B69B7449"/>
          </w:placeholder>
          <w:richText/>
        </w:sdtPr>
        <w:sdtContent>
          <w:r w:rsidRPr="004D38CF" w:rsidR="003005E9">
            <w:rPr>
              <w:b/>
              <w:i/>
              <w:iCs/>
            </w:rPr>
            <w:t>John-Paul Marks:</w:t>
          </w:r>
        </w:sdtContent>
      </w:sdt>
      <w:r w:rsidRPr="004D38CF" w:rsidR="003005E9">
        <w:t xml:space="preserve"> </w:t>
      </w:r>
      <w:r w:rsidRPr="004D38CF" w:rsidR="00B628CA">
        <w:t>I</w:t>
      </w:r>
      <w:r w:rsidRPr="004D38CF">
        <w:t>t is a Cabinet Office process that all boards undertake</w:t>
      </w:r>
      <w:r w:rsidRPr="004D38CF" w:rsidR="00B628CA">
        <w:t>. If</w:t>
      </w:r>
      <w:r w:rsidRPr="004D38CF">
        <w:t xml:space="preserve"> that is something </w:t>
      </w:r>
      <w:r w:rsidRPr="004D38CF" w:rsidR="00B628CA">
        <w:t xml:space="preserve">that </w:t>
      </w:r>
      <w:r w:rsidRPr="004D38CF">
        <w:t xml:space="preserve">the </w:t>
      </w:r>
      <w:r w:rsidRPr="004D38CF" w:rsidR="00B628CA">
        <w:t>C</w:t>
      </w:r>
      <w:r w:rsidRPr="004D38CF">
        <w:t xml:space="preserve">ommittee wants, we can write to you with where we have </w:t>
      </w:r>
      <w:r w:rsidRPr="004D38CF" w:rsidR="00B628CA">
        <w:t xml:space="preserve">got </w:t>
      </w:r>
      <w:r w:rsidRPr="004D38CF">
        <w:t xml:space="preserve">to with that process and the steps </w:t>
      </w:r>
      <w:r w:rsidRPr="004D38CF" w:rsidR="00B628CA">
        <w:t xml:space="preserve">that </w:t>
      </w:r>
      <w:r w:rsidRPr="004D38CF">
        <w:t>we have taken as a result.</w:t>
      </w:r>
    </w:p>
    <w:p w:rsidR="009875F8" w:rsidRPr="004D38CF" w:rsidP="002E36E9">
      <w:pPr>
        <w:pStyle w:val="Question"/>
      </w:pPr>
      <w:sdt>
        <w:sdtPr>
          <w:alias w:val="Member"/>
          <w:tag w:val="&lt;Member mnisId='5170' dodsId='173170'&gt;"/>
          <w:id w:val="-84617929"/>
          <w:placeholder>
            <w:docPart w:val="CA40F42B8CD8412C85491B0E1E4D6704"/>
          </w:placeholder>
          <w:richText/>
        </w:sdtPr>
        <w:sdtContent>
          <w:r w:rsidRPr="004D38CF" w:rsidR="002E36E9">
            <w:rPr>
              <w:b/>
            </w:rPr>
            <w:t>John Grady:</w:t>
          </w:r>
        </w:sdtContent>
      </w:sdt>
      <w:r w:rsidRPr="004D38CF" w:rsidR="002E36E9">
        <w:t xml:space="preserve"> </w:t>
      </w:r>
      <w:r w:rsidRPr="004D38CF" w:rsidR="00B628CA">
        <w:t>That would be very helpful. Mov</w:t>
      </w:r>
      <w:r w:rsidRPr="004D38CF" w:rsidR="00270249">
        <w:t>i</w:t>
      </w:r>
      <w:r w:rsidRPr="004D38CF" w:rsidR="00B628CA">
        <w:t xml:space="preserve">ng on </w:t>
      </w:r>
      <w:r w:rsidRPr="004D38CF">
        <w:t>to a different topic</w:t>
      </w:r>
      <w:r w:rsidRPr="004D38CF" w:rsidR="00B628CA">
        <w:t>, t</w:t>
      </w:r>
      <w:r w:rsidRPr="004D38CF">
        <w:t>here has been a lot of discussion in Scotland about full fiscal autonomy</w:t>
      </w:r>
      <w:r w:rsidRPr="004D38CF" w:rsidR="00270249">
        <w:t xml:space="preserve">. </w:t>
      </w:r>
      <w:r w:rsidRPr="004D38CF">
        <w:t>I was wondering whether the Scottish Government and HMRC have worked through any of the practical</w:t>
      </w:r>
      <w:r w:rsidRPr="004D38CF" w:rsidR="00270249">
        <w:t xml:space="preserve">, </w:t>
      </w:r>
      <w:r w:rsidRPr="004D38CF">
        <w:t>technical</w:t>
      </w:r>
      <w:r w:rsidRPr="004D38CF" w:rsidR="00270249">
        <w:t xml:space="preserve">, </w:t>
      </w:r>
      <w:r w:rsidRPr="004D38CF">
        <w:t xml:space="preserve">IT </w:t>
      </w:r>
      <w:r w:rsidRPr="004D38CF" w:rsidR="00270249">
        <w:t xml:space="preserve">and other </w:t>
      </w:r>
      <w:r w:rsidRPr="004D38CF">
        <w:t>implications of such a proposal.</w:t>
      </w:r>
    </w:p>
    <w:p w:rsidR="009875F8" w:rsidRPr="004D38CF" w:rsidP="003005E9">
      <w:pPr>
        <w:pStyle w:val="Answer"/>
      </w:pPr>
      <w:sdt>
        <w:sdtPr>
          <w:alias w:val="Witness"/>
          <w:id w:val="-155921309"/>
          <w:placeholder>
            <w:docPart w:val="486D64794239450798A18D5DF36D55FE"/>
          </w:placeholder>
          <w:richText/>
        </w:sdtPr>
        <w:sdtContent>
          <w:r w:rsidRPr="004D38CF" w:rsidR="003005E9">
            <w:rPr>
              <w:b/>
              <w:i/>
              <w:iCs/>
            </w:rPr>
            <w:t>John-Paul Marks:</w:t>
          </w:r>
        </w:sdtContent>
      </w:sdt>
      <w:r w:rsidRPr="004D38CF" w:rsidR="003005E9">
        <w:t xml:space="preserve"> </w:t>
      </w:r>
      <w:r w:rsidRPr="004D38CF">
        <w:t>In short</w:t>
      </w:r>
      <w:r w:rsidRPr="004D38CF" w:rsidR="00993FFE">
        <w:t xml:space="preserve">, </w:t>
      </w:r>
      <w:r w:rsidRPr="004D38CF">
        <w:t>the answer to that is no</w:t>
      </w:r>
      <w:r w:rsidRPr="004D38CF" w:rsidR="00B363BB">
        <w:t>,</w:t>
      </w:r>
      <w:r w:rsidRPr="004D38CF">
        <w:t xml:space="preserve"> because for that to happen there would need to be a sanctioning of the civil service to undertake impacting for fiscal autonomy</w:t>
      </w:r>
      <w:r w:rsidRPr="004D38CF" w:rsidR="00993FFE">
        <w:t>. C</w:t>
      </w:r>
      <w:r w:rsidRPr="004D38CF">
        <w:t>ertainly</w:t>
      </w:r>
      <w:r w:rsidRPr="004D38CF" w:rsidR="00993FFE">
        <w:t xml:space="preserve">, </w:t>
      </w:r>
      <w:r w:rsidRPr="004D38CF">
        <w:t xml:space="preserve">when I was </w:t>
      </w:r>
      <w:r w:rsidRPr="004D38CF" w:rsidR="00D47EA3">
        <w:t>permanent secretary</w:t>
      </w:r>
      <w:r w:rsidRPr="004D38CF" w:rsidR="00993FFE">
        <w:t xml:space="preserve"> </w:t>
      </w:r>
      <w:r w:rsidRPr="004D38CF">
        <w:t>of the Scottish Government</w:t>
      </w:r>
      <w:r w:rsidRPr="004D38CF" w:rsidR="00993FFE">
        <w:t xml:space="preserve">, </w:t>
      </w:r>
      <w:r w:rsidRPr="004D38CF">
        <w:t>that was not happening because there is no current referendum planned</w:t>
      </w:r>
      <w:r w:rsidRPr="004D38CF" w:rsidR="00993FFE">
        <w:t xml:space="preserve">. </w:t>
      </w:r>
      <w:r w:rsidRPr="004D38CF" w:rsidR="00920E00">
        <w:t>Minister</w:t>
      </w:r>
      <w:r w:rsidRPr="004D38CF">
        <w:t xml:space="preserve">s were always clear that it would require a section 30 order under the Scotland Act and </w:t>
      </w:r>
      <w:r w:rsidRPr="004D38CF" w:rsidR="00784203">
        <w:t xml:space="preserve">the </w:t>
      </w:r>
      <w:r w:rsidRPr="004D38CF">
        <w:t>transfer of powers for a lawful referendum to occur</w:t>
      </w:r>
      <w:r w:rsidRPr="004D38CF" w:rsidR="00784203">
        <w:t>. C</w:t>
      </w:r>
      <w:r w:rsidRPr="004D38CF">
        <w:t>ivil servants were not being deployed to undertake impacting on a scenario that was not likely at that time.</w:t>
      </w:r>
    </w:p>
    <w:p w:rsidR="009875F8" w:rsidRPr="004D38CF" w:rsidP="00B363BB">
      <w:pPr>
        <w:pStyle w:val="Answer"/>
      </w:pPr>
      <w:r w:rsidRPr="004D38CF">
        <w:t>It may be that</w:t>
      </w:r>
      <w:r w:rsidRPr="004D38CF" w:rsidR="00C2370F">
        <w:t xml:space="preserve">, </w:t>
      </w:r>
      <w:r w:rsidRPr="004D38CF">
        <w:t>many years back</w:t>
      </w:r>
      <w:r w:rsidRPr="004D38CF" w:rsidR="00C2370F">
        <w:t xml:space="preserve">, with the </w:t>
      </w:r>
      <w:r w:rsidRPr="004D38CF">
        <w:t xml:space="preserve">Edinburgh </w:t>
      </w:r>
      <w:r w:rsidRPr="004D38CF" w:rsidR="00B363BB">
        <w:t>a</w:t>
      </w:r>
      <w:r w:rsidRPr="004D38CF">
        <w:t>greement in 2014 and all the rest of it, it was done</w:t>
      </w:r>
      <w:r w:rsidRPr="004D38CF" w:rsidR="00C2370F">
        <w:t xml:space="preserve">. I do not know </w:t>
      </w:r>
      <w:r w:rsidRPr="004D38CF" w:rsidR="00DB0150">
        <w:t xml:space="preserve">whether </w:t>
      </w:r>
      <w:r w:rsidRPr="004D38CF">
        <w:t>Jonathan remembers anything</w:t>
      </w:r>
      <w:r w:rsidRPr="004D38CF" w:rsidR="00C2370F">
        <w:t>.</w:t>
      </w:r>
    </w:p>
    <w:p w:rsidR="009875F8" w:rsidRPr="004D38CF" w:rsidP="002E36E9">
      <w:pPr>
        <w:pStyle w:val="Question"/>
      </w:pPr>
      <w:sdt>
        <w:sdtPr>
          <w:alias w:val="Member"/>
          <w:tag w:val="&lt;Member mnisId='5170' dodsId='173170'&gt;"/>
          <w:id w:val="1771200677"/>
          <w:placeholder>
            <w:docPart w:val="257AA1BC4C2B47B083C1FE72E1837FB3"/>
          </w:placeholder>
          <w:richText/>
        </w:sdtPr>
        <w:sdtContent>
          <w:r w:rsidRPr="004D38CF" w:rsidR="002E36E9">
            <w:rPr>
              <w:b/>
            </w:rPr>
            <w:t>John Grady:</w:t>
          </w:r>
        </w:sdtContent>
      </w:sdt>
      <w:r w:rsidRPr="004D38CF" w:rsidR="002E36E9">
        <w:t xml:space="preserve"> </w:t>
      </w:r>
      <w:r w:rsidRPr="004D38CF">
        <w:t>In a nutshell</w:t>
      </w:r>
      <w:r w:rsidRPr="004D38CF" w:rsidR="00DB0150">
        <w:t xml:space="preserve">, </w:t>
      </w:r>
      <w:r w:rsidRPr="004D38CF">
        <w:t>we do not understand the practical, technical and IT implications of full fiscal autonomy at present.</w:t>
      </w:r>
    </w:p>
    <w:p w:rsidR="009875F8" w:rsidRPr="004D38CF" w:rsidP="009875F8">
      <w:pPr>
        <w:pStyle w:val="Answer"/>
      </w:pPr>
      <w:sdt>
        <w:sdtPr>
          <w:alias w:val="Witness"/>
          <w:id w:val="-783500208"/>
          <w:placeholder>
            <w:docPart w:val="9CFBCB3E5BC04D9DB83DBAC59FE1A8D7"/>
          </w:placeholder>
          <w:richText/>
        </w:sdtPr>
        <w:sdtContent>
          <w:r w:rsidRPr="004D38CF" w:rsidR="003005E9">
            <w:rPr>
              <w:b/>
              <w:i/>
              <w:iCs/>
            </w:rPr>
            <w:t>John-Paul Marks:</w:t>
          </w:r>
        </w:sdtContent>
      </w:sdt>
      <w:r w:rsidRPr="004D38CF" w:rsidR="003005E9">
        <w:t xml:space="preserve"> </w:t>
      </w:r>
      <w:r w:rsidRPr="004D38CF">
        <w:t>The civil service has not done that work, no.</w:t>
      </w:r>
    </w:p>
    <w:p w:rsidR="009875F8" w:rsidRPr="004D38CF" w:rsidP="002E36E9">
      <w:pPr>
        <w:pStyle w:val="Question"/>
      </w:pPr>
      <w:sdt>
        <w:sdtPr>
          <w:alias w:val="Member"/>
          <w:tag w:val="&lt;Member mnisId='5170' dodsId='173170'&gt;"/>
          <w:id w:val="22225027"/>
          <w:placeholder>
            <w:docPart w:val="658A90B51E2F4F6EBC5C7BE4A7B9667F"/>
          </w:placeholder>
          <w:richText/>
        </w:sdtPr>
        <w:sdtContent>
          <w:r w:rsidRPr="004D38CF" w:rsidR="002E36E9">
            <w:rPr>
              <w:b/>
            </w:rPr>
            <w:t>John Grady:</w:t>
          </w:r>
        </w:sdtContent>
      </w:sdt>
      <w:r w:rsidRPr="004D38CF" w:rsidR="002E36E9">
        <w:t xml:space="preserve"> W</w:t>
      </w:r>
      <w:r w:rsidRPr="004D38CF">
        <w:t>e would not understand the cost of it either.</w:t>
      </w:r>
    </w:p>
    <w:p w:rsidR="009875F8" w:rsidRPr="004D38CF" w:rsidP="009875F8">
      <w:pPr>
        <w:pStyle w:val="Answer"/>
      </w:pPr>
      <w:sdt>
        <w:sdtPr>
          <w:alias w:val="Witness"/>
          <w:id w:val="2106914729"/>
          <w:placeholder>
            <w:docPart w:val="2D596EDCF33445238EC20495FC1CE6EE"/>
          </w:placeholder>
          <w:richText/>
        </w:sdtPr>
        <w:sdtContent>
          <w:r w:rsidRPr="004D38CF" w:rsidR="003005E9">
            <w:rPr>
              <w:b/>
              <w:i/>
              <w:iCs/>
            </w:rPr>
            <w:t>John-Paul Marks:</w:t>
          </w:r>
        </w:sdtContent>
      </w:sdt>
      <w:r w:rsidRPr="004D38CF" w:rsidR="003005E9">
        <w:t xml:space="preserve"> </w:t>
      </w:r>
      <w:r w:rsidRPr="004D38CF">
        <w:t xml:space="preserve">Until </w:t>
      </w:r>
      <w:r w:rsidRPr="004D38CF" w:rsidR="00EF1C76">
        <w:t xml:space="preserve">we </w:t>
      </w:r>
      <w:r w:rsidRPr="004D38CF">
        <w:t>do the impacting</w:t>
      </w:r>
      <w:r w:rsidRPr="004D38CF" w:rsidR="00707739">
        <w:t xml:space="preserve">, </w:t>
      </w:r>
      <w:r w:rsidRPr="004D38CF">
        <w:t>we would not be able to give an estimate of what it would be.</w:t>
      </w:r>
    </w:p>
    <w:p w:rsidR="009875F8" w:rsidRPr="004D38CF" w:rsidP="00EF1C76">
      <w:pPr>
        <w:pStyle w:val="Question"/>
      </w:pPr>
      <w:sdt>
        <w:sdtPr>
          <w:alias w:val="Member"/>
          <w:tag w:val="&lt;Member mnisId='5170' dodsId='173170'&gt;"/>
          <w:id w:val="-495271650"/>
          <w:placeholder>
            <w:docPart w:val="3F461C6E01624140A50D796142FA4930"/>
          </w:placeholder>
          <w:richText/>
        </w:sdtPr>
        <w:sdtContent>
          <w:r w:rsidRPr="004D38CF" w:rsidR="002E36E9">
            <w:rPr>
              <w:b/>
            </w:rPr>
            <w:t>John Grady:</w:t>
          </w:r>
        </w:sdtContent>
      </w:sdt>
      <w:r w:rsidRPr="004D38CF" w:rsidR="002E36E9">
        <w:t xml:space="preserve"> </w:t>
      </w:r>
      <w:r w:rsidRPr="004D38CF">
        <w:t xml:space="preserve">If I </w:t>
      </w:r>
      <w:r w:rsidRPr="004D38CF" w:rsidR="00EF1C76">
        <w:t xml:space="preserve">were to </w:t>
      </w:r>
      <w:r w:rsidRPr="004D38CF">
        <w:t xml:space="preserve">ask for a realistic assessment of how much </w:t>
      </w:r>
      <w:r w:rsidRPr="004D38CF" w:rsidR="00EF1C76">
        <w:t xml:space="preserve">additional revenue </w:t>
      </w:r>
      <w:r w:rsidRPr="004D38CF">
        <w:t xml:space="preserve">would go to </w:t>
      </w:r>
      <w:r w:rsidRPr="004D38CF" w:rsidR="00EF1C76">
        <w:t xml:space="preserve">Scotland, </w:t>
      </w:r>
      <w:r w:rsidRPr="004D38CF">
        <w:t xml:space="preserve">assuming </w:t>
      </w:r>
      <w:r w:rsidRPr="004D38CF" w:rsidR="00EF1C76">
        <w:t xml:space="preserve">that </w:t>
      </w:r>
      <w:r w:rsidRPr="004D38CF">
        <w:t>the tax rules stay the same</w:t>
      </w:r>
      <w:r w:rsidRPr="004D38CF" w:rsidR="00EF1C76">
        <w:t xml:space="preserve"> and </w:t>
      </w:r>
      <w:r w:rsidRPr="004D38CF">
        <w:t xml:space="preserve">assuming </w:t>
      </w:r>
      <w:r w:rsidRPr="004D38CF" w:rsidR="00EF1C76">
        <w:t xml:space="preserve">that </w:t>
      </w:r>
      <w:r w:rsidRPr="004D38CF">
        <w:t xml:space="preserve">the Scottish Government do not </w:t>
      </w:r>
      <w:r w:rsidRPr="004D38CF" w:rsidR="00EF1C76">
        <w:t xml:space="preserve">alter </w:t>
      </w:r>
      <w:r w:rsidRPr="004D38CF">
        <w:t>tax rates</w:t>
      </w:r>
      <w:r w:rsidRPr="004D38CF" w:rsidR="00EF1C76">
        <w:t xml:space="preserve">, </w:t>
      </w:r>
      <w:r w:rsidRPr="004D38CF">
        <w:t>would that be available at all?</w:t>
      </w:r>
    </w:p>
    <w:p w:rsidR="00D54472" w:rsidRPr="004D38CF" w:rsidP="00AB1ECB">
      <w:pPr>
        <w:pStyle w:val="Answer"/>
      </w:pPr>
      <w:sdt>
        <w:sdtPr>
          <w:alias w:val="Witness"/>
          <w:id w:val="1949495226"/>
          <w:placeholder>
            <w:docPart w:val="51C01182C0134AC09A0952E4CE9E2FD8"/>
          </w:placeholder>
          <w:richText/>
        </w:sdtPr>
        <w:sdtContent>
          <w:r w:rsidRPr="004D38CF" w:rsidR="003005E9">
            <w:rPr>
              <w:b/>
              <w:i/>
              <w:iCs/>
            </w:rPr>
            <w:t>John-Paul Marks:</w:t>
          </w:r>
        </w:sdtContent>
      </w:sdt>
      <w:r w:rsidRPr="004D38CF" w:rsidR="003005E9">
        <w:t xml:space="preserve"> </w:t>
      </w:r>
      <w:r w:rsidRPr="004D38CF" w:rsidR="009875F8">
        <w:t>The Scottish Government already ha</w:t>
      </w:r>
      <w:r w:rsidRPr="004D38CF" w:rsidR="00EF1C76">
        <w:t xml:space="preserve">ve </w:t>
      </w:r>
      <w:r w:rsidRPr="004D38CF" w:rsidR="009875F8">
        <w:t>devolved competence for certain taxes</w:t>
      </w:r>
      <w:r w:rsidRPr="004D38CF" w:rsidR="00B363BB">
        <w:t>,</w:t>
      </w:r>
      <w:r w:rsidRPr="004D38CF" w:rsidR="009875F8">
        <w:t xml:space="preserve"> particularly on income tax</w:t>
      </w:r>
      <w:r w:rsidRPr="004D38CF" w:rsidR="00283D43">
        <w:t>. I</w:t>
      </w:r>
      <w:r w:rsidRPr="004D38CF" w:rsidR="009875F8">
        <w:t xml:space="preserve">f you look at the analysis </w:t>
      </w:r>
      <w:r w:rsidRPr="004D38CF" w:rsidR="00283D43">
        <w:t xml:space="preserve">that is </w:t>
      </w:r>
      <w:r w:rsidRPr="004D38CF" w:rsidR="009875F8">
        <w:t xml:space="preserve">already published by the Scottish Fiscal Commission and Revenue </w:t>
      </w:r>
      <w:r w:rsidRPr="004D38CF" w:rsidR="00283D43">
        <w:t xml:space="preserve">Scotland, </w:t>
      </w:r>
      <w:r w:rsidRPr="004D38CF" w:rsidR="00AB1ECB">
        <w:t>that</w:t>
      </w:r>
      <w:r w:rsidRPr="004D38CF" w:rsidR="009875F8">
        <w:t xml:space="preserve"> will already provide you with the data on the revenues that Scotland raises because of the different choices </w:t>
      </w:r>
      <w:r w:rsidRPr="004D38CF" w:rsidR="00AB1ECB">
        <w:t xml:space="preserve">that </w:t>
      </w:r>
      <w:r w:rsidRPr="004D38CF" w:rsidR="009875F8">
        <w:t>it has made under devolution with regard to income tax</w:t>
      </w:r>
      <w:r w:rsidRPr="004D38CF" w:rsidR="00AB1ECB">
        <w:t>. I</w:t>
      </w:r>
      <w:r w:rsidRPr="004D38CF" w:rsidR="009875F8">
        <w:t>f I recall</w:t>
      </w:r>
      <w:r w:rsidRPr="004D38CF" w:rsidR="00AB1ECB">
        <w:t xml:space="preserve">, </w:t>
      </w:r>
      <w:r w:rsidRPr="004D38CF" w:rsidR="009875F8">
        <w:t xml:space="preserve">it raises additional revenues </w:t>
      </w:r>
      <w:r w:rsidRPr="004D38CF" w:rsidR="00AB1ECB">
        <w:t xml:space="preserve">of £1 billion to £1.5 billion </w:t>
      </w:r>
      <w:r w:rsidRPr="004D38CF" w:rsidR="009875F8">
        <w:t>per year</w:t>
      </w:r>
      <w:r w:rsidRPr="004D38CF" w:rsidR="00AB1ECB">
        <w:t xml:space="preserve">, </w:t>
      </w:r>
      <w:r w:rsidRPr="004D38CF" w:rsidR="009875F8">
        <w:t>which enables</w:t>
      </w:r>
      <w:r w:rsidRPr="004D38CF" w:rsidR="00B363BB">
        <w:t>,</w:t>
      </w:r>
      <w:r w:rsidRPr="004D38CF" w:rsidR="009875F8">
        <w:t xml:space="preserve"> for example</w:t>
      </w:r>
      <w:r w:rsidRPr="004D38CF" w:rsidR="00B363BB">
        <w:t>,</w:t>
      </w:r>
      <w:r w:rsidRPr="004D38CF" w:rsidR="009875F8">
        <w:t xml:space="preserve"> the Scottish Government to invest in the Scottish </w:t>
      </w:r>
      <w:r w:rsidRPr="004D38CF" w:rsidR="00B363BB">
        <w:t>c</w:t>
      </w:r>
      <w:r w:rsidRPr="004D38CF" w:rsidR="009875F8">
        <w:t xml:space="preserve">hild </w:t>
      </w:r>
      <w:r w:rsidRPr="004D38CF" w:rsidR="00B363BB">
        <w:t>p</w:t>
      </w:r>
      <w:r w:rsidRPr="004D38CF" w:rsidR="009875F8">
        <w:t xml:space="preserve">ayment and </w:t>
      </w:r>
      <w:r w:rsidRPr="004D38CF" w:rsidR="004C7042">
        <w:t xml:space="preserve">social security </w:t>
      </w:r>
      <w:r w:rsidRPr="004D38CF" w:rsidR="009875F8">
        <w:t>benefits</w:t>
      </w:r>
      <w:r w:rsidRPr="004D38CF" w:rsidR="00B363BB">
        <w:t xml:space="preserve"> that are</w:t>
      </w:r>
      <w:r w:rsidRPr="004D38CF" w:rsidR="009875F8">
        <w:t xml:space="preserve"> not available in the rest of the UK</w:t>
      </w:r>
      <w:r w:rsidRPr="004D38CF" w:rsidR="00AB1ECB">
        <w:t xml:space="preserve">. </w:t>
      </w:r>
      <w:r w:rsidRPr="004D38CF" w:rsidR="004C7042">
        <w:t xml:space="preserve">That </w:t>
      </w:r>
      <w:r w:rsidRPr="004D38CF" w:rsidR="009875F8">
        <w:t>is also devolved</w:t>
      </w:r>
      <w:r w:rsidRPr="004D38CF" w:rsidR="004C7042">
        <w:t xml:space="preserve">. </w:t>
      </w:r>
      <w:r w:rsidRPr="004D38CF" w:rsidR="004C7042">
        <w:rPr>
          <w:bCs/>
        </w:rPr>
        <w:t>T</w:t>
      </w:r>
      <w:r w:rsidRPr="004D38CF" w:rsidR="009875F8">
        <w:t xml:space="preserve">here </w:t>
      </w:r>
      <w:r w:rsidRPr="004D38CF">
        <w:t>are</w:t>
      </w:r>
      <w:r w:rsidRPr="004D38CF" w:rsidR="009875F8">
        <w:t xml:space="preserve"> quite a lot of features of fiscal autonomy that are already part of the devolution settlement</w:t>
      </w:r>
      <w:r w:rsidRPr="004D38CF">
        <w:t>. A</w:t>
      </w:r>
      <w:r w:rsidRPr="004D38CF" w:rsidR="009875F8">
        <w:t xml:space="preserve"> lot of that data is already in the public domain</w:t>
      </w:r>
      <w:r w:rsidRPr="004D38CF">
        <w:t>.</w:t>
      </w:r>
    </w:p>
    <w:p w:rsidR="009875F8" w:rsidRPr="004D38CF" w:rsidP="009875F8">
      <w:pPr>
        <w:pStyle w:val="Answer"/>
      </w:pPr>
      <w:r w:rsidRPr="004D38CF">
        <w:t>For what it</w:t>
      </w:r>
      <w:r w:rsidR="00D47EA3">
        <w:t>’</w:t>
      </w:r>
      <w:r w:rsidRPr="004D38CF">
        <w:t>s worth</w:t>
      </w:r>
      <w:r w:rsidRPr="004D38CF" w:rsidR="00D54472">
        <w:t xml:space="preserve">, </w:t>
      </w:r>
      <w:r w:rsidRPr="004D38CF">
        <w:t xml:space="preserve">my usual rule of thumb for that which was not devolved was about </w:t>
      </w:r>
      <w:r w:rsidRPr="004D38CF" w:rsidR="00B363BB">
        <w:t>one</w:t>
      </w:r>
      <w:r w:rsidRPr="004D38CF">
        <w:t xml:space="preserve"> in 10.</w:t>
      </w:r>
      <w:r w:rsidRPr="004D38CF" w:rsidR="006F537A">
        <w:t xml:space="preserve"> </w:t>
      </w:r>
      <w:r w:rsidRPr="004D38CF">
        <w:t>That is obviously not OBR</w:t>
      </w:r>
      <w:r w:rsidRPr="004D38CF" w:rsidR="006F537A">
        <w:t>-</w:t>
      </w:r>
      <w:r w:rsidRPr="004D38CF">
        <w:t>proof</w:t>
      </w:r>
      <w:r w:rsidRPr="004D38CF" w:rsidR="006F537A">
        <w:t xml:space="preserve">, </w:t>
      </w:r>
      <w:r w:rsidRPr="004D38CF">
        <w:t>but normally</w:t>
      </w:r>
      <w:r w:rsidRPr="004D38CF" w:rsidR="006F537A">
        <w:t xml:space="preserve">, when </w:t>
      </w:r>
      <w:r w:rsidRPr="004D38CF">
        <w:t xml:space="preserve">there was </w:t>
      </w:r>
      <w:r w:rsidRPr="004D38CF" w:rsidR="006F537A">
        <w:t xml:space="preserve">an </w:t>
      </w:r>
      <w:r w:rsidRPr="004D38CF">
        <w:t>announcement by the UK Government for which there would be a Barnett consequential, Wales would get about 5%</w:t>
      </w:r>
      <w:r w:rsidRPr="004D38CF" w:rsidR="006F537A">
        <w:t xml:space="preserve"> </w:t>
      </w:r>
      <w:r w:rsidRPr="004D38CF" w:rsidR="00430AE3">
        <w:t xml:space="preserve">of it </w:t>
      </w:r>
      <w:r w:rsidRPr="004D38CF" w:rsidR="006F537A">
        <w:t>and</w:t>
      </w:r>
      <w:r w:rsidRPr="004D38CF">
        <w:t xml:space="preserve"> Scotland would get about 10% of it.</w:t>
      </w:r>
    </w:p>
    <w:p w:rsidR="009875F8" w:rsidRPr="004D38CF" w:rsidP="002E36E9">
      <w:pPr>
        <w:pStyle w:val="Question"/>
      </w:pPr>
      <w:sdt>
        <w:sdtPr>
          <w:alias w:val="Member"/>
          <w:tag w:val="&lt;Member mnisId='5170' dodsId='173170'&gt;"/>
          <w:id w:val="-308709066"/>
          <w:placeholder>
            <w:docPart w:val="A7B6183C94794564B10E660785804BA6"/>
          </w:placeholder>
          <w:richText/>
        </w:sdtPr>
        <w:sdtContent>
          <w:r w:rsidRPr="004D38CF" w:rsidR="002E36E9">
            <w:rPr>
              <w:b/>
            </w:rPr>
            <w:t>John Grady:</w:t>
          </w:r>
        </w:sdtContent>
      </w:sdt>
      <w:r w:rsidRPr="004D38CF" w:rsidR="002E36E9">
        <w:t xml:space="preserve"> H</w:t>
      </w:r>
      <w:r w:rsidRPr="004D38CF">
        <w:t>ave I understood the numbers correctly from the Scottish Fiscal Commission and others</w:t>
      </w:r>
      <w:r w:rsidRPr="004D38CF" w:rsidR="00430AE3">
        <w:t xml:space="preserve"> </w:t>
      </w:r>
      <w:r w:rsidRPr="004D38CF">
        <w:t>that</w:t>
      </w:r>
      <w:r w:rsidRPr="004D38CF" w:rsidR="00167AA3">
        <w:t>,</w:t>
      </w:r>
      <w:r w:rsidRPr="004D38CF">
        <w:t xml:space="preserve"> if we </w:t>
      </w:r>
      <w:r w:rsidRPr="004D38CF" w:rsidR="00430AE3">
        <w:t xml:space="preserve">were </w:t>
      </w:r>
      <w:r w:rsidRPr="004D38CF">
        <w:t xml:space="preserve">move to full fiscal autonomy in </w:t>
      </w:r>
      <w:r w:rsidRPr="004D38CF" w:rsidR="00430AE3">
        <w:t xml:space="preserve">Scotland, </w:t>
      </w:r>
      <w:r w:rsidRPr="004D38CF">
        <w:t xml:space="preserve">there </w:t>
      </w:r>
      <w:r w:rsidRPr="004D38CF" w:rsidR="00430AE3">
        <w:t xml:space="preserve">would </w:t>
      </w:r>
      <w:r w:rsidRPr="004D38CF">
        <w:t>be a fairly significant public spending deficit?</w:t>
      </w:r>
    </w:p>
    <w:p w:rsidR="00A740A6" w:rsidRPr="004D38CF" w:rsidP="009875F8">
      <w:pPr>
        <w:pStyle w:val="Answer"/>
      </w:pPr>
      <w:sdt>
        <w:sdtPr>
          <w:alias w:val="Witness"/>
          <w:id w:val="-1198235778"/>
          <w:placeholder>
            <w:docPart w:val="9A801367074A4A1A828A1947A978DEDA"/>
          </w:placeholder>
          <w:richText/>
        </w:sdtPr>
        <w:sdtContent>
          <w:r w:rsidRPr="004D38CF" w:rsidR="003005E9">
            <w:rPr>
              <w:b/>
              <w:i/>
              <w:iCs/>
            </w:rPr>
            <w:t>John-Paul Marks:</w:t>
          </w:r>
        </w:sdtContent>
      </w:sdt>
      <w:r w:rsidRPr="004D38CF" w:rsidR="003005E9">
        <w:t xml:space="preserve"> </w:t>
      </w:r>
      <w:r w:rsidRPr="004D38CF" w:rsidR="009875F8">
        <w:t xml:space="preserve">I </w:t>
      </w:r>
      <w:r w:rsidRPr="004D38CF">
        <w:t xml:space="preserve">do not </w:t>
      </w:r>
      <w:r w:rsidRPr="004D38CF" w:rsidR="009875F8">
        <w:t xml:space="preserve">have </w:t>
      </w:r>
      <w:r w:rsidRPr="004D38CF">
        <w:t xml:space="preserve">any </w:t>
      </w:r>
      <w:r w:rsidRPr="004D38CF" w:rsidR="009875F8">
        <w:t>analysis before me</w:t>
      </w:r>
      <w:r w:rsidRPr="004D38CF">
        <w:t xml:space="preserve">. </w:t>
      </w:r>
      <w:r w:rsidRPr="004D38CF" w:rsidR="009875F8">
        <w:t xml:space="preserve">I suspect </w:t>
      </w:r>
      <w:r w:rsidRPr="004D38CF" w:rsidR="00542A8E">
        <w:t xml:space="preserve">Mr </w:t>
      </w:r>
      <w:r w:rsidRPr="004D38CF" w:rsidR="009875F8">
        <w:t>Glen could give you more detail</w:t>
      </w:r>
      <w:r w:rsidRPr="004D38CF">
        <w:t xml:space="preserve"> on that argument. </w:t>
      </w:r>
    </w:p>
    <w:p w:rsidR="009875F8" w:rsidRPr="004D38CF" w:rsidP="009875F8">
      <w:pPr>
        <w:pStyle w:val="Answer"/>
      </w:pPr>
      <w:r w:rsidRPr="004D38CF">
        <w:t>T</w:t>
      </w:r>
      <w:r w:rsidRPr="004D38CF">
        <w:t>he Barnett formula</w:t>
      </w:r>
      <w:r w:rsidRPr="004D38CF" w:rsidR="008D0162">
        <w:t xml:space="preserve"> is </w:t>
      </w:r>
      <w:r w:rsidRPr="004D38CF">
        <w:t>well established and understood</w:t>
      </w:r>
      <w:r w:rsidRPr="004D38CF" w:rsidR="008D0162">
        <w:t xml:space="preserve">. Clearly, </w:t>
      </w:r>
      <w:r w:rsidRPr="004D38CF">
        <w:t>in the event of fiscal autonomy and there being a referendum and a lawful route to that</w:t>
      </w:r>
      <w:r w:rsidRPr="004D38CF" w:rsidR="008D0162">
        <w:t xml:space="preserve">, </w:t>
      </w:r>
      <w:r w:rsidRPr="004D38CF">
        <w:t>there would be a transition process and a discussion about the unwinding of all that</w:t>
      </w:r>
      <w:r w:rsidRPr="004D38CF" w:rsidR="008D0162">
        <w:t xml:space="preserve">, from </w:t>
      </w:r>
      <w:r w:rsidRPr="004D38CF">
        <w:t>which there would be risks and opportunities for Scotland.</w:t>
      </w:r>
      <w:r w:rsidRPr="004D38CF" w:rsidR="008D0162">
        <w:t xml:space="preserve"> I do not have a number for you. </w:t>
      </w:r>
    </w:p>
    <w:p w:rsidR="009875F8" w:rsidRPr="004D38CF" w:rsidP="002E36E9">
      <w:pPr>
        <w:pStyle w:val="Question"/>
      </w:pPr>
      <w:sdt>
        <w:sdtPr>
          <w:alias w:val="Member"/>
          <w:tag w:val="&lt;Member mnisId='5170' dodsId='173170'&gt;"/>
          <w:id w:val="-781496602"/>
          <w:placeholder>
            <w:docPart w:val="0D22A45943244EC0B4DD066B48557950"/>
          </w:placeholder>
          <w:richText/>
        </w:sdtPr>
        <w:sdtContent>
          <w:r w:rsidRPr="004D38CF" w:rsidR="002E36E9">
            <w:rPr>
              <w:b/>
            </w:rPr>
            <w:t>John Grady:</w:t>
          </w:r>
        </w:sdtContent>
      </w:sdt>
      <w:r w:rsidRPr="004D38CF" w:rsidR="002E36E9">
        <w:t xml:space="preserve"> </w:t>
      </w:r>
      <w:r w:rsidRPr="004D38CF" w:rsidR="008D0162">
        <w:t xml:space="preserve">I would add </w:t>
      </w:r>
      <w:r w:rsidRPr="004D38CF">
        <w:t>one point of detail</w:t>
      </w:r>
      <w:r w:rsidRPr="004D38CF" w:rsidR="008D0162">
        <w:t xml:space="preserve">. </w:t>
      </w:r>
      <w:r w:rsidRPr="004D38CF">
        <w:t xml:space="preserve">I am not sure you </w:t>
      </w:r>
      <w:r w:rsidRPr="004D38CF" w:rsidR="0003768E">
        <w:t xml:space="preserve">necessarily </w:t>
      </w:r>
      <w:r w:rsidRPr="004D38CF">
        <w:t>need a referendum for full fiscal autonomy</w:t>
      </w:r>
      <w:r w:rsidRPr="004D38CF" w:rsidR="0003768E">
        <w:t>. Y</w:t>
      </w:r>
      <w:r w:rsidRPr="004D38CF">
        <w:t>ou would for full independence</w:t>
      </w:r>
      <w:r w:rsidRPr="004D38CF" w:rsidR="0003768E">
        <w:t xml:space="preserve">, </w:t>
      </w:r>
      <w:r w:rsidRPr="004D38CF">
        <w:t>of course. I will move on</w:t>
      </w:r>
      <w:r w:rsidRPr="004D38CF" w:rsidR="0003768E">
        <w:t xml:space="preserve">, but, </w:t>
      </w:r>
      <w:r w:rsidRPr="004D38CF">
        <w:t>presumably</w:t>
      </w:r>
      <w:r w:rsidRPr="004D38CF" w:rsidR="0003768E">
        <w:t xml:space="preserve">, </w:t>
      </w:r>
      <w:r w:rsidRPr="004D38CF">
        <w:t>if you were to abolish the Barnett formula as well</w:t>
      </w:r>
      <w:r w:rsidRPr="004D38CF" w:rsidR="00DF624F">
        <w:t xml:space="preserve">, </w:t>
      </w:r>
      <w:r w:rsidRPr="004D38CF">
        <w:t>practical implications would have to be considered as well</w:t>
      </w:r>
      <w:r w:rsidRPr="004D38CF" w:rsidR="00DF624F">
        <w:t>. T</w:t>
      </w:r>
      <w:r w:rsidRPr="004D38CF">
        <w:t>hat has been suggested this week.</w:t>
      </w:r>
    </w:p>
    <w:p w:rsidR="00DF624F" w:rsidRPr="004D38CF" w:rsidP="00DF624F">
      <w:pPr>
        <w:pStyle w:val="Answer"/>
      </w:pPr>
      <w:sdt>
        <w:sdtPr>
          <w:alias w:val="Witness"/>
          <w:id w:val="-1456009612"/>
          <w:placeholder>
            <w:docPart w:val="0C43EE96E98C4A03B433C8CAC2BCF32B"/>
          </w:placeholder>
          <w:richText/>
        </w:sdtPr>
        <w:sdtContent>
          <w:r w:rsidRPr="004D38CF" w:rsidR="00B26D17">
            <w:rPr>
              <w:b/>
              <w:i/>
              <w:iCs/>
            </w:rPr>
            <w:t>John-Paul Marks:</w:t>
          </w:r>
        </w:sdtContent>
      </w:sdt>
      <w:r w:rsidRPr="004D38CF" w:rsidR="00B26D17">
        <w:t xml:space="preserve"> </w:t>
      </w:r>
      <w:r w:rsidRPr="004D38CF">
        <w:t xml:space="preserve">It </w:t>
      </w:r>
      <w:r w:rsidRPr="004D38CF" w:rsidR="009875F8">
        <w:t>is a brilliant set of questions</w:t>
      </w:r>
      <w:r w:rsidRPr="004D38CF" w:rsidR="00B26D17">
        <w:t xml:space="preserve">, </w:t>
      </w:r>
      <w:r w:rsidRPr="004D38CF" w:rsidR="009875F8">
        <w:t xml:space="preserve">for which I </w:t>
      </w:r>
      <w:r w:rsidRPr="004D38CF" w:rsidR="00B26D17">
        <w:t xml:space="preserve">do not have </w:t>
      </w:r>
      <w:r w:rsidRPr="004D38CF" w:rsidR="009875F8">
        <w:t>any briefing</w:t>
      </w:r>
      <w:r w:rsidRPr="004D38CF" w:rsidR="00B26D17">
        <w:t>.</w:t>
      </w:r>
    </w:p>
    <w:p w:rsidR="00B26D17" w:rsidRPr="004D38CF" w:rsidP="00EC14A8">
      <w:pPr>
        <w:pStyle w:val="Remark"/>
      </w:pPr>
      <w:sdt>
        <w:sdtPr>
          <w:alias w:val="Member"/>
          <w:tag w:val="&lt;Member mnisId='214' dodsId='25170'&gt;"/>
          <w:id w:val="843450396"/>
          <w:placeholder>
            <w:docPart w:val="837B31601B854FE186DC2DE5DAC3D966"/>
          </w:placeholder>
          <w:richText/>
        </w:sdtPr>
        <w:sdtContent>
          <w:r w:rsidRPr="004D38CF">
            <w:rPr>
              <w:b/>
            </w:rPr>
            <w:t>Chair:</w:t>
          </w:r>
        </w:sdtContent>
      </w:sdt>
      <w:r w:rsidRPr="004D38CF">
        <w:t xml:space="preserve"> Let us not start a debate about the Barnett formula. </w:t>
      </w:r>
    </w:p>
    <w:p w:rsidR="00B26D17" w:rsidRPr="004D38CF" w:rsidP="00DF624F">
      <w:pPr>
        <w:pStyle w:val="Answer"/>
      </w:pPr>
      <w:sdt>
        <w:sdtPr>
          <w:alias w:val="Witness"/>
          <w:id w:val="130223781"/>
          <w:placeholder>
            <w:docPart w:val="59CF0806A2834B9187244876139A2307"/>
          </w:placeholder>
          <w:richText/>
        </w:sdtPr>
        <w:sdtContent>
          <w:r w:rsidRPr="004D38CF">
            <w:rPr>
              <w:b/>
              <w:i/>
              <w:iCs/>
            </w:rPr>
            <w:t>John-Paul Marks:</w:t>
          </w:r>
        </w:sdtContent>
      </w:sdt>
      <w:r w:rsidRPr="004D38CF">
        <w:t xml:space="preserve"> Th</w:t>
      </w:r>
      <w:r w:rsidRPr="004D38CF" w:rsidR="009875F8">
        <w:t>e Chief Secretary would be able to answer all your questions</w:t>
      </w:r>
      <w:r w:rsidRPr="004D38CF">
        <w:t xml:space="preserve">. </w:t>
      </w:r>
    </w:p>
    <w:p w:rsidR="009875F8" w:rsidRPr="004D38CF" w:rsidP="00EC14A8">
      <w:pPr>
        <w:pStyle w:val="Remark"/>
      </w:pPr>
      <w:sdt>
        <w:sdtPr>
          <w:alias w:val="Member"/>
          <w:tag w:val="&lt;Member mnisId='214' dodsId='25170'&gt;"/>
          <w:id w:val="-473598915"/>
          <w:placeholder>
            <w:docPart w:val="61F8773BC77349E4BA05C3A6F3C7012B"/>
          </w:placeholder>
          <w:richText/>
        </w:sdtPr>
        <w:sdtContent>
          <w:r w:rsidRPr="004D38CF" w:rsidR="00EC14A8">
            <w:rPr>
              <w:b/>
            </w:rPr>
            <w:t>Chair:</w:t>
          </w:r>
        </w:sdtContent>
      </w:sdt>
      <w:r w:rsidRPr="004D38CF" w:rsidR="00EC14A8">
        <w:t xml:space="preserve"> </w:t>
      </w:r>
      <w:r w:rsidRPr="004D38CF">
        <w:t>Joel Barnett</w:t>
      </w:r>
      <w:r w:rsidRPr="004D38CF" w:rsidR="00B26D17">
        <w:t xml:space="preserve">, </w:t>
      </w:r>
      <w:r w:rsidRPr="004D38CF">
        <w:t>who of course it was named after</w:t>
      </w:r>
      <w:r w:rsidRPr="004D38CF" w:rsidR="00B26D17">
        <w:t xml:space="preserve">, </w:t>
      </w:r>
      <w:r w:rsidRPr="004D38CF">
        <w:t>later Lord Barnett</w:t>
      </w:r>
      <w:r w:rsidRPr="004D38CF" w:rsidR="00B26D17">
        <w:t xml:space="preserve">—he is </w:t>
      </w:r>
      <w:r w:rsidRPr="004D38CF">
        <w:t>no longer with us</w:t>
      </w:r>
      <w:r w:rsidRPr="004D38CF" w:rsidR="00B26D17">
        <w:t xml:space="preserve">; </w:t>
      </w:r>
      <w:r w:rsidRPr="004D38CF">
        <w:t xml:space="preserve">he </w:t>
      </w:r>
      <w:r w:rsidRPr="004D38CF" w:rsidR="00B26D17">
        <w:t xml:space="preserve">has </w:t>
      </w:r>
      <w:r w:rsidRPr="004D38CF">
        <w:t>passed away</w:t>
      </w:r>
      <w:r w:rsidRPr="004D38CF" w:rsidR="00B26D17">
        <w:t>—</w:t>
      </w:r>
      <w:r w:rsidRPr="004D38CF">
        <w:t>was always embarrassed that it was called the Barnett formula</w:t>
      </w:r>
      <w:r w:rsidRPr="004D38CF" w:rsidR="00B26D17">
        <w:t>. I</w:t>
      </w:r>
      <w:r w:rsidRPr="004D38CF">
        <w:t>t was only supposed to be a temporary fix</w:t>
      </w:r>
      <w:r w:rsidRPr="004D38CF" w:rsidR="00B26D17">
        <w:t>, but it is still with us now.</w:t>
      </w:r>
    </w:p>
    <w:p w:rsidR="009875F8" w:rsidRPr="004D38CF" w:rsidP="009875F8">
      <w:pPr>
        <w:pStyle w:val="Answer"/>
      </w:pPr>
      <w:sdt>
        <w:sdtPr>
          <w:alias w:val="Witness"/>
          <w:id w:val="950365627"/>
          <w:placeholder>
            <w:docPart w:val="7D4448F02ACE46EE92D80BED209E400F"/>
          </w:placeholder>
          <w:richText/>
        </w:sdtPr>
        <w:sdtContent>
          <w:r w:rsidRPr="004D38CF" w:rsidR="003005E9">
            <w:rPr>
              <w:b/>
              <w:i/>
              <w:iCs/>
            </w:rPr>
            <w:t>John-Paul Marks:</w:t>
          </w:r>
        </w:sdtContent>
      </w:sdt>
      <w:r w:rsidRPr="004D38CF" w:rsidR="003005E9">
        <w:t xml:space="preserve"> </w:t>
      </w:r>
      <w:r w:rsidRPr="004D38CF">
        <w:t>For what it is worth</w:t>
      </w:r>
      <w:r w:rsidRPr="004D38CF" w:rsidR="00EC14A8">
        <w:t>,</w:t>
      </w:r>
      <w:r w:rsidRPr="004D38CF">
        <w:t xml:space="preserve"> </w:t>
      </w:r>
      <w:r w:rsidRPr="004D38CF" w:rsidR="00750524">
        <w:t xml:space="preserve">I </w:t>
      </w:r>
      <w:r w:rsidRPr="004D38CF" w:rsidR="002A709D">
        <w:t xml:space="preserve">have no suggestion that there </w:t>
      </w:r>
      <w:r w:rsidRPr="004D38CF">
        <w:t>is any suggestion of changing the Barnett formula</w:t>
      </w:r>
      <w:r w:rsidRPr="004D38CF" w:rsidR="00EC14A8">
        <w:t>. I</w:t>
      </w:r>
      <w:r w:rsidRPr="004D38CF">
        <w:t>t has been well established for many years.</w:t>
      </w:r>
    </w:p>
    <w:p w:rsidR="009875F8" w:rsidRPr="004D38CF" w:rsidP="002E36E9">
      <w:pPr>
        <w:pStyle w:val="Question"/>
      </w:pPr>
      <w:sdt>
        <w:sdtPr>
          <w:alias w:val="Member"/>
          <w:tag w:val="&lt;Member mnisId='5170' dodsId='173170'&gt;"/>
          <w:id w:val="1782532561"/>
          <w:placeholder>
            <w:docPart w:val="7FDECF20E8D54AF1AFA3C19DE73C8DA7"/>
          </w:placeholder>
          <w:richText/>
        </w:sdtPr>
        <w:sdtContent>
          <w:r w:rsidRPr="004D38CF" w:rsidR="002E36E9">
            <w:rPr>
              <w:b/>
            </w:rPr>
            <w:t>John Grady:</w:t>
          </w:r>
        </w:sdtContent>
      </w:sdt>
      <w:r w:rsidRPr="004D38CF" w:rsidR="002E36E9">
        <w:t xml:space="preserve"> </w:t>
      </w:r>
      <w:r w:rsidRPr="004D38CF">
        <w:t>All I really wanted to understand</w:t>
      </w:r>
      <w:r w:rsidRPr="004D38CF" w:rsidR="002A709D">
        <w:t xml:space="preserve"> </w:t>
      </w:r>
      <w:r w:rsidRPr="004D38CF">
        <w:t>is what work</w:t>
      </w:r>
      <w:r w:rsidRPr="004D38CF" w:rsidR="007E4D64">
        <w:t xml:space="preserve"> has</w:t>
      </w:r>
      <w:r w:rsidRPr="004D38CF">
        <w:t xml:space="preserve"> been done to understand the practical implications of full fiscal autonomy</w:t>
      </w:r>
      <w:r w:rsidRPr="004D38CF" w:rsidR="007E4D64">
        <w:t>. T</w:t>
      </w:r>
      <w:r w:rsidRPr="004D38CF">
        <w:t>he answer is</w:t>
      </w:r>
      <w:r w:rsidRPr="004D38CF" w:rsidR="007E4D64">
        <w:t>, “N</w:t>
      </w:r>
      <w:r w:rsidRPr="004D38CF">
        <w:t>ot a lot</w:t>
      </w:r>
      <w:r w:rsidRPr="004D38CF" w:rsidR="007E4D64">
        <w:t xml:space="preserve"> at the minute”</w:t>
      </w:r>
      <w:r w:rsidRPr="004D38CF">
        <w:t>.</w:t>
      </w:r>
    </w:p>
    <w:p w:rsidR="00275C0A" w:rsidRPr="004D38CF" w:rsidP="009875F8">
      <w:pPr>
        <w:pStyle w:val="Answer"/>
      </w:pPr>
      <w:sdt>
        <w:sdtPr>
          <w:alias w:val="Witness"/>
          <w:id w:val="213086046"/>
          <w:placeholder>
            <w:docPart w:val="502B0F4161C94F6988F158176B592288"/>
          </w:placeholder>
          <w:richText/>
        </w:sdtPr>
        <w:sdtContent>
          <w:r w:rsidRPr="004D38CF" w:rsidR="003005E9">
            <w:rPr>
              <w:b/>
              <w:i/>
              <w:iCs/>
            </w:rPr>
            <w:t>John-Paul Marks:</w:t>
          </w:r>
        </w:sdtContent>
      </w:sdt>
      <w:r w:rsidRPr="004D38CF" w:rsidR="003005E9">
        <w:t xml:space="preserve"> </w:t>
      </w:r>
      <w:r w:rsidRPr="004D38CF" w:rsidR="009875F8">
        <w:t>Yes.</w:t>
      </w:r>
    </w:p>
    <w:p w:rsidR="00275C0A" w:rsidRPr="004D38CF" w:rsidP="00FD5F15">
      <w:pPr>
        <w:pStyle w:val="Question"/>
      </w:pPr>
      <w:sdt>
        <w:sdtPr>
          <w:alias w:val="Member"/>
          <w:tag w:val="&lt;Member mnisId='214' dodsId='25170'&gt;"/>
          <w:id w:val="-1220736710"/>
          <w:placeholder>
            <w:docPart w:val="32E3C693C2194A0F905A7704A9CF4D5F"/>
          </w:placeholder>
          <w:richText/>
        </w:sdtPr>
        <w:sdtContent>
          <w:r w:rsidRPr="004D38CF">
            <w:rPr>
              <w:b/>
            </w:rPr>
            <w:t>Chair:</w:t>
          </w:r>
        </w:sdtContent>
      </w:sdt>
      <w:r w:rsidRPr="004D38CF">
        <w:t xml:space="preserve"> </w:t>
      </w:r>
      <w:r w:rsidRPr="004D38CF" w:rsidR="002A709D">
        <w:t>Y</w:t>
      </w:r>
      <w:r w:rsidRPr="004D38CF" w:rsidR="00FD5F15">
        <w:t xml:space="preserve">ou </w:t>
      </w:r>
      <w:r w:rsidRPr="004D38CF" w:rsidR="00030428">
        <w:t xml:space="preserve">were </w:t>
      </w:r>
      <w:r w:rsidRPr="004D38CF" w:rsidR="00D47EA3">
        <w:t xml:space="preserve">permanent secretary </w:t>
      </w:r>
      <w:r w:rsidRPr="004D38CF" w:rsidR="00C07021">
        <w:t xml:space="preserve">of </w:t>
      </w:r>
      <w:r w:rsidRPr="004D38CF" w:rsidR="00030428">
        <w:t xml:space="preserve">the Scottish Government and now you are </w:t>
      </w:r>
      <w:r w:rsidRPr="004D38CF" w:rsidR="00FD5F15">
        <w:t>the head of</w:t>
      </w:r>
      <w:r w:rsidRPr="004D38CF" w:rsidR="00C07021">
        <w:t xml:space="preserve"> HMRC. </w:t>
      </w:r>
      <w:r w:rsidRPr="004D38CF" w:rsidR="008863F1">
        <w:t>Where are you based?</w:t>
      </w:r>
    </w:p>
    <w:p w:rsidR="00CA000F" w:rsidRPr="004D38CF" w:rsidP="009875F8">
      <w:pPr>
        <w:pStyle w:val="Answer"/>
      </w:pPr>
      <w:sdt>
        <w:sdtPr>
          <w:alias w:val="Witness"/>
          <w:id w:val="-108046213"/>
          <w:placeholder>
            <w:docPart w:val="E9FB665147B94D92A92A46FC4E5EB441"/>
          </w:placeholder>
          <w:richText/>
        </w:sdtPr>
        <w:sdtContent>
          <w:r w:rsidRPr="004D38CF" w:rsidR="008863F1">
            <w:rPr>
              <w:b/>
              <w:i/>
              <w:iCs/>
            </w:rPr>
            <w:t>John-Paul Marks:</w:t>
          </w:r>
        </w:sdtContent>
      </w:sdt>
      <w:r w:rsidRPr="004D38CF" w:rsidR="008863F1">
        <w:t xml:space="preserve"> </w:t>
      </w:r>
      <w:r w:rsidRPr="004D38CF" w:rsidR="009875F8">
        <w:t>I am based in Edinburgh, but I am in London this week</w:t>
      </w:r>
      <w:r w:rsidRPr="004D38CF" w:rsidR="00E41F55">
        <w:t>. T</w:t>
      </w:r>
      <w:r w:rsidRPr="004D38CF" w:rsidR="009875F8">
        <w:t>his is month two</w:t>
      </w:r>
      <w:r w:rsidRPr="004D38CF" w:rsidR="00275C0A">
        <w:t xml:space="preserve">. </w:t>
      </w:r>
      <w:r w:rsidRPr="004D38CF" w:rsidR="009875F8">
        <w:t>Angela is based in Leeds</w:t>
      </w:r>
      <w:r w:rsidRPr="004D38CF" w:rsidR="00E41F55">
        <w:t>. W</w:t>
      </w:r>
      <w:r w:rsidRPr="004D38CF" w:rsidR="009875F8">
        <w:t>e are representing all four nations of the UK, as HMRC does quite rightly</w:t>
      </w:r>
      <w:r w:rsidRPr="004D38CF" w:rsidR="00E41F55">
        <w:t>. W</w:t>
      </w:r>
      <w:r w:rsidRPr="004D38CF" w:rsidR="009875F8">
        <w:t>e are very committed to Places for Growth</w:t>
      </w:r>
      <w:r w:rsidRPr="004D38CF" w:rsidR="00CB35A5">
        <w:t>.</w:t>
      </w:r>
    </w:p>
    <w:p w:rsidR="00CA000F" w:rsidRPr="004D38CF" w:rsidP="00DE7619">
      <w:pPr>
        <w:pStyle w:val="Remark"/>
      </w:pPr>
      <w:sdt>
        <w:sdtPr>
          <w:alias w:val="Member"/>
          <w:tag w:val="&lt;Member mnisId='214' dodsId='25170'&gt;"/>
          <w:id w:val="1684238988"/>
          <w:placeholder>
            <w:docPart w:val="EA1052D0AB0A48D8A6C6A7F6317421CD"/>
          </w:placeholder>
          <w:richText/>
        </w:sdtPr>
        <w:sdtContent>
          <w:r w:rsidRPr="004D38CF" w:rsidR="00DB7597">
            <w:rPr>
              <w:b/>
            </w:rPr>
            <w:t>Chair:</w:t>
          </w:r>
        </w:sdtContent>
      </w:sdt>
      <w:r w:rsidRPr="004D38CF" w:rsidR="00DB7597">
        <w:t xml:space="preserve"> </w:t>
      </w:r>
      <w:r w:rsidRPr="004D38CF" w:rsidR="00E33982">
        <w:t>I am going to pause you there. I am going to Ms McEvoy</w:t>
      </w:r>
      <w:r w:rsidRPr="004D38CF" w:rsidR="00DE7619">
        <w:t xml:space="preserve"> and </w:t>
      </w:r>
      <w:r w:rsidRPr="004D38CF" w:rsidR="00E33982">
        <w:t>I can anticipate her first question.</w:t>
      </w:r>
      <w:r w:rsidRPr="004D38CF" w:rsidR="00DE7619">
        <w:t xml:space="preserve"> We have Edinburgh and Leeds. </w:t>
      </w:r>
    </w:p>
    <w:p w:rsidR="009875F8" w:rsidRPr="004D38CF" w:rsidP="009875F8">
      <w:pPr>
        <w:pStyle w:val="Answer"/>
      </w:pPr>
      <w:sdt>
        <w:sdtPr>
          <w:alias w:val="Witness"/>
          <w:id w:val="-375550502"/>
          <w:placeholder>
            <w:docPart w:val="D688FC2606AA40118B97C286B4AC840E"/>
          </w:placeholder>
          <w:richText/>
        </w:sdtPr>
        <w:sdtContent>
          <w:r w:rsidRPr="004D38CF" w:rsidR="00DE7619">
            <w:rPr>
              <w:b/>
              <w:i/>
              <w:iCs/>
            </w:rPr>
            <w:t>John-Paul Marks:</w:t>
          </w:r>
        </w:sdtContent>
      </w:sdt>
      <w:r w:rsidRPr="004D38CF" w:rsidR="00DE7619">
        <w:t xml:space="preserve"> </w:t>
      </w:r>
      <w:r w:rsidRPr="004D38CF" w:rsidR="009A7448">
        <w:t>W</w:t>
      </w:r>
      <w:r w:rsidRPr="004D38CF">
        <w:t>e have two Londoners as well.</w:t>
      </w:r>
    </w:p>
    <w:p w:rsidR="009875F8" w:rsidRPr="004D38CF" w:rsidP="009875F8">
      <w:pPr>
        <w:pStyle w:val="Question"/>
      </w:pPr>
      <w:bookmarkStart w:id="1" w:name="_Hlk200016005"/>
      <w:sdt>
        <w:sdtPr>
          <w:alias w:val="Member"/>
          <w:tag w:val="&lt;Member mnisId='5037' dodsId='148944'&gt;"/>
          <w:id w:val="272449606"/>
          <w:placeholder>
            <w:docPart w:val="95FD2CE86B2C4E7FAD804B4018B51D94"/>
          </w:placeholder>
          <w:richText/>
        </w:sdtPr>
        <w:sdtContent>
          <w:r w:rsidRPr="004D38CF" w:rsidR="00915F29">
            <w:rPr>
              <w:b/>
            </w:rPr>
            <w:t>Lola McEvoy:</w:t>
          </w:r>
        </w:sdtContent>
      </w:sdt>
      <w:bookmarkEnd w:id="1"/>
      <w:r w:rsidRPr="004D38CF" w:rsidR="00915F29">
        <w:t xml:space="preserve"> </w:t>
      </w:r>
      <w:r w:rsidRPr="004D38CF">
        <w:t xml:space="preserve">In keeping with all of our other </w:t>
      </w:r>
      <w:r w:rsidRPr="004D38CF" w:rsidR="006D0A50">
        <w:t>C</w:t>
      </w:r>
      <w:r w:rsidRPr="004D38CF">
        <w:t>ommittee panels, I must ask you</w:t>
      </w:r>
      <w:r w:rsidRPr="004D38CF" w:rsidR="002A709D">
        <w:t xml:space="preserve"> whether </w:t>
      </w:r>
      <w:r w:rsidRPr="004D38CF">
        <w:t xml:space="preserve">any of you </w:t>
      </w:r>
      <w:r w:rsidRPr="004D38CF" w:rsidR="006D0A50">
        <w:t xml:space="preserve">are </w:t>
      </w:r>
      <w:r w:rsidRPr="004D38CF">
        <w:t>based in Darlington, my constituency</w:t>
      </w:r>
      <w:r w:rsidRPr="004D38CF" w:rsidR="002A709D">
        <w:t>.</w:t>
      </w:r>
      <w:r w:rsidRPr="004D38CF" w:rsidR="00E600C5">
        <w:t xml:space="preserve"> </w:t>
      </w:r>
      <w:r w:rsidRPr="004D38CF" w:rsidR="006D0A50">
        <w:t>A</w:t>
      </w:r>
      <w:r w:rsidRPr="004D38CF">
        <w:t>re you considering spending more time in Darlington?</w:t>
      </w:r>
    </w:p>
    <w:p w:rsidR="009875F8" w:rsidRPr="004D38CF" w:rsidP="002A709D">
      <w:pPr>
        <w:pStyle w:val="Answer"/>
      </w:pPr>
      <w:sdt>
        <w:sdtPr>
          <w:alias w:val="Witness"/>
          <w:id w:val="-1341932465"/>
          <w:placeholder>
            <w:docPart w:val="A551FD22677841D5BE151BFBF5A460F5"/>
          </w:placeholder>
          <w:richText/>
        </w:sdtPr>
        <w:sdtContent>
          <w:r w:rsidRPr="004D38CF" w:rsidR="003005E9">
            <w:rPr>
              <w:b/>
              <w:i/>
              <w:iCs/>
            </w:rPr>
            <w:t>John-Paul Marks:</w:t>
          </w:r>
        </w:sdtContent>
      </w:sdt>
      <w:r w:rsidRPr="004D38CF" w:rsidR="003005E9">
        <w:t xml:space="preserve"> </w:t>
      </w:r>
      <w:r w:rsidRPr="004D38CF" w:rsidR="00E600C5">
        <w:t>M</w:t>
      </w:r>
      <w:r w:rsidRPr="004D38CF">
        <w:t>ore time, yes</w:t>
      </w:r>
      <w:r w:rsidRPr="004D38CF" w:rsidR="00E600C5">
        <w:t>. More</w:t>
      </w:r>
      <w:r w:rsidRPr="004D38CF">
        <w:t xml:space="preserve"> than half of the senior tax team for </w:t>
      </w:r>
      <w:r w:rsidRPr="004D38CF" w:rsidR="005B2649">
        <w:t xml:space="preserve">the </w:t>
      </w:r>
      <w:r w:rsidRPr="004D38CF">
        <w:t>Treasury are based in Darlington now, which is fabulous</w:t>
      </w:r>
      <w:r w:rsidRPr="004D38CF" w:rsidR="005B2649">
        <w:t>. W</w:t>
      </w:r>
      <w:r w:rsidRPr="004D38CF">
        <w:t>e are going to Darlington next month with Beth and the team</w:t>
      </w:r>
      <w:r w:rsidRPr="004D38CF" w:rsidR="005B2649">
        <w:t>. W</w:t>
      </w:r>
      <w:r w:rsidRPr="004D38CF">
        <w:t>hat the Treasury ha</w:t>
      </w:r>
      <w:r w:rsidRPr="004D38CF" w:rsidR="005B2649">
        <w:t>s</w:t>
      </w:r>
      <w:r w:rsidRPr="004D38CF">
        <w:t xml:space="preserve"> done in Darlington is fabulous</w:t>
      </w:r>
      <w:r w:rsidRPr="004D38CF" w:rsidR="005B2649">
        <w:t>. W</w:t>
      </w:r>
      <w:r w:rsidRPr="004D38CF">
        <w:t>e really support Places for Growth</w:t>
      </w:r>
      <w:r w:rsidRPr="004D38CF" w:rsidR="005B2649">
        <w:t>. W</w:t>
      </w:r>
      <w:r w:rsidRPr="004D38CF">
        <w:t xml:space="preserve">e hope to do seminars and engagements on tax policy development </w:t>
      </w:r>
      <w:r w:rsidRPr="004D38CF" w:rsidR="004462B4">
        <w:t xml:space="preserve">regularly </w:t>
      </w:r>
      <w:r w:rsidRPr="004D38CF">
        <w:t>in Darlington.</w:t>
      </w:r>
    </w:p>
    <w:p w:rsidR="004462B4" w:rsidRPr="004D38CF" w:rsidP="00E85F23">
      <w:pPr>
        <w:pStyle w:val="Remark"/>
      </w:pPr>
      <w:sdt>
        <w:sdtPr>
          <w:alias w:val="Member"/>
          <w:tag w:val="&lt;Member mnisId='214' dodsId='25170'&gt;"/>
          <w:id w:val="456146932"/>
          <w:placeholder>
            <w:docPart w:val="8CA358AAA88549AAA35E4C32ECF26DBB"/>
          </w:placeholder>
          <w:richText/>
        </w:sdtPr>
        <w:sdtContent>
          <w:r w:rsidRPr="004D38CF">
            <w:rPr>
              <w:b/>
            </w:rPr>
            <w:t>Chair:</w:t>
          </w:r>
        </w:sdtContent>
      </w:sdt>
      <w:r w:rsidRPr="004D38CF">
        <w:t xml:space="preserve"> </w:t>
      </w:r>
      <w:r w:rsidRPr="004D38CF" w:rsidR="00E85F23">
        <w:t xml:space="preserve">Mr Marks </w:t>
      </w:r>
      <w:r w:rsidRPr="004D38CF" w:rsidR="002A709D">
        <w:t xml:space="preserve">has </w:t>
      </w:r>
      <w:r w:rsidRPr="004D38CF" w:rsidR="008F78B2">
        <w:t>been well briefed to answer</w:t>
      </w:r>
      <w:r w:rsidRPr="004D38CF" w:rsidR="00E85F23">
        <w:t xml:space="preserve"> </w:t>
      </w:r>
      <w:r w:rsidRPr="004D38CF">
        <w:t>Ms McEvoy on that point.</w:t>
      </w:r>
    </w:p>
    <w:p w:rsidR="009875F8" w:rsidRPr="004D38CF" w:rsidP="00915F29">
      <w:pPr>
        <w:pStyle w:val="Question"/>
      </w:pPr>
      <w:sdt>
        <w:sdtPr>
          <w:alias w:val="Member"/>
          <w:tag w:val="&lt;Member mnisId='5037' dodsId='148944'&gt;"/>
          <w:id w:val="142552698"/>
          <w:placeholder>
            <w:docPart w:val="A63A76610ED54080A6A036C373893CBC"/>
          </w:placeholder>
          <w:richText/>
        </w:sdtPr>
        <w:sdtContent>
          <w:r w:rsidRPr="004D38CF" w:rsidR="00915F29">
            <w:rPr>
              <w:b/>
            </w:rPr>
            <w:t>Lola McEvoy:</w:t>
          </w:r>
        </w:sdtContent>
      </w:sdt>
      <w:r w:rsidRPr="004D38CF" w:rsidR="00915F29">
        <w:t xml:space="preserve"> </w:t>
      </w:r>
      <w:r w:rsidRPr="004D38CF" w:rsidR="00841A20">
        <w:t xml:space="preserve">I want to </w:t>
      </w:r>
      <w:r w:rsidRPr="004D38CF">
        <w:t>move on to customer service, which we touched upon in some of your earlier answers</w:t>
      </w:r>
      <w:r w:rsidRPr="004D38CF" w:rsidR="00841A20">
        <w:t xml:space="preserve">. </w:t>
      </w:r>
      <w:r w:rsidRPr="004D38CF">
        <w:t>I hope you do not mind me saying, but it might come as a bit of a surprise to our constituents</w:t>
      </w:r>
      <w:r w:rsidRPr="004D38CF" w:rsidR="00585FC0">
        <w:t xml:space="preserve">—my constituents </w:t>
      </w:r>
      <w:r w:rsidRPr="004D38CF">
        <w:t>in Darlington regularly complain about the customer service at the DWP</w:t>
      </w:r>
      <w:r w:rsidRPr="004D38CF" w:rsidR="00585FC0">
        <w:t>—</w:t>
      </w:r>
      <w:r w:rsidRPr="004D38CF">
        <w:t xml:space="preserve">to hear that two of the most senior people in HMRC, </w:t>
      </w:r>
      <w:r w:rsidRPr="004D38CF" w:rsidR="00585FC0">
        <w:t xml:space="preserve">in </w:t>
      </w:r>
      <w:r w:rsidRPr="004D38CF">
        <w:t xml:space="preserve">which there is also very poor customer service, </w:t>
      </w:r>
      <w:r w:rsidRPr="004D38CF" w:rsidR="00EF3CEB">
        <w:t xml:space="preserve">have </w:t>
      </w:r>
      <w:r w:rsidRPr="004D38CF" w:rsidR="00841A20">
        <w:t xml:space="preserve">been part of the </w:t>
      </w:r>
      <w:r w:rsidRPr="004D38CF" w:rsidR="00D306CD">
        <w:t>DWP leadership team</w:t>
      </w:r>
      <w:r w:rsidRPr="004D38CF">
        <w:t xml:space="preserve">. </w:t>
      </w:r>
      <w:r w:rsidRPr="004D38CF" w:rsidR="00F53A83">
        <w:t>C</w:t>
      </w:r>
      <w:r w:rsidRPr="004D38CF">
        <w:t xml:space="preserve">an you explain to the </w:t>
      </w:r>
      <w:r w:rsidRPr="004D38CF" w:rsidR="00D306CD">
        <w:t>C</w:t>
      </w:r>
      <w:r w:rsidRPr="004D38CF">
        <w:t xml:space="preserve">ommittee what you </w:t>
      </w:r>
      <w:r w:rsidRPr="004D38CF" w:rsidR="00D306CD">
        <w:t xml:space="preserve">have </w:t>
      </w:r>
      <w:r w:rsidRPr="004D38CF">
        <w:t>learn</w:t>
      </w:r>
      <w:r w:rsidRPr="004D38CF" w:rsidR="00D306CD">
        <w:t xml:space="preserve">ed </w:t>
      </w:r>
      <w:r w:rsidRPr="004D38CF">
        <w:t>from DWP and the customer service challenges there</w:t>
      </w:r>
      <w:r w:rsidRPr="004D38CF" w:rsidR="00D306CD">
        <w:t xml:space="preserve">? How are you </w:t>
      </w:r>
      <w:r w:rsidRPr="004D38CF">
        <w:t>going to use that to improve the really poor customer service that people get interacting with HMRC?</w:t>
      </w:r>
    </w:p>
    <w:p w:rsidR="009875F8" w:rsidRPr="004D38CF" w:rsidP="009875F8">
      <w:pPr>
        <w:pStyle w:val="Answer"/>
      </w:pPr>
      <w:sdt>
        <w:sdtPr>
          <w:alias w:val="Witness"/>
          <w:id w:val="-138110506"/>
          <w:placeholder>
            <w:docPart w:val="73107502A30A42219328B17EF38D23E8"/>
          </w:placeholder>
          <w:richText/>
        </w:sdtPr>
        <w:sdtContent>
          <w:r w:rsidRPr="004D38CF" w:rsidR="003005E9">
            <w:rPr>
              <w:b/>
              <w:i/>
              <w:iCs/>
            </w:rPr>
            <w:t>John-Paul Marks:</w:t>
          </w:r>
        </w:sdtContent>
      </w:sdt>
      <w:r w:rsidRPr="004D38CF" w:rsidR="003005E9">
        <w:t xml:space="preserve"> </w:t>
      </w:r>
      <w:r w:rsidRPr="004D38CF" w:rsidR="00841A20">
        <w:t>W</w:t>
      </w:r>
      <w:r w:rsidRPr="004D38CF">
        <w:t>here customer service is not good enough, we apologise</w:t>
      </w:r>
      <w:r w:rsidRPr="004D38CF" w:rsidR="00841A20">
        <w:t>. T</w:t>
      </w:r>
      <w:r w:rsidRPr="004D38CF">
        <w:t>hat frustrates us as much as anyone</w:t>
      </w:r>
      <w:r w:rsidRPr="004D38CF" w:rsidR="00841A20">
        <w:t>. W</w:t>
      </w:r>
      <w:r w:rsidRPr="004D38CF">
        <w:t>e want to improve it. That was true in DWP too. You are right</w:t>
      </w:r>
      <w:r w:rsidRPr="004D38CF" w:rsidR="002B063C">
        <w:t>. I</w:t>
      </w:r>
      <w:r w:rsidRPr="004D38CF">
        <w:t>n DWP</w:t>
      </w:r>
      <w:r w:rsidRPr="004D38CF" w:rsidR="002B063C">
        <w:t xml:space="preserve">, </w:t>
      </w:r>
      <w:r w:rsidRPr="004D38CF">
        <w:t xml:space="preserve">I ended up leading Jobcentre Plus, </w:t>
      </w:r>
      <w:r w:rsidRPr="004D38CF" w:rsidR="00AB23BC">
        <w:t>jobseeker’s allowance</w:t>
      </w:r>
      <w:r w:rsidRPr="004D38CF">
        <w:t xml:space="preserve">, </w:t>
      </w:r>
      <w:r w:rsidRPr="004D38CF" w:rsidR="00AB23BC">
        <w:t>employment support allowance</w:t>
      </w:r>
      <w:r w:rsidRPr="004D38CF">
        <w:t xml:space="preserve">, </w:t>
      </w:r>
      <w:r w:rsidRPr="004D38CF" w:rsidR="00AB23BC">
        <w:t>income support</w:t>
      </w:r>
      <w:r w:rsidRPr="004D38CF">
        <w:t>, PIP</w:t>
      </w:r>
      <w:r w:rsidRPr="004D38CF" w:rsidR="002A709D">
        <w:t>,</w:t>
      </w:r>
      <w:r w:rsidRPr="004D38CF">
        <w:t xml:space="preserve"> </w:t>
      </w:r>
      <w:r w:rsidRPr="004D38CF" w:rsidR="004512E7">
        <w:t>c</w:t>
      </w:r>
      <w:r w:rsidRPr="004D38CF">
        <w:t>hild DLA and a whole bunch of complex service products.</w:t>
      </w:r>
    </w:p>
    <w:p w:rsidR="009875F8" w:rsidRPr="004D38CF" w:rsidP="00326E52">
      <w:pPr>
        <w:pStyle w:val="Question"/>
      </w:pPr>
      <w:sdt>
        <w:sdtPr>
          <w:alias w:val="Member"/>
          <w:tag w:val="&lt;Member mnisId='193' dodsId='25421'&gt;"/>
          <w:id w:val="-450714120"/>
          <w:placeholder>
            <w:docPart w:val="1DB1840EB33A4125ACD723A413DAF9F3"/>
          </w:placeholder>
          <w:richText/>
        </w:sdtPr>
        <w:sdtContent>
          <w:r w:rsidRPr="004D38CF" w:rsidR="00326E52">
            <w:rPr>
              <w:b/>
            </w:rPr>
            <w:t>Dame Siobhain McDonagh:</w:t>
          </w:r>
        </w:sdtContent>
      </w:sdt>
      <w:r w:rsidRPr="004D38CF" w:rsidR="00326E52">
        <w:t xml:space="preserve"> </w:t>
      </w:r>
      <w:r w:rsidRPr="004D38CF">
        <w:t xml:space="preserve">Have you ever worked </w:t>
      </w:r>
      <w:r w:rsidRPr="004D38CF" w:rsidR="00326E52">
        <w:t xml:space="preserve">in </w:t>
      </w:r>
      <w:r w:rsidRPr="004D38CF">
        <w:t xml:space="preserve">a </w:t>
      </w:r>
      <w:r w:rsidRPr="004D38CF" w:rsidR="002A709D">
        <w:t>j</w:t>
      </w:r>
      <w:r w:rsidRPr="004D38CF">
        <w:t>obcentre?</w:t>
      </w:r>
    </w:p>
    <w:p w:rsidR="009875F8" w:rsidRPr="004D38CF" w:rsidP="009875F8">
      <w:pPr>
        <w:pStyle w:val="Answer"/>
      </w:pPr>
      <w:sdt>
        <w:sdtPr>
          <w:alias w:val="Witness"/>
          <w:id w:val="-414702668"/>
          <w:placeholder>
            <w:docPart w:val="27E4783EFACB42CD894E675D258B1801"/>
          </w:placeholder>
          <w:richText/>
        </w:sdtPr>
        <w:sdtContent>
          <w:r w:rsidRPr="004D38CF" w:rsidR="003005E9">
            <w:rPr>
              <w:b/>
              <w:i/>
              <w:iCs/>
            </w:rPr>
            <w:t>John-Paul Marks:</w:t>
          </w:r>
        </w:sdtContent>
      </w:sdt>
      <w:r w:rsidRPr="004D38CF" w:rsidR="003005E9">
        <w:t xml:space="preserve"> </w:t>
      </w:r>
      <w:r w:rsidRPr="004D38CF">
        <w:t xml:space="preserve">I have been to lots of </w:t>
      </w:r>
      <w:r w:rsidRPr="004D38CF" w:rsidR="002A709D">
        <w:t>j</w:t>
      </w:r>
      <w:r w:rsidRPr="004D38CF">
        <w:t>obcentres.</w:t>
      </w:r>
    </w:p>
    <w:p w:rsidR="004512E7" w:rsidRPr="004D38CF" w:rsidP="00326E52">
      <w:pPr>
        <w:pStyle w:val="Question"/>
      </w:pPr>
      <w:sdt>
        <w:sdtPr>
          <w:alias w:val="Member"/>
          <w:tag w:val="&lt;Member mnisId='193' dodsId='25421'&gt;"/>
          <w:id w:val="321941971"/>
          <w:placeholder>
            <w:docPart w:val="1F2B5867D5474C9B8E64A35E6F663251"/>
          </w:placeholder>
          <w:richText/>
        </w:sdtPr>
        <w:sdtContent>
          <w:r w:rsidRPr="004D38CF" w:rsidR="00326E52">
            <w:rPr>
              <w:b/>
            </w:rPr>
            <w:t>Dame Siobhain McDonagh:</w:t>
          </w:r>
        </w:sdtContent>
      </w:sdt>
      <w:r w:rsidRPr="004D38CF" w:rsidR="00326E52">
        <w:t xml:space="preserve"> </w:t>
      </w:r>
      <w:r w:rsidRPr="004D38CF" w:rsidR="009875F8">
        <w:t xml:space="preserve">Have you ever done any work in them? </w:t>
      </w:r>
    </w:p>
    <w:p w:rsidR="004512E7" w:rsidRPr="004D38CF" w:rsidP="004512E7">
      <w:pPr>
        <w:pStyle w:val="Answer"/>
      </w:pPr>
      <w:sdt>
        <w:sdtPr>
          <w:alias w:val="Witness"/>
          <w:id w:val="1627577710"/>
          <w:placeholder>
            <w:docPart w:val="4EC78E5FD8F549E581CCFF5F4DE7551B"/>
          </w:placeholder>
          <w:richText/>
        </w:sdtPr>
        <w:sdtContent>
          <w:r w:rsidRPr="004D38CF">
            <w:rPr>
              <w:b/>
              <w:i/>
              <w:iCs/>
            </w:rPr>
            <w:t>John-Paul Marks:</w:t>
          </w:r>
        </w:sdtContent>
      </w:sdt>
      <w:r w:rsidRPr="004D38CF">
        <w:t xml:space="preserve"> </w:t>
      </w:r>
      <w:r w:rsidRPr="004D38CF" w:rsidR="009875F8">
        <w:t xml:space="preserve">I have, yes. </w:t>
      </w:r>
    </w:p>
    <w:p w:rsidR="009875F8" w:rsidRPr="004D38CF" w:rsidP="004512E7">
      <w:pPr>
        <w:pStyle w:val="Question"/>
      </w:pPr>
      <w:sdt>
        <w:sdtPr>
          <w:alias w:val="Member"/>
          <w:tag w:val="&lt;Member mnisId='193' dodsId='25421'&gt;"/>
          <w:id w:val="-2114962865"/>
          <w:placeholder>
            <w:docPart w:val="DC5FF94B341C449AA7BFC899B5FE6772"/>
          </w:placeholder>
          <w:richText/>
        </w:sdtPr>
        <w:sdtContent>
          <w:r w:rsidRPr="004D38CF" w:rsidR="004512E7">
            <w:rPr>
              <w:b/>
            </w:rPr>
            <w:t>Dame Siobhain McDonagh:</w:t>
          </w:r>
        </w:sdtContent>
      </w:sdt>
      <w:r w:rsidRPr="004D38CF" w:rsidR="004512E7">
        <w:t xml:space="preserve"> Have you ever s</w:t>
      </w:r>
      <w:r w:rsidRPr="004D38CF">
        <w:t>at at reception?</w:t>
      </w:r>
    </w:p>
    <w:p w:rsidR="009875F8" w:rsidRPr="004D38CF" w:rsidP="009875F8">
      <w:pPr>
        <w:pStyle w:val="Answer"/>
      </w:pPr>
      <w:sdt>
        <w:sdtPr>
          <w:alias w:val="Witness"/>
          <w:id w:val="672379174"/>
          <w:placeholder>
            <w:docPart w:val="907AAC457DB048BFB0343B4D4118453C"/>
          </w:placeholder>
          <w:richText/>
        </w:sdtPr>
        <w:sdtContent>
          <w:r w:rsidRPr="004D38CF" w:rsidR="003005E9">
            <w:rPr>
              <w:b/>
              <w:i/>
              <w:iCs/>
            </w:rPr>
            <w:t>John-Paul Marks:</w:t>
          </w:r>
        </w:sdtContent>
      </w:sdt>
      <w:r w:rsidRPr="004D38CF" w:rsidR="003005E9">
        <w:t xml:space="preserve"> </w:t>
      </w:r>
      <w:r w:rsidRPr="004D38CF">
        <w:t>I have, yes. Have you?</w:t>
      </w:r>
    </w:p>
    <w:p w:rsidR="009875F8" w:rsidRPr="004D38CF" w:rsidP="00326E52">
      <w:pPr>
        <w:pStyle w:val="Question"/>
      </w:pPr>
      <w:sdt>
        <w:sdtPr>
          <w:alias w:val="Member"/>
          <w:tag w:val="&lt;Member mnisId='193' dodsId='25421'&gt;"/>
          <w:id w:val="1029068991"/>
          <w:placeholder>
            <w:docPart w:val="35AE2191FA184BB4ABE3251163DFC5DD"/>
          </w:placeholder>
          <w:richText/>
        </w:sdtPr>
        <w:sdtContent>
          <w:r w:rsidRPr="004D38CF" w:rsidR="00326E52">
            <w:rPr>
              <w:b/>
            </w:rPr>
            <w:t>Dame Siobhain McDonagh:</w:t>
          </w:r>
        </w:sdtContent>
      </w:sdt>
      <w:r w:rsidRPr="004D38CF" w:rsidR="00326E52">
        <w:t xml:space="preserve"> </w:t>
      </w:r>
      <w:r w:rsidRPr="004D38CF">
        <w:t xml:space="preserve">Yes. It </w:t>
      </w:r>
      <w:r w:rsidRPr="004D38CF" w:rsidR="007439DE">
        <w:t xml:space="preserve">was </w:t>
      </w:r>
      <w:r w:rsidRPr="004D38CF">
        <w:t>my first job</w:t>
      </w:r>
      <w:r w:rsidRPr="004D38CF" w:rsidR="007439DE">
        <w:t xml:space="preserve"> on</w:t>
      </w:r>
      <w:r w:rsidRPr="004D38CF">
        <w:t xml:space="preserve"> leaving university.</w:t>
      </w:r>
    </w:p>
    <w:p w:rsidR="009875F8" w:rsidRPr="004D38CF" w:rsidP="009875F8">
      <w:pPr>
        <w:pStyle w:val="Answer"/>
      </w:pPr>
      <w:sdt>
        <w:sdtPr>
          <w:alias w:val="Witness"/>
          <w:id w:val="465711160"/>
          <w:placeholder>
            <w:docPart w:val="AA5F91B98AA640018FDC4EE00B5A9811"/>
          </w:placeholder>
          <w:richText/>
        </w:sdtPr>
        <w:sdtContent>
          <w:r w:rsidRPr="004D38CF" w:rsidR="003005E9">
            <w:rPr>
              <w:b/>
              <w:i/>
              <w:iCs/>
            </w:rPr>
            <w:t>John-Paul Marks:</w:t>
          </w:r>
        </w:sdtContent>
      </w:sdt>
      <w:r w:rsidRPr="004D38CF" w:rsidR="003005E9">
        <w:t xml:space="preserve"> </w:t>
      </w:r>
      <w:r w:rsidRPr="004D38CF">
        <w:t xml:space="preserve">I have been to hundreds of </w:t>
      </w:r>
      <w:r w:rsidRPr="004D38CF" w:rsidR="002A709D">
        <w:t>j</w:t>
      </w:r>
      <w:r w:rsidRPr="004D38CF">
        <w:t>obcentres</w:t>
      </w:r>
      <w:r w:rsidRPr="004D38CF" w:rsidR="006E1A9C">
        <w:t xml:space="preserve">. I </w:t>
      </w:r>
      <w:r w:rsidRPr="004D38CF">
        <w:t xml:space="preserve">led the organisation through the pandemic and used to spend a lot of my time in </w:t>
      </w:r>
      <w:r w:rsidRPr="004D38CF" w:rsidR="002A709D">
        <w:t>j</w:t>
      </w:r>
      <w:r w:rsidRPr="004D38CF">
        <w:t>obcentres talking to customers with our frontline.</w:t>
      </w:r>
    </w:p>
    <w:p w:rsidR="009875F8" w:rsidRPr="004D38CF" w:rsidP="00915F29">
      <w:pPr>
        <w:pStyle w:val="Question"/>
      </w:pPr>
      <w:sdt>
        <w:sdtPr>
          <w:alias w:val="Member"/>
          <w:tag w:val="&lt;Member mnisId='5037' dodsId='148944'&gt;"/>
          <w:id w:val="-1492703513"/>
          <w:placeholder>
            <w:docPart w:val="F17B2BF4B5AC483595C8F0F3CDCA3284"/>
          </w:placeholder>
          <w:richText/>
        </w:sdtPr>
        <w:sdtContent>
          <w:r w:rsidRPr="004D38CF" w:rsidR="00915F29">
            <w:rPr>
              <w:b/>
            </w:rPr>
            <w:t>Lola McEvoy:</w:t>
          </w:r>
        </w:sdtContent>
      </w:sdt>
      <w:r w:rsidRPr="004D38CF" w:rsidR="00915F29">
        <w:t xml:space="preserve"> Just </w:t>
      </w:r>
      <w:r w:rsidRPr="004D38CF">
        <w:t xml:space="preserve">on that point, it will not be a surprise to anybody that </w:t>
      </w:r>
      <w:r w:rsidRPr="004D38CF" w:rsidR="00350342">
        <w:t xml:space="preserve">the customer service that people receive from DWP </w:t>
      </w:r>
      <w:r w:rsidRPr="004D38CF">
        <w:t>is not good enough. People really struggle to get what they are entitled to</w:t>
      </w:r>
      <w:r w:rsidRPr="004D38CF" w:rsidR="00350342">
        <w:t>. T</w:t>
      </w:r>
      <w:r w:rsidRPr="004D38CF">
        <w:t xml:space="preserve">he general consensus </w:t>
      </w:r>
      <w:r w:rsidRPr="004D38CF" w:rsidR="00350342">
        <w:t xml:space="preserve">on </w:t>
      </w:r>
      <w:r w:rsidRPr="004D38CF">
        <w:t>HMRC and DWP</w:t>
      </w:r>
      <w:r w:rsidRPr="004D38CF" w:rsidR="00350342">
        <w:t xml:space="preserve"> is</w:t>
      </w:r>
      <w:r w:rsidRPr="004D38CF">
        <w:t xml:space="preserve"> that they are really good at taking your money away and really bad at giving it back. </w:t>
      </w:r>
      <w:r w:rsidRPr="004D38CF" w:rsidR="00C06FD8">
        <w:t>T</w:t>
      </w:r>
      <w:r w:rsidRPr="004D38CF">
        <w:t>he recent PAC report that came out said that in 2023</w:t>
      </w:r>
      <w:r w:rsidRPr="004D38CF" w:rsidR="003E4CFA">
        <w:t>-</w:t>
      </w:r>
      <w:r w:rsidRPr="004D38CF">
        <w:t xml:space="preserve">24 66% of calls were answered. That </w:t>
      </w:r>
      <w:r w:rsidRPr="004D38CF" w:rsidR="00C06FD8">
        <w:t xml:space="preserve">has </w:t>
      </w:r>
      <w:r w:rsidRPr="004D38CF">
        <w:t>now moved up to 73%</w:t>
      </w:r>
      <w:r w:rsidRPr="004D38CF" w:rsidR="00C06FD8">
        <w:t xml:space="preserve">. </w:t>
      </w:r>
      <w:r w:rsidRPr="004D38CF">
        <w:t>I cannot fathom how that has been allowed to happen.</w:t>
      </w:r>
      <w:r w:rsidRPr="004D38CF" w:rsidR="00C06FD8">
        <w:t xml:space="preserve"> That figure of 73% is </w:t>
      </w:r>
      <w:r w:rsidRPr="004D38CF">
        <w:t>with the new improvements, the new funding model</w:t>
      </w:r>
      <w:r w:rsidRPr="004D38CF" w:rsidR="00C06FD8">
        <w:t xml:space="preserve"> and </w:t>
      </w:r>
      <w:r w:rsidRPr="004D38CF">
        <w:t>Minister Murray in his position. What do you envisage?</w:t>
      </w:r>
    </w:p>
    <w:p w:rsidR="009875F8" w:rsidRPr="004D38CF" w:rsidP="009875F8">
      <w:pPr>
        <w:pStyle w:val="Answer"/>
      </w:pPr>
      <w:r w:rsidRPr="004D38CF">
        <w:t>Y</w:t>
      </w:r>
      <w:r w:rsidRPr="004D38CF">
        <w:t>ou are new to the role</w:t>
      </w:r>
      <w:r w:rsidRPr="004D38CF">
        <w:t xml:space="preserve"> so </w:t>
      </w:r>
      <w:r w:rsidRPr="004D38CF">
        <w:t xml:space="preserve">I am not holding you responsible. I am hoping you are going to give us some inspiration and hope about how we are going to deliver the change </w:t>
      </w:r>
      <w:r w:rsidRPr="004D38CF" w:rsidR="008F2F06">
        <w:t xml:space="preserve">that </w:t>
      </w:r>
      <w:r w:rsidRPr="004D38CF">
        <w:t xml:space="preserve">we need so </w:t>
      </w:r>
      <w:r w:rsidRPr="004D38CF" w:rsidR="002A709D">
        <w:t xml:space="preserve">that </w:t>
      </w:r>
      <w:r w:rsidRPr="004D38CF">
        <w:t xml:space="preserve">100% of calls are answered. I feel like that is right, if people are </w:t>
      </w:r>
      <w:r w:rsidRPr="004D38CF" w:rsidR="002A709D">
        <w:t>ringing</w:t>
      </w:r>
      <w:r w:rsidRPr="004D38CF">
        <w:t xml:space="preserve"> to get advice about their own money.</w:t>
      </w:r>
    </w:p>
    <w:p w:rsidR="008270C7" w:rsidRPr="004D38CF" w:rsidP="009875F8">
      <w:pPr>
        <w:pStyle w:val="Answer"/>
      </w:pPr>
      <w:sdt>
        <w:sdtPr>
          <w:alias w:val="Witness"/>
          <w:id w:val="1739526072"/>
          <w:placeholder>
            <w:docPart w:val="8DC2CDF856B141D09C5783B0172F82E7"/>
          </w:placeholder>
          <w:richText/>
        </w:sdtPr>
        <w:sdtContent>
          <w:r w:rsidRPr="004D38CF" w:rsidR="003005E9">
            <w:rPr>
              <w:b/>
              <w:i/>
              <w:iCs/>
            </w:rPr>
            <w:t>John-Paul Marks:</w:t>
          </w:r>
        </w:sdtContent>
      </w:sdt>
      <w:r w:rsidRPr="004D38CF" w:rsidR="003005E9">
        <w:t xml:space="preserve"> </w:t>
      </w:r>
      <w:r w:rsidRPr="004D38CF" w:rsidR="009875F8">
        <w:t>We need to improve it</w:t>
      </w:r>
      <w:r w:rsidRPr="004D38CF" w:rsidR="009A4924">
        <w:t xml:space="preserve">. </w:t>
      </w:r>
      <w:r w:rsidRPr="004D38CF" w:rsidR="009875F8">
        <w:t xml:space="preserve">Angela can give you some of the latest data, if that is helpful. My sense is </w:t>
      </w:r>
      <w:r w:rsidRPr="004D38CF" w:rsidR="0078711B">
        <w:t xml:space="preserve">that </w:t>
      </w:r>
      <w:r w:rsidRPr="004D38CF" w:rsidR="009875F8">
        <w:t xml:space="preserve">it is possible to improve. Clearly, at the end of the last </w:t>
      </w:r>
      <w:r w:rsidRPr="004D38CF" w:rsidR="002A709D">
        <w:t>s</w:t>
      </w:r>
      <w:r w:rsidRPr="004D38CF" w:rsidR="0011046F">
        <w:t xml:space="preserve">pending </w:t>
      </w:r>
      <w:r w:rsidRPr="004D38CF" w:rsidR="002A709D">
        <w:t>r</w:t>
      </w:r>
      <w:r w:rsidRPr="004D38CF" w:rsidR="0011046F">
        <w:t>eview</w:t>
      </w:r>
      <w:r w:rsidRPr="004D38CF" w:rsidR="009875F8">
        <w:t xml:space="preserve">, </w:t>
      </w:r>
      <w:r w:rsidRPr="004D38CF">
        <w:t xml:space="preserve">in </w:t>
      </w:r>
      <w:r w:rsidRPr="004D38CF" w:rsidR="009875F8">
        <w:t>the final year the team were struggling with the level of demand, which was up significantly</w:t>
      </w:r>
      <w:r w:rsidRPr="004D38CF">
        <w:t xml:space="preserve">, and the </w:t>
      </w:r>
      <w:r w:rsidRPr="004D38CF" w:rsidR="009875F8">
        <w:t>constraints on supply</w:t>
      </w:r>
      <w:r w:rsidRPr="004D38CF">
        <w:t xml:space="preserve">, </w:t>
      </w:r>
      <w:r w:rsidRPr="004D38CF" w:rsidR="009875F8">
        <w:t>given the funding settlement.</w:t>
      </w:r>
    </w:p>
    <w:p w:rsidR="009875F8" w:rsidRPr="004D38CF" w:rsidP="009875F8">
      <w:pPr>
        <w:pStyle w:val="Answer"/>
      </w:pPr>
      <w:r w:rsidRPr="004D38CF">
        <w:t xml:space="preserve">This </w:t>
      </w:r>
      <w:r w:rsidRPr="004D38CF">
        <w:t>come</w:t>
      </w:r>
      <w:r w:rsidRPr="004D38CF">
        <w:t>s</w:t>
      </w:r>
      <w:r w:rsidRPr="004D38CF">
        <w:t xml:space="preserve"> back to the point I was making earlier about shifting the channel, enabling more people to self</w:t>
      </w:r>
      <w:r w:rsidRPr="004D38CF" w:rsidR="003E4CFA">
        <w:t>-</w:t>
      </w:r>
      <w:r w:rsidRPr="004D38CF">
        <w:t>serve through the app</w:t>
      </w:r>
      <w:r w:rsidRPr="004D38CF" w:rsidR="005268FF">
        <w:t xml:space="preserve"> and </w:t>
      </w:r>
      <w:r w:rsidRPr="004D38CF">
        <w:t>making that as easy as possible</w:t>
      </w:r>
      <w:r w:rsidRPr="004D38CF" w:rsidR="0024726A">
        <w:t xml:space="preserve">, and </w:t>
      </w:r>
      <w:r w:rsidRPr="004D38CF" w:rsidR="008D3104">
        <w:t>ensuring</w:t>
      </w:r>
      <w:r w:rsidRPr="004D38CF" w:rsidR="007801DD">
        <w:t xml:space="preserve"> that </w:t>
      </w:r>
      <w:r w:rsidRPr="004D38CF" w:rsidR="0024726A">
        <w:t>t</w:t>
      </w:r>
      <w:r w:rsidRPr="004D38CF">
        <w:t xml:space="preserve">hose </w:t>
      </w:r>
      <w:r w:rsidRPr="004D38CF" w:rsidR="005268FF">
        <w:t xml:space="preserve">who </w:t>
      </w:r>
      <w:r w:rsidRPr="004D38CF">
        <w:t>do need to contact us</w:t>
      </w:r>
      <w:r w:rsidRPr="004D38CF" w:rsidR="0024726A">
        <w:t xml:space="preserve"> </w:t>
      </w:r>
      <w:r w:rsidRPr="004D38CF" w:rsidR="008D3104">
        <w:t xml:space="preserve">are </w:t>
      </w:r>
      <w:r w:rsidRPr="004D38CF">
        <w:t>increasingly able to get through</w:t>
      </w:r>
      <w:r w:rsidRPr="004D38CF" w:rsidR="0024726A">
        <w:t>. T</w:t>
      </w:r>
      <w:r w:rsidRPr="004D38CF">
        <w:t>here is high demand, and we need to manage it carefully</w:t>
      </w:r>
      <w:r w:rsidRPr="004D38CF" w:rsidR="0076583A">
        <w:t xml:space="preserve">. </w:t>
      </w:r>
      <w:r w:rsidRPr="004D38CF">
        <w:t>Angela, do you want to say a bit about the latest data?</w:t>
      </w:r>
    </w:p>
    <w:p w:rsidR="009875F8" w:rsidRPr="004D38CF" w:rsidP="009875F8">
      <w:pPr>
        <w:pStyle w:val="Question"/>
      </w:pPr>
      <w:sdt>
        <w:sdtPr>
          <w:alias w:val="Member"/>
          <w:tag w:val="&lt;Member mnisId='5037' dodsId='148944'&gt;"/>
          <w:id w:val="1108089454"/>
          <w:placeholder>
            <w:docPart w:val="9C93476D976C46F887EF5F3D7C4C1211"/>
          </w:placeholder>
          <w:richText/>
        </w:sdtPr>
        <w:sdtContent>
          <w:r w:rsidRPr="004D38CF" w:rsidR="00915F29">
            <w:rPr>
              <w:b/>
            </w:rPr>
            <w:t>Lola McEvoy:</w:t>
          </w:r>
        </w:sdtContent>
      </w:sdt>
      <w:r w:rsidRPr="004D38CF" w:rsidR="00915F29">
        <w:t xml:space="preserve"> </w:t>
      </w:r>
      <w:r w:rsidRPr="004D38CF">
        <w:t xml:space="preserve">Just before </w:t>
      </w:r>
      <w:r w:rsidRPr="004D38CF" w:rsidR="006A284A">
        <w:t>we</w:t>
      </w:r>
      <w:r w:rsidRPr="004D38CF">
        <w:t xml:space="preserve"> move to Ms MacDonald for the positive story, the PAC report also said that 44,000 people waited 70 minutes on hold for HMRC and then their phones went dead without any warning. Can you appreciate how enraging </w:t>
      </w:r>
      <w:r w:rsidRPr="004D38CF" w:rsidR="0076583A">
        <w:t xml:space="preserve">it </w:t>
      </w:r>
      <w:r w:rsidRPr="004D38CF">
        <w:t xml:space="preserve">would be for a member of the public to wait 70 minutes of their day and then </w:t>
      </w:r>
      <w:r w:rsidRPr="004D38CF" w:rsidR="00D57EDF">
        <w:t xml:space="preserve">for </w:t>
      </w:r>
      <w:r w:rsidRPr="004D38CF">
        <w:t>the</w:t>
      </w:r>
      <w:r w:rsidRPr="004D38CF" w:rsidR="00D57EDF">
        <w:t xml:space="preserve">ir </w:t>
      </w:r>
      <w:r w:rsidRPr="004D38CF">
        <w:t xml:space="preserve">phone to go dead? </w:t>
      </w:r>
      <w:r w:rsidRPr="004D38CF" w:rsidR="00D57EDF">
        <w:t>I</w:t>
      </w:r>
      <w:r w:rsidRPr="004D38CF">
        <w:t>t did not just happen to 10 or 20 people</w:t>
      </w:r>
      <w:r w:rsidRPr="004D38CF" w:rsidR="00D57EDF">
        <w:t xml:space="preserve">. It happened to </w:t>
      </w:r>
      <w:r w:rsidRPr="004D38CF">
        <w:t xml:space="preserve">44,000 people. That is flabbergasting to me. </w:t>
      </w:r>
      <w:r w:rsidRPr="004D38CF" w:rsidR="00D57EDF">
        <w:t xml:space="preserve">We know that the </w:t>
      </w:r>
      <w:r w:rsidRPr="004D38CF">
        <w:t>pandemic</w:t>
      </w:r>
      <w:r w:rsidRPr="004D38CF" w:rsidR="00D57EDF">
        <w:t xml:space="preserve"> was a </w:t>
      </w:r>
      <w:r w:rsidRPr="004D38CF">
        <w:t>huge problem for everybody. Every service suffered because of that.</w:t>
      </w:r>
      <w:r w:rsidRPr="004D38CF" w:rsidR="00D57EDF">
        <w:t xml:space="preserve"> </w:t>
      </w:r>
      <w:r w:rsidRPr="004D38CF">
        <w:t xml:space="preserve">Can you just elaborate a bit </w:t>
      </w:r>
      <w:r w:rsidRPr="004D38CF" w:rsidR="00F65A03">
        <w:t>on</w:t>
      </w:r>
      <w:r w:rsidRPr="004D38CF">
        <w:t xml:space="preserve"> what you think the real cause of these </w:t>
      </w:r>
      <w:r w:rsidRPr="004D38CF" w:rsidR="00F65A03">
        <w:t xml:space="preserve">kinds of </w:t>
      </w:r>
      <w:r w:rsidRPr="004D38CF">
        <w:t>errors are?</w:t>
      </w:r>
    </w:p>
    <w:p w:rsidR="00F65A03" w:rsidRPr="004D38CF" w:rsidP="009875F8">
      <w:pPr>
        <w:pStyle w:val="Answer"/>
      </w:pPr>
      <w:sdt>
        <w:sdtPr>
          <w:alias w:val="Witness"/>
          <w:id w:val="-439607169"/>
          <w:placeholder>
            <w:docPart w:val="3D51DEF389AA42188D485BDD0F0A7242"/>
          </w:placeholder>
          <w:richText/>
        </w:sdtPr>
        <w:sdtContent>
          <w:r w:rsidRPr="004D38CF" w:rsidR="003005E9">
            <w:rPr>
              <w:b/>
              <w:i/>
              <w:iCs/>
            </w:rPr>
            <w:t>John-Paul Marks:</w:t>
          </w:r>
        </w:sdtContent>
      </w:sdt>
      <w:r w:rsidRPr="004D38CF" w:rsidR="003005E9">
        <w:t xml:space="preserve"> </w:t>
      </w:r>
      <w:r w:rsidRPr="004D38CF">
        <w:t>O</w:t>
      </w:r>
      <w:r w:rsidRPr="004D38CF" w:rsidR="009875F8">
        <w:t xml:space="preserve">n the point around 70 minutes, it is a function of two problems. </w:t>
      </w:r>
      <w:r w:rsidRPr="004D38CF">
        <w:t xml:space="preserve">First, it </w:t>
      </w:r>
      <w:r w:rsidRPr="004D38CF" w:rsidR="009875F8">
        <w:t>a function of demand versus supply</w:t>
      </w:r>
      <w:r w:rsidRPr="004D38CF">
        <w:t xml:space="preserve">. There were </w:t>
      </w:r>
      <w:r w:rsidRPr="004D38CF" w:rsidR="009875F8">
        <w:t xml:space="preserve">insufficient numbers of people to answer the phones at that point in time. </w:t>
      </w:r>
      <w:r w:rsidRPr="004D38CF">
        <w:t xml:space="preserve">Secondly, </w:t>
      </w:r>
      <w:r w:rsidRPr="004D38CF" w:rsidR="009875F8">
        <w:t xml:space="preserve">it is a function of the limitation of the system to cope with that volume. </w:t>
      </w:r>
      <w:r w:rsidRPr="004D38CF">
        <w:t>Y</w:t>
      </w:r>
      <w:r w:rsidRPr="004D38CF" w:rsidR="009875F8">
        <w:t>ou have that 70</w:t>
      </w:r>
      <w:r w:rsidRPr="004D38CF" w:rsidR="003E4CFA">
        <w:t>-</w:t>
      </w:r>
      <w:r w:rsidRPr="004D38CF" w:rsidR="009875F8">
        <w:t>minute cut</w:t>
      </w:r>
      <w:r w:rsidRPr="004D38CF">
        <w:t>-</w:t>
      </w:r>
      <w:r w:rsidRPr="004D38CF" w:rsidR="009875F8">
        <w:t>off point</w:t>
      </w:r>
      <w:r w:rsidRPr="004D38CF">
        <w:t xml:space="preserve">. </w:t>
      </w:r>
      <w:r w:rsidRPr="004D38CF" w:rsidR="009875F8">
        <w:t>Angela</w:t>
      </w:r>
      <w:r w:rsidRPr="004D38CF">
        <w:t xml:space="preserve"> has</w:t>
      </w:r>
      <w:r w:rsidRPr="004D38CF" w:rsidR="009875F8">
        <w:t xml:space="preserve"> the latest </w:t>
      </w:r>
      <w:r w:rsidRPr="004D38CF" w:rsidR="009875F8">
        <w:t xml:space="preserve">numbers. </w:t>
      </w:r>
      <w:r w:rsidRPr="004D38CF">
        <w:t>It is a s</w:t>
      </w:r>
      <w:r w:rsidRPr="004D38CF" w:rsidR="009875F8">
        <w:t>mall number</w:t>
      </w:r>
      <w:r w:rsidRPr="004D38CF">
        <w:t xml:space="preserve"> as</w:t>
      </w:r>
      <w:r w:rsidRPr="004D38CF" w:rsidR="009875F8">
        <w:t xml:space="preserve"> a proportion of the total, but none</w:t>
      </w:r>
      <w:r w:rsidRPr="004D38CF">
        <w:t xml:space="preserve"> </w:t>
      </w:r>
      <w:r w:rsidRPr="004D38CF" w:rsidR="009875F8">
        <w:t>the</w:t>
      </w:r>
      <w:r w:rsidRPr="004D38CF">
        <w:t xml:space="preserve"> </w:t>
      </w:r>
      <w:r w:rsidRPr="004D38CF" w:rsidR="009875F8">
        <w:t xml:space="preserve">less </w:t>
      </w:r>
      <w:r w:rsidRPr="004D38CF">
        <w:t xml:space="preserve">it is </w:t>
      </w:r>
      <w:r w:rsidRPr="004D38CF" w:rsidR="009875F8">
        <w:t>too high.</w:t>
      </w:r>
    </w:p>
    <w:p w:rsidR="009875F8" w:rsidRPr="004D38CF" w:rsidP="009875F8">
      <w:pPr>
        <w:pStyle w:val="Answer"/>
      </w:pPr>
      <w:r w:rsidRPr="004D38CF">
        <w:t>We ultimately want to re</w:t>
      </w:r>
      <w:r w:rsidRPr="004D38CF" w:rsidR="006A284A">
        <w:t>-</w:t>
      </w:r>
      <w:r w:rsidRPr="004D38CF">
        <w:t>platform to a new contact centre and design out that risk completely</w:t>
      </w:r>
      <w:r w:rsidRPr="004D38CF" w:rsidR="00F65A03">
        <w:t xml:space="preserve">, </w:t>
      </w:r>
      <w:r w:rsidRPr="004D38CF">
        <w:t>where we can, such that there would not be a cut</w:t>
      </w:r>
      <w:r w:rsidRPr="004D38CF" w:rsidR="006A284A">
        <w:noBreakHyphen/>
      </w:r>
      <w:r w:rsidRPr="004D38CF">
        <w:t>off and the system capacity would be improved such that it would not happen.</w:t>
      </w:r>
      <w:r w:rsidRPr="004D38CF" w:rsidR="00F65A03">
        <w:t xml:space="preserve"> We</w:t>
      </w:r>
      <w:r w:rsidRPr="004D38CF">
        <w:t xml:space="preserve"> </w:t>
      </w:r>
      <w:r w:rsidRPr="004D38CF" w:rsidR="00F65A03">
        <w:t xml:space="preserve">also </w:t>
      </w:r>
      <w:r w:rsidRPr="004D38CF">
        <w:t xml:space="preserve">want to shift the demand so it aligns with the supply, so people are getting through </w:t>
      </w:r>
      <w:r w:rsidRPr="004D38CF" w:rsidR="00F65A03">
        <w:t xml:space="preserve">in </w:t>
      </w:r>
      <w:r w:rsidRPr="004D38CF">
        <w:t>more like 10</w:t>
      </w:r>
      <w:r w:rsidRPr="004D38CF" w:rsidR="00F65A03">
        <w:t xml:space="preserve"> or </w:t>
      </w:r>
      <w:r w:rsidRPr="004D38CF">
        <w:t xml:space="preserve">12 minutes </w:t>
      </w:r>
      <w:r w:rsidRPr="004D38CF" w:rsidR="00F65A03">
        <w:t xml:space="preserve">instead of </w:t>
      </w:r>
      <w:r w:rsidRPr="004D38CF">
        <w:t>those long waits</w:t>
      </w:r>
      <w:r w:rsidRPr="004D38CF" w:rsidR="00F65A03">
        <w:t xml:space="preserve">. </w:t>
      </w:r>
      <w:r w:rsidRPr="004D38CF">
        <w:t>Angela, do you want to talk about the latest data?</w:t>
      </w:r>
    </w:p>
    <w:p w:rsidR="009875F8" w:rsidRPr="004D38CF" w:rsidP="00915F29">
      <w:pPr>
        <w:pStyle w:val="Question"/>
      </w:pPr>
      <w:sdt>
        <w:sdtPr>
          <w:alias w:val="Member"/>
          <w:tag w:val="&lt;Member mnisId='5037' dodsId='148944'&gt;"/>
          <w:id w:val="256953410"/>
          <w:placeholder>
            <w:docPart w:val="ED91A5A4FAA44E75A6B6EC8D07746284"/>
          </w:placeholder>
          <w:richText/>
        </w:sdtPr>
        <w:sdtContent>
          <w:r w:rsidRPr="004D38CF" w:rsidR="00915F29">
            <w:rPr>
              <w:b/>
            </w:rPr>
            <w:t>Lola McEvoy:</w:t>
          </w:r>
        </w:sdtContent>
      </w:sdt>
      <w:r w:rsidRPr="004D38CF" w:rsidR="00915F29">
        <w:t xml:space="preserve"> </w:t>
      </w:r>
      <w:r w:rsidRPr="004D38CF">
        <w:t xml:space="preserve">I will come to Angela. </w:t>
      </w:r>
      <w:r w:rsidRPr="004D38CF" w:rsidR="001E3D08">
        <w:t>F</w:t>
      </w:r>
      <w:r w:rsidRPr="004D38CF">
        <w:t>inally</w:t>
      </w:r>
      <w:r w:rsidRPr="004D38CF" w:rsidR="001E3D08">
        <w:t xml:space="preserve">, </w:t>
      </w:r>
      <w:r w:rsidRPr="004D38CF">
        <w:t>on th</w:t>
      </w:r>
      <w:r w:rsidRPr="004D38CF" w:rsidR="001E3D08">
        <w:t>e</w:t>
      </w:r>
      <w:r w:rsidRPr="004D38CF">
        <w:t xml:space="preserve"> point </w:t>
      </w:r>
      <w:r w:rsidRPr="004D38CF" w:rsidR="001E3D08">
        <w:t xml:space="preserve">about </w:t>
      </w:r>
      <w:r w:rsidRPr="004D38CF">
        <w:t xml:space="preserve">why people waited so long, there was a massive surge in demand. Is that the same surge that happens every year when people do their tax returns? </w:t>
      </w:r>
      <w:r w:rsidRPr="004D38CF" w:rsidR="00E12AF2">
        <w:t>W</w:t>
      </w:r>
      <w:r w:rsidRPr="004D38CF">
        <w:t xml:space="preserve">hat happened to incur this huge surge </w:t>
      </w:r>
      <w:r w:rsidRPr="004D38CF" w:rsidR="00E12AF2">
        <w:t xml:space="preserve">on </w:t>
      </w:r>
      <w:r w:rsidRPr="004D38CF">
        <w:t xml:space="preserve">this occasion? Is it an annual surge? </w:t>
      </w:r>
      <w:r w:rsidRPr="004D38CF" w:rsidR="00E12AF2">
        <w:t>H</w:t>
      </w:r>
      <w:r w:rsidRPr="004D38CF">
        <w:t>as it always been this bad, as was discovered in this report</w:t>
      </w:r>
      <w:r w:rsidRPr="004D38CF" w:rsidR="00DA6ABF">
        <w:t>, or i</w:t>
      </w:r>
      <w:r w:rsidRPr="004D38CF" w:rsidR="00746227">
        <w:t xml:space="preserve">s </w:t>
      </w:r>
      <w:r w:rsidRPr="004D38CF">
        <w:t>this a one</w:t>
      </w:r>
      <w:r w:rsidRPr="004D38CF" w:rsidR="003E4CFA">
        <w:t>-</w:t>
      </w:r>
      <w:r w:rsidRPr="004D38CF">
        <w:t>off terrible year?</w:t>
      </w:r>
    </w:p>
    <w:p w:rsidR="00746093" w:rsidRPr="004D38CF" w:rsidP="009875F8">
      <w:pPr>
        <w:pStyle w:val="Answer"/>
      </w:pPr>
      <w:sdt>
        <w:sdtPr>
          <w:alias w:val="Witness"/>
          <w:id w:val="140543671"/>
          <w:placeholder>
            <w:docPart w:val="92A18FBAC9AE4F9DBE728B01C3FDCE8D"/>
          </w:placeholder>
          <w:richText/>
        </w:sdtPr>
        <w:sdtContent>
          <w:r w:rsidRPr="004D38CF" w:rsidR="003005E9">
            <w:rPr>
              <w:b/>
              <w:i/>
              <w:iCs/>
            </w:rPr>
            <w:t>John-Paul Marks:</w:t>
          </w:r>
        </w:sdtContent>
      </w:sdt>
      <w:r w:rsidRPr="004D38CF" w:rsidR="003005E9">
        <w:t xml:space="preserve"> </w:t>
      </w:r>
      <w:r w:rsidRPr="004D38CF" w:rsidR="009875F8">
        <w:t xml:space="preserve">There is definitely seasonal demand. </w:t>
      </w:r>
      <w:r w:rsidRPr="004D38CF" w:rsidR="00DA6ABF">
        <w:t>The s</w:t>
      </w:r>
      <w:r w:rsidRPr="004D38CF" w:rsidR="009875F8">
        <w:t>ame happened in DWP</w:t>
      </w:r>
      <w:r w:rsidRPr="004D38CF" w:rsidR="00DA6ABF">
        <w:t>. T</w:t>
      </w:r>
      <w:r w:rsidRPr="004D38CF" w:rsidR="009875F8">
        <w:t>here would be seasonal demand</w:t>
      </w:r>
      <w:r w:rsidRPr="004D38CF" w:rsidR="00DA6ABF">
        <w:t xml:space="preserve">. It would </w:t>
      </w:r>
      <w:r w:rsidRPr="004D38CF" w:rsidR="009875F8">
        <w:t xml:space="preserve">tend to reduce in the summer. For PAYE, </w:t>
      </w:r>
      <w:r w:rsidRPr="004D38CF" w:rsidR="00DA6ABF">
        <w:t xml:space="preserve">there is </w:t>
      </w:r>
      <w:r w:rsidRPr="004D38CF" w:rsidR="009875F8">
        <w:t xml:space="preserve">particularly </w:t>
      </w:r>
      <w:r w:rsidRPr="004D38CF" w:rsidR="00DA6ABF">
        <w:t xml:space="preserve">a </w:t>
      </w:r>
      <w:r w:rsidRPr="004D38CF" w:rsidR="009875F8">
        <w:t xml:space="preserve">surge in the </w:t>
      </w:r>
      <w:r w:rsidRPr="004D38CF" w:rsidR="006A284A">
        <w:t>n</w:t>
      </w:r>
      <w:r w:rsidRPr="004D38CF" w:rsidR="00DA6ABF">
        <w:t xml:space="preserve">ew </w:t>
      </w:r>
      <w:r w:rsidRPr="004D38CF" w:rsidR="006A284A">
        <w:t>y</w:t>
      </w:r>
      <w:r w:rsidRPr="004D38CF" w:rsidR="00DA6ABF">
        <w:t>ear. Q</w:t>
      </w:r>
      <w:r w:rsidRPr="004D38CF" w:rsidR="009875F8">
        <w:t>uarter</w:t>
      </w:r>
      <w:r w:rsidRPr="004D38CF" w:rsidR="006A284A">
        <w:t xml:space="preserve"> 4</w:t>
      </w:r>
      <w:r w:rsidRPr="004D38CF" w:rsidR="009875F8">
        <w:t xml:space="preserve"> is difficult</w:t>
      </w:r>
      <w:r w:rsidRPr="004D38CF" w:rsidR="00DA6ABF">
        <w:t>. T</w:t>
      </w:r>
      <w:r w:rsidRPr="004D38CF" w:rsidR="009875F8">
        <w:t>here are things that we can do to smooth supply over the year, which we are looking at</w:t>
      </w:r>
      <w:r w:rsidRPr="004D38CF" w:rsidR="00DA6ABF">
        <w:t xml:space="preserve">, so </w:t>
      </w:r>
      <w:r w:rsidRPr="004D38CF" w:rsidR="009875F8">
        <w:t>we can hedge for that risk</w:t>
      </w:r>
      <w:r w:rsidRPr="004D38CF" w:rsidR="00DA6ABF">
        <w:t>—</w:t>
      </w:r>
      <w:r w:rsidRPr="004D38CF" w:rsidR="009875F8">
        <w:t xml:space="preserve">as you say, </w:t>
      </w:r>
      <w:r w:rsidRPr="004D38CF" w:rsidR="00DA6ABF">
        <w:t>it is a known risk—</w:t>
      </w:r>
      <w:r w:rsidRPr="004D38CF" w:rsidR="009875F8">
        <w:t>more than we currently do</w:t>
      </w:r>
      <w:r w:rsidRPr="004D38CF">
        <w:t>.</w:t>
      </w:r>
    </w:p>
    <w:p w:rsidR="009875F8" w:rsidRPr="004D38CF" w:rsidP="009875F8">
      <w:pPr>
        <w:pStyle w:val="Answer"/>
      </w:pPr>
      <w:r w:rsidRPr="004D38CF">
        <w:t>T</w:t>
      </w:r>
      <w:r w:rsidRPr="004D38CF">
        <w:t xml:space="preserve">here is also the fact </w:t>
      </w:r>
      <w:r w:rsidRPr="004D38CF" w:rsidR="008C4C85">
        <w:t xml:space="preserve">that </w:t>
      </w:r>
      <w:r w:rsidRPr="004D38CF">
        <w:t xml:space="preserve">in that year, as I say, </w:t>
      </w:r>
      <w:r w:rsidRPr="004D38CF" w:rsidR="008C4C85">
        <w:t xml:space="preserve">we had </w:t>
      </w:r>
      <w:r w:rsidRPr="004D38CF">
        <w:t>frozen thresholds</w:t>
      </w:r>
      <w:r w:rsidRPr="004D38CF" w:rsidR="008C4C85">
        <w:t xml:space="preserve"> and </w:t>
      </w:r>
      <w:r w:rsidRPr="004D38CF">
        <w:t>increasing demand</w:t>
      </w:r>
      <w:r w:rsidRPr="004D38CF" w:rsidR="008C4C85">
        <w:t>. T</w:t>
      </w:r>
      <w:r w:rsidRPr="004D38CF">
        <w:t>he supply was not high enough to cope.</w:t>
      </w:r>
    </w:p>
    <w:p w:rsidR="009875F8" w:rsidRPr="004D38CF" w:rsidP="005A1963">
      <w:pPr>
        <w:pStyle w:val="Question"/>
      </w:pPr>
      <w:sdt>
        <w:sdtPr>
          <w:alias w:val="Member"/>
          <w:tag w:val="&lt;Member mnisId='5037' dodsId='148944'&gt;"/>
          <w:id w:val="780226738"/>
          <w:placeholder>
            <w:docPart w:val="069FF5E613544983805921CADAC571B8"/>
          </w:placeholder>
          <w:richText/>
        </w:sdtPr>
        <w:sdtContent>
          <w:r w:rsidRPr="004D38CF" w:rsidR="00915F29">
            <w:rPr>
              <w:b/>
            </w:rPr>
            <w:t>Lola McEvoy:</w:t>
          </w:r>
        </w:sdtContent>
      </w:sdt>
      <w:r w:rsidRPr="004D38CF" w:rsidR="00915F29">
        <w:t xml:space="preserve"> </w:t>
      </w:r>
      <w:r w:rsidRPr="004D38CF">
        <w:t xml:space="preserve">Is that </w:t>
      </w:r>
      <w:r w:rsidRPr="004D38CF" w:rsidR="005A1963">
        <w:t xml:space="preserve">due to </w:t>
      </w:r>
      <w:r w:rsidRPr="004D38CF">
        <w:t xml:space="preserve">a loss </w:t>
      </w:r>
      <w:r w:rsidRPr="004D38CF" w:rsidR="005A1963">
        <w:t xml:space="preserve">of </w:t>
      </w:r>
      <w:r w:rsidRPr="004D38CF">
        <w:t xml:space="preserve">a lot of staff? </w:t>
      </w:r>
      <w:r w:rsidRPr="004D38CF" w:rsidR="005A1963">
        <w:t>H</w:t>
      </w:r>
      <w:r w:rsidRPr="004D38CF">
        <w:t>ad you lost a lot of staff?</w:t>
      </w:r>
      <w:r w:rsidRPr="004D38CF" w:rsidR="005A1963">
        <w:t xml:space="preserve"> C</w:t>
      </w:r>
      <w:r w:rsidRPr="004D38CF">
        <w:t xml:space="preserve">an </w:t>
      </w:r>
      <w:r w:rsidRPr="004D38CF" w:rsidR="005A1963">
        <w:t xml:space="preserve">you </w:t>
      </w:r>
      <w:r w:rsidRPr="004D38CF">
        <w:t>give us a bit more information about what happened?</w:t>
      </w:r>
    </w:p>
    <w:p w:rsidR="009875F8" w:rsidRPr="004D38CF" w:rsidP="009875F8">
      <w:pPr>
        <w:pStyle w:val="Answer"/>
      </w:pPr>
      <w:sdt>
        <w:sdtPr>
          <w:alias w:val="Witness"/>
          <w:id w:val="-1922785285"/>
          <w:placeholder>
            <w:docPart w:val="C9AC5E381B1B4C20A3A427CB0039BB28"/>
          </w:placeholder>
          <w:richText/>
        </w:sdtPr>
        <w:sdtContent>
          <w:r w:rsidRPr="004D38CF" w:rsidR="000D1AB5">
            <w:rPr>
              <w:b/>
              <w:i/>
              <w:iCs/>
            </w:rPr>
            <w:t>Angela MacDonald:</w:t>
          </w:r>
        </w:sdtContent>
      </w:sdt>
      <w:r w:rsidRPr="004D38CF" w:rsidR="000D1AB5">
        <w:t xml:space="preserve"> </w:t>
      </w:r>
      <w:r w:rsidRPr="004D38CF">
        <w:t>To give you a sense of the numbers</w:t>
      </w:r>
      <w:r w:rsidRPr="004D38CF" w:rsidR="005A1963">
        <w:t xml:space="preserve">, </w:t>
      </w:r>
      <w:r w:rsidR="00D47EA3">
        <w:t>i</w:t>
      </w:r>
      <w:r w:rsidRPr="004D38CF">
        <w:t>n 2021</w:t>
      </w:r>
      <w:r w:rsidR="00D47EA3">
        <w:t>,</w:t>
      </w:r>
      <w:r w:rsidRPr="004D38CF">
        <w:t xml:space="preserve"> there were 31.7 million individual customers. In 2024</w:t>
      </w:r>
      <w:r w:rsidRPr="004D38CF" w:rsidR="003E4CFA">
        <w:t>-</w:t>
      </w:r>
      <w:r w:rsidRPr="004D38CF">
        <w:t xml:space="preserve">25, </w:t>
      </w:r>
      <w:r w:rsidRPr="004D38CF" w:rsidR="005A1963">
        <w:t xml:space="preserve">there were </w:t>
      </w:r>
      <w:r w:rsidRPr="004D38CF">
        <w:t xml:space="preserve">37.7 million. </w:t>
      </w:r>
      <w:r w:rsidRPr="004D38CF" w:rsidR="005A1963">
        <w:t>Y</w:t>
      </w:r>
      <w:r w:rsidRPr="004D38CF">
        <w:t xml:space="preserve">ou can see the scale of the increase </w:t>
      </w:r>
      <w:r w:rsidRPr="004D38CF" w:rsidR="005A1963">
        <w:t xml:space="preserve">in </w:t>
      </w:r>
      <w:r w:rsidRPr="004D38CF">
        <w:t xml:space="preserve">the volume of customers that are interacting into the tax system in the round. </w:t>
      </w:r>
      <w:r w:rsidRPr="004D38CF" w:rsidR="00391606">
        <w:t>T</w:t>
      </w:r>
      <w:r w:rsidRPr="004D38CF">
        <w:t>o give you a sense of where that is going</w:t>
      </w:r>
      <w:r w:rsidRPr="004D38CF" w:rsidR="000944C4">
        <w:t xml:space="preserve">, </w:t>
      </w:r>
      <w:r w:rsidRPr="004D38CF">
        <w:t xml:space="preserve">by </w:t>
      </w:r>
      <w:r w:rsidRPr="004D38CF" w:rsidR="000944C4">
        <w:t>20</w:t>
      </w:r>
      <w:r w:rsidRPr="004D38CF">
        <w:t>29</w:t>
      </w:r>
      <w:r w:rsidRPr="004D38CF" w:rsidR="003E4CFA">
        <w:t>-</w:t>
      </w:r>
      <w:r w:rsidRPr="004D38CF">
        <w:t>30</w:t>
      </w:r>
      <w:r w:rsidRPr="004D38CF" w:rsidR="000944C4">
        <w:t xml:space="preserve"> there</w:t>
      </w:r>
      <w:r w:rsidRPr="004D38CF">
        <w:t xml:space="preserve"> will be 41.1 million. The volume of customers</w:t>
      </w:r>
      <w:r w:rsidRPr="004D38CF" w:rsidR="000944C4">
        <w:t xml:space="preserve">—this </w:t>
      </w:r>
      <w:r w:rsidRPr="004D38CF">
        <w:t>is just individual customers</w:t>
      </w:r>
      <w:r w:rsidRPr="004D38CF" w:rsidR="000944C4">
        <w:t xml:space="preserve">—who </w:t>
      </w:r>
      <w:r w:rsidRPr="004D38CF">
        <w:t xml:space="preserve">are interacting </w:t>
      </w:r>
      <w:r w:rsidRPr="004D38CF" w:rsidR="000944C4">
        <w:t xml:space="preserve">with </w:t>
      </w:r>
      <w:r w:rsidRPr="004D38CF">
        <w:t>the tax system is exponentially increasing.</w:t>
      </w:r>
    </w:p>
    <w:p w:rsidR="009875F8" w:rsidRPr="004D38CF" w:rsidP="00915F29">
      <w:pPr>
        <w:pStyle w:val="Question"/>
      </w:pPr>
      <w:sdt>
        <w:sdtPr>
          <w:alias w:val="Member"/>
          <w:tag w:val="&lt;Member mnisId='5037' dodsId='148944'&gt;"/>
          <w:id w:val="285780941"/>
          <w:placeholder>
            <w:docPart w:val="D47D3BA295F24E35BCB8E34029C3755C"/>
          </w:placeholder>
          <w:richText/>
        </w:sdtPr>
        <w:sdtContent>
          <w:r w:rsidRPr="004D38CF" w:rsidR="00915F29">
            <w:rPr>
              <w:b/>
            </w:rPr>
            <w:t>Lola McEvoy:</w:t>
          </w:r>
        </w:sdtContent>
      </w:sdt>
      <w:r w:rsidRPr="004D38CF" w:rsidR="00915F29">
        <w:t xml:space="preserve"> </w:t>
      </w:r>
      <w:r w:rsidRPr="004D38CF" w:rsidR="000944C4">
        <w:t>W</w:t>
      </w:r>
      <w:r w:rsidRPr="004D38CF">
        <w:t xml:space="preserve">hen you say </w:t>
      </w:r>
      <w:r w:rsidRPr="004D38CF" w:rsidR="000944C4">
        <w:t>“</w:t>
      </w:r>
      <w:r w:rsidRPr="004D38CF">
        <w:t>customers</w:t>
      </w:r>
      <w:r w:rsidRPr="004D38CF" w:rsidR="000944C4">
        <w:t>”</w:t>
      </w:r>
      <w:r w:rsidRPr="004D38CF">
        <w:t>, do you mean people entering the workforce or people using a service?</w:t>
      </w:r>
    </w:p>
    <w:p w:rsidR="00407D6B" w:rsidRPr="004D38CF" w:rsidP="009875F8">
      <w:pPr>
        <w:pStyle w:val="Answer"/>
      </w:pPr>
      <w:sdt>
        <w:sdtPr>
          <w:alias w:val="Witness"/>
          <w:id w:val="1187408155"/>
          <w:placeholder>
            <w:docPart w:val="CC5F1C124A764E14B6C799F8561B855D"/>
          </w:placeholder>
          <w:richText/>
        </w:sdtPr>
        <w:sdtContent>
          <w:r w:rsidRPr="004D38CF" w:rsidR="000D1AB5">
            <w:rPr>
              <w:b/>
              <w:i/>
              <w:iCs/>
            </w:rPr>
            <w:t>Angela MacDonald:</w:t>
          </w:r>
        </w:sdtContent>
      </w:sdt>
      <w:r w:rsidRPr="004D38CF" w:rsidR="000D1AB5">
        <w:t xml:space="preserve"> </w:t>
      </w:r>
      <w:r w:rsidRPr="004D38CF" w:rsidR="009875F8">
        <w:t>It is the overall number of individual citizens who are taxpayers</w:t>
      </w:r>
      <w:r w:rsidRPr="004D38CF">
        <w:t xml:space="preserve"> and</w:t>
      </w:r>
      <w:r w:rsidRPr="004D38CF" w:rsidR="009875F8">
        <w:t xml:space="preserve"> who are therefore our customer base, if you see what I mean.</w:t>
      </w:r>
    </w:p>
    <w:p w:rsidR="00407D6B" w:rsidRPr="004D38CF" w:rsidP="00407D6B">
      <w:pPr>
        <w:pStyle w:val="Question"/>
      </w:pPr>
      <w:sdt>
        <w:sdtPr>
          <w:alias w:val="Member"/>
          <w:tag w:val="&lt;Member mnisId='214' dodsId='25170'&gt;"/>
          <w:id w:val="-2069023799"/>
          <w:placeholder>
            <w:docPart w:val="05729C9BF57843D99186A5EB7D576E5E"/>
          </w:placeholder>
          <w:richText/>
        </w:sdtPr>
        <w:sdtContent>
          <w:r w:rsidRPr="004D38CF">
            <w:rPr>
              <w:b/>
            </w:rPr>
            <w:t>Chair:</w:t>
          </w:r>
        </w:sdtContent>
      </w:sdt>
      <w:r w:rsidRPr="004D38CF">
        <w:t xml:space="preserve"> </w:t>
      </w:r>
      <w:r w:rsidRPr="004D38CF" w:rsidR="00A46E27">
        <w:t>A</w:t>
      </w:r>
      <w:r w:rsidRPr="004D38CF" w:rsidR="004D75B7">
        <w:t xml:space="preserve"> lot of that would be people doing</w:t>
      </w:r>
      <w:r w:rsidRPr="004D38CF">
        <w:t xml:space="preserve"> tax returns because the </w:t>
      </w:r>
      <w:r w:rsidRPr="004D38CF" w:rsidR="004D75B7">
        <w:t>thresholds were frozen</w:t>
      </w:r>
      <w:r w:rsidRPr="004D38CF">
        <w:t>.</w:t>
      </w:r>
    </w:p>
    <w:p w:rsidR="009875F8" w:rsidRPr="004D38CF" w:rsidP="009875F8">
      <w:pPr>
        <w:pStyle w:val="Answer"/>
      </w:pPr>
      <w:sdt>
        <w:sdtPr>
          <w:alias w:val="Witness"/>
          <w:id w:val="1405339783"/>
          <w:placeholder>
            <w:docPart w:val="95A60C020FE54C52AB59CB730DEAD974"/>
          </w:placeholder>
          <w:richText/>
        </w:sdtPr>
        <w:sdtContent>
          <w:r w:rsidRPr="004D38CF" w:rsidR="00407D6B">
            <w:rPr>
              <w:b/>
              <w:i/>
              <w:iCs/>
            </w:rPr>
            <w:t>Angela MacDonald:</w:t>
          </w:r>
        </w:sdtContent>
      </w:sdt>
      <w:r w:rsidRPr="004D38CF" w:rsidR="00407D6B">
        <w:t xml:space="preserve"> </w:t>
      </w:r>
      <w:r w:rsidRPr="004D38CF" w:rsidR="0068732B">
        <w:t xml:space="preserve">Yes, the </w:t>
      </w:r>
      <w:r w:rsidRPr="004D38CF">
        <w:t xml:space="preserve">frozen thresholds mean you have more people in </w:t>
      </w:r>
      <w:r w:rsidRPr="004D38CF" w:rsidR="00A46E27">
        <w:t>p</w:t>
      </w:r>
      <w:r w:rsidRPr="004D38CF" w:rsidR="0068732B">
        <w:t xml:space="preserve">ay </w:t>
      </w:r>
      <w:r w:rsidRPr="004D38CF" w:rsidR="00A46E27">
        <w:t>a</w:t>
      </w:r>
      <w:r w:rsidRPr="004D38CF" w:rsidR="0068732B">
        <w:t xml:space="preserve">s </w:t>
      </w:r>
      <w:r w:rsidRPr="004D38CF" w:rsidR="00A46E27">
        <w:t>y</w:t>
      </w:r>
      <w:r w:rsidRPr="004D38CF" w:rsidR="0068732B">
        <w:t xml:space="preserve">ou </w:t>
      </w:r>
      <w:r w:rsidRPr="004D38CF" w:rsidR="00A46E27">
        <w:t>e</w:t>
      </w:r>
      <w:r w:rsidRPr="004D38CF" w:rsidR="0068732B">
        <w:t>arn. T</w:t>
      </w:r>
      <w:r w:rsidRPr="004D38CF">
        <w:t xml:space="preserve">hat means </w:t>
      </w:r>
      <w:r w:rsidRPr="004D38CF" w:rsidR="0068732B">
        <w:t xml:space="preserve">there are </w:t>
      </w:r>
      <w:r w:rsidRPr="004D38CF">
        <w:t>more people wanting to have questions about their tax codes. It is all those things.</w:t>
      </w:r>
    </w:p>
    <w:p w:rsidR="009875F8" w:rsidRPr="004D38CF" w:rsidP="009875F8">
      <w:pPr>
        <w:pStyle w:val="Answer"/>
      </w:pPr>
      <w:r w:rsidRPr="004D38CF">
        <w:t>T</w:t>
      </w:r>
      <w:r w:rsidRPr="004D38CF">
        <w:t xml:space="preserve">his year, due to </w:t>
      </w:r>
      <w:r w:rsidRPr="004D38CF">
        <w:t xml:space="preserve">the </w:t>
      </w:r>
      <w:r w:rsidRPr="004D38CF">
        <w:t>threshold on individual savings, we issued 3 million more P800s, which is the annual tax bill, which says</w:t>
      </w:r>
      <w:r w:rsidRPr="004D38CF">
        <w:t>, “Y</w:t>
      </w:r>
      <w:r w:rsidRPr="004D38CF">
        <w:t>ou owe us some cash</w:t>
      </w:r>
      <w:r w:rsidRPr="004D38CF">
        <w:t xml:space="preserve">”. We </w:t>
      </w:r>
      <w:r w:rsidRPr="004D38CF" w:rsidR="008D7C4D">
        <w:t>issued</w:t>
      </w:r>
      <w:r w:rsidRPr="004D38CF">
        <w:t xml:space="preserve"> </w:t>
      </w:r>
      <w:r w:rsidRPr="004D38CF">
        <w:t>3 million more this year based on tax due on savings and investments.</w:t>
      </w:r>
      <w:r w:rsidRPr="004D38CF" w:rsidR="008D7C4D">
        <w:t xml:space="preserve"> You </w:t>
      </w:r>
      <w:r w:rsidRPr="004D38CF">
        <w:t xml:space="preserve">are seeing that </w:t>
      </w:r>
      <w:r w:rsidRPr="004D38CF" w:rsidR="008D7C4D">
        <w:t xml:space="preserve">there are </w:t>
      </w:r>
      <w:r w:rsidRPr="004D38CF">
        <w:t>more people are in the tax system, so there is massive upward pressure.</w:t>
      </w:r>
    </w:p>
    <w:p w:rsidR="00B00A49" w:rsidRPr="004D38CF" w:rsidP="009875F8">
      <w:pPr>
        <w:pStyle w:val="Answer"/>
      </w:pPr>
      <w:r w:rsidRPr="004D38CF">
        <w:t>W</w:t>
      </w:r>
      <w:r w:rsidRPr="004D38CF" w:rsidR="009875F8">
        <w:t>e are aiming to tackle that by trying to offer multi</w:t>
      </w:r>
      <w:r w:rsidRPr="004D38CF" w:rsidR="003E4CFA">
        <w:t>-</w:t>
      </w:r>
      <w:r w:rsidRPr="004D38CF" w:rsidR="009875F8">
        <w:t>channel support</w:t>
      </w:r>
      <w:r w:rsidRPr="004D38CF" w:rsidR="00523060">
        <w:t>. W</w:t>
      </w:r>
      <w:r w:rsidRPr="004D38CF" w:rsidR="009875F8">
        <w:t xml:space="preserve">e need to make sure more and more people are </w:t>
      </w:r>
      <w:r w:rsidRPr="004D38CF" w:rsidR="00523060">
        <w:t xml:space="preserve">accessing support </w:t>
      </w:r>
      <w:r w:rsidRPr="004D38CF" w:rsidR="009875F8">
        <w:t>digitally, which is what most citizens want</w:t>
      </w:r>
      <w:r w:rsidRPr="004D38CF" w:rsidR="00523060">
        <w:t xml:space="preserve">, and </w:t>
      </w:r>
      <w:r w:rsidRPr="004D38CF">
        <w:t xml:space="preserve">therefore </w:t>
      </w:r>
      <w:r w:rsidRPr="004D38CF" w:rsidR="009875F8">
        <w:t>making sure that the telephony system is available for those people who we do not have a service for or who genuinely are digitally excluded.</w:t>
      </w:r>
    </w:p>
    <w:p w:rsidR="009875F8" w:rsidRPr="004D38CF" w:rsidP="009875F8">
      <w:pPr>
        <w:pStyle w:val="Answer"/>
      </w:pPr>
      <w:r w:rsidRPr="004D38CF">
        <w:t xml:space="preserve">We </w:t>
      </w:r>
      <w:r w:rsidRPr="004D38CF">
        <w:t>are making real progress on digital</w:t>
      </w:r>
      <w:r w:rsidRPr="004D38CF">
        <w:t xml:space="preserve">. </w:t>
      </w:r>
      <w:r w:rsidRPr="004D38CF" w:rsidR="00046575">
        <w:t xml:space="preserve">Some </w:t>
      </w:r>
      <w:r w:rsidRPr="004D38CF">
        <w:t>76% of our interactions are online.</w:t>
      </w:r>
      <w:r w:rsidRPr="004D38CF" w:rsidR="00046575">
        <w:t xml:space="preserve"> </w:t>
      </w:r>
      <w:r w:rsidRPr="004D38CF">
        <w:t>It is going up at a massive rate</w:t>
      </w:r>
      <w:r w:rsidRPr="004D38CF" w:rsidR="00046575">
        <w:t>. F</w:t>
      </w:r>
      <w:r w:rsidRPr="004D38CF">
        <w:t xml:space="preserve">or instance, we </w:t>
      </w:r>
      <w:r w:rsidRPr="004D38CF" w:rsidR="00232848">
        <w:t xml:space="preserve">now </w:t>
      </w:r>
      <w:r w:rsidRPr="004D38CF">
        <w:t xml:space="preserve">have 5.9 million unique users on the app, </w:t>
      </w:r>
      <w:r w:rsidRPr="004D38CF" w:rsidR="00232848">
        <w:t xml:space="preserve">including </w:t>
      </w:r>
      <w:r w:rsidRPr="004D38CF">
        <w:t>hopefully everybody in this room</w:t>
      </w:r>
      <w:r w:rsidRPr="004D38CF" w:rsidR="00232848">
        <w:t>. T</w:t>
      </w:r>
      <w:r w:rsidRPr="004D38CF">
        <w:t xml:space="preserve">hat was </w:t>
      </w:r>
      <w:r w:rsidRPr="004D38CF" w:rsidR="00232848">
        <w:t xml:space="preserve">up </w:t>
      </w:r>
      <w:r w:rsidRPr="004D38CF">
        <w:t xml:space="preserve">2.7 million </w:t>
      </w:r>
      <w:r w:rsidRPr="004D38CF" w:rsidR="00232848">
        <w:t>in 20</w:t>
      </w:r>
      <w:r w:rsidRPr="004D38CF">
        <w:t>24</w:t>
      </w:r>
      <w:r w:rsidRPr="004D38CF" w:rsidR="003E4CFA">
        <w:t>-</w:t>
      </w:r>
      <w:r w:rsidRPr="004D38CF">
        <w:t>25</w:t>
      </w:r>
      <w:r w:rsidRPr="004D38CF" w:rsidR="00232848">
        <w:t xml:space="preserve">. We might think that </w:t>
      </w:r>
      <w:r w:rsidRPr="004D38CF">
        <w:t xml:space="preserve">that is </w:t>
      </w:r>
      <w:r w:rsidRPr="004D38CF" w:rsidR="00232848">
        <w:t xml:space="preserve">just </w:t>
      </w:r>
      <w:r w:rsidRPr="004D38CF">
        <w:t>young people</w:t>
      </w:r>
      <w:r w:rsidRPr="004D38CF" w:rsidR="00232848">
        <w:t>. W</w:t>
      </w:r>
      <w:r w:rsidRPr="004D38CF">
        <w:t>e are seeing a big uptake in the over</w:t>
      </w:r>
      <w:r w:rsidRPr="004D38CF" w:rsidR="003E4CFA">
        <w:t>-</w:t>
      </w:r>
      <w:r w:rsidRPr="004D38CF">
        <w:t xml:space="preserve">65s, which is also incredibly encouraging. </w:t>
      </w:r>
      <w:r w:rsidRPr="004D38CF" w:rsidR="00716438">
        <w:t>O</w:t>
      </w:r>
      <w:r w:rsidRPr="004D38CF">
        <w:t>ur digital is really driving forward.</w:t>
      </w:r>
    </w:p>
    <w:p w:rsidR="00C4329C" w:rsidRPr="004D38CF" w:rsidP="009875F8">
      <w:pPr>
        <w:pStyle w:val="Answer"/>
      </w:pPr>
      <w:r w:rsidRPr="004D38CF">
        <w:t xml:space="preserve">We are on a journey and we must deliver </w:t>
      </w:r>
      <w:r w:rsidRPr="004D38CF" w:rsidR="007F05F6">
        <w:t xml:space="preserve">a </w:t>
      </w:r>
      <w:r w:rsidRPr="004D38CF">
        <w:t>good</w:t>
      </w:r>
      <w:r w:rsidRPr="004D38CF" w:rsidR="007F05F6">
        <w:t>-</w:t>
      </w:r>
      <w:r w:rsidRPr="004D38CF">
        <w:t>quality service when it comes to telephony and post</w:t>
      </w:r>
      <w:r w:rsidRPr="004D38CF" w:rsidR="007F05F6">
        <w:t xml:space="preserve">. </w:t>
      </w:r>
      <w:r w:rsidRPr="004D38CF">
        <w:t>I have sat before Dame Meg a number of times</w:t>
      </w:r>
      <w:r w:rsidR="00D47EA3">
        <w:t>—</w:t>
      </w:r>
      <w:r w:rsidRPr="004D38CF">
        <w:t>times when I have been able to tell her really good news and times</w:t>
      </w:r>
      <w:r w:rsidRPr="004D38CF" w:rsidR="007F05F6">
        <w:t xml:space="preserve"> when</w:t>
      </w:r>
      <w:r w:rsidRPr="004D38CF">
        <w:t xml:space="preserve"> the service has been nowhere near good enough</w:t>
      </w:r>
      <w:r w:rsidRPr="004D38CF" w:rsidR="007F05F6">
        <w:t xml:space="preserve">. It </w:t>
      </w:r>
      <w:r w:rsidRPr="004D38CF">
        <w:t>is not acceptable that we do not hit our targets.</w:t>
      </w:r>
    </w:p>
    <w:p w:rsidR="00C4329C" w:rsidRPr="004D38CF" w:rsidP="009875F8">
      <w:pPr>
        <w:pStyle w:val="Answer"/>
      </w:pPr>
      <w:r w:rsidRPr="004D38CF">
        <w:t xml:space="preserve">The last time </w:t>
      </w:r>
      <w:r w:rsidRPr="004D38CF" w:rsidR="007F05F6">
        <w:t xml:space="preserve">that </w:t>
      </w:r>
      <w:r w:rsidRPr="004D38CF">
        <w:t>I was here we had a conversation about hitting our targets. We have been given some more funding by the Minister</w:t>
      </w:r>
      <w:r w:rsidRPr="004D38CF" w:rsidR="007F05F6">
        <w:t>. O</w:t>
      </w:r>
      <w:r w:rsidRPr="004D38CF">
        <w:t xml:space="preserve">ur aim was that we were going to hit </w:t>
      </w:r>
      <w:r w:rsidRPr="004D38CF" w:rsidR="007F05F6">
        <w:t xml:space="preserve">our </w:t>
      </w:r>
      <w:r w:rsidRPr="004D38CF">
        <w:t>target in the second half of the year</w:t>
      </w:r>
      <w:r w:rsidRPr="004D38CF" w:rsidR="007F05F6">
        <w:t xml:space="preserve">. We have made </w:t>
      </w:r>
      <w:r w:rsidRPr="004D38CF">
        <w:t xml:space="preserve">good progress. In quarter </w:t>
      </w:r>
      <w:r w:rsidRPr="004D38CF" w:rsidR="00A46E27">
        <w:t>3</w:t>
      </w:r>
      <w:r w:rsidRPr="004D38CF">
        <w:t>, we hit our target for telephony</w:t>
      </w:r>
      <w:r w:rsidRPr="004D38CF" w:rsidR="007F05F6">
        <w:t xml:space="preserve">. </w:t>
      </w:r>
      <w:r w:rsidRPr="004D38CF">
        <w:t xml:space="preserve">Our target is 85% of people; we achieved </w:t>
      </w:r>
      <w:r w:rsidRPr="004D38CF">
        <w:t>85.1%</w:t>
      </w:r>
      <w:r w:rsidRPr="004D38CF" w:rsidR="000E16AC">
        <w:t xml:space="preserve">. </w:t>
      </w:r>
      <w:r w:rsidRPr="004D38CF">
        <w:t xml:space="preserve">In quarter </w:t>
      </w:r>
      <w:r w:rsidRPr="004D38CF" w:rsidR="00A46E27">
        <w:t>4</w:t>
      </w:r>
      <w:r w:rsidRPr="004D38CF">
        <w:t>, it was 75.2</w:t>
      </w:r>
      <w:r w:rsidRPr="004D38CF" w:rsidR="008339CA">
        <w:t>%</w:t>
      </w:r>
      <w:r w:rsidRPr="004D38CF">
        <w:t xml:space="preserve">. As JP said, quarter </w:t>
      </w:r>
      <w:r w:rsidRPr="004D38CF" w:rsidR="00A46E27">
        <w:t>4</w:t>
      </w:r>
      <w:r w:rsidRPr="004D38CF">
        <w:t xml:space="preserve"> is always a challenge</w:t>
      </w:r>
      <w:r w:rsidRPr="004D38CF" w:rsidR="008339CA">
        <w:t>.</w:t>
      </w:r>
      <w:r w:rsidRPr="004D38CF" w:rsidR="000E16AC">
        <w:t xml:space="preserve"> </w:t>
      </w:r>
      <w:r w:rsidRPr="004D38CF" w:rsidR="008339CA">
        <w:t>I</w:t>
      </w:r>
      <w:r w:rsidRPr="004D38CF">
        <w:t xml:space="preserve">f I take you into where we are now, </w:t>
      </w:r>
      <w:r w:rsidRPr="004D38CF" w:rsidR="008339CA">
        <w:t xml:space="preserve">in </w:t>
      </w:r>
      <w:r w:rsidRPr="004D38CF">
        <w:t xml:space="preserve">April, </w:t>
      </w:r>
      <w:r w:rsidRPr="004D38CF" w:rsidR="000E16AC">
        <w:t xml:space="preserve">the </w:t>
      </w:r>
      <w:r w:rsidRPr="004D38CF">
        <w:t>month before last</w:t>
      </w:r>
      <w:r w:rsidRPr="004D38CF" w:rsidR="008339CA">
        <w:t>—</w:t>
      </w:r>
      <w:r w:rsidRPr="004D38CF">
        <w:t>it is June, is it</w:t>
      </w:r>
      <w:r w:rsidRPr="004D38CF" w:rsidR="008339CA">
        <w:t xml:space="preserve"> not</w:t>
      </w:r>
      <w:r w:rsidRPr="004D38CF">
        <w:t>?</w:t>
      </w:r>
      <w:r w:rsidRPr="004D38CF" w:rsidR="008339CA">
        <w:t xml:space="preserve">—it was </w:t>
      </w:r>
      <w:r w:rsidRPr="004D38CF">
        <w:t>83.6</w:t>
      </w:r>
      <w:r w:rsidRPr="004D38CF" w:rsidR="000E16AC">
        <w:t>%</w:t>
      </w:r>
      <w:r w:rsidRPr="004D38CF">
        <w:t xml:space="preserve">, </w:t>
      </w:r>
      <w:r w:rsidRPr="004D38CF" w:rsidR="008339CA">
        <w:t xml:space="preserve">which </w:t>
      </w:r>
      <w:r w:rsidRPr="004D38CF">
        <w:t>compares to 53.5</w:t>
      </w:r>
      <w:r w:rsidRPr="004D38CF" w:rsidR="000E16AC">
        <w:t>%</w:t>
      </w:r>
      <w:r w:rsidRPr="004D38CF">
        <w:t xml:space="preserve"> the year before. </w:t>
      </w:r>
      <w:r w:rsidRPr="004D38CF" w:rsidR="000E16AC">
        <w:t xml:space="preserve">In </w:t>
      </w:r>
      <w:r w:rsidRPr="004D38CF">
        <w:t>May</w:t>
      </w:r>
      <w:r w:rsidRPr="004D38CF" w:rsidR="000E16AC">
        <w:t xml:space="preserve"> it was</w:t>
      </w:r>
      <w:r w:rsidRPr="004D38CF">
        <w:t xml:space="preserve"> 84.6</w:t>
      </w:r>
      <w:r w:rsidRPr="004D38CF" w:rsidR="000E16AC">
        <w:t>%</w:t>
      </w:r>
      <w:r w:rsidRPr="004D38CF">
        <w:t>, which compares to 60.4</w:t>
      </w:r>
      <w:r w:rsidRPr="004D38CF" w:rsidR="000E16AC">
        <w:t>%</w:t>
      </w:r>
      <w:r w:rsidRPr="004D38CF">
        <w:t xml:space="preserve"> the year before.</w:t>
      </w:r>
    </w:p>
    <w:p w:rsidR="009875F8" w:rsidRPr="004D38CF" w:rsidP="009875F8">
      <w:pPr>
        <w:pStyle w:val="Answer"/>
      </w:pPr>
      <w:r w:rsidRPr="004D38CF">
        <w:t>What I am saying is</w:t>
      </w:r>
      <w:r w:rsidRPr="004D38CF" w:rsidR="008B4AC2">
        <w:t xml:space="preserve"> that </w:t>
      </w:r>
      <w:r w:rsidRPr="004D38CF">
        <w:t>our ambition</w:t>
      </w:r>
      <w:r w:rsidRPr="004D38CF" w:rsidR="008B4AC2">
        <w:t>—</w:t>
      </w:r>
      <w:r w:rsidRPr="004D38CF">
        <w:t xml:space="preserve">we are funded </w:t>
      </w:r>
      <w:r w:rsidRPr="004D38CF" w:rsidR="008B4AC2">
        <w:t>to do this in 20</w:t>
      </w:r>
      <w:r w:rsidRPr="004D38CF">
        <w:t>25</w:t>
      </w:r>
      <w:r w:rsidRPr="004D38CF" w:rsidR="00A46E27">
        <w:noBreakHyphen/>
      </w:r>
      <w:r w:rsidRPr="004D38CF">
        <w:t>26</w:t>
      </w:r>
      <w:r w:rsidRPr="004D38CF" w:rsidR="008B4AC2">
        <w:t>—</w:t>
      </w:r>
      <w:r w:rsidRPr="004D38CF">
        <w:t xml:space="preserve">is that we will deliver our service targets fully on phones and post for </w:t>
      </w:r>
      <w:r w:rsidRPr="004D38CF" w:rsidR="008B4AC2">
        <w:t>20</w:t>
      </w:r>
      <w:r w:rsidRPr="004D38CF">
        <w:t>25</w:t>
      </w:r>
      <w:r w:rsidRPr="004D38CF" w:rsidR="008B4AC2">
        <w:t>-</w:t>
      </w:r>
      <w:r w:rsidRPr="004D38CF">
        <w:t>26. We are working on the same ambition for the rest of the SR.</w:t>
      </w:r>
      <w:r w:rsidRPr="004D38CF" w:rsidR="00A46E27">
        <w:t xml:space="preserve"> Although</w:t>
      </w:r>
      <w:r w:rsidRPr="004D38CF">
        <w:t xml:space="preserve"> </w:t>
      </w:r>
      <w:r w:rsidRPr="004D38CF" w:rsidR="00602D55">
        <w:t xml:space="preserve">we are driving </w:t>
      </w:r>
      <w:r w:rsidRPr="004D38CF">
        <w:t xml:space="preserve">loads of things </w:t>
      </w:r>
      <w:r w:rsidRPr="004D38CF" w:rsidR="00F513D0">
        <w:t xml:space="preserve">on the </w:t>
      </w:r>
      <w:r w:rsidRPr="004D38CF">
        <w:t>digital</w:t>
      </w:r>
      <w:r w:rsidRPr="004D38CF" w:rsidR="00F513D0">
        <w:t xml:space="preserve"> side</w:t>
      </w:r>
      <w:r w:rsidRPr="004D38CF">
        <w:t>, we must deliver good</w:t>
      </w:r>
      <w:r w:rsidRPr="004D38CF" w:rsidR="00087F04">
        <w:t>-</w:t>
      </w:r>
      <w:r w:rsidRPr="004D38CF">
        <w:t>quality service. Sadly, we are not funded for 100% service. We are funded for a good service</w:t>
      </w:r>
      <w:r w:rsidRPr="004D38CF" w:rsidR="00A46E27">
        <w:t>; w</w:t>
      </w:r>
      <w:r w:rsidRPr="004D38CF">
        <w:t>e are not funded for an excellent service.</w:t>
      </w:r>
    </w:p>
    <w:p w:rsidR="009875F8" w:rsidRPr="004D38CF" w:rsidP="009875F8">
      <w:pPr>
        <w:pStyle w:val="Question"/>
      </w:pPr>
      <w:sdt>
        <w:sdtPr>
          <w:alias w:val="Member"/>
          <w:tag w:val="&lt;Member mnisId='214' dodsId='25170'&gt;"/>
          <w:id w:val="-344016061"/>
          <w:placeholder>
            <w:docPart w:val="B08E778F97F147C2B57062C87D1647E0"/>
          </w:placeholder>
          <w:richText/>
        </w:sdtPr>
        <w:sdtContent>
          <w:r w:rsidRPr="004D38CF" w:rsidR="00DB13A7">
            <w:rPr>
              <w:b/>
            </w:rPr>
            <w:t>Chair:</w:t>
          </w:r>
        </w:sdtContent>
      </w:sdt>
      <w:r w:rsidRPr="004D38CF" w:rsidR="00DB13A7">
        <w:t xml:space="preserve"> W</w:t>
      </w:r>
      <w:r w:rsidRPr="004D38CF">
        <w:t>ho set those targets?</w:t>
      </w:r>
      <w:r w:rsidRPr="004D38CF" w:rsidR="00DB13A7">
        <w:t xml:space="preserve"> </w:t>
      </w:r>
      <w:r w:rsidRPr="004D38CF">
        <w:t xml:space="preserve">Was it the Minister and the </w:t>
      </w:r>
      <w:r w:rsidRPr="004D38CF" w:rsidR="00A46E27">
        <w:t>b</w:t>
      </w:r>
      <w:r w:rsidRPr="004D38CF">
        <w:t>oard</w:t>
      </w:r>
      <w:r w:rsidRPr="004D38CF" w:rsidR="00A46E27">
        <w:t>,</w:t>
      </w:r>
      <w:r w:rsidRPr="004D38CF" w:rsidR="001A0731">
        <w:t xml:space="preserve"> or w</w:t>
      </w:r>
      <w:r w:rsidRPr="004D38CF">
        <w:t>as it you?</w:t>
      </w:r>
    </w:p>
    <w:p w:rsidR="009875F8" w:rsidRPr="004D38CF" w:rsidP="009875F8">
      <w:pPr>
        <w:pStyle w:val="Answer"/>
      </w:pPr>
      <w:sdt>
        <w:sdtPr>
          <w:alias w:val="Witness"/>
          <w:id w:val="-820568866"/>
          <w:placeholder>
            <w:docPart w:val="90167E8F6A584F658633BC0CDFF1A97A"/>
          </w:placeholder>
          <w:richText/>
        </w:sdtPr>
        <w:sdtContent>
          <w:r w:rsidRPr="004D38CF" w:rsidR="000D1AB5">
            <w:rPr>
              <w:b/>
              <w:i/>
              <w:iCs/>
            </w:rPr>
            <w:t>Angela MacDonald:</w:t>
          </w:r>
        </w:sdtContent>
      </w:sdt>
      <w:r w:rsidRPr="004D38CF" w:rsidR="000D1AB5">
        <w:t xml:space="preserve"> </w:t>
      </w:r>
      <w:r w:rsidRPr="004D38CF">
        <w:t xml:space="preserve">The Minister and the </w:t>
      </w:r>
      <w:r w:rsidRPr="004D38CF" w:rsidR="00A46E27">
        <w:t>b</w:t>
      </w:r>
      <w:r w:rsidRPr="004D38CF">
        <w:t>oard</w:t>
      </w:r>
      <w:r w:rsidRPr="004D38CF" w:rsidR="001A0731">
        <w:t xml:space="preserve"> </w:t>
      </w:r>
      <w:r w:rsidRPr="004D38CF">
        <w:t>set those targets.</w:t>
      </w:r>
    </w:p>
    <w:p w:rsidR="009875F8" w:rsidRPr="004D38CF" w:rsidP="00A46E27">
      <w:pPr>
        <w:pStyle w:val="Question"/>
      </w:pPr>
      <w:sdt>
        <w:sdtPr>
          <w:alias w:val="Member"/>
          <w:tag w:val="&lt;Member mnisId='5037' dodsId='148944'&gt;"/>
          <w:id w:val="-2047902605"/>
          <w:placeholder>
            <w:docPart w:val="CB7F9003AC6D4BAEBA43B32228E1A2C0"/>
          </w:placeholder>
          <w:richText/>
        </w:sdtPr>
        <w:sdtContent>
          <w:r w:rsidRPr="004D38CF" w:rsidR="00915F29">
            <w:rPr>
              <w:b/>
            </w:rPr>
            <w:t>Lola McEvoy:</w:t>
          </w:r>
        </w:sdtContent>
      </w:sdt>
      <w:r w:rsidRPr="004D38CF" w:rsidR="00915F29">
        <w:t xml:space="preserve"> </w:t>
      </w:r>
      <w:r w:rsidRPr="004D38CF">
        <w:t xml:space="preserve">Just on </w:t>
      </w:r>
      <w:r w:rsidRPr="004D38CF" w:rsidR="001A0731">
        <w:t xml:space="preserve">that </w:t>
      </w:r>
      <w:r w:rsidRPr="004D38CF">
        <w:t>point</w:t>
      </w:r>
      <w:r w:rsidRPr="004D38CF" w:rsidR="001A0731">
        <w:t xml:space="preserve">, </w:t>
      </w:r>
      <w:r w:rsidRPr="004D38CF">
        <w:t xml:space="preserve">if we see a surge in people using the app and the app works, you </w:t>
      </w:r>
      <w:r w:rsidRPr="004D38CF" w:rsidR="00077627">
        <w:t xml:space="preserve">will </w:t>
      </w:r>
      <w:r w:rsidRPr="004D38CF">
        <w:t xml:space="preserve">hopefully see a drop in people using the phone. </w:t>
      </w:r>
      <w:r w:rsidRPr="004D38CF" w:rsidR="00077627">
        <w:t>W</w:t>
      </w:r>
      <w:r w:rsidRPr="004D38CF">
        <w:t xml:space="preserve">ith the same amount of money, </w:t>
      </w:r>
      <w:r w:rsidRPr="004D38CF" w:rsidR="00077627">
        <w:t xml:space="preserve">you should </w:t>
      </w:r>
      <w:r w:rsidRPr="004D38CF">
        <w:t xml:space="preserve">be able to answer </w:t>
      </w:r>
      <w:r w:rsidRPr="004D38CF">
        <w:t xml:space="preserve">the phones 100% of the time. </w:t>
      </w:r>
      <w:r w:rsidRPr="004D38CF" w:rsidR="00077627">
        <w:t>W</w:t>
      </w:r>
      <w:r w:rsidRPr="004D38CF">
        <w:t>hen we are looking at this 85%, I understand that we are on a journey</w:t>
      </w:r>
      <w:r w:rsidRPr="004D38CF" w:rsidR="00077627">
        <w:t>.</w:t>
      </w:r>
      <w:r w:rsidRPr="004D38CF" w:rsidR="00A46E27">
        <w:t xml:space="preserve"> </w:t>
      </w:r>
      <w:r w:rsidRPr="004D38CF">
        <w:t>I am really pleased to hear that we are going to hit the targets. That is music to all of our ears, but I find it hard to believe that</w:t>
      </w:r>
      <w:r w:rsidRPr="004D38CF" w:rsidR="00091A42">
        <w:t xml:space="preserve">, </w:t>
      </w:r>
      <w:r w:rsidRPr="004D38CF">
        <w:t xml:space="preserve">in a public function that takes away your money or gives it back, you </w:t>
      </w:r>
      <w:r w:rsidRPr="004D38CF" w:rsidR="007F0074">
        <w:t>can</w:t>
      </w:r>
      <w:r w:rsidRPr="004D38CF">
        <w:t>not commit to 100% of phones being answered.</w:t>
      </w:r>
    </w:p>
    <w:p w:rsidR="009875F8" w:rsidRPr="004D38CF" w:rsidP="009875F8">
      <w:pPr>
        <w:pStyle w:val="Answer"/>
      </w:pPr>
      <w:sdt>
        <w:sdtPr>
          <w:alias w:val="Witness"/>
          <w:id w:val="467707584"/>
          <w:placeholder>
            <w:docPart w:val="E0BB62935AF748D3928D3D2B1CE8816C"/>
          </w:placeholder>
          <w:richText/>
        </w:sdtPr>
        <w:sdtContent>
          <w:r w:rsidRPr="004D38CF" w:rsidR="000D1AB5">
            <w:rPr>
              <w:b/>
              <w:i/>
              <w:iCs/>
            </w:rPr>
            <w:t>Angela MacDonald:</w:t>
          </w:r>
        </w:sdtContent>
      </w:sdt>
      <w:r w:rsidRPr="004D38CF" w:rsidR="000D1AB5">
        <w:t xml:space="preserve"> </w:t>
      </w:r>
      <w:r w:rsidRPr="004D38CF" w:rsidR="007F0074">
        <w:t>T</w:t>
      </w:r>
      <w:r w:rsidRPr="004D38CF">
        <w:t xml:space="preserve">he reality is that phone traffic in is not flat. If I had 100 people, and the call volume that came in was dead flat the entire time, 100 people </w:t>
      </w:r>
      <w:r w:rsidRPr="004D38CF" w:rsidR="00E000EA">
        <w:t xml:space="preserve">could </w:t>
      </w:r>
      <w:r w:rsidRPr="004D38CF">
        <w:t>answer 1,000 calls</w:t>
      </w:r>
      <w:r w:rsidRPr="004D38CF" w:rsidR="00E000EA">
        <w:t xml:space="preserve">. In my example, </w:t>
      </w:r>
      <w:r w:rsidRPr="004D38CF">
        <w:t>I have 100 people</w:t>
      </w:r>
      <w:r w:rsidRPr="004D38CF" w:rsidR="00E000EA">
        <w:t xml:space="preserve">, but </w:t>
      </w:r>
      <w:r w:rsidRPr="004D38CF">
        <w:t xml:space="preserve">call volumes are up and down. </w:t>
      </w:r>
      <w:r w:rsidRPr="004D38CF" w:rsidR="00E000EA">
        <w:t>We have s</w:t>
      </w:r>
      <w:r w:rsidRPr="004D38CF">
        <w:t>mall volumes at one time of the day</w:t>
      </w:r>
      <w:r w:rsidRPr="004D38CF" w:rsidR="00E000EA">
        <w:t xml:space="preserve"> and </w:t>
      </w:r>
      <w:r w:rsidRPr="004D38CF">
        <w:t xml:space="preserve">massive volumes at another </w:t>
      </w:r>
      <w:r w:rsidRPr="004D38CF" w:rsidR="00E000EA">
        <w:t xml:space="preserve">time </w:t>
      </w:r>
      <w:r w:rsidRPr="004D38CF">
        <w:t xml:space="preserve">of the day. In reality, if I have to resource to answer 100% of the calls, we are </w:t>
      </w:r>
      <w:r w:rsidRPr="004D38CF" w:rsidR="00E000EA">
        <w:t xml:space="preserve">then </w:t>
      </w:r>
      <w:r w:rsidRPr="004D38CF">
        <w:t xml:space="preserve">over capacity and I will have a whole load of people </w:t>
      </w:r>
      <w:r w:rsidRPr="004D38CF" w:rsidR="00E000EA">
        <w:t xml:space="preserve">sat </w:t>
      </w:r>
      <w:r w:rsidRPr="004D38CF">
        <w:t>twiddling their thumbs for the up and the down.</w:t>
      </w:r>
    </w:p>
    <w:p w:rsidR="009875F8" w:rsidRPr="004D38CF" w:rsidP="00915F29">
      <w:pPr>
        <w:pStyle w:val="Question"/>
      </w:pPr>
      <w:sdt>
        <w:sdtPr>
          <w:alias w:val="Member"/>
          <w:tag w:val="&lt;Member mnisId='5037' dodsId='148944'&gt;"/>
          <w:id w:val="-1576355501"/>
          <w:placeholder>
            <w:docPart w:val="7D3B8F49770D43FC8DC3D6702D60EC5E"/>
          </w:placeholder>
          <w:richText/>
        </w:sdtPr>
        <w:sdtContent>
          <w:r w:rsidRPr="004D38CF" w:rsidR="00915F29">
            <w:rPr>
              <w:b/>
            </w:rPr>
            <w:t>Lola McEvoy:</w:t>
          </w:r>
        </w:sdtContent>
      </w:sdt>
      <w:r w:rsidRPr="004D38CF" w:rsidR="00915F29">
        <w:t xml:space="preserve"> </w:t>
      </w:r>
      <w:r w:rsidRPr="004D38CF">
        <w:t>With respect, it is the auto cut</w:t>
      </w:r>
      <w:r w:rsidRPr="004D38CF" w:rsidR="003E4CFA">
        <w:t>-</w:t>
      </w:r>
      <w:r w:rsidRPr="004D38CF">
        <w:t>off at 70 minutes. I have worked in a call centre before</w:t>
      </w:r>
      <w:r w:rsidRPr="004D38CF" w:rsidR="00387CFB">
        <w:t>. T</w:t>
      </w:r>
      <w:r w:rsidRPr="004D38CF">
        <w:t>hat would be the difference.</w:t>
      </w:r>
    </w:p>
    <w:p w:rsidR="00387CFB" w:rsidRPr="004D38CF" w:rsidP="009875F8">
      <w:pPr>
        <w:pStyle w:val="Answer"/>
      </w:pPr>
      <w:sdt>
        <w:sdtPr>
          <w:alias w:val="Witness"/>
          <w:id w:val="-1182209813"/>
          <w:placeholder>
            <w:docPart w:val="1CB74E119E6B4EB3981D90AE5073A34C"/>
          </w:placeholder>
          <w:richText/>
        </w:sdtPr>
        <w:sdtContent>
          <w:r w:rsidRPr="004D38CF" w:rsidR="000D1AB5">
            <w:rPr>
              <w:b/>
              <w:i/>
              <w:iCs/>
            </w:rPr>
            <w:t>Angela MacDonald:</w:t>
          </w:r>
        </w:sdtContent>
      </w:sdt>
      <w:r w:rsidRPr="004D38CF" w:rsidR="000D1AB5">
        <w:t xml:space="preserve"> </w:t>
      </w:r>
      <w:r w:rsidRPr="004D38CF">
        <w:t>F</w:t>
      </w:r>
      <w:r w:rsidRPr="004D38CF" w:rsidR="009875F8">
        <w:t>orgive me</w:t>
      </w:r>
      <w:r w:rsidRPr="004D38CF">
        <w:t>. I</w:t>
      </w:r>
      <w:r w:rsidRPr="004D38CF" w:rsidR="009875F8">
        <w:t>f I may</w:t>
      </w:r>
      <w:r w:rsidRPr="004D38CF">
        <w:t xml:space="preserve">, </w:t>
      </w:r>
      <w:r w:rsidRPr="004D38CF" w:rsidR="009875F8">
        <w:t>the 70 minutes</w:t>
      </w:r>
      <w:r w:rsidRPr="004D38CF">
        <w:t xml:space="preserve"> </w:t>
      </w:r>
      <w:r w:rsidRPr="004D38CF" w:rsidR="009875F8">
        <w:t xml:space="preserve">is a current limitation for our current IT. </w:t>
      </w:r>
    </w:p>
    <w:p w:rsidR="00387CFB" w:rsidRPr="004D38CF" w:rsidP="00387CFB">
      <w:pPr>
        <w:pStyle w:val="Remark"/>
      </w:pPr>
      <w:sdt>
        <w:sdtPr>
          <w:alias w:val="Member"/>
          <w:tag w:val="&lt;Member mnisId='5037' dodsId='148944'&gt;"/>
          <w:id w:val="-1692367604"/>
          <w:placeholder>
            <w:docPart w:val="2EE5E8F90AFE455F91879C265E068E96"/>
          </w:placeholder>
          <w:richText/>
        </w:sdtPr>
        <w:sdtContent>
          <w:r w:rsidRPr="004D38CF">
            <w:rPr>
              <w:b/>
            </w:rPr>
            <w:t>Lola McEvoy:</w:t>
          </w:r>
        </w:sdtContent>
      </w:sdt>
      <w:r w:rsidRPr="004D38CF">
        <w:t xml:space="preserve"> It is a s</w:t>
      </w:r>
      <w:r w:rsidRPr="004D38CF" w:rsidR="009875F8">
        <w:t>ystem problem.</w:t>
      </w:r>
    </w:p>
    <w:p w:rsidR="009875F8" w:rsidRPr="004D38CF" w:rsidP="009875F8">
      <w:pPr>
        <w:pStyle w:val="Answer"/>
      </w:pPr>
      <w:sdt>
        <w:sdtPr>
          <w:alias w:val="Witness"/>
          <w:id w:val="989069507"/>
          <w:placeholder>
            <w:docPart w:val="6F804EC133034B8F8D23F2E5B5FB1FA1"/>
          </w:placeholder>
          <w:richText/>
        </w:sdtPr>
        <w:sdtContent>
          <w:r w:rsidRPr="004D38CF" w:rsidR="00387CFB">
            <w:rPr>
              <w:b/>
              <w:i/>
              <w:iCs/>
            </w:rPr>
            <w:t>Angela MacDonald:</w:t>
          </w:r>
        </w:sdtContent>
      </w:sdt>
      <w:r w:rsidRPr="004D38CF" w:rsidR="00387CFB">
        <w:t xml:space="preserve"> </w:t>
      </w:r>
      <w:r w:rsidRPr="004D38CF">
        <w:t>Last week</w:t>
      </w:r>
      <w:r w:rsidR="00D47EA3">
        <w:t>,</w:t>
      </w:r>
      <w:r w:rsidRPr="004D38CF">
        <w:t xml:space="preserve"> we announced a multimillion</w:t>
      </w:r>
      <w:r w:rsidRPr="004D38CF" w:rsidR="00A46E27">
        <w:t>-</w:t>
      </w:r>
      <w:r w:rsidRPr="004D38CF">
        <w:t xml:space="preserve">pound procurement for a new contact centre platform. </w:t>
      </w:r>
      <w:r w:rsidRPr="004D38CF" w:rsidR="006F5021">
        <w:t xml:space="preserve">That </w:t>
      </w:r>
      <w:r w:rsidRPr="004D38CF">
        <w:t>is what JP mentioned as CC</w:t>
      </w:r>
      <w:r w:rsidRPr="004D38CF" w:rsidR="0025441B">
        <w:t>aa</w:t>
      </w:r>
      <w:r w:rsidRPr="004D38CF">
        <w:t>S</w:t>
      </w:r>
      <w:r w:rsidRPr="004D38CF" w:rsidR="00F306FA">
        <w:t>—c</w:t>
      </w:r>
      <w:r w:rsidRPr="004D38CF">
        <w:t xml:space="preserve">ontact </w:t>
      </w:r>
      <w:r w:rsidRPr="004D38CF" w:rsidR="00F306FA">
        <w:t>c</w:t>
      </w:r>
      <w:r w:rsidRPr="004D38CF">
        <w:t xml:space="preserve">entre as a </w:t>
      </w:r>
      <w:r w:rsidRPr="004D38CF" w:rsidR="00F306FA">
        <w:t>s</w:t>
      </w:r>
      <w:r w:rsidRPr="004D38CF">
        <w:t xml:space="preserve">ervice. We put that out into procurement last week. When we get that procurement, </w:t>
      </w:r>
      <w:r w:rsidRPr="004D38CF" w:rsidR="00686AE2">
        <w:t xml:space="preserve">it </w:t>
      </w:r>
      <w:r w:rsidRPr="004D38CF">
        <w:t>will allow us to remove the 70</w:t>
      </w:r>
      <w:r w:rsidRPr="004D38CF" w:rsidR="00686AE2">
        <w:t>-</w:t>
      </w:r>
      <w:r w:rsidRPr="004D38CF">
        <w:t>minute</w:t>
      </w:r>
      <w:r w:rsidRPr="004D38CF" w:rsidR="00686AE2">
        <w:t xml:space="preserve"> cut-off. It </w:t>
      </w:r>
      <w:r w:rsidRPr="004D38CF">
        <w:t>just will not be an issue any</w:t>
      </w:r>
      <w:r w:rsidR="00037C04">
        <w:t xml:space="preserve"> </w:t>
      </w:r>
      <w:r w:rsidRPr="004D38CF">
        <w:t>more. It will also allow us to be able to do far better call routing and</w:t>
      </w:r>
      <w:r w:rsidRPr="004D38CF" w:rsidR="00686AE2">
        <w:t xml:space="preserve"> </w:t>
      </w:r>
      <w:r w:rsidRPr="004D38CF">
        <w:t>tell customers how long their wait is</w:t>
      </w:r>
      <w:r w:rsidRPr="004D38CF" w:rsidR="00686AE2">
        <w:t xml:space="preserve"> in real time</w:t>
      </w:r>
      <w:r w:rsidRPr="004D38CF">
        <w:t xml:space="preserve">. At the moment, our current machinery is very limited in its ability to do that. You are not making a judgment as a customer </w:t>
      </w:r>
      <w:r w:rsidRPr="004D38CF" w:rsidR="00D9351A">
        <w:t xml:space="preserve">in </w:t>
      </w:r>
      <w:r w:rsidRPr="004D38CF">
        <w:t>real</w:t>
      </w:r>
      <w:r w:rsidRPr="004D38CF" w:rsidR="00D9351A">
        <w:t xml:space="preserve"> </w:t>
      </w:r>
      <w:r w:rsidRPr="004D38CF">
        <w:t>time.</w:t>
      </w:r>
      <w:r w:rsidRPr="004D38CF" w:rsidR="00D9351A">
        <w:t xml:space="preserve"> </w:t>
      </w:r>
      <w:r w:rsidRPr="004D38CF">
        <w:t xml:space="preserve">What we can currently tell you is how long people waited yesterday. </w:t>
      </w:r>
      <w:r w:rsidRPr="004D38CF" w:rsidR="00D9351A">
        <w:t xml:space="preserve">That is </w:t>
      </w:r>
      <w:r w:rsidRPr="004D38CF">
        <w:t>better but nowhere near enough. We are absolutely committed</w:t>
      </w:r>
      <w:r w:rsidRPr="004D38CF" w:rsidR="00D218B9">
        <w:t xml:space="preserve"> to this</w:t>
      </w:r>
      <w:r w:rsidRPr="004D38CF" w:rsidR="00D9351A">
        <w:t>. A</w:t>
      </w:r>
      <w:r w:rsidRPr="004D38CF">
        <w:t xml:space="preserve">s I say, </w:t>
      </w:r>
      <w:r w:rsidRPr="004D38CF" w:rsidR="00D9351A">
        <w:t xml:space="preserve">the </w:t>
      </w:r>
      <w:r w:rsidRPr="004D38CF">
        <w:t xml:space="preserve">procurement </w:t>
      </w:r>
      <w:r w:rsidRPr="004D38CF" w:rsidR="00D9351A">
        <w:t xml:space="preserve">announced last week </w:t>
      </w:r>
      <w:r w:rsidRPr="004D38CF">
        <w:t>will solve that problem.</w:t>
      </w:r>
    </w:p>
    <w:p w:rsidR="009875F8" w:rsidRPr="004D38CF" w:rsidP="009875F8">
      <w:pPr>
        <w:pStyle w:val="Question"/>
      </w:pPr>
      <w:sdt>
        <w:sdtPr>
          <w:alias w:val="Member"/>
          <w:tag w:val="&lt;Member mnisId='5037' dodsId='148944'&gt;"/>
          <w:id w:val="-1015607077"/>
          <w:placeholder>
            <w:docPart w:val="E1BD466D93CE4A5E82B79E45ED7944E1"/>
          </w:placeholder>
          <w:richText/>
        </w:sdtPr>
        <w:sdtContent>
          <w:r w:rsidRPr="004D38CF" w:rsidR="00915F29">
            <w:rPr>
              <w:b/>
            </w:rPr>
            <w:t>Lola McEvoy:</w:t>
          </w:r>
        </w:sdtContent>
      </w:sdt>
      <w:r w:rsidRPr="004D38CF" w:rsidR="00915F29">
        <w:t xml:space="preserve"> </w:t>
      </w:r>
      <w:r w:rsidRPr="004D38CF">
        <w:t xml:space="preserve">That is great. </w:t>
      </w:r>
      <w:r w:rsidRPr="004D38CF" w:rsidR="00915F29">
        <w:t xml:space="preserve">There is </w:t>
      </w:r>
      <w:r w:rsidRPr="004D38CF">
        <w:t xml:space="preserve">one final </w:t>
      </w:r>
      <w:r w:rsidRPr="004D38CF" w:rsidR="00153DF1">
        <w:t>question</w:t>
      </w:r>
      <w:r w:rsidRPr="004D38CF">
        <w:t xml:space="preserve"> from me. This Government are committed to getting things done in the best interests of our constituents as quickly as possible. That is what we </w:t>
      </w:r>
      <w:r w:rsidRPr="004D38CF" w:rsidR="008C7BB9">
        <w:t>we</w:t>
      </w:r>
      <w:r w:rsidRPr="004D38CF">
        <w:t xml:space="preserve">re elected to do. People want fundamental change in how they experience public services. </w:t>
      </w:r>
      <w:r w:rsidRPr="004D38CF" w:rsidR="008C7BB9">
        <w:t xml:space="preserve">Should </w:t>
      </w:r>
      <w:r w:rsidRPr="004D38CF">
        <w:t xml:space="preserve">DWP and HMRC be working more closely together? Does it make sense to you that we are </w:t>
      </w:r>
      <w:r w:rsidRPr="004D38CF" w:rsidR="008C7BB9">
        <w:t xml:space="preserve">tendering </w:t>
      </w:r>
      <w:r w:rsidRPr="004D38CF">
        <w:t xml:space="preserve">a </w:t>
      </w:r>
      <w:r w:rsidRPr="004D38CF" w:rsidR="00321929">
        <w:t>contract for your call centre—</w:t>
      </w:r>
      <w:r w:rsidRPr="004D38CF">
        <w:t>I am sure it is multimillion pounds</w:t>
      </w:r>
      <w:r w:rsidRPr="004D38CF" w:rsidR="00321929">
        <w:t>—</w:t>
      </w:r>
      <w:r w:rsidRPr="004D38CF">
        <w:t xml:space="preserve">and a completely </w:t>
      </w:r>
      <w:r w:rsidRPr="004D38CF" w:rsidR="002971C2">
        <w:t xml:space="preserve">different </w:t>
      </w:r>
      <w:r w:rsidRPr="004D38CF">
        <w:t xml:space="preserve">one for DWP? Should that </w:t>
      </w:r>
      <w:r w:rsidRPr="004D38CF" w:rsidR="002971C2">
        <w:t xml:space="preserve">not </w:t>
      </w:r>
      <w:r w:rsidRPr="004D38CF">
        <w:t>be the same call centre</w:t>
      </w:r>
      <w:r w:rsidRPr="004D38CF" w:rsidR="002971C2">
        <w:t xml:space="preserve">? It </w:t>
      </w:r>
      <w:r w:rsidRPr="004D38CF">
        <w:t>could be the same person calling two different lines</w:t>
      </w:r>
      <w:r w:rsidRPr="004D38CF" w:rsidR="002971C2">
        <w:t xml:space="preserve">. </w:t>
      </w:r>
      <w:r w:rsidRPr="004D38CF" w:rsidR="00E343A7">
        <w:t xml:space="preserve">I just want your </w:t>
      </w:r>
      <w:r w:rsidRPr="004D38CF">
        <w:t>professional opinion.</w:t>
      </w:r>
    </w:p>
    <w:p w:rsidR="009875F8" w:rsidRPr="004D38CF" w:rsidP="009875F8">
      <w:pPr>
        <w:pStyle w:val="Answer"/>
      </w:pPr>
      <w:sdt>
        <w:sdtPr>
          <w:alias w:val="Witness"/>
          <w:id w:val="549891331"/>
          <w:placeholder>
            <w:docPart w:val="5096A7AA9D6348ABB53A0D40B1B80DF9"/>
          </w:placeholder>
          <w:richText/>
        </w:sdtPr>
        <w:sdtContent>
          <w:r w:rsidRPr="004D38CF" w:rsidR="000D1AB5">
            <w:rPr>
              <w:b/>
              <w:i/>
              <w:iCs/>
            </w:rPr>
            <w:t>Angela MacDonald:</w:t>
          </w:r>
        </w:sdtContent>
      </w:sdt>
      <w:r w:rsidRPr="004D38CF" w:rsidR="000D1AB5">
        <w:t xml:space="preserve"> </w:t>
      </w:r>
      <w:r w:rsidRPr="004D38CF">
        <w:t>We work very closely with DWP</w:t>
      </w:r>
      <w:r w:rsidRPr="004D38CF" w:rsidR="00E343A7">
        <w:t xml:space="preserve"> and, i</w:t>
      </w:r>
      <w:r w:rsidRPr="004D38CF">
        <w:t>n fact, the other large operational Departments</w:t>
      </w:r>
      <w:r w:rsidRPr="004D38CF" w:rsidR="00E343A7">
        <w:t>. W</w:t>
      </w:r>
      <w:r w:rsidRPr="004D38CF">
        <w:t>e are absolutely active</w:t>
      </w:r>
      <w:r w:rsidRPr="004D38CF" w:rsidR="006C53DB">
        <w:t xml:space="preserve">, all of the time, </w:t>
      </w:r>
      <w:r w:rsidRPr="004D38CF">
        <w:t>in talking with each other about procurements, approaches to IT</w:t>
      </w:r>
      <w:r w:rsidRPr="004D38CF" w:rsidR="00E343A7">
        <w:t xml:space="preserve"> and the work of o</w:t>
      </w:r>
      <w:r w:rsidRPr="004D38CF">
        <w:t xml:space="preserve">ur technology teams. The challenge is a historical one, in reality. We are all sat on quite different legacy IT. </w:t>
      </w:r>
      <w:r w:rsidRPr="004D38CF" w:rsidR="00F306FA">
        <w:t xml:space="preserve">Although </w:t>
      </w:r>
      <w:r w:rsidRPr="004D38CF">
        <w:t xml:space="preserve">we are </w:t>
      </w:r>
      <w:r w:rsidRPr="004D38CF">
        <w:t>working towards something common, you have to take steps to get yourselves there.</w:t>
      </w:r>
    </w:p>
    <w:p w:rsidR="007B567B" w:rsidRPr="004D38CF" w:rsidP="009875F8">
      <w:pPr>
        <w:pStyle w:val="Answer"/>
      </w:pPr>
      <w:r w:rsidRPr="004D38CF">
        <w:t xml:space="preserve">We are </w:t>
      </w:r>
      <w:r w:rsidRPr="004D38CF" w:rsidR="009875F8">
        <w:t>collaborat</w:t>
      </w:r>
      <w:r w:rsidRPr="004D38CF">
        <w:t xml:space="preserve">ing </w:t>
      </w:r>
      <w:r w:rsidRPr="004D38CF" w:rsidR="009875F8">
        <w:t xml:space="preserve">on, for instance, </w:t>
      </w:r>
      <w:r w:rsidRPr="004D38CF" w:rsidR="001B23F7">
        <w:t xml:space="preserve">new </w:t>
      </w:r>
      <w:r w:rsidRPr="004D38CF" w:rsidR="009875F8">
        <w:t>approaches to AI</w:t>
      </w:r>
      <w:r w:rsidRPr="004D38CF">
        <w:t xml:space="preserve">. </w:t>
      </w:r>
      <w:r w:rsidRPr="004D38CF" w:rsidR="00DF7182">
        <w:t xml:space="preserve">Both of us are doing </w:t>
      </w:r>
      <w:r w:rsidRPr="004D38CF" w:rsidR="009875F8">
        <w:t>some really interesting things on call summarisation</w:t>
      </w:r>
      <w:r w:rsidRPr="004D38CF" w:rsidR="00DF7182">
        <w:t xml:space="preserve">, for example. </w:t>
      </w:r>
      <w:r w:rsidRPr="004D38CF">
        <w:t xml:space="preserve">That </w:t>
      </w:r>
      <w:r w:rsidRPr="004D38CF" w:rsidR="009875F8">
        <w:t xml:space="preserve">might sound not very exciting, but </w:t>
      </w:r>
      <w:r w:rsidRPr="004D38CF">
        <w:t xml:space="preserve">there is </w:t>
      </w:r>
      <w:r w:rsidRPr="004D38CF" w:rsidR="009875F8">
        <w:t xml:space="preserve">30 to 45 seconds per call where the call agent is summarising what </w:t>
      </w:r>
      <w:r w:rsidRPr="004D38CF">
        <w:t xml:space="preserve">has </w:t>
      </w:r>
      <w:r w:rsidRPr="004D38CF" w:rsidR="009875F8">
        <w:t>gone on</w:t>
      </w:r>
      <w:r w:rsidRPr="004D38CF">
        <w:t>, as you will know</w:t>
      </w:r>
      <w:r w:rsidRPr="004D38CF" w:rsidR="009875F8">
        <w:t xml:space="preserve">. </w:t>
      </w:r>
      <w:r w:rsidRPr="004D38CF">
        <w:t>W</w:t>
      </w:r>
      <w:r w:rsidRPr="004D38CF" w:rsidR="009875F8">
        <w:t xml:space="preserve">hen you add </w:t>
      </w:r>
      <w:r w:rsidRPr="004D38CF">
        <w:t xml:space="preserve">that </w:t>
      </w:r>
      <w:r w:rsidRPr="004D38CF" w:rsidR="009875F8">
        <w:t xml:space="preserve">up over millions of calls, </w:t>
      </w:r>
      <w:r w:rsidRPr="004D38CF">
        <w:t xml:space="preserve">it </w:t>
      </w:r>
      <w:r w:rsidRPr="004D38CF" w:rsidR="009875F8">
        <w:t>make</w:t>
      </w:r>
      <w:r w:rsidRPr="004D38CF">
        <w:t>s</w:t>
      </w:r>
      <w:r w:rsidRPr="004D38CF" w:rsidR="009875F8">
        <w:t xml:space="preserve"> a big difference.</w:t>
      </w:r>
      <w:r w:rsidRPr="004D38CF">
        <w:t xml:space="preserve"> </w:t>
      </w:r>
      <w:r w:rsidRPr="004D38CF" w:rsidR="009875F8">
        <w:t>That area is less about core procurement</w:t>
      </w:r>
      <w:r w:rsidRPr="004D38CF">
        <w:t xml:space="preserve"> and more </w:t>
      </w:r>
      <w:r w:rsidRPr="004D38CF" w:rsidR="009875F8">
        <w:t>about how you exploit IT</w:t>
      </w:r>
      <w:r w:rsidRPr="004D38CF">
        <w:t xml:space="preserve"> and </w:t>
      </w:r>
      <w:r w:rsidRPr="004D38CF" w:rsidR="009875F8">
        <w:t xml:space="preserve">how we change how our agents work. </w:t>
      </w:r>
    </w:p>
    <w:p w:rsidR="00D47EA3" w:rsidP="009875F8">
      <w:pPr>
        <w:pStyle w:val="Answer"/>
      </w:pPr>
      <w:r w:rsidRPr="004D38CF">
        <w:t>Last year, we did a board</w:t>
      </w:r>
      <w:r w:rsidRPr="004D38CF" w:rsidR="003E4CFA">
        <w:t>-</w:t>
      </w:r>
      <w:r w:rsidRPr="004D38CF">
        <w:t>to</w:t>
      </w:r>
      <w:r w:rsidRPr="004D38CF" w:rsidR="003E4CFA">
        <w:t>-</w:t>
      </w:r>
      <w:r w:rsidRPr="004D38CF">
        <w:t>board with the DWP leadership team</w:t>
      </w:r>
      <w:r w:rsidRPr="004D38CF" w:rsidR="007B567B">
        <w:t xml:space="preserve">, </w:t>
      </w:r>
      <w:r w:rsidRPr="004D38CF">
        <w:t>at which we looked at where we were going to work together</w:t>
      </w:r>
      <w:r w:rsidRPr="004D38CF" w:rsidR="007B567B">
        <w:t>. W</w:t>
      </w:r>
      <w:r w:rsidRPr="004D38CF">
        <w:t xml:space="preserve">e have just agreed the next one under the new </w:t>
      </w:r>
      <w:r w:rsidRPr="004D38CF">
        <w:t>permanent secretary</w:t>
      </w:r>
    </w:p>
    <w:p w:rsidR="009875F8" w:rsidRPr="004D38CF" w:rsidP="009875F8">
      <w:pPr>
        <w:pStyle w:val="Answer"/>
      </w:pPr>
      <w:r w:rsidRPr="004D38CF">
        <w:t xml:space="preserve">. HMRC </w:t>
      </w:r>
      <w:r w:rsidRPr="004D38CF">
        <w:t xml:space="preserve">and DWP will </w:t>
      </w:r>
      <w:r w:rsidRPr="004D38CF" w:rsidR="00EB10F9">
        <w:t xml:space="preserve">be able to </w:t>
      </w:r>
      <w:r w:rsidRPr="004D38CF">
        <w:t xml:space="preserve">do </w:t>
      </w:r>
      <w:r w:rsidRPr="004D38CF" w:rsidR="00EB10F9">
        <w:t xml:space="preserve">that </w:t>
      </w:r>
      <w:r w:rsidRPr="004D38CF">
        <w:t xml:space="preserve">because we will both have </w:t>
      </w:r>
      <w:r w:rsidRPr="004D38CF">
        <w:t xml:space="preserve">our </w:t>
      </w:r>
      <w:r w:rsidRPr="004D38CF">
        <w:t>SR plans at that point</w:t>
      </w:r>
      <w:r w:rsidRPr="004D38CF">
        <w:t xml:space="preserve"> </w:t>
      </w:r>
      <w:r w:rsidRPr="004D38CF">
        <w:t xml:space="preserve">and therefore we </w:t>
      </w:r>
      <w:r w:rsidRPr="004D38CF">
        <w:t xml:space="preserve">will be </w:t>
      </w:r>
      <w:r w:rsidRPr="004D38CF">
        <w:t xml:space="preserve">able to say, </w:t>
      </w:r>
      <w:r w:rsidRPr="004D38CF">
        <w:t>“We</w:t>
      </w:r>
      <w:r w:rsidRPr="004D38CF">
        <w:t xml:space="preserve"> are doing this and you are doing that</w:t>
      </w:r>
      <w:r w:rsidRPr="004D38CF">
        <w:t>. W</w:t>
      </w:r>
      <w:r w:rsidRPr="004D38CF">
        <w:t>here can we collaborate?</w:t>
      </w:r>
      <w:r w:rsidRPr="004D38CF">
        <w:t xml:space="preserve">” It </w:t>
      </w:r>
      <w:r w:rsidRPr="004D38CF">
        <w:t xml:space="preserve">is not only DWP. </w:t>
      </w:r>
      <w:r w:rsidRPr="004D38CF" w:rsidR="003857CD">
        <w:t>We are doing the same with t</w:t>
      </w:r>
      <w:r w:rsidRPr="004D38CF">
        <w:t>he other big Departments.</w:t>
      </w:r>
    </w:p>
    <w:p w:rsidR="009875F8" w:rsidRPr="004D38CF" w:rsidP="00EB10F9">
      <w:pPr>
        <w:pStyle w:val="Question"/>
      </w:pPr>
      <w:sdt>
        <w:sdtPr>
          <w:alias w:val="Member"/>
          <w:tag w:val="&lt;Member mnisId='193' dodsId='25421'&gt;"/>
          <w:id w:val="232973305"/>
          <w:placeholder>
            <w:docPart w:val="5D28760A49F44C9093A7CCF95E721376"/>
          </w:placeholder>
          <w:richText/>
        </w:sdtPr>
        <w:sdtContent>
          <w:r w:rsidRPr="004D38CF" w:rsidR="00EB10F9">
            <w:rPr>
              <w:b/>
            </w:rPr>
            <w:t>Dame Siobhain McDonagh:</w:t>
          </w:r>
        </w:sdtContent>
      </w:sdt>
      <w:r w:rsidRPr="004D38CF" w:rsidR="00EB10F9">
        <w:t xml:space="preserve"> </w:t>
      </w:r>
      <w:r w:rsidRPr="004D38CF">
        <w:t>M</w:t>
      </w:r>
      <w:r w:rsidRPr="004D38CF" w:rsidR="00EC730C">
        <w:t>s MacDonald</w:t>
      </w:r>
      <w:r w:rsidRPr="004D38CF">
        <w:t xml:space="preserve">, in your answer you talked about </w:t>
      </w:r>
      <w:r w:rsidRPr="004D38CF" w:rsidR="00EC730C">
        <w:t>“</w:t>
      </w:r>
      <w:r w:rsidRPr="004D38CF">
        <w:t>genuinely</w:t>
      </w:r>
      <w:r w:rsidRPr="004D38CF" w:rsidR="00F306FA">
        <w:t>”</w:t>
      </w:r>
      <w:r w:rsidRPr="004D38CF">
        <w:t xml:space="preserve"> digitally excluded people. Who is </w:t>
      </w:r>
      <w:r w:rsidRPr="004D38CF" w:rsidR="00A61C2A">
        <w:t xml:space="preserve">not </w:t>
      </w:r>
      <w:r w:rsidRPr="004D38CF">
        <w:t>genuinely digitally excluded or disingenuously digital</w:t>
      </w:r>
      <w:r w:rsidRPr="004D38CF" w:rsidR="00A61C2A">
        <w:t>ly</w:t>
      </w:r>
      <w:r w:rsidRPr="004D38CF">
        <w:t xml:space="preserve"> excluded?</w:t>
      </w:r>
    </w:p>
    <w:p w:rsidR="0068746A" w:rsidRPr="004D38CF" w:rsidP="009875F8">
      <w:pPr>
        <w:pStyle w:val="Answer"/>
      </w:pPr>
      <w:sdt>
        <w:sdtPr>
          <w:alias w:val="Witness"/>
          <w:id w:val="-737862858"/>
          <w:placeholder>
            <w:docPart w:val="1A578A9520B94F46B92CB4B03D96DD52"/>
          </w:placeholder>
          <w:richText/>
        </w:sdtPr>
        <w:sdtContent>
          <w:r w:rsidRPr="004D38CF" w:rsidR="000D1AB5">
            <w:rPr>
              <w:b/>
              <w:i/>
              <w:iCs/>
            </w:rPr>
            <w:t>Angela MacDonald:</w:t>
          </w:r>
        </w:sdtContent>
      </w:sdt>
      <w:r w:rsidRPr="004D38CF" w:rsidR="000D1AB5">
        <w:t xml:space="preserve"> </w:t>
      </w:r>
      <w:r w:rsidRPr="004D38CF" w:rsidR="00A61C2A">
        <w:t>T</w:t>
      </w:r>
      <w:r w:rsidRPr="004D38CF" w:rsidR="009875F8">
        <w:t>here is a difference betwee</w:t>
      </w:r>
      <w:r w:rsidRPr="004D38CF" w:rsidR="00A61C2A">
        <w:t>n “</w:t>
      </w:r>
      <w:r w:rsidRPr="004D38CF" w:rsidR="009875F8">
        <w:t>I do not want to</w:t>
      </w:r>
      <w:r w:rsidRPr="004D38CF" w:rsidR="00A61C2A">
        <w:t>”</w:t>
      </w:r>
      <w:r w:rsidRPr="004D38CF" w:rsidR="009875F8">
        <w:t xml:space="preserve"> and</w:t>
      </w:r>
      <w:r w:rsidRPr="004D38CF" w:rsidR="00A61C2A">
        <w:t xml:space="preserve"> “</w:t>
      </w:r>
      <w:r w:rsidRPr="004D38CF" w:rsidR="009875F8">
        <w:t>I cannot</w:t>
      </w:r>
      <w:r w:rsidRPr="004D38CF" w:rsidR="00A61C2A">
        <w:t>”</w:t>
      </w:r>
      <w:r w:rsidRPr="004D38CF" w:rsidR="009875F8">
        <w:t>.</w:t>
      </w:r>
      <w:r w:rsidRPr="004D38CF" w:rsidR="00A61C2A">
        <w:t xml:space="preserve"> F</w:t>
      </w:r>
      <w:r w:rsidRPr="004D38CF" w:rsidR="009875F8">
        <w:t xml:space="preserve">or instance, </w:t>
      </w:r>
      <w:r w:rsidRPr="004D38CF" w:rsidR="00A61C2A">
        <w:t xml:space="preserve">from talking </w:t>
      </w:r>
      <w:r w:rsidRPr="004D38CF" w:rsidR="009875F8">
        <w:t>to our customers and do</w:t>
      </w:r>
      <w:r w:rsidRPr="004D38CF" w:rsidR="00A61C2A">
        <w:t xml:space="preserve">ing </w:t>
      </w:r>
      <w:r w:rsidRPr="004D38CF" w:rsidR="009875F8">
        <w:t>research</w:t>
      </w:r>
      <w:r w:rsidRPr="004D38CF" w:rsidR="00A61C2A">
        <w:t xml:space="preserve">, we know that </w:t>
      </w:r>
      <w:r w:rsidRPr="004D38CF" w:rsidR="009875F8">
        <w:t>we have customers who are very capable and in all other aspects of their life do what they need to do digitally, but when it comes to us they want to ring.</w:t>
      </w:r>
    </w:p>
    <w:p w:rsidR="009875F8" w:rsidRPr="004D38CF" w:rsidP="009875F8">
      <w:pPr>
        <w:pStyle w:val="Answer"/>
      </w:pPr>
      <w:r w:rsidRPr="004D38CF">
        <w:t xml:space="preserve">The </w:t>
      </w:r>
      <w:r w:rsidRPr="004D38CF">
        <w:t>money that you give to HMRC to answer the phone you are not giving to schools</w:t>
      </w:r>
      <w:r w:rsidRPr="004D38CF" w:rsidR="00F306FA">
        <w:t xml:space="preserve">, </w:t>
      </w:r>
      <w:r w:rsidRPr="004D38CF">
        <w:t>hospitals</w:t>
      </w:r>
      <w:r w:rsidRPr="004D38CF" w:rsidR="00F306FA">
        <w:t xml:space="preserve"> or wherever else</w:t>
      </w:r>
      <w:r w:rsidRPr="004D38CF" w:rsidR="00FE4CDF">
        <w:t xml:space="preserve">. You are having to make </w:t>
      </w:r>
      <w:r w:rsidRPr="004D38CF">
        <w:t>difficult public sector choice</w:t>
      </w:r>
      <w:r w:rsidRPr="004D38CF" w:rsidR="00FE4CDF">
        <w:t>s</w:t>
      </w:r>
      <w:r w:rsidRPr="004D38CF">
        <w:t>. It is a really interesting challenge</w:t>
      </w:r>
      <w:r w:rsidRPr="004D38CF" w:rsidR="00A46F15">
        <w:t>. I</w:t>
      </w:r>
      <w:r w:rsidRPr="004D38CF">
        <w:t>t is a philosophical one.</w:t>
      </w:r>
      <w:r w:rsidRPr="004D38CF" w:rsidR="00431349">
        <w:t xml:space="preserve"> </w:t>
      </w:r>
      <w:r w:rsidRPr="004D38CF">
        <w:t>You could say</w:t>
      </w:r>
      <w:r w:rsidRPr="004D38CF" w:rsidR="00581A65">
        <w:t>, “W</w:t>
      </w:r>
      <w:r w:rsidRPr="004D38CF">
        <w:t>e should be funded for customers to have free choice</w:t>
      </w:r>
      <w:r w:rsidRPr="004D38CF" w:rsidR="00A044A9">
        <w:t>. T</w:t>
      </w:r>
      <w:r w:rsidRPr="004D38CF">
        <w:t>hey should go through whatever channel they want</w:t>
      </w:r>
      <w:r w:rsidRPr="004D38CF" w:rsidR="00581A65">
        <w:t>. I</w:t>
      </w:r>
      <w:r w:rsidRPr="004D38CF">
        <w:t>f they all want to ring us, they should be allowed to</w:t>
      </w:r>
      <w:r w:rsidRPr="004D38CF" w:rsidR="00581A65">
        <w:t xml:space="preserve"> </w:t>
      </w:r>
      <w:r w:rsidRPr="004D38CF">
        <w:t>and we should have a contact centre capable of doing that</w:t>
      </w:r>
      <w:r w:rsidRPr="004D38CF" w:rsidR="00581A65">
        <w:t xml:space="preserve">”. Alternatively, you could </w:t>
      </w:r>
      <w:r w:rsidRPr="004D38CF">
        <w:t xml:space="preserve">say, </w:t>
      </w:r>
      <w:r w:rsidRPr="004D38CF" w:rsidR="00581A65">
        <w:t>“I</w:t>
      </w:r>
      <w:r w:rsidRPr="004D38CF">
        <w:t xml:space="preserve">n an environment </w:t>
      </w:r>
      <w:r w:rsidRPr="004D38CF" w:rsidR="00581A65">
        <w:t xml:space="preserve">of </w:t>
      </w:r>
      <w:r w:rsidRPr="004D38CF">
        <w:t>challenging finances, if you are able to go online, you should</w:t>
      </w:r>
      <w:r w:rsidRPr="004D38CF" w:rsidR="00581A65">
        <w:t>. W</w:t>
      </w:r>
      <w:r w:rsidRPr="004D38CF">
        <w:t xml:space="preserve">hat we should be doing is preserving our telephony services for those people </w:t>
      </w:r>
      <w:r w:rsidRPr="004D38CF" w:rsidR="00431349">
        <w:t xml:space="preserve">who cannot be served by </w:t>
      </w:r>
      <w:r w:rsidRPr="004D38CF">
        <w:t>our digital service or</w:t>
      </w:r>
      <w:r w:rsidRPr="004D38CF" w:rsidR="00431349">
        <w:t xml:space="preserve"> </w:t>
      </w:r>
      <w:r w:rsidRPr="004D38CF" w:rsidR="00F306FA">
        <w:t xml:space="preserve">who </w:t>
      </w:r>
      <w:r w:rsidRPr="004D38CF">
        <w:t>are digitally excluded</w:t>
      </w:r>
      <w:r w:rsidRPr="004D38CF" w:rsidR="00431349">
        <w:t>”</w:t>
      </w:r>
      <w:r w:rsidRPr="004D38CF">
        <w:t>.</w:t>
      </w:r>
    </w:p>
    <w:p w:rsidR="009875F8" w:rsidRPr="004D38CF" w:rsidP="00AA4FB2">
      <w:pPr>
        <w:pStyle w:val="Question"/>
      </w:pPr>
      <w:sdt>
        <w:sdtPr>
          <w:alias w:val="Member"/>
          <w:tag w:val="&lt;Member mnisId='193' dodsId='25421'&gt;"/>
          <w:id w:val="2114470496"/>
          <w:placeholder>
            <w:docPart w:val="39179E3112C3443B958DA93DBE98F7A9"/>
          </w:placeholder>
          <w:richText/>
        </w:sdtPr>
        <w:sdtContent>
          <w:r w:rsidRPr="004D38CF" w:rsidR="00AA4FB2">
            <w:rPr>
              <w:b/>
            </w:rPr>
            <w:t>Dame Siobhain McDonagh:</w:t>
          </w:r>
        </w:sdtContent>
      </w:sdt>
      <w:r w:rsidRPr="004D38CF" w:rsidR="00AA4FB2">
        <w:t xml:space="preserve"> </w:t>
      </w:r>
      <w:r w:rsidRPr="004D38CF">
        <w:t>When it comes to HMRC, there is no suggestion of choice. The taxpayer is told how to access the service that collects their money.</w:t>
      </w:r>
    </w:p>
    <w:p w:rsidR="00734271" w:rsidRPr="004D38CF" w:rsidP="009875F8">
      <w:pPr>
        <w:pStyle w:val="Answer"/>
      </w:pPr>
      <w:sdt>
        <w:sdtPr>
          <w:alias w:val="Witness"/>
          <w:id w:val="382682969"/>
          <w:placeholder>
            <w:docPart w:val="671764B7C19E49469F9322FDF672AAA9"/>
          </w:placeholder>
          <w:richText/>
        </w:sdtPr>
        <w:sdtContent>
          <w:r w:rsidRPr="004D38CF" w:rsidR="000D1AB5">
            <w:rPr>
              <w:b/>
              <w:i/>
              <w:iCs/>
            </w:rPr>
            <w:t>Angela MacDonald:</w:t>
          </w:r>
        </w:sdtContent>
      </w:sdt>
      <w:r w:rsidRPr="004D38CF" w:rsidR="000D1AB5">
        <w:t xml:space="preserve"> </w:t>
      </w:r>
      <w:r w:rsidRPr="004D38CF" w:rsidR="00CB748C">
        <w:t xml:space="preserve">Right now, </w:t>
      </w:r>
      <w:r w:rsidRPr="004D38CF" w:rsidR="009875F8">
        <w:t xml:space="preserve">we do not prescribe choice. </w:t>
      </w:r>
      <w:r w:rsidRPr="004D38CF">
        <w:t xml:space="preserve">We </w:t>
      </w:r>
      <w:r w:rsidRPr="004D38CF" w:rsidR="009875F8">
        <w:t>want to make our digital services good enough that</w:t>
      </w:r>
      <w:r w:rsidRPr="004D38CF">
        <w:t xml:space="preserve"> </w:t>
      </w:r>
      <w:r w:rsidRPr="004D38CF" w:rsidR="009875F8">
        <w:t xml:space="preserve">what you choose to do is go online. </w:t>
      </w:r>
      <w:r w:rsidRPr="004D38CF">
        <w:t xml:space="preserve">For </w:t>
      </w:r>
      <w:r w:rsidRPr="004D38CF" w:rsidR="009875F8">
        <w:t>75% of our interactions, that is exactly what is happening</w:t>
      </w:r>
      <w:r w:rsidRPr="004D38CF">
        <w:t>.</w:t>
      </w:r>
    </w:p>
    <w:p w:rsidR="009875F8" w:rsidRPr="004D38CF" w:rsidP="009875F8">
      <w:pPr>
        <w:pStyle w:val="Answer"/>
      </w:pPr>
      <w:r w:rsidRPr="004D38CF">
        <w:t>T</w:t>
      </w:r>
      <w:r w:rsidRPr="004D38CF">
        <w:t>o answer your quite specific question</w:t>
      </w:r>
      <w:r w:rsidRPr="004D38CF" w:rsidR="0034756D">
        <w:t>—</w:t>
      </w:r>
      <w:r w:rsidRPr="004D38CF">
        <w:t>you asked</w:t>
      </w:r>
      <w:r w:rsidRPr="004D38CF" w:rsidR="00C77E9F">
        <w:t xml:space="preserve"> me what the </w:t>
      </w:r>
      <w:r w:rsidRPr="004D38CF">
        <w:t>difference</w:t>
      </w:r>
      <w:r w:rsidRPr="004D38CF" w:rsidR="00C77E9F">
        <w:t xml:space="preserve"> was</w:t>
      </w:r>
      <w:r w:rsidRPr="004D38CF" w:rsidR="0034756D">
        <w:t>—</w:t>
      </w:r>
      <w:r w:rsidRPr="004D38CF">
        <w:t xml:space="preserve">I am trying to say that we should make sure we are </w:t>
      </w:r>
      <w:r w:rsidRPr="004D38CF">
        <w:t xml:space="preserve">delivering phone services where customers are unable to </w:t>
      </w:r>
      <w:r w:rsidRPr="004D38CF" w:rsidR="00FD1B52">
        <w:t xml:space="preserve">go online </w:t>
      </w:r>
      <w:r w:rsidRPr="004D38CF">
        <w:t>for one reason or another. We may reach the point where we have to have a different conversation. We are not there yet.</w:t>
      </w:r>
    </w:p>
    <w:p w:rsidR="001418A8" w:rsidRPr="004D38CF" w:rsidP="009875F8">
      <w:pPr>
        <w:pStyle w:val="Answer"/>
      </w:pPr>
      <w:sdt>
        <w:sdtPr>
          <w:alias w:val="Witness"/>
          <w:id w:val="-1851023613"/>
          <w:placeholder>
            <w:docPart w:val="D2EC1F64E1A4419081AC56B56D6E4146"/>
          </w:placeholder>
          <w:richText/>
        </w:sdtPr>
        <w:sdtContent>
          <w:r w:rsidRPr="004D38CF" w:rsidR="007F463D">
            <w:rPr>
              <w:b/>
              <w:i/>
              <w:iCs/>
            </w:rPr>
            <w:t>Jonathan Athow:</w:t>
          </w:r>
        </w:sdtContent>
      </w:sdt>
      <w:r w:rsidRPr="004D38CF" w:rsidR="007F463D">
        <w:t xml:space="preserve"> </w:t>
      </w:r>
      <w:r w:rsidRPr="004D38CF" w:rsidR="009875F8">
        <w:t>If I could just come in</w:t>
      </w:r>
      <w:r w:rsidRPr="004D38CF" w:rsidR="00734271">
        <w:t>, o</w:t>
      </w:r>
      <w:r w:rsidRPr="004D38CF" w:rsidR="009875F8">
        <w:t xml:space="preserve">ne of the things </w:t>
      </w:r>
      <w:r w:rsidRPr="004D38CF">
        <w:t xml:space="preserve">that </w:t>
      </w:r>
      <w:r w:rsidRPr="004D38CF" w:rsidR="009875F8">
        <w:t>we find is a lot of people are comfortable</w:t>
      </w:r>
      <w:r w:rsidRPr="004D38CF">
        <w:t xml:space="preserve"> </w:t>
      </w:r>
      <w:r w:rsidRPr="004D38CF" w:rsidR="009875F8">
        <w:t>using our services</w:t>
      </w:r>
      <w:r w:rsidRPr="004D38CF">
        <w:t xml:space="preserve"> in theory</w:t>
      </w:r>
      <w:r w:rsidRPr="004D38CF" w:rsidR="009875F8">
        <w:t>, but</w:t>
      </w:r>
      <w:r w:rsidRPr="004D38CF">
        <w:t xml:space="preserve">, </w:t>
      </w:r>
      <w:r w:rsidRPr="004D38CF" w:rsidR="009875F8">
        <w:t>if they are worried about tax consequences, they often want reassurance.</w:t>
      </w:r>
    </w:p>
    <w:p w:rsidR="001418A8" w:rsidRPr="004D38CF" w:rsidP="00503CD0">
      <w:pPr>
        <w:pStyle w:val="Remark"/>
      </w:pPr>
      <w:sdt>
        <w:sdtPr>
          <w:alias w:val="Member"/>
          <w:tag w:val="&lt;Member mnisId='5037' dodsId='148944'&gt;"/>
          <w:id w:val="225884896"/>
          <w:placeholder>
            <w:docPart w:val="10AD977799734CAB910B62A9DFD70B5D"/>
          </w:placeholder>
          <w:richText/>
        </w:sdtPr>
        <w:sdtContent>
          <w:r w:rsidRPr="004D38CF">
            <w:rPr>
              <w:b/>
            </w:rPr>
            <w:t>Lola McEvoy:</w:t>
          </w:r>
        </w:sdtContent>
      </w:sdt>
      <w:r w:rsidRPr="004D38CF">
        <w:t xml:space="preserve"> Yes, rightly so.</w:t>
      </w:r>
    </w:p>
    <w:p w:rsidR="009875F8" w:rsidRPr="004D38CF" w:rsidP="009875F8">
      <w:pPr>
        <w:pStyle w:val="Answer"/>
      </w:pPr>
      <w:sdt>
        <w:sdtPr>
          <w:alias w:val="Witness"/>
          <w:id w:val="-1381156272"/>
          <w:placeholder>
            <w:docPart w:val="5B79E54C68BF4B7B95E118864BDA6E49"/>
          </w:placeholder>
          <w:richText/>
        </w:sdtPr>
        <w:sdtContent>
          <w:r w:rsidRPr="004D38CF" w:rsidR="001418A8">
            <w:rPr>
              <w:b/>
              <w:i/>
              <w:iCs/>
            </w:rPr>
            <w:t>Jonathan Athow:</w:t>
          </w:r>
        </w:sdtContent>
      </w:sdt>
      <w:r w:rsidRPr="004D38CF" w:rsidR="001418A8">
        <w:t xml:space="preserve"> </w:t>
      </w:r>
      <w:r w:rsidRPr="004D38CF" w:rsidR="00503CD0">
        <w:t>W</w:t>
      </w:r>
      <w:r w:rsidRPr="004D38CF">
        <w:t xml:space="preserve">e need to think about how </w:t>
      </w:r>
      <w:r w:rsidRPr="004D38CF" w:rsidR="00503CD0">
        <w:t xml:space="preserve">we </w:t>
      </w:r>
      <w:r w:rsidRPr="004D38CF">
        <w:t>build reassurance into our service</w:t>
      </w:r>
      <w:r w:rsidRPr="004D38CF" w:rsidR="00503CD0">
        <w:t>. W</w:t>
      </w:r>
      <w:r w:rsidRPr="004D38CF">
        <w:t>ith our child benefit service, we now have a system where, when you put a claim in, we send you a text message saying</w:t>
      </w:r>
      <w:r w:rsidRPr="004D38CF" w:rsidR="00503CD0">
        <w:t>, “W</w:t>
      </w:r>
      <w:r w:rsidRPr="004D38CF">
        <w:t>e have received your claim</w:t>
      </w:r>
      <w:r w:rsidRPr="004D38CF" w:rsidR="00503CD0">
        <w:t>”</w:t>
      </w:r>
      <w:r w:rsidRPr="004D38CF">
        <w:t>. Therefore</w:t>
      </w:r>
      <w:r w:rsidRPr="004D38CF" w:rsidR="00503CD0">
        <w:t xml:space="preserve">, </w:t>
      </w:r>
      <w:r w:rsidRPr="004D38CF">
        <w:t>people have more confidence</w:t>
      </w:r>
      <w:r w:rsidRPr="004D38CF" w:rsidR="00503CD0">
        <w:t>. T</w:t>
      </w:r>
      <w:r w:rsidRPr="004D38CF">
        <w:t xml:space="preserve">hey are reassured </w:t>
      </w:r>
      <w:r w:rsidRPr="004D38CF" w:rsidR="00503CD0">
        <w:t xml:space="preserve">that </w:t>
      </w:r>
      <w:r w:rsidRPr="004D38CF">
        <w:t>we are dealing with their services. Some of this is not about people not wanting to do something. Sometimes they require a little bit of extra reassurance.</w:t>
      </w:r>
    </w:p>
    <w:p w:rsidR="003F2503" w:rsidRPr="004D38CF" w:rsidP="009875F8">
      <w:pPr>
        <w:pStyle w:val="Answer"/>
      </w:pPr>
      <w:r w:rsidRPr="004D38CF">
        <w:t xml:space="preserve">We </w:t>
      </w:r>
      <w:r w:rsidRPr="004D38CF" w:rsidR="009875F8">
        <w:t xml:space="preserve">are trying to design digital services that have that reassurance in mind </w:t>
      </w:r>
      <w:r w:rsidRPr="004D38CF">
        <w:t xml:space="preserve">and that </w:t>
      </w:r>
      <w:r w:rsidRPr="004D38CF" w:rsidR="009875F8">
        <w:t xml:space="preserve">take away some of the complexity. </w:t>
      </w:r>
      <w:r w:rsidRPr="004D38CF">
        <w:t xml:space="preserve">If </w:t>
      </w:r>
      <w:r w:rsidRPr="004D38CF" w:rsidR="009875F8">
        <w:t>we can get to that position, the number of people who are genuinely digitally excluded</w:t>
      </w:r>
      <w:r w:rsidRPr="004D38CF">
        <w:t xml:space="preserve">, </w:t>
      </w:r>
      <w:r w:rsidRPr="004D38CF" w:rsidR="009875F8">
        <w:t xml:space="preserve">in the sense </w:t>
      </w:r>
      <w:r w:rsidRPr="004D38CF">
        <w:t xml:space="preserve">that </w:t>
      </w:r>
      <w:r w:rsidRPr="004D38CF" w:rsidR="009875F8">
        <w:t>they have no access to the internet</w:t>
      </w:r>
      <w:r w:rsidRPr="004D38CF">
        <w:t xml:space="preserve">, </w:t>
      </w:r>
      <w:r w:rsidRPr="004D38CF" w:rsidR="009875F8">
        <w:t>is quite small. It may only be 1% or 2% of people</w:t>
      </w:r>
      <w:r w:rsidRPr="004D38CF">
        <w:t>. T</w:t>
      </w:r>
      <w:r w:rsidRPr="004D38CF" w:rsidR="009875F8">
        <w:t xml:space="preserve">here is a large number of people who have access to the internet, but we need to give them confidence to deal with us online. Some of that </w:t>
      </w:r>
      <w:r w:rsidRPr="004D38CF">
        <w:t xml:space="preserve">goes </w:t>
      </w:r>
      <w:r w:rsidRPr="004D38CF" w:rsidR="009875F8">
        <w:t>back to the design of our services.</w:t>
      </w:r>
    </w:p>
    <w:p w:rsidR="009875F8" w:rsidRPr="004D38CF" w:rsidP="009875F8">
      <w:pPr>
        <w:pStyle w:val="Answer"/>
      </w:pPr>
      <w:r w:rsidRPr="004D38CF">
        <w:t xml:space="preserve">That is one of the things </w:t>
      </w:r>
      <w:r w:rsidRPr="004D38CF" w:rsidR="003F2503">
        <w:t xml:space="preserve">that </w:t>
      </w:r>
      <w:r w:rsidRPr="004D38CF">
        <w:t>we are focusing on</w:t>
      </w:r>
      <w:r w:rsidRPr="004D38CF" w:rsidR="003F2503">
        <w:t xml:space="preserve">: </w:t>
      </w:r>
      <w:r w:rsidRPr="004D38CF">
        <w:t xml:space="preserve">understanding </w:t>
      </w:r>
      <w:r w:rsidRPr="004D38CF" w:rsidR="007006DF">
        <w:t xml:space="preserve">what </w:t>
      </w:r>
      <w:r w:rsidRPr="004D38CF">
        <w:t>the barriers to people using our services</w:t>
      </w:r>
      <w:r w:rsidRPr="004D38CF" w:rsidR="007006DF">
        <w:t xml:space="preserve"> are</w:t>
      </w:r>
      <w:r w:rsidRPr="004D38CF" w:rsidR="003F2503">
        <w:t xml:space="preserve">, </w:t>
      </w:r>
      <w:r w:rsidRPr="004D38CF">
        <w:t>even if they have the technical capability in terms of internet access or those sorts of things</w:t>
      </w:r>
      <w:r w:rsidRPr="004D38CF" w:rsidR="00A5381E">
        <w:t xml:space="preserve">. </w:t>
      </w:r>
      <w:r w:rsidRPr="004D38CF">
        <w:t xml:space="preserve">What is stopping them? Is it reassurance? Is it fear? </w:t>
      </w:r>
      <w:r w:rsidRPr="004D38CF" w:rsidR="008F0CF6">
        <w:t>W</w:t>
      </w:r>
      <w:r w:rsidRPr="004D38CF">
        <w:t>hat can we do as HMRC to design our services in a way that gives people confidence? As I sa</w:t>
      </w:r>
      <w:r w:rsidRPr="004D38CF" w:rsidR="003F1C1D">
        <w:t>y</w:t>
      </w:r>
      <w:r w:rsidRPr="004D38CF">
        <w:t xml:space="preserve">, child benefit is one </w:t>
      </w:r>
      <w:r w:rsidRPr="004D38CF" w:rsidR="003F1C1D">
        <w:t xml:space="preserve">example </w:t>
      </w:r>
      <w:r w:rsidRPr="004D38CF">
        <w:t xml:space="preserve">where we have really put in extra protections to make </w:t>
      </w:r>
      <w:r w:rsidRPr="004D38CF" w:rsidR="00BB0ABF">
        <w:t>people—</w:t>
      </w:r>
    </w:p>
    <w:p w:rsidR="009875F8" w:rsidRPr="004D38CF" w:rsidP="00AA4FB2">
      <w:pPr>
        <w:pStyle w:val="Question"/>
      </w:pPr>
      <w:sdt>
        <w:sdtPr>
          <w:alias w:val="Member"/>
          <w:tag w:val="&lt;Member mnisId='193' dodsId='25421'&gt;"/>
          <w:id w:val="364177743"/>
          <w:placeholder>
            <w:docPart w:val="6DFB435198BC443AB2D7F52C4B89E3F5"/>
          </w:placeholder>
          <w:richText/>
        </w:sdtPr>
        <w:sdtContent>
          <w:r w:rsidRPr="004D38CF" w:rsidR="00AA4FB2">
            <w:rPr>
              <w:b/>
            </w:rPr>
            <w:t>Dame Siobhain McDonagh:</w:t>
          </w:r>
        </w:sdtContent>
      </w:sdt>
      <w:r w:rsidRPr="004D38CF" w:rsidR="00AA4FB2">
        <w:t xml:space="preserve"> </w:t>
      </w:r>
      <w:r w:rsidRPr="004D38CF">
        <w:t>Your journey is not unique. We interview banks, building societies</w:t>
      </w:r>
      <w:r w:rsidRPr="004D38CF" w:rsidR="00297211">
        <w:t xml:space="preserve"> and </w:t>
      </w:r>
      <w:r w:rsidRPr="004D38CF">
        <w:t xml:space="preserve">insurance companies </w:t>
      </w:r>
      <w:r w:rsidRPr="004D38CF" w:rsidR="00E061DD">
        <w:t xml:space="preserve">that </w:t>
      </w:r>
      <w:r w:rsidRPr="004D38CF">
        <w:t xml:space="preserve">have all been on this journey before you. We talk to them about people choosing. We talk about </w:t>
      </w:r>
      <w:r w:rsidRPr="004D38CF" w:rsidR="00297211">
        <w:t xml:space="preserve">the </w:t>
      </w:r>
      <w:r w:rsidRPr="004D38CF">
        <w:t>fear of using digital services and the problems with scams and so much</w:t>
      </w:r>
      <w:r w:rsidRPr="004D38CF" w:rsidR="00297211">
        <w:t xml:space="preserve"> else</w:t>
      </w:r>
      <w:r w:rsidRPr="004D38CF">
        <w:t>.</w:t>
      </w:r>
    </w:p>
    <w:p w:rsidR="009875F8" w:rsidRPr="004D38CF" w:rsidP="009875F8">
      <w:pPr>
        <w:pStyle w:val="Answer"/>
      </w:pPr>
      <w:r w:rsidRPr="004D38CF">
        <w:t xml:space="preserve">While I completely understand the point that you make about making your system as accommodating as possible to discourage people </w:t>
      </w:r>
      <w:r w:rsidRPr="004D38CF" w:rsidR="004633F1">
        <w:t xml:space="preserve">from using </w:t>
      </w:r>
      <w:r w:rsidRPr="004D38CF">
        <w:t>the phone, unless you can do something that no other human organisation has ever managed until this date, you are going to get people calling you who have digital access</w:t>
      </w:r>
      <w:r w:rsidRPr="004D38CF" w:rsidR="00E061DD">
        <w:t xml:space="preserve">; they </w:t>
      </w:r>
      <w:r w:rsidRPr="004D38CF">
        <w:t xml:space="preserve">are not excluded but </w:t>
      </w:r>
      <w:r w:rsidRPr="004D38CF" w:rsidR="00E061DD">
        <w:t xml:space="preserve">they </w:t>
      </w:r>
      <w:r w:rsidRPr="004D38CF">
        <w:t>still want to call you.</w:t>
      </w:r>
    </w:p>
    <w:p w:rsidR="00A27E0C" w:rsidRPr="004D38CF" w:rsidP="009875F8">
      <w:pPr>
        <w:pStyle w:val="Answer"/>
      </w:pPr>
      <w:sdt>
        <w:sdtPr>
          <w:alias w:val="Witness"/>
          <w:id w:val="-1230758688"/>
          <w:placeholder>
            <w:docPart w:val="4A769C30FFC44A8FA86D60D05963995B"/>
          </w:placeholder>
          <w:richText/>
        </w:sdtPr>
        <w:sdtContent>
          <w:r w:rsidRPr="004D38CF" w:rsidR="007F463D">
            <w:rPr>
              <w:b/>
              <w:i/>
              <w:iCs/>
            </w:rPr>
            <w:t>Jonathan Athow:</w:t>
          </w:r>
        </w:sdtContent>
      </w:sdt>
      <w:r w:rsidRPr="004D38CF" w:rsidR="007F463D">
        <w:t xml:space="preserve"> </w:t>
      </w:r>
      <w:r w:rsidRPr="004D38CF" w:rsidR="009875F8">
        <w:t>We will have that.</w:t>
      </w:r>
      <w:r w:rsidRPr="004D38CF">
        <w:t xml:space="preserve"> </w:t>
      </w:r>
      <w:r w:rsidRPr="004D38CF" w:rsidR="009875F8">
        <w:t xml:space="preserve">There are times when phone </w:t>
      </w:r>
      <w:r w:rsidRPr="004D38CF" w:rsidR="00E061DD">
        <w:t xml:space="preserve">and </w:t>
      </w:r>
      <w:r w:rsidRPr="004D38CF" w:rsidR="009875F8">
        <w:t xml:space="preserve">post are good channels for talking to people. What we want to do is make certain </w:t>
      </w:r>
      <w:r w:rsidRPr="004D38CF">
        <w:t xml:space="preserve">that </w:t>
      </w:r>
      <w:r w:rsidRPr="004D38CF" w:rsidR="009875F8">
        <w:t>we have the time</w:t>
      </w:r>
      <w:r w:rsidRPr="004D38CF" w:rsidR="00C930A3">
        <w:t xml:space="preserve"> and that our </w:t>
      </w:r>
      <w:r w:rsidRPr="004D38CF" w:rsidR="009875F8">
        <w:t>limited number of advisers</w:t>
      </w:r>
      <w:r w:rsidRPr="004D38CF" w:rsidR="00C930A3">
        <w:t xml:space="preserve">, </w:t>
      </w:r>
      <w:r w:rsidRPr="004D38CF" w:rsidR="00C930A3">
        <w:t xml:space="preserve">which </w:t>
      </w:r>
      <w:r w:rsidRPr="004D38CF" w:rsidR="009875F8">
        <w:t>we have talked about</w:t>
      </w:r>
      <w:r w:rsidRPr="004D38CF" w:rsidR="00C930A3">
        <w:t xml:space="preserve">, </w:t>
      </w:r>
      <w:r w:rsidRPr="004D38CF" w:rsidR="009875F8">
        <w:t xml:space="preserve">are focused on the people who have the greatest need. </w:t>
      </w:r>
    </w:p>
    <w:p w:rsidR="009875F8" w:rsidRPr="004D38CF" w:rsidP="009875F8">
      <w:pPr>
        <w:pStyle w:val="Answer"/>
      </w:pPr>
      <w:r w:rsidRPr="004D38CF">
        <w:t>Some of the calls</w:t>
      </w:r>
      <w:r w:rsidRPr="004D38CF" w:rsidR="00C277D0">
        <w:t xml:space="preserve"> that we get—</w:t>
      </w:r>
      <w:r w:rsidRPr="004D38CF">
        <w:t>we have made progress on this</w:t>
      </w:r>
      <w:r w:rsidRPr="004D38CF" w:rsidR="00C277D0">
        <w:t xml:space="preserve">—are </w:t>
      </w:r>
      <w:r w:rsidRPr="004D38CF">
        <w:t xml:space="preserve">people calling </w:t>
      </w:r>
      <w:r w:rsidRPr="004D38CF" w:rsidR="00C277D0">
        <w:t xml:space="preserve">to find out </w:t>
      </w:r>
      <w:r w:rsidRPr="004D38CF">
        <w:t xml:space="preserve">their national insurance number. There are many ways </w:t>
      </w:r>
      <w:r w:rsidRPr="004D38CF" w:rsidR="00C277D0">
        <w:t xml:space="preserve">that </w:t>
      </w:r>
      <w:r w:rsidRPr="004D38CF">
        <w:t>people can access their national insurance number. We had a significant number. We have really reduced that now.</w:t>
      </w:r>
      <w:r w:rsidRPr="004D38CF" w:rsidR="00A90FC6">
        <w:t xml:space="preserve"> I</w:t>
      </w:r>
      <w:r w:rsidRPr="004D38CF" w:rsidR="000D6E87">
        <w:t>nstead of making those calls</w:t>
      </w:r>
      <w:r w:rsidRPr="004D38CF" w:rsidR="00A90FC6">
        <w:t xml:space="preserve">, we want to encourage people to go online </w:t>
      </w:r>
      <w:r w:rsidRPr="004D38CF">
        <w:t>for those much more straightforward purposes</w:t>
      </w:r>
      <w:r w:rsidRPr="004D38CF" w:rsidR="00D86B49">
        <w:t>. T</w:t>
      </w:r>
      <w:r w:rsidRPr="004D38CF">
        <w:t xml:space="preserve">hat is our overall strategy. </w:t>
      </w:r>
    </w:p>
    <w:p w:rsidR="009875F8" w:rsidRPr="004D38CF" w:rsidP="00AA4FB2">
      <w:pPr>
        <w:pStyle w:val="Question"/>
      </w:pPr>
      <w:sdt>
        <w:sdtPr>
          <w:alias w:val="Member"/>
          <w:tag w:val="&lt;Member mnisId='193' dodsId='25421'&gt;"/>
          <w:id w:val="-216511428"/>
          <w:placeholder>
            <w:docPart w:val="F4B0DE4A94AF4C41858396EE5AF25316"/>
          </w:placeholder>
          <w:richText/>
        </w:sdtPr>
        <w:sdtContent>
          <w:r w:rsidRPr="004D38CF" w:rsidR="00AA4FB2">
            <w:rPr>
              <w:b/>
            </w:rPr>
            <w:t>Dame Siobhain McDonagh:</w:t>
          </w:r>
        </w:sdtContent>
      </w:sdt>
      <w:r w:rsidRPr="004D38CF" w:rsidR="00AA4FB2">
        <w:t xml:space="preserve"> </w:t>
      </w:r>
      <w:r w:rsidRPr="004D38CF" w:rsidR="00D86B49">
        <w:t xml:space="preserve">That is </w:t>
      </w:r>
      <w:r w:rsidRPr="004D38CF">
        <w:t>great</w:t>
      </w:r>
      <w:r w:rsidR="00D47EA3">
        <w:t>,</w:t>
      </w:r>
      <w:r w:rsidRPr="004D38CF" w:rsidR="00D86B49">
        <w:t xml:space="preserve"> and </w:t>
      </w:r>
      <w:r w:rsidRPr="004D38CF">
        <w:t>well done, but</w:t>
      </w:r>
      <w:r w:rsidRPr="004D38CF" w:rsidR="00D86B49">
        <w:t xml:space="preserve"> </w:t>
      </w:r>
      <w:r w:rsidRPr="004D38CF">
        <w:t>if people do not know their national insurance number and need to know it</w:t>
      </w:r>
      <w:r w:rsidR="00D47EA3">
        <w:t>,</w:t>
      </w:r>
      <w:r w:rsidRPr="004D38CF">
        <w:t xml:space="preserve"> and are not able to find out by the other routes that you have provided, they are going to call you. It is called public service, is it</w:t>
      </w:r>
      <w:r w:rsidRPr="004D38CF" w:rsidR="00120BD8">
        <w:t xml:space="preserve"> not</w:t>
      </w:r>
      <w:r w:rsidRPr="004D38CF">
        <w:t>?</w:t>
      </w:r>
    </w:p>
    <w:p w:rsidR="009875F8" w:rsidRPr="004D38CF" w:rsidP="009875F8">
      <w:pPr>
        <w:pStyle w:val="Answer"/>
      </w:pPr>
      <w:sdt>
        <w:sdtPr>
          <w:alias w:val="Witness"/>
          <w:id w:val="-226071854"/>
          <w:placeholder>
            <w:docPart w:val="545CFDDFE9BE42A384A72E211064C4EC"/>
          </w:placeholder>
          <w:richText/>
        </w:sdtPr>
        <w:sdtContent>
          <w:r w:rsidRPr="004D38CF" w:rsidR="000D1AB5">
            <w:rPr>
              <w:b/>
              <w:i/>
              <w:iCs/>
            </w:rPr>
            <w:t>Angela MacDonald:</w:t>
          </w:r>
        </w:sdtContent>
      </w:sdt>
      <w:r w:rsidRPr="004D38CF" w:rsidR="000D1AB5">
        <w:t xml:space="preserve"> </w:t>
      </w:r>
      <w:r w:rsidRPr="004D38CF" w:rsidR="00120BD8">
        <w:t>J</w:t>
      </w:r>
      <w:r w:rsidRPr="004D38CF">
        <w:t xml:space="preserve">ust to be clear, the phone services are there in order to provide that. We are not having a conversation about closing phone lines. </w:t>
      </w:r>
      <w:r w:rsidRPr="004D38CF" w:rsidR="00120BD8">
        <w:t xml:space="preserve">We </w:t>
      </w:r>
      <w:r w:rsidRPr="004D38CF">
        <w:t xml:space="preserve">are trying to support as many </w:t>
      </w:r>
      <w:r w:rsidRPr="004D38CF" w:rsidR="00120BD8">
        <w:t xml:space="preserve">people </w:t>
      </w:r>
      <w:r w:rsidRPr="004D38CF">
        <w:t>as we can to be confident to use our digital services</w:t>
      </w:r>
      <w:r w:rsidRPr="004D38CF" w:rsidR="00120BD8">
        <w:t>. I</w:t>
      </w:r>
      <w:r w:rsidRPr="004D38CF">
        <w:t>t is available 24</w:t>
      </w:r>
      <w:r w:rsidRPr="004D38CF" w:rsidR="00120BD8">
        <w:t>/</w:t>
      </w:r>
      <w:r w:rsidRPr="004D38CF">
        <w:t>7 and it is faster</w:t>
      </w:r>
      <w:r w:rsidRPr="004D38CF" w:rsidR="00120BD8">
        <w:t>. H</w:t>
      </w:r>
      <w:r w:rsidRPr="004D38CF">
        <w:t>opefully</w:t>
      </w:r>
      <w:r w:rsidRPr="004D38CF" w:rsidR="00120BD8">
        <w:t xml:space="preserve">, </w:t>
      </w:r>
      <w:r w:rsidRPr="004D38CF">
        <w:t>they are going to get what they need</w:t>
      </w:r>
      <w:r w:rsidRPr="004D38CF" w:rsidR="00120BD8">
        <w:t>. O</w:t>
      </w:r>
      <w:r w:rsidRPr="004D38CF">
        <w:t xml:space="preserve">ur job is </w:t>
      </w:r>
      <w:r w:rsidRPr="004D38CF" w:rsidR="00120BD8">
        <w:t xml:space="preserve">to </w:t>
      </w:r>
      <w:r w:rsidRPr="004D38CF">
        <w:t xml:space="preserve">help customers get what they need. </w:t>
      </w:r>
      <w:r w:rsidRPr="004D38CF" w:rsidR="00120BD8">
        <w:t>W</w:t>
      </w:r>
      <w:r w:rsidRPr="004D38CF">
        <w:t>here customers need to speak to us on the phone, we will be there to do that.</w:t>
      </w:r>
    </w:p>
    <w:p w:rsidR="00E625C6" w:rsidRPr="004D38CF" w:rsidP="009875F8">
      <w:pPr>
        <w:pStyle w:val="Answer"/>
      </w:pPr>
      <w:sdt>
        <w:sdtPr>
          <w:alias w:val="Witness"/>
          <w:id w:val="-931744049"/>
          <w:placeholder>
            <w:docPart w:val="762EA203219E496A85D770B74D8A90F4"/>
          </w:placeholder>
          <w:richText/>
        </w:sdtPr>
        <w:sdtContent>
          <w:r w:rsidRPr="004D38CF" w:rsidR="003005E9">
            <w:rPr>
              <w:b/>
              <w:i/>
              <w:iCs/>
            </w:rPr>
            <w:t>John-Paul Marks:</w:t>
          </w:r>
        </w:sdtContent>
      </w:sdt>
      <w:r w:rsidRPr="004D38CF" w:rsidR="003005E9">
        <w:t xml:space="preserve"> </w:t>
      </w:r>
      <w:r w:rsidRPr="004D38CF" w:rsidR="00120BD8">
        <w:t xml:space="preserve">Just </w:t>
      </w:r>
      <w:r w:rsidRPr="004D38CF" w:rsidR="009875F8">
        <w:t>to emphasise that point</w:t>
      </w:r>
      <w:r w:rsidRPr="004D38CF" w:rsidR="00120BD8">
        <w:t>—</w:t>
      </w:r>
      <w:r w:rsidRPr="004D38CF" w:rsidR="009875F8">
        <w:t>I totally agree</w:t>
      </w:r>
      <w:r w:rsidRPr="004D38CF" w:rsidR="00120BD8">
        <w:t>—</w:t>
      </w:r>
      <w:r w:rsidRPr="004D38CF" w:rsidR="009875F8">
        <w:t xml:space="preserve">we need to provide a better telephony service and it needs to always be there for those </w:t>
      </w:r>
      <w:r w:rsidRPr="004D38CF" w:rsidR="00120BD8">
        <w:t xml:space="preserve">who </w:t>
      </w:r>
      <w:r w:rsidRPr="004D38CF" w:rsidR="009875F8">
        <w:t>need it. That might include someone who could go online but wants to ring anyway. We recognise that the point being made</w:t>
      </w:r>
      <w:r w:rsidRPr="004D38CF">
        <w:t xml:space="preserve"> that </w:t>
      </w:r>
      <w:r w:rsidRPr="004D38CF" w:rsidR="009875F8">
        <w:t>75%</w:t>
      </w:r>
      <w:r w:rsidRPr="004D38CF">
        <w:t xml:space="preserve"> or </w:t>
      </w:r>
      <w:r w:rsidRPr="004D38CF" w:rsidR="009875F8">
        <w:t>80% is not good enough yet</w:t>
      </w:r>
      <w:r w:rsidRPr="004D38CF">
        <w:t>. W</w:t>
      </w:r>
      <w:r w:rsidRPr="004D38CF" w:rsidR="009875F8">
        <w:t xml:space="preserve">e need to get to that 85% standard and then see </w:t>
      </w:r>
      <w:r w:rsidRPr="004D38CF">
        <w:t xml:space="preserve">whether </w:t>
      </w:r>
      <w:r w:rsidRPr="004D38CF" w:rsidR="009875F8">
        <w:t>we can improve it</w:t>
      </w:r>
      <w:r w:rsidRPr="004D38CF">
        <w:t xml:space="preserve">. </w:t>
      </w:r>
    </w:p>
    <w:p w:rsidR="009875F8" w:rsidRPr="004D38CF" w:rsidP="009875F8">
      <w:pPr>
        <w:pStyle w:val="Answer"/>
      </w:pPr>
      <w:r w:rsidRPr="004D38CF">
        <w:t xml:space="preserve">If </w:t>
      </w:r>
      <w:r w:rsidRPr="004D38CF">
        <w:t xml:space="preserve">you look at something </w:t>
      </w:r>
      <w:r w:rsidRPr="004D38CF">
        <w:t xml:space="preserve">like </w:t>
      </w:r>
      <w:r w:rsidRPr="004D38CF">
        <w:t xml:space="preserve">the </w:t>
      </w:r>
      <w:r w:rsidRPr="004D38CF" w:rsidR="00B25C8D">
        <w:t>p</w:t>
      </w:r>
      <w:r w:rsidRPr="004D38CF">
        <w:t xml:space="preserve">assport </w:t>
      </w:r>
      <w:r w:rsidRPr="004D38CF" w:rsidR="002D19D9">
        <w:t>s</w:t>
      </w:r>
      <w:r w:rsidRPr="004D38CF">
        <w:t xml:space="preserve">ervice, </w:t>
      </w:r>
      <w:r w:rsidRPr="004D38CF">
        <w:t xml:space="preserve">to </w:t>
      </w:r>
      <w:r w:rsidRPr="004D38CF">
        <w:t>Jonathan’s point about reassurance, they have done a really good job</w:t>
      </w:r>
      <w:r w:rsidRPr="004D38CF" w:rsidR="00E061DD">
        <w:t>—</w:t>
      </w:r>
      <w:r w:rsidRPr="004D38CF">
        <w:t>nudge</w:t>
      </w:r>
      <w:r w:rsidRPr="004D38CF" w:rsidR="00E061DD">
        <w:t>,</w:t>
      </w:r>
      <w:r w:rsidRPr="004D38CF" w:rsidR="00820420">
        <w:t xml:space="preserve"> </w:t>
      </w:r>
      <w:r w:rsidRPr="004D38CF">
        <w:t>nudge</w:t>
      </w:r>
      <w:r w:rsidRPr="004D38CF" w:rsidR="00E061DD">
        <w:t xml:space="preserve">, nudge, </w:t>
      </w:r>
      <w:r w:rsidRPr="004D38CF">
        <w:t xml:space="preserve">and </w:t>
      </w:r>
      <w:r w:rsidRPr="004D38CF" w:rsidR="00820420">
        <w:t xml:space="preserve">then </w:t>
      </w:r>
      <w:r w:rsidRPr="004D38CF">
        <w:t>it drops on your doormat</w:t>
      </w:r>
      <w:r w:rsidRPr="004D38CF" w:rsidR="00820420">
        <w:t>. Y</w:t>
      </w:r>
      <w:r w:rsidRPr="004D38CF">
        <w:t>ou do not need to chase them because you know where it is in the journey.</w:t>
      </w:r>
      <w:r w:rsidRPr="004D38CF" w:rsidR="00752DFB">
        <w:t xml:space="preserve"> </w:t>
      </w:r>
      <w:r w:rsidRPr="004D38CF">
        <w:t>We need to get more of that capability into our customer service</w:t>
      </w:r>
      <w:r w:rsidRPr="004D38CF" w:rsidR="00E061DD">
        <w:t>,</w:t>
      </w:r>
      <w:r w:rsidRPr="004D38CF">
        <w:t xml:space="preserve"> so </w:t>
      </w:r>
      <w:r w:rsidRPr="004D38CF" w:rsidR="00E061DD">
        <w:t xml:space="preserve">that </w:t>
      </w:r>
      <w:r w:rsidRPr="004D38CF">
        <w:t xml:space="preserve">people know </w:t>
      </w:r>
      <w:r w:rsidRPr="004D38CF" w:rsidR="00752DFB">
        <w:t xml:space="preserve">that </w:t>
      </w:r>
      <w:r w:rsidRPr="004D38CF">
        <w:t xml:space="preserve">we have what </w:t>
      </w:r>
      <w:r w:rsidRPr="004D38CF" w:rsidR="00752DFB">
        <w:t xml:space="preserve">they </w:t>
      </w:r>
      <w:r w:rsidRPr="004D38CF">
        <w:t>need</w:t>
      </w:r>
      <w:r w:rsidRPr="004D38CF" w:rsidR="00752DFB">
        <w:t>. T</w:t>
      </w:r>
      <w:r w:rsidRPr="004D38CF">
        <w:t>hey can see it in the app</w:t>
      </w:r>
      <w:r w:rsidRPr="004D38CF" w:rsidR="00752DFB">
        <w:t xml:space="preserve">; </w:t>
      </w:r>
      <w:r w:rsidRPr="004D38CF">
        <w:t>they are confident they have done the right thing</w:t>
      </w:r>
      <w:r w:rsidRPr="004D38CF" w:rsidR="00752DFB">
        <w:t xml:space="preserve">; </w:t>
      </w:r>
      <w:r w:rsidRPr="004D38CF">
        <w:t>and they do not need to call.</w:t>
      </w:r>
      <w:r w:rsidRPr="004D38CF" w:rsidR="00752DFB">
        <w:t xml:space="preserve"> If they want to</w:t>
      </w:r>
      <w:r w:rsidRPr="004D38CF" w:rsidR="00B562B7">
        <w:t xml:space="preserve"> call</w:t>
      </w:r>
      <w:r w:rsidRPr="004D38CF" w:rsidR="00752DFB">
        <w:t xml:space="preserve">, </w:t>
      </w:r>
      <w:r w:rsidRPr="004D38CF" w:rsidR="00B562B7">
        <w:t xml:space="preserve">however, </w:t>
      </w:r>
      <w:r w:rsidRPr="004D38CF" w:rsidR="00752DFB">
        <w:t>they can.</w:t>
      </w:r>
    </w:p>
    <w:p w:rsidR="009875F8" w:rsidRPr="004D38CF" w:rsidP="00AA4FB2">
      <w:pPr>
        <w:pStyle w:val="Question"/>
      </w:pPr>
      <w:sdt>
        <w:sdtPr>
          <w:alias w:val="Member"/>
          <w:tag w:val="&lt;Member mnisId='193' dodsId='25421'&gt;"/>
          <w:id w:val="-1336379522"/>
          <w:placeholder>
            <w:docPart w:val="3961A5F90FEC4FA5AC95F348BF0339C2"/>
          </w:placeholder>
          <w:richText/>
        </w:sdtPr>
        <w:sdtContent>
          <w:r w:rsidRPr="004D38CF" w:rsidR="00AA4FB2">
            <w:rPr>
              <w:b/>
            </w:rPr>
            <w:t>Dame Siobhain McDonagh:</w:t>
          </w:r>
        </w:sdtContent>
      </w:sdt>
      <w:r w:rsidRPr="004D38CF" w:rsidR="00AA4FB2">
        <w:t xml:space="preserve"> </w:t>
      </w:r>
      <w:r w:rsidRPr="004D38CF" w:rsidR="000E0AF3">
        <w:t>T</w:t>
      </w:r>
      <w:r w:rsidRPr="004D38CF">
        <w:t>hat is a very different tone from H</w:t>
      </w:r>
      <w:r w:rsidRPr="004D38CF" w:rsidR="00646761">
        <w:t>is</w:t>
      </w:r>
      <w:r w:rsidRPr="004D38CF">
        <w:t xml:space="preserve"> Majesty’s Passport </w:t>
      </w:r>
      <w:r w:rsidRPr="004D38CF" w:rsidR="00C461BF">
        <w:t>Office saying, “D</w:t>
      </w:r>
      <w:r w:rsidRPr="004D38CF">
        <w:t>o not phone us up because you are not digitally excluded</w:t>
      </w:r>
      <w:r w:rsidRPr="004D38CF" w:rsidR="00C461BF">
        <w:t>. J</w:t>
      </w:r>
      <w:r w:rsidRPr="004D38CF">
        <w:t>ust get on with it</w:t>
      </w:r>
      <w:r w:rsidRPr="004D38CF" w:rsidR="00C461BF">
        <w:t xml:space="preserve">”. That </w:t>
      </w:r>
      <w:r w:rsidRPr="004D38CF">
        <w:t>is the tone I was getting from you.</w:t>
      </w:r>
    </w:p>
    <w:p w:rsidR="009875F8" w:rsidRPr="004D38CF" w:rsidP="009875F8">
      <w:pPr>
        <w:pStyle w:val="Answer"/>
      </w:pPr>
      <w:sdt>
        <w:sdtPr>
          <w:alias w:val="Witness"/>
          <w:id w:val="808216990"/>
          <w:placeholder>
            <w:docPart w:val="9695B73CB8D943FA9074B5F661E09E8E"/>
          </w:placeholder>
          <w:richText/>
        </w:sdtPr>
        <w:sdtContent>
          <w:r w:rsidRPr="004D38CF" w:rsidR="000D1AB5">
            <w:rPr>
              <w:b/>
              <w:i/>
              <w:iCs/>
            </w:rPr>
            <w:t>Angela MacDonald:</w:t>
          </w:r>
        </w:sdtContent>
      </w:sdt>
      <w:r w:rsidRPr="004D38CF" w:rsidR="000D1AB5">
        <w:t xml:space="preserve"> </w:t>
      </w:r>
      <w:r w:rsidRPr="004D38CF">
        <w:t>My apologies</w:t>
      </w:r>
      <w:r w:rsidRPr="004D38CF" w:rsidR="00B25C8D">
        <w:t>. T</w:t>
      </w:r>
      <w:r w:rsidRPr="004D38CF">
        <w:t>hat was not my intent. I was trying to answer your very specific question</w:t>
      </w:r>
      <w:r w:rsidRPr="004D38CF" w:rsidR="00B25C8D">
        <w:t xml:space="preserve">, </w:t>
      </w:r>
      <w:r w:rsidRPr="004D38CF">
        <w:t xml:space="preserve">which was about my definition of </w:t>
      </w:r>
      <w:r w:rsidRPr="004D38CF" w:rsidR="00E061DD">
        <w:t>“</w:t>
      </w:r>
      <w:r w:rsidRPr="004D38CF">
        <w:t>digitally excluded</w:t>
      </w:r>
      <w:r w:rsidRPr="004D38CF" w:rsidR="00E061DD">
        <w:t>”</w:t>
      </w:r>
      <w:r w:rsidRPr="004D38CF">
        <w:t>.</w:t>
      </w:r>
    </w:p>
    <w:p w:rsidR="009875F8" w:rsidRPr="004D38CF" w:rsidP="00AA4FB2">
      <w:pPr>
        <w:pStyle w:val="Question"/>
      </w:pPr>
      <w:sdt>
        <w:sdtPr>
          <w:alias w:val="Member"/>
          <w:tag w:val="&lt;Member mnisId='193' dodsId='25421'&gt;"/>
          <w:id w:val="-1408526688"/>
          <w:placeholder>
            <w:docPart w:val="9CF53A1B0B394CECB34D61332F3BD50E"/>
          </w:placeholder>
          <w:richText/>
        </w:sdtPr>
        <w:sdtContent>
          <w:r w:rsidRPr="004D38CF" w:rsidR="00AA4FB2">
            <w:rPr>
              <w:b/>
            </w:rPr>
            <w:t>Dame Siobhain McDonagh:</w:t>
          </w:r>
        </w:sdtContent>
      </w:sdt>
      <w:r w:rsidRPr="004D38CF" w:rsidR="00AA4FB2">
        <w:t xml:space="preserve"> </w:t>
      </w:r>
      <w:r w:rsidRPr="004D38CF" w:rsidR="00B25C8D">
        <w:t xml:space="preserve">If </w:t>
      </w:r>
      <w:r w:rsidRPr="004D38CF">
        <w:t>it is a service just for the digitally excluded or what anyone imagines they need, it will be a very poor service.</w:t>
      </w:r>
    </w:p>
    <w:p w:rsidR="009875F8" w:rsidRPr="004D38CF" w:rsidP="009875F8">
      <w:pPr>
        <w:pStyle w:val="Answer"/>
      </w:pPr>
      <w:sdt>
        <w:sdtPr>
          <w:alias w:val="Witness"/>
          <w:id w:val="1792007617"/>
          <w:placeholder>
            <w:docPart w:val="F73BCB6194E04F71B9C43BB9D1070799"/>
          </w:placeholder>
          <w:richText/>
        </w:sdtPr>
        <w:sdtContent>
          <w:r w:rsidRPr="004D38CF" w:rsidR="003005E9">
            <w:rPr>
              <w:b/>
              <w:i/>
              <w:iCs/>
            </w:rPr>
            <w:t>John-Paul Marks:</w:t>
          </w:r>
        </w:sdtContent>
      </w:sdt>
      <w:r w:rsidRPr="004D38CF" w:rsidR="003005E9">
        <w:t xml:space="preserve"> </w:t>
      </w:r>
      <w:r w:rsidRPr="004D38CF" w:rsidR="002D7ACD">
        <w:t xml:space="preserve">Yes. </w:t>
      </w:r>
      <w:r w:rsidRPr="004D38CF">
        <w:t>We do not want that</w:t>
      </w:r>
      <w:r w:rsidRPr="004D38CF" w:rsidR="002D7ACD">
        <w:t>. W</w:t>
      </w:r>
      <w:r w:rsidRPr="004D38CF">
        <w:t>e want the service to improve.</w:t>
      </w:r>
    </w:p>
    <w:p w:rsidR="009875F8" w:rsidRPr="004D38CF" w:rsidP="00AA4FB2">
      <w:pPr>
        <w:pStyle w:val="Question"/>
      </w:pPr>
      <w:sdt>
        <w:sdtPr>
          <w:alias w:val="Member"/>
          <w:tag w:val="&lt;Member mnisId='193' dodsId='25421'&gt;"/>
          <w:id w:val="654115029"/>
          <w:placeholder>
            <w:docPart w:val="972F40EF80B04EA6A62A2FD6836A7295"/>
          </w:placeholder>
          <w:richText/>
        </w:sdtPr>
        <w:sdtContent>
          <w:r w:rsidRPr="004D38CF" w:rsidR="00AA4FB2">
            <w:rPr>
              <w:b/>
            </w:rPr>
            <w:t>Dame Siobhain McDonagh:</w:t>
          </w:r>
        </w:sdtContent>
      </w:sdt>
      <w:r w:rsidRPr="004D38CF" w:rsidR="00AA4FB2">
        <w:t xml:space="preserve"> </w:t>
      </w:r>
      <w:r w:rsidRPr="004D38CF" w:rsidR="002D7ACD">
        <w:t>P</w:t>
      </w:r>
      <w:r w:rsidRPr="004D38CF">
        <w:t>eople need to be able to get an answer to their question without phoning up, do they</w:t>
      </w:r>
      <w:r w:rsidRPr="004D38CF" w:rsidR="002D7ACD">
        <w:t xml:space="preserve"> not</w:t>
      </w:r>
      <w:r w:rsidRPr="004D38CF">
        <w:t>? I am going to do</w:t>
      </w:r>
      <w:r w:rsidRPr="004D38CF" w:rsidR="002D7ACD">
        <w:t xml:space="preserve"> </w:t>
      </w:r>
      <w:r w:rsidRPr="004D38CF">
        <w:t xml:space="preserve">what </w:t>
      </w:r>
      <w:r w:rsidRPr="004D38CF" w:rsidR="002D7ACD">
        <w:t xml:space="preserve">I am sure </w:t>
      </w:r>
      <w:r w:rsidRPr="004D38CF">
        <w:t xml:space="preserve">you hate </w:t>
      </w:r>
      <w:r w:rsidRPr="004D38CF" w:rsidR="006E2755">
        <w:t xml:space="preserve">and </w:t>
      </w:r>
      <w:r w:rsidRPr="004D38CF">
        <w:t>what MPs do to you all the time</w:t>
      </w:r>
      <w:r w:rsidRPr="004D38CF" w:rsidR="006E2755">
        <w:t>. L</w:t>
      </w:r>
      <w:r w:rsidRPr="004D38CF">
        <w:t>ast week</w:t>
      </w:r>
      <w:r w:rsidRPr="004D38CF" w:rsidR="006E2755">
        <w:t xml:space="preserve">, </w:t>
      </w:r>
      <w:r w:rsidRPr="004D38CF">
        <w:t xml:space="preserve">a very savvy </w:t>
      </w:r>
      <w:r w:rsidRPr="004D38CF" w:rsidR="006E2755">
        <w:t xml:space="preserve">and mature </w:t>
      </w:r>
      <w:r w:rsidRPr="004D38CF">
        <w:t>businesswoman came to see me because she and her accountant</w:t>
      </w:r>
      <w:r w:rsidRPr="004D38CF" w:rsidR="006E2755">
        <w:t xml:space="preserve">, </w:t>
      </w:r>
      <w:r w:rsidRPr="004D38CF">
        <w:t>after repeated contacts</w:t>
      </w:r>
      <w:r w:rsidRPr="004D38CF" w:rsidR="006E2755">
        <w:t xml:space="preserve">, </w:t>
      </w:r>
      <w:r w:rsidRPr="004D38CF">
        <w:t xml:space="preserve">could not get an answer to her question. </w:t>
      </w:r>
      <w:r w:rsidRPr="004D38CF" w:rsidR="006E2755">
        <w:t>U</w:t>
      </w:r>
      <w:r w:rsidRPr="004D38CF">
        <w:t>nless people’s questions are being answered</w:t>
      </w:r>
      <w:r w:rsidRPr="004D38CF" w:rsidR="006E2755">
        <w:t xml:space="preserve">, </w:t>
      </w:r>
      <w:r w:rsidRPr="004D38CF">
        <w:t>they are ultimately going to be on the phone to you, are they</w:t>
      </w:r>
      <w:r w:rsidRPr="004D38CF" w:rsidR="006E2755">
        <w:t xml:space="preserve"> not</w:t>
      </w:r>
      <w:r w:rsidRPr="004D38CF">
        <w:t>?</w:t>
      </w:r>
    </w:p>
    <w:p w:rsidR="000106E1" w:rsidRPr="004D38CF" w:rsidP="009875F8">
      <w:pPr>
        <w:pStyle w:val="Answer"/>
      </w:pPr>
      <w:sdt>
        <w:sdtPr>
          <w:alias w:val="Witness"/>
          <w:id w:val="-1159377939"/>
          <w:placeholder>
            <w:docPart w:val="E841708BF27941F2AF4E937F7160329D"/>
          </w:placeholder>
          <w:richText/>
        </w:sdtPr>
        <w:sdtContent>
          <w:r w:rsidRPr="004D38CF" w:rsidR="003005E9">
            <w:rPr>
              <w:b/>
              <w:i/>
              <w:iCs/>
            </w:rPr>
            <w:t>John-Paul Marks:</w:t>
          </w:r>
        </w:sdtContent>
      </w:sdt>
      <w:r w:rsidRPr="004D38CF" w:rsidR="003005E9">
        <w:t xml:space="preserve"> </w:t>
      </w:r>
      <w:r w:rsidRPr="004D38CF" w:rsidR="009875F8">
        <w:t>That is right. We need to accept that our online service offer is incomplete</w:t>
      </w:r>
      <w:r w:rsidRPr="004D38CF" w:rsidR="00B15ABD">
        <w:t>. W</w:t>
      </w:r>
      <w:r w:rsidRPr="004D38CF" w:rsidR="009875F8">
        <w:t>e need to improve it so</w:t>
      </w:r>
      <w:r w:rsidRPr="004D38CF" w:rsidR="00E061DD">
        <w:t xml:space="preserve"> that</w:t>
      </w:r>
      <w:r w:rsidRPr="004D38CF" w:rsidR="009875F8">
        <w:t xml:space="preserve"> people can </w:t>
      </w:r>
      <w:r w:rsidRPr="004D38CF" w:rsidR="00B15ABD">
        <w:t xml:space="preserve">increasingly </w:t>
      </w:r>
      <w:r w:rsidRPr="004D38CF" w:rsidR="009875F8">
        <w:t>get those answers online</w:t>
      </w:r>
      <w:r w:rsidRPr="004D38CF" w:rsidR="00B15ABD">
        <w:t>. I</w:t>
      </w:r>
      <w:r w:rsidRPr="004D38CF" w:rsidR="009875F8">
        <w:t>f they cannot find them, they will ring</w:t>
      </w:r>
      <w:r w:rsidRPr="004D38CF" w:rsidR="00B15ABD">
        <w:t>. W</w:t>
      </w:r>
      <w:r w:rsidRPr="004D38CF" w:rsidR="009875F8">
        <w:t xml:space="preserve">e then want them to be able to get through and resolve </w:t>
      </w:r>
      <w:r w:rsidRPr="004D38CF">
        <w:t xml:space="preserve">that </w:t>
      </w:r>
      <w:r w:rsidRPr="004D38CF" w:rsidR="009875F8">
        <w:t>quickly.</w:t>
      </w:r>
    </w:p>
    <w:p w:rsidR="00200DE6" w:rsidRPr="004D38CF" w:rsidP="009875F8">
      <w:pPr>
        <w:pStyle w:val="Answer"/>
      </w:pPr>
      <w:r w:rsidRPr="004D38CF">
        <w:t>We will see our telephony service improve this year</w:t>
      </w:r>
      <w:r w:rsidRPr="004D38CF" w:rsidR="000106E1">
        <w:t>. G</w:t>
      </w:r>
      <w:r w:rsidRPr="004D38CF">
        <w:t>iven our understanding of demand</w:t>
      </w:r>
      <w:r w:rsidRPr="004D38CF" w:rsidR="000106E1">
        <w:t xml:space="preserve">, we are confident that </w:t>
      </w:r>
      <w:r w:rsidRPr="004D38CF">
        <w:t xml:space="preserve">we have the capacity in place. </w:t>
      </w:r>
      <w:r w:rsidRPr="004D38CF" w:rsidR="000106E1">
        <w:t>F</w:t>
      </w:r>
      <w:r w:rsidRPr="004D38CF">
        <w:t xml:space="preserve">or the </w:t>
      </w:r>
      <w:r w:rsidRPr="004D38CF" w:rsidR="00E061DD">
        <w:t>spending review</w:t>
      </w:r>
      <w:r w:rsidRPr="004D38CF">
        <w:t xml:space="preserve">, </w:t>
      </w:r>
      <w:r w:rsidRPr="004D38CF">
        <w:t>we absolutely are assuming that we will be able to shift channels</w:t>
      </w:r>
      <w:r w:rsidRPr="004D38CF">
        <w:t xml:space="preserve"> and </w:t>
      </w:r>
      <w:r w:rsidRPr="004D38CF">
        <w:t>reduce demand and still deliver a good service</w:t>
      </w:r>
      <w:r w:rsidRPr="004D38CF">
        <w:t xml:space="preserve">, </w:t>
      </w:r>
      <w:r w:rsidRPr="004D38CF">
        <w:t>but it is dependent on that transformation also delivering on time.</w:t>
      </w:r>
      <w:r w:rsidRPr="004D38CF">
        <w:t xml:space="preserve"> </w:t>
      </w:r>
      <w:r w:rsidRPr="004D38CF">
        <w:t>There is a level of risk to it</w:t>
      </w:r>
      <w:r w:rsidRPr="004D38CF">
        <w:t xml:space="preserve">, </w:t>
      </w:r>
      <w:r w:rsidRPr="004D38CF">
        <w:t>but we want to deliver that improved telephony experience.</w:t>
      </w:r>
    </w:p>
    <w:p w:rsidR="009875F8" w:rsidRPr="004D38CF" w:rsidP="009875F8">
      <w:pPr>
        <w:pStyle w:val="Answer"/>
      </w:pPr>
      <w:r w:rsidRPr="004D38CF">
        <w:t>It is multi</w:t>
      </w:r>
      <w:r w:rsidRPr="004D38CF" w:rsidR="003E4CFA">
        <w:t>-</w:t>
      </w:r>
      <w:r w:rsidRPr="004D38CF">
        <w:t>channel. It is good online</w:t>
      </w:r>
      <w:r w:rsidRPr="004D38CF" w:rsidR="00AA622E">
        <w:t>; y</w:t>
      </w:r>
      <w:r w:rsidRPr="004D38CF">
        <w:t>ou can get through on the phone</w:t>
      </w:r>
      <w:r w:rsidRPr="004D38CF" w:rsidR="00AA622E">
        <w:t xml:space="preserve">, </w:t>
      </w:r>
      <w:r w:rsidRPr="004D38CF">
        <w:t>if you need us</w:t>
      </w:r>
      <w:r w:rsidRPr="004D38CF" w:rsidR="00AA622E">
        <w:t>; and t</w:t>
      </w:r>
      <w:r w:rsidRPr="004D38CF">
        <w:t xml:space="preserve">here is post for those </w:t>
      </w:r>
      <w:r w:rsidRPr="004D38CF" w:rsidR="00AA622E">
        <w:t xml:space="preserve">who </w:t>
      </w:r>
      <w:r w:rsidRPr="004D38CF">
        <w:t>need it</w:t>
      </w:r>
      <w:r w:rsidR="00D47EA3">
        <w:t>,</w:t>
      </w:r>
      <w:r w:rsidRPr="004D38CF">
        <w:t xml:space="preserve"> too</w:t>
      </w:r>
      <w:r w:rsidRPr="004D38CF" w:rsidR="00AA622E">
        <w:t>. T</w:t>
      </w:r>
      <w:r w:rsidRPr="004D38CF">
        <w:t>here will always be an element of that.</w:t>
      </w:r>
    </w:p>
    <w:p w:rsidR="009875F8" w:rsidRPr="004D38CF" w:rsidP="00FD58AA">
      <w:pPr>
        <w:pStyle w:val="Question"/>
      </w:pPr>
      <w:sdt>
        <w:sdtPr>
          <w:alias w:val="Member"/>
          <w:tag w:val="&lt;Member mnisId='5257' dodsId='133717'&gt;"/>
          <w:id w:val="-1891170701"/>
          <w:placeholder>
            <w:docPart w:val="1D322463EEBF41AF80CB7332B6AED678"/>
          </w:placeholder>
          <w:richText/>
        </w:sdtPr>
        <w:sdtContent>
          <w:r w:rsidRPr="004D38CF" w:rsidR="00FD58AA">
            <w:rPr>
              <w:b/>
            </w:rPr>
            <w:t>Rachel Blake:</w:t>
          </w:r>
        </w:sdtContent>
      </w:sdt>
      <w:r w:rsidRPr="004D38CF" w:rsidR="00FD58AA">
        <w:t xml:space="preserve"> </w:t>
      </w:r>
      <w:r w:rsidRPr="004D38CF">
        <w:t xml:space="preserve">I wanted to turn to your work to close the tax gap and reflect on the reports in the </w:t>
      </w:r>
      <w:r w:rsidRPr="004D38CF" w:rsidR="00E061DD">
        <w:t>s</w:t>
      </w:r>
      <w:r w:rsidRPr="004D38CF" w:rsidR="00FD58AA">
        <w:t xml:space="preserve">pring </w:t>
      </w:r>
      <w:r w:rsidRPr="004D38CF" w:rsidR="00E061DD">
        <w:t>s</w:t>
      </w:r>
      <w:r w:rsidRPr="004D38CF" w:rsidR="00FD58AA">
        <w:t xml:space="preserve">tatement </w:t>
      </w:r>
      <w:r w:rsidRPr="004D38CF">
        <w:t>about the additional income that you were set to bring in in 2024</w:t>
      </w:r>
      <w:r w:rsidRPr="004D38CF" w:rsidR="003E4CFA">
        <w:t>-</w:t>
      </w:r>
      <w:r w:rsidRPr="004D38CF">
        <w:t xml:space="preserve">25 and going ahead. </w:t>
      </w:r>
      <w:r w:rsidRPr="004D38CF" w:rsidR="00FD58AA">
        <w:t>J</w:t>
      </w:r>
      <w:r w:rsidRPr="004D38CF">
        <w:t>ust to start off with</w:t>
      </w:r>
      <w:r w:rsidRPr="004D38CF" w:rsidR="00FD58AA">
        <w:t xml:space="preserve">, </w:t>
      </w:r>
      <w:r w:rsidRPr="004D38CF">
        <w:t>you estimate</w:t>
      </w:r>
      <w:r w:rsidRPr="004D38CF" w:rsidR="00FD58AA">
        <w:t xml:space="preserve">d that you would bring </w:t>
      </w:r>
      <w:r w:rsidRPr="004D38CF">
        <w:t>in an additional £45 million as a result of investing in additional HMRC debt management capacity to increase the collection of overdue tax debt. Have you, at this point, been able to account for that? Have you achieved that within the quarter?</w:t>
      </w:r>
    </w:p>
    <w:p w:rsidR="009875F8" w:rsidRPr="004D38CF" w:rsidP="009875F8">
      <w:pPr>
        <w:pStyle w:val="Answer"/>
      </w:pPr>
      <w:sdt>
        <w:sdtPr>
          <w:alias w:val="Witness"/>
          <w:id w:val="740676027"/>
          <w:placeholder>
            <w:docPart w:val="5AB812E8B1DE42DDAA7CD51EB8A2F7E1"/>
          </w:placeholder>
          <w:richText/>
        </w:sdtPr>
        <w:sdtContent>
          <w:r w:rsidRPr="004D38CF" w:rsidR="003005E9">
            <w:rPr>
              <w:b/>
              <w:i/>
              <w:iCs/>
            </w:rPr>
            <w:t>John-Paul Marks:</w:t>
          </w:r>
        </w:sdtContent>
      </w:sdt>
      <w:r w:rsidRPr="004D38CF" w:rsidR="003005E9">
        <w:t xml:space="preserve"> </w:t>
      </w:r>
      <w:r w:rsidRPr="004D38CF">
        <w:t>Yes</w:t>
      </w:r>
      <w:r w:rsidRPr="004D38CF" w:rsidR="00FD58AA">
        <w:t>. A</w:t>
      </w:r>
      <w:r w:rsidRPr="004D38CF">
        <w:t xml:space="preserve">s you say, I have all the </w:t>
      </w:r>
      <w:r w:rsidRPr="004D38CF" w:rsidR="004B6093">
        <w:t xml:space="preserve">measures </w:t>
      </w:r>
      <w:r w:rsidRPr="004D38CF">
        <w:t>in front of me here</w:t>
      </w:r>
      <w:r w:rsidRPr="004D38CF" w:rsidR="00FD58AA">
        <w:t xml:space="preserve">. </w:t>
      </w:r>
      <w:r w:rsidRPr="004D38CF" w:rsidR="004B6093">
        <w:t>A</w:t>
      </w:r>
      <w:r w:rsidRPr="004D38CF">
        <w:t xml:space="preserve"> lot of </w:t>
      </w:r>
      <w:r w:rsidRPr="004D38CF" w:rsidR="004B6093">
        <w:t xml:space="preserve">measures were </w:t>
      </w:r>
      <w:r w:rsidRPr="004D38CF">
        <w:t xml:space="preserve">announced </w:t>
      </w:r>
      <w:r w:rsidRPr="004D38CF" w:rsidR="004B6093">
        <w:t xml:space="preserve">in </w:t>
      </w:r>
      <w:r w:rsidRPr="004D38CF">
        <w:t xml:space="preserve">AB24 and </w:t>
      </w:r>
      <w:r w:rsidRPr="004D38CF" w:rsidR="004B6093">
        <w:t xml:space="preserve">the </w:t>
      </w:r>
      <w:r w:rsidRPr="004D38CF" w:rsidR="00E061DD">
        <w:t>s</w:t>
      </w:r>
      <w:r w:rsidRPr="004D38CF" w:rsidR="004B6093">
        <w:t xml:space="preserve">pring </w:t>
      </w:r>
      <w:r w:rsidRPr="004D38CF" w:rsidR="00E061DD">
        <w:t>s</w:t>
      </w:r>
      <w:r w:rsidRPr="004D38CF" w:rsidR="004B6093">
        <w:t>tatement</w:t>
      </w:r>
      <w:r w:rsidRPr="004D38CF">
        <w:t>. To date, we are on track with them. Penny is leading the work, for example, on recruitment of the first 5,500 additional compliance officers</w:t>
      </w:r>
      <w:r w:rsidRPr="004D38CF" w:rsidR="004B6093">
        <w:t>. T</w:t>
      </w:r>
      <w:r w:rsidRPr="004D38CF">
        <w:t>he first 500 are in.</w:t>
      </w:r>
    </w:p>
    <w:p w:rsidR="009875F8" w:rsidRPr="004D38CF" w:rsidP="007034A1">
      <w:pPr>
        <w:pStyle w:val="Question"/>
      </w:pPr>
      <w:sdt>
        <w:sdtPr>
          <w:alias w:val="Member"/>
          <w:tag w:val="&lt;Member mnisId='5257' dodsId='133717'&gt;"/>
          <w:id w:val="1860543843"/>
          <w:placeholder>
            <w:docPart w:val="7C7D683BBAF04880BA1F8861FB9DCF9E"/>
          </w:placeholder>
          <w:richText/>
        </w:sdtPr>
        <w:sdtContent>
          <w:r w:rsidRPr="004D38CF" w:rsidR="00FD58AA">
            <w:rPr>
              <w:b/>
            </w:rPr>
            <w:t>Rachel Blake:</w:t>
          </w:r>
        </w:sdtContent>
      </w:sdt>
      <w:r w:rsidRPr="004D38CF" w:rsidR="00FD58AA">
        <w:t xml:space="preserve"> </w:t>
      </w:r>
      <w:r w:rsidRPr="004D38CF" w:rsidR="009C0DC9">
        <w:t xml:space="preserve">Did you say </w:t>
      </w:r>
      <w:r w:rsidRPr="004D38CF">
        <w:t>5,500</w:t>
      </w:r>
      <w:r w:rsidRPr="004D38CF" w:rsidR="009C0DC9">
        <w:t>?</w:t>
      </w:r>
    </w:p>
    <w:p w:rsidR="00E65112" w:rsidRPr="004D38CF" w:rsidP="009875F8">
      <w:pPr>
        <w:pStyle w:val="Answer"/>
      </w:pPr>
      <w:sdt>
        <w:sdtPr>
          <w:alias w:val="Witness"/>
          <w:id w:val="-907455445"/>
          <w:placeholder>
            <w:docPart w:val="643229B1AB924EB2B7DBA7A4D806FA0F"/>
          </w:placeholder>
          <w:richText/>
        </w:sdtPr>
        <w:sdtContent>
          <w:r w:rsidRPr="004D38CF" w:rsidR="003005E9">
            <w:rPr>
              <w:b/>
              <w:i/>
              <w:iCs/>
            </w:rPr>
            <w:t>John-Paul Marks:</w:t>
          </w:r>
        </w:sdtContent>
      </w:sdt>
      <w:r w:rsidRPr="004D38CF" w:rsidR="003005E9">
        <w:t xml:space="preserve"> </w:t>
      </w:r>
      <w:r w:rsidRPr="004D38CF" w:rsidR="007034A1">
        <w:t xml:space="preserve">In total, we will bring in </w:t>
      </w:r>
      <w:r w:rsidRPr="004D38CF" w:rsidR="009875F8">
        <w:t>5,500. The first 500 have now joined us</w:t>
      </w:r>
      <w:r w:rsidRPr="004D38CF" w:rsidR="007034A1">
        <w:t xml:space="preserve">. There is </w:t>
      </w:r>
      <w:r w:rsidRPr="004D38CF" w:rsidR="009875F8">
        <w:t>more</w:t>
      </w:r>
      <w:r w:rsidRPr="004D38CF" w:rsidR="007034A1">
        <w:t xml:space="preserve"> </w:t>
      </w:r>
      <w:r w:rsidRPr="004D38CF" w:rsidR="009875F8">
        <w:t>to do</w:t>
      </w:r>
      <w:r w:rsidRPr="004D38CF" w:rsidR="007034A1">
        <w:t>, obviously</w:t>
      </w:r>
      <w:r w:rsidRPr="004D38CF" w:rsidR="009875F8">
        <w:t xml:space="preserve">. </w:t>
      </w:r>
      <w:r w:rsidRPr="004D38CF">
        <w:t>It</w:t>
      </w:r>
      <w:r w:rsidRPr="004D38CF" w:rsidR="009875F8">
        <w:t xml:space="preserve"> is a huge undertaking for us to scale up by that amount.</w:t>
      </w:r>
    </w:p>
    <w:p w:rsidR="009875F8" w:rsidRPr="004D38CF" w:rsidP="009875F8">
      <w:pPr>
        <w:pStyle w:val="Answer"/>
      </w:pPr>
      <w:r w:rsidRPr="004D38CF">
        <w:t>You referenced the debt capacity</w:t>
      </w:r>
      <w:r w:rsidRPr="004D38CF" w:rsidR="00E65112">
        <w:t xml:space="preserve">. </w:t>
      </w:r>
      <w:r w:rsidRPr="004D38CF" w:rsidR="005E0BD2">
        <w:t xml:space="preserve">The </w:t>
      </w:r>
      <w:r w:rsidRPr="004D38CF" w:rsidR="00E061DD">
        <w:t>s</w:t>
      </w:r>
      <w:r w:rsidRPr="004D38CF" w:rsidR="005E0BD2">
        <w:t xml:space="preserve">pring </w:t>
      </w:r>
      <w:r w:rsidRPr="004D38CF" w:rsidR="00E061DD">
        <w:t>s</w:t>
      </w:r>
      <w:r w:rsidRPr="004D38CF" w:rsidR="005E0BD2">
        <w:t>tatement</w:t>
      </w:r>
      <w:r w:rsidRPr="004D38CF" w:rsidR="00E061DD">
        <w:t xml:space="preserve"> provided for</w:t>
      </w:r>
      <w:r w:rsidRPr="004D38CF" w:rsidR="004D60F2">
        <w:t xml:space="preserve"> </w:t>
      </w:r>
      <w:r w:rsidRPr="004D38CF">
        <w:t>2,400</w:t>
      </w:r>
      <w:r w:rsidRPr="004D38CF" w:rsidR="00967875">
        <w:t xml:space="preserve"> staff</w:t>
      </w:r>
      <w:r w:rsidRPr="004D38CF" w:rsidR="00E65112">
        <w:t>. T</w:t>
      </w:r>
      <w:r w:rsidRPr="004D38CF">
        <w:t>he first element of that is retaining existing staff who were due to leave</w:t>
      </w:r>
      <w:r w:rsidRPr="004D38CF" w:rsidR="0074030A">
        <w:t>—t</w:t>
      </w:r>
      <w:r w:rsidRPr="004D38CF" w:rsidR="00A616E8">
        <w:t xml:space="preserve">hey </w:t>
      </w:r>
      <w:r w:rsidRPr="004D38CF" w:rsidR="00E65112">
        <w:t xml:space="preserve">are </w:t>
      </w:r>
      <w:r w:rsidRPr="004D38CF">
        <w:t>in the organisation</w:t>
      </w:r>
      <w:r w:rsidRPr="004D38CF" w:rsidR="00A616E8">
        <w:t>—</w:t>
      </w:r>
      <w:r w:rsidRPr="004D38CF">
        <w:t xml:space="preserve">and </w:t>
      </w:r>
      <w:r w:rsidRPr="004D38CF" w:rsidR="00A616E8">
        <w:t xml:space="preserve">then </w:t>
      </w:r>
      <w:r w:rsidRPr="004D38CF">
        <w:t xml:space="preserve">increasing the debt </w:t>
      </w:r>
      <w:r w:rsidRPr="004D38CF">
        <w:t xml:space="preserve">capacity with more recruitment. So far </w:t>
      </w:r>
      <w:r w:rsidRPr="004D38CF" w:rsidR="00A616E8">
        <w:t xml:space="preserve">we are </w:t>
      </w:r>
      <w:r w:rsidRPr="004D38CF">
        <w:t>on track, but</w:t>
      </w:r>
      <w:r w:rsidRPr="004D38CF" w:rsidR="00A616E8">
        <w:t xml:space="preserve">, going </w:t>
      </w:r>
      <w:r w:rsidRPr="004D38CF">
        <w:t xml:space="preserve">back to the initial question about our </w:t>
      </w:r>
      <w:r w:rsidRPr="004D38CF" w:rsidR="00E061DD">
        <w:t>spending review</w:t>
      </w:r>
      <w:r w:rsidRPr="004D38CF">
        <w:t xml:space="preserve"> plan, this is a significant scaling up of capacity for the organisation.</w:t>
      </w:r>
      <w:r w:rsidRPr="004D38CF" w:rsidR="005E0BD2">
        <w:t xml:space="preserve"> </w:t>
      </w:r>
      <w:r w:rsidRPr="004D38CF">
        <w:t>It is akin to the 13,500 additional work coaches that we did in the pandemic</w:t>
      </w:r>
      <w:r w:rsidRPr="004D38CF" w:rsidR="005E0BD2">
        <w:t xml:space="preserve">. There are </w:t>
      </w:r>
      <w:r w:rsidRPr="004D38CF">
        <w:t>lessons from DWP in terms of recruitment</w:t>
      </w:r>
      <w:r w:rsidRPr="004D38CF" w:rsidR="005E0BD2">
        <w:t xml:space="preserve">, </w:t>
      </w:r>
      <w:r w:rsidRPr="004D38CF">
        <w:t>onboarding and the like</w:t>
      </w:r>
      <w:r w:rsidRPr="004D38CF" w:rsidR="005E0BD2">
        <w:t>. Y</w:t>
      </w:r>
      <w:r w:rsidRPr="004D38CF">
        <w:t>es, the measures that are in there</w:t>
      </w:r>
      <w:r w:rsidRPr="004D38CF" w:rsidR="005E0BD2">
        <w:t xml:space="preserve">, which were </w:t>
      </w:r>
      <w:r w:rsidRPr="004D38CF">
        <w:t>scored by the OBR</w:t>
      </w:r>
      <w:r w:rsidRPr="004D38CF" w:rsidR="005E0BD2">
        <w:t xml:space="preserve"> as</w:t>
      </w:r>
      <w:r w:rsidRPr="004D38CF">
        <w:t xml:space="preserve"> deliver</w:t>
      </w:r>
      <w:r w:rsidRPr="004D38CF" w:rsidR="005E0BD2">
        <w:t xml:space="preserve">ing an additional annual yield of </w:t>
      </w:r>
      <w:r w:rsidRPr="004D38CF">
        <w:t xml:space="preserve">£7.5 billion, </w:t>
      </w:r>
      <w:r w:rsidRPr="004D38CF" w:rsidR="005E0BD2">
        <w:t xml:space="preserve">are </w:t>
      </w:r>
      <w:r w:rsidRPr="004D38CF">
        <w:t>so far on track.</w:t>
      </w:r>
    </w:p>
    <w:p w:rsidR="009875F8" w:rsidRPr="004D38CF" w:rsidP="00FD58AA">
      <w:pPr>
        <w:pStyle w:val="Question"/>
      </w:pPr>
      <w:sdt>
        <w:sdtPr>
          <w:alias w:val="Member"/>
          <w:tag w:val="&lt;Member mnisId='5257' dodsId='133717'&gt;"/>
          <w:id w:val="-1450768495"/>
          <w:placeholder>
            <w:docPart w:val="C08CD138516C4C57AC1B4C53F45A2A6E"/>
          </w:placeholder>
          <w:richText/>
        </w:sdtPr>
        <w:sdtContent>
          <w:r w:rsidRPr="004D38CF" w:rsidR="00FD58AA">
            <w:rPr>
              <w:b/>
            </w:rPr>
            <w:t>Rachel Blake:</w:t>
          </w:r>
        </w:sdtContent>
      </w:sdt>
      <w:r w:rsidRPr="004D38CF" w:rsidR="00FD58AA">
        <w:t xml:space="preserve"> </w:t>
      </w:r>
      <w:r w:rsidRPr="004D38CF">
        <w:t xml:space="preserve">What analysis was provided to the Treasury in terms of the consequence of each individual investment measure? </w:t>
      </w:r>
      <w:r w:rsidRPr="004D38CF" w:rsidR="006704D6">
        <w:t>H</w:t>
      </w:r>
      <w:r w:rsidRPr="004D38CF">
        <w:t>ow were you able to come up with the figure of an additional £45 million in 2024</w:t>
      </w:r>
      <w:r w:rsidRPr="004D38CF" w:rsidR="003E4CFA">
        <w:t>-</w:t>
      </w:r>
      <w:r w:rsidRPr="004D38CF">
        <w:t>25 for the additional debt management capacity?</w:t>
      </w:r>
    </w:p>
    <w:p w:rsidR="009875F8" w:rsidRPr="004D38CF" w:rsidP="009875F8">
      <w:pPr>
        <w:pStyle w:val="Answer"/>
      </w:pPr>
      <w:sdt>
        <w:sdtPr>
          <w:alias w:val="Witness"/>
          <w:id w:val="-499037722"/>
          <w:placeholder>
            <w:docPart w:val="DC48CDA0E6094D1A9866060D7B995048"/>
          </w:placeholder>
          <w:richText/>
        </w:sdtPr>
        <w:sdtContent>
          <w:r w:rsidRPr="004D38CF" w:rsidR="003005E9">
            <w:rPr>
              <w:b/>
              <w:i/>
              <w:iCs/>
            </w:rPr>
            <w:t>John-Paul Marks:</w:t>
          </w:r>
        </w:sdtContent>
      </w:sdt>
      <w:r w:rsidRPr="004D38CF" w:rsidR="003005E9">
        <w:t xml:space="preserve"> </w:t>
      </w:r>
      <w:r w:rsidRPr="004D38CF">
        <w:t>Jonathan might just say a bit more about the process on the impacting of budget measures</w:t>
      </w:r>
      <w:r w:rsidRPr="004D38CF" w:rsidR="00B85099">
        <w:t xml:space="preserve">, </w:t>
      </w:r>
      <w:r w:rsidRPr="004D38CF">
        <w:t>the work with the OBR on essential assumption</w:t>
      </w:r>
      <w:r w:rsidRPr="004D38CF" w:rsidR="00141084">
        <w:t>s</w:t>
      </w:r>
      <w:r w:rsidRPr="004D38CF">
        <w:t xml:space="preserve"> and how that is then scored, but</w:t>
      </w:r>
      <w:r w:rsidRPr="004D38CF" w:rsidR="00141084">
        <w:t xml:space="preserve">, </w:t>
      </w:r>
      <w:r w:rsidRPr="004D38CF">
        <w:t>ultimately, the £45 million will be a function of us retaining some capacity that we previously were not going to be retaining such that we could collect some additional debts that otherwise would have gone uncollected</w:t>
      </w:r>
      <w:r w:rsidRPr="004D38CF" w:rsidR="00141084">
        <w:t xml:space="preserve">. </w:t>
      </w:r>
      <w:r w:rsidRPr="004D38CF">
        <w:t xml:space="preserve">Jonathan, do you want to say a bit </w:t>
      </w:r>
      <w:r w:rsidRPr="004D38CF" w:rsidR="00141E90">
        <w:t>about</w:t>
      </w:r>
      <w:r w:rsidRPr="004D38CF">
        <w:t xml:space="preserve"> the process?</w:t>
      </w:r>
    </w:p>
    <w:p w:rsidR="009875F8" w:rsidRPr="004D38CF" w:rsidP="009875F8">
      <w:pPr>
        <w:pStyle w:val="Answer"/>
      </w:pPr>
      <w:sdt>
        <w:sdtPr>
          <w:alias w:val="Witness"/>
          <w:id w:val="1688782754"/>
          <w:placeholder>
            <w:docPart w:val="813A9794D8D74EC2A4E5B9558403DFAA"/>
          </w:placeholder>
          <w:richText/>
        </w:sdtPr>
        <w:sdtContent>
          <w:r w:rsidRPr="004D38CF" w:rsidR="007F463D">
            <w:rPr>
              <w:b/>
              <w:i/>
              <w:iCs/>
            </w:rPr>
            <w:t>Jonathan Athow:</w:t>
          </w:r>
        </w:sdtContent>
      </w:sdt>
      <w:r w:rsidRPr="004D38CF" w:rsidR="007F463D">
        <w:t xml:space="preserve"> </w:t>
      </w:r>
      <w:r w:rsidRPr="004D38CF" w:rsidR="00141E90">
        <w:t>F</w:t>
      </w:r>
      <w:r w:rsidRPr="004D38CF">
        <w:t xml:space="preserve">or </w:t>
      </w:r>
      <w:r w:rsidRPr="004D38CF" w:rsidR="00141E90">
        <w:t xml:space="preserve">areas </w:t>
      </w:r>
      <w:r w:rsidRPr="004D38CF">
        <w:t xml:space="preserve">where we have additional resources, we will be looking at the productivity of </w:t>
      </w:r>
      <w:r w:rsidRPr="004D38CF" w:rsidR="00141E90">
        <w:t xml:space="preserve">those </w:t>
      </w:r>
      <w:r w:rsidRPr="004D38CF">
        <w:t xml:space="preserve">additional workers. We will probably come on to this when we talk about compliance officers, but normally we have assumptions about how much additional yield a compliance officer will bring in. We will have similar work about how much additional yield a debt caseworker can bring in. That might be a certain amount a year. </w:t>
      </w:r>
      <w:r w:rsidRPr="004D38CF" w:rsidR="00141E90">
        <w:t>B</w:t>
      </w:r>
      <w:r w:rsidRPr="004D38CF">
        <w:t xml:space="preserve">ecause </w:t>
      </w:r>
      <w:r w:rsidRPr="004D38CF" w:rsidR="00141E90">
        <w:t xml:space="preserve">we are </w:t>
      </w:r>
      <w:r w:rsidRPr="004D38CF">
        <w:t xml:space="preserve">retaining staff, there is no learning discount </w:t>
      </w:r>
      <w:r w:rsidRPr="004D38CF" w:rsidR="00141E90">
        <w:t xml:space="preserve">that </w:t>
      </w:r>
      <w:r w:rsidRPr="004D38CF">
        <w:t xml:space="preserve">you need to apply, but it is </w:t>
      </w:r>
      <w:r w:rsidRPr="004D38CF" w:rsidR="00141E90">
        <w:t xml:space="preserve">only </w:t>
      </w:r>
      <w:r w:rsidRPr="004D38CF">
        <w:t xml:space="preserve">part of the year </w:t>
      </w:r>
      <w:r w:rsidRPr="004D38CF" w:rsidR="00141E90">
        <w:t xml:space="preserve">that </w:t>
      </w:r>
      <w:r w:rsidRPr="004D38CF">
        <w:t xml:space="preserve">they are retained for. </w:t>
      </w:r>
      <w:r w:rsidRPr="004D38CF" w:rsidR="00C162E2">
        <w:t>T</w:t>
      </w:r>
      <w:r w:rsidRPr="004D38CF">
        <w:t>he number of staff multiplied by their productivity would give you roughly how we would get to those numbers.</w:t>
      </w:r>
      <w:r w:rsidRPr="004D38CF" w:rsidR="00B41251">
        <w:t xml:space="preserve"> </w:t>
      </w:r>
      <w:r w:rsidRPr="004D38CF">
        <w:t xml:space="preserve">We would use that productivity on the basis of what we know already about </w:t>
      </w:r>
      <w:r w:rsidRPr="004D38CF" w:rsidR="00B41251">
        <w:t xml:space="preserve">the </w:t>
      </w:r>
      <w:r w:rsidRPr="004D38CF">
        <w:t xml:space="preserve">amount per person </w:t>
      </w:r>
      <w:r w:rsidRPr="004D38CF" w:rsidR="00B41251">
        <w:t xml:space="preserve">that </w:t>
      </w:r>
      <w:r w:rsidRPr="004D38CF">
        <w:t>is brought in. That is our broad approach.</w:t>
      </w:r>
    </w:p>
    <w:p w:rsidR="009875F8" w:rsidRPr="004D38CF" w:rsidP="00FD58AA">
      <w:pPr>
        <w:pStyle w:val="Question"/>
      </w:pPr>
      <w:sdt>
        <w:sdtPr>
          <w:alias w:val="Member"/>
          <w:tag w:val="&lt;Member mnisId='5257' dodsId='133717'&gt;"/>
          <w:id w:val="1117263114"/>
          <w:placeholder>
            <w:docPart w:val="282F3010768D427A96DD25E628E608AA"/>
          </w:placeholder>
          <w:richText/>
        </w:sdtPr>
        <w:sdtContent>
          <w:r w:rsidRPr="004D38CF" w:rsidR="00FD58AA">
            <w:rPr>
              <w:b/>
            </w:rPr>
            <w:t>Rachel Blake:</w:t>
          </w:r>
        </w:sdtContent>
      </w:sdt>
      <w:r w:rsidRPr="004D38CF" w:rsidR="00FD58AA">
        <w:t xml:space="preserve"> </w:t>
      </w:r>
      <w:r w:rsidRPr="004D38CF">
        <w:t>It is that productivity bit that I am really interested in</w:t>
      </w:r>
      <w:r w:rsidRPr="004D38CF" w:rsidR="00165F0D">
        <w:t>. C</w:t>
      </w:r>
      <w:r w:rsidRPr="004D38CF">
        <w:t>an you unpack that for us?</w:t>
      </w:r>
    </w:p>
    <w:p w:rsidR="009875F8" w:rsidRPr="004D38CF" w:rsidP="009875F8">
      <w:pPr>
        <w:pStyle w:val="Answer"/>
      </w:pPr>
      <w:sdt>
        <w:sdtPr>
          <w:alias w:val="Witness"/>
          <w:id w:val="76797030"/>
          <w:placeholder>
            <w:docPart w:val="E9CF03B8F2174AA5B601EB193343D6A1"/>
          </w:placeholder>
          <w:richText/>
        </w:sdtPr>
        <w:sdtContent>
          <w:r w:rsidRPr="004D38CF" w:rsidR="007F463D">
            <w:rPr>
              <w:b/>
              <w:i/>
              <w:iCs/>
            </w:rPr>
            <w:t>Jonathan Athow:</w:t>
          </w:r>
        </w:sdtContent>
      </w:sdt>
      <w:r w:rsidRPr="004D38CF" w:rsidR="007F463D">
        <w:t xml:space="preserve"> </w:t>
      </w:r>
      <w:r w:rsidRPr="004D38CF">
        <w:t>I do not have the figures to hand, but</w:t>
      </w:r>
      <w:r w:rsidRPr="004D38CF" w:rsidR="00165F0D">
        <w:t xml:space="preserve">, </w:t>
      </w:r>
      <w:r w:rsidRPr="004D38CF">
        <w:t xml:space="preserve">again, we will look at different sorts of debt. </w:t>
      </w:r>
      <w:r w:rsidRPr="004D38CF" w:rsidR="00165F0D">
        <w:t>N</w:t>
      </w:r>
      <w:r w:rsidRPr="004D38CF">
        <w:t>ormally</w:t>
      </w:r>
      <w:r w:rsidRPr="004D38CF" w:rsidR="00165F0D">
        <w:t xml:space="preserve">, </w:t>
      </w:r>
      <w:r w:rsidRPr="004D38CF">
        <w:t xml:space="preserve">the way </w:t>
      </w:r>
      <w:r w:rsidRPr="004D38CF" w:rsidR="00165F0D">
        <w:t xml:space="preserve">that </w:t>
      </w:r>
      <w:r w:rsidRPr="004D38CF">
        <w:t>we work cases more generally is we always work the highest</w:t>
      </w:r>
      <w:r w:rsidR="00D47EA3">
        <w:t>-</w:t>
      </w:r>
      <w:r w:rsidRPr="004D38CF">
        <w:t xml:space="preserve">value ones first. There will always be a sense in which you go down the curve, but we can unpack </w:t>
      </w:r>
      <w:r w:rsidRPr="004D38CF" w:rsidR="00165F0D">
        <w:t xml:space="preserve">that </w:t>
      </w:r>
      <w:r w:rsidRPr="004D38CF">
        <w:t>for you. I have some of the costing notes with me, but I have not looked them up. We will normally have an assumption of</w:t>
      </w:r>
      <w:r w:rsidRPr="004D38CF" w:rsidR="00165F0D">
        <w:t>—</w:t>
      </w:r>
      <w:r w:rsidRPr="004D38CF">
        <w:t>I do not know</w:t>
      </w:r>
      <w:r w:rsidRPr="004D38CF" w:rsidR="00165F0D">
        <w:t>—</w:t>
      </w:r>
      <w:r w:rsidRPr="004D38CF">
        <w:t>£500,000 per year per person or something like that</w:t>
      </w:r>
      <w:r w:rsidRPr="004D38CF" w:rsidR="00165F0D">
        <w:t>. A</w:t>
      </w:r>
      <w:r w:rsidRPr="004D38CF">
        <w:t>gain, we can set out for you what the underlying assumptions are for those.</w:t>
      </w:r>
    </w:p>
    <w:p w:rsidR="009875F8" w:rsidRPr="004D38CF" w:rsidP="00165F0D">
      <w:pPr>
        <w:pStyle w:val="Question"/>
      </w:pPr>
      <w:sdt>
        <w:sdtPr>
          <w:alias w:val="Member"/>
          <w:tag w:val="&lt;Member mnisId='214' dodsId='25170'&gt;"/>
          <w:id w:val="-636644700"/>
          <w:placeholder>
            <w:docPart w:val="6E66F55B162040C38154937742CB9854"/>
          </w:placeholder>
          <w:richText/>
        </w:sdtPr>
        <w:sdtContent>
          <w:r w:rsidRPr="004D38CF" w:rsidR="007F463D">
            <w:rPr>
              <w:b/>
            </w:rPr>
            <w:t>Chair:</w:t>
          </w:r>
        </w:sdtContent>
      </w:sdt>
      <w:r w:rsidRPr="004D38CF" w:rsidR="007F463D">
        <w:t xml:space="preserve"> </w:t>
      </w:r>
      <w:r w:rsidRPr="004D38CF">
        <w:t>Would that include time</w:t>
      </w:r>
      <w:r w:rsidRPr="004D38CF" w:rsidR="003E4CFA">
        <w:t>-</w:t>
      </w:r>
      <w:r w:rsidRPr="004D38CF">
        <w:t>to</w:t>
      </w:r>
      <w:r w:rsidRPr="004D38CF" w:rsidR="003E4CFA">
        <w:t>-</w:t>
      </w:r>
      <w:r w:rsidRPr="004D38CF">
        <w:t>pay arrangements? Would that include the total time</w:t>
      </w:r>
      <w:r w:rsidRPr="004D38CF" w:rsidR="003E4CFA">
        <w:t>-</w:t>
      </w:r>
      <w:r w:rsidRPr="004D38CF">
        <w:t>to</w:t>
      </w:r>
      <w:r w:rsidRPr="004D38CF" w:rsidR="003E4CFA">
        <w:t>-</w:t>
      </w:r>
      <w:r w:rsidRPr="004D38CF">
        <w:t>pay arrangement or the per</w:t>
      </w:r>
      <w:r w:rsidRPr="004D38CF" w:rsidR="00967875">
        <w:t>-</w:t>
      </w:r>
      <w:r w:rsidRPr="004D38CF">
        <w:t>annum money received?</w:t>
      </w:r>
    </w:p>
    <w:p w:rsidR="009875F8" w:rsidRPr="004D38CF" w:rsidP="009875F8">
      <w:pPr>
        <w:pStyle w:val="Answer"/>
      </w:pPr>
      <w:sdt>
        <w:sdtPr>
          <w:alias w:val="Witness"/>
          <w:id w:val="891855748"/>
          <w:placeholder>
            <w:docPart w:val="C47EA0A224F44059A993672256ACCFF2"/>
          </w:placeholder>
          <w:richText/>
        </w:sdtPr>
        <w:sdtContent>
          <w:r w:rsidRPr="004D38CF" w:rsidR="007F463D">
            <w:rPr>
              <w:b/>
              <w:i/>
              <w:iCs/>
            </w:rPr>
            <w:t>Jonathan Athow:</w:t>
          </w:r>
        </w:sdtContent>
      </w:sdt>
      <w:r w:rsidRPr="004D38CF" w:rsidR="007F463D">
        <w:t xml:space="preserve"> </w:t>
      </w:r>
      <w:r w:rsidRPr="004D38CF">
        <w:t>Again, I do not know exactly how we classify that. It would normally be the amount of money that arrives in one year.</w:t>
      </w:r>
    </w:p>
    <w:p w:rsidR="009875F8" w:rsidRPr="004D38CF" w:rsidP="001B6E3A">
      <w:pPr>
        <w:pStyle w:val="Question"/>
      </w:pPr>
      <w:sdt>
        <w:sdtPr>
          <w:alias w:val="Member"/>
          <w:tag w:val="&lt;Member mnisId='214' dodsId='25170'&gt;"/>
          <w:id w:val="2022203312"/>
          <w:placeholder>
            <w:docPart w:val="1FE0BB40D11E4CA9818B57AAE2A8790E"/>
          </w:placeholder>
          <w:richText/>
        </w:sdtPr>
        <w:sdtContent>
          <w:r w:rsidRPr="004D38CF" w:rsidR="007F463D">
            <w:rPr>
              <w:b/>
            </w:rPr>
            <w:t>Chair:</w:t>
          </w:r>
        </w:sdtContent>
      </w:sdt>
      <w:r w:rsidRPr="004D38CF" w:rsidR="007F463D">
        <w:t xml:space="preserve"> </w:t>
      </w:r>
      <w:r w:rsidRPr="004D38CF" w:rsidR="001B6E3A">
        <w:t>I</w:t>
      </w:r>
      <w:r w:rsidRPr="004D38CF">
        <w:t>s there an incentive for agents to push for a time</w:t>
      </w:r>
      <w:r w:rsidRPr="004D38CF" w:rsidR="003E4CFA">
        <w:t>-</w:t>
      </w:r>
      <w:r w:rsidRPr="004D38CF">
        <w:t>to</w:t>
      </w:r>
      <w:r w:rsidRPr="004D38CF" w:rsidR="003E4CFA">
        <w:t>-</w:t>
      </w:r>
      <w:r w:rsidRPr="004D38CF">
        <w:t>pay arrangement that is of a certain level in order to boost their</w:t>
      </w:r>
      <w:r w:rsidRPr="004D38CF" w:rsidR="009B7C06">
        <w:t xml:space="preserve"> numbers?</w:t>
      </w:r>
    </w:p>
    <w:p w:rsidR="009875F8" w:rsidRPr="004D38CF" w:rsidP="009875F8">
      <w:pPr>
        <w:pStyle w:val="Answer"/>
      </w:pPr>
      <w:sdt>
        <w:sdtPr>
          <w:alias w:val="Witness"/>
          <w:id w:val="605387951"/>
          <w:placeholder>
            <w:docPart w:val="A13B2B95CB044149A0CF1B55D64143AE"/>
          </w:placeholder>
          <w:richText/>
        </w:sdtPr>
        <w:sdtContent>
          <w:r w:rsidRPr="004D38CF" w:rsidR="007F463D">
            <w:rPr>
              <w:b/>
              <w:i/>
              <w:iCs/>
            </w:rPr>
            <w:t>Jonathan Athow:</w:t>
          </w:r>
        </w:sdtContent>
      </w:sdt>
      <w:r w:rsidRPr="004D38CF" w:rsidR="007F463D">
        <w:t xml:space="preserve"> </w:t>
      </w:r>
      <w:r w:rsidRPr="004D38CF" w:rsidR="00F50760">
        <w:t xml:space="preserve">No. </w:t>
      </w:r>
      <w:r w:rsidRPr="004D38CF">
        <w:t xml:space="preserve">Again, one of the things </w:t>
      </w:r>
      <w:r w:rsidRPr="004D38CF" w:rsidR="00F50760">
        <w:t xml:space="preserve">that </w:t>
      </w:r>
      <w:r w:rsidRPr="004D38CF">
        <w:t xml:space="preserve">we will probably come on to in terms of compliance is </w:t>
      </w:r>
      <w:r w:rsidR="00D47EA3">
        <w:t xml:space="preserve">that </w:t>
      </w:r>
      <w:r w:rsidRPr="004D38CF">
        <w:t xml:space="preserve">individual members of staff do not have particular targets. We try to make certain </w:t>
      </w:r>
      <w:r w:rsidRPr="004D38CF" w:rsidR="009B7C06">
        <w:t xml:space="preserve">that </w:t>
      </w:r>
      <w:r w:rsidRPr="004D38CF">
        <w:t>our people are as productive as they can be, but we do not have target</w:t>
      </w:r>
      <w:r w:rsidRPr="004D38CF" w:rsidR="009B7C06">
        <w:t>s</w:t>
      </w:r>
      <w:r w:rsidRPr="004D38CF">
        <w:t xml:space="preserve"> that will drive behaviours at that level.</w:t>
      </w:r>
    </w:p>
    <w:p w:rsidR="009875F8" w:rsidRPr="004D38CF" w:rsidP="00FD58AA">
      <w:pPr>
        <w:pStyle w:val="Question"/>
      </w:pPr>
      <w:sdt>
        <w:sdtPr>
          <w:alias w:val="Member"/>
          <w:tag w:val="&lt;Member mnisId='5257' dodsId='133717'&gt;"/>
          <w:id w:val="358948831"/>
          <w:placeholder>
            <w:docPart w:val="BF9468EB94334970AA1DA12EF4A54FAF"/>
          </w:placeholder>
          <w:richText/>
        </w:sdtPr>
        <w:sdtContent>
          <w:r w:rsidRPr="004D38CF" w:rsidR="00FD58AA">
            <w:rPr>
              <w:b/>
            </w:rPr>
            <w:t>Rachel Blake:</w:t>
          </w:r>
        </w:sdtContent>
      </w:sdt>
      <w:r w:rsidRPr="004D38CF" w:rsidR="00FD58AA">
        <w:t xml:space="preserve"> </w:t>
      </w:r>
      <w:r w:rsidRPr="004D38CF" w:rsidR="00D910DF">
        <w:t>T</w:t>
      </w:r>
      <w:r w:rsidRPr="004D38CF">
        <w:t>he rate or pace at which the debt is paid back</w:t>
      </w:r>
      <w:r w:rsidRPr="004D38CF" w:rsidR="00D910DF">
        <w:t xml:space="preserve"> is one input of productivity. That is what </w:t>
      </w:r>
      <w:r w:rsidRPr="004D38CF">
        <w:t xml:space="preserve">the </w:t>
      </w:r>
      <w:r w:rsidRPr="004D38CF" w:rsidR="009B7C06">
        <w:t>C</w:t>
      </w:r>
      <w:r w:rsidRPr="004D38CF">
        <w:t xml:space="preserve">hair was </w:t>
      </w:r>
      <w:r w:rsidR="00D47EA3">
        <w:t>i</w:t>
      </w:r>
      <w:r w:rsidRPr="004D38CF">
        <w:t>nquiring</w:t>
      </w:r>
      <w:r w:rsidRPr="004D38CF" w:rsidR="00D910DF">
        <w:t xml:space="preserve"> about</w:t>
      </w:r>
      <w:r w:rsidRPr="004D38CF">
        <w:t>. Are you concerned that the productivity of individual officers is too low</w:t>
      </w:r>
      <w:r w:rsidRPr="004D38CF" w:rsidR="00351AC3">
        <w:t>? A</w:t>
      </w:r>
      <w:r w:rsidRPr="004D38CF">
        <w:t>re you working on the basis that there is a fixed productivity equation</w:t>
      </w:r>
      <w:r w:rsidRPr="004D38CF" w:rsidR="00351AC3">
        <w:t xml:space="preserve"> </w:t>
      </w:r>
      <w:r w:rsidRPr="004D38CF">
        <w:t>for an individual person and you are just trying to multiply the number of people</w:t>
      </w:r>
      <w:r w:rsidRPr="004D38CF" w:rsidR="00351AC3">
        <w:t>? A</w:t>
      </w:r>
      <w:r w:rsidRPr="004D38CF">
        <w:t xml:space="preserve">re you doing anything to improve the overall equation of </w:t>
      </w:r>
      <w:r w:rsidRPr="004D38CF" w:rsidR="00CA2323">
        <w:t xml:space="preserve">the </w:t>
      </w:r>
      <w:r w:rsidRPr="004D38CF">
        <w:t>productivity of individuals?</w:t>
      </w:r>
    </w:p>
    <w:p w:rsidR="00CA2323" w:rsidRPr="004D38CF" w:rsidP="009875F8">
      <w:pPr>
        <w:pStyle w:val="Answer"/>
      </w:pPr>
      <w:sdt>
        <w:sdtPr>
          <w:alias w:val="Witness"/>
          <w:id w:val="-758986040"/>
          <w:placeholder>
            <w:docPart w:val="A51B3549C4544355A3142CCF89173AB6"/>
          </w:placeholder>
          <w:richText/>
        </w:sdtPr>
        <w:sdtContent>
          <w:r w:rsidRPr="004D38CF" w:rsidR="007F463D">
            <w:rPr>
              <w:b/>
              <w:i/>
              <w:iCs/>
            </w:rPr>
            <w:t>Jonathan Athow:</w:t>
          </w:r>
        </w:sdtContent>
      </w:sdt>
      <w:r w:rsidRPr="004D38CF" w:rsidR="007F463D">
        <w:t xml:space="preserve"> </w:t>
      </w:r>
      <w:r w:rsidRPr="004D38CF" w:rsidR="009875F8">
        <w:t xml:space="preserve">Again, we </w:t>
      </w:r>
      <w:r w:rsidRPr="004D38CF">
        <w:t xml:space="preserve">can </w:t>
      </w:r>
      <w:r w:rsidRPr="004D38CF" w:rsidR="009875F8">
        <w:t xml:space="preserve">extend the number of people, but we </w:t>
      </w:r>
      <w:r w:rsidRPr="004D38CF">
        <w:t xml:space="preserve">can </w:t>
      </w:r>
      <w:r w:rsidRPr="004D38CF" w:rsidR="009875F8">
        <w:t xml:space="preserve">also try to invest in technology to allow them to do their jobs better. One of the programmes </w:t>
      </w:r>
      <w:r w:rsidRPr="004D38CF">
        <w:t xml:space="preserve">that </w:t>
      </w:r>
      <w:r w:rsidRPr="004D38CF" w:rsidR="009875F8">
        <w:t xml:space="preserve">we have is something called </w:t>
      </w:r>
      <w:r w:rsidRPr="004D38CF" w:rsidR="00967875">
        <w:t>d</w:t>
      </w:r>
      <w:r w:rsidRPr="004D38CF" w:rsidR="009875F8">
        <w:t xml:space="preserve">ebt </w:t>
      </w:r>
      <w:r w:rsidRPr="004D38CF" w:rsidR="00967875">
        <w:t>t</w:t>
      </w:r>
      <w:r w:rsidRPr="004D38CF" w:rsidR="009875F8">
        <w:t xml:space="preserve">ransformation, which is designed to improve the technology </w:t>
      </w:r>
      <w:r w:rsidRPr="004D38CF">
        <w:t xml:space="preserve">that </w:t>
      </w:r>
      <w:r w:rsidRPr="004D38CF" w:rsidR="009875F8">
        <w:t xml:space="preserve">our people have so they are able, for example, </w:t>
      </w:r>
      <w:r w:rsidRPr="004D38CF">
        <w:t xml:space="preserve">to </w:t>
      </w:r>
      <w:r w:rsidRPr="004D38CF" w:rsidR="009875F8">
        <w:t>automate some processes</w:t>
      </w:r>
      <w:r w:rsidRPr="004D38CF">
        <w:t xml:space="preserve"> or to </w:t>
      </w:r>
      <w:r w:rsidRPr="004D38CF" w:rsidR="009875F8">
        <w:t xml:space="preserve">better understand the nature of the person who owns the debt </w:t>
      </w:r>
      <w:r w:rsidRPr="004D38CF">
        <w:t>so</w:t>
      </w:r>
      <w:r w:rsidRPr="004D38CF" w:rsidR="00967875">
        <w:t xml:space="preserve"> that</w:t>
      </w:r>
      <w:r w:rsidRPr="004D38CF">
        <w:t xml:space="preserve"> </w:t>
      </w:r>
      <w:r w:rsidRPr="004D38CF" w:rsidR="009875F8">
        <w:t>we are better able to target that.</w:t>
      </w:r>
    </w:p>
    <w:p w:rsidR="009875F8" w:rsidRPr="004D38CF" w:rsidP="009875F8">
      <w:pPr>
        <w:pStyle w:val="Answer"/>
      </w:pPr>
      <w:r w:rsidRPr="004D38CF">
        <w:t>We are both adding people</w:t>
      </w:r>
      <w:r w:rsidRPr="004D38CF" w:rsidR="00CA2323">
        <w:t xml:space="preserve"> and </w:t>
      </w:r>
      <w:r w:rsidRPr="004D38CF">
        <w:t xml:space="preserve">looking for each person, as we invest in new technology, to improve their productivity. We are trying </w:t>
      </w:r>
      <w:r w:rsidRPr="004D38CF" w:rsidR="00CA2323">
        <w:t xml:space="preserve">to </w:t>
      </w:r>
      <w:r w:rsidRPr="004D38CF" w:rsidR="00205EFF">
        <w:t xml:space="preserve">look at </w:t>
      </w:r>
      <w:r w:rsidRPr="004D38CF">
        <w:t>both trends</w:t>
      </w:r>
      <w:r w:rsidRPr="004D38CF" w:rsidR="00205EFF">
        <w:t>. P</w:t>
      </w:r>
      <w:r w:rsidRPr="004D38CF">
        <w:t>articularly when we are talking about additional people, particularly over shorter timescales, the most important thing is sometimes the extra productivity of those people.</w:t>
      </w:r>
    </w:p>
    <w:p w:rsidR="009875F8" w:rsidRPr="004D38CF" w:rsidP="009875F8">
      <w:pPr>
        <w:pStyle w:val="Answer"/>
      </w:pPr>
      <w:r w:rsidRPr="004D38CF">
        <w:t>W</w:t>
      </w:r>
      <w:r w:rsidRPr="004D38CF">
        <w:t xml:space="preserve">e are certainly </w:t>
      </w:r>
      <w:r w:rsidRPr="004D38CF" w:rsidR="00424A29">
        <w:t xml:space="preserve">always </w:t>
      </w:r>
      <w:r w:rsidRPr="004D38CF">
        <w:t xml:space="preserve">looking to think about how we </w:t>
      </w:r>
      <w:r w:rsidRPr="004D38CF" w:rsidR="00424A29">
        <w:t xml:space="preserve">can </w:t>
      </w:r>
      <w:r w:rsidRPr="004D38CF">
        <w:t>use our limited number of people in the most effective way possible</w:t>
      </w:r>
      <w:r w:rsidRPr="004D38CF" w:rsidR="00424A29">
        <w:t xml:space="preserve">. </w:t>
      </w:r>
      <w:r w:rsidRPr="004D38CF">
        <w:t>Can we give them new tools</w:t>
      </w:r>
      <w:r w:rsidRPr="004D38CF" w:rsidR="00424A29">
        <w:t xml:space="preserve"> and </w:t>
      </w:r>
      <w:r w:rsidRPr="004D38CF">
        <w:t>technolog</w:t>
      </w:r>
      <w:r w:rsidRPr="004D38CF" w:rsidR="00424A29">
        <w:t xml:space="preserve">ies that </w:t>
      </w:r>
      <w:r w:rsidRPr="004D38CF">
        <w:t>allow</w:t>
      </w:r>
      <w:r w:rsidRPr="004D38CF" w:rsidR="00B95E51">
        <w:t xml:space="preserve"> them </w:t>
      </w:r>
      <w:r w:rsidRPr="004D38CF">
        <w:t xml:space="preserve">to be better automated? </w:t>
      </w:r>
      <w:r w:rsidRPr="004D38CF" w:rsidR="00B95E51">
        <w:t xml:space="preserve">We should also bear </w:t>
      </w:r>
      <w:r w:rsidRPr="004D38CF">
        <w:t xml:space="preserve">in mind some of the things </w:t>
      </w:r>
      <w:r w:rsidRPr="004D38CF" w:rsidR="00B95E51">
        <w:t xml:space="preserve">that </w:t>
      </w:r>
      <w:r w:rsidRPr="004D38CF">
        <w:t>we have already talked about</w:t>
      </w:r>
      <w:r w:rsidRPr="004D38CF" w:rsidR="00B95E51">
        <w:t>. S</w:t>
      </w:r>
      <w:r w:rsidRPr="004D38CF">
        <w:t>ome of our IT estate is quite old</w:t>
      </w:r>
      <w:r w:rsidRPr="004D38CF" w:rsidR="00B95E51">
        <w:t xml:space="preserve"> </w:t>
      </w:r>
      <w:r w:rsidRPr="004D38CF">
        <w:t xml:space="preserve">and therefore does not always have the functionality </w:t>
      </w:r>
      <w:r w:rsidRPr="004D38CF" w:rsidR="00B95E51">
        <w:t xml:space="preserve">that </w:t>
      </w:r>
      <w:r w:rsidRPr="004D38CF">
        <w:t xml:space="preserve">people would like. If you </w:t>
      </w:r>
      <w:r w:rsidRPr="004D38CF" w:rsidR="00602D55">
        <w:t xml:space="preserve">were to </w:t>
      </w:r>
      <w:r w:rsidRPr="004D38CF">
        <w:t xml:space="preserve">talk to some of our frontline staff, they would say, </w:t>
      </w:r>
      <w:r w:rsidRPr="004D38CF" w:rsidR="00B95E51">
        <w:t>“I</w:t>
      </w:r>
      <w:r w:rsidRPr="004D38CF">
        <w:t>f I had a slightly better system here or a system that was a bit quicker, I would be a bit more productive</w:t>
      </w:r>
      <w:r w:rsidR="00D47EA3">
        <w:t>.</w:t>
      </w:r>
      <w:r w:rsidRPr="004D38CF" w:rsidR="00B95E51">
        <w:t>”</w:t>
      </w:r>
      <w:r w:rsidRPr="004D38CF">
        <w:t xml:space="preserve"> We are very mindful of that as well.</w:t>
      </w:r>
    </w:p>
    <w:p w:rsidR="009875F8" w:rsidRPr="004D38CF" w:rsidP="00FD58AA">
      <w:pPr>
        <w:pStyle w:val="Question"/>
      </w:pPr>
      <w:sdt>
        <w:sdtPr>
          <w:alias w:val="Member"/>
          <w:tag w:val="&lt;Member mnisId='5257' dodsId='133717'&gt;"/>
          <w:id w:val="-1553691956"/>
          <w:placeholder>
            <w:docPart w:val="AD2C4FB45A834607826B657877DADF75"/>
          </w:placeholder>
          <w:richText/>
        </w:sdtPr>
        <w:sdtContent>
          <w:r w:rsidRPr="004D38CF" w:rsidR="00FD58AA">
            <w:rPr>
              <w:b/>
            </w:rPr>
            <w:t>Rachel Blake:</w:t>
          </w:r>
        </w:sdtContent>
      </w:sdt>
      <w:r w:rsidRPr="004D38CF" w:rsidR="00FD58AA">
        <w:t xml:space="preserve"> </w:t>
      </w:r>
      <w:r w:rsidRPr="004D38CF">
        <w:t>In terms of inputs, you have more people</w:t>
      </w:r>
      <w:r w:rsidRPr="004D38CF" w:rsidR="00B95E51">
        <w:t xml:space="preserve"> and </w:t>
      </w:r>
      <w:r w:rsidRPr="004D38CF">
        <w:t xml:space="preserve">better technology. </w:t>
      </w:r>
      <w:r w:rsidRPr="004D38CF" w:rsidR="00B95E51">
        <w:t>Are there a</w:t>
      </w:r>
      <w:r w:rsidRPr="004D38CF">
        <w:t xml:space="preserve">ny others </w:t>
      </w:r>
      <w:r w:rsidRPr="004D38CF" w:rsidR="00B95E51">
        <w:t xml:space="preserve">that could </w:t>
      </w:r>
      <w:r w:rsidRPr="004D38CF">
        <w:t>improve productivity?</w:t>
      </w:r>
    </w:p>
    <w:p w:rsidR="009875F8" w:rsidRPr="004D38CF" w:rsidP="009875F8">
      <w:pPr>
        <w:pStyle w:val="Answer"/>
      </w:pPr>
      <w:sdt>
        <w:sdtPr>
          <w:alias w:val="Witness"/>
          <w:id w:val="-1083296938"/>
          <w:placeholder>
            <w:docPart w:val="8ACA6E885957453BB586FBF447AB6B08"/>
          </w:placeholder>
          <w:richText/>
        </w:sdtPr>
        <w:sdtContent>
          <w:r w:rsidRPr="004D38CF" w:rsidR="007F463D">
            <w:rPr>
              <w:b/>
              <w:i/>
              <w:iCs/>
            </w:rPr>
            <w:t>Jonathan Athow:</w:t>
          </w:r>
        </w:sdtContent>
      </w:sdt>
      <w:r w:rsidRPr="004D38CF" w:rsidR="007F463D">
        <w:t xml:space="preserve"> </w:t>
      </w:r>
      <w:r w:rsidRPr="004D38CF">
        <w:t>The only</w:t>
      </w:r>
      <w:r w:rsidRPr="004D38CF" w:rsidR="00967875">
        <w:t xml:space="preserve"> other</w:t>
      </w:r>
      <w:r w:rsidRPr="004D38CF">
        <w:t xml:space="preserve"> thing I would say is </w:t>
      </w:r>
      <w:r w:rsidRPr="004D38CF" w:rsidR="00967875">
        <w:t xml:space="preserve">that </w:t>
      </w:r>
      <w:r w:rsidRPr="004D38CF">
        <w:t xml:space="preserve">we use debt collection agencies as an additional flexibility. That is another way in which we can flex our resources by asking them to pursue some debt. Again, that is the other margin. </w:t>
      </w:r>
      <w:r w:rsidRPr="004D38CF" w:rsidR="006F5719">
        <w:t>W</w:t>
      </w:r>
      <w:r w:rsidRPr="004D38CF">
        <w:t xml:space="preserve">ithin the </w:t>
      </w:r>
      <w:r w:rsidRPr="004D38CF" w:rsidR="00967875">
        <w:t>a</w:t>
      </w:r>
      <w:r w:rsidRPr="004D38CF" w:rsidR="008F0A99">
        <w:t xml:space="preserve">utumn Budget </w:t>
      </w:r>
      <w:r w:rsidRPr="004D38CF">
        <w:t xml:space="preserve">and the </w:t>
      </w:r>
      <w:r w:rsidRPr="004D38CF" w:rsidR="00967875">
        <w:t>s</w:t>
      </w:r>
      <w:r w:rsidRPr="004D38CF" w:rsidR="008F0A99">
        <w:t xml:space="preserve">pring </w:t>
      </w:r>
      <w:r w:rsidRPr="004D38CF" w:rsidR="00967875">
        <w:t>s</w:t>
      </w:r>
      <w:r w:rsidRPr="004D38CF" w:rsidR="008F0A99">
        <w:t>tatement</w:t>
      </w:r>
      <w:r w:rsidRPr="004D38CF" w:rsidR="006F5719">
        <w:t xml:space="preserve">, </w:t>
      </w:r>
      <w:r w:rsidRPr="004D38CF">
        <w:t>we made additional use of that flexibility.</w:t>
      </w:r>
    </w:p>
    <w:p w:rsidR="009875F8" w:rsidRPr="004D38CF" w:rsidP="00FD58AA">
      <w:pPr>
        <w:pStyle w:val="Question"/>
      </w:pPr>
      <w:sdt>
        <w:sdtPr>
          <w:alias w:val="Member"/>
          <w:tag w:val="&lt;Member mnisId='5257' dodsId='133717'&gt;"/>
          <w:id w:val="992214464"/>
          <w:placeholder>
            <w:docPart w:val="FC253ABFCA6D4DD5AA319ABF618AFB32"/>
          </w:placeholder>
          <w:richText/>
        </w:sdtPr>
        <w:sdtContent>
          <w:r w:rsidRPr="004D38CF" w:rsidR="00FD58AA">
            <w:rPr>
              <w:b/>
            </w:rPr>
            <w:t>Rachel Blake:</w:t>
          </w:r>
        </w:sdtContent>
      </w:sdt>
      <w:r w:rsidRPr="004D38CF" w:rsidR="00FD58AA">
        <w:t xml:space="preserve"> </w:t>
      </w:r>
      <w:r w:rsidRPr="004D38CF">
        <w:t xml:space="preserve">I was curious as to why the investment in 500 additional compliance staff to increase collection of tax due is not having a </w:t>
      </w:r>
      <w:r w:rsidRPr="004D38CF">
        <w:t xml:space="preserve">consequence until </w:t>
      </w:r>
      <w:r w:rsidRPr="004D38CF" w:rsidR="0088325E">
        <w:t>20</w:t>
      </w:r>
      <w:r w:rsidRPr="004D38CF">
        <w:t>26</w:t>
      </w:r>
      <w:r w:rsidRPr="004D38CF" w:rsidR="0088325E">
        <w:t>-</w:t>
      </w:r>
      <w:r w:rsidRPr="004D38CF">
        <w:t xml:space="preserve">27, according to table 3.1. The additional income is relatively small. It is </w:t>
      </w:r>
      <w:r w:rsidRPr="004D38CF" w:rsidR="00FB7D7F">
        <w:t>£</w:t>
      </w:r>
      <w:r w:rsidRPr="004D38CF">
        <w:t>50 million</w:t>
      </w:r>
      <w:r w:rsidRPr="004D38CF" w:rsidR="00FB7D7F">
        <w:t xml:space="preserve"> and </w:t>
      </w:r>
      <w:r w:rsidRPr="004D38CF">
        <w:t xml:space="preserve">it is not until </w:t>
      </w:r>
      <w:r w:rsidRPr="004D38CF" w:rsidR="00FB7D7F">
        <w:t>20</w:t>
      </w:r>
      <w:r w:rsidRPr="004D38CF">
        <w:t>26</w:t>
      </w:r>
      <w:r w:rsidRPr="004D38CF" w:rsidR="00FB7D7F">
        <w:t>-</w:t>
      </w:r>
      <w:r w:rsidRPr="004D38CF">
        <w:t>27. Why is that?</w:t>
      </w:r>
    </w:p>
    <w:p w:rsidR="009875F8" w:rsidRPr="004D38CF" w:rsidP="009875F8">
      <w:pPr>
        <w:pStyle w:val="Answer"/>
      </w:pPr>
      <w:sdt>
        <w:sdtPr>
          <w:alias w:val="Witness"/>
          <w:id w:val="169913602"/>
          <w:placeholder>
            <w:docPart w:val="D1A5A6BB0227423C9D26A38A979AC3BF"/>
          </w:placeholder>
          <w:richText/>
        </w:sdtPr>
        <w:sdtContent>
          <w:r w:rsidRPr="004D38CF" w:rsidR="003005E9">
            <w:rPr>
              <w:b/>
              <w:i/>
              <w:iCs/>
            </w:rPr>
            <w:t>John-Paul Marks:</w:t>
          </w:r>
        </w:sdtContent>
      </w:sdt>
      <w:r w:rsidRPr="004D38CF" w:rsidR="003005E9">
        <w:t xml:space="preserve"> </w:t>
      </w:r>
      <w:r w:rsidRPr="004D38CF">
        <w:t>It is a function of training and consolidation</w:t>
      </w:r>
      <w:r w:rsidRPr="004D38CF" w:rsidR="00FB7D7F">
        <w:t xml:space="preserve"> and when they will </w:t>
      </w:r>
      <w:r w:rsidRPr="004D38CF">
        <w:t>start to deliver yield. When they are first recruited, it takes a while</w:t>
      </w:r>
      <w:r w:rsidRPr="004D38CF" w:rsidR="00FB7D7F">
        <w:t xml:space="preserve">. </w:t>
      </w:r>
      <w:r w:rsidRPr="004D38CF">
        <w:t xml:space="preserve">Penny, do you want to say a bit about building </w:t>
      </w:r>
      <w:r w:rsidRPr="004D38CF" w:rsidR="00FB7D7F">
        <w:t xml:space="preserve">them </w:t>
      </w:r>
      <w:r w:rsidRPr="004D38CF">
        <w:t>up to being productive?</w:t>
      </w:r>
    </w:p>
    <w:p w:rsidR="00936025" w:rsidRPr="004D38CF" w:rsidP="009875F8">
      <w:pPr>
        <w:pStyle w:val="Answer"/>
      </w:pPr>
      <w:sdt>
        <w:sdtPr>
          <w:alias w:val="Witness"/>
          <w:id w:val="281233444"/>
          <w:placeholder>
            <w:docPart w:val="669FEEC61B3344229BC74598068BE3B9"/>
          </w:placeholder>
          <w:richText/>
        </w:sdtPr>
        <w:sdtContent>
          <w:r w:rsidRPr="004D38CF" w:rsidR="00205673">
            <w:rPr>
              <w:b/>
              <w:i/>
              <w:iCs/>
            </w:rPr>
            <w:t>Penny Ciniewicz:</w:t>
          </w:r>
        </w:sdtContent>
      </w:sdt>
      <w:r w:rsidRPr="004D38CF" w:rsidR="00205673">
        <w:t xml:space="preserve"> </w:t>
      </w:r>
      <w:r w:rsidRPr="004D38CF" w:rsidR="000B6497">
        <w:t xml:space="preserve">We </w:t>
      </w:r>
      <w:r w:rsidRPr="004D38CF" w:rsidR="009875F8">
        <w:t xml:space="preserve">are recruiting 5,500 people over the </w:t>
      </w:r>
      <w:r w:rsidRPr="004D38CF" w:rsidR="00E061DD">
        <w:t>spending review</w:t>
      </w:r>
      <w:r w:rsidRPr="004D38CF" w:rsidR="009875F8">
        <w:t xml:space="preserve"> period. The first 500 have already joined, as JP said</w:t>
      </w:r>
      <w:r w:rsidRPr="004D38CF" w:rsidR="00066086">
        <w:t>. W</w:t>
      </w:r>
      <w:r w:rsidRPr="004D38CF" w:rsidR="009875F8">
        <w:t xml:space="preserve">e train our compliance officers </w:t>
      </w:r>
      <w:r w:rsidRPr="004D38CF" w:rsidR="00751A75">
        <w:t xml:space="preserve">through our </w:t>
      </w:r>
      <w:r w:rsidRPr="004D38CF" w:rsidR="009875F8">
        <w:t>basic training programmes. The largest is our foundation</w:t>
      </w:r>
      <w:r w:rsidRPr="004D38CF" w:rsidR="003E4CFA">
        <w:t>-</w:t>
      </w:r>
      <w:r w:rsidRPr="004D38CF" w:rsidR="009875F8">
        <w:t xml:space="preserve">level programme. That is around 18 months. The first 18 months </w:t>
      </w:r>
      <w:r w:rsidRPr="004D38CF" w:rsidR="00D05DD2">
        <w:t xml:space="preserve">is </w:t>
      </w:r>
      <w:r w:rsidRPr="004D38CF" w:rsidR="009875F8">
        <w:t>focused learning. The second 18 months</w:t>
      </w:r>
      <w:r w:rsidRPr="004D38CF" w:rsidR="00D05DD2">
        <w:t xml:space="preserve"> is </w:t>
      </w:r>
      <w:r w:rsidRPr="004D38CF" w:rsidR="009875F8">
        <w:t xml:space="preserve">working in the business with mentoring and coaching support. That means our compliance officers do not become really productive until later in the training programme. </w:t>
      </w:r>
    </w:p>
    <w:p w:rsidR="00936025" w:rsidRPr="004D38CF" w:rsidP="009875F8">
      <w:pPr>
        <w:pStyle w:val="Answer"/>
      </w:pPr>
      <w:r w:rsidRPr="004D38CF">
        <w:t>The costings reflect assumptions about the rate at which compliance officers become productive. In fact, compliance officers are assumed to not be fully productive</w:t>
      </w:r>
      <w:r w:rsidRPr="004D38CF">
        <w:t>—t</w:t>
      </w:r>
      <w:r w:rsidRPr="004D38CF">
        <w:t>hey are not as expert at their work</w:t>
      </w:r>
      <w:r w:rsidRPr="004D38CF">
        <w:t>—</w:t>
      </w:r>
      <w:r w:rsidRPr="004D38CF">
        <w:t>until about four years. We say they are fully productive at four years. They should be producing a return after about 18 months.</w:t>
      </w:r>
    </w:p>
    <w:p w:rsidR="009875F8" w:rsidRPr="004D38CF" w:rsidP="009875F8">
      <w:pPr>
        <w:pStyle w:val="Answer"/>
      </w:pPr>
      <w:r w:rsidRPr="004D38CF">
        <w:t xml:space="preserve">We </w:t>
      </w:r>
      <w:r w:rsidRPr="004D38CF" w:rsidR="00936025">
        <w:t xml:space="preserve">also </w:t>
      </w:r>
      <w:r w:rsidRPr="004D38CF">
        <w:t>have our tax specialist programme, which we are growing as part of that 5,500 people. We currently tak</w:t>
      </w:r>
      <w:r w:rsidRPr="004D38CF" w:rsidR="00936025">
        <w:t xml:space="preserve">e </w:t>
      </w:r>
      <w:r w:rsidRPr="004D38CF">
        <w:t xml:space="preserve">around 280 people a year into that. We will be taking 500 from the autumn. That is a more intensive programme over a longer period of time. </w:t>
      </w:r>
      <w:r w:rsidRPr="004D38CF" w:rsidR="00936025">
        <w:t xml:space="preserve">It </w:t>
      </w:r>
      <w:r w:rsidRPr="004D38CF">
        <w:t xml:space="preserve">takes three and a half years to make people tax specialists. </w:t>
      </w:r>
      <w:r w:rsidRPr="004D38CF" w:rsidR="00936025">
        <w:t>A</w:t>
      </w:r>
      <w:r w:rsidRPr="004D38CF">
        <w:t>gain, there are assumptions built into the costings that explain the rate at which they become productive.</w:t>
      </w:r>
    </w:p>
    <w:p w:rsidR="00F81EA9" w:rsidRPr="004D38CF" w:rsidP="009875F8">
      <w:pPr>
        <w:pStyle w:val="Question"/>
      </w:pPr>
      <w:sdt>
        <w:sdtPr>
          <w:alias w:val="Member"/>
          <w:tag w:val="&lt;Member mnisId='5257' dodsId='133717'&gt;"/>
          <w:id w:val="902411468"/>
          <w:placeholder>
            <w:docPart w:val="A87EE2730B3640A4A36A35F87F9E0529"/>
          </w:placeholder>
          <w:richText/>
        </w:sdtPr>
        <w:sdtContent>
          <w:r w:rsidRPr="004D38CF" w:rsidR="00FD58AA">
            <w:rPr>
              <w:b/>
            </w:rPr>
            <w:t>Rachel Blake:</w:t>
          </w:r>
        </w:sdtContent>
      </w:sdt>
      <w:r w:rsidRPr="004D38CF" w:rsidR="00FD58AA">
        <w:t xml:space="preserve"> </w:t>
      </w:r>
      <w:r w:rsidRPr="004D38CF" w:rsidR="009875F8">
        <w:t xml:space="preserve">It would be really helpful to have those inputs to productivity written up and sent to </w:t>
      </w:r>
      <w:r w:rsidRPr="004D38CF" w:rsidR="00FF0C7A">
        <w:t>the C</w:t>
      </w:r>
      <w:r w:rsidRPr="004D38CF" w:rsidR="009875F8">
        <w:t xml:space="preserve">ommittee, if you could write </w:t>
      </w:r>
      <w:r w:rsidRPr="004D38CF" w:rsidR="00FF0C7A">
        <w:t xml:space="preserve">back </w:t>
      </w:r>
      <w:r w:rsidRPr="004D38CF" w:rsidR="009875F8">
        <w:t xml:space="preserve">to us. </w:t>
      </w:r>
    </w:p>
    <w:p w:rsidR="00AE4C39" w:rsidRPr="004D38CF" w:rsidP="00F81EA9">
      <w:pPr>
        <w:pStyle w:val="Question"/>
        <w:numPr>
          <w:ilvl w:val="0"/>
          <w:numId w:val="0"/>
        </w:numPr>
        <w:ind w:left="794"/>
      </w:pPr>
      <w:r w:rsidRPr="004D38CF">
        <w:t xml:space="preserve">I have some more ideas for closing the tax gap. I represent an area with a number of candy stores. Westminster City Council has done really great work in driving down the business rates gap from </w:t>
      </w:r>
      <w:r w:rsidRPr="004D38CF" w:rsidR="007A4855">
        <w:t>£</w:t>
      </w:r>
      <w:r w:rsidRPr="004D38CF">
        <w:t xml:space="preserve">9 billion to </w:t>
      </w:r>
      <w:r w:rsidRPr="004D38CF" w:rsidR="007A4855">
        <w:t>£</w:t>
      </w:r>
      <w:r w:rsidRPr="004D38CF">
        <w:t>2 billion. I am sure everyone will agree with me that that should be very welcome to the taxpayer, but what would really help is local authorities being able to work effectively with HMRC in terms of joint investigations.</w:t>
      </w:r>
    </w:p>
    <w:p w:rsidR="009875F8" w:rsidRPr="004D38CF" w:rsidP="00AE4C39">
      <w:pPr>
        <w:pStyle w:val="QuestionCont"/>
      </w:pPr>
      <w:r w:rsidRPr="004D38CF">
        <w:t>You may or may not be familiar with these candy stores.</w:t>
      </w:r>
      <w:r w:rsidRPr="004D38CF" w:rsidR="00A53D30">
        <w:t xml:space="preserve"> </w:t>
      </w:r>
      <w:r w:rsidRPr="004D38CF">
        <w:t>They are essentially empty shops in high</w:t>
      </w:r>
      <w:r w:rsidRPr="004D38CF" w:rsidR="003E4CFA">
        <w:t>-</w:t>
      </w:r>
      <w:r w:rsidRPr="004D38CF">
        <w:t>value areas that sell goods</w:t>
      </w:r>
      <w:r w:rsidRPr="004D38CF" w:rsidR="00A53D30">
        <w:t xml:space="preserve"> that</w:t>
      </w:r>
      <w:r w:rsidRPr="004D38CF">
        <w:t xml:space="preserve"> I certainly would not buy</w:t>
      </w:r>
      <w:r w:rsidRPr="004D38CF" w:rsidR="00A53D30">
        <w:t xml:space="preserve">, </w:t>
      </w:r>
      <w:r w:rsidRPr="004D38CF">
        <w:t>very much not for the price that they are put on the market for.</w:t>
      </w:r>
      <w:r w:rsidRPr="004D38CF" w:rsidR="00AE4C39">
        <w:t xml:space="preserve"> </w:t>
      </w:r>
      <w:r w:rsidRPr="004D38CF">
        <w:t>HMRC has been trying to work with Westminster City Council</w:t>
      </w:r>
      <w:r w:rsidRPr="004D38CF" w:rsidR="00AE4C39">
        <w:t xml:space="preserve"> in particular </w:t>
      </w:r>
      <w:r w:rsidRPr="004D38CF">
        <w:t>on th</w:t>
      </w:r>
      <w:r w:rsidRPr="004D38CF" w:rsidR="00AE4C39">
        <w:t>e</w:t>
      </w:r>
      <w:r w:rsidRPr="004D38CF">
        <w:t xml:space="preserve"> issue </w:t>
      </w:r>
      <w:r w:rsidRPr="004D38CF" w:rsidR="00AE4C39">
        <w:t xml:space="preserve">of </w:t>
      </w:r>
      <w:r w:rsidRPr="004D38CF">
        <w:t>a data</w:t>
      </w:r>
      <w:r w:rsidRPr="004D38CF" w:rsidR="003E4CFA">
        <w:t>-</w:t>
      </w:r>
      <w:r w:rsidRPr="004D38CF">
        <w:t xml:space="preserve">sharing agreement. </w:t>
      </w:r>
      <w:r w:rsidRPr="004D38CF" w:rsidR="00F81EA9">
        <w:t>Do you know w</w:t>
      </w:r>
      <w:r w:rsidRPr="004D38CF" w:rsidR="00AE4C39">
        <w:t xml:space="preserve">hat </w:t>
      </w:r>
      <w:r w:rsidRPr="004D38CF" w:rsidR="00F81EA9">
        <w:t xml:space="preserve">would be </w:t>
      </w:r>
      <w:r w:rsidRPr="004D38CF">
        <w:t xml:space="preserve">holding up any further joint working? </w:t>
      </w:r>
      <w:r w:rsidRPr="004D38CF" w:rsidR="00AE4C39">
        <w:t xml:space="preserve">We </w:t>
      </w:r>
      <w:r w:rsidRPr="004D38CF">
        <w:t>have a concern that it is because the perception of the potential tax raise is not quite big enough for the level of enforcement activity that HMRC would consider.</w:t>
      </w:r>
    </w:p>
    <w:p w:rsidR="009875F8" w:rsidRPr="004D38CF" w:rsidP="009875F8">
      <w:pPr>
        <w:pStyle w:val="Answer"/>
      </w:pPr>
      <w:sdt>
        <w:sdtPr>
          <w:alias w:val="Witness"/>
          <w:id w:val="1891607687"/>
          <w:placeholder>
            <w:docPart w:val="7E6552EE06F64453A21DEC5DCD0314C4"/>
          </w:placeholder>
          <w:richText/>
        </w:sdtPr>
        <w:sdtContent>
          <w:r w:rsidRPr="004D38CF" w:rsidR="00205673">
            <w:rPr>
              <w:b/>
              <w:i/>
              <w:iCs/>
            </w:rPr>
            <w:t>Penny Ciniewicz:</w:t>
          </w:r>
        </w:sdtContent>
      </w:sdt>
      <w:r w:rsidRPr="004D38CF" w:rsidR="00205673">
        <w:t xml:space="preserve"> </w:t>
      </w:r>
      <w:r w:rsidRPr="004D38CF">
        <w:t xml:space="preserve">I am aware </w:t>
      </w:r>
      <w:r w:rsidRPr="004D38CF" w:rsidR="00205673">
        <w:t xml:space="preserve">that </w:t>
      </w:r>
      <w:r w:rsidRPr="004D38CF">
        <w:t xml:space="preserve">we have worked with Westminster City Council. Indeed, we work with a range of different enforcement bodies on a whole range of different challenges with enforcement. It is true that there </w:t>
      </w:r>
      <w:r w:rsidRPr="004D38CF" w:rsidR="00AF604D">
        <w:t xml:space="preserve">is </w:t>
      </w:r>
      <w:r w:rsidRPr="004D38CF">
        <w:t xml:space="preserve">a big impact from the point of view of business rates because that really is vital for local councils </w:t>
      </w:r>
      <w:r w:rsidRPr="004D38CF" w:rsidR="00AF604D">
        <w:t xml:space="preserve">such as </w:t>
      </w:r>
      <w:r w:rsidRPr="004D38CF">
        <w:t>Westminster City Council. I recall some time ago some cases that we did with Westminster City Council where</w:t>
      </w:r>
      <w:r w:rsidR="00D47EA3">
        <w:t>,</w:t>
      </w:r>
      <w:r w:rsidRPr="004D38CF">
        <w:t xml:space="preserve"> certainly</w:t>
      </w:r>
      <w:r w:rsidR="00D47EA3">
        <w:t>,</w:t>
      </w:r>
      <w:r w:rsidRPr="004D38CF">
        <w:t xml:space="preserve"> the tax end of that compliance investigation was </w:t>
      </w:r>
      <w:r w:rsidRPr="004D38CF" w:rsidR="00D47EA3">
        <w:t xml:space="preserve">perhaps </w:t>
      </w:r>
      <w:r w:rsidRPr="004D38CF">
        <w:t>not bringing quite as much as might have been the case for the business rates end of it.</w:t>
      </w:r>
      <w:r w:rsidRPr="004D38CF" w:rsidR="00AF604D">
        <w:t xml:space="preserve"> W</w:t>
      </w:r>
      <w:r w:rsidRPr="004D38CF">
        <w:t xml:space="preserve">e are always open to those conversations. As far as I am aware, those collaborative conversations carry on. There </w:t>
      </w:r>
      <w:r w:rsidRPr="004D38CF" w:rsidR="00AF604D">
        <w:t xml:space="preserve">is </w:t>
      </w:r>
      <w:r w:rsidRPr="004D38CF">
        <w:t>a whole range of different challenges.</w:t>
      </w:r>
    </w:p>
    <w:p w:rsidR="009875F8" w:rsidRPr="004D38CF" w:rsidP="00FD58AA">
      <w:pPr>
        <w:pStyle w:val="Question"/>
      </w:pPr>
      <w:sdt>
        <w:sdtPr>
          <w:alias w:val="Member"/>
          <w:tag w:val="&lt;Member mnisId='5257' dodsId='133717'&gt;"/>
          <w:id w:val="-797065836"/>
          <w:placeholder>
            <w:docPart w:val="F122944EF4C04D4090EDC9ED15065ACA"/>
          </w:placeholder>
          <w:richText/>
        </w:sdtPr>
        <w:sdtContent>
          <w:r w:rsidRPr="004D38CF" w:rsidR="00FD58AA">
            <w:rPr>
              <w:b/>
            </w:rPr>
            <w:t>Rachel Blake:</w:t>
          </w:r>
        </w:sdtContent>
      </w:sdt>
      <w:r w:rsidRPr="004D38CF" w:rsidR="00FD58AA">
        <w:t xml:space="preserve"> </w:t>
      </w:r>
      <w:r w:rsidRPr="004D38CF" w:rsidR="00E438A1">
        <w:t>T</w:t>
      </w:r>
      <w:r w:rsidRPr="004D38CF">
        <w:t xml:space="preserve">o me, </w:t>
      </w:r>
      <w:r w:rsidRPr="004D38CF" w:rsidR="00E438A1">
        <w:t xml:space="preserve">this is </w:t>
      </w:r>
      <w:r w:rsidRPr="004D38CF">
        <w:t>quite a high</w:t>
      </w:r>
      <w:r w:rsidRPr="004D38CF" w:rsidR="003E4CFA">
        <w:t>-</w:t>
      </w:r>
      <w:r w:rsidRPr="004D38CF">
        <w:t>risk situation</w:t>
      </w:r>
      <w:r w:rsidRPr="004D38CF" w:rsidR="00E438A1">
        <w:t>. E</w:t>
      </w:r>
      <w:r w:rsidRPr="004D38CF">
        <w:t xml:space="preserve">very person on the street </w:t>
      </w:r>
      <w:r w:rsidRPr="004D38CF" w:rsidR="00E438A1">
        <w:t xml:space="preserve">is seeing what </w:t>
      </w:r>
      <w:r w:rsidRPr="004D38CF">
        <w:t xml:space="preserve">cannot be a functioning business. </w:t>
      </w:r>
      <w:r w:rsidRPr="004D38CF" w:rsidR="00E438A1">
        <w:t>I</w:t>
      </w:r>
      <w:r w:rsidRPr="004D38CF">
        <w:t xml:space="preserve">t would seem to me that there is a real potential to close some of the tax gap, but </w:t>
      </w:r>
      <w:r w:rsidRPr="004D38CF" w:rsidR="00E438A1">
        <w:t>the</w:t>
      </w:r>
      <w:r w:rsidRPr="004D38CF" w:rsidR="00CC2FBC">
        <w:t xml:space="preserve">re is a </w:t>
      </w:r>
      <w:r w:rsidRPr="004D38CF">
        <w:t xml:space="preserve">concern that the scale of potential additional income is not enough for HMRC. </w:t>
      </w:r>
      <w:r w:rsidRPr="004D38CF" w:rsidR="00CC2FBC">
        <w:t>H</w:t>
      </w:r>
      <w:r w:rsidRPr="004D38CF">
        <w:t>ow does your enforcement work on this in terms of your assessment of a threshold?</w:t>
      </w:r>
    </w:p>
    <w:p w:rsidR="009875F8" w:rsidRPr="004D38CF" w:rsidP="009875F8">
      <w:pPr>
        <w:pStyle w:val="Answer"/>
      </w:pPr>
      <w:sdt>
        <w:sdtPr>
          <w:alias w:val="Witness"/>
          <w:id w:val="659900802"/>
          <w:placeholder>
            <w:docPart w:val="D63447A5C5894861BD35B998EEE6FD1A"/>
          </w:placeholder>
          <w:richText/>
        </w:sdtPr>
        <w:sdtContent>
          <w:r w:rsidRPr="004D38CF" w:rsidR="00205673">
            <w:rPr>
              <w:b/>
              <w:i/>
              <w:iCs/>
            </w:rPr>
            <w:t>Penny Ciniewicz:</w:t>
          </w:r>
        </w:sdtContent>
      </w:sdt>
      <w:r w:rsidRPr="004D38CF" w:rsidR="00205673">
        <w:t xml:space="preserve"> </w:t>
      </w:r>
      <w:r w:rsidRPr="004D38CF">
        <w:t xml:space="preserve">Our threshold is not just a financial one. We take risk into account in a whole range of different dimensions. </w:t>
      </w:r>
      <w:r w:rsidRPr="004D38CF" w:rsidR="00C92DCA">
        <w:t>R</w:t>
      </w:r>
      <w:r w:rsidRPr="004D38CF">
        <w:t xml:space="preserve">isk can be present in a number of different ways. It can be present in </w:t>
      </w:r>
      <w:r w:rsidRPr="004D38CF" w:rsidR="00C92DCA">
        <w:t xml:space="preserve">the </w:t>
      </w:r>
      <w:r w:rsidRPr="004D38CF">
        <w:t xml:space="preserve">tax gap, but we have other responsibilities, </w:t>
      </w:r>
      <w:r w:rsidRPr="004D38CF" w:rsidR="00C92DCA">
        <w:t xml:space="preserve">such as </w:t>
      </w:r>
      <w:r w:rsidRPr="004D38CF">
        <w:t>anti</w:t>
      </w:r>
      <w:r w:rsidRPr="004D38CF" w:rsidR="003E4CFA">
        <w:t>-</w:t>
      </w:r>
      <w:r w:rsidRPr="004D38CF">
        <w:t xml:space="preserve">money laundering supervision and so on. </w:t>
      </w:r>
      <w:r w:rsidRPr="004D38CF" w:rsidR="00C92DCA">
        <w:t>O</w:t>
      </w:r>
      <w:r w:rsidRPr="004D38CF">
        <w:t>ur risk assessment is not static. It is informed by a whole range of different factors</w:t>
      </w:r>
      <w:r w:rsidRPr="004D38CF" w:rsidR="00C92DCA">
        <w:t>. I</w:t>
      </w:r>
      <w:r w:rsidRPr="004D38CF">
        <w:t>t certainly is not purely a financial threshold.</w:t>
      </w:r>
    </w:p>
    <w:p w:rsidR="00C92DCA" w:rsidRPr="004D38CF" w:rsidP="00FD58AA">
      <w:pPr>
        <w:pStyle w:val="Question"/>
      </w:pPr>
      <w:sdt>
        <w:sdtPr>
          <w:alias w:val="Member"/>
          <w:tag w:val="&lt;Member mnisId='5257' dodsId='133717'&gt;"/>
          <w:id w:val="1801732125"/>
          <w:placeholder>
            <w:docPart w:val="9B551BC1D674475B8403C10C401AFF02"/>
          </w:placeholder>
          <w:richText/>
        </w:sdtPr>
        <w:sdtContent>
          <w:r w:rsidRPr="004D38CF" w:rsidR="00FD58AA">
            <w:rPr>
              <w:b/>
            </w:rPr>
            <w:t>Rachel Blake:</w:t>
          </w:r>
        </w:sdtContent>
      </w:sdt>
      <w:r w:rsidRPr="004D38CF" w:rsidR="00FD58AA">
        <w:t xml:space="preserve"> </w:t>
      </w:r>
      <w:r w:rsidRPr="004D38CF">
        <w:t xml:space="preserve">You take </w:t>
      </w:r>
      <w:r w:rsidRPr="004D38CF" w:rsidR="009875F8">
        <w:t xml:space="preserve">a bespoke approach to what the overall risk </w:t>
      </w:r>
      <w:r w:rsidRPr="004D38CF">
        <w:t>is.</w:t>
      </w:r>
    </w:p>
    <w:p w:rsidR="00C92DCA" w:rsidRPr="004D38CF" w:rsidP="00C92DCA">
      <w:pPr>
        <w:pStyle w:val="Answer"/>
      </w:pPr>
      <w:sdt>
        <w:sdtPr>
          <w:alias w:val="Witness"/>
          <w:id w:val="625049674"/>
          <w:placeholder>
            <w:docPart w:val="5EDC38301A4C448CB3F2DD6FD73C4B93"/>
          </w:placeholder>
          <w:richText/>
        </w:sdtPr>
        <w:sdtContent>
          <w:r w:rsidRPr="004D38CF">
            <w:rPr>
              <w:b/>
              <w:i/>
              <w:iCs/>
            </w:rPr>
            <w:t>Penny Ciniewicz:</w:t>
          </w:r>
        </w:sdtContent>
      </w:sdt>
      <w:r w:rsidRPr="004D38CF">
        <w:t xml:space="preserve"> </w:t>
      </w:r>
      <w:r w:rsidRPr="004D38CF" w:rsidR="009C0497">
        <w:t xml:space="preserve">We always look at the </w:t>
      </w:r>
      <w:r w:rsidRPr="004D38CF">
        <w:t>r</w:t>
      </w:r>
      <w:r w:rsidRPr="004D38CF" w:rsidR="009875F8">
        <w:t>isk</w:t>
      </w:r>
      <w:r w:rsidRPr="004D38CF">
        <w:t>s</w:t>
      </w:r>
      <w:r w:rsidRPr="004D38CF" w:rsidR="009875F8">
        <w:t xml:space="preserve"> in the round, yes.</w:t>
      </w:r>
    </w:p>
    <w:p w:rsidR="009875F8" w:rsidRPr="004D38CF" w:rsidP="00813CF7">
      <w:pPr>
        <w:pStyle w:val="Remark"/>
      </w:pPr>
      <w:sdt>
        <w:sdtPr>
          <w:alias w:val="Member"/>
          <w:tag w:val="&lt;Member mnisId='5257' dodsId='133717'&gt;"/>
          <w:id w:val="556051303"/>
          <w:placeholder>
            <w:docPart w:val="E14A59E4E60845B1996DE68FEB1C9D13"/>
          </w:placeholder>
          <w:richText/>
        </w:sdtPr>
        <w:sdtContent>
          <w:r w:rsidRPr="004D38CF" w:rsidR="00C92DCA">
            <w:rPr>
              <w:b/>
            </w:rPr>
            <w:t>Rachel Blake:</w:t>
          </w:r>
        </w:sdtContent>
      </w:sdt>
      <w:r w:rsidRPr="004D38CF" w:rsidR="00C92DCA">
        <w:t xml:space="preserve"> </w:t>
      </w:r>
      <w:r w:rsidRPr="004D38CF">
        <w:t>It would be really helpful if you would consider having a look at the potential additional income</w:t>
      </w:r>
      <w:r w:rsidRPr="004D38CF" w:rsidR="008B6F77">
        <w:t xml:space="preserve"> from </w:t>
      </w:r>
      <w:r w:rsidRPr="004D38CF">
        <w:t>joint investigations and that data</w:t>
      </w:r>
      <w:r w:rsidRPr="004D38CF" w:rsidR="003E4CFA">
        <w:t>-</w:t>
      </w:r>
      <w:r w:rsidRPr="004D38CF">
        <w:t>sharing agreement with Westminster City Council.</w:t>
      </w:r>
    </w:p>
    <w:p w:rsidR="009875F8" w:rsidRPr="004D38CF" w:rsidP="00BC3C2C">
      <w:pPr>
        <w:pStyle w:val="Question"/>
      </w:pPr>
      <w:sdt>
        <w:sdtPr>
          <w:alias w:val="Member"/>
          <w:tag w:val="&lt;Member mnisId='5259' dodsId='173197'&gt;"/>
          <w:id w:val="101231302"/>
          <w:placeholder>
            <w:docPart w:val="2E5BED4BD4104A928AD1AB5B4F07244C"/>
          </w:placeholder>
          <w:richText/>
        </w:sdtPr>
        <w:sdtContent>
          <w:r w:rsidRPr="004D38CF" w:rsidR="00F81EA9">
            <w:rPr>
              <w:b/>
            </w:rPr>
            <w:t>Dr Sandher:</w:t>
          </w:r>
        </w:sdtContent>
      </w:sdt>
      <w:r w:rsidRPr="004D38CF" w:rsidR="009C0497">
        <w:t xml:space="preserve"> </w:t>
      </w:r>
      <w:r w:rsidRPr="004D38CF">
        <w:t xml:space="preserve">Ms </w:t>
      </w:r>
      <w:r w:rsidRPr="004D38CF" w:rsidR="00BC3C2C">
        <w:t>Ciniewicz</w:t>
      </w:r>
      <w:r w:rsidRPr="004D38CF">
        <w:t xml:space="preserve">, </w:t>
      </w:r>
      <w:r w:rsidRPr="004D38CF" w:rsidR="00F81EA9">
        <w:t>t</w:t>
      </w:r>
      <w:r w:rsidRPr="004D38CF">
        <w:t>he tax gap for wealthy individuals is estimated at about £2 billion in 2022</w:t>
      </w:r>
      <w:r w:rsidRPr="004D38CF" w:rsidR="003E4CFA">
        <w:t>-</w:t>
      </w:r>
      <w:r w:rsidRPr="004D38CF">
        <w:t xml:space="preserve">23. The wealthy personal tax gap is about 50% of the total gap, despite paying about </w:t>
      </w:r>
      <w:r w:rsidRPr="004D38CF" w:rsidR="0067574E">
        <w:t>25%</w:t>
      </w:r>
      <w:r w:rsidRPr="004D38CF">
        <w:t xml:space="preserve"> of tax. Why is HMRC finding it so difficult to collect the tax that is due from the wealthiest people in this country?</w:t>
      </w:r>
    </w:p>
    <w:p w:rsidR="00A23D6C" w:rsidRPr="004D38CF" w:rsidP="009875F8">
      <w:pPr>
        <w:pStyle w:val="Answer"/>
      </w:pPr>
      <w:sdt>
        <w:sdtPr>
          <w:alias w:val="Witness"/>
          <w:id w:val="2116175177"/>
          <w:placeholder>
            <w:docPart w:val="78FF21285F2F4B09BFD7E60B581FDDD7"/>
          </w:placeholder>
          <w:richText/>
        </w:sdtPr>
        <w:sdtContent>
          <w:r w:rsidRPr="004D38CF" w:rsidR="00205673">
            <w:rPr>
              <w:b/>
              <w:i/>
              <w:iCs/>
            </w:rPr>
            <w:t>Penny Ciniewicz:</w:t>
          </w:r>
        </w:sdtContent>
      </w:sdt>
      <w:r w:rsidRPr="004D38CF" w:rsidR="00205673">
        <w:t xml:space="preserve"> </w:t>
      </w:r>
      <w:r w:rsidRPr="004D38CF" w:rsidR="009875F8">
        <w:t xml:space="preserve">We are bringing in a lot of tax through our compliance work. The last figure </w:t>
      </w:r>
      <w:r w:rsidRPr="004D38CF" w:rsidR="00011EE6">
        <w:t xml:space="preserve">that </w:t>
      </w:r>
      <w:r w:rsidRPr="004D38CF" w:rsidR="009875F8">
        <w:t>I ha</w:t>
      </w:r>
      <w:r w:rsidRPr="004D38CF" w:rsidR="00011EE6">
        <w:t xml:space="preserve">d </w:t>
      </w:r>
      <w:r w:rsidRPr="004D38CF" w:rsidR="009875F8">
        <w:t>was £5.2 billion in relation to the wealthy population</w:t>
      </w:r>
      <w:r w:rsidRPr="004D38CF" w:rsidR="00011EE6">
        <w:t>. T</w:t>
      </w:r>
      <w:r w:rsidRPr="004D38CF" w:rsidR="009875F8">
        <w:t>hat is a significant increase over the last few years from around £2.2 billion in 2019</w:t>
      </w:r>
      <w:r w:rsidRPr="004D38CF" w:rsidR="003E4CFA">
        <w:t>-</w:t>
      </w:r>
      <w:r w:rsidRPr="004D38CF" w:rsidR="009875F8">
        <w:t>20. We are very focused on the wealthy tax gap</w:t>
      </w:r>
      <w:r w:rsidRPr="004D38CF" w:rsidR="00011EE6">
        <w:t>. T</w:t>
      </w:r>
      <w:r w:rsidRPr="004D38CF" w:rsidR="009875F8">
        <w:t xml:space="preserve">here were a number of announcements </w:t>
      </w:r>
      <w:r w:rsidRPr="004D38CF" w:rsidR="00011EE6">
        <w:t xml:space="preserve">in the </w:t>
      </w:r>
      <w:r w:rsidRPr="004D38CF" w:rsidR="00F81EA9">
        <w:t>a</w:t>
      </w:r>
      <w:r w:rsidRPr="004D38CF" w:rsidR="00011EE6">
        <w:t xml:space="preserve">utumn Budget </w:t>
      </w:r>
      <w:r w:rsidRPr="004D38CF" w:rsidR="009875F8">
        <w:t xml:space="preserve">and </w:t>
      </w:r>
      <w:r w:rsidRPr="004D38CF" w:rsidR="00F81EA9">
        <w:t>s</w:t>
      </w:r>
      <w:r w:rsidRPr="004D38CF" w:rsidR="00011EE6">
        <w:t xml:space="preserve">pring </w:t>
      </w:r>
      <w:r w:rsidRPr="004D38CF" w:rsidR="00F81EA9">
        <w:t>s</w:t>
      </w:r>
      <w:r w:rsidRPr="004D38CF" w:rsidR="00011EE6">
        <w:t xml:space="preserve">tatement </w:t>
      </w:r>
      <w:r w:rsidRPr="004D38CF" w:rsidR="009875F8">
        <w:t xml:space="preserve">relating to that, particularly </w:t>
      </w:r>
      <w:r w:rsidRPr="004D38CF" w:rsidR="00011EE6">
        <w:t xml:space="preserve">the focus on </w:t>
      </w:r>
      <w:r w:rsidRPr="004D38CF" w:rsidR="009875F8">
        <w:t>wealthy offshore</w:t>
      </w:r>
      <w:r w:rsidRPr="004D38CF" w:rsidR="00011EE6">
        <w:t>. W</w:t>
      </w:r>
      <w:r w:rsidRPr="004D38CF" w:rsidR="009875F8">
        <w:t>e are bringing in an additional 400 people to focus particularly on the offshore risk in relation to wealthy taxpayers</w:t>
      </w:r>
      <w:r w:rsidRPr="004D38CF">
        <w:t>.</w:t>
      </w:r>
    </w:p>
    <w:p w:rsidR="009875F8" w:rsidRPr="004D38CF" w:rsidP="009875F8">
      <w:pPr>
        <w:pStyle w:val="Answer"/>
      </w:pPr>
      <w:r w:rsidRPr="004D38CF">
        <w:rPr>
          <w:bCs/>
        </w:rPr>
        <w:t>I</w:t>
      </w:r>
      <w:r w:rsidRPr="004D38CF">
        <w:t>t remains a challenge.</w:t>
      </w:r>
      <w:r w:rsidRPr="004D38CF">
        <w:t xml:space="preserve"> </w:t>
      </w:r>
      <w:r w:rsidRPr="004D38CF">
        <w:t xml:space="preserve">We have around 1,000 officers in our wealthy directorates. We had 8,000 investigations opened last year. We put a </w:t>
      </w:r>
      <w:r w:rsidRPr="004D38CF">
        <w:t>significant effort into it</w:t>
      </w:r>
      <w:r w:rsidRPr="004D38CF">
        <w:t>. W</w:t>
      </w:r>
      <w:r w:rsidRPr="004D38CF">
        <w:t xml:space="preserve">e are going to continue to build that not just in terms of civil work but in </w:t>
      </w:r>
      <w:r w:rsidRPr="004D38CF">
        <w:t xml:space="preserve">the </w:t>
      </w:r>
      <w:r w:rsidRPr="004D38CF">
        <w:t>criminal work, where we are going to be expanding the number of positive charging decisions. That is part of the criminal prosecution process, where we are putting another 20% on our target</w:t>
      </w:r>
      <w:r w:rsidRPr="004D38CF">
        <w:t>. W</w:t>
      </w:r>
      <w:r w:rsidRPr="004D38CF">
        <w:t>e will be focusing at least some of that on the wealthy population.</w:t>
      </w:r>
    </w:p>
    <w:p w:rsidR="009875F8" w:rsidRPr="004D38CF" w:rsidP="00F8429E">
      <w:pPr>
        <w:pStyle w:val="Question"/>
      </w:pPr>
      <w:sdt>
        <w:sdtPr>
          <w:alias w:val="Member"/>
          <w:tag w:val="&lt;Member mnisId='5259' dodsId='173197'&gt;"/>
          <w:id w:val="241773832"/>
          <w:placeholder>
            <w:docPart w:val="340C0913B7E245D39EA1032515AF3A0E"/>
          </w:placeholder>
          <w:richText/>
        </w:sdtPr>
        <w:sdtContent>
          <w:r w:rsidRPr="004D38CF" w:rsidR="00F81EA9">
            <w:rPr>
              <w:b/>
            </w:rPr>
            <w:t>Dr Sandher:</w:t>
          </w:r>
        </w:sdtContent>
      </w:sdt>
      <w:r w:rsidRPr="004D38CF" w:rsidR="00F8429E">
        <w:t xml:space="preserve"> </w:t>
      </w:r>
      <w:r w:rsidRPr="004D38CF">
        <w:t xml:space="preserve">You mentioned the challenge </w:t>
      </w:r>
      <w:r w:rsidRPr="004D38CF" w:rsidR="0035072B">
        <w:t xml:space="preserve">of </w:t>
      </w:r>
      <w:r w:rsidRPr="004D38CF">
        <w:t xml:space="preserve">offshore and </w:t>
      </w:r>
      <w:r w:rsidRPr="004D38CF" w:rsidR="0035072B">
        <w:t xml:space="preserve">the </w:t>
      </w:r>
      <w:r w:rsidRPr="004D38CF">
        <w:t xml:space="preserve">different types of assets, </w:t>
      </w:r>
      <w:r w:rsidRPr="004D38CF" w:rsidR="0035072B">
        <w:t xml:space="preserve">both </w:t>
      </w:r>
      <w:r w:rsidRPr="004D38CF">
        <w:t xml:space="preserve">liquid and illiquid. How important </w:t>
      </w:r>
      <w:r w:rsidRPr="004D38CF" w:rsidR="00A23D6C">
        <w:t xml:space="preserve">is it to have </w:t>
      </w:r>
      <w:r w:rsidRPr="004D38CF">
        <w:t xml:space="preserve">specialised knowledge </w:t>
      </w:r>
      <w:r w:rsidRPr="004D38CF" w:rsidR="00A23D6C">
        <w:t xml:space="preserve">within HMRC </w:t>
      </w:r>
      <w:r w:rsidRPr="004D38CF">
        <w:t xml:space="preserve">to get the tax </w:t>
      </w:r>
      <w:r w:rsidRPr="004D38CF" w:rsidR="00A23D6C">
        <w:t xml:space="preserve">that </w:t>
      </w:r>
      <w:r w:rsidRPr="004D38CF">
        <w:t>you need from those individuals?</w:t>
      </w:r>
    </w:p>
    <w:p w:rsidR="009875F8" w:rsidRPr="004D38CF" w:rsidP="009875F8">
      <w:pPr>
        <w:pStyle w:val="Answer"/>
      </w:pPr>
      <w:sdt>
        <w:sdtPr>
          <w:alias w:val="Witness"/>
          <w:id w:val="-1271398809"/>
          <w:placeholder>
            <w:docPart w:val="12B53AABF9EF4DD7B1BB21783E223849"/>
          </w:placeholder>
          <w:richText/>
        </w:sdtPr>
        <w:sdtContent>
          <w:r w:rsidRPr="004D38CF" w:rsidR="00205673">
            <w:rPr>
              <w:b/>
              <w:i/>
              <w:iCs/>
            </w:rPr>
            <w:t>Penny Ciniewicz:</w:t>
          </w:r>
        </w:sdtContent>
      </w:sdt>
      <w:r w:rsidRPr="004D38CF" w:rsidR="00205673">
        <w:t xml:space="preserve"> </w:t>
      </w:r>
      <w:r w:rsidRPr="004D38CF">
        <w:t>It is incredibly important. We have experts in a whole range of different aspects of wealthy taxpayers’ affairs, whether that is trusts</w:t>
      </w:r>
      <w:r w:rsidRPr="004D38CF" w:rsidR="00BC3C5E">
        <w:t xml:space="preserve"> or </w:t>
      </w:r>
      <w:r w:rsidRPr="004D38CF">
        <w:t>assets. There are a range of different taxes that we need to consider. I have risk and intelligence colleagues who also draw very heavily on international data exchanges. We exchange a vast amount of data internationally as well as collaborate internationally on criminal enforcement. We bring together a whole range of different skills and expertise around wealthy customer</w:t>
      </w:r>
      <w:r w:rsidRPr="004D38CF" w:rsidR="00BC3C5E">
        <w:t>s</w:t>
      </w:r>
      <w:r w:rsidRPr="004D38CF">
        <w:t>.</w:t>
      </w:r>
      <w:r w:rsidRPr="004D38CF" w:rsidR="00BC3C5E">
        <w:t xml:space="preserve"> </w:t>
      </w:r>
      <w:r w:rsidRPr="004D38CF">
        <w:t xml:space="preserve">We have customer compliance managers in our wealthy directorate who focus on the areas of highest risk and the customers with </w:t>
      </w:r>
      <w:r w:rsidRPr="004D38CF" w:rsidR="00281FD8">
        <w:t xml:space="preserve">the </w:t>
      </w:r>
      <w:r w:rsidRPr="004D38CF">
        <w:t>highest risk.</w:t>
      </w:r>
    </w:p>
    <w:p w:rsidR="009875F8" w:rsidRPr="004D38CF" w:rsidP="00F8429E">
      <w:pPr>
        <w:pStyle w:val="Question"/>
      </w:pPr>
      <w:sdt>
        <w:sdtPr>
          <w:alias w:val="Member"/>
          <w:tag w:val="&lt;Member mnisId='5259' dodsId='173197'&gt;"/>
          <w:id w:val="1450594476"/>
          <w:placeholder>
            <w:docPart w:val="BE645197481E4476A5EF15878512E47A"/>
          </w:placeholder>
          <w:richText/>
        </w:sdtPr>
        <w:sdtContent>
          <w:r w:rsidRPr="004D38CF" w:rsidR="00F81EA9">
            <w:rPr>
              <w:b/>
            </w:rPr>
            <w:t>Dr Sandher:</w:t>
          </w:r>
        </w:sdtContent>
      </w:sdt>
      <w:r w:rsidRPr="004D38CF" w:rsidR="00F8429E">
        <w:t xml:space="preserve"> </w:t>
      </w:r>
      <w:r w:rsidRPr="004D38CF">
        <w:t>Given how important that specialised knowledge is, how many people are in that wealthy tax team</w:t>
      </w:r>
      <w:r w:rsidRPr="004D38CF" w:rsidR="001131D8">
        <w:t>? M</w:t>
      </w:r>
      <w:r w:rsidRPr="004D38CF">
        <w:t>ore specifically, how have those numbers changed over time?</w:t>
      </w:r>
    </w:p>
    <w:p w:rsidR="009875F8" w:rsidRPr="004D38CF" w:rsidP="009875F8">
      <w:pPr>
        <w:pStyle w:val="Answer"/>
      </w:pPr>
      <w:sdt>
        <w:sdtPr>
          <w:alias w:val="Witness"/>
          <w:id w:val="330575985"/>
          <w:placeholder>
            <w:docPart w:val="FEF0CC0747BC4738A3B565765B9DF574"/>
          </w:placeholder>
          <w:richText/>
        </w:sdtPr>
        <w:sdtContent>
          <w:r w:rsidRPr="004D38CF" w:rsidR="00205673">
            <w:rPr>
              <w:b/>
              <w:i/>
              <w:iCs/>
            </w:rPr>
            <w:t>Penny Ciniewicz:</w:t>
          </w:r>
        </w:sdtContent>
      </w:sdt>
      <w:r w:rsidRPr="004D38CF" w:rsidR="00205673">
        <w:t xml:space="preserve"> </w:t>
      </w:r>
      <w:r w:rsidRPr="004D38CF">
        <w:t>At the moment</w:t>
      </w:r>
      <w:r w:rsidR="00D47EA3">
        <w:t>,</w:t>
      </w:r>
      <w:r w:rsidRPr="004D38CF" w:rsidR="001131D8">
        <w:t xml:space="preserve"> </w:t>
      </w:r>
      <w:r w:rsidRPr="004D38CF">
        <w:t xml:space="preserve">we have around 1,000 in that team, but the number of people </w:t>
      </w:r>
      <w:r w:rsidRPr="004D38CF" w:rsidR="00F6541C">
        <w:t xml:space="preserve">who </w:t>
      </w:r>
      <w:r w:rsidRPr="004D38CF">
        <w:t>might be focused on those particular risks will vary because we will be drawing on colleagues from, as I say, my risk and intelligence services, the fraud investigation services, colleagues in Jonathan’s area</w:t>
      </w:r>
      <w:r w:rsidRPr="004D38CF" w:rsidR="00F6541C">
        <w:t xml:space="preserve"> and </w:t>
      </w:r>
      <w:r w:rsidRPr="004D38CF">
        <w:t xml:space="preserve">policy specialists. It is not a fixed number. Those customer compliance managers and others in the wealthy team will bring </w:t>
      </w:r>
      <w:r w:rsidRPr="004D38CF" w:rsidR="00F6541C">
        <w:t xml:space="preserve">that </w:t>
      </w:r>
      <w:r w:rsidRPr="004D38CF">
        <w:t>expertise together to tackle the risks that they perceive in a particular customer’s affairs or a particular risk in relation to the wealthy. It is not a limitation</w:t>
      </w:r>
      <w:r w:rsidRPr="004D38CF" w:rsidR="00F6541C">
        <w:t xml:space="preserve">; </w:t>
      </w:r>
      <w:r w:rsidRPr="004D38CF">
        <w:t>it is a starting point.</w:t>
      </w:r>
    </w:p>
    <w:p w:rsidR="0057086E" w:rsidRPr="004D38CF" w:rsidP="00F8429E">
      <w:pPr>
        <w:pStyle w:val="Question"/>
      </w:pPr>
      <w:sdt>
        <w:sdtPr>
          <w:alias w:val="Member"/>
          <w:tag w:val="&lt;Member mnisId='5259' dodsId='173197'&gt;"/>
          <w:id w:val="-286593350"/>
          <w:placeholder>
            <w:docPart w:val="FC5615105A4C4443AB74922C489016C6"/>
          </w:placeholder>
          <w:richText/>
        </w:sdtPr>
        <w:sdtContent>
          <w:r w:rsidRPr="004D38CF" w:rsidR="00F81EA9">
            <w:rPr>
              <w:b/>
            </w:rPr>
            <w:t>Dr Sandher:</w:t>
          </w:r>
        </w:sdtContent>
      </w:sdt>
      <w:r w:rsidRPr="004D38CF" w:rsidR="00F8429E">
        <w:t xml:space="preserve"> </w:t>
      </w:r>
      <w:r w:rsidRPr="004D38CF" w:rsidR="009875F8">
        <w:t>I have seen that the HMRC wealth team has seen staff cuts</w:t>
      </w:r>
      <w:r w:rsidRPr="004D38CF">
        <w:t>. I</w:t>
      </w:r>
      <w:r w:rsidRPr="004D38CF" w:rsidR="009875F8">
        <w:t xml:space="preserve">s that correct? </w:t>
      </w:r>
    </w:p>
    <w:p w:rsidR="0057086E" w:rsidRPr="004D38CF" w:rsidP="006546B0">
      <w:pPr>
        <w:pStyle w:val="Answer"/>
      </w:pPr>
      <w:sdt>
        <w:sdtPr>
          <w:alias w:val="Witness"/>
          <w:id w:val="301579284"/>
          <w:placeholder>
            <w:docPart w:val="B680FE40ED1F478996FDBA31C643B946"/>
          </w:placeholder>
          <w:richText/>
        </w:sdtPr>
        <w:sdtContent>
          <w:r w:rsidRPr="004D38CF" w:rsidR="006546B0">
            <w:rPr>
              <w:b/>
              <w:i/>
              <w:iCs/>
            </w:rPr>
            <w:t>Penny Ciniewicz:</w:t>
          </w:r>
        </w:sdtContent>
      </w:sdt>
      <w:r w:rsidRPr="004D38CF" w:rsidR="006546B0">
        <w:t xml:space="preserve"> </w:t>
      </w:r>
      <w:r w:rsidRPr="004D38CF" w:rsidR="009875F8">
        <w:t>No.</w:t>
      </w:r>
    </w:p>
    <w:p w:rsidR="0057086E" w:rsidRPr="004D38CF" w:rsidP="00F8429E">
      <w:pPr>
        <w:pStyle w:val="Question"/>
      </w:pPr>
      <w:sdt>
        <w:sdtPr>
          <w:alias w:val="Member"/>
          <w:tag w:val="&lt;Member mnisId='5259' dodsId='173197'&gt;"/>
          <w:id w:val="-2014899173"/>
          <w:placeholder>
            <w:docPart w:val="A1C8FC0A2BCE4E2C8D4BB854EFF1BF3A"/>
          </w:placeholder>
          <w:richText/>
        </w:sdtPr>
        <w:sdtContent>
          <w:r w:rsidRPr="004D38CF" w:rsidR="00F81EA9">
            <w:rPr>
              <w:b/>
            </w:rPr>
            <w:t>Dr Sandher:</w:t>
          </w:r>
        </w:sdtContent>
      </w:sdt>
      <w:r w:rsidRPr="004D38CF">
        <w:t xml:space="preserve"> </w:t>
      </w:r>
      <w:r w:rsidRPr="004D38CF" w:rsidR="009875F8">
        <w:t>It has not seen cuts over time</w:t>
      </w:r>
      <w:r w:rsidRPr="004D38CF">
        <w:t xml:space="preserve">. </w:t>
      </w:r>
    </w:p>
    <w:p w:rsidR="0057086E" w:rsidRPr="004D38CF" w:rsidP="006546B0">
      <w:pPr>
        <w:pStyle w:val="Answer"/>
      </w:pPr>
      <w:sdt>
        <w:sdtPr>
          <w:alias w:val="Witness"/>
          <w:id w:val="1314910107"/>
          <w:placeholder>
            <w:docPart w:val="E64F3B088DE343A6A0BDDF505FFA4ED6"/>
          </w:placeholder>
          <w:richText/>
        </w:sdtPr>
        <w:sdtContent>
          <w:r w:rsidRPr="004D38CF" w:rsidR="006546B0">
            <w:rPr>
              <w:b/>
              <w:i/>
              <w:iCs/>
            </w:rPr>
            <w:t>Penny Ciniewicz:</w:t>
          </w:r>
        </w:sdtContent>
      </w:sdt>
      <w:r w:rsidRPr="004D38CF" w:rsidR="006546B0">
        <w:t xml:space="preserve"> No.</w:t>
      </w:r>
    </w:p>
    <w:p w:rsidR="009875F8" w:rsidRPr="004D38CF" w:rsidP="00F8429E">
      <w:pPr>
        <w:pStyle w:val="Question"/>
      </w:pPr>
      <w:sdt>
        <w:sdtPr>
          <w:alias w:val="Member"/>
          <w:tag w:val="&lt;Member mnisId='5259' dodsId='173197'&gt;"/>
          <w:id w:val="-516920372"/>
          <w:placeholder>
            <w:docPart w:val="FD79D1435F514B9FAF8E6B31E7514B1A"/>
          </w:placeholder>
          <w:richText/>
        </w:sdtPr>
        <w:sdtContent>
          <w:r w:rsidRPr="004D38CF" w:rsidR="00F81EA9">
            <w:rPr>
              <w:b/>
            </w:rPr>
            <w:t>Dr Sandher:</w:t>
          </w:r>
        </w:sdtContent>
      </w:sdt>
      <w:r w:rsidRPr="004D38CF" w:rsidR="0057086E">
        <w:t xml:space="preserve"> O</w:t>
      </w:r>
      <w:r w:rsidRPr="004D38CF">
        <w:t xml:space="preserve">f the extra 5,500 </w:t>
      </w:r>
      <w:r w:rsidRPr="004D38CF" w:rsidR="0057086E">
        <w:t xml:space="preserve">HMRC staff that you </w:t>
      </w:r>
      <w:r w:rsidRPr="004D38CF">
        <w:t xml:space="preserve">mentioned, how many of those </w:t>
      </w:r>
      <w:r w:rsidRPr="004D38CF" w:rsidR="006546B0">
        <w:t xml:space="preserve">will be </w:t>
      </w:r>
      <w:r w:rsidRPr="004D38CF">
        <w:t>focus</w:t>
      </w:r>
      <w:r w:rsidRPr="004D38CF" w:rsidR="006546B0">
        <w:t>ed</w:t>
      </w:r>
      <w:r w:rsidRPr="004D38CF">
        <w:t xml:space="preserve"> on collecting tax from the wealthiest individuals?</w:t>
      </w:r>
    </w:p>
    <w:p w:rsidR="009875F8" w:rsidRPr="004D38CF" w:rsidP="009875F8">
      <w:pPr>
        <w:pStyle w:val="Answer"/>
      </w:pPr>
      <w:sdt>
        <w:sdtPr>
          <w:alias w:val="Witness"/>
          <w:id w:val="-1891410375"/>
          <w:placeholder>
            <w:docPart w:val="1710E03E52804CC1A4BCF8DEED57C6D3"/>
          </w:placeholder>
          <w:richText/>
        </w:sdtPr>
        <w:sdtContent>
          <w:r w:rsidRPr="004D38CF" w:rsidR="00205673">
            <w:rPr>
              <w:b/>
              <w:i/>
              <w:iCs/>
            </w:rPr>
            <w:t>Penny Ciniewicz:</w:t>
          </w:r>
        </w:sdtContent>
      </w:sdt>
      <w:r w:rsidRPr="004D38CF" w:rsidR="00205673">
        <w:t xml:space="preserve"> </w:t>
      </w:r>
      <w:r w:rsidRPr="004D38CF" w:rsidR="00C91AB9">
        <w:t xml:space="preserve">Of </w:t>
      </w:r>
      <w:r w:rsidRPr="004D38CF">
        <w:t>the 5,500</w:t>
      </w:r>
      <w:r w:rsidRPr="004D38CF" w:rsidR="00C91AB9">
        <w:t xml:space="preserve"> people that </w:t>
      </w:r>
      <w:r w:rsidRPr="004D38CF">
        <w:t xml:space="preserve">I was talking </w:t>
      </w:r>
      <w:r w:rsidRPr="004D38CF" w:rsidR="006546B0">
        <w:t xml:space="preserve">about </w:t>
      </w:r>
      <w:r w:rsidRPr="004D38CF">
        <w:t>earlier</w:t>
      </w:r>
      <w:r w:rsidRPr="004D38CF" w:rsidR="00C91AB9">
        <w:t>, t</w:t>
      </w:r>
      <w:r w:rsidRPr="004D38CF">
        <w:t>he majority will come in at foundation level in the Department</w:t>
      </w:r>
      <w:r w:rsidRPr="004D38CF" w:rsidR="00C91AB9">
        <w:t>. O</w:t>
      </w:r>
      <w:r w:rsidRPr="004D38CF">
        <w:t>ver time</w:t>
      </w:r>
      <w:r w:rsidRPr="004D38CF" w:rsidR="00C91AB9">
        <w:t xml:space="preserve">, </w:t>
      </w:r>
      <w:r w:rsidRPr="004D38CF">
        <w:t xml:space="preserve">that will enable us to move more of our more experienced staff into </w:t>
      </w:r>
      <w:r w:rsidRPr="004D38CF">
        <w:t>other areas where we require more specialist expertise. This has to be part of a whole process of developing people.</w:t>
      </w:r>
    </w:p>
    <w:p w:rsidR="005E1F36" w:rsidRPr="004D38CF" w:rsidP="009875F8">
      <w:pPr>
        <w:pStyle w:val="Answer"/>
      </w:pPr>
      <w:r w:rsidRPr="004D38CF">
        <w:t xml:space="preserve">As JP mentioned, we are setting up </w:t>
      </w:r>
      <w:r w:rsidRPr="004D38CF" w:rsidR="00895B49">
        <w:t xml:space="preserve">the </w:t>
      </w:r>
      <w:r w:rsidRPr="004D38CF">
        <w:t>Tax</w:t>
      </w:r>
      <w:r w:rsidRPr="004D38CF">
        <w:t>,</w:t>
      </w:r>
      <w:r w:rsidRPr="004D38CF">
        <w:t xml:space="preserve"> Customs and Compliance Academy, which will be the focal point for developing our skills in HMRC</w:t>
      </w:r>
      <w:r w:rsidRPr="004D38CF" w:rsidR="00895B49">
        <w:t>.</w:t>
      </w:r>
      <w:r w:rsidRPr="004D38CF">
        <w:t xml:space="preserve"> </w:t>
      </w:r>
      <w:r w:rsidRPr="004D38CF" w:rsidR="00895B49">
        <w:t>A</w:t>
      </w:r>
      <w:r w:rsidRPr="004D38CF">
        <w:t>s part of that, we will be looking to develop our specialist skills and move more of those specialist resources into areas such as wealthy, where you need that depth of expertise.</w:t>
      </w:r>
    </w:p>
    <w:p w:rsidR="009875F8" w:rsidRPr="004D38CF" w:rsidP="009875F8">
      <w:pPr>
        <w:pStyle w:val="Answer"/>
      </w:pPr>
      <w:r w:rsidRPr="004D38CF">
        <w:t>At the moment</w:t>
      </w:r>
      <w:r w:rsidR="00D47EA3">
        <w:t xml:space="preserve">, </w:t>
      </w:r>
      <w:r w:rsidRPr="004D38CF">
        <w:t>i</w:t>
      </w:r>
      <w:r w:rsidRPr="004D38CF">
        <w:t xml:space="preserve">t is hard to say precisely how we will grow that because it is early days in terms of the actual growth in the numbers of workforce. </w:t>
      </w:r>
      <w:r w:rsidRPr="004D38CF" w:rsidR="00347FEB">
        <w:t xml:space="preserve">So far, </w:t>
      </w:r>
      <w:r w:rsidRPr="004D38CF">
        <w:t>500 have started, but</w:t>
      </w:r>
      <w:r w:rsidRPr="004D38CF" w:rsidR="002B0C8B">
        <w:t xml:space="preserve"> </w:t>
      </w:r>
      <w:r w:rsidRPr="004D38CF">
        <w:t>as I have indicated, it takes a few years for those people to come online.</w:t>
      </w:r>
      <w:r w:rsidRPr="004D38CF" w:rsidR="00347FEB">
        <w:t xml:space="preserve"> </w:t>
      </w:r>
      <w:r w:rsidRPr="004D38CF" w:rsidR="002B0C8B">
        <w:t xml:space="preserve">We </w:t>
      </w:r>
      <w:r w:rsidRPr="004D38CF">
        <w:t xml:space="preserve">will </w:t>
      </w:r>
      <w:r w:rsidRPr="004D38CF" w:rsidR="00143B37">
        <w:t xml:space="preserve">certainly </w:t>
      </w:r>
      <w:r w:rsidRPr="004D38CF">
        <w:t>be looking to bring more focus and more people into that area over the coming year</w:t>
      </w:r>
      <w:r w:rsidRPr="004D38CF" w:rsidR="00347FEB">
        <w:t>. W</w:t>
      </w:r>
      <w:r w:rsidRPr="004D38CF">
        <w:t xml:space="preserve">e made a commitment at </w:t>
      </w:r>
      <w:r w:rsidRPr="004D38CF" w:rsidR="00FA5315">
        <w:t xml:space="preserve">the </w:t>
      </w:r>
      <w:r w:rsidRPr="004D38CF" w:rsidR="00AF5C39">
        <w:t>s</w:t>
      </w:r>
      <w:r w:rsidRPr="004D38CF">
        <w:t xml:space="preserve">pring </w:t>
      </w:r>
      <w:r w:rsidRPr="004D38CF" w:rsidR="00AF5C39">
        <w:t>s</w:t>
      </w:r>
      <w:r w:rsidRPr="004D38CF">
        <w:t>tatement to bring an extra 400 people specifically into that focused area of wealthy and offshore.</w:t>
      </w:r>
    </w:p>
    <w:p w:rsidR="009875F8" w:rsidRPr="004D38CF" w:rsidP="00F8429E">
      <w:pPr>
        <w:pStyle w:val="Remark"/>
      </w:pPr>
      <w:sdt>
        <w:sdtPr>
          <w:alias w:val="Member"/>
          <w:tag w:val="&lt;Member mnisId='5259' dodsId='173197'&gt;"/>
          <w:id w:val="415522083"/>
          <w:placeholder>
            <w:docPart w:val="7ED13B08D5A24A83B67C830545B51C63"/>
          </w:placeholder>
          <w:richText/>
        </w:sdtPr>
        <w:sdtContent>
          <w:r w:rsidRPr="004D38CF" w:rsidR="00F81EA9">
            <w:rPr>
              <w:b/>
            </w:rPr>
            <w:t>Dr Sandher:</w:t>
          </w:r>
        </w:sdtContent>
      </w:sdt>
      <w:r w:rsidRPr="004D38CF" w:rsidR="00F8429E">
        <w:t xml:space="preserve"> </w:t>
      </w:r>
      <w:r w:rsidRPr="004D38CF">
        <w:t xml:space="preserve">That is very helpful. Thank you very much. </w:t>
      </w:r>
    </w:p>
    <w:p w:rsidR="009875F8" w:rsidRPr="004D38CF" w:rsidP="00F8429E">
      <w:pPr>
        <w:pStyle w:val="Question"/>
      </w:pPr>
      <w:sdt>
        <w:sdtPr>
          <w:alias w:val="Member"/>
          <w:tag w:val="&lt;Member mnisId='214' dodsId='25170'&gt;"/>
          <w:id w:val="-2022618024"/>
          <w:placeholder>
            <w:docPart w:val="8EC6B8D5A01746768620723109F1BB13"/>
          </w:placeholder>
          <w:richText/>
        </w:sdtPr>
        <w:sdtContent>
          <w:r w:rsidRPr="004D38CF" w:rsidR="007F463D">
            <w:rPr>
              <w:b/>
            </w:rPr>
            <w:t>Chair:</w:t>
          </w:r>
        </w:sdtContent>
      </w:sdt>
      <w:r w:rsidRPr="004D38CF" w:rsidR="007F463D">
        <w:t xml:space="preserve"> </w:t>
      </w:r>
      <w:r w:rsidRPr="004D38CF">
        <w:t>Before we go back into our main session, I just wanted to alert everybody</w:t>
      </w:r>
      <w:r w:rsidRPr="004D38CF" w:rsidR="00F8429E">
        <w:t>—</w:t>
      </w:r>
      <w:r w:rsidRPr="004D38CF">
        <w:t xml:space="preserve">hopefully you </w:t>
      </w:r>
      <w:r w:rsidRPr="004D38CF" w:rsidR="00F8429E">
        <w:t xml:space="preserve">and your team </w:t>
      </w:r>
      <w:r w:rsidRPr="004D38CF">
        <w:t>are aware of this, Mr Marks</w:t>
      </w:r>
      <w:r w:rsidRPr="004D38CF" w:rsidR="00F8429E">
        <w:t xml:space="preserve">—that it </w:t>
      </w:r>
      <w:r w:rsidRPr="004D38CF">
        <w:t xml:space="preserve">has </w:t>
      </w:r>
      <w:r w:rsidRPr="004D38CF" w:rsidR="00F8429E">
        <w:t xml:space="preserve">just </w:t>
      </w:r>
      <w:r w:rsidRPr="004D38CF">
        <w:t>been reported that a number of taxpayers’ online personal tax accounts have been locked down by HMRC after HMRC</w:t>
      </w:r>
      <w:r w:rsidRPr="004D38CF" w:rsidR="00B77472">
        <w:t>’s</w:t>
      </w:r>
      <w:r w:rsidRPr="004D38CF">
        <w:t xml:space="preserve"> security systems detected unauthorised access. </w:t>
      </w:r>
      <w:r w:rsidRPr="004D38CF" w:rsidR="00AC66AA">
        <w:t xml:space="preserve">Do you have </w:t>
      </w:r>
      <w:r w:rsidRPr="004D38CF">
        <w:t>any information on this</w:t>
      </w:r>
      <w:r w:rsidRPr="004D38CF" w:rsidR="00AC66AA">
        <w:t xml:space="preserve">? </w:t>
      </w:r>
      <w:r w:rsidRPr="004D38CF">
        <w:t>How many people are affected? We have been talking about systems just now. Are the systems secure</w:t>
      </w:r>
      <w:r w:rsidRPr="004D38CF" w:rsidR="006870A5">
        <w:t>? W</w:t>
      </w:r>
      <w:r w:rsidRPr="004D38CF">
        <w:t xml:space="preserve">hat does it say about </w:t>
      </w:r>
      <w:r w:rsidRPr="004D38CF" w:rsidR="00730066">
        <w:t xml:space="preserve">the </w:t>
      </w:r>
      <w:r w:rsidRPr="004D38CF">
        <w:t>digital transformation? I understand that your phone lines have also gone down</w:t>
      </w:r>
      <w:r w:rsidRPr="004D38CF" w:rsidR="006870A5">
        <w:t>. I</w:t>
      </w:r>
      <w:r w:rsidRPr="004D38CF">
        <w:t xml:space="preserve">t would be helpful to know </w:t>
      </w:r>
      <w:r w:rsidRPr="004D38CF" w:rsidR="00873FDA">
        <w:t xml:space="preserve">whether </w:t>
      </w:r>
      <w:r w:rsidRPr="004D38CF">
        <w:t xml:space="preserve">that is coincidental or </w:t>
      </w:r>
      <w:r w:rsidRPr="004D38CF" w:rsidR="00873FDA">
        <w:t xml:space="preserve">whether </w:t>
      </w:r>
      <w:r w:rsidRPr="004D38CF" w:rsidR="006870A5">
        <w:t xml:space="preserve">it is </w:t>
      </w:r>
      <w:r w:rsidRPr="004D38CF">
        <w:t>connected.</w:t>
      </w:r>
    </w:p>
    <w:p w:rsidR="009875F8" w:rsidRPr="004D38CF" w:rsidP="009875F8">
      <w:pPr>
        <w:pStyle w:val="Answer"/>
      </w:pPr>
      <w:sdt>
        <w:sdtPr>
          <w:alias w:val="Witness"/>
          <w:id w:val="862790452"/>
          <w:placeholder>
            <w:docPart w:val="1DE79F6838B947E39B5172593382DC73"/>
          </w:placeholder>
          <w:richText/>
        </w:sdtPr>
        <w:sdtContent>
          <w:r w:rsidRPr="004D38CF" w:rsidR="003005E9">
            <w:rPr>
              <w:b/>
              <w:i/>
              <w:iCs/>
            </w:rPr>
            <w:t>John-Paul Marks:</w:t>
          </w:r>
        </w:sdtContent>
      </w:sdt>
      <w:r w:rsidRPr="004D38CF" w:rsidR="003005E9">
        <w:t xml:space="preserve"> </w:t>
      </w:r>
      <w:r w:rsidRPr="004D38CF" w:rsidR="00AF5C39">
        <w:t>I think that t</w:t>
      </w:r>
      <w:r w:rsidRPr="004D38CF">
        <w:t>he telephony point is coincidental, not connected.</w:t>
      </w:r>
    </w:p>
    <w:p w:rsidR="009875F8" w:rsidRPr="004D38CF" w:rsidP="00AF5C39">
      <w:pPr>
        <w:pStyle w:val="Question"/>
        <w:numPr>
          <w:ilvl w:val="0"/>
          <w:numId w:val="0"/>
        </w:numPr>
        <w:ind w:left="794"/>
      </w:pPr>
      <w:sdt>
        <w:sdtPr>
          <w:alias w:val="Member"/>
          <w:tag w:val="&lt;Member mnisId='214' dodsId='25170'&gt;"/>
          <w:id w:val="1974017110"/>
          <w:placeholder>
            <w:docPart w:val="4E31844F48E64988AA55DC352D33546E"/>
          </w:placeholder>
          <w:richText/>
        </w:sdtPr>
        <w:sdtContent>
          <w:r w:rsidRPr="004D38CF" w:rsidR="007F463D">
            <w:rPr>
              <w:b/>
            </w:rPr>
            <w:t>Chair:</w:t>
          </w:r>
        </w:sdtContent>
      </w:sdt>
      <w:r w:rsidRPr="004D38CF" w:rsidR="007F463D">
        <w:t xml:space="preserve"> </w:t>
      </w:r>
      <w:r w:rsidRPr="004D38CF" w:rsidR="00FD4FAF">
        <w:t>N</w:t>
      </w:r>
      <w:r w:rsidRPr="004D38CF">
        <w:t>o one can contact HMRC at the moment</w:t>
      </w:r>
      <w:r w:rsidRPr="004D38CF" w:rsidR="00FD4FAF">
        <w:t>.</w:t>
      </w:r>
    </w:p>
    <w:p w:rsidR="004C23C5" w:rsidRPr="004D38CF" w:rsidP="00DD787F">
      <w:pPr>
        <w:pStyle w:val="Remark"/>
      </w:pPr>
      <w:sdt>
        <w:sdtPr>
          <w:rPr>
            <w:b/>
            <w:bCs/>
          </w:rPr>
          <w:alias w:val="Member"/>
          <w:tag w:val="&lt;Member mnisId='5037' dodsId='148944'&gt;"/>
          <w:id w:val="341986378"/>
          <w:placeholder>
            <w:docPart w:val="29481EB883B5442CA99BE451B1AD5C44"/>
          </w:placeholder>
          <w:richText/>
        </w:sdtPr>
        <w:sdtEndPr>
          <w:rPr>
            <w:b w:val="0"/>
            <w:bCs w:val="0"/>
          </w:rPr>
        </w:sdtEndPr>
        <w:sdtContent>
          <w:r w:rsidRPr="004D38CF" w:rsidR="00DD787F">
            <w:rPr>
              <w:b/>
              <w:bCs/>
            </w:rPr>
            <w:t>Lola McEvoy:</w:t>
          </w:r>
        </w:sdtContent>
      </w:sdt>
      <w:r w:rsidRPr="004D38CF" w:rsidR="00DD787F">
        <w:t xml:space="preserve"> We </w:t>
      </w:r>
      <w:r w:rsidRPr="004D38CF" w:rsidR="00F849CB">
        <w:t>can</w:t>
      </w:r>
      <w:r w:rsidRPr="004D38CF" w:rsidR="009875F8">
        <w:t>.</w:t>
      </w:r>
    </w:p>
    <w:p w:rsidR="009875F8" w:rsidRPr="004D38CF" w:rsidP="009875F8">
      <w:pPr>
        <w:pStyle w:val="Answer"/>
      </w:pPr>
      <w:sdt>
        <w:sdtPr>
          <w:rPr>
            <w:b/>
            <w:i/>
            <w:iCs/>
          </w:rPr>
          <w:alias w:val="Witness"/>
          <w:id w:val="-955024492"/>
          <w:placeholder>
            <w:docPart w:val="B4010F84CEAF4847A45C8860FFA09FD3"/>
          </w:placeholder>
          <w:richText/>
        </w:sdtPr>
        <w:sdtContent>
          <w:r w:rsidRPr="004D38CF" w:rsidR="004C23C5">
            <w:rPr>
              <w:b/>
              <w:i/>
              <w:iCs/>
            </w:rPr>
            <w:t>John-Paul Marks:</w:t>
          </w:r>
        </w:sdtContent>
      </w:sdt>
      <w:r w:rsidRPr="004D38CF" w:rsidR="004C23C5">
        <w:rPr>
          <w:b/>
          <w:i/>
          <w:iCs/>
        </w:rPr>
        <w:t xml:space="preserve"> </w:t>
      </w:r>
      <w:r w:rsidRPr="004D38CF">
        <w:t>Some of the lines are still open and the web chat services are working</w:t>
      </w:r>
      <w:r w:rsidRPr="004D38CF" w:rsidR="007D18BB">
        <w:t>. A</w:t>
      </w:r>
      <w:r w:rsidRPr="004D38CF">
        <w:t xml:space="preserve">s you say, </w:t>
      </w:r>
      <w:r w:rsidRPr="004D38CF" w:rsidR="007D18BB">
        <w:t xml:space="preserve">I have </w:t>
      </w:r>
      <w:r w:rsidRPr="004D38CF">
        <w:t>just had that notification as well. Something has disrupted those telephony lines</w:t>
      </w:r>
      <w:r w:rsidRPr="004D38CF" w:rsidR="00230EB9">
        <w:t>. W</w:t>
      </w:r>
      <w:r w:rsidRPr="004D38CF">
        <w:t>e are expecting them to be back up and available in the morning.</w:t>
      </w:r>
    </w:p>
    <w:p w:rsidR="009875F8" w:rsidRPr="004D38CF" w:rsidP="00230EB9">
      <w:pPr>
        <w:pStyle w:val="Question"/>
      </w:pPr>
      <w:sdt>
        <w:sdtPr>
          <w:alias w:val="Member"/>
          <w:tag w:val="&lt;Member mnisId='214' dodsId='25170'&gt;"/>
          <w:id w:val="515122205"/>
          <w:placeholder>
            <w:docPart w:val="9681E89AEFF24BE0928941E809D2115A"/>
          </w:placeholder>
          <w:richText/>
        </w:sdtPr>
        <w:sdtContent>
          <w:r w:rsidRPr="004D38CF" w:rsidR="007F463D">
            <w:rPr>
              <w:b/>
            </w:rPr>
            <w:t>Chair:</w:t>
          </w:r>
        </w:sdtContent>
      </w:sdt>
      <w:r w:rsidRPr="004D38CF" w:rsidR="007F463D">
        <w:t xml:space="preserve"> </w:t>
      </w:r>
      <w:r w:rsidRPr="004D38CF">
        <w:t>There is a commitment that they will be up and running tomorrow.</w:t>
      </w:r>
    </w:p>
    <w:p w:rsidR="009875F8" w:rsidRPr="004D38CF" w:rsidP="009875F8">
      <w:pPr>
        <w:pStyle w:val="Answer"/>
      </w:pPr>
      <w:sdt>
        <w:sdtPr>
          <w:alias w:val="Witness"/>
          <w:id w:val="-1429038712"/>
          <w:placeholder>
            <w:docPart w:val="B82AAFD3340548508697239F472E439A"/>
          </w:placeholder>
          <w:richText/>
        </w:sdtPr>
        <w:sdtContent>
          <w:r w:rsidRPr="004D38CF" w:rsidR="003005E9">
            <w:rPr>
              <w:b/>
              <w:i/>
              <w:iCs/>
            </w:rPr>
            <w:t>John-Paul Marks:</w:t>
          </w:r>
        </w:sdtContent>
      </w:sdt>
      <w:r w:rsidRPr="004D38CF" w:rsidR="003005E9">
        <w:t xml:space="preserve"> </w:t>
      </w:r>
      <w:r w:rsidRPr="004D38CF">
        <w:t xml:space="preserve">Yes, that is the expectation. </w:t>
      </w:r>
    </w:p>
    <w:p w:rsidR="009875F8" w:rsidRPr="004D38CF" w:rsidP="00BC3C2C">
      <w:pPr>
        <w:pStyle w:val="Question"/>
      </w:pPr>
      <w:sdt>
        <w:sdtPr>
          <w:alias w:val="Member"/>
          <w:tag w:val="&lt;Member mnisId='214' dodsId='25170'&gt;"/>
          <w:id w:val="1767036252"/>
          <w:placeholder>
            <w:docPart w:val="501DA51761C9478AA6CAB70FF2ED4867"/>
          </w:placeholder>
          <w:richText/>
        </w:sdtPr>
        <w:sdtContent>
          <w:r w:rsidRPr="004D38CF" w:rsidR="007F463D">
            <w:rPr>
              <w:b/>
            </w:rPr>
            <w:t>Chair:</w:t>
          </w:r>
        </w:sdtContent>
      </w:sdt>
      <w:r w:rsidRPr="004D38CF" w:rsidR="007F463D">
        <w:t xml:space="preserve"> </w:t>
      </w:r>
      <w:r w:rsidRPr="004D38CF" w:rsidR="00230EB9">
        <w:t>D</w:t>
      </w:r>
      <w:r w:rsidRPr="004D38CF">
        <w:t xml:space="preserve">o you know how many people are affected by this unauthorised access </w:t>
      </w:r>
      <w:r w:rsidRPr="004D38CF" w:rsidR="00F2671A">
        <w:t xml:space="preserve">of </w:t>
      </w:r>
      <w:r w:rsidRPr="004D38CF">
        <w:t>account</w:t>
      </w:r>
      <w:r w:rsidRPr="004D38CF" w:rsidR="00F2671A">
        <w:t>s</w:t>
      </w:r>
      <w:r w:rsidRPr="004D38CF">
        <w:t>?</w:t>
      </w:r>
    </w:p>
    <w:p w:rsidR="009875F8" w:rsidRPr="004D38CF" w:rsidP="009875F8">
      <w:pPr>
        <w:pStyle w:val="Answer"/>
      </w:pPr>
      <w:sdt>
        <w:sdtPr>
          <w:alias w:val="Witness"/>
          <w:id w:val="2030675326"/>
          <w:placeholder>
            <w:docPart w:val="5A9499517895442D84A684B76AC53102"/>
          </w:placeholder>
          <w:richText/>
        </w:sdtPr>
        <w:sdtContent>
          <w:r w:rsidRPr="004D38CF" w:rsidR="003005E9">
            <w:rPr>
              <w:b/>
              <w:i/>
              <w:iCs/>
            </w:rPr>
            <w:t>John-Paul Marks:</w:t>
          </w:r>
        </w:sdtContent>
      </w:sdt>
      <w:r w:rsidRPr="004D38CF" w:rsidR="003005E9">
        <w:t xml:space="preserve"> </w:t>
      </w:r>
      <w:r w:rsidRPr="004D38CF" w:rsidR="00F849CB">
        <w:rPr>
          <w:bCs/>
        </w:rPr>
        <w:t>W</w:t>
      </w:r>
      <w:r w:rsidRPr="004D38CF">
        <w:t xml:space="preserve">e have written or </w:t>
      </w:r>
      <w:r w:rsidRPr="004D38CF" w:rsidR="00730066">
        <w:t xml:space="preserve">are </w:t>
      </w:r>
      <w:r w:rsidRPr="004D38CF">
        <w:t>writing to</w:t>
      </w:r>
      <w:r w:rsidRPr="004D38CF" w:rsidR="00730066">
        <w:t xml:space="preserve"> </w:t>
      </w:r>
      <w:r w:rsidRPr="004D38CF" w:rsidR="00F849CB">
        <w:t xml:space="preserve">about 0.2% of the PAYE population, around 100,000 people, to </w:t>
      </w:r>
      <w:r w:rsidRPr="004D38CF">
        <w:t xml:space="preserve">notify them that we </w:t>
      </w:r>
      <w:r w:rsidRPr="004D38CF" w:rsidR="006C0343">
        <w:t xml:space="preserve">have </w:t>
      </w:r>
      <w:r w:rsidRPr="004D38CF">
        <w:t>detected activity on their PAYE account.</w:t>
      </w:r>
    </w:p>
    <w:p w:rsidR="009875F8" w:rsidRPr="004D38CF" w:rsidP="00BC3C2C">
      <w:pPr>
        <w:pStyle w:val="Question"/>
      </w:pPr>
      <w:sdt>
        <w:sdtPr>
          <w:alias w:val="Member"/>
          <w:tag w:val="&lt;Member mnisId='214' dodsId='25170'&gt;"/>
          <w:id w:val="-125937530"/>
          <w:placeholder>
            <w:docPart w:val="0DF250F4B39D47EBB23B1B9FA5D61934"/>
          </w:placeholder>
          <w:richText/>
        </w:sdtPr>
        <w:sdtContent>
          <w:r w:rsidRPr="004D38CF" w:rsidR="007F463D">
            <w:rPr>
              <w:b/>
            </w:rPr>
            <w:t>Chair:</w:t>
          </w:r>
        </w:sdtContent>
      </w:sdt>
      <w:r w:rsidRPr="004D38CF" w:rsidR="007F463D">
        <w:t xml:space="preserve"> </w:t>
      </w:r>
      <w:r w:rsidRPr="004D38CF">
        <w:t>This is individual working people, not companies</w:t>
      </w:r>
      <w:r w:rsidRPr="004D38CF" w:rsidR="00BC3C2C">
        <w:t>.</w:t>
      </w:r>
    </w:p>
    <w:p w:rsidR="009875F8" w:rsidRPr="004D38CF" w:rsidP="009875F8">
      <w:pPr>
        <w:pStyle w:val="Answer"/>
      </w:pPr>
      <w:sdt>
        <w:sdtPr>
          <w:alias w:val="Witness"/>
          <w:id w:val="276608291"/>
          <w:placeholder>
            <w:docPart w:val="F1A6D255760C4A27B8883A0A60CE8993"/>
          </w:placeholder>
          <w:richText/>
        </w:sdtPr>
        <w:sdtContent>
          <w:r w:rsidRPr="004D38CF" w:rsidR="003005E9">
            <w:rPr>
              <w:b/>
              <w:i/>
              <w:iCs/>
            </w:rPr>
            <w:t>John-Paul Marks:</w:t>
          </w:r>
        </w:sdtContent>
      </w:sdt>
      <w:r w:rsidRPr="004D38CF" w:rsidR="003005E9">
        <w:t xml:space="preserve"> </w:t>
      </w:r>
      <w:r w:rsidRPr="004D38CF">
        <w:t xml:space="preserve">That is right. </w:t>
      </w:r>
      <w:r w:rsidRPr="004D38CF" w:rsidR="006C0343">
        <w:t>It is i</w:t>
      </w:r>
      <w:r w:rsidRPr="004D38CF">
        <w:t xml:space="preserve">ndividuals. To be clear, </w:t>
      </w:r>
      <w:r w:rsidRPr="004D38CF" w:rsidR="006C0343">
        <w:t xml:space="preserve">there has been </w:t>
      </w:r>
      <w:r w:rsidRPr="004D38CF">
        <w:t>no financial loss to those individuals. This was organised crime phishing for identity data outwith HMRC systems</w:t>
      </w:r>
      <w:r w:rsidRPr="004D38CF" w:rsidR="001A5DDE">
        <w:t>—t</w:t>
      </w:r>
      <w:r w:rsidRPr="004D38CF" w:rsidR="00FB7D50">
        <w:t xml:space="preserve">his is </w:t>
      </w:r>
      <w:r w:rsidRPr="004D38CF">
        <w:t>stuff that banks and others will also unfortunately experience</w:t>
      </w:r>
      <w:r w:rsidRPr="004D38CF" w:rsidR="001A5DDE">
        <w:t xml:space="preserve">—and </w:t>
      </w:r>
      <w:r w:rsidRPr="004D38CF">
        <w:t>trying to use that data to create PAYE accounts to pay themselves a repayment and</w:t>
      </w:r>
      <w:r w:rsidRPr="004D38CF" w:rsidR="00FB7D50">
        <w:t>/</w:t>
      </w:r>
      <w:r w:rsidRPr="004D38CF">
        <w:t>or access an existing account. There has been a criminal investigation</w:t>
      </w:r>
      <w:r w:rsidRPr="004D38CF" w:rsidR="00FB7D50">
        <w:t>. S</w:t>
      </w:r>
      <w:r w:rsidRPr="004D38CF">
        <w:t>ome arrests were made last year</w:t>
      </w:r>
      <w:r w:rsidRPr="004D38CF" w:rsidR="00FB7D50">
        <w:t>. A</w:t>
      </w:r>
      <w:r w:rsidRPr="004D38CF">
        <w:t xml:space="preserve"> lot of work </w:t>
      </w:r>
      <w:r w:rsidRPr="004D38CF" w:rsidR="00FB7D50">
        <w:t xml:space="preserve">was </w:t>
      </w:r>
      <w:r w:rsidRPr="004D38CF" w:rsidR="00112BBA">
        <w:t xml:space="preserve">then </w:t>
      </w:r>
      <w:r w:rsidRPr="004D38CF">
        <w:t>done to intercept this incident.</w:t>
      </w:r>
    </w:p>
    <w:p w:rsidR="009875F8" w:rsidRPr="004D38CF" w:rsidP="00BC3C2C">
      <w:pPr>
        <w:pStyle w:val="Question"/>
      </w:pPr>
      <w:sdt>
        <w:sdtPr>
          <w:alias w:val="Member"/>
          <w:tag w:val="&lt;Member mnisId='214' dodsId='25170'&gt;"/>
          <w:id w:val="-1581435021"/>
          <w:placeholder>
            <w:docPart w:val="D6B895E1D3FB4ED7B7DDFF57813C19AA"/>
          </w:placeholder>
          <w:richText/>
        </w:sdtPr>
        <w:sdtContent>
          <w:r w:rsidRPr="004D38CF" w:rsidR="007F463D">
            <w:rPr>
              <w:b/>
            </w:rPr>
            <w:t>Chair:</w:t>
          </w:r>
        </w:sdtContent>
      </w:sdt>
      <w:r w:rsidRPr="004D38CF" w:rsidR="007F463D">
        <w:t xml:space="preserve"> </w:t>
      </w:r>
      <w:r w:rsidRPr="004D38CF">
        <w:t>This is a historic incident</w:t>
      </w:r>
      <w:r w:rsidRPr="004D38CF" w:rsidR="00BC3C2C">
        <w:t>.</w:t>
      </w:r>
    </w:p>
    <w:p w:rsidR="009875F8" w:rsidRPr="004D38CF" w:rsidP="009875F8">
      <w:pPr>
        <w:pStyle w:val="Answer"/>
      </w:pPr>
      <w:sdt>
        <w:sdtPr>
          <w:alias w:val="Witness"/>
          <w:id w:val="1305734800"/>
          <w:placeholder>
            <w:docPart w:val="1C9C10752D754CEC881084EFC1DD2245"/>
          </w:placeholder>
          <w:richText/>
        </w:sdtPr>
        <w:sdtContent>
          <w:r w:rsidRPr="004D38CF" w:rsidR="003005E9">
            <w:rPr>
              <w:b/>
              <w:i/>
              <w:iCs/>
            </w:rPr>
            <w:t>John-Paul Marks:</w:t>
          </w:r>
        </w:sdtContent>
      </w:sdt>
      <w:r w:rsidRPr="004D38CF" w:rsidR="003005E9">
        <w:t xml:space="preserve"> </w:t>
      </w:r>
      <w:r w:rsidRPr="004D38CF">
        <w:t xml:space="preserve">Yes, </w:t>
      </w:r>
      <w:r w:rsidRPr="004D38CF" w:rsidR="00106541">
        <w:t xml:space="preserve">it is </w:t>
      </w:r>
      <w:r w:rsidRPr="004D38CF">
        <w:t xml:space="preserve">a historic incident. We identified </w:t>
      </w:r>
      <w:r w:rsidRPr="004D38CF" w:rsidR="00106541">
        <w:t xml:space="preserve">and </w:t>
      </w:r>
      <w:r w:rsidRPr="004D38CF">
        <w:t>lock</w:t>
      </w:r>
      <w:r w:rsidRPr="004D38CF" w:rsidR="00106541">
        <w:t xml:space="preserve">ed </w:t>
      </w:r>
      <w:r w:rsidRPr="004D38CF">
        <w:t>down the compromised account</w:t>
      </w:r>
      <w:r w:rsidRPr="004D38CF" w:rsidR="00106541">
        <w:t>s.</w:t>
      </w:r>
    </w:p>
    <w:p w:rsidR="009875F8" w:rsidRPr="004D38CF" w:rsidP="003005E9">
      <w:pPr>
        <w:pStyle w:val="Question"/>
      </w:pPr>
      <w:sdt>
        <w:sdtPr>
          <w:alias w:val="Member"/>
          <w:tag w:val="&lt;Member mnisId='214' dodsId='25170'&gt;"/>
          <w:id w:val="-727834123"/>
          <w:placeholder>
            <w:docPart w:val="540B7065F51A4BE4AFB9F8A568B18299"/>
          </w:placeholder>
          <w:richText/>
        </w:sdtPr>
        <w:sdtContent>
          <w:r w:rsidRPr="004D38CF" w:rsidR="007F463D">
            <w:rPr>
              <w:b/>
            </w:rPr>
            <w:t>Chair:</w:t>
          </w:r>
        </w:sdtContent>
      </w:sdt>
      <w:r w:rsidRPr="004D38CF" w:rsidR="007F463D">
        <w:t xml:space="preserve"> </w:t>
      </w:r>
      <w:r w:rsidRPr="004D38CF">
        <w:t>You have already written to those 100,000 people</w:t>
      </w:r>
      <w:r w:rsidRPr="004D38CF" w:rsidR="00106541">
        <w:t xml:space="preserve">. They have </w:t>
      </w:r>
      <w:r w:rsidRPr="004D38CF">
        <w:t>had letters some time ago</w:t>
      </w:r>
      <w:r w:rsidRPr="004D38CF" w:rsidR="00BC3C2C">
        <w:t>.</w:t>
      </w:r>
    </w:p>
    <w:p w:rsidR="009875F8" w:rsidRPr="004D38CF" w:rsidP="009875F8">
      <w:pPr>
        <w:pStyle w:val="Answer"/>
      </w:pPr>
      <w:sdt>
        <w:sdtPr>
          <w:alias w:val="Witness"/>
          <w:id w:val="1415356522"/>
          <w:placeholder>
            <w:docPart w:val="54BADBE54F574F0897FA4FEC63B63953"/>
          </w:placeholder>
          <w:richText/>
        </w:sdtPr>
        <w:sdtContent>
          <w:r w:rsidRPr="004D38CF" w:rsidR="003005E9">
            <w:rPr>
              <w:b/>
              <w:i/>
              <w:iCs/>
            </w:rPr>
            <w:t>John-Paul Marks:</w:t>
          </w:r>
        </w:sdtContent>
      </w:sdt>
      <w:r w:rsidRPr="004D38CF" w:rsidR="003005E9">
        <w:t xml:space="preserve"> </w:t>
      </w:r>
      <w:r w:rsidRPr="004D38CF" w:rsidR="00106541">
        <w:t>When c</w:t>
      </w:r>
      <w:r w:rsidRPr="004D38CF">
        <w:t xml:space="preserve">ustomers contacted us </w:t>
      </w:r>
      <w:r w:rsidRPr="004D38CF" w:rsidR="00106541">
        <w:t xml:space="preserve">when </w:t>
      </w:r>
      <w:r w:rsidRPr="004D38CF">
        <w:t xml:space="preserve">they noticed an anomaly, we were able to speak to them and resolve their inquiry. We worked with agent and representative bodies in the </w:t>
      </w:r>
      <w:r w:rsidRPr="004D38CF" w:rsidR="00CC1381">
        <w:t>n</w:t>
      </w:r>
      <w:r w:rsidRPr="004D38CF" w:rsidR="00070A9D">
        <w:t xml:space="preserve">ew </w:t>
      </w:r>
      <w:r w:rsidRPr="004D38CF" w:rsidR="00CC1381">
        <w:t>y</w:t>
      </w:r>
      <w:r w:rsidRPr="004D38CF" w:rsidR="00070A9D">
        <w:t>ear</w:t>
      </w:r>
      <w:r w:rsidRPr="004D38CF">
        <w:t xml:space="preserve">. The notification that you are seeing there is </w:t>
      </w:r>
      <w:r w:rsidRPr="004D38CF" w:rsidR="00F55CDC">
        <w:t xml:space="preserve">about the fact that </w:t>
      </w:r>
      <w:r w:rsidRPr="004D38CF">
        <w:t xml:space="preserve">we have now been able to conclude </w:t>
      </w:r>
      <w:r w:rsidRPr="004D38CF" w:rsidR="00070A9D">
        <w:t xml:space="preserve">our </w:t>
      </w:r>
      <w:r w:rsidRPr="004D38CF">
        <w:t>analysis of different accounts, such that we have written to customers to say</w:t>
      </w:r>
      <w:r w:rsidRPr="004D38CF" w:rsidR="00070A9D">
        <w:t>, “Y</w:t>
      </w:r>
      <w:r w:rsidRPr="004D38CF">
        <w:t>ou do not need to take any action, but we have suspended your account</w:t>
      </w:r>
      <w:r w:rsidR="00D47EA3">
        <w:t>.</w:t>
      </w:r>
      <w:r w:rsidRPr="004D38CF" w:rsidR="00070A9D">
        <w:t>”</w:t>
      </w:r>
    </w:p>
    <w:p w:rsidR="009875F8" w:rsidRPr="004D38CF" w:rsidP="003005E9">
      <w:pPr>
        <w:pStyle w:val="Question"/>
      </w:pPr>
      <w:sdt>
        <w:sdtPr>
          <w:alias w:val="Member"/>
          <w:tag w:val="&lt;Member mnisId='214' dodsId='25170'&gt;"/>
          <w:id w:val="-1360650497"/>
          <w:placeholder>
            <w:docPart w:val="4599EE1621514BE48D4CA676234B91CC"/>
          </w:placeholder>
          <w:richText/>
        </w:sdtPr>
        <w:sdtContent>
          <w:r w:rsidRPr="004D38CF" w:rsidR="007F463D">
            <w:rPr>
              <w:b/>
            </w:rPr>
            <w:t>Chair:</w:t>
          </w:r>
        </w:sdtContent>
      </w:sdt>
      <w:r w:rsidRPr="004D38CF" w:rsidR="007F463D">
        <w:t xml:space="preserve"> </w:t>
      </w:r>
      <w:r w:rsidRPr="004D38CF">
        <w:t>We are talking about individuals</w:t>
      </w:r>
      <w:r w:rsidRPr="004D38CF" w:rsidR="00373B66">
        <w:t>. T</w:t>
      </w:r>
      <w:r w:rsidRPr="004D38CF">
        <w:t>hat is fine</w:t>
      </w:r>
      <w:r w:rsidRPr="004D38CF" w:rsidR="00373B66">
        <w:t>. W</w:t>
      </w:r>
      <w:r w:rsidRPr="004D38CF">
        <w:t>e have heard about this today</w:t>
      </w:r>
      <w:r w:rsidRPr="004D38CF" w:rsidR="00373B66">
        <w:t>. T</w:t>
      </w:r>
      <w:r w:rsidRPr="004D38CF">
        <w:t xml:space="preserve">here is an announcement on </w:t>
      </w:r>
      <w:r w:rsidRPr="004D38CF" w:rsidR="00CC1381">
        <w:t>gov</w:t>
      </w:r>
      <w:r w:rsidRPr="004D38CF">
        <w:t>.</w:t>
      </w:r>
      <w:r w:rsidRPr="004D38CF" w:rsidR="00CC1381">
        <w:t>uk</w:t>
      </w:r>
      <w:r w:rsidRPr="004D38CF">
        <w:t xml:space="preserve"> dated today</w:t>
      </w:r>
      <w:r w:rsidRPr="004D38CF" w:rsidR="00373B66">
        <w:t>. Y</w:t>
      </w:r>
      <w:r w:rsidRPr="004D38CF">
        <w:t xml:space="preserve">ou </w:t>
      </w:r>
      <w:r w:rsidRPr="004D38CF" w:rsidR="00373B66">
        <w:t xml:space="preserve">are </w:t>
      </w:r>
      <w:r w:rsidRPr="004D38CF">
        <w:t>say</w:t>
      </w:r>
      <w:r w:rsidRPr="004D38CF" w:rsidR="00373B66">
        <w:t xml:space="preserve">ing </w:t>
      </w:r>
      <w:r w:rsidRPr="004D38CF">
        <w:t>you knew about this last December</w:t>
      </w:r>
      <w:r w:rsidRPr="004D38CF" w:rsidR="00373B66">
        <w:t xml:space="preserve">. </w:t>
      </w:r>
      <w:r w:rsidRPr="004D38CF">
        <w:t xml:space="preserve">I </w:t>
      </w:r>
      <w:r w:rsidRPr="004D38CF" w:rsidR="00373B66">
        <w:t xml:space="preserve">quite </w:t>
      </w:r>
      <w:r w:rsidRPr="004D38CF">
        <w:t xml:space="preserve">appreciate that in the middle of a criminal investigation you might not go fully public </w:t>
      </w:r>
      <w:r w:rsidRPr="004D38CF" w:rsidR="00373B66">
        <w:t xml:space="preserve">with </w:t>
      </w:r>
      <w:r w:rsidRPr="004D38CF">
        <w:t>it, but I am a bit puzzled about the timeline here</w:t>
      </w:r>
      <w:r w:rsidRPr="004D38CF" w:rsidR="00373B66">
        <w:t>. C</w:t>
      </w:r>
      <w:r w:rsidRPr="004D38CF">
        <w:t>ould you perhaps explain that?</w:t>
      </w:r>
    </w:p>
    <w:p w:rsidR="008915A6" w:rsidRPr="004D38CF" w:rsidP="009875F8">
      <w:pPr>
        <w:pStyle w:val="Answer"/>
      </w:pPr>
      <w:sdt>
        <w:sdtPr>
          <w:alias w:val="Witness"/>
          <w:id w:val="1189959910"/>
          <w:placeholder>
            <w:docPart w:val="62DDCD55C19841C8B050F0DCD302B5F7"/>
          </w:placeholder>
          <w:richText/>
        </w:sdtPr>
        <w:sdtContent>
          <w:r w:rsidRPr="004D38CF" w:rsidR="003005E9">
            <w:rPr>
              <w:b/>
              <w:i/>
              <w:iCs/>
            </w:rPr>
            <w:t>John-Paul Marks:</w:t>
          </w:r>
        </w:sdtContent>
      </w:sdt>
      <w:r w:rsidRPr="004D38CF" w:rsidR="003005E9">
        <w:t xml:space="preserve"> </w:t>
      </w:r>
      <w:r w:rsidRPr="004D38CF" w:rsidR="00CC1449">
        <w:t xml:space="preserve">Last year, there was a </w:t>
      </w:r>
      <w:r w:rsidRPr="004D38CF" w:rsidR="009875F8">
        <w:t>criminal investigation into organised crime phishing attempts</w:t>
      </w:r>
      <w:r w:rsidRPr="004D38CF" w:rsidR="00CC1449">
        <w:t xml:space="preserve">. </w:t>
      </w:r>
      <w:r w:rsidRPr="004D38CF" w:rsidR="009875F8">
        <w:t>Penny</w:t>
      </w:r>
      <w:r w:rsidRPr="004D38CF" w:rsidR="00CC1381">
        <w:t xml:space="preserve"> made the</w:t>
      </w:r>
      <w:r w:rsidRPr="004D38CF" w:rsidR="00F01E50">
        <w:t xml:space="preserve"> </w:t>
      </w:r>
      <w:r w:rsidRPr="004D38CF" w:rsidR="009875F8">
        <w:t>point</w:t>
      </w:r>
      <w:r w:rsidRPr="004D38CF" w:rsidR="00F01E50">
        <w:t>. O</w:t>
      </w:r>
      <w:r w:rsidRPr="004D38CF" w:rsidR="009875F8">
        <w:t>ur fraud investigation team detected this risk</w:t>
      </w:r>
      <w:r w:rsidRPr="004D38CF" w:rsidR="00F01E50">
        <w:t>. T</w:t>
      </w:r>
      <w:r w:rsidRPr="004D38CF" w:rsidR="009875F8">
        <w:t>he investigation took place</w:t>
      </w:r>
      <w:r w:rsidRPr="004D38CF" w:rsidR="00CC1381">
        <w:t>,</w:t>
      </w:r>
      <w:r w:rsidRPr="004D38CF" w:rsidR="009875F8">
        <w:t xml:space="preserve"> including jurisdictions outside the UK</w:t>
      </w:r>
      <w:r w:rsidRPr="004D38CF" w:rsidR="00CC1381">
        <w:t>,</w:t>
      </w:r>
      <w:r w:rsidRPr="004D38CF" w:rsidR="009875F8">
        <w:t xml:space="preserve"> in terms of organised crime. That led to some arrests last year</w:t>
      </w:r>
      <w:r w:rsidRPr="004D38CF" w:rsidR="00F01E50">
        <w:t>. T</w:t>
      </w:r>
      <w:r w:rsidRPr="004D38CF" w:rsidR="009875F8">
        <w:t>hat worked well.</w:t>
      </w:r>
    </w:p>
    <w:p w:rsidR="008915A6" w:rsidRPr="004D38CF" w:rsidP="009875F8">
      <w:pPr>
        <w:pStyle w:val="Answer"/>
      </w:pPr>
      <w:r w:rsidRPr="004D38CF">
        <w:t xml:space="preserve">We </w:t>
      </w:r>
      <w:r w:rsidRPr="004D38CF">
        <w:t xml:space="preserve">have then </w:t>
      </w:r>
      <w:r w:rsidRPr="004D38CF">
        <w:t>take</w:t>
      </w:r>
      <w:r w:rsidRPr="004D38CF">
        <w:t xml:space="preserve">n </w:t>
      </w:r>
      <w:r w:rsidRPr="004D38CF">
        <w:t>action to protect customers</w:t>
      </w:r>
      <w:r w:rsidRPr="004D38CF">
        <w:t>. W</w:t>
      </w:r>
      <w:r w:rsidRPr="004D38CF">
        <w:t>here we found accounts that people had sought to access and</w:t>
      </w:r>
      <w:r w:rsidRPr="004D38CF">
        <w:t>/</w:t>
      </w:r>
      <w:r w:rsidRPr="004D38CF">
        <w:t>or created new ones</w:t>
      </w:r>
      <w:r w:rsidRPr="004D38CF">
        <w:t>, w</w:t>
      </w:r>
      <w:r w:rsidRPr="004D38CF">
        <w:t>e c</w:t>
      </w:r>
      <w:r w:rsidRPr="004D38CF" w:rsidR="00CC1381">
        <w:t>ould</w:t>
      </w:r>
      <w:r w:rsidRPr="004D38CF">
        <w:t xml:space="preserve"> delete the compromised accounts</w:t>
      </w:r>
      <w:r w:rsidRPr="004D38CF">
        <w:t xml:space="preserve"> and </w:t>
      </w:r>
      <w:r w:rsidRPr="004D38CF">
        <w:t>lock down those that people ha</w:t>
      </w:r>
      <w:r w:rsidRPr="004D38CF">
        <w:t xml:space="preserve">d </w:t>
      </w:r>
      <w:r w:rsidRPr="004D38CF">
        <w:t>sought to access and remove any incorrect information from the records</w:t>
      </w:r>
      <w:r w:rsidRPr="004D38CF">
        <w:t xml:space="preserve">. There was </w:t>
      </w:r>
      <w:r w:rsidRPr="004D38CF">
        <w:t>no loss to individuals</w:t>
      </w:r>
      <w:r w:rsidRPr="004D38CF">
        <w:t xml:space="preserve">. There was a </w:t>
      </w:r>
      <w:r w:rsidRPr="004D38CF">
        <w:t xml:space="preserve">small loss to </w:t>
      </w:r>
      <w:r w:rsidRPr="004D38CF">
        <w:t xml:space="preserve">the </w:t>
      </w:r>
      <w:r w:rsidRPr="004D38CF">
        <w:t>taxpayer</w:t>
      </w:r>
      <w:r w:rsidRPr="004D38CF">
        <w:t xml:space="preserve">, </w:t>
      </w:r>
      <w:r w:rsidRPr="004D38CF">
        <w:t>to be clear</w:t>
      </w:r>
      <w:r w:rsidRPr="004D38CF">
        <w:t>. W</w:t>
      </w:r>
      <w:r w:rsidRPr="004D38CF">
        <w:t>e have concluded the analysis</w:t>
      </w:r>
      <w:r w:rsidRPr="004D38CF">
        <w:t xml:space="preserve">, such that </w:t>
      </w:r>
      <w:r w:rsidRPr="004D38CF">
        <w:t>we have been able to notify customers who might have been affected</w:t>
      </w:r>
      <w:r w:rsidRPr="004D38CF">
        <w:t>. T</w:t>
      </w:r>
      <w:r w:rsidRPr="004D38CF">
        <w:t xml:space="preserve">hey will see that their account has </w:t>
      </w:r>
      <w:r w:rsidRPr="004D38CF">
        <w:t xml:space="preserve">been </w:t>
      </w:r>
      <w:r w:rsidRPr="004D38CF">
        <w:t>suspended</w:t>
      </w:r>
      <w:r w:rsidRPr="004D38CF">
        <w:t xml:space="preserve">, </w:t>
      </w:r>
      <w:r w:rsidRPr="004D38CF">
        <w:t>and they can take action</w:t>
      </w:r>
      <w:r w:rsidRPr="004D38CF">
        <w:t xml:space="preserve">. </w:t>
      </w:r>
    </w:p>
    <w:p w:rsidR="00224C75" w:rsidRPr="004D38CF" w:rsidP="003E4E42">
      <w:pPr>
        <w:pStyle w:val="Question"/>
      </w:pPr>
      <w:sdt>
        <w:sdtPr>
          <w:alias w:val="Member"/>
          <w:tag w:val="&lt;Member mnisId='214' dodsId='25170'&gt;"/>
          <w:id w:val="-1739478689"/>
          <w:placeholder>
            <w:docPart w:val="975CE3EF5B2343D087D25F82EA6AA617"/>
          </w:placeholder>
          <w:richText/>
        </w:sdtPr>
        <w:sdtContent>
          <w:r w:rsidRPr="004D38CF" w:rsidR="003E4E42">
            <w:rPr>
              <w:b/>
            </w:rPr>
            <w:t>Chair:</w:t>
          </w:r>
        </w:sdtContent>
      </w:sdt>
      <w:r w:rsidRPr="004D38CF" w:rsidR="003E4E42">
        <w:t xml:space="preserve"> </w:t>
      </w:r>
      <w:r w:rsidRPr="004D38CF" w:rsidR="00787623">
        <w:t>N</w:t>
      </w:r>
      <w:r w:rsidRPr="004D38CF" w:rsidR="009875F8">
        <w:t>ormally in these circumstances we would receive a letter</w:t>
      </w:r>
      <w:r w:rsidRPr="004D38CF" w:rsidR="00787623">
        <w:t xml:space="preserve">, </w:t>
      </w:r>
      <w:r w:rsidRPr="004D38CF" w:rsidR="009875F8">
        <w:t xml:space="preserve">as the </w:t>
      </w:r>
      <w:r w:rsidRPr="004D38CF" w:rsidR="00787623">
        <w:t xml:space="preserve">Treasury Select Committee, </w:t>
      </w:r>
      <w:r w:rsidRPr="004D38CF" w:rsidR="009875F8">
        <w:t>that something was afoot</w:t>
      </w:r>
      <w:r w:rsidRPr="004D38CF" w:rsidR="00787623">
        <w:t>. W</w:t>
      </w:r>
      <w:r w:rsidRPr="004D38CF" w:rsidR="009875F8">
        <w:t>e have not had one</w:t>
      </w:r>
      <w:r w:rsidRPr="004D38CF" w:rsidR="00787623">
        <w:t xml:space="preserve">, </w:t>
      </w:r>
      <w:r w:rsidRPr="004D38CF" w:rsidR="009875F8">
        <w:t>unless we missed it in the post</w:t>
      </w:r>
      <w:r w:rsidRPr="004D38CF">
        <w:t xml:space="preserve">. </w:t>
      </w:r>
    </w:p>
    <w:p w:rsidR="00787623" w:rsidRPr="004D38CF" w:rsidP="009875F8">
      <w:pPr>
        <w:pStyle w:val="Answer"/>
      </w:pPr>
      <w:sdt>
        <w:sdtPr>
          <w:alias w:val="Witness"/>
          <w:id w:val="-1976669804"/>
          <w:placeholder>
            <w:docPart w:val="D6F3F5E423B245A29E5EBC9E049423C7"/>
          </w:placeholder>
          <w:richText/>
        </w:sdtPr>
        <w:sdtContent>
          <w:r w:rsidRPr="004D38CF" w:rsidR="003E4E42">
            <w:rPr>
              <w:b/>
              <w:i/>
              <w:iCs/>
            </w:rPr>
            <w:t>John-Paul Marks:</w:t>
          </w:r>
        </w:sdtContent>
      </w:sdt>
      <w:r w:rsidRPr="004D38CF" w:rsidR="003E4E42">
        <w:t xml:space="preserve"> </w:t>
      </w:r>
      <w:r w:rsidRPr="004D38CF" w:rsidR="00F06E52">
        <w:t xml:space="preserve">I </w:t>
      </w:r>
      <w:r w:rsidRPr="004D38CF" w:rsidR="009875F8">
        <w:t>am happy to write to you in confidence with more detail on the incident</w:t>
      </w:r>
      <w:r w:rsidRPr="004D38CF" w:rsidR="003E4E42">
        <w:t>.</w:t>
      </w:r>
    </w:p>
    <w:p w:rsidR="003E4E42" w:rsidRPr="004D38CF" w:rsidP="003E4E42">
      <w:pPr>
        <w:pStyle w:val="Question"/>
      </w:pPr>
      <w:sdt>
        <w:sdtPr>
          <w:alias w:val="Member"/>
          <w:tag w:val="&lt;Member mnisId='214' dodsId='25170'&gt;"/>
          <w:id w:val="-329681946"/>
          <w:placeholder>
            <w:docPart w:val="3C3C4E69457E41CF9A660096C98BCBDD"/>
          </w:placeholder>
          <w:richText/>
        </w:sdtPr>
        <w:sdtContent>
          <w:r w:rsidRPr="004D38CF">
            <w:rPr>
              <w:b/>
            </w:rPr>
            <w:t>Chair:</w:t>
          </w:r>
        </w:sdtContent>
      </w:sdt>
      <w:r w:rsidRPr="004D38CF">
        <w:t xml:space="preserve"> Did </w:t>
      </w:r>
      <w:r w:rsidRPr="004D38CF" w:rsidR="00787623">
        <w:t>HMRC</w:t>
      </w:r>
      <w:r w:rsidRPr="004D38CF" w:rsidR="009875F8">
        <w:t xml:space="preserve"> write to the </w:t>
      </w:r>
      <w:r w:rsidRPr="004D38CF">
        <w:t>c</w:t>
      </w:r>
      <w:r w:rsidRPr="004D38CF" w:rsidR="009875F8">
        <w:t xml:space="preserve">hair of the </w:t>
      </w:r>
      <w:r w:rsidRPr="004D38CF" w:rsidR="00787623">
        <w:t>Public Accounts Committee</w:t>
      </w:r>
      <w:r w:rsidRPr="004D38CF">
        <w:t xml:space="preserve">? That </w:t>
      </w:r>
      <w:r w:rsidRPr="004D38CF" w:rsidR="009875F8">
        <w:t xml:space="preserve">would often </w:t>
      </w:r>
      <w:r w:rsidRPr="004D38CF">
        <w:t xml:space="preserve">be </w:t>
      </w:r>
      <w:r w:rsidRPr="004D38CF" w:rsidR="009875F8">
        <w:t>the case in situations where taxpayers</w:t>
      </w:r>
      <w:r w:rsidRPr="004D38CF">
        <w:t>’</w:t>
      </w:r>
      <w:r w:rsidRPr="004D38CF" w:rsidR="009875F8">
        <w:t xml:space="preserve"> money is at risk</w:t>
      </w:r>
      <w:r w:rsidRPr="004D38CF">
        <w:t xml:space="preserve">. </w:t>
      </w:r>
    </w:p>
    <w:p w:rsidR="003E4E42" w:rsidRPr="004D38CF" w:rsidP="009875F8">
      <w:pPr>
        <w:pStyle w:val="Answer"/>
      </w:pPr>
      <w:sdt>
        <w:sdtPr>
          <w:alias w:val="Witness"/>
          <w:id w:val="349759001"/>
          <w:placeholder>
            <w:docPart w:val="BF19A7DE16C046E3A613A18FD762FA72"/>
          </w:placeholder>
          <w:richText/>
        </w:sdtPr>
        <w:sdtContent>
          <w:r w:rsidRPr="004D38CF">
            <w:rPr>
              <w:b/>
              <w:i/>
              <w:iCs/>
            </w:rPr>
            <w:t>John-Paul Marks:</w:t>
          </w:r>
        </w:sdtContent>
      </w:sdt>
      <w:r w:rsidRPr="004D38CF">
        <w:t xml:space="preserve"> No, </w:t>
      </w:r>
      <w:r w:rsidRPr="004D38CF" w:rsidR="009875F8">
        <w:t>we have not done that yet</w:t>
      </w:r>
      <w:r w:rsidRPr="004D38CF">
        <w:t>. I</w:t>
      </w:r>
      <w:r w:rsidRPr="004D38CF" w:rsidR="009875F8">
        <w:t xml:space="preserve">f the </w:t>
      </w:r>
      <w:r w:rsidRPr="004D38CF">
        <w:t>C</w:t>
      </w:r>
      <w:r w:rsidRPr="004D38CF" w:rsidR="009875F8">
        <w:t>ommittee would like us to write to you</w:t>
      </w:r>
      <w:r w:rsidRPr="004D38CF" w:rsidR="00D61935">
        <w:t>, we are happy to do that.</w:t>
      </w:r>
    </w:p>
    <w:p w:rsidR="009875F8" w:rsidRPr="004D38CF" w:rsidP="003329CC">
      <w:pPr>
        <w:pStyle w:val="Question"/>
      </w:pPr>
      <w:sdt>
        <w:sdtPr>
          <w:rPr>
            <w:b/>
          </w:rPr>
          <w:alias w:val="Member"/>
          <w:tag w:val="&lt;Member mnisId='214' dodsId='25170'&gt;"/>
          <w:id w:val="985360090"/>
          <w:placeholder>
            <w:docPart w:val="3CDB774B9A9B4EF8A6EA53A9D7C3E395"/>
          </w:placeholder>
          <w:richText/>
        </w:sdtPr>
        <w:sdtContent>
          <w:r w:rsidRPr="004D38CF" w:rsidR="003E4E42">
            <w:rPr>
              <w:b/>
            </w:rPr>
            <w:t>Chair:</w:t>
          </w:r>
        </w:sdtContent>
      </w:sdt>
      <w:r w:rsidRPr="004D38CF" w:rsidR="003E4E42">
        <w:rPr>
          <w:b/>
        </w:rPr>
        <w:t xml:space="preserve"> </w:t>
      </w:r>
      <w:r w:rsidRPr="004D38CF" w:rsidR="003E4E42">
        <w:rPr>
          <w:bCs/>
        </w:rPr>
        <w:t>I</w:t>
      </w:r>
      <w:r w:rsidRPr="004D38CF">
        <w:t>t is perhaps a responsibility that you report to us in the House</w:t>
      </w:r>
      <w:r w:rsidRPr="004D38CF" w:rsidR="00B25879">
        <w:t xml:space="preserve">, </w:t>
      </w:r>
      <w:r w:rsidRPr="004D38CF">
        <w:t>in parliamentary terms</w:t>
      </w:r>
      <w:r w:rsidRPr="004D38CF" w:rsidR="00B25879">
        <w:t>. W</w:t>
      </w:r>
      <w:r w:rsidRPr="004D38CF">
        <w:t xml:space="preserve">e would expect to get information about this </w:t>
      </w:r>
      <w:r w:rsidRPr="004D38CF" w:rsidR="00B25879">
        <w:t xml:space="preserve">and </w:t>
      </w:r>
      <w:r w:rsidRPr="004D38CF">
        <w:t xml:space="preserve">not have it emerge because of an announcement while you are in the </w:t>
      </w:r>
      <w:r w:rsidR="00D47EA3">
        <w:t>C</w:t>
      </w:r>
      <w:r w:rsidRPr="004D38CF">
        <w:t xml:space="preserve">ommittee </w:t>
      </w:r>
      <w:r w:rsidRPr="004D38CF" w:rsidR="00CC1381">
        <w:t>r</w:t>
      </w:r>
      <w:r w:rsidRPr="004D38CF">
        <w:t>oom</w:t>
      </w:r>
      <w:r w:rsidRPr="004D38CF" w:rsidR="0045051E">
        <w:t>. I</w:t>
      </w:r>
      <w:r w:rsidRPr="004D38CF">
        <w:t xml:space="preserve">t was not mentioned </w:t>
      </w:r>
      <w:r w:rsidRPr="004D38CF" w:rsidR="0045051E">
        <w:t xml:space="preserve">until </w:t>
      </w:r>
      <w:r w:rsidRPr="004D38CF">
        <w:t>we picked up the news story.</w:t>
      </w:r>
    </w:p>
    <w:p w:rsidR="00BF48BF" w:rsidRPr="004D38CF" w:rsidP="009875F8">
      <w:pPr>
        <w:pStyle w:val="Answer"/>
      </w:pPr>
      <w:sdt>
        <w:sdtPr>
          <w:alias w:val="Witness"/>
          <w:id w:val="-597945901"/>
          <w:placeholder>
            <w:docPart w:val="8809EF92F3BC4F28873EC13D81FE2F1E"/>
          </w:placeholder>
          <w:richText/>
        </w:sdtPr>
        <w:sdtContent>
          <w:r w:rsidRPr="004D38CF" w:rsidR="0045051E">
            <w:rPr>
              <w:b/>
              <w:i/>
              <w:iCs/>
            </w:rPr>
            <w:t>John-Paul Marks:</w:t>
          </w:r>
        </w:sdtContent>
      </w:sdt>
      <w:r w:rsidRPr="004D38CF" w:rsidR="0045051E">
        <w:t xml:space="preserve"> </w:t>
      </w:r>
      <w:r w:rsidRPr="004D38CF" w:rsidR="009875F8">
        <w:t xml:space="preserve">I mentioned at the beginning some of the incidents </w:t>
      </w:r>
      <w:r w:rsidRPr="004D38CF">
        <w:t xml:space="preserve">that </w:t>
      </w:r>
      <w:r w:rsidRPr="004D38CF" w:rsidR="009875F8">
        <w:t>we have been dealing with</w:t>
      </w:r>
      <w:r w:rsidRPr="004D38CF">
        <w:t>,</w:t>
      </w:r>
      <w:r w:rsidRPr="004D38CF" w:rsidR="009875F8">
        <w:t xml:space="preserve"> including PAYE fraud</w:t>
      </w:r>
      <w:r w:rsidRPr="004D38CF">
        <w:t>. T</w:t>
      </w:r>
      <w:r w:rsidRPr="004D38CF" w:rsidR="009875F8">
        <w:t>his is one of those</w:t>
      </w:r>
      <w:r w:rsidRPr="004D38CF">
        <w:t>. U</w:t>
      </w:r>
      <w:r w:rsidRPr="004D38CF" w:rsidR="009875F8">
        <w:t>nfortunately</w:t>
      </w:r>
      <w:r w:rsidRPr="004D38CF">
        <w:t xml:space="preserve">, </w:t>
      </w:r>
      <w:r w:rsidRPr="004D38CF" w:rsidR="009875F8">
        <w:t>the phishing of identity credentials out</w:t>
      </w:r>
      <w:r w:rsidRPr="004D38CF">
        <w:t xml:space="preserve">with our </w:t>
      </w:r>
      <w:r w:rsidRPr="004D38CF" w:rsidR="009875F8">
        <w:t>systems</w:t>
      </w:r>
      <w:r w:rsidRPr="004D38CF">
        <w:t>—</w:t>
      </w:r>
    </w:p>
    <w:p w:rsidR="00703575" w:rsidRPr="004D38CF" w:rsidP="009875F8">
      <w:pPr>
        <w:pStyle w:val="Question"/>
      </w:pPr>
      <w:sdt>
        <w:sdtPr>
          <w:alias w:val="Member"/>
          <w:tag w:val="&lt;Member mnisId='214' dodsId='25170'&gt;"/>
          <w:id w:val="-455795055"/>
          <w:placeholder>
            <w:docPart w:val="E0FF2148C7104CDF8FE855DA9C45FABB"/>
          </w:placeholder>
          <w:richText/>
        </w:sdtPr>
        <w:sdtContent>
          <w:r w:rsidRPr="004D38CF" w:rsidR="00BF48BF">
            <w:rPr>
              <w:b/>
            </w:rPr>
            <w:t>Chair:</w:t>
          </w:r>
        </w:sdtContent>
      </w:sdt>
      <w:r w:rsidRPr="004D38CF" w:rsidR="00BF48BF">
        <w:t xml:space="preserve"> </w:t>
      </w:r>
      <w:r w:rsidRPr="004D38CF" w:rsidR="009875F8">
        <w:t>I probably do not need to teach you</w:t>
      </w:r>
      <w:r w:rsidRPr="004D38CF" w:rsidR="00BF48BF">
        <w:t>,</w:t>
      </w:r>
      <w:r w:rsidRPr="004D38CF" w:rsidR="009875F8">
        <w:t xml:space="preserve"> Mr</w:t>
      </w:r>
      <w:r w:rsidRPr="004D38CF" w:rsidR="003329CC">
        <w:t xml:space="preserve"> </w:t>
      </w:r>
      <w:r w:rsidRPr="004D38CF" w:rsidR="009875F8">
        <w:t>Marks</w:t>
      </w:r>
      <w:r w:rsidRPr="004D38CF" w:rsidR="00BF48BF">
        <w:t>,</w:t>
      </w:r>
      <w:r w:rsidRPr="004D38CF" w:rsidR="009875F8">
        <w:t xml:space="preserve"> because you are </w:t>
      </w:r>
      <w:r w:rsidRPr="004D38CF" w:rsidR="00BF48BF">
        <w:t xml:space="preserve">a </w:t>
      </w:r>
      <w:r w:rsidRPr="004D38CF" w:rsidR="00D47EA3">
        <w:t>permanent secretary</w:t>
      </w:r>
      <w:r w:rsidRPr="004D38CF" w:rsidR="003329CC">
        <w:t xml:space="preserve">, </w:t>
      </w:r>
      <w:r w:rsidRPr="004D38CF" w:rsidR="009875F8">
        <w:t xml:space="preserve">but let me nevertheless use my position as </w:t>
      </w:r>
      <w:r w:rsidRPr="004D38CF" w:rsidR="003329CC">
        <w:t>C</w:t>
      </w:r>
      <w:r w:rsidRPr="004D38CF" w:rsidR="009875F8">
        <w:t>hair to remind you gently</w:t>
      </w:r>
      <w:r w:rsidRPr="004D38CF" w:rsidR="003329CC">
        <w:t xml:space="preserve">, or </w:t>
      </w:r>
      <w:r w:rsidRPr="004D38CF" w:rsidR="009875F8">
        <w:t>perhaps not so gently</w:t>
      </w:r>
      <w:r w:rsidRPr="004D38CF" w:rsidR="003329CC">
        <w:t xml:space="preserve">, </w:t>
      </w:r>
      <w:r w:rsidRPr="004D38CF" w:rsidR="009875F8">
        <w:t>that it would be normal to advise Parliament of things</w:t>
      </w:r>
      <w:r w:rsidRPr="004D38CF" w:rsidR="003329CC">
        <w:t>. I</w:t>
      </w:r>
      <w:r w:rsidRPr="004D38CF" w:rsidR="009875F8">
        <w:t xml:space="preserve">f you are appearing in front of a </w:t>
      </w:r>
      <w:r w:rsidRPr="004D38CF" w:rsidR="003329CC">
        <w:t>C</w:t>
      </w:r>
      <w:r w:rsidRPr="004D38CF" w:rsidR="009875F8">
        <w:t>ommittee</w:t>
      </w:r>
      <w:r w:rsidRPr="004D38CF" w:rsidR="003329CC">
        <w:t xml:space="preserve">, </w:t>
      </w:r>
      <w:r w:rsidRPr="004D38CF" w:rsidR="001376A9">
        <w:t xml:space="preserve">we would not expect it to </w:t>
      </w:r>
      <w:r w:rsidRPr="004D38CF" w:rsidR="009875F8">
        <w:t xml:space="preserve">be announced during the </w:t>
      </w:r>
      <w:r w:rsidR="00D47EA3">
        <w:t>C</w:t>
      </w:r>
      <w:r w:rsidRPr="004D38CF" w:rsidR="009875F8">
        <w:t>ommittee hearing</w:t>
      </w:r>
      <w:r w:rsidRPr="004D38CF" w:rsidR="001376A9">
        <w:t xml:space="preserve">. </w:t>
      </w:r>
      <w:r w:rsidRPr="004D38CF" w:rsidR="009875F8">
        <w:t xml:space="preserve">I have a rule never to have something announced </w:t>
      </w:r>
      <w:r w:rsidRPr="004D38CF" w:rsidR="001376A9">
        <w:t xml:space="preserve">the </w:t>
      </w:r>
      <w:r w:rsidRPr="004D38CF" w:rsidR="009875F8">
        <w:t xml:space="preserve">lunchtime before </w:t>
      </w:r>
      <w:r w:rsidRPr="004D38CF" w:rsidR="001376A9">
        <w:t xml:space="preserve">the </w:t>
      </w:r>
      <w:r w:rsidRPr="004D38CF" w:rsidR="003329CC">
        <w:t>C</w:t>
      </w:r>
      <w:r w:rsidRPr="004D38CF" w:rsidR="009875F8">
        <w:t>ommittee either</w:t>
      </w:r>
      <w:r w:rsidRPr="004D38CF" w:rsidR="001376A9">
        <w:t xml:space="preserve">. We should have </w:t>
      </w:r>
      <w:r w:rsidRPr="004D38CF" w:rsidR="009875F8">
        <w:t>a little bit more notice</w:t>
      </w:r>
      <w:r w:rsidRPr="004D38CF" w:rsidR="001376A9">
        <w:t>. W</w:t>
      </w:r>
      <w:r w:rsidRPr="004D38CF" w:rsidR="009875F8">
        <w:t xml:space="preserve">e </w:t>
      </w:r>
      <w:r w:rsidRPr="004D38CF" w:rsidR="002E1A08">
        <w:t xml:space="preserve">are </w:t>
      </w:r>
      <w:r w:rsidRPr="004D38CF" w:rsidR="001376A9">
        <w:t xml:space="preserve">regularly </w:t>
      </w:r>
      <w:r w:rsidRPr="004D38CF" w:rsidR="002E1A08">
        <w:t xml:space="preserve">used to getting </w:t>
      </w:r>
      <w:r w:rsidRPr="004D38CF" w:rsidR="009875F8">
        <w:t>things the night before</w:t>
      </w:r>
      <w:r w:rsidRPr="004D38CF" w:rsidR="001376A9">
        <w:t xml:space="preserve">. </w:t>
      </w:r>
      <w:r w:rsidRPr="004D38CF">
        <w:t>T</w:t>
      </w:r>
      <w:r w:rsidRPr="004D38CF" w:rsidR="009875F8">
        <w:t xml:space="preserve">hat is mildly more acceptable than finding it </w:t>
      </w:r>
      <w:r w:rsidRPr="004D38CF" w:rsidR="001376A9">
        <w:t>out in this way.</w:t>
      </w:r>
    </w:p>
    <w:p w:rsidR="00A47BB9" w:rsidRPr="004D38CF" w:rsidP="00A47BB9">
      <w:pPr>
        <w:pStyle w:val="QuestionCont"/>
      </w:pPr>
      <w:sdt>
        <w:sdtPr>
          <w:alias w:val="Witness"/>
          <w:id w:val="-98571315"/>
          <w:placeholder>
            <w:docPart w:val="52673EF97204407EB76C41C3E07B9B98"/>
          </w:placeholder>
          <w:richText/>
        </w:sdtPr>
        <w:sdtContent>
          <w:r w:rsidRPr="004D38CF">
            <w:rPr>
              <w:b/>
              <w:i/>
              <w:iCs/>
            </w:rPr>
            <w:t>John-Paul Marks:</w:t>
          </w:r>
        </w:sdtContent>
      </w:sdt>
      <w:r w:rsidRPr="004D38CF">
        <w:t xml:space="preserve"> I am very happy to provide those details.</w:t>
      </w:r>
    </w:p>
    <w:p w:rsidR="00F70214" w:rsidRPr="004D38CF" w:rsidP="00F70214">
      <w:pPr>
        <w:pStyle w:val="Question"/>
      </w:pPr>
      <w:sdt>
        <w:sdtPr>
          <w:alias w:val="Member"/>
          <w:tag w:val="&lt;Member mnisId='214' dodsId='25170'&gt;"/>
          <w:id w:val="1456056536"/>
          <w:placeholder>
            <w:docPart w:val="DFC6DF7E599E4A91B7CAD51AFAD2D977"/>
          </w:placeholder>
          <w:richText/>
        </w:sdtPr>
        <w:sdtContent>
          <w:r w:rsidRPr="004D38CF">
            <w:rPr>
              <w:b/>
            </w:rPr>
            <w:t>Chair:</w:t>
          </w:r>
        </w:sdtContent>
      </w:sdt>
      <w:r w:rsidRPr="004D38CF">
        <w:t xml:space="preserve"> </w:t>
      </w:r>
      <w:r w:rsidRPr="004D38CF" w:rsidR="00703575">
        <w:t>O</w:t>
      </w:r>
      <w:r w:rsidRPr="004D38CF" w:rsidR="009875F8">
        <w:t>n the telephone lines</w:t>
      </w:r>
      <w:r w:rsidRPr="004D38CF" w:rsidR="00703575">
        <w:t xml:space="preserve">, </w:t>
      </w:r>
      <w:r w:rsidRPr="004D38CF" w:rsidR="009875F8">
        <w:t>at the moment</w:t>
      </w:r>
      <w:r w:rsidR="00D47EA3">
        <w:t>,</w:t>
      </w:r>
      <w:r w:rsidRPr="004D38CF" w:rsidR="009875F8">
        <w:t xml:space="preserve"> people can still access </w:t>
      </w:r>
      <w:r w:rsidRPr="004D38CF">
        <w:t xml:space="preserve">the </w:t>
      </w:r>
      <w:r w:rsidRPr="004D38CF" w:rsidR="009875F8">
        <w:t>digital</w:t>
      </w:r>
      <w:r w:rsidRPr="004D38CF">
        <w:t xml:space="preserve"> service, </w:t>
      </w:r>
      <w:r w:rsidRPr="004D38CF" w:rsidR="009875F8">
        <w:t>but they cannot access anything on the telephone lines at all</w:t>
      </w:r>
      <w:r w:rsidRPr="004D38CF">
        <w:t xml:space="preserve">. </w:t>
      </w:r>
    </w:p>
    <w:p w:rsidR="00F70214" w:rsidRPr="004D38CF" w:rsidP="00F70214">
      <w:pPr>
        <w:pStyle w:val="Answer"/>
      </w:pPr>
      <w:sdt>
        <w:sdtPr>
          <w:alias w:val="Witness"/>
          <w:id w:val="1408653340"/>
          <w:placeholder>
            <w:docPart w:val="6F91126AC49141CDAF874B722CD85B2B"/>
          </w:placeholder>
          <w:richText/>
        </w:sdtPr>
        <w:sdtContent>
          <w:r w:rsidRPr="004D38CF">
            <w:rPr>
              <w:b/>
              <w:i/>
              <w:iCs/>
            </w:rPr>
            <w:t>John-Paul Marks:</w:t>
          </w:r>
        </w:sdtContent>
      </w:sdt>
      <w:r w:rsidRPr="004D38CF">
        <w:t xml:space="preserve"> </w:t>
      </w:r>
      <w:r w:rsidRPr="004D38CF" w:rsidR="009875F8">
        <w:t xml:space="preserve">I need to check exactly which phone lines are available </w:t>
      </w:r>
      <w:r w:rsidRPr="004D38CF">
        <w:t xml:space="preserve">this afternoon. </w:t>
      </w:r>
    </w:p>
    <w:p w:rsidR="009875F8" w:rsidRPr="004D38CF" w:rsidP="009875F8">
      <w:pPr>
        <w:pStyle w:val="Answer"/>
      </w:pPr>
      <w:sdt>
        <w:sdtPr>
          <w:alias w:val="Witness"/>
          <w:id w:val="1212620067"/>
          <w:placeholder>
            <w:docPart w:val="B993A4AF7E4A4CA5A0A4279F8A60A890"/>
          </w:placeholder>
          <w:richText/>
        </w:sdtPr>
        <w:sdtContent>
          <w:r w:rsidRPr="004D38CF" w:rsidR="00873786">
            <w:rPr>
              <w:b/>
              <w:i/>
              <w:iCs/>
            </w:rPr>
            <w:t>Angela MacDonald:</w:t>
          </w:r>
        </w:sdtContent>
      </w:sdt>
      <w:r w:rsidRPr="004D38CF" w:rsidR="00873786">
        <w:t xml:space="preserve"> It is </w:t>
      </w:r>
      <w:r w:rsidRPr="004D38CF">
        <w:t>not our telephone system itself that</w:t>
      </w:r>
      <w:r w:rsidRPr="004D38CF" w:rsidR="001F6D1B">
        <w:t xml:space="preserve"> has</w:t>
      </w:r>
      <w:r w:rsidRPr="004D38CF">
        <w:t xml:space="preserve"> gone down</w:t>
      </w:r>
      <w:r w:rsidRPr="004D38CF" w:rsidR="001F6D1B">
        <w:t xml:space="preserve">; </w:t>
      </w:r>
      <w:r w:rsidRPr="004D38CF">
        <w:t xml:space="preserve">it is the interface </w:t>
      </w:r>
      <w:r w:rsidRPr="004D38CF" w:rsidR="001F6D1B">
        <w:t xml:space="preserve">that </w:t>
      </w:r>
      <w:r w:rsidRPr="004D38CF">
        <w:t>our advis</w:t>
      </w:r>
      <w:r w:rsidRPr="004D38CF" w:rsidR="001F6D1B">
        <w:t>e</w:t>
      </w:r>
      <w:r w:rsidRPr="004D38CF">
        <w:t xml:space="preserve">rs use when the </w:t>
      </w:r>
      <w:r w:rsidRPr="004D38CF" w:rsidR="00873786">
        <w:t xml:space="preserve">calls </w:t>
      </w:r>
      <w:r w:rsidRPr="004D38CF">
        <w:t>come in</w:t>
      </w:r>
      <w:r w:rsidRPr="004D38CF" w:rsidR="001F6D1B">
        <w:t>. W</w:t>
      </w:r>
      <w:r w:rsidRPr="004D38CF">
        <w:t>e have had a system outage on that</w:t>
      </w:r>
      <w:r w:rsidRPr="004D38CF" w:rsidR="00CC7BFC">
        <w:t>. T</w:t>
      </w:r>
      <w:r w:rsidRPr="004D38CF">
        <w:t>hat pervades all our phone lines.</w:t>
      </w:r>
      <w:r w:rsidRPr="004D38CF" w:rsidR="00CC7BFC">
        <w:t xml:space="preserve"> </w:t>
      </w:r>
      <w:r w:rsidRPr="004D38CF">
        <w:t xml:space="preserve">The only line that is currently open is the one </w:t>
      </w:r>
      <w:r w:rsidRPr="004D38CF" w:rsidR="00CC7BFC">
        <w:t xml:space="preserve">for </w:t>
      </w:r>
      <w:r w:rsidRPr="004D38CF">
        <w:t xml:space="preserve">customers </w:t>
      </w:r>
      <w:r w:rsidRPr="004D38CF" w:rsidR="00CC7BFC">
        <w:t xml:space="preserve">to </w:t>
      </w:r>
      <w:r w:rsidRPr="004D38CF">
        <w:t xml:space="preserve">ring us about the </w:t>
      </w:r>
      <w:r w:rsidRPr="004D38CF" w:rsidR="002E1A08">
        <w:t>p</w:t>
      </w:r>
      <w:r w:rsidRPr="004D38CF" w:rsidR="00CC7BFC">
        <w:t>ay</w:t>
      </w:r>
      <w:r w:rsidR="00D47EA3">
        <w:t>-</w:t>
      </w:r>
      <w:r w:rsidRPr="004D38CF" w:rsidR="002E1A08">
        <w:t>a</w:t>
      </w:r>
      <w:r w:rsidRPr="004D38CF" w:rsidR="00CC7BFC">
        <w:t>s</w:t>
      </w:r>
      <w:r w:rsidR="00D47EA3">
        <w:t>-</w:t>
      </w:r>
      <w:r w:rsidRPr="004D38CF" w:rsidR="002E1A08">
        <w:t>y</w:t>
      </w:r>
      <w:r w:rsidRPr="004D38CF" w:rsidR="00CC7BFC">
        <w:t>ou</w:t>
      </w:r>
      <w:r w:rsidR="00D47EA3">
        <w:t>-</w:t>
      </w:r>
      <w:r w:rsidRPr="004D38CF" w:rsidR="002E1A08">
        <w:t>e</w:t>
      </w:r>
      <w:r w:rsidRPr="004D38CF" w:rsidR="00CC7BFC">
        <w:t xml:space="preserve">arn fraud </w:t>
      </w:r>
      <w:r w:rsidRPr="004D38CF">
        <w:t>letter that they have received today</w:t>
      </w:r>
      <w:r w:rsidRPr="004D38CF" w:rsidR="0027260C">
        <w:t>. T</w:t>
      </w:r>
      <w:r w:rsidRPr="004D38CF">
        <w:t>hat is vital</w:t>
      </w:r>
      <w:r w:rsidRPr="004D38CF" w:rsidR="00FD01CA">
        <w:t>. W</w:t>
      </w:r>
      <w:r w:rsidRPr="004D38CF">
        <w:t>e have had a system problem</w:t>
      </w:r>
      <w:r w:rsidRPr="004D38CF" w:rsidR="0027260C">
        <w:t>. W</w:t>
      </w:r>
      <w:r w:rsidRPr="004D38CF">
        <w:t>e are working with our supplier to get that back online as fast as we possibly can.</w:t>
      </w:r>
    </w:p>
    <w:p w:rsidR="009875F8" w:rsidRPr="004D38CF" w:rsidP="00D05AED">
      <w:pPr>
        <w:pStyle w:val="Question"/>
      </w:pPr>
      <w:sdt>
        <w:sdtPr>
          <w:alias w:val="Member"/>
          <w:tag w:val="&lt;Member mnisId='214' dodsId='25170'&gt;"/>
          <w:id w:val="1772660644"/>
          <w:placeholder>
            <w:docPart w:val="761A6647C3BD47C3AFB1D6057258B7CA"/>
          </w:placeholder>
          <w:richText/>
        </w:sdtPr>
        <w:sdtContent>
          <w:r w:rsidRPr="004D38CF" w:rsidR="007F463D">
            <w:rPr>
              <w:b/>
            </w:rPr>
            <w:t>Chair:</w:t>
          </w:r>
        </w:sdtContent>
      </w:sdt>
      <w:r w:rsidRPr="004D38CF" w:rsidR="007F463D">
        <w:t xml:space="preserve"> </w:t>
      </w:r>
      <w:r w:rsidRPr="004D38CF" w:rsidR="00BD5BEA">
        <w:t xml:space="preserve">Is one </w:t>
      </w:r>
      <w:r w:rsidRPr="004D38CF">
        <w:t xml:space="preserve">of the reasons </w:t>
      </w:r>
      <w:r w:rsidRPr="004D38CF" w:rsidR="00BD5BEA">
        <w:t xml:space="preserve">that you </w:t>
      </w:r>
      <w:r w:rsidRPr="004D38CF">
        <w:t xml:space="preserve">did not want to talk </w:t>
      </w:r>
      <w:r w:rsidRPr="004D38CF" w:rsidR="00BD5BEA">
        <w:t xml:space="preserve">in public </w:t>
      </w:r>
      <w:r w:rsidRPr="004D38CF">
        <w:t>about the issue that you have described</w:t>
      </w:r>
      <w:r w:rsidRPr="004D38CF" w:rsidR="00BD5BEA">
        <w:t xml:space="preserve">, which started </w:t>
      </w:r>
      <w:r w:rsidRPr="004D38CF">
        <w:t>at the end of last year</w:t>
      </w:r>
      <w:r w:rsidRPr="004D38CF" w:rsidR="00BD5BEA">
        <w:t xml:space="preserve">, because </w:t>
      </w:r>
      <w:r w:rsidRPr="004D38CF">
        <w:t>you were worried that more people would ring up and overload your phone lines</w:t>
      </w:r>
      <w:r w:rsidRPr="004D38CF" w:rsidR="0037555D">
        <w:t>?</w:t>
      </w:r>
    </w:p>
    <w:p w:rsidR="009875F8" w:rsidRPr="004D38CF" w:rsidP="009875F8">
      <w:pPr>
        <w:pStyle w:val="Answer"/>
      </w:pPr>
      <w:sdt>
        <w:sdtPr>
          <w:alias w:val="Witness"/>
          <w:id w:val="-517850334"/>
          <w:placeholder>
            <w:docPart w:val="9ACC49C5EC784869AC40595691BC0325"/>
          </w:placeholder>
          <w:richText/>
        </w:sdtPr>
        <w:sdtContent>
          <w:r w:rsidRPr="004D38CF" w:rsidR="000D1AB5">
            <w:rPr>
              <w:b/>
              <w:i/>
              <w:iCs/>
            </w:rPr>
            <w:t>Angela MacDonald:</w:t>
          </w:r>
        </w:sdtContent>
      </w:sdt>
      <w:r w:rsidRPr="004D38CF" w:rsidR="000D1AB5">
        <w:t xml:space="preserve"> </w:t>
      </w:r>
      <w:r w:rsidRPr="004D38CF">
        <w:t xml:space="preserve">No, not in the slightest. </w:t>
      </w:r>
      <w:r w:rsidRPr="004D38CF" w:rsidR="00D05AED">
        <w:t>M</w:t>
      </w:r>
      <w:r w:rsidRPr="004D38CF">
        <w:t>aybe I should talk about this as JP was not here.</w:t>
      </w:r>
    </w:p>
    <w:p w:rsidR="009875F8" w:rsidRPr="004D38CF" w:rsidP="0037555D">
      <w:pPr>
        <w:pStyle w:val="Remark"/>
      </w:pPr>
      <w:sdt>
        <w:sdtPr>
          <w:alias w:val="Member"/>
          <w:tag w:val="&lt;Member mnisId='214' dodsId='25170'&gt;"/>
          <w:id w:val="-1400126943"/>
          <w:placeholder>
            <w:docPart w:val="341D919201F44428A86299FC51F98421"/>
          </w:placeholder>
          <w:richText/>
        </w:sdtPr>
        <w:sdtContent>
          <w:r w:rsidRPr="004D38CF" w:rsidR="007F463D">
            <w:rPr>
              <w:b/>
            </w:rPr>
            <w:t>Chair:</w:t>
          </w:r>
        </w:sdtContent>
      </w:sdt>
      <w:r w:rsidRPr="004D38CF" w:rsidR="007F463D">
        <w:t xml:space="preserve"> </w:t>
      </w:r>
      <w:r w:rsidRPr="004D38CF">
        <w:t xml:space="preserve">Indeed, </w:t>
      </w:r>
      <w:r w:rsidRPr="004D38CF" w:rsidR="0037555D">
        <w:t xml:space="preserve">you are </w:t>
      </w:r>
      <w:r w:rsidRPr="004D38CF">
        <w:t>seven weeks in</w:t>
      </w:r>
      <w:r w:rsidRPr="004D38CF" w:rsidR="0037555D">
        <w:t xml:space="preserve">. </w:t>
      </w:r>
      <w:r w:rsidRPr="004D38CF" w:rsidR="002E1A08">
        <w:t>It</w:t>
      </w:r>
      <w:r w:rsidRPr="004D38CF" w:rsidR="00977FBD">
        <w:t xml:space="preserve"> is </w:t>
      </w:r>
      <w:r w:rsidRPr="004D38CF">
        <w:t>not quite a hospital pass</w:t>
      </w:r>
      <w:r w:rsidRPr="004D38CF" w:rsidR="00FC7B02">
        <w:t xml:space="preserve">. </w:t>
      </w:r>
    </w:p>
    <w:p w:rsidR="009875F8" w:rsidRPr="004D38CF" w:rsidP="009875F8">
      <w:pPr>
        <w:pStyle w:val="Answer"/>
      </w:pPr>
      <w:sdt>
        <w:sdtPr>
          <w:alias w:val="Witness"/>
          <w:id w:val="1715472729"/>
          <w:placeholder>
            <w:docPart w:val="55B7472FD0AF4ACA96BE09178B75E90C"/>
          </w:placeholder>
          <w:richText/>
        </w:sdtPr>
        <w:sdtContent>
          <w:r w:rsidRPr="004D38CF" w:rsidR="000D1AB5">
            <w:rPr>
              <w:b/>
              <w:i/>
              <w:iCs/>
            </w:rPr>
            <w:t>Angela MacDonald:</w:t>
          </w:r>
        </w:sdtContent>
      </w:sdt>
      <w:r w:rsidRPr="004D38CF" w:rsidR="000D1AB5">
        <w:t xml:space="preserve"> </w:t>
      </w:r>
      <w:r w:rsidRPr="004D38CF">
        <w:t>Yes, perhaps I should talk about it.</w:t>
      </w:r>
      <w:r w:rsidRPr="004D38CF" w:rsidR="00144C34">
        <w:t xml:space="preserve"> This</w:t>
      </w:r>
      <w:r w:rsidRPr="004D38CF">
        <w:t xml:space="preserve"> is organised crime, as JP said. </w:t>
      </w:r>
      <w:r w:rsidRPr="004D38CF" w:rsidR="00144C34">
        <w:t>I</w:t>
      </w:r>
      <w:r w:rsidRPr="004D38CF">
        <w:t>t is not a cyber</w:t>
      </w:r>
      <w:r w:rsidRPr="004D38CF" w:rsidR="00A07B46">
        <w:t>-</w:t>
      </w:r>
      <w:r w:rsidRPr="004D38CF">
        <w:t>breach of HMRC. It is phishing activity</w:t>
      </w:r>
      <w:r w:rsidRPr="004D38CF" w:rsidR="002925A1">
        <w:t xml:space="preserve">. It is criminals </w:t>
      </w:r>
      <w:r w:rsidRPr="004D38CF">
        <w:t>taking customer credentials and then masquerading as the customer to get into the</w:t>
      </w:r>
      <w:r w:rsidRPr="004D38CF" w:rsidR="002925A1">
        <w:t xml:space="preserve"> customer’s </w:t>
      </w:r>
      <w:r w:rsidRPr="004D38CF">
        <w:t>HMRC account. The nature of the attack altered through the year</w:t>
      </w:r>
      <w:r w:rsidRPr="004D38CF" w:rsidR="007636D7">
        <w:t>. A</w:t>
      </w:r>
      <w:r w:rsidRPr="004D38CF">
        <w:t xml:space="preserve">s we were closing it down and closing accounts down, they were </w:t>
      </w:r>
      <w:r w:rsidRPr="004D38CF" w:rsidR="007636D7">
        <w:t xml:space="preserve">changing their </w:t>
      </w:r>
      <w:r w:rsidRPr="004D38CF">
        <w:t xml:space="preserve">MO. </w:t>
      </w:r>
      <w:r w:rsidRPr="004D38CF" w:rsidR="007636D7">
        <w:t>W</w:t>
      </w:r>
      <w:r w:rsidRPr="004D38CF">
        <w:t>e were closing accounts as we were seeing that there were challenges. As JP said, we took a lot of action to tackle the perpetrators.</w:t>
      </w:r>
    </w:p>
    <w:p w:rsidR="00043018" w:rsidRPr="004D38CF" w:rsidP="009875F8">
      <w:pPr>
        <w:pStyle w:val="Answer"/>
      </w:pPr>
      <w:r w:rsidRPr="004D38CF">
        <w:t>What has been a challenge, in terms of cleaning the accounts up, is being clear that we were then talking to the genuine customer and not, in fact, talking to the criminal on the other end of the account. It has taken us some time to do all the analysis necessary and make sure we were there.</w:t>
      </w:r>
    </w:p>
    <w:p w:rsidR="00043018" w:rsidRPr="004D38CF" w:rsidP="009875F8">
      <w:pPr>
        <w:pStyle w:val="Answer"/>
      </w:pPr>
      <w:r w:rsidRPr="004D38CF">
        <w:t xml:space="preserve">We were clear with the </w:t>
      </w:r>
      <w:r w:rsidRPr="004D38CF">
        <w:t xml:space="preserve">Information Commissioner </w:t>
      </w:r>
      <w:r w:rsidRPr="004D38CF">
        <w:t xml:space="preserve">right from the very beginning about what had been happening and </w:t>
      </w:r>
      <w:r w:rsidRPr="004D38CF">
        <w:t xml:space="preserve">we took </w:t>
      </w:r>
      <w:r w:rsidRPr="004D38CF">
        <w:t xml:space="preserve">their advice on </w:t>
      </w:r>
      <w:r w:rsidRPr="004D38CF">
        <w:t>how to handle it</w:t>
      </w:r>
      <w:r w:rsidRPr="004D38CF">
        <w:t xml:space="preserve">. </w:t>
      </w:r>
      <w:r w:rsidRPr="004D38CF">
        <w:t>O</w:t>
      </w:r>
      <w:r w:rsidRPr="004D38CF">
        <w:t>ur real priority was to close the</w:t>
      </w:r>
      <w:r w:rsidRPr="004D38CF" w:rsidR="0080625E">
        <w:t xml:space="preserve">se </w:t>
      </w:r>
      <w:r w:rsidRPr="004D38CF">
        <w:t>customer</w:t>
      </w:r>
      <w:r w:rsidRPr="004D38CF" w:rsidR="0080625E">
        <w:t>s’</w:t>
      </w:r>
      <w:r w:rsidRPr="004D38CF">
        <w:t xml:space="preserve"> accounts so</w:t>
      </w:r>
      <w:r w:rsidRPr="004D38CF" w:rsidR="0080625E">
        <w:t xml:space="preserve"> </w:t>
      </w:r>
      <w:r w:rsidRPr="004D38CF">
        <w:t>the criminals were not able to get in.</w:t>
      </w:r>
    </w:p>
    <w:p w:rsidR="000E421E" w:rsidRPr="004D38CF" w:rsidP="009875F8">
      <w:pPr>
        <w:pStyle w:val="Answer"/>
      </w:pPr>
      <w:r w:rsidRPr="004D38CF">
        <w:t>The reality is</w:t>
      </w:r>
      <w:r w:rsidRPr="004D38CF" w:rsidR="00EE7E61">
        <w:t xml:space="preserve"> that </w:t>
      </w:r>
      <w:r w:rsidRPr="004D38CF">
        <w:t>many of the customers who were impacted would not have an online digital account.</w:t>
      </w:r>
      <w:r w:rsidRPr="004D38CF" w:rsidR="00EE7E61">
        <w:t xml:space="preserve"> </w:t>
      </w:r>
      <w:r w:rsidRPr="004D38CF">
        <w:t xml:space="preserve">Lots of people who </w:t>
      </w:r>
      <w:r w:rsidRPr="004D38CF" w:rsidR="00EE7E61">
        <w:t>a</w:t>
      </w:r>
      <w:r w:rsidRPr="004D38CF">
        <w:t xml:space="preserve">re </w:t>
      </w:r>
      <w:r w:rsidRPr="004D38CF" w:rsidR="002E1A08">
        <w:t>p</w:t>
      </w:r>
      <w:r w:rsidRPr="004D38CF" w:rsidR="00EE7E61">
        <w:t xml:space="preserve">ay </w:t>
      </w:r>
      <w:r w:rsidRPr="004D38CF" w:rsidR="002E1A08">
        <w:t>a</w:t>
      </w:r>
      <w:r w:rsidRPr="004D38CF" w:rsidR="00EE7E61">
        <w:t xml:space="preserve">s </w:t>
      </w:r>
      <w:r w:rsidRPr="004D38CF" w:rsidR="002E1A08">
        <w:t>y</w:t>
      </w:r>
      <w:r w:rsidRPr="004D38CF" w:rsidR="00EE7E61">
        <w:t xml:space="preserve">ou </w:t>
      </w:r>
      <w:r w:rsidRPr="004D38CF" w:rsidR="002E1A08">
        <w:t>e</w:t>
      </w:r>
      <w:r w:rsidRPr="004D38CF" w:rsidR="00EE7E61">
        <w:t xml:space="preserve">arn do not </w:t>
      </w:r>
      <w:r w:rsidRPr="004D38CF">
        <w:t xml:space="preserve">have an online account because they have no reason to go into one. </w:t>
      </w:r>
      <w:r w:rsidRPr="004D38CF" w:rsidR="00EE7E61">
        <w:t xml:space="preserve">In </w:t>
      </w:r>
      <w:r w:rsidRPr="004D38CF">
        <w:t xml:space="preserve">many instances, </w:t>
      </w:r>
      <w:r w:rsidRPr="004D38CF" w:rsidR="00EE7E61">
        <w:t xml:space="preserve">customers </w:t>
      </w:r>
      <w:r w:rsidRPr="004D38CF">
        <w:t>were not realising that somebody else was in their account. We did have some where they were live accounts, where criminals had managed to get their details and were logging in as the customer.</w:t>
      </w:r>
    </w:p>
    <w:p w:rsidR="00153B4F" w:rsidRPr="004D38CF" w:rsidP="009875F8">
      <w:pPr>
        <w:pStyle w:val="Answer"/>
      </w:pPr>
      <w:r w:rsidRPr="004D38CF">
        <w:t xml:space="preserve">This is not </w:t>
      </w:r>
      <w:r w:rsidRPr="004D38CF" w:rsidR="009875F8">
        <w:t>an unusual situation</w:t>
      </w:r>
      <w:r w:rsidRPr="004D38CF">
        <w:t>. T</w:t>
      </w:r>
      <w:r w:rsidRPr="004D38CF" w:rsidR="009875F8">
        <w:t xml:space="preserve">his </w:t>
      </w:r>
      <w:r w:rsidRPr="004D38CF">
        <w:t xml:space="preserve">kind of </w:t>
      </w:r>
      <w:r w:rsidRPr="004D38CF" w:rsidR="009875F8">
        <w:t>scamming and phishing is happening to all organisations.</w:t>
      </w:r>
      <w:r w:rsidRPr="004D38CF" w:rsidR="002A6A98">
        <w:t xml:space="preserve"> The challenge for us is about how </w:t>
      </w:r>
      <w:r w:rsidRPr="004D38CF" w:rsidR="009875F8">
        <w:t>we have detected it</w:t>
      </w:r>
      <w:r w:rsidRPr="004D38CF" w:rsidR="002A6A98">
        <w:t>. A</w:t>
      </w:r>
      <w:r w:rsidRPr="004D38CF" w:rsidR="009875F8">
        <w:t>s I say, every time we have closed it down, they have attempt</w:t>
      </w:r>
      <w:r w:rsidRPr="004D38CF">
        <w:t>ed</w:t>
      </w:r>
      <w:r w:rsidRPr="004D38CF" w:rsidR="009875F8">
        <w:t xml:space="preserve"> to move their</w:t>
      </w:r>
      <w:r w:rsidRPr="004D38CF">
        <w:t>—</w:t>
      </w:r>
    </w:p>
    <w:p w:rsidR="009875F8" w:rsidRPr="004D38CF" w:rsidP="007262A9">
      <w:pPr>
        <w:pStyle w:val="Question"/>
      </w:pPr>
      <w:sdt>
        <w:sdtPr>
          <w:alias w:val="Member"/>
          <w:tag w:val="&lt;Member mnisId='214' dodsId='25170'&gt;"/>
          <w:id w:val="-1570562520"/>
          <w:placeholder>
            <w:docPart w:val="DF9389FE95714193834D798E7E12CCEA"/>
          </w:placeholder>
          <w:richText/>
        </w:sdtPr>
        <w:sdtContent>
          <w:r w:rsidRPr="004D38CF" w:rsidR="00383182">
            <w:rPr>
              <w:b/>
            </w:rPr>
            <w:t>Chair:</w:t>
          </w:r>
        </w:sdtContent>
      </w:sdt>
      <w:r w:rsidRPr="004D38CF" w:rsidR="00383182">
        <w:t xml:space="preserve"> </w:t>
      </w:r>
      <w:r w:rsidRPr="004D38CF">
        <w:t>I am just a bit puzzled here</w:t>
      </w:r>
      <w:r w:rsidRPr="004D38CF" w:rsidR="00383182">
        <w:t>. G</w:t>
      </w:r>
      <w:r w:rsidRPr="004D38CF">
        <w:t xml:space="preserve">etting into your own digital account requires you to have your </w:t>
      </w:r>
      <w:r w:rsidRPr="004D38CF" w:rsidR="002E1A08">
        <w:t>gov</w:t>
      </w:r>
      <w:r w:rsidRPr="004D38CF" w:rsidR="00383182">
        <w:t>.</w:t>
      </w:r>
      <w:r w:rsidRPr="004D38CF" w:rsidR="002E1A08">
        <w:t>uk</w:t>
      </w:r>
      <w:r w:rsidRPr="004D38CF">
        <w:t xml:space="preserve"> number and your clever password</w:t>
      </w:r>
      <w:r w:rsidRPr="004D38CF" w:rsidR="00383182">
        <w:t xml:space="preserve">, </w:t>
      </w:r>
      <w:r w:rsidRPr="004D38CF">
        <w:t xml:space="preserve">which is increasingly complicated to remember. It is not easy. I find it hard to get into mine when I have to get into it in the first place. </w:t>
      </w:r>
      <w:r w:rsidRPr="004D38CF" w:rsidR="00383182">
        <w:t>T</w:t>
      </w:r>
      <w:r w:rsidRPr="004D38CF">
        <w:t xml:space="preserve">hat </w:t>
      </w:r>
      <w:r w:rsidRPr="004D38CF" w:rsidR="00544856">
        <w:t xml:space="preserve">system of </w:t>
      </w:r>
      <w:r w:rsidRPr="004D38CF" w:rsidR="00383182">
        <w:t xml:space="preserve">two-factor </w:t>
      </w:r>
      <w:r w:rsidRPr="004D38CF">
        <w:t>authentication</w:t>
      </w:r>
      <w:r w:rsidRPr="004D38CF" w:rsidR="00544856">
        <w:t xml:space="preserve"> is supposed to stop this</w:t>
      </w:r>
      <w:r w:rsidRPr="004D38CF">
        <w:t>, is it</w:t>
      </w:r>
      <w:r w:rsidRPr="004D38CF" w:rsidR="00383182">
        <w:t xml:space="preserve"> not</w:t>
      </w:r>
      <w:r w:rsidRPr="004D38CF">
        <w:t xml:space="preserve">? </w:t>
      </w:r>
      <w:r w:rsidRPr="004D38CF" w:rsidR="00383182">
        <w:t xml:space="preserve">You </w:t>
      </w:r>
      <w:r w:rsidRPr="004D38CF">
        <w:t xml:space="preserve">probably cannot tell </w:t>
      </w:r>
      <w:r w:rsidRPr="004D38CF" w:rsidR="00383182">
        <w:t xml:space="preserve">us </w:t>
      </w:r>
      <w:r w:rsidRPr="004D38CF">
        <w:t>every detail. We might want a private session on how this works</w:t>
      </w:r>
      <w:r w:rsidRPr="004D38CF" w:rsidR="00544856">
        <w:t>. I</w:t>
      </w:r>
      <w:r w:rsidRPr="004D38CF">
        <w:t xml:space="preserve">f they have access to </w:t>
      </w:r>
      <w:r w:rsidRPr="004D38CF" w:rsidR="007262A9">
        <w:t xml:space="preserve">your tax </w:t>
      </w:r>
      <w:r w:rsidRPr="004D38CF">
        <w:t>login, that is quite significant.</w:t>
      </w:r>
    </w:p>
    <w:p w:rsidR="009875F8" w:rsidRPr="004D38CF" w:rsidP="009875F8">
      <w:pPr>
        <w:pStyle w:val="Answer"/>
      </w:pPr>
      <w:sdt>
        <w:sdtPr>
          <w:alias w:val="Witness"/>
          <w:id w:val="723802054"/>
          <w:placeholder>
            <w:docPart w:val="F3BA60F1DC7B460B9C505B80DA0B6A23"/>
          </w:placeholder>
          <w:richText/>
        </w:sdtPr>
        <w:sdtContent>
          <w:r w:rsidRPr="004D38CF" w:rsidR="000D1AB5">
            <w:rPr>
              <w:b/>
              <w:i/>
              <w:iCs/>
            </w:rPr>
            <w:t>Angela MacDonald:</w:t>
          </w:r>
        </w:sdtContent>
      </w:sdt>
      <w:r w:rsidRPr="004D38CF" w:rsidR="000D1AB5">
        <w:t xml:space="preserve"> </w:t>
      </w:r>
      <w:r w:rsidRPr="004D38CF">
        <w:t>Yes</w:t>
      </w:r>
      <w:r w:rsidRPr="004D38CF" w:rsidR="001F6DA2">
        <w:t>. P</w:t>
      </w:r>
      <w:r w:rsidRPr="004D38CF">
        <w:t>erhaps we can talk about that, but</w:t>
      </w:r>
      <w:r w:rsidRPr="004D38CF" w:rsidR="001F6DA2">
        <w:t xml:space="preserve">, </w:t>
      </w:r>
      <w:r w:rsidRPr="004D38CF">
        <w:t xml:space="preserve">as I said, the important thing here is </w:t>
      </w:r>
      <w:r w:rsidRPr="004D38CF" w:rsidR="00A953EE">
        <w:t xml:space="preserve">that </w:t>
      </w:r>
      <w:r w:rsidRPr="004D38CF">
        <w:t>this information has been taken</w:t>
      </w:r>
      <w:r w:rsidRPr="004D38CF" w:rsidR="002A13C1">
        <w:t xml:space="preserve"> from the customer through </w:t>
      </w:r>
      <w:r w:rsidRPr="004D38CF">
        <w:t xml:space="preserve">phishing </w:t>
      </w:r>
      <w:r w:rsidRPr="004D38CF" w:rsidR="002A13C1">
        <w:t xml:space="preserve">in </w:t>
      </w:r>
      <w:r w:rsidRPr="004D38CF">
        <w:t>other environments. It has not been taken from HMRC.</w:t>
      </w:r>
    </w:p>
    <w:p w:rsidR="009875F8" w:rsidRPr="004D38CF" w:rsidP="00BB0831">
      <w:pPr>
        <w:pStyle w:val="Question"/>
      </w:pPr>
      <w:sdt>
        <w:sdtPr>
          <w:alias w:val="Member"/>
          <w:tag w:val="&lt;Member mnisId='214' dodsId='25170'&gt;"/>
          <w:id w:val="-1509906942"/>
          <w:placeholder>
            <w:docPart w:val="508BCFEC2C9A418793685F6A5F00CD42"/>
          </w:placeholder>
          <w:richText/>
        </w:sdtPr>
        <w:sdtContent>
          <w:r w:rsidRPr="004D38CF" w:rsidR="007F463D">
            <w:rPr>
              <w:b/>
            </w:rPr>
            <w:t>Chair:</w:t>
          </w:r>
        </w:sdtContent>
      </w:sdt>
      <w:r w:rsidRPr="004D38CF" w:rsidR="007F463D">
        <w:t xml:space="preserve"> </w:t>
      </w:r>
      <w:r w:rsidRPr="004D38CF" w:rsidR="002A13C1">
        <w:t>Are you saying that</w:t>
      </w:r>
      <w:r w:rsidRPr="004D38CF" w:rsidR="002E1A08">
        <w:t xml:space="preserve"> the</w:t>
      </w:r>
      <w:r w:rsidRPr="004D38CF" w:rsidR="002A13C1">
        <w:t xml:space="preserve"> </w:t>
      </w:r>
      <w:r w:rsidRPr="004D38CF" w:rsidR="002E1A08">
        <w:t>gov.uk</w:t>
      </w:r>
      <w:r w:rsidRPr="004D38CF" w:rsidR="002A13C1">
        <w:t xml:space="preserve"> </w:t>
      </w:r>
      <w:r w:rsidRPr="004D38CF">
        <w:t xml:space="preserve">login information is now </w:t>
      </w:r>
      <w:r w:rsidRPr="004D38CF" w:rsidR="002A13C1">
        <w:t xml:space="preserve">not </w:t>
      </w:r>
      <w:r w:rsidRPr="004D38CF">
        <w:t>secure?</w:t>
      </w:r>
    </w:p>
    <w:p w:rsidR="00BB0831" w:rsidRPr="004D38CF" w:rsidP="009875F8">
      <w:pPr>
        <w:pStyle w:val="Answer"/>
      </w:pPr>
      <w:sdt>
        <w:sdtPr>
          <w:alias w:val="Witness"/>
          <w:id w:val="1049950565"/>
          <w:placeholder>
            <w:docPart w:val="0F933A16088F46B2A477244F41A04544"/>
          </w:placeholder>
          <w:richText/>
        </w:sdtPr>
        <w:sdtContent>
          <w:r w:rsidRPr="004D38CF" w:rsidR="000D1AB5">
            <w:rPr>
              <w:b/>
              <w:i/>
              <w:iCs/>
            </w:rPr>
            <w:t>Angela MacDonald:</w:t>
          </w:r>
        </w:sdtContent>
      </w:sdt>
      <w:r w:rsidRPr="004D38CF" w:rsidR="000D1AB5">
        <w:t xml:space="preserve"> </w:t>
      </w:r>
      <w:r w:rsidRPr="004D38CF" w:rsidR="009875F8">
        <w:t>No, I am not saying that at all. I</w:t>
      </w:r>
      <w:r w:rsidRPr="004D38CF">
        <w:t xml:space="preserve">f </w:t>
      </w:r>
      <w:r w:rsidRPr="004D38CF" w:rsidR="009875F8">
        <w:t>you do not have a digital account at all, you can set one up</w:t>
      </w:r>
      <w:r w:rsidRPr="004D38CF">
        <w:t xml:space="preserve">. </w:t>
      </w:r>
    </w:p>
    <w:p w:rsidR="00BB0831" w:rsidRPr="004D38CF" w:rsidP="00360C66">
      <w:pPr>
        <w:pStyle w:val="Remark"/>
      </w:pPr>
      <w:sdt>
        <w:sdtPr>
          <w:alias w:val="Member"/>
          <w:tag w:val="&lt;Member mnisId='214' dodsId='25170'&gt;"/>
          <w:id w:val="-549836103"/>
          <w:placeholder>
            <w:docPart w:val="8B126B01A4B843D782BC304A7649655A"/>
          </w:placeholder>
          <w:richText/>
        </w:sdtPr>
        <w:sdtContent>
          <w:r w:rsidRPr="004D38CF">
            <w:rPr>
              <w:b/>
            </w:rPr>
            <w:t>Chair:</w:t>
          </w:r>
        </w:sdtContent>
      </w:sdt>
      <w:r w:rsidRPr="004D38CF">
        <w:t xml:space="preserve"> You can set one up.</w:t>
      </w:r>
    </w:p>
    <w:p w:rsidR="009875F8" w:rsidRPr="004D38CF" w:rsidP="009875F8">
      <w:pPr>
        <w:pStyle w:val="Answer"/>
      </w:pPr>
      <w:sdt>
        <w:sdtPr>
          <w:alias w:val="Witness"/>
          <w:id w:val="-69653505"/>
          <w:placeholder>
            <w:docPart w:val="8F79530415D644FE97DE0664FA22D18A"/>
          </w:placeholder>
          <w:richText/>
        </w:sdtPr>
        <w:sdtContent>
          <w:r w:rsidRPr="004D38CF" w:rsidR="00BB0831">
            <w:rPr>
              <w:b/>
              <w:i/>
              <w:iCs/>
            </w:rPr>
            <w:t>Angela MacDonald:</w:t>
          </w:r>
        </w:sdtContent>
      </w:sdt>
      <w:r w:rsidRPr="004D38CF" w:rsidR="00BB0831">
        <w:t xml:space="preserve"> Y</w:t>
      </w:r>
      <w:r w:rsidRPr="004D38CF">
        <w:t xml:space="preserve">ou can </w:t>
      </w:r>
      <w:r w:rsidRPr="004D38CF" w:rsidR="00BB0831">
        <w:t xml:space="preserve">then </w:t>
      </w:r>
      <w:r w:rsidRPr="004D38CF">
        <w:t xml:space="preserve">get the details and then you can log in. Does that make sense? </w:t>
      </w:r>
    </w:p>
    <w:p w:rsidR="009875F8" w:rsidRPr="004D38CF" w:rsidP="00360C66">
      <w:pPr>
        <w:pStyle w:val="Remark"/>
      </w:pPr>
      <w:sdt>
        <w:sdtPr>
          <w:alias w:val="Member"/>
          <w:tag w:val="&lt;Member mnisId='214' dodsId='25170'&gt;"/>
          <w:id w:val="-1198470511"/>
          <w:placeholder>
            <w:docPart w:val="8D77AF1518574003AB177BF02EE4A923"/>
          </w:placeholder>
          <w:richText/>
        </w:sdtPr>
        <w:sdtContent>
          <w:r w:rsidRPr="004D38CF" w:rsidR="007F463D">
            <w:rPr>
              <w:b/>
            </w:rPr>
            <w:t>Chair:</w:t>
          </w:r>
        </w:sdtContent>
      </w:sdt>
      <w:r w:rsidRPr="004D38CF" w:rsidR="007F463D">
        <w:t xml:space="preserve"> </w:t>
      </w:r>
      <w:r w:rsidRPr="004D38CF" w:rsidR="00064578">
        <w:t>I see.</w:t>
      </w:r>
    </w:p>
    <w:p w:rsidR="00E57BC5" w:rsidRPr="004D38CF" w:rsidP="002E1A08">
      <w:pPr>
        <w:pStyle w:val="Question"/>
      </w:pPr>
      <w:sdt>
        <w:sdtPr>
          <w:alias w:val="Member"/>
          <w:tag w:val="&lt;Member mnisId='5037' dodsId='148944'&gt;"/>
          <w:id w:val="-1006431864"/>
          <w:placeholder>
            <w:docPart w:val="D8772926DFC841FF85BAB8067120EA97"/>
          </w:placeholder>
          <w:richText/>
        </w:sdtPr>
        <w:sdtContent>
          <w:r w:rsidRPr="004D38CF">
            <w:rPr>
              <w:b/>
            </w:rPr>
            <w:t>Lola McEvoy:</w:t>
          </w:r>
        </w:sdtContent>
      </w:sdt>
      <w:r w:rsidRPr="004D38CF">
        <w:t xml:space="preserve"> They have found the details somewhere else. </w:t>
      </w:r>
    </w:p>
    <w:p w:rsidR="009875F8" w:rsidRPr="004D38CF" w:rsidP="009875F8">
      <w:pPr>
        <w:pStyle w:val="Answer"/>
      </w:pPr>
      <w:sdt>
        <w:sdtPr>
          <w:alias w:val="Witness"/>
          <w:id w:val="1519505683"/>
          <w:placeholder>
            <w:docPart w:val="F00BDB5DBB3E424E83724BDF20013552"/>
          </w:placeholder>
          <w:richText/>
        </w:sdtPr>
        <w:sdtContent>
          <w:r w:rsidRPr="004D38CF" w:rsidR="000D1AB5">
            <w:rPr>
              <w:b/>
              <w:i/>
              <w:iCs/>
            </w:rPr>
            <w:t>Angela MacDonald:</w:t>
          </w:r>
        </w:sdtContent>
      </w:sdt>
      <w:r w:rsidRPr="004D38CF" w:rsidR="000D1AB5">
        <w:t xml:space="preserve"> </w:t>
      </w:r>
      <w:r w:rsidRPr="004D38CF">
        <w:t>They found the details somewhere else.</w:t>
      </w:r>
    </w:p>
    <w:p w:rsidR="009875F8" w:rsidRPr="004D38CF" w:rsidP="00360C66">
      <w:pPr>
        <w:pStyle w:val="Question"/>
      </w:pPr>
      <w:sdt>
        <w:sdtPr>
          <w:alias w:val="Member"/>
          <w:tag w:val="&lt;Member mnisId='214' dodsId='25170'&gt;"/>
          <w:id w:val="-1774386851"/>
          <w:placeholder>
            <w:docPart w:val="93B25EC1F448412E927A5063B206CAA6"/>
          </w:placeholder>
          <w:richText/>
        </w:sdtPr>
        <w:sdtContent>
          <w:r w:rsidRPr="004D38CF" w:rsidR="007F463D">
            <w:rPr>
              <w:b/>
            </w:rPr>
            <w:t>Chair:</w:t>
          </w:r>
        </w:sdtContent>
      </w:sdt>
      <w:r w:rsidRPr="004D38CF" w:rsidR="007F463D">
        <w:t xml:space="preserve"> </w:t>
      </w:r>
      <w:r w:rsidRPr="004D38CF" w:rsidR="00360C66">
        <w:t xml:space="preserve">We </w:t>
      </w:r>
      <w:r w:rsidRPr="004D38CF">
        <w:t>can</w:t>
      </w:r>
      <w:r w:rsidRPr="004D38CF" w:rsidR="00360C66">
        <w:t xml:space="preserve">not </w:t>
      </w:r>
      <w:r w:rsidRPr="004D38CF">
        <w:t>go into all of this</w:t>
      </w:r>
      <w:r w:rsidRPr="004D38CF" w:rsidR="00360C66">
        <w:t xml:space="preserve">, </w:t>
      </w:r>
      <w:r w:rsidRPr="004D38CF">
        <w:t xml:space="preserve">but can you tell me how much </w:t>
      </w:r>
      <w:r w:rsidRPr="004D38CF" w:rsidR="00360C66">
        <w:t xml:space="preserve">taxpayers’ money has been </w:t>
      </w:r>
      <w:r w:rsidRPr="004D38CF" w:rsidR="009A349B">
        <w:t xml:space="preserve">lost </w:t>
      </w:r>
      <w:r w:rsidRPr="004D38CF" w:rsidR="002E1A08">
        <w:t xml:space="preserve">as a cost of </w:t>
      </w:r>
      <w:r w:rsidRPr="004D38CF">
        <w:t>deal</w:t>
      </w:r>
      <w:r w:rsidRPr="004D38CF" w:rsidR="00360C66">
        <w:t xml:space="preserve">ing </w:t>
      </w:r>
      <w:r w:rsidRPr="004D38CF">
        <w:t>with this?</w:t>
      </w:r>
    </w:p>
    <w:p w:rsidR="009875F8" w:rsidRPr="004D38CF" w:rsidP="009875F8">
      <w:pPr>
        <w:pStyle w:val="Answer"/>
      </w:pPr>
      <w:sdt>
        <w:sdtPr>
          <w:alias w:val="Witness"/>
          <w:id w:val="364635328"/>
          <w:placeholder>
            <w:docPart w:val="00D6A382433C4E95AFB3D7F6449B4BF4"/>
          </w:placeholder>
          <w:richText/>
        </w:sdtPr>
        <w:sdtContent>
          <w:r w:rsidRPr="004D38CF" w:rsidR="000D1AB5">
            <w:rPr>
              <w:b/>
              <w:i/>
              <w:iCs/>
            </w:rPr>
            <w:t>Angela MacDonald:</w:t>
          </w:r>
        </w:sdtContent>
      </w:sdt>
      <w:r w:rsidRPr="004D38CF" w:rsidR="000D1AB5">
        <w:t xml:space="preserve"> </w:t>
      </w:r>
      <w:r w:rsidRPr="004D38CF">
        <w:t xml:space="preserve">At the moment, they have managed to extract repayments to the tune of £47 million. </w:t>
      </w:r>
      <w:r w:rsidRPr="004D38CF" w:rsidR="00C70A8F">
        <w:t>T</w:t>
      </w:r>
      <w:r w:rsidRPr="004D38CF">
        <w:t>hat is a lot of money</w:t>
      </w:r>
      <w:r w:rsidRPr="004D38CF" w:rsidR="00C70A8F">
        <w:t xml:space="preserve"> </w:t>
      </w:r>
      <w:r w:rsidRPr="004D38CF">
        <w:t xml:space="preserve">and is very unacceptable. </w:t>
      </w:r>
      <w:r w:rsidRPr="004D38CF" w:rsidR="00C70A8F">
        <w:t>O</w:t>
      </w:r>
      <w:r w:rsidRPr="004D38CF">
        <w:t xml:space="preserve">verall, in the last tax year we protected £1.9 billion of money </w:t>
      </w:r>
      <w:r w:rsidRPr="004D38CF" w:rsidR="00C70A8F">
        <w:t xml:space="preserve">that was </w:t>
      </w:r>
      <w:r w:rsidRPr="004D38CF">
        <w:t>sought to be taken from us by attack</w:t>
      </w:r>
      <w:r w:rsidRPr="004D38CF" w:rsidR="00C70A8F">
        <w:t xml:space="preserve">s of </w:t>
      </w:r>
      <w:r w:rsidRPr="004D38CF">
        <w:t>a variety of natures.</w:t>
      </w:r>
    </w:p>
    <w:p w:rsidR="009875F8" w:rsidRPr="004D38CF" w:rsidP="00C70A8F">
      <w:pPr>
        <w:pStyle w:val="Question"/>
      </w:pPr>
      <w:sdt>
        <w:sdtPr>
          <w:alias w:val="Member"/>
          <w:tag w:val="&lt;Member mnisId='214' dodsId='25170'&gt;"/>
          <w:id w:val="-922258666"/>
          <w:placeholder>
            <w:docPart w:val="9203D80696684D3B9187CBF252CCEFD8"/>
          </w:placeholder>
          <w:richText/>
        </w:sdtPr>
        <w:sdtContent>
          <w:r w:rsidRPr="004D38CF" w:rsidR="007F463D">
            <w:rPr>
              <w:b/>
            </w:rPr>
            <w:t>Chair:</w:t>
          </w:r>
        </w:sdtContent>
      </w:sdt>
      <w:r w:rsidRPr="004D38CF" w:rsidR="007F463D">
        <w:t xml:space="preserve"> How </w:t>
      </w:r>
      <w:r w:rsidRPr="004D38CF">
        <w:t>much of that £47 million are you going to get back? Is it gone?</w:t>
      </w:r>
    </w:p>
    <w:p w:rsidR="009875F8" w:rsidRPr="004D38CF" w:rsidP="009875F8">
      <w:pPr>
        <w:pStyle w:val="Answer"/>
      </w:pPr>
      <w:sdt>
        <w:sdtPr>
          <w:alias w:val="Witness"/>
          <w:id w:val="-1877917339"/>
          <w:placeholder>
            <w:docPart w:val="6FD3589B99D94B09A4A5DD98FD730B30"/>
          </w:placeholder>
          <w:richText/>
        </w:sdtPr>
        <w:sdtContent>
          <w:r w:rsidRPr="004D38CF" w:rsidR="000D1AB5">
            <w:rPr>
              <w:b/>
              <w:i/>
              <w:iCs/>
            </w:rPr>
            <w:t>Angela MacDonald:</w:t>
          </w:r>
        </w:sdtContent>
      </w:sdt>
      <w:r w:rsidRPr="004D38CF" w:rsidR="000D1AB5">
        <w:t xml:space="preserve"> </w:t>
      </w:r>
      <w:r w:rsidRPr="004D38CF" w:rsidR="00C70A8F">
        <w:t>P</w:t>
      </w:r>
      <w:r w:rsidRPr="004D38CF">
        <w:t xml:space="preserve">erhaps that is a conversation </w:t>
      </w:r>
      <w:r w:rsidRPr="004D38CF" w:rsidR="00C70A8F">
        <w:t xml:space="preserve">that </w:t>
      </w:r>
      <w:r w:rsidRPr="004D38CF">
        <w:t>we can</w:t>
      </w:r>
      <w:r w:rsidRPr="004D38CF" w:rsidR="002E1A08">
        <w:t xml:space="preserve"> have.</w:t>
      </w:r>
    </w:p>
    <w:p w:rsidR="00FB74CA" w:rsidRPr="004D38CF" w:rsidP="00C70A8F">
      <w:pPr>
        <w:pStyle w:val="Question"/>
      </w:pPr>
      <w:sdt>
        <w:sdtPr>
          <w:alias w:val="Member"/>
          <w:tag w:val="&lt;Member mnisId='214' dodsId='25170'&gt;"/>
          <w:id w:val="-682518524"/>
          <w:placeholder>
            <w:docPart w:val="743D944F333E4364B594128610878D50"/>
          </w:placeholder>
          <w:richText/>
        </w:sdtPr>
        <w:sdtContent>
          <w:r w:rsidRPr="004D38CF" w:rsidR="007F463D">
            <w:rPr>
              <w:b/>
            </w:rPr>
            <w:t>Chair:</w:t>
          </w:r>
        </w:sdtContent>
      </w:sdt>
      <w:r w:rsidRPr="004D38CF" w:rsidR="007F463D">
        <w:t xml:space="preserve"> </w:t>
      </w:r>
      <w:r w:rsidRPr="004D38CF" w:rsidR="009875F8">
        <w:t xml:space="preserve">It </w:t>
      </w:r>
      <w:r w:rsidRPr="004D38CF" w:rsidR="00C70A8F">
        <w:t xml:space="preserve">is </w:t>
      </w:r>
      <w:r w:rsidRPr="004D38CF" w:rsidR="009875F8">
        <w:t>a big job for M</w:t>
      </w:r>
      <w:r w:rsidRPr="004D38CF" w:rsidR="00C70A8F">
        <w:t>s Ciniewicz.</w:t>
      </w:r>
      <w:r w:rsidRPr="004D38CF" w:rsidR="009875F8">
        <w:t xml:space="preserve"> </w:t>
      </w:r>
      <w:r w:rsidRPr="004D38CF" w:rsidR="00201279">
        <w:t xml:space="preserve">You have said that </w:t>
      </w:r>
      <w:r w:rsidRPr="004D38CF" w:rsidR="009875F8">
        <w:t>£47 million</w:t>
      </w:r>
      <w:r w:rsidRPr="004D38CF" w:rsidR="00C70A8F">
        <w:t xml:space="preserve"> has</w:t>
      </w:r>
      <w:r w:rsidRPr="004D38CF" w:rsidR="009875F8">
        <w:t xml:space="preserve"> gone to the fraudster</w:t>
      </w:r>
      <w:r w:rsidRPr="004D38CF" w:rsidR="00C70A8F">
        <w:t xml:space="preserve">s. How </w:t>
      </w:r>
      <w:r w:rsidRPr="004D38CF" w:rsidR="009875F8">
        <w:t xml:space="preserve">much has it cost you to try to fix this problem? </w:t>
      </w:r>
    </w:p>
    <w:p w:rsidR="00FB74CA" w:rsidRPr="004D38CF" w:rsidP="00FB74CA">
      <w:pPr>
        <w:pStyle w:val="Answer"/>
      </w:pPr>
      <w:sdt>
        <w:sdtPr>
          <w:alias w:val="Witness"/>
          <w:id w:val="308682544"/>
          <w:placeholder>
            <w:docPart w:val="70E044696F9A451E81D96DBC467B3ADE"/>
          </w:placeholder>
          <w:richText/>
        </w:sdtPr>
        <w:sdtContent>
          <w:r w:rsidRPr="004D38CF">
            <w:rPr>
              <w:b/>
              <w:i/>
              <w:iCs/>
            </w:rPr>
            <w:t>Angela MacDonald:</w:t>
          </w:r>
        </w:sdtContent>
      </w:sdt>
      <w:r w:rsidRPr="004D38CF">
        <w:t xml:space="preserve"> </w:t>
      </w:r>
      <w:r w:rsidRPr="004D38CF" w:rsidR="009875F8">
        <w:t xml:space="preserve">I </w:t>
      </w:r>
      <w:r w:rsidRPr="004D38CF">
        <w:t xml:space="preserve">do not </w:t>
      </w:r>
      <w:r w:rsidRPr="004D38CF" w:rsidR="009875F8">
        <w:t>have that information to hand.</w:t>
      </w:r>
    </w:p>
    <w:p w:rsidR="009875F8" w:rsidRPr="004D38CF" w:rsidP="00C70A8F">
      <w:pPr>
        <w:pStyle w:val="Question"/>
      </w:pPr>
      <w:sdt>
        <w:sdtPr>
          <w:alias w:val="Member"/>
          <w:tag w:val="&lt;Member mnisId='214' dodsId='25170'&gt;"/>
          <w:id w:val="1632285542"/>
          <w:placeholder>
            <w:docPart w:val="B733284493A34F91871B06DB9192A38D"/>
          </w:placeholder>
          <w:richText/>
        </w:sdtPr>
        <w:sdtContent>
          <w:r w:rsidRPr="004D38CF" w:rsidR="00FB74CA">
            <w:rPr>
              <w:b/>
            </w:rPr>
            <w:t>Chair:</w:t>
          </w:r>
        </w:sdtContent>
      </w:sdt>
      <w:r w:rsidRPr="004D38CF" w:rsidR="00FB74CA">
        <w:t xml:space="preserve"> </w:t>
      </w:r>
      <w:r w:rsidRPr="004D38CF">
        <w:t xml:space="preserve">We will be liaising with our sister </w:t>
      </w:r>
      <w:r w:rsidRPr="004D38CF" w:rsidR="00FB74CA">
        <w:t>C</w:t>
      </w:r>
      <w:r w:rsidRPr="004D38CF">
        <w:t xml:space="preserve">ommittee on this. </w:t>
      </w:r>
      <w:r w:rsidRPr="004D38CF" w:rsidR="00FB74CA">
        <w:t>W</w:t>
      </w:r>
      <w:r w:rsidRPr="004D38CF">
        <w:t xml:space="preserve">hat does this tell us about your digital transformation programme? </w:t>
      </w:r>
      <w:r w:rsidRPr="004D38CF" w:rsidR="00FB74CA">
        <w:t xml:space="preserve">Are </w:t>
      </w:r>
      <w:r w:rsidRPr="004D38CF">
        <w:t xml:space="preserve">there any lessons from this? </w:t>
      </w:r>
      <w:r w:rsidRPr="004D38CF" w:rsidR="00FB74CA">
        <w:t>W</w:t>
      </w:r>
      <w:r w:rsidRPr="004D38CF">
        <w:t>e were just hearing how it was all going swimmingly and it is going to go faster.</w:t>
      </w:r>
    </w:p>
    <w:p w:rsidR="00CD4819" w:rsidRPr="004D38CF" w:rsidP="009875F8">
      <w:pPr>
        <w:pStyle w:val="Answer"/>
      </w:pPr>
      <w:sdt>
        <w:sdtPr>
          <w:alias w:val="Witness"/>
          <w:id w:val="-1319263698"/>
          <w:placeholder>
            <w:docPart w:val="C9FC917715CE4CD7963826A4724A5E34"/>
          </w:placeholder>
          <w:richText/>
        </w:sdtPr>
        <w:sdtContent>
          <w:r w:rsidRPr="004D38CF" w:rsidR="000D1AB5">
            <w:rPr>
              <w:b/>
              <w:i/>
              <w:iCs/>
            </w:rPr>
            <w:t>Angela MacDonald:</w:t>
          </w:r>
        </w:sdtContent>
      </w:sdt>
      <w:r w:rsidRPr="004D38CF" w:rsidR="000D1AB5">
        <w:t xml:space="preserve"> </w:t>
      </w:r>
      <w:r w:rsidRPr="004D38CF" w:rsidR="00FB74CA">
        <w:t>W</w:t>
      </w:r>
      <w:r w:rsidRPr="004D38CF" w:rsidR="009875F8">
        <w:t>e are living in an environment where cyber</w:t>
      </w:r>
      <w:r w:rsidRPr="004D38CF" w:rsidR="006A0F50">
        <w:t>-</w:t>
      </w:r>
      <w:r w:rsidRPr="004D38CF" w:rsidR="009875F8">
        <w:t>threat is facing every single organisation</w:t>
      </w:r>
      <w:r w:rsidRPr="004D38CF" w:rsidR="003E6AB0">
        <w:t>. W</w:t>
      </w:r>
      <w:r w:rsidRPr="004D38CF" w:rsidR="009875F8">
        <w:t xml:space="preserve">e are seeing it </w:t>
      </w:r>
      <w:r w:rsidRPr="004D38CF" w:rsidR="006125E5">
        <w:t xml:space="preserve">in </w:t>
      </w:r>
      <w:r w:rsidRPr="004D38CF" w:rsidR="009875F8">
        <w:t>organisations large and small. It is a continuing piece of work for us to invest in our systems</w:t>
      </w:r>
      <w:r w:rsidRPr="004D38CF" w:rsidR="0057265A">
        <w:t xml:space="preserve">, </w:t>
      </w:r>
      <w:r w:rsidRPr="004D38CF" w:rsidR="009875F8">
        <w:t>like every other organisation</w:t>
      </w:r>
      <w:r w:rsidRPr="004D38CF" w:rsidR="0057265A">
        <w:t xml:space="preserve">, </w:t>
      </w:r>
      <w:r w:rsidRPr="004D38CF" w:rsidR="009875F8">
        <w:t>to try to outpace the criminals</w:t>
      </w:r>
      <w:r w:rsidRPr="004D38CF" w:rsidR="0057265A">
        <w:t xml:space="preserve">, </w:t>
      </w:r>
      <w:r w:rsidRPr="004D38CF" w:rsidR="009875F8">
        <w:t>who are determined to try to extract data or money.</w:t>
      </w:r>
      <w:r w:rsidRPr="004D38CF">
        <w:t xml:space="preserve"> </w:t>
      </w:r>
      <w:r w:rsidRPr="004D38CF" w:rsidR="009875F8">
        <w:t>We will learn lessons from this</w:t>
      </w:r>
      <w:r w:rsidRPr="004D38CF" w:rsidR="006E3B44">
        <w:t>. W</w:t>
      </w:r>
      <w:r w:rsidRPr="004D38CF" w:rsidR="009875F8">
        <w:t xml:space="preserve">e </w:t>
      </w:r>
      <w:r w:rsidRPr="004D38CF">
        <w:t xml:space="preserve">also </w:t>
      </w:r>
      <w:r w:rsidRPr="004D38CF" w:rsidR="009875F8">
        <w:t>work with the National Cyber Security Centre</w:t>
      </w:r>
      <w:r w:rsidRPr="004D38CF">
        <w:t xml:space="preserve"> and </w:t>
      </w:r>
      <w:r w:rsidRPr="004D38CF" w:rsidR="009875F8">
        <w:t>we are learning lessons across Government</w:t>
      </w:r>
      <w:r w:rsidRPr="004D38CF">
        <w:t xml:space="preserve">. </w:t>
      </w:r>
      <w:r w:rsidRPr="004D38CF" w:rsidR="000B3A68">
        <w:t>T</w:t>
      </w:r>
      <w:r w:rsidRPr="004D38CF" w:rsidR="009875F8">
        <w:t>he</w:t>
      </w:r>
      <w:r w:rsidRPr="004D38CF">
        <w:t>se</w:t>
      </w:r>
      <w:r w:rsidRPr="004D38CF" w:rsidR="009875F8">
        <w:t xml:space="preserve"> difficult and very unfortunate things are also happening in the private sector</w:t>
      </w:r>
      <w:r w:rsidRPr="004D38CF">
        <w:t>. I</w:t>
      </w:r>
      <w:r w:rsidRPr="004D38CF" w:rsidR="009875F8">
        <w:t xml:space="preserve">t is about sharing that information. </w:t>
      </w:r>
    </w:p>
    <w:p w:rsidR="0057265A" w:rsidRPr="004D38CF" w:rsidP="009875F8">
      <w:pPr>
        <w:pStyle w:val="Answer"/>
      </w:pPr>
      <w:r w:rsidRPr="004D38CF">
        <w:t>HMRC is not immune from this situation, unfortunately</w:t>
      </w:r>
      <w:r w:rsidRPr="004D38CF" w:rsidR="000B3A68">
        <w:t>. T</w:t>
      </w:r>
      <w:r w:rsidRPr="004D38CF">
        <w:t>herefore</w:t>
      </w:r>
      <w:r w:rsidRPr="004D38CF" w:rsidR="000B3A68">
        <w:t xml:space="preserve">, </w:t>
      </w:r>
      <w:r w:rsidRPr="004D38CF">
        <w:t>we have to work hard</w:t>
      </w:r>
      <w:r w:rsidRPr="004D38CF" w:rsidR="007C1A86">
        <w:t xml:space="preserve">, </w:t>
      </w:r>
      <w:r w:rsidRPr="004D38CF">
        <w:t>the same as every other organisation</w:t>
      </w:r>
      <w:r w:rsidRPr="004D38CF" w:rsidR="007C1A86">
        <w:t xml:space="preserve">, </w:t>
      </w:r>
      <w:r w:rsidRPr="004D38CF">
        <w:t xml:space="preserve">to keep trying to outpace it. </w:t>
      </w:r>
    </w:p>
    <w:p w:rsidR="009875F8" w:rsidRPr="004D38CF" w:rsidP="002E36E9">
      <w:pPr>
        <w:pStyle w:val="Question"/>
      </w:pPr>
      <w:sdt>
        <w:sdtPr>
          <w:alias w:val="Member"/>
          <w:tag w:val="&lt;Member mnisId='5170' dodsId='173170'&gt;"/>
          <w:id w:val="382524486"/>
          <w:placeholder>
            <w:docPart w:val="655252AE3C2046AC8B336A324F92F2B8"/>
          </w:placeholder>
          <w:richText/>
        </w:sdtPr>
        <w:sdtContent>
          <w:r w:rsidRPr="004D38CF" w:rsidR="002E36E9">
            <w:rPr>
              <w:b/>
            </w:rPr>
            <w:t>John Grady:</w:t>
          </w:r>
        </w:sdtContent>
      </w:sdt>
      <w:r w:rsidRPr="004D38CF" w:rsidR="002E36E9">
        <w:t xml:space="preserve"> </w:t>
      </w:r>
      <w:r w:rsidRPr="004D38CF">
        <w:t>I must say I am used to dealing with complicated things</w:t>
      </w:r>
      <w:r w:rsidRPr="004D38CF" w:rsidR="007C1A86">
        <w:t xml:space="preserve">, </w:t>
      </w:r>
      <w:r w:rsidRPr="004D38CF">
        <w:t>but I am slightly lost with this. We have had a sustained attack on HMRC</w:t>
      </w:r>
      <w:r w:rsidRPr="004D38CF" w:rsidR="007C1A86">
        <w:t xml:space="preserve">, </w:t>
      </w:r>
      <w:r w:rsidRPr="004D38CF">
        <w:t>and you have had to deal with it</w:t>
      </w:r>
      <w:r w:rsidRPr="004D38CF" w:rsidR="007C1A86">
        <w:t>. Y</w:t>
      </w:r>
      <w:r w:rsidRPr="004D38CF">
        <w:t xml:space="preserve">ou deal with it one way and then they come back </w:t>
      </w:r>
      <w:r w:rsidRPr="004D38CF" w:rsidR="007C1A86">
        <w:t xml:space="preserve">and have </w:t>
      </w:r>
      <w:r w:rsidRPr="004D38CF">
        <w:t xml:space="preserve">another go </w:t>
      </w:r>
      <w:r w:rsidRPr="004D38CF" w:rsidR="007C1A86">
        <w:t xml:space="preserve">in </w:t>
      </w:r>
      <w:r w:rsidRPr="004D38CF">
        <w:t xml:space="preserve">a different way. </w:t>
      </w:r>
      <w:r w:rsidRPr="004D38CF" w:rsidR="007C1A86">
        <w:t>W</w:t>
      </w:r>
      <w:r w:rsidRPr="004D38CF">
        <w:t xml:space="preserve">e probably need </w:t>
      </w:r>
      <w:r w:rsidRPr="004D38CF" w:rsidR="007C1A86">
        <w:t xml:space="preserve">you to set out </w:t>
      </w:r>
      <w:r w:rsidRPr="004D38CF">
        <w:t xml:space="preserve">what </w:t>
      </w:r>
      <w:r w:rsidRPr="004D38CF" w:rsidR="007C1A86">
        <w:t xml:space="preserve">has </w:t>
      </w:r>
      <w:r w:rsidRPr="004D38CF">
        <w:t>happened very clearly in writing to us so</w:t>
      </w:r>
      <w:r w:rsidRPr="004D38CF" w:rsidR="002E1A08">
        <w:t xml:space="preserve"> that</w:t>
      </w:r>
      <w:r w:rsidRPr="004D38CF">
        <w:t xml:space="preserve"> we can then take it away</w:t>
      </w:r>
      <w:r w:rsidRPr="004D38CF" w:rsidR="007C1A86">
        <w:t xml:space="preserve">. This </w:t>
      </w:r>
      <w:r w:rsidRPr="004D38CF">
        <w:t xml:space="preserve">is something </w:t>
      </w:r>
      <w:r w:rsidRPr="004D38CF" w:rsidR="007C1A86">
        <w:t xml:space="preserve">that </w:t>
      </w:r>
      <w:r w:rsidRPr="004D38CF">
        <w:t xml:space="preserve">I would have wanted to discuss. </w:t>
      </w:r>
      <w:r w:rsidRPr="004D38CF" w:rsidR="007C1A86">
        <w:t>M</w:t>
      </w:r>
      <w:r w:rsidRPr="004D38CF">
        <w:t>y constituents would want reassurance</w:t>
      </w:r>
      <w:r w:rsidRPr="004D38CF" w:rsidR="007C1A86">
        <w:t xml:space="preserve"> </w:t>
      </w:r>
      <w:r w:rsidRPr="004D38CF">
        <w:t>that HMRC systems are secure</w:t>
      </w:r>
      <w:r w:rsidRPr="004D38CF" w:rsidR="007C1A86">
        <w:t xml:space="preserve"> and that, i</w:t>
      </w:r>
      <w:r w:rsidRPr="004D38CF">
        <w:t xml:space="preserve">f someone gets information from a different mechanism, they </w:t>
      </w:r>
      <w:r w:rsidRPr="004D38CF" w:rsidR="007C1A86">
        <w:t xml:space="preserve">will </w:t>
      </w:r>
      <w:r w:rsidRPr="004D38CF">
        <w:t xml:space="preserve">not </w:t>
      </w:r>
      <w:r w:rsidRPr="004D38CF" w:rsidR="007C1A86">
        <w:t xml:space="preserve">be </w:t>
      </w:r>
      <w:r w:rsidRPr="004D38CF">
        <w:t>able to go straight into HMRC</w:t>
      </w:r>
      <w:r w:rsidRPr="004D38CF" w:rsidR="007C1A86">
        <w:t xml:space="preserve">’s </w:t>
      </w:r>
      <w:r w:rsidRPr="004D38CF">
        <w:t>systems. I cannot ask you detailed questions about it now</w:t>
      </w:r>
      <w:r w:rsidRPr="004D38CF" w:rsidR="007C1A86">
        <w:t>. T</w:t>
      </w:r>
      <w:r w:rsidRPr="004D38CF">
        <w:t>here is obviously a long history.</w:t>
      </w:r>
    </w:p>
    <w:p w:rsidR="007C1A86" w:rsidRPr="004D38CF" w:rsidP="009875F8">
      <w:pPr>
        <w:pStyle w:val="Answer"/>
      </w:pPr>
      <w:sdt>
        <w:sdtPr>
          <w:alias w:val="Witness"/>
          <w:id w:val="353391869"/>
          <w:placeholder>
            <w:docPart w:val="F73A33F109A542D59546498C1ACC12D1"/>
          </w:placeholder>
          <w:richText/>
        </w:sdtPr>
        <w:sdtContent>
          <w:r w:rsidRPr="004D38CF" w:rsidR="003005E9">
            <w:rPr>
              <w:b/>
              <w:i/>
              <w:iCs/>
            </w:rPr>
            <w:t>John-Paul Marks:</w:t>
          </w:r>
        </w:sdtContent>
      </w:sdt>
      <w:r w:rsidRPr="004D38CF" w:rsidR="003005E9">
        <w:t xml:space="preserve"> </w:t>
      </w:r>
      <w:r w:rsidRPr="004D38CF" w:rsidR="009875F8">
        <w:t>Chair and Mr Grady, first of all, we would be very happy to write in confidence</w:t>
      </w:r>
      <w:r w:rsidRPr="004D38CF">
        <w:t xml:space="preserve">. </w:t>
      </w:r>
      <w:r w:rsidRPr="004D38CF" w:rsidR="009875F8">
        <w:t>Chair, you suggested having a private session on security and resilience. I made the point briefly at the beginning of my comments. It is certainly the cluster of risk</w:t>
      </w:r>
      <w:r w:rsidRPr="004D38CF">
        <w:t xml:space="preserve"> that is </w:t>
      </w:r>
      <w:r w:rsidRPr="004D38CF" w:rsidR="009875F8">
        <w:t xml:space="preserve">of most concern </w:t>
      </w:r>
      <w:r w:rsidRPr="004D38CF">
        <w:t xml:space="preserve">to </w:t>
      </w:r>
      <w:r w:rsidRPr="004D38CF" w:rsidR="009875F8">
        <w:t>us.</w:t>
      </w:r>
    </w:p>
    <w:p w:rsidR="00813C8B" w:rsidRPr="004D38CF" w:rsidP="009875F8">
      <w:pPr>
        <w:pStyle w:val="Answer"/>
      </w:pPr>
      <w:r w:rsidRPr="004D38CF">
        <w:t>This incident is constrained</w:t>
      </w:r>
      <w:r w:rsidRPr="004D38CF" w:rsidR="007C1A86">
        <w:t xml:space="preserve"> and </w:t>
      </w:r>
      <w:r w:rsidRPr="004D38CF">
        <w:t>under control</w:t>
      </w:r>
      <w:r w:rsidRPr="004D38CF" w:rsidR="007C1A86">
        <w:t>. A</w:t>
      </w:r>
      <w:r w:rsidRPr="004D38CF">
        <w:t xml:space="preserve">s Angela said, it is not a </w:t>
      </w:r>
      <w:r w:rsidRPr="004D38CF" w:rsidR="007C1A86">
        <w:t>cyber-attack. T</w:t>
      </w:r>
      <w:r w:rsidRPr="004D38CF">
        <w:t>he notification to customers is to say</w:t>
      </w:r>
      <w:r w:rsidRPr="004D38CF">
        <w:t>, “T</w:t>
      </w:r>
      <w:r w:rsidRPr="004D38CF">
        <w:t xml:space="preserve">here is no action for you to take. We </w:t>
      </w:r>
      <w:r w:rsidRPr="004D38CF">
        <w:t xml:space="preserve">have </w:t>
      </w:r>
      <w:r w:rsidRPr="004D38CF">
        <w:t>suspended your account and there has been no loss to you</w:t>
      </w:r>
      <w:r w:rsidRPr="004D38CF">
        <w:t xml:space="preserve">, </w:t>
      </w:r>
      <w:r w:rsidRPr="004D38CF">
        <w:t>but we want to make sure you are aware</w:t>
      </w:r>
      <w:r w:rsidR="00D47EA3">
        <w:t>.</w:t>
      </w:r>
      <w:r w:rsidRPr="004D38CF">
        <w:t>”</w:t>
      </w:r>
    </w:p>
    <w:p w:rsidR="009875F8" w:rsidRPr="004D38CF" w:rsidP="009875F8">
      <w:pPr>
        <w:pStyle w:val="Answer"/>
      </w:pPr>
      <w:r w:rsidRPr="004D38CF">
        <w:t>A</w:t>
      </w:r>
      <w:r w:rsidRPr="004D38CF">
        <w:t xml:space="preserve">t the same time, we appreciate </w:t>
      </w:r>
      <w:r w:rsidRPr="004D38CF">
        <w:t xml:space="preserve">that </w:t>
      </w:r>
      <w:r w:rsidRPr="004D38CF">
        <w:t>you will have scrutiny and questions for us. We want to try to be clear to the public. We do not want to create alarm. The vast majority of people are unaffected by this</w:t>
      </w:r>
      <w:r w:rsidRPr="004D38CF">
        <w:t>. A</w:t>
      </w:r>
      <w:r w:rsidRPr="004D38CF">
        <w:t xml:space="preserve">s I say, </w:t>
      </w:r>
      <w:r w:rsidRPr="004D38CF" w:rsidR="00C818FA">
        <w:t xml:space="preserve">we detected activity on </w:t>
      </w:r>
      <w:r w:rsidRPr="004D38CF">
        <w:t>0.2% of the PAYE population.</w:t>
      </w:r>
    </w:p>
    <w:p w:rsidR="007012F3" w:rsidRPr="004D38CF" w:rsidP="003005E9">
      <w:pPr>
        <w:pStyle w:val="Question"/>
      </w:pPr>
      <w:sdt>
        <w:sdtPr>
          <w:alias w:val="Member"/>
          <w:tag w:val="&lt;Member mnisId='214' dodsId='25170'&gt;"/>
          <w:id w:val="-2066027524"/>
          <w:placeholder>
            <w:docPart w:val="520BDD5341C947E480AD4F1D84DAAAB9"/>
          </w:placeholder>
          <w:richText/>
        </w:sdtPr>
        <w:sdtContent>
          <w:r w:rsidRPr="004D38CF" w:rsidR="007F463D">
            <w:rPr>
              <w:b/>
            </w:rPr>
            <w:t>Chair:</w:t>
          </w:r>
        </w:sdtContent>
      </w:sdt>
      <w:r w:rsidRPr="004D38CF" w:rsidR="007F463D">
        <w:t xml:space="preserve"> </w:t>
      </w:r>
      <w:r w:rsidRPr="004D38CF">
        <w:t xml:space="preserve">If we had </w:t>
      </w:r>
      <w:r w:rsidRPr="004D38CF" w:rsidR="009875F8">
        <w:t>known about it beforehand</w:t>
      </w:r>
      <w:r w:rsidRPr="004D38CF">
        <w:t>—</w:t>
      </w:r>
      <w:r w:rsidRPr="004D38CF" w:rsidR="009875F8">
        <w:t>you knew about it beforehand</w:t>
      </w:r>
      <w:r w:rsidRPr="004D38CF">
        <w:t>—</w:t>
      </w:r>
      <w:r w:rsidRPr="004D38CF" w:rsidR="009875F8">
        <w:t>we could have asked questions about it</w:t>
      </w:r>
      <w:r w:rsidRPr="004D38CF" w:rsidR="004B02D6">
        <w:t>.</w:t>
      </w:r>
    </w:p>
    <w:p w:rsidR="007012F3" w:rsidRPr="004D38CF" w:rsidP="007012F3">
      <w:pPr>
        <w:pStyle w:val="Answer"/>
      </w:pPr>
      <w:sdt>
        <w:sdtPr>
          <w:alias w:val="Witness"/>
          <w:id w:val="-1423095457"/>
          <w:placeholder>
            <w:docPart w:val="4C238BEE051748DC90D3E66A52F8ECF4"/>
          </w:placeholder>
          <w:richText/>
        </w:sdtPr>
        <w:sdtContent>
          <w:r w:rsidRPr="004D38CF">
            <w:rPr>
              <w:b/>
              <w:i/>
              <w:iCs/>
            </w:rPr>
            <w:t>John-Paul Marks:</w:t>
          </w:r>
        </w:sdtContent>
      </w:sdt>
      <w:r w:rsidRPr="004D38CF">
        <w:t xml:space="preserve"> </w:t>
      </w:r>
      <w:r w:rsidRPr="004D38CF" w:rsidR="009875F8">
        <w:t>Let us write to you</w:t>
      </w:r>
      <w:r w:rsidRPr="004D38CF">
        <w:t xml:space="preserve">. </w:t>
      </w:r>
    </w:p>
    <w:p w:rsidR="009875F8" w:rsidRPr="004D38CF" w:rsidP="007012F3">
      <w:pPr>
        <w:pStyle w:val="Answer"/>
      </w:pPr>
      <w:sdt>
        <w:sdtPr>
          <w:alias w:val="Member"/>
          <w:tag w:val="&lt;Member mnisId='214' dodsId='25170'&gt;"/>
          <w:id w:val="353781478"/>
          <w:placeholder>
            <w:docPart w:val="E0C12D7DBBE2420DB6E835F3A475F5A2"/>
          </w:placeholder>
          <w:richText/>
        </w:sdtPr>
        <w:sdtContent>
          <w:r w:rsidRPr="004D38CF" w:rsidR="007012F3">
            <w:rPr>
              <w:b/>
            </w:rPr>
            <w:t>Chair:</w:t>
          </w:r>
        </w:sdtContent>
      </w:sdt>
      <w:r w:rsidRPr="004D38CF" w:rsidR="007012F3">
        <w:t xml:space="preserve"> </w:t>
      </w:r>
      <w:r w:rsidRPr="004D38CF">
        <w:t>Let us not have this happen again, please.</w:t>
      </w:r>
    </w:p>
    <w:p w:rsidR="00E41DC0" w:rsidRPr="004D38CF" w:rsidP="001E6FD2">
      <w:pPr>
        <w:pStyle w:val="Question"/>
      </w:pPr>
      <w:sdt>
        <w:sdtPr>
          <w:alias w:val="Member"/>
          <w:tag w:val="&lt;Member mnisId='4051' dodsId='43043'&gt;"/>
          <w:id w:val="2037080519"/>
          <w:placeholder>
            <w:docPart w:val="85C24D9C463B4AC4A69D93DCD9CE6590"/>
          </w:placeholder>
          <w:richText/>
        </w:sdtPr>
        <w:sdtContent>
          <w:r w:rsidRPr="004D38CF" w:rsidR="00E6333F">
            <w:rPr>
              <w:b/>
            </w:rPr>
            <w:t>John Glen:</w:t>
          </w:r>
        </w:sdtContent>
      </w:sdt>
      <w:r w:rsidRPr="004D38CF" w:rsidR="00E6333F">
        <w:t xml:space="preserve"> </w:t>
      </w:r>
      <w:r w:rsidRPr="004D38CF" w:rsidR="009875F8">
        <w:t>M</w:t>
      </w:r>
      <w:r w:rsidRPr="004D38CF" w:rsidR="004B02D6">
        <w:t>s</w:t>
      </w:r>
      <w:r w:rsidRPr="004D38CF" w:rsidR="009875F8">
        <w:t xml:space="preserve"> M</w:t>
      </w:r>
      <w:r w:rsidRPr="004D38CF" w:rsidR="00F20278">
        <w:t>a</w:t>
      </w:r>
      <w:r w:rsidRPr="004D38CF" w:rsidR="009875F8">
        <w:t xml:space="preserve">cDonald, you set out a very fair </w:t>
      </w:r>
      <w:r w:rsidRPr="004D38CF" w:rsidR="00C06552">
        <w:t xml:space="preserve">and </w:t>
      </w:r>
      <w:r w:rsidRPr="004D38CF" w:rsidR="009875F8">
        <w:t xml:space="preserve">reasonable assertion around HMRC not being immune to common </w:t>
      </w:r>
      <w:r w:rsidRPr="004D38CF" w:rsidR="007C1A86">
        <w:t>cyber-attack</w:t>
      </w:r>
      <w:r w:rsidRPr="004D38CF" w:rsidR="009875F8">
        <w:t xml:space="preserve"> pressures. Next </w:t>
      </w:r>
      <w:r w:rsidRPr="004D38CF" w:rsidR="00C06552">
        <w:t xml:space="preserve">week, we </w:t>
      </w:r>
      <w:r w:rsidRPr="004D38CF" w:rsidR="009875F8">
        <w:t xml:space="preserve">have </w:t>
      </w:r>
      <w:r w:rsidRPr="004D38CF" w:rsidR="00C06552">
        <w:t xml:space="preserve">a </w:t>
      </w:r>
      <w:r w:rsidRPr="004D38CF" w:rsidR="00E061DD">
        <w:t>spending review</w:t>
      </w:r>
      <w:r w:rsidRPr="004D38CF" w:rsidR="009875F8">
        <w:t xml:space="preserve">. </w:t>
      </w:r>
      <w:r w:rsidRPr="004D38CF" w:rsidR="00C06552">
        <w:t>A</w:t>
      </w:r>
      <w:r w:rsidRPr="004D38CF" w:rsidR="009875F8">
        <w:t xml:space="preserve">s a former </w:t>
      </w:r>
      <w:r w:rsidR="00D47EA3">
        <w:t>C</w:t>
      </w:r>
      <w:r w:rsidRPr="004D38CF" w:rsidR="009875F8">
        <w:t xml:space="preserve">hief </w:t>
      </w:r>
      <w:r w:rsidR="00D47EA3">
        <w:t>S</w:t>
      </w:r>
      <w:r w:rsidRPr="004D38CF" w:rsidR="009875F8">
        <w:t>ecretary</w:t>
      </w:r>
      <w:r w:rsidRPr="004D38CF" w:rsidR="00C06552">
        <w:t xml:space="preserve">, I know that </w:t>
      </w:r>
      <w:r w:rsidRPr="004D38CF" w:rsidR="009875F8">
        <w:t>all Departments submit their bids and some of those bids are about system transformation. You have certain parameters in terms of customer delivery expectations</w:t>
      </w:r>
      <w:r w:rsidRPr="004D38CF" w:rsidR="00C06552">
        <w:t>. Y</w:t>
      </w:r>
      <w:r w:rsidRPr="004D38CF" w:rsidR="009875F8">
        <w:t>ou are a bit different to a private sector organisation because you have to compete with other Departments for a funding settlement from the Treasury.</w:t>
      </w:r>
      <w:r w:rsidRPr="004D38CF" w:rsidR="001E6FD2">
        <w:t xml:space="preserve"> </w:t>
      </w:r>
      <w:r w:rsidRPr="004D38CF" w:rsidR="00C06552">
        <w:t>I</w:t>
      </w:r>
      <w:r w:rsidRPr="004D38CF" w:rsidR="009875F8">
        <w:t>n light of the escalating</w:t>
      </w:r>
      <w:r w:rsidRPr="004D38CF">
        <w:t xml:space="preserve"> </w:t>
      </w:r>
      <w:r w:rsidRPr="004D38CF" w:rsidR="009875F8">
        <w:t xml:space="preserve">ongoing </w:t>
      </w:r>
      <w:r w:rsidRPr="004D38CF">
        <w:t xml:space="preserve">risk, the </w:t>
      </w:r>
      <w:r w:rsidRPr="004D38CF" w:rsidR="009875F8">
        <w:t xml:space="preserve">specific risks </w:t>
      </w:r>
      <w:r w:rsidRPr="004D38CF">
        <w:t xml:space="preserve">that </w:t>
      </w:r>
      <w:r w:rsidRPr="004D38CF" w:rsidR="009875F8">
        <w:t xml:space="preserve">we have just discussed and indeed </w:t>
      </w:r>
      <w:r w:rsidRPr="004D38CF">
        <w:t xml:space="preserve">the </w:t>
      </w:r>
      <w:r w:rsidRPr="004D38CF" w:rsidR="009875F8">
        <w:t xml:space="preserve">things </w:t>
      </w:r>
      <w:r w:rsidRPr="004D38CF">
        <w:t xml:space="preserve">that </w:t>
      </w:r>
      <w:r w:rsidRPr="004D38CF" w:rsidR="009875F8">
        <w:t xml:space="preserve">have come to pass, </w:t>
      </w:r>
      <w:r w:rsidRPr="004D38CF" w:rsidR="00C06552">
        <w:t xml:space="preserve">are you confident </w:t>
      </w:r>
      <w:r w:rsidRPr="004D38CF" w:rsidR="009875F8">
        <w:t>that you have the right settlement to deal with</w:t>
      </w:r>
      <w:r w:rsidRPr="004D38CF">
        <w:t xml:space="preserve">, as you described, </w:t>
      </w:r>
      <w:r w:rsidRPr="004D38CF" w:rsidR="009875F8">
        <w:t>the escalating</w:t>
      </w:r>
      <w:r w:rsidRPr="004D38CF">
        <w:t xml:space="preserve"> </w:t>
      </w:r>
      <w:r w:rsidRPr="004D38CF" w:rsidR="009875F8">
        <w:t xml:space="preserve">set of risks that HMRC faces? </w:t>
      </w:r>
    </w:p>
    <w:p w:rsidR="009875F8" w:rsidRPr="004D38CF" w:rsidP="001E6FD2">
      <w:pPr>
        <w:pStyle w:val="QuestionCont"/>
      </w:pPr>
      <w:r w:rsidRPr="004D38CF">
        <w:t>F</w:t>
      </w:r>
      <w:r w:rsidRPr="004D38CF">
        <w:t xml:space="preserve">or many people, as many of my colleagues have said, </w:t>
      </w:r>
      <w:r w:rsidRPr="004D38CF" w:rsidR="00B973EF">
        <w:t xml:space="preserve">this is about </w:t>
      </w:r>
      <w:r w:rsidRPr="004D38CF">
        <w:t xml:space="preserve">their level of confidence in a system </w:t>
      </w:r>
      <w:r w:rsidRPr="004D38CF">
        <w:t xml:space="preserve">that </w:t>
      </w:r>
      <w:r w:rsidRPr="004D38CF">
        <w:t>is about their money</w:t>
      </w:r>
      <w:r w:rsidRPr="004D38CF" w:rsidR="00B973EF">
        <w:t xml:space="preserve">. </w:t>
      </w:r>
      <w:r w:rsidRPr="004D38CF" w:rsidR="007A2084">
        <w:t xml:space="preserve">You say </w:t>
      </w:r>
      <w:r w:rsidRPr="004D38CF">
        <w:t>the</w:t>
      </w:r>
      <w:r w:rsidRPr="004D38CF" w:rsidR="007A2084">
        <w:t>re was no loss to these</w:t>
      </w:r>
      <w:r w:rsidRPr="004D38CF">
        <w:t xml:space="preserve"> 100,000 individuals</w:t>
      </w:r>
      <w:r w:rsidRPr="004D38CF" w:rsidR="007A2084">
        <w:t>. Notwithstanding that, t</w:t>
      </w:r>
      <w:r w:rsidRPr="004D38CF">
        <w:t xml:space="preserve">hey will be wondering, </w:t>
      </w:r>
      <w:r w:rsidRPr="004D38CF">
        <w:t>“W</w:t>
      </w:r>
      <w:r w:rsidRPr="004D38CF">
        <w:t>hat was taken</w:t>
      </w:r>
      <w:r w:rsidRPr="004D38CF">
        <w:t>? H</w:t>
      </w:r>
      <w:r w:rsidRPr="004D38CF">
        <w:t>ow could this come back in some other form through some other agent in the future?</w:t>
      </w:r>
      <w:r w:rsidRPr="004D38CF">
        <w:t>”</w:t>
      </w:r>
      <w:r w:rsidRPr="004D38CF" w:rsidR="00B973EF">
        <w:t xml:space="preserve"> </w:t>
      </w:r>
      <w:r w:rsidRPr="004D38CF">
        <w:t xml:space="preserve">It is really important that </w:t>
      </w:r>
      <w:r w:rsidRPr="004D38CF">
        <w:t>we leave today knowing that you have the resources you need to deal with the risks that you perceive exist, regardless of whether you are competing with other Departments</w:t>
      </w:r>
      <w:r w:rsidRPr="004D38CF" w:rsidR="001E6FD2">
        <w:t xml:space="preserve"> or not</w:t>
      </w:r>
      <w:r w:rsidRPr="004D38CF">
        <w:t>.</w:t>
      </w:r>
    </w:p>
    <w:p w:rsidR="009875F8" w:rsidRPr="004D38CF" w:rsidP="009875F8">
      <w:pPr>
        <w:pStyle w:val="Answer"/>
      </w:pPr>
      <w:sdt>
        <w:sdtPr>
          <w:alias w:val="Witness"/>
          <w:id w:val="-1460342798"/>
          <w:placeholder>
            <w:docPart w:val="4F1049477ACE41D69FFD72840928E158"/>
          </w:placeholder>
          <w:richText/>
        </w:sdtPr>
        <w:sdtContent>
          <w:r w:rsidRPr="004D38CF" w:rsidR="000D1AB5">
            <w:rPr>
              <w:b/>
              <w:i/>
              <w:iCs/>
            </w:rPr>
            <w:t>Angela MacDonald:</w:t>
          </w:r>
        </w:sdtContent>
      </w:sdt>
      <w:r w:rsidRPr="004D38CF" w:rsidR="000D1AB5">
        <w:t xml:space="preserve"> </w:t>
      </w:r>
      <w:r w:rsidRPr="004D38CF" w:rsidR="001E6FD2">
        <w:t>T</w:t>
      </w:r>
      <w:r w:rsidRPr="004D38CF">
        <w:t xml:space="preserve">he </w:t>
      </w:r>
      <w:r w:rsidRPr="004D38CF" w:rsidR="00E061DD">
        <w:t>spending review</w:t>
      </w:r>
      <w:r w:rsidRPr="004D38CF">
        <w:t xml:space="preserve"> </w:t>
      </w:r>
      <w:r w:rsidRPr="004D38CF" w:rsidR="001E6FD2">
        <w:t xml:space="preserve">settlement </w:t>
      </w:r>
      <w:r w:rsidRPr="004D38CF">
        <w:t>is not yet public</w:t>
      </w:r>
      <w:r w:rsidRPr="004D38CF" w:rsidR="001E6FD2">
        <w:t>. H</w:t>
      </w:r>
      <w:r w:rsidRPr="004D38CF">
        <w:t>owever, I can reassure that the investment</w:t>
      </w:r>
      <w:r w:rsidRPr="004D38CF" w:rsidR="001E6FD2">
        <w:t>—</w:t>
      </w:r>
    </w:p>
    <w:p w:rsidR="009875F8" w:rsidRPr="004D38CF" w:rsidP="00CC23BA">
      <w:pPr>
        <w:pStyle w:val="Remark"/>
      </w:pPr>
      <w:sdt>
        <w:sdtPr>
          <w:alias w:val="Member"/>
          <w:tag w:val="&lt;Member mnisId='4051' dodsId='43043'&gt;"/>
          <w:id w:val="1461920694"/>
          <w:placeholder>
            <w:docPart w:val="1F8B37385952480C968A33F72081EAF0"/>
          </w:placeholder>
          <w:richText/>
        </w:sdtPr>
        <w:sdtContent>
          <w:r w:rsidRPr="004D38CF" w:rsidR="00E6333F">
            <w:rPr>
              <w:b/>
            </w:rPr>
            <w:t>John Glen:</w:t>
          </w:r>
        </w:sdtContent>
      </w:sdt>
      <w:r w:rsidRPr="004D38CF" w:rsidR="00E6333F">
        <w:t xml:space="preserve"> </w:t>
      </w:r>
      <w:r w:rsidRPr="004D38CF">
        <w:t xml:space="preserve">It is </w:t>
      </w:r>
      <w:r w:rsidRPr="004D38CF" w:rsidR="00CC23BA">
        <w:t xml:space="preserve">your </w:t>
      </w:r>
      <w:r w:rsidRPr="004D38CF">
        <w:t>time to lobby now.</w:t>
      </w:r>
      <w:r w:rsidRPr="004D38CF" w:rsidR="00CC23BA">
        <w:t xml:space="preserve"> </w:t>
      </w:r>
      <w:r w:rsidRPr="004D38CF">
        <w:t>That is wh</w:t>
      </w:r>
      <w:r w:rsidRPr="004D38CF" w:rsidR="00700466">
        <w:t>at</w:t>
      </w:r>
      <w:r w:rsidRPr="004D38CF">
        <w:t xml:space="preserve"> I am inviting you to </w:t>
      </w:r>
      <w:r w:rsidRPr="004D38CF" w:rsidR="00CC23BA">
        <w:t>do</w:t>
      </w:r>
      <w:r w:rsidRPr="004D38CF">
        <w:t>.</w:t>
      </w:r>
    </w:p>
    <w:p w:rsidR="009875F8" w:rsidRPr="004D38CF" w:rsidP="009875F8">
      <w:pPr>
        <w:pStyle w:val="Answer"/>
      </w:pPr>
      <w:sdt>
        <w:sdtPr>
          <w:alias w:val="Witness"/>
          <w:id w:val="153726503"/>
          <w:placeholder>
            <w:docPart w:val="44B70B6E792045C5807B4CEDF967CE87"/>
          </w:placeholder>
          <w:richText/>
        </w:sdtPr>
        <w:sdtContent>
          <w:r w:rsidRPr="004D38CF" w:rsidR="000D1AB5">
            <w:rPr>
              <w:b/>
              <w:i/>
              <w:iCs/>
            </w:rPr>
            <w:t>Angela MacDonald:</w:t>
          </w:r>
        </w:sdtContent>
      </w:sdt>
      <w:r w:rsidRPr="004D38CF" w:rsidR="000D1AB5">
        <w:t xml:space="preserve"> </w:t>
      </w:r>
      <w:r w:rsidRPr="004D38CF" w:rsidR="00CC23BA">
        <w:t>Thank you so much. I</w:t>
      </w:r>
      <w:r w:rsidRPr="004D38CF">
        <w:t xml:space="preserve">t has been a significant feature of our </w:t>
      </w:r>
      <w:r w:rsidRPr="004D38CF" w:rsidR="00E061DD">
        <w:t>spending review</w:t>
      </w:r>
      <w:r w:rsidRPr="004D38CF">
        <w:t xml:space="preserve"> bid. We had extensive conversations with the XST and Treasury about the nature of the risk</w:t>
      </w:r>
      <w:r w:rsidRPr="004D38CF" w:rsidR="00423125">
        <w:t>. T</w:t>
      </w:r>
      <w:r w:rsidRPr="004D38CF">
        <w:t xml:space="preserve">here is very clear understanding </w:t>
      </w:r>
      <w:r w:rsidRPr="004D38CF" w:rsidR="00423125">
        <w:t xml:space="preserve">of </w:t>
      </w:r>
      <w:r w:rsidRPr="004D38CF">
        <w:t xml:space="preserve">and support </w:t>
      </w:r>
      <w:r w:rsidRPr="004D38CF" w:rsidR="00423125">
        <w:t xml:space="preserve">for this </w:t>
      </w:r>
      <w:r w:rsidRPr="004D38CF">
        <w:t>from Treasury Ministers. I am very confident that the investment necessary in order for us to move this through at an accelerated pace</w:t>
      </w:r>
      <w:r w:rsidRPr="004D38CF" w:rsidR="00423125">
        <w:t xml:space="preserve">—that </w:t>
      </w:r>
      <w:r w:rsidRPr="004D38CF">
        <w:t>is what I said earlier about some of these other issues</w:t>
      </w:r>
      <w:r w:rsidRPr="004D38CF" w:rsidR="00423125">
        <w:t>—</w:t>
      </w:r>
      <w:r w:rsidRPr="004D38CF">
        <w:t xml:space="preserve">is a significant part of the </w:t>
      </w:r>
      <w:r w:rsidRPr="004D38CF" w:rsidR="00E061DD">
        <w:t>spending review</w:t>
      </w:r>
      <w:r w:rsidRPr="004D38CF">
        <w:t xml:space="preserve"> bid, </w:t>
      </w:r>
      <w:r w:rsidRPr="004D38CF" w:rsidR="00553F95">
        <w:t xml:space="preserve">of </w:t>
      </w:r>
      <w:r w:rsidRPr="004D38CF">
        <w:t>which we will hopefully see the outcome next week.</w:t>
      </w:r>
    </w:p>
    <w:p w:rsidR="009875F8" w:rsidRPr="004D38CF" w:rsidP="00423125">
      <w:pPr>
        <w:pStyle w:val="Question"/>
      </w:pPr>
      <w:sdt>
        <w:sdtPr>
          <w:alias w:val="Member"/>
          <w:tag w:val="&lt;Member mnisId='214' dodsId='25170'&gt;"/>
          <w:id w:val="228736484"/>
          <w:placeholder>
            <w:docPart w:val="49622BB8CB444BC69345E779DBEB3C3B"/>
          </w:placeholder>
          <w:richText/>
        </w:sdtPr>
        <w:sdtContent>
          <w:r w:rsidRPr="004D38CF" w:rsidR="007F463D">
            <w:rPr>
              <w:b/>
            </w:rPr>
            <w:t>Chair:</w:t>
          </w:r>
        </w:sdtContent>
      </w:sdt>
      <w:r w:rsidRPr="004D38CF" w:rsidR="007F463D">
        <w:t xml:space="preserve"> </w:t>
      </w:r>
      <w:r w:rsidRPr="004D38CF" w:rsidR="00395872">
        <w:t>B</w:t>
      </w:r>
      <w:r w:rsidRPr="004D38CF">
        <w:t xml:space="preserve">ack in November, </w:t>
      </w:r>
      <w:r w:rsidRPr="004D38CF" w:rsidR="00553F95">
        <w:t xml:space="preserve">Mr Marks, </w:t>
      </w:r>
      <w:r w:rsidRPr="004D38CF">
        <w:t>your predecessor</w:t>
      </w:r>
      <w:r w:rsidRPr="004D38CF" w:rsidR="00553F95">
        <w:t xml:space="preserve"> </w:t>
      </w:r>
      <w:r w:rsidRPr="004D38CF">
        <w:t>Jim Harra said to us</w:t>
      </w:r>
      <w:r w:rsidRPr="004D38CF" w:rsidR="00553F95">
        <w:t>, “</w:t>
      </w:r>
      <w:r w:rsidRPr="004D38CF" w:rsidR="00214655">
        <w:t>I am not aware that we have had any cyber-attack that has been successful in defrauding us</w:t>
      </w:r>
      <w:r w:rsidR="00D47EA3">
        <w:t>.</w:t>
      </w:r>
      <w:r w:rsidRPr="004D38CF" w:rsidR="00214655">
        <w:t xml:space="preserve">” </w:t>
      </w:r>
      <w:r w:rsidRPr="004D38CF">
        <w:t>That was November 2024. Was that a true statement at the time?</w:t>
      </w:r>
    </w:p>
    <w:p w:rsidR="009875F8" w:rsidRPr="004D38CF" w:rsidP="009875F8">
      <w:pPr>
        <w:pStyle w:val="Answer"/>
      </w:pPr>
      <w:sdt>
        <w:sdtPr>
          <w:alias w:val="Witness"/>
          <w:id w:val="876732908"/>
          <w:placeholder>
            <w:docPart w:val="2840C66790F5499CA0F75AD4A3B6DE07"/>
          </w:placeholder>
          <w:richText/>
        </w:sdtPr>
        <w:sdtContent>
          <w:r w:rsidRPr="004D38CF" w:rsidR="000D1AB5">
            <w:rPr>
              <w:b/>
              <w:i/>
              <w:iCs/>
            </w:rPr>
            <w:t>Angela MacDonald:</w:t>
          </w:r>
        </w:sdtContent>
      </w:sdt>
      <w:r w:rsidRPr="004D38CF" w:rsidR="000D1AB5">
        <w:t xml:space="preserve"> </w:t>
      </w:r>
      <w:r w:rsidRPr="004D38CF">
        <w:t xml:space="preserve">Yes, because this is not a </w:t>
      </w:r>
      <w:r w:rsidRPr="004D38CF" w:rsidR="007C1A86">
        <w:t>cyber-attack</w:t>
      </w:r>
      <w:r w:rsidRPr="004D38CF">
        <w:t>. We have not been hacked. We have not had data extracted from us.</w:t>
      </w:r>
    </w:p>
    <w:p w:rsidR="009875F8" w:rsidRPr="004D38CF" w:rsidP="00DF1EA3">
      <w:pPr>
        <w:pStyle w:val="Question"/>
      </w:pPr>
      <w:sdt>
        <w:sdtPr>
          <w:alias w:val="Member"/>
          <w:tag w:val="&lt;Member mnisId='214' dodsId='25170'&gt;"/>
          <w:id w:val="1337657016"/>
          <w:placeholder>
            <w:docPart w:val="36FCDFAE0D114A7AB5D80227EB49B72D"/>
          </w:placeholder>
          <w:richText/>
        </w:sdtPr>
        <w:sdtContent>
          <w:r w:rsidRPr="004D38CF" w:rsidR="007F463D">
            <w:rPr>
              <w:b/>
            </w:rPr>
            <w:t>Chair:</w:t>
          </w:r>
        </w:sdtContent>
      </w:sdt>
      <w:r w:rsidRPr="004D38CF" w:rsidR="007F463D">
        <w:t xml:space="preserve"> </w:t>
      </w:r>
      <w:r w:rsidRPr="004D38CF" w:rsidR="00A96658">
        <w:t xml:space="preserve">It </w:t>
      </w:r>
      <w:r w:rsidRPr="004D38CF">
        <w:t>is an interesting definition</w:t>
      </w:r>
      <w:r w:rsidRPr="004D38CF" w:rsidR="00DF1EA3">
        <w:t>. T</w:t>
      </w:r>
      <w:r w:rsidRPr="004D38CF">
        <w:t xml:space="preserve">he average person would say </w:t>
      </w:r>
      <w:r w:rsidRPr="004D38CF" w:rsidR="00DF1EA3">
        <w:t xml:space="preserve">that </w:t>
      </w:r>
      <w:r w:rsidRPr="004D38CF">
        <w:t>there has been an attack</w:t>
      </w:r>
      <w:r w:rsidRPr="004D38CF" w:rsidR="00DF1EA3">
        <w:t xml:space="preserve">. There has been </w:t>
      </w:r>
      <w:r w:rsidRPr="004D38CF">
        <w:t xml:space="preserve">an attempt to extort money out of </w:t>
      </w:r>
      <w:r w:rsidRPr="004D38CF" w:rsidR="00DF1EA3">
        <w:t>HMRC</w:t>
      </w:r>
      <w:r w:rsidRPr="004D38CF" w:rsidR="00A96658">
        <w:t xml:space="preserve"> t</w:t>
      </w:r>
      <w:r w:rsidRPr="004D38CF">
        <w:t xml:space="preserve">hrough </w:t>
      </w:r>
      <w:r w:rsidRPr="004D38CF" w:rsidR="00A96658">
        <w:t xml:space="preserve">its </w:t>
      </w:r>
      <w:r w:rsidRPr="004D38CF">
        <w:t>digital systems.</w:t>
      </w:r>
    </w:p>
    <w:p w:rsidR="009875F8" w:rsidRPr="004D38CF" w:rsidP="009875F8">
      <w:pPr>
        <w:pStyle w:val="Answer"/>
      </w:pPr>
      <w:sdt>
        <w:sdtPr>
          <w:alias w:val="Witness"/>
          <w:id w:val="-963734442"/>
          <w:placeholder>
            <w:docPart w:val="9C59C6329296486093B7DDC3E1CE39BE"/>
          </w:placeholder>
          <w:richText/>
        </w:sdtPr>
        <w:sdtContent>
          <w:r w:rsidRPr="004D38CF" w:rsidR="000D1AB5">
            <w:rPr>
              <w:b/>
              <w:i/>
              <w:iCs/>
            </w:rPr>
            <w:t>Angela MacDonald:</w:t>
          </w:r>
        </w:sdtContent>
      </w:sdt>
      <w:r w:rsidRPr="004D38CF" w:rsidR="000D1AB5">
        <w:t xml:space="preserve"> </w:t>
      </w:r>
      <w:r w:rsidRPr="004D38CF" w:rsidR="00A96658">
        <w:t>Yes, t</w:t>
      </w:r>
      <w:r w:rsidRPr="004D38CF">
        <w:t xml:space="preserve">hrough </w:t>
      </w:r>
      <w:r w:rsidRPr="004D38CF" w:rsidR="00A96658">
        <w:t xml:space="preserve">its </w:t>
      </w:r>
      <w:r w:rsidRPr="004D38CF">
        <w:t>digital systems</w:t>
      </w:r>
      <w:r w:rsidRPr="004D38CF" w:rsidR="00A96658">
        <w:t>. Y</w:t>
      </w:r>
      <w:r w:rsidRPr="004D38CF">
        <w:t xml:space="preserve">ou might think it is splitting hairs, but I </w:t>
      </w:r>
      <w:r w:rsidRPr="004D38CF" w:rsidR="000901CE">
        <w:t xml:space="preserve">am not sure that I </w:t>
      </w:r>
      <w:r w:rsidRPr="004D38CF">
        <w:t>think it is.</w:t>
      </w:r>
      <w:r w:rsidRPr="004D38CF" w:rsidR="00690551">
        <w:t xml:space="preserve"> If </w:t>
      </w:r>
      <w:r w:rsidRPr="004D38CF">
        <w:t>somebody breach</w:t>
      </w:r>
      <w:r w:rsidRPr="004D38CF" w:rsidR="00690551">
        <w:t>es</w:t>
      </w:r>
      <w:r w:rsidRPr="004D38CF">
        <w:t xml:space="preserve"> your systems and </w:t>
      </w:r>
      <w:r w:rsidRPr="004D38CF" w:rsidR="00690551">
        <w:t xml:space="preserve">tries to </w:t>
      </w:r>
      <w:r w:rsidRPr="004D38CF">
        <w:t xml:space="preserve">extract data, hold you to ransom </w:t>
      </w:r>
      <w:r w:rsidRPr="004D38CF" w:rsidR="00690551">
        <w:t xml:space="preserve">or </w:t>
      </w:r>
      <w:r w:rsidRPr="004D38CF">
        <w:t xml:space="preserve">all those things, that is a </w:t>
      </w:r>
      <w:r w:rsidRPr="004D38CF" w:rsidR="007C1A86">
        <w:t>cyber-attack</w:t>
      </w:r>
      <w:r w:rsidRPr="004D38CF" w:rsidR="00A96658">
        <w:t>. T</w:t>
      </w:r>
      <w:r w:rsidRPr="004D38CF">
        <w:t>hat is not what has happened here.</w:t>
      </w:r>
    </w:p>
    <w:p w:rsidR="00690551" w:rsidRPr="004D38CF" w:rsidP="00690551">
      <w:pPr>
        <w:pStyle w:val="Question"/>
      </w:pPr>
      <w:sdt>
        <w:sdtPr>
          <w:alias w:val="Member"/>
          <w:tag w:val="&lt;Member mnisId='214' dodsId='25170'&gt;"/>
          <w:id w:val="-152684554"/>
          <w:placeholder>
            <w:docPart w:val="12CDDEAA7B23477B84922FF7E40C54BD"/>
          </w:placeholder>
          <w:richText/>
        </w:sdtPr>
        <w:sdtContent>
          <w:r w:rsidRPr="004D38CF" w:rsidR="007F463D">
            <w:rPr>
              <w:b/>
            </w:rPr>
            <w:t>Chair:</w:t>
          </w:r>
        </w:sdtContent>
      </w:sdt>
      <w:r w:rsidRPr="004D38CF" w:rsidR="007F463D">
        <w:t xml:space="preserve"> </w:t>
      </w:r>
      <w:r w:rsidRPr="004D38CF">
        <w:t xml:space="preserve">You </w:t>
      </w:r>
      <w:r w:rsidRPr="004D38CF" w:rsidR="009875F8">
        <w:t xml:space="preserve">get the point about the trust and confidence in the systems. </w:t>
      </w:r>
    </w:p>
    <w:p w:rsidR="00690551" w:rsidRPr="004D38CF" w:rsidP="009875F8">
      <w:pPr>
        <w:pStyle w:val="Answer"/>
      </w:pPr>
      <w:sdt>
        <w:sdtPr>
          <w:alias w:val="Witness"/>
          <w:id w:val="126669911"/>
          <w:placeholder>
            <w:docPart w:val="57684FAF860D4545A25201414384082D"/>
          </w:placeholder>
          <w:richText/>
        </w:sdtPr>
        <w:sdtContent>
          <w:r w:rsidRPr="004D38CF">
            <w:rPr>
              <w:b/>
              <w:i/>
              <w:iCs/>
            </w:rPr>
            <w:t>Angela MacDonald:</w:t>
          </w:r>
        </w:sdtContent>
      </w:sdt>
      <w:r w:rsidRPr="004D38CF">
        <w:t xml:space="preserve"> Yes, c</w:t>
      </w:r>
      <w:r w:rsidRPr="004D38CF" w:rsidR="009875F8">
        <w:t xml:space="preserve">ompletely. </w:t>
      </w:r>
    </w:p>
    <w:p w:rsidR="009875F8" w:rsidRPr="004D38CF" w:rsidP="00950625">
      <w:pPr>
        <w:pStyle w:val="Remark"/>
      </w:pPr>
      <w:sdt>
        <w:sdtPr>
          <w:alias w:val="Member"/>
          <w:tag w:val="&lt;Member mnisId='214' dodsId='25170'&gt;"/>
          <w:id w:val="797492874"/>
          <w:placeholder>
            <w:docPart w:val="C8A3DDFA84844E63BB606A54BFFB134F"/>
          </w:placeholder>
          <w:richText/>
        </w:sdtPr>
        <w:sdtContent>
          <w:r w:rsidRPr="004D38CF" w:rsidR="00690551">
            <w:rPr>
              <w:b/>
            </w:rPr>
            <w:t>Chair:</w:t>
          </w:r>
        </w:sdtContent>
      </w:sdt>
      <w:r w:rsidRPr="004D38CF" w:rsidR="00690551">
        <w:t xml:space="preserve"> </w:t>
      </w:r>
      <w:r w:rsidRPr="004D38CF">
        <w:t xml:space="preserve">Coincidentally, </w:t>
      </w:r>
      <w:r w:rsidRPr="004D38CF" w:rsidR="00690551">
        <w:t xml:space="preserve">that point was </w:t>
      </w:r>
      <w:r w:rsidRPr="004D38CF">
        <w:t>played out pretty well in the room today before we realised this</w:t>
      </w:r>
      <w:r w:rsidRPr="004D38CF" w:rsidR="00690551">
        <w:t xml:space="preserve">. </w:t>
      </w:r>
      <w:r w:rsidRPr="004D38CF">
        <w:t xml:space="preserve">I </w:t>
      </w:r>
      <w:r w:rsidRPr="004D38CF" w:rsidR="00690551">
        <w:t xml:space="preserve">have </w:t>
      </w:r>
      <w:r w:rsidRPr="004D38CF">
        <w:t>made the message very clear</w:t>
      </w:r>
      <w:r w:rsidRPr="004D38CF" w:rsidR="00690551">
        <w:t>. I</w:t>
      </w:r>
      <w:r w:rsidRPr="004D38CF">
        <w:t>n future</w:t>
      </w:r>
      <w:r w:rsidRPr="004D38CF" w:rsidR="00690551">
        <w:t xml:space="preserve">, </w:t>
      </w:r>
      <w:r w:rsidRPr="004D38CF">
        <w:t>HMRC needs to advise us about this in advance</w:t>
      </w:r>
      <w:r w:rsidRPr="004D38CF" w:rsidR="00690551">
        <w:t xml:space="preserve">. </w:t>
      </w:r>
      <w:r w:rsidRPr="004D38CF">
        <w:t xml:space="preserve">I would stretch </w:t>
      </w:r>
      <w:r w:rsidRPr="004D38CF" w:rsidR="00FB1641">
        <w:t xml:space="preserve">it </w:t>
      </w:r>
      <w:r w:rsidRPr="004D38CF">
        <w:t xml:space="preserve">out to our sister </w:t>
      </w:r>
      <w:r w:rsidR="00D47EA3">
        <w:t>C</w:t>
      </w:r>
      <w:r w:rsidRPr="004D38CF">
        <w:t>ommittee, the Public Accounts Committee. Sir Geoffrey Clifton</w:t>
      </w:r>
      <w:r w:rsidRPr="004D38CF" w:rsidR="003E4CFA">
        <w:t>-</w:t>
      </w:r>
      <w:r w:rsidRPr="004D38CF">
        <w:t xml:space="preserve">Brown, </w:t>
      </w:r>
      <w:r w:rsidRPr="004D38CF" w:rsidR="00690551">
        <w:t xml:space="preserve">the </w:t>
      </w:r>
      <w:r w:rsidRPr="004D38CF" w:rsidR="000901CE">
        <w:t>c</w:t>
      </w:r>
      <w:r w:rsidRPr="004D38CF">
        <w:t xml:space="preserve">hair of that </w:t>
      </w:r>
      <w:r w:rsidR="00D47EA3">
        <w:t>C</w:t>
      </w:r>
      <w:r w:rsidRPr="004D38CF">
        <w:t xml:space="preserve">ommittee, would have expected to have had </w:t>
      </w:r>
      <w:r w:rsidRPr="004D38CF" w:rsidR="00FB1641">
        <w:t xml:space="preserve">that </w:t>
      </w:r>
      <w:r w:rsidRPr="004D38CF">
        <w:t>information. I have not spoken to him</w:t>
      </w:r>
      <w:r w:rsidRPr="004D38CF" w:rsidR="000901CE">
        <w:t>;</w:t>
      </w:r>
      <w:r w:rsidRPr="004D38CF">
        <w:t xml:space="preserve"> I do not know </w:t>
      </w:r>
      <w:r w:rsidRPr="004D38CF" w:rsidR="00FB1641">
        <w:t xml:space="preserve">whether </w:t>
      </w:r>
      <w:r w:rsidRPr="004D38CF">
        <w:t>he has</w:t>
      </w:r>
      <w:r w:rsidRPr="004D38CF" w:rsidR="000901CE">
        <w:t xml:space="preserve"> had that.</w:t>
      </w:r>
    </w:p>
    <w:p w:rsidR="009875F8" w:rsidRPr="004D38CF" w:rsidP="006D0A50">
      <w:pPr>
        <w:pStyle w:val="Question"/>
      </w:pPr>
      <w:sdt>
        <w:sdtPr>
          <w:alias w:val="Member"/>
          <w:tag w:val="&lt;Member mnisId='5037' dodsId='148944'&gt;"/>
          <w:id w:val="-359742990"/>
          <w:placeholder>
            <w:docPart w:val="A76937AD486F4F27A1D689E57B87E14B"/>
          </w:placeholder>
          <w:richText/>
        </w:sdtPr>
        <w:sdtContent>
          <w:r w:rsidRPr="004D38CF" w:rsidR="006D0A50">
            <w:rPr>
              <w:b/>
            </w:rPr>
            <w:t>Lola McEvoy:</w:t>
          </w:r>
        </w:sdtContent>
      </w:sdt>
      <w:r w:rsidRPr="004D38CF" w:rsidR="006D0A50">
        <w:t xml:space="preserve"> </w:t>
      </w:r>
      <w:r w:rsidRPr="004D38CF" w:rsidR="00950625">
        <w:t xml:space="preserve">I have </w:t>
      </w:r>
      <w:r w:rsidRPr="004D38CF">
        <w:t xml:space="preserve">one question on this. </w:t>
      </w:r>
      <w:r w:rsidRPr="004D38CF" w:rsidR="00950625">
        <w:t xml:space="preserve">Is </w:t>
      </w:r>
      <w:r w:rsidRPr="004D38CF">
        <w:t>every individual who enters the tax system allocated an online profile automatically?</w:t>
      </w:r>
    </w:p>
    <w:p w:rsidR="009875F8" w:rsidRPr="004D38CF" w:rsidP="009875F8">
      <w:pPr>
        <w:pStyle w:val="Answer"/>
      </w:pPr>
      <w:sdt>
        <w:sdtPr>
          <w:alias w:val="Witness"/>
          <w:id w:val="447678322"/>
          <w:placeholder>
            <w:docPart w:val="9B925A0D4E5E48BE9A707FB6043AB9A4"/>
          </w:placeholder>
          <w:richText/>
        </w:sdtPr>
        <w:sdtContent>
          <w:r w:rsidRPr="004D38CF" w:rsidR="000D1AB5">
            <w:rPr>
              <w:b/>
              <w:i/>
              <w:iCs/>
            </w:rPr>
            <w:t>Angela MacDonald:</w:t>
          </w:r>
        </w:sdtContent>
      </w:sdt>
      <w:r w:rsidRPr="004D38CF" w:rsidR="000D1AB5">
        <w:t xml:space="preserve"> </w:t>
      </w:r>
      <w:r w:rsidRPr="004D38CF">
        <w:t>Yes</w:t>
      </w:r>
      <w:r w:rsidRPr="004D38CF" w:rsidR="00E26B4C">
        <w:t>. A</w:t>
      </w:r>
      <w:r w:rsidRPr="004D38CF">
        <w:t xml:space="preserve">s the Chair mentioned, </w:t>
      </w:r>
      <w:r w:rsidRPr="004D38CF" w:rsidR="00E26B4C">
        <w:t xml:space="preserve">if you access the </w:t>
      </w:r>
      <w:r w:rsidRPr="004D38CF">
        <w:t xml:space="preserve">Government </w:t>
      </w:r>
      <w:r w:rsidRPr="004D38CF" w:rsidR="00E26B4C">
        <w:t>G</w:t>
      </w:r>
      <w:r w:rsidRPr="004D38CF">
        <w:t>ateway, your digital records</w:t>
      </w:r>
      <w:r w:rsidRPr="004D38CF" w:rsidR="00E26B4C">
        <w:t xml:space="preserve"> and </w:t>
      </w:r>
      <w:r w:rsidRPr="004D38CF">
        <w:t xml:space="preserve">your tax records are sat </w:t>
      </w:r>
      <w:r w:rsidRPr="004D38CF">
        <w:t>there waiting for you</w:t>
      </w:r>
      <w:r w:rsidRPr="004D38CF" w:rsidR="00E26B4C">
        <w:t xml:space="preserve">, </w:t>
      </w:r>
      <w:r w:rsidRPr="004D38CF">
        <w:t>if you choose to access them</w:t>
      </w:r>
      <w:r w:rsidRPr="004D38CF" w:rsidR="00E26B4C">
        <w:t xml:space="preserve">. </w:t>
      </w:r>
      <w:r w:rsidRPr="004D38CF" w:rsidR="003E779E">
        <w:t>B</w:t>
      </w:r>
      <w:r w:rsidRPr="004D38CF" w:rsidR="00E26B4C">
        <w:t xml:space="preserve">ear </w:t>
      </w:r>
      <w:r w:rsidRPr="004D38CF">
        <w:t xml:space="preserve">in mind that </w:t>
      </w:r>
      <w:r w:rsidRPr="004D38CF" w:rsidR="003E779E">
        <w:t xml:space="preserve">it </w:t>
      </w:r>
      <w:r w:rsidRPr="004D38CF">
        <w:t xml:space="preserve">is simply an accumulation of </w:t>
      </w:r>
      <w:r w:rsidRPr="004D38CF" w:rsidR="006D1A25">
        <w:t xml:space="preserve">the </w:t>
      </w:r>
      <w:r w:rsidRPr="004D38CF">
        <w:t xml:space="preserve">various personal information </w:t>
      </w:r>
      <w:r w:rsidRPr="004D38CF" w:rsidR="003E779E">
        <w:t xml:space="preserve">that is </w:t>
      </w:r>
      <w:r w:rsidRPr="004D38CF">
        <w:t>sat there</w:t>
      </w:r>
      <w:r w:rsidRPr="004D38CF" w:rsidR="003E779E">
        <w:t>. Y</w:t>
      </w:r>
      <w:r w:rsidRPr="004D38CF">
        <w:t>es, everybody can log on, whoever you are, whatever your tax situation</w:t>
      </w:r>
      <w:r w:rsidRPr="004D38CF" w:rsidR="006D1A25">
        <w:t xml:space="preserve"> is. Y</w:t>
      </w:r>
      <w:r w:rsidRPr="004D38CF">
        <w:t>our personal information will be available to you once you have gone through security.</w:t>
      </w:r>
    </w:p>
    <w:p w:rsidR="009875F8" w:rsidRPr="004D38CF" w:rsidP="00933E87">
      <w:pPr>
        <w:pStyle w:val="Remark"/>
      </w:pPr>
      <w:sdt>
        <w:sdtPr>
          <w:alias w:val="Member"/>
          <w:tag w:val="&lt;Member mnisId='214' dodsId='25170'&gt;"/>
          <w:id w:val="-582605010"/>
          <w:placeholder>
            <w:docPart w:val="6F6F1EEE8812455896DE3F64285088C2"/>
          </w:placeholder>
          <w:richText/>
        </w:sdtPr>
        <w:sdtContent>
          <w:r w:rsidRPr="004D38CF" w:rsidR="007F463D">
            <w:rPr>
              <w:b/>
            </w:rPr>
            <w:t>Chair:</w:t>
          </w:r>
        </w:sdtContent>
      </w:sdt>
      <w:r w:rsidRPr="004D38CF" w:rsidR="007F463D">
        <w:t xml:space="preserve"> </w:t>
      </w:r>
      <w:r w:rsidRPr="004D38CF">
        <w:t>We need to take this further about</w:t>
      </w:r>
      <w:r w:rsidRPr="004D38CF" w:rsidR="00437CB9">
        <w:t xml:space="preserve"> </w:t>
      </w:r>
      <w:r w:rsidRPr="004D38CF">
        <w:t>getting th</w:t>
      </w:r>
      <w:r w:rsidRPr="004D38CF" w:rsidR="00933E87">
        <w:t>e</w:t>
      </w:r>
      <w:r w:rsidRPr="004D38CF">
        <w:t xml:space="preserve"> £47 million back</w:t>
      </w:r>
      <w:r w:rsidRPr="004D38CF" w:rsidR="00437CB9">
        <w:t>. On t</w:t>
      </w:r>
      <w:r w:rsidRPr="004D38CF">
        <w:t>he splitting hairs point</w:t>
      </w:r>
      <w:r w:rsidRPr="004D38CF" w:rsidR="00437CB9">
        <w:t xml:space="preserve">, </w:t>
      </w:r>
      <w:r w:rsidRPr="004D38CF">
        <w:t xml:space="preserve">we will not go into what </w:t>
      </w:r>
      <w:r w:rsidRPr="004D38CF" w:rsidR="00437CB9">
        <w:t xml:space="preserve">is </w:t>
      </w:r>
      <w:r w:rsidRPr="004D38CF">
        <w:t xml:space="preserve">a </w:t>
      </w:r>
      <w:r w:rsidRPr="004D38CF" w:rsidR="007C1A86">
        <w:t>cyber-attack</w:t>
      </w:r>
      <w:r w:rsidRPr="004D38CF">
        <w:t xml:space="preserve">. Money was got by criminals </w:t>
      </w:r>
      <w:r w:rsidRPr="004D38CF" w:rsidR="00933E87">
        <w:t>who</w:t>
      </w:r>
      <w:r w:rsidRPr="004D38CF">
        <w:t xml:space="preserve"> penetrat</w:t>
      </w:r>
      <w:r w:rsidRPr="004D38CF" w:rsidR="00933E87">
        <w:t>ed</w:t>
      </w:r>
      <w:r w:rsidRPr="004D38CF">
        <w:t xml:space="preserve"> </w:t>
      </w:r>
      <w:r w:rsidRPr="004D38CF" w:rsidR="00437CB9">
        <w:t xml:space="preserve">a </w:t>
      </w:r>
      <w:r w:rsidRPr="004D38CF">
        <w:t>digital system. A lot of people would consider that a cyber</w:t>
      </w:r>
      <w:r w:rsidRPr="004D38CF" w:rsidR="00437CB9">
        <w:t>-</w:t>
      </w:r>
      <w:r w:rsidRPr="004D38CF">
        <w:t>crime, however you define it</w:t>
      </w:r>
      <w:r w:rsidRPr="004D38CF" w:rsidR="00437CB9">
        <w:t>. W</w:t>
      </w:r>
      <w:r w:rsidRPr="004D38CF">
        <w:t>e will pause on that now, but we need to pursue this further outside this room.</w:t>
      </w:r>
    </w:p>
    <w:p w:rsidR="009875F8" w:rsidRPr="004D38CF" w:rsidP="009875F8">
      <w:pPr>
        <w:pStyle w:val="Question"/>
      </w:pPr>
      <w:sdt>
        <w:sdtPr>
          <w:alias w:val="Member"/>
          <w:tag w:val="&lt;Member mnisId='5267' dodsId='173155'&gt;"/>
          <w:id w:val="135931148"/>
          <w:placeholder>
            <w:docPart w:val="07B866F0D4BB4A31A3646B1577AF0EEE"/>
          </w:placeholder>
          <w:richText/>
        </w:sdtPr>
        <w:sdtContent>
          <w:r w:rsidRPr="004D38CF" w:rsidR="006D5FF1">
            <w:rPr>
              <w:b/>
            </w:rPr>
            <w:t>Yuan Yang:</w:t>
          </w:r>
        </w:sdtContent>
      </w:sdt>
      <w:r w:rsidRPr="004D38CF" w:rsidR="006D5FF1">
        <w:t xml:space="preserve"> </w:t>
      </w:r>
      <w:r w:rsidRPr="004D38CF">
        <w:t>I will turn to our previous theme of compliance and the tax gap, but I want to bring in something that we have known about for a number of weeks, which is the National Audit Office’s report from May</w:t>
      </w:r>
      <w:r w:rsidRPr="004D38CF" w:rsidR="000E19BC">
        <w:t xml:space="preserve"> </w:t>
      </w:r>
      <w:r w:rsidRPr="004D38CF">
        <w:t xml:space="preserve">entitled </w:t>
      </w:r>
      <w:r w:rsidR="006A53B6">
        <w:t>“</w:t>
      </w:r>
      <w:r w:rsidRPr="006A53B6">
        <w:t xml:space="preserve">Collecting the </w:t>
      </w:r>
      <w:r w:rsidRPr="006A53B6" w:rsidR="006B1030">
        <w:t>right tax from wealthy individuals</w:t>
      </w:r>
      <w:r w:rsidR="006A53B6">
        <w:t>”</w:t>
      </w:r>
      <w:r w:rsidRPr="004D38CF">
        <w:t xml:space="preserve">. </w:t>
      </w:r>
      <w:r w:rsidRPr="004D38CF" w:rsidR="000E19BC">
        <w:t xml:space="preserve">First, </w:t>
      </w:r>
      <w:r w:rsidRPr="004D38CF">
        <w:t>I wanted to pin down some questions about the data</w:t>
      </w:r>
      <w:r w:rsidR="006A53B6">
        <w:t>—p</w:t>
      </w:r>
      <w:r w:rsidRPr="004D38CF">
        <w:t xml:space="preserve">erhaps this is a question </w:t>
      </w:r>
      <w:r w:rsidRPr="004D38CF" w:rsidR="000E19BC">
        <w:t xml:space="preserve">for </w:t>
      </w:r>
      <w:r w:rsidRPr="004D38CF">
        <w:t>Mr Ath</w:t>
      </w:r>
      <w:r w:rsidRPr="004D38CF" w:rsidR="000E19BC">
        <w:t>ow</w:t>
      </w:r>
      <w:r w:rsidRPr="004D38CF">
        <w:t xml:space="preserve"> or Mr Marks. In this report</w:t>
      </w:r>
      <w:r w:rsidRPr="004D38CF" w:rsidR="00546111">
        <w:t>,</w:t>
      </w:r>
      <w:r w:rsidRPr="004D38CF">
        <w:t xml:space="preserve"> there is a breakdown of what HMRC calls affluent individuals with an income of over £200,000 a year or assets greater than £2 million and then high</w:t>
      </w:r>
      <w:r w:rsidRPr="004D38CF" w:rsidR="006B1030">
        <w:t>-</w:t>
      </w:r>
      <w:r w:rsidRPr="004D38CF">
        <w:t>net</w:t>
      </w:r>
      <w:r w:rsidRPr="004D38CF" w:rsidR="006B1030">
        <w:t>-</w:t>
      </w:r>
      <w:r w:rsidRPr="004D38CF">
        <w:t>worth individuals with assets over £10 million and above, the ultra</w:t>
      </w:r>
      <w:r w:rsidRPr="004D38CF" w:rsidR="003E4CFA">
        <w:t>-</w:t>
      </w:r>
      <w:r w:rsidRPr="004D38CF">
        <w:t>wealthy and billionaires.</w:t>
      </w:r>
      <w:r w:rsidRPr="004D38CF" w:rsidR="006B1030">
        <w:t xml:space="preserve"> </w:t>
      </w:r>
      <w:r w:rsidRPr="004D38CF" w:rsidR="00DC2B1F">
        <w:t>First, a</w:t>
      </w:r>
      <w:r w:rsidRPr="004D38CF">
        <w:t>re th</w:t>
      </w:r>
      <w:r w:rsidRPr="004D38CF" w:rsidR="00DC2B1F">
        <w:t xml:space="preserve">ose figures for wealth </w:t>
      </w:r>
      <w:r w:rsidRPr="004D38CF">
        <w:t xml:space="preserve">gross or net? </w:t>
      </w:r>
    </w:p>
    <w:p w:rsidR="009875F8" w:rsidRPr="004D38CF" w:rsidP="009875F8">
      <w:pPr>
        <w:pStyle w:val="Answer"/>
      </w:pPr>
      <w:sdt>
        <w:sdtPr>
          <w:alias w:val="Witness"/>
          <w:id w:val="-1405298007"/>
          <w:placeholder>
            <w:docPart w:val="B582393ECBE64388A818072F3A2CF923"/>
          </w:placeholder>
          <w:richText/>
        </w:sdtPr>
        <w:sdtContent>
          <w:r w:rsidRPr="004D38CF" w:rsidR="007F463D">
            <w:rPr>
              <w:b/>
              <w:i/>
              <w:iCs/>
            </w:rPr>
            <w:t>Jonathan Athow:</w:t>
          </w:r>
        </w:sdtContent>
      </w:sdt>
      <w:r w:rsidRPr="004D38CF" w:rsidR="007F463D">
        <w:t xml:space="preserve"> </w:t>
      </w:r>
      <w:r w:rsidRPr="004D38CF" w:rsidR="00DC2B1F">
        <w:t xml:space="preserve">I </w:t>
      </w:r>
      <w:r w:rsidR="006A53B6">
        <w:t xml:space="preserve">don’t </w:t>
      </w:r>
      <w:r w:rsidRPr="004D38CF" w:rsidR="00DC2B1F">
        <w:t xml:space="preserve">know. </w:t>
      </w:r>
      <w:r w:rsidRPr="004D38CF">
        <w:t>This is an operational classification.</w:t>
      </w:r>
    </w:p>
    <w:p w:rsidR="009875F8" w:rsidRPr="004D38CF" w:rsidP="009875F8">
      <w:pPr>
        <w:pStyle w:val="Answer"/>
      </w:pPr>
      <w:sdt>
        <w:sdtPr>
          <w:alias w:val="Witness"/>
          <w:id w:val="1546407375"/>
          <w:placeholder>
            <w:docPart w:val="C31484A11455486AAB4B7EFA0354911D"/>
          </w:placeholder>
          <w:richText/>
        </w:sdtPr>
        <w:sdtContent>
          <w:r w:rsidRPr="004D38CF" w:rsidR="003005E9">
            <w:rPr>
              <w:b/>
              <w:i/>
              <w:iCs/>
            </w:rPr>
            <w:t>John-Paul Marks:</w:t>
          </w:r>
        </w:sdtContent>
      </w:sdt>
      <w:r w:rsidRPr="004D38CF" w:rsidR="003005E9">
        <w:t xml:space="preserve"> </w:t>
      </w:r>
      <w:r w:rsidRPr="004D38CF" w:rsidR="00546111">
        <w:t>I think it</w:t>
      </w:r>
      <w:r w:rsidRPr="004D38CF" w:rsidR="0010273B">
        <w:t xml:space="preserve"> is probably </w:t>
      </w:r>
      <w:r w:rsidRPr="004D38CF" w:rsidR="001C64A8">
        <w:t>a</w:t>
      </w:r>
      <w:r w:rsidRPr="004D38CF" w:rsidR="00546111">
        <w:t xml:space="preserve"> total,</w:t>
      </w:r>
      <w:r w:rsidRPr="004D38CF" w:rsidR="001C64A8">
        <w:t xml:space="preserve"> gross numbe</w:t>
      </w:r>
      <w:r w:rsidRPr="004D38CF" w:rsidR="00546111">
        <w:t>r</w:t>
      </w:r>
      <w:r w:rsidRPr="004D38CF" w:rsidR="0010273B">
        <w:t>. T</w:t>
      </w:r>
      <w:r w:rsidRPr="004D38CF">
        <w:t>he number of wealthy individuals</w:t>
      </w:r>
      <w:r w:rsidRPr="004D38CF" w:rsidR="001C64A8">
        <w:t xml:space="preserve">, </w:t>
      </w:r>
      <w:r w:rsidRPr="004D38CF">
        <w:t>th</w:t>
      </w:r>
      <w:r w:rsidRPr="004D38CF" w:rsidR="001C64A8">
        <w:t xml:space="preserve">e </w:t>
      </w:r>
      <w:r w:rsidRPr="004D38CF">
        <w:t xml:space="preserve">cohort </w:t>
      </w:r>
      <w:r w:rsidRPr="004D38CF" w:rsidR="001C64A8">
        <w:t xml:space="preserve">that </w:t>
      </w:r>
      <w:r w:rsidRPr="004D38CF">
        <w:t xml:space="preserve">the team </w:t>
      </w:r>
      <w:r w:rsidRPr="004D38CF" w:rsidR="00EA207C">
        <w:t>is</w:t>
      </w:r>
      <w:r w:rsidRPr="004D38CF">
        <w:t xml:space="preserve"> working with</w:t>
      </w:r>
      <w:r w:rsidRPr="004D38CF" w:rsidR="001C64A8">
        <w:t xml:space="preserve">, increased </w:t>
      </w:r>
      <w:r w:rsidRPr="004D38CF">
        <w:t>from 700,000 to 850,000 in 2023</w:t>
      </w:r>
      <w:r w:rsidRPr="004D38CF" w:rsidR="003E4CFA">
        <w:t>-</w:t>
      </w:r>
      <w:r w:rsidRPr="004D38CF">
        <w:t>24</w:t>
      </w:r>
      <w:r w:rsidRPr="004D38CF" w:rsidR="001C64A8">
        <w:t>. W</w:t>
      </w:r>
      <w:r w:rsidRPr="004D38CF">
        <w:t xml:space="preserve">e are segmenting </w:t>
      </w:r>
      <w:r w:rsidRPr="004D38CF" w:rsidR="001C64A8">
        <w:t xml:space="preserve">that group </w:t>
      </w:r>
      <w:r w:rsidRPr="004D38CF">
        <w:t xml:space="preserve">to give them additional attention, given the point that was made earlier around level of risk and </w:t>
      </w:r>
      <w:r w:rsidRPr="004D38CF" w:rsidR="001C64A8">
        <w:t xml:space="preserve">the </w:t>
      </w:r>
      <w:r w:rsidRPr="004D38CF">
        <w:t>tax gap.</w:t>
      </w:r>
    </w:p>
    <w:p w:rsidR="009875F8" w:rsidRPr="004D38CF" w:rsidP="006D5FF1">
      <w:pPr>
        <w:pStyle w:val="Question"/>
      </w:pPr>
      <w:sdt>
        <w:sdtPr>
          <w:alias w:val="Member"/>
          <w:tag w:val="&lt;Member mnisId='5267' dodsId='173155'&gt;"/>
          <w:id w:val="1156272478"/>
          <w:placeholder>
            <w:docPart w:val="CFA637E0ED474AD682F2DE816A39C075"/>
          </w:placeholder>
          <w:richText/>
        </w:sdtPr>
        <w:sdtContent>
          <w:r w:rsidRPr="004D38CF" w:rsidR="006D5FF1">
            <w:rPr>
              <w:b/>
            </w:rPr>
            <w:t>Yuan Yang:</w:t>
          </w:r>
        </w:sdtContent>
      </w:sdt>
      <w:r w:rsidRPr="004D38CF" w:rsidR="006D5FF1">
        <w:t xml:space="preserve"> </w:t>
      </w:r>
      <w:r w:rsidRPr="004D38CF">
        <w:t>There has been a lot of writing about how wealth inequality increased over the pandemic period</w:t>
      </w:r>
      <w:r w:rsidRPr="004D38CF" w:rsidR="009E347F">
        <w:t>. A</w:t>
      </w:r>
      <w:r w:rsidRPr="004D38CF">
        <w:t>sset price inflation also increased</w:t>
      </w:r>
      <w:r w:rsidRPr="004D38CF" w:rsidR="00DC2B1F">
        <w:t>. T</w:t>
      </w:r>
      <w:r w:rsidRPr="004D38CF">
        <w:t>hose are gross figures</w:t>
      </w:r>
      <w:r w:rsidRPr="004D38CF" w:rsidR="009E347F">
        <w:t xml:space="preserve">, </w:t>
      </w:r>
      <w:r w:rsidRPr="004D38CF">
        <w:t>as far as you know. Is it possible to have the</w:t>
      </w:r>
      <w:r w:rsidRPr="004D38CF" w:rsidR="009E347F">
        <w:t>—</w:t>
      </w:r>
    </w:p>
    <w:p w:rsidR="009875F8" w:rsidRPr="004D38CF" w:rsidP="009875F8">
      <w:pPr>
        <w:pStyle w:val="Answer"/>
      </w:pPr>
      <w:sdt>
        <w:sdtPr>
          <w:alias w:val="Witness"/>
          <w:id w:val="-178582881"/>
          <w:placeholder>
            <w:docPart w:val="29395CF70E6644CBA3C795F0D067AA71"/>
          </w:placeholder>
          <w:richText/>
        </w:sdtPr>
        <w:sdtContent>
          <w:r w:rsidRPr="004D38CF" w:rsidR="003005E9">
            <w:rPr>
              <w:b/>
              <w:i/>
              <w:iCs/>
            </w:rPr>
            <w:t>John-Paul Marks:</w:t>
          </w:r>
        </w:sdtContent>
      </w:sdt>
      <w:r w:rsidRPr="004D38CF" w:rsidR="003005E9">
        <w:t xml:space="preserve"> </w:t>
      </w:r>
      <w:r w:rsidRPr="004D38CF">
        <w:t xml:space="preserve">We will confirm the definition for you in writing, but </w:t>
      </w:r>
      <w:r w:rsidRPr="004D38CF" w:rsidR="007F772E">
        <w:t xml:space="preserve">I think </w:t>
      </w:r>
      <w:r w:rsidRPr="004D38CF">
        <w:t>it will be total income.</w:t>
      </w:r>
    </w:p>
    <w:p w:rsidR="009875F8" w:rsidRPr="004D38CF" w:rsidP="006D5FF1">
      <w:pPr>
        <w:pStyle w:val="Question"/>
      </w:pPr>
      <w:sdt>
        <w:sdtPr>
          <w:alias w:val="Member"/>
          <w:tag w:val="&lt;Member mnisId='5267' dodsId='173155'&gt;"/>
          <w:id w:val="-1537800587"/>
          <w:placeholder>
            <w:docPart w:val="24CFA2BC191340B0A7B5A205F5564A21"/>
          </w:placeholder>
          <w:richText/>
        </w:sdtPr>
        <w:sdtContent>
          <w:r w:rsidRPr="004D38CF" w:rsidR="006D5FF1">
            <w:rPr>
              <w:b/>
            </w:rPr>
            <w:t>Yuan Yang:</w:t>
          </w:r>
        </w:sdtContent>
      </w:sdt>
      <w:r w:rsidRPr="004D38CF" w:rsidR="006D5FF1">
        <w:t xml:space="preserve"> </w:t>
      </w:r>
      <w:r w:rsidRPr="004D38CF" w:rsidR="000C0E4C">
        <w:t>A</w:t>
      </w:r>
      <w:r w:rsidRPr="004D38CF">
        <w:t>s far as I gather, HMRC does not gather data on wealth systematically</w:t>
      </w:r>
      <w:r w:rsidRPr="004D38CF" w:rsidR="000C0E4C">
        <w:t xml:space="preserve">. </w:t>
      </w:r>
      <w:r w:rsidRPr="004D38CF" w:rsidR="00212064">
        <w:t xml:space="preserve">I would be interested to know </w:t>
      </w:r>
      <w:r w:rsidRPr="004D38CF">
        <w:t>how that information is arrived at by HMRC</w:t>
      </w:r>
      <w:r w:rsidRPr="004D38CF" w:rsidR="00212064">
        <w:t>. P</w:t>
      </w:r>
      <w:r w:rsidRPr="004D38CF">
        <w:t>erhaps that is for the follow</w:t>
      </w:r>
      <w:r w:rsidRPr="004D38CF" w:rsidR="003E4CFA">
        <w:t>-</w:t>
      </w:r>
      <w:r w:rsidRPr="004D38CF">
        <w:t>up as well.</w:t>
      </w:r>
    </w:p>
    <w:p w:rsidR="00A655D2" w:rsidRPr="004D38CF" w:rsidP="009875F8">
      <w:pPr>
        <w:pStyle w:val="Answer"/>
      </w:pPr>
      <w:sdt>
        <w:sdtPr>
          <w:alias w:val="Witness"/>
          <w:id w:val="80960449"/>
          <w:placeholder>
            <w:docPart w:val="020BC775C41646378EA6AAB1506A0A05"/>
          </w:placeholder>
          <w:richText/>
        </w:sdtPr>
        <w:sdtContent>
          <w:r w:rsidRPr="004D38CF" w:rsidR="003005E9">
            <w:rPr>
              <w:b/>
              <w:i/>
              <w:iCs/>
            </w:rPr>
            <w:t>John-Paul Marks:</w:t>
          </w:r>
        </w:sdtContent>
      </w:sdt>
      <w:r w:rsidRPr="004D38CF" w:rsidR="003005E9">
        <w:t xml:space="preserve"> </w:t>
      </w:r>
      <w:r w:rsidRPr="004D38CF" w:rsidR="009875F8">
        <w:t xml:space="preserve">Unless you know differently, we can follow that up. </w:t>
      </w:r>
    </w:p>
    <w:p w:rsidR="009875F8" w:rsidRPr="004D38CF" w:rsidP="009875F8">
      <w:pPr>
        <w:pStyle w:val="Answer"/>
      </w:pPr>
      <w:sdt>
        <w:sdtPr>
          <w:alias w:val="Witness"/>
          <w:id w:val="-1216735754"/>
          <w:placeholder>
            <w:docPart w:val="7D5ADE45526144A9AC423AEF608C9E1E"/>
          </w:placeholder>
          <w:richText/>
        </w:sdtPr>
        <w:sdtContent>
          <w:r w:rsidRPr="004D38CF" w:rsidR="00CC5A01">
            <w:rPr>
              <w:b/>
              <w:i/>
              <w:iCs/>
            </w:rPr>
            <w:t>Penny Ciniewicz:</w:t>
          </w:r>
        </w:sdtContent>
      </w:sdt>
      <w:r w:rsidRPr="004D38CF" w:rsidR="00CC5A01">
        <w:t xml:space="preserve"> </w:t>
      </w:r>
      <w:r w:rsidRPr="004D38CF">
        <w:t>I will follow it up.</w:t>
      </w:r>
    </w:p>
    <w:p w:rsidR="009875F8" w:rsidRPr="004D38CF" w:rsidP="006D5FF1">
      <w:pPr>
        <w:pStyle w:val="Question"/>
      </w:pPr>
      <w:sdt>
        <w:sdtPr>
          <w:alias w:val="Member"/>
          <w:tag w:val="&lt;Member mnisId='5267' dodsId='173155'&gt;"/>
          <w:id w:val="-152753879"/>
          <w:placeholder>
            <w:docPart w:val="A32FF6F659C04A8C88B7196F260ECF2B"/>
          </w:placeholder>
          <w:richText/>
        </w:sdtPr>
        <w:sdtContent>
          <w:r w:rsidRPr="004D38CF" w:rsidR="006D5FF1">
            <w:rPr>
              <w:b/>
            </w:rPr>
            <w:t>Yuan Yang:</w:t>
          </w:r>
        </w:sdtContent>
      </w:sdt>
      <w:r w:rsidRPr="004D38CF" w:rsidR="006D5FF1">
        <w:t xml:space="preserve"> </w:t>
      </w:r>
      <w:r w:rsidRPr="004D38CF" w:rsidR="00CC5A01">
        <w:t>O</w:t>
      </w:r>
      <w:r w:rsidRPr="004D38CF">
        <w:t xml:space="preserve">ne of the recommendations from the National Audit Office report was that there </w:t>
      </w:r>
      <w:r w:rsidRPr="004D38CF" w:rsidR="00505029">
        <w:t xml:space="preserve">should </w:t>
      </w:r>
      <w:r w:rsidRPr="004D38CF">
        <w:t xml:space="preserve">be an impact assessment of merging </w:t>
      </w:r>
      <w:r w:rsidRPr="004D38CF" w:rsidR="00D8642A">
        <w:t xml:space="preserve">the </w:t>
      </w:r>
      <w:r w:rsidRPr="004D38CF">
        <w:t>affluent individuals and high</w:t>
      </w:r>
      <w:r w:rsidRPr="004D38CF" w:rsidR="008379A9">
        <w:t>-</w:t>
      </w:r>
      <w:r w:rsidRPr="004D38CF">
        <w:t>net</w:t>
      </w:r>
      <w:r w:rsidRPr="004D38CF" w:rsidR="008379A9">
        <w:t>-</w:t>
      </w:r>
      <w:r w:rsidRPr="004D38CF">
        <w:t>worth individuals units into one big unit called the wealthy unit</w:t>
      </w:r>
      <w:r w:rsidRPr="004D38CF" w:rsidR="008379A9">
        <w:t xml:space="preserve">. </w:t>
      </w:r>
      <w:r w:rsidRPr="004D38CF" w:rsidR="004F4408">
        <w:t>T</w:t>
      </w:r>
      <w:r w:rsidRPr="004D38CF">
        <w:t>he kinds of tax non</w:t>
      </w:r>
      <w:r w:rsidRPr="004D38CF" w:rsidR="003E4CFA">
        <w:t>-</w:t>
      </w:r>
      <w:r w:rsidRPr="004D38CF">
        <w:t xml:space="preserve">compliance that might occur </w:t>
      </w:r>
      <w:r w:rsidRPr="004D38CF" w:rsidR="005177E1">
        <w:t>by</w:t>
      </w:r>
      <w:r w:rsidRPr="004D38CF">
        <w:t xml:space="preserve">, </w:t>
      </w:r>
      <w:r w:rsidR="006A53B6">
        <w:t xml:space="preserve">let’s </w:t>
      </w:r>
      <w:r w:rsidRPr="004D38CF">
        <w:t>say, a very well</w:t>
      </w:r>
      <w:r w:rsidRPr="004D38CF" w:rsidR="003E4CFA">
        <w:t>-</w:t>
      </w:r>
      <w:r w:rsidRPr="004D38CF">
        <w:t>paid senior civil servant earning</w:t>
      </w:r>
      <w:r w:rsidRPr="004D38CF" w:rsidR="008379A9">
        <w:t xml:space="preserve"> £</w:t>
      </w:r>
      <w:r w:rsidRPr="004D38CF">
        <w:t>200,000 per year paying PAYE tax</w:t>
      </w:r>
      <w:r w:rsidRPr="004D38CF" w:rsidR="008379A9">
        <w:t xml:space="preserve"> </w:t>
      </w:r>
      <w:r w:rsidRPr="004D38CF" w:rsidR="004F4408">
        <w:t xml:space="preserve">are </w:t>
      </w:r>
      <w:r w:rsidRPr="004D38CF">
        <w:t xml:space="preserve">very different to </w:t>
      </w:r>
      <w:r w:rsidRPr="004D38CF" w:rsidR="005177E1">
        <w:t xml:space="preserve">the kinds of </w:t>
      </w:r>
      <w:r w:rsidRPr="004D38CF" w:rsidR="00FE47FE">
        <w:t xml:space="preserve">non-compliance </w:t>
      </w:r>
      <w:r w:rsidRPr="004D38CF" w:rsidR="00FE47FE">
        <w:t xml:space="preserve">that occur when </w:t>
      </w:r>
      <w:r w:rsidRPr="004D38CF">
        <w:t xml:space="preserve">somebody </w:t>
      </w:r>
      <w:r w:rsidRPr="004D38CF" w:rsidR="00FE47FE">
        <w:t xml:space="preserve">holds </w:t>
      </w:r>
      <w:r w:rsidRPr="004D38CF">
        <w:t xml:space="preserve">assets of </w:t>
      </w:r>
      <w:r w:rsidRPr="004D38CF" w:rsidR="004F4408">
        <w:t>£</w:t>
      </w:r>
      <w:r w:rsidRPr="004D38CF">
        <w:t>10 million with shares in their company</w:t>
      </w:r>
      <w:r w:rsidRPr="004D38CF" w:rsidR="0076699B">
        <w:t xml:space="preserve">. They have </w:t>
      </w:r>
      <w:r w:rsidRPr="004D38CF">
        <w:t>the ability to avoid income tax by withdrawing earnings as dividends and a much more complicated set of tax arrangements.</w:t>
      </w:r>
    </w:p>
    <w:p w:rsidR="009875F8" w:rsidRPr="004D38CF" w:rsidP="009875F8">
      <w:pPr>
        <w:pStyle w:val="Answer"/>
      </w:pPr>
      <w:r w:rsidRPr="004D38CF">
        <w:t>In</w:t>
      </w:r>
      <w:r w:rsidR="006A53B6">
        <w:t xml:space="preserve"> the</w:t>
      </w:r>
      <w:r w:rsidRPr="004D38CF">
        <w:t xml:space="preserve"> light of that, </w:t>
      </w:r>
      <w:r w:rsidRPr="004D38CF">
        <w:t xml:space="preserve">I was wondering what you make of the NAO’s recommendation and </w:t>
      </w:r>
      <w:r w:rsidRPr="004D38CF">
        <w:t xml:space="preserve">whether you have done </w:t>
      </w:r>
      <w:r w:rsidRPr="004D38CF">
        <w:t>an impact assessment.</w:t>
      </w:r>
    </w:p>
    <w:p w:rsidR="00B60841" w:rsidRPr="004D38CF" w:rsidP="009875F8">
      <w:pPr>
        <w:pStyle w:val="Answer"/>
      </w:pPr>
      <w:sdt>
        <w:sdtPr>
          <w:alias w:val="Witness"/>
          <w:id w:val="1616871877"/>
          <w:placeholder>
            <w:docPart w:val="47A3EECD70DD4360B9DE99216C14ADCE"/>
          </w:placeholder>
          <w:richText/>
        </w:sdtPr>
        <w:sdtContent>
          <w:r w:rsidRPr="004D38CF" w:rsidR="003005E9">
            <w:rPr>
              <w:b/>
              <w:i/>
              <w:iCs/>
            </w:rPr>
            <w:t>John-Paul Marks:</w:t>
          </w:r>
        </w:sdtContent>
      </w:sdt>
      <w:r w:rsidRPr="004D38CF" w:rsidR="003005E9">
        <w:t xml:space="preserve"> </w:t>
      </w:r>
      <w:r w:rsidRPr="004D38CF" w:rsidR="009875F8">
        <w:t xml:space="preserve">I will bring Penny in in terms of the operation of the wealthy regime. I met with Gareth Davies and </w:t>
      </w:r>
      <w:r w:rsidRPr="004D38CF">
        <w:t xml:space="preserve">we </w:t>
      </w:r>
      <w:r w:rsidRPr="004D38CF" w:rsidR="009875F8">
        <w:t xml:space="preserve">went through the latest NAO report together. The report recognises </w:t>
      </w:r>
      <w:r w:rsidRPr="004D38CF">
        <w:t xml:space="preserve">our </w:t>
      </w:r>
      <w:r w:rsidRPr="004D38CF" w:rsidR="009875F8">
        <w:t>progress</w:t>
      </w:r>
      <w:r w:rsidRPr="004D38CF">
        <w:t>. T</w:t>
      </w:r>
      <w:r w:rsidRPr="004D38CF" w:rsidR="009875F8">
        <w:t>he team ha</w:t>
      </w:r>
      <w:r w:rsidRPr="004D38CF">
        <w:t>s</w:t>
      </w:r>
      <w:r w:rsidRPr="004D38CF" w:rsidR="009875F8">
        <w:t xml:space="preserve"> doubled the yield that is collected for this cohort</w:t>
      </w:r>
      <w:r w:rsidRPr="004D38CF">
        <w:t xml:space="preserve">. </w:t>
      </w:r>
      <w:r w:rsidRPr="004D38CF" w:rsidR="009875F8">
        <w:t>Penny mentioned it earlier</w:t>
      </w:r>
      <w:r w:rsidRPr="004D38CF">
        <w:t xml:space="preserve">: </w:t>
      </w:r>
      <w:r w:rsidRPr="004D38CF" w:rsidR="00D8642A">
        <w:t>t</w:t>
      </w:r>
      <w:r w:rsidRPr="004D38CF">
        <w:t xml:space="preserve">he yield </w:t>
      </w:r>
      <w:r w:rsidRPr="004D38CF" w:rsidR="00D8642A">
        <w:t xml:space="preserve">went from </w:t>
      </w:r>
      <w:r w:rsidRPr="004D38CF">
        <w:t>£</w:t>
      </w:r>
      <w:r w:rsidRPr="004D38CF" w:rsidR="009875F8">
        <w:t xml:space="preserve">2.2 billion </w:t>
      </w:r>
      <w:r w:rsidRPr="004D38CF">
        <w:t xml:space="preserve">in </w:t>
      </w:r>
      <w:r w:rsidRPr="004D38CF" w:rsidR="009875F8">
        <w:t>2019</w:t>
      </w:r>
      <w:r w:rsidRPr="004D38CF">
        <w:t>-</w:t>
      </w:r>
      <w:r w:rsidRPr="004D38CF" w:rsidR="009875F8">
        <w:t xml:space="preserve">20 </w:t>
      </w:r>
      <w:r w:rsidRPr="004D38CF" w:rsidR="00D8642A">
        <w:t xml:space="preserve">to </w:t>
      </w:r>
      <w:r w:rsidRPr="004D38CF">
        <w:t>£</w:t>
      </w:r>
      <w:r w:rsidRPr="004D38CF" w:rsidR="009875F8">
        <w:t>5.2 billion in 2023</w:t>
      </w:r>
      <w:r w:rsidRPr="004D38CF" w:rsidR="003E4CFA">
        <w:t>-</w:t>
      </w:r>
      <w:r w:rsidRPr="004D38CF" w:rsidR="009875F8">
        <w:t>24</w:t>
      </w:r>
      <w:r w:rsidRPr="004D38CF">
        <w:t>.</w:t>
      </w:r>
    </w:p>
    <w:p w:rsidR="00040758" w:rsidRPr="004D38CF" w:rsidP="009875F8">
      <w:pPr>
        <w:pStyle w:val="Answer"/>
      </w:pPr>
      <w:r w:rsidRPr="004D38CF">
        <w:t>O</w:t>
      </w:r>
      <w:r w:rsidRPr="004D38CF" w:rsidR="009875F8">
        <w:t xml:space="preserve">ne of the points that the NAO </w:t>
      </w:r>
      <w:r w:rsidRPr="004D38CF">
        <w:t xml:space="preserve">was </w:t>
      </w:r>
      <w:r w:rsidRPr="004D38CF" w:rsidR="009875F8">
        <w:t xml:space="preserve">making was </w:t>
      </w:r>
      <w:r w:rsidRPr="004D38CF">
        <w:t xml:space="preserve">whether we should </w:t>
      </w:r>
      <w:r w:rsidRPr="004D38CF" w:rsidR="009875F8">
        <w:t>be targeting based on high net worth and income</w:t>
      </w:r>
      <w:r w:rsidRPr="004D38CF">
        <w:t xml:space="preserve"> and whether we </w:t>
      </w:r>
      <w:r w:rsidRPr="004D38CF" w:rsidR="009875F8">
        <w:t xml:space="preserve">have diluted </w:t>
      </w:r>
      <w:r w:rsidRPr="004D38CF">
        <w:t xml:space="preserve">our </w:t>
      </w:r>
      <w:r w:rsidRPr="004D38CF" w:rsidR="009875F8">
        <w:t>focus somehow by merging the teams</w:t>
      </w:r>
      <w:r w:rsidRPr="004D38CF">
        <w:t xml:space="preserve">. </w:t>
      </w:r>
      <w:r w:rsidRPr="004D38CF" w:rsidR="009875F8">
        <w:t>I have stepped through that with Penny and the team</w:t>
      </w:r>
      <w:r w:rsidRPr="004D38CF">
        <w:t xml:space="preserve">. </w:t>
      </w:r>
      <w:r w:rsidRPr="004D38CF" w:rsidR="009875F8">
        <w:t xml:space="preserve">I do not think that is the case. </w:t>
      </w:r>
      <w:r w:rsidRPr="004D38CF" w:rsidR="00A01EBF">
        <w:t>T</w:t>
      </w:r>
      <w:r w:rsidRPr="004D38CF" w:rsidR="009875F8">
        <w:t xml:space="preserve">he vast majority of </w:t>
      </w:r>
      <w:r w:rsidRPr="004D38CF" w:rsidR="00A01EBF">
        <w:t xml:space="preserve">our case managers </w:t>
      </w:r>
      <w:r w:rsidRPr="004D38CF" w:rsidR="009875F8">
        <w:t>are working on our higher</w:t>
      </w:r>
      <w:r w:rsidRPr="004D38CF">
        <w:t>-</w:t>
      </w:r>
      <w:r w:rsidRPr="004D38CF" w:rsidR="009875F8">
        <w:t>risk cases</w:t>
      </w:r>
      <w:r w:rsidRPr="004D38CF" w:rsidR="00A01EBF">
        <w:t xml:space="preserve">. They have </w:t>
      </w:r>
      <w:r w:rsidRPr="004D38CF" w:rsidR="009875F8">
        <w:t>high</w:t>
      </w:r>
      <w:r w:rsidRPr="004D38CF">
        <w:t>-</w:t>
      </w:r>
      <w:r w:rsidRPr="004D38CF" w:rsidR="009875F8">
        <w:t>net</w:t>
      </w:r>
      <w:r w:rsidRPr="004D38CF">
        <w:t>-</w:t>
      </w:r>
      <w:r w:rsidRPr="004D38CF" w:rsidR="009875F8">
        <w:t>worth features as well</w:t>
      </w:r>
      <w:r w:rsidRPr="004D38CF" w:rsidR="00A01EBF">
        <w:t xml:space="preserve">. </w:t>
      </w:r>
      <w:r w:rsidRPr="004D38CF">
        <w:t>T</w:t>
      </w:r>
      <w:r w:rsidRPr="004D38CF" w:rsidR="009875F8">
        <w:t>he point that the team ha</w:t>
      </w:r>
      <w:r w:rsidRPr="004D38CF">
        <w:t>s</w:t>
      </w:r>
      <w:r w:rsidRPr="004D38CF" w:rsidR="009875F8">
        <w:t xml:space="preserve"> been developing is that income alone is not the only risk factor</w:t>
      </w:r>
      <w:r w:rsidRPr="004D38CF">
        <w:t>.</w:t>
      </w:r>
      <w:r w:rsidRPr="004D38CF" w:rsidR="009875F8">
        <w:t xml:space="preserve"> Penny can say a bit more on</w:t>
      </w:r>
      <w:r w:rsidRPr="004D38CF">
        <w:t xml:space="preserve"> that</w:t>
      </w:r>
      <w:r w:rsidRPr="004D38CF" w:rsidR="009875F8">
        <w:t>.</w:t>
      </w:r>
    </w:p>
    <w:p w:rsidR="009875F8" w:rsidRPr="004D38CF" w:rsidP="009875F8">
      <w:pPr>
        <w:pStyle w:val="Answer"/>
      </w:pPr>
      <w:r w:rsidRPr="004D38CF">
        <w:t>We are at</w:t>
      </w:r>
      <w:r w:rsidR="006A53B6">
        <w:t xml:space="preserve"> the</w:t>
      </w:r>
      <w:r w:rsidRPr="004D38CF">
        <w:t xml:space="preserve"> PAC next week </w:t>
      </w:r>
      <w:r w:rsidRPr="004D38CF" w:rsidR="00C56915">
        <w:t xml:space="preserve">to discuss </w:t>
      </w:r>
      <w:r w:rsidRPr="004D38CF">
        <w:t>the recommendations of the report. We accept them all.</w:t>
      </w:r>
      <w:r w:rsidRPr="004D38CF" w:rsidR="00040758">
        <w:t xml:space="preserve"> </w:t>
      </w:r>
      <w:r w:rsidRPr="004D38CF">
        <w:t xml:space="preserve">We are investing to build </w:t>
      </w:r>
      <w:r w:rsidRPr="004D38CF" w:rsidR="005C178D">
        <w:t xml:space="preserve">the </w:t>
      </w:r>
      <w:r w:rsidRPr="004D38CF">
        <w:t>capability and capacity to reduce the tax gap for wealthy customers, which is broadly similar to the overall tax gap</w:t>
      </w:r>
      <w:r w:rsidRPr="004D38CF" w:rsidR="005C178D">
        <w:t>. W</w:t>
      </w:r>
      <w:r w:rsidRPr="004D38CF">
        <w:t>here we can refine the method to understand the opportunity, we will do that</w:t>
      </w:r>
      <w:r w:rsidRPr="004D38CF" w:rsidR="005C178D">
        <w:t>.</w:t>
      </w:r>
      <w:r w:rsidRPr="004D38CF">
        <w:t xml:space="preserve"> Penny, do you want to say a bit more?</w:t>
      </w:r>
    </w:p>
    <w:p w:rsidR="005F296D" w:rsidRPr="004D38CF" w:rsidP="009875F8">
      <w:pPr>
        <w:pStyle w:val="Answer"/>
      </w:pPr>
      <w:sdt>
        <w:sdtPr>
          <w:alias w:val="Witness"/>
          <w:id w:val="-694694974"/>
          <w:placeholder>
            <w:docPart w:val="F12B84CE28E747E7A4D02FE2E9B3AB77"/>
          </w:placeholder>
          <w:richText/>
        </w:sdtPr>
        <w:sdtContent>
          <w:r w:rsidRPr="004D38CF" w:rsidR="00205673">
            <w:rPr>
              <w:b/>
              <w:i/>
              <w:iCs/>
            </w:rPr>
            <w:t>Penny Ciniewicz:</w:t>
          </w:r>
        </w:sdtContent>
      </w:sdt>
      <w:r w:rsidRPr="004D38CF" w:rsidR="00205673">
        <w:t xml:space="preserve"> </w:t>
      </w:r>
      <w:r w:rsidRPr="004D38CF" w:rsidR="009875F8">
        <w:t xml:space="preserve">Yes, absolutely. </w:t>
      </w:r>
      <w:r w:rsidRPr="004D38CF" w:rsidR="00706B56">
        <w:t>J</w:t>
      </w:r>
      <w:r w:rsidRPr="004D38CF" w:rsidR="009875F8">
        <w:t xml:space="preserve">ust to come back to that point about targeting our efforts, we do not start with </w:t>
      </w:r>
      <w:r w:rsidRPr="004D38CF">
        <w:t xml:space="preserve">just </w:t>
      </w:r>
      <w:r w:rsidRPr="004D38CF" w:rsidR="009875F8">
        <w:t>the simple numbers of income or wealth. We have to look at complexity, opportunity</w:t>
      </w:r>
      <w:r w:rsidRPr="004D38CF">
        <w:t xml:space="preserve"> and </w:t>
      </w:r>
      <w:r w:rsidRPr="004D38CF" w:rsidR="009875F8">
        <w:t xml:space="preserve">propensity. We </w:t>
      </w:r>
      <w:r w:rsidRPr="004D38CF">
        <w:t xml:space="preserve">use </w:t>
      </w:r>
      <w:r w:rsidRPr="004D38CF" w:rsidR="009875F8">
        <w:t>a lot of data</w:t>
      </w:r>
      <w:r w:rsidRPr="004D38CF">
        <w:t xml:space="preserve"> and </w:t>
      </w:r>
      <w:r w:rsidRPr="004D38CF" w:rsidR="009875F8">
        <w:t xml:space="preserve">a lot of insight. As I mentioned earlier, </w:t>
      </w:r>
      <w:r w:rsidRPr="004D38CF">
        <w:t xml:space="preserve">our </w:t>
      </w:r>
      <w:r w:rsidRPr="004D38CF" w:rsidR="009875F8">
        <w:t xml:space="preserve">customer compliance managers </w:t>
      </w:r>
      <w:r w:rsidRPr="004D38CF">
        <w:t xml:space="preserve">work </w:t>
      </w:r>
      <w:r w:rsidRPr="004D38CF" w:rsidR="009875F8">
        <w:t>with the wealthiest customers</w:t>
      </w:r>
      <w:r w:rsidRPr="004D38CF">
        <w:t>. W</w:t>
      </w:r>
      <w:r w:rsidRPr="004D38CF" w:rsidR="009875F8">
        <w:t xml:space="preserve">e look at things </w:t>
      </w:r>
      <w:r w:rsidRPr="004D38CF">
        <w:t xml:space="preserve">such as </w:t>
      </w:r>
      <w:r w:rsidRPr="004D38CF" w:rsidR="009875F8">
        <w:t>wealth and life events. There will be points when assets or other things become more important in the taxable affairs of an individual.</w:t>
      </w:r>
      <w:r w:rsidRPr="004D38CF">
        <w:t xml:space="preserve"> </w:t>
      </w:r>
      <w:r w:rsidRPr="004D38CF" w:rsidR="009875F8">
        <w:t>We are constantly looking at a whole range of different factors, not just a simple graduated scale of wealth or assets.</w:t>
      </w:r>
    </w:p>
    <w:p w:rsidR="009875F8" w:rsidRPr="004D38CF" w:rsidP="009875F8">
      <w:pPr>
        <w:pStyle w:val="Answer"/>
      </w:pPr>
      <w:r w:rsidRPr="004D38CF">
        <w:t>O</w:t>
      </w:r>
      <w:r w:rsidRPr="004D38CF">
        <w:t xml:space="preserve">ver 70% of the yield that we took in my wealthy directorate in </w:t>
      </w:r>
      <w:r w:rsidRPr="004D38CF">
        <w:t>20</w:t>
      </w:r>
      <w:r w:rsidRPr="004D38CF">
        <w:t>23</w:t>
      </w:r>
      <w:r w:rsidRPr="004D38CF" w:rsidR="003E4CFA">
        <w:t>-</w:t>
      </w:r>
      <w:r w:rsidRPr="004D38CF">
        <w:t>24 came from those customer compliance</w:t>
      </w:r>
      <w:r w:rsidRPr="004D38CF">
        <w:t>-</w:t>
      </w:r>
      <w:r w:rsidRPr="004D38CF">
        <w:t xml:space="preserve">managed cases. We are really putting </w:t>
      </w:r>
      <w:r w:rsidRPr="004D38CF">
        <w:t xml:space="preserve">a </w:t>
      </w:r>
      <w:r w:rsidRPr="004D38CF">
        <w:t>focus on that complexity and risk</w:t>
      </w:r>
      <w:r w:rsidRPr="004D38CF">
        <w:t>. W</w:t>
      </w:r>
      <w:r w:rsidRPr="004D38CF">
        <w:t>e want to continue to do that</w:t>
      </w:r>
      <w:r w:rsidRPr="004D38CF">
        <w:t xml:space="preserve">. We want to </w:t>
      </w:r>
      <w:r w:rsidRPr="004D38CF">
        <w:t>develop the capability and the capacity in those teams</w:t>
      </w:r>
      <w:r w:rsidRPr="004D38CF">
        <w:t xml:space="preserve"> and</w:t>
      </w:r>
      <w:r w:rsidRPr="004D38CF">
        <w:t xml:space="preserve"> the way </w:t>
      </w:r>
      <w:r w:rsidRPr="004D38CF">
        <w:t xml:space="preserve">that </w:t>
      </w:r>
      <w:r w:rsidRPr="004D38CF">
        <w:t>we use a whole range of data and insight to get even better at tackling that problem.</w:t>
      </w:r>
    </w:p>
    <w:p w:rsidR="009875F8" w:rsidRPr="004D38CF" w:rsidP="006D5FF1">
      <w:pPr>
        <w:pStyle w:val="Question"/>
      </w:pPr>
      <w:sdt>
        <w:sdtPr>
          <w:alias w:val="Member"/>
          <w:tag w:val="&lt;Member mnisId='5267' dodsId='173155'&gt;"/>
          <w:id w:val="-982081174"/>
          <w:placeholder>
            <w:docPart w:val="A2C8CF4FD95E41A2965787C376B40A94"/>
          </w:placeholder>
          <w:richText/>
        </w:sdtPr>
        <w:sdtContent>
          <w:r w:rsidRPr="004D38CF" w:rsidR="006D5FF1">
            <w:rPr>
              <w:b/>
            </w:rPr>
            <w:t>Yuan Yang:</w:t>
          </w:r>
        </w:sdtContent>
      </w:sdt>
      <w:r w:rsidRPr="004D38CF" w:rsidR="006D5FF1">
        <w:t xml:space="preserve"> </w:t>
      </w:r>
      <w:r w:rsidRPr="004D38CF" w:rsidR="002C6C1B">
        <w:t xml:space="preserve">I have one </w:t>
      </w:r>
      <w:r w:rsidRPr="004D38CF">
        <w:t xml:space="preserve">final question in this area </w:t>
      </w:r>
      <w:r w:rsidRPr="004D38CF" w:rsidR="002C6C1B">
        <w:t xml:space="preserve">about </w:t>
      </w:r>
      <w:r w:rsidRPr="004D38CF">
        <w:t>the impact. There has been a lot of media speculation</w:t>
      </w:r>
      <w:r w:rsidRPr="004D38CF" w:rsidR="002C6C1B">
        <w:t>—</w:t>
      </w:r>
      <w:r w:rsidRPr="004D38CF">
        <w:t>I am sure you have all seen</w:t>
      </w:r>
      <w:r w:rsidRPr="004D38CF" w:rsidR="002C6C1B">
        <w:t xml:space="preserve"> it—</w:t>
      </w:r>
      <w:r w:rsidRPr="004D38CF">
        <w:t>on the impact of the non</w:t>
      </w:r>
      <w:r w:rsidRPr="004D38CF" w:rsidR="003E4CFA">
        <w:t>-</w:t>
      </w:r>
      <w:r w:rsidRPr="004D38CF" w:rsidR="002C6C1B">
        <w:t>dom</w:t>
      </w:r>
      <w:r w:rsidRPr="004D38CF">
        <w:t xml:space="preserve"> reforms</w:t>
      </w:r>
      <w:r w:rsidRPr="004D38CF" w:rsidR="002C6C1B">
        <w:t>. A</w:t>
      </w:r>
      <w:r w:rsidRPr="004D38CF">
        <w:t xml:space="preserve">s far as I can tell, </w:t>
      </w:r>
      <w:r w:rsidRPr="004D38CF" w:rsidR="002C6C1B">
        <w:t xml:space="preserve">it has been </w:t>
      </w:r>
      <w:r w:rsidRPr="004D38CF">
        <w:t xml:space="preserve">quite difficult to see any data on </w:t>
      </w:r>
      <w:r w:rsidRPr="004D38CF" w:rsidR="002C6C1B">
        <w:t xml:space="preserve">the </w:t>
      </w:r>
      <w:r w:rsidRPr="004D38CF">
        <w:t>outflows of people emigrating or moving their assets. The most commonly cited report I see referenc</w:t>
      </w:r>
      <w:r w:rsidRPr="004D38CF" w:rsidR="00F50FBF">
        <w:t>es</w:t>
      </w:r>
      <w:r w:rsidRPr="004D38CF">
        <w:t xml:space="preserve"> LinkedIn statuses, which does not feel like a very concrete way of doing economic research to me. I was wondering </w:t>
      </w:r>
      <w:r w:rsidRPr="004D38CF" w:rsidR="002C6C1B">
        <w:t xml:space="preserve">whether </w:t>
      </w:r>
      <w:r w:rsidRPr="004D38CF">
        <w:t>HMRC has any ability to scrutinise data on this</w:t>
      </w:r>
      <w:r w:rsidRPr="004D38CF" w:rsidR="00871D71">
        <w:t>. I</w:t>
      </w:r>
      <w:r w:rsidRPr="004D38CF">
        <w:t xml:space="preserve">f not, how </w:t>
      </w:r>
      <w:r w:rsidRPr="004D38CF" w:rsidR="00871D71">
        <w:t xml:space="preserve">could you </w:t>
      </w:r>
      <w:r w:rsidRPr="004D38CF">
        <w:t>collect data on this?</w:t>
      </w:r>
    </w:p>
    <w:p w:rsidR="00871D71" w:rsidRPr="004D38CF" w:rsidP="009875F8">
      <w:pPr>
        <w:pStyle w:val="Answer"/>
      </w:pPr>
      <w:sdt>
        <w:sdtPr>
          <w:alias w:val="Witness"/>
          <w:id w:val="1070002074"/>
          <w:placeholder>
            <w:docPart w:val="EFA6007BA0C7459DA8EC4E9A6CF4CA71"/>
          </w:placeholder>
          <w:richText/>
        </w:sdtPr>
        <w:sdtContent>
          <w:r w:rsidRPr="004D38CF" w:rsidR="003005E9">
            <w:rPr>
              <w:b/>
              <w:i/>
              <w:iCs/>
            </w:rPr>
            <w:t>John-Paul Marks:</w:t>
          </w:r>
        </w:sdtContent>
      </w:sdt>
      <w:r w:rsidRPr="004D38CF" w:rsidR="003005E9">
        <w:t xml:space="preserve"> </w:t>
      </w:r>
      <w:r w:rsidRPr="004D38CF" w:rsidR="009875F8">
        <w:t xml:space="preserve">Ultimately, we will have data to be able to scrutinise this, which we will publish, but it will be from the </w:t>
      </w:r>
      <w:r w:rsidRPr="004D38CF" w:rsidR="006546E1">
        <w:t>n</w:t>
      </w:r>
      <w:r w:rsidRPr="004D38CF">
        <w:t xml:space="preserve">ew </w:t>
      </w:r>
      <w:r w:rsidRPr="004D38CF" w:rsidR="006546E1">
        <w:t>y</w:t>
      </w:r>
      <w:r w:rsidRPr="004D38CF">
        <w:t xml:space="preserve">ear </w:t>
      </w:r>
      <w:r w:rsidRPr="004D38CF" w:rsidR="009875F8">
        <w:t>of 2027</w:t>
      </w:r>
      <w:r w:rsidRPr="004D38CF">
        <w:t>. I</w:t>
      </w:r>
      <w:r w:rsidRPr="004D38CF" w:rsidR="009875F8">
        <w:t>t will be after the fact</w:t>
      </w:r>
      <w:r w:rsidRPr="004D38CF" w:rsidR="006546E1">
        <w:t>,</w:t>
      </w:r>
      <w:r w:rsidRPr="004D38CF" w:rsidR="009875F8">
        <w:t xml:space="preserve"> when we see tax returns reported</w:t>
      </w:r>
      <w:r w:rsidRPr="004D38CF">
        <w:t>. W</w:t>
      </w:r>
      <w:r w:rsidRPr="004D38CF" w:rsidR="009875F8">
        <w:t xml:space="preserve">e can then analyse </w:t>
      </w:r>
      <w:r w:rsidRPr="004D38CF">
        <w:t xml:space="preserve">those </w:t>
      </w:r>
      <w:r w:rsidRPr="004D38CF" w:rsidR="009875F8">
        <w:t xml:space="preserve">to see what </w:t>
      </w:r>
      <w:r w:rsidRPr="004D38CF">
        <w:t xml:space="preserve">has </w:t>
      </w:r>
      <w:r w:rsidRPr="004D38CF" w:rsidR="009875F8">
        <w:t>changed</w:t>
      </w:r>
      <w:r w:rsidRPr="004D38CF">
        <w:t>.</w:t>
      </w:r>
      <w:r w:rsidRPr="004D38CF" w:rsidR="009875F8">
        <w:t xml:space="preserve"> Jonathan can say a bit about that process.</w:t>
      </w:r>
    </w:p>
    <w:p w:rsidR="009875F8" w:rsidRPr="004D38CF" w:rsidP="009875F8">
      <w:pPr>
        <w:pStyle w:val="Answer"/>
      </w:pPr>
      <w:r w:rsidRPr="004D38CF">
        <w:t xml:space="preserve">In the meantime, the OBR, in terms of costing this measure, would have made an assumption </w:t>
      </w:r>
      <w:r w:rsidRPr="004D38CF" w:rsidR="00563830">
        <w:t xml:space="preserve">about the </w:t>
      </w:r>
      <w:r w:rsidRPr="004D38CF">
        <w:t>behavioural response</w:t>
      </w:r>
      <w:r w:rsidRPr="004D38CF" w:rsidR="00563830">
        <w:t xml:space="preserve">. They have assumed </w:t>
      </w:r>
      <w:r w:rsidRPr="004D38CF">
        <w:t xml:space="preserve">something like </w:t>
      </w:r>
      <w:r w:rsidRPr="004D38CF" w:rsidR="00563830">
        <w:t xml:space="preserve">a </w:t>
      </w:r>
      <w:r w:rsidRPr="004D38CF">
        <w:t>25% change in that population</w:t>
      </w:r>
      <w:r w:rsidRPr="004D38CF" w:rsidR="00563830">
        <w:t xml:space="preserve">. </w:t>
      </w:r>
      <w:r w:rsidRPr="004D38CF">
        <w:t>Jonathan, do you want to say a bit on that?</w:t>
      </w:r>
    </w:p>
    <w:p w:rsidR="0030389E" w:rsidRPr="004D38CF" w:rsidP="009875F8">
      <w:pPr>
        <w:pStyle w:val="Answer"/>
      </w:pPr>
      <w:sdt>
        <w:sdtPr>
          <w:alias w:val="Witness"/>
          <w:id w:val="-1060159933"/>
          <w:placeholder>
            <w:docPart w:val="BC7F789871CF46C9A32BDC4246DE8090"/>
          </w:placeholder>
          <w:richText/>
        </w:sdtPr>
        <w:sdtContent>
          <w:r w:rsidRPr="004D38CF" w:rsidR="007F463D">
            <w:rPr>
              <w:b/>
              <w:i/>
              <w:iCs/>
            </w:rPr>
            <w:t>Jonathan Athow:</w:t>
          </w:r>
        </w:sdtContent>
      </w:sdt>
      <w:r w:rsidRPr="004D38CF" w:rsidR="007F463D">
        <w:t xml:space="preserve"> </w:t>
      </w:r>
      <w:r w:rsidRPr="004D38CF" w:rsidR="009875F8">
        <w:t>It is a population that is already quite mobile</w:t>
      </w:r>
      <w:r w:rsidRPr="004D38CF" w:rsidR="00956C4B">
        <w:t>. L</w:t>
      </w:r>
      <w:r w:rsidRPr="004D38CF" w:rsidR="009875F8">
        <w:t>ast year, before the changes were announced that we have data for, 12,900 non</w:t>
      </w:r>
      <w:r w:rsidRPr="004D38CF" w:rsidR="003E4CFA">
        <w:t>-</w:t>
      </w:r>
      <w:r w:rsidRPr="004D38CF" w:rsidR="00956C4B">
        <w:t xml:space="preserve">doms moved </w:t>
      </w:r>
      <w:r w:rsidRPr="004D38CF" w:rsidR="009875F8">
        <w:t>into the UK</w:t>
      </w:r>
      <w:r w:rsidRPr="004D38CF" w:rsidR="00956C4B">
        <w:t xml:space="preserve"> and</w:t>
      </w:r>
      <w:r w:rsidRPr="004D38CF" w:rsidR="009875F8">
        <w:t xml:space="preserve"> </w:t>
      </w:r>
      <w:r w:rsidRPr="004D38CF" w:rsidR="00956C4B">
        <w:t xml:space="preserve">around </w:t>
      </w:r>
      <w:r w:rsidRPr="004D38CF" w:rsidR="009875F8">
        <w:t>8,900 mov</w:t>
      </w:r>
      <w:r w:rsidRPr="004D38CF" w:rsidR="00956C4B">
        <w:t>ed</w:t>
      </w:r>
      <w:r w:rsidRPr="004D38CF" w:rsidR="009875F8">
        <w:t xml:space="preserve"> out.</w:t>
      </w:r>
      <w:r w:rsidRPr="004D38CF">
        <w:t xml:space="preserve"> </w:t>
      </w:r>
      <w:r w:rsidRPr="004D38CF" w:rsidR="009875F8">
        <w:t>This is a population that is quite mobile</w:t>
      </w:r>
      <w:r w:rsidRPr="004D38CF">
        <w:t xml:space="preserve">. We would expect to see </w:t>
      </w:r>
      <w:r w:rsidRPr="004D38CF" w:rsidR="009875F8">
        <w:t>some change in a normal year anyway</w:t>
      </w:r>
      <w:r w:rsidRPr="004D38CF">
        <w:t>. A</w:t>
      </w:r>
      <w:r w:rsidRPr="004D38CF" w:rsidR="009875F8">
        <w:t>s has been said, the OBR already factored in either a 12% or a 25% behavioural assumption of people leaving, depending on their circumstances</w:t>
      </w:r>
      <w:r w:rsidRPr="004D38CF">
        <w:t>.</w:t>
      </w:r>
    </w:p>
    <w:p w:rsidR="009875F8" w:rsidRPr="004D38CF" w:rsidP="009875F8">
      <w:pPr>
        <w:pStyle w:val="Answer"/>
      </w:pPr>
      <w:r w:rsidRPr="004D38CF">
        <w:t>W</w:t>
      </w:r>
      <w:r w:rsidRPr="004D38CF">
        <w:t>e will not know the actual numbers until we have the tax returns in</w:t>
      </w:r>
      <w:r w:rsidRPr="004D38CF">
        <w:t>. T</w:t>
      </w:r>
      <w:r w:rsidRPr="004D38CF">
        <w:t>hose tax returns are not due until 31 January 2027</w:t>
      </w:r>
      <w:r w:rsidRPr="004D38CF" w:rsidR="004666C5">
        <w:t>. That</w:t>
      </w:r>
      <w:r w:rsidRPr="004D38CF">
        <w:t xml:space="preserve"> is the earliest we will have any information</w:t>
      </w:r>
      <w:r w:rsidRPr="004D38CF" w:rsidR="004666C5">
        <w:t>. O</w:t>
      </w:r>
      <w:r w:rsidRPr="004D38CF">
        <w:t>f course</w:t>
      </w:r>
      <w:r w:rsidRPr="004D38CF" w:rsidR="004666C5">
        <w:t xml:space="preserve">, we will </w:t>
      </w:r>
      <w:r w:rsidRPr="004D38CF" w:rsidR="006A53B6">
        <w:t xml:space="preserve">then </w:t>
      </w:r>
      <w:r w:rsidRPr="004D38CF">
        <w:t>need to process it and understand it</w:t>
      </w:r>
      <w:r w:rsidRPr="004D38CF" w:rsidR="004666C5">
        <w:t>. T</w:t>
      </w:r>
      <w:r w:rsidRPr="004D38CF">
        <w:t xml:space="preserve">here will </w:t>
      </w:r>
      <w:r w:rsidRPr="004D38CF" w:rsidR="004666C5">
        <w:t xml:space="preserve">also </w:t>
      </w:r>
      <w:r w:rsidRPr="004D38CF">
        <w:t>be some people who are late in submitting their tax returns</w:t>
      </w:r>
      <w:r w:rsidRPr="004D38CF" w:rsidR="004666C5">
        <w:t>. T</w:t>
      </w:r>
      <w:r w:rsidRPr="004D38CF">
        <w:t>hat is the overall picture of where we are.</w:t>
      </w:r>
    </w:p>
    <w:p w:rsidR="009875F8" w:rsidRPr="004D38CF" w:rsidP="0022068B">
      <w:pPr>
        <w:pStyle w:val="Remark"/>
      </w:pPr>
      <w:sdt>
        <w:sdtPr>
          <w:alias w:val="Member"/>
          <w:tag w:val="&lt;Member mnisId='214' dodsId='25170'&gt;"/>
          <w:id w:val="306595132"/>
          <w:placeholder>
            <w:docPart w:val="F1A15D32D7B541C9AEF69B8D200932F4"/>
          </w:placeholder>
          <w:richText/>
        </w:sdtPr>
        <w:sdtContent>
          <w:r w:rsidRPr="004D38CF" w:rsidR="007F463D">
            <w:rPr>
              <w:b/>
            </w:rPr>
            <w:t>Chair:</w:t>
          </w:r>
        </w:sdtContent>
      </w:sdt>
      <w:r w:rsidRPr="004D38CF" w:rsidR="007F463D">
        <w:t xml:space="preserve"> </w:t>
      </w:r>
      <w:r w:rsidRPr="004D38CF" w:rsidR="00723B8A">
        <w:t xml:space="preserve">We </w:t>
      </w:r>
      <w:r w:rsidRPr="004D38CF">
        <w:t xml:space="preserve">will put a pin in our diary to </w:t>
      </w:r>
      <w:r w:rsidRPr="004D38CF" w:rsidR="00723B8A">
        <w:t xml:space="preserve">have you </w:t>
      </w:r>
      <w:r w:rsidRPr="004D38CF">
        <w:t xml:space="preserve">back after that </w:t>
      </w:r>
      <w:r w:rsidRPr="004D38CF" w:rsidR="00723B8A">
        <w:t>date.</w:t>
      </w:r>
    </w:p>
    <w:p w:rsidR="009875F8" w:rsidRPr="004D38CF" w:rsidP="005139AF">
      <w:pPr>
        <w:pStyle w:val="Question"/>
      </w:pPr>
      <w:sdt>
        <w:sdtPr>
          <w:alias w:val="Member"/>
          <w:tag w:val="&lt;Member mnisId='5083' dodsId='149003'&gt;"/>
          <w:id w:val="-764382345"/>
          <w:placeholder>
            <w:docPart w:val="047B29DD33CE42A4A0CEA312C2E1119A"/>
          </w:placeholder>
          <w:richText/>
        </w:sdtPr>
        <w:sdtContent>
          <w:r w:rsidRPr="004D38CF" w:rsidR="00C14A13">
            <w:rPr>
              <w:b/>
            </w:rPr>
            <w:t>Bobby Dean:</w:t>
          </w:r>
        </w:sdtContent>
      </w:sdt>
      <w:r w:rsidRPr="004D38CF" w:rsidR="00C14A13">
        <w:t xml:space="preserve"> </w:t>
      </w:r>
      <w:r w:rsidRPr="004D38CF">
        <w:t>I have just one more probe on the wealth r</w:t>
      </w:r>
      <w:r w:rsidRPr="004D38CF" w:rsidR="006546E1">
        <w:t>egime</w:t>
      </w:r>
      <w:r w:rsidRPr="004D38CF">
        <w:t xml:space="preserve">, if I can. If the threshold is at the £200,000 mark for income or £2 million for wealth, I have seen an estimate that </w:t>
      </w:r>
      <w:r w:rsidRPr="004D38CF" w:rsidR="004D49E3">
        <w:t xml:space="preserve">that </w:t>
      </w:r>
      <w:r w:rsidRPr="004D38CF">
        <w:t>is about 850,000 people</w:t>
      </w:r>
      <w:r w:rsidRPr="004D38CF" w:rsidR="005139AF">
        <w:t>. I</w:t>
      </w:r>
      <w:r w:rsidRPr="004D38CF">
        <w:t xml:space="preserve">f you go higher up the wealth scale to </w:t>
      </w:r>
      <w:r w:rsidRPr="004D38CF" w:rsidR="00FF35E4">
        <w:t>£</w:t>
      </w:r>
      <w:r w:rsidRPr="004D38CF">
        <w:t>10 million</w:t>
      </w:r>
      <w:r w:rsidRPr="004D38CF" w:rsidR="00FF35E4">
        <w:t>-</w:t>
      </w:r>
      <w:r w:rsidRPr="004D38CF">
        <w:t xml:space="preserve">plus, it is 40,000 people. If you think about the fact that one billionaire is worth about 500 of those people at </w:t>
      </w:r>
      <w:r w:rsidRPr="004D38CF" w:rsidR="00FF35E4">
        <w:t>£</w:t>
      </w:r>
      <w:r w:rsidRPr="004D38CF">
        <w:t xml:space="preserve">2 million, it would make sense for you to target your efforts at that upper end. </w:t>
      </w:r>
      <w:r w:rsidRPr="004D38CF" w:rsidR="00FF35E4">
        <w:t xml:space="preserve">Is </w:t>
      </w:r>
      <w:r w:rsidRPr="004D38CF">
        <w:t>that something that you do? Is that within your gift to do</w:t>
      </w:r>
      <w:r w:rsidRPr="004D38CF" w:rsidR="006546E1">
        <w:t>,</w:t>
      </w:r>
      <w:r w:rsidRPr="004D38CF">
        <w:t xml:space="preserve"> or do you need to wait for </w:t>
      </w:r>
      <w:r w:rsidRPr="004D38CF" w:rsidR="00FF35E4">
        <w:t>m</w:t>
      </w:r>
      <w:r w:rsidRPr="004D38CF" w:rsidR="00920E00">
        <w:t>inister</w:t>
      </w:r>
      <w:r w:rsidRPr="004D38CF">
        <w:t>ial instruction to target all your resources at that upper end?</w:t>
      </w:r>
    </w:p>
    <w:p w:rsidR="009875F8" w:rsidRPr="004D38CF" w:rsidP="009875F8">
      <w:pPr>
        <w:pStyle w:val="Answer"/>
      </w:pPr>
      <w:sdt>
        <w:sdtPr>
          <w:alias w:val="Witness"/>
          <w:id w:val="675464960"/>
          <w:placeholder>
            <w:docPart w:val="ECAECB8E79764D39A3AD15CF85D9C911"/>
          </w:placeholder>
          <w:richText/>
        </w:sdtPr>
        <w:sdtContent>
          <w:r w:rsidRPr="004D38CF" w:rsidR="003005E9">
            <w:rPr>
              <w:b/>
              <w:i/>
              <w:iCs/>
            </w:rPr>
            <w:t>John-Paul Marks:</w:t>
          </w:r>
        </w:sdtContent>
      </w:sdt>
      <w:r w:rsidRPr="004D38CF" w:rsidR="003005E9">
        <w:t xml:space="preserve"> </w:t>
      </w:r>
      <w:r w:rsidRPr="004D38CF">
        <w:t xml:space="preserve">We target based on risk, of which income is one key factor but not the only factor. </w:t>
      </w:r>
      <w:r w:rsidRPr="004D38CF" w:rsidR="00FF35E4">
        <w:t>T</w:t>
      </w:r>
      <w:r w:rsidRPr="004D38CF">
        <w:t xml:space="preserve">hat was </w:t>
      </w:r>
      <w:r w:rsidRPr="004D38CF" w:rsidR="006546E1">
        <w:t>the point of the</w:t>
      </w:r>
      <w:r w:rsidRPr="004D38CF" w:rsidR="00FF35E4">
        <w:t xml:space="preserve"> </w:t>
      </w:r>
      <w:r w:rsidRPr="004D38CF">
        <w:t xml:space="preserve">change. </w:t>
      </w:r>
      <w:r w:rsidRPr="004D38CF" w:rsidR="00FF35E4">
        <w:t>We</w:t>
      </w:r>
      <w:r w:rsidRPr="004D38CF">
        <w:t xml:space="preserve"> can maybe say a bit about the risk model, if it is helpful</w:t>
      </w:r>
      <w:r w:rsidRPr="004D38CF" w:rsidR="00FF35E4">
        <w:t>. I</w:t>
      </w:r>
      <w:r w:rsidRPr="004D38CF">
        <w:t xml:space="preserve">f we suspected that there </w:t>
      </w:r>
      <w:r w:rsidRPr="004D38CF" w:rsidR="00C51796">
        <w:t xml:space="preserve">was </w:t>
      </w:r>
      <w:r w:rsidRPr="004D38CF">
        <w:t xml:space="preserve">a billionaire with a tax compliance risk, that would </w:t>
      </w:r>
      <w:r w:rsidRPr="004D38CF" w:rsidR="00C51796">
        <w:t xml:space="preserve">of course </w:t>
      </w:r>
      <w:r w:rsidRPr="004D38CF">
        <w:t xml:space="preserve">be part of our risk assessment and our compliance </w:t>
      </w:r>
      <w:r w:rsidRPr="004D38CF" w:rsidR="003E76C4">
        <w:t>activity</w:t>
      </w:r>
      <w:r w:rsidRPr="004D38CF">
        <w:t>.</w:t>
      </w:r>
    </w:p>
    <w:p w:rsidR="009875F8" w:rsidRPr="004D38CF" w:rsidP="00C14A13">
      <w:pPr>
        <w:pStyle w:val="Question"/>
      </w:pPr>
      <w:sdt>
        <w:sdtPr>
          <w:alias w:val="Member"/>
          <w:tag w:val="&lt;Member mnisId='5083' dodsId='149003'&gt;"/>
          <w:id w:val="-2064089650"/>
          <w:placeholder>
            <w:docPart w:val="85D723EE02D844C6B50D31A75694C0B4"/>
          </w:placeholder>
          <w:richText/>
        </w:sdtPr>
        <w:sdtContent>
          <w:r w:rsidRPr="004D38CF" w:rsidR="00C14A13">
            <w:rPr>
              <w:b/>
            </w:rPr>
            <w:t>Bobby Dean:</w:t>
          </w:r>
        </w:sdtContent>
      </w:sdt>
      <w:r w:rsidRPr="004D38CF" w:rsidR="00C14A13">
        <w:t xml:space="preserve"> D</w:t>
      </w:r>
      <w:r w:rsidRPr="004D38CF">
        <w:t xml:space="preserve">o you have to have evidence of something being off in order to do that? </w:t>
      </w:r>
      <w:r w:rsidRPr="004D38CF" w:rsidR="003E76C4">
        <w:t>I</w:t>
      </w:r>
      <w:r w:rsidRPr="004D38CF">
        <w:t xml:space="preserve">f there </w:t>
      </w:r>
      <w:r w:rsidRPr="004D38CF" w:rsidR="003E76C4">
        <w:t xml:space="preserve">are </w:t>
      </w:r>
      <w:r w:rsidRPr="004D38CF">
        <w:t xml:space="preserve">40,000 people </w:t>
      </w:r>
      <w:r w:rsidRPr="004D38CF" w:rsidR="003E76C4">
        <w:t>with a net worth</w:t>
      </w:r>
      <w:r w:rsidRPr="004D38CF" w:rsidR="006546E1">
        <w:t xml:space="preserve"> or gross worth—whatever you said it was—</w:t>
      </w:r>
      <w:r w:rsidRPr="004D38CF" w:rsidR="0086284C">
        <w:t xml:space="preserve">of </w:t>
      </w:r>
      <w:r w:rsidRPr="004D38CF" w:rsidR="003E76C4">
        <w:t xml:space="preserve">over </w:t>
      </w:r>
      <w:r w:rsidRPr="004D38CF" w:rsidR="00C51796">
        <w:t>£</w:t>
      </w:r>
      <w:r w:rsidRPr="004D38CF">
        <w:t xml:space="preserve">10 million, it makes much </w:t>
      </w:r>
      <w:r w:rsidRPr="004D38CF">
        <w:t>more sense to examine those thoroughly</w:t>
      </w:r>
      <w:r w:rsidRPr="004D38CF" w:rsidR="0086284C">
        <w:t>. T</w:t>
      </w:r>
      <w:r w:rsidRPr="004D38CF">
        <w:t xml:space="preserve">hey are likely to have financial management and you probably are going to find </w:t>
      </w:r>
      <w:r w:rsidRPr="004D38CF" w:rsidR="0086284C">
        <w:t xml:space="preserve">tax gap </w:t>
      </w:r>
      <w:r w:rsidRPr="004D38CF">
        <w:t xml:space="preserve">opportunities among those groups of people. You do not necessarily need to wait until you have </w:t>
      </w:r>
      <w:r w:rsidRPr="004D38CF" w:rsidR="0086284C">
        <w:t xml:space="preserve">a </w:t>
      </w:r>
      <w:r w:rsidRPr="004D38CF">
        <w:t>suspicion to monitor those.</w:t>
      </w:r>
    </w:p>
    <w:p w:rsidR="009875F8" w:rsidRPr="004D38CF" w:rsidP="009875F8">
      <w:pPr>
        <w:pStyle w:val="Answer"/>
      </w:pPr>
      <w:sdt>
        <w:sdtPr>
          <w:alias w:val="Witness"/>
          <w:id w:val="-618070413"/>
          <w:placeholder>
            <w:docPart w:val="6E11CC796C2944D98167549F35966101"/>
          </w:placeholder>
          <w:richText/>
        </w:sdtPr>
        <w:sdtContent>
          <w:r w:rsidRPr="004D38CF" w:rsidR="003005E9">
            <w:rPr>
              <w:b/>
              <w:i/>
              <w:iCs/>
            </w:rPr>
            <w:t>John-Paul Marks:</w:t>
          </w:r>
        </w:sdtContent>
      </w:sdt>
      <w:r w:rsidRPr="004D38CF" w:rsidR="003005E9">
        <w:t xml:space="preserve"> </w:t>
      </w:r>
      <w:r w:rsidRPr="004D38CF" w:rsidR="0086284C">
        <w:t xml:space="preserve">Penny </w:t>
      </w:r>
      <w:r w:rsidRPr="004D38CF" w:rsidR="000916BC">
        <w:t>can comment on this</w:t>
      </w:r>
      <w:r w:rsidRPr="004D38CF" w:rsidR="0086284C">
        <w:t xml:space="preserve">, but </w:t>
      </w:r>
      <w:r w:rsidRPr="004D38CF" w:rsidR="000916BC">
        <w:t>they have case managers who focus on them.</w:t>
      </w:r>
    </w:p>
    <w:p w:rsidR="009875F8" w:rsidRPr="004D38CF" w:rsidP="009875F8">
      <w:pPr>
        <w:pStyle w:val="Answer"/>
      </w:pPr>
      <w:sdt>
        <w:sdtPr>
          <w:alias w:val="Witness"/>
          <w:id w:val="672539681"/>
          <w:placeholder>
            <w:docPart w:val="E53C3B3EAC794B6DB19DE93A021BE8DD"/>
          </w:placeholder>
          <w:richText/>
        </w:sdtPr>
        <w:sdtContent>
          <w:r w:rsidRPr="004D38CF" w:rsidR="00205673">
            <w:rPr>
              <w:b/>
              <w:i/>
              <w:iCs/>
            </w:rPr>
            <w:t>Penny Ciniewicz:</w:t>
          </w:r>
        </w:sdtContent>
      </w:sdt>
      <w:r w:rsidRPr="004D38CF" w:rsidR="00205673">
        <w:t xml:space="preserve"> </w:t>
      </w:r>
      <w:r w:rsidRPr="004D38CF">
        <w:t xml:space="preserve">The customer compliance manager model is essentially </w:t>
      </w:r>
      <w:r w:rsidRPr="004D38CF" w:rsidR="00946DD1">
        <w:t xml:space="preserve">about </w:t>
      </w:r>
      <w:r w:rsidRPr="004D38CF">
        <w:t>man</w:t>
      </w:r>
      <w:r w:rsidRPr="004D38CF" w:rsidR="00946DD1">
        <w:t>-</w:t>
      </w:r>
      <w:r w:rsidRPr="004D38CF">
        <w:t>mark</w:t>
      </w:r>
      <w:r w:rsidRPr="004D38CF" w:rsidR="00946DD1">
        <w:t xml:space="preserve">ing the </w:t>
      </w:r>
      <w:r w:rsidRPr="004D38CF">
        <w:t>riskiest customers. We would work very closely with them on risk in real time. We would speak to their advis</w:t>
      </w:r>
      <w:r w:rsidRPr="004D38CF" w:rsidR="00946DD1">
        <w:t>e</w:t>
      </w:r>
      <w:r w:rsidRPr="004D38CF">
        <w:t>rs very regularly. We have a lot of data, but</w:t>
      </w:r>
      <w:r w:rsidRPr="004D38CF" w:rsidR="00946DD1">
        <w:t xml:space="preserve">, </w:t>
      </w:r>
      <w:r w:rsidRPr="004D38CF">
        <w:t>equally</w:t>
      </w:r>
      <w:r w:rsidRPr="004D38CF" w:rsidR="00946DD1">
        <w:t xml:space="preserve">, we </w:t>
      </w:r>
      <w:r w:rsidRPr="004D38CF">
        <w:t xml:space="preserve">will use our data to look at, as I mentioned, things </w:t>
      </w:r>
      <w:r w:rsidRPr="004D38CF" w:rsidR="00946DD1">
        <w:t xml:space="preserve">such as </w:t>
      </w:r>
      <w:r w:rsidRPr="004D38CF">
        <w:t xml:space="preserve">life events, where particular assets might crystallise and tax </w:t>
      </w:r>
      <w:r w:rsidRPr="004D38CF" w:rsidR="00946DD1">
        <w:t xml:space="preserve">might </w:t>
      </w:r>
      <w:r w:rsidRPr="004D38CF">
        <w:t>be due on them. We bring lots of different dimensions to bear when we are thinking about risk.</w:t>
      </w:r>
    </w:p>
    <w:p w:rsidR="009875F8" w:rsidRPr="004D38CF" w:rsidP="009875F8">
      <w:pPr>
        <w:pStyle w:val="Answer"/>
      </w:pPr>
      <w:r w:rsidRPr="004D38CF">
        <w:t>C</w:t>
      </w:r>
      <w:r w:rsidRPr="004D38CF">
        <w:t>ertainly, if you are looking at our wealthiest customers</w:t>
      </w:r>
      <w:r w:rsidRPr="004D38CF" w:rsidR="00AB080C">
        <w:t xml:space="preserve">, </w:t>
      </w:r>
      <w:r w:rsidRPr="004D38CF">
        <w:t>it is about the risk that they present</w:t>
      </w:r>
      <w:r w:rsidRPr="004D38CF" w:rsidR="00AB080C">
        <w:t>. I</w:t>
      </w:r>
      <w:r w:rsidRPr="004D38CF">
        <w:t>s that presenting an opportunity for there to be less tax paid than ought to be paid? Fundamentally, we are staying close to that risk with our wealthiest customers as well as looking at a range of other different factors.</w:t>
      </w:r>
    </w:p>
    <w:p w:rsidR="009875F8" w:rsidRPr="004D38CF" w:rsidP="00C14A13">
      <w:pPr>
        <w:pStyle w:val="Question"/>
      </w:pPr>
      <w:sdt>
        <w:sdtPr>
          <w:alias w:val="Member"/>
          <w:tag w:val="&lt;Member mnisId='5083' dodsId='149003'&gt;"/>
          <w:id w:val="-1699311277"/>
          <w:placeholder>
            <w:docPart w:val="B4CE74F066974F489422337308C0585F"/>
          </w:placeholder>
          <w:richText/>
        </w:sdtPr>
        <w:sdtContent>
          <w:r w:rsidRPr="004D38CF" w:rsidR="00C14A13">
            <w:rPr>
              <w:b/>
            </w:rPr>
            <w:t>Bobby Dean:</w:t>
          </w:r>
        </w:sdtContent>
      </w:sdt>
      <w:r w:rsidRPr="004D38CF" w:rsidR="00C14A13">
        <w:t xml:space="preserve"> </w:t>
      </w:r>
      <w:r w:rsidRPr="004D38CF">
        <w:t xml:space="preserve">It sounds </w:t>
      </w:r>
      <w:r w:rsidRPr="004D38CF" w:rsidR="006E6919">
        <w:t xml:space="preserve">like </w:t>
      </w:r>
      <w:r w:rsidRPr="004D38CF">
        <w:t>you feel you have a pretty good handle on that category of people. You broadly know who they are</w:t>
      </w:r>
      <w:r w:rsidRPr="004D38CF" w:rsidR="000E1E25">
        <w:t xml:space="preserve">, </w:t>
      </w:r>
      <w:r w:rsidRPr="004D38CF">
        <w:t>you broadly know how much they have</w:t>
      </w:r>
      <w:r w:rsidRPr="004D38CF" w:rsidR="006E6919">
        <w:t xml:space="preserve"> </w:t>
      </w:r>
      <w:r w:rsidRPr="004D38CF">
        <w:t>and you are able to monitor their tax arrangements. I ask</w:t>
      </w:r>
      <w:r w:rsidRPr="004D38CF" w:rsidR="006E6919">
        <w:t>ed</w:t>
      </w:r>
      <w:r w:rsidRPr="004D38CF">
        <w:t xml:space="preserve"> you to confirm that</w:t>
      </w:r>
      <w:r w:rsidRPr="004D38CF" w:rsidR="006E6919">
        <w:t xml:space="preserve"> </w:t>
      </w:r>
      <w:r w:rsidRPr="004D38CF">
        <w:t>because there are some people speculating about the potential for a wealth tax to be implemented at some point in the future, but the critics say it is impossible</w:t>
      </w:r>
      <w:r w:rsidRPr="004D38CF" w:rsidR="006E6919">
        <w:t xml:space="preserve"> and </w:t>
      </w:r>
      <w:r w:rsidRPr="004D38CF">
        <w:t>it cannot work</w:t>
      </w:r>
      <w:r w:rsidRPr="004D38CF" w:rsidR="006E6919">
        <w:t xml:space="preserve"> because </w:t>
      </w:r>
      <w:r w:rsidRPr="004D38CF">
        <w:t xml:space="preserve">HMRC do not know how many people there are and what money they have. Would you say that is not quite true? </w:t>
      </w:r>
      <w:r w:rsidRPr="004D38CF" w:rsidR="006E6919">
        <w:t>Would y</w:t>
      </w:r>
      <w:r w:rsidRPr="004D38CF">
        <w:t xml:space="preserve">ou feel confident </w:t>
      </w:r>
      <w:r w:rsidRPr="004D38CF" w:rsidR="006E6919">
        <w:t xml:space="preserve">that you </w:t>
      </w:r>
      <w:r w:rsidRPr="004D38CF" w:rsidR="00661382">
        <w:t xml:space="preserve">would be able to </w:t>
      </w:r>
      <w:r w:rsidRPr="004D38CF">
        <w:t xml:space="preserve">implement </w:t>
      </w:r>
      <w:r w:rsidRPr="004D38CF" w:rsidR="00661382">
        <w:t xml:space="preserve">a wealth </w:t>
      </w:r>
      <w:r w:rsidRPr="004D38CF">
        <w:t>tax?</w:t>
      </w:r>
    </w:p>
    <w:p w:rsidR="00661382" w:rsidRPr="004D38CF" w:rsidP="009875F8">
      <w:pPr>
        <w:pStyle w:val="Answer"/>
      </w:pPr>
      <w:sdt>
        <w:sdtPr>
          <w:alias w:val="Witness"/>
          <w:id w:val="-341780380"/>
          <w:placeholder>
            <w:docPart w:val="4A33EFA4349D43ED80E726AD749552D5"/>
          </w:placeholder>
          <w:richText/>
        </w:sdtPr>
        <w:sdtContent>
          <w:r w:rsidRPr="004D38CF" w:rsidR="00205673">
            <w:rPr>
              <w:b/>
              <w:i/>
              <w:iCs/>
            </w:rPr>
            <w:t>Penny Ciniewicz:</w:t>
          </w:r>
        </w:sdtContent>
      </w:sdt>
      <w:r w:rsidRPr="004D38CF" w:rsidR="00205673">
        <w:t xml:space="preserve"> </w:t>
      </w:r>
      <w:r w:rsidRPr="004D38CF" w:rsidR="009875F8">
        <w:t>We understand wealth from the point of view of taxable wealt</w:t>
      </w:r>
      <w:r w:rsidRPr="004D38CF" w:rsidR="000E1E25">
        <w:t>h.</w:t>
      </w:r>
      <w:r w:rsidRPr="004D38CF" w:rsidR="009875F8">
        <w:t xml:space="preserve"> You do not have to declare all your assets to HMRC</w:t>
      </w:r>
      <w:r w:rsidRPr="004D38CF">
        <w:t xml:space="preserve">, </w:t>
      </w:r>
      <w:r w:rsidRPr="004D38CF" w:rsidR="009875F8">
        <w:t>if you are not in a position where there is a taxable event. That is not what we do. That is the data distinction</w:t>
      </w:r>
      <w:r w:rsidRPr="004D38CF">
        <w:t xml:space="preserve">. </w:t>
      </w:r>
    </w:p>
    <w:p w:rsidR="009875F8" w:rsidRPr="004D38CF" w:rsidP="00745724">
      <w:pPr>
        <w:pStyle w:val="Answer"/>
      </w:pPr>
      <w:r w:rsidRPr="004D38CF">
        <w:t xml:space="preserve">To </w:t>
      </w:r>
      <w:r w:rsidRPr="004D38CF">
        <w:t xml:space="preserve">come back to the points that we were talking about earlier </w:t>
      </w:r>
      <w:r w:rsidRPr="004D38CF">
        <w:t xml:space="preserve">about </w:t>
      </w:r>
      <w:r w:rsidRPr="004D38CF">
        <w:t>offshore, there are gaps in our data in relation to offshore. We get data through the automatic exchange of information on financial assets, but we do not have data on non</w:t>
      </w:r>
      <w:r w:rsidRPr="004D38CF" w:rsidR="003E4CFA">
        <w:t>-</w:t>
      </w:r>
      <w:r w:rsidRPr="004D38CF">
        <w:t>financial assets. We are trying to expand the range of data that is being exchanged</w:t>
      </w:r>
      <w:r w:rsidRPr="004D38CF" w:rsidR="00257D6C">
        <w:t xml:space="preserve">—that includes </w:t>
      </w:r>
      <w:r w:rsidRPr="004D38CF">
        <w:t xml:space="preserve">things </w:t>
      </w:r>
      <w:r w:rsidRPr="004D38CF" w:rsidR="00745724">
        <w:t xml:space="preserve">such as </w:t>
      </w:r>
      <w:r w:rsidRPr="004D38CF">
        <w:t>crypto assets</w:t>
      </w:r>
      <w:r w:rsidRPr="004D38CF" w:rsidR="00745724">
        <w:t xml:space="preserve"> and </w:t>
      </w:r>
      <w:r w:rsidRPr="004D38CF">
        <w:t>information that is coming online</w:t>
      </w:r>
      <w:r w:rsidRPr="004D38CF" w:rsidR="00257D6C">
        <w:t>—</w:t>
      </w:r>
      <w:r w:rsidRPr="004D38CF">
        <w:t>through that international exchange of information.</w:t>
      </w:r>
    </w:p>
    <w:p w:rsidR="009875F8" w:rsidRPr="004D38CF" w:rsidP="009875F8">
      <w:pPr>
        <w:pStyle w:val="Answer"/>
      </w:pPr>
      <w:r w:rsidRPr="004D38CF">
        <w:t>With the data and the insight that we have, w</w:t>
      </w:r>
      <w:r w:rsidRPr="004D38CF">
        <w:t xml:space="preserve">e are doing a good job of managing that wealthy population, but we are always looking for opportunities to understand more and to bring more data together. </w:t>
      </w:r>
    </w:p>
    <w:p w:rsidR="009875F8" w:rsidRPr="004D38CF" w:rsidP="00C14A13">
      <w:pPr>
        <w:pStyle w:val="Question"/>
      </w:pPr>
      <w:sdt>
        <w:sdtPr>
          <w:alias w:val="Member"/>
          <w:tag w:val="&lt;Member mnisId='5083' dodsId='149003'&gt;"/>
          <w:id w:val="1829011347"/>
          <w:placeholder>
            <w:docPart w:val="6E58E4527AEE4F22BEBFC314D481BAE7"/>
          </w:placeholder>
          <w:richText/>
        </w:sdtPr>
        <w:sdtContent>
          <w:r w:rsidRPr="004D38CF" w:rsidR="00C14A13">
            <w:rPr>
              <w:b/>
            </w:rPr>
            <w:t>Bobby Dean:</w:t>
          </w:r>
        </w:sdtContent>
      </w:sdt>
      <w:r w:rsidRPr="004D38CF" w:rsidR="00C14A13">
        <w:t xml:space="preserve"> Do you need more </w:t>
      </w:r>
      <w:r w:rsidRPr="004D38CF">
        <w:t>powers to get more data</w:t>
      </w:r>
      <w:r w:rsidRPr="004D38CF" w:rsidR="000506A5">
        <w:t xml:space="preserve"> </w:t>
      </w:r>
      <w:r w:rsidRPr="004D38CF">
        <w:t>to be able to properly tackle th</w:t>
      </w:r>
      <w:r w:rsidRPr="004D38CF" w:rsidR="000506A5">
        <w:t xml:space="preserve">e </w:t>
      </w:r>
      <w:r w:rsidRPr="004D38CF">
        <w:t>wealth tax gap?</w:t>
      </w:r>
    </w:p>
    <w:p w:rsidR="009875F8" w:rsidRPr="004D38CF" w:rsidP="009875F8">
      <w:pPr>
        <w:pStyle w:val="Answer"/>
      </w:pPr>
      <w:sdt>
        <w:sdtPr>
          <w:alias w:val="Witness"/>
          <w:id w:val="-556935365"/>
          <w:placeholder>
            <w:docPart w:val="4D7B6A937A2F459B862F47D8B61E363A"/>
          </w:placeholder>
          <w:richText/>
        </w:sdtPr>
        <w:sdtContent>
          <w:r w:rsidRPr="004D38CF" w:rsidR="00205673">
            <w:rPr>
              <w:b/>
              <w:i/>
              <w:iCs/>
            </w:rPr>
            <w:t>Penny Ciniewicz:</w:t>
          </w:r>
        </w:sdtContent>
      </w:sdt>
      <w:r w:rsidRPr="004D38CF" w:rsidR="00205673">
        <w:t xml:space="preserve"> </w:t>
      </w:r>
      <w:r w:rsidRPr="004D38CF">
        <w:t xml:space="preserve">It is less about powers than the complexity of that. </w:t>
      </w:r>
      <w:r w:rsidRPr="004D38CF" w:rsidR="000506A5">
        <w:t xml:space="preserve">With </w:t>
      </w:r>
      <w:r w:rsidRPr="004D38CF">
        <w:t>international information exchange</w:t>
      </w:r>
      <w:r w:rsidRPr="004D38CF" w:rsidR="000506A5">
        <w:t xml:space="preserve"> in particular, there are </w:t>
      </w:r>
      <w:r w:rsidRPr="004D38CF">
        <w:t>things that are not easy to gather data on and exchange with international colleagues</w:t>
      </w:r>
      <w:r w:rsidRPr="004D38CF" w:rsidR="000506A5">
        <w:t>. T</w:t>
      </w:r>
      <w:r w:rsidRPr="004D38CF">
        <w:t>hat becomes more problematic</w:t>
      </w:r>
      <w:r w:rsidRPr="004D38CF" w:rsidR="000506A5">
        <w:t>. W</w:t>
      </w:r>
      <w:r w:rsidRPr="004D38CF">
        <w:t xml:space="preserve">e continue to work </w:t>
      </w:r>
      <w:r w:rsidRPr="004D38CF" w:rsidR="00453E50">
        <w:t xml:space="preserve">on </w:t>
      </w:r>
      <w:r w:rsidRPr="004D38CF">
        <w:t>that.</w:t>
      </w:r>
    </w:p>
    <w:p w:rsidR="009875F8" w:rsidRPr="004D38CF" w:rsidP="00205673">
      <w:pPr>
        <w:pStyle w:val="Question"/>
      </w:pPr>
      <w:sdt>
        <w:sdtPr>
          <w:alias w:val="Member"/>
          <w:tag w:val="&lt;Member mnisId='214' dodsId='25170'&gt;"/>
          <w:id w:val="-1958009511"/>
          <w:placeholder>
            <w:docPart w:val="698184D6F5D9498D8566D64B724DD778"/>
          </w:placeholder>
          <w:richText/>
        </w:sdtPr>
        <w:sdtContent>
          <w:r w:rsidRPr="004D38CF" w:rsidR="007F463D">
            <w:rPr>
              <w:b/>
            </w:rPr>
            <w:t>Chair:</w:t>
          </w:r>
        </w:sdtContent>
      </w:sdt>
      <w:r w:rsidRPr="004D38CF" w:rsidR="007F463D">
        <w:t xml:space="preserve"> </w:t>
      </w:r>
      <w:r w:rsidRPr="004D38CF">
        <w:t>One of the interesting things for Ms Blake and myself in particular</w:t>
      </w:r>
      <w:r w:rsidRPr="004D38CF" w:rsidR="002E1387">
        <w:t xml:space="preserve">, </w:t>
      </w:r>
      <w:r w:rsidRPr="004D38CF">
        <w:t>in our constituencies</w:t>
      </w:r>
      <w:r w:rsidRPr="004D38CF" w:rsidR="002E1387">
        <w:t xml:space="preserve">, </w:t>
      </w:r>
      <w:r w:rsidRPr="004D38CF">
        <w:t xml:space="preserve">is </w:t>
      </w:r>
      <w:r w:rsidRPr="004D38CF" w:rsidR="002E1387">
        <w:t xml:space="preserve">that </w:t>
      </w:r>
      <w:r w:rsidRPr="004D38CF">
        <w:t xml:space="preserve">there </w:t>
      </w:r>
      <w:r w:rsidRPr="004D38CF" w:rsidR="002E1387">
        <w:t xml:space="preserve">are </w:t>
      </w:r>
      <w:r w:rsidRPr="004D38CF">
        <w:t xml:space="preserve">an awful lot of people </w:t>
      </w:r>
      <w:r w:rsidRPr="004D38CF" w:rsidR="002E1387">
        <w:t xml:space="preserve">who are now </w:t>
      </w:r>
      <w:r w:rsidRPr="004D38CF">
        <w:t xml:space="preserve">living in properties that are worth </w:t>
      </w:r>
      <w:r w:rsidRPr="004D38CF" w:rsidR="00453E50">
        <w:t xml:space="preserve">£2 million or £3 </w:t>
      </w:r>
      <w:r w:rsidRPr="004D38CF">
        <w:t>million</w:t>
      </w:r>
      <w:r w:rsidRPr="004D38CF" w:rsidR="002E1387">
        <w:t xml:space="preserve">, even </w:t>
      </w:r>
      <w:r w:rsidRPr="004D38CF">
        <w:t xml:space="preserve">in </w:t>
      </w:r>
      <w:r w:rsidRPr="004D38CF" w:rsidR="00574CDB">
        <w:t>e</w:t>
      </w:r>
      <w:r w:rsidRPr="004D38CF">
        <w:t xml:space="preserve">ast London, unbelievably. You would have no record of that asset unless there </w:t>
      </w:r>
      <w:r w:rsidRPr="004D38CF" w:rsidR="002E1387">
        <w:t xml:space="preserve">had </w:t>
      </w:r>
      <w:r w:rsidRPr="004D38CF">
        <w:t>been, as you say, a life moment where it had been inherited</w:t>
      </w:r>
      <w:r w:rsidRPr="004D38CF" w:rsidR="002E1387">
        <w:t xml:space="preserve"> or </w:t>
      </w:r>
      <w:r w:rsidRPr="004D38CF">
        <w:t xml:space="preserve">purchased or there was a capital gain. </w:t>
      </w:r>
      <w:r w:rsidRPr="004D38CF" w:rsidR="0091112B">
        <w:t>A</w:t>
      </w:r>
      <w:r w:rsidRPr="004D38CF">
        <w:t xml:space="preserve">s </w:t>
      </w:r>
      <w:r w:rsidRPr="004D38CF" w:rsidR="008E5CB1">
        <w:t xml:space="preserve">is </w:t>
      </w:r>
      <w:r w:rsidRPr="004D38CF">
        <w:t>highlighted in the N</w:t>
      </w:r>
      <w:r w:rsidRPr="004D38CF" w:rsidR="002E1387">
        <w:t>A</w:t>
      </w:r>
      <w:r w:rsidRPr="004D38CF">
        <w:t xml:space="preserve">O’s report, a lot of those people would not feature in </w:t>
      </w:r>
      <w:r w:rsidRPr="004D38CF" w:rsidR="009B43DE">
        <w:t xml:space="preserve">the </w:t>
      </w:r>
      <w:r w:rsidRPr="004D38CF" w:rsidR="00A514F1">
        <w:t xml:space="preserve">new </w:t>
      </w:r>
      <w:r w:rsidRPr="004D38CF">
        <w:t>wealthy unit</w:t>
      </w:r>
      <w:r w:rsidRPr="004D38CF" w:rsidR="009B43DE">
        <w:t>, which Ms Yang described.</w:t>
      </w:r>
    </w:p>
    <w:p w:rsidR="009875F8" w:rsidRPr="004D38CF" w:rsidP="009875F8">
      <w:pPr>
        <w:pStyle w:val="Answer"/>
      </w:pPr>
      <w:sdt>
        <w:sdtPr>
          <w:alias w:val="Witness"/>
          <w:id w:val="-1662536216"/>
          <w:placeholder>
            <w:docPart w:val="6A45082963E348A6BF3015C1F6108CC7"/>
          </w:placeholder>
          <w:richText/>
        </w:sdtPr>
        <w:sdtContent>
          <w:r w:rsidRPr="004D38CF" w:rsidR="00205673">
            <w:rPr>
              <w:b/>
              <w:i/>
              <w:iCs/>
            </w:rPr>
            <w:t>Penny Ciniewicz:</w:t>
          </w:r>
        </w:sdtContent>
      </w:sdt>
      <w:r w:rsidRPr="004D38CF" w:rsidR="00205673">
        <w:t xml:space="preserve"> </w:t>
      </w:r>
      <w:r w:rsidRPr="004D38CF">
        <w:t>Yes</w:t>
      </w:r>
      <w:r w:rsidRPr="004D38CF" w:rsidR="008E5CB1">
        <w:t>. E</w:t>
      </w:r>
      <w:r w:rsidRPr="004D38CF">
        <w:t>qually, if they have not crystallised an asset of that nature, they are not in a position where we are interested in their tax affairs in relation to that asset</w:t>
      </w:r>
      <w:r w:rsidRPr="004D38CF" w:rsidR="009B43DE">
        <w:t>. I</w:t>
      </w:r>
      <w:r w:rsidRPr="004D38CF">
        <w:t>f you were selling a house at that price, you would be</w:t>
      </w:r>
      <w:r w:rsidRPr="004D38CF" w:rsidR="00677E49">
        <w:t>—</w:t>
      </w:r>
    </w:p>
    <w:p w:rsidR="001423D1" w:rsidRPr="004D38CF" w:rsidP="00205673">
      <w:pPr>
        <w:pStyle w:val="Question"/>
      </w:pPr>
      <w:sdt>
        <w:sdtPr>
          <w:alias w:val="Member"/>
          <w:tag w:val="&lt;Member mnisId='214' dodsId='25170'&gt;"/>
          <w:id w:val="-260217317"/>
          <w:placeholder>
            <w:docPart w:val="AD668ED1E68A4951BD077FB25D750D8E"/>
          </w:placeholder>
          <w:richText/>
        </w:sdtPr>
        <w:sdtContent>
          <w:r w:rsidRPr="004D38CF" w:rsidR="007F463D">
            <w:rPr>
              <w:b/>
            </w:rPr>
            <w:t>Chair:</w:t>
          </w:r>
        </w:sdtContent>
      </w:sdt>
      <w:r w:rsidRPr="004D38CF" w:rsidR="007F463D">
        <w:t xml:space="preserve"> </w:t>
      </w:r>
      <w:r w:rsidRPr="004D38CF">
        <w:t xml:space="preserve">They will then be </w:t>
      </w:r>
      <w:r w:rsidRPr="004D38CF" w:rsidR="009875F8">
        <w:t xml:space="preserve">forever in that group. </w:t>
      </w:r>
      <w:r w:rsidRPr="004D38CF">
        <w:t xml:space="preserve">That is the point at which </w:t>
      </w:r>
      <w:r w:rsidRPr="004D38CF" w:rsidR="009875F8">
        <w:t xml:space="preserve">they </w:t>
      </w:r>
      <w:r w:rsidRPr="004D38CF">
        <w:t xml:space="preserve">will </w:t>
      </w:r>
      <w:r w:rsidRPr="004D38CF" w:rsidR="009875F8">
        <w:t>join the wealth</w:t>
      </w:r>
      <w:r w:rsidRPr="004D38CF">
        <w:t>y</w:t>
      </w:r>
      <w:r w:rsidRPr="004D38CF" w:rsidR="009875F8">
        <w:t xml:space="preserve"> unit</w:t>
      </w:r>
      <w:r w:rsidRPr="004D38CF">
        <w:t xml:space="preserve"> or come under its</w:t>
      </w:r>
      <w:r w:rsidRPr="004D38CF" w:rsidR="009875F8">
        <w:t xml:space="preserve"> purview.</w:t>
      </w:r>
    </w:p>
    <w:p w:rsidR="001423D1" w:rsidRPr="004D38CF" w:rsidP="001423D1">
      <w:pPr>
        <w:pStyle w:val="Answer"/>
      </w:pPr>
      <w:sdt>
        <w:sdtPr>
          <w:alias w:val="Witness"/>
          <w:id w:val="-1190516076"/>
          <w:placeholder>
            <w:docPart w:val="92F3D12C045C4BB79DB78FEC8E10F445"/>
          </w:placeholder>
          <w:richText/>
        </w:sdtPr>
        <w:sdtContent>
          <w:r w:rsidRPr="004D38CF">
            <w:rPr>
              <w:b/>
              <w:i/>
              <w:iCs/>
            </w:rPr>
            <w:t>Penny Ciniewicz:</w:t>
          </w:r>
        </w:sdtContent>
      </w:sdt>
      <w:r w:rsidRPr="004D38CF">
        <w:t xml:space="preserve"> In effect, yes.</w:t>
      </w:r>
    </w:p>
    <w:p w:rsidR="00971C22" w:rsidRPr="004D38CF" w:rsidP="00205673">
      <w:pPr>
        <w:pStyle w:val="Question"/>
      </w:pPr>
      <w:sdt>
        <w:sdtPr>
          <w:alias w:val="Member"/>
          <w:tag w:val="&lt;Member mnisId='214' dodsId='25170'&gt;"/>
          <w:id w:val="695578948"/>
          <w:placeholder>
            <w:docPart w:val="E19E78F846CD40DDBE4F2F69CABFC0D0"/>
          </w:placeholder>
          <w:richText/>
        </w:sdtPr>
        <w:sdtContent>
          <w:r w:rsidRPr="004D38CF" w:rsidR="001423D1">
            <w:rPr>
              <w:b/>
            </w:rPr>
            <w:t>Chair:</w:t>
          </w:r>
        </w:sdtContent>
      </w:sdt>
      <w:r w:rsidRPr="004D38CF" w:rsidR="001423D1">
        <w:t xml:space="preserve"> </w:t>
      </w:r>
      <w:r w:rsidRPr="004D38CF" w:rsidR="009875F8">
        <w:t xml:space="preserve">Mr Dean mentioned a wealth tax. In the past, there </w:t>
      </w:r>
      <w:r w:rsidRPr="004D38CF">
        <w:t>have</w:t>
      </w:r>
      <w:r w:rsidRPr="004D38CF" w:rsidR="009875F8">
        <w:t xml:space="preserve"> been conversations about </w:t>
      </w:r>
      <w:r w:rsidRPr="004D38CF">
        <w:t xml:space="preserve">whether </w:t>
      </w:r>
      <w:r w:rsidRPr="004D38CF" w:rsidR="009875F8">
        <w:t>that could be done through council tax, which would not be you</w:t>
      </w:r>
      <w:r w:rsidRPr="004D38CF">
        <w:t xml:space="preserve">. If it were </w:t>
      </w:r>
      <w:r w:rsidRPr="004D38CF" w:rsidR="009875F8">
        <w:t>done through the tax process</w:t>
      </w:r>
      <w:r w:rsidRPr="004D38CF">
        <w:t>, a</w:t>
      </w:r>
      <w:r w:rsidRPr="004D38CF" w:rsidR="009875F8">
        <w:t>s Mr Dean</w:t>
      </w:r>
      <w:r w:rsidRPr="004D38CF">
        <w:t xml:space="preserve"> has</w:t>
      </w:r>
      <w:r w:rsidRPr="004D38CF" w:rsidR="009875F8">
        <w:t xml:space="preserve"> highlighted, just to be clear, you </w:t>
      </w:r>
      <w:r w:rsidRPr="004D38CF">
        <w:t xml:space="preserve">would </w:t>
      </w:r>
      <w:r w:rsidRPr="004D38CF" w:rsidR="009875F8">
        <w:t xml:space="preserve">not have any sight of the assets unless someone was regularly purchasing a home at that </w:t>
      </w:r>
      <w:r w:rsidRPr="004D38CF">
        <w:t xml:space="preserve">sort of </w:t>
      </w:r>
      <w:r w:rsidRPr="004D38CF" w:rsidR="009875F8">
        <w:t>level.</w:t>
      </w:r>
    </w:p>
    <w:p w:rsidR="00971C22" w:rsidRPr="004D38CF" w:rsidP="00293B1D">
      <w:pPr>
        <w:pStyle w:val="Answer"/>
      </w:pPr>
      <w:sdt>
        <w:sdtPr>
          <w:alias w:val="Witness"/>
          <w:id w:val="-601963782"/>
          <w:placeholder>
            <w:docPart w:val="7AB3A16BA5074CD79C1A83FFE9BBB30D"/>
          </w:placeholder>
          <w:richText/>
        </w:sdtPr>
        <w:sdtContent>
          <w:r w:rsidRPr="004D38CF" w:rsidR="00293B1D">
            <w:rPr>
              <w:b/>
              <w:i/>
              <w:iCs/>
            </w:rPr>
            <w:t>Penny Ciniewicz:</w:t>
          </w:r>
        </w:sdtContent>
      </w:sdt>
      <w:r w:rsidRPr="004D38CF" w:rsidR="00293B1D">
        <w:t xml:space="preserve"> </w:t>
      </w:r>
      <w:r w:rsidRPr="004D38CF" w:rsidR="009875F8">
        <w:t xml:space="preserve">We do not gather that data on assets. </w:t>
      </w:r>
    </w:p>
    <w:p w:rsidR="009875F8" w:rsidRPr="004D38CF" w:rsidP="00205673">
      <w:pPr>
        <w:pStyle w:val="Question"/>
      </w:pPr>
      <w:sdt>
        <w:sdtPr>
          <w:alias w:val="Member"/>
          <w:tag w:val="&lt;Member mnisId='214' dodsId='25170'&gt;"/>
          <w:id w:val="441497371"/>
          <w:placeholder>
            <w:docPart w:val="C38EF60B298A49CA89D7886C9D42040E"/>
          </w:placeholder>
          <w:richText/>
        </w:sdtPr>
        <w:sdtContent>
          <w:r w:rsidRPr="004D38CF" w:rsidR="00971C22">
            <w:rPr>
              <w:b/>
            </w:rPr>
            <w:t>Chair:</w:t>
          </w:r>
        </w:sdtContent>
      </w:sdt>
      <w:r w:rsidRPr="004D38CF" w:rsidR="00971C22">
        <w:t xml:space="preserve"> </w:t>
      </w:r>
      <w:r w:rsidRPr="004D38CF">
        <w:t xml:space="preserve">Thank you. I just wanted to be clear about that. </w:t>
      </w:r>
      <w:r w:rsidRPr="004D38CF" w:rsidR="00971C22">
        <w:t>W</w:t>
      </w:r>
      <w:r w:rsidRPr="004D38CF">
        <w:t xml:space="preserve">ho decided on the amalgamation of these </w:t>
      </w:r>
      <w:r w:rsidRPr="004D38CF" w:rsidR="00E469FB">
        <w:t>units</w:t>
      </w:r>
      <w:r w:rsidRPr="004D38CF">
        <w:t xml:space="preserve">? Was it the executives or was it the board? Was it done under the </w:t>
      </w:r>
      <w:r w:rsidRPr="004D38CF" w:rsidR="00920E00">
        <w:t>Minister</w:t>
      </w:r>
      <w:r w:rsidRPr="004D38CF">
        <w:t>?</w:t>
      </w:r>
    </w:p>
    <w:p w:rsidR="005457E0" w:rsidRPr="004D38CF" w:rsidP="009875F8">
      <w:pPr>
        <w:pStyle w:val="Answer"/>
      </w:pPr>
      <w:sdt>
        <w:sdtPr>
          <w:alias w:val="Witness"/>
          <w:id w:val="766971017"/>
          <w:placeholder>
            <w:docPart w:val="3B2F4637EE4441B694D2A2F91BEDF566"/>
          </w:placeholder>
          <w:richText/>
        </w:sdtPr>
        <w:sdtContent>
          <w:r w:rsidRPr="004D38CF" w:rsidR="00205673">
            <w:rPr>
              <w:b/>
              <w:i/>
              <w:iCs/>
            </w:rPr>
            <w:t>Penny Ciniewicz:</w:t>
          </w:r>
        </w:sdtContent>
      </w:sdt>
      <w:r w:rsidRPr="004D38CF" w:rsidR="00205673">
        <w:t xml:space="preserve"> T</w:t>
      </w:r>
      <w:r w:rsidRPr="004D38CF" w:rsidR="009875F8">
        <w:t>hat was back in 2017</w:t>
      </w:r>
      <w:r w:rsidRPr="004D38CF" w:rsidR="00293B1D">
        <w:t xml:space="preserve"> </w:t>
      </w:r>
      <w:r w:rsidRPr="004D38CF" w:rsidR="009875F8">
        <w:t>on the back of</w:t>
      </w:r>
      <w:r w:rsidRPr="004D38CF" w:rsidR="00293B1D">
        <w:t xml:space="preserve"> </w:t>
      </w:r>
      <w:r w:rsidRPr="004D38CF" w:rsidR="009875F8">
        <w:t xml:space="preserve">an NAO report at the time. </w:t>
      </w:r>
    </w:p>
    <w:p w:rsidR="009875F8" w:rsidRPr="004D38CF" w:rsidP="007862FA">
      <w:pPr>
        <w:pStyle w:val="Remark"/>
      </w:pPr>
      <w:sdt>
        <w:sdtPr>
          <w:alias w:val="Member"/>
          <w:tag w:val="&lt;Member mnisId='214' dodsId='25170'&gt;"/>
          <w:id w:val="-1513141708"/>
          <w:placeholder>
            <w:docPart w:val="5B3CDA6EBA51467CABA8623E5120F452"/>
          </w:placeholder>
          <w:richText/>
        </w:sdtPr>
        <w:sdtContent>
          <w:r w:rsidRPr="004D38CF" w:rsidR="005457E0">
            <w:rPr>
              <w:b/>
            </w:rPr>
            <w:t>Chair:</w:t>
          </w:r>
        </w:sdtContent>
      </w:sdt>
      <w:r w:rsidRPr="004D38CF" w:rsidR="005457E0">
        <w:t xml:space="preserve"> </w:t>
      </w:r>
      <w:r w:rsidRPr="004D38CF">
        <w:t>There was a PAC report.</w:t>
      </w:r>
    </w:p>
    <w:p w:rsidR="005457E0" w:rsidRPr="004D38CF" w:rsidP="009875F8">
      <w:pPr>
        <w:pStyle w:val="Answer"/>
      </w:pPr>
      <w:sdt>
        <w:sdtPr>
          <w:alias w:val="Witness"/>
          <w:id w:val="-1589773019"/>
          <w:placeholder>
            <w:docPart w:val="4088371E878447E48AC31593C711A8AF"/>
          </w:placeholder>
          <w:richText/>
        </w:sdtPr>
        <w:sdtContent>
          <w:r w:rsidRPr="004D38CF">
            <w:rPr>
              <w:b/>
              <w:i/>
              <w:iCs/>
            </w:rPr>
            <w:t>Penny Ciniewicz:</w:t>
          </w:r>
        </w:sdtContent>
      </w:sdt>
      <w:r w:rsidRPr="004D38CF">
        <w:t xml:space="preserve"> Yes. </w:t>
      </w:r>
    </w:p>
    <w:p w:rsidR="009875F8" w:rsidRPr="004D38CF" w:rsidP="007862FA">
      <w:pPr>
        <w:pStyle w:val="Remark"/>
      </w:pPr>
      <w:sdt>
        <w:sdtPr>
          <w:alias w:val="Member"/>
          <w:tag w:val="&lt;Member mnisId='214' dodsId='25170'&gt;"/>
          <w:id w:val="778065638"/>
          <w:placeholder>
            <w:docPart w:val="31C241631A984B71B7859393440657C9"/>
          </w:placeholder>
          <w:richText/>
        </w:sdtPr>
        <w:sdtContent>
          <w:r w:rsidRPr="004D38CF" w:rsidR="007F463D">
            <w:rPr>
              <w:b/>
            </w:rPr>
            <w:t>Chair:</w:t>
          </w:r>
        </w:sdtContent>
      </w:sdt>
      <w:r w:rsidRPr="004D38CF" w:rsidR="007F463D">
        <w:t xml:space="preserve"> </w:t>
      </w:r>
      <w:r w:rsidRPr="004D38CF">
        <w:t>It was related to that time, not more recently.</w:t>
      </w:r>
    </w:p>
    <w:p w:rsidR="007862FA" w:rsidRPr="004D38CF" w:rsidP="009875F8">
      <w:pPr>
        <w:pStyle w:val="Answer"/>
      </w:pPr>
      <w:sdt>
        <w:sdtPr>
          <w:alias w:val="Witness"/>
          <w:id w:val="-1431504235"/>
          <w:placeholder>
            <w:docPart w:val="C8BA09275DB444C3926A616A6EE0D815"/>
          </w:placeholder>
          <w:richText/>
        </w:sdtPr>
        <w:sdtContent>
          <w:r w:rsidRPr="004D38CF" w:rsidR="00A974A4">
            <w:rPr>
              <w:b/>
              <w:i/>
              <w:iCs/>
            </w:rPr>
            <w:t>Penny Ciniewicz:</w:t>
          </w:r>
        </w:sdtContent>
      </w:sdt>
      <w:r w:rsidRPr="004D38CF" w:rsidR="00A974A4">
        <w:t xml:space="preserve"> </w:t>
      </w:r>
      <w:r w:rsidRPr="004D38CF">
        <w:t xml:space="preserve">Yes. </w:t>
      </w:r>
      <w:r w:rsidRPr="004D38CF" w:rsidR="009875F8">
        <w:t xml:space="preserve">There was a general reorganisation of all the compliance functions in 2016 or so, just before I arrived. It was part of that amalgamation. </w:t>
      </w:r>
    </w:p>
    <w:p w:rsidR="009875F8" w:rsidRPr="004D38CF" w:rsidP="006620FD">
      <w:pPr>
        <w:pStyle w:val="Remark"/>
      </w:pPr>
      <w:sdt>
        <w:sdtPr>
          <w:alias w:val="Member"/>
          <w:tag w:val="&lt;Member mnisId='214' dodsId='25170'&gt;"/>
          <w:id w:val="964782355"/>
          <w:placeholder>
            <w:docPart w:val="A17EB51CA45644D292FE69AB286391AC"/>
          </w:placeholder>
          <w:richText/>
        </w:sdtPr>
        <w:sdtContent>
          <w:r w:rsidRPr="004D38CF" w:rsidR="007862FA">
            <w:rPr>
              <w:b/>
            </w:rPr>
            <w:t>Chair:</w:t>
          </w:r>
        </w:sdtContent>
      </w:sdt>
      <w:r w:rsidRPr="004D38CF" w:rsidR="007862FA">
        <w:t xml:space="preserve"> </w:t>
      </w:r>
      <w:r w:rsidRPr="004D38CF">
        <w:t xml:space="preserve">I am just checking </w:t>
      </w:r>
      <w:r w:rsidRPr="004D38CF" w:rsidR="007862FA">
        <w:t xml:space="preserve">that it was not </w:t>
      </w:r>
      <w:r w:rsidRPr="004D38CF">
        <w:t>something more</w:t>
      </w:r>
      <w:r w:rsidRPr="004D38CF" w:rsidR="006620FD">
        <w:t xml:space="preserve"> recent</w:t>
      </w:r>
      <w:r w:rsidRPr="004D38CF">
        <w:t>.</w:t>
      </w:r>
    </w:p>
    <w:p w:rsidR="009875F8" w:rsidRPr="004D38CF" w:rsidP="009875F8">
      <w:pPr>
        <w:pStyle w:val="Question"/>
      </w:pPr>
      <w:sdt>
        <w:sdtPr>
          <w:alias w:val="Member"/>
          <w:tag w:val="&lt;Member mnisId='4051' dodsId='43043'&gt;"/>
          <w:id w:val="607700646"/>
          <w:placeholder>
            <w:docPart w:val="3DE6CD77CB6648E19D0110E182FEEBB0"/>
          </w:placeholder>
          <w:richText/>
        </w:sdtPr>
        <w:sdtContent>
          <w:r w:rsidRPr="004D38CF" w:rsidR="00E6333F">
            <w:rPr>
              <w:b/>
            </w:rPr>
            <w:t>John Glen:</w:t>
          </w:r>
        </w:sdtContent>
      </w:sdt>
      <w:r w:rsidRPr="004D38CF" w:rsidR="00E6333F">
        <w:t xml:space="preserve"> </w:t>
      </w:r>
      <w:r w:rsidRPr="004D38CF" w:rsidR="006620FD">
        <w:t xml:space="preserve">How is the </w:t>
      </w:r>
      <w:r w:rsidRPr="004D38CF">
        <w:t xml:space="preserve">principle of the HMRC being operationally </w:t>
      </w:r>
      <w:r w:rsidRPr="004D38CF">
        <w:t xml:space="preserve">independent of </w:t>
      </w:r>
      <w:r w:rsidRPr="004D38CF" w:rsidR="00920E00">
        <w:t>Minister</w:t>
      </w:r>
      <w:r w:rsidRPr="004D38CF">
        <w:t>s</w:t>
      </w:r>
      <w:r w:rsidRPr="004D38CF" w:rsidR="006620FD">
        <w:t xml:space="preserve"> </w:t>
      </w:r>
      <w:r w:rsidRPr="004D38CF">
        <w:t xml:space="preserve">maintained if your </w:t>
      </w:r>
      <w:r w:rsidRPr="004D38CF" w:rsidR="00920E00">
        <w:t>Minister</w:t>
      </w:r>
      <w:r w:rsidRPr="004D38CF">
        <w:t xml:space="preserve"> is chairing a board where you make decisions around </w:t>
      </w:r>
      <w:r w:rsidRPr="004D38CF" w:rsidR="003C4F5F">
        <w:t xml:space="preserve">the </w:t>
      </w:r>
      <w:r w:rsidRPr="004D38CF">
        <w:t xml:space="preserve">focus of limited resources? </w:t>
      </w:r>
      <w:r w:rsidRPr="004D38CF" w:rsidR="004A1084">
        <w:t>R</w:t>
      </w:r>
      <w:r w:rsidRPr="004D38CF">
        <w:t xml:space="preserve">eferencing </w:t>
      </w:r>
      <w:r w:rsidRPr="004D38CF" w:rsidR="00542A8E">
        <w:t xml:space="preserve">Mr </w:t>
      </w:r>
      <w:r w:rsidRPr="004D38CF">
        <w:t>Dean’s questions around millionaires</w:t>
      </w:r>
      <w:r w:rsidRPr="004D38CF" w:rsidR="003C4F5F">
        <w:t xml:space="preserve">, </w:t>
      </w:r>
      <w:r w:rsidRPr="004D38CF">
        <w:t>billionaires</w:t>
      </w:r>
      <w:r w:rsidRPr="004D38CF" w:rsidR="003C4F5F">
        <w:t xml:space="preserve"> </w:t>
      </w:r>
      <w:r w:rsidRPr="004D38CF">
        <w:t>and focus</w:t>
      </w:r>
      <w:r w:rsidRPr="004D38CF" w:rsidR="004A1084">
        <w:t xml:space="preserve">, any decision that you might make tactically would be a </w:t>
      </w:r>
      <w:r w:rsidRPr="004D38CF">
        <w:t>legitimate decision that you</w:t>
      </w:r>
      <w:r w:rsidRPr="004D38CF" w:rsidR="004A1084">
        <w:t xml:space="preserve">, </w:t>
      </w:r>
      <w:r w:rsidRPr="004D38CF">
        <w:t>as a board member</w:t>
      </w:r>
      <w:r w:rsidRPr="004D38CF" w:rsidR="004A1084">
        <w:t xml:space="preserve">, </w:t>
      </w:r>
      <w:r w:rsidRPr="004D38CF">
        <w:t>might wish to bring to your colleagues.</w:t>
      </w:r>
      <w:r w:rsidRPr="004D38CF" w:rsidR="004A1084">
        <w:t xml:space="preserve"> </w:t>
      </w:r>
      <w:r w:rsidRPr="004D38CF">
        <w:t xml:space="preserve">How would you avoid a situation where the chair of the board, the </w:t>
      </w:r>
      <w:r w:rsidRPr="004D38CF" w:rsidR="00920E00">
        <w:t>Minister</w:t>
      </w:r>
      <w:r w:rsidRPr="004D38CF">
        <w:t>, would not bring undue influence on such a decision?</w:t>
      </w:r>
    </w:p>
    <w:p w:rsidR="009875F8" w:rsidRPr="004D38CF" w:rsidP="009875F8">
      <w:pPr>
        <w:pStyle w:val="Answer"/>
      </w:pPr>
      <w:sdt>
        <w:sdtPr>
          <w:alias w:val="Witness"/>
          <w:id w:val="1113864639"/>
          <w:placeholder>
            <w:docPart w:val="839C438917DE47E6BD2CFC947EDF6DB2"/>
          </w:placeholder>
          <w:richText/>
        </w:sdtPr>
        <w:sdtContent>
          <w:r w:rsidRPr="004D38CF" w:rsidR="003005E9">
            <w:rPr>
              <w:b/>
              <w:i/>
              <w:iCs/>
            </w:rPr>
            <w:t>John-Paul Marks:</w:t>
          </w:r>
        </w:sdtContent>
      </w:sdt>
      <w:r w:rsidRPr="004D38CF" w:rsidR="003005E9">
        <w:t xml:space="preserve"> </w:t>
      </w:r>
      <w:r w:rsidRPr="004D38CF">
        <w:t xml:space="preserve">Yes. </w:t>
      </w:r>
      <w:r w:rsidRPr="004D38CF" w:rsidR="004A1084">
        <w:t>T</w:t>
      </w:r>
      <w:r w:rsidRPr="004D38CF">
        <w:t>he operational decisions</w:t>
      </w:r>
      <w:r w:rsidRPr="004D38CF" w:rsidR="008D2F9A">
        <w:t xml:space="preserve">, such as </w:t>
      </w:r>
      <w:r w:rsidRPr="004D38CF">
        <w:t xml:space="preserve">which cases to investigate based on </w:t>
      </w:r>
      <w:r w:rsidRPr="004D38CF" w:rsidR="004A1084">
        <w:t xml:space="preserve">the </w:t>
      </w:r>
      <w:r w:rsidRPr="004D38CF">
        <w:t>risk model</w:t>
      </w:r>
      <w:r w:rsidRPr="004D38CF" w:rsidR="008D2F9A">
        <w:t xml:space="preserve">, </w:t>
      </w:r>
      <w:r w:rsidRPr="004D38CF">
        <w:t xml:space="preserve">are for Penny and her teams. That is not discussed with </w:t>
      </w:r>
      <w:r w:rsidRPr="004D38CF" w:rsidR="00920E00">
        <w:t>Minister</w:t>
      </w:r>
      <w:r w:rsidRPr="004D38CF">
        <w:t>s because it is operational. It relates to taxpayer confidentiality</w:t>
      </w:r>
      <w:r w:rsidRPr="004D38CF" w:rsidR="008D2F9A">
        <w:t>. T</w:t>
      </w:r>
      <w:r w:rsidRPr="004D38CF">
        <w:t>he priority of closing the tax gap</w:t>
      </w:r>
      <w:r w:rsidRPr="004D38CF" w:rsidR="003C6752">
        <w:t xml:space="preserve">, </w:t>
      </w:r>
      <w:r w:rsidRPr="004D38CF">
        <w:t>including the wealthy tax gap, the policies, the risk model</w:t>
      </w:r>
      <w:r w:rsidRPr="004D38CF" w:rsidR="008D2F9A">
        <w:t>l</w:t>
      </w:r>
      <w:r w:rsidRPr="004D38CF">
        <w:t>ing</w:t>
      </w:r>
      <w:r w:rsidRPr="004D38CF" w:rsidR="003C6752">
        <w:t xml:space="preserve"> and </w:t>
      </w:r>
      <w:r w:rsidRPr="004D38CF">
        <w:t>the segmentation</w:t>
      </w:r>
      <w:r w:rsidRPr="004D38CF" w:rsidR="00404869">
        <w:t xml:space="preserve"> are discussed by the board. There is a</w:t>
      </w:r>
      <w:r w:rsidRPr="004D38CF">
        <w:t xml:space="preserve"> sub</w:t>
      </w:r>
      <w:r w:rsidRPr="004D38CF" w:rsidR="00574CDB">
        <w:t>-</w:t>
      </w:r>
      <w:r w:rsidRPr="004D38CF">
        <w:t xml:space="preserve">committee of our board </w:t>
      </w:r>
      <w:r w:rsidRPr="004D38CF" w:rsidR="00404869">
        <w:t xml:space="preserve">that </w:t>
      </w:r>
      <w:r w:rsidRPr="004D38CF" w:rsidR="00C06524">
        <w:t xml:space="preserve">is </w:t>
      </w:r>
      <w:r w:rsidRPr="004D38CF">
        <w:t xml:space="preserve">totally dedicated to closing the tax gap, </w:t>
      </w:r>
      <w:r w:rsidRPr="004D38CF" w:rsidR="00C06524">
        <w:t xml:space="preserve">of </w:t>
      </w:r>
      <w:r w:rsidRPr="004D38CF">
        <w:t>which Penny is a member. The overarching model is discussed there with experts and regularly reviewed.</w:t>
      </w:r>
      <w:r w:rsidRPr="004D38CF" w:rsidR="00C06524">
        <w:t xml:space="preserve"> T</w:t>
      </w:r>
      <w:r w:rsidRPr="004D38CF">
        <w:t xml:space="preserve">hat </w:t>
      </w:r>
      <w:r w:rsidRPr="004D38CF" w:rsidR="00C06524">
        <w:t xml:space="preserve">does not </w:t>
      </w:r>
      <w:r w:rsidRPr="004D38CF">
        <w:t>focus on the particular cases</w:t>
      </w:r>
      <w:r w:rsidRPr="004D38CF" w:rsidR="00C06524">
        <w:t>; it is focused on the model.</w:t>
      </w:r>
    </w:p>
    <w:p w:rsidR="009875F8" w:rsidRPr="004D38CF" w:rsidP="00E6333F">
      <w:pPr>
        <w:pStyle w:val="Question"/>
      </w:pPr>
      <w:sdt>
        <w:sdtPr>
          <w:alias w:val="Member"/>
          <w:tag w:val="&lt;Member mnisId='4051' dodsId='43043'&gt;"/>
          <w:id w:val="-1719892442"/>
          <w:placeholder>
            <w:docPart w:val="69B7808281904D208FBA5930CFA2EDBC"/>
          </w:placeholder>
          <w:richText/>
        </w:sdtPr>
        <w:sdtContent>
          <w:r w:rsidRPr="004D38CF" w:rsidR="00E6333F">
            <w:rPr>
              <w:b/>
            </w:rPr>
            <w:t>John Glen:</w:t>
          </w:r>
        </w:sdtContent>
      </w:sdt>
      <w:r w:rsidRPr="004D38CF" w:rsidR="00E6333F">
        <w:t xml:space="preserve"> </w:t>
      </w:r>
      <w:r w:rsidRPr="004D38CF" w:rsidR="001551E4">
        <w:t xml:space="preserve">Yes, I </w:t>
      </w:r>
      <w:r w:rsidRPr="004D38CF">
        <w:t xml:space="preserve">am not talking about individual cases. I totally get the right of the </w:t>
      </w:r>
      <w:r w:rsidRPr="004D38CF" w:rsidR="00920E00">
        <w:t>Minister</w:t>
      </w:r>
      <w:r w:rsidRPr="004D38CF">
        <w:t xml:space="preserve"> and all Governments to say, </w:t>
      </w:r>
      <w:r w:rsidRPr="004D38CF" w:rsidR="00D357D6">
        <w:t>“We</w:t>
      </w:r>
      <w:r w:rsidRPr="004D38CF">
        <w:t xml:space="preserve"> are going to focus on the tax gap. We are going to make that priority when we think about HMRC</w:t>
      </w:r>
      <w:r w:rsidR="006A53B6">
        <w:t>.</w:t>
      </w:r>
      <w:r w:rsidRPr="004D38CF" w:rsidR="00D357D6">
        <w:t>” T</w:t>
      </w:r>
      <w:r w:rsidRPr="004D38CF">
        <w:t>o operationalise that, you will need to make quite tactical decisions not around individual cases</w:t>
      </w:r>
      <w:r w:rsidRPr="004D38CF" w:rsidR="00E041F6">
        <w:t xml:space="preserve"> </w:t>
      </w:r>
      <w:r w:rsidRPr="004D38CF">
        <w:t>but around whether to go for multiple low millionaires versus a smaller number of billionaires.</w:t>
      </w:r>
    </w:p>
    <w:p w:rsidR="009875F8" w:rsidRPr="004D38CF" w:rsidP="009875F8">
      <w:pPr>
        <w:pStyle w:val="Answer"/>
      </w:pPr>
      <w:r w:rsidRPr="004D38CF">
        <w:t>T</w:t>
      </w:r>
      <w:r w:rsidRPr="004D38CF">
        <w:t>he risk that has been foreseen historically is that</w:t>
      </w:r>
      <w:r w:rsidRPr="004D38CF" w:rsidR="00FC7008">
        <w:t xml:space="preserve">, </w:t>
      </w:r>
      <w:r w:rsidRPr="004D38CF">
        <w:t xml:space="preserve">if you have a </w:t>
      </w:r>
      <w:r w:rsidRPr="004D38CF" w:rsidR="00920E00">
        <w:t>Minister</w:t>
      </w:r>
      <w:r w:rsidRPr="004D38CF">
        <w:t xml:space="preserve"> chairing the board, you are perhaps under perceived influence over how </w:t>
      </w:r>
      <w:r w:rsidRPr="004D38CF" w:rsidR="00D85A85">
        <w:t xml:space="preserve">you </w:t>
      </w:r>
      <w:r w:rsidRPr="004D38CF">
        <w:t xml:space="preserve">make those tactical decisions to deliver on the policy objective because the </w:t>
      </w:r>
      <w:r w:rsidRPr="004D38CF" w:rsidR="00920E00">
        <w:t>Minister</w:t>
      </w:r>
      <w:r w:rsidRPr="004D38CF" w:rsidR="00FC7008">
        <w:t xml:space="preserve"> is</w:t>
      </w:r>
      <w:r w:rsidRPr="004D38CF">
        <w:t xml:space="preserve"> present. That </w:t>
      </w:r>
      <w:r w:rsidRPr="004D38CF" w:rsidR="009113B7">
        <w:t xml:space="preserve">is </w:t>
      </w:r>
      <w:r w:rsidRPr="004D38CF">
        <w:t>surely a reasonable concern.</w:t>
      </w:r>
    </w:p>
    <w:p w:rsidR="009875F8" w:rsidRPr="004D38CF" w:rsidP="009875F8">
      <w:pPr>
        <w:pStyle w:val="Answer"/>
      </w:pPr>
      <w:sdt>
        <w:sdtPr>
          <w:alias w:val="Witness"/>
          <w:id w:val="313537827"/>
          <w:placeholder>
            <w:docPart w:val="AE304D918F6640B28F7E0DB952FDC0FD"/>
          </w:placeholder>
          <w:richText/>
        </w:sdtPr>
        <w:sdtContent>
          <w:r w:rsidRPr="004D38CF" w:rsidR="00A974A4">
            <w:rPr>
              <w:b/>
              <w:i/>
              <w:iCs/>
            </w:rPr>
            <w:t>Penny Ciniewicz:</w:t>
          </w:r>
        </w:sdtContent>
      </w:sdt>
      <w:r w:rsidRPr="004D38CF" w:rsidR="00A974A4">
        <w:t xml:space="preserve"> </w:t>
      </w:r>
      <w:r w:rsidRPr="004D38CF">
        <w:t>Yes. Those tactical decisions</w:t>
      </w:r>
      <w:r w:rsidRPr="004D38CF" w:rsidR="009113B7">
        <w:t>—</w:t>
      </w:r>
      <w:r w:rsidRPr="004D38CF">
        <w:t>they are tactical decisions</w:t>
      </w:r>
      <w:r w:rsidRPr="004D38CF" w:rsidR="009113B7">
        <w:t>—</w:t>
      </w:r>
      <w:r w:rsidRPr="004D38CF">
        <w:t>are really very much made by operational leaders in the organisation. They do not surface to the board.</w:t>
      </w:r>
    </w:p>
    <w:p w:rsidR="006C2063" w:rsidRPr="004D38CF" w:rsidP="00E6333F">
      <w:pPr>
        <w:pStyle w:val="Question"/>
      </w:pPr>
      <w:sdt>
        <w:sdtPr>
          <w:alias w:val="Member"/>
          <w:tag w:val="&lt;Member mnisId='4051' dodsId='43043'&gt;"/>
          <w:id w:val="-1782639236"/>
          <w:placeholder>
            <w:docPart w:val="AF6C44781A1440648687F4C960551807"/>
          </w:placeholder>
          <w:richText/>
        </w:sdtPr>
        <w:sdtContent>
          <w:r w:rsidRPr="004D38CF" w:rsidR="00E6333F">
            <w:rPr>
              <w:b/>
            </w:rPr>
            <w:t>John Glen:</w:t>
          </w:r>
        </w:sdtContent>
      </w:sdt>
      <w:r w:rsidRPr="004D38CF" w:rsidR="00E6333F">
        <w:t xml:space="preserve"> </w:t>
      </w:r>
      <w:r w:rsidRPr="004D38CF" w:rsidR="00F04ECD">
        <w:t xml:space="preserve">The </w:t>
      </w:r>
      <w:r w:rsidRPr="004D38CF" w:rsidR="009875F8">
        <w:t>board would not discuss that</w:t>
      </w:r>
      <w:r w:rsidRPr="004D38CF" w:rsidR="00731055">
        <w:t>.</w:t>
      </w:r>
      <w:r w:rsidRPr="004D38CF" w:rsidR="009875F8">
        <w:t xml:space="preserve"> </w:t>
      </w:r>
    </w:p>
    <w:p w:rsidR="00E55983" w:rsidRPr="004D38CF" w:rsidP="00F04ECD">
      <w:pPr>
        <w:pStyle w:val="Answer"/>
      </w:pPr>
      <w:sdt>
        <w:sdtPr>
          <w:alias w:val="Witness"/>
          <w:id w:val="-1146044679"/>
          <w:placeholder>
            <w:docPart w:val="802C2B8C0F1C4FC184803BF589981B25"/>
          </w:placeholder>
          <w:richText/>
        </w:sdtPr>
        <w:sdtContent>
          <w:r w:rsidRPr="004D38CF">
            <w:rPr>
              <w:b/>
              <w:i/>
              <w:iCs/>
            </w:rPr>
            <w:t>John-Paul Marks:</w:t>
          </w:r>
        </w:sdtContent>
      </w:sdt>
      <w:r w:rsidRPr="004D38CF">
        <w:t xml:space="preserve"> No, it would not.</w:t>
      </w:r>
    </w:p>
    <w:p w:rsidR="0019289C" w:rsidRPr="004D38CF" w:rsidP="00F04ECD">
      <w:pPr>
        <w:pStyle w:val="Answer"/>
      </w:pPr>
      <w:sdt>
        <w:sdtPr>
          <w:alias w:val="Witness"/>
          <w:id w:val="-22474007"/>
          <w:placeholder>
            <w:docPart w:val="118983B6EB6B4FDA841A7D784A1E7A66"/>
          </w:placeholder>
          <w:richText/>
        </w:sdtPr>
        <w:sdtContent>
          <w:r w:rsidRPr="004D38CF">
            <w:rPr>
              <w:b/>
              <w:i/>
              <w:iCs/>
            </w:rPr>
            <w:t>Angela MacDonald:</w:t>
          </w:r>
        </w:sdtContent>
      </w:sdt>
      <w:r w:rsidRPr="004D38CF">
        <w:t xml:space="preserve"> No.</w:t>
      </w:r>
    </w:p>
    <w:p w:rsidR="00244E3E" w:rsidRPr="004D38CF" w:rsidP="00E6333F">
      <w:pPr>
        <w:pStyle w:val="Question"/>
      </w:pPr>
      <w:sdt>
        <w:sdtPr>
          <w:alias w:val="Member"/>
          <w:tag w:val="&lt;Member mnisId='4051' dodsId='43043'&gt;"/>
          <w:id w:val="-160005812"/>
          <w:placeholder>
            <w:docPart w:val="790D48C0295D413391DECC3C1E5287F5"/>
          </w:placeholder>
          <w:richText/>
        </w:sdtPr>
        <w:sdtContent>
          <w:r w:rsidRPr="004D38CF">
            <w:rPr>
              <w:b/>
            </w:rPr>
            <w:t>John Glen:</w:t>
          </w:r>
        </w:sdtContent>
      </w:sdt>
      <w:r w:rsidRPr="004D38CF">
        <w:t xml:space="preserve"> It would not discuss </w:t>
      </w:r>
      <w:r w:rsidRPr="004D38CF" w:rsidR="009875F8">
        <w:t xml:space="preserve">who to focus on. </w:t>
      </w:r>
    </w:p>
    <w:p w:rsidR="00244E3E" w:rsidRPr="004D38CF" w:rsidP="00244E3E">
      <w:pPr>
        <w:pStyle w:val="Answer"/>
      </w:pPr>
      <w:sdt>
        <w:sdtPr>
          <w:alias w:val="Witness"/>
          <w:id w:val="-1529175390"/>
          <w:placeholder>
            <w:docPart w:val="E64A13DA60594C42B4DE07902A912433"/>
          </w:placeholder>
          <w:richText/>
        </w:sdtPr>
        <w:sdtContent>
          <w:r w:rsidRPr="004D38CF" w:rsidR="0019289C">
            <w:rPr>
              <w:b/>
              <w:i/>
              <w:iCs/>
            </w:rPr>
            <w:t>John-Paul Marks:</w:t>
          </w:r>
        </w:sdtContent>
      </w:sdt>
      <w:r w:rsidRPr="004D38CF" w:rsidR="0019289C">
        <w:t xml:space="preserve"> </w:t>
      </w:r>
      <w:r w:rsidRPr="004D38CF" w:rsidR="009875F8">
        <w:t>No.</w:t>
      </w:r>
    </w:p>
    <w:p w:rsidR="009875F8" w:rsidRPr="004D38CF" w:rsidP="00244E3E">
      <w:pPr>
        <w:pStyle w:val="Answer"/>
      </w:pPr>
      <w:sdt>
        <w:sdtPr>
          <w:alias w:val="Witness"/>
          <w:id w:val="1709759498"/>
          <w:placeholder>
            <w:docPart w:val="7874B31D26434E60AF39BAE078448015"/>
          </w:placeholder>
          <w:richText/>
        </w:sdtPr>
        <w:sdtContent>
          <w:r w:rsidRPr="004D38CF" w:rsidR="0019289C">
            <w:rPr>
              <w:b/>
              <w:i/>
              <w:iCs/>
            </w:rPr>
            <w:t>Angela MacDonald:</w:t>
          </w:r>
        </w:sdtContent>
      </w:sdt>
      <w:r w:rsidRPr="004D38CF" w:rsidR="0019289C">
        <w:t xml:space="preserve"> </w:t>
      </w:r>
      <w:r w:rsidRPr="004D38CF" w:rsidR="00780C30">
        <w:t>No.</w:t>
      </w:r>
    </w:p>
    <w:p w:rsidR="00780C30" w:rsidRPr="004D38CF" w:rsidP="00244E3E">
      <w:pPr>
        <w:pStyle w:val="Answer"/>
      </w:pPr>
      <w:sdt>
        <w:sdtPr>
          <w:alias w:val="Witness"/>
          <w:id w:val="428388906"/>
          <w:placeholder>
            <w:docPart w:val="A72773F9C1284D5286FFD4B1F2208A55"/>
          </w:placeholder>
          <w:richText/>
        </w:sdtPr>
        <w:sdtContent>
          <w:r w:rsidRPr="004D38CF" w:rsidR="0019289C">
            <w:rPr>
              <w:b/>
              <w:i/>
              <w:iCs/>
            </w:rPr>
            <w:t>Penny Ciniewicz:</w:t>
          </w:r>
        </w:sdtContent>
      </w:sdt>
      <w:r w:rsidRPr="004D38CF" w:rsidR="0019289C">
        <w:t xml:space="preserve"> </w:t>
      </w:r>
      <w:r w:rsidRPr="004D38CF">
        <w:t>No.</w:t>
      </w:r>
    </w:p>
    <w:p w:rsidR="009875F8" w:rsidRPr="004D38CF" w:rsidP="006E6D32">
      <w:pPr>
        <w:pStyle w:val="Question"/>
      </w:pPr>
      <w:sdt>
        <w:sdtPr>
          <w:alias w:val="Member"/>
          <w:tag w:val="&lt;Member mnisId='5198' dodsId='158300'&gt;"/>
          <w:id w:val="-78992589"/>
          <w:placeholder>
            <w:docPart w:val="C01007F4E0AF40A09FEC5AF6A68B3292"/>
          </w:placeholder>
          <w:richText/>
        </w:sdtPr>
        <w:sdtContent>
          <w:r w:rsidRPr="004D38CF" w:rsidR="006E6D32">
            <w:rPr>
              <w:b/>
            </w:rPr>
            <w:t>Chris Coghlan:</w:t>
          </w:r>
        </w:sdtContent>
      </w:sdt>
      <w:r w:rsidRPr="004D38CF" w:rsidR="006E6D32">
        <w:t xml:space="preserve"> </w:t>
      </w:r>
      <w:r w:rsidRPr="004D38CF" w:rsidR="00542A8E">
        <w:t>M</w:t>
      </w:r>
      <w:r w:rsidRPr="004D38CF" w:rsidR="00020F7B">
        <w:t>s Mac</w:t>
      </w:r>
      <w:r w:rsidRPr="004D38CF">
        <w:t>Donald, an issue for businesses in my constituency has been delays in processing refunds under the construction industry scheme</w:t>
      </w:r>
      <w:r w:rsidRPr="004D38CF" w:rsidR="002F00DC">
        <w:t>. T</w:t>
      </w:r>
      <w:r w:rsidRPr="004D38CF">
        <w:t xml:space="preserve">hey are telling me that payments used to take five weeks, but now they are taking five to seven months. That </w:t>
      </w:r>
      <w:r w:rsidRPr="004D38CF" w:rsidR="002F00DC">
        <w:t xml:space="preserve">has </w:t>
      </w:r>
      <w:r w:rsidRPr="004D38CF">
        <w:t>caused very serious cash flow issues for some businesses</w:t>
      </w:r>
      <w:r w:rsidRPr="004D38CF" w:rsidR="00267A0D">
        <w:t xml:space="preserve"> and </w:t>
      </w:r>
      <w:r w:rsidRPr="004D38CF">
        <w:t xml:space="preserve">in fact </w:t>
      </w:r>
      <w:r w:rsidRPr="004D38CF" w:rsidR="00267A0D">
        <w:t xml:space="preserve">has put </w:t>
      </w:r>
      <w:r w:rsidRPr="004D38CF">
        <w:t>their survival at stake. The industrial action at the HMRC offices in Newcastle has not helped. We have heard about the helpline issues today. What are your plans to rectify this?</w:t>
      </w:r>
    </w:p>
    <w:p w:rsidR="00D15C58" w:rsidRPr="004D38CF" w:rsidP="009875F8">
      <w:pPr>
        <w:pStyle w:val="Answer"/>
      </w:pPr>
      <w:sdt>
        <w:sdtPr>
          <w:alias w:val="Witness"/>
          <w:id w:val="-2036573665"/>
          <w:placeholder>
            <w:docPart w:val="2EDE34FD256E4DAF8EF638BF1ADA8B26"/>
          </w:placeholder>
          <w:richText/>
        </w:sdtPr>
        <w:sdtContent>
          <w:r w:rsidRPr="004D38CF" w:rsidR="000D1AB5">
            <w:rPr>
              <w:b/>
              <w:i/>
              <w:iCs/>
            </w:rPr>
            <w:t>Angela MacDonald:</w:t>
          </w:r>
        </w:sdtContent>
      </w:sdt>
      <w:r w:rsidRPr="004D38CF" w:rsidR="000D1AB5">
        <w:t xml:space="preserve"> </w:t>
      </w:r>
      <w:r w:rsidRPr="004D38CF" w:rsidR="009875F8">
        <w:t xml:space="preserve">If I talk about repayments, in </w:t>
      </w:r>
      <w:r w:rsidRPr="004D38CF" w:rsidR="002F00DC">
        <w:t>20</w:t>
      </w:r>
      <w:r w:rsidRPr="004D38CF" w:rsidR="009875F8">
        <w:t>24</w:t>
      </w:r>
      <w:r w:rsidRPr="004D38CF" w:rsidR="003E4CFA">
        <w:t>-</w:t>
      </w:r>
      <w:r w:rsidRPr="004D38CF" w:rsidR="009875F8">
        <w:t xml:space="preserve">25 there were about </w:t>
      </w:r>
      <w:r w:rsidRPr="004D38CF" w:rsidR="00A8020E">
        <w:t>2.87 million</w:t>
      </w:r>
      <w:r w:rsidRPr="004D38CF" w:rsidR="009875F8">
        <w:t xml:space="preserve"> self</w:t>
      </w:r>
      <w:r w:rsidRPr="004D38CF" w:rsidR="003E4CFA">
        <w:t>-</w:t>
      </w:r>
      <w:r w:rsidRPr="004D38CF" w:rsidR="009875F8">
        <w:t>assessment repayment claims.</w:t>
      </w:r>
      <w:r w:rsidRPr="004D38CF" w:rsidR="002767E0">
        <w:t xml:space="preserve"> </w:t>
      </w:r>
      <w:r w:rsidRPr="004D38CF" w:rsidR="00541FAF">
        <w:t>Some 93%</w:t>
      </w:r>
      <w:r w:rsidRPr="004D38CF" w:rsidR="009875F8">
        <w:t xml:space="preserve"> of those went through in a few days. </w:t>
      </w:r>
      <w:r w:rsidRPr="004D38CF">
        <w:t>B</w:t>
      </w:r>
      <w:r w:rsidRPr="004D38CF" w:rsidR="009875F8">
        <w:t>y far the majority of those claims go through really quickly. The balance are taking an average of about 25 days, but it can be taking us longer.</w:t>
      </w:r>
    </w:p>
    <w:p w:rsidR="009875F8" w:rsidRPr="004D38CF" w:rsidP="009875F8">
      <w:pPr>
        <w:pStyle w:val="Answer"/>
      </w:pPr>
      <w:r w:rsidRPr="004D38CF">
        <w:t xml:space="preserve">It is interesting </w:t>
      </w:r>
      <w:r w:rsidRPr="004D38CF" w:rsidR="00D15C58">
        <w:t xml:space="preserve">that </w:t>
      </w:r>
      <w:r w:rsidRPr="004D38CF">
        <w:t xml:space="preserve">you raise </w:t>
      </w:r>
      <w:r w:rsidRPr="004D38CF" w:rsidR="00D15C58">
        <w:t xml:space="preserve">the </w:t>
      </w:r>
      <w:r w:rsidRPr="004D38CF">
        <w:t xml:space="preserve">construction industry scheme because we have seen a notable rise in </w:t>
      </w:r>
      <w:r w:rsidRPr="004D38CF" w:rsidR="00731055">
        <w:t>re</w:t>
      </w:r>
      <w:r w:rsidRPr="004D38CF">
        <w:t>payment</w:t>
      </w:r>
      <w:r w:rsidRPr="004D38CF" w:rsidR="00731055">
        <w:t xml:space="preserve"> claims </w:t>
      </w:r>
      <w:r w:rsidRPr="004D38CF">
        <w:t xml:space="preserve">for both </w:t>
      </w:r>
      <w:r w:rsidRPr="004D38CF" w:rsidR="00D15C58">
        <w:t xml:space="preserve">the </w:t>
      </w:r>
      <w:r w:rsidRPr="004D38CF">
        <w:t>construction industry scheme and employment expenses.</w:t>
      </w:r>
      <w:r w:rsidRPr="004D38CF" w:rsidR="00DA1A4A">
        <w:t xml:space="preserve"> </w:t>
      </w:r>
      <w:r w:rsidRPr="004D38CF" w:rsidR="000B096A">
        <w:t xml:space="preserve">If </w:t>
      </w:r>
      <w:r w:rsidRPr="004D38CF">
        <w:t>I refer you back to the conversation we have just had about fraud, th</w:t>
      </w:r>
      <w:r w:rsidRPr="004D38CF" w:rsidR="000B096A">
        <w:t>e</w:t>
      </w:r>
      <w:r w:rsidRPr="004D38CF">
        <w:t xml:space="preserve"> process of extract</w:t>
      </w:r>
      <w:r w:rsidRPr="004D38CF" w:rsidR="000B096A">
        <w:t xml:space="preserve">ing </w:t>
      </w:r>
      <w:r w:rsidRPr="004D38CF">
        <w:t>repayments is a prime target for criminals.</w:t>
      </w:r>
    </w:p>
    <w:p w:rsidR="009875F8" w:rsidRPr="004D38CF" w:rsidP="009875F8">
      <w:pPr>
        <w:pStyle w:val="Answer"/>
      </w:pPr>
      <w:r w:rsidRPr="004D38CF">
        <w:t>We</w:t>
      </w:r>
      <w:r w:rsidRPr="004D38CF">
        <w:t xml:space="preserve"> want to do this as effectively as we possibly can, but </w:t>
      </w:r>
      <w:r w:rsidRPr="004D38CF">
        <w:t xml:space="preserve">we </w:t>
      </w:r>
      <w:r w:rsidRPr="004D38CF">
        <w:t xml:space="preserve">also have a really strong duty to protect </w:t>
      </w:r>
      <w:r w:rsidR="006A53B6">
        <w:t>moneys</w:t>
      </w:r>
      <w:r w:rsidRPr="004D38CF">
        <w:t xml:space="preserve"> from the </w:t>
      </w:r>
      <w:r w:rsidRPr="004D38CF" w:rsidR="00D15C58">
        <w:t>E</w:t>
      </w:r>
      <w:r w:rsidRPr="004D38CF">
        <w:t>xchequer. The challenge is that there are an awful lot of genuine customers making genuine repayments who get caught up in that</w:t>
      </w:r>
      <w:r w:rsidRPr="004D38CF" w:rsidR="00C153BB">
        <w:t xml:space="preserve">. </w:t>
      </w:r>
      <w:r w:rsidRPr="004D38CF">
        <w:t>I recognise the massive inconvenience of that</w:t>
      </w:r>
      <w:r w:rsidRPr="004D38CF" w:rsidR="00C153BB">
        <w:t xml:space="preserve">. </w:t>
      </w:r>
      <w:r w:rsidRPr="004D38CF" w:rsidR="00E55ABC">
        <w:t>W</w:t>
      </w:r>
      <w:r w:rsidRPr="004D38CF">
        <w:t xml:space="preserve">here we see risk and we are seeing a particular trend, which at the moment is unexplainable, we must put </w:t>
      </w:r>
      <w:r w:rsidRPr="004D38CF" w:rsidR="00C153BB">
        <w:t xml:space="preserve">a </w:t>
      </w:r>
      <w:r w:rsidRPr="004D38CF">
        <w:t xml:space="preserve">real focus on ensuring that money only goes where it is properly </w:t>
      </w:r>
      <w:r w:rsidRPr="004D38CF" w:rsidR="00C153BB">
        <w:t xml:space="preserve">and </w:t>
      </w:r>
      <w:r w:rsidRPr="004D38CF">
        <w:t>legally due</w:t>
      </w:r>
      <w:r w:rsidRPr="004D38CF" w:rsidR="00731055">
        <w:t>,</w:t>
      </w:r>
      <w:r w:rsidRPr="004D38CF">
        <w:t xml:space="preserve"> to people who are properly and legally entitled to it.</w:t>
      </w:r>
    </w:p>
    <w:p w:rsidR="009875F8" w:rsidRPr="004D38CF" w:rsidP="006E6D32">
      <w:pPr>
        <w:pStyle w:val="Question"/>
      </w:pPr>
      <w:sdt>
        <w:sdtPr>
          <w:alias w:val="Member"/>
          <w:tag w:val="&lt;Member mnisId='5198' dodsId='158300'&gt;"/>
          <w:id w:val="-1862353727"/>
          <w:placeholder>
            <w:docPart w:val="126BD07B5C6142D1822D105E7A43BEF7"/>
          </w:placeholder>
          <w:richText/>
        </w:sdtPr>
        <w:sdtContent>
          <w:r w:rsidRPr="004D38CF" w:rsidR="00FD7D92">
            <w:rPr>
              <w:b/>
            </w:rPr>
            <w:t>Chris Coghlan:</w:t>
          </w:r>
        </w:sdtContent>
      </w:sdt>
      <w:r w:rsidRPr="004D38CF" w:rsidR="00FD7D92">
        <w:t xml:space="preserve"> E</w:t>
      </w:r>
      <w:r w:rsidRPr="004D38CF">
        <w:t>ssentially</w:t>
      </w:r>
      <w:r w:rsidRPr="004D38CF" w:rsidR="00FD7D92">
        <w:t xml:space="preserve">, </w:t>
      </w:r>
      <w:r w:rsidRPr="004D38CF">
        <w:t xml:space="preserve">you are saying </w:t>
      </w:r>
      <w:r w:rsidRPr="004D38CF" w:rsidR="003A5703">
        <w:t xml:space="preserve">that </w:t>
      </w:r>
      <w:r w:rsidRPr="004D38CF">
        <w:t>there is legitimate reason</w:t>
      </w:r>
      <w:r w:rsidRPr="004D38CF" w:rsidR="003A5703">
        <w:t>, not a lack of resources.</w:t>
      </w:r>
    </w:p>
    <w:p w:rsidR="009875F8" w:rsidRPr="004D38CF" w:rsidP="009875F8">
      <w:pPr>
        <w:pStyle w:val="Answer"/>
      </w:pPr>
      <w:sdt>
        <w:sdtPr>
          <w:alias w:val="Witness"/>
          <w:id w:val="88978069"/>
          <w:placeholder>
            <w:docPart w:val="4B38DA6DFAE64256BE0E0F1D3174B668"/>
          </w:placeholder>
          <w:richText/>
        </w:sdtPr>
        <w:sdtContent>
          <w:r w:rsidRPr="004D38CF" w:rsidR="00541FAF">
            <w:rPr>
              <w:b/>
              <w:i/>
              <w:iCs/>
            </w:rPr>
            <w:t>Angela MacDonald:</w:t>
          </w:r>
        </w:sdtContent>
      </w:sdt>
      <w:r w:rsidRPr="004D38CF" w:rsidR="00541FAF">
        <w:t xml:space="preserve"> </w:t>
      </w:r>
      <w:r w:rsidRPr="004D38CF" w:rsidR="003A5703">
        <w:t xml:space="preserve">It </w:t>
      </w:r>
      <w:r w:rsidRPr="004D38CF">
        <w:t xml:space="preserve">is not a resourcing issue. </w:t>
      </w:r>
      <w:r w:rsidRPr="004D38CF" w:rsidR="00B57B57">
        <w:t>It is about the increase in risk. T</w:t>
      </w:r>
      <w:r w:rsidRPr="004D38CF" w:rsidR="003A5703">
        <w:t xml:space="preserve">hese </w:t>
      </w:r>
      <w:r w:rsidRPr="004D38CF">
        <w:t>cases</w:t>
      </w:r>
      <w:r w:rsidRPr="004D38CF" w:rsidR="003A5703">
        <w:t xml:space="preserve"> </w:t>
      </w:r>
      <w:r w:rsidRPr="004D38CF">
        <w:t>are not done in customer services. They are referred to compliance</w:t>
      </w:r>
      <w:r w:rsidRPr="004D38CF" w:rsidR="003A5703">
        <w:t xml:space="preserve">. We </w:t>
      </w:r>
      <w:r w:rsidRPr="004D38CF">
        <w:t>are looking at data that tells us there might be something that requires further intervention</w:t>
      </w:r>
      <w:r w:rsidRPr="004D38CF" w:rsidR="003A5703">
        <w:t xml:space="preserve">, </w:t>
      </w:r>
      <w:r w:rsidRPr="004D38CF">
        <w:t xml:space="preserve">and then we make </w:t>
      </w:r>
      <w:r w:rsidR="006A53B6">
        <w:t>i</w:t>
      </w:r>
      <w:r w:rsidRPr="004D38CF">
        <w:t>nquiries.</w:t>
      </w:r>
      <w:r w:rsidRPr="004D38CF" w:rsidR="000F1616">
        <w:t xml:space="preserve"> That </w:t>
      </w:r>
      <w:r w:rsidRPr="004D38CF">
        <w:t xml:space="preserve">is usually asking for </w:t>
      </w:r>
      <w:r w:rsidRPr="004D38CF" w:rsidR="000F1616">
        <w:t xml:space="preserve">either </w:t>
      </w:r>
      <w:r w:rsidRPr="004D38CF">
        <w:t>more information about the identity of the person making the claim or more information to validate the data that underpins the making of that claim. Some of those claims do not make it all the way through to repayment.</w:t>
      </w:r>
    </w:p>
    <w:p w:rsidR="009875F8" w:rsidRPr="004D38CF" w:rsidP="006E6D32">
      <w:pPr>
        <w:pStyle w:val="Question"/>
      </w:pPr>
      <w:sdt>
        <w:sdtPr>
          <w:alias w:val="Member"/>
          <w:tag w:val="&lt;Member mnisId='5198' dodsId='158300'&gt;"/>
          <w:id w:val="116113444"/>
          <w:placeholder>
            <w:docPart w:val="D671554C2794460895D396B475E9D0C9"/>
          </w:placeholder>
          <w:richText/>
        </w:sdtPr>
        <w:sdtContent>
          <w:r w:rsidRPr="004D38CF" w:rsidR="00FD7D92">
            <w:rPr>
              <w:b/>
            </w:rPr>
            <w:t>Chris Coghlan:</w:t>
          </w:r>
        </w:sdtContent>
      </w:sdt>
      <w:r w:rsidRPr="004D38CF" w:rsidR="00FD7D92">
        <w:t xml:space="preserve"> There is one </w:t>
      </w:r>
      <w:r w:rsidRPr="004D38CF">
        <w:t xml:space="preserve">final question </w:t>
      </w:r>
      <w:r w:rsidRPr="004D38CF" w:rsidR="00B54303">
        <w:t xml:space="preserve">from </w:t>
      </w:r>
      <w:r w:rsidRPr="004D38CF">
        <w:t>me. On R&amp;D tax credits</w:t>
      </w:r>
      <w:r w:rsidRPr="004D38CF" w:rsidR="00731055">
        <w:t>,</w:t>
      </w:r>
      <w:r w:rsidRPr="004D38CF" w:rsidR="0034710D">
        <w:t xml:space="preserve"> </w:t>
      </w:r>
      <w:r w:rsidRPr="004D38CF">
        <w:t xml:space="preserve">I know you have had issues with refunds. </w:t>
      </w:r>
      <w:r w:rsidRPr="004D38CF" w:rsidR="0034710D">
        <w:t>I</w:t>
      </w:r>
      <w:r w:rsidRPr="004D38CF">
        <w:t>s there a risk that the</w:t>
      </w:r>
      <w:r w:rsidRPr="004D38CF" w:rsidR="0034710D">
        <w:t xml:space="preserve">se issues </w:t>
      </w:r>
      <w:r w:rsidRPr="004D38CF">
        <w:t xml:space="preserve">could act </w:t>
      </w:r>
      <w:r w:rsidRPr="004D38CF" w:rsidR="0034710D">
        <w:t xml:space="preserve">as a </w:t>
      </w:r>
      <w:r w:rsidRPr="004D38CF">
        <w:t>disincentiv</w:t>
      </w:r>
      <w:r w:rsidRPr="004D38CF" w:rsidR="0034710D">
        <w:t>e to</w:t>
      </w:r>
      <w:r w:rsidRPr="004D38CF">
        <w:t xml:space="preserve"> investment and a barrier to the Government’s objectives of driving innovation</w:t>
      </w:r>
      <w:r w:rsidRPr="004D38CF" w:rsidR="00731055">
        <w:t xml:space="preserve"> and</w:t>
      </w:r>
      <w:r w:rsidRPr="004D38CF">
        <w:t xml:space="preserve"> growth?</w:t>
      </w:r>
    </w:p>
    <w:p w:rsidR="00BC5878" w:rsidRPr="004D38CF" w:rsidP="009875F8">
      <w:pPr>
        <w:pStyle w:val="Answer"/>
      </w:pPr>
      <w:sdt>
        <w:sdtPr>
          <w:alias w:val="Witness"/>
          <w:id w:val="200594860"/>
          <w:placeholder>
            <w:docPart w:val="333B9E2DC56B4471B85D946F19C41DD3"/>
          </w:placeholder>
          <w:richText/>
        </w:sdtPr>
        <w:sdtContent>
          <w:r w:rsidRPr="004D38CF" w:rsidR="003005E9">
            <w:rPr>
              <w:b/>
              <w:i/>
              <w:iCs/>
            </w:rPr>
            <w:t>John-Paul Marks:</w:t>
          </w:r>
        </w:sdtContent>
      </w:sdt>
      <w:r w:rsidRPr="004D38CF" w:rsidR="003005E9">
        <w:t xml:space="preserve"> </w:t>
      </w:r>
      <w:r w:rsidRPr="004D38CF" w:rsidR="009875F8">
        <w:t>I mentioned it briefly at the beginning in terms of the accounts qualification</w:t>
      </w:r>
      <w:r w:rsidR="006A53B6">
        <w:t>,</w:t>
      </w:r>
      <w:r w:rsidRPr="004D38CF" w:rsidR="009875F8">
        <w:t xml:space="preserve"> given the level of fraud and error. </w:t>
      </w:r>
      <w:r w:rsidRPr="004D38CF" w:rsidR="00E242D1">
        <w:t>Absolutely, t</w:t>
      </w:r>
      <w:r w:rsidRPr="004D38CF" w:rsidR="009875F8">
        <w:t>he intent is that it does not cause a disincentive effect to investment</w:t>
      </w:r>
      <w:r w:rsidRPr="004D38CF" w:rsidR="002C2DA1">
        <w:t xml:space="preserve">, which </w:t>
      </w:r>
      <w:r w:rsidRPr="004D38CF" w:rsidR="009875F8">
        <w:t>R&amp;D tax credits are there to support</w:t>
      </w:r>
      <w:r w:rsidRPr="004D38CF" w:rsidR="002C2DA1">
        <w:t xml:space="preserve">. </w:t>
      </w:r>
    </w:p>
    <w:p w:rsidR="009875F8" w:rsidRPr="004D38CF" w:rsidP="009875F8">
      <w:pPr>
        <w:pStyle w:val="Answer"/>
      </w:pPr>
      <w:r w:rsidRPr="004D38CF">
        <w:rPr>
          <w:bCs/>
        </w:rPr>
        <w:t xml:space="preserve">The </w:t>
      </w:r>
      <w:r w:rsidRPr="004D38CF">
        <w:t>total number of claims</w:t>
      </w:r>
      <w:r w:rsidRPr="004D38CF">
        <w:t xml:space="preserve"> is s</w:t>
      </w:r>
      <w:r w:rsidRPr="004D38CF">
        <w:t>till healthy</w:t>
      </w:r>
      <w:r w:rsidRPr="004D38CF">
        <w:t xml:space="preserve">, </w:t>
      </w:r>
      <w:r w:rsidRPr="004D38CF">
        <w:t xml:space="preserve">but </w:t>
      </w:r>
      <w:r w:rsidRPr="004D38CF">
        <w:t xml:space="preserve">there has been </w:t>
      </w:r>
      <w:r w:rsidRPr="004D38CF">
        <w:t>a small reduction on the previous year</w:t>
      </w:r>
      <w:r w:rsidRPr="004D38CF">
        <w:t>. W</w:t>
      </w:r>
      <w:r w:rsidRPr="004D38CF">
        <w:t>e have been doing additional checks</w:t>
      </w:r>
      <w:r w:rsidRPr="004D38CF">
        <w:t xml:space="preserve">, </w:t>
      </w:r>
      <w:r w:rsidRPr="004D38CF">
        <w:t>as Angela says</w:t>
      </w:r>
      <w:r w:rsidRPr="004D38CF">
        <w:t xml:space="preserve">, </w:t>
      </w:r>
      <w:r w:rsidRPr="004D38CF">
        <w:t xml:space="preserve">to protect the </w:t>
      </w:r>
      <w:r w:rsidRPr="004D38CF">
        <w:t>E</w:t>
      </w:r>
      <w:r w:rsidRPr="004D38CF">
        <w:t>xchequer.</w:t>
      </w:r>
      <w:r w:rsidRPr="004D38CF" w:rsidR="00744876">
        <w:t xml:space="preserve"> </w:t>
      </w:r>
      <w:r w:rsidRPr="004D38CF">
        <w:t xml:space="preserve">We continue to exceed the </w:t>
      </w:r>
      <w:r w:rsidRPr="004D38CF">
        <w:t>processing</w:t>
      </w:r>
      <w:r w:rsidRPr="004D38CF" w:rsidR="0095393E">
        <w:t xml:space="preserve"> targets. Some </w:t>
      </w:r>
      <w:r w:rsidRPr="004D38CF">
        <w:t>85% of the claims are being processed within 40 days</w:t>
      </w:r>
      <w:r w:rsidRPr="004D38CF" w:rsidR="0095393E">
        <w:t xml:space="preserve">. That </w:t>
      </w:r>
      <w:r w:rsidRPr="004D38CF">
        <w:t>is good, but we need to sustain that.</w:t>
      </w:r>
    </w:p>
    <w:p w:rsidR="009875F8" w:rsidRPr="004D38CF" w:rsidP="009875F8">
      <w:pPr>
        <w:pStyle w:val="Answer"/>
      </w:pPr>
      <w:r w:rsidRPr="004D38CF">
        <w:t xml:space="preserve">As </w:t>
      </w:r>
      <w:r w:rsidRPr="004D38CF">
        <w:t>you know</w:t>
      </w:r>
      <w:r w:rsidRPr="004D38CF">
        <w:t xml:space="preserve">, </w:t>
      </w:r>
      <w:r w:rsidRPr="004D38CF">
        <w:t>the overall level of fraud was too high</w:t>
      </w:r>
      <w:r w:rsidRPr="004D38CF">
        <w:t>. I</w:t>
      </w:r>
      <w:r w:rsidRPr="004D38CF">
        <w:t>t needs to be brought down</w:t>
      </w:r>
      <w:r w:rsidRPr="004D38CF">
        <w:t>. T</w:t>
      </w:r>
      <w:r w:rsidRPr="004D38CF">
        <w:t xml:space="preserve">he latest sample will give us a sense of whether the process changes </w:t>
      </w:r>
      <w:r w:rsidRPr="004D38CF">
        <w:t xml:space="preserve">that </w:t>
      </w:r>
      <w:r w:rsidRPr="004D38CF">
        <w:t xml:space="preserve">we have made have enabled that. </w:t>
      </w:r>
      <w:r w:rsidRPr="004D38CF" w:rsidR="00EA3CFE">
        <w:t xml:space="preserve">I think they will, but </w:t>
      </w:r>
      <w:r w:rsidRPr="004D38CF">
        <w:t xml:space="preserve">I suspect there is still a bit more to do. </w:t>
      </w:r>
      <w:r w:rsidRPr="004D38CF" w:rsidR="00EA3CFE">
        <w:t xml:space="preserve">There is a </w:t>
      </w:r>
      <w:r w:rsidRPr="004D38CF">
        <w:t>constant balance between support for investment</w:t>
      </w:r>
      <w:r w:rsidRPr="004D38CF" w:rsidR="00EA3CFE">
        <w:t xml:space="preserve">, </w:t>
      </w:r>
      <w:r w:rsidRPr="004D38CF">
        <w:t>which we want to do</w:t>
      </w:r>
      <w:r w:rsidRPr="004D38CF" w:rsidR="00EA3CFE">
        <w:t xml:space="preserve">, and </w:t>
      </w:r>
      <w:r w:rsidRPr="004D38CF">
        <w:t xml:space="preserve">protecting the gateway for the </w:t>
      </w:r>
      <w:r w:rsidRPr="004D38CF" w:rsidR="00F20278">
        <w:t>E</w:t>
      </w:r>
      <w:r w:rsidRPr="004D38CF">
        <w:t>xchequer.</w:t>
      </w:r>
    </w:p>
    <w:p w:rsidR="00EE59EC" w:rsidRPr="004D38CF" w:rsidP="009875F8">
      <w:pPr>
        <w:pStyle w:val="Answer"/>
      </w:pPr>
      <w:sdt>
        <w:sdtPr>
          <w:alias w:val="Witness"/>
          <w:id w:val="-574516860"/>
          <w:placeholder>
            <w:docPart w:val="0DB239107E6B483B8DD980C51D522B26"/>
          </w:placeholder>
          <w:richText/>
        </w:sdtPr>
        <w:sdtContent>
          <w:r w:rsidRPr="004D38CF" w:rsidR="007F463D">
            <w:rPr>
              <w:b/>
              <w:i/>
              <w:iCs/>
            </w:rPr>
            <w:t>Jonathan Athow:</w:t>
          </w:r>
        </w:sdtContent>
      </w:sdt>
      <w:r w:rsidRPr="004D38CF" w:rsidR="007F463D">
        <w:t xml:space="preserve"> </w:t>
      </w:r>
      <w:r w:rsidRPr="004D38CF" w:rsidR="00731055">
        <w:t>W</w:t>
      </w:r>
      <w:r w:rsidRPr="004D38CF" w:rsidR="009875F8">
        <w:t xml:space="preserve">e </w:t>
      </w:r>
      <w:r w:rsidRPr="004D38CF">
        <w:t xml:space="preserve">have </w:t>
      </w:r>
      <w:r w:rsidRPr="004D38CF" w:rsidR="009875F8">
        <w:t>recently consulted on the ability for businesses to put in pre</w:t>
      </w:r>
      <w:r w:rsidRPr="004D38CF" w:rsidR="003E4CFA">
        <w:t>-</w:t>
      </w:r>
      <w:r w:rsidRPr="004D38CF" w:rsidR="009875F8">
        <w:t>approvals to have certainty up</w:t>
      </w:r>
      <w:r w:rsidR="006A53B6">
        <w:t xml:space="preserve"> </w:t>
      </w:r>
      <w:r w:rsidRPr="004D38CF" w:rsidR="009875F8">
        <w:t>front. There is already a limited scheme for that</w:t>
      </w:r>
      <w:r w:rsidRPr="004D38CF">
        <w:t xml:space="preserve">. At </w:t>
      </w:r>
      <w:r w:rsidRPr="004D38CF" w:rsidR="009875F8">
        <w:t xml:space="preserve">the </w:t>
      </w:r>
      <w:r w:rsidRPr="004D38CF" w:rsidR="00731055">
        <w:t>s</w:t>
      </w:r>
      <w:r w:rsidRPr="004D38CF">
        <w:t xml:space="preserve">pring </w:t>
      </w:r>
      <w:r w:rsidRPr="004D38CF" w:rsidR="00731055">
        <w:t>s</w:t>
      </w:r>
      <w:r w:rsidRPr="004D38CF">
        <w:t>tatement</w:t>
      </w:r>
      <w:r w:rsidRPr="004D38CF" w:rsidR="009875F8">
        <w:t xml:space="preserve"> we put out a document looking at how that would work and whether </w:t>
      </w:r>
      <w:r w:rsidRPr="004D38CF">
        <w:t xml:space="preserve">it </w:t>
      </w:r>
      <w:r w:rsidRPr="004D38CF" w:rsidR="009875F8">
        <w:t xml:space="preserve">would be advantageous to businesses. That </w:t>
      </w:r>
      <w:r w:rsidRPr="004D38CF">
        <w:t xml:space="preserve">is </w:t>
      </w:r>
      <w:r w:rsidRPr="004D38CF" w:rsidR="009875F8">
        <w:t xml:space="preserve">one way in which there </w:t>
      </w:r>
      <w:r w:rsidRPr="004D38CF">
        <w:t xml:space="preserve">could </w:t>
      </w:r>
      <w:r w:rsidRPr="004D38CF" w:rsidR="009875F8">
        <w:t>be more certainty around this</w:t>
      </w:r>
      <w:r w:rsidRPr="004D38CF">
        <w:t xml:space="preserve">, </w:t>
      </w:r>
      <w:r w:rsidRPr="004D38CF" w:rsidR="009875F8">
        <w:t>but it would come at the cost of needing to do up</w:t>
      </w:r>
      <w:r w:rsidR="006A53B6">
        <w:t>-</w:t>
      </w:r>
      <w:r w:rsidRPr="004D38CF" w:rsidR="009875F8">
        <w:t xml:space="preserve">front processing or </w:t>
      </w:r>
      <w:r w:rsidRPr="004D38CF">
        <w:t xml:space="preserve">have an </w:t>
      </w:r>
      <w:r w:rsidRPr="004D38CF" w:rsidR="009875F8">
        <w:t>up</w:t>
      </w:r>
      <w:r w:rsidR="006A53B6">
        <w:t>-</w:t>
      </w:r>
      <w:r w:rsidRPr="004D38CF" w:rsidR="009875F8">
        <w:t>front application process.</w:t>
      </w:r>
    </w:p>
    <w:p w:rsidR="009875F8" w:rsidRPr="004D38CF" w:rsidP="009875F8">
      <w:pPr>
        <w:pStyle w:val="Answer"/>
      </w:pPr>
      <w:r w:rsidRPr="004D38CF">
        <w:t>Those are the sorts of things we are looking for</w:t>
      </w:r>
      <w:r w:rsidRPr="004D38CF" w:rsidR="009304C3">
        <w:t xml:space="preserve">, which </w:t>
      </w:r>
      <w:r w:rsidRPr="004D38CF">
        <w:t>aim to both reduce non</w:t>
      </w:r>
      <w:r w:rsidRPr="004D38CF" w:rsidR="003E4CFA">
        <w:t>-</w:t>
      </w:r>
      <w:r w:rsidRPr="004D38CF">
        <w:t xml:space="preserve">compliance and increase certainty for businesses. </w:t>
      </w:r>
      <w:r w:rsidRPr="004D38CF" w:rsidR="009304C3">
        <w:t xml:space="preserve">It is the </w:t>
      </w:r>
      <w:r w:rsidRPr="004D38CF">
        <w:t xml:space="preserve">certainty </w:t>
      </w:r>
      <w:r w:rsidRPr="004D38CF" w:rsidR="009304C3">
        <w:t xml:space="preserve">that </w:t>
      </w:r>
      <w:r w:rsidRPr="004D38CF">
        <w:t>businesses have said to us is very important.</w:t>
      </w:r>
    </w:p>
    <w:p w:rsidR="00E240EB" w:rsidRPr="004D38CF" w:rsidP="00F20278">
      <w:pPr>
        <w:pStyle w:val="Question"/>
      </w:pPr>
      <w:sdt>
        <w:sdtPr>
          <w:alias w:val="Member"/>
          <w:tag w:val="&lt;Member mnisId='214' dodsId='25170'&gt;"/>
          <w:id w:val="-1909680467"/>
          <w:placeholder>
            <w:docPart w:val="9A8BAACDC7A5468E87F0F10B7EC8DD8F"/>
          </w:placeholder>
          <w:richText/>
        </w:sdtPr>
        <w:sdtContent>
          <w:r w:rsidRPr="004D38CF" w:rsidR="007F463D">
            <w:rPr>
              <w:b/>
            </w:rPr>
            <w:t>Chair:</w:t>
          </w:r>
        </w:sdtContent>
      </w:sdt>
      <w:r w:rsidRPr="004D38CF" w:rsidR="007F463D">
        <w:t xml:space="preserve"> </w:t>
      </w:r>
      <w:r w:rsidRPr="004D38CF" w:rsidR="00EA566E">
        <w:t xml:space="preserve">Certainly, </w:t>
      </w:r>
      <w:r w:rsidRPr="004D38CF" w:rsidR="009875F8">
        <w:t>I have had cases where this has been a real problem</w:t>
      </w:r>
      <w:r w:rsidRPr="004D38CF" w:rsidR="00EA566E">
        <w:t>. P</w:t>
      </w:r>
      <w:r w:rsidRPr="004D38CF" w:rsidR="009875F8">
        <w:t>eople have been granted it and then there has been an investigation</w:t>
      </w:r>
      <w:r w:rsidRPr="004D38CF" w:rsidR="002639DA">
        <w:t>. T</w:t>
      </w:r>
      <w:r w:rsidRPr="004D38CF" w:rsidR="009875F8">
        <w:t xml:space="preserve">heir business, often quite a small business, </w:t>
      </w:r>
      <w:r w:rsidRPr="004D38CF" w:rsidR="00F20278">
        <w:t xml:space="preserve">for </w:t>
      </w:r>
      <w:r w:rsidRPr="004D38CF" w:rsidR="009875F8">
        <w:t xml:space="preserve">which that money was absolutely critical, </w:t>
      </w:r>
      <w:r w:rsidRPr="004D38CF" w:rsidR="002639DA">
        <w:t xml:space="preserve">is then </w:t>
      </w:r>
      <w:r w:rsidRPr="004D38CF" w:rsidR="009875F8">
        <w:t xml:space="preserve">uncertain </w:t>
      </w:r>
      <w:r w:rsidRPr="004D38CF" w:rsidR="00F20278">
        <w:t xml:space="preserve">about </w:t>
      </w:r>
      <w:r w:rsidRPr="004D38CF" w:rsidR="009875F8">
        <w:t>what they are going to do with their financing.</w:t>
      </w:r>
    </w:p>
    <w:p w:rsidR="009875F8" w:rsidRPr="004D38CF" w:rsidP="00E240EB">
      <w:pPr>
        <w:pStyle w:val="QuestionCont"/>
      </w:pPr>
      <w:r w:rsidRPr="004D38CF">
        <w:t xml:space="preserve">Is there </w:t>
      </w:r>
      <w:r w:rsidRPr="004D38CF">
        <w:t xml:space="preserve">a problem </w:t>
      </w:r>
      <w:r w:rsidRPr="004D38CF">
        <w:t xml:space="preserve">with </w:t>
      </w:r>
      <w:r w:rsidRPr="004D38CF">
        <w:t xml:space="preserve">how these </w:t>
      </w:r>
      <w:r w:rsidRPr="004D38CF" w:rsidR="00E240EB">
        <w:t xml:space="preserve">schemes </w:t>
      </w:r>
      <w:r w:rsidRPr="004D38CF">
        <w:t>are designed? Every Government come in and introduce</w:t>
      </w:r>
      <w:r w:rsidRPr="004D38CF" w:rsidR="00731055">
        <w:t xml:space="preserve"> </w:t>
      </w:r>
      <w:r w:rsidRPr="004D38CF">
        <w:t>a new tax relief on something</w:t>
      </w:r>
      <w:r w:rsidRPr="004D38CF" w:rsidR="00E240EB">
        <w:t>. T</w:t>
      </w:r>
      <w:r w:rsidRPr="004D38CF">
        <w:t xml:space="preserve">hey do not always go well. Do you have robust systems in place to try to catch these earlier in future and make sure you are giving really good advice before any </w:t>
      </w:r>
      <w:r w:rsidRPr="004D38CF" w:rsidR="00E240EB">
        <w:t>C</w:t>
      </w:r>
      <w:r w:rsidRPr="004D38CF">
        <w:t xml:space="preserve">hancellor of whatever colour stands up at the </w:t>
      </w:r>
      <w:r w:rsidRPr="004D38CF" w:rsidR="00E240EB">
        <w:t xml:space="preserve">Dispatch Box </w:t>
      </w:r>
      <w:r w:rsidRPr="004D38CF">
        <w:t>and makes an announcement?</w:t>
      </w:r>
    </w:p>
    <w:p w:rsidR="009875F8" w:rsidRPr="004D38CF" w:rsidP="009875F8">
      <w:pPr>
        <w:pStyle w:val="Answer"/>
      </w:pPr>
      <w:sdt>
        <w:sdtPr>
          <w:alias w:val="Witness"/>
          <w:id w:val="-1853409584"/>
          <w:placeholder>
            <w:docPart w:val="49E4FEB4E0164EF7B658F336F08FF6A9"/>
          </w:placeholder>
          <w:richText/>
        </w:sdtPr>
        <w:sdtContent>
          <w:r w:rsidRPr="004D38CF" w:rsidR="003005E9">
            <w:rPr>
              <w:b/>
              <w:i/>
              <w:iCs/>
            </w:rPr>
            <w:t>John-Paul Marks:</w:t>
          </w:r>
        </w:sdtContent>
      </w:sdt>
      <w:r w:rsidRPr="004D38CF" w:rsidR="003005E9">
        <w:t xml:space="preserve"> </w:t>
      </w:r>
      <w:r w:rsidRPr="004D38CF">
        <w:t xml:space="preserve">Jonathan </w:t>
      </w:r>
      <w:r w:rsidRPr="004D38CF" w:rsidR="00E240EB">
        <w:t xml:space="preserve">might want to </w:t>
      </w:r>
      <w:r w:rsidRPr="004D38CF">
        <w:t>say a bit on the history</w:t>
      </w:r>
      <w:r w:rsidRPr="004D38CF" w:rsidR="00E5318C">
        <w:t xml:space="preserve">, </w:t>
      </w:r>
      <w:r w:rsidRPr="004D38CF">
        <w:t>but we are getting this under control</w:t>
      </w:r>
      <w:r w:rsidRPr="004D38CF" w:rsidR="00AF3B7E">
        <w:t>. W</w:t>
      </w:r>
      <w:r w:rsidRPr="004D38CF">
        <w:t>e have quadrupled the size of the team</w:t>
      </w:r>
      <w:r w:rsidRPr="004D38CF" w:rsidR="00AF3B7E">
        <w:t xml:space="preserve">. There are </w:t>
      </w:r>
      <w:r w:rsidRPr="004D38CF">
        <w:t>over 500 people working on R&amp;D compliance to achieve that</w:t>
      </w:r>
      <w:r w:rsidRPr="004D38CF" w:rsidR="00AF3B7E">
        <w:t>. W</w:t>
      </w:r>
      <w:r w:rsidRPr="004D38CF">
        <w:t xml:space="preserve">e will see the fraud and error rate fall. As Jonathan said, we also need to provide certainty and efficiency </w:t>
      </w:r>
      <w:r w:rsidRPr="004D38CF" w:rsidR="00AF3B7E">
        <w:t xml:space="preserve">in </w:t>
      </w:r>
      <w:r w:rsidRPr="004D38CF">
        <w:t xml:space="preserve">the processing so </w:t>
      </w:r>
      <w:r w:rsidRPr="004D38CF" w:rsidR="00AF3B7E">
        <w:t xml:space="preserve">that </w:t>
      </w:r>
      <w:r w:rsidRPr="004D38CF">
        <w:t xml:space="preserve">investment can crack on. </w:t>
      </w:r>
    </w:p>
    <w:p w:rsidR="009875F8" w:rsidRPr="004D38CF" w:rsidP="003005E9">
      <w:pPr>
        <w:pStyle w:val="Question"/>
      </w:pPr>
      <w:sdt>
        <w:sdtPr>
          <w:alias w:val="Member"/>
          <w:tag w:val="&lt;Member mnisId='214' dodsId='25170'&gt;"/>
          <w:id w:val="86355599"/>
          <w:placeholder>
            <w:docPart w:val="AFD7FFD5AA4148068C44E34A87C589D5"/>
          </w:placeholder>
          <w:richText/>
        </w:sdtPr>
        <w:sdtContent>
          <w:r w:rsidRPr="004D38CF" w:rsidR="007F463D">
            <w:rPr>
              <w:b/>
            </w:rPr>
            <w:t>Chair:</w:t>
          </w:r>
        </w:sdtContent>
      </w:sdt>
      <w:r w:rsidRPr="004D38CF" w:rsidR="007F463D">
        <w:t xml:space="preserve"> </w:t>
      </w:r>
      <w:r w:rsidRPr="004D38CF">
        <w:t>Mr A</w:t>
      </w:r>
      <w:r w:rsidRPr="004D38CF" w:rsidR="00F20278">
        <w:t>thow</w:t>
      </w:r>
      <w:r w:rsidRPr="004D38CF">
        <w:t xml:space="preserve">, can you give any reassurance to businesses that are struggling with this? </w:t>
      </w:r>
    </w:p>
    <w:p w:rsidR="0048418A" w:rsidRPr="004D38CF" w:rsidP="009875F8">
      <w:pPr>
        <w:pStyle w:val="Answer"/>
      </w:pPr>
      <w:sdt>
        <w:sdtPr>
          <w:alias w:val="Witness"/>
          <w:id w:val="-1616519368"/>
          <w:placeholder>
            <w:docPart w:val="E4F69AD469FD4EEB875FFA9054404A1D"/>
          </w:placeholder>
          <w:richText/>
        </w:sdtPr>
        <w:sdtContent>
          <w:r w:rsidRPr="004D38CF" w:rsidR="007F463D">
            <w:rPr>
              <w:b/>
              <w:i/>
              <w:iCs/>
            </w:rPr>
            <w:t>Jonathan Athow:</w:t>
          </w:r>
        </w:sdtContent>
      </w:sdt>
      <w:r w:rsidRPr="004D38CF" w:rsidR="007F463D">
        <w:t xml:space="preserve"> </w:t>
      </w:r>
      <w:r w:rsidRPr="004D38CF" w:rsidR="00F10540">
        <w:t xml:space="preserve">There are some challenges here. </w:t>
      </w:r>
      <w:r w:rsidRPr="004D38CF" w:rsidR="009875F8">
        <w:t>We want businesses with legitimate claims to get the</w:t>
      </w:r>
      <w:r w:rsidRPr="004D38CF" w:rsidR="00F10540">
        <w:t>se tax credits</w:t>
      </w:r>
      <w:r w:rsidRPr="004D38CF" w:rsidR="009875F8">
        <w:t xml:space="preserve"> and to have confidence in them</w:t>
      </w:r>
      <w:r w:rsidRPr="004D38CF" w:rsidR="00F10540">
        <w:t xml:space="preserve">, </w:t>
      </w:r>
      <w:r w:rsidRPr="004D38CF" w:rsidR="009875F8">
        <w:t>but we also want to stop claims that are not compliant</w:t>
      </w:r>
      <w:r w:rsidRPr="004D38CF" w:rsidR="001E0569">
        <w:t>.</w:t>
      </w:r>
      <w:r w:rsidRPr="004D38CF">
        <w:t xml:space="preserve"> </w:t>
      </w:r>
      <w:r w:rsidRPr="004D38CF" w:rsidR="001E0569">
        <w:t>T</w:t>
      </w:r>
      <w:r w:rsidRPr="004D38CF" w:rsidR="009875F8">
        <w:t xml:space="preserve">here is a challenge in how you do that. We have put in place several policy measures. As I said, one of the ones </w:t>
      </w:r>
      <w:r w:rsidRPr="004D38CF">
        <w:t xml:space="preserve">that </w:t>
      </w:r>
      <w:r w:rsidRPr="004D38CF" w:rsidR="009875F8">
        <w:t>we are consulting on is advance clearances</w:t>
      </w:r>
      <w:r w:rsidRPr="004D38CF">
        <w:t>. T</w:t>
      </w:r>
      <w:r w:rsidRPr="004D38CF" w:rsidR="009875F8">
        <w:t>hat will hopefully hit that sweet spot.</w:t>
      </w:r>
    </w:p>
    <w:p w:rsidR="009875F8" w:rsidRPr="004D38CF" w:rsidP="009875F8">
      <w:pPr>
        <w:pStyle w:val="Answer"/>
      </w:pPr>
      <w:r w:rsidRPr="004D38CF">
        <w:t>There is a fundamental challenge with research and development. By its nature, it is uncertain and difficult to define. There is no third</w:t>
      </w:r>
      <w:r w:rsidRPr="004D38CF" w:rsidR="0048418A">
        <w:t>-</w:t>
      </w:r>
      <w:r w:rsidRPr="004D38CF">
        <w:t xml:space="preserve">party data </w:t>
      </w:r>
      <w:r w:rsidRPr="004D38CF" w:rsidR="0048418A">
        <w:t xml:space="preserve">that </w:t>
      </w:r>
      <w:r w:rsidRPr="004D38CF">
        <w:t>we can verify these claims against</w:t>
      </w:r>
      <w:r w:rsidRPr="004D38CF" w:rsidR="0048418A">
        <w:t xml:space="preserve">, so </w:t>
      </w:r>
      <w:r w:rsidRPr="004D38CF">
        <w:t>it is going to be a challenging relief to ad</w:t>
      </w:r>
      <w:r w:rsidRPr="004D38CF" w:rsidR="00F20278">
        <w:t>m</w:t>
      </w:r>
      <w:r w:rsidRPr="004D38CF" w:rsidR="00920E00">
        <w:t>inister</w:t>
      </w:r>
      <w:r w:rsidRPr="004D38CF">
        <w:t xml:space="preserve"> full stop. The question is how we use policy and operational responses to get that balance right.</w:t>
      </w:r>
    </w:p>
    <w:p w:rsidR="009875F8" w:rsidRPr="004D38CF" w:rsidP="00F20278">
      <w:pPr>
        <w:pStyle w:val="Question"/>
      </w:pPr>
      <w:sdt>
        <w:sdtPr>
          <w:alias w:val="Member"/>
          <w:tag w:val="&lt;Member mnisId='214' dodsId='25170'&gt;"/>
          <w:id w:val="491923091"/>
          <w:placeholder>
            <w:docPart w:val="3F442689F5D0473C8EAD389E4F2DFCEA"/>
          </w:placeholder>
          <w:richText/>
        </w:sdtPr>
        <w:sdtContent>
          <w:r w:rsidRPr="004D38CF" w:rsidR="007F463D">
            <w:rPr>
              <w:b/>
            </w:rPr>
            <w:t>Chair:</w:t>
          </w:r>
        </w:sdtContent>
      </w:sdt>
      <w:r w:rsidRPr="004D38CF" w:rsidR="007F463D">
        <w:t xml:space="preserve"> </w:t>
      </w:r>
      <w:r w:rsidRPr="004D38CF">
        <w:t xml:space="preserve">I have </w:t>
      </w:r>
      <w:r w:rsidRPr="004D38CF" w:rsidR="00BB411B">
        <w:t xml:space="preserve">had </w:t>
      </w:r>
      <w:r w:rsidRPr="004D38CF">
        <w:t xml:space="preserve">a number of cases. </w:t>
      </w:r>
      <w:r w:rsidRPr="004D38CF" w:rsidR="00BB411B">
        <w:t>From memory, o</w:t>
      </w:r>
      <w:r w:rsidRPr="004D38CF">
        <w:t xml:space="preserve">ne was a brewery. With all respect to tax officials, the understanding that a tax official might have about </w:t>
      </w:r>
      <w:r w:rsidRPr="004D38CF" w:rsidR="00BB411B">
        <w:t xml:space="preserve">the </w:t>
      </w:r>
      <w:r w:rsidRPr="004D38CF">
        <w:t xml:space="preserve">research and development to develop a new craft beer is perhaps </w:t>
      </w:r>
      <w:r w:rsidRPr="004D38CF" w:rsidR="00BB411B">
        <w:t xml:space="preserve">in a </w:t>
      </w:r>
      <w:r w:rsidRPr="004D38CF">
        <w:t xml:space="preserve">different </w:t>
      </w:r>
      <w:r w:rsidRPr="004D38CF" w:rsidR="00BB411B">
        <w:t xml:space="preserve">place </w:t>
      </w:r>
      <w:r w:rsidRPr="004D38CF">
        <w:t>to the brewery itself.</w:t>
      </w:r>
    </w:p>
    <w:p w:rsidR="009875F8" w:rsidRPr="004D38CF" w:rsidP="009875F8">
      <w:pPr>
        <w:pStyle w:val="Answer"/>
      </w:pPr>
      <w:sdt>
        <w:sdtPr>
          <w:alias w:val="Witness"/>
          <w:id w:val="-1004899097"/>
          <w:placeholder>
            <w:docPart w:val="18E5BF8611784A11B131B64639B1EDD0"/>
          </w:placeholder>
          <w:richText/>
        </w:sdtPr>
        <w:sdtContent>
          <w:r w:rsidRPr="004D38CF" w:rsidR="007F463D">
            <w:rPr>
              <w:b/>
              <w:i/>
              <w:iCs/>
            </w:rPr>
            <w:t>Jonathan Athow:</w:t>
          </w:r>
        </w:sdtContent>
      </w:sdt>
      <w:r w:rsidRPr="004D38CF" w:rsidR="007F463D">
        <w:t xml:space="preserve"> </w:t>
      </w:r>
      <w:r w:rsidRPr="004D38CF">
        <w:t>Indeed</w:t>
      </w:r>
      <w:r w:rsidRPr="004D38CF" w:rsidR="00F72645">
        <w:t>, yes</w:t>
      </w:r>
      <w:r w:rsidRPr="004D38CF">
        <w:t>. We have just started a process of recruiting some external experts to help us with some of the technical aspects of research and development</w:t>
      </w:r>
      <w:r w:rsidRPr="004D38CF" w:rsidR="00BB411B">
        <w:t>. A</w:t>
      </w:r>
      <w:r w:rsidRPr="004D38CF">
        <w:t xml:space="preserve">s I said, we have some great colleagues working in Penny’s area who are absolute experts </w:t>
      </w:r>
      <w:r w:rsidRPr="004D38CF" w:rsidR="00BB411B">
        <w:t xml:space="preserve">on </w:t>
      </w:r>
      <w:r w:rsidRPr="004D38CF">
        <w:t>the tax side of things</w:t>
      </w:r>
      <w:r w:rsidRPr="004D38CF" w:rsidR="00BB411B">
        <w:t xml:space="preserve">, </w:t>
      </w:r>
      <w:r w:rsidRPr="004D38CF">
        <w:t xml:space="preserve">but on some of the more scientific elements will not have the knowledge. We are recruiting experts </w:t>
      </w:r>
      <w:r w:rsidRPr="004D38CF" w:rsidR="00BB411B">
        <w:t xml:space="preserve">to </w:t>
      </w:r>
      <w:r w:rsidRPr="004D38CF">
        <w:t xml:space="preserve">our panel to help us with that. </w:t>
      </w:r>
    </w:p>
    <w:p w:rsidR="009875F8" w:rsidRPr="004D38CF" w:rsidP="00F20278">
      <w:pPr>
        <w:pStyle w:val="Remark"/>
      </w:pPr>
      <w:sdt>
        <w:sdtPr>
          <w:alias w:val="Member"/>
          <w:tag w:val="&lt;Member mnisId='214' dodsId='25170'&gt;"/>
          <w:id w:val="-2135856709"/>
          <w:placeholder>
            <w:docPart w:val="8DBDBFC934E5433B92D4AF140D3A0E89"/>
          </w:placeholder>
          <w:richText/>
        </w:sdtPr>
        <w:sdtContent>
          <w:r w:rsidRPr="004D38CF" w:rsidR="007F463D">
            <w:rPr>
              <w:b/>
            </w:rPr>
            <w:t>Chair:</w:t>
          </w:r>
        </w:sdtContent>
      </w:sdt>
      <w:r w:rsidRPr="004D38CF" w:rsidR="007F463D">
        <w:t xml:space="preserve"> </w:t>
      </w:r>
      <w:r w:rsidRPr="004D38CF" w:rsidR="00F20278">
        <w:t xml:space="preserve">You are </w:t>
      </w:r>
      <w:r w:rsidRPr="004D38CF">
        <w:t>very welcome to come and sample some craft beers</w:t>
      </w:r>
      <w:r w:rsidRPr="004D38CF" w:rsidR="00BB411B">
        <w:t xml:space="preserve">, </w:t>
      </w:r>
      <w:r w:rsidRPr="004D38CF">
        <w:t xml:space="preserve">meet the brewers and learn about it, Ms </w:t>
      </w:r>
      <w:r w:rsidRPr="004D38CF" w:rsidR="00BB411B">
        <w:t>Ciniewicz</w:t>
      </w:r>
      <w:r w:rsidRPr="004D38CF">
        <w:t xml:space="preserve">. </w:t>
      </w:r>
      <w:r w:rsidRPr="004D38CF" w:rsidR="00F20278">
        <w:t>There is an o</w:t>
      </w:r>
      <w:r w:rsidRPr="004D38CF">
        <w:t>pen invitation to Hackney South and Shoreditch</w:t>
      </w:r>
      <w:r w:rsidRPr="004D38CF" w:rsidR="00F20278">
        <w:t>,</w:t>
      </w:r>
      <w:r w:rsidRPr="004D38CF">
        <w:t xml:space="preserve"> if you would like to understand better research and development in that area.</w:t>
      </w:r>
    </w:p>
    <w:p w:rsidR="00E30379" w:rsidRPr="004D38CF" w:rsidP="00E6333F">
      <w:pPr>
        <w:pStyle w:val="Question"/>
      </w:pPr>
      <w:sdt>
        <w:sdtPr>
          <w:alias w:val="Member"/>
          <w:tag w:val="&lt;Member mnisId='4051' dodsId='43043'&gt;"/>
          <w:id w:val="-1419640941"/>
          <w:placeholder>
            <w:docPart w:val="9D62D0434A1E46EF843AD00214F4ABCA"/>
          </w:placeholder>
          <w:richText/>
        </w:sdtPr>
        <w:sdtContent>
          <w:r w:rsidRPr="004D38CF" w:rsidR="00E6333F">
            <w:rPr>
              <w:b/>
            </w:rPr>
            <w:t>John Glen:</w:t>
          </w:r>
        </w:sdtContent>
      </w:sdt>
      <w:r w:rsidRPr="004D38CF" w:rsidR="00E6333F">
        <w:t xml:space="preserve"> </w:t>
      </w:r>
      <w:r w:rsidRPr="004D38CF" w:rsidR="003E5F60">
        <w:t>O</w:t>
      </w:r>
      <w:r w:rsidRPr="004D38CF" w:rsidR="009875F8">
        <w:t>ne of our big challenges as MPs is to work out what is a one</w:t>
      </w:r>
      <w:r w:rsidRPr="004D38CF" w:rsidR="003E4CFA">
        <w:t>-</w:t>
      </w:r>
      <w:r w:rsidRPr="004D38CF" w:rsidR="009875F8">
        <w:t xml:space="preserve">off example and what is a pattern. I have </w:t>
      </w:r>
      <w:r w:rsidRPr="004D38CF" w:rsidR="003E5F60">
        <w:t xml:space="preserve">also been made aware of </w:t>
      </w:r>
      <w:r w:rsidRPr="004D38CF" w:rsidR="009875F8">
        <w:t>some individual</w:t>
      </w:r>
      <w:r w:rsidRPr="004D38CF" w:rsidR="00E84EB0">
        <w:t xml:space="preserve"> cases. A</w:t>
      </w:r>
      <w:r w:rsidRPr="004D38CF" w:rsidR="009875F8">
        <w:t>pparently</w:t>
      </w:r>
      <w:r w:rsidRPr="004D38CF" w:rsidR="00E84EB0">
        <w:t xml:space="preserve">, </w:t>
      </w:r>
      <w:r w:rsidRPr="004D38CF" w:rsidR="009875F8">
        <w:t xml:space="preserve">there is no phone line for somebody to ring up </w:t>
      </w:r>
      <w:r w:rsidRPr="004D38CF" w:rsidR="003E5F60">
        <w:t xml:space="preserve">about </w:t>
      </w:r>
      <w:r w:rsidRPr="004D38CF" w:rsidR="009875F8">
        <w:t xml:space="preserve">R&amp;D tax </w:t>
      </w:r>
      <w:r w:rsidRPr="004D38CF" w:rsidR="003E5F60">
        <w:t>credits</w:t>
      </w:r>
      <w:r w:rsidRPr="004D38CF" w:rsidR="009875F8">
        <w:t xml:space="preserve">. The corporation tax phone line will not answer questions on </w:t>
      </w:r>
      <w:r w:rsidRPr="004D38CF" w:rsidR="0049563C">
        <w:t>that</w:t>
      </w:r>
      <w:r w:rsidRPr="004D38CF" w:rsidR="003E5F60">
        <w:t>. T</w:t>
      </w:r>
      <w:r w:rsidRPr="004D38CF" w:rsidR="009875F8">
        <w:t xml:space="preserve">hat is a great frustration. </w:t>
      </w:r>
      <w:r w:rsidRPr="004D38CF">
        <w:t>There are e</w:t>
      </w:r>
      <w:r w:rsidRPr="004D38CF" w:rsidR="009875F8">
        <w:t xml:space="preserve">xamples of people who </w:t>
      </w:r>
      <w:r w:rsidRPr="004D38CF">
        <w:t xml:space="preserve">are </w:t>
      </w:r>
      <w:r w:rsidRPr="004D38CF" w:rsidR="009875F8">
        <w:t xml:space="preserve">in </w:t>
      </w:r>
      <w:r w:rsidRPr="004D38CF">
        <w:t xml:space="preserve">the </w:t>
      </w:r>
      <w:r w:rsidRPr="004D38CF" w:rsidR="009875F8">
        <w:t xml:space="preserve">process </w:t>
      </w:r>
      <w:r w:rsidRPr="004D38CF">
        <w:t xml:space="preserve">and </w:t>
      </w:r>
      <w:r w:rsidRPr="004D38CF" w:rsidR="009875F8">
        <w:t>then somebody</w:t>
      </w:r>
      <w:r w:rsidRPr="004D38CF" w:rsidR="003E5F60">
        <w:t xml:space="preserve"> has</w:t>
      </w:r>
      <w:r w:rsidRPr="004D38CF" w:rsidR="009875F8">
        <w:t xml:space="preserve"> gone away for a while</w:t>
      </w:r>
      <w:r w:rsidRPr="004D38CF">
        <w:t>. T</w:t>
      </w:r>
      <w:r w:rsidRPr="004D38CF" w:rsidR="009875F8">
        <w:t xml:space="preserve">he risk associated with not securing this money </w:t>
      </w:r>
      <w:r w:rsidRPr="004D38CF" w:rsidR="003E5F60">
        <w:t xml:space="preserve">is </w:t>
      </w:r>
      <w:r w:rsidRPr="004D38CF" w:rsidR="009875F8">
        <w:t>quite significant.</w:t>
      </w:r>
    </w:p>
    <w:p w:rsidR="003A23C4" w:rsidRPr="004D38CF" w:rsidP="002B32C0">
      <w:pPr>
        <w:pStyle w:val="QuestionCont"/>
      </w:pPr>
      <w:r w:rsidRPr="004D38CF">
        <w:t>I recognise what you are saying about increased sampling</w:t>
      </w:r>
      <w:r w:rsidRPr="004D38CF" w:rsidR="00E30379">
        <w:t xml:space="preserve"> and </w:t>
      </w:r>
      <w:r w:rsidRPr="004D38CF" w:rsidR="00BE2D05">
        <w:t>that this is a work in progress</w:t>
      </w:r>
      <w:r w:rsidRPr="004D38CF" w:rsidR="00E30379">
        <w:t xml:space="preserve"> </w:t>
      </w:r>
      <w:r w:rsidRPr="004D38CF">
        <w:t>because we have asked you to reduce the amount of fraud</w:t>
      </w:r>
      <w:r w:rsidRPr="004D38CF" w:rsidR="002B32C0">
        <w:t xml:space="preserve">, but </w:t>
      </w:r>
      <w:r w:rsidRPr="004D38CF">
        <w:t xml:space="preserve">is there anything </w:t>
      </w:r>
      <w:r w:rsidRPr="004D38CF" w:rsidR="00BE2D05">
        <w:t xml:space="preserve">that </w:t>
      </w:r>
      <w:r w:rsidRPr="004D38CF">
        <w:t xml:space="preserve">you can say to reassure those </w:t>
      </w:r>
      <w:r w:rsidRPr="004D38CF" w:rsidR="00BE2D05">
        <w:t xml:space="preserve">who are </w:t>
      </w:r>
      <w:r w:rsidRPr="004D38CF">
        <w:t>engaged with this session today around the processing journey and your sensitivity to when you go beyond</w:t>
      </w:r>
      <w:r w:rsidRPr="004D38CF" w:rsidR="00A96AD8">
        <w:t xml:space="preserve"> 40 days </w:t>
      </w:r>
      <w:r w:rsidRPr="004D38CF">
        <w:t>in those 15%</w:t>
      </w:r>
      <w:r w:rsidR="006A53B6">
        <w:t xml:space="preserve"> of</w:t>
      </w:r>
      <w:r w:rsidRPr="004D38CF">
        <w:t xml:space="preserve"> cases</w:t>
      </w:r>
      <w:r w:rsidRPr="004D38CF" w:rsidR="00A96AD8">
        <w:t xml:space="preserve">? </w:t>
      </w:r>
      <w:r w:rsidRPr="004D38CF">
        <w:t xml:space="preserve">I was not sure that you would </w:t>
      </w:r>
      <w:r w:rsidRPr="004D38CF" w:rsidR="003A5C92">
        <w:t>meet</w:t>
      </w:r>
      <w:r w:rsidRPr="004D38CF">
        <w:t xml:space="preserve"> that 85%. I am pleased to hear it, but it is quite pivotal</w:t>
      </w:r>
      <w:r w:rsidRPr="004D38CF" w:rsidR="002A7E0F">
        <w:t xml:space="preserve">, if you have </w:t>
      </w:r>
      <w:r w:rsidRPr="004D38CF" w:rsidR="00A96AD8">
        <w:t xml:space="preserve">1.5 </w:t>
      </w:r>
      <w:r w:rsidRPr="004D38CF">
        <w:t>million</w:t>
      </w:r>
      <w:r w:rsidRPr="004D38CF" w:rsidR="00A96AD8">
        <w:t xml:space="preserve"> and </w:t>
      </w:r>
      <w:r w:rsidRPr="004D38CF">
        <w:t>you have cash flow issues</w:t>
      </w:r>
      <w:r w:rsidRPr="004D38CF" w:rsidR="00A96AD8">
        <w:t xml:space="preserve">. </w:t>
      </w:r>
      <w:r w:rsidRPr="004D38CF">
        <w:t>W</w:t>
      </w:r>
      <w:r w:rsidRPr="004D38CF">
        <w:t xml:space="preserve">hat can you tell us about what you are trying to do? </w:t>
      </w:r>
    </w:p>
    <w:p w:rsidR="009875F8" w:rsidRPr="004D38CF" w:rsidP="002A7E0F">
      <w:pPr>
        <w:pStyle w:val="QuestionCont"/>
      </w:pPr>
      <w:r w:rsidRPr="004D38CF">
        <w:t>L</w:t>
      </w:r>
      <w:r w:rsidRPr="004D38CF">
        <w:t>inked to that</w:t>
      </w:r>
      <w:r w:rsidRPr="004D38CF">
        <w:t xml:space="preserve">—this is the </w:t>
      </w:r>
      <w:r w:rsidRPr="004D38CF">
        <w:t xml:space="preserve">final thing </w:t>
      </w:r>
      <w:r w:rsidRPr="004D38CF">
        <w:t xml:space="preserve">that I will </w:t>
      </w:r>
      <w:r w:rsidRPr="004D38CF">
        <w:t>say</w:t>
      </w:r>
      <w:r w:rsidRPr="004D38CF">
        <w:t>—</w:t>
      </w:r>
      <w:r w:rsidRPr="004D38CF">
        <w:t xml:space="preserve">I </w:t>
      </w:r>
      <w:r w:rsidRPr="004D38CF" w:rsidR="007A0DD1">
        <w:t xml:space="preserve">am </w:t>
      </w:r>
      <w:r w:rsidRPr="004D38CF">
        <w:t>aware that there are some white</w:t>
      </w:r>
      <w:r w:rsidRPr="004D38CF" w:rsidR="002A7E0F">
        <w:t>-</w:t>
      </w:r>
      <w:r w:rsidRPr="004D38CF">
        <w:t>label intermediaries being used</w:t>
      </w:r>
      <w:r w:rsidRPr="004D38CF">
        <w:t xml:space="preserve">. </w:t>
      </w:r>
      <w:r w:rsidRPr="004D38CF" w:rsidR="007A0DD1">
        <w:t xml:space="preserve">It </w:t>
      </w:r>
      <w:r w:rsidRPr="004D38CF">
        <w:t>has been asserted that HMRC use those people as pathfinders to sound people</w:t>
      </w:r>
      <w:r w:rsidRPr="004D38CF" w:rsidR="007A0DD1">
        <w:t xml:space="preserve"> out</w:t>
      </w:r>
      <w:r w:rsidRPr="004D38CF">
        <w:t>. They are also linked to factoring.</w:t>
      </w:r>
      <w:r w:rsidRPr="004D38CF" w:rsidR="002A7E0F">
        <w:t xml:space="preserve"> P</w:t>
      </w:r>
      <w:r w:rsidRPr="004D38CF">
        <w:t>erfectly legitimately, these firms help people navigate the process. Are you familiar with that? Do you recognise that?</w:t>
      </w:r>
    </w:p>
    <w:p w:rsidR="007D50C5" w:rsidRPr="004D38CF" w:rsidP="009875F8">
      <w:pPr>
        <w:pStyle w:val="Answer"/>
      </w:pPr>
      <w:sdt>
        <w:sdtPr>
          <w:alias w:val="Witness"/>
          <w:id w:val="1372586202"/>
          <w:placeholder>
            <w:docPart w:val="52695AD9010A49889490907722275E5D"/>
          </w:placeholder>
          <w:richText/>
        </w:sdtPr>
        <w:sdtContent>
          <w:r w:rsidRPr="004D38CF" w:rsidR="00A974A4">
            <w:rPr>
              <w:b/>
              <w:i/>
              <w:iCs/>
            </w:rPr>
            <w:t>Penny Ciniewicz:</w:t>
          </w:r>
        </w:sdtContent>
      </w:sdt>
      <w:r w:rsidRPr="004D38CF" w:rsidR="00A974A4">
        <w:t xml:space="preserve"> </w:t>
      </w:r>
      <w:r w:rsidRPr="004D38CF" w:rsidR="009875F8">
        <w:t xml:space="preserve">I hear what you are saying about the certainty for businesses and the investigative side of the processing of claims. It can be an uncertain business. It is really important that we keep people in </w:t>
      </w:r>
      <w:r w:rsidRPr="004D38CF" w:rsidR="009875F8">
        <w:t>touch with what we are doing and that we keep them sighted on the progress of that compliance work.</w:t>
      </w:r>
    </w:p>
    <w:p w:rsidR="007B7806" w:rsidRPr="004D38CF" w:rsidP="009875F8">
      <w:pPr>
        <w:pStyle w:val="Answer"/>
      </w:pPr>
      <w:r w:rsidRPr="004D38CF">
        <w:t>Just to add to some of the things that Jonathan has already said</w:t>
      </w:r>
      <w:r w:rsidRPr="004D38CF" w:rsidR="007D50C5">
        <w:t xml:space="preserve">, </w:t>
      </w:r>
      <w:r w:rsidRPr="004D38CF">
        <w:t>part of what we have been doing is trying to gather more information up</w:t>
      </w:r>
      <w:r w:rsidRPr="004D38CF" w:rsidR="00167D75">
        <w:t xml:space="preserve"> </w:t>
      </w:r>
      <w:r w:rsidRPr="004D38CF">
        <w:t>front</w:t>
      </w:r>
      <w:r w:rsidRPr="004D38CF" w:rsidR="007D50C5">
        <w:t xml:space="preserve">. We now </w:t>
      </w:r>
      <w:r w:rsidRPr="004D38CF">
        <w:t>have a digital claims form</w:t>
      </w:r>
      <w:r w:rsidRPr="004D38CF" w:rsidR="007D50C5">
        <w:t xml:space="preserve">, which </w:t>
      </w:r>
      <w:r w:rsidRPr="004D38CF">
        <w:t xml:space="preserve">gives us more information. It enables us to risk better, </w:t>
      </w:r>
      <w:r w:rsidRPr="004D38CF" w:rsidR="007D50C5">
        <w:t xml:space="preserve">though </w:t>
      </w:r>
      <w:r w:rsidRPr="004D38CF">
        <w:t xml:space="preserve">not perfectly because </w:t>
      </w:r>
      <w:r w:rsidRPr="004D38CF" w:rsidR="007D50C5">
        <w:t xml:space="preserve">a </w:t>
      </w:r>
      <w:r w:rsidRPr="004D38CF">
        <w:t>level of scientific uncertainty does exist and will continue to exist.</w:t>
      </w:r>
      <w:r w:rsidRPr="004D38CF">
        <w:t xml:space="preserve"> </w:t>
      </w:r>
      <w:r w:rsidRPr="004D38CF" w:rsidR="0027149E">
        <w:t>W</w:t>
      </w:r>
      <w:r w:rsidRPr="004D38CF">
        <w:t>e are trying very much to remove as much uncertainty from the process as we can up</w:t>
      </w:r>
      <w:r w:rsidRPr="004D38CF" w:rsidR="00167D75">
        <w:t xml:space="preserve"> </w:t>
      </w:r>
      <w:r w:rsidRPr="004D38CF">
        <w:t xml:space="preserve">front through those kinds of administrative reforms. </w:t>
      </w:r>
    </w:p>
    <w:p w:rsidR="009875F8" w:rsidRPr="004D38CF" w:rsidP="005F3505">
      <w:pPr>
        <w:pStyle w:val="Answer"/>
      </w:pPr>
      <w:r w:rsidRPr="004D38CF">
        <w:t>We certainly do look at challenging agents</w:t>
      </w:r>
      <w:r w:rsidRPr="004D38CF" w:rsidR="007B7806">
        <w:t xml:space="preserve">, </w:t>
      </w:r>
      <w:r w:rsidRPr="004D38CF">
        <w:t>where we think they are multiplying non</w:t>
      </w:r>
      <w:r w:rsidRPr="004D38CF" w:rsidR="003E4CFA">
        <w:t>-</w:t>
      </w:r>
      <w:r w:rsidRPr="004D38CF">
        <w:t>compliance rather than removing it. We have an anti</w:t>
      </w:r>
      <w:r w:rsidRPr="004D38CF" w:rsidR="005F3505">
        <w:noBreakHyphen/>
      </w:r>
      <w:r w:rsidRPr="004D38CF">
        <w:t xml:space="preserve">abuse unit for the most abusive cases so we can take that noise out of the system. </w:t>
      </w:r>
      <w:r w:rsidRPr="004D38CF" w:rsidR="007B7806">
        <w:t>A</w:t>
      </w:r>
      <w:r w:rsidRPr="004D38CF">
        <w:t>s JP said earlier</w:t>
      </w:r>
      <w:r w:rsidRPr="004D38CF" w:rsidR="007B7806">
        <w:t xml:space="preserve">, </w:t>
      </w:r>
      <w:r w:rsidRPr="004D38CF">
        <w:t>we have quadrupled the number of people working on R&amp;D</w:t>
      </w:r>
      <w:r w:rsidRPr="004D38CF" w:rsidR="007B7806">
        <w:t xml:space="preserve"> compliance.</w:t>
      </w:r>
      <w:r w:rsidRPr="004D38CF" w:rsidR="005F3505">
        <w:t xml:space="preserve"> </w:t>
      </w:r>
      <w:r w:rsidRPr="004D38CF">
        <w:t>We now have 500 people working on R&amp;D compliance.</w:t>
      </w:r>
      <w:r w:rsidRPr="004D38CF" w:rsidR="00E8178E">
        <w:t xml:space="preserve"> </w:t>
      </w:r>
      <w:r w:rsidRPr="004D38CF">
        <w:t>There is a lot of work to do, but hopefully some of those system changes that we have put in place</w:t>
      </w:r>
      <w:r w:rsidRPr="004D38CF" w:rsidR="00E8178E">
        <w:t>—</w:t>
      </w:r>
      <w:r w:rsidRPr="004D38CF">
        <w:t>we will see the results of those in the annual report</w:t>
      </w:r>
      <w:r w:rsidRPr="004D38CF" w:rsidR="00616843">
        <w:t>,</w:t>
      </w:r>
      <w:r w:rsidRPr="004D38CF">
        <w:t xml:space="preserve"> when it is published</w:t>
      </w:r>
      <w:r w:rsidRPr="004D38CF" w:rsidR="00E8178E">
        <w:t>—</w:t>
      </w:r>
      <w:r w:rsidRPr="004D38CF">
        <w:t>will help us to take some of that out of the system and make the service even better.</w:t>
      </w:r>
    </w:p>
    <w:p w:rsidR="009875F8" w:rsidRPr="004D38CF" w:rsidP="00E6333F">
      <w:pPr>
        <w:pStyle w:val="Question"/>
      </w:pPr>
      <w:sdt>
        <w:sdtPr>
          <w:alias w:val="Member"/>
          <w:tag w:val="&lt;Member mnisId='4051' dodsId='43043'&gt;"/>
          <w:id w:val="518283355"/>
          <w:placeholder>
            <w:docPart w:val="BEA3BB4479754071915EF8634DB0C9E9"/>
          </w:placeholder>
          <w:richText/>
        </w:sdtPr>
        <w:sdtContent>
          <w:r w:rsidRPr="004D38CF" w:rsidR="00E6333F">
            <w:rPr>
              <w:b/>
            </w:rPr>
            <w:t>John Glen:</w:t>
          </w:r>
        </w:sdtContent>
      </w:sdt>
      <w:r w:rsidRPr="004D38CF" w:rsidR="00E6333F">
        <w:t xml:space="preserve"> </w:t>
      </w:r>
      <w:r w:rsidRPr="004D38CF" w:rsidR="00531B86">
        <w:t>T</w:t>
      </w:r>
      <w:r w:rsidRPr="004D38CF">
        <w:t xml:space="preserve">here are intermediaries in the market </w:t>
      </w:r>
      <w:r w:rsidRPr="004D38CF" w:rsidR="00531B86">
        <w:t xml:space="preserve">that will </w:t>
      </w:r>
      <w:r w:rsidRPr="004D38CF">
        <w:t>say to a company</w:t>
      </w:r>
      <w:r w:rsidRPr="004D38CF" w:rsidR="00531B86">
        <w:t>, “C</w:t>
      </w:r>
      <w:r w:rsidRPr="004D38CF">
        <w:t>an we deal with your R&amp;D tax credit</w:t>
      </w:r>
      <w:r w:rsidRPr="004D38CF" w:rsidR="00531B86">
        <w:t>s</w:t>
      </w:r>
      <w:r w:rsidRPr="004D38CF">
        <w:t>?</w:t>
      </w:r>
      <w:r w:rsidRPr="004D38CF" w:rsidR="00531B86">
        <w:t xml:space="preserve">” They do it </w:t>
      </w:r>
      <w:r w:rsidRPr="004D38CF">
        <w:t>positively, to take out the stress out of it. Do you work with those firms to try to create acceptable pathways to inform firms how to properly make the application?</w:t>
      </w:r>
    </w:p>
    <w:p w:rsidR="009875F8" w:rsidRPr="004D38CF" w:rsidP="009875F8">
      <w:pPr>
        <w:pStyle w:val="Answer"/>
      </w:pPr>
      <w:sdt>
        <w:sdtPr>
          <w:alias w:val="Witness"/>
          <w:id w:val="473415013"/>
          <w:placeholder>
            <w:docPart w:val="4556A4789B054A279659E776D7AE344C"/>
          </w:placeholder>
          <w:richText/>
        </w:sdtPr>
        <w:sdtContent>
          <w:r w:rsidRPr="004D38CF" w:rsidR="00A974A4">
            <w:rPr>
              <w:b/>
              <w:i/>
              <w:iCs/>
            </w:rPr>
            <w:t>Penny Ciniewicz:</w:t>
          </w:r>
        </w:sdtContent>
      </w:sdt>
      <w:r w:rsidRPr="004D38CF" w:rsidR="00A974A4">
        <w:t xml:space="preserve"> </w:t>
      </w:r>
      <w:r w:rsidRPr="004D38CF">
        <w:t>Yes, we certainly do quite a lot of educational activity, but part of what the reforms have been doing is trying to make the connection between the business and the claim. It has to have senior sign</w:t>
      </w:r>
      <w:r w:rsidRPr="004D38CF" w:rsidR="003E4CFA">
        <w:t>-</w:t>
      </w:r>
      <w:r w:rsidRPr="004D38CF">
        <w:t>off before the claim can come in</w:t>
      </w:r>
      <w:r w:rsidRPr="004D38CF" w:rsidR="005F3505">
        <w:t xml:space="preserve"> now</w:t>
      </w:r>
      <w:r w:rsidRPr="004D38CF" w:rsidR="00FA4D38">
        <w:t>. W</w:t>
      </w:r>
      <w:r w:rsidRPr="004D38CF">
        <w:t xml:space="preserve">e were seeing </w:t>
      </w:r>
      <w:r w:rsidRPr="004D38CF" w:rsidR="00FA4D38">
        <w:t xml:space="preserve">an </w:t>
      </w:r>
      <w:r w:rsidRPr="004D38CF">
        <w:t xml:space="preserve">abuse of the process from firms making claims on taxpayers’ </w:t>
      </w:r>
      <w:r w:rsidRPr="004D38CF" w:rsidR="00F20278">
        <w:t>behalf</w:t>
      </w:r>
      <w:r w:rsidRPr="004D38CF">
        <w:t xml:space="preserve"> where they were not really involved in the process. There is a real need for firms to be closely involved in those claims because that is part of the process of giving us confidence </w:t>
      </w:r>
      <w:r w:rsidRPr="004D38CF" w:rsidR="002A0350">
        <w:t xml:space="preserve">that the </w:t>
      </w:r>
      <w:r w:rsidRPr="004D38CF">
        <w:t>claim is legitimately made.</w:t>
      </w:r>
    </w:p>
    <w:p w:rsidR="00F7004F" w:rsidRPr="004D38CF" w:rsidP="00A974A4">
      <w:pPr>
        <w:pStyle w:val="Question"/>
      </w:pPr>
      <w:sdt>
        <w:sdtPr>
          <w:alias w:val="Member"/>
          <w:tag w:val="&lt;Member mnisId='214' dodsId='25170'&gt;"/>
          <w:id w:val="1083176907"/>
          <w:placeholder>
            <w:docPart w:val="C4341A42CF6040AD93DB97828506C56A"/>
          </w:placeholder>
          <w:richText/>
        </w:sdtPr>
        <w:sdtContent>
          <w:r w:rsidRPr="004D38CF" w:rsidR="007F463D">
            <w:rPr>
              <w:b/>
            </w:rPr>
            <w:t>Chair:</w:t>
          </w:r>
        </w:sdtContent>
      </w:sdt>
      <w:r w:rsidRPr="004D38CF" w:rsidR="007F463D">
        <w:t xml:space="preserve"> </w:t>
      </w:r>
      <w:r w:rsidRPr="004D38CF" w:rsidR="002A0350">
        <w:t>These are i</w:t>
      </w:r>
      <w:r w:rsidRPr="004D38CF" w:rsidR="009875F8">
        <w:t xml:space="preserve">nteresting lessons for any future </w:t>
      </w:r>
      <w:r w:rsidRPr="004D38CF" w:rsidR="002A0350">
        <w:t xml:space="preserve">Chancellor </w:t>
      </w:r>
      <w:r w:rsidRPr="004D38CF" w:rsidR="009875F8">
        <w:t>thinking about these things. Tax relief is always an interesting area</w:t>
      </w:r>
      <w:r w:rsidRPr="004D38CF" w:rsidR="002A0350">
        <w:t xml:space="preserve">, </w:t>
      </w:r>
      <w:r w:rsidRPr="004D38CF" w:rsidR="009875F8">
        <w:t xml:space="preserve">which </w:t>
      </w:r>
      <w:r w:rsidRPr="004D38CF">
        <w:t xml:space="preserve">we do not </w:t>
      </w:r>
      <w:r w:rsidRPr="004D38CF" w:rsidR="009875F8">
        <w:t>have time to go into now.</w:t>
      </w:r>
    </w:p>
    <w:p w:rsidR="009875F8" w:rsidRPr="004D38CF" w:rsidP="00F7004F">
      <w:pPr>
        <w:pStyle w:val="QuestionCont"/>
      </w:pPr>
      <w:r w:rsidRPr="004D38CF">
        <w:t>I just wanted to update</w:t>
      </w:r>
      <w:r w:rsidRPr="004D38CF" w:rsidR="00F7004F">
        <w:t xml:space="preserve"> </w:t>
      </w:r>
      <w:r w:rsidRPr="004D38CF">
        <w:t xml:space="preserve">on the phone lines issue. At the beginning, we were picking up that the only information about the phone lines being down was in response to individual Twitter or X </w:t>
      </w:r>
      <w:r w:rsidR="006A53B6">
        <w:t>i</w:t>
      </w:r>
      <w:r w:rsidRPr="004D38CF">
        <w:t>nquiries</w:t>
      </w:r>
      <w:r w:rsidRPr="004D38CF" w:rsidR="00F7004F">
        <w:t>. H</w:t>
      </w:r>
      <w:r w:rsidRPr="004D38CF">
        <w:t>aving done a mystery shopp</w:t>
      </w:r>
      <w:r w:rsidRPr="004D38CF" w:rsidR="00F7004F">
        <w:t xml:space="preserve">er </w:t>
      </w:r>
      <w:r w:rsidRPr="004D38CF">
        <w:t xml:space="preserve">exercise, we understand </w:t>
      </w:r>
      <w:r w:rsidRPr="004D38CF" w:rsidR="00F7004F">
        <w:t xml:space="preserve">that </w:t>
      </w:r>
      <w:r w:rsidRPr="004D38CF">
        <w:t>there is a message saying that the phone lines will be up and running as soon as possible. Ms Mac</w:t>
      </w:r>
      <w:r w:rsidRPr="004D38CF" w:rsidR="00F7004F">
        <w:t>D</w:t>
      </w:r>
      <w:r w:rsidRPr="004D38CF">
        <w:t>onald</w:t>
      </w:r>
      <w:r w:rsidRPr="004D38CF" w:rsidR="00F7004F">
        <w:t xml:space="preserve"> </w:t>
      </w:r>
      <w:r w:rsidRPr="004D38CF">
        <w:t>and Mr Marks</w:t>
      </w:r>
      <w:r w:rsidRPr="004D38CF" w:rsidR="00F7004F">
        <w:t xml:space="preserve">, you </w:t>
      </w:r>
      <w:r w:rsidRPr="004D38CF">
        <w:t xml:space="preserve">said it would be up and running tomorrow. </w:t>
      </w:r>
      <w:r w:rsidRPr="004D38CF" w:rsidR="00F7004F">
        <w:t>C</w:t>
      </w:r>
      <w:r w:rsidRPr="004D38CF">
        <w:t xml:space="preserve">an you just be clear? Do </w:t>
      </w:r>
      <w:r w:rsidRPr="004D38CF" w:rsidR="00F7004F">
        <w:t xml:space="preserve">you know, </w:t>
      </w:r>
      <w:r w:rsidRPr="004D38CF">
        <w:t>as you sit here now, when the phone lines will be up and running again?</w:t>
      </w:r>
    </w:p>
    <w:p w:rsidR="009875F8" w:rsidRPr="004D38CF" w:rsidP="009875F8">
      <w:pPr>
        <w:pStyle w:val="Answer"/>
      </w:pPr>
      <w:sdt>
        <w:sdtPr>
          <w:alias w:val="Witness"/>
          <w:id w:val="583731295"/>
          <w:placeholder>
            <w:docPart w:val="3A5667201FCF4C88A2DA09EBE34793F5"/>
          </w:placeholder>
          <w:richText/>
        </w:sdtPr>
        <w:sdtContent>
          <w:r w:rsidRPr="004D38CF" w:rsidR="00541FAF">
            <w:rPr>
              <w:b/>
              <w:i/>
              <w:iCs/>
            </w:rPr>
            <w:t>Angela MacDonald:</w:t>
          </w:r>
        </w:sdtContent>
      </w:sdt>
      <w:r w:rsidRPr="004D38CF" w:rsidR="00541FAF">
        <w:t xml:space="preserve"> </w:t>
      </w:r>
      <w:r w:rsidRPr="004D38CF" w:rsidR="00A974A4">
        <w:t>T</w:t>
      </w:r>
      <w:r w:rsidRPr="004D38CF">
        <w:t>he phone lines went down as we were sat here. We know what our able colleagues are passing to us from the seats behind.</w:t>
      </w:r>
    </w:p>
    <w:p w:rsidR="009875F8" w:rsidRPr="004D38CF" w:rsidP="003005E9">
      <w:pPr>
        <w:pStyle w:val="Question"/>
      </w:pPr>
      <w:sdt>
        <w:sdtPr>
          <w:alias w:val="Member"/>
          <w:tag w:val="&lt;Member mnisId='214' dodsId='25170'&gt;"/>
          <w:id w:val="403263858"/>
          <w:placeholder>
            <w:docPart w:val="DF7756E0601A4A789D36C86221A03DE8"/>
          </w:placeholder>
          <w:richText/>
        </w:sdtPr>
        <w:sdtContent>
          <w:r w:rsidRPr="004D38CF" w:rsidR="007F463D">
            <w:rPr>
              <w:b/>
            </w:rPr>
            <w:t>Chair:</w:t>
          </w:r>
        </w:sdtContent>
      </w:sdt>
      <w:r w:rsidRPr="004D38CF" w:rsidR="007F463D">
        <w:t xml:space="preserve"> </w:t>
      </w:r>
      <w:r w:rsidRPr="004D38CF">
        <w:t xml:space="preserve">Perhaps you could write to us on </w:t>
      </w:r>
      <w:r w:rsidRPr="004D38CF" w:rsidR="001C2677">
        <w:t xml:space="preserve">this </w:t>
      </w:r>
      <w:r w:rsidRPr="004D38CF">
        <w:t>because clarity of communication is important. I would just stress again that your accountability, Mr Marks, and HMRC’s to Parliament</w:t>
      </w:r>
      <w:r w:rsidRPr="004D38CF" w:rsidR="001C2677">
        <w:t xml:space="preserve"> and</w:t>
      </w:r>
      <w:r w:rsidRPr="004D38CF" w:rsidR="00BE0E15">
        <w:t xml:space="preserve">, </w:t>
      </w:r>
      <w:r w:rsidRPr="004D38CF">
        <w:t>through us</w:t>
      </w:r>
      <w:r w:rsidRPr="004D38CF" w:rsidR="00BE0E15">
        <w:t xml:space="preserve">, </w:t>
      </w:r>
      <w:r w:rsidRPr="004D38CF">
        <w:t>to taxpayers is not an optional extra. It is something that should be absolutely fundamental</w:t>
      </w:r>
      <w:r w:rsidRPr="004D38CF" w:rsidR="00BE0E15">
        <w:t>. W</w:t>
      </w:r>
      <w:r w:rsidRPr="004D38CF">
        <w:t>e will take that offline and make sure we do not have this problem again in future. Perhaps you could just commit that you are intending in future to make sure we are properly informed about such events.</w:t>
      </w:r>
    </w:p>
    <w:p w:rsidR="009875F8" w:rsidRPr="004D38CF" w:rsidP="009875F8">
      <w:pPr>
        <w:pStyle w:val="Answer"/>
      </w:pPr>
      <w:sdt>
        <w:sdtPr>
          <w:alias w:val="Witness"/>
          <w:id w:val="981041548"/>
          <w:placeholder>
            <w:docPart w:val="4FB3CE28B80942C990D4EC1E8B908360"/>
          </w:placeholder>
          <w:richText/>
        </w:sdtPr>
        <w:sdtContent>
          <w:r w:rsidRPr="004D38CF" w:rsidR="003005E9">
            <w:rPr>
              <w:b/>
              <w:i/>
              <w:iCs/>
            </w:rPr>
            <w:t>John-Paul Marks:</w:t>
          </w:r>
        </w:sdtContent>
      </w:sdt>
      <w:r w:rsidRPr="004D38CF" w:rsidR="003005E9">
        <w:t xml:space="preserve"> </w:t>
      </w:r>
      <w:r w:rsidRPr="004D38CF">
        <w:t>Yes</w:t>
      </w:r>
      <w:r w:rsidRPr="004D38CF" w:rsidR="00BE0E15">
        <w:t>. W</w:t>
      </w:r>
      <w:r w:rsidRPr="004D38CF">
        <w:t xml:space="preserve">e will write </w:t>
      </w:r>
      <w:r w:rsidRPr="004D38CF" w:rsidR="003005E9">
        <w:t xml:space="preserve">in </w:t>
      </w:r>
      <w:r w:rsidRPr="004D38CF">
        <w:t>confidence on the incident that I raised with you.</w:t>
      </w:r>
    </w:p>
    <w:p w:rsidR="00746867" w:rsidP="003005E9">
      <w:pPr>
        <w:pStyle w:val="Remark"/>
      </w:pPr>
      <w:sdt>
        <w:sdtPr>
          <w:alias w:val="Member"/>
          <w:tag w:val="&lt;Member mnisId='214' dodsId='25170'&gt;"/>
          <w:id w:val="1786307423"/>
          <w:placeholder>
            <w:docPart w:val="7C76F27156DA4FAB9EB0982F923B41F5"/>
          </w:placeholder>
          <w:richText/>
        </w:sdtPr>
        <w:sdtContent>
          <w:r w:rsidRPr="004D38CF" w:rsidR="007F463D">
            <w:rPr>
              <w:b/>
            </w:rPr>
            <w:t>Chair:</w:t>
          </w:r>
        </w:sdtContent>
      </w:sdt>
      <w:r w:rsidRPr="004D38CF" w:rsidR="007F463D">
        <w:t xml:space="preserve"> </w:t>
      </w:r>
      <w:r w:rsidRPr="004D38CF" w:rsidR="009875F8">
        <w:t>Thank you very much indeed. Thank you for your time. We look forward to seeing you again</w:t>
      </w:r>
      <w:r w:rsidRPr="004D38CF" w:rsidR="00B50785">
        <w:t xml:space="preserve">, though you </w:t>
      </w:r>
      <w:r w:rsidRPr="004D38CF" w:rsidR="009875F8">
        <w:t xml:space="preserve">perhaps </w:t>
      </w:r>
      <w:r w:rsidRPr="004D38CF" w:rsidR="00B50785">
        <w:t xml:space="preserve">do </w:t>
      </w:r>
      <w:r w:rsidRPr="004D38CF" w:rsidR="009875F8">
        <w:t>not so much</w:t>
      </w:r>
      <w:r w:rsidRPr="004D38CF" w:rsidR="00B50785">
        <w:t>. T</w:t>
      </w:r>
      <w:r w:rsidRPr="004D38CF" w:rsidR="009875F8">
        <w:t xml:space="preserve">hank you indeed. </w:t>
      </w:r>
      <w:r w:rsidRPr="004D38CF" w:rsidR="00B50785">
        <w:t xml:space="preserve">An uncorrected </w:t>
      </w:r>
      <w:r w:rsidRPr="004D38CF" w:rsidR="009875F8">
        <w:t xml:space="preserve">transcript of this session will be available on the website, thanks to our colleagues at </w:t>
      </w:r>
      <w:r w:rsidRPr="006A53B6" w:rsidR="00B50785">
        <w:rPr>
          <w:i/>
          <w:iCs/>
        </w:rPr>
        <w:t>Hansard</w:t>
      </w:r>
      <w:r w:rsidRPr="004D38CF" w:rsidR="009875F8">
        <w:t>, in the next couple of days.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DD8A6B80D3549B9AE0721B48761A10E"/>
      </w:placeholder>
      <w:richText/>
    </w:sdtPr>
    <w:sdtContent>
      <w:p w:rsidR="003736A1" w:rsidP="009277D8">
        <w:pPr>
          <w:pStyle w:val="Para"/>
          <w:rPr>
            <w:color w:val="808080"/>
          </w:rPr>
        </w:pPr>
        <w:r w:rsidRPr="00DA35C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3AAA5D9A7BB4358AE6E51C34E6B2F7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486CCC6"/>
    <w:lvl w:ilvl="0">
      <w:start w:val="2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A35CE"/>
    <w:rPr>
      <w:color w:val="605E5C"/>
      <w:shd w:val="clear" w:color="auto" w:fill="E1DFDD"/>
    </w:rPr>
  </w:style>
  <w:style w:type="paragraph" w:styleId="Title">
    <w:name w:val="Title"/>
    <w:basedOn w:val="Normal"/>
    <w:next w:val="Normal"/>
    <w:link w:val="TitleChar"/>
    <w:uiPriority w:val="10"/>
    <w:qFormat/>
    <w:rsid w:val="009875F8"/>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9875F8"/>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9875F8"/>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9875F8"/>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9875F8"/>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9875F8"/>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DD8A6B80D3549B9AE0721B48761A10E"/>
        <w:category>
          <w:name w:val="General"/>
          <w:gallery w:val="placeholder"/>
        </w:category>
        <w:types>
          <w:type w:val="bbPlcHdr"/>
        </w:types>
        <w:behaviors>
          <w:behavior w:val="content"/>
        </w:behaviors>
        <w:guid w:val="{B19811C8-CDB2-4FC9-A667-86518B6A717D}"/>
      </w:docPartPr>
      <w:docPartBody>
        <w:p w:rsidR="005A7604" w:rsidP="00F74E3A">
          <w:pPr>
            <w:pStyle w:val="7DD8A6B80D3549B9AE0721B48761A10E"/>
          </w:pPr>
          <w:r w:rsidRPr="000753FC">
            <w:rPr>
              <w:rStyle w:val="PlaceholderText"/>
            </w:rPr>
            <w:t>Click here to enter text.</w:t>
          </w:r>
        </w:p>
      </w:docPartBody>
    </w:docPart>
    <w:docPart>
      <w:docPartPr>
        <w:name w:val="8B680982709D4FB8A331B40F6C51611C"/>
        <w:category>
          <w:name w:val="General"/>
          <w:gallery w:val="placeholder"/>
        </w:category>
        <w:types>
          <w:type w:val="bbPlcHdr"/>
        </w:types>
        <w:behaviors>
          <w:behavior w:val="content"/>
        </w:behaviors>
        <w:guid w:val="{9931F21E-D17D-44D3-952C-7F4F45113469}"/>
      </w:docPartPr>
      <w:docPartBody>
        <w:p w:rsidR="005A7604" w:rsidP="00F74E3A">
          <w:pPr>
            <w:pStyle w:val="8B680982709D4FB8A331B40F6C51611C"/>
          </w:pPr>
          <w:r w:rsidRPr="002B3926">
            <w:rPr>
              <w:rStyle w:val="PlaceholderText"/>
            </w:rPr>
            <w:t>Click here to enter text.</w:t>
          </w:r>
        </w:p>
      </w:docPartBody>
    </w:docPart>
    <w:docPart>
      <w:docPartPr>
        <w:name w:val="F3AAA5D9A7BB4358AE6E51C34E6B2F7A"/>
        <w:category>
          <w:name w:val="General"/>
          <w:gallery w:val="placeholder"/>
        </w:category>
        <w:types>
          <w:type w:val="bbPlcHdr"/>
        </w:types>
        <w:behaviors>
          <w:behavior w:val="content"/>
        </w:behaviors>
        <w:guid w:val="{D3AEECF3-223A-4E7F-AD04-64E6D5D84E87}"/>
      </w:docPartPr>
      <w:docPartBody>
        <w:p w:rsidR="005A7604" w:rsidP="00F74E3A">
          <w:pPr>
            <w:pStyle w:val="F3AAA5D9A7BB4358AE6E51C34E6B2F7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B359216-8341-4440-A4D9-22AFD790065A}"/>
      </w:docPartPr>
      <w:docPartBody>
        <w:p w:rsidR="005A7604">
          <w:r w:rsidRPr="0092520B">
            <w:rPr>
              <w:rStyle w:val="PlaceholderText"/>
            </w:rPr>
            <w:t>Click or tap here to enter text.</w:t>
          </w:r>
        </w:p>
      </w:docPartBody>
    </w:docPart>
    <w:docPart>
      <w:docPartPr>
        <w:name w:val="10D9400692064BC4B8DD5C32D8444ED7"/>
        <w:category>
          <w:name w:val="General"/>
          <w:gallery w:val="placeholder"/>
        </w:category>
        <w:types>
          <w:type w:val="bbPlcHdr"/>
        </w:types>
        <w:behaviors>
          <w:behavior w:val="content"/>
        </w:behaviors>
        <w:guid w:val="{1ABDE98E-1EDC-4FFB-B399-594B445376B6}"/>
      </w:docPartPr>
      <w:docPartBody>
        <w:p w:rsidR="006F0D08" w:rsidP="006F0D08">
          <w:pPr>
            <w:pStyle w:val="10D9400692064BC4B8DD5C32D8444ED7"/>
          </w:pPr>
          <w:r w:rsidRPr="00310950">
            <w:rPr>
              <w:rStyle w:val="PlaceholderText"/>
            </w:rPr>
            <w:t>Click or tap here to enter text.</w:t>
          </w:r>
        </w:p>
      </w:docPartBody>
    </w:docPart>
    <w:docPart>
      <w:docPartPr>
        <w:name w:val="34B45C95CB874F9FBBBDE79840B96D9B"/>
        <w:category>
          <w:name w:val="General"/>
          <w:gallery w:val="placeholder"/>
        </w:category>
        <w:types>
          <w:type w:val="bbPlcHdr"/>
        </w:types>
        <w:behaviors>
          <w:behavior w:val="content"/>
        </w:behaviors>
        <w:guid w:val="{8C408E52-DB67-4328-BE3E-75EB2229E02F}"/>
      </w:docPartPr>
      <w:docPartBody>
        <w:p w:rsidR="006F0D08" w:rsidP="006F0D08">
          <w:pPr>
            <w:pStyle w:val="34B45C95CB874F9FBBBDE79840B96D9B"/>
          </w:pPr>
          <w:r w:rsidRPr="00310950">
            <w:rPr>
              <w:rStyle w:val="PlaceholderText"/>
            </w:rPr>
            <w:t>Click or tap here to enter text.</w:t>
          </w:r>
        </w:p>
      </w:docPartBody>
    </w:docPart>
    <w:docPart>
      <w:docPartPr>
        <w:name w:val="FC13896787AD49BCAD6A87C634212483"/>
        <w:category>
          <w:name w:val="General"/>
          <w:gallery w:val="placeholder"/>
        </w:category>
        <w:types>
          <w:type w:val="bbPlcHdr"/>
        </w:types>
        <w:behaviors>
          <w:behavior w:val="content"/>
        </w:behaviors>
        <w:guid w:val="{6A9784BD-8EC9-4AFB-A25B-8172BA035CA3}"/>
      </w:docPartPr>
      <w:docPartBody>
        <w:p w:rsidR="006F0D08" w:rsidP="006F0D08">
          <w:pPr>
            <w:pStyle w:val="FC13896787AD49BCAD6A87C634212483"/>
          </w:pPr>
          <w:r w:rsidRPr="00310950">
            <w:rPr>
              <w:rStyle w:val="PlaceholderText"/>
            </w:rPr>
            <w:t>Click or tap here to enter text.</w:t>
          </w:r>
        </w:p>
      </w:docPartBody>
    </w:docPart>
    <w:docPart>
      <w:docPartPr>
        <w:name w:val="29A63D241C9544ECA6784E1FB90D221C"/>
        <w:category>
          <w:name w:val="General"/>
          <w:gallery w:val="placeholder"/>
        </w:category>
        <w:types>
          <w:type w:val="bbPlcHdr"/>
        </w:types>
        <w:behaviors>
          <w:behavior w:val="content"/>
        </w:behaviors>
        <w:guid w:val="{4DC332F7-F601-4B6A-BFFA-5062D21C1223}"/>
      </w:docPartPr>
      <w:docPartBody>
        <w:p w:rsidR="006F0D08" w:rsidP="006F0D08">
          <w:pPr>
            <w:pStyle w:val="29A63D241C9544ECA6784E1FB90D221C"/>
          </w:pPr>
          <w:r w:rsidRPr="00310950">
            <w:rPr>
              <w:rStyle w:val="PlaceholderText"/>
            </w:rPr>
            <w:t>Click or tap here to enter text.</w:t>
          </w:r>
        </w:p>
      </w:docPartBody>
    </w:docPart>
    <w:docPart>
      <w:docPartPr>
        <w:name w:val="6122B2076F6F4828AB3333C5400751A7"/>
        <w:category>
          <w:name w:val="General"/>
          <w:gallery w:val="placeholder"/>
        </w:category>
        <w:types>
          <w:type w:val="bbPlcHdr"/>
        </w:types>
        <w:behaviors>
          <w:behavior w:val="content"/>
        </w:behaviors>
        <w:guid w:val="{D1DE77A3-106C-45AD-8CF3-E14E5B1DFDF3}"/>
      </w:docPartPr>
      <w:docPartBody>
        <w:p w:rsidR="006F0D08" w:rsidP="006F0D08">
          <w:pPr>
            <w:pStyle w:val="6122B2076F6F4828AB3333C5400751A7"/>
          </w:pPr>
          <w:r w:rsidRPr="00310950">
            <w:rPr>
              <w:rStyle w:val="PlaceholderText"/>
            </w:rPr>
            <w:t>Click or tap here to enter text.</w:t>
          </w:r>
        </w:p>
      </w:docPartBody>
    </w:docPart>
    <w:docPart>
      <w:docPartPr>
        <w:name w:val="B32B27056A864D6A83BC8BC0F08CCCAE"/>
        <w:category>
          <w:name w:val="General"/>
          <w:gallery w:val="placeholder"/>
        </w:category>
        <w:types>
          <w:type w:val="bbPlcHdr"/>
        </w:types>
        <w:behaviors>
          <w:behavior w:val="content"/>
        </w:behaviors>
        <w:guid w:val="{1C074BFE-1954-4DD7-9819-CBEDD53B0340}"/>
      </w:docPartPr>
      <w:docPartBody>
        <w:p w:rsidR="006F0D08" w:rsidP="006F0D08">
          <w:pPr>
            <w:pStyle w:val="B32B27056A864D6A83BC8BC0F08CCCAE"/>
          </w:pPr>
          <w:r w:rsidRPr="00310950">
            <w:rPr>
              <w:rStyle w:val="PlaceholderText"/>
            </w:rPr>
            <w:t>Click or tap here to enter text.</w:t>
          </w:r>
        </w:p>
      </w:docPartBody>
    </w:docPart>
    <w:docPart>
      <w:docPartPr>
        <w:name w:val="86C8507C2616454C92E99C5D7013E10B"/>
        <w:category>
          <w:name w:val="General"/>
          <w:gallery w:val="placeholder"/>
        </w:category>
        <w:types>
          <w:type w:val="bbPlcHdr"/>
        </w:types>
        <w:behaviors>
          <w:behavior w:val="content"/>
        </w:behaviors>
        <w:guid w:val="{20921917-2912-4304-9490-5DC7AAFB700F}"/>
      </w:docPartPr>
      <w:docPartBody>
        <w:p w:rsidR="006F0D08" w:rsidP="006F0D08">
          <w:pPr>
            <w:pStyle w:val="86C8507C2616454C92E99C5D7013E10B"/>
          </w:pPr>
          <w:r w:rsidRPr="00310950">
            <w:rPr>
              <w:rStyle w:val="PlaceholderText"/>
            </w:rPr>
            <w:t>Click or tap here to enter text.</w:t>
          </w:r>
        </w:p>
      </w:docPartBody>
    </w:docPart>
    <w:docPart>
      <w:docPartPr>
        <w:name w:val="0FF3B5A42E2D4E439E757201BF26ACF5"/>
        <w:category>
          <w:name w:val="General"/>
          <w:gallery w:val="placeholder"/>
        </w:category>
        <w:types>
          <w:type w:val="bbPlcHdr"/>
        </w:types>
        <w:behaviors>
          <w:behavior w:val="content"/>
        </w:behaviors>
        <w:guid w:val="{06C916C6-896E-46BF-B503-7AA69FAD8657}"/>
      </w:docPartPr>
      <w:docPartBody>
        <w:p w:rsidR="006F0D08" w:rsidP="006F0D08">
          <w:pPr>
            <w:pStyle w:val="0FF3B5A42E2D4E439E757201BF26ACF5"/>
          </w:pPr>
          <w:r w:rsidRPr="00310950">
            <w:rPr>
              <w:rStyle w:val="PlaceholderText"/>
            </w:rPr>
            <w:t>Click or tap here to enter text.</w:t>
          </w:r>
        </w:p>
      </w:docPartBody>
    </w:docPart>
    <w:docPart>
      <w:docPartPr>
        <w:name w:val="E92271FD107546C0B11CF676E0282D72"/>
        <w:category>
          <w:name w:val="General"/>
          <w:gallery w:val="placeholder"/>
        </w:category>
        <w:types>
          <w:type w:val="bbPlcHdr"/>
        </w:types>
        <w:behaviors>
          <w:behavior w:val="content"/>
        </w:behaviors>
        <w:guid w:val="{C21848D3-74A1-4029-AE2C-36C99EF06A52}"/>
      </w:docPartPr>
      <w:docPartBody>
        <w:p w:rsidR="006F0D08" w:rsidP="006F0D08">
          <w:pPr>
            <w:pStyle w:val="E92271FD107546C0B11CF676E0282D72"/>
          </w:pPr>
          <w:r w:rsidRPr="00310950">
            <w:rPr>
              <w:rStyle w:val="PlaceholderText"/>
            </w:rPr>
            <w:t>Click or tap here to enter text.</w:t>
          </w:r>
        </w:p>
      </w:docPartBody>
    </w:docPart>
    <w:docPart>
      <w:docPartPr>
        <w:name w:val="02D6DA3497A74313BBDFE1A26E0A8090"/>
        <w:category>
          <w:name w:val="General"/>
          <w:gallery w:val="placeholder"/>
        </w:category>
        <w:types>
          <w:type w:val="bbPlcHdr"/>
        </w:types>
        <w:behaviors>
          <w:behavior w:val="content"/>
        </w:behaviors>
        <w:guid w:val="{841B1A03-AAC8-40C0-A00B-656576A8C698}"/>
      </w:docPartPr>
      <w:docPartBody>
        <w:p w:rsidR="006F0D08" w:rsidP="006F0D08">
          <w:pPr>
            <w:pStyle w:val="02D6DA3497A74313BBDFE1A26E0A8090"/>
          </w:pPr>
          <w:r w:rsidRPr="00310950">
            <w:rPr>
              <w:rStyle w:val="PlaceholderText"/>
            </w:rPr>
            <w:t>Click or tap here to enter text.</w:t>
          </w:r>
        </w:p>
      </w:docPartBody>
    </w:docPart>
    <w:docPart>
      <w:docPartPr>
        <w:name w:val="517A5D78545A4F529F9E1F2CCCC2874B"/>
        <w:category>
          <w:name w:val="General"/>
          <w:gallery w:val="placeholder"/>
        </w:category>
        <w:types>
          <w:type w:val="bbPlcHdr"/>
        </w:types>
        <w:behaviors>
          <w:behavior w:val="content"/>
        </w:behaviors>
        <w:guid w:val="{40D963B1-43F2-4C44-A80C-249CB94EB91B}"/>
      </w:docPartPr>
      <w:docPartBody>
        <w:p w:rsidR="006F0D08" w:rsidP="006F0D08">
          <w:pPr>
            <w:pStyle w:val="517A5D78545A4F529F9E1F2CCCC2874B"/>
          </w:pPr>
          <w:r w:rsidRPr="00310950">
            <w:rPr>
              <w:rStyle w:val="PlaceholderText"/>
            </w:rPr>
            <w:t>Click or tap here to enter text.</w:t>
          </w:r>
        </w:p>
      </w:docPartBody>
    </w:docPart>
    <w:docPart>
      <w:docPartPr>
        <w:name w:val="6DBC508B57394CA5B126CC876D54ABE5"/>
        <w:category>
          <w:name w:val="General"/>
          <w:gallery w:val="placeholder"/>
        </w:category>
        <w:types>
          <w:type w:val="bbPlcHdr"/>
        </w:types>
        <w:behaviors>
          <w:behavior w:val="content"/>
        </w:behaviors>
        <w:guid w:val="{EB754632-62A9-4B30-BEBB-0766B2E8B154}"/>
      </w:docPartPr>
      <w:docPartBody>
        <w:p w:rsidR="006F0D08" w:rsidP="006F0D08">
          <w:pPr>
            <w:pStyle w:val="6DBC508B57394CA5B126CC876D54ABE5"/>
          </w:pPr>
          <w:r w:rsidRPr="00310950">
            <w:rPr>
              <w:rStyle w:val="PlaceholderText"/>
            </w:rPr>
            <w:t>Click or tap here to enter text.</w:t>
          </w:r>
        </w:p>
      </w:docPartBody>
    </w:docPart>
    <w:docPart>
      <w:docPartPr>
        <w:name w:val="3BCF332F552F4DEDB9B4908394775467"/>
        <w:category>
          <w:name w:val="General"/>
          <w:gallery w:val="placeholder"/>
        </w:category>
        <w:types>
          <w:type w:val="bbPlcHdr"/>
        </w:types>
        <w:behaviors>
          <w:behavior w:val="content"/>
        </w:behaviors>
        <w:guid w:val="{15B1BF40-6C49-4AA9-A08C-9FA52D31B8A4}"/>
      </w:docPartPr>
      <w:docPartBody>
        <w:p w:rsidR="006F0D08" w:rsidP="006F0D08">
          <w:pPr>
            <w:pStyle w:val="3BCF332F552F4DEDB9B4908394775467"/>
          </w:pPr>
          <w:r w:rsidRPr="00310950">
            <w:rPr>
              <w:rStyle w:val="PlaceholderText"/>
            </w:rPr>
            <w:t>Click or tap here to enter text.</w:t>
          </w:r>
        </w:p>
      </w:docPartBody>
    </w:docPart>
    <w:docPart>
      <w:docPartPr>
        <w:name w:val="7019D28385D54777BA519804D309E870"/>
        <w:category>
          <w:name w:val="General"/>
          <w:gallery w:val="placeholder"/>
        </w:category>
        <w:types>
          <w:type w:val="bbPlcHdr"/>
        </w:types>
        <w:behaviors>
          <w:behavior w:val="content"/>
        </w:behaviors>
        <w:guid w:val="{499DA10C-FF4E-4D76-A608-72067AF575C1}"/>
      </w:docPartPr>
      <w:docPartBody>
        <w:p w:rsidR="006F0D08" w:rsidP="006F0D08">
          <w:pPr>
            <w:pStyle w:val="7019D28385D54777BA519804D309E870"/>
          </w:pPr>
          <w:r w:rsidRPr="00310950">
            <w:rPr>
              <w:rStyle w:val="PlaceholderText"/>
            </w:rPr>
            <w:t>Click or tap here to enter text.</w:t>
          </w:r>
        </w:p>
      </w:docPartBody>
    </w:docPart>
    <w:docPart>
      <w:docPartPr>
        <w:name w:val="E9146435ABC943C0A95F65195CB6E43F"/>
        <w:category>
          <w:name w:val="General"/>
          <w:gallery w:val="placeholder"/>
        </w:category>
        <w:types>
          <w:type w:val="bbPlcHdr"/>
        </w:types>
        <w:behaviors>
          <w:behavior w:val="content"/>
        </w:behaviors>
        <w:guid w:val="{79CB37E3-F91B-474A-8FCC-2927E32ACFD2}"/>
      </w:docPartPr>
      <w:docPartBody>
        <w:p w:rsidR="006F0D08" w:rsidP="006F0D08">
          <w:pPr>
            <w:pStyle w:val="E9146435ABC943C0A95F65195CB6E43F"/>
          </w:pPr>
          <w:r w:rsidRPr="00310950">
            <w:rPr>
              <w:rStyle w:val="PlaceholderText"/>
            </w:rPr>
            <w:t>Click or tap here to enter text.</w:t>
          </w:r>
        </w:p>
      </w:docPartBody>
    </w:docPart>
    <w:docPart>
      <w:docPartPr>
        <w:name w:val="BF710D26812848E9A4971C6156DF97C6"/>
        <w:category>
          <w:name w:val="General"/>
          <w:gallery w:val="placeholder"/>
        </w:category>
        <w:types>
          <w:type w:val="bbPlcHdr"/>
        </w:types>
        <w:behaviors>
          <w:behavior w:val="content"/>
        </w:behaviors>
        <w:guid w:val="{4760F09A-3BC9-44BB-BA4A-E62A1F3EFC0E}"/>
      </w:docPartPr>
      <w:docPartBody>
        <w:p w:rsidR="006F0D08" w:rsidP="006F0D08">
          <w:pPr>
            <w:pStyle w:val="BF710D26812848E9A4971C6156DF97C6"/>
          </w:pPr>
          <w:r w:rsidRPr="00310950">
            <w:rPr>
              <w:rStyle w:val="PlaceholderText"/>
            </w:rPr>
            <w:t>Click or tap here to enter text.</w:t>
          </w:r>
        </w:p>
      </w:docPartBody>
    </w:docPart>
    <w:docPart>
      <w:docPartPr>
        <w:name w:val="9FE7B6FCF0F344E68020DC43FA2B13B1"/>
        <w:category>
          <w:name w:val="General"/>
          <w:gallery w:val="placeholder"/>
        </w:category>
        <w:types>
          <w:type w:val="bbPlcHdr"/>
        </w:types>
        <w:behaviors>
          <w:behavior w:val="content"/>
        </w:behaviors>
        <w:guid w:val="{F59C3333-0E13-4B7A-8DDA-F5E3CA11928F}"/>
      </w:docPartPr>
      <w:docPartBody>
        <w:p w:rsidR="006F0D08" w:rsidP="006F0D08">
          <w:pPr>
            <w:pStyle w:val="9FE7B6FCF0F344E68020DC43FA2B13B1"/>
          </w:pPr>
          <w:r w:rsidRPr="00310950">
            <w:rPr>
              <w:rStyle w:val="PlaceholderText"/>
            </w:rPr>
            <w:t>Click or tap here to enter text.</w:t>
          </w:r>
        </w:p>
      </w:docPartBody>
    </w:docPart>
    <w:docPart>
      <w:docPartPr>
        <w:name w:val="72F6E9BA1D714CB1A1D38897B59ACAC5"/>
        <w:category>
          <w:name w:val="General"/>
          <w:gallery w:val="placeholder"/>
        </w:category>
        <w:types>
          <w:type w:val="bbPlcHdr"/>
        </w:types>
        <w:behaviors>
          <w:behavior w:val="content"/>
        </w:behaviors>
        <w:guid w:val="{890FC079-30B0-47CE-BBC5-C8C166620F8A}"/>
      </w:docPartPr>
      <w:docPartBody>
        <w:p w:rsidR="006F0D08" w:rsidP="006F0D08">
          <w:pPr>
            <w:pStyle w:val="72F6E9BA1D714CB1A1D38897B59ACAC5"/>
          </w:pPr>
          <w:r w:rsidRPr="00310950">
            <w:rPr>
              <w:rStyle w:val="PlaceholderText"/>
            </w:rPr>
            <w:t>Click or tap here to enter text.</w:t>
          </w:r>
        </w:p>
      </w:docPartBody>
    </w:docPart>
    <w:docPart>
      <w:docPartPr>
        <w:name w:val="758C0F4C6E524773B5CCCFEC9DE67C78"/>
        <w:category>
          <w:name w:val="General"/>
          <w:gallery w:val="placeholder"/>
        </w:category>
        <w:types>
          <w:type w:val="bbPlcHdr"/>
        </w:types>
        <w:behaviors>
          <w:behavior w:val="content"/>
        </w:behaviors>
        <w:guid w:val="{FA070F52-98A7-47DA-A766-9C75E0562532}"/>
      </w:docPartPr>
      <w:docPartBody>
        <w:p w:rsidR="006F0D08" w:rsidP="006F0D08">
          <w:pPr>
            <w:pStyle w:val="758C0F4C6E524773B5CCCFEC9DE67C78"/>
          </w:pPr>
          <w:r w:rsidRPr="00310950">
            <w:rPr>
              <w:rStyle w:val="PlaceholderText"/>
            </w:rPr>
            <w:t>Click or tap here to enter text.</w:t>
          </w:r>
        </w:p>
      </w:docPartBody>
    </w:docPart>
    <w:docPart>
      <w:docPartPr>
        <w:name w:val="F8B37B8471274C2697B67F1B368F84C5"/>
        <w:category>
          <w:name w:val="General"/>
          <w:gallery w:val="placeholder"/>
        </w:category>
        <w:types>
          <w:type w:val="bbPlcHdr"/>
        </w:types>
        <w:behaviors>
          <w:behavior w:val="content"/>
        </w:behaviors>
        <w:guid w:val="{F3889A74-E441-4D53-A177-C56FAFBE0782}"/>
      </w:docPartPr>
      <w:docPartBody>
        <w:p w:rsidR="006F0D08" w:rsidP="006F0D08">
          <w:pPr>
            <w:pStyle w:val="F8B37B8471274C2697B67F1B368F84C5"/>
          </w:pPr>
          <w:r w:rsidRPr="00310950">
            <w:rPr>
              <w:rStyle w:val="PlaceholderText"/>
            </w:rPr>
            <w:t>Click or tap here to enter text.</w:t>
          </w:r>
        </w:p>
      </w:docPartBody>
    </w:docPart>
    <w:docPart>
      <w:docPartPr>
        <w:name w:val="CF7A1E1EA7394D0C8B58E4E419A653C9"/>
        <w:category>
          <w:name w:val="General"/>
          <w:gallery w:val="placeholder"/>
        </w:category>
        <w:types>
          <w:type w:val="bbPlcHdr"/>
        </w:types>
        <w:behaviors>
          <w:behavior w:val="content"/>
        </w:behaviors>
        <w:guid w:val="{77FDB66F-26BB-4049-93EE-1CDB54E749ED}"/>
      </w:docPartPr>
      <w:docPartBody>
        <w:p w:rsidR="006F0D08" w:rsidP="006F0D08">
          <w:pPr>
            <w:pStyle w:val="CF7A1E1EA7394D0C8B58E4E419A653C9"/>
          </w:pPr>
          <w:r w:rsidRPr="00310950">
            <w:rPr>
              <w:rStyle w:val="PlaceholderText"/>
            </w:rPr>
            <w:t>Click or tap here to enter text.</w:t>
          </w:r>
        </w:p>
      </w:docPartBody>
    </w:docPart>
    <w:docPart>
      <w:docPartPr>
        <w:name w:val="0F01BAF047D84893BBB294D60788F4DD"/>
        <w:category>
          <w:name w:val="General"/>
          <w:gallery w:val="placeholder"/>
        </w:category>
        <w:types>
          <w:type w:val="bbPlcHdr"/>
        </w:types>
        <w:behaviors>
          <w:behavior w:val="content"/>
        </w:behaviors>
        <w:guid w:val="{67717696-7082-4620-B886-A437B0419B24}"/>
      </w:docPartPr>
      <w:docPartBody>
        <w:p w:rsidR="006F0D08" w:rsidP="006F0D08">
          <w:pPr>
            <w:pStyle w:val="0F01BAF047D84893BBB294D60788F4DD"/>
          </w:pPr>
          <w:r w:rsidRPr="00310950">
            <w:rPr>
              <w:rStyle w:val="PlaceholderText"/>
            </w:rPr>
            <w:t>Click or tap here to enter text.</w:t>
          </w:r>
        </w:p>
      </w:docPartBody>
    </w:docPart>
    <w:docPart>
      <w:docPartPr>
        <w:name w:val="145E92C3F3EE4851916D3C4808DC76A3"/>
        <w:category>
          <w:name w:val="General"/>
          <w:gallery w:val="placeholder"/>
        </w:category>
        <w:types>
          <w:type w:val="bbPlcHdr"/>
        </w:types>
        <w:behaviors>
          <w:behavior w:val="content"/>
        </w:behaviors>
        <w:guid w:val="{06C079ED-56AE-4436-AE84-2305BEA4999A}"/>
      </w:docPartPr>
      <w:docPartBody>
        <w:p w:rsidR="006F0D08" w:rsidP="006F0D08">
          <w:pPr>
            <w:pStyle w:val="145E92C3F3EE4851916D3C4808DC76A3"/>
          </w:pPr>
          <w:r w:rsidRPr="00310950">
            <w:rPr>
              <w:rStyle w:val="PlaceholderText"/>
            </w:rPr>
            <w:t>Click or tap here to enter text.</w:t>
          </w:r>
        </w:p>
      </w:docPartBody>
    </w:docPart>
    <w:docPart>
      <w:docPartPr>
        <w:name w:val="A5DAD12CB0B64CA8839003B6C115BAF4"/>
        <w:category>
          <w:name w:val="General"/>
          <w:gallery w:val="placeholder"/>
        </w:category>
        <w:types>
          <w:type w:val="bbPlcHdr"/>
        </w:types>
        <w:behaviors>
          <w:behavior w:val="content"/>
        </w:behaviors>
        <w:guid w:val="{4062005B-E90D-446C-A84D-7236AEB1F701}"/>
      </w:docPartPr>
      <w:docPartBody>
        <w:p w:rsidR="006F0D08" w:rsidP="006F0D08">
          <w:pPr>
            <w:pStyle w:val="A5DAD12CB0B64CA8839003B6C115BAF4"/>
          </w:pPr>
          <w:r w:rsidRPr="00310950">
            <w:rPr>
              <w:rStyle w:val="PlaceholderText"/>
            </w:rPr>
            <w:t>Click or tap here to enter text.</w:t>
          </w:r>
        </w:p>
      </w:docPartBody>
    </w:docPart>
    <w:docPart>
      <w:docPartPr>
        <w:name w:val="3956D13AA99C4FCAA79A3D4C94AF96E5"/>
        <w:category>
          <w:name w:val="General"/>
          <w:gallery w:val="placeholder"/>
        </w:category>
        <w:types>
          <w:type w:val="bbPlcHdr"/>
        </w:types>
        <w:behaviors>
          <w:behavior w:val="content"/>
        </w:behaviors>
        <w:guid w:val="{7C3F7BFB-B4B1-4B70-B786-7F02EF89B2F5}"/>
      </w:docPartPr>
      <w:docPartBody>
        <w:p w:rsidR="006F0D08" w:rsidP="006F0D08">
          <w:pPr>
            <w:pStyle w:val="3956D13AA99C4FCAA79A3D4C94AF96E5"/>
          </w:pPr>
          <w:r w:rsidRPr="00310950">
            <w:rPr>
              <w:rStyle w:val="PlaceholderText"/>
            </w:rPr>
            <w:t>Click or tap here to enter text.</w:t>
          </w:r>
        </w:p>
      </w:docPartBody>
    </w:docPart>
    <w:docPart>
      <w:docPartPr>
        <w:name w:val="642C0023A85748EDAC745D57F5C96B48"/>
        <w:category>
          <w:name w:val="General"/>
          <w:gallery w:val="placeholder"/>
        </w:category>
        <w:types>
          <w:type w:val="bbPlcHdr"/>
        </w:types>
        <w:behaviors>
          <w:behavior w:val="content"/>
        </w:behaviors>
        <w:guid w:val="{30868243-EC93-4706-9774-A86C14CBCA7A}"/>
      </w:docPartPr>
      <w:docPartBody>
        <w:p w:rsidR="006F0D08" w:rsidP="006F0D08">
          <w:pPr>
            <w:pStyle w:val="642C0023A85748EDAC745D57F5C96B48"/>
          </w:pPr>
          <w:r w:rsidRPr="00310950">
            <w:rPr>
              <w:rStyle w:val="PlaceholderText"/>
            </w:rPr>
            <w:t>Click or tap here to enter text.</w:t>
          </w:r>
        </w:p>
      </w:docPartBody>
    </w:docPart>
    <w:docPart>
      <w:docPartPr>
        <w:name w:val="2F09E56E09AE41F894AE66CD1006888D"/>
        <w:category>
          <w:name w:val="General"/>
          <w:gallery w:val="placeholder"/>
        </w:category>
        <w:types>
          <w:type w:val="bbPlcHdr"/>
        </w:types>
        <w:behaviors>
          <w:behavior w:val="content"/>
        </w:behaviors>
        <w:guid w:val="{8D18CC13-4CF5-4D88-B96D-06B5AB45A1AF}"/>
      </w:docPartPr>
      <w:docPartBody>
        <w:p w:rsidR="006F0D08" w:rsidP="006F0D08">
          <w:pPr>
            <w:pStyle w:val="2F09E56E09AE41F894AE66CD1006888D"/>
          </w:pPr>
          <w:r w:rsidRPr="00310950">
            <w:rPr>
              <w:rStyle w:val="PlaceholderText"/>
            </w:rPr>
            <w:t>Click or tap here to enter text.</w:t>
          </w:r>
        </w:p>
      </w:docPartBody>
    </w:docPart>
    <w:docPart>
      <w:docPartPr>
        <w:name w:val="0ACF2847C5E04FC6B44212BEA768082B"/>
        <w:category>
          <w:name w:val="General"/>
          <w:gallery w:val="placeholder"/>
        </w:category>
        <w:types>
          <w:type w:val="bbPlcHdr"/>
        </w:types>
        <w:behaviors>
          <w:behavior w:val="content"/>
        </w:behaviors>
        <w:guid w:val="{D61022DE-32CA-4367-B797-E8E3319C02F9}"/>
      </w:docPartPr>
      <w:docPartBody>
        <w:p w:rsidR="006F0D08" w:rsidP="006F0D08">
          <w:pPr>
            <w:pStyle w:val="0ACF2847C5E04FC6B44212BEA768082B"/>
          </w:pPr>
          <w:r w:rsidRPr="00310950">
            <w:rPr>
              <w:rStyle w:val="PlaceholderText"/>
            </w:rPr>
            <w:t>Click or tap here to enter text.</w:t>
          </w:r>
        </w:p>
      </w:docPartBody>
    </w:docPart>
    <w:docPart>
      <w:docPartPr>
        <w:name w:val="6E66F55B162040C38154937742CB9854"/>
        <w:category>
          <w:name w:val="General"/>
          <w:gallery w:val="placeholder"/>
        </w:category>
        <w:types>
          <w:type w:val="bbPlcHdr"/>
        </w:types>
        <w:behaviors>
          <w:behavior w:val="content"/>
        </w:behaviors>
        <w:guid w:val="{281EE850-865F-4D03-896D-3C25CB0AC58B}"/>
      </w:docPartPr>
      <w:docPartBody>
        <w:p w:rsidR="006F0D08" w:rsidP="006F0D08">
          <w:pPr>
            <w:pStyle w:val="6E66F55B162040C38154937742CB9854"/>
          </w:pPr>
          <w:r w:rsidRPr="00310950">
            <w:rPr>
              <w:rStyle w:val="PlaceholderText"/>
            </w:rPr>
            <w:t>Click or tap here to enter text.</w:t>
          </w:r>
        </w:p>
      </w:docPartBody>
    </w:docPart>
    <w:docPart>
      <w:docPartPr>
        <w:name w:val="1FE0BB40D11E4CA9818B57AAE2A8790E"/>
        <w:category>
          <w:name w:val="General"/>
          <w:gallery w:val="placeholder"/>
        </w:category>
        <w:types>
          <w:type w:val="bbPlcHdr"/>
        </w:types>
        <w:behaviors>
          <w:behavior w:val="content"/>
        </w:behaviors>
        <w:guid w:val="{3B46F196-0BCB-487F-B2ED-A95BF7DFAFC6}"/>
      </w:docPartPr>
      <w:docPartBody>
        <w:p w:rsidR="006F0D08" w:rsidP="006F0D08">
          <w:pPr>
            <w:pStyle w:val="1FE0BB40D11E4CA9818B57AAE2A8790E"/>
          </w:pPr>
          <w:r w:rsidRPr="00310950">
            <w:rPr>
              <w:rStyle w:val="PlaceholderText"/>
            </w:rPr>
            <w:t>Click or tap here to enter text.</w:t>
          </w:r>
        </w:p>
      </w:docPartBody>
    </w:docPart>
    <w:docPart>
      <w:docPartPr>
        <w:name w:val="8EC6B8D5A01746768620723109F1BB13"/>
        <w:category>
          <w:name w:val="General"/>
          <w:gallery w:val="placeholder"/>
        </w:category>
        <w:types>
          <w:type w:val="bbPlcHdr"/>
        </w:types>
        <w:behaviors>
          <w:behavior w:val="content"/>
        </w:behaviors>
        <w:guid w:val="{E3FAF948-6C15-46C7-BE98-78F6223A1DE7}"/>
      </w:docPartPr>
      <w:docPartBody>
        <w:p w:rsidR="006F0D08" w:rsidP="006F0D08">
          <w:pPr>
            <w:pStyle w:val="8EC6B8D5A01746768620723109F1BB13"/>
          </w:pPr>
          <w:r w:rsidRPr="00310950">
            <w:rPr>
              <w:rStyle w:val="PlaceholderText"/>
            </w:rPr>
            <w:t>Click or tap here to enter text.</w:t>
          </w:r>
        </w:p>
      </w:docPartBody>
    </w:docPart>
    <w:docPart>
      <w:docPartPr>
        <w:name w:val="4E31844F48E64988AA55DC352D33546E"/>
        <w:category>
          <w:name w:val="General"/>
          <w:gallery w:val="placeholder"/>
        </w:category>
        <w:types>
          <w:type w:val="bbPlcHdr"/>
        </w:types>
        <w:behaviors>
          <w:behavior w:val="content"/>
        </w:behaviors>
        <w:guid w:val="{5DB227C8-9A15-41B1-A519-8551C9A01086}"/>
      </w:docPartPr>
      <w:docPartBody>
        <w:p w:rsidR="006F0D08" w:rsidP="006F0D08">
          <w:pPr>
            <w:pStyle w:val="4E31844F48E64988AA55DC352D33546E"/>
          </w:pPr>
          <w:r w:rsidRPr="00310950">
            <w:rPr>
              <w:rStyle w:val="PlaceholderText"/>
            </w:rPr>
            <w:t>Click or tap here to enter text.</w:t>
          </w:r>
        </w:p>
      </w:docPartBody>
    </w:docPart>
    <w:docPart>
      <w:docPartPr>
        <w:name w:val="9681E89AEFF24BE0928941E809D2115A"/>
        <w:category>
          <w:name w:val="General"/>
          <w:gallery w:val="placeholder"/>
        </w:category>
        <w:types>
          <w:type w:val="bbPlcHdr"/>
        </w:types>
        <w:behaviors>
          <w:behavior w:val="content"/>
        </w:behaviors>
        <w:guid w:val="{28F626A7-E0CD-4221-9B57-D675953A9BE8}"/>
      </w:docPartPr>
      <w:docPartBody>
        <w:p w:rsidR="006F0D08" w:rsidP="006F0D08">
          <w:pPr>
            <w:pStyle w:val="9681E89AEFF24BE0928941E809D2115A"/>
          </w:pPr>
          <w:r w:rsidRPr="00310950">
            <w:rPr>
              <w:rStyle w:val="PlaceholderText"/>
            </w:rPr>
            <w:t>Click or tap here to enter text.</w:t>
          </w:r>
        </w:p>
      </w:docPartBody>
    </w:docPart>
    <w:docPart>
      <w:docPartPr>
        <w:name w:val="501DA51761C9478AA6CAB70FF2ED4867"/>
        <w:category>
          <w:name w:val="General"/>
          <w:gallery w:val="placeholder"/>
        </w:category>
        <w:types>
          <w:type w:val="bbPlcHdr"/>
        </w:types>
        <w:behaviors>
          <w:behavior w:val="content"/>
        </w:behaviors>
        <w:guid w:val="{52332CD2-629E-4EA0-A40A-3F518A77773F}"/>
      </w:docPartPr>
      <w:docPartBody>
        <w:p w:rsidR="006F0D08" w:rsidP="006F0D08">
          <w:pPr>
            <w:pStyle w:val="501DA51761C9478AA6CAB70FF2ED4867"/>
          </w:pPr>
          <w:r w:rsidRPr="00310950">
            <w:rPr>
              <w:rStyle w:val="PlaceholderText"/>
            </w:rPr>
            <w:t>Click or tap here to enter text.</w:t>
          </w:r>
        </w:p>
      </w:docPartBody>
    </w:docPart>
    <w:docPart>
      <w:docPartPr>
        <w:name w:val="0DF250F4B39D47EBB23B1B9FA5D61934"/>
        <w:category>
          <w:name w:val="General"/>
          <w:gallery w:val="placeholder"/>
        </w:category>
        <w:types>
          <w:type w:val="bbPlcHdr"/>
        </w:types>
        <w:behaviors>
          <w:behavior w:val="content"/>
        </w:behaviors>
        <w:guid w:val="{BF299199-EF3A-4E4E-95A8-E9DC5BAE19DA}"/>
      </w:docPartPr>
      <w:docPartBody>
        <w:p w:rsidR="006F0D08" w:rsidP="006F0D08">
          <w:pPr>
            <w:pStyle w:val="0DF250F4B39D47EBB23B1B9FA5D61934"/>
          </w:pPr>
          <w:r w:rsidRPr="00310950">
            <w:rPr>
              <w:rStyle w:val="PlaceholderText"/>
            </w:rPr>
            <w:t>Click or tap here to enter text.</w:t>
          </w:r>
        </w:p>
      </w:docPartBody>
    </w:docPart>
    <w:docPart>
      <w:docPartPr>
        <w:name w:val="D6B895E1D3FB4ED7B7DDFF57813C19AA"/>
        <w:category>
          <w:name w:val="General"/>
          <w:gallery w:val="placeholder"/>
        </w:category>
        <w:types>
          <w:type w:val="bbPlcHdr"/>
        </w:types>
        <w:behaviors>
          <w:behavior w:val="content"/>
        </w:behaviors>
        <w:guid w:val="{785C6310-9DF1-4C7F-8491-27D40CBC3973}"/>
      </w:docPartPr>
      <w:docPartBody>
        <w:p w:rsidR="006F0D08" w:rsidP="006F0D08">
          <w:pPr>
            <w:pStyle w:val="D6B895E1D3FB4ED7B7DDFF57813C19AA"/>
          </w:pPr>
          <w:r w:rsidRPr="00310950">
            <w:rPr>
              <w:rStyle w:val="PlaceholderText"/>
            </w:rPr>
            <w:t>Click or tap here to enter text.</w:t>
          </w:r>
        </w:p>
      </w:docPartBody>
    </w:docPart>
    <w:docPart>
      <w:docPartPr>
        <w:name w:val="540B7065F51A4BE4AFB9F8A568B18299"/>
        <w:category>
          <w:name w:val="General"/>
          <w:gallery w:val="placeholder"/>
        </w:category>
        <w:types>
          <w:type w:val="bbPlcHdr"/>
        </w:types>
        <w:behaviors>
          <w:behavior w:val="content"/>
        </w:behaviors>
        <w:guid w:val="{EC389398-C3CD-4C3B-8371-DB36626DE0A6}"/>
      </w:docPartPr>
      <w:docPartBody>
        <w:p w:rsidR="006F0D08" w:rsidP="006F0D08">
          <w:pPr>
            <w:pStyle w:val="540B7065F51A4BE4AFB9F8A568B18299"/>
          </w:pPr>
          <w:r w:rsidRPr="00310950">
            <w:rPr>
              <w:rStyle w:val="PlaceholderText"/>
            </w:rPr>
            <w:t>Click or tap here to enter text.</w:t>
          </w:r>
        </w:p>
      </w:docPartBody>
    </w:docPart>
    <w:docPart>
      <w:docPartPr>
        <w:name w:val="4599EE1621514BE48D4CA676234B91CC"/>
        <w:category>
          <w:name w:val="General"/>
          <w:gallery w:val="placeholder"/>
        </w:category>
        <w:types>
          <w:type w:val="bbPlcHdr"/>
        </w:types>
        <w:behaviors>
          <w:behavior w:val="content"/>
        </w:behaviors>
        <w:guid w:val="{4129E12E-720D-497E-BC12-F95515A81B81}"/>
      </w:docPartPr>
      <w:docPartBody>
        <w:p w:rsidR="006F0D08" w:rsidP="006F0D08">
          <w:pPr>
            <w:pStyle w:val="4599EE1621514BE48D4CA676234B91CC"/>
          </w:pPr>
          <w:r w:rsidRPr="00310950">
            <w:rPr>
              <w:rStyle w:val="PlaceholderText"/>
            </w:rPr>
            <w:t>Click or tap here to enter text.</w:t>
          </w:r>
        </w:p>
      </w:docPartBody>
    </w:docPart>
    <w:docPart>
      <w:docPartPr>
        <w:name w:val="761A6647C3BD47C3AFB1D6057258B7CA"/>
        <w:category>
          <w:name w:val="General"/>
          <w:gallery w:val="placeholder"/>
        </w:category>
        <w:types>
          <w:type w:val="bbPlcHdr"/>
        </w:types>
        <w:behaviors>
          <w:behavior w:val="content"/>
        </w:behaviors>
        <w:guid w:val="{41B4D0FC-4908-417F-8F4B-210EB5D1EAFC}"/>
      </w:docPartPr>
      <w:docPartBody>
        <w:p w:rsidR="006F0D08" w:rsidP="006F0D08">
          <w:pPr>
            <w:pStyle w:val="761A6647C3BD47C3AFB1D6057258B7CA"/>
          </w:pPr>
          <w:r w:rsidRPr="00310950">
            <w:rPr>
              <w:rStyle w:val="PlaceholderText"/>
            </w:rPr>
            <w:t>Click or tap here to enter text.</w:t>
          </w:r>
        </w:p>
      </w:docPartBody>
    </w:docPart>
    <w:docPart>
      <w:docPartPr>
        <w:name w:val="341D919201F44428A86299FC51F98421"/>
        <w:category>
          <w:name w:val="General"/>
          <w:gallery w:val="placeholder"/>
        </w:category>
        <w:types>
          <w:type w:val="bbPlcHdr"/>
        </w:types>
        <w:behaviors>
          <w:behavior w:val="content"/>
        </w:behaviors>
        <w:guid w:val="{5DF8525F-5260-4EB2-A06C-C9C7F6FB9F20}"/>
      </w:docPartPr>
      <w:docPartBody>
        <w:p w:rsidR="006F0D08" w:rsidP="006F0D08">
          <w:pPr>
            <w:pStyle w:val="341D919201F44428A86299FC51F98421"/>
          </w:pPr>
          <w:r w:rsidRPr="00310950">
            <w:rPr>
              <w:rStyle w:val="PlaceholderText"/>
            </w:rPr>
            <w:t>Click or tap here to enter text.</w:t>
          </w:r>
        </w:p>
      </w:docPartBody>
    </w:docPart>
    <w:docPart>
      <w:docPartPr>
        <w:name w:val="508BCFEC2C9A418793685F6A5F00CD42"/>
        <w:category>
          <w:name w:val="General"/>
          <w:gallery w:val="placeholder"/>
        </w:category>
        <w:types>
          <w:type w:val="bbPlcHdr"/>
        </w:types>
        <w:behaviors>
          <w:behavior w:val="content"/>
        </w:behaviors>
        <w:guid w:val="{59D8CC92-648A-49AF-B3A5-46ADF8E2EA6C}"/>
      </w:docPartPr>
      <w:docPartBody>
        <w:p w:rsidR="006F0D08" w:rsidP="006F0D08">
          <w:pPr>
            <w:pStyle w:val="508BCFEC2C9A418793685F6A5F00CD42"/>
          </w:pPr>
          <w:r w:rsidRPr="00310950">
            <w:rPr>
              <w:rStyle w:val="PlaceholderText"/>
            </w:rPr>
            <w:t>Click or tap here to enter text.</w:t>
          </w:r>
        </w:p>
      </w:docPartBody>
    </w:docPart>
    <w:docPart>
      <w:docPartPr>
        <w:name w:val="8D77AF1518574003AB177BF02EE4A923"/>
        <w:category>
          <w:name w:val="General"/>
          <w:gallery w:val="placeholder"/>
        </w:category>
        <w:types>
          <w:type w:val="bbPlcHdr"/>
        </w:types>
        <w:behaviors>
          <w:behavior w:val="content"/>
        </w:behaviors>
        <w:guid w:val="{8D105260-C5D4-4F18-9D8E-76DA070E9ABD}"/>
      </w:docPartPr>
      <w:docPartBody>
        <w:p w:rsidR="006F0D08" w:rsidP="006F0D08">
          <w:pPr>
            <w:pStyle w:val="8D77AF1518574003AB177BF02EE4A923"/>
          </w:pPr>
          <w:r w:rsidRPr="00310950">
            <w:rPr>
              <w:rStyle w:val="PlaceholderText"/>
            </w:rPr>
            <w:t>Click or tap here to enter text.</w:t>
          </w:r>
        </w:p>
      </w:docPartBody>
    </w:docPart>
    <w:docPart>
      <w:docPartPr>
        <w:name w:val="93B25EC1F448412E927A5063B206CAA6"/>
        <w:category>
          <w:name w:val="General"/>
          <w:gallery w:val="placeholder"/>
        </w:category>
        <w:types>
          <w:type w:val="bbPlcHdr"/>
        </w:types>
        <w:behaviors>
          <w:behavior w:val="content"/>
        </w:behaviors>
        <w:guid w:val="{AF480501-6D35-41AF-B4DA-37E957D905E4}"/>
      </w:docPartPr>
      <w:docPartBody>
        <w:p w:rsidR="006F0D08" w:rsidP="006F0D08">
          <w:pPr>
            <w:pStyle w:val="93B25EC1F448412E927A5063B206CAA6"/>
          </w:pPr>
          <w:r w:rsidRPr="00310950">
            <w:rPr>
              <w:rStyle w:val="PlaceholderText"/>
            </w:rPr>
            <w:t>Click or tap here to enter text.</w:t>
          </w:r>
        </w:p>
      </w:docPartBody>
    </w:docPart>
    <w:docPart>
      <w:docPartPr>
        <w:name w:val="9203D80696684D3B9187CBF252CCEFD8"/>
        <w:category>
          <w:name w:val="General"/>
          <w:gallery w:val="placeholder"/>
        </w:category>
        <w:types>
          <w:type w:val="bbPlcHdr"/>
        </w:types>
        <w:behaviors>
          <w:behavior w:val="content"/>
        </w:behaviors>
        <w:guid w:val="{AB687C42-C99F-43F4-96A9-8D4F8766E33D}"/>
      </w:docPartPr>
      <w:docPartBody>
        <w:p w:rsidR="006F0D08" w:rsidP="006F0D08">
          <w:pPr>
            <w:pStyle w:val="9203D80696684D3B9187CBF252CCEFD8"/>
          </w:pPr>
          <w:r w:rsidRPr="00310950">
            <w:rPr>
              <w:rStyle w:val="PlaceholderText"/>
            </w:rPr>
            <w:t>Click or tap here to enter text.</w:t>
          </w:r>
        </w:p>
      </w:docPartBody>
    </w:docPart>
    <w:docPart>
      <w:docPartPr>
        <w:name w:val="743D944F333E4364B594128610878D50"/>
        <w:category>
          <w:name w:val="General"/>
          <w:gallery w:val="placeholder"/>
        </w:category>
        <w:types>
          <w:type w:val="bbPlcHdr"/>
        </w:types>
        <w:behaviors>
          <w:behavior w:val="content"/>
        </w:behaviors>
        <w:guid w:val="{CA818BF4-C1C2-4C25-89DF-44EAA6EA5CED}"/>
      </w:docPartPr>
      <w:docPartBody>
        <w:p w:rsidR="006F0D08" w:rsidP="006F0D08">
          <w:pPr>
            <w:pStyle w:val="743D944F333E4364B594128610878D50"/>
          </w:pPr>
          <w:r w:rsidRPr="00310950">
            <w:rPr>
              <w:rStyle w:val="PlaceholderText"/>
            </w:rPr>
            <w:t>Click or tap here to enter text.</w:t>
          </w:r>
        </w:p>
      </w:docPartBody>
    </w:docPart>
    <w:docPart>
      <w:docPartPr>
        <w:name w:val="520BDD5341C947E480AD4F1D84DAAAB9"/>
        <w:category>
          <w:name w:val="General"/>
          <w:gallery w:val="placeholder"/>
        </w:category>
        <w:types>
          <w:type w:val="bbPlcHdr"/>
        </w:types>
        <w:behaviors>
          <w:behavior w:val="content"/>
        </w:behaviors>
        <w:guid w:val="{AB5063F0-F333-4F47-8977-849B7EB0F09A}"/>
      </w:docPartPr>
      <w:docPartBody>
        <w:p w:rsidR="006F0D08" w:rsidP="006F0D08">
          <w:pPr>
            <w:pStyle w:val="520BDD5341C947E480AD4F1D84DAAAB9"/>
          </w:pPr>
          <w:r w:rsidRPr="00310950">
            <w:rPr>
              <w:rStyle w:val="PlaceholderText"/>
            </w:rPr>
            <w:t>Click or tap here to enter text.</w:t>
          </w:r>
        </w:p>
      </w:docPartBody>
    </w:docPart>
    <w:docPart>
      <w:docPartPr>
        <w:name w:val="49622BB8CB444BC69345E779DBEB3C3B"/>
        <w:category>
          <w:name w:val="General"/>
          <w:gallery w:val="placeholder"/>
        </w:category>
        <w:types>
          <w:type w:val="bbPlcHdr"/>
        </w:types>
        <w:behaviors>
          <w:behavior w:val="content"/>
        </w:behaviors>
        <w:guid w:val="{B4798720-AD7B-4A51-AC3C-6C9BC66142C5}"/>
      </w:docPartPr>
      <w:docPartBody>
        <w:p w:rsidR="006F0D08" w:rsidP="006F0D08">
          <w:pPr>
            <w:pStyle w:val="49622BB8CB444BC69345E779DBEB3C3B"/>
          </w:pPr>
          <w:r w:rsidRPr="00310950">
            <w:rPr>
              <w:rStyle w:val="PlaceholderText"/>
            </w:rPr>
            <w:t>Click or tap here to enter text.</w:t>
          </w:r>
        </w:p>
      </w:docPartBody>
    </w:docPart>
    <w:docPart>
      <w:docPartPr>
        <w:name w:val="36FCDFAE0D114A7AB5D80227EB49B72D"/>
        <w:category>
          <w:name w:val="General"/>
          <w:gallery w:val="placeholder"/>
        </w:category>
        <w:types>
          <w:type w:val="bbPlcHdr"/>
        </w:types>
        <w:behaviors>
          <w:behavior w:val="content"/>
        </w:behaviors>
        <w:guid w:val="{1FD8602A-452B-4596-89A9-2B96942231B0}"/>
      </w:docPartPr>
      <w:docPartBody>
        <w:p w:rsidR="006F0D08" w:rsidP="006F0D08">
          <w:pPr>
            <w:pStyle w:val="36FCDFAE0D114A7AB5D80227EB49B72D"/>
          </w:pPr>
          <w:r w:rsidRPr="00310950">
            <w:rPr>
              <w:rStyle w:val="PlaceholderText"/>
            </w:rPr>
            <w:t>Click or tap here to enter text.</w:t>
          </w:r>
        </w:p>
      </w:docPartBody>
    </w:docPart>
    <w:docPart>
      <w:docPartPr>
        <w:name w:val="12CDDEAA7B23477B84922FF7E40C54BD"/>
        <w:category>
          <w:name w:val="General"/>
          <w:gallery w:val="placeholder"/>
        </w:category>
        <w:types>
          <w:type w:val="bbPlcHdr"/>
        </w:types>
        <w:behaviors>
          <w:behavior w:val="content"/>
        </w:behaviors>
        <w:guid w:val="{D4834ABE-332E-4552-A5A6-2EF3566DA349}"/>
      </w:docPartPr>
      <w:docPartBody>
        <w:p w:rsidR="006F0D08" w:rsidP="006F0D08">
          <w:pPr>
            <w:pStyle w:val="12CDDEAA7B23477B84922FF7E40C54BD"/>
          </w:pPr>
          <w:r w:rsidRPr="00310950">
            <w:rPr>
              <w:rStyle w:val="PlaceholderText"/>
            </w:rPr>
            <w:t>Click or tap here to enter text.</w:t>
          </w:r>
        </w:p>
      </w:docPartBody>
    </w:docPart>
    <w:docPart>
      <w:docPartPr>
        <w:name w:val="6F6F1EEE8812455896DE3F64285088C2"/>
        <w:category>
          <w:name w:val="General"/>
          <w:gallery w:val="placeholder"/>
        </w:category>
        <w:types>
          <w:type w:val="bbPlcHdr"/>
        </w:types>
        <w:behaviors>
          <w:behavior w:val="content"/>
        </w:behaviors>
        <w:guid w:val="{DA4E32E8-7B77-4B94-8F5F-FBDB531384B4}"/>
      </w:docPartPr>
      <w:docPartBody>
        <w:p w:rsidR="006F0D08" w:rsidP="006F0D08">
          <w:pPr>
            <w:pStyle w:val="6F6F1EEE8812455896DE3F64285088C2"/>
          </w:pPr>
          <w:r w:rsidRPr="00310950">
            <w:rPr>
              <w:rStyle w:val="PlaceholderText"/>
            </w:rPr>
            <w:t>Click or tap here to enter text.</w:t>
          </w:r>
        </w:p>
      </w:docPartBody>
    </w:docPart>
    <w:docPart>
      <w:docPartPr>
        <w:name w:val="F1A15D32D7B541C9AEF69B8D200932F4"/>
        <w:category>
          <w:name w:val="General"/>
          <w:gallery w:val="placeholder"/>
        </w:category>
        <w:types>
          <w:type w:val="bbPlcHdr"/>
        </w:types>
        <w:behaviors>
          <w:behavior w:val="content"/>
        </w:behaviors>
        <w:guid w:val="{010FA2C9-8B1E-464C-960B-723B52708D95}"/>
      </w:docPartPr>
      <w:docPartBody>
        <w:p w:rsidR="006F0D08" w:rsidP="006F0D08">
          <w:pPr>
            <w:pStyle w:val="F1A15D32D7B541C9AEF69B8D200932F4"/>
          </w:pPr>
          <w:r w:rsidRPr="00310950">
            <w:rPr>
              <w:rStyle w:val="PlaceholderText"/>
            </w:rPr>
            <w:t>Click or tap here to enter text.</w:t>
          </w:r>
        </w:p>
      </w:docPartBody>
    </w:docPart>
    <w:docPart>
      <w:docPartPr>
        <w:name w:val="698184D6F5D9498D8566D64B724DD778"/>
        <w:category>
          <w:name w:val="General"/>
          <w:gallery w:val="placeholder"/>
        </w:category>
        <w:types>
          <w:type w:val="bbPlcHdr"/>
        </w:types>
        <w:behaviors>
          <w:behavior w:val="content"/>
        </w:behaviors>
        <w:guid w:val="{94F3EC1C-B198-48FA-B3FC-D23023CBE297}"/>
      </w:docPartPr>
      <w:docPartBody>
        <w:p w:rsidR="006F0D08" w:rsidP="006F0D08">
          <w:pPr>
            <w:pStyle w:val="698184D6F5D9498D8566D64B724DD778"/>
          </w:pPr>
          <w:r w:rsidRPr="00310950">
            <w:rPr>
              <w:rStyle w:val="PlaceholderText"/>
            </w:rPr>
            <w:t>Click or tap here to enter text.</w:t>
          </w:r>
        </w:p>
      </w:docPartBody>
    </w:docPart>
    <w:docPart>
      <w:docPartPr>
        <w:name w:val="AD668ED1E68A4951BD077FB25D750D8E"/>
        <w:category>
          <w:name w:val="General"/>
          <w:gallery w:val="placeholder"/>
        </w:category>
        <w:types>
          <w:type w:val="bbPlcHdr"/>
        </w:types>
        <w:behaviors>
          <w:behavior w:val="content"/>
        </w:behaviors>
        <w:guid w:val="{DF50028B-BA79-4EC7-B6BC-0958B2C1CB15}"/>
      </w:docPartPr>
      <w:docPartBody>
        <w:p w:rsidR="006F0D08" w:rsidP="006F0D08">
          <w:pPr>
            <w:pStyle w:val="AD668ED1E68A4951BD077FB25D750D8E"/>
          </w:pPr>
          <w:r w:rsidRPr="00310950">
            <w:rPr>
              <w:rStyle w:val="PlaceholderText"/>
            </w:rPr>
            <w:t>Click or tap here to enter text.</w:t>
          </w:r>
        </w:p>
      </w:docPartBody>
    </w:docPart>
    <w:docPart>
      <w:docPartPr>
        <w:name w:val="31C241631A984B71B7859393440657C9"/>
        <w:category>
          <w:name w:val="General"/>
          <w:gallery w:val="placeholder"/>
        </w:category>
        <w:types>
          <w:type w:val="bbPlcHdr"/>
        </w:types>
        <w:behaviors>
          <w:behavior w:val="content"/>
        </w:behaviors>
        <w:guid w:val="{6AC38304-A2F2-4404-AA1B-17E51065AA85}"/>
      </w:docPartPr>
      <w:docPartBody>
        <w:p w:rsidR="006F0D08" w:rsidP="006F0D08">
          <w:pPr>
            <w:pStyle w:val="31C241631A984B71B7859393440657C9"/>
          </w:pPr>
          <w:r w:rsidRPr="00310950">
            <w:rPr>
              <w:rStyle w:val="PlaceholderText"/>
            </w:rPr>
            <w:t>Click or tap here to enter text.</w:t>
          </w:r>
        </w:p>
      </w:docPartBody>
    </w:docPart>
    <w:docPart>
      <w:docPartPr>
        <w:name w:val="9A8BAACDC7A5468E87F0F10B7EC8DD8F"/>
        <w:category>
          <w:name w:val="General"/>
          <w:gallery w:val="placeholder"/>
        </w:category>
        <w:types>
          <w:type w:val="bbPlcHdr"/>
        </w:types>
        <w:behaviors>
          <w:behavior w:val="content"/>
        </w:behaviors>
        <w:guid w:val="{03519D9D-6146-46AB-8B22-1F76B507934A}"/>
      </w:docPartPr>
      <w:docPartBody>
        <w:p w:rsidR="006F0D08" w:rsidP="006F0D08">
          <w:pPr>
            <w:pStyle w:val="9A8BAACDC7A5468E87F0F10B7EC8DD8F"/>
          </w:pPr>
          <w:r w:rsidRPr="00310950">
            <w:rPr>
              <w:rStyle w:val="PlaceholderText"/>
            </w:rPr>
            <w:t>Click or tap here to enter text.</w:t>
          </w:r>
        </w:p>
      </w:docPartBody>
    </w:docPart>
    <w:docPart>
      <w:docPartPr>
        <w:name w:val="AFD7FFD5AA4148068C44E34A87C589D5"/>
        <w:category>
          <w:name w:val="General"/>
          <w:gallery w:val="placeholder"/>
        </w:category>
        <w:types>
          <w:type w:val="bbPlcHdr"/>
        </w:types>
        <w:behaviors>
          <w:behavior w:val="content"/>
        </w:behaviors>
        <w:guid w:val="{8551FAD5-14AB-4276-B49F-BF440C4DD067}"/>
      </w:docPartPr>
      <w:docPartBody>
        <w:p w:rsidR="006F0D08" w:rsidP="006F0D08">
          <w:pPr>
            <w:pStyle w:val="AFD7FFD5AA4148068C44E34A87C589D5"/>
          </w:pPr>
          <w:r w:rsidRPr="00310950">
            <w:rPr>
              <w:rStyle w:val="PlaceholderText"/>
            </w:rPr>
            <w:t>Click or tap here to enter text.</w:t>
          </w:r>
        </w:p>
      </w:docPartBody>
    </w:docPart>
    <w:docPart>
      <w:docPartPr>
        <w:name w:val="3F442689F5D0473C8EAD389E4F2DFCEA"/>
        <w:category>
          <w:name w:val="General"/>
          <w:gallery w:val="placeholder"/>
        </w:category>
        <w:types>
          <w:type w:val="bbPlcHdr"/>
        </w:types>
        <w:behaviors>
          <w:behavior w:val="content"/>
        </w:behaviors>
        <w:guid w:val="{1D17AB2B-FE75-4A2E-B3EE-C48C91F289F4}"/>
      </w:docPartPr>
      <w:docPartBody>
        <w:p w:rsidR="006F0D08" w:rsidP="006F0D08">
          <w:pPr>
            <w:pStyle w:val="3F442689F5D0473C8EAD389E4F2DFCEA"/>
          </w:pPr>
          <w:r w:rsidRPr="00310950">
            <w:rPr>
              <w:rStyle w:val="PlaceholderText"/>
            </w:rPr>
            <w:t>Click or tap here to enter text.</w:t>
          </w:r>
        </w:p>
      </w:docPartBody>
    </w:docPart>
    <w:docPart>
      <w:docPartPr>
        <w:name w:val="8DBDBFC934E5433B92D4AF140D3A0E89"/>
        <w:category>
          <w:name w:val="General"/>
          <w:gallery w:val="placeholder"/>
        </w:category>
        <w:types>
          <w:type w:val="bbPlcHdr"/>
        </w:types>
        <w:behaviors>
          <w:behavior w:val="content"/>
        </w:behaviors>
        <w:guid w:val="{79AD57E2-9A97-4AE3-B5BE-D65BBB6C2C13}"/>
      </w:docPartPr>
      <w:docPartBody>
        <w:p w:rsidR="006F0D08" w:rsidP="006F0D08">
          <w:pPr>
            <w:pStyle w:val="8DBDBFC934E5433B92D4AF140D3A0E89"/>
          </w:pPr>
          <w:r w:rsidRPr="00310950">
            <w:rPr>
              <w:rStyle w:val="PlaceholderText"/>
            </w:rPr>
            <w:t>Click or tap here to enter text.</w:t>
          </w:r>
        </w:p>
      </w:docPartBody>
    </w:docPart>
    <w:docPart>
      <w:docPartPr>
        <w:name w:val="C4341A42CF6040AD93DB97828506C56A"/>
        <w:category>
          <w:name w:val="General"/>
          <w:gallery w:val="placeholder"/>
        </w:category>
        <w:types>
          <w:type w:val="bbPlcHdr"/>
        </w:types>
        <w:behaviors>
          <w:behavior w:val="content"/>
        </w:behaviors>
        <w:guid w:val="{57CA5F21-1D44-4474-81AE-2FE0E70F7726}"/>
      </w:docPartPr>
      <w:docPartBody>
        <w:p w:rsidR="006F0D08" w:rsidP="006F0D08">
          <w:pPr>
            <w:pStyle w:val="C4341A42CF6040AD93DB97828506C56A"/>
          </w:pPr>
          <w:r w:rsidRPr="00310950">
            <w:rPr>
              <w:rStyle w:val="PlaceholderText"/>
            </w:rPr>
            <w:t>Click or tap here to enter text.</w:t>
          </w:r>
        </w:p>
      </w:docPartBody>
    </w:docPart>
    <w:docPart>
      <w:docPartPr>
        <w:name w:val="DF7756E0601A4A789D36C86221A03DE8"/>
        <w:category>
          <w:name w:val="General"/>
          <w:gallery w:val="placeholder"/>
        </w:category>
        <w:types>
          <w:type w:val="bbPlcHdr"/>
        </w:types>
        <w:behaviors>
          <w:behavior w:val="content"/>
        </w:behaviors>
        <w:guid w:val="{C80E356B-0DDE-4658-A052-2CBA8F4508EC}"/>
      </w:docPartPr>
      <w:docPartBody>
        <w:p w:rsidR="006F0D08" w:rsidP="006F0D08">
          <w:pPr>
            <w:pStyle w:val="DF7756E0601A4A789D36C86221A03DE8"/>
          </w:pPr>
          <w:r w:rsidRPr="00310950">
            <w:rPr>
              <w:rStyle w:val="PlaceholderText"/>
            </w:rPr>
            <w:t>Click or tap here to enter text.</w:t>
          </w:r>
        </w:p>
      </w:docPartBody>
    </w:docPart>
    <w:docPart>
      <w:docPartPr>
        <w:name w:val="7C76F27156DA4FAB9EB0982F923B41F5"/>
        <w:category>
          <w:name w:val="General"/>
          <w:gallery w:val="placeholder"/>
        </w:category>
        <w:types>
          <w:type w:val="bbPlcHdr"/>
        </w:types>
        <w:behaviors>
          <w:behavior w:val="content"/>
        </w:behaviors>
        <w:guid w:val="{28F7C70E-D491-40E8-A643-31F4E9D309B6}"/>
      </w:docPartPr>
      <w:docPartBody>
        <w:p w:rsidR="006F0D08" w:rsidP="006F0D08">
          <w:pPr>
            <w:pStyle w:val="7C76F27156DA4FAB9EB0982F923B41F5"/>
          </w:pPr>
          <w:r w:rsidRPr="00310950">
            <w:rPr>
              <w:rStyle w:val="PlaceholderText"/>
            </w:rPr>
            <w:t>Click or tap here to enter text.</w:t>
          </w:r>
        </w:p>
      </w:docPartBody>
    </w:docPart>
    <w:docPart>
      <w:docPartPr>
        <w:name w:val="131A1D63758C4450B7BD3E7D7A630722"/>
        <w:category>
          <w:name w:val="General"/>
          <w:gallery w:val="placeholder"/>
        </w:category>
        <w:types>
          <w:type w:val="bbPlcHdr"/>
        </w:types>
        <w:behaviors>
          <w:behavior w:val="content"/>
        </w:behaviors>
        <w:guid w:val="{59882765-D19E-4277-834A-1439674CC1E4}"/>
      </w:docPartPr>
      <w:docPartBody>
        <w:p w:rsidR="006F0D08" w:rsidP="006F0D08">
          <w:pPr>
            <w:pStyle w:val="131A1D63758C4450B7BD3E7D7A630722"/>
          </w:pPr>
          <w:r w:rsidRPr="0092520B">
            <w:rPr>
              <w:rStyle w:val="PlaceholderText"/>
            </w:rPr>
            <w:t>Click or tap here to enter text.</w:t>
          </w:r>
        </w:p>
      </w:docPartBody>
    </w:docPart>
    <w:docPart>
      <w:docPartPr>
        <w:name w:val="590B5CC3F7B04402B201C09363EBF503"/>
        <w:category>
          <w:name w:val="General"/>
          <w:gallery w:val="placeholder"/>
        </w:category>
        <w:types>
          <w:type w:val="bbPlcHdr"/>
        </w:types>
        <w:behaviors>
          <w:behavior w:val="content"/>
        </w:behaviors>
        <w:guid w:val="{D2B94EE0-AE01-4588-91B3-135C21F244C7}"/>
      </w:docPartPr>
      <w:docPartBody>
        <w:p w:rsidR="006F0D08" w:rsidP="006F0D08">
          <w:pPr>
            <w:pStyle w:val="590B5CC3F7B04402B201C09363EBF503"/>
          </w:pPr>
          <w:r w:rsidRPr="0092520B">
            <w:rPr>
              <w:rStyle w:val="PlaceholderText"/>
            </w:rPr>
            <w:t>Click or tap here to enter text.</w:t>
          </w:r>
        </w:p>
      </w:docPartBody>
    </w:docPart>
    <w:docPart>
      <w:docPartPr>
        <w:name w:val="8088036ED0724B22A8CEE71BD6541E0D"/>
        <w:category>
          <w:name w:val="General"/>
          <w:gallery w:val="placeholder"/>
        </w:category>
        <w:types>
          <w:type w:val="bbPlcHdr"/>
        </w:types>
        <w:behaviors>
          <w:behavior w:val="content"/>
        </w:behaviors>
        <w:guid w:val="{385CAF62-DD87-4054-844A-C05487789824}"/>
      </w:docPartPr>
      <w:docPartBody>
        <w:p w:rsidR="006F0D08" w:rsidP="006F0D08">
          <w:pPr>
            <w:pStyle w:val="8088036ED0724B22A8CEE71BD6541E0D"/>
          </w:pPr>
          <w:r w:rsidRPr="0092520B">
            <w:rPr>
              <w:rStyle w:val="PlaceholderText"/>
            </w:rPr>
            <w:t>Click or tap here to enter text.</w:t>
          </w:r>
        </w:p>
      </w:docPartBody>
    </w:docPart>
    <w:docPart>
      <w:docPartPr>
        <w:name w:val="B86935EA244D4EA2B00EA7B1875F8086"/>
        <w:category>
          <w:name w:val="General"/>
          <w:gallery w:val="placeholder"/>
        </w:category>
        <w:types>
          <w:type w:val="bbPlcHdr"/>
        </w:types>
        <w:behaviors>
          <w:behavior w:val="content"/>
        </w:behaviors>
        <w:guid w:val="{D472AF28-35F4-4EC2-952F-6A0DC8FA99EB}"/>
      </w:docPartPr>
      <w:docPartBody>
        <w:p w:rsidR="006F0D08" w:rsidP="006F0D08">
          <w:pPr>
            <w:pStyle w:val="B86935EA244D4EA2B00EA7B1875F8086"/>
          </w:pPr>
          <w:r w:rsidRPr="0092520B">
            <w:rPr>
              <w:rStyle w:val="PlaceholderText"/>
            </w:rPr>
            <w:t>Click or tap here to enter text.</w:t>
          </w:r>
        </w:p>
      </w:docPartBody>
    </w:docPart>
    <w:docPart>
      <w:docPartPr>
        <w:name w:val="3FF9DC1A0FAC42FB92BC71C60ADE4E55"/>
        <w:category>
          <w:name w:val="General"/>
          <w:gallery w:val="placeholder"/>
        </w:category>
        <w:types>
          <w:type w:val="bbPlcHdr"/>
        </w:types>
        <w:behaviors>
          <w:behavior w:val="content"/>
        </w:behaviors>
        <w:guid w:val="{5F759672-49F0-4E94-A9CE-E9A4ECD136B3}"/>
      </w:docPartPr>
      <w:docPartBody>
        <w:p w:rsidR="006F0D08" w:rsidP="006F0D08">
          <w:pPr>
            <w:pStyle w:val="3FF9DC1A0FAC42FB92BC71C60ADE4E55"/>
          </w:pPr>
          <w:r w:rsidRPr="0092520B">
            <w:rPr>
              <w:rStyle w:val="PlaceholderText"/>
            </w:rPr>
            <w:t>Click or tap here to enter text.</w:t>
          </w:r>
        </w:p>
      </w:docPartBody>
    </w:docPart>
    <w:docPart>
      <w:docPartPr>
        <w:name w:val="D2EC1F64E1A4419081AC56B56D6E4146"/>
        <w:category>
          <w:name w:val="General"/>
          <w:gallery w:val="placeholder"/>
        </w:category>
        <w:types>
          <w:type w:val="bbPlcHdr"/>
        </w:types>
        <w:behaviors>
          <w:behavior w:val="content"/>
        </w:behaviors>
        <w:guid w:val="{B654FC29-3BD5-44E2-A422-AE480DF3F2B6}"/>
      </w:docPartPr>
      <w:docPartBody>
        <w:p w:rsidR="006F0D08" w:rsidP="006F0D08">
          <w:pPr>
            <w:pStyle w:val="D2EC1F64E1A4419081AC56B56D6E4146"/>
          </w:pPr>
          <w:r w:rsidRPr="0092520B">
            <w:rPr>
              <w:rStyle w:val="PlaceholderText"/>
            </w:rPr>
            <w:t>Click or tap here to enter text.</w:t>
          </w:r>
        </w:p>
      </w:docPartBody>
    </w:docPart>
    <w:docPart>
      <w:docPartPr>
        <w:name w:val="4A769C30FFC44A8FA86D60D05963995B"/>
        <w:category>
          <w:name w:val="General"/>
          <w:gallery w:val="placeholder"/>
        </w:category>
        <w:types>
          <w:type w:val="bbPlcHdr"/>
        </w:types>
        <w:behaviors>
          <w:behavior w:val="content"/>
        </w:behaviors>
        <w:guid w:val="{8822B6B3-CB26-4655-8E69-8DC14F758D4B}"/>
      </w:docPartPr>
      <w:docPartBody>
        <w:p w:rsidR="006F0D08" w:rsidP="006F0D08">
          <w:pPr>
            <w:pStyle w:val="4A769C30FFC44A8FA86D60D05963995B"/>
          </w:pPr>
          <w:r w:rsidRPr="0092520B">
            <w:rPr>
              <w:rStyle w:val="PlaceholderText"/>
            </w:rPr>
            <w:t>Click or tap here to enter text.</w:t>
          </w:r>
        </w:p>
      </w:docPartBody>
    </w:docPart>
    <w:docPart>
      <w:docPartPr>
        <w:name w:val="813A9794D8D74EC2A4E5B9558403DFAA"/>
        <w:category>
          <w:name w:val="General"/>
          <w:gallery w:val="placeholder"/>
        </w:category>
        <w:types>
          <w:type w:val="bbPlcHdr"/>
        </w:types>
        <w:behaviors>
          <w:behavior w:val="content"/>
        </w:behaviors>
        <w:guid w:val="{8B6622AF-DCED-44E2-9B60-356A74EBE212}"/>
      </w:docPartPr>
      <w:docPartBody>
        <w:p w:rsidR="006F0D08" w:rsidP="006F0D08">
          <w:pPr>
            <w:pStyle w:val="813A9794D8D74EC2A4E5B9558403DFAA"/>
          </w:pPr>
          <w:r w:rsidRPr="0092520B">
            <w:rPr>
              <w:rStyle w:val="PlaceholderText"/>
            </w:rPr>
            <w:t>Click or tap here to enter text.</w:t>
          </w:r>
        </w:p>
      </w:docPartBody>
    </w:docPart>
    <w:docPart>
      <w:docPartPr>
        <w:name w:val="E9CF03B8F2174AA5B601EB193343D6A1"/>
        <w:category>
          <w:name w:val="General"/>
          <w:gallery w:val="placeholder"/>
        </w:category>
        <w:types>
          <w:type w:val="bbPlcHdr"/>
        </w:types>
        <w:behaviors>
          <w:behavior w:val="content"/>
        </w:behaviors>
        <w:guid w:val="{314C053D-9408-4344-8992-631416ACA4A8}"/>
      </w:docPartPr>
      <w:docPartBody>
        <w:p w:rsidR="006F0D08" w:rsidP="006F0D08">
          <w:pPr>
            <w:pStyle w:val="E9CF03B8F2174AA5B601EB193343D6A1"/>
          </w:pPr>
          <w:r w:rsidRPr="0092520B">
            <w:rPr>
              <w:rStyle w:val="PlaceholderText"/>
            </w:rPr>
            <w:t>Click or tap here to enter text.</w:t>
          </w:r>
        </w:p>
      </w:docPartBody>
    </w:docPart>
    <w:docPart>
      <w:docPartPr>
        <w:name w:val="C47EA0A224F44059A993672256ACCFF2"/>
        <w:category>
          <w:name w:val="General"/>
          <w:gallery w:val="placeholder"/>
        </w:category>
        <w:types>
          <w:type w:val="bbPlcHdr"/>
        </w:types>
        <w:behaviors>
          <w:behavior w:val="content"/>
        </w:behaviors>
        <w:guid w:val="{CAC864DB-B7D8-4C80-8C16-68D46AC6D386}"/>
      </w:docPartPr>
      <w:docPartBody>
        <w:p w:rsidR="006F0D08" w:rsidP="006F0D08">
          <w:pPr>
            <w:pStyle w:val="C47EA0A224F44059A993672256ACCFF2"/>
          </w:pPr>
          <w:r w:rsidRPr="0092520B">
            <w:rPr>
              <w:rStyle w:val="PlaceholderText"/>
            </w:rPr>
            <w:t>Click or tap here to enter text.</w:t>
          </w:r>
        </w:p>
      </w:docPartBody>
    </w:docPart>
    <w:docPart>
      <w:docPartPr>
        <w:name w:val="A13B2B95CB044149A0CF1B55D64143AE"/>
        <w:category>
          <w:name w:val="General"/>
          <w:gallery w:val="placeholder"/>
        </w:category>
        <w:types>
          <w:type w:val="bbPlcHdr"/>
        </w:types>
        <w:behaviors>
          <w:behavior w:val="content"/>
        </w:behaviors>
        <w:guid w:val="{FED59239-01E9-4EB7-868B-1FC6AFDC917C}"/>
      </w:docPartPr>
      <w:docPartBody>
        <w:p w:rsidR="006F0D08" w:rsidP="006F0D08">
          <w:pPr>
            <w:pStyle w:val="A13B2B95CB044149A0CF1B55D64143AE"/>
          </w:pPr>
          <w:r w:rsidRPr="0092520B">
            <w:rPr>
              <w:rStyle w:val="PlaceholderText"/>
            </w:rPr>
            <w:t>Click or tap here to enter text.</w:t>
          </w:r>
        </w:p>
      </w:docPartBody>
    </w:docPart>
    <w:docPart>
      <w:docPartPr>
        <w:name w:val="A51B3549C4544355A3142CCF89173AB6"/>
        <w:category>
          <w:name w:val="General"/>
          <w:gallery w:val="placeholder"/>
        </w:category>
        <w:types>
          <w:type w:val="bbPlcHdr"/>
        </w:types>
        <w:behaviors>
          <w:behavior w:val="content"/>
        </w:behaviors>
        <w:guid w:val="{179DA551-C61E-4831-AD05-826A4E283D82}"/>
      </w:docPartPr>
      <w:docPartBody>
        <w:p w:rsidR="006F0D08" w:rsidP="006F0D08">
          <w:pPr>
            <w:pStyle w:val="A51B3549C4544355A3142CCF89173AB6"/>
          </w:pPr>
          <w:r w:rsidRPr="0092520B">
            <w:rPr>
              <w:rStyle w:val="PlaceholderText"/>
            </w:rPr>
            <w:t>Click or tap here to enter text.</w:t>
          </w:r>
        </w:p>
      </w:docPartBody>
    </w:docPart>
    <w:docPart>
      <w:docPartPr>
        <w:name w:val="8ACA6E885957453BB586FBF447AB6B08"/>
        <w:category>
          <w:name w:val="General"/>
          <w:gallery w:val="placeholder"/>
        </w:category>
        <w:types>
          <w:type w:val="bbPlcHdr"/>
        </w:types>
        <w:behaviors>
          <w:behavior w:val="content"/>
        </w:behaviors>
        <w:guid w:val="{E4B32660-2D5E-4FB4-BA7B-4115B1A2A17D}"/>
      </w:docPartPr>
      <w:docPartBody>
        <w:p w:rsidR="006F0D08" w:rsidP="006F0D08">
          <w:pPr>
            <w:pStyle w:val="8ACA6E885957453BB586FBF447AB6B08"/>
          </w:pPr>
          <w:r w:rsidRPr="0092520B">
            <w:rPr>
              <w:rStyle w:val="PlaceholderText"/>
            </w:rPr>
            <w:t>Click or tap here to enter text.</w:t>
          </w:r>
        </w:p>
      </w:docPartBody>
    </w:docPart>
    <w:docPart>
      <w:docPartPr>
        <w:name w:val="B582393ECBE64388A818072F3A2CF923"/>
        <w:category>
          <w:name w:val="General"/>
          <w:gallery w:val="placeholder"/>
        </w:category>
        <w:types>
          <w:type w:val="bbPlcHdr"/>
        </w:types>
        <w:behaviors>
          <w:behavior w:val="content"/>
        </w:behaviors>
        <w:guid w:val="{7CBD553F-C726-460E-AE79-B62CD9743FE3}"/>
      </w:docPartPr>
      <w:docPartBody>
        <w:p w:rsidR="006F0D08" w:rsidP="006F0D08">
          <w:pPr>
            <w:pStyle w:val="B582393ECBE64388A818072F3A2CF923"/>
          </w:pPr>
          <w:r w:rsidRPr="0092520B">
            <w:rPr>
              <w:rStyle w:val="PlaceholderText"/>
            </w:rPr>
            <w:t>Click or tap here to enter text.</w:t>
          </w:r>
        </w:p>
      </w:docPartBody>
    </w:docPart>
    <w:docPart>
      <w:docPartPr>
        <w:name w:val="BC7F789871CF46C9A32BDC4246DE8090"/>
        <w:category>
          <w:name w:val="General"/>
          <w:gallery w:val="placeholder"/>
        </w:category>
        <w:types>
          <w:type w:val="bbPlcHdr"/>
        </w:types>
        <w:behaviors>
          <w:behavior w:val="content"/>
        </w:behaviors>
        <w:guid w:val="{9B1BF7E0-AE08-4F2F-8B48-B2B99A42BC3C}"/>
      </w:docPartPr>
      <w:docPartBody>
        <w:p w:rsidR="006F0D08" w:rsidP="006F0D08">
          <w:pPr>
            <w:pStyle w:val="BC7F789871CF46C9A32BDC4246DE8090"/>
          </w:pPr>
          <w:r w:rsidRPr="0092520B">
            <w:rPr>
              <w:rStyle w:val="PlaceholderText"/>
            </w:rPr>
            <w:t>Click or tap here to enter text.</w:t>
          </w:r>
        </w:p>
      </w:docPartBody>
    </w:docPart>
    <w:docPart>
      <w:docPartPr>
        <w:name w:val="0DB239107E6B483B8DD980C51D522B26"/>
        <w:category>
          <w:name w:val="General"/>
          <w:gallery w:val="placeholder"/>
        </w:category>
        <w:types>
          <w:type w:val="bbPlcHdr"/>
        </w:types>
        <w:behaviors>
          <w:behavior w:val="content"/>
        </w:behaviors>
        <w:guid w:val="{A9D8B7C5-84AC-4062-8EC1-861959C32B8A}"/>
      </w:docPartPr>
      <w:docPartBody>
        <w:p w:rsidR="006F0D08" w:rsidP="006F0D08">
          <w:pPr>
            <w:pStyle w:val="0DB239107E6B483B8DD980C51D522B26"/>
          </w:pPr>
          <w:r w:rsidRPr="0092520B">
            <w:rPr>
              <w:rStyle w:val="PlaceholderText"/>
            </w:rPr>
            <w:t>Click or tap here to enter text.</w:t>
          </w:r>
        </w:p>
      </w:docPartBody>
    </w:docPart>
    <w:docPart>
      <w:docPartPr>
        <w:name w:val="E4F69AD469FD4EEB875FFA9054404A1D"/>
        <w:category>
          <w:name w:val="General"/>
          <w:gallery w:val="placeholder"/>
        </w:category>
        <w:types>
          <w:type w:val="bbPlcHdr"/>
        </w:types>
        <w:behaviors>
          <w:behavior w:val="content"/>
        </w:behaviors>
        <w:guid w:val="{B3198DC1-F400-4EE8-9878-3E7A09E00180}"/>
      </w:docPartPr>
      <w:docPartBody>
        <w:p w:rsidR="006F0D08" w:rsidP="006F0D08">
          <w:pPr>
            <w:pStyle w:val="E4F69AD469FD4EEB875FFA9054404A1D"/>
          </w:pPr>
          <w:r w:rsidRPr="0092520B">
            <w:rPr>
              <w:rStyle w:val="PlaceholderText"/>
            </w:rPr>
            <w:t>Click or tap here to enter text.</w:t>
          </w:r>
        </w:p>
      </w:docPartBody>
    </w:docPart>
    <w:docPart>
      <w:docPartPr>
        <w:name w:val="18E5BF8611784A11B131B64639B1EDD0"/>
        <w:category>
          <w:name w:val="General"/>
          <w:gallery w:val="placeholder"/>
        </w:category>
        <w:types>
          <w:type w:val="bbPlcHdr"/>
        </w:types>
        <w:behaviors>
          <w:behavior w:val="content"/>
        </w:behaviors>
        <w:guid w:val="{65A3BA3A-8C0E-4166-8BBC-5EB269796D07}"/>
      </w:docPartPr>
      <w:docPartBody>
        <w:p w:rsidR="006F0D08" w:rsidP="006F0D08">
          <w:pPr>
            <w:pStyle w:val="18E5BF8611784A11B131B64639B1EDD0"/>
          </w:pPr>
          <w:r w:rsidRPr="0092520B">
            <w:rPr>
              <w:rStyle w:val="PlaceholderText"/>
            </w:rPr>
            <w:t>Click or tap here to enter text.</w:t>
          </w:r>
        </w:p>
      </w:docPartBody>
    </w:docPart>
    <w:docPart>
      <w:docPartPr>
        <w:name w:val="922BC62714AA481F9FDFBE71E77D5859"/>
        <w:category>
          <w:name w:val="General"/>
          <w:gallery w:val="placeholder"/>
        </w:category>
        <w:types>
          <w:type w:val="bbPlcHdr"/>
        </w:types>
        <w:behaviors>
          <w:behavior w:val="content"/>
        </w:behaviors>
        <w:guid w:val="{8531A2E3-D6E6-4D07-8A19-2B9F0C4D6324}"/>
      </w:docPartPr>
      <w:docPartBody>
        <w:p w:rsidR="006F0D08" w:rsidP="006F0D08">
          <w:pPr>
            <w:pStyle w:val="922BC62714AA481F9FDFBE71E77D5859"/>
          </w:pPr>
          <w:r w:rsidRPr="0092520B">
            <w:rPr>
              <w:rStyle w:val="PlaceholderText"/>
            </w:rPr>
            <w:t>Click or tap here to enter text.</w:t>
          </w:r>
        </w:p>
      </w:docPartBody>
    </w:docPart>
    <w:docPart>
      <w:docPartPr>
        <w:name w:val="08CC6A97ABD5446D91C0955C42F322EC"/>
        <w:category>
          <w:name w:val="General"/>
          <w:gallery w:val="placeholder"/>
        </w:category>
        <w:types>
          <w:type w:val="bbPlcHdr"/>
        </w:types>
        <w:behaviors>
          <w:behavior w:val="content"/>
        </w:behaviors>
        <w:guid w:val="{EF2A289A-BF18-4A35-90C2-B3B4EAE6E6DE}"/>
      </w:docPartPr>
      <w:docPartBody>
        <w:p w:rsidR="006F0D08" w:rsidP="006F0D08">
          <w:pPr>
            <w:pStyle w:val="08CC6A97ABD5446D91C0955C42F322EC"/>
          </w:pPr>
          <w:r w:rsidRPr="0092520B">
            <w:rPr>
              <w:rStyle w:val="PlaceholderText"/>
            </w:rPr>
            <w:t>Click or tap here to enter text.</w:t>
          </w:r>
        </w:p>
      </w:docPartBody>
    </w:docPart>
    <w:docPart>
      <w:docPartPr>
        <w:name w:val="5AF96724B0D94047938B8E5F47E8D122"/>
        <w:category>
          <w:name w:val="General"/>
          <w:gallery w:val="placeholder"/>
        </w:category>
        <w:types>
          <w:type w:val="bbPlcHdr"/>
        </w:types>
        <w:behaviors>
          <w:behavior w:val="content"/>
        </w:behaviors>
        <w:guid w:val="{7278D369-2AEF-4255-9027-823F5BE4E01C}"/>
      </w:docPartPr>
      <w:docPartBody>
        <w:p w:rsidR="006F0D08" w:rsidP="006F0D08">
          <w:pPr>
            <w:pStyle w:val="5AF96724B0D94047938B8E5F47E8D122"/>
          </w:pPr>
          <w:r w:rsidRPr="0092520B">
            <w:rPr>
              <w:rStyle w:val="PlaceholderText"/>
            </w:rPr>
            <w:t>Click or tap here to enter text.</w:t>
          </w:r>
        </w:p>
      </w:docPartBody>
    </w:docPart>
    <w:docPart>
      <w:docPartPr>
        <w:name w:val="357D1849BB6B4430BD92B63731025F8F"/>
        <w:category>
          <w:name w:val="General"/>
          <w:gallery w:val="placeholder"/>
        </w:category>
        <w:types>
          <w:type w:val="bbPlcHdr"/>
        </w:types>
        <w:behaviors>
          <w:behavior w:val="content"/>
        </w:behaviors>
        <w:guid w:val="{6CA3621F-1E14-4C89-9576-E87FDE4F1E2E}"/>
      </w:docPartPr>
      <w:docPartBody>
        <w:p w:rsidR="006F0D08" w:rsidP="006F0D08">
          <w:pPr>
            <w:pStyle w:val="357D1849BB6B4430BD92B63731025F8F"/>
          </w:pPr>
          <w:r w:rsidRPr="0092520B">
            <w:rPr>
              <w:rStyle w:val="PlaceholderText"/>
            </w:rPr>
            <w:t>Click or tap here to enter text.</w:t>
          </w:r>
        </w:p>
      </w:docPartBody>
    </w:docPart>
    <w:docPart>
      <w:docPartPr>
        <w:name w:val="E2C3B29E9B32411D97197194AC79808F"/>
        <w:category>
          <w:name w:val="General"/>
          <w:gallery w:val="placeholder"/>
        </w:category>
        <w:types>
          <w:type w:val="bbPlcHdr"/>
        </w:types>
        <w:behaviors>
          <w:behavior w:val="content"/>
        </w:behaviors>
        <w:guid w:val="{0E9F94DF-40E4-4387-9631-FFC269EA322A}"/>
      </w:docPartPr>
      <w:docPartBody>
        <w:p w:rsidR="006F0D08" w:rsidP="006F0D08">
          <w:pPr>
            <w:pStyle w:val="E2C3B29E9B32411D97197194AC79808F"/>
          </w:pPr>
          <w:r w:rsidRPr="0092520B">
            <w:rPr>
              <w:rStyle w:val="PlaceholderText"/>
            </w:rPr>
            <w:t>Click or tap here to enter text.</w:t>
          </w:r>
        </w:p>
      </w:docPartBody>
    </w:docPart>
    <w:docPart>
      <w:docPartPr>
        <w:name w:val="CA5446B3BB834107AAF1F14B2E21460C"/>
        <w:category>
          <w:name w:val="General"/>
          <w:gallery w:val="placeholder"/>
        </w:category>
        <w:types>
          <w:type w:val="bbPlcHdr"/>
        </w:types>
        <w:behaviors>
          <w:behavior w:val="content"/>
        </w:behaviors>
        <w:guid w:val="{49DE587B-1ACF-4CD8-AF4B-ADD619EED7FC}"/>
      </w:docPartPr>
      <w:docPartBody>
        <w:p w:rsidR="006F0D08" w:rsidP="006F0D08">
          <w:pPr>
            <w:pStyle w:val="CA5446B3BB834107AAF1F14B2E21460C"/>
          </w:pPr>
          <w:r w:rsidRPr="0092520B">
            <w:rPr>
              <w:rStyle w:val="PlaceholderText"/>
            </w:rPr>
            <w:t>Click or tap here to enter text.</w:t>
          </w:r>
        </w:p>
      </w:docPartBody>
    </w:docPart>
    <w:docPart>
      <w:docPartPr>
        <w:name w:val="141D803F4D9842C2866B2B4BF2FB57AD"/>
        <w:category>
          <w:name w:val="General"/>
          <w:gallery w:val="placeholder"/>
        </w:category>
        <w:types>
          <w:type w:val="bbPlcHdr"/>
        </w:types>
        <w:behaviors>
          <w:behavior w:val="content"/>
        </w:behaviors>
        <w:guid w:val="{C4BA2910-AFAC-46A0-A90B-797D676F6D13}"/>
      </w:docPartPr>
      <w:docPartBody>
        <w:p w:rsidR="006F0D08" w:rsidP="006F0D08">
          <w:pPr>
            <w:pStyle w:val="141D803F4D9842C2866B2B4BF2FB57AD"/>
          </w:pPr>
          <w:r w:rsidRPr="0092520B">
            <w:rPr>
              <w:rStyle w:val="PlaceholderText"/>
            </w:rPr>
            <w:t>Click or tap here to enter text.</w:t>
          </w:r>
        </w:p>
      </w:docPartBody>
    </w:docPart>
    <w:docPart>
      <w:docPartPr>
        <w:name w:val="DFDCF680A6F74ED98EDDC5125ECE0F60"/>
        <w:category>
          <w:name w:val="General"/>
          <w:gallery w:val="placeholder"/>
        </w:category>
        <w:types>
          <w:type w:val="bbPlcHdr"/>
        </w:types>
        <w:behaviors>
          <w:behavior w:val="content"/>
        </w:behaviors>
        <w:guid w:val="{87B6849D-001A-4871-84CD-8F57DA5D091A}"/>
      </w:docPartPr>
      <w:docPartBody>
        <w:p w:rsidR="006F0D08" w:rsidP="006F0D08">
          <w:pPr>
            <w:pStyle w:val="DFDCF680A6F74ED98EDDC5125ECE0F60"/>
          </w:pPr>
          <w:r w:rsidRPr="0092520B">
            <w:rPr>
              <w:rStyle w:val="PlaceholderText"/>
            </w:rPr>
            <w:t>Click or tap here to enter text.</w:t>
          </w:r>
        </w:p>
      </w:docPartBody>
    </w:docPart>
    <w:docPart>
      <w:docPartPr>
        <w:name w:val="7B2CC07F7D14470597E917B5E77DD0C6"/>
        <w:category>
          <w:name w:val="General"/>
          <w:gallery w:val="placeholder"/>
        </w:category>
        <w:types>
          <w:type w:val="bbPlcHdr"/>
        </w:types>
        <w:behaviors>
          <w:behavior w:val="content"/>
        </w:behaviors>
        <w:guid w:val="{893C3325-8CCF-4EBF-B1EB-8119A7605590}"/>
      </w:docPartPr>
      <w:docPartBody>
        <w:p w:rsidR="006F0D08" w:rsidP="006F0D08">
          <w:pPr>
            <w:pStyle w:val="7B2CC07F7D14470597E917B5E77DD0C6"/>
          </w:pPr>
          <w:r w:rsidRPr="0092520B">
            <w:rPr>
              <w:rStyle w:val="PlaceholderText"/>
            </w:rPr>
            <w:t>Click or tap here to enter text.</w:t>
          </w:r>
        </w:p>
      </w:docPartBody>
    </w:docPart>
    <w:docPart>
      <w:docPartPr>
        <w:name w:val="613A8063A2B348E284298CBEAEEC22EB"/>
        <w:category>
          <w:name w:val="General"/>
          <w:gallery w:val="placeholder"/>
        </w:category>
        <w:types>
          <w:type w:val="bbPlcHdr"/>
        </w:types>
        <w:behaviors>
          <w:behavior w:val="content"/>
        </w:behaviors>
        <w:guid w:val="{DA48B735-055A-4618-A643-71257B52706D}"/>
      </w:docPartPr>
      <w:docPartBody>
        <w:p w:rsidR="006F0D08" w:rsidP="006F0D08">
          <w:pPr>
            <w:pStyle w:val="613A8063A2B348E284298CBEAEEC22EB"/>
          </w:pPr>
          <w:r w:rsidRPr="0092520B">
            <w:rPr>
              <w:rStyle w:val="PlaceholderText"/>
            </w:rPr>
            <w:t>Click or tap here to enter text.</w:t>
          </w:r>
        </w:p>
      </w:docPartBody>
    </w:docPart>
    <w:docPart>
      <w:docPartPr>
        <w:name w:val="75F9CFC8739E403EA6F7B146AC3429A0"/>
        <w:category>
          <w:name w:val="General"/>
          <w:gallery w:val="placeholder"/>
        </w:category>
        <w:types>
          <w:type w:val="bbPlcHdr"/>
        </w:types>
        <w:behaviors>
          <w:behavior w:val="content"/>
        </w:behaviors>
        <w:guid w:val="{605691D4-3D21-44BC-B2D0-316B71B3FA2D}"/>
      </w:docPartPr>
      <w:docPartBody>
        <w:p w:rsidR="006F0D08" w:rsidP="006F0D08">
          <w:pPr>
            <w:pStyle w:val="75F9CFC8739E403EA6F7B146AC3429A0"/>
          </w:pPr>
          <w:r w:rsidRPr="0092520B">
            <w:rPr>
              <w:rStyle w:val="PlaceholderText"/>
            </w:rPr>
            <w:t>Click or tap here to enter text.</w:t>
          </w:r>
        </w:p>
      </w:docPartBody>
    </w:docPart>
    <w:docPart>
      <w:docPartPr>
        <w:name w:val="D0551054EB7443F58FA613D2A2E29B80"/>
        <w:category>
          <w:name w:val="General"/>
          <w:gallery w:val="placeholder"/>
        </w:category>
        <w:types>
          <w:type w:val="bbPlcHdr"/>
        </w:types>
        <w:behaviors>
          <w:behavior w:val="content"/>
        </w:behaviors>
        <w:guid w:val="{B7F19FF7-08FF-4F4D-BCEF-9A54B87E4572}"/>
      </w:docPartPr>
      <w:docPartBody>
        <w:p w:rsidR="006F0D08" w:rsidP="006F0D08">
          <w:pPr>
            <w:pStyle w:val="D0551054EB7443F58FA613D2A2E29B80"/>
          </w:pPr>
          <w:r w:rsidRPr="0092520B">
            <w:rPr>
              <w:rStyle w:val="PlaceholderText"/>
            </w:rPr>
            <w:t>Click or tap here to enter text.</w:t>
          </w:r>
        </w:p>
      </w:docPartBody>
    </w:docPart>
    <w:docPart>
      <w:docPartPr>
        <w:name w:val="01D0737A53D24E5B93D10D6D4D84B356"/>
        <w:category>
          <w:name w:val="General"/>
          <w:gallery w:val="placeholder"/>
        </w:category>
        <w:types>
          <w:type w:val="bbPlcHdr"/>
        </w:types>
        <w:behaviors>
          <w:behavior w:val="content"/>
        </w:behaviors>
        <w:guid w:val="{438D1C9D-9BEA-43FD-B2A3-EECFED9346FC}"/>
      </w:docPartPr>
      <w:docPartBody>
        <w:p w:rsidR="006F0D08" w:rsidP="006F0D08">
          <w:pPr>
            <w:pStyle w:val="01D0737A53D24E5B93D10D6D4D84B356"/>
          </w:pPr>
          <w:r w:rsidRPr="0092520B">
            <w:rPr>
              <w:rStyle w:val="PlaceholderText"/>
            </w:rPr>
            <w:t>Click or tap here to enter text.</w:t>
          </w:r>
        </w:p>
      </w:docPartBody>
    </w:docPart>
    <w:docPart>
      <w:docPartPr>
        <w:name w:val="7FB663A79B5344FE8D0DCC775FC83C16"/>
        <w:category>
          <w:name w:val="General"/>
          <w:gallery w:val="placeholder"/>
        </w:category>
        <w:types>
          <w:type w:val="bbPlcHdr"/>
        </w:types>
        <w:behaviors>
          <w:behavior w:val="content"/>
        </w:behaviors>
        <w:guid w:val="{0A26C5CF-59D0-41AC-A91D-40EC836893E4}"/>
      </w:docPartPr>
      <w:docPartBody>
        <w:p w:rsidR="006F0D08" w:rsidP="006F0D08">
          <w:pPr>
            <w:pStyle w:val="7FB663A79B5344FE8D0DCC775FC83C16"/>
          </w:pPr>
          <w:r w:rsidRPr="0092520B">
            <w:rPr>
              <w:rStyle w:val="PlaceholderText"/>
            </w:rPr>
            <w:t>Click or tap here to enter text.</w:t>
          </w:r>
        </w:p>
      </w:docPartBody>
    </w:docPart>
    <w:docPart>
      <w:docPartPr>
        <w:name w:val="7B4A26520F1D45D394EB1A3F93E5AA1B"/>
        <w:category>
          <w:name w:val="General"/>
          <w:gallery w:val="placeholder"/>
        </w:category>
        <w:types>
          <w:type w:val="bbPlcHdr"/>
        </w:types>
        <w:behaviors>
          <w:behavior w:val="content"/>
        </w:behaviors>
        <w:guid w:val="{608C08ED-3FB0-4A52-8473-6B6DE7FFBD75}"/>
      </w:docPartPr>
      <w:docPartBody>
        <w:p w:rsidR="006F0D08" w:rsidP="006F0D08">
          <w:pPr>
            <w:pStyle w:val="7B4A26520F1D45D394EB1A3F93E5AA1B"/>
          </w:pPr>
          <w:r w:rsidRPr="0092520B">
            <w:rPr>
              <w:rStyle w:val="PlaceholderText"/>
            </w:rPr>
            <w:t>Click or tap here to enter text.</w:t>
          </w:r>
        </w:p>
      </w:docPartBody>
    </w:docPart>
    <w:docPart>
      <w:docPartPr>
        <w:name w:val="682317F955234944812DAE3CE1F496B6"/>
        <w:category>
          <w:name w:val="General"/>
          <w:gallery w:val="placeholder"/>
        </w:category>
        <w:types>
          <w:type w:val="bbPlcHdr"/>
        </w:types>
        <w:behaviors>
          <w:behavior w:val="content"/>
        </w:behaviors>
        <w:guid w:val="{5310766C-53F0-4883-A129-C860A7ACBA2C}"/>
      </w:docPartPr>
      <w:docPartBody>
        <w:p w:rsidR="006F0D08" w:rsidP="006F0D08">
          <w:pPr>
            <w:pStyle w:val="682317F955234944812DAE3CE1F496B6"/>
          </w:pPr>
          <w:r w:rsidRPr="0092520B">
            <w:rPr>
              <w:rStyle w:val="PlaceholderText"/>
            </w:rPr>
            <w:t>Click or tap here to enter text.</w:t>
          </w:r>
        </w:p>
      </w:docPartBody>
    </w:docPart>
    <w:docPart>
      <w:docPartPr>
        <w:name w:val="D68D46B0DA3249B396EA4AE1023E172D"/>
        <w:category>
          <w:name w:val="General"/>
          <w:gallery w:val="placeholder"/>
        </w:category>
        <w:types>
          <w:type w:val="bbPlcHdr"/>
        </w:types>
        <w:behaviors>
          <w:behavior w:val="content"/>
        </w:behaviors>
        <w:guid w:val="{690268C0-20DC-4EBE-99BC-B505B9432129}"/>
      </w:docPartPr>
      <w:docPartBody>
        <w:p w:rsidR="006F0D08" w:rsidP="006F0D08">
          <w:pPr>
            <w:pStyle w:val="D68D46B0DA3249B396EA4AE1023E172D"/>
          </w:pPr>
          <w:r w:rsidRPr="0092520B">
            <w:rPr>
              <w:rStyle w:val="PlaceholderText"/>
            </w:rPr>
            <w:t>Click or tap here to enter text.</w:t>
          </w:r>
        </w:p>
      </w:docPartBody>
    </w:docPart>
    <w:docPart>
      <w:docPartPr>
        <w:name w:val="F5628191B07049C9A5B213DB171E4CE0"/>
        <w:category>
          <w:name w:val="General"/>
          <w:gallery w:val="placeholder"/>
        </w:category>
        <w:types>
          <w:type w:val="bbPlcHdr"/>
        </w:types>
        <w:behaviors>
          <w:behavior w:val="content"/>
        </w:behaviors>
        <w:guid w:val="{5B8B7AA9-8C28-427A-80EC-A34FD540F82A}"/>
      </w:docPartPr>
      <w:docPartBody>
        <w:p w:rsidR="006F0D08" w:rsidP="006F0D08">
          <w:pPr>
            <w:pStyle w:val="F5628191B07049C9A5B213DB171E4CE0"/>
          </w:pPr>
          <w:r w:rsidRPr="0092520B">
            <w:rPr>
              <w:rStyle w:val="PlaceholderText"/>
            </w:rPr>
            <w:t>Click or tap here to enter text.</w:t>
          </w:r>
        </w:p>
      </w:docPartBody>
    </w:docPart>
    <w:docPart>
      <w:docPartPr>
        <w:name w:val="8B8532D44CD248018A38B1C8AE226F1E"/>
        <w:category>
          <w:name w:val="General"/>
          <w:gallery w:val="placeholder"/>
        </w:category>
        <w:types>
          <w:type w:val="bbPlcHdr"/>
        </w:types>
        <w:behaviors>
          <w:behavior w:val="content"/>
        </w:behaviors>
        <w:guid w:val="{8026B78C-4D3F-41E9-BFC4-B6910F25F312}"/>
      </w:docPartPr>
      <w:docPartBody>
        <w:p w:rsidR="006F0D08" w:rsidP="006F0D08">
          <w:pPr>
            <w:pStyle w:val="8B8532D44CD248018A38B1C8AE226F1E"/>
          </w:pPr>
          <w:r w:rsidRPr="0092520B">
            <w:rPr>
              <w:rStyle w:val="PlaceholderText"/>
            </w:rPr>
            <w:t>Click or tap here to enter text.</w:t>
          </w:r>
        </w:p>
      </w:docPartBody>
    </w:docPart>
    <w:docPart>
      <w:docPartPr>
        <w:name w:val="5DD2E70D5B604C3EA6526CA4731C81DB"/>
        <w:category>
          <w:name w:val="General"/>
          <w:gallery w:val="placeholder"/>
        </w:category>
        <w:types>
          <w:type w:val="bbPlcHdr"/>
        </w:types>
        <w:behaviors>
          <w:behavior w:val="content"/>
        </w:behaviors>
        <w:guid w:val="{311435C4-9787-4E8D-A4FB-94C8CD5734B7}"/>
      </w:docPartPr>
      <w:docPartBody>
        <w:p w:rsidR="006F0D08" w:rsidP="006F0D08">
          <w:pPr>
            <w:pStyle w:val="5DD2E70D5B604C3EA6526CA4731C81DB"/>
          </w:pPr>
          <w:r w:rsidRPr="0092520B">
            <w:rPr>
              <w:rStyle w:val="PlaceholderText"/>
            </w:rPr>
            <w:t>Click or tap here to enter text.</w:t>
          </w:r>
        </w:p>
      </w:docPartBody>
    </w:docPart>
    <w:docPart>
      <w:docPartPr>
        <w:name w:val="6E59E6D5A7EA4934BDCF4D45B69B7449"/>
        <w:category>
          <w:name w:val="General"/>
          <w:gallery w:val="placeholder"/>
        </w:category>
        <w:types>
          <w:type w:val="bbPlcHdr"/>
        </w:types>
        <w:behaviors>
          <w:behavior w:val="content"/>
        </w:behaviors>
        <w:guid w:val="{14E3AE77-F272-4858-B646-B8E5030F25E3}"/>
      </w:docPartPr>
      <w:docPartBody>
        <w:p w:rsidR="006F0D08" w:rsidP="006F0D08">
          <w:pPr>
            <w:pStyle w:val="6E59E6D5A7EA4934BDCF4D45B69B7449"/>
          </w:pPr>
          <w:r w:rsidRPr="0092520B">
            <w:rPr>
              <w:rStyle w:val="PlaceholderText"/>
            </w:rPr>
            <w:t>Click or tap here to enter text.</w:t>
          </w:r>
        </w:p>
      </w:docPartBody>
    </w:docPart>
    <w:docPart>
      <w:docPartPr>
        <w:name w:val="486D64794239450798A18D5DF36D55FE"/>
        <w:category>
          <w:name w:val="General"/>
          <w:gallery w:val="placeholder"/>
        </w:category>
        <w:types>
          <w:type w:val="bbPlcHdr"/>
        </w:types>
        <w:behaviors>
          <w:behavior w:val="content"/>
        </w:behaviors>
        <w:guid w:val="{6AFC9708-CE62-409A-B9B7-B1E2C821ECB6}"/>
      </w:docPartPr>
      <w:docPartBody>
        <w:p w:rsidR="006F0D08" w:rsidP="006F0D08">
          <w:pPr>
            <w:pStyle w:val="486D64794239450798A18D5DF36D55FE"/>
          </w:pPr>
          <w:r w:rsidRPr="0092520B">
            <w:rPr>
              <w:rStyle w:val="PlaceholderText"/>
            </w:rPr>
            <w:t>Click or tap here to enter text.</w:t>
          </w:r>
        </w:p>
      </w:docPartBody>
    </w:docPart>
    <w:docPart>
      <w:docPartPr>
        <w:name w:val="9CFBCB3E5BC04D9DB83DBAC59FE1A8D7"/>
        <w:category>
          <w:name w:val="General"/>
          <w:gallery w:val="placeholder"/>
        </w:category>
        <w:types>
          <w:type w:val="bbPlcHdr"/>
        </w:types>
        <w:behaviors>
          <w:behavior w:val="content"/>
        </w:behaviors>
        <w:guid w:val="{1C5600CC-62C7-4AEF-8445-0344B9A62196}"/>
      </w:docPartPr>
      <w:docPartBody>
        <w:p w:rsidR="006F0D08" w:rsidP="006F0D08">
          <w:pPr>
            <w:pStyle w:val="9CFBCB3E5BC04D9DB83DBAC59FE1A8D7"/>
          </w:pPr>
          <w:r w:rsidRPr="0092520B">
            <w:rPr>
              <w:rStyle w:val="PlaceholderText"/>
            </w:rPr>
            <w:t>Click or tap here to enter text.</w:t>
          </w:r>
        </w:p>
      </w:docPartBody>
    </w:docPart>
    <w:docPart>
      <w:docPartPr>
        <w:name w:val="2D596EDCF33445238EC20495FC1CE6EE"/>
        <w:category>
          <w:name w:val="General"/>
          <w:gallery w:val="placeholder"/>
        </w:category>
        <w:types>
          <w:type w:val="bbPlcHdr"/>
        </w:types>
        <w:behaviors>
          <w:behavior w:val="content"/>
        </w:behaviors>
        <w:guid w:val="{F0B3C9D6-B034-4674-98B3-7F38C1EADA24}"/>
      </w:docPartPr>
      <w:docPartBody>
        <w:p w:rsidR="006F0D08" w:rsidP="006F0D08">
          <w:pPr>
            <w:pStyle w:val="2D596EDCF33445238EC20495FC1CE6EE"/>
          </w:pPr>
          <w:r w:rsidRPr="0092520B">
            <w:rPr>
              <w:rStyle w:val="PlaceholderText"/>
            </w:rPr>
            <w:t>Click or tap here to enter text.</w:t>
          </w:r>
        </w:p>
      </w:docPartBody>
    </w:docPart>
    <w:docPart>
      <w:docPartPr>
        <w:name w:val="51C01182C0134AC09A0952E4CE9E2FD8"/>
        <w:category>
          <w:name w:val="General"/>
          <w:gallery w:val="placeholder"/>
        </w:category>
        <w:types>
          <w:type w:val="bbPlcHdr"/>
        </w:types>
        <w:behaviors>
          <w:behavior w:val="content"/>
        </w:behaviors>
        <w:guid w:val="{2B3FF8DD-B53C-4C36-BDDF-CBFF95497EA2}"/>
      </w:docPartPr>
      <w:docPartBody>
        <w:p w:rsidR="006F0D08" w:rsidP="006F0D08">
          <w:pPr>
            <w:pStyle w:val="51C01182C0134AC09A0952E4CE9E2FD8"/>
          </w:pPr>
          <w:r w:rsidRPr="0092520B">
            <w:rPr>
              <w:rStyle w:val="PlaceholderText"/>
            </w:rPr>
            <w:t>Click or tap here to enter text.</w:t>
          </w:r>
        </w:p>
      </w:docPartBody>
    </w:docPart>
    <w:docPart>
      <w:docPartPr>
        <w:name w:val="9A801367074A4A1A828A1947A978DEDA"/>
        <w:category>
          <w:name w:val="General"/>
          <w:gallery w:val="placeholder"/>
        </w:category>
        <w:types>
          <w:type w:val="bbPlcHdr"/>
        </w:types>
        <w:behaviors>
          <w:behavior w:val="content"/>
        </w:behaviors>
        <w:guid w:val="{B4936793-C74A-4575-A3D9-37C93EF0A5A3}"/>
      </w:docPartPr>
      <w:docPartBody>
        <w:p w:rsidR="006F0D08" w:rsidP="006F0D08">
          <w:pPr>
            <w:pStyle w:val="9A801367074A4A1A828A1947A978DEDA"/>
          </w:pPr>
          <w:r w:rsidRPr="0092520B">
            <w:rPr>
              <w:rStyle w:val="PlaceholderText"/>
            </w:rPr>
            <w:t>Click or tap here to enter text.</w:t>
          </w:r>
        </w:p>
      </w:docPartBody>
    </w:docPart>
    <w:docPart>
      <w:docPartPr>
        <w:name w:val="7D4448F02ACE46EE92D80BED209E400F"/>
        <w:category>
          <w:name w:val="General"/>
          <w:gallery w:val="placeholder"/>
        </w:category>
        <w:types>
          <w:type w:val="bbPlcHdr"/>
        </w:types>
        <w:behaviors>
          <w:behavior w:val="content"/>
        </w:behaviors>
        <w:guid w:val="{2FE2C02B-E2A8-4BA4-BE71-2843C2B65DE9}"/>
      </w:docPartPr>
      <w:docPartBody>
        <w:p w:rsidR="006F0D08" w:rsidP="006F0D08">
          <w:pPr>
            <w:pStyle w:val="7D4448F02ACE46EE92D80BED209E400F"/>
          </w:pPr>
          <w:r w:rsidRPr="0092520B">
            <w:rPr>
              <w:rStyle w:val="PlaceholderText"/>
            </w:rPr>
            <w:t>Click or tap here to enter text.</w:t>
          </w:r>
        </w:p>
      </w:docPartBody>
    </w:docPart>
    <w:docPart>
      <w:docPartPr>
        <w:name w:val="502B0F4161C94F6988F158176B592288"/>
        <w:category>
          <w:name w:val="General"/>
          <w:gallery w:val="placeholder"/>
        </w:category>
        <w:types>
          <w:type w:val="bbPlcHdr"/>
        </w:types>
        <w:behaviors>
          <w:behavior w:val="content"/>
        </w:behaviors>
        <w:guid w:val="{36DB1EDD-8224-4D3F-8A39-4806EF03BA9D}"/>
      </w:docPartPr>
      <w:docPartBody>
        <w:p w:rsidR="006F0D08" w:rsidP="006F0D08">
          <w:pPr>
            <w:pStyle w:val="502B0F4161C94F6988F158176B592288"/>
          </w:pPr>
          <w:r w:rsidRPr="0092520B">
            <w:rPr>
              <w:rStyle w:val="PlaceholderText"/>
            </w:rPr>
            <w:t>Click or tap here to enter text.</w:t>
          </w:r>
        </w:p>
      </w:docPartBody>
    </w:docPart>
    <w:docPart>
      <w:docPartPr>
        <w:name w:val="A551FD22677841D5BE151BFBF5A460F5"/>
        <w:category>
          <w:name w:val="General"/>
          <w:gallery w:val="placeholder"/>
        </w:category>
        <w:types>
          <w:type w:val="bbPlcHdr"/>
        </w:types>
        <w:behaviors>
          <w:behavior w:val="content"/>
        </w:behaviors>
        <w:guid w:val="{A8081A63-2F37-4AD9-81D2-F32F156F6890}"/>
      </w:docPartPr>
      <w:docPartBody>
        <w:p w:rsidR="006F0D08" w:rsidP="006F0D08">
          <w:pPr>
            <w:pStyle w:val="A551FD22677841D5BE151BFBF5A460F5"/>
          </w:pPr>
          <w:r w:rsidRPr="0092520B">
            <w:rPr>
              <w:rStyle w:val="PlaceholderText"/>
            </w:rPr>
            <w:t>Click or tap here to enter text.</w:t>
          </w:r>
        </w:p>
      </w:docPartBody>
    </w:docPart>
    <w:docPart>
      <w:docPartPr>
        <w:name w:val="73107502A30A42219328B17EF38D23E8"/>
        <w:category>
          <w:name w:val="General"/>
          <w:gallery w:val="placeholder"/>
        </w:category>
        <w:types>
          <w:type w:val="bbPlcHdr"/>
        </w:types>
        <w:behaviors>
          <w:behavior w:val="content"/>
        </w:behaviors>
        <w:guid w:val="{C6F3B435-F666-44F0-B58A-B03FFD5C08B5}"/>
      </w:docPartPr>
      <w:docPartBody>
        <w:p w:rsidR="006F0D08" w:rsidP="006F0D08">
          <w:pPr>
            <w:pStyle w:val="73107502A30A42219328B17EF38D23E8"/>
          </w:pPr>
          <w:r w:rsidRPr="0092520B">
            <w:rPr>
              <w:rStyle w:val="PlaceholderText"/>
            </w:rPr>
            <w:t>Click or tap here to enter text.</w:t>
          </w:r>
        </w:p>
      </w:docPartBody>
    </w:docPart>
    <w:docPart>
      <w:docPartPr>
        <w:name w:val="27E4783EFACB42CD894E675D258B1801"/>
        <w:category>
          <w:name w:val="General"/>
          <w:gallery w:val="placeholder"/>
        </w:category>
        <w:types>
          <w:type w:val="bbPlcHdr"/>
        </w:types>
        <w:behaviors>
          <w:behavior w:val="content"/>
        </w:behaviors>
        <w:guid w:val="{1B6CC6A9-74EB-45FF-AF8F-D82F0D5B0F3D}"/>
      </w:docPartPr>
      <w:docPartBody>
        <w:p w:rsidR="006F0D08" w:rsidP="006F0D08">
          <w:pPr>
            <w:pStyle w:val="27E4783EFACB42CD894E675D258B1801"/>
          </w:pPr>
          <w:r w:rsidRPr="0092520B">
            <w:rPr>
              <w:rStyle w:val="PlaceholderText"/>
            </w:rPr>
            <w:t>Click or tap here to enter text.</w:t>
          </w:r>
        </w:p>
      </w:docPartBody>
    </w:docPart>
    <w:docPart>
      <w:docPartPr>
        <w:name w:val="907AAC457DB048BFB0343B4D4118453C"/>
        <w:category>
          <w:name w:val="General"/>
          <w:gallery w:val="placeholder"/>
        </w:category>
        <w:types>
          <w:type w:val="bbPlcHdr"/>
        </w:types>
        <w:behaviors>
          <w:behavior w:val="content"/>
        </w:behaviors>
        <w:guid w:val="{0776A507-90E9-48D5-AF8E-FDB29AC8ABCB}"/>
      </w:docPartPr>
      <w:docPartBody>
        <w:p w:rsidR="006F0D08" w:rsidP="006F0D08">
          <w:pPr>
            <w:pStyle w:val="907AAC457DB048BFB0343B4D4118453C"/>
          </w:pPr>
          <w:r w:rsidRPr="0092520B">
            <w:rPr>
              <w:rStyle w:val="PlaceholderText"/>
            </w:rPr>
            <w:t>Click or tap here to enter text.</w:t>
          </w:r>
        </w:p>
      </w:docPartBody>
    </w:docPart>
    <w:docPart>
      <w:docPartPr>
        <w:name w:val="AA5F91B98AA640018FDC4EE00B5A9811"/>
        <w:category>
          <w:name w:val="General"/>
          <w:gallery w:val="placeholder"/>
        </w:category>
        <w:types>
          <w:type w:val="bbPlcHdr"/>
        </w:types>
        <w:behaviors>
          <w:behavior w:val="content"/>
        </w:behaviors>
        <w:guid w:val="{55C25A14-2A12-497D-A16F-9C5438A4BE25}"/>
      </w:docPartPr>
      <w:docPartBody>
        <w:p w:rsidR="006F0D08" w:rsidP="006F0D08">
          <w:pPr>
            <w:pStyle w:val="AA5F91B98AA640018FDC4EE00B5A9811"/>
          </w:pPr>
          <w:r w:rsidRPr="0092520B">
            <w:rPr>
              <w:rStyle w:val="PlaceholderText"/>
            </w:rPr>
            <w:t>Click or tap here to enter text.</w:t>
          </w:r>
        </w:p>
      </w:docPartBody>
    </w:docPart>
    <w:docPart>
      <w:docPartPr>
        <w:name w:val="8DC2CDF856B141D09C5783B0172F82E7"/>
        <w:category>
          <w:name w:val="General"/>
          <w:gallery w:val="placeholder"/>
        </w:category>
        <w:types>
          <w:type w:val="bbPlcHdr"/>
        </w:types>
        <w:behaviors>
          <w:behavior w:val="content"/>
        </w:behaviors>
        <w:guid w:val="{F8C22E9B-0DC1-42CD-9297-C921E87123A7}"/>
      </w:docPartPr>
      <w:docPartBody>
        <w:p w:rsidR="006F0D08" w:rsidP="006F0D08">
          <w:pPr>
            <w:pStyle w:val="8DC2CDF856B141D09C5783B0172F82E7"/>
          </w:pPr>
          <w:r w:rsidRPr="0092520B">
            <w:rPr>
              <w:rStyle w:val="PlaceholderText"/>
            </w:rPr>
            <w:t>Click or tap here to enter text.</w:t>
          </w:r>
        </w:p>
      </w:docPartBody>
    </w:docPart>
    <w:docPart>
      <w:docPartPr>
        <w:name w:val="3D51DEF389AA42188D485BDD0F0A7242"/>
        <w:category>
          <w:name w:val="General"/>
          <w:gallery w:val="placeholder"/>
        </w:category>
        <w:types>
          <w:type w:val="bbPlcHdr"/>
        </w:types>
        <w:behaviors>
          <w:behavior w:val="content"/>
        </w:behaviors>
        <w:guid w:val="{0FA3BD42-60F1-4CAB-AB9F-4FF211773691}"/>
      </w:docPartPr>
      <w:docPartBody>
        <w:p w:rsidR="006F0D08" w:rsidP="006F0D08">
          <w:pPr>
            <w:pStyle w:val="3D51DEF389AA42188D485BDD0F0A7242"/>
          </w:pPr>
          <w:r w:rsidRPr="0092520B">
            <w:rPr>
              <w:rStyle w:val="PlaceholderText"/>
            </w:rPr>
            <w:t>Click or tap here to enter text.</w:t>
          </w:r>
        </w:p>
      </w:docPartBody>
    </w:docPart>
    <w:docPart>
      <w:docPartPr>
        <w:name w:val="92A18FBAC9AE4F9DBE728B01C3FDCE8D"/>
        <w:category>
          <w:name w:val="General"/>
          <w:gallery w:val="placeholder"/>
        </w:category>
        <w:types>
          <w:type w:val="bbPlcHdr"/>
        </w:types>
        <w:behaviors>
          <w:behavior w:val="content"/>
        </w:behaviors>
        <w:guid w:val="{63E29C0A-052E-419D-A5AF-2540D84B7CF6}"/>
      </w:docPartPr>
      <w:docPartBody>
        <w:p w:rsidR="006F0D08" w:rsidP="006F0D08">
          <w:pPr>
            <w:pStyle w:val="92A18FBAC9AE4F9DBE728B01C3FDCE8D"/>
          </w:pPr>
          <w:r w:rsidRPr="0092520B">
            <w:rPr>
              <w:rStyle w:val="PlaceholderText"/>
            </w:rPr>
            <w:t>Click or tap here to enter text.</w:t>
          </w:r>
        </w:p>
      </w:docPartBody>
    </w:docPart>
    <w:docPart>
      <w:docPartPr>
        <w:name w:val="762EA203219E496A85D770B74D8A90F4"/>
        <w:category>
          <w:name w:val="General"/>
          <w:gallery w:val="placeholder"/>
        </w:category>
        <w:types>
          <w:type w:val="bbPlcHdr"/>
        </w:types>
        <w:behaviors>
          <w:behavior w:val="content"/>
        </w:behaviors>
        <w:guid w:val="{2BF45AD5-CC24-4AA7-B03C-B79A8A2130F8}"/>
      </w:docPartPr>
      <w:docPartBody>
        <w:p w:rsidR="006F0D08" w:rsidP="006F0D08">
          <w:pPr>
            <w:pStyle w:val="762EA203219E496A85D770B74D8A90F4"/>
          </w:pPr>
          <w:r w:rsidRPr="0092520B">
            <w:rPr>
              <w:rStyle w:val="PlaceholderText"/>
            </w:rPr>
            <w:t>Click or tap here to enter text.</w:t>
          </w:r>
        </w:p>
      </w:docPartBody>
    </w:docPart>
    <w:docPart>
      <w:docPartPr>
        <w:name w:val="F73BCB6194E04F71B9C43BB9D1070799"/>
        <w:category>
          <w:name w:val="General"/>
          <w:gallery w:val="placeholder"/>
        </w:category>
        <w:types>
          <w:type w:val="bbPlcHdr"/>
        </w:types>
        <w:behaviors>
          <w:behavior w:val="content"/>
        </w:behaviors>
        <w:guid w:val="{35A9329F-3B85-49F4-9923-59B106F90399}"/>
      </w:docPartPr>
      <w:docPartBody>
        <w:p w:rsidR="006F0D08" w:rsidP="006F0D08">
          <w:pPr>
            <w:pStyle w:val="F73BCB6194E04F71B9C43BB9D1070799"/>
          </w:pPr>
          <w:r w:rsidRPr="0092520B">
            <w:rPr>
              <w:rStyle w:val="PlaceholderText"/>
            </w:rPr>
            <w:t>Click or tap here to enter text.</w:t>
          </w:r>
        </w:p>
      </w:docPartBody>
    </w:docPart>
    <w:docPart>
      <w:docPartPr>
        <w:name w:val="E841708BF27941F2AF4E937F7160329D"/>
        <w:category>
          <w:name w:val="General"/>
          <w:gallery w:val="placeholder"/>
        </w:category>
        <w:types>
          <w:type w:val="bbPlcHdr"/>
        </w:types>
        <w:behaviors>
          <w:behavior w:val="content"/>
        </w:behaviors>
        <w:guid w:val="{E44F0BBD-B9E4-4E38-9995-99F2B1AF6E9A}"/>
      </w:docPartPr>
      <w:docPartBody>
        <w:p w:rsidR="006F0D08" w:rsidP="006F0D08">
          <w:pPr>
            <w:pStyle w:val="E841708BF27941F2AF4E937F7160329D"/>
          </w:pPr>
          <w:r w:rsidRPr="0092520B">
            <w:rPr>
              <w:rStyle w:val="PlaceholderText"/>
            </w:rPr>
            <w:t>Click or tap here to enter text.</w:t>
          </w:r>
        </w:p>
      </w:docPartBody>
    </w:docPart>
    <w:docPart>
      <w:docPartPr>
        <w:name w:val="5AB812E8B1DE42DDAA7CD51EB8A2F7E1"/>
        <w:category>
          <w:name w:val="General"/>
          <w:gallery w:val="placeholder"/>
        </w:category>
        <w:types>
          <w:type w:val="bbPlcHdr"/>
        </w:types>
        <w:behaviors>
          <w:behavior w:val="content"/>
        </w:behaviors>
        <w:guid w:val="{D8070FAA-07FF-4194-919A-245887381324}"/>
      </w:docPartPr>
      <w:docPartBody>
        <w:p w:rsidR="006F0D08" w:rsidP="006F0D08">
          <w:pPr>
            <w:pStyle w:val="5AB812E8B1DE42DDAA7CD51EB8A2F7E1"/>
          </w:pPr>
          <w:r w:rsidRPr="0092520B">
            <w:rPr>
              <w:rStyle w:val="PlaceholderText"/>
            </w:rPr>
            <w:t>Click or tap here to enter text.</w:t>
          </w:r>
        </w:p>
      </w:docPartBody>
    </w:docPart>
    <w:docPart>
      <w:docPartPr>
        <w:name w:val="643229B1AB924EB2B7DBA7A4D806FA0F"/>
        <w:category>
          <w:name w:val="General"/>
          <w:gallery w:val="placeholder"/>
        </w:category>
        <w:types>
          <w:type w:val="bbPlcHdr"/>
        </w:types>
        <w:behaviors>
          <w:behavior w:val="content"/>
        </w:behaviors>
        <w:guid w:val="{CAEA95A4-341D-4C30-BE19-0DD45906CCEB}"/>
      </w:docPartPr>
      <w:docPartBody>
        <w:p w:rsidR="006F0D08" w:rsidP="006F0D08">
          <w:pPr>
            <w:pStyle w:val="643229B1AB924EB2B7DBA7A4D806FA0F"/>
          </w:pPr>
          <w:r w:rsidRPr="0092520B">
            <w:rPr>
              <w:rStyle w:val="PlaceholderText"/>
            </w:rPr>
            <w:t>Click or tap here to enter text.</w:t>
          </w:r>
        </w:p>
      </w:docPartBody>
    </w:docPart>
    <w:docPart>
      <w:docPartPr>
        <w:name w:val="DC48CDA0E6094D1A9866060D7B995048"/>
        <w:category>
          <w:name w:val="General"/>
          <w:gallery w:val="placeholder"/>
        </w:category>
        <w:types>
          <w:type w:val="bbPlcHdr"/>
        </w:types>
        <w:behaviors>
          <w:behavior w:val="content"/>
        </w:behaviors>
        <w:guid w:val="{FDA2F455-1CEF-4BB7-A7DE-39630058E7FF}"/>
      </w:docPartPr>
      <w:docPartBody>
        <w:p w:rsidR="006F0D08" w:rsidP="006F0D08">
          <w:pPr>
            <w:pStyle w:val="DC48CDA0E6094D1A9866060D7B995048"/>
          </w:pPr>
          <w:r w:rsidRPr="0092520B">
            <w:rPr>
              <w:rStyle w:val="PlaceholderText"/>
            </w:rPr>
            <w:t>Click or tap here to enter text.</w:t>
          </w:r>
        </w:p>
      </w:docPartBody>
    </w:docPart>
    <w:docPart>
      <w:docPartPr>
        <w:name w:val="D1A5A6BB0227423C9D26A38A979AC3BF"/>
        <w:category>
          <w:name w:val="General"/>
          <w:gallery w:val="placeholder"/>
        </w:category>
        <w:types>
          <w:type w:val="bbPlcHdr"/>
        </w:types>
        <w:behaviors>
          <w:behavior w:val="content"/>
        </w:behaviors>
        <w:guid w:val="{FF00788E-9166-47F1-BA6C-DFDDA69E7CFA}"/>
      </w:docPartPr>
      <w:docPartBody>
        <w:p w:rsidR="006F0D08" w:rsidP="006F0D08">
          <w:pPr>
            <w:pStyle w:val="D1A5A6BB0227423C9D26A38A979AC3BF"/>
          </w:pPr>
          <w:r w:rsidRPr="0092520B">
            <w:rPr>
              <w:rStyle w:val="PlaceholderText"/>
            </w:rPr>
            <w:t>Click or tap here to enter text.</w:t>
          </w:r>
        </w:p>
      </w:docPartBody>
    </w:docPart>
    <w:docPart>
      <w:docPartPr>
        <w:name w:val="1DE79F6838B947E39B5172593382DC73"/>
        <w:category>
          <w:name w:val="General"/>
          <w:gallery w:val="placeholder"/>
        </w:category>
        <w:types>
          <w:type w:val="bbPlcHdr"/>
        </w:types>
        <w:behaviors>
          <w:behavior w:val="content"/>
        </w:behaviors>
        <w:guid w:val="{C27AF88A-8370-4E72-B145-961EC2130C4A}"/>
      </w:docPartPr>
      <w:docPartBody>
        <w:p w:rsidR="006F0D08" w:rsidP="006F0D08">
          <w:pPr>
            <w:pStyle w:val="1DE79F6838B947E39B5172593382DC73"/>
          </w:pPr>
          <w:r w:rsidRPr="0092520B">
            <w:rPr>
              <w:rStyle w:val="PlaceholderText"/>
            </w:rPr>
            <w:t>Click or tap here to enter text.</w:t>
          </w:r>
        </w:p>
      </w:docPartBody>
    </w:docPart>
    <w:docPart>
      <w:docPartPr>
        <w:name w:val="B82AAFD3340548508697239F472E439A"/>
        <w:category>
          <w:name w:val="General"/>
          <w:gallery w:val="placeholder"/>
        </w:category>
        <w:types>
          <w:type w:val="bbPlcHdr"/>
        </w:types>
        <w:behaviors>
          <w:behavior w:val="content"/>
        </w:behaviors>
        <w:guid w:val="{473B2B69-767B-4C5E-88AC-4E8411B2FE47}"/>
      </w:docPartPr>
      <w:docPartBody>
        <w:p w:rsidR="006F0D08" w:rsidP="006F0D08">
          <w:pPr>
            <w:pStyle w:val="B82AAFD3340548508697239F472E439A"/>
          </w:pPr>
          <w:r w:rsidRPr="0092520B">
            <w:rPr>
              <w:rStyle w:val="PlaceholderText"/>
            </w:rPr>
            <w:t>Click or tap here to enter text.</w:t>
          </w:r>
        </w:p>
      </w:docPartBody>
    </w:docPart>
    <w:docPart>
      <w:docPartPr>
        <w:name w:val="5A9499517895442D84A684B76AC53102"/>
        <w:category>
          <w:name w:val="General"/>
          <w:gallery w:val="placeholder"/>
        </w:category>
        <w:types>
          <w:type w:val="bbPlcHdr"/>
        </w:types>
        <w:behaviors>
          <w:behavior w:val="content"/>
        </w:behaviors>
        <w:guid w:val="{7AF681BE-2B1A-42B4-BBC9-495226726CCF}"/>
      </w:docPartPr>
      <w:docPartBody>
        <w:p w:rsidR="006F0D08" w:rsidP="006F0D08">
          <w:pPr>
            <w:pStyle w:val="5A9499517895442D84A684B76AC53102"/>
          </w:pPr>
          <w:r w:rsidRPr="0092520B">
            <w:rPr>
              <w:rStyle w:val="PlaceholderText"/>
            </w:rPr>
            <w:t>Click or tap here to enter text.</w:t>
          </w:r>
        </w:p>
      </w:docPartBody>
    </w:docPart>
    <w:docPart>
      <w:docPartPr>
        <w:name w:val="F1A6D255760C4A27B8883A0A60CE8993"/>
        <w:category>
          <w:name w:val="General"/>
          <w:gallery w:val="placeholder"/>
        </w:category>
        <w:types>
          <w:type w:val="bbPlcHdr"/>
        </w:types>
        <w:behaviors>
          <w:behavior w:val="content"/>
        </w:behaviors>
        <w:guid w:val="{F5242DE7-BF4E-4D9A-BA9E-BF5D6A262FDD}"/>
      </w:docPartPr>
      <w:docPartBody>
        <w:p w:rsidR="006F0D08" w:rsidP="006F0D08">
          <w:pPr>
            <w:pStyle w:val="F1A6D255760C4A27B8883A0A60CE8993"/>
          </w:pPr>
          <w:r w:rsidRPr="0092520B">
            <w:rPr>
              <w:rStyle w:val="PlaceholderText"/>
            </w:rPr>
            <w:t>Click or tap here to enter text.</w:t>
          </w:r>
        </w:p>
      </w:docPartBody>
    </w:docPart>
    <w:docPart>
      <w:docPartPr>
        <w:name w:val="1C9C10752D754CEC881084EFC1DD2245"/>
        <w:category>
          <w:name w:val="General"/>
          <w:gallery w:val="placeholder"/>
        </w:category>
        <w:types>
          <w:type w:val="bbPlcHdr"/>
        </w:types>
        <w:behaviors>
          <w:behavior w:val="content"/>
        </w:behaviors>
        <w:guid w:val="{951B2D75-7E8F-4A9D-B503-314752885742}"/>
      </w:docPartPr>
      <w:docPartBody>
        <w:p w:rsidR="006F0D08" w:rsidP="006F0D08">
          <w:pPr>
            <w:pStyle w:val="1C9C10752D754CEC881084EFC1DD2245"/>
          </w:pPr>
          <w:r w:rsidRPr="0092520B">
            <w:rPr>
              <w:rStyle w:val="PlaceholderText"/>
            </w:rPr>
            <w:t>Click or tap here to enter text.</w:t>
          </w:r>
        </w:p>
      </w:docPartBody>
    </w:docPart>
    <w:docPart>
      <w:docPartPr>
        <w:name w:val="54BADBE54F574F0897FA4FEC63B63953"/>
        <w:category>
          <w:name w:val="General"/>
          <w:gallery w:val="placeholder"/>
        </w:category>
        <w:types>
          <w:type w:val="bbPlcHdr"/>
        </w:types>
        <w:behaviors>
          <w:behavior w:val="content"/>
        </w:behaviors>
        <w:guid w:val="{7B48AD99-3628-49B5-A98B-B8CD638DEFD3}"/>
      </w:docPartPr>
      <w:docPartBody>
        <w:p w:rsidR="006F0D08" w:rsidP="006F0D08">
          <w:pPr>
            <w:pStyle w:val="54BADBE54F574F0897FA4FEC63B63953"/>
          </w:pPr>
          <w:r w:rsidRPr="0092520B">
            <w:rPr>
              <w:rStyle w:val="PlaceholderText"/>
            </w:rPr>
            <w:t>Click or tap here to enter text.</w:t>
          </w:r>
        </w:p>
      </w:docPartBody>
    </w:docPart>
    <w:docPart>
      <w:docPartPr>
        <w:name w:val="62DDCD55C19841C8B050F0DCD302B5F7"/>
        <w:category>
          <w:name w:val="General"/>
          <w:gallery w:val="placeholder"/>
        </w:category>
        <w:types>
          <w:type w:val="bbPlcHdr"/>
        </w:types>
        <w:behaviors>
          <w:behavior w:val="content"/>
        </w:behaviors>
        <w:guid w:val="{FAF07A17-3663-45F6-B7BD-BB803D5932D6}"/>
      </w:docPartPr>
      <w:docPartBody>
        <w:p w:rsidR="006F0D08" w:rsidP="006F0D08">
          <w:pPr>
            <w:pStyle w:val="62DDCD55C19841C8B050F0DCD302B5F7"/>
          </w:pPr>
          <w:r w:rsidRPr="0092520B">
            <w:rPr>
              <w:rStyle w:val="PlaceholderText"/>
            </w:rPr>
            <w:t>Click or tap here to enter text.</w:t>
          </w:r>
        </w:p>
      </w:docPartBody>
    </w:docPart>
    <w:docPart>
      <w:docPartPr>
        <w:name w:val="F73A33F109A542D59546498C1ACC12D1"/>
        <w:category>
          <w:name w:val="General"/>
          <w:gallery w:val="placeholder"/>
        </w:category>
        <w:types>
          <w:type w:val="bbPlcHdr"/>
        </w:types>
        <w:behaviors>
          <w:behavior w:val="content"/>
        </w:behaviors>
        <w:guid w:val="{2F63A2D0-9E2D-48DE-BCD0-21FF6AAF1AF4}"/>
      </w:docPartPr>
      <w:docPartBody>
        <w:p w:rsidR="006F0D08" w:rsidP="006F0D08">
          <w:pPr>
            <w:pStyle w:val="F73A33F109A542D59546498C1ACC12D1"/>
          </w:pPr>
          <w:r w:rsidRPr="0092520B">
            <w:rPr>
              <w:rStyle w:val="PlaceholderText"/>
            </w:rPr>
            <w:t>Click or tap here to enter text.</w:t>
          </w:r>
        </w:p>
      </w:docPartBody>
    </w:docPart>
    <w:docPart>
      <w:docPartPr>
        <w:name w:val="C31484A11455486AAB4B7EFA0354911D"/>
        <w:category>
          <w:name w:val="General"/>
          <w:gallery w:val="placeholder"/>
        </w:category>
        <w:types>
          <w:type w:val="bbPlcHdr"/>
        </w:types>
        <w:behaviors>
          <w:behavior w:val="content"/>
        </w:behaviors>
        <w:guid w:val="{E7A9BD28-C9B2-439A-ABD5-B8B3FDEB5D80}"/>
      </w:docPartPr>
      <w:docPartBody>
        <w:p w:rsidR="006F0D08" w:rsidP="006F0D08">
          <w:pPr>
            <w:pStyle w:val="C31484A11455486AAB4B7EFA0354911D"/>
          </w:pPr>
          <w:r w:rsidRPr="0092520B">
            <w:rPr>
              <w:rStyle w:val="PlaceholderText"/>
            </w:rPr>
            <w:t>Click or tap here to enter text.</w:t>
          </w:r>
        </w:p>
      </w:docPartBody>
    </w:docPart>
    <w:docPart>
      <w:docPartPr>
        <w:name w:val="29395CF70E6644CBA3C795F0D067AA71"/>
        <w:category>
          <w:name w:val="General"/>
          <w:gallery w:val="placeholder"/>
        </w:category>
        <w:types>
          <w:type w:val="bbPlcHdr"/>
        </w:types>
        <w:behaviors>
          <w:behavior w:val="content"/>
        </w:behaviors>
        <w:guid w:val="{D4BD8866-185C-4E6E-8E91-F18103A1490E}"/>
      </w:docPartPr>
      <w:docPartBody>
        <w:p w:rsidR="006F0D08" w:rsidP="006F0D08">
          <w:pPr>
            <w:pStyle w:val="29395CF70E6644CBA3C795F0D067AA71"/>
          </w:pPr>
          <w:r w:rsidRPr="0092520B">
            <w:rPr>
              <w:rStyle w:val="PlaceholderText"/>
            </w:rPr>
            <w:t>Click or tap here to enter text.</w:t>
          </w:r>
        </w:p>
      </w:docPartBody>
    </w:docPart>
    <w:docPart>
      <w:docPartPr>
        <w:name w:val="020BC775C41646378EA6AAB1506A0A05"/>
        <w:category>
          <w:name w:val="General"/>
          <w:gallery w:val="placeholder"/>
        </w:category>
        <w:types>
          <w:type w:val="bbPlcHdr"/>
        </w:types>
        <w:behaviors>
          <w:behavior w:val="content"/>
        </w:behaviors>
        <w:guid w:val="{B92BCFCC-2CB8-4211-802D-76D1E0E7CA0F}"/>
      </w:docPartPr>
      <w:docPartBody>
        <w:p w:rsidR="006F0D08" w:rsidP="006F0D08">
          <w:pPr>
            <w:pStyle w:val="020BC775C41646378EA6AAB1506A0A05"/>
          </w:pPr>
          <w:r w:rsidRPr="0092520B">
            <w:rPr>
              <w:rStyle w:val="PlaceholderText"/>
            </w:rPr>
            <w:t>Click or tap here to enter text.</w:t>
          </w:r>
        </w:p>
      </w:docPartBody>
    </w:docPart>
    <w:docPart>
      <w:docPartPr>
        <w:name w:val="47A3EECD70DD4360B9DE99216C14ADCE"/>
        <w:category>
          <w:name w:val="General"/>
          <w:gallery w:val="placeholder"/>
        </w:category>
        <w:types>
          <w:type w:val="bbPlcHdr"/>
        </w:types>
        <w:behaviors>
          <w:behavior w:val="content"/>
        </w:behaviors>
        <w:guid w:val="{2317C78E-E666-4F25-AF43-8750BC03534A}"/>
      </w:docPartPr>
      <w:docPartBody>
        <w:p w:rsidR="006F0D08" w:rsidP="006F0D08">
          <w:pPr>
            <w:pStyle w:val="47A3EECD70DD4360B9DE99216C14ADCE"/>
          </w:pPr>
          <w:r w:rsidRPr="0092520B">
            <w:rPr>
              <w:rStyle w:val="PlaceholderText"/>
            </w:rPr>
            <w:t>Click or tap here to enter text.</w:t>
          </w:r>
        </w:p>
      </w:docPartBody>
    </w:docPart>
    <w:docPart>
      <w:docPartPr>
        <w:name w:val="EFA6007BA0C7459DA8EC4E9A6CF4CA71"/>
        <w:category>
          <w:name w:val="General"/>
          <w:gallery w:val="placeholder"/>
        </w:category>
        <w:types>
          <w:type w:val="bbPlcHdr"/>
        </w:types>
        <w:behaviors>
          <w:behavior w:val="content"/>
        </w:behaviors>
        <w:guid w:val="{6D02E6DD-7204-4DCC-A42F-67EF81058269}"/>
      </w:docPartPr>
      <w:docPartBody>
        <w:p w:rsidR="006F0D08" w:rsidP="006F0D08">
          <w:pPr>
            <w:pStyle w:val="EFA6007BA0C7459DA8EC4E9A6CF4CA71"/>
          </w:pPr>
          <w:r w:rsidRPr="0092520B">
            <w:rPr>
              <w:rStyle w:val="PlaceholderText"/>
            </w:rPr>
            <w:t>Click or tap here to enter text.</w:t>
          </w:r>
        </w:p>
      </w:docPartBody>
    </w:docPart>
    <w:docPart>
      <w:docPartPr>
        <w:name w:val="ECAECB8E79764D39A3AD15CF85D9C911"/>
        <w:category>
          <w:name w:val="General"/>
          <w:gallery w:val="placeholder"/>
        </w:category>
        <w:types>
          <w:type w:val="bbPlcHdr"/>
        </w:types>
        <w:behaviors>
          <w:behavior w:val="content"/>
        </w:behaviors>
        <w:guid w:val="{68AE75EC-0675-4979-881D-20E3D3A9E91D}"/>
      </w:docPartPr>
      <w:docPartBody>
        <w:p w:rsidR="006F0D08" w:rsidP="006F0D08">
          <w:pPr>
            <w:pStyle w:val="ECAECB8E79764D39A3AD15CF85D9C911"/>
          </w:pPr>
          <w:r w:rsidRPr="0092520B">
            <w:rPr>
              <w:rStyle w:val="PlaceholderText"/>
            </w:rPr>
            <w:t>Click or tap here to enter text.</w:t>
          </w:r>
        </w:p>
      </w:docPartBody>
    </w:docPart>
    <w:docPart>
      <w:docPartPr>
        <w:name w:val="6E11CC796C2944D98167549F35966101"/>
        <w:category>
          <w:name w:val="General"/>
          <w:gallery w:val="placeholder"/>
        </w:category>
        <w:types>
          <w:type w:val="bbPlcHdr"/>
        </w:types>
        <w:behaviors>
          <w:behavior w:val="content"/>
        </w:behaviors>
        <w:guid w:val="{3495ED5D-37F4-4939-94DA-9A13CA0314B7}"/>
      </w:docPartPr>
      <w:docPartBody>
        <w:p w:rsidR="006F0D08" w:rsidP="006F0D08">
          <w:pPr>
            <w:pStyle w:val="6E11CC796C2944D98167549F35966101"/>
          </w:pPr>
          <w:r w:rsidRPr="0092520B">
            <w:rPr>
              <w:rStyle w:val="PlaceholderText"/>
            </w:rPr>
            <w:t>Click or tap here to enter text.</w:t>
          </w:r>
        </w:p>
      </w:docPartBody>
    </w:docPart>
    <w:docPart>
      <w:docPartPr>
        <w:name w:val="839C438917DE47E6BD2CFC947EDF6DB2"/>
        <w:category>
          <w:name w:val="General"/>
          <w:gallery w:val="placeholder"/>
        </w:category>
        <w:types>
          <w:type w:val="bbPlcHdr"/>
        </w:types>
        <w:behaviors>
          <w:behavior w:val="content"/>
        </w:behaviors>
        <w:guid w:val="{97A2FB35-F5AE-49EF-8986-95D9ED5C73C9}"/>
      </w:docPartPr>
      <w:docPartBody>
        <w:p w:rsidR="006F0D08" w:rsidP="006F0D08">
          <w:pPr>
            <w:pStyle w:val="839C438917DE47E6BD2CFC947EDF6DB2"/>
          </w:pPr>
          <w:r w:rsidRPr="0092520B">
            <w:rPr>
              <w:rStyle w:val="PlaceholderText"/>
            </w:rPr>
            <w:t>Click or tap here to enter text.</w:t>
          </w:r>
        </w:p>
      </w:docPartBody>
    </w:docPart>
    <w:docPart>
      <w:docPartPr>
        <w:name w:val="333B9E2DC56B4471B85D946F19C41DD3"/>
        <w:category>
          <w:name w:val="General"/>
          <w:gallery w:val="placeholder"/>
        </w:category>
        <w:types>
          <w:type w:val="bbPlcHdr"/>
        </w:types>
        <w:behaviors>
          <w:behavior w:val="content"/>
        </w:behaviors>
        <w:guid w:val="{999EADDE-6EA4-44B2-8FF0-BD4F097F9F43}"/>
      </w:docPartPr>
      <w:docPartBody>
        <w:p w:rsidR="006F0D08" w:rsidP="006F0D08">
          <w:pPr>
            <w:pStyle w:val="333B9E2DC56B4471B85D946F19C41DD3"/>
          </w:pPr>
          <w:r w:rsidRPr="0092520B">
            <w:rPr>
              <w:rStyle w:val="PlaceholderText"/>
            </w:rPr>
            <w:t>Click or tap here to enter text.</w:t>
          </w:r>
        </w:p>
      </w:docPartBody>
    </w:docPart>
    <w:docPart>
      <w:docPartPr>
        <w:name w:val="49E4FEB4E0164EF7B658F336F08FF6A9"/>
        <w:category>
          <w:name w:val="General"/>
          <w:gallery w:val="placeholder"/>
        </w:category>
        <w:types>
          <w:type w:val="bbPlcHdr"/>
        </w:types>
        <w:behaviors>
          <w:behavior w:val="content"/>
        </w:behaviors>
        <w:guid w:val="{ADE0E9EC-FF8E-479F-8876-1797AE29E832}"/>
      </w:docPartPr>
      <w:docPartBody>
        <w:p w:rsidR="006F0D08" w:rsidP="006F0D08">
          <w:pPr>
            <w:pStyle w:val="49E4FEB4E0164EF7B658F336F08FF6A9"/>
          </w:pPr>
          <w:r w:rsidRPr="0092520B">
            <w:rPr>
              <w:rStyle w:val="PlaceholderText"/>
            </w:rPr>
            <w:t>Click or tap here to enter text.</w:t>
          </w:r>
        </w:p>
      </w:docPartBody>
    </w:docPart>
    <w:docPart>
      <w:docPartPr>
        <w:name w:val="4FB3CE28B80942C990D4EC1E8B908360"/>
        <w:category>
          <w:name w:val="General"/>
          <w:gallery w:val="placeholder"/>
        </w:category>
        <w:types>
          <w:type w:val="bbPlcHdr"/>
        </w:types>
        <w:behaviors>
          <w:behavior w:val="content"/>
        </w:behaviors>
        <w:guid w:val="{6924D069-1945-4604-9885-8DD26575AC6A}"/>
      </w:docPartPr>
      <w:docPartBody>
        <w:p w:rsidR="006F0D08" w:rsidP="006F0D08">
          <w:pPr>
            <w:pStyle w:val="4FB3CE28B80942C990D4EC1E8B908360"/>
          </w:pPr>
          <w:r w:rsidRPr="0092520B">
            <w:rPr>
              <w:rStyle w:val="PlaceholderText"/>
            </w:rPr>
            <w:t>Click or tap here to enter text.</w:t>
          </w:r>
        </w:p>
      </w:docPartBody>
    </w:docPart>
    <w:docPart>
      <w:docPartPr>
        <w:name w:val="2D907FA2F4FB4E39B4A15573E146B210"/>
        <w:category>
          <w:name w:val="General"/>
          <w:gallery w:val="placeholder"/>
        </w:category>
        <w:types>
          <w:type w:val="bbPlcHdr"/>
        </w:types>
        <w:behaviors>
          <w:behavior w:val="content"/>
        </w:behaviors>
        <w:guid w:val="{C8EAECF8-E298-4732-8C15-9FC5433A73F9}"/>
      </w:docPartPr>
      <w:docPartBody>
        <w:p w:rsidR="006F0D08" w:rsidP="006F0D08">
          <w:pPr>
            <w:pStyle w:val="2D907FA2F4FB4E39B4A15573E146B210"/>
          </w:pPr>
          <w:r>
            <w:rPr>
              <w:rStyle w:val="PlaceholderText"/>
            </w:rPr>
            <w:t>Click or tap here to enter text.</w:t>
          </w:r>
        </w:p>
      </w:docPartBody>
    </w:docPart>
    <w:docPart>
      <w:docPartPr>
        <w:name w:val="C1EA7A45201D4836938112241CDA5DC2"/>
        <w:category>
          <w:name w:val="General"/>
          <w:gallery w:val="placeholder"/>
        </w:category>
        <w:types>
          <w:type w:val="bbPlcHdr"/>
        </w:types>
        <w:behaviors>
          <w:behavior w:val="content"/>
        </w:behaviors>
        <w:guid w:val="{366BB918-24F0-40BE-8E13-C79A1F44E228}"/>
      </w:docPartPr>
      <w:docPartBody>
        <w:p w:rsidR="006F0D08" w:rsidP="006F0D08">
          <w:pPr>
            <w:pStyle w:val="C1EA7A45201D4836938112241CDA5DC2"/>
          </w:pPr>
          <w:r w:rsidRPr="0092520B">
            <w:rPr>
              <w:rStyle w:val="PlaceholderText"/>
            </w:rPr>
            <w:t>Click or tap here to enter text.</w:t>
          </w:r>
        </w:p>
      </w:docPartBody>
    </w:docPart>
    <w:docPart>
      <w:docPartPr>
        <w:name w:val="C9AC5E381B1B4C20A3A427CB0039BB28"/>
        <w:category>
          <w:name w:val="General"/>
          <w:gallery w:val="placeholder"/>
        </w:category>
        <w:types>
          <w:type w:val="bbPlcHdr"/>
        </w:types>
        <w:behaviors>
          <w:behavior w:val="content"/>
        </w:behaviors>
        <w:guid w:val="{A305CC38-52C8-404B-8B4A-41AB57A0470E}"/>
      </w:docPartPr>
      <w:docPartBody>
        <w:p w:rsidR="006F0D08" w:rsidP="006F0D08">
          <w:pPr>
            <w:pStyle w:val="C9AC5E381B1B4C20A3A427CB0039BB28"/>
          </w:pPr>
          <w:r>
            <w:rPr>
              <w:rStyle w:val="PlaceholderText"/>
            </w:rPr>
            <w:t>Click or tap here to enter text.</w:t>
          </w:r>
        </w:p>
      </w:docPartBody>
    </w:docPart>
    <w:docPart>
      <w:docPartPr>
        <w:name w:val="CC5F1C124A764E14B6C799F8561B855D"/>
        <w:category>
          <w:name w:val="General"/>
          <w:gallery w:val="placeholder"/>
        </w:category>
        <w:types>
          <w:type w:val="bbPlcHdr"/>
        </w:types>
        <w:behaviors>
          <w:behavior w:val="content"/>
        </w:behaviors>
        <w:guid w:val="{339569D7-4DEE-43DE-AFF5-8A892A0BCF11}"/>
      </w:docPartPr>
      <w:docPartBody>
        <w:p w:rsidR="006F0D08" w:rsidP="006F0D08">
          <w:pPr>
            <w:pStyle w:val="CC5F1C124A764E14B6C799F8561B855D"/>
          </w:pPr>
          <w:r>
            <w:rPr>
              <w:rStyle w:val="PlaceholderText"/>
            </w:rPr>
            <w:t>Click or tap here to enter text.</w:t>
          </w:r>
        </w:p>
      </w:docPartBody>
    </w:docPart>
    <w:docPart>
      <w:docPartPr>
        <w:name w:val="90167E8F6A584F658633BC0CDFF1A97A"/>
        <w:category>
          <w:name w:val="General"/>
          <w:gallery w:val="placeholder"/>
        </w:category>
        <w:types>
          <w:type w:val="bbPlcHdr"/>
        </w:types>
        <w:behaviors>
          <w:behavior w:val="content"/>
        </w:behaviors>
        <w:guid w:val="{17D7D094-4D7E-4F54-AB31-9FB05BFF78FF}"/>
      </w:docPartPr>
      <w:docPartBody>
        <w:p w:rsidR="006F0D08" w:rsidP="006F0D08">
          <w:pPr>
            <w:pStyle w:val="90167E8F6A584F658633BC0CDFF1A97A"/>
          </w:pPr>
          <w:r>
            <w:rPr>
              <w:rStyle w:val="PlaceholderText"/>
            </w:rPr>
            <w:t>Click or tap here to enter text.</w:t>
          </w:r>
        </w:p>
      </w:docPartBody>
    </w:docPart>
    <w:docPart>
      <w:docPartPr>
        <w:name w:val="E0BB62935AF748D3928D3D2B1CE8816C"/>
        <w:category>
          <w:name w:val="General"/>
          <w:gallery w:val="placeholder"/>
        </w:category>
        <w:types>
          <w:type w:val="bbPlcHdr"/>
        </w:types>
        <w:behaviors>
          <w:behavior w:val="content"/>
        </w:behaviors>
        <w:guid w:val="{D8EC0446-6663-44B5-81CF-00E89A6F42CB}"/>
      </w:docPartPr>
      <w:docPartBody>
        <w:p w:rsidR="006F0D08" w:rsidP="006F0D08">
          <w:pPr>
            <w:pStyle w:val="E0BB62935AF748D3928D3D2B1CE8816C"/>
          </w:pPr>
          <w:r>
            <w:rPr>
              <w:rStyle w:val="PlaceholderText"/>
            </w:rPr>
            <w:t>Click or tap here to enter text.</w:t>
          </w:r>
        </w:p>
      </w:docPartBody>
    </w:docPart>
    <w:docPart>
      <w:docPartPr>
        <w:name w:val="1CB74E119E6B4EB3981D90AE5073A34C"/>
        <w:category>
          <w:name w:val="General"/>
          <w:gallery w:val="placeholder"/>
        </w:category>
        <w:types>
          <w:type w:val="bbPlcHdr"/>
        </w:types>
        <w:behaviors>
          <w:behavior w:val="content"/>
        </w:behaviors>
        <w:guid w:val="{C0D638C4-1CC0-4B30-AE8E-171ECC548B6F}"/>
      </w:docPartPr>
      <w:docPartBody>
        <w:p w:rsidR="006F0D08" w:rsidP="006F0D08">
          <w:pPr>
            <w:pStyle w:val="1CB74E119E6B4EB3981D90AE5073A34C"/>
          </w:pPr>
          <w:r>
            <w:rPr>
              <w:rStyle w:val="PlaceholderText"/>
            </w:rPr>
            <w:t>Click or tap here to enter text.</w:t>
          </w:r>
        </w:p>
      </w:docPartBody>
    </w:docPart>
    <w:docPart>
      <w:docPartPr>
        <w:name w:val="5096A7AA9D6348ABB53A0D40B1B80DF9"/>
        <w:category>
          <w:name w:val="General"/>
          <w:gallery w:val="placeholder"/>
        </w:category>
        <w:types>
          <w:type w:val="bbPlcHdr"/>
        </w:types>
        <w:behaviors>
          <w:behavior w:val="content"/>
        </w:behaviors>
        <w:guid w:val="{4095D6B9-5133-41DE-9FD4-68C3986E5A6B}"/>
      </w:docPartPr>
      <w:docPartBody>
        <w:p w:rsidR="006F0D08" w:rsidP="006F0D08">
          <w:pPr>
            <w:pStyle w:val="5096A7AA9D6348ABB53A0D40B1B80DF9"/>
          </w:pPr>
          <w:r>
            <w:rPr>
              <w:rStyle w:val="PlaceholderText"/>
            </w:rPr>
            <w:t>Click or tap here to enter text.</w:t>
          </w:r>
        </w:p>
      </w:docPartBody>
    </w:docPart>
    <w:docPart>
      <w:docPartPr>
        <w:name w:val="1A578A9520B94F46B92CB4B03D96DD52"/>
        <w:category>
          <w:name w:val="General"/>
          <w:gallery w:val="placeholder"/>
        </w:category>
        <w:types>
          <w:type w:val="bbPlcHdr"/>
        </w:types>
        <w:behaviors>
          <w:behavior w:val="content"/>
        </w:behaviors>
        <w:guid w:val="{DC863BED-28B0-48A8-96D0-AA63DF571D18}"/>
      </w:docPartPr>
      <w:docPartBody>
        <w:p w:rsidR="006F0D08" w:rsidP="006F0D08">
          <w:pPr>
            <w:pStyle w:val="1A578A9520B94F46B92CB4B03D96DD52"/>
          </w:pPr>
          <w:r>
            <w:rPr>
              <w:rStyle w:val="PlaceholderText"/>
            </w:rPr>
            <w:t>Click or tap here to enter text.</w:t>
          </w:r>
        </w:p>
      </w:docPartBody>
    </w:docPart>
    <w:docPart>
      <w:docPartPr>
        <w:name w:val="671764B7C19E49469F9322FDF672AAA9"/>
        <w:category>
          <w:name w:val="General"/>
          <w:gallery w:val="placeholder"/>
        </w:category>
        <w:types>
          <w:type w:val="bbPlcHdr"/>
        </w:types>
        <w:behaviors>
          <w:behavior w:val="content"/>
        </w:behaviors>
        <w:guid w:val="{70FE85C4-9446-4A2A-8F01-0F4F55C82651}"/>
      </w:docPartPr>
      <w:docPartBody>
        <w:p w:rsidR="006F0D08" w:rsidP="006F0D08">
          <w:pPr>
            <w:pStyle w:val="671764B7C19E49469F9322FDF672AAA9"/>
          </w:pPr>
          <w:r>
            <w:rPr>
              <w:rStyle w:val="PlaceholderText"/>
            </w:rPr>
            <w:t>Click or tap here to enter text.</w:t>
          </w:r>
        </w:p>
      </w:docPartBody>
    </w:docPart>
    <w:docPart>
      <w:docPartPr>
        <w:name w:val="545CFDDFE9BE42A384A72E211064C4EC"/>
        <w:category>
          <w:name w:val="General"/>
          <w:gallery w:val="placeholder"/>
        </w:category>
        <w:types>
          <w:type w:val="bbPlcHdr"/>
        </w:types>
        <w:behaviors>
          <w:behavior w:val="content"/>
        </w:behaviors>
        <w:guid w:val="{80E8B930-C10A-4399-9BB1-340E4BF2E0A7}"/>
      </w:docPartPr>
      <w:docPartBody>
        <w:p w:rsidR="006F0D08" w:rsidP="006F0D08">
          <w:pPr>
            <w:pStyle w:val="545CFDDFE9BE42A384A72E211064C4EC"/>
          </w:pPr>
          <w:r>
            <w:rPr>
              <w:rStyle w:val="PlaceholderText"/>
            </w:rPr>
            <w:t>Click or tap here to enter text.</w:t>
          </w:r>
        </w:p>
      </w:docPartBody>
    </w:docPart>
    <w:docPart>
      <w:docPartPr>
        <w:name w:val="9695B73CB8D943FA9074B5F661E09E8E"/>
        <w:category>
          <w:name w:val="General"/>
          <w:gallery w:val="placeholder"/>
        </w:category>
        <w:types>
          <w:type w:val="bbPlcHdr"/>
        </w:types>
        <w:behaviors>
          <w:behavior w:val="content"/>
        </w:behaviors>
        <w:guid w:val="{A0668CB4-9758-480F-9822-9C9D577CC3BA}"/>
      </w:docPartPr>
      <w:docPartBody>
        <w:p w:rsidR="006F0D08" w:rsidP="006F0D08">
          <w:pPr>
            <w:pStyle w:val="9695B73CB8D943FA9074B5F661E09E8E"/>
          </w:pPr>
          <w:r>
            <w:rPr>
              <w:rStyle w:val="PlaceholderText"/>
            </w:rPr>
            <w:t>Click or tap here to enter text.</w:t>
          </w:r>
        </w:p>
      </w:docPartBody>
    </w:docPart>
    <w:docPart>
      <w:docPartPr>
        <w:name w:val="9ACC49C5EC784869AC40595691BC0325"/>
        <w:category>
          <w:name w:val="General"/>
          <w:gallery w:val="placeholder"/>
        </w:category>
        <w:types>
          <w:type w:val="bbPlcHdr"/>
        </w:types>
        <w:behaviors>
          <w:behavior w:val="content"/>
        </w:behaviors>
        <w:guid w:val="{DD678C54-2CD5-4B18-A580-29983A0E17D7}"/>
      </w:docPartPr>
      <w:docPartBody>
        <w:p w:rsidR="006F0D08" w:rsidP="006F0D08">
          <w:pPr>
            <w:pStyle w:val="9ACC49C5EC784869AC40595691BC0325"/>
          </w:pPr>
          <w:r>
            <w:rPr>
              <w:rStyle w:val="PlaceholderText"/>
            </w:rPr>
            <w:t>Click or tap here to enter text.</w:t>
          </w:r>
        </w:p>
      </w:docPartBody>
    </w:docPart>
    <w:docPart>
      <w:docPartPr>
        <w:name w:val="55B7472FD0AF4ACA96BE09178B75E90C"/>
        <w:category>
          <w:name w:val="General"/>
          <w:gallery w:val="placeholder"/>
        </w:category>
        <w:types>
          <w:type w:val="bbPlcHdr"/>
        </w:types>
        <w:behaviors>
          <w:behavior w:val="content"/>
        </w:behaviors>
        <w:guid w:val="{5FF7F4ED-0CF6-4CD2-B2BD-4E4F3FC74284}"/>
      </w:docPartPr>
      <w:docPartBody>
        <w:p w:rsidR="006F0D08" w:rsidP="006F0D08">
          <w:pPr>
            <w:pStyle w:val="55B7472FD0AF4ACA96BE09178B75E90C"/>
          </w:pPr>
          <w:r>
            <w:rPr>
              <w:rStyle w:val="PlaceholderText"/>
            </w:rPr>
            <w:t>Click or tap here to enter text.</w:t>
          </w:r>
        </w:p>
      </w:docPartBody>
    </w:docPart>
    <w:docPart>
      <w:docPartPr>
        <w:name w:val="F3BA60F1DC7B460B9C505B80DA0B6A23"/>
        <w:category>
          <w:name w:val="General"/>
          <w:gallery w:val="placeholder"/>
        </w:category>
        <w:types>
          <w:type w:val="bbPlcHdr"/>
        </w:types>
        <w:behaviors>
          <w:behavior w:val="content"/>
        </w:behaviors>
        <w:guid w:val="{ED66690E-A7B4-413C-9B18-B9F8D5FBF2CF}"/>
      </w:docPartPr>
      <w:docPartBody>
        <w:p w:rsidR="006F0D08" w:rsidP="006F0D08">
          <w:pPr>
            <w:pStyle w:val="F3BA60F1DC7B460B9C505B80DA0B6A23"/>
          </w:pPr>
          <w:r>
            <w:rPr>
              <w:rStyle w:val="PlaceholderText"/>
            </w:rPr>
            <w:t>Click or tap here to enter text.</w:t>
          </w:r>
        </w:p>
      </w:docPartBody>
    </w:docPart>
    <w:docPart>
      <w:docPartPr>
        <w:name w:val="0F933A16088F46B2A477244F41A04544"/>
        <w:category>
          <w:name w:val="General"/>
          <w:gallery w:val="placeholder"/>
        </w:category>
        <w:types>
          <w:type w:val="bbPlcHdr"/>
        </w:types>
        <w:behaviors>
          <w:behavior w:val="content"/>
        </w:behaviors>
        <w:guid w:val="{4F5F5E51-BF37-4F6E-9218-92412BE20336}"/>
      </w:docPartPr>
      <w:docPartBody>
        <w:p w:rsidR="006F0D08" w:rsidP="006F0D08">
          <w:pPr>
            <w:pStyle w:val="0F933A16088F46B2A477244F41A04544"/>
          </w:pPr>
          <w:r>
            <w:rPr>
              <w:rStyle w:val="PlaceholderText"/>
            </w:rPr>
            <w:t>Click or tap here to enter text.</w:t>
          </w:r>
        </w:p>
      </w:docPartBody>
    </w:docPart>
    <w:docPart>
      <w:docPartPr>
        <w:name w:val="F00BDB5DBB3E424E83724BDF20013552"/>
        <w:category>
          <w:name w:val="General"/>
          <w:gallery w:val="placeholder"/>
        </w:category>
        <w:types>
          <w:type w:val="bbPlcHdr"/>
        </w:types>
        <w:behaviors>
          <w:behavior w:val="content"/>
        </w:behaviors>
        <w:guid w:val="{4E6B8CFE-5C07-4C48-A51D-434B7705AD00}"/>
      </w:docPartPr>
      <w:docPartBody>
        <w:p w:rsidR="006F0D08" w:rsidP="006F0D08">
          <w:pPr>
            <w:pStyle w:val="F00BDB5DBB3E424E83724BDF20013552"/>
          </w:pPr>
          <w:r>
            <w:rPr>
              <w:rStyle w:val="PlaceholderText"/>
            </w:rPr>
            <w:t>Click or tap here to enter text.</w:t>
          </w:r>
        </w:p>
      </w:docPartBody>
    </w:docPart>
    <w:docPart>
      <w:docPartPr>
        <w:name w:val="00D6A382433C4E95AFB3D7F6449B4BF4"/>
        <w:category>
          <w:name w:val="General"/>
          <w:gallery w:val="placeholder"/>
        </w:category>
        <w:types>
          <w:type w:val="bbPlcHdr"/>
        </w:types>
        <w:behaviors>
          <w:behavior w:val="content"/>
        </w:behaviors>
        <w:guid w:val="{C402E65F-D892-47D4-8F66-21B0679F07FE}"/>
      </w:docPartPr>
      <w:docPartBody>
        <w:p w:rsidR="006F0D08" w:rsidP="006F0D08">
          <w:pPr>
            <w:pStyle w:val="00D6A382433C4E95AFB3D7F6449B4BF4"/>
          </w:pPr>
          <w:r>
            <w:rPr>
              <w:rStyle w:val="PlaceholderText"/>
            </w:rPr>
            <w:t>Click or tap here to enter text.</w:t>
          </w:r>
        </w:p>
      </w:docPartBody>
    </w:docPart>
    <w:docPart>
      <w:docPartPr>
        <w:name w:val="6FD3589B99D94B09A4A5DD98FD730B30"/>
        <w:category>
          <w:name w:val="General"/>
          <w:gallery w:val="placeholder"/>
        </w:category>
        <w:types>
          <w:type w:val="bbPlcHdr"/>
        </w:types>
        <w:behaviors>
          <w:behavior w:val="content"/>
        </w:behaviors>
        <w:guid w:val="{42D833C4-6462-4047-BBE5-134180537F66}"/>
      </w:docPartPr>
      <w:docPartBody>
        <w:p w:rsidR="006F0D08" w:rsidP="006F0D08">
          <w:pPr>
            <w:pStyle w:val="6FD3589B99D94B09A4A5DD98FD730B30"/>
          </w:pPr>
          <w:r>
            <w:rPr>
              <w:rStyle w:val="PlaceholderText"/>
            </w:rPr>
            <w:t>Click or tap here to enter text.</w:t>
          </w:r>
        </w:p>
      </w:docPartBody>
    </w:docPart>
    <w:docPart>
      <w:docPartPr>
        <w:name w:val="C9FC917715CE4CD7963826A4724A5E34"/>
        <w:category>
          <w:name w:val="General"/>
          <w:gallery w:val="placeholder"/>
        </w:category>
        <w:types>
          <w:type w:val="bbPlcHdr"/>
        </w:types>
        <w:behaviors>
          <w:behavior w:val="content"/>
        </w:behaviors>
        <w:guid w:val="{73C50668-24BB-491D-805E-04CF9FD97A49}"/>
      </w:docPartPr>
      <w:docPartBody>
        <w:p w:rsidR="006F0D08" w:rsidP="006F0D08">
          <w:pPr>
            <w:pStyle w:val="C9FC917715CE4CD7963826A4724A5E34"/>
          </w:pPr>
          <w:r>
            <w:rPr>
              <w:rStyle w:val="PlaceholderText"/>
            </w:rPr>
            <w:t>Click or tap here to enter text.</w:t>
          </w:r>
        </w:p>
      </w:docPartBody>
    </w:docPart>
    <w:docPart>
      <w:docPartPr>
        <w:name w:val="4F1049477ACE41D69FFD72840928E158"/>
        <w:category>
          <w:name w:val="General"/>
          <w:gallery w:val="placeholder"/>
        </w:category>
        <w:types>
          <w:type w:val="bbPlcHdr"/>
        </w:types>
        <w:behaviors>
          <w:behavior w:val="content"/>
        </w:behaviors>
        <w:guid w:val="{0E48954A-47BB-420D-9645-560403533BD1}"/>
      </w:docPartPr>
      <w:docPartBody>
        <w:p w:rsidR="006F0D08" w:rsidP="006F0D08">
          <w:pPr>
            <w:pStyle w:val="4F1049477ACE41D69FFD72840928E158"/>
          </w:pPr>
          <w:r>
            <w:rPr>
              <w:rStyle w:val="PlaceholderText"/>
            </w:rPr>
            <w:t>Click or tap here to enter text.</w:t>
          </w:r>
        </w:p>
      </w:docPartBody>
    </w:docPart>
    <w:docPart>
      <w:docPartPr>
        <w:name w:val="44B70B6E792045C5807B4CEDF967CE87"/>
        <w:category>
          <w:name w:val="General"/>
          <w:gallery w:val="placeholder"/>
        </w:category>
        <w:types>
          <w:type w:val="bbPlcHdr"/>
        </w:types>
        <w:behaviors>
          <w:behavior w:val="content"/>
        </w:behaviors>
        <w:guid w:val="{924223B4-7AEA-4BE4-806C-3FB8A42D12DF}"/>
      </w:docPartPr>
      <w:docPartBody>
        <w:p w:rsidR="006F0D08" w:rsidP="006F0D08">
          <w:pPr>
            <w:pStyle w:val="44B70B6E792045C5807B4CEDF967CE87"/>
          </w:pPr>
          <w:r>
            <w:rPr>
              <w:rStyle w:val="PlaceholderText"/>
            </w:rPr>
            <w:t>Click or tap here to enter text.</w:t>
          </w:r>
        </w:p>
      </w:docPartBody>
    </w:docPart>
    <w:docPart>
      <w:docPartPr>
        <w:name w:val="2840C66790F5499CA0F75AD4A3B6DE07"/>
        <w:category>
          <w:name w:val="General"/>
          <w:gallery w:val="placeholder"/>
        </w:category>
        <w:types>
          <w:type w:val="bbPlcHdr"/>
        </w:types>
        <w:behaviors>
          <w:behavior w:val="content"/>
        </w:behaviors>
        <w:guid w:val="{B6EA6116-99AC-46BB-8502-76CF85717320}"/>
      </w:docPartPr>
      <w:docPartBody>
        <w:p w:rsidR="006F0D08" w:rsidP="006F0D08">
          <w:pPr>
            <w:pStyle w:val="2840C66790F5499CA0F75AD4A3B6DE07"/>
          </w:pPr>
          <w:r>
            <w:rPr>
              <w:rStyle w:val="PlaceholderText"/>
            </w:rPr>
            <w:t>Click or tap here to enter text.</w:t>
          </w:r>
        </w:p>
      </w:docPartBody>
    </w:docPart>
    <w:docPart>
      <w:docPartPr>
        <w:name w:val="9C59C6329296486093B7DDC3E1CE39BE"/>
        <w:category>
          <w:name w:val="General"/>
          <w:gallery w:val="placeholder"/>
        </w:category>
        <w:types>
          <w:type w:val="bbPlcHdr"/>
        </w:types>
        <w:behaviors>
          <w:behavior w:val="content"/>
        </w:behaviors>
        <w:guid w:val="{C41F157B-C444-4255-9EAB-AFA5F6F01623}"/>
      </w:docPartPr>
      <w:docPartBody>
        <w:p w:rsidR="006F0D08" w:rsidP="006F0D08">
          <w:pPr>
            <w:pStyle w:val="9C59C6329296486093B7DDC3E1CE39BE"/>
          </w:pPr>
          <w:r>
            <w:rPr>
              <w:rStyle w:val="PlaceholderText"/>
            </w:rPr>
            <w:t>Click or tap here to enter text.</w:t>
          </w:r>
        </w:p>
      </w:docPartBody>
    </w:docPart>
    <w:docPart>
      <w:docPartPr>
        <w:name w:val="9B925A0D4E5E48BE9A707FB6043AB9A4"/>
        <w:category>
          <w:name w:val="General"/>
          <w:gallery w:val="placeholder"/>
        </w:category>
        <w:types>
          <w:type w:val="bbPlcHdr"/>
        </w:types>
        <w:behaviors>
          <w:behavior w:val="content"/>
        </w:behaviors>
        <w:guid w:val="{111B9F24-DF25-41A7-BA0E-9953A7DD5AA1}"/>
      </w:docPartPr>
      <w:docPartBody>
        <w:p w:rsidR="006F0D08" w:rsidP="006F0D08">
          <w:pPr>
            <w:pStyle w:val="9B925A0D4E5E48BE9A707FB6043AB9A4"/>
          </w:pPr>
          <w:r>
            <w:rPr>
              <w:rStyle w:val="PlaceholderText"/>
            </w:rPr>
            <w:t>Click or tap here to enter text.</w:t>
          </w:r>
        </w:p>
      </w:docPartBody>
    </w:docPart>
    <w:docPart>
      <w:docPartPr>
        <w:name w:val="2EDE34FD256E4DAF8EF638BF1ADA8B26"/>
        <w:category>
          <w:name w:val="General"/>
          <w:gallery w:val="placeholder"/>
        </w:category>
        <w:types>
          <w:type w:val="bbPlcHdr"/>
        </w:types>
        <w:behaviors>
          <w:behavior w:val="content"/>
        </w:behaviors>
        <w:guid w:val="{0234CC6D-BA85-4B64-9577-E1A57D9F172E}"/>
      </w:docPartPr>
      <w:docPartBody>
        <w:p w:rsidR="006F0D08" w:rsidP="006F0D08">
          <w:pPr>
            <w:pStyle w:val="2EDE34FD256E4DAF8EF638BF1ADA8B26"/>
          </w:pPr>
          <w:r>
            <w:rPr>
              <w:rStyle w:val="PlaceholderText"/>
            </w:rPr>
            <w:t>Click or tap here to enter text.</w:t>
          </w:r>
        </w:p>
      </w:docPartBody>
    </w:docPart>
    <w:docPart>
      <w:docPartPr>
        <w:name w:val="4B38DA6DFAE64256BE0E0F1D3174B668"/>
        <w:category>
          <w:name w:val="General"/>
          <w:gallery w:val="placeholder"/>
        </w:category>
        <w:types>
          <w:type w:val="bbPlcHdr"/>
        </w:types>
        <w:behaviors>
          <w:behavior w:val="content"/>
        </w:behaviors>
        <w:guid w:val="{5A00ADA8-4246-49B7-8DFF-29E12BCC5238}"/>
      </w:docPartPr>
      <w:docPartBody>
        <w:p w:rsidR="006F0D08" w:rsidP="006F0D08">
          <w:pPr>
            <w:pStyle w:val="4B38DA6DFAE64256BE0E0F1D3174B668"/>
          </w:pPr>
          <w:r>
            <w:rPr>
              <w:rStyle w:val="PlaceholderText"/>
            </w:rPr>
            <w:t>Click or tap here to enter text.</w:t>
          </w:r>
        </w:p>
      </w:docPartBody>
    </w:docPart>
    <w:docPart>
      <w:docPartPr>
        <w:name w:val="3A5667201FCF4C88A2DA09EBE34793F5"/>
        <w:category>
          <w:name w:val="General"/>
          <w:gallery w:val="placeholder"/>
        </w:category>
        <w:types>
          <w:type w:val="bbPlcHdr"/>
        </w:types>
        <w:behaviors>
          <w:behavior w:val="content"/>
        </w:behaviors>
        <w:guid w:val="{C0759343-8BC0-48A6-A2C1-A882B5346FC9}"/>
      </w:docPartPr>
      <w:docPartBody>
        <w:p w:rsidR="006F0D08" w:rsidP="006F0D08">
          <w:pPr>
            <w:pStyle w:val="3A5667201FCF4C88A2DA09EBE34793F5"/>
          </w:pPr>
          <w:r>
            <w:rPr>
              <w:rStyle w:val="PlaceholderText"/>
            </w:rPr>
            <w:t>Click or tap here to enter text.</w:t>
          </w:r>
        </w:p>
      </w:docPartBody>
    </w:docPart>
    <w:docPart>
      <w:docPartPr>
        <w:name w:val="1ED803E7987A41F9AC08A8EE41BF9C8B"/>
        <w:category>
          <w:name w:val="General"/>
          <w:gallery w:val="placeholder"/>
        </w:category>
        <w:types>
          <w:type w:val="bbPlcHdr"/>
        </w:types>
        <w:behaviors>
          <w:behavior w:val="content"/>
        </w:behaviors>
        <w:guid w:val="{6D7CC99C-D896-4FE4-A853-1A926E20A86F}"/>
      </w:docPartPr>
      <w:docPartBody>
        <w:p w:rsidR="006F0D08" w:rsidP="006F0D08">
          <w:pPr>
            <w:pStyle w:val="1ED803E7987A41F9AC08A8EE41BF9C8B"/>
          </w:pPr>
          <w:r w:rsidRPr="0092520B">
            <w:rPr>
              <w:rStyle w:val="PlaceholderText"/>
            </w:rPr>
            <w:t>Click or tap here to enter text.</w:t>
          </w:r>
        </w:p>
      </w:docPartBody>
    </w:docPart>
    <w:docPart>
      <w:docPartPr>
        <w:name w:val="1069A4010FD24A96815010E1D2757C50"/>
        <w:category>
          <w:name w:val="General"/>
          <w:gallery w:val="placeholder"/>
        </w:category>
        <w:types>
          <w:type w:val="bbPlcHdr"/>
        </w:types>
        <w:behaviors>
          <w:behavior w:val="content"/>
        </w:behaviors>
        <w:guid w:val="{0304878F-F6AA-4EEE-A08E-68FA124BF6C6}"/>
      </w:docPartPr>
      <w:docPartBody>
        <w:p w:rsidR="006F0D08" w:rsidP="006F0D08">
          <w:pPr>
            <w:pStyle w:val="1069A4010FD24A96815010E1D2757C50"/>
          </w:pPr>
          <w:r w:rsidRPr="0092520B">
            <w:rPr>
              <w:rStyle w:val="PlaceholderText"/>
            </w:rPr>
            <w:t>Click or tap here to enter text.</w:t>
          </w:r>
        </w:p>
      </w:docPartBody>
    </w:docPart>
    <w:docPart>
      <w:docPartPr>
        <w:name w:val="F93EDD6AA8E64A4283E72F25D7CF65F2"/>
        <w:category>
          <w:name w:val="General"/>
          <w:gallery w:val="placeholder"/>
        </w:category>
        <w:types>
          <w:type w:val="bbPlcHdr"/>
        </w:types>
        <w:behaviors>
          <w:behavior w:val="content"/>
        </w:behaviors>
        <w:guid w:val="{6A38FCF0-1CF8-42D9-A8AD-914C26FB139F}"/>
      </w:docPartPr>
      <w:docPartBody>
        <w:p w:rsidR="006F0D08" w:rsidP="006F0D08">
          <w:pPr>
            <w:pStyle w:val="F93EDD6AA8E64A4283E72F25D7CF65F2"/>
          </w:pPr>
          <w:r w:rsidRPr="0092520B">
            <w:rPr>
              <w:rStyle w:val="PlaceholderText"/>
            </w:rPr>
            <w:t>Click or tap here to enter text.</w:t>
          </w:r>
        </w:p>
      </w:docPartBody>
    </w:docPart>
    <w:docPart>
      <w:docPartPr>
        <w:name w:val="85C24D9C463B4AC4A69D93DCD9CE6590"/>
        <w:category>
          <w:name w:val="General"/>
          <w:gallery w:val="placeholder"/>
        </w:category>
        <w:types>
          <w:type w:val="bbPlcHdr"/>
        </w:types>
        <w:behaviors>
          <w:behavior w:val="content"/>
        </w:behaviors>
        <w:guid w:val="{6231A85C-FAD7-45F7-848D-D0936C67D338}"/>
      </w:docPartPr>
      <w:docPartBody>
        <w:p w:rsidR="006F0D08" w:rsidP="006F0D08">
          <w:pPr>
            <w:pStyle w:val="85C24D9C463B4AC4A69D93DCD9CE6590"/>
          </w:pPr>
          <w:r w:rsidRPr="0092520B">
            <w:rPr>
              <w:rStyle w:val="PlaceholderText"/>
            </w:rPr>
            <w:t>Click or tap here to enter text.</w:t>
          </w:r>
        </w:p>
      </w:docPartBody>
    </w:docPart>
    <w:docPart>
      <w:docPartPr>
        <w:name w:val="1F8B37385952480C968A33F72081EAF0"/>
        <w:category>
          <w:name w:val="General"/>
          <w:gallery w:val="placeholder"/>
        </w:category>
        <w:types>
          <w:type w:val="bbPlcHdr"/>
        </w:types>
        <w:behaviors>
          <w:behavior w:val="content"/>
        </w:behaviors>
        <w:guid w:val="{337F4BAB-E04C-452C-A066-E70EF05186A6}"/>
      </w:docPartPr>
      <w:docPartBody>
        <w:p w:rsidR="006F0D08" w:rsidP="006F0D08">
          <w:pPr>
            <w:pStyle w:val="1F8B37385952480C968A33F72081EAF0"/>
          </w:pPr>
          <w:r w:rsidRPr="0092520B">
            <w:rPr>
              <w:rStyle w:val="PlaceholderText"/>
            </w:rPr>
            <w:t>Click or tap here to enter text.</w:t>
          </w:r>
        </w:p>
      </w:docPartBody>
    </w:docPart>
    <w:docPart>
      <w:docPartPr>
        <w:name w:val="3DE6CD77CB6648E19D0110E182FEEBB0"/>
        <w:category>
          <w:name w:val="General"/>
          <w:gallery w:val="placeholder"/>
        </w:category>
        <w:types>
          <w:type w:val="bbPlcHdr"/>
        </w:types>
        <w:behaviors>
          <w:behavior w:val="content"/>
        </w:behaviors>
        <w:guid w:val="{B5B18A43-5AFC-451D-9BA1-34142E4A0DD2}"/>
      </w:docPartPr>
      <w:docPartBody>
        <w:p w:rsidR="006F0D08" w:rsidP="006F0D08">
          <w:pPr>
            <w:pStyle w:val="3DE6CD77CB6648E19D0110E182FEEBB0"/>
          </w:pPr>
          <w:r w:rsidRPr="0092520B">
            <w:rPr>
              <w:rStyle w:val="PlaceholderText"/>
            </w:rPr>
            <w:t>Click or tap here to enter text.</w:t>
          </w:r>
        </w:p>
      </w:docPartBody>
    </w:docPart>
    <w:docPart>
      <w:docPartPr>
        <w:name w:val="69B7808281904D208FBA5930CFA2EDBC"/>
        <w:category>
          <w:name w:val="General"/>
          <w:gallery w:val="placeholder"/>
        </w:category>
        <w:types>
          <w:type w:val="bbPlcHdr"/>
        </w:types>
        <w:behaviors>
          <w:behavior w:val="content"/>
        </w:behaviors>
        <w:guid w:val="{E853AAA6-3ECD-457C-9ADD-2538E1A6F01C}"/>
      </w:docPartPr>
      <w:docPartBody>
        <w:p w:rsidR="006F0D08" w:rsidP="006F0D08">
          <w:pPr>
            <w:pStyle w:val="69B7808281904D208FBA5930CFA2EDBC"/>
          </w:pPr>
          <w:r w:rsidRPr="0092520B">
            <w:rPr>
              <w:rStyle w:val="PlaceholderText"/>
            </w:rPr>
            <w:t>Click or tap here to enter text.</w:t>
          </w:r>
        </w:p>
      </w:docPartBody>
    </w:docPart>
    <w:docPart>
      <w:docPartPr>
        <w:name w:val="AF6C44781A1440648687F4C960551807"/>
        <w:category>
          <w:name w:val="General"/>
          <w:gallery w:val="placeholder"/>
        </w:category>
        <w:types>
          <w:type w:val="bbPlcHdr"/>
        </w:types>
        <w:behaviors>
          <w:behavior w:val="content"/>
        </w:behaviors>
        <w:guid w:val="{CFA418AC-C6C9-4818-AE60-232717FC2E2B}"/>
      </w:docPartPr>
      <w:docPartBody>
        <w:p w:rsidR="006F0D08" w:rsidP="006F0D08">
          <w:pPr>
            <w:pStyle w:val="AF6C44781A1440648687F4C960551807"/>
          </w:pPr>
          <w:r w:rsidRPr="0092520B">
            <w:rPr>
              <w:rStyle w:val="PlaceholderText"/>
            </w:rPr>
            <w:t>Click or tap here to enter text.</w:t>
          </w:r>
        </w:p>
      </w:docPartBody>
    </w:docPart>
    <w:docPart>
      <w:docPartPr>
        <w:name w:val="9D62D0434A1E46EF843AD00214F4ABCA"/>
        <w:category>
          <w:name w:val="General"/>
          <w:gallery w:val="placeholder"/>
        </w:category>
        <w:types>
          <w:type w:val="bbPlcHdr"/>
        </w:types>
        <w:behaviors>
          <w:behavior w:val="content"/>
        </w:behaviors>
        <w:guid w:val="{E37A030E-2888-4192-9149-71ECCC1CE43F}"/>
      </w:docPartPr>
      <w:docPartBody>
        <w:p w:rsidR="006F0D08" w:rsidP="006F0D08">
          <w:pPr>
            <w:pStyle w:val="9D62D0434A1E46EF843AD00214F4ABCA"/>
          </w:pPr>
          <w:r w:rsidRPr="0092520B">
            <w:rPr>
              <w:rStyle w:val="PlaceholderText"/>
            </w:rPr>
            <w:t>Click or tap here to enter text.</w:t>
          </w:r>
        </w:p>
      </w:docPartBody>
    </w:docPart>
    <w:docPart>
      <w:docPartPr>
        <w:name w:val="BEA3BB4479754071915EF8634DB0C9E9"/>
        <w:category>
          <w:name w:val="General"/>
          <w:gallery w:val="placeholder"/>
        </w:category>
        <w:types>
          <w:type w:val="bbPlcHdr"/>
        </w:types>
        <w:behaviors>
          <w:behavior w:val="content"/>
        </w:behaviors>
        <w:guid w:val="{9CBAADCA-3CC9-458B-855F-499A1243EAA6}"/>
      </w:docPartPr>
      <w:docPartBody>
        <w:p w:rsidR="006F0D08" w:rsidP="006F0D08">
          <w:pPr>
            <w:pStyle w:val="BEA3BB4479754071915EF8634DB0C9E9"/>
          </w:pPr>
          <w:r w:rsidRPr="0092520B">
            <w:rPr>
              <w:rStyle w:val="PlaceholderText"/>
            </w:rPr>
            <w:t>Click or tap here to enter text.</w:t>
          </w:r>
        </w:p>
      </w:docPartBody>
    </w:docPart>
    <w:docPart>
      <w:docPartPr>
        <w:name w:val="FC6AF76D671D4B658618ED8E9929E0AE"/>
        <w:category>
          <w:name w:val="General"/>
          <w:gallery w:val="placeholder"/>
        </w:category>
        <w:types>
          <w:type w:val="bbPlcHdr"/>
        </w:types>
        <w:behaviors>
          <w:behavior w:val="content"/>
        </w:behaviors>
        <w:guid w:val="{625E3778-7372-48A1-A409-94B2A9B59734}"/>
      </w:docPartPr>
      <w:docPartBody>
        <w:p w:rsidR="006F0D08" w:rsidP="006F0D08">
          <w:pPr>
            <w:pStyle w:val="FC6AF76D671D4B658618ED8E9929E0AE"/>
          </w:pPr>
          <w:r w:rsidRPr="0092520B">
            <w:rPr>
              <w:rStyle w:val="PlaceholderText"/>
            </w:rPr>
            <w:t>Click or tap here to enter text.</w:t>
          </w:r>
        </w:p>
      </w:docPartBody>
    </w:docPart>
    <w:docPart>
      <w:docPartPr>
        <w:name w:val="D397FF7F9DCD4910BB2FC1C120CC88B8"/>
        <w:category>
          <w:name w:val="General"/>
          <w:gallery w:val="placeholder"/>
        </w:category>
        <w:types>
          <w:type w:val="bbPlcHdr"/>
        </w:types>
        <w:behaviors>
          <w:behavior w:val="content"/>
        </w:behaviors>
        <w:guid w:val="{C528EF73-9E18-426E-8182-A9602E7CA19D}"/>
      </w:docPartPr>
      <w:docPartBody>
        <w:p w:rsidR="006F0D08" w:rsidP="006F0D08">
          <w:pPr>
            <w:pStyle w:val="D397FF7F9DCD4910BB2FC1C120CC88B8"/>
          </w:pPr>
          <w:r>
            <w:rPr>
              <w:rStyle w:val="PlaceholderText"/>
            </w:rPr>
            <w:t>Click or tap here to enter text.</w:t>
          </w:r>
        </w:p>
      </w:docPartBody>
    </w:docPart>
    <w:docPart>
      <w:docPartPr>
        <w:name w:val="9D4FC0EB390E4AE3A42284B15FC523E3"/>
        <w:category>
          <w:name w:val="General"/>
          <w:gallery w:val="placeholder"/>
        </w:category>
        <w:types>
          <w:type w:val="bbPlcHdr"/>
        </w:types>
        <w:behaviors>
          <w:behavior w:val="content"/>
        </w:behaviors>
        <w:guid w:val="{AEF541A6-E302-4A86-A0A9-F2EF16006C04}"/>
      </w:docPartPr>
      <w:docPartBody>
        <w:p w:rsidR="006F0D08" w:rsidP="006F0D08">
          <w:pPr>
            <w:pStyle w:val="9D4FC0EB390E4AE3A42284B15FC523E3"/>
          </w:pPr>
          <w:r w:rsidRPr="00310950">
            <w:rPr>
              <w:rStyle w:val="PlaceholderText"/>
            </w:rPr>
            <w:t>Click or tap here to enter text.</w:t>
          </w:r>
        </w:p>
      </w:docPartBody>
    </w:docPart>
    <w:docPart>
      <w:docPartPr>
        <w:name w:val="9B6E5E73BB8F4CA1B4171B0C3DE800B3"/>
        <w:category>
          <w:name w:val="General"/>
          <w:gallery w:val="placeholder"/>
        </w:category>
        <w:types>
          <w:type w:val="bbPlcHdr"/>
        </w:types>
        <w:behaviors>
          <w:behavior w:val="content"/>
        </w:behaviors>
        <w:guid w:val="{1FCAA54E-F3FB-464A-A534-B2F6C0EE45B3}"/>
      </w:docPartPr>
      <w:docPartBody>
        <w:p w:rsidR="006F0D08" w:rsidP="006F0D08">
          <w:pPr>
            <w:pStyle w:val="9B6E5E73BB8F4CA1B4171B0C3DE800B3"/>
          </w:pPr>
          <w:r w:rsidRPr="0092520B">
            <w:rPr>
              <w:rStyle w:val="PlaceholderText"/>
            </w:rPr>
            <w:t>Click or tap here to enter text.</w:t>
          </w:r>
        </w:p>
      </w:docPartBody>
    </w:docPart>
    <w:docPart>
      <w:docPartPr>
        <w:name w:val="CFD06C09A0D34ABC9786DB9AB770B0DE"/>
        <w:category>
          <w:name w:val="General"/>
          <w:gallery w:val="placeholder"/>
        </w:category>
        <w:types>
          <w:type w:val="bbPlcHdr"/>
        </w:types>
        <w:behaviors>
          <w:behavior w:val="content"/>
        </w:behaviors>
        <w:guid w:val="{FE119353-BD29-40E3-9C43-78E9A8D9CABB}"/>
      </w:docPartPr>
      <w:docPartBody>
        <w:p w:rsidR="006F0D08" w:rsidP="006F0D08">
          <w:pPr>
            <w:pStyle w:val="CFD06C09A0D34ABC9786DB9AB770B0DE"/>
          </w:pPr>
          <w:r w:rsidRPr="0092520B">
            <w:rPr>
              <w:rStyle w:val="PlaceholderText"/>
            </w:rPr>
            <w:t>Click or tap here to enter text.</w:t>
          </w:r>
        </w:p>
      </w:docPartBody>
    </w:docPart>
    <w:docPart>
      <w:docPartPr>
        <w:name w:val="CA40F42B8CD8412C85491B0E1E4D6704"/>
        <w:category>
          <w:name w:val="General"/>
          <w:gallery w:val="placeholder"/>
        </w:category>
        <w:types>
          <w:type w:val="bbPlcHdr"/>
        </w:types>
        <w:behaviors>
          <w:behavior w:val="content"/>
        </w:behaviors>
        <w:guid w:val="{2E273066-3C31-43F8-AC75-9A4F8AFE902A}"/>
      </w:docPartPr>
      <w:docPartBody>
        <w:p w:rsidR="006F0D08" w:rsidP="006F0D08">
          <w:pPr>
            <w:pStyle w:val="CA40F42B8CD8412C85491B0E1E4D6704"/>
          </w:pPr>
          <w:r w:rsidRPr="0092520B">
            <w:rPr>
              <w:rStyle w:val="PlaceholderText"/>
            </w:rPr>
            <w:t>Click or tap here to enter text.</w:t>
          </w:r>
        </w:p>
      </w:docPartBody>
    </w:docPart>
    <w:docPart>
      <w:docPartPr>
        <w:name w:val="257AA1BC4C2B47B083C1FE72E1837FB3"/>
        <w:category>
          <w:name w:val="General"/>
          <w:gallery w:val="placeholder"/>
        </w:category>
        <w:types>
          <w:type w:val="bbPlcHdr"/>
        </w:types>
        <w:behaviors>
          <w:behavior w:val="content"/>
        </w:behaviors>
        <w:guid w:val="{FDE6F987-9343-4176-BDA5-C93E802E4E43}"/>
      </w:docPartPr>
      <w:docPartBody>
        <w:p w:rsidR="006F0D08" w:rsidP="006F0D08">
          <w:pPr>
            <w:pStyle w:val="257AA1BC4C2B47B083C1FE72E1837FB3"/>
          </w:pPr>
          <w:r w:rsidRPr="0092520B">
            <w:rPr>
              <w:rStyle w:val="PlaceholderText"/>
            </w:rPr>
            <w:t>Click or tap here to enter text.</w:t>
          </w:r>
        </w:p>
      </w:docPartBody>
    </w:docPart>
    <w:docPart>
      <w:docPartPr>
        <w:name w:val="658A90B51E2F4F6EBC5C7BE4A7B9667F"/>
        <w:category>
          <w:name w:val="General"/>
          <w:gallery w:val="placeholder"/>
        </w:category>
        <w:types>
          <w:type w:val="bbPlcHdr"/>
        </w:types>
        <w:behaviors>
          <w:behavior w:val="content"/>
        </w:behaviors>
        <w:guid w:val="{C7FBEFD8-68FB-4B54-8206-B550244D72D6}"/>
      </w:docPartPr>
      <w:docPartBody>
        <w:p w:rsidR="006F0D08" w:rsidP="006F0D08">
          <w:pPr>
            <w:pStyle w:val="658A90B51E2F4F6EBC5C7BE4A7B9667F"/>
          </w:pPr>
          <w:r w:rsidRPr="0092520B">
            <w:rPr>
              <w:rStyle w:val="PlaceholderText"/>
            </w:rPr>
            <w:t>Click or tap here to enter text.</w:t>
          </w:r>
        </w:p>
      </w:docPartBody>
    </w:docPart>
    <w:docPart>
      <w:docPartPr>
        <w:name w:val="3F461C6E01624140A50D796142FA4930"/>
        <w:category>
          <w:name w:val="General"/>
          <w:gallery w:val="placeholder"/>
        </w:category>
        <w:types>
          <w:type w:val="bbPlcHdr"/>
        </w:types>
        <w:behaviors>
          <w:behavior w:val="content"/>
        </w:behaviors>
        <w:guid w:val="{E746F407-F257-4DEF-B8AF-EE066D4442FB}"/>
      </w:docPartPr>
      <w:docPartBody>
        <w:p w:rsidR="006F0D08" w:rsidP="006F0D08">
          <w:pPr>
            <w:pStyle w:val="3F461C6E01624140A50D796142FA4930"/>
          </w:pPr>
          <w:r w:rsidRPr="0092520B">
            <w:rPr>
              <w:rStyle w:val="PlaceholderText"/>
            </w:rPr>
            <w:t>Click or tap here to enter text.</w:t>
          </w:r>
        </w:p>
      </w:docPartBody>
    </w:docPart>
    <w:docPart>
      <w:docPartPr>
        <w:name w:val="A7B6183C94794564B10E660785804BA6"/>
        <w:category>
          <w:name w:val="General"/>
          <w:gallery w:val="placeholder"/>
        </w:category>
        <w:types>
          <w:type w:val="bbPlcHdr"/>
        </w:types>
        <w:behaviors>
          <w:behavior w:val="content"/>
        </w:behaviors>
        <w:guid w:val="{D814FD25-62B7-478E-AAD7-EAAB31C7BD86}"/>
      </w:docPartPr>
      <w:docPartBody>
        <w:p w:rsidR="006F0D08" w:rsidP="006F0D08">
          <w:pPr>
            <w:pStyle w:val="A7B6183C94794564B10E660785804BA6"/>
          </w:pPr>
          <w:r w:rsidRPr="0092520B">
            <w:rPr>
              <w:rStyle w:val="PlaceholderText"/>
            </w:rPr>
            <w:t>Click or tap here to enter text.</w:t>
          </w:r>
        </w:p>
      </w:docPartBody>
    </w:docPart>
    <w:docPart>
      <w:docPartPr>
        <w:name w:val="0D22A45943244EC0B4DD066B48557950"/>
        <w:category>
          <w:name w:val="General"/>
          <w:gallery w:val="placeholder"/>
        </w:category>
        <w:types>
          <w:type w:val="bbPlcHdr"/>
        </w:types>
        <w:behaviors>
          <w:behavior w:val="content"/>
        </w:behaviors>
        <w:guid w:val="{42EA121A-3959-4ADC-9DB3-89AD7CDBEE8C}"/>
      </w:docPartPr>
      <w:docPartBody>
        <w:p w:rsidR="006F0D08" w:rsidP="006F0D08">
          <w:pPr>
            <w:pStyle w:val="0D22A45943244EC0B4DD066B48557950"/>
          </w:pPr>
          <w:r w:rsidRPr="0092520B">
            <w:rPr>
              <w:rStyle w:val="PlaceholderText"/>
            </w:rPr>
            <w:t>Click or tap here to enter text.</w:t>
          </w:r>
        </w:p>
      </w:docPartBody>
    </w:docPart>
    <w:docPart>
      <w:docPartPr>
        <w:name w:val="7FDECF20E8D54AF1AFA3C19DE73C8DA7"/>
        <w:category>
          <w:name w:val="General"/>
          <w:gallery w:val="placeholder"/>
        </w:category>
        <w:types>
          <w:type w:val="bbPlcHdr"/>
        </w:types>
        <w:behaviors>
          <w:behavior w:val="content"/>
        </w:behaviors>
        <w:guid w:val="{D890F1BF-E1B7-44F9-9AD0-CE0F71265E5A}"/>
      </w:docPartPr>
      <w:docPartBody>
        <w:p w:rsidR="006F0D08" w:rsidP="006F0D08">
          <w:pPr>
            <w:pStyle w:val="7FDECF20E8D54AF1AFA3C19DE73C8DA7"/>
          </w:pPr>
          <w:r w:rsidRPr="0092520B">
            <w:rPr>
              <w:rStyle w:val="PlaceholderText"/>
            </w:rPr>
            <w:t>Click or tap here to enter text.</w:t>
          </w:r>
        </w:p>
      </w:docPartBody>
    </w:docPart>
    <w:docPart>
      <w:docPartPr>
        <w:name w:val="655252AE3C2046AC8B336A324F92F2B8"/>
        <w:category>
          <w:name w:val="General"/>
          <w:gallery w:val="placeholder"/>
        </w:category>
        <w:types>
          <w:type w:val="bbPlcHdr"/>
        </w:types>
        <w:behaviors>
          <w:behavior w:val="content"/>
        </w:behaviors>
        <w:guid w:val="{C1137AA5-091B-4F14-882E-D09D7727D4F3}"/>
      </w:docPartPr>
      <w:docPartBody>
        <w:p w:rsidR="006F0D08" w:rsidP="006F0D08">
          <w:pPr>
            <w:pStyle w:val="655252AE3C2046AC8B336A324F92F2B8"/>
          </w:pPr>
          <w:r w:rsidRPr="0092520B">
            <w:rPr>
              <w:rStyle w:val="PlaceholderText"/>
            </w:rPr>
            <w:t>Click or tap here to enter text.</w:t>
          </w:r>
        </w:p>
      </w:docPartBody>
    </w:docPart>
    <w:docPart>
      <w:docPartPr>
        <w:name w:val="0C43EE96E98C4A03B433C8CAC2BCF32B"/>
        <w:category>
          <w:name w:val="General"/>
          <w:gallery w:val="placeholder"/>
        </w:category>
        <w:types>
          <w:type w:val="bbPlcHdr"/>
        </w:types>
        <w:behaviors>
          <w:behavior w:val="content"/>
        </w:behaviors>
        <w:guid w:val="{256145C4-AFBB-4C5E-81CD-216834416A29}"/>
      </w:docPartPr>
      <w:docPartBody>
        <w:p w:rsidR="006F0D08" w:rsidP="006F0D08">
          <w:pPr>
            <w:pStyle w:val="0C43EE96E98C4A03B433C8CAC2BCF32B"/>
          </w:pPr>
          <w:r w:rsidRPr="0092520B">
            <w:rPr>
              <w:rStyle w:val="PlaceholderText"/>
            </w:rPr>
            <w:t>Click or tap here to enter text.</w:t>
          </w:r>
        </w:p>
      </w:docPartBody>
    </w:docPart>
    <w:docPart>
      <w:docPartPr>
        <w:name w:val="837B31601B854FE186DC2DE5DAC3D966"/>
        <w:category>
          <w:name w:val="General"/>
          <w:gallery w:val="placeholder"/>
        </w:category>
        <w:types>
          <w:type w:val="bbPlcHdr"/>
        </w:types>
        <w:behaviors>
          <w:behavior w:val="content"/>
        </w:behaviors>
        <w:guid w:val="{59726AF8-D701-4DC1-8302-EA4256F06AA4}"/>
      </w:docPartPr>
      <w:docPartBody>
        <w:p w:rsidR="006F0D08" w:rsidP="006F0D08">
          <w:pPr>
            <w:pStyle w:val="837B31601B854FE186DC2DE5DAC3D966"/>
          </w:pPr>
          <w:r w:rsidRPr="00310950">
            <w:rPr>
              <w:rStyle w:val="PlaceholderText"/>
            </w:rPr>
            <w:t>Click or tap here to enter text.</w:t>
          </w:r>
        </w:p>
      </w:docPartBody>
    </w:docPart>
    <w:docPart>
      <w:docPartPr>
        <w:name w:val="59CF0806A2834B9187244876139A2307"/>
        <w:category>
          <w:name w:val="General"/>
          <w:gallery w:val="placeholder"/>
        </w:category>
        <w:types>
          <w:type w:val="bbPlcHdr"/>
        </w:types>
        <w:behaviors>
          <w:behavior w:val="content"/>
        </w:behaviors>
        <w:guid w:val="{D0DAD3DA-A3D5-40E5-A22E-A33D03FFE73A}"/>
      </w:docPartPr>
      <w:docPartBody>
        <w:p w:rsidR="006F0D08" w:rsidP="006F0D08">
          <w:pPr>
            <w:pStyle w:val="59CF0806A2834B9187244876139A2307"/>
          </w:pPr>
          <w:r w:rsidRPr="0092520B">
            <w:rPr>
              <w:rStyle w:val="PlaceholderText"/>
            </w:rPr>
            <w:t>Click or tap here to enter text.</w:t>
          </w:r>
        </w:p>
      </w:docPartBody>
    </w:docPart>
    <w:docPart>
      <w:docPartPr>
        <w:name w:val="61F8773BC77349E4BA05C3A6F3C7012B"/>
        <w:category>
          <w:name w:val="General"/>
          <w:gallery w:val="placeholder"/>
        </w:category>
        <w:types>
          <w:type w:val="bbPlcHdr"/>
        </w:types>
        <w:behaviors>
          <w:behavior w:val="content"/>
        </w:behaviors>
        <w:guid w:val="{8843DC8D-D614-4767-BCCC-963F4BC138A1}"/>
      </w:docPartPr>
      <w:docPartBody>
        <w:p w:rsidR="006F0D08" w:rsidP="006F0D08">
          <w:pPr>
            <w:pStyle w:val="61F8773BC77349E4BA05C3A6F3C7012B"/>
          </w:pPr>
          <w:r w:rsidRPr="00310950">
            <w:rPr>
              <w:rStyle w:val="PlaceholderText"/>
            </w:rPr>
            <w:t>Click or tap here to enter text.</w:t>
          </w:r>
        </w:p>
      </w:docPartBody>
    </w:docPart>
    <w:docPart>
      <w:docPartPr>
        <w:name w:val="32E3C693C2194A0F905A7704A9CF4D5F"/>
        <w:category>
          <w:name w:val="General"/>
          <w:gallery w:val="placeholder"/>
        </w:category>
        <w:types>
          <w:type w:val="bbPlcHdr"/>
        </w:types>
        <w:behaviors>
          <w:behavior w:val="content"/>
        </w:behaviors>
        <w:guid w:val="{9644F864-8F76-47B1-B623-98B37C4CF2B5}"/>
      </w:docPartPr>
      <w:docPartBody>
        <w:p w:rsidR="006F0D08" w:rsidP="006F0D08">
          <w:pPr>
            <w:pStyle w:val="32E3C693C2194A0F905A7704A9CF4D5F"/>
          </w:pPr>
          <w:r w:rsidRPr="00310950">
            <w:rPr>
              <w:rStyle w:val="PlaceholderText"/>
            </w:rPr>
            <w:t>Click or tap here to enter text.</w:t>
          </w:r>
        </w:p>
      </w:docPartBody>
    </w:docPart>
    <w:docPart>
      <w:docPartPr>
        <w:name w:val="E9FB665147B94D92A92A46FC4E5EB441"/>
        <w:category>
          <w:name w:val="General"/>
          <w:gallery w:val="placeholder"/>
        </w:category>
        <w:types>
          <w:type w:val="bbPlcHdr"/>
        </w:types>
        <w:behaviors>
          <w:behavior w:val="content"/>
        </w:behaviors>
        <w:guid w:val="{A81931FD-333E-416B-A657-710CC96747A0}"/>
      </w:docPartPr>
      <w:docPartBody>
        <w:p w:rsidR="006F0D08" w:rsidP="006F0D08">
          <w:pPr>
            <w:pStyle w:val="E9FB665147B94D92A92A46FC4E5EB441"/>
          </w:pPr>
          <w:r w:rsidRPr="0092520B">
            <w:rPr>
              <w:rStyle w:val="PlaceholderText"/>
            </w:rPr>
            <w:t>Click or tap here to enter text.</w:t>
          </w:r>
        </w:p>
      </w:docPartBody>
    </w:docPart>
    <w:docPart>
      <w:docPartPr>
        <w:name w:val="EA1052D0AB0A48D8A6C6A7F6317421CD"/>
        <w:category>
          <w:name w:val="General"/>
          <w:gallery w:val="placeholder"/>
        </w:category>
        <w:types>
          <w:type w:val="bbPlcHdr"/>
        </w:types>
        <w:behaviors>
          <w:behavior w:val="content"/>
        </w:behaviors>
        <w:guid w:val="{F63116AC-4475-46BC-B55E-254314275FBC}"/>
      </w:docPartPr>
      <w:docPartBody>
        <w:p w:rsidR="006F0D08" w:rsidP="006F0D08">
          <w:pPr>
            <w:pStyle w:val="EA1052D0AB0A48D8A6C6A7F6317421CD"/>
          </w:pPr>
          <w:r w:rsidRPr="00310950">
            <w:rPr>
              <w:rStyle w:val="PlaceholderText"/>
            </w:rPr>
            <w:t>Click or tap here to enter text.</w:t>
          </w:r>
        </w:p>
      </w:docPartBody>
    </w:docPart>
    <w:docPart>
      <w:docPartPr>
        <w:name w:val="D688FC2606AA40118B97C286B4AC840E"/>
        <w:category>
          <w:name w:val="General"/>
          <w:gallery w:val="placeholder"/>
        </w:category>
        <w:types>
          <w:type w:val="bbPlcHdr"/>
        </w:types>
        <w:behaviors>
          <w:behavior w:val="content"/>
        </w:behaviors>
        <w:guid w:val="{33CECB48-2EB3-45F2-8573-BD2E3C848504}"/>
      </w:docPartPr>
      <w:docPartBody>
        <w:p w:rsidR="006F0D08" w:rsidP="006F0D08">
          <w:pPr>
            <w:pStyle w:val="D688FC2606AA40118B97C286B4AC840E"/>
          </w:pPr>
          <w:r w:rsidRPr="0092520B">
            <w:rPr>
              <w:rStyle w:val="PlaceholderText"/>
            </w:rPr>
            <w:t>Click or tap here to enter text.</w:t>
          </w:r>
        </w:p>
      </w:docPartBody>
    </w:docPart>
    <w:docPart>
      <w:docPartPr>
        <w:name w:val="95FD2CE86B2C4E7FAD804B4018B51D94"/>
        <w:category>
          <w:name w:val="General"/>
          <w:gallery w:val="placeholder"/>
        </w:category>
        <w:types>
          <w:type w:val="bbPlcHdr"/>
        </w:types>
        <w:behaviors>
          <w:behavior w:val="content"/>
        </w:behaviors>
        <w:guid w:val="{603EF81F-2B58-45A0-BCDE-F881D5BCDA8C}"/>
      </w:docPartPr>
      <w:docPartBody>
        <w:p w:rsidR="006F0D08" w:rsidP="006F0D08">
          <w:pPr>
            <w:pStyle w:val="95FD2CE86B2C4E7FAD804B4018B51D94"/>
          </w:pPr>
          <w:r w:rsidRPr="0092520B">
            <w:rPr>
              <w:rStyle w:val="PlaceholderText"/>
            </w:rPr>
            <w:t>Click or tap here to enter text.</w:t>
          </w:r>
        </w:p>
      </w:docPartBody>
    </w:docPart>
    <w:docPart>
      <w:docPartPr>
        <w:name w:val="A63A76610ED54080A6A036C373893CBC"/>
        <w:category>
          <w:name w:val="General"/>
          <w:gallery w:val="placeholder"/>
        </w:category>
        <w:types>
          <w:type w:val="bbPlcHdr"/>
        </w:types>
        <w:behaviors>
          <w:behavior w:val="content"/>
        </w:behaviors>
        <w:guid w:val="{82725152-5AE3-4C1F-AD56-B6A6544A5DCF}"/>
      </w:docPartPr>
      <w:docPartBody>
        <w:p w:rsidR="006F0D08" w:rsidP="006F0D08">
          <w:pPr>
            <w:pStyle w:val="A63A76610ED54080A6A036C373893CBC"/>
          </w:pPr>
          <w:r w:rsidRPr="0092520B">
            <w:rPr>
              <w:rStyle w:val="PlaceholderText"/>
            </w:rPr>
            <w:t>Click or tap here to enter text.</w:t>
          </w:r>
        </w:p>
      </w:docPartBody>
    </w:docPart>
    <w:docPart>
      <w:docPartPr>
        <w:name w:val="F17B2BF4B5AC483595C8F0F3CDCA3284"/>
        <w:category>
          <w:name w:val="General"/>
          <w:gallery w:val="placeholder"/>
        </w:category>
        <w:types>
          <w:type w:val="bbPlcHdr"/>
        </w:types>
        <w:behaviors>
          <w:behavior w:val="content"/>
        </w:behaviors>
        <w:guid w:val="{EAB4918A-2E2D-4AA6-B6E4-F26760A55753}"/>
      </w:docPartPr>
      <w:docPartBody>
        <w:p w:rsidR="006F0D08" w:rsidP="006F0D08">
          <w:pPr>
            <w:pStyle w:val="F17B2BF4B5AC483595C8F0F3CDCA3284"/>
          </w:pPr>
          <w:r w:rsidRPr="0092520B">
            <w:rPr>
              <w:rStyle w:val="PlaceholderText"/>
            </w:rPr>
            <w:t>Click or tap here to enter text.</w:t>
          </w:r>
        </w:p>
      </w:docPartBody>
    </w:docPart>
    <w:docPart>
      <w:docPartPr>
        <w:name w:val="9C93476D976C46F887EF5F3D7C4C1211"/>
        <w:category>
          <w:name w:val="General"/>
          <w:gallery w:val="placeholder"/>
        </w:category>
        <w:types>
          <w:type w:val="bbPlcHdr"/>
        </w:types>
        <w:behaviors>
          <w:behavior w:val="content"/>
        </w:behaviors>
        <w:guid w:val="{F86AE117-CABB-4CD5-B5BA-2294702A6FFA}"/>
      </w:docPartPr>
      <w:docPartBody>
        <w:p w:rsidR="006F0D08" w:rsidP="006F0D08">
          <w:pPr>
            <w:pStyle w:val="9C93476D976C46F887EF5F3D7C4C1211"/>
          </w:pPr>
          <w:r w:rsidRPr="0092520B">
            <w:rPr>
              <w:rStyle w:val="PlaceholderText"/>
            </w:rPr>
            <w:t>Click or tap here to enter text.</w:t>
          </w:r>
        </w:p>
      </w:docPartBody>
    </w:docPart>
    <w:docPart>
      <w:docPartPr>
        <w:name w:val="ED91A5A4FAA44E75A6B6EC8D07746284"/>
        <w:category>
          <w:name w:val="General"/>
          <w:gallery w:val="placeholder"/>
        </w:category>
        <w:types>
          <w:type w:val="bbPlcHdr"/>
        </w:types>
        <w:behaviors>
          <w:behavior w:val="content"/>
        </w:behaviors>
        <w:guid w:val="{4E6ABA0D-930D-4108-B046-AFC97096DBE9}"/>
      </w:docPartPr>
      <w:docPartBody>
        <w:p w:rsidR="006F0D08" w:rsidP="006F0D08">
          <w:pPr>
            <w:pStyle w:val="ED91A5A4FAA44E75A6B6EC8D07746284"/>
          </w:pPr>
          <w:r w:rsidRPr="0092520B">
            <w:rPr>
              <w:rStyle w:val="PlaceholderText"/>
            </w:rPr>
            <w:t>Click or tap here to enter text.</w:t>
          </w:r>
        </w:p>
      </w:docPartBody>
    </w:docPart>
    <w:docPart>
      <w:docPartPr>
        <w:name w:val="069FF5E613544983805921CADAC571B8"/>
        <w:category>
          <w:name w:val="General"/>
          <w:gallery w:val="placeholder"/>
        </w:category>
        <w:types>
          <w:type w:val="bbPlcHdr"/>
        </w:types>
        <w:behaviors>
          <w:behavior w:val="content"/>
        </w:behaviors>
        <w:guid w:val="{03013324-E951-4F43-8A26-CC71FB5969F5}"/>
      </w:docPartPr>
      <w:docPartBody>
        <w:p w:rsidR="006F0D08" w:rsidP="006F0D08">
          <w:pPr>
            <w:pStyle w:val="069FF5E613544983805921CADAC571B8"/>
          </w:pPr>
          <w:r w:rsidRPr="0092520B">
            <w:rPr>
              <w:rStyle w:val="PlaceholderText"/>
            </w:rPr>
            <w:t>Click or tap here to enter text.</w:t>
          </w:r>
        </w:p>
      </w:docPartBody>
    </w:docPart>
    <w:docPart>
      <w:docPartPr>
        <w:name w:val="D47D3BA295F24E35BCB8E34029C3755C"/>
        <w:category>
          <w:name w:val="General"/>
          <w:gallery w:val="placeholder"/>
        </w:category>
        <w:types>
          <w:type w:val="bbPlcHdr"/>
        </w:types>
        <w:behaviors>
          <w:behavior w:val="content"/>
        </w:behaviors>
        <w:guid w:val="{ED27E2D5-56B4-4CE0-9FF9-55BDD45B2632}"/>
      </w:docPartPr>
      <w:docPartBody>
        <w:p w:rsidR="006F0D08" w:rsidP="006F0D08">
          <w:pPr>
            <w:pStyle w:val="D47D3BA295F24E35BCB8E34029C3755C"/>
          </w:pPr>
          <w:r w:rsidRPr="0092520B">
            <w:rPr>
              <w:rStyle w:val="PlaceholderText"/>
            </w:rPr>
            <w:t>Click or tap here to enter text.</w:t>
          </w:r>
        </w:p>
      </w:docPartBody>
    </w:docPart>
    <w:docPart>
      <w:docPartPr>
        <w:name w:val="CB7F9003AC6D4BAEBA43B32228E1A2C0"/>
        <w:category>
          <w:name w:val="General"/>
          <w:gallery w:val="placeholder"/>
        </w:category>
        <w:types>
          <w:type w:val="bbPlcHdr"/>
        </w:types>
        <w:behaviors>
          <w:behavior w:val="content"/>
        </w:behaviors>
        <w:guid w:val="{7CCD2622-6B29-4C1E-93E6-8D11646496BA}"/>
      </w:docPartPr>
      <w:docPartBody>
        <w:p w:rsidR="006F0D08" w:rsidP="006F0D08">
          <w:pPr>
            <w:pStyle w:val="CB7F9003AC6D4BAEBA43B32228E1A2C0"/>
          </w:pPr>
          <w:r w:rsidRPr="0092520B">
            <w:rPr>
              <w:rStyle w:val="PlaceholderText"/>
            </w:rPr>
            <w:t>Click or tap here to enter text.</w:t>
          </w:r>
        </w:p>
      </w:docPartBody>
    </w:docPart>
    <w:docPart>
      <w:docPartPr>
        <w:name w:val="7D3B8F49770D43FC8DC3D6702D60EC5E"/>
        <w:category>
          <w:name w:val="General"/>
          <w:gallery w:val="placeholder"/>
        </w:category>
        <w:types>
          <w:type w:val="bbPlcHdr"/>
        </w:types>
        <w:behaviors>
          <w:behavior w:val="content"/>
        </w:behaviors>
        <w:guid w:val="{B84C670A-BD9D-4B1A-9971-4767D619B8E0}"/>
      </w:docPartPr>
      <w:docPartBody>
        <w:p w:rsidR="006F0D08" w:rsidP="006F0D08">
          <w:pPr>
            <w:pStyle w:val="7D3B8F49770D43FC8DC3D6702D60EC5E"/>
          </w:pPr>
          <w:r w:rsidRPr="0092520B">
            <w:rPr>
              <w:rStyle w:val="PlaceholderText"/>
            </w:rPr>
            <w:t>Click or tap here to enter text.</w:t>
          </w:r>
        </w:p>
      </w:docPartBody>
    </w:docPart>
    <w:docPart>
      <w:docPartPr>
        <w:name w:val="E1BD466D93CE4A5E82B79E45ED7944E1"/>
        <w:category>
          <w:name w:val="General"/>
          <w:gallery w:val="placeholder"/>
        </w:category>
        <w:types>
          <w:type w:val="bbPlcHdr"/>
        </w:types>
        <w:behaviors>
          <w:behavior w:val="content"/>
        </w:behaviors>
        <w:guid w:val="{F8E910E9-218A-4F67-A477-C10E2D881CDB}"/>
      </w:docPartPr>
      <w:docPartBody>
        <w:p w:rsidR="006F0D08" w:rsidP="006F0D08">
          <w:pPr>
            <w:pStyle w:val="E1BD466D93CE4A5E82B79E45ED7944E1"/>
          </w:pPr>
          <w:r w:rsidRPr="0092520B">
            <w:rPr>
              <w:rStyle w:val="PlaceholderText"/>
            </w:rPr>
            <w:t>Click or tap here to enter text.</w:t>
          </w:r>
        </w:p>
      </w:docPartBody>
    </w:docPart>
    <w:docPart>
      <w:docPartPr>
        <w:name w:val="A76937AD486F4F27A1D689E57B87E14B"/>
        <w:category>
          <w:name w:val="General"/>
          <w:gallery w:val="placeholder"/>
        </w:category>
        <w:types>
          <w:type w:val="bbPlcHdr"/>
        </w:types>
        <w:behaviors>
          <w:behavior w:val="content"/>
        </w:behaviors>
        <w:guid w:val="{CD8243E0-796B-4576-83BC-72F13789A1F2}"/>
      </w:docPartPr>
      <w:docPartBody>
        <w:p w:rsidR="006F0D08" w:rsidP="006F0D08">
          <w:pPr>
            <w:pStyle w:val="A76937AD486F4F27A1D689E57B87E14B"/>
          </w:pPr>
          <w:r w:rsidRPr="0092520B">
            <w:rPr>
              <w:rStyle w:val="PlaceholderText"/>
            </w:rPr>
            <w:t>Click or tap here to enter text.</w:t>
          </w:r>
        </w:p>
      </w:docPartBody>
    </w:docPart>
    <w:docPart>
      <w:docPartPr>
        <w:name w:val="8CA358AAA88549AAA35E4C32ECF26DBB"/>
        <w:category>
          <w:name w:val="General"/>
          <w:gallery w:val="placeholder"/>
        </w:category>
        <w:types>
          <w:type w:val="bbPlcHdr"/>
        </w:types>
        <w:behaviors>
          <w:behavior w:val="content"/>
        </w:behaviors>
        <w:guid w:val="{4B7E812F-BD7F-4458-805B-24ABACC49689}"/>
      </w:docPartPr>
      <w:docPartBody>
        <w:p w:rsidR="006F0D08" w:rsidP="006F0D08">
          <w:pPr>
            <w:pStyle w:val="8CA358AAA88549AAA35E4C32ECF26DBB"/>
          </w:pPr>
          <w:r w:rsidRPr="00310950">
            <w:rPr>
              <w:rStyle w:val="PlaceholderText"/>
            </w:rPr>
            <w:t>Click or tap here to enter text.</w:t>
          </w:r>
        </w:p>
      </w:docPartBody>
    </w:docPart>
    <w:docPart>
      <w:docPartPr>
        <w:name w:val="1DB1840EB33A4125ACD723A413DAF9F3"/>
        <w:category>
          <w:name w:val="General"/>
          <w:gallery w:val="placeholder"/>
        </w:category>
        <w:types>
          <w:type w:val="bbPlcHdr"/>
        </w:types>
        <w:behaviors>
          <w:behavior w:val="content"/>
        </w:behaviors>
        <w:guid w:val="{A3FBEE37-8D08-4458-ADBB-4489E366E2B9}"/>
      </w:docPartPr>
      <w:docPartBody>
        <w:p w:rsidR="006F0D08" w:rsidP="006F0D08">
          <w:pPr>
            <w:pStyle w:val="1DB1840EB33A4125ACD723A413DAF9F3"/>
          </w:pPr>
          <w:r w:rsidRPr="0092520B">
            <w:rPr>
              <w:rStyle w:val="PlaceholderText"/>
            </w:rPr>
            <w:t>Click or tap here to enter text.</w:t>
          </w:r>
        </w:p>
      </w:docPartBody>
    </w:docPart>
    <w:docPart>
      <w:docPartPr>
        <w:name w:val="1F2B5867D5474C9B8E64A35E6F663251"/>
        <w:category>
          <w:name w:val="General"/>
          <w:gallery w:val="placeholder"/>
        </w:category>
        <w:types>
          <w:type w:val="bbPlcHdr"/>
        </w:types>
        <w:behaviors>
          <w:behavior w:val="content"/>
        </w:behaviors>
        <w:guid w:val="{C73BCD9D-168E-4866-BE10-150492D39B41}"/>
      </w:docPartPr>
      <w:docPartBody>
        <w:p w:rsidR="006F0D08" w:rsidP="006F0D08">
          <w:pPr>
            <w:pStyle w:val="1F2B5867D5474C9B8E64A35E6F663251"/>
          </w:pPr>
          <w:r w:rsidRPr="0092520B">
            <w:rPr>
              <w:rStyle w:val="PlaceholderText"/>
            </w:rPr>
            <w:t>Click or tap here to enter text.</w:t>
          </w:r>
        </w:p>
      </w:docPartBody>
    </w:docPart>
    <w:docPart>
      <w:docPartPr>
        <w:name w:val="35AE2191FA184BB4ABE3251163DFC5DD"/>
        <w:category>
          <w:name w:val="General"/>
          <w:gallery w:val="placeholder"/>
        </w:category>
        <w:types>
          <w:type w:val="bbPlcHdr"/>
        </w:types>
        <w:behaviors>
          <w:behavior w:val="content"/>
        </w:behaviors>
        <w:guid w:val="{292F2584-485B-451D-9395-5505F5F8DCD4}"/>
      </w:docPartPr>
      <w:docPartBody>
        <w:p w:rsidR="006F0D08" w:rsidP="006F0D08">
          <w:pPr>
            <w:pStyle w:val="35AE2191FA184BB4ABE3251163DFC5DD"/>
          </w:pPr>
          <w:r w:rsidRPr="0092520B">
            <w:rPr>
              <w:rStyle w:val="PlaceholderText"/>
            </w:rPr>
            <w:t>Click or tap here to enter text.</w:t>
          </w:r>
        </w:p>
      </w:docPartBody>
    </w:docPart>
    <w:docPart>
      <w:docPartPr>
        <w:name w:val="4EC78E5FD8F549E581CCFF5F4DE7551B"/>
        <w:category>
          <w:name w:val="General"/>
          <w:gallery w:val="placeholder"/>
        </w:category>
        <w:types>
          <w:type w:val="bbPlcHdr"/>
        </w:types>
        <w:behaviors>
          <w:behavior w:val="content"/>
        </w:behaviors>
        <w:guid w:val="{92A40757-3583-4F99-8DD7-492F9251981E}"/>
      </w:docPartPr>
      <w:docPartBody>
        <w:p w:rsidR="006F0D08" w:rsidP="006F0D08">
          <w:pPr>
            <w:pStyle w:val="4EC78E5FD8F549E581CCFF5F4DE7551B"/>
          </w:pPr>
          <w:r w:rsidRPr="0092520B">
            <w:rPr>
              <w:rStyle w:val="PlaceholderText"/>
            </w:rPr>
            <w:t>Click or tap here to enter text.</w:t>
          </w:r>
        </w:p>
      </w:docPartBody>
    </w:docPart>
    <w:docPart>
      <w:docPartPr>
        <w:name w:val="DC5FF94B341C449AA7BFC899B5FE6772"/>
        <w:category>
          <w:name w:val="General"/>
          <w:gallery w:val="placeholder"/>
        </w:category>
        <w:types>
          <w:type w:val="bbPlcHdr"/>
        </w:types>
        <w:behaviors>
          <w:behavior w:val="content"/>
        </w:behaviors>
        <w:guid w:val="{FBB9E63E-0184-4ECA-A5CB-285D43C253F2}"/>
      </w:docPartPr>
      <w:docPartBody>
        <w:p w:rsidR="006F0D08" w:rsidP="006F0D08">
          <w:pPr>
            <w:pStyle w:val="DC5FF94B341C449AA7BFC899B5FE6772"/>
          </w:pPr>
          <w:r>
            <w:rPr>
              <w:rStyle w:val="PlaceholderText"/>
            </w:rPr>
            <w:t>Click or tap here to enter text.</w:t>
          </w:r>
        </w:p>
      </w:docPartBody>
    </w:docPart>
    <w:docPart>
      <w:docPartPr>
        <w:name w:val="05729C9BF57843D99186A5EB7D576E5E"/>
        <w:category>
          <w:name w:val="General"/>
          <w:gallery w:val="placeholder"/>
        </w:category>
        <w:types>
          <w:type w:val="bbPlcHdr"/>
        </w:types>
        <w:behaviors>
          <w:behavior w:val="content"/>
        </w:behaviors>
        <w:guid w:val="{2A041D99-BE6B-49E5-AB69-037622ADA34C}"/>
      </w:docPartPr>
      <w:docPartBody>
        <w:p w:rsidR="006F0D08" w:rsidP="006F0D08">
          <w:pPr>
            <w:pStyle w:val="05729C9BF57843D99186A5EB7D576E5E"/>
          </w:pPr>
          <w:r w:rsidRPr="00310950">
            <w:rPr>
              <w:rStyle w:val="PlaceholderText"/>
            </w:rPr>
            <w:t>Click or tap here to enter text.</w:t>
          </w:r>
        </w:p>
      </w:docPartBody>
    </w:docPart>
    <w:docPart>
      <w:docPartPr>
        <w:name w:val="95A60C020FE54C52AB59CB730DEAD974"/>
        <w:category>
          <w:name w:val="General"/>
          <w:gallery w:val="placeholder"/>
        </w:category>
        <w:types>
          <w:type w:val="bbPlcHdr"/>
        </w:types>
        <w:behaviors>
          <w:behavior w:val="content"/>
        </w:behaviors>
        <w:guid w:val="{020CE997-0911-4A75-9045-D4A88391698E}"/>
      </w:docPartPr>
      <w:docPartBody>
        <w:p w:rsidR="006F0D08" w:rsidP="006F0D08">
          <w:pPr>
            <w:pStyle w:val="95A60C020FE54C52AB59CB730DEAD974"/>
          </w:pPr>
          <w:r>
            <w:rPr>
              <w:rStyle w:val="PlaceholderText"/>
            </w:rPr>
            <w:t>Click or tap here to enter text.</w:t>
          </w:r>
        </w:p>
      </w:docPartBody>
    </w:docPart>
    <w:docPart>
      <w:docPartPr>
        <w:name w:val="B08E778F97F147C2B57062C87D1647E0"/>
        <w:category>
          <w:name w:val="General"/>
          <w:gallery w:val="placeholder"/>
        </w:category>
        <w:types>
          <w:type w:val="bbPlcHdr"/>
        </w:types>
        <w:behaviors>
          <w:behavior w:val="content"/>
        </w:behaviors>
        <w:guid w:val="{A69DD26A-7AFF-4BF3-96F2-D5F3B681C199}"/>
      </w:docPartPr>
      <w:docPartBody>
        <w:p w:rsidR="006F0D08" w:rsidP="006F0D08">
          <w:pPr>
            <w:pStyle w:val="B08E778F97F147C2B57062C87D1647E0"/>
          </w:pPr>
          <w:r w:rsidRPr="00310950">
            <w:rPr>
              <w:rStyle w:val="PlaceholderText"/>
            </w:rPr>
            <w:t>Click or tap here to enter text.</w:t>
          </w:r>
        </w:p>
      </w:docPartBody>
    </w:docPart>
    <w:docPart>
      <w:docPartPr>
        <w:name w:val="6F804EC133034B8F8D23F2E5B5FB1FA1"/>
        <w:category>
          <w:name w:val="General"/>
          <w:gallery w:val="placeholder"/>
        </w:category>
        <w:types>
          <w:type w:val="bbPlcHdr"/>
        </w:types>
        <w:behaviors>
          <w:behavior w:val="content"/>
        </w:behaviors>
        <w:guid w:val="{E97A0FE0-1390-430F-9757-3989AC433A74}"/>
      </w:docPartPr>
      <w:docPartBody>
        <w:p w:rsidR="006F0D08" w:rsidP="006F0D08">
          <w:pPr>
            <w:pStyle w:val="6F804EC133034B8F8D23F2E5B5FB1FA1"/>
          </w:pPr>
          <w:r>
            <w:rPr>
              <w:rStyle w:val="PlaceholderText"/>
            </w:rPr>
            <w:t>Click or tap here to enter text.</w:t>
          </w:r>
        </w:p>
      </w:docPartBody>
    </w:docPart>
    <w:docPart>
      <w:docPartPr>
        <w:name w:val="2EE5E8F90AFE455F91879C265E068E96"/>
        <w:category>
          <w:name w:val="General"/>
          <w:gallery w:val="placeholder"/>
        </w:category>
        <w:types>
          <w:type w:val="bbPlcHdr"/>
        </w:types>
        <w:behaviors>
          <w:behavior w:val="content"/>
        </w:behaviors>
        <w:guid w:val="{0E0FFB3E-4148-40C6-AB7D-0C3CB5CE912C}"/>
      </w:docPartPr>
      <w:docPartBody>
        <w:p w:rsidR="006F0D08" w:rsidP="006F0D08">
          <w:pPr>
            <w:pStyle w:val="2EE5E8F90AFE455F91879C265E068E96"/>
          </w:pPr>
          <w:r>
            <w:rPr>
              <w:rStyle w:val="PlaceholderText"/>
            </w:rPr>
            <w:t>Click or tap here to enter text.</w:t>
          </w:r>
        </w:p>
      </w:docPartBody>
    </w:docPart>
    <w:docPart>
      <w:docPartPr>
        <w:name w:val="5D28760A49F44C9093A7CCF95E721376"/>
        <w:category>
          <w:name w:val="General"/>
          <w:gallery w:val="placeholder"/>
        </w:category>
        <w:types>
          <w:type w:val="bbPlcHdr"/>
        </w:types>
        <w:behaviors>
          <w:behavior w:val="content"/>
        </w:behaviors>
        <w:guid w:val="{BE1B635C-3E33-4051-B85F-64C9C095F615}"/>
      </w:docPartPr>
      <w:docPartBody>
        <w:p w:rsidR="006F0D08" w:rsidP="006F0D08">
          <w:pPr>
            <w:pStyle w:val="5D28760A49F44C9093A7CCF95E721376"/>
          </w:pPr>
          <w:r>
            <w:rPr>
              <w:rStyle w:val="PlaceholderText"/>
            </w:rPr>
            <w:t>Click or tap here to enter text.</w:t>
          </w:r>
        </w:p>
      </w:docPartBody>
    </w:docPart>
    <w:docPart>
      <w:docPartPr>
        <w:name w:val="39179E3112C3443B958DA93DBE98F7A9"/>
        <w:category>
          <w:name w:val="General"/>
          <w:gallery w:val="placeholder"/>
        </w:category>
        <w:types>
          <w:type w:val="bbPlcHdr"/>
        </w:types>
        <w:behaviors>
          <w:behavior w:val="content"/>
        </w:behaviors>
        <w:guid w:val="{B55D19A2-28DB-4736-BB10-C7FDDE05DA58}"/>
      </w:docPartPr>
      <w:docPartBody>
        <w:p w:rsidR="006F0D08" w:rsidP="006F0D08">
          <w:pPr>
            <w:pStyle w:val="39179E3112C3443B958DA93DBE98F7A9"/>
          </w:pPr>
          <w:r>
            <w:rPr>
              <w:rStyle w:val="PlaceholderText"/>
            </w:rPr>
            <w:t>Click or tap here to enter text.</w:t>
          </w:r>
        </w:p>
      </w:docPartBody>
    </w:docPart>
    <w:docPart>
      <w:docPartPr>
        <w:name w:val="6DFB435198BC443AB2D7F52C4B89E3F5"/>
        <w:category>
          <w:name w:val="General"/>
          <w:gallery w:val="placeholder"/>
        </w:category>
        <w:types>
          <w:type w:val="bbPlcHdr"/>
        </w:types>
        <w:behaviors>
          <w:behavior w:val="content"/>
        </w:behaviors>
        <w:guid w:val="{ABDF45D9-4370-448C-B5D2-C6DE37BFF257}"/>
      </w:docPartPr>
      <w:docPartBody>
        <w:p w:rsidR="006F0D08" w:rsidP="006F0D08">
          <w:pPr>
            <w:pStyle w:val="6DFB435198BC443AB2D7F52C4B89E3F5"/>
          </w:pPr>
          <w:r>
            <w:rPr>
              <w:rStyle w:val="PlaceholderText"/>
            </w:rPr>
            <w:t>Click or tap here to enter text.</w:t>
          </w:r>
        </w:p>
      </w:docPartBody>
    </w:docPart>
    <w:docPart>
      <w:docPartPr>
        <w:name w:val="F4B0DE4A94AF4C41858396EE5AF25316"/>
        <w:category>
          <w:name w:val="General"/>
          <w:gallery w:val="placeholder"/>
        </w:category>
        <w:types>
          <w:type w:val="bbPlcHdr"/>
        </w:types>
        <w:behaviors>
          <w:behavior w:val="content"/>
        </w:behaviors>
        <w:guid w:val="{BB3C3E76-090A-41DA-9362-3404C5CD36D2}"/>
      </w:docPartPr>
      <w:docPartBody>
        <w:p w:rsidR="006F0D08" w:rsidP="006F0D08">
          <w:pPr>
            <w:pStyle w:val="F4B0DE4A94AF4C41858396EE5AF25316"/>
          </w:pPr>
          <w:r>
            <w:rPr>
              <w:rStyle w:val="PlaceholderText"/>
            </w:rPr>
            <w:t>Click or tap here to enter text.</w:t>
          </w:r>
        </w:p>
      </w:docPartBody>
    </w:docPart>
    <w:docPart>
      <w:docPartPr>
        <w:name w:val="3961A5F90FEC4FA5AC95F348BF0339C2"/>
        <w:category>
          <w:name w:val="General"/>
          <w:gallery w:val="placeholder"/>
        </w:category>
        <w:types>
          <w:type w:val="bbPlcHdr"/>
        </w:types>
        <w:behaviors>
          <w:behavior w:val="content"/>
        </w:behaviors>
        <w:guid w:val="{D89F9793-AD99-462B-B657-2E5443B548DE}"/>
      </w:docPartPr>
      <w:docPartBody>
        <w:p w:rsidR="006F0D08" w:rsidP="006F0D08">
          <w:pPr>
            <w:pStyle w:val="3961A5F90FEC4FA5AC95F348BF0339C2"/>
          </w:pPr>
          <w:r>
            <w:rPr>
              <w:rStyle w:val="PlaceholderText"/>
            </w:rPr>
            <w:t>Click or tap here to enter text.</w:t>
          </w:r>
        </w:p>
      </w:docPartBody>
    </w:docPart>
    <w:docPart>
      <w:docPartPr>
        <w:name w:val="9CF53A1B0B394CECB34D61332F3BD50E"/>
        <w:category>
          <w:name w:val="General"/>
          <w:gallery w:val="placeholder"/>
        </w:category>
        <w:types>
          <w:type w:val="bbPlcHdr"/>
        </w:types>
        <w:behaviors>
          <w:behavior w:val="content"/>
        </w:behaviors>
        <w:guid w:val="{D79118D2-AD87-4D61-ACCC-9048D18058D1}"/>
      </w:docPartPr>
      <w:docPartBody>
        <w:p w:rsidR="006F0D08" w:rsidP="006F0D08">
          <w:pPr>
            <w:pStyle w:val="9CF53A1B0B394CECB34D61332F3BD50E"/>
          </w:pPr>
          <w:r>
            <w:rPr>
              <w:rStyle w:val="PlaceholderText"/>
            </w:rPr>
            <w:t>Click or tap here to enter text.</w:t>
          </w:r>
        </w:p>
      </w:docPartBody>
    </w:docPart>
    <w:docPart>
      <w:docPartPr>
        <w:name w:val="972F40EF80B04EA6A62A2FD6836A7295"/>
        <w:category>
          <w:name w:val="General"/>
          <w:gallery w:val="placeholder"/>
        </w:category>
        <w:types>
          <w:type w:val="bbPlcHdr"/>
        </w:types>
        <w:behaviors>
          <w:behavior w:val="content"/>
        </w:behaviors>
        <w:guid w:val="{DAE39156-FDEB-4105-881F-D08030659E55}"/>
      </w:docPartPr>
      <w:docPartBody>
        <w:p w:rsidR="006F0D08" w:rsidP="006F0D08">
          <w:pPr>
            <w:pStyle w:val="972F40EF80B04EA6A62A2FD6836A7295"/>
          </w:pPr>
          <w:r>
            <w:rPr>
              <w:rStyle w:val="PlaceholderText"/>
            </w:rPr>
            <w:t>Click or tap here to enter text.</w:t>
          </w:r>
        </w:p>
      </w:docPartBody>
    </w:docPart>
    <w:docPart>
      <w:docPartPr>
        <w:name w:val="5B79E54C68BF4B7B95E118864BDA6E49"/>
        <w:category>
          <w:name w:val="General"/>
          <w:gallery w:val="placeholder"/>
        </w:category>
        <w:types>
          <w:type w:val="bbPlcHdr"/>
        </w:types>
        <w:behaviors>
          <w:behavior w:val="content"/>
        </w:behaviors>
        <w:guid w:val="{D6CEBA4E-0786-4044-A509-A52A19BEDEBB}"/>
      </w:docPartPr>
      <w:docPartBody>
        <w:p w:rsidR="006F0D08" w:rsidP="006F0D08">
          <w:pPr>
            <w:pStyle w:val="5B79E54C68BF4B7B95E118864BDA6E49"/>
          </w:pPr>
          <w:r w:rsidRPr="0092520B">
            <w:rPr>
              <w:rStyle w:val="PlaceholderText"/>
            </w:rPr>
            <w:t>Click or tap here to enter text.</w:t>
          </w:r>
        </w:p>
      </w:docPartBody>
    </w:docPart>
    <w:docPart>
      <w:docPartPr>
        <w:name w:val="10AD977799734CAB910B62A9DFD70B5D"/>
        <w:category>
          <w:name w:val="General"/>
          <w:gallery w:val="placeholder"/>
        </w:category>
        <w:types>
          <w:type w:val="bbPlcHdr"/>
        </w:types>
        <w:behaviors>
          <w:behavior w:val="content"/>
        </w:behaviors>
        <w:guid w:val="{CF0A16B0-4959-4CE4-9638-62A8E6D78D33}"/>
      </w:docPartPr>
      <w:docPartBody>
        <w:p w:rsidR="006F0D08" w:rsidP="006F0D08">
          <w:pPr>
            <w:pStyle w:val="10AD977799734CAB910B62A9DFD70B5D"/>
          </w:pPr>
          <w:r>
            <w:rPr>
              <w:rStyle w:val="PlaceholderText"/>
            </w:rPr>
            <w:t>Click or tap here to enter text.</w:t>
          </w:r>
        </w:p>
      </w:docPartBody>
    </w:docPart>
    <w:docPart>
      <w:docPartPr>
        <w:name w:val="1D322463EEBF41AF80CB7332B6AED678"/>
        <w:category>
          <w:name w:val="General"/>
          <w:gallery w:val="placeholder"/>
        </w:category>
        <w:types>
          <w:type w:val="bbPlcHdr"/>
        </w:types>
        <w:behaviors>
          <w:behavior w:val="content"/>
        </w:behaviors>
        <w:guid w:val="{191A92EA-9FB4-4D71-907A-7769F0D87A61}"/>
      </w:docPartPr>
      <w:docPartBody>
        <w:p w:rsidR="006F0D08" w:rsidP="006F0D08">
          <w:pPr>
            <w:pStyle w:val="1D322463EEBF41AF80CB7332B6AED678"/>
          </w:pPr>
          <w:r w:rsidRPr="0092520B">
            <w:rPr>
              <w:rStyle w:val="PlaceholderText"/>
            </w:rPr>
            <w:t>Click or tap here to enter text.</w:t>
          </w:r>
        </w:p>
      </w:docPartBody>
    </w:docPart>
    <w:docPart>
      <w:docPartPr>
        <w:name w:val="7C7D683BBAF04880BA1F8861FB9DCF9E"/>
        <w:category>
          <w:name w:val="General"/>
          <w:gallery w:val="placeholder"/>
        </w:category>
        <w:types>
          <w:type w:val="bbPlcHdr"/>
        </w:types>
        <w:behaviors>
          <w:behavior w:val="content"/>
        </w:behaviors>
        <w:guid w:val="{03205C62-A8AA-4A0F-A8D1-C7CA0EEF28C2}"/>
      </w:docPartPr>
      <w:docPartBody>
        <w:p w:rsidR="006F0D08" w:rsidP="006F0D08">
          <w:pPr>
            <w:pStyle w:val="7C7D683BBAF04880BA1F8861FB9DCF9E"/>
          </w:pPr>
          <w:r w:rsidRPr="0092520B">
            <w:rPr>
              <w:rStyle w:val="PlaceholderText"/>
            </w:rPr>
            <w:t>Click or tap here to enter text.</w:t>
          </w:r>
        </w:p>
      </w:docPartBody>
    </w:docPart>
    <w:docPart>
      <w:docPartPr>
        <w:name w:val="C08CD138516C4C57AC1B4C53F45A2A6E"/>
        <w:category>
          <w:name w:val="General"/>
          <w:gallery w:val="placeholder"/>
        </w:category>
        <w:types>
          <w:type w:val="bbPlcHdr"/>
        </w:types>
        <w:behaviors>
          <w:behavior w:val="content"/>
        </w:behaviors>
        <w:guid w:val="{8B16E1C1-6851-47AF-9076-E33305A81B1B}"/>
      </w:docPartPr>
      <w:docPartBody>
        <w:p w:rsidR="006F0D08" w:rsidP="006F0D08">
          <w:pPr>
            <w:pStyle w:val="C08CD138516C4C57AC1B4C53F45A2A6E"/>
          </w:pPr>
          <w:r w:rsidRPr="0092520B">
            <w:rPr>
              <w:rStyle w:val="PlaceholderText"/>
            </w:rPr>
            <w:t>Click or tap here to enter text.</w:t>
          </w:r>
        </w:p>
      </w:docPartBody>
    </w:docPart>
    <w:docPart>
      <w:docPartPr>
        <w:name w:val="282F3010768D427A96DD25E628E608AA"/>
        <w:category>
          <w:name w:val="General"/>
          <w:gallery w:val="placeholder"/>
        </w:category>
        <w:types>
          <w:type w:val="bbPlcHdr"/>
        </w:types>
        <w:behaviors>
          <w:behavior w:val="content"/>
        </w:behaviors>
        <w:guid w:val="{D005B744-0BE1-4E44-BC64-CED4143EBD28}"/>
      </w:docPartPr>
      <w:docPartBody>
        <w:p w:rsidR="006F0D08" w:rsidP="006F0D08">
          <w:pPr>
            <w:pStyle w:val="282F3010768D427A96DD25E628E608AA"/>
          </w:pPr>
          <w:r w:rsidRPr="0092520B">
            <w:rPr>
              <w:rStyle w:val="PlaceholderText"/>
            </w:rPr>
            <w:t>Click or tap here to enter text.</w:t>
          </w:r>
        </w:p>
      </w:docPartBody>
    </w:docPart>
    <w:docPart>
      <w:docPartPr>
        <w:name w:val="BF9468EB94334970AA1DA12EF4A54FAF"/>
        <w:category>
          <w:name w:val="General"/>
          <w:gallery w:val="placeholder"/>
        </w:category>
        <w:types>
          <w:type w:val="bbPlcHdr"/>
        </w:types>
        <w:behaviors>
          <w:behavior w:val="content"/>
        </w:behaviors>
        <w:guid w:val="{4E9ED595-CE06-4EEA-9929-80ADE0512BBB}"/>
      </w:docPartPr>
      <w:docPartBody>
        <w:p w:rsidR="006F0D08" w:rsidP="006F0D08">
          <w:pPr>
            <w:pStyle w:val="BF9468EB94334970AA1DA12EF4A54FAF"/>
          </w:pPr>
          <w:r w:rsidRPr="0092520B">
            <w:rPr>
              <w:rStyle w:val="PlaceholderText"/>
            </w:rPr>
            <w:t>Click or tap here to enter text.</w:t>
          </w:r>
        </w:p>
      </w:docPartBody>
    </w:docPart>
    <w:docPart>
      <w:docPartPr>
        <w:name w:val="AD2C4FB45A834607826B657877DADF75"/>
        <w:category>
          <w:name w:val="General"/>
          <w:gallery w:val="placeholder"/>
        </w:category>
        <w:types>
          <w:type w:val="bbPlcHdr"/>
        </w:types>
        <w:behaviors>
          <w:behavior w:val="content"/>
        </w:behaviors>
        <w:guid w:val="{25AFAF3D-69F0-4C4F-8348-0E68E5BE34CC}"/>
      </w:docPartPr>
      <w:docPartBody>
        <w:p w:rsidR="006F0D08" w:rsidP="006F0D08">
          <w:pPr>
            <w:pStyle w:val="AD2C4FB45A834607826B657877DADF75"/>
          </w:pPr>
          <w:r w:rsidRPr="0092520B">
            <w:rPr>
              <w:rStyle w:val="PlaceholderText"/>
            </w:rPr>
            <w:t>Click or tap here to enter text.</w:t>
          </w:r>
        </w:p>
      </w:docPartBody>
    </w:docPart>
    <w:docPart>
      <w:docPartPr>
        <w:name w:val="FC253ABFCA6D4DD5AA319ABF618AFB32"/>
        <w:category>
          <w:name w:val="General"/>
          <w:gallery w:val="placeholder"/>
        </w:category>
        <w:types>
          <w:type w:val="bbPlcHdr"/>
        </w:types>
        <w:behaviors>
          <w:behavior w:val="content"/>
        </w:behaviors>
        <w:guid w:val="{EB1C80EB-703A-479C-B8CD-B4DF71EA7319}"/>
      </w:docPartPr>
      <w:docPartBody>
        <w:p w:rsidR="006F0D08" w:rsidP="006F0D08">
          <w:pPr>
            <w:pStyle w:val="FC253ABFCA6D4DD5AA319ABF618AFB32"/>
          </w:pPr>
          <w:r w:rsidRPr="0092520B">
            <w:rPr>
              <w:rStyle w:val="PlaceholderText"/>
            </w:rPr>
            <w:t>Click or tap here to enter text.</w:t>
          </w:r>
        </w:p>
      </w:docPartBody>
    </w:docPart>
    <w:docPart>
      <w:docPartPr>
        <w:name w:val="A87EE2730B3640A4A36A35F87F9E0529"/>
        <w:category>
          <w:name w:val="General"/>
          <w:gallery w:val="placeholder"/>
        </w:category>
        <w:types>
          <w:type w:val="bbPlcHdr"/>
        </w:types>
        <w:behaviors>
          <w:behavior w:val="content"/>
        </w:behaviors>
        <w:guid w:val="{466A2E1E-30CF-4BFA-BA85-1EC45B591850}"/>
      </w:docPartPr>
      <w:docPartBody>
        <w:p w:rsidR="006F0D08" w:rsidP="006F0D08">
          <w:pPr>
            <w:pStyle w:val="A87EE2730B3640A4A36A35F87F9E0529"/>
          </w:pPr>
          <w:r w:rsidRPr="0092520B">
            <w:rPr>
              <w:rStyle w:val="PlaceholderText"/>
            </w:rPr>
            <w:t>Click or tap here to enter text.</w:t>
          </w:r>
        </w:p>
      </w:docPartBody>
    </w:docPart>
    <w:docPart>
      <w:docPartPr>
        <w:name w:val="F122944EF4C04D4090EDC9ED15065ACA"/>
        <w:category>
          <w:name w:val="General"/>
          <w:gallery w:val="placeholder"/>
        </w:category>
        <w:types>
          <w:type w:val="bbPlcHdr"/>
        </w:types>
        <w:behaviors>
          <w:behavior w:val="content"/>
        </w:behaviors>
        <w:guid w:val="{F5422E93-C6F7-4F64-8A2D-EF7AA99A7A5F}"/>
      </w:docPartPr>
      <w:docPartBody>
        <w:p w:rsidR="006F0D08" w:rsidP="006F0D08">
          <w:pPr>
            <w:pStyle w:val="F122944EF4C04D4090EDC9ED15065ACA"/>
          </w:pPr>
          <w:r w:rsidRPr="0092520B">
            <w:rPr>
              <w:rStyle w:val="PlaceholderText"/>
            </w:rPr>
            <w:t>Click or tap here to enter text.</w:t>
          </w:r>
        </w:p>
      </w:docPartBody>
    </w:docPart>
    <w:docPart>
      <w:docPartPr>
        <w:name w:val="9B551BC1D674475B8403C10C401AFF02"/>
        <w:category>
          <w:name w:val="General"/>
          <w:gallery w:val="placeholder"/>
        </w:category>
        <w:types>
          <w:type w:val="bbPlcHdr"/>
        </w:types>
        <w:behaviors>
          <w:behavior w:val="content"/>
        </w:behaviors>
        <w:guid w:val="{21EEB8E2-A505-4731-BCA2-85DE12BE27EB}"/>
      </w:docPartPr>
      <w:docPartBody>
        <w:p w:rsidR="006F0D08" w:rsidP="006F0D08">
          <w:pPr>
            <w:pStyle w:val="9B551BC1D674475B8403C10C401AFF02"/>
          </w:pPr>
          <w:r w:rsidRPr="0092520B">
            <w:rPr>
              <w:rStyle w:val="PlaceholderText"/>
            </w:rPr>
            <w:t>Click or tap here to enter text.</w:t>
          </w:r>
        </w:p>
      </w:docPartBody>
    </w:docPart>
    <w:docPart>
      <w:docPartPr>
        <w:name w:val="669FEEC61B3344229BC74598068BE3B9"/>
        <w:category>
          <w:name w:val="General"/>
          <w:gallery w:val="placeholder"/>
        </w:category>
        <w:types>
          <w:type w:val="bbPlcHdr"/>
        </w:types>
        <w:behaviors>
          <w:behavior w:val="content"/>
        </w:behaviors>
        <w:guid w:val="{31F67961-3A26-48DE-A361-18958E854BB7}"/>
      </w:docPartPr>
      <w:docPartBody>
        <w:p w:rsidR="006F0D08" w:rsidP="006F0D08">
          <w:pPr>
            <w:pStyle w:val="669FEEC61B3344229BC74598068BE3B9"/>
          </w:pPr>
          <w:r w:rsidRPr="0092520B">
            <w:rPr>
              <w:rStyle w:val="PlaceholderText"/>
            </w:rPr>
            <w:t>Click or tap here to enter text.</w:t>
          </w:r>
        </w:p>
      </w:docPartBody>
    </w:docPart>
    <w:docPart>
      <w:docPartPr>
        <w:name w:val="7E6552EE06F64453A21DEC5DCD0314C4"/>
        <w:category>
          <w:name w:val="General"/>
          <w:gallery w:val="placeholder"/>
        </w:category>
        <w:types>
          <w:type w:val="bbPlcHdr"/>
        </w:types>
        <w:behaviors>
          <w:behavior w:val="content"/>
        </w:behaviors>
        <w:guid w:val="{F61DBC8D-70ED-480F-B046-C4FAF0302D7B}"/>
      </w:docPartPr>
      <w:docPartBody>
        <w:p w:rsidR="006F0D08" w:rsidP="006F0D08">
          <w:pPr>
            <w:pStyle w:val="7E6552EE06F64453A21DEC5DCD0314C4"/>
          </w:pPr>
          <w:r w:rsidRPr="0092520B">
            <w:rPr>
              <w:rStyle w:val="PlaceholderText"/>
            </w:rPr>
            <w:t>Click or tap here to enter text.</w:t>
          </w:r>
        </w:p>
      </w:docPartBody>
    </w:docPart>
    <w:docPart>
      <w:docPartPr>
        <w:name w:val="D63447A5C5894861BD35B998EEE6FD1A"/>
        <w:category>
          <w:name w:val="General"/>
          <w:gallery w:val="placeholder"/>
        </w:category>
        <w:types>
          <w:type w:val="bbPlcHdr"/>
        </w:types>
        <w:behaviors>
          <w:behavior w:val="content"/>
        </w:behaviors>
        <w:guid w:val="{D6DF9EF8-DA86-490F-9DC6-2980F4439782}"/>
      </w:docPartPr>
      <w:docPartBody>
        <w:p w:rsidR="006F0D08" w:rsidP="006F0D08">
          <w:pPr>
            <w:pStyle w:val="D63447A5C5894861BD35B998EEE6FD1A"/>
          </w:pPr>
          <w:r w:rsidRPr="0092520B">
            <w:rPr>
              <w:rStyle w:val="PlaceholderText"/>
            </w:rPr>
            <w:t>Click or tap here to enter text.</w:t>
          </w:r>
        </w:p>
      </w:docPartBody>
    </w:docPart>
    <w:docPart>
      <w:docPartPr>
        <w:name w:val="78FF21285F2F4B09BFD7E60B581FDDD7"/>
        <w:category>
          <w:name w:val="General"/>
          <w:gallery w:val="placeholder"/>
        </w:category>
        <w:types>
          <w:type w:val="bbPlcHdr"/>
        </w:types>
        <w:behaviors>
          <w:behavior w:val="content"/>
        </w:behaviors>
        <w:guid w:val="{FA12D61B-77D9-4037-BF44-8E02922F325D}"/>
      </w:docPartPr>
      <w:docPartBody>
        <w:p w:rsidR="006F0D08" w:rsidP="006F0D08">
          <w:pPr>
            <w:pStyle w:val="78FF21285F2F4B09BFD7E60B581FDDD7"/>
          </w:pPr>
          <w:r w:rsidRPr="0092520B">
            <w:rPr>
              <w:rStyle w:val="PlaceholderText"/>
            </w:rPr>
            <w:t>Click or tap here to enter text.</w:t>
          </w:r>
        </w:p>
      </w:docPartBody>
    </w:docPart>
    <w:docPart>
      <w:docPartPr>
        <w:name w:val="12B53AABF9EF4DD7B1BB21783E223849"/>
        <w:category>
          <w:name w:val="General"/>
          <w:gallery w:val="placeholder"/>
        </w:category>
        <w:types>
          <w:type w:val="bbPlcHdr"/>
        </w:types>
        <w:behaviors>
          <w:behavior w:val="content"/>
        </w:behaviors>
        <w:guid w:val="{7862A8B5-B613-4A21-A96E-81CC43E877BF}"/>
      </w:docPartPr>
      <w:docPartBody>
        <w:p w:rsidR="006F0D08" w:rsidP="006F0D08">
          <w:pPr>
            <w:pStyle w:val="12B53AABF9EF4DD7B1BB21783E223849"/>
          </w:pPr>
          <w:r w:rsidRPr="0092520B">
            <w:rPr>
              <w:rStyle w:val="PlaceholderText"/>
            </w:rPr>
            <w:t>Click or tap here to enter text.</w:t>
          </w:r>
        </w:p>
      </w:docPartBody>
    </w:docPart>
    <w:docPart>
      <w:docPartPr>
        <w:name w:val="FEF0CC0747BC4738A3B565765B9DF574"/>
        <w:category>
          <w:name w:val="General"/>
          <w:gallery w:val="placeholder"/>
        </w:category>
        <w:types>
          <w:type w:val="bbPlcHdr"/>
        </w:types>
        <w:behaviors>
          <w:behavior w:val="content"/>
        </w:behaviors>
        <w:guid w:val="{D460A470-B5CF-42AB-BD7F-F15193894B3F}"/>
      </w:docPartPr>
      <w:docPartBody>
        <w:p w:rsidR="006F0D08" w:rsidP="006F0D08">
          <w:pPr>
            <w:pStyle w:val="FEF0CC0747BC4738A3B565765B9DF574"/>
          </w:pPr>
          <w:r w:rsidRPr="0092520B">
            <w:rPr>
              <w:rStyle w:val="PlaceholderText"/>
            </w:rPr>
            <w:t>Click or tap here to enter text.</w:t>
          </w:r>
        </w:p>
      </w:docPartBody>
    </w:docPart>
    <w:docPart>
      <w:docPartPr>
        <w:name w:val="1710E03E52804CC1A4BCF8DEED57C6D3"/>
        <w:category>
          <w:name w:val="General"/>
          <w:gallery w:val="placeholder"/>
        </w:category>
        <w:types>
          <w:type w:val="bbPlcHdr"/>
        </w:types>
        <w:behaviors>
          <w:behavior w:val="content"/>
        </w:behaviors>
        <w:guid w:val="{6B3C2701-FD9A-4FEC-97DB-0CE32E24B2A6}"/>
      </w:docPartPr>
      <w:docPartBody>
        <w:p w:rsidR="006F0D08" w:rsidP="006F0D08">
          <w:pPr>
            <w:pStyle w:val="1710E03E52804CC1A4BCF8DEED57C6D3"/>
          </w:pPr>
          <w:r w:rsidRPr="0092520B">
            <w:rPr>
              <w:rStyle w:val="PlaceholderText"/>
            </w:rPr>
            <w:t>Click or tap here to enter text.</w:t>
          </w:r>
        </w:p>
      </w:docPartBody>
    </w:docPart>
    <w:docPart>
      <w:docPartPr>
        <w:name w:val="F12B84CE28E747E7A4D02FE2E9B3AB77"/>
        <w:category>
          <w:name w:val="General"/>
          <w:gallery w:val="placeholder"/>
        </w:category>
        <w:types>
          <w:type w:val="bbPlcHdr"/>
        </w:types>
        <w:behaviors>
          <w:behavior w:val="content"/>
        </w:behaviors>
        <w:guid w:val="{37C40390-06DC-4302-8503-42769728C16C}"/>
      </w:docPartPr>
      <w:docPartBody>
        <w:p w:rsidR="006F0D08" w:rsidP="006F0D08">
          <w:pPr>
            <w:pStyle w:val="F12B84CE28E747E7A4D02FE2E9B3AB77"/>
          </w:pPr>
          <w:r w:rsidRPr="0092520B">
            <w:rPr>
              <w:rStyle w:val="PlaceholderText"/>
            </w:rPr>
            <w:t>Click or tap here to enter text.</w:t>
          </w:r>
        </w:p>
      </w:docPartBody>
    </w:docPart>
    <w:docPart>
      <w:docPartPr>
        <w:name w:val="E53C3B3EAC794B6DB19DE93A021BE8DD"/>
        <w:category>
          <w:name w:val="General"/>
          <w:gallery w:val="placeholder"/>
        </w:category>
        <w:types>
          <w:type w:val="bbPlcHdr"/>
        </w:types>
        <w:behaviors>
          <w:behavior w:val="content"/>
        </w:behaviors>
        <w:guid w:val="{FACFAFF1-60AC-43FC-8915-76EF74DA9949}"/>
      </w:docPartPr>
      <w:docPartBody>
        <w:p w:rsidR="006F0D08" w:rsidP="006F0D08">
          <w:pPr>
            <w:pStyle w:val="E53C3B3EAC794B6DB19DE93A021BE8DD"/>
          </w:pPr>
          <w:r w:rsidRPr="0092520B">
            <w:rPr>
              <w:rStyle w:val="PlaceholderText"/>
            </w:rPr>
            <w:t>Click or tap here to enter text.</w:t>
          </w:r>
        </w:p>
      </w:docPartBody>
    </w:docPart>
    <w:docPart>
      <w:docPartPr>
        <w:name w:val="4A33EFA4349D43ED80E726AD749552D5"/>
        <w:category>
          <w:name w:val="General"/>
          <w:gallery w:val="placeholder"/>
        </w:category>
        <w:types>
          <w:type w:val="bbPlcHdr"/>
        </w:types>
        <w:behaviors>
          <w:behavior w:val="content"/>
        </w:behaviors>
        <w:guid w:val="{467EF6A4-9DFB-4622-9295-18C4956A0B4E}"/>
      </w:docPartPr>
      <w:docPartBody>
        <w:p w:rsidR="006F0D08" w:rsidP="006F0D08">
          <w:pPr>
            <w:pStyle w:val="4A33EFA4349D43ED80E726AD749552D5"/>
          </w:pPr>
          <w:r w:rsidRPr="0092520B">
            <w:rPr>
              <w:rStyle w:val="PlaceholderText"/>
            </w:rPr>
            <w:t>Click or tap here to enter text.</w:t>
          </w:r>
        </w:p>
      </w:docPartBody>
    </w:docPart>
    <w:docPart>
      <w:docPartPr>
        <w:name w:val="4D7B6A937A2F459B862F47D8B61E363A"/>
        <w:category>
          <w:name w:val="General"/>
          <w:gallery w:val="placeholder"/>
        </w:category>
        <w:types>
          <w:type w:val="bbPlcHdr"/>
        </w:types>
        <w:behaviors>
          <w:behavior w:val="content"/>
        </w:behaviors>
        <w:guid w:val="{F659D47D-DD2E-44AD-880A-D4832517BCD0}"/>
      </w:docPartPr>
      <w:docPartBody>
        <w:p w:rsidR="006F0D08" w:rsidP="006F0D08">
          <w:pPr>
            <w:pStyle w:val="4D7B6A937A2F459B862F47D8B61E363A"/>
          </w:pPr>
          <w:r w:rsidRPr="0092520B">
            <w:rPr>
              <w:rStyle w:val="PlaceholderText"/>
            </w:rPr>
            <w:t>Click or tap here to enter text.</w:t>
          </w:r>
        </w:p>
      </w:docPartBody>
    </w:docPart>
    <w:docPart>
      <w:docPartPr>
        <w:name w:val="6A45082963E348A6BF3015C1F6108CC7"/>
        <w:category>
          <w:name w:val="General"/>
          <w:gallery w:val="placeholder"/>
        </w:category>
        <w:types>
          <w:type w:val="bbPlcHdr"/>
        </w:types>
        <w:behaviors>
          <w:behavior w:val="content"/>
        </w:behaviors>
        <w:guid w:val="{358DB6B7-4206-4800-ACED-B28AF4C4150D}"/>
      </w:docPartPr>
      <w:docPartBody>
        <w:p w:rsidR="006F0D08" w:rsidP="006F0D08">
          <w:pPr>
            <w:pStyle w:val="6A45082963E348A6BF3015C1F6108CC7"/>
          </w:pPr>
          <w:r w:rsidRPr="0092520B">
            <w:rPr>
              <w:rStyle w:val="PlaceholderText"/>
            </w:rPr>
            <w:t>Click or tap here to enter text.</w:t>
          </w:r>
        </w:p>
      </w:docPartBody>
    </w:docPart>
    <w:docPart>
      <w:docPartPr>
        <w:name w:val="3B2F4637EE4441B694D2A2F91BEDF566"/>
        <w:category>
          <w:name w:val="General"/>
          <w:gallery w:val="placeholder"/>
        </w:category>
        <w:types>
          <w:type w:val="bbPlcHdr"/>
        </w:types>
        <w:behaviors>
          <w:behavior w:val="content"/>
        </w:behaviors>
        <w:guid w:val="{DBF34C9B-2ABE-4382-A7B7-D22FE1E9CBDB}"/>
      </w:docPartPr>
      <w:docPartBody>
        <w:p w:rsidR="006F0D08" w:rsidP="006F0D08">
          <w:pPr>
            <w:pStyle w:val="3B2F4637EE4441B694D2A2F91BEDF566"/>
          </w:pPr>
          <w:r w:rsidRPr="0092520B">
            <w:rPr>
              <w:rStyle w:val="PlaceholderText"/>
            </w:rPr>
            <w:t>Click or tap here to enter text.</w:t>
          </w:r>
        </w:p>
      </w:docPartBody>
    </w:docPart>
    <w:docPart>
      <w:docPartPr>
        <w:name w:val="C8BA09275DB444C3926A616A6EE0D815"/>
        <w:category>
          <w:name w:val="General"/>
          <w:gallery w:val="placeholder"/>
        </w:category>
        <w:types>
          <w:type w:val="bbPlcHdr"/>
        </w:types>
        <w:behaviors>
          <w:behavior w:val="content"/>
        </w:behaviors>
        <w:guid w:val="{627D854E-01D4-480B-8563-A78EF5D1070F}"/>
      </w:docPartPr>
      <w:docPartBody>
        <w:p w:rsidR="006F0D08" w:rsidP="006F0D08">
          <w:pPr>
            <w:pStyle w:val="C8BA09275DB444C3926A616A6EE0D815"/>
          </w:pPr>
          <w:r w:rsidRPr="0092520B">
            <w:rPr>
              <w:rStyle w:val="PlaceholderText"/>
            </w:rPr>
            <w:t>Click or tap here to enter text.</w:t>
          </w:r>
        </w:p>
      </w:docPartBody>
    </w:docPart>
    <w:docPart>
      <w:docPartPr>
        <w:name w:val="AE304D918F6640B28F7E0DB952FDC0FD"/>
        <w:category>
          <w:name w:val="General"/>
          <w:gallery w:val="placeholder"/>
        </w:category>
        <w:types>
          <w:type w:val="bbPlcHdr"/>
        </w:types>
        <w:behaviors>
          <w:behavior w:val="content"/>
        </w:behaviors>
        <w:guid w:val="{2ED603CA-264B-4890-AF08-4CD0BDAF64C7}"/>
      </w:docPartPr>
      <w:docPartBody>
        <w:p w:rsidR="006F0D08" w:rsidP="006F0D08">
          <w:pPr>
            <w:pStyle w:val="AE304D918F6640B28F7E0DB952FDC0FD"/>
          </w:pPr>
          <w:r w:rsidRPr="0092520B">
            <w:rPr>
              <w:rStyle w:val="PlaceholderText"/>
            </w:rPr>
            <w:t>Click or tap here to enter text.</w:t>
          </w:r>
        </w:p>
      </w:docPartBody>
    </w:docPart>
    <w:docPart>
      <w:docPartPr>
        <w:name w:val="52695AD9010A49889490907722275E5D"/>
        <w:category>
          <w:name w:val="General"/>
          <w:gallery w:val="placeholder"/>
        </w:category>
        <w:types>
          <w:type w:val="bbPlcHdr"/>
        </w:types>
        <w:behaviors>
          <w:behavior w:val="content"/>
        </w:behaviors>
        <w:guid w:val="{B6661322-2E46-4BAE-8F08-4BE12654FA81}"/>
      </w:docPartPr>
      <w:docPartBody>
        <w:p w:rsidR="006F0D08" w:rsidP="006F0D08">
          <w:pPr>
            <w:pStyle w:val="52695AD9010A49889490907722275E5D"/>
          </w:pPr>
          <w:r w:rsidRPr="0092520B">
            <w:rPr>
              <w:rStyle w:val="PlaceholderText"/>
            </w:rPr>
            <w:t>Click or tap here to enter text.</w:t>
          </w:r>
        </w:p>
      </w:docPartBody>
    </w:docPart>
    <w:docPart>
      <w:docPartPr>
        <w:name w:val="4556A4789B054A279659E776D7AE344C"/>
        <w:category>
          <w:name w:val="General"/>
          <w:gallery w:val="placeholder"/>
        </w:category>
        <w:types>
          <w:type w:val="bbPlcHdr"/>
        </w:types>
        <w:behaviors>
          <w:behavior w:val="content"/>
        </w:behaviors>
        <w:guid w:val="{1E1E73B0-0D4C-4759-AE82-FCF422B96BBF}"/>
      </w:docPartPr>
      <w:docPartBody>
        <w:p w:rsidR="006F0D08" w:rsidP="006F0D08">
          <w:pPr>
            <w:pStyle w:val="4556A4789B054A279659E776D7AE344C"/>
          </w:pPr>
          <w:r w:rsidRPr="0092520B">
            <w:rPr>
              <w:rStyle w:val="PlaceholderText"/>
            </w:rPr>
            <w:t>Click or tap here to enter text.</w:t>
          </w:r>
        </w:p>
      </w:docPartBody>
    </w:docPart>
    <w:docPart>
      <w:docPartPr>
        <w:name w:val="E14A59E4E60845B1996DE68FEB1C9D13"/>
        <w:category>
          <w:name w:val="General"/>
          <w:gallery w:val="placeholder"/>
        </w:category>
        <w:types>
          <w:type w:val="bbPlcHdr"/>
        </w:types>
        <w:behaviors>
          <w:behavior w:val="content"/>
        </w:behaviors>
        <w:guid w:val="{247F4896-8270-4DF1-9A88-6CA87F073854}"/>
      </w:docPartPr>
      <w:docPartBody>
        <w:p w:rsidR="006F0D08" w:rsidP="006F0D08">
          <w:pPr>
            <w:pStyle w:val="E14A59E4E60845B1996DE68FEB1C9D13"/>
          </w:pPr>
          <w:r>
            <w:rPr>
              <w:rStyle w:val="PlaceholderText"/>
            </w:rPr>
            <w:t>Click or tap here to enter text.</w:t>
          </w:r>
        </w:p>
      </w:docPartBody>
    </w:docPart>
    <w:docPart>
      <w:docPartPr>
        <w:name w:val="5EDC38301A4C448CB3F2DD6FD73C4B93"/>
        <w:category>
          <w:name w:val="General"/>
          <w:gallery w:val="placeholder"/>
        </w:category>
        <w:types>
          <w:type w:val="bbPlcHdr"/>
        </w:types>
        <w:behaviors>
          <w:behavior w:val="content"/>
        </w:behaviors>
        <w:guid w:val="{43A1EE70-455F-487D-8088-20F8BE1886F1}"/>
      </w:docPartPr>
      <w:docPartBody>
        <w:p w:rsidR="006F0D08" w:rsidP="006F0D08">
          <w:pPr>
            <w:pStyle w:val="5EDC38301A4C448CB3F2DD6FD73C4B93"/>
          </w:pPr>
          <w:r>
            <w:rPr>
              <w:rStyle w:val="PlaceholderText"/>
            </w:rPr>
            <w:t>Click or tap here to enter text.</w:t>
          </w:r>
        </w:p>
      </w:docPartBody>
    </w:docPart>
    <w:docPart>
      <w:docPartPr>
        <w:name w:val="2E5BED4BD4104A928AD1AB5B4F07244C"/>
        <w:category>
          <w:name w:val="General"/>
          <w:gallery w:val="placeholder"/>
        </w:category>
        <w:types>
          <w:type w:val="bbPlcHdr"/>
        </w:types>
        <w:behaviors>
          <w:behavior w:val="content"/>
        </w:behaviors>
        <w:guid w:val="{C1DA9C64-7A39-4997-9148-6DD7FE165347}"/>
      </w:docPartPr>
      <w:docPartBody>
        <w:p w:rsidR="006F0D08" w:rsidP="006F0D08">
          <w:pPr>
            <w:pStyle w:val="2E5BED4BD4104A928AD1AB5B4F07244C"/>
          </w:pPr>
          <w:r w:rsidRPr="0092520B">
            <w:rPr>
              <w:rStyle w:val="PlaceholderText"/>
            </w:rPr>
            <w:t>Click or tap here to enter text.</w:t>
          </w:r>
        </w:p>
      </w:docPartBody>
    </w:docPart>
    <w:docPart>
      <w:docPartPr>
        <w:name w:val="340C0913B7E245D39EA1032515AF3A0E"/>
        <w:category>
          <w:name w:val="General"/>
          <w:gallery w:val="placeholder"/>
        </w:category>
        <w:types>
          <w:type w:val="bbPlcHdr"/>
        </w:types>
        <w:behaviors>
          <w:behavior w:val="content"/>
        </w:behaviors>
        <w:guid w:val="{3C973FA7-9969-4830-8DD1-61F918C8678D}"/>
      </w:docPartPr>
      <w:docPartBody>
        <w:p w:rsidR="006F0D08" w:rsidP="006F0D08">
          <w:pPr>
            <w:pStyle w:val="340C0913B7E245D39EA1032515AF3A0E"/>
          </w:pPr>
          <w:r w:rsidRPr="0092520B">
            <w:rPr>
              <w:rStyle w:val="PlaceholderText"/>
            </w:rPr>
            <w:t>Click or tap here to enter text.</w:t>
          </w:r>
        </w:p>
      </w:docPartBody>
    </w:docPart>
    <w:docPart>
      <w:docPartPr>
        <w:name w:val="BE645197481E4476A5EF15878512E47A"/>
        <w:category>
          <w:name w:val="General"/>
          <w:gallery w:val="placeholder"/>
        </w:category>
        <w:types>
          <w:type w:val="bbPlcHdr"/>
        </w:types>
        <w:behaviors>
          <w:behavior w:val="content"/>
        </w:behaviors>
        <w:guid w:val="{2C1D265B-86FA-41AE-8D30-3E32FA9C2D1F}"/>
      </w:docPartPr>
      <w:docPartBody>
        <w:p w:rsidR="006F0D08" w:rsidP="006F0D08">
          <w:pPr>
            <w:pStyle w:val="BE645197481E4476A5EF15878512E47A"/>
          </w:pPr>
          <w:r w:rsidRPr="0092520B">
            <w:rPr>
              <w:rStyle w:val="PlaceholderText"/>
            </w:rPr>
            <w:t>Click or tap here to enter text.</w:t>
          </w:r>
        </w:p>
      </w:docPartBody>
    </w:docPart>
    <w:docPart>
      <w:docPartPr>
        <w:name w:val="FC5615105A4C4443AB74922C489016C6"/>
        <w:category>
          <w:name w:val="General"/>
          <w:gallery w:val="placeholder"/>
        </w:category>
        <w:types>
          <w:type w:val="bbPlcHdr"/>
        </w:types>
        <w:behaviors>
          <w:behavior w:val="content"/>
        </w:behaviors>
        <w:guid w:val="{24B209E1-3026-4E63-8D16-20356601473C}"/>
      </w:docPartPr>
      <w:docPartBody>
        <w:p w:rsidR="006F0D08" w:rsidP="006F0D08">
          <w:pPr>
            <w:pStyle w:val="FC5615105A4C4443AB74922C489016C6"/>
          </w:pPr>
          <w:r w:rsidRPr="0092520B">
            <w:rPr>
              <w:rStyle w:val="PlaceholderText"/>
            </w:rPr>
            <w:t>Click or tap here to enter text.</w:t>
          </w:r>
        </w:p>
      </w:docPartBody>
    </w:docPart>
    <w:docPart>
      <w:docPartPr>
        <w:name w:val="7ED13B08D5A24A83B67C830545B51C63"/>
        <w:category>
          <w:name w:val="General"/>
          <w:gallery w:val="placeholder"/>
        </w:category>
        <w:types>
          <w:type w:val="bbPlcHdr"/>
        </w:types>
        <w:behaviors>
          <w:behavior w:val="content"/>
        </w:behaviors>
        <w:guid w:val="{AD90FD93-6801-408A-8964-D2E4DE070D9B}"/>
      </w:docPartPr>
      <w:docPartBody>
        <w:p w:rsidR="006F0D08" w:rsidP="006F0D08">
          <w:pPr>
            <w:pStyle w:val="7ED13B08D5A24A83B67C830545B51C63"/>
          </w:pPr>
          <w:r w:rsidRPr="0092520B">
            <w:rPr>
              <w:rStyle w:val="PlaceholderText"/>
            </w:rPr>
            <w:t>Click or tap here to enter text.</w:t>
          </w:r>
        </w:p>
      </w:docPartBody>
    </w:docPart>
    <w:docPart>
      <w:docPartPr>
        <w:name w:val="A1C8FC0A2BCE4E2C8D4BB854EFF1BF3A"/>
        <w:category>
          <w:name w:val="General"/>
          <w:gallery w:val="placeholder"/>
        </w:category>
        <w:types>
          <w:type w:val="bbPlcHdr"/>
        </w:types>
        <w:behaviors>
          <w:behavior w:val="content"/>
        </w:behaviors>
        <w:guid w:val="{386CF35C-D185-47DB-A641-6D454032F830}"/>
      </w:docPartPr>
      <w:docPartBody>
        <w:p w:rsidR="006F0D08" w:rsidP="006F0D08">
          <w:pPr>
            <w:pStyle w:val="A1C8FC0A2BCE4E2C8D4BB854EFF1BF3A"/>
          </w:pPr>
          <w:r>
            <w:rPr>
              <w:rStyle w:val="PlaceholderText"/>
            </w:rPr>
            <w:t>Click or tap here to enter text.</w:t>
          </w:r>
        </w:p>
      </w:docPartBody>
    </w:docPart>
    <w:docPart>
      <w:docPartPr>
        <w:name w:val="FD79D1435F514B9FAF8E6B31E7514B1A"/>
        <w:category>
          <w:name w:val="General"/>
          <w:gallery w:val="placeholder"/>
        </w:category>
        <w:types>
          <w:type w:val="bbPlcHdr"/>
        </w:types>
        <w:behaviors>
          <w:behavior w:val="content"/>
        </w:behaviors>
        <w:guid w:val="{A7C43031-CB5A-4D81-8207-3BFEA1040433}"/>
      </w:docPartPr>
      <w:docPartBody>
        <w:p w:rsidR="006F0D08" w:rsidP="006F0D08">
          <w:pPr>
            <w:pStyle w:val="FD79D1435F514B9FAF8E6B31E7514B1A"/>
          </w:pPr>
          <w:r>
            <w:rPr>
              <w:rStyle w:val="PlaceholderText"/>
            </w:rPr>
            <w:t>Click or tap here to enter text.</w:t>
          </w:r>
        </w:p>
      </w:docPartBody>
    </w:docPart>
    <w:docPart>
      <w:docPartPr>
        <w:name w:val="E64F3B088DE343A6A0BDDF505FFA4ED6"/>
        <w:category>
          <w:name w:val="General"/>
          <w:gallery w:val="placeholder"/>
        </w:category>
        <w:types>
          <w:type w:val="bbPlcHdr"/>
        </w:types>
        <w:behaviors>
          <w:behavior w:val="content"/>
        </w:behaviors>
        <w:guid w:val="{EE95191A-D8AC-402E-9BB4-F8A4E3085E7C}"/>
      </w:docPartPr>
      <w:docPartBody>
        <w:p w:rsidR="006F0D08" w:rsidP="006F0D08">
          <w:pPr>
            <w:pStyle w:val="E64F3B088DE343A6A0BDDF505FFA4ED6"/>
          </w:pPr>
          <w:r>
            <w:rPr>
              <w:rStyle w:val="PlaceholderText"/>
            </w:rPr>
            <w:t>Click or tap here to enter text.</w:t>
          </w:r>
        </w:p>
      </w:docPartBody>
    </w:docPart>
    <w:docPart>
      <w:docPartPr>
        <w:name w:val="B680FE40ED1F478996FDBA31C643B946"/>
        <w:category>
          <w:name w:val="General"/>
          <w:gallery w:val="placeholder"/>
        </w:category>
        <w:types>
          <w:type w:val="bbPlcHdr"/>
        </w:types>
        <w:behaviors>
          <w:behavior w:val="content"/>
        </w:behaviors>
        <w:guid w:val="{BA4B6D3F-3D96-4B31-8A73-9EDC6292DF69}"/>
      </w:docPartPr>
      <w:docPartBody>
        <w:p w:rsidR="006F0D08" w:rsidP="006F0D08">
          <w:pPr>
            <w:pStyle w:val="B680FE40ED1F478996FDBA31C643B946"/>
          </w:pPr>
          <w:r>
            <w:rPr>
              <w:rStyle w:val="PlaceholderText"/>
            </w:rPr>
            <w:t>Click or tap here to enter text.</w:t>
          </w:r>
        </w:p>
      </w:docPartBody>
    </w:docPart>
    <w:docPart>
      <w:docPartPr>
        <w:name w:val="B4010F84CEAF4847A45C8860FFA09FD3"/>
        <w:category>
          <w:name w:val="General"/>
          <w:gallery w:val="placeholder"/>
        </w:category>
        <w:types>
          <w:type w:val="bbPlcHdr"/>
        </w:types>
        <w:behaviors>
          <w:behavior w:val="content"/>
        </w:behaviors>
        <w:guid w:val="{6EDA1B55-DD21-406B-ACA3-148D65609916}"/>
      </w:docPartPr>
      <w:docPartBody>
        <w:p w:rsidR="006F0D08" w:rsidP="006F0D08">
          <w:pPr>
            <w:pStyle w:val="B4010F84CEAF4847A45C8860FFA09FD3"/>
          </w:pPr>
          <w:r w:rsidRPr="0092520B">
            <w:rPr>
              <w:rStyle w:val="PlaceholderText"/>
            </w:rPr>
            <w:t>Click or tap here to enter text.</w:t>
          </w:r>
        </w:p>
      </w:docPartBody>
    </w:docPart>
    <w:docPart>
      <w:docPartPr>
        <w:name w:val="29481EB883B5442CA99BE451B1AD5C44"/>
        <w:category>
          <w:name w:val="General"/>
          <w:gallery w:val="placeholder"/>
        </w:category>
        <w:types>
          <w:type w:val="bbPlcHdr"/>
        </w:types>
        <w:behaviors>
          <w:behavior w:val="content"/>
        </w:behaviors>
        <w:guid w:val="{ACF2B27E-3584-422A-ABC6-438237F0D559}"/>
      </w:docPartPr>
      <w:docPartBody>
        <w:p w:rsidR="006F0D08" w:rsidP="006F0D08">
          <w:pPr>
            <w:pStyle w:val="29481EB883B5442CA99BE451B1AD5C44"/>
          </w:pPr>
          <w:r>
            <w:rPr>
              <w:rStyle w:val="PlaceholderText"/>
            </w:rPr>
            <w:t>Click or tap here to enter text.</w:t>
          </w:r>
        </w:p>
      </w:docPartBody>
    </w:docPart>
    <w:docPart>
      <w:docPartPr>
        <w:name w:val="975CE3EF5B2343D087D25F82EA6AA617"/>
        <w:category>
          <w:name w:val="General"/>
          <w:gallery w:val="placeholder"/>
        </w:category>
        <w:types>
          <w:type w:val="bbPlcHdr"/>
        </w:types>
        <w:behaviors>
          <w:behavior w:val="content"/>
        </w:behaviors>
        <w:guid w:val="{574D3551-8CE3-4225-92A3-B9A8F2534A67}"/>
      </w:docPartPr>
      <w:docPartBody>
        <w:p w:rsidR="006F0D08" w:rsidP="006F0D08">
          <w:pPr>
            <w:pStyle w:val="975CE3EF5B2343D087D25F82EA6AA617"/>
          </w:pPr>
          <w:r w:rsidRPr="00310950">
            <w:rPr>
              <w:rStyle w:val="PlaceholderText"/>
            </w:rPr>
            <w:t>Click or tap here to enter text.</w:t>
          </w:r>
        </w:p>
      </w:docPartBody>
    </w:docPart>
    <w:docPart>
      <w:docPartPr>
        <w:name w:val="D6F3F5E423B245A29E5EBC9E049423C7"/>
        <w:category>
          <w:name w:val="General"/>
          <w:gallery w:val="placeholder"/>
        </w:category>
        <w:types>
          <w:type w:val="bbPlcHdr"/>
        </w:types>
        <w:behaviors>
          <w:behavior w:val="content"/>
        </w:behaviors>
        <w:guid w:val="{58B3EC36-8D00-4E68-8D20-C0A217129F6A}"/>
      </w:docPartPr>
      <w:docPartBody>
        <w:p w:rsidR="006F0D08" w:rsidP="006F0D08">
          <w:pPr>
            <w:pStyle w:val="D6F3F5E423B245A29E5EBC9E049423C7"/>
          </w:pPr>
          <w:r w:rsidRPr="0092520B">
            <w:rPr>
              <w:rStyle w:val="PlaceholderText"/>
            </w:rPr>
            <w:t>Click or tap here to enter text.</w:t>
          </w:r>
        </w:p>
      </w:docPartBody>
    </w:docPart>
    <w:docPart>
      <w:docPartPr>
        <w:name w:val="3C3C4E69457E41CF9A660096C98BCBDD"/>
        <w:category>
          <w:name w:val="General"/>
          <w:gallery w:val="placeholder"/>
        </w:category>
        <w:types>
          <w:type w:val="bbPlcHdr"/>
        </w:types>
        <w:behaviors>
          <w:behavior w:val="content"/>
        </w:behaviors>
        <w:guid w:val="{3B0589EB-B625-4DD9-B682-4F37F6DE2F9A}"/>
      </w:docPartPr>
      <w:docPartBody>
        <w:p w:rsidR="006F0D08" w:rsidP="006F0D08">
          <w:pPr>
            <w:pStyle w:val="3C3C4E69457E41CF9A660096C98BCBDD"/>
          </w:pPr>
          <w:r w:rsidRPr="00310950">
            <w:rPr>
              <w:rStyle w:val="PlaceholderText"/>
            </w:rPr>
            <w:t>Click or tap here to enter text.</w:t>
          </w:r>
        </w:p>
      </w:docPartBody>
    </w:docPart>
    <w:docPart>
      <w:docPartPr>
        <w:name w:val="BF19A7DE16C046E3A613A18FD762FA72"/>
        <w:category>
          <w:name w:val="General"/>
          <w:gallery w:val="placeholder"/>
        </w:category>
        <w:types>
          <w:type w:val="bbPlcHdr"/>
        </w:types>
        <w:behaviors>
          <w:behavior w:val="content"/>
        </w:behaviors>
        <w:guid w:val="{649BB319-692C-4DEA-A6D6-74EF771FBF46}"/>
      </w:docPartPr>
      <w:docPartBody>
        <w:p w:rsidR="006F0D08" w:rsidP="006F0D08">
          <w:pPr>
            <w:pStyle w:val="BF19A7DE16C046E3A613A18FD762FA72"/>
          </w:pPr>
          <w:r w:rsidRPr="0092520B">
            <w:rPr>
              <w:rStyle w:val="PlaceholderText"/>
            </w:rPr>
            <w:t>Click or tap here to enter text.</w:t>
          </w:r>
        </w:p>
      </w:docPartBody>
    </w:docPart>
    <w:docPart>
      <w:docPartPr>
        <w:name w:val="3CDB774B9A9B4EF8A6EA53A9D7C3E395"/>
        <w:category>
          <w:name w:val="General"/>
          <w:gallery w:val="placeholder"/>
        </w:category>
        <w:types>
          <w:type w:val="bbPlcHdr"/>
        </w:types>
        <w:behaviors>
          <w:behavior w:val="content"/>
        </w:behaviors>
        <w:guid w:val="{79A4B1EF-554D-4B54-9836-1EC457B23C70}"/>
      </w:docPartPr>
      <w:docPartBody>
        <w:p w:rsidR="006F0D08" w:rsidP="006F0D08">
          <w:pPr>
            <w:pStyle w:val="3CDB774B9A9B4EF8A6EA53A9D7C3E395"/>
          </w:pPr>
          <w:r w:rsidRPr="00310950">
            <w:rPr>
              <w:rStyle w:val="PlaceholderText"/>
            </w:rPr>
            <w:t>Click or tap here to enter text.</w:t>
          </w:r>
        </w:p>
      </w:docPartBody>
    </w:docPart>
    <w:docPart>
      <w:docPartPr>
        <w:name w:val="8809EF92F3BC4F28873EC13D81FE2F1E"/>
        <w:category>
          <w:name w:val="General"/>
          <w:gallery w:val="placeholder"/>
        </w:category>
        <w:types>
          <w:type w:val="bbPlcHdr"/>
        </w:types>
        <w:behaviors>
          <w:behavior w:val="content"/>
        </w:behaviors>
        <w:guid w:val="{7C9B7BC6-9EC5-4C67-8356-EC74F091D30B}"/>
      </w:docPartPr>
      <w:docPartBody>
        <w:p w:rsidR="006F0D08" w:rsidP="006F0D08">
          <w:pPr>
            <w:pStyle w:val="8809EF92F3BC4F28873EC13D81FE2F1E"/>
          </w:pPr>
          <w:r w:rsidRPr="0092520B">
            <w:rPr>
              <w:rStyle w:val="PlaceholderText"/>
            </w:rPr>
            <w:t>Click or tap here to enter text.</w:t>
          </w:r>
        </w:p>
      </w:docPartBody>
    </w:docPart>
    <w:docPart>
      <w:docPartPr>
        <w:name w:val="E0FF2148C7104CDF8FE855DA9C45FABB"/>
        <w:category>
          <w:name w:val="General"/>
          <w:gallery w:val="placeholder"/>
        </w:category>
        <w:types>
          <w:type w:val="bbPlcHdr"/>
        </w:types>
        <w:behaviors>
          <w:behavior w:val="content"/>
        </w:behaviors>
        <w:guid w:val="{BDFC01AD-FAEC-4F4D-8753-FB3534338C20}"/>
      </w:docPartPr>
      <w:docPartBody>
        <w:p w:rsidR="006F0D08" w:rsidP="006F0D08">
          <w:pPr>
            <w:pStyle w:val="E0FF2148C7104CDF8FE855DA9C45FABB"/>
          </w:pPr>
          <w:r w:rsidRPr="00310950">
            <w:rPr>
              <w:rStyle w:val="PlaceholderText"/>
            </w:rPr>
            <w:t>Click or tap here to enter text.</w:t>
          </w:r>
        </w:p>
      </w:docPartBody>
    </w:docPart>
    <w:docPart>
      <w:docPartPr>
        <w:name w:val="52673EF97204407EB76C41C3E07B9B98"/>
        <w:category>
          <w:name w:val="General"/>
          <w:gallery w:val="placeholder"/>
        </w:category>
        <w:types>
          <w:type w:val="bbPlcHdr"/>
        </w:types>
        <w:behaviors>
          <w:behavior w:val="content"/>
        </w:behaviors>
        <w:guid w:val="{E73879C2-CE0F-43D0-B90E-D32A110741D2}"/>
      </w:docPartPr>
      <w:docPartBody>
        <w:p w:rsidR="006F0D08" w:rsidP="006F0D08">
          <w:pPr>
            <w:pStyle w:val="52673EF97204407EB76C41C3E07B9B98"/>
          </w:pPr>
          <w:r w:rsidRPr="0092520B">
            <w:rPr>
              <w:rStyle w:val="PlaceholderText"/>
            </w:rPr>
            <w:t>Click or tap here to enter text.</w:t>
          </w:r>
        </w:p>
      </w:docPartBody>
    </w:docPart>
    <w:docPart>
      <w:docPartPr>
        <w:name w:val="DFC6DF7E599E4A91B7CAD51AFAD2D977"/>
        <w:category>
          <w:name w:val="General"/>
          <w:gallery w:val="placeholder"/>
        </w:category>
        <w:types>
          <w:type w:val="bbPlcHdr"/>
        </w:types>
        <w:behaviors>
          <w:behavior w:val="content"/>
        </w:behaviors>
        <w:guid w:val="{9974ED14-0615-42C1-8079-F9FC65815D28}"/>
      </w:docPartPr>
      <w:docPartBody>
        <w:p w:rsidR="006F0D08" w:rsidP="006F0D08">
          <w:pPr>
            <w:pStyle w:val="DFC6DF7E599E4A91B7CAD51AFAD2D977"/>
          </w:pPr>
          <w:r w:rsidRPr="00310950">
            <w:rPr>
              <w:rStyle w:val="PlaceholderText"/>
            </w:rPr>
            <w:t>Click or tap here to enter text.</w:t>
          </w:r>
        </w:p>
      </w:docPartBody>
    </w:docPart>
    <w:docPart>
      <w:docPartPr>
        <w:name w:val="6F91126AC49141CDAF874B722CD85B2B"/>
        <w:category>
          <w:name w:val="General"/>
          <w:gallery w:val="placeholder"/>
        </w:category>
        <w:types>
          <w:type w:val="bbPlcHdr"/>
        </w:types>
        <w:behaviors>
          <w:behavior w:val="content"/>
        </w:behaviors>
        <w:guid w:val="{A491CCAD-B6F9-440A-A696-BA4C38415AB1}"/>
      </w:docPartPr>
      <w:docPartBody>
        <w:p w:rsidR="006F0D08" w:rsidP="006F0D08">
          <w:pPr>
            <w:pStyle w:val="6F91126AC49141CDAF874B722CD85B2B"/>
          </w:pPr>
          <w:r w:rsidRPr="0092520B">
            <w:rPr>
              <w:rStyle w:val="PlaceholderText"/>
            </w:rPr>
            <w:t>Click or tap here to enter text.</w:t>
          </w:r>
        </w:p>
      </w:docPartBody>
    </w:docPart>
    <w:docPart>
      <w:docPartPr>
        <w:name w:val="B993A4AF7E4A4CA5A0A4279F8A60A890"/>
        <w:category>
          <w:name w:val="General"/>
          <w:gallery w:val="placeholder"/>
        </w:category>
        <w:types>
          <w:type w:val="bbPlcHdr"/>
        </w:types>
        <w:behaviors>
          <w:behavior w:val="content"/>
        </w:behaviors>
        <w:guid w:val="{65D93322-6619-465E-8F02-3B429098D982}"/>
      </w:docPartPr>
      <w:docPartBody>
        <w:p w:rsidR="006F0D08" w:rsidP="006F0D08">
          <w:pPr>
            <w:pStyle w:val="B993A4AF7E4A4CA5A0A4279F8A60A890"/>
          </w:pPr>
          <w:r>
            <w:rPr>
              <w:rStyle w:val="PlaceholderText"/>
            </w:rPr>
            <w:t>Click or tap here to enter text.</w:t>
          </w:r>
        </w:p>
      </w:docPartBody>
    </w:docPart>
    <w:docPart>
      <w:docPartPr>
        <w:name w:val="DF9389FE95714193834D798E7E12CCEA"/>
        <w:category>
          <w:name w:val="General"/>
          <w:gallery w:val="placeholder"/>
        </w:category>
        <w:types>
          <w:type w:val="bbPlcHdr"/>
        </w:types>
        <w:behaviors>
          <w:behavior w:val="content"/>
        </w:behaviors>
        <w:guid w:val="{4F331274-A840-4AF1-9480-343044DE28D4}"/>
      </w:docPartPr>
      <w:docPartBody>
        <w:p w:rsidR="006F0D08" w:rsidP="006F0D08">
          <w:pPr>
            <w:pStyle w:val="DF9389FE95714193834D798E7E12CCEA"/>
          </w:pPr>
          <w:r w:rsidRPr="00310950">
            <w:rPr>
              <w:rStyle w:val="PlaceholderText"/>
            </w:rPr>
            <w:t>Click or tap here to enter text.</w:t>
          </w:r>
        </w:p>
      </w:docPartBody>
    </w:docPart>
    <w:docPart>
      <w:docPartPr>
        <w:name w:val="8B126B01A4B843D782BC304A7649655A"/>
        <w:category>
          <w:name w:val="General"/>
          <w:gallery w:val="placeholder"/>
        </w:category>
        <w:types>
          <w:type w:val="bbPlcHdr"/>
        </w:types>
        <w:behaviors>
          <w:behavior w:val="content"/>
        </w:behaviors>
        <w:guid w:val="{2B130435-3003-4565-BFA5-2DBCFCCE0B6E}"/>
      </w:docPartPr>
      <w:docPartBody>
        <w:p w:rsidR="006F0D08" w:rsidP="006F0D08">
          <w:pPr>
            <w:pStyle w:val="8B126B01A4B843D782BC304A7649655A"/>
          </w:pPr>
          <w:r w:rsidRPr="00310950">
            <w:rPr>
              <w:rStyle w:val="PlaceholderText"/>
            </w:rPr>
            <w:t>Click or tap here to enter text.</w:t>
          </w:r>
        </w:p>
      </w:docPartBody>
    </w:docPart>
    <w:docPart>
      <w:docPartPr>
        <w:name w:val="8F79530415D644FE97DE0664FA22D18A"/>
        <w:category>
          <w:name w:val="General"/>
          <w:gallery w:val="placeholder"/>
        </w:category>
        <w:types>
          <w:type w:val="bbPlcHdr"/>
        </w:types>
        <w:behaviors>
          <w:behavior w:val="content"/>
        </w:behaviors>
        <w:guid w:val="{5F53C469-7DAB-4E8B-A22E-39F912DD43A7}"/>
      </w:docPartPr>
      <w:docPartBody>
        <w:p w:rsidR="006F0D08" w:rsidP="006F0D08">
          <w:pPr>
            <w:pStyle w:val="8F79530415D644FE97DE0664FA22D18A"/>
          </w:pPr>
          <w:r>
            <w:rPr>
              <w:rStyle w:val="PlaceholderText"/>
            </w:rPr>
            <w:t>Click or tap here to enter text.</w:t>
          </w:r>
        </w:p>
      </w:docPartBody>
    </w:docPart>
    <w:docPart>
      <w:docPartPr>
        <w:name w:val="D8772926DFC841FF85BAB8067120EA97"/>
        <w:category>
          <w:name w:val="General"/>
          <w:gallery w:val="placeholder"/>
        </w:category>
        <w:types>
          <w:type w:val="bbPlcHdr"/>
        </w:types>
        <w:behaviors>
          <w:behavior w:val="content"/>
        </w:behaviors>
        <w:guid w:val="{1BD7C644-2D92-4489-B0FA-62CB13153DA3}"/>
      </w:docPartPr>
      <w:docPartBody>
        <w:p w:rsidR="006F0D08" w:rsidP="006F0D08">
          <w:pPr>
            <w:pStyle w:val="D8772926DFC841FF85BAB8067120EA97"/>
          </w:pPr>
          <w:r>
            <w:rPr>
              <w:rStyle w:val="PlaceholderText"/>
            </w:rPr>
            <w:t>Click or tap here to enter text.</w:t>
          </w:r>
        </w:p>
      </w:docPartBody>
    </w:docPart>
    <w:docPart>
      <w:docPartPr>
        <w:name w:val="B733284493A34F91871B06DB9192A38D"/>
        <w:category>
          <w:name w:val="General"/>
          <w:gallery w:val="placeholder"/>
        </w:category>
        <w:types>
          <w:type w:val="bbPlcHdr"/>
        </w:types>
        <w:behaviors>
          <w:behavior w:val="content"/>
        </w:behaviors>
        <w:guid w:val="{AD754D24-DD18-4135-8A7E-5B3341F326A5}"/>
      </w:docPartPr>
      <w:docPartBody>
        <w:p w:rsidR="006F0D08" w:rsidP="006F0D08">
          <w:pPr>
            <w:pStyle w:val="B733284493A34F91871B06DB9192A38D"/>
          </w:pPr>
          <w:r w:rsidRPr="00310950">
            <w:rPr>
              <w:rStyle w:val="PlaceholderText"/>
            </w:rPr>
            <w:t>Click or tap here to enter text.</w:t>
          </w:r>
        </w:p>
      </w:docPartBody>
    </w:docPart>
    <w:docPart>
      <w:docPartPr>
        <w:name w:val="70E044696F9A451E81D96DBC467B3ADE"/>
        <w:category>
          <w:name w:val="General"/>
          <w:gallery w:val="placeholder"/>
        </w:category>
        <w:types>
          <w:type w:val="bbPlcHdr"/>
        </w:types>
        <w:behaviors>
          <w:behavior w:val="content"/>
        </w:behaviors>
        <w:guid w:val="{1F1B65B2-93FB-4602-AEED-574D1637A6F3}"/>
      </w:docPartPr>
      <w:docPartBody>
        <w:p w:rsidR="006F0D08" w:rsidP="006F0D08">
          <w:pPr>
            <w:pStyle w:val="70E044696F9A451E81D96DBC467B3ADE"/>
          </w:pPr>
          <w:r>
            <w:rPr>
              <w:rStyle w:val="PlaceholderText"/>
            </w:rPr>
            <w:t>Click or tap here to enter text.</w:t>
          </w:r>
        </w:p>
      </w:docPartBody>
    </w:docPart>
    <w:docPart>
      <w:docPartPr>
        <w:name w:val="E0C12D7DBBE2420DB6E835F3A475F5A2"/>
        <w:category>
          <w:name w:val="General"/>
          <w:gallery w:val="placeholder"/>
        </w:category>
        <w:types>
          <w:type w:val="bbPlcHdr"/>
        </w:types>
        <w:behaviors>
          <w:behavior w:val="content"/>
        </w:behaviors>
        <w:guid w:val="{995DBA2F-9753-48FB-BDD7-B12C1B0B6327}"/>
      </w:docPartPr>
      <w:docPartBody>
        <w:p w:rsidR="006F0D08" w:rsidP="006F0D08">
          <w:pPr>
            <w:pStyle w:val="E0C12D7DBBE2420DB6E835F3A475F5A2"/>
          </w:pPr>
          <w:r w:rsidRPr="00310950">
            <w:rPr>
              <w:rStyle w:val="PlaceholderText"/>
            </w:rPr>
            <w:t>Click or tap here to enter text.</w:t>
          </w:r>
        </w:p>
      </w:docPartBody>
    </w:docPart>
    <w:docPart>
      <w:docPartPr>
        <w:name w:val="4C238BEE051748DC90D3E66A52F8ECF4"/>
        <w:category>
          <w:name w:val="General"/>
          <w:gallery w:val="placeholder"/>
        </w:category>
        <w:types>
          <w:type w:val="bbPlcHdr"/>
        </w:types>
        <w:behaviors>
          <w:behavior w:val="content"/>
        </w:behaviors>
        <w:guid w:val="{C05582FE-F758-4C3F-BCD1-EEDFB7613056}"/>
      </w:docPartPr>
      <w:docPartBody>
        <w:p w:rsidR="006F0D08" w:rsidP="006F0D08">
          <w:pPr>
            <w:pStyle w:val="4C238BEE051748DC90D3E66A52F8ECF4"/>
          </w:pPr>
          <w:r w:rsidRPr="0092520B">
            <w:rPr>
              <w:rStyle w:val="PlaceholderText"/>
            </w:rPr>
            <w:t>Click or tap here to enter text.</w:t>
          </w:r>
        </w:p>
      </w:docPartBody>
    </w:docPart>
    <w:docPart>
      <w:docPartPr>
        <w:name w:val="57684FAF860D4545A25201414384082D"/>
        <w:category>
          <w:name w:val="General"/>
          <w:gallery w:val="placeholder"/>
        </w:category>
        <w:types>
          <w:type w:val="bbPlcHdr"/>
        </w:types>
        <w:behaviors>
          <w:behavior w:val="content"/>
        </w:behaviors>
        <w:guid w:val="{AD7F3435-E417-474A-A7FA-849F2D9DA989}"/>
      </w:docPartPr>
      <w:docPartBody>
        <w:p w:rsidR="006F0D08" w:rsidP="006F0D08">
          <w:pPr>
            <w:pStyle w:val="57684FAF860D4545A25201414384082D"/>
          </w:pPr>
          <w:r>
            <w:rPr>
              <w:rStyle w:val="PlaceholderText"/>
            </w:rPr>
            <w:t>Click or tap here to enter text.</w:t>
          </w:r>
        </w:p>
      </w:docPartBody>
    </w:docPart>
    <w:docPart>
      <w:docPartPr>
        <w:name w:val="C8A3DDFA84844E63BB606A54BFFB134F"/>
        <w:category>
          <w:name w:val="General"/>
          <w:gallery w:val="placeholder"/>
        </w:category>
        <w:types>
          <w:type w:val="bbPlcHdr"/>
        </w:types>
        <w:behaviors>
          <w:behavior w:val="content"/>
        </w:behaviors>
        <w:guid w:val="{8CC05B11-F918-419E-86AF-FBED2B566240}"/>
      </w:docPartPr>
      <w:docPartBody>
        <w:p w:rsidR="006F0D08" w:rsidP="006F0D08">
          <w:pPr>
            <w:pStyle w:val="C8A3DDFA84844E63BB606A54BFFB134F"/>
          </w:pPr>
          <w:r w:rsidRPr="00310950">
            <w:rPr>
              <w:rStyle w:val="PlaceholderText"/>
            </w:rPr>
            <w:t>Click or tap here to enter text.</w:t>
          </w:r>
        </w:p>
      </w:docPartBody>
    </w:docPart>
    <w:docPart>
      <w:docPartPr>
        <w:name w:val="07B866F0D4BB4A31A3646B1577AF0EEE"/>
        <w:category>
          <w:name w:val="General"/>
          <w:gallery w:val="placeholder"/>
        </w:category>
        <w:types>
          <w:type w:val="bbPlcHdr"/>
        </w:types>
        <w:behaviors>
          <w:behavior w:val="content"/>
        </w:behaviors>
        <w:guid w:val="{232501D1-85D5-4C27-9CC9-A302F0F34633}"/>
      </w:docPartPr>
      <w:docPartBody>
        <w:p w:rsidR="006F0D08" w:rsidP="006F0D08">
          <w:pPr>
            <w:pStyle w:val="07B866F0D4BB4A31A3646B1577AF0EEE"/>
          </w:pPr>
          <w:r w:rsidRPr="0092520B">
            <w:rPr>
              <w:rStyle w:val="PlaceholderText"/>
            </w:rPr>
            <w:t>Click or tap here to enter text.</w:t>
          </w:r>
        </w:p>
      </w:docPartBody>
    </w:docPart>
    <w:docPart>
      <w:docPartPr>
        <w:name w:val="CFA637E0ED474AD682F2DE816A39C075"/>
        <w:category>
          <w:name w:val="General"/>
          <w:gallery w:val="placeholder"/>
        </w:category>
        <w:types>
          <w:type w:val="bbPlcHdr"/>
        </w:types>
        <w:behaviors>
          <w:behavior w:val="content"/>
        </w:behaviors>
        <w:guid w:val="{A230FFED-EA88-4F6B-B238-535AA7342949}"/>
      </w:docPartPr>
      <w:docPartBody>
        <w:p w:rsidR="006F0D08" w:rsidP="006F0D08">
          <w:pPr>
            <w:pStyle w:val="CFA637E0ED474AD682F2DE816A39C075"/>
          </w:pPr>
          <w:r w:rsidRPr="0092520B">
            <w:rPr>
              <w:rStyle w:val="PlaceholderText"/>
            </w:rPr>
            <w:t>Click or tap here to enter text.</w:t>
          </w:r>
        </w:p>
      </w:docPartBody>
    </w:docPart>
    <w:docPart>
      <w:docPartPr>
        <w:name w:val="24CFA2BC191340B0A7B5A205F5564A21"/>
        <w:category>
          <w:name w:val="General"/>
          <w:gallery w:val="placeholder"/>
        </w:category>
        <w:types>
          <w:type w:val="bbPlcHdr"/>
        </w:types>
        <w:behaviors>
          <w:behavior w:val="content"/>
        </w:behaviors>
        <w:guid w:val="{62EFDA94-DDF8-4EEF-8D9B-B17BE66C2B9A}"/>
      </w:docPartPr>
      <w:docPartBody>
        <w:p w:rsidR="006F0D08" w:rsidP="006F0D08">
          <w:pPr>
            <w:pStyle w:val="24CFA2BC191340B0A7B5A205F5564A21"/>
          </w:pPr>
          <w:r w:rsidRPr="0092520B">
            <w:rPr>
              <w:rStyle w:val="PlaceholderText"/>
            </w:rPr>
            <w:t>Click or tap here to enter text.</w:t>
          </w:r>
        </w:p>
      </w:docPartBody>
    </w:docPart>
    <w:docPart>
      <w:docPartPr>
        <w:name w:val="A32FF6F659C04A8C88B7196F260ECF2B"/>
        <w:category>
          <w:name w:val="General"/>
          <w:gallery w:val="placeholder"/>
        </w:category>
        <w:types>
          <w:type w:val="bbPlcHdr"/>
        </w:types>
        <w:behaviors>
          <w:behavior w:val="content"/>
        </w:behaviors>
        <w:guid w:val="{86BA2A0F-7C84-47C3-B9AB-A326654D5645}"/>
      </w:docPartPr>
      <w:docPartBody>
        <w:p w:rsidR="006F0D08" w:rsidP="006F0D08">
          <w:pPr>
            <w:pStyle w:val="A32FF6F659C04A8C88B7196F260ECF2B"/>
          </w:pPr>
          <w:r w:rsidRPr="0092520B">
            <w:rPr>
              <w:rStyle w:val="PlaceholderText"/>
            </w:rPr>
            <w:t>Click or tap here to enter text.</w:t>
          </w:r>
        </w:p>
      </w:docPartBody>
    </w:docPart>
    <w:docPart>
      <w:docPartPr>
        <w:name w:val="A2C8CF4FD95E41A2965787C376B40A94"/>
        <w:category>
          <w:name w:val="General"/>
          <w:gallery w:val="placeholder"/>
        </w:category>
        <w:types>
          <w:type w:val="bbPlcHdr"/>
        </w:types>
        <w:behaviors>
          <w:behavior w:val="content"/>
        </w:behaviors>
        <w:guid w:val="{266F3AB3-1294-4825-8E7F-D395D2BC85B7}"/>
      </w:docPartPr>
      <w:docPartBody>
        <w:p w:rsidR="006F0D08" w:rsidP="006F0D08">
          <w:pPr>
            <w:pStyle w:val="A2C8CF4FD95E41A2965787C376B40A94"/>
          </w:pPr>
          <w:r w:rsidRPr="0092520B">
            <w:rPr>
              <w:rStyle w:val="PlaceholderText"/>
            </w:rPr>
            <w:t>Click or tap here to enter text.</w:t>
          </w:r>
        </w:p>
      </w:docPartBody>
    </w:docPart>
    <w:docPart>
      <w:docPartPr>
        <w:name w:val="7D5ADE45526144A9AC423AEF608C9E1E"/>
        <w:category>
          <w:name w:val="General"/>
          <w:gallery w:val="placeholder"/>
        </w:category>
        <w:types>
          <w:type w:val="bbPlcHdr"/>
        </w:types>
        <w:behaviors>
          <w:behavior w:val="content"/>
        </w:behaviors>
        <w:guid w:val="{FB5375C4-D190-4D76-A2FE-5A86B2B91792}"/>
      </w:docPartPr>
      <w:docPartBody>
        <w:p w:rsidR="006F0D08" w:rsidP="006F0D08">
          <w:pPr>
            <w:pStyle w:val="7D5ADE45526144A9AC423AEF608C9E1E"/>
          </w:pPr>
          <w:r>
            <w:rPr>
              <w:rStyle w:val="PlaceholderText"/>
            </w:rPr>
            <w:t>Click or tap here to enter text.</w:t>
          </w:r>
        </w:p>
      </w:docPartBody>
    </w:docPart>
    <w:docPart>
      <w:docPartPr>
        <w:name w:val="047B29DD33CE42A4A0CEA312C2E1119A"/>
        <w:category>
          <w:name w:val="General"/>
          <w:gallery w:val="placeholder"/>
        </w:category>
        <w:types>
          <w:type w:val="bbPlcHdr"/>
        </w:types>
        <w:behaviors>
          <w:behavior w:val="content"/>
        </w:behaviors>
        <w:guid w:val="{29E6DEAF-70D7-4CFE-B84A-5632EC7F4451}"/>
      </w:docPartPr>
      <w:docPartBody>
        <w:p w:rsidR="006F0D08" w:rsidP="006F0D08">
          <w:pPr>
            <w:pStyle w:val="047B29DD33CE42A4A0CEA312C2E1119A"/>
          </w:pPr>
          <w:r w:rsidRPr="0092520B">
            <w:rPr>
              <w:rStyle w:val="PlaceholderText"/>
            </w:rPr>
            <w:t>Click or tap here to enter text.</w:t>
          </w:r>
        </w:p>
      </w:docPartBody>
    </w:docPart>
    <w:docPart>
      <w:docPartPr>
        <w:name w:val="85D723EE02D844C6B50D31A75694C0B4"/>
        <w:category>
          <w:name w:val="General"/>
          <w:gallery w:val="placeholder"/>
        </w:category>
        <w:types>
          <w:type w:val="bbPlcHdr"/>
        </w:types>
        <w:behaviors>
          <w:behavior w:val="content"/>
        </w:behaviors>
        <w:guid w:val="{846DC666-5753-4A33-8A97-9EE29B00701A}"/>
      </w:docPartPr>
      <w:docPartBody>
        <w:p w:rsidR="006F0D08" w:rsidP="006F0D08">
          <w:pPr>
            <w:pStyle w:val="85D723EE02D844C6B50D31A75694C0B4"/>
          </w:pPr>
          <w:r w:rsidRPr="0092520B">
            <w:rPr>
              <w:rStyle w:val="PlaceholderText"/>
            </w:rPr>
            <w:t>Click or tap here to enter text.</w:t>
          </w:r>
        </w:p>
      </w:docPartBody>
    </w:docPart>
    <w:docPart>
      <w:docPartPr>
        <w:name w:val="B4CE74F066974F489422337308C0585F"/>
        <w:category>
          <w:name w:val="General"/>
          <w:gallery w:val="placeholder"/>
        </w:category>
        <w:types>
          <w:type w:val="bbPlcHdr"/>
        </w:types>
        <w:behaviors>
          <w:behavior w:val="content"/>
        </w:behaviors>
        <w:guid w:val="{505C41A9-23BF-4E35-86A5-3F0FA5FE8C1A}"/>
      </w:docPartPr>
      <w:docPartBody>
        <w:p w:rsidR="006F0D08" w:rsidP="006F0D08">
          <w:pPr>
            <w:pStyle w:val="B4CE74F066974F489422337308C0585F"/>
          </w:pPr>
          <w:r w:rsidRPr="0092520B">
            <w:rPr>
              <w:rStyle w:val="PlaceholderText"/>
            </w:rPr>
            <w:t>Click or tap here to enter text.</w:t>
          </w:r>
        </w:p>
      </w:docPartBody>
    </w:docPart>
    <w:docPart>
      <w:docPartPr>
        <w:name w:val="6E58E4527AEE4F22BEBFC314D481BAE7"/>
        <w:category>
          <w:name w:val="General"/>
          <w:gallery w:val="placeholder"/>
        </w:category>
        <w:types>
          <w:type w:val="bbPlcHdr"/>
        </w:types>
        <w:behaviors>
          <w:behavior w:val="content"/>
        </w:behaviors>
        <w:guid w:val="{822A3B33-DDE8-4FB4-8EAA-F05F15E65CCC}"/>
      </w:docPartPr>
      <w:docPartBody>
        <w:p w:rsidR="006F0D08" w:rsidP="006F0D08">
          <w:pPr>
            <w:pStyle w:val="6E58E4527AEE4F22BEBFC314D481BAE7"/>
          </w:pPr>
          <w:r w:rsidRPr="0092520B">
            <w:rPr>
              <w:rStyle w:val="PlaceholderText"/>
            </w:rPr>
            <w:t>Click or tap here to enter text.</w:t>
          </w:r>
        </w:p>
      </w:docPartBody>
    </w:docPart>
    <w:docPart>
      <w:docPartPr>
        <w:name w:val="E19E78F846CD40DDBE4F2F69CABFC0D0"/>
        <w:category>
          <w:name w:val="General"/>
          <w:gallery w:val="placeholder"/>
        </w:category>
        <w:types>
          <w:type w:val="bbPlcHdr"/>
        </w:types>
        <w:behaviors>
          <w:behavior w:val="content"/>
        </w:behaviors>
        <w:guid w:val="{3300678B-12D0-44CA-86F5-BAC89044B434}"/>
      </w:docPartPr>
      <w:docPartBody>
        <w:p w:rsidR="006F0D08" w:rsidP="006F0D08">
          <w:pPr>
            <w:pStyle w:val="E19E78F846CD40DDBE4F2F69CABFC0D0"/>
          </w:pPr>
          <w:r w:rsidRPr="00310950">
            <w:rPr>
              <w:rStyle w:val="PlaceholderText"/>
            </w:rPr>
            <w:t>Click or tap here to enter text.</w:t>
          </w:r>
        </w:p>
      </w:docPartBody>
    </w:docPart>
    <w:docPart>
      <w:docPartPr>
        <w:name w:val="92F3D12C045C4BB79DB78FEC8E10F445"/>
        <w:category>
          <w:name w:val="General"/>
          <w:gallery w:val="placeholder"/>
        </w:category>
        <w:types>
          <w:type w:val="bbPlcHdr"/>
        </w:types>
        <w:behaviors>
          <w:behavior w:val="content"/>
        </w:behaviors>
        <w:guid w:val="{1E9CBAE7-0B81-4D94-8425-9EF88C799FE4}"/>
      </w:docPartPr>
      <w:docPartBody>
        <w:p w:rsidR="006F0D08" w:rsidP="006F0D08">
          <w:pPr>
            <w:pStyle w:val="92F3D12C045C4BB79DB78FEC8E10F445"/>
          </w:pPr>
          <w:r>
            <w:rPr>
              <w:rStyle w:val="PlaceholderText"/>
            </w:rPr>
            <w:t>Click or tap here to enter text.</w:t>
          </w:r>
        </w:p>
      </w:docPartBody>
    </w:docPart>
    <w:docPart>
      <w:docPartPr>
        <w:name w:val="C38EF60B298A49CA89D7886C9D42040E"/>
        <w:category>
          <w:name w:val="General"/>
          <w:gallery w:val="placeholder"/>
        </w:category>
        <w:types>
          <w:type w:val="bbPlcHdr"/>
        </w:types>
        <w:behaviors>
          <w:behavior w:val="content"/>
        </w:behaviors>
        <w:guid w:val="{0BE7AA9E-428E-44BA-A7D2-BD7F4B83FE46}"/>
      </w:docPartPr>
      <w:docPartBody>
        <w:p w:rsidR="006F0D08" w:rsidP="006F0D08">
          <w:pPr>
            <w:pStyle w:val="C38EF60B298A49CA89D7886C9D42040E"/>
          </w:pPr>
          <w:r w:rsidRPr="00310950">
            <w:rPr>
              <w:rStyle w:val="PlaceholderText"/>
            </w:rPr>
            <w:t>Click or tap here to enter text.</w:t>
          </w:r>
        </w:p>
      </w:docPartBody>
    </w:docPart>
    <w:docPart>
      <w:docPartPr>
        <w:name w:val="7AB3A16BA5074CD79C1A83FFE9BBB30D"/>
        <w:category>
          <w:name w:val="General"/>
          <w:gallery w:val="placeholder"/>
        </w:category>
        <w:types>
          <w:type w:val="bbPlcHdr"/>
        </w:types>
        <w:behaviors>
          <w:behavior w:val="content"/>
        </w:behaviors>
        <w:guid w:val="{654C22FE-587F-4FFB-9322-45F13F0B71A0}"/>
      </w:docPartPr>
      <w:docPartBody>
        <w:p w:rsidR="006F0D08" w:rsidP="006F0D08">
          <w:pPr>
            <w:pStyle w:val="7AB3A16BA5074CD79C1A83FFE9BBB30D"/>
          </w:pPr>
          <w:r>
            <w:rPr>
              <w:rStyle w:val="PlaceholderText"/>
            </w:rPr>
            <w:t>Click or tap here to enter text.</w:t>
          </w:r>
        </w:p>
      </w:docPartBody>
    </w:docPart>
    <w:docPart>
      <w:docPartPr>
        <w:name w:val="5B3CDA6EBA51467CABA8623E5120F452"/>
        <w:category>
          <w:name w:val="General"/>
          <w:gallery w:val="placeholder"/>
        </w:category>
        <w:types>
          <w:type w:val="bbPlcHdr"/>
        </w:types>
        <w:behaviors>
          <w:behavior w:val="content"/>
        </w:behaviors>
        <w:guid w:val="{749F5FFF-95DD-434E-9024-761EBE14E036}"/>
      </w:docPartPr>
      <w:docPartBody>
        <w:p w:rsidR="006F0D08" w:rsidP="006F0D08">
          <w:pPr>
            <w:pStyle w:val="5B3CDA6EBA51467CABA8623E5120F452"/>
          </w:pPr>
          <w:r w:rsidRPr="00310950">
            <w:rPr>
              <w:rStyle w:val="PlaceholderText"/>
            </w:rPr>
            <w:t>Click or tap here to enter text.</w:t>
          </w:r>
        </w:p>
      </w:docPartBody>
    </w:docPart>
    <w:docPart>
      <w:docPartPr>
        <w:name w:val="4088371E878447E48AC31593C711A8AF"/>
        <w:category>
          <w:name w:val="General"/>
          <w:gallery w:val="placeholder"/>
        </w:category>
        <w:types>
          <w:type w:val="bbPlcHdr"/>
        </w:types>
        <w:behaviors>
          <w:behavior w:val="content"/>
        </w:behaviors>
        <w:guid w:val="{3CBDD6FF-A582-4285-A4C4-30953F05B1A9}"/>
      </w:docPartPr>
      <w:docPartBody>
        <w:p w:rsidR="006F0D08" w:rsidP="006F0D08">
          <w:pPr>
            <w:pStyle w:val="4088371E878447E48AC31593C711A8AF"/>
          </w:pPr>
          <w:r>
            <w:rPr>
              <w:rStyle w:val="PlaceholderText"/>
            </w:rPr>
            <w:t>Click or tap here to enter text.</w:t>
          </w:r>
        </w:p>
      </w:docPartBody>
    </w:docPart>
    <w:docPart>
      <w:docPartPr>
        <w:name w:val="A17EB51CA45644D292FE69AB286391AC"/>
        <w:category>
          <w:name w:val="General"/>
          <w:gallery w:val="placeholder"/>
        </w:category>
        <w:types>
          <w:type w:val="bbPlcHdr"/>
        </w:types>
        <w:behaviors>
          <w:behavior w:val="content"/>
        </w:behaviors>
        <w:guid w:val="{9D21A701-2BF0-490F-9B66-93BFA9083A57}"/>
      </w:docPartPr>
      <w:docPartBody>
        <w:p w:rsidR="006F0D08" w:rsidP="006F0D08">
          <w:pPr>
            <w:pStyle w:val="A17EB51CA45644D292FE69AB286391AC"/>
          </w:pPr>
          <w:r w:rsidRPr="00310950">
            <w:rPr>
              <w:rStyle w:val="PlaceholderText"/>
            </w:rPr>
            <w:t>Click or tap here to enter text.</w:t>
          </w:r>
        </w:p>
      </w:docPartBody>
    </w:docPart>
    <w:docPart>
      <w:docPartPr>
        <w:name w:val="802C2B8C0F1C4FC184803BF589981B25"/>
        <w:category>
          <w:name w:val="General"/>
          <w:gallery w:val="placeholder"/>
        </w:category>
        <w:types>
          <w:type w:val="bbPlcHdr"/>
        </w:types>
        <w:behaviors>
          <w:behavior w:val="content"/>
        </w:behaviors>
        <w:guid w:val="{66EF3411-1516-49A3-839C-27A409F6DAFC}"/>
      </w:docPartPr>
      <w:docPartBody>
        <w:p w:rsidR="006F0D08" w:rsidP="006F0D08">
          <w:pPr>
            <w:pStyle w:val="802C2B8C0F1C4FC184803BF589981B25"/>
          </w:pPr>
          <w:r w:rsidRPr="0092520B">
            <w:rPr>
              <w:rStyle w:val="PlaceholderText"/>
            </w:rPr>
            <w:t>Click or tap here to enter text.</w:t>
          </w:r>
        </w:p>
      </w:docPartBody>
    </w:docPart>
    <w:docPart>
      <w:docPartPr>
        <w:name w:val="790D48C0295D413391DECC3C1E5287F5"/>
        <w:category>
          <w:name w:val="General"/>
          <w:gallery w:val="placeholder"/>
        </w:category>
        <w:types>
          <w:type w:val="bbPlcHdr"/>
        </w:types>
        <w:behaviors>
          <w:behavior w:val="content"/>
        </w:behaviors>
        <w:guid w:val="{7321F287-DCA2-4FB0-986E-5B3AAA65DCBE}"/>
      </w:docPartPr>
      <w:docPartBody>
        <w:p w:rsidR="006F0D08" w:rsidP="006F0D08">
          <w:pPr>
            <w:pStyle w:val="790D48C0295D413391DECC3C1E5287F5"/>
          </w:pPr>
          <w:r w:rsidRPr="0092520B">
            <w:rPr>
              <w:rStyle w:val="PlaceholderText"/>
            </w:rPr>
            <w:t>Click or tap here to enter text.</w:t>
          </w:r>
        </w:p>
      </w:docPartBody>
    </w:docPart>
    <w:docPart>
      <w:docPartPr>
        <w:name w:val="118983B6EB6B4FDA841A7D784A1E7A66"/>
        <w:category>
          <w:name w:val="General"/>
          <w:gallery w:val="placeholder"/>
        </w:category>
        <w:types>
          <w:type w:val="bbPlcHdr"/>
        </w:types>
        <w:behaviors>
          <w:behavior w:val="content"/>
        </w:behaviors>
        <w:guid w:val="{342B2441-59B3-473B-8ADF-101568901770}"/>
      </w:docPartPr>
      <w:docPartBody>
        <w:p w:rsidR="006F0D08" w:rsidP="006F0D08">
          <w:pPr>
            <w:pStyle w:val="118983B6EB6B4FDA841A7D784A1E7A66"/>
          </w:pPr>
          <w:r>
            <w:rPr>
              <w:rStyle w:val="PlaceholderText"/>
            </w:rPr>
            <w:t>Click or tap here to enter text.</w:t>
          </w:r>
        </w:p>
      </w:docPartBody>
    </w:docPart>
    <w:docPart>
      <w:docPartPr>
        <w:name w:val="E64A13DA60594C42B4DE07902A912433"/>
        <w:category>
          <w:name w:val="General"/>
          <w:gallery w:val="placeholder"/>
        </w:category>
        <w:types>
          <w:type w:val="bbPlcHdr"/>
        </w:types>
        <w:behaviors>
          <w:behavior w:val="content"/>
        </w:behaviors>
        <w:guid w:val="{2E450C29-F5C1-4A04-BACA-C8A23FC5A0D8}"/>
      </w:docPartPr>
      <w:docPartBody>
        <w:p w:rsidR="006F0D08" w:rsidP="006F0D08">
          <w:pPr>
            <w:pStyle w:val="E64A13DA60594C42B4DE07902A912433"/>
          </w:pPr>
          <w:r w:rsidRPr="0092520B">
            <w:rPr>
              <w:rStyle w:val="PlaceholderText"/>
            </w:rPr>
            <w:t>Click or tap here to enter text.</w:t>
          </w:r>
        </w:p>
      </w:docPartBody>
    </w:docPart>
    <w:docPart>
      <w:docPartPr>
        <w:name w:val="7874B31D26434E60AF39BAE078448015"/>
        <w:category>
          <w:name w:val="General"/>
          <w:gallery w:val="placeholder"/>
        </w:category>
        <w:types>
          <w:type w:val="bbPlcHdr"/>
        </w:types>
        <w:behaviors>
          <w:behavior w:val="content"/>
        </w:behaviors>
        <w:guid w:val="{7015F380-5D8F-4A8B-8060-34A862C959F9}"/>
      </w:docPartPr>
      <w:docPartBody>
        <w:p w:rsidR="006F0D08" w:rsidP="006F0D08">
          <w:pPr>
            <w:pStyle w:val="7874B31D26434E60AF39BAE078448015"/>
          </w:pPr>
          <w:r>
            <w:rPr>
              <w:rStyle w:val="PlaceholderText"/>
            </w:rPr>
            <w:t>Click or tap here to enter text.</w:t>
          </w:r>
        </w:p>
      </w:docPartBody>
    </w:docPart>
    <w:docPart>
      <w:docPartPr>
        <w:name w:val="A72773F9C1284D5286FFD4B1F2208A55"/>
        <w:category>
          <w:name w:val="General"/>
          <w:gallery w:val="placeholder"/>
        </w:category>
        <w:types>
          <w:type w:val="bbPlcHdr"/>
        </w:types>
        <w:behaviors>
          <w:behavior w:val="content"/>
        </w:behaviors>
        <w:guid w:val="{D9B04CF3-2302-4C97-A7FF-6E8CBA8D5D8C}"/>
      </w:docPartPr>
      <w:docPartBody>
        <w:p w:rsidR="006F0D08" w:rsidP="006F0D08">
          <w:pPr>
            <w:pStyle w:val="A72773F9C1284D5286FFD4B1F2208A55"/>
          </w:pPr>
          <w:r>
            <w:rPr>
              <w:rStyle w:val="PlaceholderText"/>
            </w:rPr>
            <w:t>Click or tap here to enter text.</w:t>
          </w:r>
        </w:p>
      </w:docPartBody>
    </w:docPart>
    <w:docPart>
      <w:docPartPr>
        <w:name w:val="126BD07B5C6142D1822D105E7A43BEF7"/>
        <w:category>
          <w:name w:val="General"/>
          <w:gallery w:val="placeholder"/>
        </w:category>
        <w:types>
          <w:type w:val="bbPlcHdr"/>
        </w:types>
        <w:behaviors>
          <w:behavior w:val="content"/>
        </w:behaviors>
        <w:guid w:val="{4D5383A8-52DC-41B0-93C9-59006404E506}"/>
      </w:docPartPr>
      <w:docPartBody>
        <w:p w:rsidR="006F0D08" w:rsidP="006F0D08">
          <w:pPr>
            <w:pStyle w:val="126BD07B5C6142D1822D105E7A43BEF7"/>
          </w:pPr>
          <w:r w:rsidRPr="0092520B">
            <w:rPr>
              <w:rStyle w:val="PlaceholderText"/>
            </w:rPr>
            <w:t>Click or tap here to enter text.</w:t>
          </w:r>
        </w:p>
      </w:docPartBody>
    </w:docPart>
    <w:docPart>
      <w:docPartPr>
        <w:name w:val="D671554C2794460895D396B475E9D0C9"/>
        <w:category>
          <w:name w:val="General"/>
          <w:gallery w:val="placeholder"/>
        </w:category>
        <w:types>
          <w:type w:val="bbPlcHdr"/>
        </w:types>
        <w:behaviors>
          <w:behavior w:val="content"/>
        </w:behaviors>
        <w:guid w:val="{3C013DB6-C375-45F7-98DD-16122736B39D}"/>
      </w:docPartPr>
      <w:docPartBody>
        <w:p w:rsidR="006F0D08" w:rsidP="006F0D08">
          <w:pPr>
            <w:pStyle w:val="D671554C2794460895D396B475E9D0C9"/>
          </w:pPr>
          <w:r w:rsidRPr="0092520B">
            <w:rPr>
              <w:rStyle w:val="PlaceholderText"/>
            </w:rPr>
            <w:t>Click or tap here to enter text.</w:t>
          </w:r>
        </w:p>
      </w:docPartBody>
    </w:docPart>
    <w:docPart>
      <w:docPartPr>
        <w:name w:val="C01007F4E0AF40A09FEC5AF6A68B3292"/>
        <w:category>
          <w:name w:val="General"/>
          <w:gallery w:val="placeholder"/>
        </w:category>
        <w:types>
          <w:type w:val="bbPlcHdr"/>
        </w:types>
        <w:behaviors>
          <w:behavior w:val="content"/>
        </w:behaviors>
        <w:guid w:val="{D57CE36F-39CC-49D7-87F3-D83CB2CAFC0A}"/>
      </w:docPartPr>
      <w:docPartBody>
        <w:p w:rsidR="006F0D08" w:rsidP="006F0D08">
          <w:pPr>
            <w:pStyle w:val="C01007F4E0AF40A09FEC5AF6A68B3292"/>
          </w:pPr>
          <w:r w:rsidRPr="0092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D08"/>
  </w:style>
  <w:style w:type="paragraph" w:customStyle="1" w:styleId="7DD8A6B80D3549B9AE0721B48761A10E">
    <w:name w:val="7DD8A6B80D3549B9AE0721B48761A10E"/>
    <w:rsid w:val="00F74E3A"/>
  </w:style>
  <w:style w:type="paragraph" w:customStyle="1" w:styleId="8B680982709D4FB8A331B40F6C51611C">
    <w:name w:val="8B680982709D4FB8A331B40F6C51611C"/>
    <w:rsid w:val="00F74E3A"/>
  </w:style>
  <w:style w:type="paragraph" w:customStyle="1" w:styleId="F3AAA5D9A7BB4358AE6E51C34E6B2F7A">
    <w:name w:val="F3AAA5D9A7BB4358AE6E51C34E6B2F7A"/>
    <w:rsid w:val="00F74E3A"/>
  </w:style>
  <w:style w:type="paragraph" w:customStyle="1" w:styleId="10D9400692064BC4B8DD5C32D8444ED7">
    <w:name w:val="10D9400692064BC4B8DD5C32D8444ED7"/>
    <w:rsid w:val="006F0D08"/>
  </w:style>
  <w:style w:type="paragraph" w:customStyle="1" w:styleId="34B45C95CB874F9FBBBDE79840B96D9B">
    <w:name w:val="34B45C95CB874F9FBBBDE79840B96D9B"/>
    <w:rsid w:val="006F0D08"/>
  </w:style>
  <w:style w:type="paragraph" w:customStyle="1" w:styleId="FC13896787AD49BCAD6A87C634212483">
    <w:name w:val="FC13896787AD49BCAD6A87C634212483"/>
    <w:rsid w:val="006F0D08"/>
  </w:style>
  <w:style w:type="paragraph" w:customStyle="1" w:styleId="29A63D241C9544ECA6784E1FB90D221C">
    <w:name w:val="29A63D241C9544ECA6784E1FB90D221C"/>
    <w:rsid w:val="006F0D08"/>
  </w:style>
  <w:style w:type="paragraph" w:customStyle="1" w:styleId="6122B2076F6F4828AB3333C5400751A7">
    <w:name w:val="6122B2076F6F4828AB3333C5400751A7"/>
    <w:rsid w:val="006F0D08"/>
  </w:style>
  <w:style w:type="paragraph" w:customStyle="1" w:styleId="B32B27056A864D6A83BC8BC0F08CCCAE">
    <w:name w:val="B32B27056A864D6A83BC8BC0F08CCCAE"/>
    <w:rsid w:val="006F0D08"/>
  </w:style>
  <w:style w:type="paragraph" w:customStyle="1" w:styleId="86C8507C2616454C92E99C5D7013E10B">
    <w:name w:val="86C8507C2616454C92E99C5D7013E10B"/>
    <w:rsid w:val="006F0D08"/>
  </w:style>
  <w:style w:type="paragraph" w:customStyle="1" w:styleId="0FF3B5A42E2D4E439E757201BF26ACF5">
    <w:name w:val="0FF3B5A42E2D4E439E757201BF26ACF5"/>
    <w:rsid w:val="006F0D08"/>
  </w:style>
  <w:style w:type="paragraph" w:customStyle="1" w:styleId="E92271FD107546C0B11CF676E0282D72">
    <w:name w:val="E92271FD107546C0B11CF676E0282D72"/>
    <w:rsid w:val="006F0D08"/>
  </w:style>
  <w:style w:type="paragraph" w:customStyle="1" w:styleId="02D6DA3497A74313BBDFE1A26E0A8090">
    <w:name w:val="02D6DA3497A74313BBDFE1A26E0A8090"/>
    <w:rsid w:val="006F0D08"/>
  </w:style>
  <w:style w:type="paragraph" w:customStyle="1" w:styleId="517A5D78545A4F529F9E1F2CCCC2874B">
    <w:name w:val="517A5D78545A4F529F9E1F2CCCC2874B"/>
    <w:rsid w:val="006F0D08"/>
  </w:style>
  <w:style w:type="paragraph" w:customStyle="1" w:styleId="6DBC508B57394CA5B126CC876D54ABE5">
    <w:name w:val="6DBC508B57394CA5B126CC876D54ABE5"/>
    <w:rsid w:val="006F0D08"/>
  </w:style>
  <w:style w:type="paragraph" w:customStyle="1" w:styleId="3BCF332F552F4DEDB9B4908394775467">
    <w:name w:val="3BCF332F552F4DEDB9B4908394775467"/>
    <w:rsid w:val="006F0D08"/>
  </w:style>
  <w:style w:type="paragraph" w:customStyle="1" w:styleId="7019D28385D54777BA519804D309E870">
    <w:name w:val="7019D28385D54777BA519804D309E870"/>
    <w:rsid w:val="006F0D08"/>
  </w:style>
  <w:style w:type="paragraph" w:customStyle="1" w:styleId="E9146435ABC943C0A95F65195CB6E43F">
    <w:name w:val="E9146435ABC943C0A95F65195CB6E43F"/>
    <w:rsid w:val="006F0D08"/>
  </w:style>
  <w:style w:type="paragraph" w:customStyle="1" w:styleId="BF710D26812848E9A4971C6156DF97C6">
    <w:name w:val="BF710D26812848E9A4971C6156DF97C6"/>
    <w:rsid w:val="006F0D08"/>
  </w:style>
  <w:style w:type="paragraph" w:customStyle="1" w:styleId="9FE7B6FCF0F344E68020DC43FA2B13B1">
    <w:name w:val="9FE7B6FCF0F344E68020DC43FA2B13B1"/>
    <w:rsid w:val="006F0D08"/>
  </w:style>
  <w:style w:type="paragraph" w:customStyle="1" w:styleId="72F6E9BA1D714CB1A1D38897B59ACAC5">
    <w:name w:val="72F6E9BA1D714CB1A1D38897B59ACAC5"/>
    <w:rsid w:val="006F0D08"/>
  </w:style>
  <w:style w:type="paragraph" w:customStyle="1" w:styleId="758C0F4C6E524773B5CCCFEC9DE67C78">
    <w:name w:val="758C0F4C6E524773B5CCCFEC9DE67C78"/>
    <w:rsid w:val="006F0D08"/>
  </w:style>
  <w:style w:type="paragraph" w:customStyle="1" w:styleId="F8B37B8471274C2697B67F1B368F84C5">
    <w:name w:val="F8B37B8471274C2697B67F1B368F84C5"/>
    <w:rsid w:val="006F0D08"/>
  </w:style>
  <w:style w:type="paragraph" w:customStyle="1" w:styleId="CF7A1E1EA7394D0C8B58E4E419A653C9">
    <w:name w:val="CF7A1E1EA7394D0C8B58E4E419A653C9"/>
    <w:rsid w:val="006F0D08"/>
  </w:style>
  <w:style w:type="paragraph" w:customStyle="1" w:styleId="0F01BAF047D84893BBB294D60788F4DD">
    <w:name w:val="0F01BAF047D84893BBB294D60788F4DD"/>
    <w:rsid w:val="006F0D08"/>
  </w:style>
  <w:style w:type="paragraph" w:customStyle="1" w:styleId="145E92C3F3EE4851916D3C4808DC76A3">
    <w:name w:val="145E92C3F3EE4851916D3C4808DC76A3"/>
    <w:rsid w:val="006F0D08"/>
  </w:style>
  <w:style w:type="paragraph" w:customStyle="1" w:styleId="A5DAD12CB0B64CA8839003B6C115BAF4">
    <w:name w:val="A5DAD12CB0B64CA8839003B6C115BAF4"/>
    <w:rsid w:val="006F0D08"/>
  </w:style>
  <w:style w:type="paragraph" w:customStyle="1" w:styleId="3956D13AA99C4FCAA79A3D4C94AF96E5">
    <w:name w:val="3956D13AA99C4FCAA79A3D4C94AF96E5"/>
    <w:rsid w:val="006F0D08"/>
  </w:style>
  <w:style w:type="paragraph" w:customStyle="1" w:styleId="642C0023A85748EDAC745D57F5C96B48">
    <w:name w:val="642C0023A85748EDAC745D57F5C96B48"/>
    <w:rsid w:val="006F0D08"/>
  </w:style>
  <w:style w:type="paragraph" w:customStyle="1" w:styleId="2F09E56E09AE41F894AE66CD1006888D">
    <w:name w:val="2F09E56E09AE41F894AE66CD1006888D"/>
    <w:rsid w:val="006F0D08"/>
  </w:style>
  <w:style w:type="paragraph" w:customStyle="1" w:styleId="0ACF2847C5E04FC6B44212BEA768082B">
    <w:name w:val="0ACF2847C5E04FC6B44212BEA768082B"/>
    <w:rsid w:val="006F0D08"/>
  </w:style>
  <w:style w:type="paragraph" w:customStyle="1" w:styleId="6E66F55B162040C38154937742CB9854">
    <w:name w:val="6E66F55B162040C38154937742CB9854"/>
    <w:rsid w:val="006F0D08"/>
  </w:style>
  <w:style w:type="paragraph" w:customStyle="1" w:styleId="1FE0BB40D11E4CA9818B57AAE2A8790E">
    <w:name w:val="1FE0BB40D11E4CA9818B57AAE2A8790E"/>
    <w:rsid w:val="006F0D08"/>
  </w:style>
  <w:style w:type="paragraph" w:customStyle="1" w:styleId="8EC6B8D5A01746768620723109F1BB13">
    <w:name w:val="8EC6B8D5A01746768620723109F1BB13"/>
    <w:rsid w:val="006F0D08"/>
  </w:style>
  <w:style w:type="paragraph" w:customStyle="1" w:styleId="4E31844F48E64988AA55DC352D33546E">
    <w:name w:val="4E31844F48E64988AA55DC352D33546E"/>
    <w:rsid w:val="006F0D08"/>
  </w:style>
  <w:style w:type="paragraph" w:customStyle="1" w:styleId="9681E89AEFF24BE0928941E809D2115A">
    <w:name w:val="9681E89AEFF24BE0928941E809D2115A"/>
    <w:rsid w:val="006F0D08"/>
  </w:style>
  <w:style w:type="paragraph" w:customStyle="1" w:styleId="501DA51761C9478AA6CAB70FF2ED4867">
    <w:name w:val="501DA51761C9478AA6CAB70FF2ED4867"/>
    <w:rsid w:val="006F0D08"/>
  </w:style>
  <w:style w:type="paragraph" w:customStyle="1" w:styleId="0DF250F4B39D47EBB23B1B9FA5D61934">
    <w:name w:val="0DF250F4B39D47EBB23B1B9FA5D61934"/>
    <w:rsid w:val="006F0D08"/>
  </w:style>
  <w:style w:type="paragraph" w:customStyle="1" w:styleId="D6B895E1D3FB4ED7B7DDFF57813C19AA">
    <w:name w:val="D6B895E1D3FB4ED7B7DDFF57813C19AA"/>
    <w:rsid w:val="006F0D08"/>
  </w:style>
  <w:style w:type="paragraph" w:customStyle="1" w:styleId="540B7065F51A4BE4AFB9F8A568B18299">
    <w:name w:val="540B7065F51A4BE4AFB9F8A568B18299"/>
    <w:rsid w:val="006F0D08"/>
  </w:style>
  <w:style w:type="paragraph" w:customStyle="1" w:styleId="4599EE1621514BE48D4CA676234B91CC">
    <w:name w:val="4599EE1621514BE48D4CA676234B91CC"/>
    <w:rsid w:val="006F0D08"/>
  </w:style>
  <w:style w:type="paragraph" w:customStyle="1" w:styleId="761A6647C3BD47C3AFB1D6057258B7CA">
    <w:name w:val="761A6647C3BD47C3AFB1D6057258B7CA"/>
    <w:rsid w:val="006F0D08"/>
  </w:style>
  <w:style w:type="paragraph" w:customStyle="1" w:styleId="341D919201F44428A86299FC51F98421">
    <w:name w:val="341D919201F44428A86299FC51F98421"/>
    <w:rsid w:val="006F0D08"/>
  </w:style>
  <w:style w:type="paragraph" w:customStyle="1" w:styleId="508BCFEC2C9A418793685F6A5F00CD42">
    <w:name w:val="508BCFEC2C9A418793685F6A5F00CD42"/>
    <w:rsid w:val="006F0D08"/>
  </w:style>
  <w:style w:type="paragraph" w:customStyle="1" w:styleId="8D77AF1518574003AB177BF02EE4A923">
    <w:name w:val="8D77AF1518574003AB177BF02EE4A923"/>
    <w:rsid w:val="006F0D08"/>
  </w:style>
  <w:style w:type="paragraph" w:customStyle="1" w:styleId="93B25EC1F448412E927A5063B206CAA6">
    <w:name w:val="93B25EC1F448412E927A5063B206CAA6"/>
    <w:rsid w:val="006F0D08"/>
  </w:style>
  <w:style w:type="paragraph" w:customStyle="1" w:styleId="9203D80696684D3B9187CBF252CCEFD8">
    <w:name w:val="9203D80696684D3B9187CBF252CCEFD8"/>
    <w:rsid w:val="006F0D08"/>
  </w:style>
  <w:style w:type="paragraph" w:customStyle="1" w:styleId="743D944F333E4364B594128610878D50">
    <w:name w:val="743D944F333E4364B594128610878D50"/>
    <w:rsid w:val="006F0D08"/>
  </w:style>
  <w:style w:type="paragraph" w:customStyle="1" w:styleId="520BDD5341C947E480AD4F1D84DAAAB9">
    <w:name w:val="520BDD5341C947E480AD4F1D84DAAAB9"/>
    <w:rsid w:val="006F0D08"/>
  </w:style>
  <w:style w:type="paragraph" w:customStyle="1" w:styleId="49622BB8CB444BC69345E779DBEB3C3B">
    <w:name w:val="49622BB8CB444BC69345E779DBEB3C3B"/>
    <w:rsid w:val="006F0D08"/>
  </w:style>
  <w:style w:type="paragraph" w:customStyle="1" w:styleId="36FCDFAE0D114A7AB5D80227EB49B72D">
    <w:name w:val="36FCDFAE0D114A7AB5D80227EB49B72D"/>
    <w:rsid w:val="006F0D08"/>
  </w:style>
  <w:style w:type="paragraph" w:customStyle="1" w:styleId="12CDDEAA7B23477B84922FF7E40C54BD">
    <w:name w:val="12CDDEAA7B23477B84922FF7E40C54BD"/>
    <w:rsid w:val="006F0D08"/>
  </w:style>
  <w:style w:type="paragraph" w:customStyle="1" w:styleId="6F6F1EEE8812455896DE3F64285088C2">
    <w:name w:val="6F6F1EEE8812455896DE3F64285088C2"/>
    <w:rsid w:val="006F0D08"/>
  </w:style>
  <w:style w:type="paragraph" w:customStyle="1" w:styleId="F1A15D32D7B541C9AEF69B8D200932F4">
    <w:name w:val="F1A15D32D7B541C9AEF69B8D200932F4"/>
    <w:rsid w:val="006F0D08"/>
  </w:style>
  <w:style w:type="paragraph" w:customStyle="1" w:styleId="698184D6F5D9498D8566D64B724DD778">
    <w:name w:val="698184D6F5D9498D8566D64B724DD778"/>
    <w:rsid w:val="006F0D08"/>
  </w:style>
  <w:style w:type="paragraph" w:customStyle="1" w:styleId="AD668ED1E68A4951BD077FB25D750D8E">
    <w:name w:val="AD668ED1E68A4951BD077FB25D750D8E"/>
    <w:rsid w:val="006F0D08"/>
  </w:style>
  <w:style w:type="paragraph" w:customStyle="1" w:styleId="31C241631A984B71B7859393440657C9">
    <w:name w:val="31C241631A984B71B7859393440657C9"/>
    <w:rsid w:val="006F0D08"/>
  </w:style>
  <w:style w:type="paragraph" w:customStyle="1" w:styleId="9A8BAACDC7A5468E87F0F10B7EC8DD8F">
    <w:name w:val="9A8BAACDC7A5468E87F0F10B7EC8DD8F"/>
    <w:rsid w:val="006F0D08"/>
  </w:style>
  <w:style w:type="paragraph" w:customStyle="1" w:styleId="AFD7FFD5AA4148068C44E34A87C589D5">
    <w:name w:val="AFD7FFD5AA4148068C44E34A87C589D5"/>
    <w:rsid w:val="006F0D08"/>
  </w:style>
  <w:style w:type="paragraph" w:customStyle="1" w:styleId="3F442689F5D0473C8EAD389E4F2DFCEA">
    <w:name w:val="3F442689F5D0473C8EAD389E4F2DFCEA"/>
    <w:rsid w:val="006F0D08"/>
  </w:style>
  <w:style w:type="paragraph" w:customStyle="1" w:styleId="8DBDBFC934E5433B92D4AF140D3A0E89">
    <w:name w:val="8DBDBFC934E5433B92D4AF140D3A0E89"/>
    <w:rsid w:val="006F0D08"/>
  </w:style>
  <w:style w:type="paragraph" w:customStyle="1" w:styleId="C4341A42CF6040AD93DB97828506C56A">
    <w:name w:val="C4341A42CF6040AD93DB97828506C56A"/>
    <w:rsid w:val="006F0D08"/>
  </w:style>
  <w:style w:type="paragraph" w:customStyle="1" w:styleId="DF7756E0601A4A789D36C86221A03DE8">
    <w:name w:val="DF7756E0601A4A789D36C86221A03DE8"/>
    <w:rsid w:val="006F0D08"/>
  </w:style>
  <w:style w:type="paragraph" w:customStyle="1" w:styleId="7C76F27156DA4FAB9EB0982F923B41F5">
    <w:name w:val="7C76F27156DA4FAB9EB0982F923B41F5"/>
    <w:rsid w:val="006F0D08"/>
  </w:style>
  <w:style w:type="paragraph" w:customStyle="1" w:styleId="131A1D63758C4450B7BD3E7D7A630722">
    <w:name w:val="131A1D63758C4450B7BD3E7D7A630722"/>
    <w:rsid w:val="006F0D08"/>
  </w:style>
  <w:style w:type="paragraph" w:customStyle="1" w:styleId="590B5CC3F7B04402B201C09363EBF503">
    <w:name w:val="590B5CC3F7B04402B201C09363EBF503"/>
    <w:rsid w:val="006F0D08"/>
  </w:style>
  <w:style w:type="paragraph" w:customStyle="1" w:styleId="8088036ED0724B22A8CEE71BD6541E0D">
    <w:name w:val="8088036ED0724B22A8CEE71BD6541E0D"/>
    <w:rsid w:val="006F0D08"/>
  </w:style>
  <w:style w:type="paragraph" w:customStyle="1" w:styleId="B86935EA244D4EA2B00EA7B1875F8086">
    <w:name w:val="B86935EA244D4EA2B00EA7B1875F8086"/>
    <w:rsid w:val="006F0D08"/>
  </w:style>
  <w:style w:type="paragraph" w:customStyle="1" w:styleId="3FF9DC1A0FAC42FB92BC71C60ADE4E55">
    <w:name w:val="3FF9DC1A0FAC42FB92BC71C60ADE4E55"/>
    <w:rsid w:val="006F0D08"/>
  </w:style>
  <w:style w:type="paragraph" w:customStyle="1" w:styleId="D2EC1F64E1A4419081AC56B56D6E4146">
    <w:name w:val="D2EC1F64E1A4419081AC56B56D6E4146"/>
    <w:rsid w:val="006F0D08"/>
  </w:style>
  <w:style w:type="paragraph" w:customStyle="1" w:styleId="4A769C30FFC44A8FA86D60D05963995B">
    <w:name w:val="4A769C30FFC44A8FA86D60D05963995B"/>
    <w:rsid w:val="006F0D08"/>
  </w:style>
  <w:style w:type="paragraph" w:customStyle="1" w:styleId="813A9794D8D74EC2A4E5B9558403DFAA">
    <w:name w:val="813A9794D8D74EC2A4E5B9558403DFAA"/>
    <w:rsid w:val="006F0D08"/>
  </w:style>
  <w:style w:type="paragraph" w:customStyle="1" w:styleId="E9CF03B8F2174AA5B601EB193343D6A1">
    <w:name w:val="E9CF03B8F2174AA5B601EB193343D6A1"/>
    <w:rsid w:val="006F0D08"/>
  </w:style>
  <w:style w:type="paragraph" w:customStyle="1" w:styleId="C47EA0A224F44059A993672256ACCFF2">
    <w:name w:val="C47EA0A224F44059A993672256ACCFF2"/>
    <w:rsid w:val="006F0D08"/>
  </w:style>
  <w:style w:type="paragraph" w:customStyle="1" w:styleId="A13B2B95CB044149A0CF1B55D64143AE">
    <w:name w:val="A13B2B95CB044149A0CF1B55D64143AE"/>
    <w:rsid w:val="006F0D08"/>
  </w:style>
  <w:style w:type="paragraph" w:customStyle="1" w:styleId="A51B3549C4544355A3142CCF89173AB6">
    <w:name w:val="A51B3549C4544355A3142CCF89173AB6"/>
    <w:rsid w:val="006F0D08"/>
  </w:style>
  <w:style w:type="paragraph" w:customStyle="1" w:styleId="8ACA6E885957453BB586FBF447AB6B08">
    <w:name w:val="8ACA6E885957453BB586FBF447AB6B08"/>
    <w:rsid w:val="006F0D08"/>
  </w:style>
  <w:style w:type="paragraph" w:customStyle="1" w:styleId="B582393ECBE64388A818072F3A2CF923">
    <w:name w:val="B582393ECBE64388A818072F3A2CF923"/>
    <w:rsid w:val="006F0D08"/>
  </w:style>
  <w:style w:type="paragraph" w:customStyle="1" w:styleId="BC7F789871CF46C9A32BDC4246DE8090">
    <w:name w:val="BC7F789871CF46C9A32BDC4246DE8090"/>
    <w:rsid w:val="006F0D08"/>
  </w:style>
  <w:style w:type="paragraph" w:customStyle="1" w:styleId="0DB239107E6B483B8DD980C51D522B26">
    <w:name w:val="0DB239107E6B483B8DD980C51D522B26"/>
    <w:rsid w:val="006F0D08"/>
  </w:style>
  <w:style w:type="paragraph" w:customStyle="1" w:styleId="E4F69AD469FD4EEB875FFA9054404A1D">
    <w:name w:val="E4F69AD469FD4EEB875FFA9054404A1D"/>
    <w:rsid w:val="006F0D08"/>
  </w:style>
  <w:style w:type="paragraph" w:customStyle="1" w:styleId="18E5BF8611784A11B131B64639B1EDD0">
    <w:name w:val="18E5BF8611784A11B131B64639B1EDD0"/>
    <w:rsid w:val="006F0D08"/>
  </w:style>
  <w:style w:type="paragraph" w:customStyle="1" w:styleId="922BC62714AA481F9FDFBE71E77D5859">
    <w:name w:val="922BC62714AA481F9FDFBE71E77D5859"/>
    <w:rsid w:val="006F0D08"/>
  </w:style>
  <w:style w:type="paragraph" w:customStyle="1" w:styleId="08CC6A97ABD5446D91C0955C42F322EC">
    <w:name w:val="08CC6A97ABD5446D91C0955C42F322EC"/>
    <w:rsid w:val="006F0D08"/>
  </w:style>
  <w:style w:type="paragraph" w:customStyle="1" w:styleId="5AF96724B0D94047938B8E5F47E8D122">
    <w:name w:val="5AF96724B0D94047938B8E5F47E8D122"/>
    <w:rsid w:val="006F0D08"/>
  </w:style>
  <w:style w:type="paragraph" w:customStyle="1" w:styleId="357D1849BB6B4430BD92B63731025F8F">
    <w:name w:val="357D1849BB6B4430BD92B63731025F8F"/>
    <w:rsid w:val="006F0D08"/>
  </w:style>
  <w:style w:type="paragraph" w:customStyle="1" w:styleId="E2C3B29E9B32411D97197194AC79808F">
    <w:name w:val="E2C3B29E9B32411D97197194AC79808F"/>
    <w:rsid w:val="006F0D08"/>
  </w:style>
  <w:style w:type="paragraph" w:customStyle="1" w:styleId="CA5446B3BB834107AAF1F14B2E21460C">
    <w:name w:val="CA5446B3BB834107AAF1F14B2E21460C"/>
    <w:rsid w:val="006F0D08"/>
  </w:style>
  <w:style w:type="paragraph" w:customStyle="1" w:styleId="141D803F4D9842C2866B2B4BF2FB57AD">
    <w:name w:val="141D803F4D9842C2866B2B4BF2FB57AD"/>
    <w:rsid w:val="006F0D08"/>
  </w:style>
  <w:style w:type="paragraph" w:customStyle="1" w:styleId="DFDCF680A6F74ED98EDDC5125ECE0F60">
    <w:name w:val="DFDCF680A6F74ED98EDDC5125ECE0F60"/>
    <w:rsid w:val="006F0D08"/>
  </w:style>
  <w:style w:type="paragraph" w:customStyle="1" w:styleId="7B2CC07F7D14470597E917B5E77DD0C6">
    <w:name w:val="7B2CC07F7D14470597E917B5E77DD0C6"/>
    <w:rsid w:val="006F0D08"/>
  </w:style>
  <w:style w:type="paragraph" w:customStyle="1" w:styleId="613A8063A2B348E284298CBEAEEC22EB">
    <w:name w:val="613A8063A2B348E284298CBEAEEC22EB"/>
    <w:rsid w:val="006F0D08"/>
  </w:style>
  <w:style w:type="paragraph" w:customStyle="1" w:styleId="75F9CFC8739E403EA6F7B146AC3429A0">
    <w:name w:val="75F9CFC8739E403EA6F7B146AC3429A0"/>
    <w:rsid w:val="006F0D08"/>
  </w:style>
  <w:style w:type="paragraph" w:customStyle="1" w:styleId="D0551054EB7443F58FA613D2A2E29B80">
    <w:name w:val="D0551054EB7443F58FA613D2A2E29B80"/>
    <w:rsid w:val="006F0D08"/>
  </w:style>
  <w:style w:type="paragraph" w:customStyle="1" w:styleId="01D0737A53D24E5B93D10D6D4D84B356">
    <w:name w:val="01D0737A53D24E5B93D10D6D4D84B356"/>
    <w:rsid w:val="006F0D08"/>
  </w:style>
  <w:style w:type="paragraph" w:customStyle="1" w:styleId="7FB663A79B5344FE8D0DCC775FC83C16">
    <w:name w:val="7FB663A79B5344FE8D0DCC775FC83C16"/>
    <w:rsid w:val="006F0D08"/>
  </w:style>
  <w:style w:type="paragraph" w:customStyle="1" w:styleId="7B4A26520F1D45D394EB1A3F93E5AA1B">
    <w:name w:val="7B4A26520F1D45D394EB1A3F93E5AA1B"/>
    <w:rsid w:val="006F0D08"/>
  </w:style>
  <w:style w:type="paragraph" w:customStyle="1" w:styleId="682317F955234944812DAE3CE1F496B6">
    <w:name w:val="682317F955234944812DAE3CE1F496B6"/>
    <w:rsid w:val="006F0D08"/>
  </w:style>
  <w:style w:type="paragraph" w:customStyle="1" w:styleId="D68D46B0DA3249B396EA4AE1023E172D">
    <w:name w:val="D68D46B0DA3249B396EA4AE1023E172D"/>
    <w:rsid w:val="006F0D08"/>
  </w:style>
  <w:style w:type="paragraph" w:customStyle="1" w:styleId="F5628191B07049C9A5B213DB171E4CE0">
    <w:name w:val="F5628191B07049C9A5B213DB171E4CE0"/>
    <w:rsid w:val="006F0D08"/>
  </w:style>
  <w:style w:type="paragraph" w:customStyle="1" w:styleId="8B8532D44CD248018A38B1C8AE226F1E">
    <w:name w:val="8B8532D44CD248018A38B1C8AE226F1E"/>
    <w:rsid w:val="006F0D08"/>
  </w:style>
  <w:style w:type="paragraph" w:customStyle="1" w:styleId="5DD2E70D5B604C3EA6526CA4731C81DB">
    <w:name w:val="5DD2E70D5B604C3EA6526CA4731C81DB"/>
    <w:rsid w:val="006F0D08"/>
  </w:style>
  <w:style w:type="paragraph" w:customStyle="1" w:styleId="6E59E6D5A7EA4934BDCF4D45B69B7449">
    <w:name w:val="6E59E6D5A7EA4934BDCF4D45B69B7449"/>
    <w:rsid w:val="006F0D08"/>
  </w:style>
  <w:style w:type="paragraph" w:customStyle="1" w:styleId="486D64794239450798A18D5DF36D55FE">
    <w:name w:val="486D64794239450798A18D5DF36D55FE"/>
    <w:rsid w:val="006F0D08"/>
  </w:style>
  <w:style w:type="paragraph" w:customStyle="1" w:styleId="9CFBCB3E5BC04D9DB83DBAC59FE1A8D7">
    <w:name w:val="9CFBCB3E5BC04D9DB83DBAC59FE1A8D7"/>
    <w:rsid w:val="006F0D08"/>
  </w:style>
  <w:style w:type="paragraph" w:customStyle="1" w:styleId="2D596EDCF33445238EC20495FC1CE6EE">
    <w:name w:val="2D596EDCF33445238EC20495FC1CE6EE"/>
    <w:rsid w:val="006F0D08"/>
  </w:style>
  <w:style w:type="paragraph" w:customStyle="1" w:styleId="51C01182C0134AC09A0952E4CE9E2FD8">
    <w:name w:val="51C01182C0134AC09A0952E4CE9E2FD8"/>
    <w:rsid w:val="006F0D08"/>
  </w:style>
  <w:style w:type="paragraph" w:customStyle="1" w:styleId="9A801367074A4A1A828A1947A978DEDA">
    <w:name w:val="9A801367074A4A1A828A1947A978DEDA"/>
    <w:rsid w:val="006F0D08"/>
  </w:style>
  <w:style w:type="paragraph" w:customStyle="1" w:styleId="7D4448F02ACE46EE92D80BED209E400F">
    <w:name w:val="7D4448F02ACE46EE92D80BED209E400F"/>
    <w:rsid w:val="006F0D08"/>
  </w:style>
  <w:style w:type="paragraph" w:customStyle="1" w:styleId="502B0F4161C94F6988F158176B592288">
    <w:name w:val="502B0F4161C94F6988F158176B592288"/>
    <w:rsid w:val="006F0D08"/>
  </w:style>
  <w:style w:type="paragraph" w:customStyle="1" w:styleId="A551FD22677841D5BE151BFBF5A460F5">
    <w:name w:val="A551FD22677841D5BE151BFBF5A460F5"/>
    <w:rsid w:val="006F0D08"/>
  </w:style>
  <w:style w:type="paragraph" w:customStyle="1" w:styleId="73107502A30A42219328B17EF38D23E8">
    <w:name w:val="73107502A30A42219328B17EF38D23E8"/>
    <w:rsid w:val="006F0D08"/>
  </w:style>
  <w:style w:type="paragraph" w:customStyle="1" w:styleId="27E4783EFACB42CD894E675D258B1801">
    <w:name w:val="27E4783EFACB42CD894E675D258B1801"/>
    <w:rsid w:val="006F0D08"/>
  </w:style>
  <w:style w:type="paragraph" w:customStyle="1" w:styleId="907AAC457DB048BFB0343B4D4118453C">
    <w:name w:val="907AAC457DB048BFB0343B4D4118453C"/>
    <w:rsid w:val="006F0D08"/>
  </w:style>
  <w:style w:type="paragraph" w:customStyle="1" w:styleId="AA5F91B98AA640018FDC4EE00B5A9811">
    <w:name w:val="AA5F91B98AA640018FDC4EE00B5A9811"/>
    <w:rsid w:val="006F0D08"/>
  </w:style>
  <w:style w:type="paragraph" w:customStyle="1" w:styleId="8DC2CDF856B141D09C5783B0172F82E7">
    <w:name w:val="8DC2CDF856B141D09C5783B0172F82E7"/>
    <w:rsid w:val="006F0D08"/>
  </w:style>
  <w:style w:type="paragraph" w:customStyle="1" w:styleId="3D51DEF389AA42188D485BDD0F0A7242">
    <w:name w:val="3D51DEF389AA42188D485BDD0F0A7242"/>
    <w:rsid w:val="006F0D08"/>
  </w:style>
  <w:style w:type="paragraph" w:customStyle="1" w:styleId="92A18FBAC9AE4F9DBE728B01C3FDCE8D">
    <w:name w:val="92A18FBAC9AE4F9DBE728B01C3FDCE8D"/>
    <w:rsid w:val="006F0D08"/>
  </w:style>
  <w:style w:type="paragraph" w:customStyle="1" w:styleId="762EA203219E496A85D770B74D8A90F4">
    <w:name w:val="762EA203219E496A85D770B74D8A90F4"/>
    <w:rsid w:val="006F0D08"/>
  </w:style>
  <w:style w:type="paragraph" w:customStyle="1" w:styleId="F73BCB6194E04F71B9C43BB9D1070799">
    <w:name w:val="F73BCB6194E04F71B9C43BB9D1070799"/>
    <w:rsid w:val="006F0D08"/>
  </w:style>
  <w:style w:type="paragraph" w:customStyle="1" w:styleId="E841708BF27941F2AF4E937F7160329D">
    <w:name w:val="E841708BF27941F2AF4E937F7160329D"/>
    <w:rsid w:val="006F0D08"/>
  </w:style>
  <w:style w:type="paragraph" w:customStyle="1" w:styleId="5AB812E8B1DE42DDAA7CD51EB8A2F7E1">
    <w:name w:val="5AB812E8B1DE42DDAA7CD51EB8A2F7E1"/>
    <w:rsid w:val="006F0D08"/>
  </w:style>
  <w:style w:type="paragraph" w:customStyle="1" w:styleId="643229B1AB924EB2B7DBA7A4D806FA0F">
    <w:name w:val="643229B1AB924EB2B7DBA7A4D806FA0F"/>
    <w:rsid w:val="006F0D08"/>
  </w:style>
  <w:style w:type="paragraph" w:customStyle="1" w:styleId="DC48CDA0E6094D1A9866060D7B995048">
    <w:name w:val="DC48CDA0E6094D1A9866060D7B995048"/>
    <w:rsid w:val="006F0D08"/>
  </w:style>
  <w:style w:type="paragraph" w:customStyle="1" w:styleId="D1A5A6BB0227423C9D26A38A979AC3BF">
    <w:name w:val="D1A5A6BB0227423C9D26A38A979AC3BF"/>
    <w:rsid w:val="006F0D08"/>
  </w:style>
  <w:style w:type="paragraph" w:customStyle="1" w:styleId="1DE79F6838B947E39B5172593382DC73">
    <w:name w:val="1DE79F6838B947E39B5172593382DC73"/>
    <w:rsid w:val="006F0D08"/>
  </w:style>
  <w:style w:type="paragraph" w:customStyle="1" w:styleId="B82AAFD3340548508697239F472E439A">
    <w:name w:val="B82AAFD3340548508697239F472E439A"/>
    <w:rsid w:val="006F0D08"/>
  </w:style>
  <w:style w:type="paragraph" w:customStyle="1" w:styleId="5A9499517895442D84A684B76AC53102">
    <w:name w:val="5A9499517895442D84A684B76AC53102"/>
    <w:rsid w:val="006F0D08"/>
  </w:style>
  <w:style w:type="paragraph" w:customStyle="1" w:styleId="F1A6D255760C4A27B8883A0A60CE8993">
    <w:name w:val="F1A6D255760C4A27B8883A0A60CE8993"/>
    <w:rsid w:val="006F0D08"/>
  </w:style>
  <w:style w:type="paragraph" w:customStyle="1" w:styleId="1C9C10752D754CEC881084EFC1DD2245">
    <w:name w:val="1C9C10752D754CEC881084EFC1DD2245"/>
    <w:rsid w:val="006F0D08"/>
  </w:style>
  <w:style w:type="paragraph" w:customStyle="1" w:styleId="54BADBE54F574F0897FA4FEC63B63953">
    <w:name w:val="54BADBE54F574F0897FA4FEC63B63953"/>
    <w:rsid w:val="006F0D08"/>
  </w:style>
  <w:style w:type="paragraph" w:customStyle="1" w:styleId="62DDCD55C19841C8B050F0DCD302B5F7">
    <w:name w:val="62DDCD55C19841C8B050F0DCD302B5F7"/>
    <w:rsid w:val="006F0D08"/>
  </w:style>
  <w:style w:type="paragraph" w:customStyle="1" w:styleId="F73A33F109A542D59546498C1ACC12D1">
    <w:name w:val="F73A33F109A542D59546498C1ACC12D1"/>
    <w:rsid w:val="006F0D08"/>
  </w:style>
  <w:style w:type="paragraph" w:customStyle="1" w:styleId="C31484A11455486AAB4B7EFA0354911D">
    <w:name w:val="C31484A11455486AAB4B7EFA0354911D"/>
    <w:rsid w:val="006F0D08"/>
  </w:style>
  <w:style w:type="paragraph" w:customStyle="1" w:styleId="29395CF70E6644CBA3C795F0D067AA71">
    <w:name w:val="29395CF70E6644CBA3C795F0D067AA71"/>
    <w:rsid w:val="006F0D08"/>
  </w:style>
  <w:style w:type="paragraph" w:customStyle="1" w:styleId="020BC775C41646378EA6AAB1506A0A05">
    <w:name w:val="020BC775C41646378EA6AAB1506A0A05"/>
    <w:rsid w:val="006F0D08"/>
  </w:style>
  <w:style w:type="paragraph" w:customStyle="1" w:styleId="47A3EECD70DD4360B9DE99216C14ADCE">
    <w:name w:val="47A3EECD70DD4360B9DE99216C14ADCE"/>
    <w:rsid w:val="006F0D08"/>
  </w:style>
  <w:style w:type="paragraph" w:customStyle="1" w:styleId="EFA6007BA0C7459DA8EC4E9A6CF4CA71">
    <w:name w:val="EFA6007BA0C7459DA8EC4E9A6CF4CA71"/>
    <w:rsid w:val="006F0D08"/>
  </w:style>
  <w:style w:type="paragraph" w:customStyle="1" w:styleId="ECAECB8E79764D39A3AD15CF85D9C911">
    <w:name w:val="ECAECB8E79764D39A3AD15CF85D9C911"/>
    <w:rsid w:val="006F0D08"/>
  </w:style>
  <w:style w:type="paragraph" w:customStyle="1" w:styleId="6E11CC796C2944D98167549F35966101">
    <w:name w:val="6E11CC796C2944D98167549F35966101"/>
    <w:rsid w:val="006F0D08"/>
  </w:style>
  <w:style w:type="paragraph" w:customStyle="1" w:styleId="839C438917DE47E6BD2CFC947EDF6DB2">
    <w:name w:val="839C438917DE47E6BD2CFC947EDF6DB2"/>
    <w:rsid w:val="006F0D08"/>
  </w:style>
  <w:style w:type="paragraph" w:customStyle="1" w:styleId="333B9E2DC56B4471B85D946F19C41DD3">
    <w:name w:val="333B9E2DC56B4471B85D946F19C41DD3"/>
    <w:rsid w:val="006F0D08"/>
  </w:style>
  <w:style w:type="paragraph" w:customStyle="1" w:styleId="49E4FEB4E0164EF7B658F336F08FF6A9">
    <w:name w:val="49E4FEB4E0164EF7B658F336F08FF6A9"/>
    <w:rsid w:val="006F0D08"/>
  </w:style>
  <w:style w:type="paragraph" w:customStyle="1" w:styleId="4FB3CE28B80942C990D4EC1E8B908360">
    <w:name w:val="4FB3CE28B80942C990D4EC1E8B908360"/>
    <w:rsid w:val="006F0D08"/>
  </w:style>
  <w:style w:type="paragraph" w:customStyle="1" w:styleId="2D907FA2F4FB4E39B4A15573E146B210">
    <w:name w:val="2D907FA2F4FB4E39B4A15573E146B210"/>
    <w:rsid w:val="006F0D08"/>
  </w:style>
  <w:style w:type="paragraph" w:customStyle="1" w:styleId="C1EA7A45201D4836938112241CDA5DC2">
    <w:name w:val="C1EA7A45201D4836938112241CDA5DC2"/>
    <w:rsid w:val="006F0D08"/>
  </w:style>
  <w:style w:type="paragraph" w:customStyle="1" w:styleId="C9AC5E381B1B4C20A3A427CB0039BB28">
    <w:name w:val="C9AC5E381B1B4C20A3A427CB0039BB28"/>
    <w:rsid w:val="006F0D08"/>
  </w:style>
  <w:style w:type="paragraph" w:customStyle="1" w:styleId="CC5F1C124A764E14B6C799F8561B855D">
    <w:name w:val="CC5F1C124A764E14B6C799F8561B855D"/>
    <w:rsid w:val="006F0D08"/>
  </w:style>
  <w:style w:type="paragraph" w:customStyle="1" w:styleId="90167E8F6A584F658633BC0CDFF1A97A">
    <w:name w:val="90167E8F6A584F658633BC0CDFF1A97A"/>
    <w:rsid w:val="006F0D08"/>
  </w:style>
  <w:style w:type="paragraph" w:customStyle="1" w:styleId="E0BB62935AF748D3928D3D2B1CE8816C">
    <w:name w:val="E0BB62935AF748D3928D3D2B1CE8816C"/>
    <w:rsid w:val="006F0D08"/>
  </w:style>
  <w:style w:type="paragraph" w:customStyle="1" w:styleId="1CB74E119E6B4EB3981D90AE5073A34C">
    <w:name w:val="1CB74E119E6B4EB3981D90AE5073A34C"/>
    <w:rsid w:val="006F0D08"/>
  </w:style>
  <w:style w:type="paragraph" w:customStyle="1" w:styleId="5096A7AA9D6348ABB53A0D40B1B80DF9">
    <w:name w:val="5096A7AA9D6348ABB53A0D40B1B80DF9"/>
    <w:rsid w:val="006F0D08"/>
  </w:style>
  <w:style w:type="paragraph" w:customStyle="1" w:styleId="1A578A9520B94F46B92CB4B03D96DD52">
    <w:name w:val="1A578A9520B94F46B92CB4B03D96DD52"/>
    <w:rsid w:val="006F0D08"/>
  </w:style>
  <w:style w:type="paragraph" w:customStyle="1" w:styleId="671764B7C19E49469F9322FDF672AAA9">
    <w:name w:val="671764B7C19E49469F9322FDF672AAA9"/>
    <w:rsid w:val="006F0D08"/>
  </w:style>
  <w:style w:type="paragraph" w:customStyle="1" w:styleId="545CFDDFE9BE42A384A72E211064C4EC">
    <w:name w:val="545CFDDFE9BE42A384A72E211064C4EC"/>
    <w:rsid w:val="006F0D08"/>
  </w:style>
  <w:style w:type="paragraph" w:customStyle="1" w:styleId="9695B73CB8D943FA9074B5F661E09E8E">
    <w:name w:val="9695B73CB8D943FA9074B5F661E09E8E"/>
    <w:rsid w:val="006F0D08"/>
  </w:style>
  <w:style w:type="paragraph" w:customStyle="1" w:styleId="9ACC49C5EC784869AC40595691BC0325">
    <w:name w:val="9ACC49C5EC784869AC40595691BC0325"/>
    <w:rsid w:val="006F0D08"/>
  </w:style>
  <w:style w:type="paragraph" w:customStyle="1" w:styleId="55B7472FD0AF4ACA96BE09178B75E90C">
    <w:name w:val="55B7472FD0AF4ACA96BE09178B75E90C"/>
    <w:rsid w:val="006F0D08"/>
  </w:style>
  <w:style w:type="paragraph" w:customStyle="1" w:styleId="F3BA60F1DC7B460B9C505B80DA0B6A23">
    <w:name w:val="F3BA60F1DC7B460B9C505B80DA0B6A23"/>
    <w:rsid w:val="006F0D08"/>
  </w:style>
  <w:style w:type="paragraph" w:customStyle="1" w:styleId="0F933A16088F46B2A477244F41A04544">
    <w:name w:val="0F933A16088F46B2A477244F41A04544"/>
    <w:rsid w:val="006F0D08"/>
  </w:style>
  <w:style w:type="paragraph" w:customStyle="1" w:styleId="F00BDB5DBB3E424E83724BDF20013552">
    <w:name w:val="F00BDB5DBB3E424E83724BDF20013552"/>
    <w:rsid w:val="006F0D08"/>
  </w:style>
  <w:style w:type="paragraph" w:customStyle="1" w:styleId="00D6A382433C4E95AFB3D7F6449B4BF4">
    <w:name w:val="00D6A382433C4E95AFB3D7F6449B4BF4"/>
    <w:rsid w:val="006F0D08"/>
  </w:style>
  <w:style w:type="paragraph" w:customStyle="1" w:styleId="6FD3589B99D94B09A4A5DD98FD730B30">
    <w:name w:val="6FD3589B99D94B09A4A5DD98FD730B30"/>
    <w:rsid w:val="006F0D08"/>
  </w:style>
  <w:style w:type="paragraph" w:customStyle="1" w:styleId="C9FC917715CE4CD7963826A4724A5E34">
    <w:name w:val="C9FC917715CE4CD7963826A4724A5E34"/>
    <w:rsid w:val="006F0D08"/>
  </w:style>
  <w:style w:type="paragraph" w:customStyle="1" w:styleId="4F1049477ACE41D69FFD72840928E158">
    <w:name w:val="4F1049477ACE41D69FFD72840928E158"/>
    <w:rsid w:val="006F0D08"/>
  </w:style>
  <w:style w:type="paragraph" w:customStyle="1" w:styleId="44B70B6E792045C5807B4CEDF967CE87">
    <w:name w:val="44B70B6E792045C5807B4CEDF967CE87"/>
    <w:rsid w:val="006F0D08"/>
  </w:style>
  <w:style w:type="paragraph" w:customStyle="1" w:styleId="2840C66790F5499CA0F75AD4A3B6DE07">
    <w:name w:val="2840C66790F5499CA0F75AD4A3B6DE07"/>
    <w:rsid w:val="006F0D08"/>
  </w:style>
  <w:style w:type="paragraph" w:customStyle="1" w:styleId="9C59C6329296486093B7DDC3E1CE39BE">
    <w:name w:val="9C59C6329296486093B7DDC3E1CE39BE"/>
    <w:rsid w:val="006F0D08"/>
  </w:style>
  <w:style w:type="paragraph" w:customStyle="1" w:styleId="9B925A0D4E5E48BE9A707FB6043AB9A4">
    <w:name w:val="9B925A0D4E5E48BE9A707FB6043AB9A4"/>
    <w:rsid w:val="006F0D08"/>
  </w:style>
  <w:style w:type="paragraph" w:customStyle="1" w:styleId="2EDE34FD256E4DAF8EF638BF1ADA8B26">
    <w:name w:val="2EDE34FD256E4DAF8EF638BF1ADA8B26"/>
    <w:rsid w:val="006F0D08"/>
  </w:style>
  <w:style w:type="paragraph" w:customStyle="1" w:styleId="4B38DA6DFAE64256BE0E0F1D3174B668">
    <w:name w:val="4B38DA6DFAE64256BE0E0F1D3174B668"/>
    <w:rsid w:val="006F0D08"/>
  </w:style>
  <w:style w:type="paragraph" w:customStyle="1" w:styleId="3A5667201FCF4C88A2DA09EBE34793F5">
    <w:name w:val="3A5667201FCF4C88A2DA09EBE34793F5"/>
    <w:rsid w:val="006F0D08"/>
  </w:style>
  <w:style w:type="paragraph" w:customStyle="1" w:styleId="1ED803E7987A41F9AC08A8EE41BF9C8B">
    <w:name w:val="1ED803E7987A41F9AC08A8EE41BF9C8B"/>
    <w:rsid w:val="006F0D08"/>
  </w:style>
  <w:style w:type="paragraph" w:customStyle="1" w:styleId="1069A4010FD24A96815010E1D2757C50">
    <w:name w:val="1069A4010FD24A96815010E1D2757C50"/>
    <w:rsid w:val="006F0D08"/>
  </w:style>
  <w:style w:type="paragraph" w:customStyle="1" w:styleId="F93EDD6AA8E64A4283E72F25D7CF65F2">
    <w:name w:val="F93EDD6AA8E64A4283E72F25D7CF65F2"/>
    <w:rsid w:val="006F0D08"/>
  </w:style>
  <w:style w:type="paragraph" w:customStyle="1" w:styleId="85C24D9C463B4AC4A69D93DCD9CE6590">
    <w:name w:val="85C24D9C463B4AC4A69D93DCD9CE6590"/>
    <w:rsid w:val="006F0D08"/>
  </w:style>
  <w:style w:type="paragraph" w:customStyle="1" w:styleId="1F8B37385952480C968A33F72081EAF0">
    <w:name w:val="1F8B37385952480C968A33F72081EAF0"/>
    <w:rsid w:val="006F0D08"/>
  </w:style>
  <w:style w:type="paragraph" w:customStyle="1" w:styleId="3DE6CD77CB6648E19D0110E182FEEBB0">
    <w:name w:val="3DE6CD77CB6648E19D0110E182FEEBB0"/>
    <w:rsid w:val="006F0D08"/>
  </w:style>
  <w:style w:type="paragraph" w:customStyle="1" w:styleId="69B7808281904D208FBA5930CFA2EDBC">
    <w:name w:val="69B7808281904D208FBA5930CFA2EDBC"/>
    <w:rsid w:val="006F0D08"/>
  </w:style>
  <w:style w:type="paragraph" w:customStyle="1" w:styleId="AF6C44781A1440648687F4C960551807">
    <w:name w:val="AF6C44781A1440648687F4C960551807"/>
    <w:rsid w:val="006F0D08"/>
  </w:style>
  <w:style w:type="paragraph" w:customStyle="1" w:styleId="9D62D0434A1E46EF843AD00214F4ABCA">
    <w:name w:val="9D62D0434A1E46EF843AD00214F4ABCA"/>
    <w:rsid w:val="006F0D08"/>
  </w:style>
  <w:style w:type="paragraph" w:customStyle="1" w:styleId="BEA3BB4479754071915EF8634DB0C9E9">
    <w:name w:val="BEA3BB4479754071915EF8634DB0C9E9"/>
    <w:rsid w:val="006F0D08"/>
  </w:style>
  <w:style w:type="paragraph" w:customStyle="1" w:styleId="FC6AF76D671D4B658618ED8E9929E0AE">
    <w:name w:val="FC6AF76D671D4B658618ED8E9929E0AE"/>
    <w:rsid w:val="006F0D08"/>
  </w:style>
  <w:style w:type="paragraph" w:customStyle="1" w:styleId="D397FF7F9DCD4910BB2FC1C120CC88B8">
    <w:name w:val="D397FF7F9DCD4910BB2FC1C120CC88B8"/>
    <w:rsid w:val="006F0D08"/>
  </w:style>
  <w:style w:type="paragraph" w:customStyle="1" w:styleId="9D4FC0EB390E4AE3A42284B15FC523E3">
    <w:name w:val="9D4FC0EB390E4AE3A42284B15FC523E3"/>
    <w:rsid w:val="006F0D08"/>
  </w:style>
  <w:style w:type="paragraph" w:customStyle="1" w:styleId="9B6E5E73BB8F4CA1B4171B0C3DE800B3">
    <w:name w:val="9B6E5E73BB8F4CA1B4171B0C3DE800B3"/>
    <w:rsid w:val="006F0D08"/>
  </w:style>
  <w:style w:type="paragraph" w:customStyle="1" w:styleId="CFD06C09A0D34ABC9786DB9AB770B0DE">
    <w:name w:val="CFD06C09A0D34ABC9786DB9AB770B0DE"/>
    <w:rsid w:val="006F0D08"/>
  </w:style>
  <w:style w:type="paragraph" w:customStyle="1" w:styleId="CA40F42B8CD8412C85491B0E1E4D6704">
    <w:name w:val="CA40F42B8CD8412C85491B0E1E4D6704"/>
    <w:rsid w:val="006F0D08"/>
  </w:style>
  <w:style w:type="paragraph" w:customStyle="1" w:styleId="257AA1BC4C2B47B083C1FE72E1837FB3">
    <w:name w:val="257AA1BC4C2B47B083C1FE72E1837FB3"/>
    <w:rsid w:val="006F0D08"/>
  </w:style>
  <w:style w:type="paragraph" w:customStyle="1" w:styleId="658A90B51E2F4F6EBC5C7BE4A7B9667F">
    <w:name w:val="658A90B51E2F4F6EBC5C7BE4A7B9667F"/>
    <w:rsid w:val="006F0D08"/>
  </w:style>
  <w:style w:type="paragraph" w:customStyle="1" w:styleId="3F461C6E01624140A50D796142FA4930">
    <w:name w:val="3F461C6E01624140A50D796142FA4930"/>
    <w:rsid w:val="006F0D08"/>
  </w:style>
  <w:style w:type="paragraph" w:customStyle="1" w:styleId="A7B6183C94794564B10E660785804BA6">
    <w:name w:val="A7B6183C94794564B10E660785804BA6"/>
    <w:rsid w:val="006F0D08"/>
  </w:style>
  <w:style w:type="paragraph" w:customStyle="1" w:styleId="0D22A45943244EC0B4DD066B48557950">
    <w:name w:val="0D22A45943244EC0B4DD066B48557950"/>
    <w:rsid w:val="006F0D08"/>
  </w:style>
  <w:style w:type="paragraph" w:customStyle="1" w:styleId="7FDECF20E8D54AF1AFA3C19DE73C8DA7">
    <w:name w:val="7FDECF20E8D54AF1AFA3C19DE73C8DA7"/>
    <w:rsid w:val="006F0D08"/>
  </w:style>
  <w:style w:type="paragraph" w:customStyle="1" w:styleId="655252AE3C2046AC8B336A324F92F2B8">
    <w:name w:val="655252AE3C2046AC8B336A324F92F2B8"/>
    <w:rsid w:val="006F0D08"/>
  </w:style>
  <w:style w:type="paragraph" w:customStyle="1" w:styleId="0C43EE96E98C4A03B433C8CAC2BCF32B">
    <w:name w:val="0C43EE96E98C4A03B433C8CAC2BCF32B"/>
    <w:rsid w:val="006F0D08"/>
  </w:style>
  <w:style w:type="paragraph" w:customStyle="1" w:styleId="837B31601B854FE186DC2DE5DAC3D966">
    <w:name w:val="837B31601B854FE186DC2DE5DAC3D966"/>
    <w:rsid w:val="006F0D08"/>
  </w:style>
  <w:style w:type="paragraph" w:customStyle="1" w:styleId="59CF0806A2834B9187244876139A2307">
    <w:name w:val="59CF0806A2834B9187244876139A2307"/>
    <w:rsid w:val="006F0D08"/>
  </w:style>
  <w:style w:type="paragraph" w:customStyle="1" w:styleId="61F8773BC77349E4BA05C3A6F3C7012B">
    <w:name w:val="61F8773BC77349E4BA05C3A6F3C7012B"/>
    <w:rsid w:val="006F0D08"/>
  </w:style>
  <w:style w:type="paragraph" w:customStyle="1" w:styleId="32E3C693C2194A0F905A7704A9CF4D5F">
    <w:name w:val="32E3C693C2194A0F905A7704A9CF4D5F"/>
    <w:rsid w:val="006F0D08"/>
  </w:style>
  <w:style w:type="paragraph" w:customStyle="1" w:styleId="E9FB665147B94D92A92A46FC4E5EB441">
    <w:name w:val="E9FB665147B94D92A92A46FC4E5EB441"/>
    <w:rsid w:val="006F0D08"/>
  </w:style>
  <w:style w:type="paragraph" w:customStyle="1" w:styleId="EA1052D0AB0A48D8A6C6A7F6317421CD">
    <w:name w:val="EA1052D0AB0A48D8A6C6A7F6317421CD"/>
    <w:rsid w:val="006F0D08"/>
  </w:style>
  <w:style w:type="paragraph" w:customStyle="1" w:styleId="D688FC2606AA40118B97C286B4AC840E">
    <w:name w:val="D688FC2606AA40118B97C286B4AC840E"/>
    <w:rsid w:val="006F0D08"/>
  </w:style>
  <w:style w:type="paragraph" w:customStyle="1" w:styleId="95FD2CE86B2C4E7FAD804B4018B51D94">
    <w:name w:val="95FD2CE86B2C4E7FAD804B4018B51D94"/>
    <w:rsid w:val="006F0D08"/>
  </w:style>
  <w:style w:type="paragraph" w:customStyle="1" w:styleId="A63A76610ED54080A6A036C373893CBC">
    <w:name w:val="A63A76610ED54080A6A036C373893CBC"/>
    <w:rsid w:val="006F0D08"/>
  </w:style>
  <w:style w:type="paragraph" w:customStyle="1" w:styleId="F17B2BF4B5AC483595C8F0F3CDCA3284">
    <w:name w:val="F17B2BF4B5AC483595C8F0F3CDCA3284"/>
    <w:rsid w:val="006F0D08"/>
  </w:style>
  <w:style w:type="paragraph" w:customStyle="1" w:styleId="9C93476D976C46F887EF5F3D7C4C1211">
    <w:name w:val="9C93476D976C46F887EF5F3D7C4C1211"/>
    <w:rsid w:val="006F0D08"/>
  </w:style>
  <w:style w:type="paragraph" w:customStyle="1" w:styleId="ED91A5A4FAA44E75A6B6EC8D07746284">
    <w:name w:val="ED91A5A4FAA44E75A6B6EC8D07746284"/>
    <w:rsid w:val="006F0D08"/>
  </w:style>
  <w:style w:type="paragraph" w:customStyle="1" w:styleId="069FF5E613544983805921CADAC571B8">
    <w:name w:val="069FF5E613544983805921CADAC571B8"/>
    <w:rsid w:val="006F0D08"/>
  </w:style>
  <w:style w:type="paragraph" w:customStyle="1" w:styleId="D47D3BA295F24E35BCB8E34029C3755C">
    <w:name w:val="D47D3BA295F24E35BCB8E34029C3755C"/>
    <w:rsid w:val="006F0D08"/>
  </w:style>
  <w:style w:type="paragraph" w:customStyle="1" w:styleId="CB7F9003AC6D4BAEBA43B32228E1A2C0">
    <w:name w:val="CB7F9003AC6D4BAEBA43B32228E1A2C0"/>
    <w:rsid w:val="006F0D08"/>
  </w:style>
  <w:style w:type="paragraph" w:customStyle="1" w:styleId="7D3B8F49770D43FC8DC3D6702D60EC5E">
    <w:name w:val="7D3B8F49770D43FC8DC3D6702D60EC5E"/>
    <w:rsid w:val="006F0D08"/>
  </w:style>
  <w:style w:type="paragraph" w:customStyle="1" w:styleId="E1BD466D93CE4A5E82B79E45ED7944E1">
    <w:name w:val="E1BD466D93CE4A5E82B79E45ED7944E1"/>
    <w:rsid w:val="006F0D08"/>
  </w:style>
  <w:style w:type="paragraph" w:customStyle="1" w:styleId="A76937AD486F4F27A1D689E57B87E14B">
    <w:name w:val="A76937AD486F4F27A1D689E57B87E14B"/>
    <w:rsid w:val="006F0D08"/>
  </w:style>
  <w:style w:type="paragraph" w:customStyle="1" w:styleId="8CA358AAA88549AAA35E4C32ECF26DBB">
    <w:name w:val="8CA358AAA88549AAA35E4C32ECF26DBB"/>
    <w:rsid w:val="006F0D08"/>
  </w:style>
  <w:style w:type="paragraph" w:customStyle="1" w:styleId="1DB1840EB33A4125ACD723A413DAF9F3">
    <w:name w:val="1DB1840EB33A4125ACD723A413DAF9F3"/>
    <w:rsid w:val="006F0D08"/>
  </w:style>
  <w:style w:type="paragraph" w:customStyle="1" w:styleId="1F2B5867D5474C9B8E64A35E6F663251">
    <w:name w:val="1F2B5867D5474C9B8E64A35E6F663251"/>
    <w:rsid w:val="006F0D08"/>
  </w:style>
  <w:style w:type="paragraph" w:customStyle="1" w:styleId="35AE2191FA184BB4ABE3251163DFC5DD">
    <w:name w:val="35AE2191FA184BB4ABE3251163DFC5DD"/>
    <w:rsid w:val="006F0D08"/>
  </w:style>
  <w:style w:type="paragraph" w:customStyle="1" w:styleId="4EC78E5FD8F549E581CCFF5F4DE7551B">
    <w:name w:val="4EC78E5FD8F549E581CCFF5F4DE7551B"/>
    <w:rsid w:val="006F0D08"/>
  </w:style>
  <w:style w:type="paragraph" w:customStyle="1" w:styleId="DC5FF94B341C449AA7BFC899B5FE6772">
    <w:name w:val="DC5FF94B341C449AA7BFC899B5FE6772"/>
    <w:rsid w:val="006F0D08"/>
  </w:style>
  <w:style w:type="paragraph" w:customStyle="1" w:styleId="05729C9BF57843D99186A5EB7D576E5E">
    <w:name w:val="05729C9BF57843D99186A5EB7D576E5E"/>
    <w:rsid w:val="006F0D08"/>
  </w:style>
  <w:style w:type="paragraph" w:customStyle="1" w:styleId="95A60C020FE54C52AB59CB730DEAD974">
    <w:name w:val="95A60C020FE54C52AB59CB730DEAD974"/>
    <w:rsid w:val="006F0D08"/>
  </w:style>
  <w:style w:type="paragraph" w:customStyle="1" w:styleId="B08E778F97F147C2B57062C87D1647E0">
    <w:name w:val="B08E778F97F147C2B57062C87D1647E0"/>
    <w:rsid w:val="006F0D08"/>
  </w:style>
  <w:style w:type="paragraph" w:customStyle="1" w:styleId="6F804EC133034B8F8D23F2E5B5FB1FA1">
    <w:name w:val="6F804EC133034B8F8D23F2E5B5FB1FA1"/>
    <w:rsid w:val="006F0D08"/>
  </w:style>
  <w:style w:type="paragraph" w:customStyle="1" w:styleId="2EE5E8F90AFE455F91879C265E068E96">
    <w:name w:val="2EE5E8F90AFE455F91879C265E068E96"/>
    <w:rsid w:val="006F0D08"/>
  </w:style>
  <w:style w:type="paragraph" w:customStyle="1" w:styleId="5D28760A49F44C9093A7CCF95E721376">
    <w:name w:val="5D28760A49F44C9093A7CCF95E721376"/>
    <w:rsid w:val="006F0D08"/>
  </w:style>
  <w:style w:type="paragraph" w:customStyle="1" w:styleId="39179E3112C3443B958DA93DBE98F7A9">
    <w:name w:val="39179E3112C3443B958DA93DBE98F7A9"/>
    <w:rsid w:val="006F0D08"/>
  </w:style>
  <w:style w:type="paragraph" w:customStyle="1" w:styleId="6DFB435198BC443AB2D7F52C4B89E3F5">
    <w:name w:val="6DFB435198BC443AB2D7F52C4B89E3F5"/>
    <w:rsid w:val="006F0D08"/>
  </w:style>
  <w:style w:type="paragraph" w:customStyle="1" w:styleId="F4B0DE4A94AF4C41858396EE5AF25316">
    <w:name w:val="F4B0DE4A94AF4C41858396EE5AF25316"/>
    <w:rsid w:val="006F0D08"/>
  </w:style>
  <w:style w:type="paragraph" w:customStyle="1" w:styleId="3961A5F90FEC4FA5AC95F348BF0339C2">
    <w:name w:val="3961A5F90FEC4FA5AC95F348BF0339C2"/>
    <w:rsid w:val="006F0D08"/>
  </w:style>
  <w:style w:type="paragraph" w:customStyle="1" w:styleId="9CF53A1B0B394CECB34D61332F3BD50E">
    <w:name w:val="9CF53A1B0B394CECB34D61332F3BD50E"/>
    <w:rsid w:val="006F0D08"/>
  </w:style>
  <w:style w:type="paragraph" w:customStyle="1" w:styleId="972F40EF80B04EA6A62A2FD6836A7295">
    <w:name w:val="972F40EF80B04EA6A62A2FD6836A7295"/>
    <w:rsid w:val="006F0D08"/>
  </w:style>
  <w:style w:type="paragraph" w:customStyle="1" w:styleId="5B79E54C68BF4B7B95E118864BDA6E49">
    <w:name w:val="5B79E54C68BF4B7B95E118864BDA6E49"/>
    <w:rsid w:val="006F0D08"/>
  </w:style>
  <w:style w:type="paragraph" w:customStyle="1" w:styleId="10AD977799734CAB910B62A9DFD70B5D">
    <w:name w:val="10AD977799734CAB910B62A9DFD70B5D"/>
    <w:rsid w:val="006F0D08"/>
  </w:style>
  <w:style w:type="paragraph" w:customStyle="1" w:styleId="1D322463EEBF41AF80CB7332B6AED678">
    <w:name w:val="1D322463EEBF41AF80CB7332B6AED678"/>
    <w:rsid w:val="006F0D08"/>
  </w:style>
  <w:style w:type="paragraph" w:customStyle="1" w:styleId="7C7D683BBAF04880BA1F8861FB9DCF9E">
    <w:name w:val="7C7D683BBAF04880BA1F8861FB9DCF9E"/>
    <w:rsid w:val="006F0D08"/>
  </w:style>
  <w:style w:type="paragraph" w:customStyle="1" w:styleId="C08CD138516C4C57AC1B4C53F45A2A6E">
    <w:name w:val="C08CD138516C4C57AC1B4C53F45A2A6E"/>
    <w:rsid w:val="006F0D08"/>
  </w:style>
  <w:style w:type="paragraph" w:customStyle="1" w:styleId="282F3010768D427A96DD25E628E608AA">
    <w:name w:val="282F3010768D427A96DD25E628E608AA"/>
    <w:rsid w:val="006F0D08"/>
  </w:style>
  <w:style w:type="paragraph" w:customStyle="1" w:styleId="BF9468EB94334970AA1DA12EF4A54FAF">
    <w:name w:val="BF9468EB94334970AA1DA12EF4A54FAF"/>
    <w:rsid w:val="006F0D08"/>
  </w:style>
  <w:style w:type="paragraph" w:customStyle="1" w:styleId="AD2C4FB45A834607826B657877DADF75">
    <w:name w:val="AD2C4FB45A834607826B657877DADF75"/>
    <w:rsid w:val="006F0D08"/>
  </w:style>
  <w:style w:type="paragraph" w:customStyle="1" w:styleId="FC253ABFCA6D4DD5AA319ABF618AFB32">
    <w:name w:val="FC253ABFCA6D4DD5AA319ABF618AFB32"/>
    <w:rsid w:val="006F0D08"/>
  </w:style>
  <w:style w:type="paragraph" w:customStyle="1" w:styleId="A87EE2730B3640A4A36A35F87F9E0529">
    <w:name w:val="A87EE2730B3640A4A36A35F87F9E0529"/>
    <w:rsid w:val="006F0D08"/>
  </w:style>
  <w:style w:type="paragraph" w:customStyle="1" w:styleId="F122944EF4C04D4090EDC9ED15065ACA">
    <w:name w:val="F122944EF4C04D4090EDC9ED15065ACA"/>
    <w:rsid w:val="006F0D08"/>
  </w:style>
  <w:style w:type="paragraph" w:customStyle="1" w:styleId="9B551BC1D674475B8403C10C401AFF02">
    <w:name w:val="9B551BC1D674475B8403C10C401AFF02"/>
    <w:rsid w:val="006F0D08"/>
  </w:style>
  <w:style w:type="paragraph" w:customStyle="1" w:styleId="669FEEC61B3344229BC74598068BE3B9">
    <w:name w:val="669FEEC61B3344229BC74598068BE3B9"/>
    <w:rsid w:val="006F0D08"/>
  </w:style>
  <w:style w:type="paragraph" w:customStyle="1" w:styleId="7E6552EE06F64453A21DEC5DCD0314C4">
    <w:name w:val="7E6552EE06F64453A21DEC5DCD0314C4"/>
    <w:rsid w:val="006F0D08"/>
  </w:style>
  <w:style w:type="paragraph" w:customStyle="1" w:styleId="D63447A5C5894861BD35B998EEE6FD1A">
    <w:name w:val="D63447A5C5894861BD35B998EEE6FD1A"/>
    <w:rsid w:val="006F0D08"/>
  </w:style>
  <w:style w:type="paragraph" w:customStyle="1" w:styleId="78FF21285F2F4B09BFD7E60B581FDDD7">
    <w:name w:val="78FF21285F2F4B09BFD7E60B581FDDD7"/>
    <w:rsid w:val="006F0D08"/>
  </w:style>
  <w:style w:type="paragraph" w:customStyle="1" w:styleId="12B53AABF9EF4DD7B1BB21783E223849">
    <w:name w:val="12B53AABF9EF4DD7B1BB21783E223849"/>
    <w:rsid w:val="006F0D08"/>
  </w:style>
  <w:style w:type="paragraph" w:customStyle="1" w:styleId="FEF0CC0747BC4738A3B565765B9DF574">
    <w:name w:val="FEF0CC0747BC4738A3B565765B9DF574"/>
    <w:rsid w:val="006F0D08"/>
  </w:style>
  <w:style w:type="paragraph" w:customStyle="1" w:styleId="1710E03E52804CC1A4BCF8DEED57C6D3">
    <w:name w:val="1710E03E52804CC1A4BCF8DEED57C6D3"/>
    <w:rsid w:val="006F0D08"/>
  </w:style>
  <w:style w:type="paragraph" w:customStyle="1" w:styleId="F12B84CE28E747E7A4D02FE2E9B3AB77">
    <w:name w:val="F12B84CE28E747E7A4D02FE2E9B3AB77"/>
    <w:rsid w:val="006F0D08"/>
  </w:style>
  <w:style w:type="paragraph" w:customStyle="1" w:styleId="E53C3B3EAC794B6DB19DE93A021BE8DD">
    <w:name w:val="E53C3B3EAC794B6DB19DE93A021BE8DD"/>
    <w:rsid w:val="006F0D08"/>
  </w:style>
  <w:style w:type="paragraph" w:customStyle="1" w:styleId="4A33EFA4349D43ED80E726AD749552D5">
    <w:name w:val="4A33EFA4349D43ED80E726AD749552D5"/>
    <w:rsid w:val="006F0D08"/>
  </w:style>
  <w:style w:type="paragraph" w:customStyle="1" w:styleId="4D7B6A937A2F459B862F47D8B61E363A">
    <w:name w:val="4D7B6A937A2F459B862F47D8B61E363A"/>
    <w:rsid w:val="006F0D08"/>
  </w:style>
  <w:style w:type="paragraph" w:customStyle="1" w:styleId="6A45082963E348A6BF3015C1F6108CC7">
    <w:name w:val="6A45082963E348A6BF3015C1F6108CC7"/>
    <w:rsid w:val="006F0D08"/>
  </w:style>
  <w:style w:type="paragraph" w:customStyle="1" w:styleId="3B2F4637EE4441B694D2A2F91BEDF566">
    <w:name w:val="3B2F4637EE4441B694D2A2F91BEDF566"/>
    <w:rsid w:val="006F0D08"/>
  </w:style>
  <w:style w:type="paragraph" w:customStyle="1" w:styleId="C8BA09275DB444C3926A616A6EE0D815">
    <w:name w:val="C8BA09275DB444C3926A616A6EE0D815"/>
    <w:rsid w:val="006F0D08"/>
  </w:style>
  <w:style w:type="paragraph" w:customStyle="1" w:styleId="AE304D918F6640B28F7E0DB952FDC0FD">
    <w:name w:val="AE304D918F6640B28F7E0DB952FDC0FD"/>
    <w:rsid w:val="006F0D08"/>
  </w:style>
  <w:style w:type="paragraph" w:customStyle="1" w:styleId="52695AD9010A49889490907722275E5D">
    <w:name w:val="52695AD9010A49889490907722275E5D"/>
    <w:rsid w:val="006F0D08"/>
  </w:style>
  <w:style w:type="paragraph" w:customStyle="1" w:styleId="4556A4789B054A279659E776D7AE344C">
    <w:name w:val="4556A4789B054A279659E776D7AE344C"/>
    <w:rsid w:val="006F0D08"/>
  </w:style>
  <w:style w:type="paragraph" w:customStyle="1" w:styleId="E14A59E4E60845B1996DE68FEB1C9D13">
    <w:name w:val="E14A59E4E60845B1996DE68FEB1C9D13"/>
    <w:rsid w:val="006F0D08"/>
  </w:style>
  <w:style w:type="paragraph" w:customStyle="1" w:styleId="5EDC38301A4C448CB3F2DD6FD73C4B93">
    <w:name w:val="5EDC38301A4C448CB3F2DD6FD73C4B93"/>
    <w:rsid w:val="006F0D08"/>
  </w:style>
  <w:style w:type="paragraph" w:customStyle="1" w:styleId="2E5BED4BD4104A928AD1AB5B4F07244C">
    <w:name w:val="2E5BED4BD4104A928AD1AB5B4F07244C"/>
    <w:rsid w:val="006F0D08"/>
  </w:style>
  <w:style w:type="paragraph" w:customStyle="1" w:styleId="340C0913B7E245D39EA1032515AF3A0E">
    <w:name w:val="340C0913B7E245D39EA1032515AF3A0E"/>
    <w:rsid w:val="006F0D08"/>
  </w:style>
  <w:style w:type="paragraph" w:customStyle="1" w:styleId="BE645197481E4476A5EF15878512E47A">
    <w:name w:val="BE645197481E4476A5EF15878512E47A"/>
    <w:rsid w:val="006F0D08"/>
  </w:style>
  <w:style w:type="paragraph" w:customStyle="1" w:styleId="FC5615105A4C4443AB74922C489016C6">
    <w:name w:val="FC5615105A4C4443AB74922C489016C6"/>
    <w:rsid w:val="006F0D08"/>
  </w:style>
  <w:style w:type="paragraph" w:customStyle="1" w:styleId="7ED13B08D5A24A83B67C830545B51C63">
    <w:name w:val="7ED13B08D5A24A83B67C830545B51C63"/>
    <w:rsid w:val="006F0D08"/>
  </w:style>
  <w:style w:type="paragraph" w:customStyle="1" w:styleId="A1C8FC0A2BCE4E2C8D4BB854EFF1BF3A">
    <w:name w:val="A1C8FC0A2BCE4E2C8D4BB854EFF1BF3A"/>
    <w:rsid w:val="006F0D08"/>
  </w:style>
  <w:style w:type="paragraph" w:customStyle="1" w:styleId="FD79D1435F514B9FAF8E6B31E7514B1A">
    <w:name w:val="FD79D1435F514B9FAF8E6B31E7514B1A"/>
    <w:rsid w:val="006F0D08"/>
  </w:style>
  <w:style w:type="paragraph" w:customStyle="1" w:styleId="E64F3B088DE343A6A0BDDF505FFA4ED6">
    <w:name w:val="E64F3B088DE343A6A0BDDF505FFA4ED6"/>
    <w:rsid w:val="006F0D08"/>
  </w:style>
  <w:style w:type="paragraph" w:customStyle="1" w:styleId="B680FE40ED1F478996FDBA31C643B946">
    <w:name w:val="B680FE40ED1F478996FDBA31C643B946"/>
    <w:rsid w:val="006F0D08"/>
  </w:style>
  <w:style w:type="paragraph" w:customStyle="1" w:styleId="B4010F84CEAF4847A45C8860FFA09FD3">
    <w:name w:val="B4010F84CEAF4847A45C8860FFA09FD3"/>
    <w:rsid w:val="006F0D08"/>
  </w:style>
  <w:style w:type="paragraph" w:customStyle="1" w:styleId="29481EB883B5442CA99BE451B1AD5C44">
    <w:name w:val="29481EB883B5442CA99BE451B1AD5C44"/>
    <w:rsid w:val="006F0D08"/>
  </w:style>
  <w:style w:type="paragraph" w:customStyle="1" w:styleId="975CE3EF5B2343D087D25F82EA6AA617">
    <w:name w:val="975CE3EF5B2343D087D25F82EA6AA617"/>
    <w:rsid w:val="006F0D08"/>
  </w:style>
  <w:style w:type="paragraph" w:customStyle="1" w:styleId="D6F3F5E423B245A29E5EBC9E049423C7">
    <w:name w:val="D6F3F5E423B245A29E5EBC9E049423C7"/>
    <w:rsid w:val="006F0D08"/>
  </w:style>
  <w:style w:type="paragraph" w:customStyle="1" w:styleId="3C3C4E69457E41CF9A660096C98BCBDD">
    <w:name w:val="3C3C4E69457E41CF9A660096C98BCBDD"/>
    <w:rsid w:val="006F0D08"/>
  </w:style>
  <w:style w:type="paragraph" w:customStyle="1" w:styleId="BF19A7DE16C046E3A613A18FD762FA72">
    <w:name w:val="BF19A7DE16C046E3A613A18FD762FA72"/>
    <w:rsid w:val="006F0D08"/>
  </w:style>
  <w:style w:type="paragraph" w:customStyle="1" w:styleId="3CDB774B9A9B4EF8A6EA53A9D7C3E395">
    <w:name w:val="3CDB774B9A9B4EF8A6EA53A9D7C3E395"/>
    <w:rsid w:val="006F0D08"/>
  </w:style>
  <w:style w:type="paragraph" w:customStyle="1" w:styleId="8809EF92F3BC4F28873EC13D81FE2F1E">
    <w:name w:val="8809EF92F3BC4F28873EC13D81FE2F1E"/>
    <w:rsid w:val="006F0D08"/>
  </w:style>
  <w:style w:type="paragraph" w:customStyle="1" w:styleId="E0FF2148C7104CDF8FE855DA9C45FABB">
    <w:name w:val="E0FF2148C7104CDF8FE855DA9C45FABB"/>
    <w:rsid w:val="006F0D08"/>
  </w:style>
  <w:style w:type="paragraph" w:customStyle="1" w:styleId="52673EF97204407EB76C41C3E07B9B98">
    <w:name w:val="52673EF97204407EB76C41C3E07B9B98"/>
    <w:rsid w:val="006F0D08"/>
  </w:style>
  <w:style w:type="paragraph" w:customStyle="1" w:styleId="DFC6DF7E599E4A91B7CAD51AFAD2D977">
    <w:name w:val="DFC6DF7E599E4A91B7CAD51AFAD2D977"/>
    <w:rsid w:val="006F0D08"/>
  </w:style>
  <w:style w:type="paragraph" w:customStyle="1" w:styleId="6F91126AC49141CDAF874B722CD85B2B">
    <w:name w:val="6F91126AC49141CDAF874B722CD85B2B"/>
    <w:rsid w:val="006F0D08"/>
  </w:style>
  <w:style w:type="paragraph" w:customStyle="1" w:styleId="B993A4AF7E4A4CA5A0A4279F8A60A890">
    <w:name w:val="B993A4AF7E4A4CA5A0A4279F8A60A890"/>
    <w:rsid w:val="006F0D08"/>
  </w:style>
  <w:style w:type="paragraph" w:customStyle="1" w:styleId="DF9389FE95714193834D798E7E12CCEA">
    <w:name w:val="DF9389FE95714193834D798E7E12CCEA"/>
    <w:rsid w:val="006F0D08"/>
  </w:style>
  <w:style w:type="paragraph" w:customStyle="1" w:styleId="8B126B01A4B843D782BC304A7649655A">
    <w:name w:val="8B126B01A4B843D782BC304A7649655A"/>
    <w:rsid w:val="006F0D08"/>
  </w:style>
  <w:style w:type="paragraph" w:customStyle="1" w:styleId="8F79530415D644FE97DE0664FA22D18A">
    <w:name w:val="8F79530415D644FE97DE0664FA22D18A"/>
    <w:rsid w:val="006F0D08"/>
  </w:style>
  <w:style w:type="paragraph" w:customStyle="1" w:styleId="D8772926DFC841FF85BAB8067120EA97">
    <w:name w:val="D8772926DFC841FF85BAB8067120EA97"/>
    <w:rsid w:val="006F0D08"/>
  </w:style>
  <w:style w:type="paragraph" w:customStyle="1" w:styleId="B733284493A34F91871B06DB9192A38D">
    <w:name w:val="B733284493A34F91871B06DB9192A38D"/>
    <w:rsid w:val="006F0D08"/>
  </w:style>
  <w:style w:type="paragraph" w:customStyle="1" w:styleId="70E044696F9A451E81D96DBC467B3ADE">
    <w:name w:val="70E044696F9A451E81D96DBC467B3ADE"/>
    <w:rsid w:val="006F0D08"/>
  </w:style>
  <w:style w:type="paragraph" w:customStyle="1" w:styleId="E0C12D7DBBE2420DB6E835F3A475F5A2">
    <w:name w:val="E0C12D7DBBE2420DB6E835F3A475F5A2"/>
    <w:rsid w:val="006F0D08"/>
  </w:style>
  <w:style w:type="paragraph" w:customStyle="1" w:styleId="4C238BEE051748DC90D3E66A52F8ECF4">
    <w:name w:val="4C238BEE051748DC90D3E66A52F8ECF4"/>
    <w:rsid w:val="006F0D08"/>
  </w:style>
  <w:style w:type="paragraph" w:customStyle="1" w:styleId="57684FAF860D4545A25201414384082D">
    <w:name w:val="57684FAF860D4545A25201414384082D"/>
    <w:rsid w:val="006F0D08"/>
  </w:style>
  <w:style w:type="paragraph" w:customStyle="1" w:styleId="C8A3DDFA84844E63BB606A54BFFB134F">
    <w:name w:val="C8A3DDFA84844E63BB606A54BFFB134F"/>
    <w:rsid w:val="006F0D08"/>
  </w:style>
  <w:style w:type="paragraph" w:customStyle="1" w:styleId="07B866F0D4BB4A31A3646B1577AF0EEE">
    <w:name w:val="07B866F0D4BB4A31A3646B1577AF0EEE"/>
    <w:rsid w:val="006F0D08"/>
  </w:style>
  <w:style w:type="paragraph" w:customStyle="1" w:styleId="CFA637E0ED474AD682F2DE816A39C075">
    <w:name w:val="CFA637E0ED474AD682F2DE816A39C075"/>
    <w:rsid w:val="006F0D08"/>
  </w:style>
  <w:style w:type="paragraph" w:customStyle="1" w:styleId="24CFA2BC191340B0A7B5A205F5564A21">
    <w:name w:val="24CFA2BC191340B0A7B5A205F5564A21"/>
    <w:rsid w:val="006F0D08"/>
  </w:style>
  <w:style w:type="paragraph" w:customStyle="1" w:styleId="A32FF6F659C04A8C88B7196F260ECF2B">
    <w:name w:val="A32FF6F659C04A8C88B7196F260ECF2B"/>
    <w:rsid w:val="006F0D08"/>
  </w:style>
  <w:style w:type="paragraph" w:customStyle="1" w:styleId="A2C8CF4FD95E41A2965787C376B40A94">
    <w:name w:val="A2C8CF4FD95E41A2965787C376B40A94"/>
    <w:rsid w:val="006F0D08"/>
  </w:style>
  <w:style w:type="paragraph" w:customStyle="1" w:styleId="7D5ADE45526144A9AC423AEF608C9E1E">
    <w:name w:val="7D5ADE45526144A9AC423AEF608C9E1E"/>
    <w:rsid w:val="006F0D08"/>
  </w:style>
  <w:style w:type="paragraph" w:customStyle="1" w:styleId="047B29DD33CE42A4A0CEA312C2E1119A">
    <w:name w:val="047B29DD33CE42A4A0CEA312C2E1119A"/>
    <w:rsid w:val="006F0D08"/>
  </w:style>
  <w:style w:type="paragraph" w:customStyle="1" w:styleId="85D723EE02D844C6B50D31A75694C0B4">
    <w:name w:val="85D723EE02D844C6B50D31A75694C0B4"/>
    <w:rsid w:val="006F0D08"/>
  </w:style>
  <w:style w:type="paragraph" w:customStyle="1" w:styleId="B4CE74F066974F489422337308C0585F">
    <w:name w:val="B4CE74F066974F489422337308C0585F"/>
    <w:rsid w:val="006F0D08"/>
  </w:style>
  <w:style w:type="paragraph" w:customStyle="1" w:styleId="6E58E4527AEE4F22BEBFC314D481BAE7">
    <w:name w:val="6E58E4527AEE4F22BEBFC314D481BAE7"/>
    <w:rsid w:val="006F0D08"/>
  </w:style>
  <w:style w:type="paragraph" w:customStyle="1" w:styleId="E19E78F846CD40DDBE4F2F69CABFC0D0">
    <w:name w:val="E19E78F846CD40DDBE4F2F69CABFC0D0"/>
    <w:rsid w:val="006F0D08"/>
  </w:style>
  <w:style w:type="paragraph" w:customStyle="1" w:styleId="92F3D12C045C4BB79DB78FEC8E10F445">
    <w:name w:val="92F3D12C045C4BB79DB78FEC8E10F445"/>
    <w:rsid w:val="006F0D08"/>
  </w:style>
  <w:style w:type="paragraph" w:customStyle="1" w:styleId="C38EF60B298A49CA89D7886C9D42040E">
    <w:name w:val="C38EF60B298A49CA89D7886C9D42040E"/>
    <w:rsid w:val="006F0D08"/>
  </w:style>
  <w:style w:type="paragraph" w:customStyle="1" w:styleId="7AB3A16BA5074CD79C1A83FFE9BBB30D">
    <w:name w:val="7AB3A16BA5074CD79C1A83FFE9BBB30D"/>
    <w:rsid w:val="006F0D08"/>
  </w:style>
  <w:style w:type="paragraph" w:customStyle="1" w:styleId="5B3CDA6EBA51467CABA8623E5120F452">
    <w:name w:val="5B3CDA6EBA51467CABA8623E5120F452"/>
    <w:rsid w:val="006F0D08"/>
  </w:style>
  <w:style w:type="paragraph" w:customStyle="1" w:styleId="4088371E878447E48AC31593C711A8AF">
    <w:name w:val="4088371E878447E48AC31593C711A8AF"/>
    <w:rsid w:val="006F0D08"/>
  </w:style>
  <w:style w:type="paragraph" w:customStyle="1" w:styleId="A17EB51CA45644D292FE69AB286391AC">
    <w:name w:val="A17EB51CA45644D292FE69AB286391AC"/>
    <w:rsid w:val="006F0D08"/>
  </w:style>
  <w:style w:type="paragraph" w:customStyle="1" w:styleId="802C2B8C0F1C4FC184803BF589981B25">
    <w:name w:val="802C2B8C0F1C4FC184803BF589981B25"/>
    <w:rsid w:val="006F0D08"/>
  </w:style>
  <w:style w:type="paragraph" w:customStyle="1" w:styleId="790D48C0295D413391DECC3C1E5287F5">
    <w:name w:val="790D48C0295D413391DECC3C1E5287F5"/>
    <w:rsid w:val="006F0D08"/>
  </w:style>
  <w:style w:type="paragraph" w:customStyle="1" w:styleId="118983B6EB6B4FDA841A7D784A1E7A66">
    <w:name w:val="118983B6EB6B4FDA841A7D784A1E7A66"/>
    <w:rsid w:val="006F0D08"/>
  </w:style>
  <w:style w:type="paragraph" w:customStyle="1" w:styleId="E64A13DA60594C42B4DE07902A912433">
    <w:name w:val="E64A13DA60594C42B4DE07902A912433"/>
    <w:rsid w:val="006F0D08"/>
  </w:style>
  <w:style w:type="paragraph" w:customStyle="1" w:styleId="7874B31D26434E60AF39BAE078448015">
    <w:name w:val="7874B31D26434E60AF39BAE078448015"/>
    <w:rsid w:val="006F0D08"/>
  </w:style>
  <w:style w:type="paragraph" w:customStyle="1" w:styleId="A72773F9C1284D5286FFD4B1F2208A55">
    <w:name w:val="A72773F9C1284D5286FFD4B1F2208A55"/>
    <w:rsid w:val="006F0D08"/>
  </w:style>
  <w:style w:type="paragraph" w:customStyle="1" w:styleId="126BD07B5C6142D1822D105E7A43BEF7">
    <w:name w:val="126BD07B5C6142D1822D105E7A43BEF7"/>
    <w:rsid w:val="006F0D08"/>
  </w:style>
  <w:style w:type="paragraph" w:customStyle="1" w:styleId="D671554C2794460895D396B475E9D0C9">
    <w:name w:val="D671554C2794460895D396B475E9D0C9"/>
    <w:rsid w:val="006F0D08"/>
  </w:style>
  <w:style w:type="paragraph" w:customStyle="1" w:styleId="C01007F4E0AF40A09FEC5AF6A68B3292">
    <w:name w:val="C01007F4E0AF40A09FEC5AF6A68B3292"/>
    <w:rsid w:val="006F0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