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00BD" w:rsidP="004F00BD">
      <w:pPr>
        <w:pStyle w:val="TitleCommittee0"/>
      </w:pPr>
      <w:r>
        <w:t>Home-based Working Committee</w:t>
      </w:r>
    </w:p>
    <w:p w:rsidR="004F00BD" w:rsidP="004F00BD">
      <w:pPr>
        <w:pStyle w:val="TitleInquiry0"/>
      </w:pPr>
      <w:r>
        <w:t>C</w:t>
      </w:r>
      <w:r>
        <w:t>orrected oral evidence</w:t>
      </w:r>
    </w:p>
    <w:p w:rsidR="004F00BD" w:rsidP="004F00BD">
      <w:pPr>
        <w:pStyle w:val="Para"/>
      </w:pPr>
      <w:r>
        <w:t>Monday 19</w:t>
      </w:r>
      <w:r>
        <w:t xml:space="preserve"> May 2025</w:t>
      </w:r>
      <w:r w:rsidR="00A45B96">
        <w:t xml:space="preserve"> </w:t>
      </w:r>
    </w:p>
    <w:p w:rsidR="004F00BD" w:rsidP="004F00BD">
      <w:pPr>
        <w:pStyle w:val="Para"/>
      </w:pPr>
      <w:r>
        <w:t>2.</w:t>
      </w:r>
      <w:r w:rsidR="003B7198">
        <w:t>15</w:t>
      </w:r>
      <w:r>
        <w:t xml:space="preserve"> pm</w:t>
      </w:r>
    </w:p>
    <w:p w:rsidR="004F00BD" w:rsidP="004F00BD">
      <w:pPr>
        <w:pStyle w:val="Para"/>
      </w:pPr>
    </w:p>
    <w:p w:rsidR="004F00BD" w:rsidP="004F00BD">
      <w:r>
        <w:fldChar w:fldCharType="begin"/>
      </w:r>
      <w:r>
        <w:instrText xml:space="preserve"> HYPERLINK "https://parliamentlive.tv/Event/Index/156a0122-6fe8-4df4-8984-f50b6a069259" </w:instrText>
      </w:r>
      <w:r>
        <w:fldChar w:fldCharType="separate"/>
      </w:r>
      <w:r w:rsidRPr="002F31A0">
        <w:rPr>
          <w:rStyle w:val="Hyperlink"/>
        </w:rPr>
        <w:t>Watch the meeting</w:t>
      </w:r>
      <w:r>
        <w:fldChar w:fldCharType="end"/>
      </w:r>
    </w:p>
    <w:p w:rsidR="004F00BD" w:rsidP="004F00BD">
      <w:r>
        <w:t xml:space="preserve">Members present: </w:t>
      </w:r>
      <w:r w:rsidRPr="008770E5">
        <w:t>Baroness</w:t>
      </w:r>
      <w:r>
        <w:t xml:space="preserve"> </w:t>
      </w:r>
      <w:r w:rsidRPr="008770E5">
        <w:t>Scott</w:t>
      </w:r>
      <w:r>
        <w:t xml:space="preserve"> </w:t>
      </w:r>
      <w:r w:rsidRPr="008770E5">
        <w:t>of</w:t>
      </w:r>
      <w:r>
        <w:t xml:space="preserve"> </w:t>
      </w:r>
      <w:r w:rsidRPr="008770E5">
        <w:t>Needham</w:t>
      </w:r>
      <w:r>
        <w:t xml:space="preserve"> </w:t>
      </w:r>
      <w:r w:rsidRPr="008770E5">
        <w:t>Market</w:t>
      </w:r>
      <w:r>
        <w:t xml:space="preserve"> </w:t>
      </w:r>
      <w:r w:rsidRPr="008770E5">
        <w:t>(The</w:t>
      </w:r>
      <w:r>
        <w:t xml:space="preserve"> </w:t>
      </w:r>
      <w:r w:rsidRPr="008770E5">
        <w:t>Chair);</w:t>
      </w:r>
      <w:r>
        <w:t xml:space="preserve"> </w:t>
      </w:r>
      <w:r w:rsidRPr="008770E5">
        <w:t>Lord</w:t>
      </w:r>
      <w:r>
        <w:t xml:space="preserve"> </w:t>
      </w:r>
      <w:r w:rsidRPr="008770E5">
        <w:t>Farmer;</w:t>
      </w:r>
      <w:r>
        <w:t xml:space="preserve"> </w:t>
      </w:r>
      <w:r w:rsidRPr="008770E5">
        <w:t>Baroness</w:t>
      </w:r>
      <w:r>
        <w:t xml:space="preserve"> </w:t>
      </w:r>
      <w:r w:rsidRPr="008770E5">
        <w:t>Featherstone;</w:t>
      </w:r>
      <w:r>
        <w:t xml:space="preserve"> </w:t>
      </w:r>
      <w:r w:rsidRPr="008770E5">
        <w:t>Lord</w:t>
      </w:r>
      <w:r>
        <w:t xml:space="preserve"> </w:t>
      </w:r>
      <w:r w:rsidRPr="008770E5">
        <w:t>Fink;</w:t>
      </w:r>
      <w:r>
        <w:t xml:space="preserve"> </w:t>
      </w:r>
      <w:r w:rsidRPr="008770E5">
        <w:t>Baroness</w:t>
      </w:r>
      <w:r>
        <w:t xml:space="preserve"> </w:t>
      </w:r>
      <w:r w:rsidRPr="008770E5">
        <w:t>Freeman</w:t>
      </w:r>
      <w:r>
        <w:t xml:space="preserve"> </w:t>
      </w:r>
      <w:r w:rsidRPr="008770E5">
        <w:t>of</w:t>
      </w:r>
      <w:r>
        <w:t xml:space="preserve"> </w:t>
      </w:r>
      <w:r w:rsidRPr="008770E5">
        <w:t>Steventon</w:t>
      </w:r>
      <w:r w:rsidRPr="008770E5">
        <w:t>;</w:t>
      </w:r>
      <w:r>
        <w:t xml:space="preserve"> </w:t>
      </w:r>
      <w:r w:rsidR="00531194">
        <w:t xml:space="preserve">Lord Fuller; Baroness Manzoor; </w:t>
      </w:r>
      <w:r w:rsidRPr="008770E5">
        <w:t>Lord</w:t>
      </w:r>
      <w:r>
        <w:t xml:space="preserve"> </w:t>
      </w:r>
      <w:r w:rsidRPr="008770E5">
        <w:t>Monks;</w:t>
      </w:r>
      <w:r>
        <w:t xml:space="preserve"> </w:t>
      </w:r>
      <w:r w:rsidRPr="008770E5">
        <w:t>Baroness</w:t>
      </w:r>
      <w:r>
        <w:t xml:space="preserve"> </w:t>
      </w:r>
      <w:r w:rsidRPr="008770E5">
        <w:t>Nye;</w:t>
      </w:r>
      <w:r>
        <w:t xml:space="preserve"> </w:t>
      </w:r>
      <w:r w:rsidRPr="008770E5">
        <w:t>Lord</w:t>
      </w:r>
      <w:r>
        <w:t xml:space="preserve"> </w:t>
      </w:r>
      <w:r w:rsidRPr="008770E5">
        <w:t>Parker</w:t>
      </w:r>
      <w:r>
        <w:t xml:space="preserve"> </w:t>
      </w:r>
      <w:r w:rsidRPr="008770E5">
        <w:t>of</w:t>
      </w:r>
      <w:r>
        <w:t xml:space="preserve"> </w:t>
      </w:r>
      <w:r w:rsidRPr="008770E5">
        <w:t>Minsmere</w:t>
      </w:r>
      <w:r>
        <w:t>.</w:t>
      </w:r>
    </w:p>
    <w:p w:rsidR="004F00BD" w:rsidP="004F00BD">
      <w:pPr>
        <w:pStyle w:val="Para"/>
        <w:tabs>
          <w:tab w:val="center" w:pos="4536"/>
          <w:tab w:val="right" w:pos="8931"/>
        </w:tabs>
      </w:pPr>
      <w:r>
        <w:t xml:space="preserve">Evidence Session No. </w:t>
      </w:r>
      <w:r w:rsidR="00DD29A3">
        <w:t>1</w:t>
      </w:r>
      <w:r w:rsidR="003B7198">
        <w:t>4</w:t>
      </w:r>
      <w:r>
        <w:tab/>
        <w:t>Heard in Public</w:t>
      </w:r>
      <w:r>
        <w:tab/>
      </w:r>
      <w:r w:rsidRPr="00156A60">
        <w:t>Questions</w:t>
      </w:r>
      <w:r>
        <w:t xml:space="preserve"> 1</w:t>
      </w:r>
      <w:r w:rsidR="003B7198">
        <w:t>3</w:t>
      </w:r>
      <w:r w:rsidR="0047646B">
        <w:t>8</w:t>
      </w:r>
      <w:r>
        <w:t xml:space="preserve"> – </w:t>
      </w:r>
      <w:r w:rsidR="00F34614">
        <w:t>14</w:t>
      </w:r>
      <w:r w:rsidR="0047646B">
        <w:t>8</w:t>
      </w:r>
    </w:p>
    <w:p w:rsidR="004F00BD" w:rsidP="004F00BD">
      <w:pPr>
        <w:pStyle w:val="TitleWitnesses0"/>
      </w:pPr>
    </w:p>
    <w:p w:rsidR="004F00BD" w:rsidP="004F00BD">
      <w:pPr>
        <w:pStyle w:val="TitleWitnesses0"/>
      </w:pPr>
      <w:r>
        <w:t>Witness</w:t>
      </w:r>
      <w:r w:rsidR="003B7198">
        <w:t>es</w:t>
      </w:r>
    </w:p>
    <w:p w:rsidR="004F00BD" w:rsidP="003B7198">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r w:rsidRPr="003B7198" w:rsidR="003B7198">
        <w:rPr>
          <w:iCs/>
        </w:rPr>
        <w:t>Dr Steve Pickering, Assistant Professor, Faculty of Social and Behavioural Sciences, University of Amsterdam</w:t>
      </w:r>
      <w:r w:rsidR="003B7198">
        <w:rPr>
          <w:iCs/>
        </w:rPr>
        <w:t xml:space="preserve">; </w:t>
      </w:r>
      <w:r w:rsidRPr="003B7198" w:rsidR="003B7198">
        <w:rPr>
          <w:iCs/>
        </w:rPr>
        <w:t>Dr Davide Rigo, Leverhulme Early Career Fellow, Department of Geography and Environment, London School of Economics</w:t>
      </w:r>
      <w:r w:rsidR="003B7198">
        <w:rPr>
          <w:iCs/>
        </w:rPr>
        <w:t xml:space="preserve">; </w:t>
      </w:r>
      <w:r w:rsidRPr="003B7198" w:rsidR="003B7198">
        <w:rPr>
          <w:iCs/>
        </w:rPr>
        <w:t>Dr Emma Harrington, Assistant Professor, University of Virginia</w:t>
      </w:r>
      <w:r>
        <w:rPr>
          <w:iCs/>
        </w:rPr>
        <w:t>.</w:t>
      </w:r>
    </w:p>
    <w:p w:rsidR="004F00BD" w:rsidP="00B01489">
      <w:pPr>
        <w:pStyle w:val="Para"/>
        <w:sectPr w:rsidSect="004F00BD">
          <w:headerReference w:type="default" r:id="rId10"/>
          <w:pgSz w:w="11906" w:h="16838"/>
          <w:pgMar w:top="1805" w:right="1440" w:bottom="1440" w:left="1440" w:header="709" w:footer="708" w:gutter="0"/>
          <w:cols w:space="708"/>
          <w:docGrid w:linePitch="360"/>
        </w:sectPr>
      </w:pPr>
    </w:p>
    <w:p w:rsidR="004F00BD" w:rsidP="004F00BD">
      <w:pPr>
        <w:pStyle w:val="TitlePanel0"/>
      </w:pPr>
      <w:bookmarkStart w:id="0" w:name="Panel1"/>
      <w:r>
        <w:t>Examination of witness</w:t>
      </w:r>
      <w:r w:rsidR="003B7198">
        <w:t>es</w:t>
      </w:r>
    </w:p>
    <w:p w:rsidR="006F4B4D" w:rsidP="003B7198">
      <w:pPr>
        <w:pStyle w:val="Para"/>
        <w:rPr>
          <w:rFonts w:eastAsia="Verdana"/>
        </w:rPr>
      </w:pPr>
      <w:bookmarkEnd w:id="0"/>
      <w:r>
        <w:rPr>
          <w:iCs/>
        </w:rPr>
        <w:t>Dr Steve Pickering, Dr Davide Rigo and Dr Emma Harrington.</w:t>
      </w:r>
      <w:r w:rsidR="00743851">
        <w:rPr>
          <w:rFonts w:eastAsia="Verdana"/>
        </w:rPr>
        <w:t xml:space="preserve"> </w:t>
      </w:r>
    </w:p>
    <w:p w:rsidR="00F34614" w:rsidP="0047646B">
      <w:pPr>
        <w:pStyle w:val="Question"/>
      </w:pPr>
      <w:r w:rsidRPr="00D85F3A">
        <w:rPr>
          <w:b/>
        </w:rPr>
        <w:t>The Chair:</w:t>
      </w:r>
      <w:r>
        <w:t xml:space="preserve"> Good afternoon, everybody. Welcome to </w:t>
      </w:r>
      <w:r w:rsidRPr="0009323F">
        <w:t xml:space="preserve">the House of Lords </w:t>
      </w:r>
      <w:r>
        <w:t>S</w:t>
      </w:r>
      <w:r w:rsidRPr="0009323F">
        <w:t>elect Committee</w:t>
      </w:r>
      <w:r>
        <w:t xml:space="preserve"> </w:t>
      </w:r>
      <w:r w:rsidR="00C56EE4">
        <w:t>on</w:t>
      </w:r>
      <w:r w:rsidRPr="0009323F">
        <w:t xml:space="preserve"> </w:t>
      </w:r>
      <w:r w:rsidR="00C56EE4">
        <w:t>H</w:t>
      </w:r>
      <w:r w:rsidRPr="0009323F">
        <w:t>ome</w:t>
      </w:r>
      <w:r>
        <w:t>-</w:t>
      </w:r>
      <w:r w:rsidRPr="0009323F">
        <w:t xml:space="preserve">based </w:t>
      </w:r>
      <w:r w:rsidR="00C56EE4">
        <w:t>W</w:t>
      </w:r>
      <w:r w:rsidRPr="0009323F">
        <w:t>orking. We are having a broadcast session. A transcript will be sent to our three witnesses in a few days</w:t>
      </w:r>
      <w:r>
        <w:t>’</w:t>
      </w:r>
      <w:r w:rsidRPr="0009323F">
        <w:t xml:space="preserve"> time</w:t>
      </w:r>
      <w:r>
        <w:t xml:space="preserve"> for them</w:t>
      </w:r>
      <w:r w:rsidRPr="0009323F">
        <w:t xml:space="preserve"> to correct any factual errors.</w:t>
      </w:r>
      <w:r>
        <w:t xml:space="preserve"> If</w:t>
      </w:r>
      <w:r w:rsidRPr="0009323F">
        <w:t xml:space="preserve"> you wish to provide any supplementary evidence after the meeting, you are more than welcome to do that</w:t>
      </w:r>
      <w:r>
        <w:t>;</w:t>
      </w:r>
      <w:r w:rsidRPr="0009323F">
        <w:t xml:space="preserve"> Dr Pickering and Dr Rigo, thank you very much for your written submissions.</w:t>
      </w:r>
    </w:p>
    <w:p w:rsidR="00F34614" w:rsidP="00F34614">
      <w:pPr>
        <w:pStyle w:val="Remark"/>
      </w:pPr>
      <w:r>
        <w:t xml:space="preserve">I will kick off with the first question, which </w:t>
      </w:r>
      <w:r w:rsidRPr="0009323F">
        <w:t xml:space="preserve">is </w:t>
      </w:r>
      <w:r>
        <w:t xml:space="preserve">a </w:t>
      </w:r>
      <w:r w:rsidRPr="0009323F">
        <w:t xml:space="preserve">general one. </w:t>
      </w:r>
      <w:r>
        <w:t>Can</w:t>
      </w:r>
      <w:r w:rsidRPr="0009323F">
        <w:t xml:space="preserve"> you outline </w:t>
      </w:r>
      <w:r>
        <w:t xml:space="preserve">for us </w:t>
      </w:r>
      <w:r w:rsidRPr="0009323F">
        <w:t>how levels of remote and hybrid working differ between the UK and other countries</w:t>
      </w:r>
      <w:r>
        <w:t>? Why</w:t>
      </w:r>
      <w:r w:rsidRPr="0009323F">
        <w:t xml:space="preserve"> do</w:t>
      </w:r>
      <w:r>
        <w:t xml:space="preserve"> you think</w:t>
      </w:r>
      <w:r w:rsidRPr="0009323F">
        <w:t xml:space="preserve"> these differences exist?</w:t>
      </w:r>
    </w:p>
    <w:p w:rsidR="00F34614" w:rsidP="00F34614">
      <w:pPr>
        <w:pStyle w:val="Answer"/>
      </w:pPr>
      <w:r>
        <w:rPr>
          <w:b/>
          <w:i/>
        </w:rPr>
        <w:t xml:space="preserve">Dr Emma Harrington: </w:t>
      </w:r>
      <w:r w:rsidRPr="00830C84">
        <w:t>I am a professor at the University of Virginia</w:t>
      </w:r>
      <w:r>
        <w:t xml:space="preserve"> in the </w:t>
      </w:r>
      <w:r w:rsidRPr="00830C84">
        <w:t xml:space="preserve">United States. </w:t>
      </w:r>
      <w:r>
        <w:t>I will</w:t>
      </w:r>
      <w:r w:rsidRPr="00830C84">
        <w:t xml:space="preserve"> briefly walk through what remote work looks like in the UK versus </w:t>
      </w:r>
      <w:r>
        <w:t xml:space="preserve">in </w:t>
      </w:r>
      <w:r w:rsidRPr="00830C84">
        <w:t>other countries.</w:t>
      </w:r>
    </w:p>
    <w:p w:rsidR="00F34614" w:rsidP="00F34614">
      <w:pPr>
        <w:pStyle w:val="Answer"/>
      </w:pPr>
      <w:r w:rsidRPr="00830C84">
        <w:t>The UK has some of the highest rates of remote work</w:t>
      </w:r>
      <w:r>
        <w:t>ing</w:t>
      </w:r>
      <w:r w:rsidRPr="00830C84">
        <w:t xml:space="preserve"> in the world</w:t>
      </w:r>
      <w:r>
        <w:t>; it is</w:t>
      </w:r>
      <w:r w:rsidRPr="00830C84">
        <w:t xml:space="preserve"> right behind Canada</w:t>
      </w:r>
      <w:r>
        <w:t xml:space="preserve"> and </w:t>
      </w:r>
      <w:r w:rsidRPr="00830C84">
        <w:t xml:space="preserve">a little ahead of the US. </w:t>
      </w:r>
      <w:r>
        <w:t xml:space="preserve">In general, </w:t>
      </w:r>
      <w:r w:rsidRPr="00830C84">
        <w:t>English</w:t>
      </w:r>
      <w:r>
        <w:t>-</w:t>
      </w:r>
      <w:r w:rsidRPr="00830C84">
        <w:t>speaking countries tend to have higher rates of remote work than countries in continental Europe and</w:t>
      </w:r>
      <w:r>
        <w:t>,</w:t>
      </w:r>
      <w:r w:rsidRPr="00830C84">
        <w:t xml:space="preserve"> </w:t>
      </w:r>
      <w:r>
        <w:t xml:space="preserve">in </w:t>
      </w:r>
      <w:r w:rsidRPr="00830C84">
        <w:t>particular</w:t>
      </w:r>
      <w:r>
        <w:t>,</w:t>
      </w:r>
      <w:r w:rsidRPr="00830C84">
        <w:t xml:space="preserve"> countries</w:t>
      </w:r>
      <w:r w:rsidRPr="00830C84">
        <w:t xml:space="preserve"> in Asia. There</w:t>
      </w:r>
      <w:r>
        <w:t xml:space="preserve"> are</w:t>
      </w:r>
      <w:r w:rsidRPr="00830C84">
        <w:t xml:space="preserve"> </w:t>
      </w:r>
      <w:r w:rsidRPr="00830C84">
        <w:t>a number of</w:t>
      </w:r>
      <w:r w:rsidRPr="00830C84">
        <w:t xml:space="preserve"> </w:t>
      </w:r>
      <w:r>
        <w:t xml:space="preserve">reasons </w:t>
      </w:r>
      <w:r w:rsidRPr="00830C84">
        <w:t xml:space="preserve">for that. </w:t>
      </w:r>
      <w:r>
        <w:t>First, the</w:t>
      </w:r>
      <w:r w:rsidRPr="00830C84">
        <w:t xml:space="preserve"> UK has a lot of white</w:t>
      </w:r>
      <w:r>
        <w:t>-</w:t>
      </w:r>
      <w:r w:rsidRPr="00830C84">
        <w:t>collar jobs that can be done from home</w:t>
      </w:r>
      <w:r>
        <w:t xml:space="preserve">; </w:t>
      </w:r>
      <w:r w:rsidRPr="00830C84">
        <w:t xml:space="preserve">there are a lot of advantages </w:t>
      </w:r>
      <w:r>
        <w:t>to</w:t>
      </w:r>
      <w:r w:rsidRPr="00830C84">
        <w:t xml:space="preserve"> that. </w:t>
      </w:r>
      <w:r>
        <w:t>It a</w:t>
      </w:r>
      <w:r w:rsidRPr="00830C84">
        <w:t>lso ha</w:t>
      </w:r>
      <w:r>
        <w:t>s</w:t>
      </w:r>
      <w:r w:rsidRPr="00830C84">
        <w:t xml:space="preserve"> good infrastructure</w:t>
      </w:r>
      <w:r>
        <w:t>,</w:t>
      </w:r>
      <w:r w:rsidRPr="00830C84">
        <w:t xml:space="preserve"> </w:t>
      </w:r>
      <w:r>
        <w:t>which</w:t>
      </w:r>
      <w:r w:rsidRPr="00830C84">
        <w:t xml:space="preserve"> facilitates work</w:t>
      </w:r>
      <w:r>
        <w:t>ing</w:t>
      </w:r>
      <w:r w:rsidRPr="00830C84">
        <w:t xml:space="preserve"> from home.</w:t>
      </w:r>
    </w:p>
    <w:p w:rsidR="00F34614" w:rsidP="00F34614">
      <w:pPr>
        <w:pStyle w:val="Answer"/>
      </w:pPr>
      <w:r>
        <w:t xml:space="preserve">Another </w:t>
      </w:r>
      <w:r w:rsidRPr="00830C84">
        <w:t>factor</w:t>
      </w:r>
      <w:r>
        <w:t xml:space="preserve"> here</w:t>
      </w:r>
      <w:r w:rsidRPr="00830C84">
        <w:t xml:space="preserve"> is cultural. </w:t>
      </w:r>
      <w:r>
        <w:t>T</w:t>
      </w:r>
      <w:r w:rsidRPr="00830C84">
        <w:t xml:space="preserve">here is some evidence that collectivist cultures, </w:t>
      </w:r>
      <w:r>
        <w:t>such as</w:t>
      </w:r>
      <w:r w:rsidRPr="00830C84">
        <w:t xml:space="preserve"> in Asia, tend to have more in-person work than the more individualistic, independent cultures of the UK</w:t>
      </w:r>
      <w:r>
        <w:t>, the</w:t>
      </w:r>
      <w:r w:rsidRPr="00830C84">
        <w:t xml:space="preserve"> US and other English</w:t>
      </w:r>
      <w:r>
        <w:t>-</w:t>
      </w:r>
      <w:r w:rsidRPr="00830C84">
        <w:t>speaking nations.</w:t>
      </w:r>
    </w:p>
    <w:p w:rsidR="00F34614" w:rsidP="00F34614">
      <w:pPr>
        <w:pStyle w:val="Answer"/>
      </w:pPr>
      <w:r>
        <w:rPr>
          <w:b/>
          <w:i/>
        </w:rPr>
        <w:t xml:space="preserve">Dr Steve Pickering: </w:t>
      </w:r>
      <w:r>
        <w:t>I am from the University of Amsterdam and Brunel University of London. With</w:t>
      </w:r>
      <w:r w:rsidRPr="002313B3">
        <w:t xml:space="preserve"> </w:t>
      </w:r>
      <w:r w:rsidRPr="005E2DB8">
        <w:t xml:space="preserve">Yosuke </w:t>
      </w:r>
      <w:r w:rsidRPr="005E2DB8">
        <w:t>Sunahara</w:t>
      </w:r>
      <w:r w:rsidRPr="002313B3">
        <w:t xml:space="preserve"> at Kobe University</w:t>
      </w:r>
      <w:r>
        <w:t>,</w:t>
      </w:r>
      <w:r w:rsidRPr="002313B3">
        <w:t xml:space="preserve"> </w:t>
      </w:r>
      <w:r>
        <w:t>I</w:t>
      </w:r>
      <w:r w:rsidRPr="002313B3">
        <w:t xml:space="preserve"> have been leading a team of researchers looking at the relationship between </w:t>
      </w:r>
      <w:r w:rsidR="00DC74CF">
        <w:t xml:space="preserve">the </w:t>
      </w:r>
      <w:r w:rsidRPr="002313B3">
        <w:t>post</w:t>
      </w:r>
      <w:r>
        <w:t xml:space="preserve"> </w:t>
      </w:r>
      <w:r w:rsidRPr="002313B3">
        <w:t>Covid</w:t>
      </w:r>
      <w:r>
        <w:t>-</w:t>
      </w:r>
      <w:r w:rsidRPr="002313B3">
        <w:t>19</w:t>
      </w:r>
      <w:r w:rsidR="00DC74CF">
        <w:t xml:space="preserve"> period</w:t>
      </w:r>
      <w:r w:rsidRPr="002313B3">
        <w:t xml:space="preserve"> and trust. </w:t>
      </w:r>
      <w:r>
        <w:t>As</w:t>
      </w:r>
      <w:r w:rsidRPr="002313B3">
        <w:t xml:space="preserve"> part </w:t>
      </w:r>
      <w:r>
        <w:t>of</w:t>
      </w:r>
      <w:r w:rsidRPr="002313B3">
        <w:t xml:space="preserve"> that, we have been fielding questions on working from home over </w:t>
      </w:r>
      <w:r>
        <w:t xml:space="preserve">a period of </w:t>
      </w:r>
      <w:r w:rsidRPr="002313B3">
        <w:t xml:space="preserve">16 months, asking </w:t>
      </w:r>
      <w:r>
        <w:t xml:space="preserve">exactly </w:t>
      </w:r>
      <w:r w:rsidRPr="002313B3">
        <w:t>the same</w:t>
      </w:r>
      <w:r w:rsidRPr="002313B3">
        <w:t xml:space="preserve"> questions in </w:t>
      </w:r>
      <w:r>
        <w:t xml:space="preserve">both </w:t>
      </w:r>
      <w:r w:rsidRPr="002313B3">
        <w:t xml:space="preserve">the UK and Japan to see </w:t>
      </w:r>
      <w:r>
        <w:t>how w</w:t>
      </w:r>
      <w:r w:rsidRPr="002313B3">
        <w:t>orking from home has changed.</w:t>
      </w:r>
    </w:p>
    <w:p w:rsidR="00F34614" w:rsidP="00F34614">
      <w:pPr>
        <w:pStyle w:val="Answer"/>
      </w:pPr>
      <w:r>
        <w:t>The</w:t>
      </w:r>
      <w:r w:rsidRPr="002313B3">
        <w:t xml:space="preserve"> comparison between the UK and Japan really chimes with what Dr Harrington </w:t>
      </w:r>
      <w:r>
        <w:t>just said. T</w:t>
      </w:r>
      <w:r w:rsidRPr="002313B3">
        <w:t>he rate of work</w:t>
      </w:r>
      <w:r>
        <w:t>ing</w:t>
      </w:r>
      <w:r w:rsidRPr="002313B3">
        <w:t xml:space="preserve"> from home in the UK is far higher than the rate of working from home in Japan. In both countries</w:t>
      </w:r>
      <w:r>
        <w:t>,</w:t>
      </w:r>
      <w:r w:rsidRPr="002313B3">
        <w:t xml:space="preserve"> we find</w:t>
      </w:r>
      <w:r>
        <w:t xml:space="preserve"> that</w:t>
      </w:r>
      <w:r w:rsidRPr="002313B3">
        <w:t xml:space="preserve"> it is in decline. </w:t>
      </w:r>
      <w:r>
        <w:t>We</w:t>
      </w:r>
      <w:r w:rsidRPr="002313B3">
        <w:t xml:space="preserve"> are looking at </w:t>
      </w:r>
      <w:r>
        <w:t>the period</w:t>
      </w:r>
      <w:r w:rsidRPr="002313B3">
        <w:t xml:space="preserve"> from September 2022 to December 2023. </w:t>
      </w:r>
      <w:r>
        <w:t>In</w:t>
      </w:r>
      <w:r w:rsidRPr="002313B3">
        <w:t xml:space="preserve"> both countries</w:t>
      </w:r>
      <w:r>
        <w:t>, the rate</w:t>
      </w:r>
      <w:r w:rsidRPr="002313B3">
        <w:t xml:space="preserve"> is going down</w:t>
      </w:r>
      <w:r>
        <w:t xml:space="preserve">. However, on average, we find that, </w:t>
      </w:r>
      <w:r w:rsidRPr="002313B3">
        <w:t>when we ask respondents</w:t>
      </w:r>
      <w:r>
        <w:t>,</w:t>
      </w:r>
      <w:r w:rsidRPr="002313B3">
        <w:t xml:space="preserve"> compared </w:t>
      </w:r>
      <w:r>
        <w:t>with</w:t>
      </w:r>
      <w:r w:rsidRPr="002313B3">
        <w:t xml:space="preserve"> the situation before Covid, </w:t>
      </w:r>
      <w:r>
        <w:t>“D</w:t>
      </w:r>
      <w:r w:rsidRPr="002313B3">
        <w:t xml:space="preserve">o you find yourself working from home </w:t>
      </w:r>
      <w:r>
        <w:t xml:space="preserve">more </w:t>
      </w:r>
      <w:r w:rsidRPr="002313B3">
        <w:t>or les</w:t>
      </w:r>
      <w:r>
        <w:t>s?”, in the UK, about</w:t>
      </w:r>
      <w:r w:rsidRPr="002313B3">
        <w:t xml:space="preserve"> 41% of our respondents say</w:t>
      </w:r>
      <w:r>
        <w:t xml:space="preserve"> that</w:t>
      </w:r>
      <w:r w:rsidRPr="002313B3">
        <w:t xml:space="preserve"> they work from home more than they used to, whereas it is about 21% in Japan</w:t>
      </w:r>
      <w:r>
        <w:t>.</w:t>
      </w:r>
      <w:r w:rsidRPr="002313B3">
        <w:t xml:space="preserve"> </w:t>
      </w:r>
      <w:r>
        <w:t>The</w:t>
      </w:r>
      <w:r w:rsidRPr="002313B3">
        <w:t xml:space="preserve"> rate of working from home in the UK is about twice the rate </w:t>
      </w:r>
      <w:r>
        <w:t>that</w:t>
      </w:r>
      <w:r w:rsidRPr="002313B3">
        <w:t xml:space="preserve"> we find in Japan.</w:t>
      </w:r>
    </w:p>
    <w:p w:rsidR="00F34614" w:rsidP="00F34614">
      <w:pPr>
        <w:pStyle w:val="Answer"/>
      </w:pPr>
      <w:r>
        <w:rPr>
          <w:b/>
          <w:i/>
        </w:rPr>
        <w:t xml:space="preserve">Dr Davide Rigo: </w:t>
      </w:r>
      <w:r>
        <w:t xml:space="preserve">I am a </w:t>
      </w:r>
      <w:r w:rsidRPr="00F61F62">
        <w:t xml:space="preserve">Leverhulme </w:t>
      </w:r>
      <w:r w:rsidR="004737A3">
        <w:t>F</w:t>
      </w:r>
      <w:r w:rsidRPr="00F61F62">
        <w:t xml:space="preserve">ellow in the </w:t>
      </w:r>
      <w:r w:rsidR="004737A3">
        <w:t>D</w:t>
      </w:r>
      <w:r w:rsidRPr="00F61F62" w:rsidR="004737A3">
        <w:t xml:space="preserve">epartment </w:t>
      </w:r>
      <w:r w:rsidRPr="00F61F62">
        <w:t xml:space="preserve">of </w:t>
      </w:r>
      <w:r w:rsidR="004737A3">
        <w:t>G</w:t>
      </w:r>
      <w:r w:rsidRPr="00F61F62" w:rsidR="004737A3">
        <w:t xml:space="preserve">eography </w:t>
      </w:r>
      <w:r w:rsidRPr="00F61F62">
        <w:t xml:space="preserve">and </w:t>
      </w:r>
      <w:r w:rsidR="004737A3">
        <w:t>E</w:t>
      </w:r>
      <w:r w:rsidRPr="00F61F62" w:rsidR="004737A3">
        <w:t xml:space="preserve">nvironment </w:t>
      </w:r>
      <w:r w:rsidRPr="00F61F62">
        <w:t xml:space="preserve">at the London School of Economics. </w:t>
      </w:r>
      <w:r>
        <w:t xml:space="preserve">Over the past few years, </w:t>
      </w:r>
      <w:r w:rsidR="00EF60EC">
        <w:t xml:space="preserve">together </w:t>
      </w:r>
      <w:r>
        <w:t>with</w:t>
      </w:r>
      <w:r w:rsidRPr="00F61F62">
        <w:t xml:space="preserve"> </w:t>
      </w:r>
      <w:r>
        <w:t>Professor</w:t>
      </w:r>
      <w:r w:rsidRPr="00F61F62">
        <w:t xml:space="preserve"> </w:t>
      </w:r>
      <w:r w:rsidRPr="00FA019E">
        <w:t xml:space="preserve">Crescenzi, </w:t>
      </w:r>
      <w:r>
        <w:t xml:space="preserve">I have been leading </w:t>
      </w:r>
      <w:r w:rsidR="004737A3">
        <w:t>a</w:t>
      </w:r>
      <w:r w:rsidRPr="00F61F62" w:rsidR="004737A3">
        <w:t xml:space="preserve"> </w:t>
      </w:r>
      <w:r w:rsidRPr="00F61F62">
        <w:t>research agenda on the implication</w:t>
      </w:r>
      <w:r>
        <w:t>s</w:t>
      </w:r>
      <w:r w:rsidRPr="00F61F62">
        <w:t xml:space="preserve"> of remote work </w:t>
      </w:r>
      <w:r w:rsidR="00EF60EC">
        <w:t>for</w:t>
      </w:r>
      <w:r w:rsidRPr="00F61F62" w:rsidR="00EF60EC">
        <w:t xml:space="preserve"> </w:t>
      </w:r>
      <w:r w:rsidRPr="00F61F62">
        <w:t>workers, firms and regions</w:t>
      </w:r>
      <w:r>
        <w:t>. This</w:t>
      </w:r>
      <w:r w:rsidRPr="00F61F62">
        <w:t xml:space="preserve"> has been funded by the </w:t>
      </w:r>
      <w:r w:rsidRPr="00E84870">
        <w:t xml:space="preserve">Leverhulme </w:t>
      </w:r>
      <w:r>
        <w:t>T</w:t>
      </w:r>
      <w:r w:rsidRPr="00F61F62">
        <w:t xml:space="preserve">rust and the British Academy. </w:t>
      </w:r>
      <w:r>
        <w:t>W</w:t>
      </w:r>
      <w:r w:rsidRPr="00F61F62">
        <w:t xml:space="preserve">e did some work using the </w:t>
      </w:r>
      <w:r>
        <w:t>L</w:t>
      </w:r>
      <w:r w:rsidRPr="00F61F62">
        <w:t xml:space="preserve">abour </w:t>
      </w:r>
      <w:r>
        <w:t>F</w:t>
      </w:r>
      <w:r w:rsidRPr="00F61F62">
        <w:t xml:space="preserve">orce </w:t>
      </w:r>
      <w:r>
        <w:t>S</w:t>
      </w:r>
      <w:r w:rsidRPr="00F61F62">
        <w:t>urvey to quantify the magnitude of this phenomenon.</w:t>
      </w:r>
    </w:p>
    <w:p w:rsidR="00F34614" w:rsidP="00F34614">
      <w:pPr>
        <w:pStyle w:val="Answer"/>
      </w:pPr>
      <w:r w:rsidRPr="00F61F62">
        <w:t>I agree with my colleagues</w:t>
      </w:r>
      <w:r>
        <w:t>. We</w:t>
      </w:r>
      <w:r w:rsidRPr="00F61F62">
        <w:t xml:space="preserve"> also find that</w:t>
      </w:r>
      <w:r>
        <w:t>,</w:t>
      </w:r>
      <w:r w:rsidRPr="00F61F62">
        <w:t xml:space="preserve"> </w:t>
      </w:r>
      <w:r w:rsidR="00DC51BD">
        <w:t>compared to</w:t>
      </w:r>
      <w:r>
        <w:t xml:space="preserve"> the European Union, </w:t>
      </w:r>
      <w:r w:rsidRPr="00F61F62">
        <w:t xml:space="preserve">the UK is leading </w:t>
      </w:r>
      <w:r>
        <w:t>in terms of</w:t>
      </w:r>
      <w:r w:rsidR="00FC79F2">
        <w:t xml:space="preserve"> the</w:t>
      </w:r>
      <w:r>
        <w:t xml:space="preserve"> </w:t>
      </w:r>
      <w:r w:rsidRPr="00F61F62">
        <w:t>adoption</w:t>
      </w:r>
      <w:r>
        <w:t xml:space="preserve"> of working from home</w:t>
      </w:r>
      <w:r w:rsidRPr="00F61F62">
        <w:t xml:space="preserve">. </w:t>
      </w:r>
      <w:r w:rsidR="00677FF1">
        <w:t xml:space="preserve">We also find that there </w:t>
      </w:r>
      <w:r>
        <w:t>has been</w:t>
      </w:r>
      <w:r w:rsidRPr="00F61F62">
        <w:t xml:space="preserve"> a slight decrease in adoption</w:t>
      </w:r>
      <w:r>
        <w:t xml:space="preserve"> in</w:t>
      </w:r>
      <w:r w:rsidRPr="00F61F62">
        <w:t xml:space="preserve"> our data </w:t>
      </w:r>
      <w:r>
        <w:t xml:space="preserve">going </w:t>
      </w:r>
      <w:r w:rsidRPr="00F61F62">
        <w:t>up to 2023</w:t>
      </w:r>
      <w:r>
        <w:t>;</w:t>
      </w:r>
      <w:r w:rsidRPr="00F61F62">
        <w:t xml:space="preserve"> </w:t>
      </w:r>
      <w:r>
        <w:t>I</w:t>
      </w:r>
      <w:r w:rsidRPr="00F61F62">
        <w:t xml:space="preserve"> thank the ONS for providing us </w:t>
      </w:r>
      <w:r>
        <w:t xml:space="preserve">with </w:t>
      </w:r>
      <w:r w:rsidRPr="00F61F62">
        <w:t>this data.</w:t>
      </w:r>
    </w:p>
    <w:p w:rsidR="00F34614" w:rsidP="00F34614">
      <w:pPr>
        <w:pStyle w:val="Answer"/>
      </w:pPr>
      <w:r>
        <w:t>Usually,</w:t>
      </w:r>
      <w:r w:rsidRPr="00F61F62">
        <w:t xml:space="preserve"> the key driver of work</w:t>
      </w:r>
      <w:r>
        <w:t>ing-from-</w:t>
      </w:r>
      <w:r w:rsidRPr="00F61F62">
        <w:t>home adoption is industrial composition</w:t>
      </w:r>
      <w:r>
        <w:t xml:space="preserve">—that is, the fact of </w:t>
      </w:r>
      <w:r w:rsidRPr="00F61F62">
        <w:t xml:space="preserve">having more or </w:t>
      </w:r>
      <w:r>
        <w:t>fewer</w:t>
      </w:r>
      <w:r w:rsidRPr="00F61F62">
        <w:t xml:space="preserve"> white</w:t>
      </w:r>
      <w:r>
        <w:t>-</w:t>
      </w:r>
      <w:r w:rsidRPr="00F61F62">
        <w:t xml:space="preserve">collar workers. </w:t>
      </w:r>
      <w:r>
        <w:t>Therefore,</w:t>
      </w:r>
      <w:r w:rsidRPr="00F61F62">
        <w:t xml:space="preserve"> we look only at the population of white</w:t>
      </w:r>
      <w:r>
        <w:t>-</w:t>
      </w:r>
      <w:r w:rsidRPr="00F61F62">
        <w:t xml:space="preserve">collar workers across European countries to see whether these countries are exploiting their potential for </w:t>
      </w:r>
      <w:r>
        <w:t>working from home. W</w:t>
      </w:r>
      <w:r w:rsidRPr="008241F6">
        <w:t>e find that</w:t>
      </w:r>
      <w:r>
        <w:t>, again,</w:t>
      </w:r>
      <w:r w:rsidRPr="008241F6">
        <w:t xml:space="preserve"> the UK is leading in that</w:t>
      </w:r>
      <w:r>
        <w:t>:</w:t>
      </w:r>
      <w:r w:rsidRPr="008241F6">
        <w:t xml:space="preserve"> </w:t>
      </w:r>
      <w:r>
        <w:t>90% of white-collar workers in the UK</w:t>
      </w:r>
      <w:r w:rsidRPr="008241F6">
        <w:t xml:space="preserve"> are currently working from home</w:t>
      </w:r>
      <w:r>
        <w:t xml:space="preserve"> either </w:t>
      </w:r>
      <w:r w:rsidRPr="008241F6">
        <w:t xml:space="preserve">sometimes or mainly. </w:t>
      </w:r>
      <w:r>
        <w:t>We have</w:t>
      </w:r>
      <w:r w:rsidRPr="008241F6">
        <w:t xml:space="preserve"> tr</w:t>
      </w:r>
      <w:r>
        <w:t>ied</w:t>
      </w:r>
      <w:r w:rsidRPr="008241F6">
        <w:t xml:space="preserve"> to </w:t>
      </w:r>
      <w:r>
        <w:t>see what</w:t>
      </w:r>
      <w:r w:rsidRPr="008241F6">
        <w:t xml:space="preserve"> the main drivers of this</w:t>
      </w:r>
      <w:r>
        <w:t xml:space="preserve"> are</w:t>
      </w:r>
      <w:r w:rsidRPr="008241F6">
        <w:t xml:space="preserve">. </w:t>
      </w:r>
      <w:r>
        <w:t>I</w:t>
      </w:r>
      <w:r w:rsidRPr="008241F6">
        <w:t>nteresting</w:t>
      </w:r>
      <w:r>
        <w:t>ly,</w:t>
      </w:r>
      <w:r w:rsidRPr="008241F6">
        <w:t xml:space="preserve"> </w:t>
      </w:r>
      <w:r w:rsidR="004737A3">
        <w:t>in</w:t>
      </w:r>
      <w:r w:rsidRPr="008241F6">
        <w:t xml:space="preserve"> the UK, most households hav</w:t>
      </w:r>
      <w:r>
        <w:t>ing</w:t>
      </w:r>
      <w:r w:rsidRPr="008241F6">
        <w:t xml:space="preserve"> </w:t>
      </w:r>
      <w:r>
        <w:t xml:space="preserve">a </w:t>
      </w:r>
      <w:r w:rsidRPr="008241F6">
        <w:t>high</w:t>
      </w:r>
      <w:r>
        <w:t>-</w:t>
      </w:r>
      <w:r w:rsidRPr="008241F6">
        <w:t>speed broadband inter</w:t>
      </w:r>
      <w:r>
        <w:t xml:space="preserve">net </w:t>
      </w:r>
      <w:r w:rsidRPr="008241F6">
        <w:t>connection is a key factor</w:t>
      </w:r>
      <w:r w:rsidR="00E444CD">
        <w:t xml:space="preserve">, </w:t>
      </w:r>
      <w:r w:rsidR="00DE7D29">
        <w:t>as is</w:t>
      </w:r>
      <w:r w:rsidRPr="008241F6">
        <w:t xml:space="preserve"> the supply of graduates.</w:t>
      </w:r>
    </w:p>
    <w:p w:rsidR="00F34614" w:rsidP="00F34614">
      <w:pPr>
        <w:pStyle w:val="Answer"/>
      </w:pPr>
      <w:r>
        <w:t>My last piece of evidence on the UK is that we look at this matter across different regions. The</w:t>
      </w:r>
      <w:r w:rsidRPr="008241F6">
        <w:t xml:space="preserve"> UK is characterised by </w:t>
      </w:r>
      <w:r>
        <w:t xml:space="preserve">quite marked </w:t>
      </w:r>
      <w:r w:rsidRPr="008241F6">
        <w:t>regional disparities</w:t>
      </w:r>
      <w:r>
        <w:t xml:space="preserve"> but</w:t>
      </w:r>
      <w:r>
        <w:t xml:space="preserve">, </w:t>
      </w:r>
      <w:r w:rsidR="0084717A">
        <w:t>actually, in</w:t>
      </w:r>
      <w:r w:rsidR="0084717A">
        <w:t xml:space="preserve"> terms of working-from-home adoption</w:t>
      </w:r>
      <w:r>
        <w:t>, we see that m</w:t>
      </w:r>
      <w:r w:rsidRPr="008241F6">
        <w:t xml:space="preserve">ost regions are exploiting most of their potential. The only exception is Northern Ireland. </w:t>
      </w:r>
      <w:r>
        <w:t xml:space="preserve">Why is that? Once again, it is </w:t>
      </w:r>
      <w:r>
        <w:t>due to the fact that</w:t>
      </w:r>
      <w:r>
        <w:t xml:space="preserve"> the</w:t>
      </w:r>
      <w:r w:rsidRPr="008241F6">
        <w:t xml:space="preserve"> UK did a great job in providing and supplying high</w:t>
      </w:r>
      <w:r>
        <w:t>-</w:t>
      </w:r>
      <w:r w:rsidRPr="008241F6">
        <w:t>speed internet connection</w:t>
      </w:r>
      <w:r>
        <w:t>s</w:t>
      </w:r>
      <w:r w:rsidRPr="008241F6">
        <w:t xml:space="preserve"> homogeneously across UK regions</w:t>
      </w:r>
      <w:r>
        <w:t xml:space="preserve">. It is also because </w:t>
      </w:r>
      <w:r w:rsidRPr="008241F6">
        <w:t>the UK is a powerhouse in creating knowledge and skilled employees.</w:t>
      </w:r>
    </w:p>
    <w:p w:rsidR="00F34614" w:rsidP="00F34614">
      <w:pPr>
        <w:pStyle w:val="Remark"/>
      </w:pPr>
      <w:r w:rsidRPr="00533E7A">
        <w:rPr>
          <w:b/>
        </w:rPr>
        <w:t>The Chair:</w:t>
      </w:r>
      <w:r>
        <w:t xml:space="preserve"> Thank you. Dr Harrington, I want to come back to you and ask about what we are hearing about returning to the office, which is a big media narrative here; I have</w:t>
      </w:r>
      <w:r w:rsidRPr="00350A77">
        <w:t xml:space="preserve"> also seen it reported in the US press</w:t>
      </w:r>
      <w:r>
        <w:t>. What are</w:t>
      </w:r>
      <w:r w:rsidRPr="00350A77">
        <w:t xml:space="preserve"> your observations </w:t>
      </w:r>
      <w:r>
        <w:t>on</w:t>
      </w:r>
      <w:r w:rsidRPr="00350A77">
        <w:t xml:space="preserve"> that</w:t>
      </w:r>
      <w:r>
        <w:t>?</w:t>
      </w:r>
      <w:r w:rsidRPr="00350A77">
        <w:t xml:space="preserve"> Is it happening as much as </w:t>
      </w:r>
      <w:r>
        <w:t>we are reading? Sorry—that is not very grammatical. You know what I am getting at.</w:t>
      </w:r>
    </w:p>
    <w:p w:rsidR="00F34614" w:rsidP="00F34614">
      <w:pPr>
        <w:pStyle w:val="Answer"/>
      </w:pPr>
      <w:r>
        <w:rPr>
          <w:b/>
          <w:i/>
        </w:rPr>
        <w:t xml:space="preserve">Dr Emma Harrington: </w:t>
      </w:r>
      <w:r>
        <w:t xml:space="preserve">Totally. As some people have said, it is more exciting to talk about a controversial return to office mandate </w:t>
      </w:r>
      <w:r w:rsidRPr="00F55C66">
        <w:t xml:space="preserve">than </w:t>
      </w:r>
      <w:r>
        <w:t xml:space="preserve">it is </w:t>
      </w:r>
      <w:r w:rsidRPr="00F55C66">
        <w:t xml:space="preserve">to talk about business continuing as usual. </w:t>
      </w:r>
      <w:r>
        <w:t>In general, if</w:t>
      </w:r>
      <w:r w:rsidRPr="00F55C66">
        <w:t xml:space="preserve"> you read the headlines, you </w:t>
      </w:r>
      <w:r>
        <w:t>will</w:t>
      </w:r>
      <w:r w:rsidRPr="00F55C66">
        <w:t xml:space="preserve"> get the impression that there </w:t>
      </w:r>
      <w:r>
        <w:t xml:space="preserve">are </w:t>
      </w:r>
      <w:r w:rsidRPr="00F55C66">
        <w:t xml:space="preserve">bigger changes than there </w:t>
      </w:r>
      <w:r>
        <w:t xml:space="preserve">actually </w:t>
      </w:r>
      <w:r w:rsidRPr="00F55C66">
        <w:t>are</w:t>
      </w:r>
      <w:r w:rsidRPr="00F55C66">
        <w:t xml:space="preserve"> in reality. </w:t>
      </w:r>
      <w:r>
        <w:t>From the</w:t>
      </w:r>
      <w:r w:rsidRPr="00F55C66">
        <w:t xml:space="preserve"> data, it looks like things are levelling out</w:t>
      </w:r>
      <w:r>
        <w:t xml:space="preserve"> and </w:t>
      </w:r>
      <w:r w:rsidR="007D7CC3">
        <w:t>that</w:t>
      </w:r>
      <w:r>
        <w:t xml:space="preserve"> h</w:t>
      </w:r>
      <w:r w:rsidRPr="00F55C66">
        <w:t xml:space="preserve">ybrid work </w:t>
      </w:r>
      <w:r>
        <w:t xml:space="preserve">in particular </w:t>
      </w:r>
      <w:r w:rsidRPr="00F55C66">
        <w:t>is</w:t>
      </w:r>
      <w:r w:rsidRPr="00F55C66">
        <w:t xml:space="preserve"> here to stay</w:t>
      </w:r>
      <w:r>
        <w:t>. That seems the m</w:t>
      </w:r>
      <w:r w:rsidRPr="00F55C66">
        <w:t>ost persistent</w:t>
      </w:r>
      <w:r>
        <w:t>. O</w:t>
      </w:r>
      <w:r w:rsidRPr="00F55C66">
        <w:t xml:space="preserve">ver the past year and a half, </w:t>
      </w:r>
      <w:r>
        <w:t>it looks like that</w:t>
      </w:r>
      <w:r w:rsidRPr="00F55C66">
        <w:t xml:space="preserve"> </w:t>
      </w:r>
      <w:r>
        <w:t>has really</w:t>
      </w:r>
      <w:r w:rsidRPr="00F55C66">
        <w:t xml:space="preserve"> stabilised.</w:t>
      </w:r>
    </w:p>
    <w:p w:rsidR="00F34614" w:rsidP="00F34614">
      <w:pPr>
        <w:pStyle w:val="Question"/>
      </w:pPr>
      <w:r w:rsidRPr="0001723B">
        <w:rPr>
          <w:b/>
        </w:rPr>
        <w:t>Baroness Nye:</w:t>
      </w:r>
      <w:r>
        <w:t xml:space="preserve"> Whether there is or is not a </w:t>
      </w:r>
      <w:r w:rsidRPr="001E3FE2">
        <w:t xml:space="preserve">productivity impact is a big thing. </w:t>
      </w:r>
      <w:r>
        <w:t>Do y</w:t>
      </w:r>
      <w:r w:rsidRPr="001E3FE2">
        <w:t xml:space="preserve">ou have any evidence on whether there is an impact </w:t>
      </w:r>
      <w:r w:rsidR="001A01CB">
        <w:t xml:space="preserve">there </w:t>
      </w:r>
      <w:r w:rsidR="001A01CB">
        <w:t>with</w:t>
      </w:r>
      <w:r w:rsidRPr="001E3FE2">
        <w:t xml:space="preserve"> remote and hybrid working internationally</w:t>
      </w:r>
      <w:r>
        <w:t>? Also, in</w:t>
      </w:r>
      <w:r w:rsidRPr="001E3FE2">
        <w:t xml:space="preserve"> some of the written evidence that you </w:t>
      </w:r>
      <w:r>
        <w:t xml:space="preserve">have </w:t>
      </w:r>
      <w:r w:rsidRPr="001E3FE2">
        <w:t xml:space="preserve">kindly provided, you talk about remote working. Is that different </w:t>
      </w:r>
      <w:r>
        <w:t>from</w:t>
      </w:r>
      <w:r w:rsidRPr="001E3FE2">
        <w:t xml:space="preserve"> hybrid</w:t>
      </w:r>
      <w:r>
        <w:t>? A</w:t>
      </w:r>
      <w:r w:rsidRPr="001E3FE2">
        <w:t>re you separating the two out</w:t>
      </w:r>
      <w:r>
        <w:t>, o</w:t>
      </w:r>
      <w:r w:rsidRPr="001E3FE2">
        <w:t>r does remote include hybrid?</w:t>
      </w:r>
      <w:r>
        <w:t xml:space="preserve"> Following on from that, you</w:t>
      </w:r>
      <w:r w:rsidRPr="001E3FE2">
        <w:t xml:space="preserve"> talked about digital infrastructure, </w:t>
      </w:r>
      <w:r>
        <w:t>but</w:t>
      </w:r>
      <w:r w:rsidRPr="001E3FE2">
        <w:t xml:space="preserve"> are there other factors</w:t>
      </w:r>
      <w:r>
        <w:t xml:space="preserve">, </w:t>
      </w:r>
      <w:r w:rsidRPr="001E3FE2">
        <w:t>such as the availability of different kinds of workforces?</w:t>
      </w:r>
    </w:p>
    <w:p w:rsidR="00F34614" w:rsidP="00F34614">
      <w:pPr>
        <w:pStyle w:val="Answer"/>
      </w:pPr>
      <w:r w:rsidRPr="001E3FE2">
        <w:rPr>
          <w:b/>
          <w:i/>
        </w:rPr>
        <w:t xml:space="preserve">Dr Davide Rigo: </w:t>
      </w:r>
      <w:r w:rsidRPr="001577D2">
        <w:t>This is an area</w:t>
      </w:r>
      <w:r>
        <w:t xml:space="preserve"> in which</w:t>
      </w:r>
      <w:r w:rsidRPr="001577D2">
        <w:t xml:space="preserve"> I</w:t>
      </w:r>
      <w:r>
        <w:t xml:space="preserve"> have done</w:t>
      </w:r>
      <w:r w:rsidRPr="001577D2">
        <w:t xml:space="preserve"> some research</w:t>
      </w:r>
      <w:r>
        <w:t xml:space="preserve"> in the past, using</w:t>
      </w:r>
      <w:r w:rsidRPr="001577D2">
        <w:t xml:space="preserve"> data f</w:t>
      </w:r>
      <w:r>
        <w:t>rom</w:t>
      </w:r>
      <w:r w:rsidRPr="001577D2">
        <w:t xml:space="preserve"> Italy. </w:t>
      </w:r>
      <w:r>
        <w:t>To</w:t>
      </w:r>
      <w:r w:rsidRPr="001577D2">
        <w:t xml:space="preserve"> </w:t>
      </w:r>
      <w:r>
        <w:t>i</w:t>
      </w:r>
      <w:r w:rsidRPr="001577D2">
        <w:t xml:space="preserve">nsure employees </w:t>
      </w:r>
      <w:r>
        <w:t>against</w:t>
      </w:r>
      <w:r w:rsidRPr="001577D2">
        <w:t xml:space="preserve"> accidents at work, employers </w:t>
      </w:r>
      <w:r>
        <w:t xml:space="preserve">in Italy </w:t>
      </w:r>
      <w:r w:rsidRPr="001577D2">
        <w:t xml:space="preserve">are obliged by law to </w:t>
      </w:r>
      <w:r w:rsidR="00B53BA4">
        <w:t>declare</w:t>
      </w:r>
      <w:r w:rsidRPr="001577D2">
        <w:t xml:space="preserve"> to the Ministry of Labour whether workers are working remotely or in person. As such, we have a great availability of data documenting the adoption</w:t>
      </w:r>
      <w:r w:rsidR="00F40874">
        <w:t>,</w:t>
      </w:r>
      <w:r w:rsidRPr="001577D2">
        <w:t xml:space="preserve"> at </w:t>
      </w:r>
      <w:r>
        <w:t xml:space="preserve">a </w:t>
      </w:r>
      <w:r w:rsidRPr="001577D2">
        <w:t>firm level</w:t>
      </w:r>
      <w:r w:rsidR="00F40874">
        <w:t>,</w:t>
      </w:r>
      <w:r w:rsidRPr="001577D2">
        <w:t xml:space="preserve"> of work</w:t>
      </w:r>
      <w:r>
        <w:t>ing</w:t>
      </w:r>
      <w:r w:rsidRPr="001577D2">
        <w:t xml:space="preserve"> from home for </w:t>
      </w:r>
      <w:r>
        <w:t xml:space="preserve">the whole universe of </w:t>
      </w:r>
      <w:r w:rsidRPr="001577D2">
        <w:t>Italian remote workers.</w:t>
      </w:r>
    </w:p>
    <w:p w:rsidR="00F34614" w:rsidP="00F34614">
      <w:pPr>
        <w:pStyle w:val="Answer"/>
      </w:pPr>
      <w:r>
        <w:t>The data shows</w:t>
      </w:r>
      <w:r w:rsidRPr="001577D2">
        <w:t xml:space="preserve"> two main things. </w:t>
      </w:r>
      <w:r w:rsidR="00B53BA4">
        <w:t>First</w:t>
      </w:r>
      <w:r>
        <w:t>,</w:t>
      </w:r>
      <w:r w:rsidRPr="001577D2">
        <w:t xml:space="preserve"> </w:t>
      </w:r>
      <w:r>
        <w:t>looking</w:t>
      </w:r>
      <w:r w:rsidRPr="001577D2">
        <w:t xml:space="preserve"> beyond the pandemic, </w:t>
      </w:r>
      <w:r>
        <w:t>working</w:t>
      </w:r>
      <w:r w:rsidRPr="001577D2">
        <w:t xml:space="preserve"> from home </w:t>
      </w:r>
      <w:r>
        <w:t xml:space="preserve">has had no effect on productivity—neither </w:t>
      </w:r>
      <w:r w:rsidRPr="001577D2">
        <w:t>positive</w:t>
      </w:r>
      <w:r>
        <w:t xml:space="preserve"> nor</w:t>
      </w:r>
      <w:r w:rsidRPr="001577D2">
        <w:t xml:space="preserve"> negative. </w:t>
      </w:r>
      <w:r>
        <w:t>This</w:t>
      </w:r>
      <w:r w:rsidRPr="001577D2">
        <w:t xml:space="preserve"> is in line with studies </w:t>
      </w:r>
      <w:r w:rsidR="00B53BA4">
        <w:t>from</w:t>
      </w:r>
      <w:r w:rsidRPr="001577D2" w:rsidR="00B53BA4">
        <w:t xml:space="preserve"> </w:t>
      </w:r>
      <w:r w:rsidRPr="001577D2">
        <w:t xml:space="preserve">other countries. </w:t>
      </w:r>
    </w:p>
    <w:p w:rsidR="00F34614" w:rsidP="00F34614">
      <w:pPr>
        <w:pStyle w:val="Answer"/>
      </w:pPr>
      <w:r>
        <w:t>We also saw and documented that,</w:t>
      </w:r>
      <w:r w:rsidRPr="001577D2">
        <w:t xml:space="preserve"> during the pandemic</w:t>
      </w:r>
      <w:r>
        <w:t xml:space="preserve">, </w:t>
      </w:r>
      <w:r w:rsidRPr="001577D2">
        <w:t>th</w:t>
      </w:r>
      <w:r w:rsidR="00B53BA4">
        <w:t>e</w:t>
      </w:r>
      <w:r w:rsidRPr="001577D2">
        <w:t xml:space="preserve"> abrupt shift to remote work</w:t>
      </w:r>
      <w:r>
        <w:t>ing</w:t>
      </w:r>
      <w:r w:rsidRPr="001577D2">
        <w:t xml:space="preserve"> had some negative effects on firm productivity. </w:t>
      </w:r>
      <w:r>
        <w:t>M</w:t>
      </w:r>
      <w:r w:rsidRPr="001577D2">
        <w:t xml:space="preserve">ost importantly, </w:t>
      </w:r>
      <w:r>
        <w:t xml:space="preserve">looking </w:t>
      </w:r>
      <w:r w:rsidRPr="001577D2">
        <w:t xml:space="preserve">across different </w:t>
      </w:r>
      <w:r w:rsidR="00B53BA4">
        <w:t xml:space="preserve">types of </w:t>
      </w:r>
      <w:r w:rsidRPr="001577D2">
        <w:t>firm</w:t>
      </w:r>
      <w:r w:rsidR="00A5726C">
        <w:t>s</w:t>
      </w:r>
      <w:r>
        <w:t xml:space="preserve">, we </w:t>
      </w:r>
      <w:r w:rsidR="00B53BA4">
        <w:t>find</w:t>
      </w:r>
      <w:r w:rsidRPr="001577D2">
        <w:t xml:space="preserve"> that this </w:t>
      </w:r>
      <w:r w:rsidR="00B53BA4">
        <w:t>was</w:t>
      </w:r>
      <w:r w:rsidRPr="001577D2">
        <w:t xml:space="preserve"> driven by smaller, less digitalised and less skilled firms. </w:t>
      </w:r>
      <w:r>
        <w:t>Overall, there seems to be</w:t>
      </w:r>
      <w:r w:rsidRPr="001577D2">
        <w:t xml:space="preserve"> no effect on productivity</w:t>
      </w:r>
      <w:r>
        <w:t>, but,</w:t>
      </w:r>
      <w:r w:rsidRPr="001577D2">
        <w:t xml:space="preserve"> when we look at </w:t>
      </w:r>
      <w:r>
        <w:t xml:space="preserve">the </w:t>
      </w:r>
      <w:r w:rsidRPr="001577D2">
        <w:t>heterogeneous responses of firms, it seems that some firms were not able to take advantage of this new way of doing business.</w:t>
      </w:r>
    </w:p>
    <w:p w:rsidR="00F34614" w:rsidRPr="000D3E4A" w:rsidP="00F34614">
      <w:pPr>
        <w:pStyle w:val="Answer"/>
      </w:pPr>
      <w:r>
        <w:rPr>
          <w:b/>
          <w:i/>
        </w:rPr>
        <w:t xml:space="preserve">Dr Steve Pickering: </w:t>
      </w:r>
      <w:r>
        <w:rPr>
          <w:bCs/>
          <w:iCs/>
        </w:rPr>
        <w:t>This is</w:t>
      </w:r>
      <w:r w:rsidRPr="00240528">
        <w:t xml:space="preserve"> something that Dr Rigo and I were talking about beforehand. </w:t>
      </w:r>
      <w:r>
        <w:t>Our</w:t>
      </w:r>
      <w:r w:rsidRPr="00240528">
        <w:t xml:space="preserve"> data do not look at productivity, but we </w:t>
      </w:r>
      <w:r>
        <w:t>are able to</w:t>
      </w:r>
      <w:r w:rsidRPr="00240528">
        <w:t xml:space="preserve"> look at the digital infrastructure aspect that you mentioned</w:t>
      </w:r>
      <w:r>
        <w:t>, specifically in the UK</w:t>
      </w:r>
      <w:r w:rsidRPr="00240528">
        <w:t xml:space="preserve">. </w:t>
      </w:r>
      <w:r>
        <w:t>It</w:t>
      </w:r>
      <w:r w:rsidRPr="00240528">
        <w:t xml:space="preserve"> confirms what Dr Rigo </w:t>
      </w:r>
      <w:r>
        <w:t>was finding. First, there is</w:t>
      </w:r>
      <w:r w:rsidRPr="00240528">
        <w:t xml:space="preserve"> large uniformity of high</w:t>
      </w:r>
      <w:r>
        <w:t>-</w:t>
      </w:r>
      <w:r w:rsidRPr="00240528">
        <w:t xml:space="preserve">speed internet across much of the country, but </w:t>
      </w:r>
      <w:r>
        <w:t>there is still a slight effect: the</w:t>
      </w:r>
      <w:r w:rsidRPr="00240528">
        <w:t xml:space="preserve"> faster </w:t>
      </w:r>
      <w:r>
        <w:t>the</w:t>
      </w:r>
      <w:r w:rsidRPr="00240528">
        <w:t xml:space="preserve"> download speeds are, the more people end up working from home</w:t>
      </w:r>
      <w:r>
        <w:t xml:space="preserve">. </w:t>
      </w:r>
      <w:r>
        <w:t>S</w:t>
      </w:r>
      <w:r w:rsidRPr="00240528">
        <w:t>o</w:t>
      </w:r>
      <w:r w:rsidRPr="00240528">
        <w:t xml:space="preserve"> there is a clear, positive relationship th</w:t>
      </w:r>
      <w:r>
        <w:t xml:space="preserve">ere. </w:t>
      </w:r>
      <w:r w:rsidRPr="007875FF">
        <w:t>If you want people to work from home</w:t>
      </w:r>
      <w:r>
        <w:t>,</w:t>
      </w:r>
      <w:r w:rsidRPr="007875FF">
        <w:t xml:space="preserve"> you </w:t>
      </w:r>
      <w:r>
        <w:t xml:space="preserve">had </w:t>
      </w:r>
      <w:r w:rsidRPr="007875FF">
        <w:t>better work on that digital infrastructure.</w:t>
      </w:r>
    </w:p>
    <w:p w:rsidR="00F34614" w:rsidP="00F34614">
      <w:pPr>
        <w:pStyle w:val="Answer"/>
      </w:pPr>
      <w:r>
        <w:t>However, we</w:t>
      </w:r>
      <w:r w:rsidRPr="000D3E4A">
        <w:t xml:space="preserve"> also find quite a bit of regional variation in work</w:t>
      </w:r>
      <w:r>
        <w:t>ing</w:t>
      </w:r>
      <w:r w:rsidRPr="000D3E4A">
        <w:t xml:space="preserve"> from home. The UK</w:t>
      </w:r>
      <w:r>
        <w:t xml:space="preserve"> i</w:t>
      </w:r>
      <w:r w:rsidRPr="000D3E4A">
        <w:t>s curious</w:t>
      </w:r>
      <w:r>
        <w:t>. We use</w:t>
      </w:r>
      <w:r w:rsidRPr="000D3E4A">
        <w:t xml:space="preserve"> the data from the </w:t>
      </w:r>
      <w:r>
        <w:t>O</w:t>
      </w:r>
      <w:r w:rsidRPr="000D3E4A">
        <w:t xml:space="preserve">ffice for National Statistics on what is an urban </w:t>
      </w:r>
      <w:r>
        <w:t xml:space="preserve">area </w:t>
      </w:r>
      <w:r w:rsidRPr="000D3E4A">
        <w:t xml:space="preserve">or a rural area. </w:t>
      </w:r>
      <w:r>
        <w:t>It</w:t>
      </w:r>
      <w:r w:rsidRPr="000D3E4A">
        <w:t xml:space="preserve"> divide</w:t>
      </w:r>
      <w:r>
        <w:t>s</w:t>
      </w:r>
      <w:r w:rsidRPr="000D3E4A">
        <w:t xml:space="preserve"> the country into three</w:t>
      </w:r>
      <w:r>
        <w:t xml:space="preserve"> bits: </w:t>
      </w:r>
      <w:r w:rsidRPr="000D3E4A">
        <w:t>urban</w:t>
      </w:r>
      <w:r>
        <w:t>;</w:t>
      </w:r>
      <w:r w:rsidRPr="000D3E4A">
        <w:t xml:space="preserve"> town and fringe</w:t>
      </w:r>
      <w:r>
        <w:t>;</w:t>
      </w:r>
      <w:r w:rsidRPr="000D3E4A">
        <w:t xml:space="preserve"> and rural</w:t>
      </w:r>
      <w:r>
        <w:t>. We</w:t>
      </w:r>
      <w:r w:rsidRPr="000D3E4A">
        <w:t xml:space="preserve"> find no variance across those</w:t>
      </w:r>
      <w:r>
        <w:t>; in England, there is no difference at all. When we look at</w:t>
      </w:r>
      <w:r w:rsidRPr="000D3E4A">
        <w:t xml:space="preserve"> Japan</w:t>
      </w:r>
      <w:r>
        <w:t>,</w:t>
      </w:r>
      <w:r w:rsidRPr="000D3E4A">
        <w:t xml:space="preserve"> we find quite profound differences</w:t>
      </w:r>
      <w:r>
        <w:t>. Japan’s data also has</w:t>
      </w:r>
      <w:r w:rsidRPr="000D3E4A">
        <w:t xml:space="preserve"> three major categories</w:t>
      </w:r>
      <w:r>
        <w:t>—</w:t>
      </w:r>
      <w:r w:rsidRPr="000D3E4A">
        <w:t>Tokyo or designated cities</w:t>
      </w:r>
      <w:r>
        <w:t>;</w:t>
      </w:r>
      <w:r w:rsidRPr="000D3E4A">
        <w:t xml:space="preserve"> other cities</w:t>
      </w:r>
      <w:r>
        <w:t>;</w:t>
      </w:r>
      <w:r w:rsidRPr="000D3E4A">
        <w:t xml:space="preserve"> and towns and villages</w:t>
      </w:r>
      <w:r>
        <w:t xml:space="preserve">—but there </w:t>
      </w:r>
      <w:r w:rsidRPr="000D3E4A">
        <w:t>is a massive difference</w:t>
      </w:r>
      <w:r>
        <w:t>.</w:t>
      </w:r>
      <w:r w:rsidRPr="000D3E4A">
        <w:t xml:space="preserve"> Tokyo</w:t>
      </w:r>
      <w:r>
        <w:t xml:space="preserve"> and</w:t>
      </w:r>
      <w:r w:rsidRPr="000D3E4A">
        <w:t xml:space="preserve"> other big cities have the most work</w:t>
      </w:r>
      <w:r>
        <w:t>ing</w:t>
      </w:r>
      <w:r w:rsidRPr="000D3E4A">
        <w:t xml:space="preserve"> from home, whereas towns and villages have the lowest rate</w:t>
      </w:r>
      <w:r>
        <w:t>.</w:t>
      </w:r>
    </w:p>
    <w:p w:rsidR="00F34614" w:rsidP="00F34614">
      <w:pPr>
        <w:pStyle w:val="Answer"/>
      </w:pPr>
      <w:r>
        <w:t>Where</w:t>
      </w:r>
      <w:r w:rsidRPr="000D3E4A">
        <w:t xml:space="preserve"> we find variance </w:t>
      </w:r>
      <w:r>
        <w:t xml:space="preserve">is </w:t>
      </w:r>
      <w:r w:rsidRPr="000D3E4A">
        <w:t xml:space="preserve">in some of the regions. </w:t>
      </w:r>
      <w:r>
        <w:t>It</w:t>
      </w:r>
      <w:r w:rsidRPr="000D3E4A">
        <w:t xml:space="preserve"> is not surprising that London gets the highest rate of working from home in our data</w:t>
      </w:r>
      <w:r>
        <w:t xml:space="preserve"> compared with</w:t>
      </w:r>
      <w:r w:rsidRPr="000D3E4A">
        <w:t xml:space="preserve"> regions </w:t>
      </w:r>
      <w:r>
        <w:t xml:space="preserve">such as </w:t>
      </w:r>
      <w:r w:rsidRPr="000D3E4A">
        <w:t xml:space="preserve">the </w:t>
      </w:r>
      <w:r>
        <w:t>north-east</w:t>
      </w:r>
      <w:r w:rsidRPr="000D3E4A">
        <w:t xml:space="preserve">, Yorkshire and the Humber, </w:t>
      </w:r>
      <w:r>
        <w:t xml:space="preserve">where </w:t>
      </w:r>
      <w:r w:rsidRPr="000D3E4A">
        <w:t xml:space="preserve">you get much lower rates of working from home. </w:t>
      </w:r>
      <w:r>
        <w:t>Therefore, there</w:t>
      </w:r>
      <w:r w:rsidRPr="000D3E4A">
        <w:t xml:space="preserve"> are </w:t>
      </w:r>
      <w:r w:rsidRPr="000D3E4A">
        <w:t xml:space="preserve">other structural factors at play beyond </w:t>
      </w:r>
      <w:r>
        <w:t xml:space="preserve">the simple </w:t>
      </w:r>
      <w:r w:rsidRPr="000D3E4A">
        <w:t>internet</w:t>
      </w:r>
      <w:r>
        <w:t xml:space="preserve"> point </w:t>
      </w:r>
      <w:r w:rsidRPr="000D3E4A">
        <w:t>and things like that.</w:t>
      </w:r>
    </w:p>
    <w:p w:rsidR="00F34614" w:rsidP="00F34614">
      <w:pPr>
        <w:pStyle w:val="Answer"/>
      </w:pPr>
      <w:r>
        <w:rPr>
          <w:b/>
          <w:i/>
        </w:rPr>
        <w:t xml:space="preserve">Dr Emma Harrington: </w:t>
      </w:r>
      <w:r>
        <w:t xml:space="preserve">In general, the productivity effects </w:t>
      </w:r>
      <w:r w:rsidRPr="005314DA">
        <w:t>of remote and hybrid work</w:t>
      </w:r>
      <w:r>
        <w:t>ing</w:t>
      </w:r>
      <w:r w:rsidRPr="005314DA">
        <w:t xml:space="preserve"> are a bit of a dartboard. </w:t>
      </w:r>
      <w:r>
        <w:t>S</w:t>
      </w:r>
      <w:r w:rsidRPr="005314DA">
        <w:t xml:space="preserve">ome studies find </w:t>
      </w:r>
      <w:r>
        <w:t xml:space="preserve">pretty </w:t>
      </w:r>
      <w:r w:rsidRPr="005314DA">
        <w:t>positive</w:t>
      </w:r>
      <w:r w:rsidRPr="005314DA">
        <w:t xml:space="preserve"> effects</w:t>
      </w:r>
      <w:r>
        <w:t xml:space="preserve">, while </w:t>
      </w:r>
      <w:r w:rsidRPr="005314DA">
        <w:t xml:space="preserve">some find </w:t>
      </w:r>
      <w:r w:rsidR="003A7AF0">
        <w:t xml:space="preserve">somewhat </w:t>
      </w:r>
      <w:r w:rsidRPr="005314DA">
        <w:t xml:space="preserve">negative effects. </w:t>
      </w:r>
      <w:r>
        <w:t>Generally, it looks</w:t>
      </w:r>
      <w:r w:rsidRPr="005314DA">
        <w:t xml:space="preserve"> more positive for hybrid work</w:t>
      </w:r>
      <w:r>
        <w:t>—something combining</w:t>
      </w:r>
      <w:r w:rsidRPr="005314DA">
        <w:t xml:space="preserve"> some in-person work with some working from home</w:t>
      </w:r>
      <w:r>
        <w:t>—</w:t>
      </w:r>
      <w:r w:rsidRPr="005314DA">
        <w:t>th</w:t>
      </w:r>
      <w:r>
        <w:t>a</w:t>
      </w:r>
      <w:r w:rsidRPr="005314DA">
        <w:t xml:space="preserve">n </w:t>
      </w:r>
      <w:r>
        <w:t xml:space="preserve">for </w:t>
      </w:r>
      <w:r w:rsidRPr="005314DA">
        <w:t>fully remote arrangements</w:t>
      </w:r>
      <w:r>
        <w:t>,</w:t>
      </w:r>
      <w:r w:rsidRPr="005314DA">
        <w:t xml:space="preserve"> where people are working from home all the time.</w:t>
      </w:r>
    </w:p>
    <w:p w:rsidR="00F34614" w:rsidP="00F34614">
      <w:pPr>
        <w:pStyle w:val="Answer"/>
      </w:pPr>
      <w:r>
        <w:t>That being said</w:t>
      </w:r>
      <w:r w:rsidRPr="005314DA">
        <w:t>, it</w:t>
      </w:r>
      <w:r w:rsidRPr="005314DA">
        <w:t xml:space="preserve"> is still a bit of a smorgasbord</w:t>
      </w:r>
      <w:r>
        <w:t>. The way I</w:t>
      </w:r>
      <w:r w:rsidRPr="005314DA">
        <w:t xml:space="preserve"> </w:t>
      </w:r>
      <w:r>
        <w:t xml:space="preserve">like to </w:t>
      </w:r>
      <w:r w:rsidRPr="005314DA">
        <w:t xml:space="preserve">organise it in my mind </w:t>
      </w:r>
      <w:r>
        <w:t>is by</w:t>
      </w:r>
      <w:r w:rsidRPr="005314DA">
        <w:t xml:space="preserve"> think</w:t>
      </w:r>
      <w:r>
        <w:t>ing</w:t>
      </w:r>
      <w:r w:rsidRPr="005314DA">
        <w:t xml:space="preserve"> </w:t>
      </w:r>
      <w:r>
        <w:t xml:space="preserve">specifically </w:t>
      </w:r>
      <w:r w:rsidRPr="005314DA">
        <w:t xml:space="preserve">about the pros and cons of remote work. </w:t>
      </w:r>
      <w:r>
        <w:t>A</w:t>
      </w:r>
      <w:r w:rsidRPr="005314DA">
        <w:t xml:space="preserve"> big potential benefit of working from home is that it can reduce distractions. </w:t>
      </w:r>
      <w:r>
        <w:t>W</w:t>
      </w:r>
      <w:r w:rsidRPr="005314DA">
        <w:t xml:space="preserve">e all know </w:t>
      </w:r>
      <w:r>
        <w:t xml:space="preserve">about </w:t>
      </w:r>
      <w:r w:rsidRPr="005314DA">
        <w:t xml:space="preserve">the </w:t>
      </w:r>
      <w:r w:rsidRPr="005314DA">
        <w:t>really chatty</w:t>
      </w:r>
      <w:r w:rsidRPr="005314DA">
        <w:t xml:space="preserve"> co-workers in the office</w:t>
      </w:r>
      <w:r>
        <w:t>. S</w:t>
      </w:r>
      <w:r w:rsidRPr="005314DA">
        <w:t>ometimes</w:t>
      </w:r>
      <w:r>
        <w:t>,</w:t>
      </w:r>
      <w:r w:rsidRPr="005314DA">
        <w:t xml:space="preserve"> you wish you could just put your headphones in and not have that interchange. </w:t>
      </w:r>
      <w:r>
        <w:t>W</w:t>
      </w:r>
      <w:r w:rsidRPr="005314DA">
        <w:t>orking from home allows you to do that seamlessly</w:t>
      </w:r>
      <w:r>
        <w:t xml:space="preserve"> and not</w:t>
      </w:r>
      <w:r w:rsidRPr="005314DA">
        <w:t xml:space="preserve"> at all rudely</w:t>
      </w:r>
      <w:r>
        <w:t>.</w:t>
      </w:r>
    </w:p>
    <w:p w:rsidR="00F34614" w:rsidP="00F34614">
      <w:pPr>
        <w:pStyle w:val="Answer"/>
      </w:pPr>
      <w:r>
        <w:t>At the same time, r</w:t>
      </w:r>
      <w:r w:rsidRPr="005314DA">
        <w:t>emote work could have</w:t>
      </w:r>
      <w:r>
        <w:t xml:space="preserve"> an</w:t>
      </w:r>
      <w:r w:rsidRPr="005314DA">
        <w:t xml:space="preserve"> adverse effect</w:t>
      </w:r>
      <w:r>
        <w:t>. When</w:t>
      </w:r>
      <w:r w:rsidRPr="005314DA">
        <w:t xml:space="preserve"> you are at home, there</w:t>
      </w:r>
      <w:r>
        <w:t xml:space="preserve"> are</w:t>
      </w:r>
      <w:r w:rsidRPr="005314DA">
        <w:t xml:space="preserve"> lots of potential distractions</w:t>
      </w:r>
      <w:r>
        <w:t xml:space="preserve">. You </w:t>
      </w:r>
      <w:r w:rsidRPr="005314DA">
        <w:t>might have a kid who needs a snack or a dog that needs to be taken out</w:t>
      </w:r>
      <w:r>
        <w:t xml:space="preserve">. The </w:t>
      </w:r>
      <w:r w:rsidRPr="005314DA">
        <w:t>studies so far suggest that the first effect dominates</w:t>
      </w:r>
      <w:r>
        <w:t>—that is, b</w:t>
      </w:r>
      <w:r w:rsidRPr="005314DA">
        <w:t>eing at home on</w:t>
      </w:r>
      <w:r>
        <w:t xml:space="preserve"> the </w:t>
      </w:r>
      <w:r w:rsidRPr="005314DA">
        <w:t xml:space="preserve">net reduces distractions and </w:t>
      </w:r>
      <w:r>
        <w:t xml:space="preserve">so </w:t>
      </w:r>
      <w:r w:rsidRPr="005314DA">
        <w:t xml:space="preserve">can improve productivity somewhat, </w:t>
      </w:r>
      <w:r>
        <w:t xml:space="preserve">but </w:t>
      </w:r>
      <w:r w:rsidRPr="005314DA">
        <w:t xml:space="preserve">with some exceptions, </w:t>
      </w:r>
      <w:r>
        <w:t>such as for</w:t>
      </w:r>
      <w:r w:rsidRPr="005314DA">
        <w:t xml:space="preserve"> people who have small children</w:t>
      </w:r>
      <w:r>
        <w:t>.</w:t>
      </w:r>
    </w:p>
    <w:p w:rsidR="00F34614" w:rsidP="00F34614">
      <w:pPr>
        <w:pStyle w:val="Answer"/>
      </w:pPr>
      <w:r>
        <w:t>That</w:t>
      </w:r>
      <w:r w:rsidRPr="005314DA">
        <w:t xml:space="preserve"> </w:t>
      </w:r>
      <w:r>
        <w:t>focuses</w:t>
      </w:r>
      <w:r w:rsidRPr="005314DA">
        <w:t xml:space="preserve"> on solo tasks.</w:t>
      </w:r>
      <w:r w:rsidRPr="00CF7FC9">
        <w:t xml:space="preserve"> </w:t>
      </w:r>
      <w:r>
        <w:t>The</w:t>
      </w:r>
      <w:r w:rsidRPr="00CF7FC9">
        <w:t xml:space="preserve"> other big disadvantage of remote work is that it </w:t>
      </w:r>
      <w:r>
        <w:t xml:space="preserve">reduces </w:t>
      </w:r>
      <w:r w:rsidRPr="00CF7FC9">
        <w:t>not only distracting interactions with co-workers</w:t>
      </w:r>
      <w:r w:rsidR="00A27B39">
        <w:t>,</w:t>
      </w:r>
      <w:r w:rsidRPr="00CF7FC9">
        <w:t xml:space="preserve"> but </w:t>
      </w:r>
      <w:r w:rsidR="00A27B39">
        <w:t xml:space="preserve">also </w:t>
      </w:r>
      <w:r w:rsidRPr="00CF7FC9">
        <w:t xml:space="preserve">productive interactions with co-workers. </w:t>
      </w:r>
      <w:r>
        <w:t>This is</w:t>
      </w:r>
      <w:r w:rsidRPr="00CF7FC9">
        <w:t xml:space="preserve"> </w:t>
      </w:r>
      <w:r>
        <w:t xml:space="preserve">really </w:t>
      </w:r>
      <w:r w:rsidRPr="00CF7FC9">
        <w:t>important</w:t>
      </w:r>
      <w:r w:rsidRPr="00CF7FC9">
        <w:t xml:space="preserve"> when you are thinking about creativity, knowledge transfer within different parts of an organisation</w:t>
      </w:r>
      <w:r>
        <w:t xml:space="preserve"> and</w:t>
      </w:r>
      <w:r w:rsidRPr="00CF7FC9">
        <w:t xml:space="preserve"> the development of young people. </w:t>
      </w:r>
      <w:r>
        <w:t>S</w:t>
      </w:r>
      <w:r w:rsidRPr="00CF7FC9">
        <w:t>ome of my</w:t>
      </w:r>
      <w:r>
        <w:t xml:space="preserve"> own </w:t>
      </w:r>
      <w:r w:rsidRPr="00CF7FC9">
        <w:t xml:space="preserve">research has been about the mentorship that young software engineers get. </w:t>
      </w:r>
      <w:r>
        <w:t>W</w:t>
      </w:r>
      <w:r w:rsidRPr="00CF7FC9">
        <w:t>e find that</w:t>
      </w:r>
      <w:r>
        <w:t>,</w:t>
      </w:r>
      <w:r w:rsidRPr="00CF7FC9">
        <w:t xml:space="preserve"> if </w:t>
      </w:r>
      <w:r>
        <w:t>they</w:t>
      </w:r>
      <w:r w:rsidRPr="00CF7FC9">
        <w:t xml:space="preserve"> are not physically with co-workers, </w:t>
      </w:r>
      <w:r>
        <w:t>they</w:t>
      </w:r>
      <w:r w:rsidRPr="00CF7FC9">
        <w:t xml:space="preserve"> get about 20% less feedback on their work. </w:t>
      </w:r>
      <w:r>
        <w:t>This</w:t>
      </w:r>
      <w:r w:rsidRPr="00CF7FC9">
        <w:t xml:space="preserve"> translates into reduced quality of code down the track.</w:t>
      </w:r>
    </w:p>
    <w:p w:rsidR="00F34614" w:rsidP="00F34614">
      <w:pPr>
        <w:pStyle w:val="Answer"/>
      </w:pPr>
      <w:r>
        <w:t xml:space="preserve">To me, that </w:t>
      </w:r>
      <w:r w:rsidRPr="00CF7FC9">
        <w:t xml:space="preserve">is one of the bigger concerns about remote work. </w:t>
      </w:r>
      <w:r>
        <w:t>The</w:t>
      </w:r>
      <w:r w:rsidRPr="00CF7FC9">
        <w:t xml:space="preserve"> intrinsic trade</w:t>
      </w:r>
      <w:r>
        <w:t>-</w:t>
      </w:r>
      <w:r w:rsidRPr="00CF7FC9">
        <w:t>off</w:t>
      </w:r>
      <w:r>
        <w:t>,</w:t>
      </w:r>
      <w:r w:rsidRPr="00CF7FC9">
        <w:t xml:space="preserve"> </w:t>
      </w:r>
      <w:r>
        <w:t xml:space="preserve">in </w:t>
      </w:r>
      <w:r w:rsidRPr="00CF7FC9">
        <w:t>that remote work</w:t>
      </w:r>
      <w:r>
        <w:t>ing</w:t>
      </w:r>
      <w:r w:rsidRPr="00CF7FC9">
        <w:t xml:space="preserve"> reduces distracting interactions with colleagues but also reduces productive interactions between colleagues, is why </w:t>
      </w:r>
      <w:r w:rsidR="00C14A3E">
        <w:t>I think</w:t>
      </w:r>
      <w:r w:rsidRPr="00CF7FC9" w:rsidR="00C14A3E">
        <w:t xml:space="preserve"> </w:t>
      </w:r>
      <w:r w:rsidRPr="00CF7FC9">
        <w:t>we are seeing hybrid work being what sticks</w:t>
      </w:r>
      <w:r>
        <w:t>. It</w:t>
      </w:r>
      <w:r w:rsidRPr="00CF7FC9">
        <w:t xml:space="preserve"> offers some balance between those. You can have your remote time</w:t>
      </w:r>
      <w:r>
        <w:t>,</w:t>
      </w:r>
      <w:r w:rsidRPr="00CF7FC9">
        <w:t xml:space="preserve"> whe</w:t>
      </w:r>
      <w:r>
        <w:t>n</w:t>
      </w:r>
      <w:r w:rsidRPr="00CF7FC9">
        <w:t xml:space="preserve"> you do your solo task</w:t>
      </w:r>
      <w:r>
        <w:t>s</w:t>
      </w:r>
      <w:r w:rsidRPr="00CF7FC9">
        <w:t xml:space="preserve">, and </w:t>
      </w:r>
      <w:r w:rsidRPr="00CF7FC9">
        <w:t>your</w:t>
      </w:r>
      <w:r w:rsidRPr="00CF7FC9">
        <w:t xml:space="preserve"> in-person time</w:t>
      </w:r>
      <w:r>
        <w:t>,</w:t>
      </w:r>
      <w:r w:rsidRPr="00CF7FC9">
        <w:t xml:space="preserve"> whe</w:t>
      </w:r>
      <w:r>
        <w:t>n</w:t>
      </w:r>
      <w:r w:rsidRPr="00CF7FC9">
        <w:t xml:space="preserve"> you have productive interactions between colleagues</w:t>
      </w:r>
      <w:r>
        <w:t>—</w:t>
      </w:r>
      <w:r w:rsidR="00C14A3E">
        <w:t>and</w:t>
      </w:r>
      <w:r w:rsidRPr="00CF7FC9">
        <w:t xml:space="preserve"> probably some not</w:t>
      </w:r>
      <w:r>
        <w:t>-</w:t>
      </w:r>
      <w:r w:rsidRPr="00CF7FC9">
        <w:t>so</w:t>
      </w:r>
      <w:r>
        <w:t>-</w:t>
      </w:r>
      <w:r w:rsidRPr="00CF7FC9">
        <w:t>productive ones</w:t>
      </w:r>
      <w:r>
        <w:t>,</w:t>
      </w:r>
      <w:r w:rsidRPr="00CF7FC9">
        <w:t xml:space="preserve"> too</w:t>
      </w:r>
      <w:r w:rsidR="004B2E8A">
        <w:t>—but y</w:t>
      </w:r>
      <w:r>
        <w:t>ou</w:t>
      </w:r>
      <w:r w:rsidRPr="00CF7FC9">
        <w:t xml:space="preserve"> have that mix. </w:t>
      </w:r>
      <w:r>
        <w:t>That is</w:t>
      </w:r>
      <w:r w:rsidRPr="00CF7FC9">
        <w:t xml:space="preserve"> what organisations should probably be looking towards in future</w:t>
      </w:r>
      <w:r>
        <w:t xml:space="preserve">: </w:t>
      </w:r>
      <w:r w:rsidRPr="00CF7FC9">
        <w:t>facilitating hybrid work</w:t>
      </w:r>
      <w:r>
        <w:t>,</w:t>
      </w:r>
      <w:r w:rsidRPr="00CF7FC9">
        <w:t xml:space="preserve"> particularly co-ordinated hybrid schedules</w:t>
      </w:r>
      <w:r>
        <w:t xml:space="preserve">, so that </w:t>
      </w:r>
      <w:r w:rsidRPr="00CF7FC9">
        <w:t>you can get some of that collaboration and some of that focus</w:t>
      </w:r>
      <w:r>
        <w:t xml:space="preserve"> time</w:t>
      </w:r>
      <w:r w:rsidRPr="00CF7FC9">
        <w:t>.</w:t>
      </w:r>
    </w:p>
    <w:p w:rsidR="00F34614" w:rsidP="00F34614">
      <w:pPr>
        <w:pStyle w:val="Remark"/>
      </w:pPr>
      <w:r w:rsidRPr="009728C3">
        <w:rPr>
          <w:b/>
        </w:rPr>
        <w:t>Lord Fink:</w:t>
      </w:r>
      <w:r>
        <w:t xml:space="preserve"> I</w:t>
      </w:r>
      <w:r w:rsidRPr="00A426F4">
        <w:t xml:space="preserve"> </w:t>
      </w:r>
      <w:r>
        <w:t>have</w:t>
      </w:r>
      <w:r w:rsidRPr="00A426F4">
        <w:t xml:space="preserve"> a supplementary </w:t>
      </w:r>
      <w:r>
        <w:t xml:space="preserve">question </w:t>
      </w:r>
      <w:r w:rsidRPr="00A426F4">
        <w:t xml:space="preserve">for any of you </w:t>
      </w:r>
      <w:r>
        <w:t xml:space="preserve">who has </w:t>
      </w:r>
      <w:r w:rsidRPr="00A426F4">
        <w:t>data. I was anecdotally told that</w:t>
      </w:r>
      <w:r>
        <w:t>,</w:t>
      </w:r>
      <w:r w:rsidRPr="00A426F4">
        <w:t xml:space="preserve"> </w:t>
      </w:r>
      <w:r>
        <w:t xml:space="preserve">at </w:t>
      </w:r>
      <w:r w:rsidRPr="00A426F4">
        <w:t xml:space="preserve">one company where people went straight from furlough to remote working then </w:t>
      </w:r>
      <w:r>
        <w:t xml:space="preserve">to </w:t>
      </w:r>
      <w:r w:rsidRPr="00A426F4">
        <w:t xml:space="preserve">hybrid working, </w:t>
      </w:r>
      <w:r>
        <w:t>this caused</w:t>
      </w:r>
      <w:r w:rsidRPr="00A426F4">
        <w:t xml:space="preserve"> issues because</w:t>
      </w:r>
      <w:r>
        <w:t>,</w:t>
      </w:r>
      <w:r w:rsidRPr="00A426F4">
        <w:t xml:space="preserve"> when people were furloughed, they were paid by </w:t>
      </w:r>
      <w:r w:rsidRPr="00A426F4">
        <w:t xml:space="preserve">the </w:t>
      </w:r>
      <w:r w:rsidRPr="00A426F4">
        <w:t>Government</w:t>
      </w:r>
      <w:r w:rsidRPr="00A426F4">
        <w:t xml:space="preserve"> and they were</w:t>
      </w:r>
      <w:r>
        <w:t xml:space="preserve"> not</w:t>
      </w:r>
      <w:r w:rsidRPr="00A426F4">
        <w:t xml:space="preserve"> expected to do any work at home</w:t>
      </w:r>
      <w:r>
        <w:t>. Therefore,</w:t>
      </w:r>
      <w:r w:rsidRPr="00A426F4">
        <w:t xml:space="preserve"> they found it quite difficult to switch </w:t>
      </w:r>
      <w:r w:rsidR="00905890">
        <w:t>mode back to</w:t>
      </w:r>
      <w:r>
        <w:t>, “W</w:t>
      </w:r>
      <w:r w:rsidRPr="00A426F4">
        <w:t>e are paid to work full</w:t>
      </w:r>
      <w:r>
        <w:t xml:space="preserve"> </w:t>
      </w:r>
      <w:r w:rsidRPr="00A426F4">
        <w:t>time from home now</w:t>
      </w:r>
      <w:r>
        <w:t>”</w:t>
      </w:r>
      <w:r w:rsidRPr="00A426F4">
        <w:t xml:space="preserve">. </w:t>
      </w:r>
      <w:r>
        <w:t>Do you have</w:t>
      </w:r>
      <w:r w:rsidRPr="00A426F4">
        <w:t xml:space="preserve"> any evidence </w:t>
      </w:r>
      <w:r>
        <w:t xml:space="preserve">on </w:t>
      </w:r>
      <w:r w:rsidRPr="00A426F4">
        <w:t>or experience of that</w:t>
      </w:r>
      <w:r>
        <w:t>?</w:t>
      </w:r>
    </w:p>
    <w:p w:rsidR="00F34614" w:rsidP="00F34614">
      <w:pPr>
        <w:pStyle w:val="Answer"/>
      </w:pPr>
      <w:r w:rsidRPr="00A426F4">
        <w:rPr>
          <w:b/>
          <w:i/>
        </w:rPr>
        <w:t xml:space="preserve">Dr Emma Harrington: </w:t>
      </w:r>
      <w:r>
        <w:t>I have not seen anything directly on that.</w:t>
      </w:r>
      <w:r w:rsidRPr="00C4655B">
        <w:t xml:space="preserve"> </w:t>
      </w:r>
      <w:r>
        <w:t>Something that may be tangentially related to that is that there seems to be</w:t>
      </w:r>
      <w:r w:rsidRPr="00C4655B">
        <w:t xml:space="preserve"> heterogeneity in the effects of working from home depending on intrinsic motivation. </w:t>
      </w:r>
      <w:r>
        <w:t>People on</w:t>
      </w:r>
      <w:r w:rsidRPr="00C4655B">
        <w:t xml:space="preserve"> more </w:t>
      </w:r>
      <w:r>
        <w:t xml:space="preserve">fun, </w:t>
      </w:r>
      <w:r w:rsidRPr="00C4655B">
        <w:t>creative tasks do a bit better with work</w:t>
      </w:r>
      <w:r>
        <w:t>ing</w:t>
      </w:r>
      <w:r w:rsidRPr="00C4655B">
        <w:t xml:space="preserve"> from home than </w:t>
      </w:r>
      <w:r>
        <w:t>those doing</w:t>
      </w:r>
      <w:r w:rsidRPr="00C4655B">
        <w:t xml:space="preserve"> dull, tedious tasks. </w:t>
      </w:r>
      <w:r>
        <w:t>That</w:t>
      </w:r>
      <w:r w:rsidRPr="00C4655B">
        <w:t xml:space="preserve"> might be related</w:t>
      </w:r>
      <w:r>
        <w:t>; if</w:t>
      </w:r>
      <w:r w:rsidRPr="00C4655B">
        <w:t xml:space="preserve"> people have gotten into the mode of not doing work, it may be harder to switch. </w:t>
      </w:r>
      <w:r>
        <w:t>S</w:t>
      </w:r>
      <w:r w:rsidRPr="00C4655B">
        <w:t xml:space="preserve">imilarly, if </w:t>
      </w:r>
      <w:r>
        <w:t>you</w:t>
      </w:r>
      <w:r w:rsidRPr="00C4655B">
        <w:t xml:space="preserve"> are being forced to do something that is not that fun</w:t>
      </w:r>
      <w:r>
        <w:t>, it is</w:t>
      </w:r>
      <w:r w:rsidRPr="00C4655B">
        <w:t xml:space="preserve"> harder to motivate yourself when you are by yourself in your home </w:t>
      </w:r>
      <w:r>
        <w:t>office.</w:t>
      </w:r>
    </w:p>
    <w:p w:rsidR="00F34614" w:rsidP="00F34614">
      <w:pPr>
        <w:pStyle w:val="Question"/>
      </w:pPr>
      <w:r w:rsidRPr="003178F0">
        <w:rPr>
          <w:b/>
        </w:rPr>
        <w:t>Lord Fuller:</w:t>
      </w:r>
      <w:r>
        <w:t xml:space="preserve"> I have a question about </w:t>
      </w:r>
      <w:r w:rsidRPr="00255FB9">
        <w:t>people’s residential choices and where they choose to live</w:t>
      </w:r>
      <w:r>
        <w:t>; this is for any of the witnesses, really.</w:t>
      </w:r>
      <w:r w:rsidRPr="00255FB9">
        <w:t xml:space="preserve"> </w:t>
      </w:r>
      <w:r>
        <w:t>How</w:t>
      </w:r>
      <w:r w:rsidRPr="00255FB9">
        <w:t xml:space="preserve"> have remote and hybrid working changed residential choices</w:t>
      </w:r>
      <w:r>
        <w:t xml:space="preserve"> and</w:t>
      </w:r>
      <w:r w:rsidRPr="00255FB9">
        <w:t xml:space="preserve"> the appetite for housing in other nations? We know </w:t>
      </w:r>
      <w:r>
        <w:t>that, here</w:t>
      </w:r>
      <w:r w:rsidRPr="00255FB9">
        <w:t xml:space="preserve"> in the </w:t>
      </w:r>
      <w:r>
        <w:t xml:space="preserve">UK, </w:t>
      </w:r>
      <w:r w:rsidRPr="00255FB9">
        <w:t xml:space="preserve">there was an almost insatiable appetite to move to big houses in the country during Covid. </w:t>
      </w:r>
      <w:r>
        <w:t>Is</w:t>
      </w:r>
      <w:r w:rsidRPr="00255FB9">
        <w:t xml:space="preserve"> that unwinding? We do not know. </w:t>
      </w:r>
      <w:r>
        <w:t>W</w:t>
      </w:r>
      <w:r w:rsidRPr="00255FB9">
        <w:t>hat is happening elsewhere in the world</w:t>
      </w:r>
      <w:r>
        <w:t>? Are</w:t>
      </w:r>
      <w:r w:rsidRPr="00255FB9">
        <w:t xml:space="preserve"> there some lessons </w:t>
      </w:r>
      <w:r>
        <w:t xml:space="preserve">that </w:t>
      </w:r>
      <w:r w:rsidRPr="00255FB9">
        <w:t>we can learn</w:t>
      </w:r>
      <w:r>
        <w:t xml:space="preserve"> here in the UK about</w:t>
      </w:r>
      <w:r w:rsidRPr="00255FB9">
        <w:t xml:space="preserve"> how residential markets may alter in future</w:t>
      </w:r>
      <w:r>
        <w:t>?</w:t>
      </w:r>
    </w:p>
    <w:p w:rsidR="00F34614" w:rsidP="00F34614">
      <w:pPr>
        <w:pStyle w:val="Answer"/>
      </w:pPr>
      <w:r w:rsidRPr="00F26649">
        <w:rPr>
          <w:b/>
          <w:i/>
        </w:rPr>
        <w:t>Dr Steve Pickering:</w:t>
      </w:r>
      <w:r>
        <w:rPr>
          <w:b/>
          <w:i/>
        </w:rPr>
        <w:t xml:space="preserve"> </w:t>
      </w:r>
      <w:r>
        <w:t xml:space="preserve">There was a big cliché about people moving into country houses and the like during the pandemic. We </w:t>
      </w:r>
      <w:r w:rsidRPr="00CE0A7A">
        <w:t>do not observe that in our data</w:t>
      </w:r>
      <w:r>
        <w:t xml:space="preserve">, but </w:t>
      </w:r>
      <w:r w:rsidRPr="00CE0A7A">
        <w:t>we do see some of the reasons why people say that they are working from home more</w:t>
      </w:r>
      <w:r>
        <w:t>. W</w:t>
      </w:r>
      <w:r w:rsidRPr="00CE0A7A">
        <w:t xml:space="preserve">e find some </w:t>
      </w:r>
      <w:r>
        <w:t xml:space="preserve">nice </w:t>
      </w:r>
      <w:r w:rsidRPr="00CE0A7A">
        <w:t>commonality between the UK and Japan on that.</w:t>
      </w:r>
    </w:p>
    <w:p w:rsidR="00F34614" w:rsidP="00F34614">
      <w:pPr>
        <w:pStyle w:val="Answer"/>
      </w:pPr>
      <w:r>
        <w:t>People say things like they</w:t>
      </w:r>
      <w:r w:rsidRPr="00CE0A7A">
        <w:t xml:space="preserve"> are looking for a better work</w:t>
      </w:r>
      <w:r>
        <w:t>-</w:t>
      </w:r>
      <w:r w:rsidRPr="00CE0A7A">
        <w:t>life balance</w:t>
      </w:r>
      <w:r>
        <w:t xml:space="preserve">, they are </w:t>
      </w:r>
      <w:r w:rsidRPr="00CE0A7A">
        <w:t>focus</w:t>
      </w:r>
      <w:r>
        <w:t>ed</w:t>
      </w:r>
      <w:r w:rsidRPr="00CE0A7A">
        <w:t xml:space="preserve"> on their </w:t>
      </w:r>
      <w:r w:rsidRPr="00CE0A7A">
        <w:t>sanity</w:t>
      </w:r>
      <w:r>
        <w:t xml:space="preserve"> or they </w:t>
      </w:r>
      <w:r w:rsidRPr="00CE0A7A">
        <w:t xml:space="preserve">want more flexibility. </w:t>
      </w:r>
      <w:r>
        <w:t>“</w:t>
      </w:r>
      <w:r w:rsidRPr="00CE0A7A">
        <w:t>I like being at home</w:t>
      </w:r>
      <w:r>
        <w:t xml:space="preserve">”, is one </w:t>
      </w:r>
      <w:r w:rsidRPr="00CE0A7A">
        <w:t>of the things that people say in Japan</w:t>
      </w:r>
      <w:r>
        <w:t>. P</w:t>
      </w:r>
      <w:r w:rsidRPr="00CE0A7A">
        <w:t>eople are concerned about their health</w:t>
      </w:r>
      <w:r>
        <w:t xml:space="preserve"> and m</w:t>
      </w:r>
      <w:r w:rsidRPr="00CE0A7A">
        <w:t>ental well-being</w:t>
      </w:r>
      <w:r>
        <w:t>,</w:t>
      </w:r>
      <w:r w:rsidRPr="00CE0A7A">
        <w:t xml:space="preserve"> </w:t>
      </w:r>
      <w:r>
        <w:t xml:space="preserve">as well as </w:t>
      </w:r>
      <w:r w:rsidRPr="00CE0A7A">
        <w:t xml:space="preserve">about stress and </w:t>
      </w:r>
      <w:r>
        <w:t xml:space="preserve">having </w:t>
      </w:r>
      <w:r w:rsidRPr="00CE0A7A">
        <w:t>fewer interruptions. They do not want to catch diseases. Also</w:t>
      </w:r>
      <w:r>
        <w:t xml:space="preserve">, </w:t>
      </w:r>
      <w:r w:rsidRPr="00CE0A7A">
        <w:t>people</w:t>
      </w:r>
      <w:r>
        <w:t xml:space="preserve"> are</w:t>
      </w:r>
      <w:r w:rsidRPr="00CE0A7A">
        <w:t xml:space="preserve"> </w:t>
      </w:r>
      <w:r>
        <w:t xml:space="preserve">basically </w:t>
      </w:r>
      <w:r w:rsidRPr="00CE0A7A">
        <w:t xml:space="preserve">not wanting to commute as much. </w:t>
      </w:r>
      <w:r>
        <w:t>If</w:t>
      </w:r>
      <w:r w:rsidRPr="00CE0A7A">
        <w:t xml:space="preserve"> they can commute less</w:t>
      </w:r>
      <w:r>
        <w:t xml:space="preserve"> and</w:t>
      </w:r>
      <w:r w:rsidRPr="00CE0A7A">
        <w:t xml:space="preserve"> have less travel time</w:t>
      </w:r>
      <w:r>
        <w:t>, they can</w:t>
      </w:r>
      <w:r w:rsidRPr="00CE0A7A">
        <w:t xml:space="preserve"> spend more time doing the things they like. These are the motivators.</w:t>
      </w:r>
    </w:p>
    <w:p w:rsidR="00F34614" w:rsidP="00F34614">
      <w:pPr>
        <w:pStyle w:val="Answer"/>
      </w:pPr>
      <w:r>
        <w:t>For o</w:t>
      </w:r>
      <w:r w:rsidRPr="00CE0A7A">
        <w:t>thers</w:t>
      </w:r>
      <w:r>
        <w:t>,</w:t>
      </w:r>
      <w:r w:rsidRPr="00CE0A7A">
        <w:t xml:space="preserve"> </w:t>
      </w:r>
      <w:r>
        <w:t>it is</w:t>
      </w:r>
      <w:r w:rsidRPr="00CE0A7A">
        <w:t xml:space="preserve"> not a change of hom</w:t>
      </w:r>
      <w:r>
        <w:t>e</w:t>
      </w:r>
      <w:r w:rsidRPr="00CE0A7A">
        <w:t xml:space="preserve"> but a change of job. </w:t>
      </w:r>
      <w:r>
        <w:t>P</w:t>
      </w:r>
      <w:r w:rsidRPr="00CE0A7A">
        <w:t xml:space="preserve">eople are working from home more because they have changed </w:t>
      </w:r>
      <w:r>
        <w:t xml:space="preserve">their </w:t>
      </w:r>
      <w:r w:rsidRPr="00CE0A7A">
        <w:t>job</w:t>
      </w:r>
      <w:r>
        <w:t xml:space="preserve"> or occupation</w:t>
      </w:r>
      <w:r w:rsidRPr="00CE0A7A">
        <w:t xml:space="preserve">. </w:t>
      </w:r>
      <w:r>
        <w:t>A</w:t>
      </w:r>
      <w:r w:rsidRPr="00CE0A7A">
        <w:t>nother simple one</w:t>
      </w:r>
      <w:r>
        <w:t xml:space="preserve"> that comes up </w:t>
      </w:r>
      <w:r w:rsidRPr="00CE0A7A">
        <w:t>in both the UK and Japan is people say</w:t>
      </w:r>
      <w:r>
        <w:t>ing, “W</w:t>
      </w:r>
      <w:r w:rsidRPr="00CE0A7A">
        <w:t>ell, I prefer it. I</w:t>
      </w:r>
      <w:r>
        <w:t>’ve</w:t>
      </w:r>
      <w:r w:rsidRPr="00CE0A7A">
        <w:t xml:space="preserve"> got used to working at home. I do</w:t>
      </w:r>
      <w:r>
        <w:t>n’t</w:t>
      </w:r>
      <w:r w:rsidRPr="00CE0A7A">
        <w:t xml:space="preserve"> want to go back into work</w:t>
      </w:r>
      <w:r>
        <w:t>. H</w:t>
      </w:r>
      <w:r w:rsidRPr="00CE0A7A">
        <w:t>ome</w:t>
      </w:r>
      <w:r>
        <w:t xml:space="preserve"> i</w:t>
      </w:r>
      <w:r w:rsidRPr="00CE0A7A">
        <w:t>s more comfortable. I want to be at home</w:t>
      </w:r>
      <w:r>
        <w:t>”</w:t>
      </w:r>
      <w:r w:rsidRPr="00CE0A7A">
        <w:t>.</w:t>
      </w:r>
      <w:r>
        <w:t xml:space="preserve"> Those are some of the reasons.</w:t>
      </w:r>
    </w:p>
    <w:p w:rsidR="00F34614" w:rsidP="00F34614">
      <w:pPr>
        <w:pStyle w:val="Answer"/>
      </w:pPr>
      <w:r>
        <w:t>On the</w:t>
      </w:r>
      <w:r w:rsidRPr="0082234D">
        <w:t xml:space="preserve"> difference</w:t>
      </w:r>
      <w:r>
        <w:t>s that</w:t>
      </w:r>
      <w:r w:rsidRPr="0082234D">
        <w:t xml:space="preserve"> we find between the UK and Japan</w:t>
      </w:r>
      <w:r>
        <w:t>,</w:t>
      </w:r>
      <w:r w:rsidRPr="0082234D">
        <w:t xml:space="preserve"> I will quote one respondent who said th</w:t>
      </w:r>
      <w:r>
        <w:t>at the</w:t>
      </w:r>
      <w:r w:rsidRPr="0082234D">
        <w:t xml:space="preserve"> reason </w:t>
      </w:r>
      <w:r>
        <w:t xml:space="preserve">why they </w:t>
      </w:r>
      <w:r w:rsidRPr="0082234D">
        <w:t>work from home more is</w:t>
      </w:r>
      <w:r>
        <w:t>, “I can’t be</w:t>
      </w:r>
      <w:r w:rsidRPr="0082234D">
        <w:t xml:space="preserve"> bothered to go in</w:t>
      </w:r>
      <w:r>
        <w:t>”.</w:t>
      </w:r>
      <w:r w:rsidRPr="0082234D">
        <w:t xml:space="preserve"> Th</w:t>
      </w:r>
      <w:r>
        <w:t>is</w:t>
      </w:r>
      <w:r w:rsidRPr="0082234D">
        <w:t xml:space="preserve"> is something that we do not get in Japan</w:t>
      </w:r>
      <w:r>
        <w:t>; I would</w:t>
      </w:r>
      <w:r w:rsidRPr="0082234D">
        <w:t xml:space="preserve"> not expect </w:t>
      </w:r>
      <w:r>
        <w:t>i</w:t>
      </w:r>
      <w:r w:rsidRPr="0082234D">
        <w:t xml:space="preserve">t to come up in Japan. </w:t>
      </w:r>
      <w:r>
        <w:t>Also, in</w:t>
      </w:r>
      <w:r w:rsidRPr="0082234D">
        <w:t xml:space="preserve"> the Japanese case, people are working from home more for caring reasons</w:t>
      </w:r>
      <w:r>
        <w:t xml:space="preserve">—that is, </w:t>
      </w:r>
      <w:r w:rsidRPr="0082234D">
        <w:t xml:space="preserve">looking after elderly relatives. </w:t>
      </w:r>
      <w:r>
        <w:t>This</w:t>
      </w:r>
      <w:r w:rsidRPr="0082234D">
        <w:t xml:space="preserve"> reflects the different age groups in Japanese society</w:t>
      </w:r>
      <w:r>
        <w:t>: you ne</w:t>
      </w:r>
      <w:r w:rsidRPr="0082234D">
        <w:t>ed to look after elderly relatives in Japan.</w:t>
      </w:r>
    </w:p>
    <w:p w:rsidR="00F34614" w:rsidRPr="00D948A1" w:rsidP="00F34614">
      <w:pPr>
        <w:pStyle w:val="Answer"/>
      </w:pPr>
      <w:r>
        <w:t xml:space="preserve">There is also </w:t>
      </w:r>
      <w:r w:rsidRPr="0082234D">
        <w:t>economic precarit</w:t>
      </w:r>
      <w:r>
        <w:t>y, where people</w:t>
      </w:r>
      <w:r w:rsidRPr="0082234D">
        <w:t xml:space="preserve"> </w:t>
      </w:r>
      <w:r>
        <w:t xml:space="preserve">are </w:t>
      </w:r>
      <w:r w:rsidRPr="0082234D">
        <w:t>working from home because they have lost a job</w:t>
      </w:r>
      <w:r>
        <w:t>,</w:t>
      </w:r>
      <w:r w:rsidRPr="0082234D">
        <w:t xml:space="preserve"> have retired or have been declared bankrupt. </w:t>
      </w:r>
      <w:r>
        <w:t>T</w:t>
      </w:r>
      <w:r w:rsidRPr="0082234D">
        <w:t>hose are some of the reasons we find when w</w:t>
      </w:r>
      <w:r>
        <w:t>e</w:t>
      </w:r>
      <w:r w:rsidRPr="0082234D">
        <w:t xml:space="preserve"> </w:t>
      </w:r>
      <w:r>
        <w:t>ask people</w:t>
      </w:r>
      <w:r w:rsidRPr="0082234D">
        <w:t xml:space="preserve"> what </w:t>
      </w:r>
      <w:r>
        <w:t xml:space="preserve">is </w:t>
      </w:r>
      <w:r w:rsidRPr="0082234D">
        <w:t xml:space="preserve">driving </w:t>
      </w:r>
      <w:r>
        <w:t>them</w:t>
      </w:r>
      <w:r w:rsidRPr="0082234D">
        <w:t xml:space="preserve"> to work from home more</w:t>
      </w:r>
      <w:r>
        <w:t>. One of the</w:t>
      </w:r>
      <w:r w:rsidRPr="0082234D">
        <w:t xml:space="preserve"> big </w:t>
      </w:r>
      <w:r>
        <w:t>factors, certainly</w:t>
      </w:r>
      <w:r w:rsidRPr="0082234D">
        <w:t xml:space="preserve"> in the UK</w:t>
      </w:r>
      <w:r>
        <w:t xml:space="preserve">, </w:t>
      </w:r>
      <w:r w:rsidRPr="0082234D">
        <w:t>is</w:t>
      </w:r>
      <w:r>
        <w:t>, “B</w:t>
      </w:r>
      <w:r w:rsidRPr="0082234D">
        <w:t>ecause my employer asked me to</w:t>
      </w:r>
      <w:r>
        <w:t>”</w:t>
      </w:r>
      <w:r w:rsidRPr="0082234D">
        <w:t xml:space="preserve">. </w:t>
      </w:r>
      <w:r>
        <w:t>That</w:t>
      </w:r>
      <w:r w:rsidRPr="0082234D">
        <w:t xml:space="preserve"> is the biggest single factor </w:t>
      </w:r>
      <w:r>
        <w:t>for why</w:t>
      </w:r>
      <w:r w:rsidRPr="0082234D">
        <w:t xml:space="preserve"> people work from home more in the </w:t>
      </w:r>
      <w:r>
        <w:t>UK: their employer has asked them to.</w:t>
      </w:r>
    </w:p>
    <w:p w:rsidR="00F34614" w:rsidP="00F34614">
      <w:pPr>
        <w:pStyle w:val="Answer"/>
      </w:pPr>
      <w:r w:rsidRPr="21C9FA4E">
        <w:rPr>
          <w:b/>
          <w:bCs/>
          <w:i/>
          <w:iCs/>
        </w:rPr>
        <w:t xml:space="preserve">Dr Davide Rigo: </w:t>
      </w:r>
      <w:r>
        <w:t xml:space="preserve">For France, we have data for the whole population of workers and firms. We link the workers’ place of residence with the location of the firms so that we can track commuting patterns of workers over time. </w:t>
      </w:r>
      <w:r w:rsidR="00B53BA4">
        <w:t>Our analysis documents</w:t>
      </w:r>
      <w:r>
        <w:t xml:space="preserve"> the geography of work and how it has changed since the availability of working from home. We see—it is a tangent to this question—that workers have been relocating away from expensive cities to areas with cheaper house prices and rents, as well as relocating from urban areas to rural ones.</w:t>
      </w:r>
    </w:p>
    <w:p w:rsidR="00F34614" w:rsidP="00F34614">
      <w:pPr>
        <w:pStyle w:val="Answer"/>
      </w:pPr>
      <w:r w:rsidRPr="000A393F">
        <w:rPr>
          <w:bCs/>
          <w:iCs/>
        </w:rPr>
        <w:t xml:space="preserve">There </w:t>
      </w:r>
      <w:r w:rsidR="00A5726C">
        <w:rPr>
          <w:bCs/>
          <w:iCs/>
        </w:rPr>
        <w:t>has been</w:t>
      </w:r>
      <w:r w:rsidRPr="000A393F" w:rsidR="00A5726C">
        <w:rPr>
          <w:bCs/>
          <w:iCs/>
        </w:rPr>
        <w:t xml:space="preserve"> </w:t>
      </w:r>
      <w:r w:rsidRPr="000A393F">
        <w:rPr>
          <w:bCs/>
          <w:iCs/>
        </w:rPr>
        <w:t xml:space="preserve">a general reshaping of the geography of work in France, with a dispersion of workers away from urban centres </w:t>
      </w:r>
      <w:r>
        <w:rPr>
          <w:bCs/>
          <w:iCs/>
        </w:rPr>
        <w:t xml:space="preserve">and </w:t>
      </w:r>
      <w:r w:rsidRPr="000A393F">
        <w:rPr>
          <w:bCs/>
          <w:iCs/>
        </w:rPr>
        <w:t xml:space="preserve">towards less expensive rural areas. </w:t>
      </w:r>
      <w:r>
        <w:rPr>
          <w:bCs/>
          <w:iCs/>
        </w:rPr>
        <w:t xml:space="preserve">This </w:t>
      </w:r>
      <w:r>
        <w:t>has dramatic implications for the way in which we think about the economic geography of a country and for local economic development. On the one hand, these employees contribute locally to the economy. On the other hand, they are hired more and more by companies located in urban areas. I am starting to talk more about labour markets, because this research is more about that, so I will stop here. I would be happy to follow up later.</w:t>
      </w:r>
    </w:p>
    <w:p w:rsidR="00F34614" w:rsidP="00F34614">
      <w:pPr>
        <w:pStyle w:val="Answer"/>
      </w:pPr>
      <w:r>
        <w:rPr>
          <w:b/>
          <w:i/>
        </w:rPr>
        <w:t xml:space="preserve">Dr Emma Harrington: </w:t>
      </w:r>
      <w:r>
        <w:t>W</w:t>
      </w:r>
      <w:r w:rsidRPr="00E60145">
        <w:t>hat I have to say largely echoes</w:t>
      </w:r>
      <w:r>
        <w:t xml:space="preserve"> that</w:t>
      </w:r>
      <w:r w:rsidRPr="00E60145">
        <w:t xml:space="preserve">. </w:t>
      </w:r>
      <w:r>
        <w:t>In</w:t>
      </w:r>
      <w:r w:rsidRPr="00E60145">
        <w:t xml:space="preserve"> the US</w:t>
      </w:r>
      <w:r>
        <w:t xml:space="preserve">, you </w:t>
      </w:r>
      <w:r w:rsidRPr="00E60145">
        <w:t>see similar phenomen</w:t>
      </w:r>
      <w:r>
        <w:t>a</w:t>
      </w:r>
      <w:r w:rsidRPr="00E60145">
        <w:t xml:space="preserve">. People have called it </w:t>
      </w:r>
      <w:r>
        <w:t xml:space="preserve">“the </w:t>
      </w:r>
      <w:r w:rsidRPr="00E60145">
        <w:t>doughnut effect</w:t>
      </w:r>
      <w:r>
        <w:t>”</w:t>
      </w:r>
      <w:r w:rsidRPr="00E60145">
        <w:t>,</w:t>
      </w:r>
      <w:r>
        <w:t xml:space="preserve"> where you see</w:t>
      </w:r>
      <w:r w:rsidRPr="00E60145">
        <w:t xml:space="preserve"> </w:t>
      </w:r>
      <w:r>
        <w:t xml:space="preserve">an </w:t>
      </w:r>
      <w:r w:rsidRPr="00E60145">
        <w:t>exodus from the city centre</w:t>
      </w:r>
      <w:r>
        <w:t xml:space="preserve"> and</w:t>
      </w:r>
      <w:r w:rsidRPr="00E60145">
        <w:t xml:space="preserve"> movement into the suburbs. </w:t>
      </w:r>
      <w:r>
        <w:t>In</w:t>
      </w:r>
      <w:r w:rsidRPr="00E60145">
        <w:t xml:space="preserve"> the US and in other countries, people want bigger houses when they need a home office. </w:t>
      </w:r>
      <w:r>
        <w:t>S</w:t>
      </w:r>
      <w:r w:rsidRPr="00E60145">
        <w:t>ome people have thought about this as a suburb</w:t>
      </w:r>
      <w:r>
        <w:t>-</w:t>
      </w:r>
      <w:r w:rsidRPr="00E60145">
        <w:t>wide gentrification shock</w:t>
      </w:r>
      <w:r>
        <w:t>,</w:t>
      </w:r>
      <w:r w:rsidRPr="00E60145">
        <w:t xml:space="preserve"> </w:t>
      </w:r>
      <w:r>
        <w:t>where you have these—o</w:t>
      </w:r>
      <w:r w:rsidRPr="00E60145">
        <w:t>ften wealthy</w:t>
      </w:r>
      <w:r>
        <w:t>—</w:t>
      </w:r>
      <w:r w:rsidRPr="00E60145">
        <w:t xml:space="preserve">people who used to live in the city moving out into the suburbs and buying big houses. </w:t>
      </w:r>
      <w:r>
        <w:t xml:space="preserve">Thinking </w:t>
      </w:r>
      <w:r w:rsidRPr="00E60145">
        <w:t>about a lot of the things that come with gentrification</w:t>
      </w:r>
      <w:r>
        <w:t>, there</w:t>
      </w:r>
      <w:r w:rsidRPr="00E60145">
        <w:t xml:space="preserve"> are pros and cons </w:t>
      </w:r>
      <w:r>
        <w:t>to</w:t>
      </w:r>
      <w:r w:rsidRPr="00E60145">
        <w:t xml:space="preserve"> that</w:t>
      </w:r>
      <w:r>
        <w:t xml:space="preserve">. It </w:t>
      </w:r>
      <w:r w:rsidRPr="00E60145">
        <w:t xml:space="preserve">can then be hard for some people </w:t>
      </w:r>
      <w:r>
        <w:t>living</w:t>
      </w:r>
      <w:r w:rsidRPr="00E60145">
        <w:t xml:space="preserve"> in the suburbs to continue to afford to live there</w:t>
      </w:r>
      <w:r>
        <w:t xml:space="preserve">. They </w:t>
      </w:r>
      <w:r w:rsidRPr="00E60145">
        <w:t xml:space="preserve">can sometimes be pushed further out into the countryside or </w:t>
      </w:r>
      <w:r>
        <w:t>move</w:t>
      </w:r>
      <w:r w:rsidRPr="00E60145">
        <w:t xml:space="preserve"> from being homeowners to renters. </w:t>
      </w:r>
      <w:r>
        <w:t>T</w:t>
      </w:r>
      <w:r w:rsidRPr="00E60145">
        <w:t>here are some inequality concerns with that moveme</w:t>
      </w:r>
      <w:r>
        <w:t>nt.</w:t>
      </w:r>
    </w:p>
    <w:p w:rsidR="00F34614" w:rsidP="00F34614">
      <w:pPr>
        <w:pStyle w:val="Remark"/>
      </w:pPr>
      <w:r w:rsidRPr="003D2160">
        <w:rPr>
          <w:b/>
        </w:rPr>
        <w:t>Lord Fuller:</w:t>
      </w:r>
      <w:r>
        <w:t xml:space="preserve"> </w:t>
      </w:r>
      <w:r w:rsidRPr="0051215A">
        <w:t>I hesitate to ask an American</w:t>
      </w:r>
      <w:r>
        <w:t xml:space="preserve"> this</w:t>
      </w:r>
      <w:r w:rsidRPr="0051215A">
        <w:t>, but is there a limit to the size of the doughnut in physical extent or time</w:t>
      </w:r>
      <w:r>
        <w:t xml:space="preserve"> ta</w:t>
      </w:r>
      <w:r w:rsidRPr="0051215A">
        <w:t xml:space="preserve">ken? </w:t>
      </w:r>
      <w:r>
        <w:t xml:space="preserve">Are </w:t>
      </w:r>
      <w:r w:rsidRPr="0051215A">
        <w:t>there comparators with people’s willingness to commute one, two, three</w:t>
      </w:r>
      <w:r>
        <w:t xml:space="preserve"> or</w:t>
      </w:r>
      <w:r w:rsidRPr="0051215A">
        <w:t xml:space="preserve"> four hours to work</w:t>
      </w:r>
      <w:r>
        <w:t xml:space="preserve">, either </w:t>
      </w:r>
      <w:r w:rsidRPr="0051215A">
        <w:t>in the UK or elsewhere?</w:t>
      </w:r>
    </w:p>
    <w:p w:rsidR="00F34614" w:rsidP="00F34614">
      <w:pPr>
        <w:pStyle w:val="Answer"/>
      </w:pPr>
      <w:r>
        <w:rPr>
          <w:b/>
          <w:i/>
        </w:rPr>
        <w:t xml:space="preserve">Dr Emma Harrington: </w:t>
      </w:r>
      <w:r>
        <w:t>I</w:t>
      </w:r>
      <w:r w:rsidRPr="00F32B93">
        <w:t>n the US</w:t>
      </w:r>
      <w:r>
        <w:t>,</w:t>
      </w:r>
      <w:r w:rsidRPr="00F32B93">
        <w:t xml:space="preserve"> the doughnut might be a little smaller. Americans</w:t>
      </w:r>
      <w:r>
        <w:t xml:space="preserve"> </w:t>
      </w:r>
      <w:r w:rsidRPr="00F32B93">
        <w:t>are notorious for being willing to commute</w:t>
      </w:r>
      <w:r>
        <w:t xml:space="preserve"> for</w:t>
      </w:r>
      <w:r w:rsidRPr="00F32B93">
        <w:t xml:space="preserve"> a long time</w:t>
      </w:r>
      <w:r>
        <w:t xml:space="preserve">, but </w:t>
      </w:r>
      <w:r>
        <w:t>we</w:t>
      </w:r>
      <w:r w:rsidRPr="00F32B93">
        <w:t xml:space="preserve"> also do not have the infrastructure </w:t>
      </w:r>
      <w:r>
        <w:t>that</w:t>
      </w:r>
      <w:r w:rsidRPr="00F32B93">
        <w:t xml:space="preserve"> Europe </w:t>
      </w:r>
      <w:r>
        <w:t xml:space="preserve">has </w:t>
      </w:r>
      <w:r w:rsidRPr="00F32B93">
        <w:t>in terms of high</w:t>
      </w:r>
      <w:r>
        <w:t>-</w:t>
      </w:r>
      <w:r w:rsidRPr="00F32B93">
        <w:t xml:space="preserve">speed rail. </w:t>
      </w:r>
      <w:r>
        <w:t>In s</w:t>
      </w:r>
      <w:r w:rsidRPr="00F32B93">
        <w:t xml:space="preserve">ome </w:t>
      </w:r>
      <w:r w:rsidRPr="00F32B93">
        <w:t>studies</w:t>
      </w:r>
      <w:r>
        <w:t xml:space="preserve"> I have seen,</w:t>
      </w:r>
      <w:r w:rsidRPr="00F32B93">
        <w:t xml:space="preserve"> in parts of Europe</w:t>
      </w:r>
      <w:r>
        <w:t>,</w:t>
      </w:r>
      <w:r w:rsidRPr="00F32B93">
        <w:t xml:space="preserve"> the doughnut can be another city that </w:t>
      </w:r>
      <w:r>
        <w:t xml:space="preserve">is </w:t>
      </w:r>
      <w:r w:rsidRPr="00F32B93">
        <w:t>also in the doughnut</w:t>
      </w:r>
      <w:r>
        <w:t xml:space="preserve"> b</w:t>
      </w:r>
      <w:r w:rsidRPr="00F32B93">
        <w:t>ecause</w:t>
      </w:r>
      <w:r>
        <w:t xml:space="preserve">, </w:t>
      </w:r>
      <w:r w:rsidRPr="00F32B93">
        <w:t>if you have high</w:t>
      </w:r>
      <w:r>
        <w:t>-</w:t>
      </w:r>
      <w:r w:rsidRPr="00F32B93">
        <w:t xml:space="preserve">speed rail or some other good rail infrastructure between cities, the doughnut can be quite large. </w:t>
      </w:r>
      <w:r>
        <w:t>In</w:t>
      </w:r>
      <w:r w:rsidRPr="00F32B93">
        <w:t xml:space="preserve"> the US, most people </w:t>
      </w:r>
      <w:r>
        <w:t xml:space="preserve">doing these doughnut commutes will be </w:t>
      </w:r>
      <w:r w:rsidRPr="00F32B93">
        <w:t>driving.</w:t>
      </w:r>
    </w:p>
    <w:p w:rsidR="00F34614" w:rsidP="00F34614">
      <w:pPr>
        <w:pStyle w:val="Question"/>
      </w:pPr>
      <w:r w:rsidRPr="003D2160">
        <w:rPr>
          <w:b/>
        </w:rPr>
        <w:t xml:space="preserve">Baroness Freeman of </w:t>
      </w:r>
      <w:r w:rsidRPr="003D2160">
        <w:rPr>
          <w:b/>
        </w:rPr>
        <w:t>Steventon</w:t>
      </w:r>
      <w:r w:rsidRPr="003D2160">
        <w:rPr>
          <w:b/>
        </w:rPr>
        <w:t>:</w:t>
      </w:r>
      <w:r>
        <w:t xml:space="preserve"> We are obviously very interested </w:t>
      </w:r>
      <w:r w:rsidRPr="008403B0">
        <w:t xml:space="preserve">in finding good data sources for </w:t>
      </w:r>
      <w:r>
        <w:t xml:space="preserve">all </w:t>
      </w:r>
      <w:r w:rsidRPr="008403B0">
        <w:t xml:space="preserve">the evidence that we are hearing about. </w:t>
      </w:r>
      <w:r>
        <w:t xml:space="preserve">What do you think </w:t>
      </w:r>
      <w:r w:rsidRPr="008403B0">
        <w:t>the big gaps in the UK data</w:t>
      </w:r>
      <w:r w:rsidRPr="00153358">
        <w:t xml:space="preserve"> </w:t>
      </w:r>
      <w:r>
        <w:t>are? How</w:t>
      </w:r>
      <w:r w:rsidRPr="008403B0">
        <w:t xml:space="preserve"> </w:t>
      </w:r>
      <w:r>
        <w:t>are they</w:t>
      </w:r>
      <w:r w:rsidRPr="008403B0">
        <w:t xml:space="preserve"> being filled</w:t>
      </w:r>
      <w:r>
        <w:t>,</w:t>
      </w:r>
      <w:r w:rsidRPr="008403B0">
        <w:t xml:space="preserve"> if they are</w:t>
      </w:r>
      <w:r>
        <w:t>,</w:t>
      </w:r>
      <w:r w:rsidRPr="008403B0">
        <w:t xml:space="preserve"> in other countries where you are familiar with </w:t>
      </w:r>
      <w:r>
        <w:t xml:space="preserve">the </w:t>
      </w:r>
      <w:r w:rsidRPr="008403B0">
        <w:t>data</w:t>
      </w:r>
      <w:r>
        <w:t>?</w:t>
      </w:r>
      <w:r w:rsidRPr="008403B0">
        <w:t xml:space="preserve"> </w:t>
      </w:r>
      <w:r>
        <w:t>W</w:t>
      </w:r>
      <w:r w:rsidRPr="008403B0">
        <w:t xml:space="preserve">hat could we be doing better in the </w:t>
      </w:r>
      <w:r>
        <w:t xml:space="preserve">UK, </w:t>
      </w:r>
      <w:r w:rsidRPr="008403B0">
        <w:t>in terms of data collection</w:t>
      </w:r>
      <w:r>
        <w:t>, to</w:t>
      </w:r>
      <w:r w:rsidRPr="008403B0">
        <w:t xml:space="preserve"> find out more about the prevalence</w:t>
      </w:r>
      <w:r>
        <w:t xml:space="preserve"> and</w:t>
      </w:r>
      <w:r w:rsidRPr="008403B0">
        <w:t xml:space="preserve"> the effects of working from home in as many different domains as those effects might stretch</w:t>
      </w:r>
      <w:r>
        <w:t xml:space="preserve"> to, such as transport and so on? </w:t>
      </w:r>
      <w:r w:rsidRPr="008403B0">
        <w:t xml:space="preserve">Dr Rigo, </w:t>
      </w:r>
      <w:r>
        <w:t>do you want to go first? You</w:t>
      </w:r>
      <w:r w:rsidRPr="008403B0">
        <w:t xml:space="preserve"> have talked about connecting employer and employee</w:t>
      </w:r>
      <w:r w:rsidR="00EB2AFE">
        <w:t xml:space="preserve"> data</w:t>
      </w:r>
      <w:r>
        <w:t>;</w:t>
      </w:r>
      <w:r w:rsidRPr="008403B0">
        <w:t xml:space="preserve"> I am </w:t>
      </w:r>
      <w:r>
        <w:t xml:space="preserve">really </w:t>
      </w:r>
      <w:r w:rsidRPr="008403B0">
        <w:t>interested to hear more about that.</w:t>
      </w:r>
    </w:p>
    <w:p w:rsidR="00F34614" w:rsidP="00F34614">
      <w:pPr>
        <w:pStyle w:val="Answer"/>
      </w:pPr>
      <w:r>
        <w:rPr>
          <w:b/>
          <w:i/>
        </w:rPr>
        <w:t xml:space="preserve">Dr Davide </w:t>
      </w:r>
      <w:r>
        <w:rPr>
          <w:b/>
          <w:i/>
        </w:rPr>
        <w:t>Rigo</w:t>
      </w:r>
      <w:r>
        <w:rPr>
          <w:b/>
          <w:i/>
        </w:rPr>
        <w:t xml:space="preserve">: </w:t>
      </w:r>
      <w:r w:rsidR="00B5706B">
        <w:t>I can talk about</w:t>
      </w:r>
      <w:r>
        <w:t xml:space="preserve"> m</w:t>
      </w:r>
      <w:r w:rsidRPr="0060549E">
        <w:t xml:space="preserve">y experience </w:t>
      </w:r>
      <w:r>
        <w:t xml:space="preserve">of </w:t>
      </w:r>
      <w:r w:rsidRPr="0060549E">
        <w:t>using administrative data for Italy and France</w:t>
      </w:r>
      <w:r w:rsidR="00B5706B">
        <w:t>.</w:t>
      </w:r>
      <w:r w:rsidRPr="0060549E">
        <w:t xml:space="preserve"> Italy is a unique case.</w:t>
      </w:r>
      <w:r>
        <w:t xml:space="preserve"> </w:t>
      </w:r>
      <w:r w:rsidR="00611766">
        <w:t>To m</w:t>
      </w:r>
      <w:r>
        <w:t>y knowledge, no</w:t>
      </w:r>
      <w:r w:rsidRPr="0060549E">
        <w:t xml:space="preserve"> other country h</w:t>
      </w:r>
      <w:r>
        <w:t>as</w:t>
      </w:r>
      <w:r w:rsidRPr="0060549E">
        <w:t xml:space="preserve"> such data. </w:t>
      </w:r>
      <w:r>
        <w:t>Th</w:t>
      </w:r>
      <w:r w:rsidR="00EB2D80">
        <w:t>is</w:t>
      </w:r>
      <w:r w:rsidRPr="0060549E">
        <w:t xml:space="preserve"> is </w:t>
      </w:r>
      <w:r>
        <w:t xml:space="preserve">also </w:t>
      </w:r>
      <w:r w:rsidRPr="0060549E">
        <w:t xml:space="preserve">an additional bureaucratic </w:t>
      </w:r>
      <w:r w:rsidR="00A534F5">
        <w:t>issue</w:t>
      </w:r>
      <w:r w:rsidRPr="0060549E">
        <w:t xml:space="preserve"> for companies</w:t>
      </w:r>
      <w:r>
        <w:t>;</w:t>
      </w:r>
      <w:r w:rsidRPr="0060549E">
        <w:t xml:space="preserve"> I would not recommend it as a policy unless you are</w:t>
      </w:r>
      <w:r>
        <w:t xml:space="preserve"> </w:t>
      </w:r>
      <w:r>
        <w:t>really</w:t>
      </w:r>
      <w:r w:rsidRPr="0060549E">
        <w:t xml:space="preserve"> keen</w:t>
      </w:r>
      <w:r w:rsidRPr="0060549E">
        <w:t xml:space="preserve"> to monitor this phenomenon</w:t>
      </w:r>
      <w:r w:rsidRPr="00660BF8">
        <w:t xml:space="preserve"> </w:t>
      </w:r>
      <w:r w:rsidRPr="0060549E">
        <w:t>quite well.</w:t>
      </w:r>
    </w:p>
    <w:p w:rsidR="00F34614" w:rsidP="00F34614">
      <w:pPr>
        <w:pStyle w:val="Answer"/>
      </w:pPr>
      <w:r w:rsidRPr="0060549E">
        <w:t xml:space="preserve">For France, you can get a sense of how things have changed </w:t>
      </w:r>
      <w:r>
        <w:t xml:space="preserve">by </w:t>
      </w:r>
      <w:r w:rsidRPr="0060549E">
        <w:t xml:space="preserve">using </w:t>
      </w:r>
      <w:r w:rsidR="00A13659">
        <w:t xml:space="preserve">company </w:t>
      </w:r>
      <w:r w:rsidRPr="0060549E">
        <w:t>tax declarations. You have information about employees and employers that can</w:t>
      </w:r>
      <w:r w:rsidR="00A13659">
        <w:t xml:space="preserve"> be</w:t>
      </w:r>
      <w:r w:rsidRPr="0060549E">
        <w:t xml:space="preserve"> link</w:t>
      </w:r>
      <w:r w:rsidR="00A13659">
        <w:t>ed</w:t>
      </w:r>
      <w:r>
        <w:t xml:space="preserve"> to</w:t>
      </w:r>
      <w:r w:rsidRPr="0060549E">
        <w:t xml:space="preserve"> track changes over time</w:t>
      </w:r>
      <w:r w:rsidR="00027E75">
        <w:t>—</w:t>
      </w:r>
      <w:r w:rsidRPr="00A13659" w:rsidR="00A13659">
        <w:t xml:space="preserve">this relates to what I was saying </w:t>
      </w:r>
      <w:r w:rsidR="00027E75">
        <w:t>before</w:t>
      </w:r>
      <w:r w:rsidRPr="00A13659" w:rsidR="00A13659">
        <w:t xml:space="preserve"> about labour markets</w:t>
      </w:r>
      <w:r w:rsidRPr="0060549E">
        <w:t xml:space="preserve">. </w:t>
      </w:r>
      <w:r>
        <w:t>At the same time, the interesting thing about France</w:t>
      </w:r>
      <w:r w:rsidRPr="0060549E">
        <w:t xml:space="preserve"> </w:t>
      </w:r>
      <w:r>
        <w:t xml:space="preserve">is that it </w:t>
      </w:r>
      <w:r w:rsidRPr="0060549E">
        <w:t>allow</w:t>
      </w:r>
      <w:r>
        <w:t>s</w:t>
      </w:r>
      <w:r w:rsidRPr="0060549E">
        <w:t xml:space="preserve"> you to link this information with other surveys about firms so </w:t>
      </w:r>
      <w:r>
        <w:t xml:space="preserve">that </w:t>
      </w:r>
      <w:r w:rsidRPr="0060549E">
        <w:t>you can look at the effect on productivity</w:t>
      </w:r>
      <w:r>
        <w:t>,</w:t>
      </w:r>
      <w:r w:rsidRPr="0060549E">
        <w:t xml:space="preserve"> on any other digital factors</w:t>
      </w:r>
      <w:r>
        <w:t>,</w:t>
      </w:r>
      <w:r w:rsidRPr="0060549E">
        <w:t xml:space="preserve"> and so on.</w:t>
      </w:r>
    </w:p>
    <w:p w:rsidR="00F34614" w:rsidP="00F34614">
      <w:pPr>
        <w:pStyle w:val="Answer"/>
      </w:pPr>
      <w:r w:rsidRPr="0060549E">
        <w:t>The UK has this information but</w:t>
      </w:r>
      <w:r>
        <w:t xml:space="preserve">, </w:t>
      </w:r>
      <w:r w:rsidRPr="0060549E">
        <w:t>unfortunately</w:t>
      </w:r>
      <w:r>
        <w:t>, it is</w:t>
      </w:r>
      <w:r w:rsidRPr="0060549E">
        <w:t xml:space="preserve"> not linked. The</w:t>
      </w:r>
      <w:r>
        <w:t xml:space="preserve"> information is</w:t>
      </w:r>
      <w:r w:rsidRPr="0060549E">
        <w:t xml:space="preserve"> provided by different statistical offices</w:t>
      </w:r>
      <w:r>
        <w:t>. The</w:t>
      </w:r>
      <w:r w:rsidRPr="0060549E">
        <w:t xml:space="preserve"> Department for </w:t>
      </w:r>
      <w:r>
        <w:t>E</w:t>
      </w:r>
      <w:r w:rsidRPr="0060549E">
        <w:t>ducation</w:t>
      </w:r>
      <w:r>
        <w:t xml:space="preserve"> has</w:t>
      </w:r>
      <w:r w:rsidRPr="0060549E">
        <w:t xml:space="preserve"> interesting data on employees</w:t>
      </w:r>
      <w:r>
        <w:t>,</w:t>
      </w:r>
      <w:r w:rsidRPr="0060549E">
        <w:t xml:space="preserve"> their level of education and their place of residence, but </w:t>
      </w:r>
      <w:r>
        <w:t xml:space="preserve">it does </w:t>
      </w:r>
      <w:r w:rsidRPr="0060549E">
        <w:t>not have information about the location of the firm</w:t>
      </w:r>
      <w:r>
        <w:t>. It is</w:t>
      </w:r>
      <w:r w:rsidRPr="0060549E">
        <w:t xml:space="preserve"> not linking this data to firm</w:t>
      </w:r>
      <w:r>
        <w:t>-level</w:t>
      </w:r>
      <w:r w:rsidRPr="0060549E">
        <w:t xml:space="preserve"> information</w:t>
      </w:r>
      <w:r>
        <w:t>; t</w:t>
      </w:r>
      <w:r w:rsidRPr="0060549E">
        <w:t>here is no way to assess the impact of work</w:t>
      </w:r>
      <w:r>
        <w:t>ing</w:t>
      </w:r>
      <w:r w:rsidRPr="0060549E">
        <w:t xml:space="preserve"> from home on companies without such a link.</w:t>
      </w:r>
    </w:p>
    <w:p w:rsidR="00F34614" w:rsidP="00F34614">
      <w:pPr>
        <w:pStyle w:val="Answer"/>
      </w:pPr>
      <w:r w:rsidRPr="005F69A2">
        <w:t>Given the importance of understanding the implications for the UK’s economic geography—</w:t>
      </w:r>
      <w:r w:rsidR="001E44C4">
        <w:t>because every country has its own economic geography</w:t>
      </w:r>
      <w:r w:rsidRPr="005F69A2">
        <w:t>—</w:t>
      </w:r>
      <w:r>
        <w:t xml:space="preserve">I would recommend </w:t>
      </w:r>
      <w:r w:rsidRPr="0060549E">
        <w:t>more co</w:t>
      </w:r>
      <w:r>
        <w:t>-</w:t>
      </w:r>
      <w:r w:rsidRPr="0060549E">
        <w:t>operation across statistical office</w:t>
      </w:r>
      <w:r>
        <w:t>s</w:t>
      </w:r>
      <w:r w:rsidRPr="0060549E">
        <w:t xml:space="preserve"> </w:t>
      </w:r>
      <w:r>
        <w:t>to link</w:t>
      </w:r>
      <w:r w:rsidRPr="0060549E">
        <w:t xml:space="preserve"> </w:t>
      </w:r>
      <w:r>
        <w:t>the available</w:t>
      </w:r>
      <w:r w:rsidRPr="0060549E">
        <w:t xml:space="preserve"> data. </w:t>
      </w:r>
      <w:r>
        <w:t>It is not being</w:t>
      </w:r>
      <w:r w:rsidRPr="0060549E">
        <w:t xml:space="preserve"> used because th</w:t>
      </w:r>
      <w:r>
        <w:t>ese offices</w:t>
      </w:r>
      <w:r w:rsidRPr="0060549E">
        <w:t xml:space="preserve"> have different objectives.</w:t>
      </w:r>
    </w:p>
    <w:p w:rsidR="00F34614" w:rsidP="00F34614">
      <w:pPr>
        <w:pStyle w:val="Remark"/>
      </w:pPr>
      <w:r w:rsidRPr="00DC18BF">
        <w:rPr>
          <w:b/>
        </w:rPr>
        <w:t xml:space="preserve">Baroness Freeman of </w:t>
      </w:r>
      <w:r w:rsidRPr="00DC18BF">
        <w:rPr>
          <w:b/>
        </w:rPr>
        <w:t>Steventon</w:t>
      </w:r>
      <w:r w:rsidRPr="00DC18BF">
        <w:rPr>
          <w:b/>
        </w:rPr>
        <w:t>:</w:t>
      </w:r>
      <w:r>
        <w:t xml:space="preserve"> Can I check something? Does that mean that no more extra data needs to be collected—that is, all the archives of data that they have could be connected?</w:t>
      </w:r>
    </w:p>
    <w:p w:rsidR="00F34614" w:rsidRPr="009974D5" w:rsidP="00F34614">
      <w:pPr>
        <w:pStyle w:val="Answer"/>
        <w:rPr>
          <w:bCs/>
          <w:iCs/>
        </w:rPr>
      </w:pPr>
      <w:r>
        <w:rPr>
          <w:b/>
          <w:i/>
        </w:rPr>
        <w:t xml:space="preserve">Dr Davide Rigo: </w:t>
      </w:r>
      <w:r>
        <w:rPr>
          <w:bCs/>
          <w:iCs/>
        </w:rPr>
        <w:t xml:space="preserve">Yes. These are </w:t>
      </w:r>
      <w:r w:rsidRPr="009974D5">
        <w:rPr>
          <w:bCs/>
          <w:iCs/>
        </w:rPr>
        <w:t>tax declarations that employers are obliged to make</w:t>
      </w:r>
      <w:r>
        <w:rPr>
          <w:bCs/>
          <w:iCs/>
        </w:rPr>
        <w:t>. HMRC collects the data</w:t>
      </w:r>
      <w:r w:rsidRPr="009974D5">
        <w:rPr>
          <w:bCs/>
          <w:iCs/>
        </w:rPr>
        <w:t>. The ONS re-elaborate</w:t>
      </w:r>
      <w:r>
        <w:rPr>
          <w:bCs/>
          <w:iCs/>
        </w:rPr>
        <w:t>s</w:t>
      </w:r>
      <w:r w:rsidRPr="009974D5">
        <w:rPr>
          <w:bCs/>
          <w:iCs/>
        </w:rPr>
        <w:t xml:space="preserve"> the </w:t>
      </w:r>
      <w:r w:rsidRPr="009974D5">
        <w:rPr>
          <w:bCs/>
          <w:iCs/>
        </w:rPr>
        <w:t>data</w:t>
      </w:r>
      <w:r w:rsidRPr="009974D5">
        <w:rPr>
          <w:bCs/>
          <w:iCs/>
        </w:rPr>
        <w:t xml:space="preserve"> but </w:t>
      </w:r>
      <w:r>
        <w:rPr>
          <w:bCs/>
          <w:iCs/>
        </w:rPr>
        <w:t>it does</w:t>
      </w:r>
      <w:r w:rsidRPr="009974D5">
        <w:rPr>
          <w:bCs/>
          <w:iCs/>
        </w:rPr>
        <w:t xml:space="preserve"> not talk with the Department for </w:t>
      </w:r>
      <w:r>
        <w:rPr>
          <w:bCs/>
          <w:iCs/>
        </w:rPr>
        <w:t>E</w:t>
      </w:r>
      <w:r w:rsidRPr="009974D5">
        <w:rPr>
          <w:bCs/>
          <w:iCs/>
        </w:rPr>
        <w:t>ducation.</w:t>
      </w:r>
    </w:p>
    <w:p w:rsidR="00F34614" w:rsidP="00F34614">
      <w:pPr>
        <w:pStyle w:val="Answer"/>
      </w:pPr>
      <w:r>
        <w:rPr>
          <w:b/>
          <w:i/>
        </w:rPr>
        <w:t xml:space="preserve">Dr Steve Pickering: </w:t>
      </w:r>
      <w:r>
        <w:t xml:space="preserve">I agree completely with Dr Rigo. We in the UK need something in the way of ministerial responsibility for </w:t>
      </w:r>
      <w:r w:rsidRPr="00FA1F56">
        <w:t>coll</w:t>
      </w:r>
      <w:r>
        <w:t xml:space="preserve">ating and co-ordinating </w:t>
      </w:r>
      <w:r w:rsidRPr="00FA1F56">
        <w:t>these data</w:t>
      </w:r>
      <w:r>
        <w:t>. We</w:t>
      </w:r>
      <w:r w:rsidRPr="00FA1F56">
        <w:t xml:space="preserve"> have something similar in Japan</w:t>
      </w:r>
      <w:r>
        <w:t xml:space="preserve">: </w:t>
      </w:r>
      <w:r w:rsidRPr="00FA1F56">
        <w:t>the</w:t>
      </w:r>
      <w:r w:rsidRPr="00FA1F56">
        <w:t xml:space="preserve"> Japanese Ministry of Land, </w:t>
      </w:r>
      <w:r>
        <w:t>I</w:t>
      </w:r>
      <w:r w:rsidRPr="00FA1F56">
        <w:t xml:space="preserve">nfrastructure, Transport and Tourism has been gathering data on working from home </w:t>
      </w:r>
      <w:r>
        <w:t xml:space="preserve">for quite some time now—going back to </w:t>
      </w:r>
      <w:r w:rsidRPr="00FA1F56">
        <w:t>2002</w:t>
      </w:r>
      <w:r>
        <w:t xml:space="preserve">, in fact, so it </w:t>
      </w:r>
      <w:r w:rsidRPr="00FA1F56">
        <w:t>far pre-dates Covid.</w:t>
      </w:r>
    </w:p>
    <w:p w:rsidR="00F34614" w:rsidP="00F34614">
      <w:pPr>
        <w:pStyle w:val="Answer"/>
      </w:pPr>
      <w:r>
        <w:t>Let us</w:t>
      </w:r>
      <w:r w:rsidRPr="00FA1F56">
        <w:t xml:space="preserve"> </w:t>
      </w:r>
      <w:r>
        <w:t xml:space="preserve">take a step back, though, and </w:t>
      </w:r>
      <w:r w:rsidRPr="00FA1F56">
        <w:t>remember what we were saying at the start</w:t>
      </w:r>
      <w:r>
        <w:t>. The</w:t>
      </w:r>
      <w:r w:rsidRPr="00FA1F56">
        <w:t xml:space="preserve"> UK </w:t>
      </w:r>
      <w:r>
        <w:t>has</w:t>
      </w:r>
      <w:r w:rsidRPr="00FA1F56">
        <w:t xml:space="preserve"> far higher working</w:t>
      </w:r>
      <w:r>
        <w:t>-</w:t>
      </w:r>
      <w:r w:rsidRPr="00FA1F56">
        <w:t>from</w:t>
      </w:r>
      <w:r>
        <w:t>-</w:t>
      </w:r>
      <w:r w:rsidRPr="00FA1F56">
        <w:t>home rates than many other places</w:t>
      </w:r>
      <w:r>
        <w:t>—</w:t>
      </w:r>
      <w:r w:rsidRPr="00FA1F56">
        <w:t xml:space="preserve">certainly much higher than Japan. Japan had </w:t>
      </w:r>
      <w:r>
        <w:t>two</w:t>
      </w:r>
      <w:r w:rsidRPr="00FA1F56">
        <w:t xml:space="preserve"> </w:t>
      </w:r>
      <w:r w:rsidRPr="00FA1F56">
        <w:t>particular reasons</w:t>
      </w:r>
      <w:r w:rsidRPr="00FA1F56">
        <w:t xml:space="preserve"> for </w:t>
      </w:r>
      <w:r>
        <w:t>wanting</w:t>
      </w:r>
      <w:r w:rsidRPr="00FA1F56">
        <w:t xml:space="preserve"> </w:t>
      </w:r>
      <w:r>
        <w:t xml:space="preserve">to look </w:t>
      </w:r>
      <w:r w:rsidRPr="00FA1F56">
        <w:t>at working from home. First</w:t>
      </w:r>
      <w:r>
        <w:t xml:space="preserve">, it was </w:t>
      </w:r>
      <w:r w:rsidRPr="00FA1F56">
        <w:t xml:space="preserve">to deal with the problem </w:t>
      </w:r>
      <w:r>
        <w:t>of</w:t>
      </w:r>
      <w:r w:rsidRPr="00FA1F56">
        <w:t xml:space="preserve"> </w:t>
      </w:r>
      <w:r w:rsidR="00FE03FF">
        <w:t>“</w:t>
      </w:r>
      <w:r w:rsidRPr="00FA1F56">
        <w:t>karoshi</w:t>
      </w:r>
      <w:r w:rsidR="00FE03FF">
        <w:t>”</w:t>
      </w:r>
      <w:r>
        <w:t xml:space="preserve">, which is literally </w:t>
      </w:r>
      <w:r w:rsidRPr="00FA1F56">
        <w:t>working yourself to death</w:t>
      </w:r>
      <w:r>
        <w:t>. Pe</w:t>
      </w:r>
      <w:r w:rsidRPr="00FA1F56">
        <w:t xml:space="preserve">ople are working 100 hours of overtime every month. </w:t>
      </w:r>
      <w:r>
        <w:t>The</w:t>
      </w:r>
      <w:r w:rsidRPr="00FA1F56">
        <w:t xml:space="preserve"> Japanese Government wanted to deal with that</w:t>
      </w:r>
      <w:r>
        <w:t>, clearly, and</w:t>
      </w:r>
      <w:r w:rsidRPr="00FA1F56">
        <w:t xml:space="preserve"> working from home was one tool </w:t>
      </w:r>
      <w:r>
        <w:t>with</w:t>
      </w:r>
      <w:r w:rsidRPr="00FA1F56">
        <w:t xml:space="preserve"> which to do that</w:t>
      </w:r>
      <w:r>
        <w:t>.</w:t>
      </w:r>
    </w:p>
    <w:p w:rsidR="00F34614" w:rsidP="00F34614">
      <w:pPr>
        <w:pStyle w:val="Answer"/>
      </w:pPr>
      <w:r>
        <w:t xml:space="preserve">Secondly, Japan wanted to deal with its childbirth problem. Two weeks ago, it was announced that, for the 43rd successive year, the Japanese birth rate had declined. Working from home is a tool. In the birth rate world, it is not working, but it is a tool that is being used. It is a ministerial responsibility to organise and gather those data on levels of home working. </w:t>
      </w:r>
    </w:p>
    <w:p w:rsidR="00F34614" w:rsidP="00F34614">
      <w:pPr>
        <w:pStyle w:val="Answer"/>
      </w:pPr>
      <w:r>
        <w:t xml:space="preserve">The other level at which I would answer your question is that there are other types of data that we should be gathering. I would like to see more data gathered on mental health. Some of the findings on mental health and the effect that working from home has on it are contradictory. I would also like to see more research on ethnicity. It is very hard to do research on ethnicity, partly because ethnic minorities are </w:t>
      </w:r>
      <w:r>
        <w:t>by definition a</w:t>
      </w:r>
      <w:r>
        <w:t xml:space="preserve"> minority but also because, particularly in survey research, they are always proportionately more of a minority. I would like to see more regional data being gathered, as well as more data on work sectors and disability.</w:t>
      </w:r>
    </w:p>
    <w:p w:rsidR="00F34614" w:rsidP="00F34614">
      <w:pPr>
        <w:pStyle w:val="Answer"/>
      </w:pPr>
      <w:r>
        <w:t>Those are the sorts of things where I would like to see more data gathered than has been done, but, ultimately, I would like to see a ministerial responsibility to co-ordinate these things.</w:t>
      </w:r>
    </w:p>
    <w:p w:rsidR="00F34614" w:rsidP="00F34614">
      <w:pPr>
        <w:pStyle w:val="Remark"/>
      </w:pPr>
      <w:r w:rsidRPr="002B2268">
        <w:rPr>
          <w:b/>
        </w:rPr>
        <w:t xml:space="preserve">Baroness Freeman of </w:t>
      </w:r>
      <w:r w:rsidRPr="002B2268">
        <w:rPr>
          <w:b/>
        </w:rPr>
        <w:t>Steventon</w:t>
      </w:r>
      <w:r w:rsidRPr="002B2268">
        <w:rPr>
          <w:b/>
        </w:rPr>
        <w:t>:</w:t>
      </w:r>
      <w:r>
        <w:t xml:space="preserve"> Would those extra things that you recommend mainly be surveys, or is some of that administrative data?</w:t>
      </w:r>
    </w:p>
    <w:p w:rsidR="00F34614" w:rsidRPr="006D3B0B" w:rsidP="00F34614">
      <w:pPr>
        <w:pStyle w:val="Answer"/>
        <w:rPr>
          <w:bCs/>
          <w:iCs/>
        </w:rPr>
      </w:pPr>
      <w:r>
        <w:rPr>
          <w:b/>
          <w:i/>
        </w:rPr>
        <w:t xml:space="preserve">Dr Steve Pickering: </w:t>
      </w:r>
      <w:r w:rsidRPr="006D3B0B">
        <w:rPr>
          <w:bCs/>
          <w:iCs/>
        </w:rPr>
        <w:t>Some of this can be gleaned through administrative data that are already available</w:t>
      </w:r>
      <w:r>
        <w:rPr>
          <w:bCs/>
          <w:iCs/>
        </w:rPr>
        <w:t>, but</w:t>
      </w:r>
      <w:r w:rsidRPr="006D3B0B">
        <w:rPr>
          <w:bCs/>
          <w:iCs/>
        </w:rPr>
        <w:t xml:space="preserve"> </w:t>
      </w:r>
      <w:r>
        <w:rPr>
          <w:bCs/>
          <w:iCs/>
        </w:rPr>
        <w:t xml:space="preserve">I think that </w:t>
      </w:r>
      <w:r w:rsidRPr="006D3B0B">
        <w:rPr>
          <w:bCs/>
          <w:iCs/>
        </w:rPr>
        <w:t>new surveys would need to be done as well.</w:t>
      </w:r>
    </w:p>
    <w:p w:rsidR="00F34614" w:rsidP="00F34614">
      <w:pPr>
        <w:pStyle w:val="Answer"/>
      </w:pPr>
      <w:r>
        <w:rPr>
          <w:b/>
          <w:i/>
        </w:rPr>
        <w:t xml:space="preserve">Dr Emma Harrington: </w:t>
      </w:r>
      <w:r>
        <w:rPr>
          <w:bCs/>
          <w:iCs/>
        </w:rPr>
        <w:t xml:space="preserve">I would </w:t>
      </w:r>
      <w:r w:rsidRPr="00982FA0">
        <w:t xml:space="preserve">echo </w:t>
      </w:r>
      <w:r>
        <w:t xml:space="preserve">a lot </w:t>
      </w:r>
      <w:r w:rsidRPr="00982FA0">
        <w:t xml:space="preserve">of what has </w:t>
      </w:r>
      <w:r>
        <w:t xml:space="preserve">already </w:t>
      </w:r>
      <w:r w:rsidRPr="00982FA0">
        <w:t xml:space="preserve">been said. </w:t>
      </w:r>
      <w:r>
        <w:t>M</w:t>
      </w:r>
      <w:r w:rsidRPr="00982FA0">
        <w:t xml:space="preserve">ore merging of existing data is always a great place to start. </w:t>
      </w:r>
      <w:r>
        <w:t>It</w:t>
      </w:r>
      <w:r w:rsidRPr="00982FA0">
        <w:t xml:space="preserve"> can be harder to deduce from administrative data alone whether people are </w:t>
      </w:r>
      <w:r w:rsidRPr="00982FA0">
        <w:t xml:space="preserve">working in a hybrid way, since that will not necessarily show up in them living far </w:t>
      </w:r>
      <w:r>
        <w:t xml:space="preserve">away </w:t>
      </w:r>
      <w:r w:rsidRPr="00982FA0">
        <w:t xml:space="preserve">from their employer. </w:t>
      </w:r>
      <w:r>
        <w:t>That</w:t>
      </w:r>
      <w:r w:rsidRPr="00982FA0">
        <w:t xml:space="preserve"> </w:t>
      </w:r>
      <w:r>
        <w:t xml:space="preserve">is </w:t>
      </w:r>
      <w:r w:rsidRPr="00982FA0">
        <w:t>where surveys can be a useful complement</w:t>
      </w:r>
      <w:r>
        <w:t>.</w:t>
      </w:r>
    </w:p>
    <w:p w:rsidR="00F34614" w:rsidP="00F34614">
      <w:pPr>
        <w:pStyle w:val="Answer"/>
      </w:pPr>
      <w:r>
        <w:t>In the</w:t>
      </w:r>
      <w:r w:rsidRPr="00982FA0">
        <w:t xml:space="preserve"> US</w:t>
      </w:r>
      <w:r>
        <w:t>,</w:t>
      </w:r>
      <w:r w:rsidRPr="00982FA0">
        <w:t xml:space="preserve"> the census </w:t>
      </w:r>
      <w:r>
        <w:t>has</w:t>
      </w:r>
      <w:r w:rsidRPr="00982FA0">
        <w:t xml:space="preserve"> some questions about working from home</w:t>
      </w:r>
      <w:r>
        <w:t>—mainly on</w:t>
      </w:r>
      <w:r w:rsidRPr="00982FA0">
        <w:t xml:space="preserve"> whether people are working from home all the time, </w:t>
      </w:r>
      <w:r>
        <w:t>basically—</w:t>
      </w:r>
      <w:r w:rsidRPr="00982FA0">
        <w:t>but something like that could be a useful complement</w:t>
      </w:r>
      <w:r>
        <w:t xml:space="preserve">. You would </w:t>
      </w:r>
      <w:r w:rsidRPr="00982FA0">
        <w:t>then have broad</w:t>
      </w:r>
      <w:r>
        <w:t>-</w:t>
      </w:r>
      <w:r w:rsidRPr="00982FA0">
        <w:t xml:space="preserve">reaching data for </w:t>
      </w:r>
      <w:r w:rsidRPr="00982FA0">
        <w:t xml:space="preserve">all </w:t>
      </w:r>
      <w:r>
        <w:t>of</w:t>
      </w:r>
      <w:r>
        <w:t xml:space="preserve"> </w:t>
      </w:r>
      <w:r w:rsidRPr="00982FA0">
        <w:t>the UK on patterns of work</w:t>
      </w:r>
      <w:r>
        <w:t>ing</w:t>
      </w:r>
      <w:r w:rsidRPr="00982FA0">
        <w:t xml:space="preserve"> from home</w:t>
      </w:r>
      <w:r>
        <w:t>. G</w:t>
      </w:r>
      <w:r w:rsidRPr="00982FA0">
        <w:t>iven the current environment, doing that in a way that also capture</w:t>
      </w:r>
      <w:r>
        <w:t>s</w:t>
      </w:r>
      <w:r w:rsidRPr="00982FA0">
        <w:t xml:space="preserve"> hybrid work would make a lot of sense.</w:t>
      </w:r>
    </w:p>
    <w:p w:rsidR="00F34614" w:rsidP="00F34614">
      <w:pPr>
        <w:pStyle w:val="Question"/>
      </w:pPr>
      <w:r w:rsidRPr="49126B6E">
        <w:rPr>
          <w:b/>
          <w:bCs/>
        </w:rPr>
        <w:t>Lord Farmer:</w:t>
      </w:r>
      <w:r>
        <w:t xml:space="preserve"> </w:t>
      </w:r>
      <w:r w:rsidRPr="00F34614">
        <w:t>Building on the previous question, how do digital access and skills affect remote and hybrid working in the UK? How does this compare to</w:t>
      </w:r>
      <w:r w:rsidR="0086612D">
        <w:t xml:space="preserve"> </w:t>
      </w:r>
      <w:r w:rsidRPr="00F34614">
        <w:t>other countries?</w:t>
      </w:r>
      <w:r>
        <w:t xml:space="preserve"> Dr Rigo and his colleagues said in written evidence that the UK has a reduced understanding of what enables and restricts the adoption of remote and hybrid working due to a lack of information on broadband speed, fibre-optic network coverage, digital delays and company-level IT expenditure—</w:t>
      </w:r>
      <w:r w:rsidR="009A304C">
        <w:t xml:space="preserve">and that is </w:t>
      </w:r>
      <w:r>
        <w:t>apart from older people who do not know how to use the internet.</w:t>
      </w:r>
    </w:p>
    <w:p w:rsidR="00F34614" w:rsidP="00F34614">
      <w:pPr>
        <w:pStyle w:val="Answer"/>
      </w:pPr>
      <w:r w:rsidRPr="001F0FA6">
        <w:rPr>
          <w:b/>
          <w:i/>
        </w:rPr>
        <w:t xml:space="preserve">Dr Davide </w:t>
      </w:r>
      <w:r w:rsidRPr="001F0FA6">
        <w:rPr>
          <w:b/>
          <w:i/>
        </w:rPr>
        <w:t>Rigo</w:t>
      </w:r>
      <w:r w:rsidRPr="001F0FA6">
        <w:rPr>
          <w:b/>
          <w:i/>
        </w:rPr>
        <w:t xml:space="preserve">: </w:t>
      </w:r>
      <w:r w:rsidR="00407BB5">
        <w:t>This</w:t>
      </w:r>
      <w:r>
        <w:t xml:space="preserve"> is the very descriptive </w:t>
      </w:r>
      <w:r w:rsidRPr="00C651D9">
        <w:t xml:space="preserve">evidence </w:t>
      </w:r>
      <w:r>
        <w:t xml:space="preserve">that we have found so far for </w:t>
      </w:r>
      <w:r w:rsidRPr="00C651D9">
        <w:t xml:space="preserve">the UK. </w:t>
      </w:r>
      <w:r>
        <w:t>As I said before, w</w:t>
      </w:r>
      <w:r w:rsidRPr="00C651D9">
        <w:t>e</w:t>
      </w:r>
      <w:r>
        <w:t xml:space="preserve"> </w:t>
      </w:r>
      <w:r w:rsidRPr="00C651D9">
        <w:t>look at three key digital enablers</w:t>
      </w:r>
      <w:r>
        <w:t>; o</w:t>
      </w:r>
      <w:r w:rsidRPr="00C651D9">
        <w:t>bviously</w:t>
      </w:r>
      <w:r>
        <w:t>,</w:t>
      </w:r>
      <w:r w:rsidRPr="00C651D9">
        <w:t xml:space="preserve"> other factors may affect the adoption of work</w:t>
      </w:r>
      <w:r>
        <w:t>ing</w:t>
      </w:r>
      <w:r w:rsidRPr="00C651D9">
        <w:t xml:space="preserve"> from home.</w:t>
      </w:r>
    </w:p>
    <w:p w:rsidR="00F34614" w:rsidP="00F34614">
      <w:pPr>
        <w:pStyle w:val="Answer"/>
      </w:pPr>
      <w:r>
        <w:t>What we</w:t>
      </w:r>
      <w:r w:rsidRPr="00C651D9">
        <w:t xml:space="preserve"> found for the UK is quite reassuring. The UK is </w:t>
      </w:r>
      <w:r>
        <w:t xml:space="preserve">really </w:t>
      </w:r>
      <w:r w:rsidRPr="00C651D9">
        <w:t xml:space="preserve">exploiting its potential. </w:t>
      </w:r>
      <w:r>
        <w:t>From</w:t>
      </w:r>
      <w:r w:rsidRPr="00C651D9">
        <w:t xml:space="preserve"> a simple correlation analysis</w:t>
      </w:r>
      <w:r>
        <w:t>, we see that</w:t>
      </w:r>
      <w:r w:rsidRPr="00C651D9">
        <w:t xml:space="preserve"> this is mainly due to the widespread availability of broadband internet connection</w:t>
      </w:r>
      <w:r>
        <w:t>s</w:t>
      </w:r>
      <w:r w:rsidRPr="00C651D9">
        <w:t xml:space="preserve"> and the supply of skilled graduates. </w:t>
      </w:r>
      <w:r>
        <w:t>In</w:t>
      </w:r>
      <w:r w:rsidRPr="00C651D9">
        <w:t xml:space="preserve"> terms of adoption</w:t>
      </w:r>
      <w:r>
        <w:t>,</w:t>
      </w:r>
      <w:r w:rsidRPr="00C651D9">
        <w:t xml:space="preserve"> </w:t>
      </w:r>
      <w:r>
        <w:t>the figure</w:t>
      </w:r>
      <w:r w:rsidRPr="00C651D9">
        <w:t xml:space="preserve"> </w:t>
      </w:r>
      <w:r>
        <w:t xml:space="preserve">I gave you before </w:t>
      </w:r>
      <w:r w:rsidRPr="00C651D9">
        <w:t>is 90%</w:t>
      </w:r>
      <w:r>
        <w:t>, s</w:t>
      </w:r>
      <w:r w:rsidRPr="00C651D9">
        <w:t>o 90 out of 100 white</w:t>
      </w:r>
      <w:r>
        <w:t>-</w:t>
      </w:r>
      <w:r w:rsidRPr="00C651D9">
        <w:t xml:space="preserve">collar </w:t>
      </w:r>
      <w:r>
        <w:t xml:space="preserve">office </w:t>
      </w:r>
      <w:r w:rsidRPr="00C651D9">
        <w:t xml:space="preserve">workers engage </w:t>
      </w:r>
      <w:r w:rsidR="001A178C">
        <w:t>in</w:t>
      </w:r>
      <w:r w:rsidRPr="00C651D9">
        <w:t xml:space="preserve"> remote work at least a few days a week, which is quite impressive. </w:t>
      </w:r>
      <w:r>
        <w:t>There are</w:t>
      </w:r>
      <w:r w:rsidRPr="00C651D9">
        <w:t xml:space="preserve"> way</w:t>
      </w:r>
      <w:r>
        <w:t>s</w:t>
      </w:r>
      <w:r w:rsidRPr="00C651D9">
        <w:t xml:space="preserve"> to expand it further, </w:t>
      </w:r>
      <w:r>
        <w:t xml:space="preserve">obviously, </w:t>
      </w:r>
      <w:r w:rsidRPr="00C651D9">
        <w:t>but</w:t>
      </w:r>
      <w:r>
        <w:t xml:space="preserve">, </w:t>
      </w:r>
      <w:r w:rsidRPr="00C651D9">
        <w:t>in terms of adoption</w:t>
      </w:r>
      <w:r>
        <w:t xml:space="preserve">, the UK </w:t>
      </w:r>
      <w:r w:rsidRPr="00C651D9">
        <w:t>is a good reference</w:t>
      </w:r>
      <w:r w:rsidR="001A178C">
        <w:t xml:space="preserve"> point</w:t>
      </w:r>
      <w:r>
        <w:t>.</w:t>
      </w:r>
    </w:p>
    <w:p w:rsidR="00F34614" w:rsidP="00F34614">
      <w:pPr>
        <w:pStyle w:val="Remark"/>
      </w:pPr>
      <w:r w:rsidRPr="00554126">
        <w:rPr>
          <w:b/>
        </w:rPr>
        <w:t>Lord Farmer:</w:t>
      </w:r>
      <w:r>
        <w:t xml:space="preserve"> Do you find</w:t>
      </w:r>
      <w:r w:rsidRPr="00267A1F">
        <w:t xml:space="preserve"> </w:t>
      </w:r>
      <w:r>
        <w:t xml:space="preserve">that the people who are </w:t>
      </w:r>
      <w:r w:rsidRPr="00267A1F">
        <w:t>working from home have the skills</w:t>
      </w:r>
      <w:r>
        <w:t>? Is t</w:t>
      </w:r>
      <w:r w:rsidRPr="00267A1F">
        <w:t xml:space="preserve">here any data on </w:t>
      </w:r>
      <w:r>
        <w:t xml:space="preserve">the </w:t>
      </w:r>
      <w:r w:rsidRPr="00267A1F">
        <w:t xml:space="preserve">variation of </w:t>
      </w:r>
      <w:r>
        <w:t xml:space="preserve">skills among </w:t>
      </w:r>
      <w:r w:rsidRPr="00267A1F">
        <w:t>people working from home</w:t>
      </w:r>
      <w:r>
        <w:t xml:space="preserve"> on the internet—that is, on their </w:t>
      </w:r>
      <w:r w:rsidRPr="00267A1F">
        <w:t>ability</w:t>
      </w:r>
      <w:r w:rsidR="002662D1">
        <w:t>, as well as on</w:t>
      </w:r>
      <w:r>
        <w:t xml:space="preserve"> their broadband availability?</w:t>
      </w:r>
    </w:p>
    <w:p w:rsidR="00F34614" w:rsidP="00F34614">
      <w:pPr>
        <w:pStyle w:val="Answer"/>
      </w:pPr>
      <w:r>
        <w:rPr>
          <w:b/>
          <w:i/>
        </w:rPr>
        <w:t xml:space="preserve">Dr Davide Rigo: </w:t>
      </w:r>
      <w:r>
        <w:t>For the UK, we do not have any analysis of that.</w:t>
      </w:r>
      <w:r w:rsidRPr="000D2994">
        <w:t xml:space="preserve"> We </w:t>
      </w:r>
      <w:r w:rsidR="001A178C">
        <w:t xml:space="preserve">do </w:t>
      </w:r>
      <w:r>
        <w:t>have</w:t>
      </w:r>
      <w:r w:rsidRPr="000D2994">
        <w:t xml:space="preserve"> some analysis for Italy, comparing different </w:t>
      </w:r>
      <w:r>
        <w:t xml:space="preserve">types of </w:t>
      </w:r>
      <w:r w:rsidRPr="000D2994">
        <w:t>firm</w:t>
      </w:r>
      <w:r w:rsidR="001A178C">
        <w:t>s</w:t>
      </w:r>
      <w:r w:rsidRPr="000D2994">
        <w:t xml:space="preserve"> and trying to understand what a firm needs to adopt</w:t>
      </w:r>
      <w:r>
        <w:t xml:space="preserve"> for</w:t>
      </w:r>
      <w:r w:rsidRPr="000D2994">
        <w:t xml:space="preserve"> </w:t>
      </w:r>
      <w:r>
        <w:t>efficient home working</w:t>
      </w:r>
      <w:r w:rsidRPr="000D2994">
        <w:t>.</w:t>
      </w:r>
      <w:r>
        <w:t xml:space="preserve"> W</w:t>
      </w:r>
      <w:r w:rsidRPr="000D2994">
        <w:t>e find that less digitalised firms</w:t>
      </w:r>
      <w:r>
        <w:t>,</w:t>
      </w:r>
      <w:r w:rsidRPr="000D2994">
        <w:t xml:space="preserve"> </w:t>
      </w:r>
      <w:r>
        <w:t xml:space="preserve">including </w:t>
      </w:r>
      <w:r w:rsidRPr="000D2994">
        <w:t xml:space="preserve">firms that do not even </w:t>
      </w:r>
      <w:r>
        <w:t xml:space="preserve">have </w:t>
      </w:r>
      <w:r w:rsidRPr="000D2994">
        <w:t>laptops or IT infrastructure</w:t>
      </w:r>
      <w:r>
        <w:t>—</w:t>
      </w:r>
      <w:r w:rsidRPr="000D2994">
        <w:t xml:space="preserve">especially smaller firms that </w:t>
      </w:r>
      <w:r>
        <w:t xml:space="preserve">do not have </w:t>
      </w:r>
      <w:r w:rsidRPr="000D2994">
        <w:t xml:space="preserve">much organisational capital and firms that have </w:t>
      </w:r>
      <w:r>
        <w:t>fewer</w:t>
      </w:r>
      <w:r w:rsidRPr="000D2994">
        <w:t xml:space="preserve"> skilled employees</w:t>
      </w:r>
      <w:r>
        <w:t>—s</w:t>
      </w:r>
      <w:r w:rsidRPr="000D2994">
        <w:t>truggle</w:t>
      </w:r>
      <w:r>
        <w:t>d</w:t>
      </w:r>
      <w:r w:rsidRPr="000D2994">
        <w:t xml:space="preserve"> during the pandemic to adopt</w:t>
      </w:r>
      <w:r>
        <w:t xml:space="preserve"> </w:t>
      </w:r>
      <w:r w:rsidRPr="000D2994">
        <w:t>home</w:t>
      </w:r>
      <w:r>
        <w:t xml:space="preserve"> working</w:t>
      </w:r>
      <w:r w:rsidRPr="000D2994">
        <w:t xml:space="preserve">. </w:t>
      </w:r>
      <w:r>
        <w:t>It had</w:t>
      </w:r>
      <w:r w:rsidRPr="000D2994">
        <w:t xml:space="preserve"> a negative effect</w:t>
      </w:r>
      <w:r>
        <w:t>.</w:t>
      </w:r>
    </w:p>
    <w:p w:rsidR="00F34614" w:rsidP="00F34614">
      <w:pPr>
        <w:pStyle w:val="Answer"/>
      </w:pPr>
      <w:r w:rsidRPr="001A178C">
        <w:t xml:space="preserve">As for how these results translate to the UK, </w:t>
      </w:r>
      <w:r>
        <w:t>Regarding</w:t>
      </w:r>
      <w:r>
        <w:t xml:space="preserve"> how these </w:t>
      </w:r>
      <w:r w:rsidRPr="000D2994">
        <w:t>result</w:t>
      </w:r>
      <w:r>
        <w:t>s</w:t>
      </w:r>
      <w:r w:rsidRPr="000D2994">
        <w:t xml:space="preserve"> translate for the UK</w:t>
      </w:r>
      <w:r>
        <w:t>,</w:t>
      </w:r>
      <w:r w:rsidRPr="000D2994">
        <w:t xml:space="preserve"> </w:t>
      </w:r>
      <w:r>
        <w:t xml:space="preserve">we find that, </w:t>
      </w:r>
      <w:r w:rsidRPr="000D2994">
        <w:t>for Italy</w:t>
      </w:r>
      <w:r>
        <w:t xml:space="preserve">, in essence, </w:t>
      </w:r>
      <w:r w:rsidRPr="000D2994">
        <w:t>small, less digitalised</w:t>
      </w:r>
      <w:r>
        <w:t xml:space="preserve"> and</w:t>
      </w:r>
      <w:r w:rsidRPr="000D2994">
        <w:t xml:space="preserve"> less </w:t>
      </w:r>
      <w:r>
        <w:t>skill-</w:t>
      </w:r>
      <w:r w:rsidRPr="000D2994">
        <w:t>intensive compan</w:t>
      </w:r>
      <w:r>
        <w:t>ies</w:t>
      </w:r>
      <w:r w:rsidRPr="000D2994">
        <w:t xml:space="preserve"> suffered during the pandemic due to the adoption of work</w:t>
      </w:r>
      <w:r>
        <w:t>ing</w:t>
      </w:r>
      <w:r w:rsidRPr="000D2994">
        <w:t xml:space="preserve"> from home. </w:t>
      </w:r>
      <w:r>
        <w:t>This</w:t>
      </w:r>
      <w:r w:rsidRPr="000D2994">
        <w:t xml:space="preserve"> is important </w:t>
      </w:r>
      <w:r w:rsidRPr="000D2994">
        <w:t xml:space="preserve">for the UK because </w:t>
      </w:r>
      <w:r>
        <w:t>it</w:t>
      </w:r>
      <w:r w:rsidRPr="000D2994">
        <w:t xml:space="preserve"> has a large presence of small and medium enterprises. They represent most of the companies, 60% of the employment and 50% of the turnover. </w:t>
      </w:r>
      <w:r>
        <w:t>There</w:t>
      </w:r>
      <w:r w:rsidRPr="000D2994">
        <w:t xml:space="preserve"> is </w:t>
      </w:r>
      <w:r>
        <w:t>a</w:t>
      </w:r>
      <w:r w:rsidRPr="000D2994">
        <w:t xml:space="preserve"> lesson to take away if the Government want to diffuse this way of doing business across the business population.</w:t>
      </w:r>
    </w:p>
    <w:p w:rsidR="00F34614" w:rsidP="00F34614">
      <w:pPr>
        <w:pStyle w:val="Answer"/>
      </w:pPr>
      <w:r>
        <w:rPr>
          <w:b/>
          <w:i/>
        </w:rPr>
        <w:t xml:space="preserve">Dr Emma Harrington: </w:t>
      </w:r>
      <w:r>
        <w:t>A</w:t>
      </w:r>
      <w:r w:rsidRPr="00237775">
        <w:t xml:space="preserve">t the individual worker level, </w:t>
      </w:r>
      <w:r>
        <w:t xml:space="preserve">something that we have seen </w:t>
      </w:r>
      <w:r w:rsidRPr="00237775">
        <w:t xml:space="preserve">in our data </w:t>
      </w:r>
      <w:r>
        <w:t xml:space="preserve">is </w:t>
      </w:r>
      <w:r w:rsidRPr="00237775">
        <w:t xml:space="preserve">that it tends to be not necessarily the oldest </w:t>
      </w:r>
      <w:r>
        <w:t>or</w:t>
      </w:r>
      <w:r w:rsidRPr="00237775">
        <w:t xml:space="preserve"> youngest workers</w:t>
      </w:r>
      <w:r>
        <w:t xml:space="preserve"> </w:t>
      </w:r>
      <w:r w:rsidRPr="00237775">
        <w:t>who are working from home</w:t>
      </w:r>
      <w:r>
        <w:t>; it is</w:t>
      </w:r>
      <w:r w:rsidRPr="00237775">
        <w:t xml:space="preserve"> a U-shaped pattern </w:t>
      </w:r>
      <w:r>
        <w:t>when you think about</w:t>
      </w:r>
      <w:r w:rsidRPr="00237775">
        <w:t xml:space="preserve"> who </w:t>
      </w:r>
      <w:r>
        <w:t>i</w:t>
      </w:r>
      <w:r w:rsidRPr="00237775">
        <w:t xml:space="preserve">s working in the office. </w:t>
      </w:r>
      <w:r>
        <w:t>I</w:t>
      </w:r>
      <w:r w:rsidRPr="00237775">
        <w:t>n terms of skills, you can think about digital skills</w:t>
      </w:r>
      <w:r>
        <w:t>, but there are als</w:t>
      </w:r>
      <w:r w:rsidRPr="00237775">
        <w:t xml:space="preserve">o general workplace skills that </w:t>
      </w:r>
      <w:r>
        <w:t xml:space="preserve">are not necessarily fully developed in </w:t>
      </w:r>
      <w:r w:rsidRPr="00237775">
        <w:t xml:space="preserve">young workers. </w:t>
      </w:r>
      <w:r>
        <w:t>For</w:t>
      </w:r>
      <w:r w:rsidRPr="00237775">
        <w:t xml:space="preserve"> them, it is important to be in the office to get some of those skills by osmosis.</w:t>
      </w:r>
    </w:p>
    <w:p w:rsidR="00F34614" w:rsidP="00F34614">
      <w:pPr>
        <w:pStyle w:val="Answer"/>
      </w:pPr>
      <w:r>
        <w:t>Often,</w:t>
      </w:r>
      <w:r w:rsidRPr="00237775">
        <w:t xml:space="preserve"> there</w:t>
      </w:r>
      <w:r>
        <w:t xml:space="preserve"> are</w:t>
      </w:r>
      <w:r w:rsidRPr="00237775">
        <w:t xml:space="preserve"> two dimensions </w:t>
      </w:r>
      <w:r>
        <w:t>to think</w:t>
      </w:r>
      <w:r w:rsidRPr="00237775">
        <w:t xml:space="preserve"> about</w:t>
      </w:r>
      <w:r>
        <w:t>: first, does</w:t>
      </w:r>
      <w:r w:rsidRPr="00237775">
        <w:t xml:space="preserve"> someone know how to use digital tools</w:t>
      </w:r>
      <w:r w:rsidR="0055087B">
        <w:t xml:space="preserve">, as a way of thinking </w:t>
      </w:r>
      <w:r w:rsidRPr="00237775">
        <w:t>about whether they can work from home</w:t>
      </w:r>
      <w:r>
        <w:t xml:space="preserve">; and, secondly, </w:t>
      </w:r>
      <w:r w:rsidRPr="00237775">
        <w:t>do they know the job</w:t>
      </w:r>
      <w:r w:rsidR="00E61BDA">
        <w:t xml:space="preserve"> </w:t>
      </w:r>
      <w:r w:rsidR="00E61BDA">
        <w:t>really well</w:t>
      </w:r>
      <w:r>
        <w:t xml:space="preserve">, including </w:t>
      </w:r>
      <w:r w:rsidRPr="00237775">
        <w:t xml:space="preserve">how they are supposed to operate in it? </w:t>
      </w:r>
      <w:r>
        <w:t>That</w:t>
      </w:r>
      <w:r w:rsidRPr="00237775">
        <w:t xml:space="preserve"> is also crucial </w:t>
      </w:r>
      <w:r>
        <w:t>in being able to work f</w:t>
      </w:r>
      <w:r w:rsidRPr="00237775">
        <w:t>rom home effectively.</w:t>
      </w:r>
    </w:p>
    <w:p w:rsidR="00F34614" w:rsidP="00F34614">
      <w:pPr>
        <w:pStyle w:val="Answer"/>
      </w:pPr>
      <w:r>
        <w:rPr>
          <w:b/>
          <w:i/>
        </w:rPr>
        <w:t xml:space="preserve">Dr Steve Pickering: </w:t>
      </w:r>
      <w:r>
        <w:t xml:space="preserve">Following up on Dr Harrington’s point on </w:t>
      </w:r>
      <w:r w:rsidRPr="00F05334">
        <w:t xml:space="preserve">general skills, we find </w:t>
      </w:r>
      <w:r>
        <w:t xml:space="preserve">that there is a strong relationship </w:t>
      </w:r>
      <w:r w:rsidRPr="00F05334">
        <w:t xml:space="preserve">in </w:t>
      </w:r>
      <w:r>
        <w:t xml:space="preserve">both </w:t>
      </w:r>
      <w:r w:rsidRPr="00F05334">
        <w:t>the UK and Japan</w:t>
      </w:r>
      <w:r>
        <w:t xml:space="preserve">: </w:t>
      </w:r>
      <w:r w:rsidRPr="00F05334">
        <w:t xml:space="preserve">the higher </w:t>
      </w:r>
      <w:r>
        <w:t>your</w:t>
      </w:r>
      <w:r w:rsidRPr="00F05334">
        <w:t xml:space="preserve"> rate of education, the more likely you are to work from home. </w:t>
      </w:r>
      <w:r>
        <w:t>However,</w:t>
      </w:r>
      <w:r w:rsidRPr="00F05334">
        <w:t xml:space="preserve"> because you have such a different baseline between the two countries, we find that the highest</w:t>
      </w:r>
      <w:r>
        <w:t>-</w:t>
      </w:r>
      <w:r w:rsidRPr="00F05334">
        <w:t>educated people in Japan are working from home at about the same rate as the lowest</w:t>
      </w:r>
      <w:r>
        <w:t>-</w:t>
      </w:r>
      <w:r w:rsidRPr="00F05334">
        <w:t>educated people in the UK</w:t>
      </w:r>
      <w:r>
        <w:t>. It</w:t>
      </w:r>
      <w:r w:rsidRPr="00F05334">
        <w:t xml:space="preserve"> goes in pretty much a straight line through the two countries.</w:t>
      </w:r>
    </w:p>
    <w:p w:rsidR="00F34614" w:rsidP="00F34614">
      <w:pPr>
        <w:pStyle w:val="Question"/>
      </w:pPr>
      <w:r w:rsidRPr="003C0A94">
        <w:rPr>
          <w:b/>
        </w:rPr>
        <w:t>Baroness Featherstone:</w:t>
      </w:r>
      <w:r>
        <w:t xml:space="preserve"> How have you seen remote and hybrid working</w:t>
      </w:r>
      <w:r w:rsidRPr="003C0A94">
        <w:t xml:space="preserve"> affect labour market access in other countries, including for women and across wider geographical areas?</w:t>
      </w:r>
    </w:p>
    <w:p w:rsidR="00F34614" w:rsidP="00F34614">
      <w:pPr>
        <w:pStyle w:val="Answer"/>
      </w:pPr>
      <w:r w:rsidRPr="003C0A94">
        <w:rPr>
          <w:b/>
          <w:i/>
        </w:rPr>
        <w:t xml:space="preserve">Dr Steve Pickering: </w:t>
      </w:r>
      <w:r>
        <w:t>When we look at the differences between men and women in our data</w:t>
      </w:r>
      <w:r w:rsidRPr="00456B79">
        <w:t xml:space="preserve"> in both countries, we do not find a statistically significant difference in the number of women and the number of men working from home</w:t>
      </w:r>
      <w:r>
        <w:t>, but</w:t>
      </w:r>
      <w:r w:rsidRPr="00456B79">
        <w:t xml:space="preserve"> we do find that they are giving different reasons for doing it</w:t>
      </w:r>
      <w:r>
        <w:t>. Men</w:t>
      </w:r>
      <w:r w:rsidRPr="00456B79">
        <w:t xml:space="preserve"> in both countries are saying </w:t>
      </w:r>
      <w:r>
        <w:t>that</w:t>
      </w:r>
      <w:r w:rsidRPr="00456B79">
        <w:t xml:space="preserve"> efficiency, productivity</w:t>
      </w:r>
      <w:r>
        <w:t xml:space="preserve"> and</w:t>
      </w:r>
      <w:r w:rsidRPr="00456B79">
        <w:t xml:space="preserve"> technology are the drivers for </w:t>
      </w:r>
      <w:r>
        <w:t>them wanting</w:t>
      </w:r>
      <w:r w:rsidRPr="00456B79">
        <w:t xml:space="preserve"> to work from home. </w:t>
      </w:r>
      <w:r>
        <w:t>With</w:t>
      </w:r>
      <w:r w:rsidRPr="00456B79">
        <w:t xml:space="preserve"> women</w:t>
      </w:r>
      <w:r>
        <w:t xml:space="preserve">, </w:t>
      </w:r>
      <w:r w:rsidRPr="00456B79">
        <w:t>it is health, long Covid, mental health, pregnancy, illness</w:t>
      </w:r>
      <w:r>
        <w:t xml:space="preserve"> and</w:t>
      </w:r>
      <w:r w:rsidRPr="00456B79">
        <w:t xml:space="preserve"> caring responsibilities. Those are some of the factors that women are giving for why they are working from home</w:t>
      </w:r>
      <w:r>
        <w:t>.</w:t>
      </w:r>
    </w:p>
    <w:p w:rsidR="00F34614" w:rsidP="00F34614">
      <w:pPr>
        <w:pStyle w:val="Answer"/>
      </w:pPr>
      <w:r>
        <w:t xml:space="preserve">Where </w:t>
      </w:r>
      <w:r w:rsidRPr="00456B79">
        <w:t xml:space="preserve">it becomes different between the two countries is </w:t>
      </w:r>
      <w:r>
        <w:t>with</w:t>
      </w:r>
      <w:r w:rsidRPr="00456B79">
        <w:t xml:space="preserve"> children. </w:t>
      </w:r>
      <w:r>
        <w:t>We find that, if</w:t>
      </w:r>
      <w:r w:rsidRPr="00456B79">
        <w:t xml:space="preserve"> you have children</w:t>
      </w:r>
      <w:r>
        <w:t>,</w:t>
      </w:r>
      <w:r w:rsidRPr="00456B79">
        <w:t xml:space="preserve"> in the </w:t>
      </w:r>
      <w:r>
        <w:t>UK,</w:t>
      </w:r>
      <w:r w:rsidRPr="00456B79">
        <w:t xml:space="preserve"> </w:t>
      </w:r>
      <w:r>
        <w:t>you will</w:t>
      </w:r>
      <w:r w:rsidRPr="00456B79">
        <w:t xml:space="preserve"> be 12% less likely to be working from home</w:t>
      </w:r>
      <w:r>
        <w:t>, whereas, in</w:t>
      </w:r>
      <w:r w:rsidRPr="00456B79">
        <w:t xml:space="preserve"> Japan</w:t>
      </w:r>
      <w:r>
        <w:t xml:space="preserve">, </w:t>
      </w:r>
      <w:r w:rsidRPr="00456B79">
        <w:t>you are going to be 16% more likely to be working from home</w:t>
      </w:r>
      <w:r>
        <w:t xml:space="preserve">. </w:t>
      </w:r>
      <w:r>
        <w:t>S</w:t>
      </w:r>
      <w:r w:rsidRPr="00456B79">
        <w:t>o</w:t>
      </w:r>
      <w:r w:rsidRPr="00456B79">
        <w:t xml:space="preserve"> there is a difference.</w:t>
      </w:r>
    </w:p>
    <w:p w:rsidR="00F34614" w:rsidP="00F34614">
      <w:pPr>
        <w:pStyle w:val="Remark"/>
      </w:pPr>
      <w:r w:rsidRPr="00DE4B69">
        <w:rPr>
          <w:b/>
        </w:rPr>
        <w:t>Baroness Featherstone:</w:t>
      </w:r>
      <w:r>
        <w:t xml:space="preserve"> They want to get away from them.</w:t>
      </w:r>
    </w:p>
    <w:p w:rsidR="00F34614" w:rsidP="00F34614">
      <w:pPr>
        <w:pStyle w:val="Answer"/>
      </w:pPr>
      <w:r>
        <w:rPr>
          <w:b/>
          <w:i/>
        </w:rPr>
        <w:t xml:space="preserve">Dr Steve Pickering: </w:t>
      </w:r>
      <w:r>
        <w:t>It crossed my mind.</w:t>
      </w:r>
    </w:p>
    <w:p w:rsidR="00F34614" w:rsidP="00F34614">
      <w:pPr>
        <w:pStyle w:val="Answer"/>
      </w:pPr>
      <w:r>
        <w:rPr>
          <w:b/>
          <w:i/>
        </w:rPr>
        <w:t xml:space="preserve">Dr Davide Rigo: </w:t>
      </w:r>
      <w:r>
        <w:t>We</w:t>
      </w:r>
      <w:r w:rsidRPr="00EB10E6">
        <w:t xml:space="preserve"> have two studies on this</w:t>
      </w:r>
      <w:r>
        <w:t>:</w:t>
      </w:r>
      <w:r w:rsidRPr="00EB10E6">
        <w:t xml:space="preserve"> one for Italy and one for France. </w:t>
      </w:r>
      <w:r w:rsidR="001B2A79">
        <w:t>In</w:t>
      </w:r>
      <w:r w:rsidRPr="00EB10E6" w:rsidR="001B2A79">
        <w:t xml:space="preserve"> </w:t>
      </w:r>
      <w:r w:rsidRPr="00EB10E6">
        <w:t>Italy</w:t>
      </w:r>
      <w:r>
        <w:t>,</w:t>
      </w:r>
      <w:r w:rsidRPr="00EB10E6">
        <w:t xml:space="preserve"> </w:t>
      </w:r>
      <w:r>
        <w:t>looking</w:t>
      </w:r>
      <w:r w:rsidRPr="00EB10E6">
        <w:t xml:space="preserve"> at the relationship between work</w:t>
      </w:r>
      <w:r>
        <w:t>ing-</w:t>
      </w:r>
      <w:r w:rsidRPr="00EB10E6">
        <w:t>from</w:t>
      </w:r>
      <w:r>
        <w:t>-</w:t>
      </w:r>
      <w:r w:rsidRPr="00EB10E6">
        <w:t>home adoption since the pandemic</w:t>
      </w:r>
      <w:r>
        <w:t xml:space="preserve">, </w:t>
      </w:r>
      <w:r w:rsidRPr="00EB10E6">
        <w:t xml:space="preserve">labour market participation and employment rates, we </w:t>
      </w:r>
      <w:r>
        <w:t>find</w:t>
      </w:r>
      <w:r w:rsidRPr="00EB10E6">
        <w:t xml:space="preserve"> a positive effect.</w:t>
      </w:r>
      <w:r w:rsidR="001B2A79">
        <w:t xml:space="preserve"> I</w:t>
      </w:r>
      <w:r>
        <w:t>nterestingly, these</w:t>
      </w:r>
      <w:r w:rsidRPr="00EB10E6">
        <w:t xml:space="preserve"> effects are stronger for women </w:t>
      </w:r>
      <w:r>
        <w:t>of</w:t>
      </w:r>
      <w:r w:rsidRPr="00EB10E6">
        <w:t xml:space="preserve"> childbearing age and </w:t>
      </w:r>
      <w:r>
        <w:t>in</w:t>
      </w:r>
      <w:r w:rsidRPr="00EB10E6">
        <w:t xml:space="preserve"> areas with </w:t>
      </w:r>
      <w:r w:rsidR="001B2A79">
        <w:t xml:space="preserve">limited </w:t>
      </w:r>
      <w:r w:rsidRPr="00EB10E6">
        <w:t xml:space="preserve">childcare services. </w:t>
      </w:r>
      <w:r>
        <w:t>This</w:t>
      </w:r>
      <w:r w:rsidRPr="00EB10E6">
        <w:t xml:space="preserve"> indicates</w:t>
      </w:r>
      <w:r>
        <w:t xml:space="preserve"> </w:t>
      </w:r>
      <w:r w:rsidRPr="00EB10E6">
        <w:t>that</w:t>
      </w:r>
      <w:r>
        <w:t xml:space="preserve">, in essence, </w:t>
      </w:r>
      <w:r w:rsidRPr="00EB10E6">
        <w:t>work</w:t>
      </w:r>
      <w:r>
        <w:t>ing</w:t>
      </w:r>
      <w:r w:rsidRPr="00EB10E6">
        <w:t xml:space="preserve"> from home has created new opportunities for caregivers and people with children, allowing them to </w:t>
      </w:r>
      <w:r w:rsidR="001B2A79">
        <w:t xml:space="preserve">better </w:t>
      </w:r>
      <w:r w:rsidRPr="00EB10E6">
        <w:t>balance their domestic and professional responsibilities.</w:t>
      </w:r>
    </w:p>
    <w:p w:rsidR="00F34614" w:rsidP="00F34614">
      <w:pPr>
        <w:pStyle w:val="Answer"/>
      </w:pPr>
      <w:r w:rsidRPr="00EB10E6">
        <w:t xml:space="preserve">We also find that </w:t>
      </w:r>
      <w:r>
        <w:t>working from home</w:t>
      </w:r>
      <w:r w:rsidRPr="00EB10E6">
        <w:t xml:space="preserve"> has increased labour market participation in rural areas, pushing some individuals </w:t>
      </w:r>
      <w:r>
        <w:t>who</w:t>
      </w:r>
      <w:r w:rsidRPr="00EB10E6">
        <w:t xml:space="preserve"> were outside the job market to find a job. </w:t>
      </w:r>
      <w:r>
        <w:t>It seems that w</w:t>
      </w:r>
      <w:r w:rsidRPr="00EB10E6">
        <w:t>ork</w:t>
      </w:r>
      <w:r>
        <w:t>ing</w:t>
      </w:r>
      <w:r w:rsidRPr="00EB10E6">
        <w:t xml:space="preserve"> from home in Italy has made the labour market more inclusive.</w:t>
      </w:r>
    </w:p>
    <w:p w:rsidR="00F34614" w:rsidP="00F34614">
      <w:pPr>
        <w:pStyle w:val="Answer"/>
      </w:pPr>
      <w:r>
        <w:t>In</w:t>
      </w:r>
      <w:r w:rsidRPr="00EB10E6">
        <w:t xml:space="preserve"> </w:t>
      </w:r>
      <w:r w:rsidRPr="00EB10E6">
        <w:t>France, we found similar evidence. We found that remote work</w:t>
      </w:r>
      <w:r>
        <w:t>ing</w:t>
      </w:r>
      <w:r w:rsidRPr="00EB10E6">
        <w:t xml:space="preserve"> has reduced the gender commuting gap. </w:t>
      </w:r>
      <w:r>
        <w:t>Because</w:t>
      </w:r>
      <w:r w:rsidRPr="00EB10E6">
        <w:t xml:space="preserve"> </w:t>
      </w:r>
      <w:r>
        <w:t>women</w:t>
      </w:r>
      <w:r w:rsidRPr="00EB10E6">
        <w:t xml:space="preserve"> </w:t>
      </w:r>
      <w:r>
        <w:t>often</w:t>
      </w:r>
      <w:r w:rsidRPr="00EB10E6">
        <w:t xml:space="preserve"> </w:t>
      </w:r>
      <w:r w:rsidRPr="00EB10E6">
        <w:t xml:space="preserve">manage </w:t>
      </w:r>
      <w:r>
        <w:t xml:space="preserve">both </w:t>
      </w:r>
      <w:r w:rsidRPr="00EB10E6">
        <w:t>domestic and professional responsibili</w:t>
      </w:r>
      <w:r>
        <w:t>ties, t</w:t>
      </w:r>
      <w:r w:rsidRPr="00EB10E6">
        <w:t>hey tend to live closer to their job</w:t>
      </w:r>
      <w:r>
        <w:t>. We are now seeing</w:t>
      </w:r>
      <w:r w:rsidRPr="00EB10E6">
        <w:t xml:space="preserve"> a reduction o</w:t>
      </w:r>
      <w:r>
        <w:t>f</w:t>
      </w:r>
      <w:r w:rsidRPr="00EB10E6">
        <w:t xml:space="preserve"> that. </w:t>
      </w:r>
      <w:r>
        <w:t>Women are now</w:t>
      </w:r>
      <w:r w:rsidRPr="00EB10E6">
        <w:t xml:space="preserve"> able to find jobs located f</w:t>
      </w:r>
      <w:r>
        <w:t>u</w:t>
      </w:r>
      <w:r w:rsidRPr="00EB10E6">
        <w:t>rther away</w:t>
      </w:r>
      <w:r>
        <w:t>.</w:t>
      </w:r>
    </w:p>
    <w:p w:rsidR="00F34614" w:rsidP="00F34614">
      <w:pPr>
        <w:pStyle w:val="Answer"/>
      </w:pPr>
      <w:r w:rsidRPr="00EB10E6">
        <w:t xml:space="preserve">This is obviously </w:t>
      </w:r>
      <w:r w:rsidR="001B2A79">
        <w:t xml:space="preserve">very </w:t>
      </w:r>
      <w:r w:rsidRPr="00EB10E6">
        <w:t xml:space="preserve">important in relaxing this friction in labour markets. </w:t>
      </w:r>
      <w:r>
        <w:t>A</w:t>
      </w:r>
      <w:r w:rsidRPr="00EB10E6">
        <w:t xml:space="preserve"> limitation of this study is that we do not know much about their wages so far. </w:t>
      </w:r>
      <w:r>
        <w:t>A</w:t>
      </w:r>
      <w:r w:rsidRPr="00EB10E6">
        <w:t xml:space="preserve"> negative effect could be that </w:t>
      </w:r>
      <w:r>
        <w:t>working from home</w:t>
      </w:r>
      <w:r w:rsidRPr="00EB10E6">
        <w:t xml:space="preserve"> does not solve cultural discrimination</w:t>
      </w:r>
      <w:r>
        <w:t xml:space="preserve"> or</w:t>
      </w:r>
      <w:r w:rsidRPr="00EB10E6">
        <w:t xml:space="preserve"> the double burden that women have </w:t>
      </w:r>
      <w:r>
        <w:t xml:space="preserve">in terms of both </w:t>
      </w:r>
      <w:r w:rsidRPr="00EB10E6">
        <w:t>domestic and professional responsibilit</w:t>
      </w:r>
      <w:r w:rsidR="00657E7E">
        <w:t>ies</w:t>
      </w:r>
      <w:r>
        <w:t>; t</w:t>
      </w:r>
      <w:r w:rsidRPr="00EB10E6">
        <w:t xml:space="preserve">hat is still there. </w:t>
      </w:r>
      <w:r>
        <w:t>Secondly,</w:t>
      </w:r>
      <w:r w:rsidRPr="00EB10E6">
        <w:t xml:space="preserve"> we do not know whether women are </w:t>
      </w:r>
      <w:r w:rsidR="0030011D">
        <w:t>sorting into</w:t>
      </w:r>
      <w:r w:rsidRPr="00EB10E6">
        <w:t xml:space="preserve"> jobs that are </w:t>
      </w:r>
      <w:r>
        <w:t>less well</w:t>
      </w:r>
      <w:r w:rsidRPr="00EB10E6">
        <w:t xml:space="preserve"> paid </w:t>
      </w:r>
      <w:r w:rsidR="007F351A">
        <w:t>and have</w:t>
      </w:r>
      <w:r w:rsidRPr="00EB10E6">
        <w:t xml:space="preserve"> low growth. </w:t>
      </w:r>
      <w:r>
        <w:t>F</w:t>
      </w:r>
      <w:r w:rsidRPr="00EB10E6">
        <w:t>urther research is needed to understand whether this has implications for women</w:t>
      </w:r>
      <w:r>
        <w:t>’s</w:t>
      </w:r>
      <w:r w:rsidRPr="00EB10E6">
        <w:t xml:space="preserve"> career progression and their wages.</w:t>
      </w:r>
    </w:p>
    <w:p w:rsidR="00F34614" w:rsidP="00F34614">
      <w:pPr>
        <w:pStyle w:val="Remark"/>
      </w:pPr>
      <w:r w:rsidRPr="00DC553B">
        <w:rPr>
          <w:b/>
        </w:rPr>
        <w:t>Baroness Featherstone:</w:t>
      </w:r>
      <w:r>
        <w:t xml:space="preserve"> That is something I am interested in: whether it affects your chances of promotion if you work from </w:t>
      </w:r>
      <w:r>
        <w:t>home</w:t>
      </w:r>
      <w:r>
        <w:t xml:space="preserve"> and you are female.</w:t>
      </w:r>
    </w:p>
    <w:p w:rsidR="00F34614" w:rsidP="00F34614">
      <w:pPr>
        <w:pStyle w:val="Answer"/>
      </w:pPr>
      <w:r w:rsidRPr="00DC553B">
        <w:rPr>
          <w:b/>
          <w:i/>
        </w:rPr>
        <w:t xml:space="preserve">Dr Emma Harrington: </w:t>
      </w:r>
      <w:r>
        <w:t>That</w:t>
      </w:r>
      <w:r w:rsidRPr="001F23EE">
        <w:t xml:space="preserve"> is an interesting way to think about it</w:t>
      </w:r>
      <w:r>
        <w:t>. T</w:t>
      </w:r>
      <w:r w:rsidRPr="001F23EE">
        <w:t>here is lots of good evidence emerging that work</w:t>
      </w:r>
      <w:r>
        <w:t>ing</w:t>
      </w:r>
      <w:r w:rsidRPr="001F23EE">
        <w:t xml:space="preserve"> from home helps women </w:t>
      </w:r>
      <w:r>
        <w:t xml:space="preserve">to </w:t>
      </w:r>
      <w:r w:rsidRPr="001F23EE">
        <w:t xml:space="preserve">persist in the labour market, particularly after they have </w:t>
      </w:r>
      <w:r>
        <w:t xml:space="preserve">had </w:t>
      </w:r>
      <w:r w:rsidRPr="001F23EE">
        <w:t xml:space="preserve">children. </w:t>
      </w:r>
      <w:r>
        <w:t xml:space="preserve">In the US, in addition to </w:t>
      </w:r>
      <w:r w:rsidRPr="001F23EE">
        <w:t xml:space="preserve">France and Italy, </w:t>
      </w:r>
      <w:r>
        <w:t xml:space="preserve">it looks like </w:t>
      </w:r>
      <w:r w:rsidRPr="001F23EE">
        <w:t xml:space="preserve">the rise of remote work has been a boost </w:t>
      </w:r>
      <w:r>
        <w:t>in</w:t>
      </w:r>
      <w:r w:rsidRPr="001F23EE">
        <w:t xml:space="preserve"> keep</w:t>
      </w:r>
      <w:r>
        <w:t xml:space="preserve">ing </w:t>
      </w:r>
      <w:r w:rsidRPr="001F23EE">
        <w:t xml:space="preserve">some women, especially </w:t>
      </w:r>
      <w:r>
        <w:t xml:space="preserve">those </w:t>
      </w:r>
      <w:r w:rsidRPr="001F23EE">
        <w:t>with young children, in the workforce.</w:t>
      </w:r>
    </w:p>
    <w:p w:rsidR="00F34614" w:rsidP="00F34614">
      <w:pPr>
        <w:pStyle w:val="Answer"/>
      </w:pPr>
      <w:r>
        <w:t>However, there is some concern as there is</w:t>
      </w:r>
      <w:r w:rsidRPr="001F23EE">
        <w:t xml:space="preserve"> a lot of evidence</w:t>
      </w:r>
      <w:r>
        <w:t>—</w:t>
      </w:r>
      <w:r w:rsidRPr="001F23EE">
        <w:t>not specifically about women</w:t>
      </w:r>
      <w:r>
        <w:t xml:space="preserve"> but in general—</w:t>
      </w:r>
      <w:r w:rsidRPr="001F23EE">
        <w:t xml:space="preserve">that being remote really harms promotion </w:t>
      </w:r>
      <w:r>
        <w:t>o</w:t>
      </w:r>
      <w:r w:rsidRPr="001F23EE">
        <w:t xml:space="preserve">pportunities. </w:t>
      </w:r>
      <w:r>
        <w:t>It might be helping</w:t>
      </w:r>
      <w:r w:rsidRPr="001F23EE">
        <w:t xml:space="preserve"> women persist in the workforce</w:t>
      </w:r>
      <w:r>
        <w:t>,</w:t>
      </w:r>
      <w:r w:rsidRPr="001F23EE">
        <w:t xml:space="preserve"> but </w:t>
      </w:r>
      <w:r>
        <w:t xml:space="preserve">they are </w:t>
      </w:r>
      <w:r w:rsidRPr="001F23EE">
        <w:t xml:space="preserve">not necessarily </w:t>
      </w:r>
      <w:r>
        <w:t>getting</w:t>
      </w:r>
      <w:r w:rsidRPr="001F23EE">
        <w:t xml:space="preserve"> ahead in their career </w:t>
      </w:r>
      <w:r>
        <w:t>in the way that</w:t>
      </w:r>
      <w:r w:rsidRPr="001F23EE">
        <w:t xml:space="preserve"> they might if they were on</w:t>
      </w:r>
      <w:r>
        <w:t>-</w:t>
      </w:r>
      <w:r w:rsidRPr="001F23EE">
        <w:t>site.</w:t>
      </w:r>
    </w:p>
    <w:p w:rsidR="00F34614" w:rsidP="00F34614">
      <w:pPr>
        <w:pStyle w:val="Remark"/>
      </w:pPr>
      <w:r w:rsidRPr="00D829E7">
        <w:rPr>
          <w:b/>
        </w:rPr>
        <w:t>Baroness Featherstone:</w:t>
      </w:r>
      <w:r>
        <w:t xml:space="preserve"> Is there hard data on that now?</w:t>
      </w:r>
    </w:p>
    <w:p w:rsidR="00F34614" w:rsidP="00F34614">
      <w:pPr>
        <w:pStyle w:val="Answer"/>
      </w:pPr>
      <w:r>
        <w:rPr>
          <w:b/>
          <w:i/>
        </w:rPr>
        <w:t xml:space="preserve">Dr Emma Harrington: </w:t>
      </w:r>
      <w:r>
        <w:t xml:space="preserve">Yes. In a </w:t>
      </w:r>
      <w:r w:rsidRPr="003C1060">
        <w:t>white</w:t>
      </w:r>
      <w:r>
        <w:t>-</w:t>
      </w:r>
      <w:r w:rsidRPr="003C1060">
        <w:t>collar</w:t>
      </w:r>
      <w:r>
        <w:t>-type setting in China, they</w:t>
      </w:r>
      <w:r w:rsidRPr="003C1060">
        <w:t xml:space="preserve"> </w:t>
      </w:r>
      <w:r>
        <w:t xml:space="preserve">had </w:t>
      </w:r>
      <w:r w:rsidRPr="003C1060">
        <w:t>an experiment with remote work</w:t>
      </w:r>
      <w:r>
        <w:t xml:space="preserve">ing. In that setting, it </w:t>
      </w:r>
      <w:r w:rsidRPr="003C1060">
        <w:t xml:space="preserve">boosted </w:t>
      </w:r>
      <w:r w:rsidRPr="003C1060">
        <w:t>productivity to work from home</w:t>
      </w:r>
      <w:r>
        <w:t xml:space="preserve">, </w:t>
      </w:r>
      <w:r>
        <w:t>but</w:t>
      </w:r>
      <w:r w:rsidRPr="003C1060">
        <w:t>,</w:t>
      </w:r>
      <w:r w:rsidRPr="003C1060">
        <w:t xml:space="preserve"> </w:t>
      </w:r>
      <w:r>
        <w:t xml:space="preserve">none the less, </w:t>
      </w:r>
      <w:r w:rsidRPr="003C1060">
        <w:t xml:space="preserve">conditional on your productivity, you </w:t>
      </w:r>
      <w:r>
        <w:t>we</w:t>
      </w:r>
      <w:r w:rsidRPr="003C1060">
        <w:t>re about half as likely to get promoted if you were remote</w:t>
      </w:r>
      <w:r>
        <w:t xml:space="preserve"> as compared with on-site</w:t>
      </w:r>
      <w:r w:rsidRPr="003C1060">
        <w:t>.</w:t>
      </w:r>
    </w:p>
    <w:p w:rsidR="00F34614" w:rsidP="00F34614">
      <w:pPr>
        <w:pStyle w:val="Answer"/>
      </w:pPr>
      <w:r>
        <w:t>In</w:t>
      </w:r>
      <w:r w:rsidRPr="003C1060">
        <w:t xml:space="preserve"> my own </w:t>
      </w:r>
      <w:r>
        <w:t>work, in</w:t>
      </w:r>
      <w:r w:rsidRPr="003C1060">
        <w:t xml:space="preserve"> a similar setting in the US, </w:t>
      </w:r>
      <w:r>
        <w:t xml:space="preserve">again, </w:t>
      </w:r>
      <w:r w:rsidRPr="003C1060">
        <w:t>we</w:t>
      </w:r>
      <w:r>
        <w:t xml:space="preserve"> </w:t>
      </w:r>
      <w:r w:rsidRPr="003C1060">
        <w:t>f</w:t>
      </w:r>
      <w:r>
        <w:t>ou</w:t>
      </w:r>
      <w:r w:rsidRPr="003C1060">
        <w:t>nd substantially lower promotion rates among remote workers compared</w:t>
      </w:r>
      <w:r>
        <w:t xml:space="preserve"> with</w:t>
      </w:r>
      <w:r w:rsidRPr="003C1060">
        <w:t xml:space="preserve"> on</w:t>
      </w:r>
      <w:r>
        <w:t>-</w:t>
      </w:r>
      <w:r w:rsidRPr="003C1060">
        <w:t xml:space="preserve">site workers. Both </w:t>
      </w:r>
      <w:r>
        <w:t xml:space="preserve">of </w:t>
      </w:r>
      <w:r w:rsidRPr="003C1060">
        <w:t xml:space="preserve">those studies were for </w:t>
      </w:r>
      <w:r>
        <w:t xml:space="preserve">pretty </w:t>
      </w:r>
      <w:r w:rsidRPr="003C1060">
        <w:t>intensive</w:t>
      </w:r>
      <w:r w:rsidRPr="003C1060">
        <w:t xml:space="preserve"> remote work</w:t>
      </w:r>
      <w:r>
        <w:t xml:space="preserve">, with </w:t>
      </w:r>
      <w:r w:rsidRPr="003C1060">
        <w:t xml:space="preserve">people working remotely </w:t>
      </w:r>
      <w:r>
        <w:t>for four to five</w:t>
      </w:r>
      <w:r w:rsidRPr="003C1060">
        <w:t xml:space="preserve"> days </w:t>
      </w:r>
      <w:r>
        <w:t>per</w:t>
      </w:r>
      <w:r w:rsidRPr="003C1060">
        <w:t xml:space="preserve"> week. </w:t>
      </w:r>
      <w:r>
        <w:t>T</w:t>
      </w:r>
      <w:r w:rsidRPr="003C1060">
        <w:t xml:space="preserve">here have been some more recent studies on hybrid work that look a little more optimistic </w:t>
      </w:r>
      <w:r>
        <w:t xml:space="preserve">in terms of the </w:t>
      </w:r>
      <w:r w:rsidRPr="003C1060">
        <w:t xml:space="preserve">promotion possibilities, but </w:t>
      </w:r>
      <w:r>
        <w:t>i</w:t>
      </w:r>
      <w:r w:rsidRPr="003C1060">
        <w:t>t is a concern</w:t>
      </w:r>
      <w:r>
        <w:t xml:space="preserve"> in general</w:t>
      </w:r>
      <w:r w:rsidRPr="003C1060">
        <w:t>.</w:t>
      </w:r>
    </w:p>
    <w:p w:rsidR="00F34614" w:rsidP="00F34614">
      <w:pPr>
        <w:pStyle w:val="Remark"/>
      </w:pPr>
      <w:r w:rsidRPr="00FB72B3">
        <w:rPr>
          <w:b/>
        </w:rPr>
        <w:t>Baroness Featherstone:</w:t>
      </w:r>
      <w:r>
        <w:t xml:space="preserve"> Did either of you find that?</w:t>
      </w:r>
    </w:p>
    <w:p w:rsidR="00F34614" w:rsidRPr="00C77AC8" w:rsidP="00F34614">
      <w:pPr>
        <w:pStyle w:val="Answer"/>
      </w:pPr>
      <w:r>
        <w:rPr>
          <w:b/>
          <w:i/>
        </w:rPr>
        <w:t xml:space="preserve">Dr Davide Rigo: </w:t>
      </w:r>
      <w:r w:rsidRPr="00C77AC8">
        <w:t>I have some work in progress, but I do not have any results yet.</w:t>
      </w:r>
    </w:p>
    <w:p w:rsidR="00F34614" w:rsidP="00F34614">
      <w:pPr>
        <w:pStyle w:val="Question"/>
      </w:pPr>
      <w:r w:rsidRPr="00FB72B3">
        <w:rPr>
          <w:b/>
        </w:rPr>
        <w:t>Lord Monks:</w:t>
      </w:r>
      <w:r>
        <w:t xml:space="preserve"> </w:t>
      </w:r>
      <w:r w:rsidRPr="00560D4D">
        <w:t xml:space="preserve">One of the jobs of this </w:t>
      </w:r>
      <w:r>
        <w:t>c</w:t>
      </w:r>
      <w:r w:rsidRPr="00560D4D">
        <w:t xml:space="preserve">ommittee is to pinpoint any implications </w:t>
      </w:r>
      <w:r>
        <w:t xml:space="preserve">that </w:t>
      </w:r>
      <w:r w:rsidRPr="00560D4D">
        <w:t>there might be of these moves to working from home</w:t>
      </w:r>
      <w:r>
        <w:t>, including whether, with t</w:t>
      </w:r>
      <w:r w:rsidRPr="00560D4D">
        <w:t>he trends that we have seen, any public policy interventions are necessary.</w:t>
      </w:r>
      <w:r>
        <w:t xml:space="preserve"> You </w:t>
      </w:r>
      <w:r w:rsidRPr="00560D4D">
        <w:t>touched on the Italian position</w:t>
      </w:r>
      <w:r>
        <w:t xml:space="preserve">. We are interested in knowing whether any other </w:t>
      </w:r>
      <w:r w:rsidRPr="00560D4D">
        <w:t xml:space="preserve">countries </w:t>
      </w:r>
      <w:r>
        <w:t xml:space="preserve">have </w:t>
      </w:r>
      <w:r w:rsidRPr="00560D4D">
        <w:t>adopted any policy initiatives or new laws</w:t>
      </w:r>
      <w:r>
        <w:t xml:space="preserve">—whatever it might be—aimed at doing something in relation to </w:t>
      </w:r>
      <w:r w:rsidRPr="00560D4D">
        <w:t>encouraging or discouraging working from home. Is there any evidence that you want to bring to our attention</w:t>
      </w:r>
      <w:r>
        <w:t>?</w:t>
      </w:r>
    </w:p>
    <w:p w:rsidR="00F34614" w:rsidP="00F34614">
      <w:pPr>
        <w:pStyle w:val="Answer"/>
      </w:pPr>
      <w:r>
        <w:rPr>
          <w:b/>
          <w:i/>
        </w:rPr>
        <w:t xml:space="preserve">Dr Davide Rigo: </w:t>
      </w:r>
      <w:r>
        <w:t>Based on my research, there</w:t>
      </w:r>
      <w:r w:rsidRPr="0021785C">
        <w:t xml:space="preserve"> are heterogeneous effects of work</w:t>
      </w:r>
      <w:r>
        <w:t>ing</w:t>
      </w:r>
      <w:r w:rsidRPr="0021785C">
        <w:t xml:space="preserve"> from home across different types of firms</w:t>
      </w:r>
      <w:r>
        <w:t xml:space="preserve">. If </w:t>
      </w:r>
      <w:r w:rsidRPr="0021785C">
        <w:t>the UK Government</w:t>
      </w:r>
      <w:r>
        <w:t xml:space="preserve">’s </w:t>
      </w:r>
      <w:r w:rsidRPr="0021785C">
        <w:t xml:space="preserve">aim </w:t>
      </w:r>
      <w:r>
        <w:t xml:space="preserve">is to </w:t>
      </w:r>
      <w:r w:rsidRPr="0021785C">
        <w:t>promot</w:t>
      </w:r>
      <w:r>
        <w:t xml:space="preserve">e </w:t>
      </w:r>
      <w:r w:rsidRPr="0021785C">
        <w:t>the diffusion of work</w:t>
      </w:r>
      <w:r>
        <w:t>ing</w:t>
      </w:r>
      <w:r w:rsidRPr="0021785C">
        <w:t xml:space="preserve"> from home across the whole business population, my recommendation would be to target small and medium enterprises in different ways.</w:t>
      </w:r>
    </w:p>
    <w:p w:rsidR="00F34614" w:rsidP="00F34614">
      <w:pPr>
        <w:pStyle w:val="Answer"/>
      </w:pPr>
      <w:r w:rsidRPr="0021785C">
        <w:t>These companies have been shown to lack certain capabilities, especially in terms of managerial skills</w:t>
      </w:r>
      <w:r>
        <w:t>—that is, the way</w:t>
      </w:r>
      <w:r w:rsidRPr="0021785C">
        <w:t xml:space="preserve"> they are organised and </w:t>
      </w:r>
      <w:r>
        <w:t>how</w:t>
      </w:r>
      <w:r w:rsidRPr="0021785C">
        <w:t xml:space="preserve"> they manage remote workers. </w:t>
      </w:r>
      <w:r>
        <w:t>I</w:t>
      </w:r>
      <w:r w:rsidRPr="0021785C">
        <w:t xml:space="preserve"> recommend </w:t>
      </w:r>
      <w:r>
        <w:t>some ta</w:t>
      </w:r>
      <w:r w:rsidRPr="0021785C">
        <w:t>rgeting in terms of grants to support them in the adoption of work</w:t>
      </w:r>
      <w:r>
        <w:t>ing</w:t>
      </w:r>
      <w:r w:rsidRPr="0021785C">
        <w:t xml:space="preserve"> from home through technical assistance or </w:t>
      </w:r>
      <w:r w:rsidR="003C25CF">
        <w:t xml:space="preserve">by </w:t>
      </w:r>
      <w:r w:rsidRPr="0021785C">
        <w:t xml:space="preserve">providing managerial consultancy. </w:t>
      </w:r>
      <w:r>
        <w:t>That is the</w:t>
      </w:r>
      <w:r w:rsidRPr="0021785C">
        <w:t xml:space="preserve"> main policy recommendation </w:t>
      </w:r>
      <w:r>
        <w:t xml:space="preserve">that I would make, </w:t>
      </w:r>
      <w:r w:rsidRPr="0021785C">
        <w:t>based on my research</w:t>
      </w:r>
      <w:r>
        <w:t>.</w:t>
      </w:r>
    </w:p>
    <w:p w:rsidR="00F34614" w:rsidP="00F34614">
      <w:pPr>
        <w:pStyle w:val="Answer"/>
      </w:pPr>
      <w:r>
        <w:t xml:space="preserve">In terms of labour markets, the Italian Government are doing something interesting. </w:t>
      </w:r>
      <w:r>
        <w:t>B</w:t>
      </w:r>
      <w:r w:rsidRPr="0021785C">
        <w:t xml:space="preserve">ased on our results </w:t>
      </w:r>
      <w:r w:rsidR="003C25CF">
        <w:t>t</w:t>
      </w:r>
      <w:r>
        <w:t>hat working</w:t>
      </w:r>
      <w:r w:rsidRPr="0021785C">
        <w:t xml:space="preserve"> from home allow</w:t>
      </w:r>
      <w:r>
        <w:t xml:space="preserve">s </w:t>
      </w:r>
      <w:r w:rsidRPr="0021785C">
        <w:t>labour markets to be more inclusive</w:t>
      </w:r>
      <w:r>
        <w:t xml:space="preserve"> and creates</w:t>
      </w:r>
      <w:r w:rsidRPr="0021785C">
        <w:t xml:space="preserve"> new opportunities for caregivers and people with childcare responsibilit</w:t>
      </w:r>
      <w:r>
        <w:t>ies, they are</w:t>
      </w:r>
      <w:r w:rsidR="002D7F3E">
        <w:t xml:space="preserve"> essentially</w:t>
      </w:r>
      <w:r>
        <w:t xml:space="preserve"> pushing</w:t>
      </w:r>
      <w:r w:rsidRPr="0021785C">
        <w:t xml:space="preserve"> companies to </w:t>
      </w:r>
      <w:r>
        <w:t>prioritise</w:t>
      </w:r>
      <w:r w:rsidRPr="0021785C">
        <w:t xml:space="preserve"> employees </w:t>
      </w:r>
      <w:r w:rsidR="003C25CF">
        <w:t xml:space="preserve">who </w:t>
      </w:r>
      <w:r w:rsidR="008357AF">
        <w:t>ask</w:t>
      </w:r>
      <w:r w:rsidRPr="0021785C" w:rsidR="003C25CF">
        <w:t xml:space="preserve"> </w:t>
      </w:r>
      <w:r w:rsidRPr="0021785C">
        <w:t xml:space="preserve">to </w:t>
      </w:r>
      <w:r>
        <w:t>work remotely</w:t>
      </w:r>
      <w:r w:rsidRPr="0021785C">
        <w:t xml:space="preserve"> </w:t>
      </w:r>
      <w:r w:rsidR="003C25CF">
        <w:t>when</w:t>
      </w:r>
      <w:r>
        <w:t xml:space="preserve"> they have</w:t>
      </w:r>
      <w:r w:rsidRPr="0021785C">
        <w:t xml:space="preserve"> </w:t>
      </w:r>
      <w:r>
        <w:t xml:space="preserve">caregiving or childcare </w:t>
      </w:r>
      <w:r w:rsidRPr="0021785C">
        <w:t>responsibilit</w:t>
      </w:r>
      <w:r>
        <w:t>ies</w:t>
      </w:r>
      <w:r w:rsidRPr="0021785C">
        <w:t xml:space="preserve">. </w:t>
      </w:r>
      <w:r>
        <w:t>This</w:t>
      </w:r>
      <w:r w:rsidRPr="0021785C">
        <w:t xml:space="preserve"> has been implemented in Italy recently</w:t>
      </w:r>
      <w:r>
        <w:t xml:space="preserve">; it </w:t>
      </w:r>
      <w:r w:rsidRPr="0021785C">
        <w:t>fits quite well with</w:t>
      </w:r>
      <w:r>
        <w:t xml:space="preserve"> our</w:t>
      </w:r>
      <w:r w:rsidRPr="0021785C">
        <w:t xml:space="preserve"> research showing that this is important</w:t>
      </w:r>
      <w:r>
        <w:t>.</w:t>
      </w:r>
    </w:p>
    <w:p w:rsidR="00F34614" w:rsidP="00F34614">
      <w:pPr>
        <w:pStyle w:val="Remark"/>
      </w:pPr>
      <w:r w:rsidRPr="00F54F9A">
        <w:rPr>
          <w:b/>
        </w:rPr>
        <w:t>Lord Monks:</w:t>
      </w:r>
      <w:r>
        <w:t xml:space="preserve"> Do you know anything about the situation in France and what they are doing there?</w:t>
      </w:r>
    </w:p>
    <w:p w:rsidR="00F34614" w:rsidP="00F34614">
      <w:pPr>
        <w:pStyle w:val="Answer"/>
      </w:pPr>
      <w:r>
        <w:rPr>
          <w:b/>
          <w:i/>
        </w:rPr>
        <w:t xml:space="preserve">Dr Davide </w:t>
      </w:r>
      <w:r>
        <w:rPr>
          <w:b/>
          <w:i/>
        </w:rPr>
        <w:t>Rigo</w:t>
      </w:r>
      <w:r>
        <w:rPr>
          <w:b/>
          <w:i/>
        </w:rPr>
        <w:t xml:space="preserve">: </w:t>
      </w:r>
      <w:r>
        <w:t>No. I do not know anything about what is working there.</w:t>
      </w:r>
    </w:p>
    <w:p w:rsidR="00F34614" w:rsidP="00F34614">
      <w:pPr>
        <w:pStyle w:val="Answer"/>
      </w:pPr>
      <w:r>
        <w:rPr>
          <w:b/>
          <w:i/>
        </w:rPr>
        <w:t xml:space="preserve">Dr Emma Harrington: </w:t>
      </w:r>
      <w:r>
        <w:t>I have a couple of points to make. My understanding is that, in</w:t>
      </w:r>
      <w:r w:rsidRPr="00087CB4">
        <w:t xml:space="preserve"> the EU</w:t>
      </w:r>
      <w:r>
        <w:t>,</w:t>
      </w:r>
      <w:r w:rsidRPr="00087CB4">
        <w:t xml:space="preserve"> there is a right to request remote wor</w:t>
      </w:r>
      <w:r>
        <w:t>k, which</w:t>
      </w:r>
      <w:r w:rsidRPr="00087CB4">
        <w:t xml:space="preserve"> is specifically targeted at </w:t>
      </w:r>
      <w:r>
        <w:t>c</w:t>
      </w:r>
      <w:r w:rsidRPr="00087CB4">
        <w:t>aregivers and parents</w:t>
      </w:r>
      <w:r>
        <w:t>. This</w:t>
      </w:r>
      <w:r w:rsidRPr="00087CB4">
        <w:t xml:space="preserve"> could be worth considering</w:t>
      </w:r>
      <w:r>
        <w:t xml:space="preserve"> </w:t>
      </w:r>
      <w:r>
        <w:t xml:space="preserve">as a way </w:t>
      </w:r>
      <w:r w:rsidRPr="00087CB4">
        <w:t>to</w:t>
      </w:r>
      <w:r w:rsidRPr="00087CB4">
        <w:t xml:space="preserve"> start a conversation. It does not tell companies where that conversation needs to end up, which could make sense since organisation</w:t>
      </w:r>
      <w:r>
        <w:t>s</w:t>
      </w:r>
      <w:r w:rsidRPr="00087CB4">
        <w:t xml:space="preserve"> have differences </w:t>
      </w:r>
      <w:r>
        <w:t>regarding</w:t>
      </w:r>
      <w:r w:rsidRPr="00087CB4">
        <w:t xml:space="preserve"> whether remote work</w:t>
      </w:r>
      <w:r>
        <w:t>ing</w:t>
      </w:r>
      <w:r w:rsidRPr="00087CB4">
        <w:t xml:space="preserve"> can work for them.</w:t>
      </w:r>
    </w:p>
    <w:p w:rsidR="00F34614" w:rsidP="00F34614">
      <w:pPr>
        <w:pStyle w:val="Answer"/>
      </w:pPr>
      <w:r>
        <w:t xml:space="preserve">The other thing to keep in mind, from </w:t>
      </w:r>
      <w:r w:rsidRPr="00087CB4">
        <w:t xml:space="preserve">a policy perspective, </w:t>
      </w:r>
      <w:r>
        <w:t>is thinking about</w:t>
      </w:r>
      <w:r w:rsidRPr="00087CB4">
        <w:t xml:space="preserve"> ways to support in-person work as well. </w:t>
      </w:r>
      <w:r>
        <w:t>This</w:t>
      </w:r>
      <w:r w:rsidRPr="00087CB4">
        <w:t xml:space="preserve"> massive experiment with remote work has laid bare some of the challenges of in</w:t>
      </w:r>
      <w:r>
        <w:t>-</w:t>
      </w:r>
      <w:r w:rsidRPr="00087CB4">
        <w:t>person working</w:t>
      </w:r>
      <w:r>
        <w:t xml:space="preserve">. Many </w:t>
      </w:r>
      <w:r w:rsidRPr="00087CB4">
        <w:t>people like in</w:t>
      </w:r>
      <w:r>
        <w:t>-</w:t>
      </w:r>
      <w:r w:rsidRPr="00087CB4">
        <w:t>person work with their colleagues</w:t>
      </w:r>
      <w:r>
        <w:t xml:space="preserve"> but</w:t>
      </w:r>
      <w:r w:rsidRPr="00087CB4">
        <w:t xml:space="preserve"> hate the commute and struggle to find affordable caregiving. </w:t>
      </w:r>
      <w:r>
        <w:t>There</w:t>
      </w:r>
      <w:r w:rsidRPr="00087CB4">
        <w:t xml:space="preserve"> may be ways to make that more doable</w:t>
      </w:r>
      <w:r>
        <w:t xml:space="preserve">; to </w:t>
      </w:r>
      <w:r w:rsidRPr="00087CB4">
        <w:t xml:space="preserve">reduce some of the financial barriers </w:t>
      </w:r>
      <w:r>
        <w:t>to working</w:t>
      </w:r>
      <w:r w:rsidRPr="00087CB4">
        <w:t xml:space="preserve"> in person</w:t>
      </w:r>
      <w:r>
        <w:t xml:space="preserve">; and to </w:t>
      </w:r>
      <w:r w:rsidRPr="00087CB4">
        <w:t>make the commute more enjoyable</w:t>
      </w:r>
      <w:r>
        <w:t>, such as</w:t>
      </w:r>
      <w:r w:rsidRPr="00087CB4">
        <w:t xml:space="preserve"> more bike infrastructure or other types of public infrastructure.</w:t>
      </w:r>
    </w:p>
    <w:p w:rsidR="00F34614" w:rsidP="00F34614">
      <w:pPr>
        <w:pStyle w:val="Answer"/>
      </w:pPr>
      <w:r>
        <w:rPr>
          <w:b/>
          <w:i/>
        </w:rPr>
        <w:t xml:space="preserve">Dr Steve Pickering: </w:t>
      </w:r>
      <w:r>
        <w:t>Echoing what Dr Harrington said, in Japan, legislation was passed last year</w:t>
      </w:r>
      <w:r w:rsidRPr="00245A82">
        <w:t xml:space="preserve"> </w:t>
      </w:r>
      <w:r>
        <w:t>requiring</w:t>
      </w:r>
      <w:r w:rsidRPr="00245A82">
        <w:t xml:space="preserve"> employers to offer two types of flexible working arrangement to anyone </w:t>
      </w:r>
      <w:r>
        <w:t>with</w:t>
      </w:r>
      <w:r w:rsidRPr="00245A82">
        <w:t xml:space="preserve"> young children. There is a slight difference </w:t>
      </w:r>
      <w:r>
        <w:t>in</w:t>
      </w:r>
      <w:r w:rsidRPr="00245A82">
        <w:t xml:space="preserve"> Japan</w:t>
      </w:r>
      <w:r>
        <w:t xml:space="preserve">: it is largely considered that </w:t>
      </w:r>
      <w:r w:rsidRPr="00245A82">
        <w:t xml:space="preserve">the employer </w:t>
      </w:r>
      <w:r>
        <w:t xml:space="preserve">has </w:t>
      </w:r>
      <w:r w:rsidRPr="00245A82">
        <w:t xml:space="preserve">a responsibility for the physical and mental </w:t>
      </w:r>
      <w:r>
        <w:t xml:space="preserve">health and </w:t>
      </w:r>
      <w:r w:rsidRPr="00245A82">
        <w:t xml:space="preserve">well-being of </w:t>
      </w:r>
      <w:r>
        <w:t>all of</w:t>
      </w:r>
      <w:r>
        <w:t xml:space="preserve"> their</w:t>
      </w:r>
      <w:r w:rsidRPr="00245A82">
        <w:t xml:space="preserve"> employees. </w:t>
      </w:r>
      <w:r>
        <w:t>This</w:t>
      </w:r>
      <w:r w:rsidRPr="00245A82">
        <w:t xml:space="preserve"> </w:t>
      </w:r>
      <w:r>
        <w:t xml:space="preserve">is something that </w:t>
      </w:r>
      <w:r w:rsidRPr="00245A82">
        <w:t xml:space="preserve">would benefit the UK if it </w:t>
      </w:r>
      <w:r>
        <w:t>were able to</w:t>
      </w:r>
      <w:r w:rsidRPr="00245A82">
        <w:t xml:space="preserve"> implement</w:t>
      </w:r>
      <w:r>
        <w:t xml:space="preserve"> it; it</w:t>
      </w:r>
      <w:r w:rsidRPr="00245A82">
        <w:t xml:space="preserve"> is very difficult</w:t>
      </w:r>
      <w:r>
        <w:t>,</w:t>
      </w:r>
      <w:r w:rsidRPr="00245A82">
        <w:t xml:space="preserve"> from a top</w:t>
      </w:r>
      <w:r>
        <w:t>-</w:t>
      </w:r>
      <w:r w:rsidRPr="00245A82">
        <w:t xml:space="preserve">down </w:t>
      </w:r>
      <w:r>
        <w:t>g</w:t>
      </w:r>
      <w:r w:rsidRPr="00245A82">
        <w:t>overnmental perspective</w:t>
      </w:r>
      <w:r>
        <w:t>,</w:t>
      </w:r>
      <w:r w:rsidRPr="00245A82">
        <w:t xml:space="preserve"> to encourage small to medium</w:t>
      </w:r>
      <w:r>
        <w:t>-</w:t>
      </w:r>
      <w:r w:rsidRPr="00245A82">
        <w:t>based enterprises to do that</w:t>
      </w:r>
      <w:r>
        <w:t xml:space="preserve">, but it </w:t>
      </w:r>
      <w:r w:rsidRPr="00245A82">
        <w:t xml:space="preserve">is something </w:t>
      </w:r>
      <w:r>
        <w:t xml:space="preserve">that </w:t>
      </w:r>
      <w:r w:rsidRPr="00245A82">
        <w:t>they might welcome</w:t>
      </w:r>
      <w:r>
        <w:t xml:space="preserve"> because, at the end of the day, if you have </w:t>
      </w:r>
      <w:r w:rsidRPr="00245A82">
        <w:t>happy employees</w:t>
      </w:r>
      <w:r>
        <w:t>, they will</w:t>
      </w:r>
      <w:r w:rsidRPr="00245A82">
        <w:t xml:space="preserve"> make more money for you. </w:t>
      </w:r>
      <w:r>
        <w:t>There will be</w:t>
      </w:r>
      <w:r w:rsidRPr="00245A82">
        <w:t xml:space="preserve"> businesses looking for some sort of norm setting</w:t>
      </w:r>
      <w:r>
        <w:t xml:space="preserve"> and </w:t>
      </w:r>
      <w:r w:rsidRPr="00245A82">
        <w:t xml:space="preserve">standard </w:t>
      </w:r>
      <w:r>
        <w:t>around</w:t>
      </w:r>
      <w:r w:rsidRPr="00245A82">
        <w:t xml:space="preserve"> what working arrangements should be. That dialogue</w:t>
      </w:r>
      <w:r>
        <w:t xml:space="preserve"> </w:t>
      </w:r>
      <w:r w:rsidRPr="00245A82">
        <w:t>needs to be occurring in a way that it has not</w:t>
      </w:r>
      <w:r>
        <w:t xml:space="preserve"> done</w:t>
      </w:r>
      <w:r w:rsidRPr="00245A82">
        <w:t>.</w:t>
      </w:r>
    </w:p>
    <w:p w:rsidR="00F34614" w:rsidP="00F34614">
      <w:pPr>
        <w:pStyle w:val="Question"/>
      </w:pPr>
      <w:r w:rsidRPr="007C4284">
        <w:rPr>
          <w:b/>
        </w:rPr>
        <w:t>Lord Parker of Minsmere:</w:t>
      </w:r>
      <w:r>
        <w:t xml:space="preserve"> I thank each of the three of you for </w:t>
      </w:r>
      <w:r w:rsidRPr="005F6BD3">
        <w:t>stepping up to help us with this work</w:t>
      </w:r>
      <w:r>
        <w:t xml:space="preserve">. After those thanks, I make </w:t>
      </w:r>
      <w:r w:rsidRPr="005F6BD3">
        <w:t>a small apology</w:t>
      </w:r>
      <w:r>
        <w:t xml:space="preserve">, because </w:t>
      </w:r>
      <w:r w:rsidRPr="005F6BD3">
        <w:t xml:space="preserve">I want to ask you something that you have not been forewarned </w:t>
      </w:r>
      <w:r>
        <w:t>of</w:t>
      </w:r>
      <w:r w:rsidRPr="005F6BD3">
        <w:t xml:space="preserve"> by the team.</w:t>
      </w:r>
      <w:r>
        <w:t xml:space="preserve"> I wonder whether I could get </w:t>
      </w:r>
      <w:r w:rsidRPr="005F6BD3">
        <w:t>each of you do a little future gazing</w:t>
      </w:r>
      <w:r>
        <w:t xml:space="preserve"> or</w:t>
      </w:r>
      <w:r w:rsidRPr="005F6BD3">
        <w:t xml:space="preserve"> speculation</w:t>
      </w:r>
      <w:r>
        <w:t>.</w:t>
      </w:r>
      <w:r w:rsidRPr="005F6BD3">
        <w:t xml:space="preserve"> </w:t>
      </w:r>
      <w:r>
        <w:t>What do you see as t</w:t>
      </w:r>
      <w:r w:rsidRPr="005F6BD3">
        <w:t>he likely future landscape of home</w:t>
      </w:r>
      <w:r>
        <w:t>-</w:t>
      </w:r>
      <w:r w:rsidRPr="005F6BD3">
        <w:t>based working</w:t>
      </w:r>
      <w:r>
        <w:t>?</w:t>
      </w:r>
      <w:r w:rsidRPr="005F6BD3">
        <w:t xml:space="preserve"> </w:t>
      </w:r>
      <w:r>
        <w:t>S</w:t>
      </w:r>
      <w:r w:rsidRPr="005F6BD3">
        <w:t>tanding am</w:t>
      </w:r>
      <w:r>
        <w:t>id</w:t>
      </w:r>
      <w:r w:rsidRPr="005F6BD3">
        <w:t xml:space="preserve"> all the work </w:t>
      </w:r>
      <w:r>
        <w:t xml:space="preserve">that </w:t>
      </w:r>
      <w:r w:rsidRPr="005F6BD3">
        <w:t>you have done</w:t>
      </w:r>
      <w:r>
        <w:t xml:space="preserve"> and </w:t>
      </w:r>
      <w:r w:rsidRPr="005F6BD3">
        <w:t xml:space="preserve">the data </w:t>
      </w:r>
      <w:r>
        <w:t>that you have</w:t>
      </w:r>
      <w:r w:rsidRPr="005F6BD3">
        <w:t xml:space="preserve"> looked at</w:t>
      </w:r>
      <w:r>
        <w:t>,</w:t>
      </w:r>
      <w:r w:rsidRPr="005F6BD3">
        <w:t xml:space="preserve"> </w:t>
      </w:r>
      <w:r>
        <w:t xml:space="preserve">with </w:t>
      </w:r>
      <w:r w:rsidRPr="005F6BD3">
        <w:t>your experience and expertise</w:t>
      </w:r>
      <w:r>
        <w:t xml:space="preserve">, </w:t>
      </w:r>
      <w:r w:rsidRPr="005F6BD3">
        <w:t xml:space="preserve">what is your best guess about what the next </w:t>
      </w:r>
      <w:r>
        <w:t>three to five</w:t>
      </w:r>
      <w:r w:rsidRPr="005F6BD3">
        <w:t xml:space="preserve"> years </w:t>
      </w:r>
      <w:r>
        <w:t>might</w:t>
      </w:r>
      <w:r w:rsidRPr="005F6BD3">
        <w:t xml:space="preserve"> look like compared </w:t>
      </w:r>
      <w:r>
        <w:t>to</w:t>
      </w:r>
      <w:r w:rsidRPr="005F6BD3">
        <w:t xml:space="preserve"> today? What sort</w:t>
      </w:r>
      <w:r>
        <w:t>s</w:t>
      </w:r>
      <w:r w:rsidRPr="005F6BD3">
        <w:t xml:space="preserve"> of challenges and opportunities might we see? </w:t>
      </w:r>
      <w:r>
        <w:t>Do you have</w:t>
      </w:r>
      <w:r w:rsidRPr="005F6BD3">
        <w:t xml:space="preserve"> any </w:t>
      </w:r>
      <w:r w:rsidRPr="005F6BD3">
        <w:t>particular concerns</w:t>
      </w:r>
      <w:r w:rsidRPr="005F6BD3">
        <w:t xml:space="preserve"> </w:t>
      </w:r>
      <w:r>
        <w:t>about</w:t>
      </w:r>
      <w:r w:rsidRPr="005F6BD3">
        <w:t xml:space="preserve"> the future? </w:t>
      </w:r>
      <w:r w:rsidR="00E4106E">
        <w:t xml:space="preserve">Perhaps </w:t>
      </w:r>
      <w:r>
        <w:t xml:space="preserve">can we start with </w:t>
      </w:r>
      <w:r w:rsidRPr="005F6BD3">
        <w:t>Charlottesville</w:t>
      </w:r>
      <w:r w:rsidR="00E4106E">
        <w:t>—Dr Harrington</w:t>
      </w:r>
      <w:r>
        <w:t>?</w:t>
      </w:r>
    </w:p>
    <w:p w:rsidR="00F34614" w:rsidP="00F34614">
      <w:pPr>
        <w:pStyle w:val="Answer"/>
      </w:pPr>
      <w:r>
        <w:rPr>
          <w:b/>
          <w:i/>
        </w:rPr>
        <w:t xml:space="preserve">Dr Emma Harrington: </w:t>
      </w:r>
      <w:r>
        <w:t>In my mind, an</w:t>
      </w:r>
      <w:r w:rsidRPr="00BD0D5D">
        <w:t xml:space="preserve"> elephant in the room is AI. </w:t>
      </w:r>
      <w:r>
        <w:t>In</w:t>
      </w:r>
      <w:r w:rsidRPr="00BD0D5D">
        <w:t xml:space="preserve"> the next </w:t>
      </w:r>
      <w:r>
        <w:t>three to five</w:t>
      </w:r>
      <w:r w:rsidRPr="00BD0D5D">
        <w:t xml:space="preserve"> years</w:t>
      </w:r>
      <w:r>
        <w:t>,</w:t>
      </w:r>
      <w:r w:rsidRPr="00BD0D5D">
        <w:t xml:space="preserve"> </w:t>
      </w:r>
      <w:r>
        <w:t>we will</w:t>
      </w:r>
      <w:r w:rsidRPr="00BD0D5D">
        <w:t xml:space="preserve"> see a lot of disruption associated with generative AI. </w:t>
      </w:r>
      <w:r>
        <w:t>I</w:t>
      </w:r>
      <w:r w:rsidRPr="00BD0D5D">
        <w:t>nteresting research show</w:t>
      </w:r>
      <w:r>
        <w:t>s</w:t>
      </w:r>
      <w:r w:rsidRPr="00BD0D5D">
        <w:t xml:space="preserve"> that there </w:t>
      </w:r>
      <w:r>
        <w:t>are</w:t>
      </w:r>
      <w:r w:rsidRPr="00BD0D5D">
        <w:t xml:space="preserve"> a lot of overlaps in the tasks that AI is most capable of and </w:t>
      </w:r>
      <w:r>
        <w:t>the tasks</w:t>
      </w:r>
      <w:r w:rsidRPr="00BD0D5D">
        <w:t xml:space="preserve"> that are most easily done from home. </w:t>
      </w:r>
      <w:r>
        <w:t>I would guess that that will</w:t>
      </w:r>
      <w:r w:rsidRPr="00BD0D5D">
        <w:t xml:space="preserve"> push for more in-person work, because the face</w:t>
      </w:r>
      <w:r>
        <w:t>-</w:t>
      </w:r>
      <w:r w:rsidRPr="00BD0D5D">
        <w:t>to</w:t>
      </w:r>
      <w:r>
        <w:t>-</w:t>
      </w:r>
      <w:r w:rsidRPr="00BD0D5D">
        <w:t xml:space="preserve">face interactions with other humans </w:t>
      </w:r>
      <w:r>
        <w:t>are what AI</w:t>
      </w:r>
      <w:r w:rsidRPr="00BD0D5D">
        <w:t xml:space="preserve"> cannot currently do. Hopefully</w:t>
      </w:r>
      <w:r>
        <w:t>,</w:t>
      </w:r>
      <w:r w:rsidRPr="00BD0D5D">
        <w:t xml:space="preserve"> </w:t>
      </w:r>
      <w:r>
        <w:t xml:space="preserve">it </w:t>
      </w:r>
      <w:r w:rsidRPr="00BD0D5D">
        <w:t xml:space="preserve">will not be able to do </w:t>
      </w:r>
      <w:r>
        <w:t xml:space="preserve">them </w:t>
      </w:r>
      <w:r w:rsidRPr="00BD0D5D">
        <w:t>in future</w:t>
      </w:r>
      <w:r>
        <w:t xml:space="preserve"> either—at least, not with</w:t>
      </w:r>
      <w:r w:rsidRPr="00BD0D5D">
        <w:t xml:space="preserve"> full fidelity.</w:t>
      </w:r>
      <w:r>
        <w:t xml:space="preserve"> This will </w:t>
      </w:r>
      <w:r w:rsidRPr="00BD0D5D">
        <w:t>push for a little more in-</w:t>
      </w:r>
      <w:r w:rsidRPr="00BD0D5D">
        <w:t>person work</w:t>
      </w:r>
      <w:r>
        <w:t xml:space="preserve"> and perhaps</w:t>
      </w:r>
      <w:r w:rsidRPr="00BD0D5D">
        <w:t xml:space="preserve"> make in-person work a little more feasible, because it </w:t>
      </w:r>
      <w:r>
        <w:t>will</w:t>
      </w:r>
      <w:r w:rsidRPr="00BD0D5D">
        <w:t xml:space="preserve"> accelerate some of those tasks that were the most important and useful to be done from home.</w:t>
      </w:r>
    </w:p>
    <w:p w:rsidR="00F34614" w:rsidP="00F34614">
      <w:pPr>
        <w:pStyle w:val="Answer"/>
      </w:pPr>
      <w:r>
        <w:rPr>
          <w:b/>
          <w:i/>
        </w:rPr>
        <w:t xml:space="preserve">Dr Steve Pickering: </w:t>
      </w:r>
      <w:r>
        <w:t xml:space="preserve">I am always reluctant to make predictions. The </w:t>
      </w:r>
      <w:r w:rsidRPr="002648F3">
        <w:t xml:space="preserve">numbers that we have </w:t>
      </w:r>
      <w:r w:rsidRPr="002648F3">
        <w:t>show</w:t>
      </w:r>
      <w:r w:rsidRPr="002648F3">
        <w:t xml:space="preserve"> that it was levelling</w:t>
      </w:r>
      <w:r>
        <w:t xml:space="preserve"> </w:t>
      </w:r>
      <w:r w:rsidRPr="002648F3">
        <w:t xml:space="preserve">off in the UK, whereas there was still a rate of decline in Japan. </w:t>
      </w:r>
      <w:r>
        <w:t>However, there</w:t>
      </w:r>
      <w:r w:rsidRPr="002648F3">
        <w:t xml:space="preserve"> is clear policy in Japan to </w:t>
      </w:r>
      <w:r>
        <w:t>get to</w:t>
      </w:r>
      <w:r w:rsidRPr="002648F3">
        <w:t xml:space="preserve"> the targeted goal of 25% working from home. Currently</w:t>
      </w:r>
      <w:r>
        <w:t>,</w:t>
      </w:r>
      <w:r w:rsidRPr="002648F3">
        <w:t xml:space="preserve"> 16.7% of people </w:t>
      </w:r>
      <w:r>
        <w:t>there</w:t>
      </w:r>
      <w:r w:rsidRPr="002648F3">
        <w:t xml:space="preserve"> are fully working from home</w:t>
      </w:r>
      <w:r>
        <w:t>—</w:t>
      </w:r>
      <w:r w:rsidRPr="002648F3">
        <w:t>as in</w:t>
      </w:r>
      <w:r>
        <w:t>,</w:t>
      </w:r>
      <w:r w:rsidRPr="002648F3">
        <w:t xml:space="preserve"> at least five days a week</w:t>
      </w:r>
      <w:r>
        <w:t>—</w:t>
      </w:r>
      <w:r w:rsidRPr="002648F3">
        <w:t>but they want to get to a situation where they are at 25</w:t>
      </w:r>
      <w:r>
        <w:t>%. They did</w:t>
      </w:r>
      <w:r w:rsidRPr="002648F3">
        <w:t xml:space="preserve"> achieve </w:t>
      </w:r>
      <w:r>
        <w:t xml:space="preserve">this </w:t>
      </w:r>
      <w:r w:rsidRPr="002648F3">
        <w:t>during the pandemic</w:t>
      </w:r>
      <w:r>
        <w:t>, but that</w:t>
      </w:r>
      <w:r w:rsidRPr="002648F3">
        <w:t xml:space="preserve"> was not exactly policy driven.</w:t>
      </w:r>
    </w:p>
    <w:p w:rsidR="00F34614" w:rsidP="00F34614">
      <w:pPr>
        <w:pStyle w:val="Answer"/>
      </w:pPr>
      <w:r w:rsidRPr="002648F3">
        <w:t>My concern is one of inequality</w:t>
      </w:r>
      <w:r>
        <w:t xml:space="preserve">. </w:t>
      </w:r>
      <w:r w:rsidR="002F1AE5">
        <w:t>Across different sectors, w</w:t>
      </w:r>
      <w:r w:rsidRPr="002648F3">
        <w:t xml:space="preserve">hen we look at social grade, if you are a manager at higher levels or intermediate levels, in the </w:t>
      </w:r>
      <w:r>
        <w:t>UK,</w:t>
      </w:r>
      <w:r w:rsidRPr="002648F3">
        <w:t xml:space="preserve"> </w:t>
      </w:r>
      <w:r w:rsidR="00C86097">
        <w:t>something like</w:t>
      </w:r>
      <w:r>
        <w:t xml:space="preserve"> </w:t>
      </w:r>
      <w:r w:rsidRPr="002648F3">
        <w:t xml:space="preserve">52% of people are working from home more. </w:t>
      </w:r>
      <w:r>
        <w:t>However, when</w:t>
      </w:r>
      <w:r w:rsidRPr="002648F3">
        <w:t xml:space="preserve"> you are semi-skilled or unskilled, partly due to necessity</w:t>
      </w:r>
      <w:r>
        <w:t>,</w:t>
      </w:r>
      <w:r w:rsidRPr="002648F3">
        <w:t xml:space="preserve"> only about 18% of people</w:t>
      </w:r>
      <w:r>
        <w:t xml:space="preserve"> </w:t>
      </w:r>
      <w:r w:rsidRPr="002648F3">
        <w:t>are working from home</w:t>
      </w:r>
      <w:r w:rsidR="00C86097">
        <w:t xml:space="preserve"> more</w:t>
      </w:r>
      <w:r w:rsidRPr="002648F3">
        <w:t>.</w:t>
      </w:r>
    </w:p>
    <w:p w:rsidR="00F34614" w:rsidRPr="009728E0" w:rsidP="00F34614">
      <w:pPr>
        <w:pStyle w:val="Answer"/>
      </w:pPr>
      <w:r>
        <w:t>We also find, very strangely, a difference between the two countries in terms of party, ideology and—dare I say the word—Brexit. There are clear party differences in the UK in rates of working from home. Conservative voters and voters for what was the Brexit Party work from home far less than those who vote for Labour or the Lib Dems. We find no such effect in Japan. There is no statistically significant difference across the six major parties that we looked at in Japan. If you move from left to right on the political scale, again, we see a clear distinction in the UK: as you move further right, you are working from home less. We do not find that in Japan. On the Brexit thing, people who voted to remain in the European Union work from home a lot more than those who voted to leave the European Union. The inequalities are what I am concerned about, in terms of what is going to affect that landscape in future.</w:t>
      </w:r>
    </w:p>
    <w:p w:rsidR="00F34614" w:rsidP="00F34614">
      <w:pPr>
        <w:pStyle w:val="Answer"/>
        <w:rPr>
          <w:bCs/>
          <w:iCs/>
        </w:rPr>
      </w:pPr>
      <w:r>
        <w:rPr>
          <w:b/>
          <w:i/>
        </w:rPr>
        <w:t xml:space="preserve">Dr Davide Rigo: </w:t>
      </w:r>
      <w:r w:rsidRPr="00984132">
        <w:rPr>
          <w:bCs/>
          <w:iCs/>
        </w:rPr>
        <w:t xml:space="preserve">I will avoid speculation as well. </w:t>
      </w:r>
      <w:r w:rsidR="00131195">
        <w:rPr>
          <w:bCs/>
          <w:iCs/>
        </w:rPr>
        <w:t>The research question t</w:t>
      </w:r>
      <w:r>
        <w:rPr>
          <w:bCs/>
          <w:iCs/>
        </w:rPr>
        <w:t>hat</w:t>
      </w:r>
      <w:r w:rsidRPr="00984132">
        <w:rPr>
          <w:bCs/>
          <w:iCs/>
        </w:rPr>
        <w:t xml:space="preserve"> is more interesting </w:t>
      </w:r>
      <w:r>
        <w:rPr>
          <w:bCs/>
          <w:iCs/>
        </w:rPr>
        <w:t>for me regarding</w:t>
      </w:r>
      <w:r w:rsidRPr="00984132">
        <w:rPr>
          <w:bCs/>
          <w:iCs/>
        </w:rPr>
        <w:t xml:space="preserve"> the near future is that</w:t>
      </w:r>
      <w:r>
        <w:rPr>
          <w:bCs/>
          <w:iCs/>
        </w:rPr>
        <w:t>,</w:t>
      </w:r>
      <w:r w:rsidRPr="00984132">
        <w:rPr>
          <w:bCs/>
          <w:iCs/>
        </w:rPr>
        <w:t xml:space="preserve"> before the pandemic, we had </w:t>
      </w:r>
      <w:r w:rsidR="008D3338">
        <w:rPr>
          <w:bCs/>
          <w:iCs/>
        </w:rPr>
        <w:t>a</w:t>
      </w:r>
      <w:r w:rsidRPr="00984132" w:rsidR="008D3338">
        <w:rPr>
          <w:bCs/>
          <w:iCs/>
        </w:rPr>
        <w:t xml:space="preserve"> </w:t>
      </w:r>
      <w:r w:rsidRPr="00984132">
        <w:rPr>
          <w:bCs/>
          <w:iCs/>
        </w:rPr>
        <w:t>long</w:t>
      </w:r>
      <w:r>
        <w:rPr>
          <w:bCs/>
          <w:iCs/>
        </w:rPr>
        <w:t>-</w:t>
      </w:r>
      <w:r w:rsidRPr="00984132">
        <w:rPr>
          <w:bCs/>
          <w:iCs/>
        </w:rPr>
        <w:t xml:space="preserve">held assumption about agglomeration economies. We knew that companies and workers wanted to cluster </w:t>
      </w:r>
      <w:r>
        <w:rPr>
          <w:bCs/>
          <w:iCs/>
        </w:rPr>
        <w:t xml:space="preserve">in space </w:t>
      </w:r>
      <w:r w:rsidRPr="00984132">
        <w:rPr>
          <w:bCs/>
          <w:iCs/>
        </w:rPr>
        <w:t>and exploit labour pooling</w:t>
      </w:r>
      <w:r>
        <w:rPr>
          <w:bCs/>
          <w:iCs/>
        </w:rPr>
        <w:t>,</w:t>
      </w:r>
      <w:r w:rsidRPr="00984132">
        <w:rPr>
          <w:bCs/>
          <w:iCs/>
        </w:rPr>
        <w:t xml:space="preserve"> knowledge</w:t>
      </w:r>
      <w:r>
        <w:rPr>
          <w:bCs/>
          <w:iCs/>
        </w:rPr>
        <w:t xml:space="preserve"> </w:t>
      </w:r>
      <w:r w:rsidRPr="00984132">
        <w:rPr>
          <w:bCs/>
          <w:iCs/>
        </w:rPr>
        <w:t>spillovers and so on.</w:t>
      </w:r>
    </w:p>
    <w:p w:rsidR="00F34614" w:rsidP="00F34614">
      <w:pPr>
        <w:pStyle w:val="Answer"/>
        <w:rPr>
          <w:bCs/>
          <w:iCs/>
        </w:rPr>
      </w:pPr>
      <w:r>
        <w:rPr>
          <w:bCs/>
          <w:iCs/>
        </w:rPr>
        <w:t>T</w:t>
      </w:r>
      <w:r w:rsidRPr="00984132">
        <w:rPr>
          <w:bCs/>
          <w:iCs/>
        </w:rPr>
        <w:t>h</w:t>
      </w:r>
      <w:r>
        <w:rPr>
          <w:bCs/>
          <w:iCs/>
        </w:rPr>
        <w:t>o</w:t>
      </w:r>
      <w:r w:rsidRPr="00984132">
        <w:rPr>
          <w:bCs/>
          <w:iCs/>
        </w:rPr>
        <w:t>se theories</w:t>
      </w:r>
      <w:r w:rsidR="008D3338">
        <w:rPr>
          <w:bCs/>
          <w:iCs/>
        </w:rPr>
        <w:t xml:space="preserve"> now</w:t>
      </w:r>
      <w:r w:rsidRPr="00984132">
        <w:rPr>
          <w:bCs/>
          <w:iCs/>
        </w:rPr>
        <w:t xml:space="preserve"> need to be updated</w:t>
      </w:r>
      <w:r>
        <w:rPr>
          <w:bCs/>
          <w:iCs/>
        </w:rPr>
        <w:t xml:space="preserve"> for the current situation</w:t>
      </w:r>
      <w:r w:rsidRPr="00984132">
        <w:rPr>
          <w:bCs/>
          <w:iCs/>
        </w:rPr>
        <w:t xml:space="preserve">. </w:t>
      </w:r>
      <w:r>
        <w:rPr>
          <w:bCs/>
          <w:iCs/>
        </w:rPr>
        <w:t>We</w:t>
      </w:r>
      <w:r w:rsidRPr="00984132">
        <w:rPr>
          <w:bCs/>
          <w:iCs/>
        </w:rPr>
        <w:t xml:space="preserve"> do not know where </w:t>
      </w:r>
      <w:r>
        <w:rPr>
          <w:bCs/>
          <w:iCs/>
        </w:rPr>
        <w:t>things are</w:t>
      </w:r>
      <w:r w:rsidRPr="00984132">
        <w:rPr>
          <w:bCs/>
          <w:iCs/>
        </w:rPr>
        <w:t xml:space="preserve"> going in terms of spatial inequalities. </w:t>
      </w:r>
      <w:r>
        <w:rPr>
          <w:bCs/>
          <w:iCs/>
        </w:rPr>
        <w:t>It</w:t>
      </w:r>
      <w:r w:rsidRPr="00984132">
        <w:rPr>
          <w:bCs/>
          <w:iCs/>
        </w:rPr>
        <w:t xml:space="preserve"> could be that employees located in rural areas</w:t>
      </w:r>
      <w:r>
        <w:rPr>
          <w:bCs/>
          <w:iCs/>
        </w:rPr>
        <w:t>—</w:t>
      </w:r>
      <w:r w:rsidRPr="00984132">
        <w:rPr>
          <w:bCs/>
          <w:iCs/>
        </w:rPr>
        <w:t>or even in other big cit</w:t>
      </w:r>
      <w:r>
        <w:rPr>
          <w:bCs/>
          <w:iCs/>
        </w:rPr>
        <w:t>ies, such as</w:t>
      </w:r>
      <w:r w:rsidRPr="00984132">
        <w:rPr>
          <w:bCs/>
          <w:iCs/>
        </w:rPr>
        <w:t xml:space="preserve"> Birmingham and Manchester</w:t>
      </w:r>
      <w:r>
        <w:rPr>
          <w:bCs/>
          <w:iCs/>
        </w:rPr>
        <w:t>—</w:t>
      </w:r>
      <w:r w:rsidR="008D3338">
        <w:rPr>
          <w:bCs/>
          <w:iCs/>
        </w:rPr>
        <w:t>can now</w:t>
      </w:r>
      <w:r w:rsidRPr="00984132" w:rsidR="008D3338">
        <w:rPr>
          <w:bCs/>
          <w:iCs/>
        </w:rPr>
        <w:t xml:space="preserve"> </w:t>
      </w:r>
      <w:r w:rsidRPr="00984132">
        <w:rPr>
          <w:bCs/>
          <w:iCs/>
        </w:rPr>
        <w:t xml:space="preserve">accept jobs in London because </w:t>
      </w:r>
      <w:r>
        <w:rPr>
          <w:bCs/>
          <w:iCs/>
        </w:rPr>
        <w:t xml:space="preserve">they can commute and work </w:t>
      </w:r>
      <w:r w:rsidR="00B65EA4">
        <w:rPr>
          <w:bCs/>
          <w:iCs/>
        </w:rPr>
        <w:t>in a hybrid manner</w:t>
      </w:r>
      <w:r w:rsidRPr="00984132">
        <w:rPr>
          <w:bCs/>
          <w:iCs/>
        </w:rPr>
        <w:t xml:space="preserve">. </w:t>
      </w:r>
      <w:r>
        <w:rPr>
          <w:bCs/>
          <w:iCs/>
        </w:rPr>
        <w:t xml:space="preserve">Previously, these jobs </w:t>
      </w:r>
      <w:r w:rsidRPr="00984132">
        <w:rPr>
          <w:bCs/>
          <w:iCs/>
        </w:rPr>
        <w:t xml:space="preserve">were precluded </w:t>
      </w:r>
      <w:r>
        <w:rPr>
          <w:bCs/>
          <w:iCs/>
        </w:rPr>
        <w:t>from</w:t>
      </w:r>
      <w:r w:rsidRPr="00984132">
        <w:rPr>
          <w:bCs/>
          <w:iCs/>
        </w:rPr>
        <w:t xml:space="preserve"> them. </w:t>
      </w:r>
      <w:r>
        <w:rPr>
          <w:bCs/>
          <w:iCs/>
        </w:rPr>
        <w:t>U</w:t>
      </w:r>
      <w:r w:rsidRPr="00984132">
        <w:rPr>
          <w:bCs/>
          <w:iCs/>
        </w:rPr>
        <w:t>ltimately</w:t>
      </w:r>
      <w:r>
        <w:rPr>
          <w:bCs/>
          <w:iCs/>
        </w:rPr>
        <w:t>,</w:t>
      </w:r>
      <w:r w:rsidRPr="00984132">
        <w:rPr>
          <w:bCs/>
          <w:iCs/>
        </w:rPr>
        <w:t xml:space="preserve"> this could lead to </w:t>
      </w:r>
      <w:r>
        <w:rPr>
          <w:bCs/>
          <w:iCs/>
        </w:rPr>
        <w:t xml:space="preserve">the </w:t>
      </w:r>
      <w:r w:rsidRPr="00984132">
        <w:rPr>
          <w:bCs/>
          <w:iCs/>
        </w:rPr>
        <w:t xml:space="preserve">further agglomeration of companies </w:t>
      </w:r>
      <w:r w:rsidR="008D3338">
        <w:rPr>
          <w:bCs/>
          <w:iCs/>
        </w:rPr>
        <w:t>in</w:t>
      </w:r>
      <w:r w:rsidRPr="00984132" w:rsidR="008D3338">
        <w:rPr>
          <w:bCs/>
          <w:iCs/>
        </w:rPr>
        <w:t xml:space="preserve"> </w:t>
      </w:r>
      <w:r w:rsidRPr="00984132">
        <w:rPr>
          <w:bCs/>
          <w:iCs/>
        </w:rPr>
        <w:t xml:space="preserve">London to exploit knowledge </w:t>
      </w:r>
      <w:r>
        <w:rPr>
          <w:bCs/>
          <w:iCs/>
        </w:rPr>
        <w:t>s</w:t>
      </w:r>
      <w:r w:rsidRPr="00984132">
        <w:rPr>
          <w:bCs/>
          <w:iCs/>
        </w:rPr>
        <w:t>pillovers</w:t>
      </w:r>
      <w:r>
        <w:rPr>
          <w:bCs/>
          <w:iCs/>
        </w:rPr>
        <w:t xml:space="preserve"> and</w:t>
      </w:r>
      <w:r w:rsidRPr="00984132">
        <w:rPr>
          <w:bCs/>
          <w:iCs/>
        </w:rPr>
        <w:t xml:space="preserve"> networking effects while still enjoying and exploiting the talent located in the UK countryside. </w:t>
      </w:r>
      <w:r>
        <w:rPr>
          <w:bCs/>
          <w:iCs/>
        </w:rPr>
        <w:t>This</w:t>
      </w:r>
      <w:r w:rsidRPr="00984132">
        <w:rPr>
          <w:bCs/>
          <w:iCs/>
        </w:rPr>
        <w:t xml:space="preserve"> could deprive these rural areas even further of local economic activity. </w:t>
      </w:r>
      <w:r>
        <w:rPr>
          <w:bCs/>
          <w:iCs/>
        </w:rPr>
        <w:t>It</w:t>
      </w:r>
      <w:r w:rsidRPr="00984132">
        <w:rPr>
          <w:bCs/>
          <w:iCs/>
        </w:rPr>
        <w:t xml:space="preserve"> is not clear where this is going</w:t>
      </w:r>
      <w:r>
        <w:rPr>
          <w:bCs/>
          <w:iCs/>
        </w:rPr>
        <w:t>—f</w:t>
      </w:r>
      <w:r w:rsidRPr="00984132">
        <w:rPr>
          <w:bCs/>
          <w:iCs/>
        </w:rPr>
        <w:t>urther research is needed</w:t>
      </w:r>
      <w:r>
        <w:rPr>
          <w:bCs/>
          <w:iCs/>
        </w:rPr>
        <w:t>—</w:t>
      </w:r>
      <w:r w:rsidRPr="00984132">
        <w:rPr>
          <w:bCs/>
          <w:iCs/>
        </w:rPr>
        <w:t xml:space="preserve">but </w:t>
      </w:r>
      <w:r>
        <w:rPr>
          <w:bCs/>
          <w:iCs/>
        </w:rPr>
        <w:t>it</w:t>
      </w:r>
      <w:r w:rsidRPr="00984132">
        <w:rPr>
          <w:bCs/>
          <w:iCs/>
        </w:rPr>
        <w:t xml:space="preserve"> is an interesting research question</w:t>
      </w:r>
      <w:r>
        <w:rPr>
          <w:bCs/>
          <w:iCs/>
        </w:rPr>
        <w:t>.</w:t>
      </w:r>
    </w:p>
    <w:p w:rsidR="00F34614" w:rsidP="00F34614">
      <w:pPr>
        <w:pStyle w:val="Question"/>
      </w:pPr>
      <w:r w:rsidRPr="003740F4">
        <w:rPr>
          <w:b/>
        </w:rPr>
        <w:t xml:space="preserve">Baroness Freeman of </w:t>
      </w:r>
      <w:r w:rsidRPr="003740F4">
        <w:rPr>
          <w:b/>
        </w:rPr>
        <w:t>Steventon</w:t>
      </w:r>
      <w:r w:rsidRPr="003740F4">
        <w:rPr>
          <w:b/>
        </w:rPr>
        <w:t>:</w:t>
      </w:r>
      <w:r>
        <w:t xml:space="preserve"> Following up on that interesting point </w:t>
      </w:r>
      <w:r w:rsidRPr="00446271">
        <w:t>about the politics of this</w:t>
      </w:r>
      <w:r>
        <w:t xml:space="preserve">, </w:t>
      </w:r>
      <w:r w:rsidRPr="00446271">
        <w:t xml:space="preserve">in the </w:t>
      </w:r>
      <w:r>
        <w:t xml:space="preserve">UK, </w:t>
      </w:r>
      <w:r w:rsidRPr="00446271">
        <w:t>was that regardless of job type</w:t>
      </w:r>
      <w:r>
        <w:t xml:space="preserve">? Were </w:t>
      </w:r>
      <w:r w:rsidRPr="00446271">
        <w:t xml:space="preserve">you looking at one </w:t>
      </w:r>
      <w:r>
        <w:t xml:space="preserve">particular </w:t>
      </w:r>
      <w:r w:rsidRPr="00446271">
        <w:t>job</w:t>
      </w:r>
      <w:r w:rsidRPr="00446271">
        <w:t xml:space="preserve"> type and found a political spectrum</w:t>
      </w:r>
      <w:r>
        <w:t>?</w:t>
      </w:r>
    </w:p>
    <w:p w:rsidR="00F34614" w:rsidRPr="000943DE" w:rsidP="00F34614">
      <w:pPr>
        <w:pStyle w:val="Answer"/>
        <w:rPr>
          <w:bCs/>
          <w:iCs/>
        </w:rPr>
      </w:pPr>
      <w:r>
        <w:rPr>
          <w:b/>
          <w:i/>
        </w:rPr>
        <w:t xml:space="preserve">Dr Steve Pickering: </w:t>
      </w:r>
      <w:r>
        <w:rPr>
          <w:bCs/>
          <w:iCs/>
        </w:rPr>
        <w:t>It was regardless of job type.</w:t>
      </w:r>
    </w:p>
    <w:p w:rsidR="00F34614" w:rsidP="00F34614">
      <w:pPr>
        <w:pStyle w:val="Remark"/>
      </w:pPr>
      <w:r w:rsidRPr="003740F4">
        <w:rPr>
          <w:b/>
        </w:rPr>
        <w:t xml:space="preserve">Baroness Freeman of </w:t>
      </w:r>
      <w:r w:rsidRPr="003740F4">
        <w:rPr>
          <w:b/>
        </w:rPr>
        <w:t>Steventon</w:t>
      </w:r>
      <w:r w:rsidRPr="003740F4">
        <w:rPr>
          <w:b/>
        </w:rPr>
        <w:t>:</w:t>
      </w:r>
      <w:r>
        <w:t xml:space="preserve"> Dr Harrington, have you seen that in the US?</w:t>
      </w:r>
    </w:p>
    <w:p w:rsidR="00F34614" w:rsidP="00F34614">
      <w:pPr>
        <w:pStyle w:val="Answer"/>
      </w:pPr>
      <w:r>
        <w:rPr>
          <w:b/>
          <w:i/>
        </w:rPr>
        <w:t xml:space="preserve">Dr Emma Harrington: </w:t>
      </w:r>
      <w:r w:rsidRPr="0075504D">
        <w:t>Anecdotally, yes</w:t>
      </w:r>
      <w:r>
        <w:t>, but</w:t>
      </w:r>
      <w:r w:rsidRPr="0075504D">
        <w:t xml:space="preserve"> I have not seen hard evidence of it</w:t>
      </w:r>
      <w:r>
        <w:t>. It</w:t>
      </w:r>
      <w:r w:rsidRPr="0075504D">
        <w:t xml:space="preserve"> would be very interestin</w:t>
      </w:r>
      <w:r>
        <w:t xml:space="preserve">g </w:t>
      </w:r>
      <w:r w:rsidR="005A5854">
        <w:t>to research</w:t>
      </w:r>
      <w:r>
        <w:t>.</w:t>
      </w:r>
    </w:p>
    <w:p w:rsidR="00F34614" w:rsidP="00F34614">
      <w:pPr>
        <w:pStyle w:val="Remark"/>
      </w:pPr>
      <w:r w:rsidRPr="003740F4">
        <w:rPr>
          <w:b/>
        </w:rPr>
        <w:t xml:space="preserve">Baroness Freeman of </w:t>
      </w:r>
      <w:r w:rsidRPr="003740F4">
        <w:rPr>
          <w:b/>
        </w:rPr>
        <w:t>Steventon</w:t>
      </w:r>
      <w:r w:rsidRPr="003740F4">
        <w:rPr>
          <w:b/>
        </w:rPr>
        <w:t>:</w:t>
      </w:r>
      <w:r>
        <w:t xml:space="preserve"> Dr </w:t>
      </w:r>
      <w:r>
        <w:t>Rigo</w:t>
      </w:r>
      <w:r>
        <w:t>, do you have any data on this?</w:t>
      </w:r>
    </w:p>
    <w:p w:rsidR="00F34614" w:rsidP="00F34614">
      <w:pPr>
        <w:pStyle w:val="Answer"/>
      </w:pPr>
      <w:r>
        <w:rPr>
          <w:b/>
          <w:i/>
        </w:rPr>
        <w:t xml:space="preserve">Dr Davide Rigo: </w:t>
      </w:r>
      <w:r>
        <w:t>No.</w:t>
      </w:r>
    </w:p>
    <w:p w:rsidR="00F34614" w:rsidP="007E0E6C">
      <w:pPr>
        <w:pStyle w:val="Question"/>
      </w:pPr>
      <w:r w:rsidRPr="003740F4">
        <w:rPr>
          <w:b/>
        </w:rPr>
        <w:t>The Chair:</w:t>
      </w:r>
      <w:r>
        <w:t xml:space="preserve"> Dr Harrington, as we have a moment in hand, </w:t>
      </w:r>
      <w:r w:rsidRPr="00306098">
        <w:t>you</w:t>
      </w:r>
      <w:r>
        <w:t>rs is</w:t>
      </w:r>
      <w:r w:rsidRPr="00306098">
        <w:t xml:space="preserve"> </w:t>
      </w:r>
      <w:r>
        <w:t xml:space="preserve">obviously </w:t>
      </w:r>
      <w:r w:rsidRPr="00306098">
        <w:t xml:space="preserve">a federal country. </w:t>
      </w:r>
      <w:r>
        <w:t>Are</w:t>
      </w:r>
      <w:r w:rsidRPr="00306098">
        <w:t xml:space="preserve"> we seeing differences in individual states </w:t>
      </w:r>
      <w:r>
        <w:t>regarding</w:t>
      </w:r>
      <w:r w:rsidRPr="00306098">
        <w:t xml:space="preserve"> policy </w:t>
      </w:r>
      <w:r>
        <w:t>on</w:t>
      </w:r>
      <w:r w:rsidRPr="00306098">
        <w:t xml:space="preserve"> home working</w:t>
      </w:r>
      <w:r>
        <w:t>?</w:t>
      </w:r>
    </w:p>
    <w:p w:rsidR="00F34614" w:rsidP="00F34614">
      <w:pPr>
        <w:pStyle w:val="Answer"/>
      </w:pPr>
      <w:r>
        <w:rPr>
          <w:b/>
          <w:i/>
        </w:rPr>
        <w:t xml:space="preserve">Dr Emma Harrington: </w:t>
      </w:r>
      <w:r>
        <w:t xml:space="preserve">There have been some differences. Some </w:t>
      </w:r>
      <w:r w:rsidRPr="008A1554">
        <w:t>states are trying to</w:t>
      </w:r>
      <w:r>
        <w:t xml:space="preserve"> do things specifically to</w:t>
      </w:r>
      <w:r w:rsidRPr="008A1554">
        <w:t xml:space="preserve"> attract remote workers to their state. Vermont</w:t>
      </w:r>
      <w:r>
        <w:t xml:space="preserve"> has a programme—as does </w:t>
      </w:r>
      <w:r w:rsidRPr="008A1554">
        <w:t>Tulsa in Oklahoma</w:t>
      </w:r>
      <w:r>
        <w:t xml:space="preserve">, </w:t>
      </w:r>
      <w:r w:rsidRPr="008A1554">
        <w:t xml:space="preserve">although that is privately funded. </w:t>
      </w:r>
      <w:r>
        <w:t>Those</w:t>
      </w:r>
      <w:r w:rsidRPr="008A1554">
        <w:t xml:space="preserve"> are </w:t>
      </w:r>
      <w:r>
        <w:t>mainly trying</w:t>
      </w:r>
      <w:r w:rsidRPr="008A1554">
        <w:t xml:space="preserve"> </w:t>
      </w:r>
      <w:r>
        <w:t xml:space="preserve">to </w:t>
      </w:r>
      <w:r w:rsidRPr="008A1554">
        <w:t>attract highly</w:t>
      </w:r>
      <w:r>
        <w:t xml:space="preserve"> </w:t>
      </w:r>
      <w:r w:rsidRPr="008A1554">
        <w:t>educated workers</w:t>
      </w:r>
      <w:r>
        <w:t>,</w:t>
      </w:r>
      <w:r w:rsidRPr="008A1554">
        <w:t xml:space="preserve"> who are typically relatively affluent</w:t>
      </w:r>
      <w:r>
        <w:t>,</w:t>
      </w:r>
      <w:r w:rsidRPr="008A1554">
        <w:t xml:space="preserve"> to a city or state</w:t>
      </w:r>
      <w:r>
        <w:t xml:space="preserve"> </w:t>
      </w:r>
      <w:r>
        <w:t>in order to</w:t>
      </w:r>
      <w:r>
        <w:t xml:space="preserve"> </w:t>
      </w:r>
      <w:r w:rsidRPr="008A1554">
        <w:t>improve the local amenities and bring in more taxpayer dollars.</w:t>
      </w:r>
    </w:p>
    <w:p w:rsidR="00F34614" w:rsidP="00F34614">
      <w:pPr>
        <w:pStyle w:val="Answer"/>
      </w:pPr>
      <w:r w:rsidRPr="008A1554">
        <w:t xml:space="preserve">You also have some states </w:t>
      </w:r>
      <w:r>
        <w:t>offering</w:t>
      </w:r>
      <w:r w:rsidRPr="008A1554">
        <w:t xml:space="preserve"> tax credits for having a home office, so you can do write</w:t>
      </w:r>
      <w:r>
        <w:t>-</w:t>
      </w:r>
      <w:r w:rsidRPr="008A1554">
        <w:t>offs of that in some states</w:t>
      </w:r>
      <w:r>
        <w:t>. This</w:t>
      </w:r>
      <w:r w:rsidRPr="008A1554">
        <w:t xml:space="preserve"> makes sense, since that is a financial burden that some companies are offloading to individuals. </w:t>
      </w:r>
      <w:r>
        <w:t>You can see that as</w:t>
      </w:r>
      <w:r w:rsidRPr="008A1554">
        <w:t xml:space="preserve"> a way of thinking about fully remote work</w:t>
      </w:r>
      <w:r>
        <w:t xml:space="preserve"> specifically, with companies no longer having </w:t>
      </w:r>
      <w:r w:rsidRPr="008A1554">
        <w:t>to pay for office space</w:t>
      </w:r>
      <w:r>
        <w:t xml:space="preserve"> now that</w:t>
      </w:r>
      <w:r w:rsidRPr="008A1554">
        <w:t xml:space="preserve"> individuals are</w:t>
      </w:r>
      <w:r>
        <w:t xml:space="preserve"> doing so</w:t>
      </w:r>
      <w:r w:rsidRPr="008A1554">
        <w:t xml:space="preserve">. </w:t>
      </w:r>
      <w:r>
        <w:t>If</w:t>
      </w:r>
      <w:r w:rsidRPr="008A1554">
        <w:t xml:space="preserve"> they were self-employed, we</w:t>
      </w:r>
      <w:r>
        <w:t xml:space="preserve"> would</w:t>
      </w:r>
      <w:r w:rsidRPr="008A1554">
        <w:t xml:space="preserve"> allow them to write it off. It should</w:t>
      </w:r>
      <w:r>
        <w:t xml:space="preserve"> not</w:t>
      </w:r>
      <w:r w:rsidRPr="008A1554">
        <w:t xml:space="preserve"> matter that they are not self-employed</w:t>
      </w:r>
      <w:r>
        <w:t>; we</w:t>
      </w:r>
      <w:r w:rsidRPr="008A1554">
        <w:t xml:space="preserve"> still </w:t>
      </w:r>
      <w:r>
        <w:t xml:space="preserve">should let </w:t>
      </w:r>
      <w:r w:rsidRPr="008A1554">
        <w:t xml:space="preserve">them write </w:t>
      </w:r>
      <w:r>
        <w:t>it</w:t>
      </w:r>
      <w:r w:rsidRPr="008A1554">
        <w:t xml:space="preserve"> off. </w:t>
      </w:r>
      <w:r>
        <w:t>There</w:t>
      </w:r>
      <w:r w:rsidRPr="008A1554">
        <w:t xml:space="preserve"> may be other places in the US. My knowledge is that th</w:t>
      </w:r>
      <w:r>
        <w:t>is</w:t>
      </w:r>
      <w:r w:rsidRPr="008A1554">
        <w:t xml:space="preserve"> is something that New York does, but other places may do that as well.</w:t>
      </w:r>
    </w:p>
    <w:p w:rsidR="00F34614" w:rsidP="00F34614">
      <w:pPr>
        <w:pStyle w:val="Answer"/>
      </w:pPr>
      <w:r>
        <w:t>In</w:t>
      </w:r>
      <w:r w:rsidRPr="008A1554">
        <w:t xml:space="preserve"> terms of the geography of remote work, you see </w:t>
      </w:r>
      <w:r>
        <w:t xml:space="preserve">a </w:t>
      </w:r>
      <w:r w:rsidRPr="008A1554">
        <w:t>polarisation by politics</w:t>
      </w:r>
      <w:r>
        <w:t xml:space="preserve"> in the way that you might imagine: the</w:t>
      </w:r>
      <w:r w:rsidRPr="008A1554">
        <w:t xml:space="preserve"> coasts are much more liberal and </w:t>
      </w:r>
      <w:r>
        <w:t>have</w:t>
      </w:r>
      <w:r w:rsidRPr="008A1554">
        <w:t xml:space="preserve"> much higher rates of remote work than the more interior </w:t>
      </w:r>
      <w:r>
        <w:t xml:space="preserve">parts </w:t>
      </w:r>
      <w:r w:rsidRPr="008A1554">
        <w:t xml:space="preserve">of the US. I do not know how much of that is industrial composition versus politics, but </w:t>
      </w:r>
      <w:r>
        <w:t xml:space="preserve">it </w:t>
      </w:r>
      <w:r w:rsidRPr="008A1554">
        <w:t>may also reflect some of these policy choices.</w:t>
      </w:r>
    </w:p>
    <w:p w:rsidR="00F34614" w:rsidRPr="007609DB" w:rsidP="00F34614">
      <w:pPr>
        <w:pStyle w:val="Question"/>
      </w:pPr>
      <w:r w:rsidRPr="00A72125">
        <w:rPr>
          <w:b/>
        </w:rPr>
        <w:t>Baroness Manzoor:</w:t>
      </w:r>
      <w:r>
        <w:t xml:space="preserve"> I think you have answered this question in one way or another, but I </w:t>
      </w:r>
      <w:r w:rsidRPr="007609DB">
        <w:t xml:space="preserve">want to bring </w:t>
      </w:r>
      <w:r>
        <w:t>everything</w:t>
      </w:r>
      <w:r w:rsidRPr="007609DB">
        <w:t xml:space="preserve"> back together</w:t>
      </w:r>
      <w:r>
        <w:t xml:space="preserve">. </w:t>
      </w:r>
      <w:r w:rsidRPr="007609DB">
        <w:t>Dr Rigo, you talked about economic geography</w:t>
      </w:r>
      <w:r>
        <w:t xml:space="preserve"> and </w:t>
      </w:r>
      <w:r w:rsidRPr="007609DB">
        <w:t>co-ordinating the various data</w:t>
      </w:r>
      <w:r>
        <w:t xml:space="preserve">, including </w:t>
      </w:r>
      <w:r w:rsidRPr="007609DB">
        <w:t>making that available and the fact</w:t>
      </w:r>
      <w:r>
        <w:t xml:space="preserve"> that</w:t>
      </w:r>
      <w:r w:rsidRPr="007609DB">
        <w:t xml:space="preserve"> it is there. Dr Pickering</w:t>
      </w:r>
      <w:r>
        <w:t>, you talked about</w:t>
      </w:r>
      <w:r w:rsidRPr="007609DB">
        <w:t xml:space="preserve"> inequalities </w:t>
      </w:r>
      <w:r>
        <w:t>in</w:t>
      </w:r>
      <w:r w:rsidRPr="007609DB">
        <w:t xml:space="preserve"> hybrid and home working. Dr Harrington, </w:t>
      </w:r>
      <w:r>
        <w:t xml:space="preserve">as the others did, </w:t>
      </w:r>
      <w:r w:rsidRPr="007609DB">
        <w:t>you talked about health inequalities</w:t>
      </w:r>
      <w:r>
        <w:t>,</w:t>
      </w:r>
      <w:r w:rsidRPr="007609DB">
        <w:t xml:space="preserve"> particularly </w:t>
      </w:r>
      <w:r w:rsidRPr="007609DB">
        <w:t>between women and men</w:t>
      </w:r>
      <w:r>
        <w:t>,</w:t>
      </w:r>
      <w:r w:rsidRPr="007609DB">
        <w:t xml:space="preserve"> and </w:t>
      </w:r>
      <w:r>
        <w:t xml:space="preserve">potential career </w:t>
      </w:r>
      <w:r w:rsidRPr="007609DB">
        <w:t>progression</w:t>
      </w:r>
      <w:r>
        <w:t xml:space="preserve">. Bearing all of that in mind—I am also </w:t>
      </w:r>
      <w:r w:rsidRPr="007609DB">
        <w:t xml:space="preserve">very aware of what </w:t>
      </w:r>
      <w:r>
        <w:t>was</w:t>
      </w:r>
      <w:r w:rsidRPr="007609DB">
        <w:t xml:space="preserve"> said about the economic impact on small to medium businesses and the targeted approach</w:t>
      </w:r>
      <w:r>
        <w:t>—if you were a Minister or you had an opportunity to speak to the UK Government, what</w:t>
      </w:r>
      <w:r w:rsidRPr="007609DB">
        <w:t xml:space="preserve"> </w:t>
      </w:r>
      <w:r>
        <w:t xml:space="preserve">is the </w:t>
      </w:r>
      <w:r w:rsidRPr="007609DB">
        <w:t>one recommendation</w:t>
      </w:r>
      <w:r>
        <w:t xml:space="preserve"> that </w:t>
      </w:r>
      <w:r w:rsidRPr="007609DB">
        <w:t xml:space="preserve">you </w:t>
      </w:r>
      <w:r>
        <w:t xml:space="preserve">would </w:t>
      </w:r>
      <w:r w:rsidRPr="007609DB">
        <w:t>make</w:t>
      </w:r>
      <w:r>
        <w:t xml:space="preserve"> and which </w:t>
      </w:r>
      <w:r w:rsidRPr="007609DB">
        <w:t xml:space="preserve">they could take forward </w:t>
      </w:r>
      <w:r>
        <w:t>in relation to</w:t>
      </w:r>
      <w:r w:rsidRPr="007609DB">
        <w:t xml:space="preserve"> home</w:t>
      </w:r>
      <w:r>
        <w:t xml:space="preserve"> </w:t>
      </w:r>
      <w:r w:rsidRPr="007609DB">
        <w:t>working and hybrid working</w:t>
      </w:r>
      <w:r>
        <w:t>, b</w:t>
      </w:r>
      <w:r w:rsidRPr="007609DB">
        <w:t>earing in mind that they are different</w:t>
      </w:r>
      <w:r>
        <w:t>? I ask you to be brief as I am conscious of the time.</w:t>
      </w:r>
    </w:p>
    <w:p w:rsidR="00F34614" w:rsidP="00F34614">
      <w:pPr>
        <w:pStyle w:val="Answer"/>
      </w:pPr>
      <w:r>
        <w:rPr>
          <w:b/>
          <w:i/>
        </w:rPr>
        <w:t xml:space="preserve">Dr Davide </w:t>
      </w:r>
      <w:r>
        <w:rPr>
          <w:b/>
          <w:i/>
        </w:rPr>
        <w:t>Rigo</w:t>
      </w:r>
      <w:r>
        <w:rPr>
          <w:b/>
          <w:i/>
        </w:rPr>
        <w:t xml:space="preserve">: </w:t>
      </w:r>
      <w:r>
        <w:t>As I said before, I would avoid one-size-fits-all policies</w:t>
      </w:r>
      <w:r w:rsidRPr="00BC412B">
        <w:t xml:space="preserve"> </w:t>
      </w:r>
      <w:r>
        <w:t>and</w:t>
      </w:r>
      <w:r w:rsidRPr="00BC412B">
        <w:t xml:space="preserve"> target small and medium</w:t>
      </w:r>
      <w:r w:rsidR="00E72BE7">
        <w:t>-sized</w:t>
      </w:r>
      <w:r w:rsidRPr="00BC412B">
        <w:t xml:space="preserve"> enterprises</w:t>
      </w:r>
      <w:r>
        <w:t xml:space="preserve">, which seem to </w:t>
      </w:r>
      <w:r w:rsidRPr="00BC412B">
        <w:t>strugg</w:t>
      </w:r>
      <w:r>
        <w:t xml:space="preserve">le </w:t>
      </w:r>
      <w:r w:rsidRPr="00BC412B">
        <w:t>the most</w:t>
      </w:r>
      <w:r>
        <w:t xml:space="preserve"> due to a</w:t>
      </w:r>
      <w:r w:rsidRPr="00BC412B">
        <w:t xml:space="preserve"> lack of certain capabilities. </w:t>
      </w:r>
      <w:r>
        <w:t>I</w:t>
      </w:r>
      <w:r w:rsidRPr="00BC412B">
        <w:t xml:space="preserve"> </w:t>
      </w:r>
      <w:r>
        <w:t xml:space="preserve">would </w:t>
      </w:r>
      <w:r w:rsidRPr="00BC412B">
        <w:t>mirror what I said before</w:t>
      </w:r>
      <w:r>
        <w:t xml:space="preserve"> about that.</w:t>
      </w:r>
    </w:p>
    <w:p w:rsidR="00F34614" w:rsidP="00F34614">
      <w:pPr>
        <w:pStyle w:val="Answer"/>
      </w:pPr>
      <w:r>
        <w:rPr>
          <w:b/>
          <w:i/>
        </w:rPr>
        <w:t xml:space="preserve">Dr Steve Pickering: </w:t>
      </w:r>
      <w:r>
        <w:t>I would go for the centralisation of research</w:t>
      </w:r>
      <w:r w:rsidRPr="00FB0575">
        <w:t xml:space="preserve"> on a </w:t>
      </w:r>
      <w:r>
        <w:t>g</w:t>
      </w:r>
      <w:r w:rsidRPr="00FB0575">
        <w:t>overnment level</w:t>
      </w:r>
      <w:r>
        <w:t xml:space="preserve">. We </w:t>
      </w:r>
      <w:r w:rsidRPr="00FB0575">
        <w:t xml:space="preserve">need to have </w:t>
      </w:r>
      <w:r>
        <w:t>m</w:t>
      </w:r>
      <w:r w:rsidRPr="00FB0575">
        <w:t>inisterial responsibility to better understand working from home</w:t>
      </w:r>
      <w:r>
        <w:t xml:space="preserve">, to </w:t>
      </w:r>
      <w:r w:rsidRPr="00FB0575">
        <w:t xml:space="preserve">focus on those inequalities </w:t>
      </w:r>
      <w:r>
        <w:t>around things like</w:t>
      </w:r>
      <w:r w:rsidRPr="00FB0575">
        <w:t xml:space="preserve"> mental health and ethnicity, </w:t>
      </w:r>
      <w:r>
        <w:t xml:space="preserve">and </w:t>
      </w:r>
      <w:r w:rsidRPr="00FB0575">
        <w:t>to gather accurate data on those factors.</w:t>
      </w:r>
    </w:p>
    <w:p w:rsidR="00F34614" w:rsidP="00F34614">
      <w:pPr>
        <w:pStyle w:val="Answer"/>
      </w:pPr>
      <w:r>
        <w:rPr>
          <w:b/>
          <w:i/>
        </w:rPr>
        <w:t xml:space="preserve">Dr Emma Harrington: </w:t>
      </w:r>
      <w:r>
        <w:t>I would think about ways of supporting both</w:t>
      </w:r>
      <w:r w:rsidRPr="000028FA">
        <w:t xml:space="preserve"> in-person work and work</w:t>
      </w:r>
      <w:r>
        <w:t>ing</w:t>
      </w:r>
      <w:r w:rsidRPr="000028FA">
        <w:t xml:space="preserve"> from home because </w:t>
      </w:r>
      <w:r>
        <w:t xml:space="preserve">I think that </w:t>
      </w:r>
      <w:r w:rsidRPr="000028FA">
        <w:t xml:space="preserve">hybrid work is the future. </w:t>
      </w:r>
      <w:r>
        <w:t>When</w:t>
      </w:r>
      <w:r w:rsidRPr="000028FA">
        <w:t xml:space="preserve"> we think about ways to support hybrid work, it </w:t>
      </w:r>
      <w:r>
        <w:t>will</w:t>
      </w:r>
      <w:r w:rsidRPr="000028FA">
        <w:t xml:space="preserve"> look like a mixed bag</w:t>
      </w:r>
      <w:r>
        <w:t xml:space="preserve">: </w:t>
      </w:r>
      <w:r w:rsidRPr="000028FA">
        <w:t>broadband internet and support for companies to do that digital transformation</w:t>
      </w:r>
      <w:r>
        <w:t>, but also</w:t>
      </w:r>
      <w:r w:rsidRPr="000028FA">
        <w:t xml:space="preserve"> support </w:t>
      </w:r>
      <w:r>
        <w:t>around</w:t>
      </w:r>
      <w:r w:rsidRPr="000028FA">
        <w:t xml:space="preserve"> childcare and public </w:t>
      </w:r>
      <w:r>
        <w:t>transit.</w:t>
      </w:r>
    </w:p>
    <w:p w:rsidR="00F34614" w:rsidRPr="004F00BD" w:rsidP="00F34614">
      <w:pPr>
        <w:pStyle w:val="Remark"/>
        <w:rPr>
          <w:rFonts w:eastAsia="Verdana"/>
        </w:rPr>
      </w:pPr>
      <w:r w:rsidRPr="00A72125">
        <w:rPr>
          <w:b/>
        </w:rPr>
        <w:t>The Chair:</w:t>
      </w:r>
      <w:r>
        <w:t xml:space="preserve"> That is great. I thank all three of you very </w:t>
      </w:r>
      <w:r w:rsidRPr="001408B4">
        <w:t xml:space="preserve">much indeed for joining us this afternoon and helping us with our work. </w:t>
      </w:r>
      <w:r>
        <w:t xml:space="preserve">With that, </w:t>
      </w:r>
      <w:r w:rsidRPr="001408B4">
        <w:t>I declare the public session closed.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BD" w:rsidP="009277D8">
    <w:pPr>
      <w:pStyle w:val="Para"/>
      <w:rPr>
        <w:color w:val="808080"/>
      </w:rPr>
    </w:pPr>
    <w:r>
      <w:rPr>
        <w:noProof/>
        <w:color w:val="80808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alt="final logo red (RGB)" style="height:34.9pt;visibility:visible;width:255.3pt">
          <v:imagedata r:id="rId1" o:title="final logo red (RGB)"/>
        </v:shape>
      </w:pict>
    </w:r>
  </w:p>
  <w:p w:rsidR="004F00BD"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p w:rsidR="007107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E65CE214"/>
    <w:lvl w:ilvl="0">
      <w:start w:val="138"/>
      <w:numFmt w:val="decimal"/>
      <w:pStyle w:val="Question"/>
      <w:lvlText w:val="Q%1"/>
      <w:lvlJc w:val="left"/>
      <w:pPr>
        <w:tabs>
          <w:tab w:val="num" w:pos="794"/>
        </w:tabs>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ADD3EDACD7C78438A7D3FE2B1169815" ma:contentTypeVersion="143" ma:contentTypeDescription="Create a new document." ma:contentTypeScope="" ma:versionID="174b9005199993bfdda9ebcd15f4efce">
  <xsd:schema xmlns:xsd="http://www.w3.org/2001/XMLSchema" xmlns:xs="http://www.w3.org/2001/XMLSchema" xmlns:p="http://schemas.microsoft.com/office/2006/metadata/properties" xmlns:ns2="adb0ae46-965c-4223-8d60-e5b119e43c2c" xmlns:ns3="d501e4d4-2201-488e-bd47-95429b5dda1b" targetNamespace="http://schemas.microsoft.com/office/2006/metadata/properties" ma:root="true" ma:fieldsID="66994c09ac564a82dc3f0ded5e091f2b" ns2:_="" ns3:_="">
    <xsd:import namespace="adb0ae46-965c-4223-8d60-e5b119e43c2c"/>
    <xsd:import namespace="d501e4d4-2201-488e-bd47-95429b5dda1b"/>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g3ef09377e3444258679b6035a1ff93a" minOccurs="0"/>
                <xsd:element ref="ns2:d6324bf9831643bd94cf6c883cfcc408" minOccurs="0"/>
                <xsd:element ref="ns2:cd0fc526a5c840319a97fd94028e9904" minOccurs="0"/>
                <xsd:element ref="ns2:k5b153ee974a4a57a7568e533217f2cb" minOccurs="0"/>
                <xsd:element ref="ns2:j6c5b17cd04246da82e5604daf08bc68" minOccurs="0"/>
                <xsd:element ref="ns2:e6f926d7f5b14a74bee86c3452d91372" minOccurs="0"/>
                <xsd:element ref="ns2:c4838c65c76546ae93d5703426802f7f" minOccurs="0"/>
                <xsd:element ref="ns2:edc898bf3bb343549b83ac391d519ef2"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0ae46-965c-4223-8d60-e5b119e43c2c"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459d140-6abf-431c-bd54-6358bc542449}" ma:internalName="TaxCatchAll" ma:showField="CatchAllData" ma:web="adb0ae46-965c-4223-8d60-e5b119e43c2c">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false">
      <xsd:simpleType>
        <xsd:restriction base="dms:Boolean"/>
      </xsd:simpleType>
    </xsd:element>
    <xsd:element name="g3ef09377e3444258679b6035a1ff93a" ma:index="25"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6;#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d0fc526a5c840319a97fd94028e9904" ma:index="2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8;#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31"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dc898bf3bb343549b83ac391d519ef2" ma:index="32" ma:taxonomy="true" ma:internalName="edc898bf3bb343549b83ac391d519ef2" ma:taxonomyFieldName="Inquiry" ma:displayName="Inquiry" ma:readOnly="false" ma:default="7;#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01e4d4-2201-488e-bd47-95429b5dda1b"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e6f926d7f5b14a74bee86c3452d91372 xmlns="adb0ae46-965c-4223-8d60-e5b119e43c2c">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Meeting_x0020_Date xmlns="adb0ae46-965c-4223-8d60-e5b119e43c2c" xsi:nil="true"/>
    <j6c5b17cd04246da82e5604daf08bc68 xmlns="adb0ae46-965c-4223-8d60-e5b119e43c2c">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_dlc_DocIdPersistId xmlns="adb0ae46-965c-4223-8d60-e5b119e43c2c" xsi:nil="true"/>
    <RetentionTriggerDate xmlns="adb0ae46-965c-4223-8d60-e5b119e43c2c" xsi:nil="true"/>
    <TaxCatchAll xmlns="adb0ae46-965c-4223-8d60-e5b119e43c2c">
      <Value>6</Value>
      <Value>7</Value>
      <Value>11</Value>
      <Value>48</Value>
    </TaxCatchAll>
    <k5b153ee974a4a57a7568e533217f2cb xmlns="adb0ae46-965c-4223-8d60-e5b119e43c2c">
      <Terms xmlns="http://schemas.microsoft.com/office/infopath/2007/PartnerControls"/>
    </k5b153ee974a4a57a7568e533217f2cb>
    <Document_x0020_Status1 xmlns="adb0ae46-965c-4223-8d60-e5b119e43c2c">N/A</Document_x0020_Status1>
    <RecordNumber xmlns="adb0ae46-965c-4223-8d60-e5b119e43c2c" xsi:nil="true"/>
    <cd0fc526a5c840319a97fd94028e9904 xmlns="adb0ae46-965c-4223-8d60-e5b119e43c2c">
      <Terms xmlns="http://schemas.microsoft.com/office/infopath/2007/PartnerControls"/>
    </cd0fc526a5c840319a97fd94028e9904>
    <edc898bf3bb343549b83ac391d519ef2 xmlns="adb0ae46-965c-4223-8d60-e5b119e43c2c">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6324bf9831643bd94cf6c883cfcc408 xmlns="adb0ae46-965c-4223-8d60-e5b119e43c2c">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g3ef09377e3444258679b6035a1ff93a xmlns="adb0ae46-965c-4223-8d60-e5b119e43c2c">
      <Terms xmlns="http://schemas.microsoft.com/office/infopath/2007/PartnerControls"/>
    </g3ef09377e3444258679b6035a1ff93a>
    <c4838c65c76546ae93d5703426802f7f xmlns="adb0ae46-965c-4223-8d60-e5b119e43c2c">
      <Terms xmlns="http://schemas.microsoft.com/office/infopath/2007/PartnerControls"/>
    </c4838c65c76546ae93d5703426802f7f>
    <TransfertoArchives xmlns="adb0ae46-965c-4223-8d60-e5b119e43c2c">false</TransfertoArchives>
    <_dlc_DocId xmlns="adb0ae46-965c-4223-8d60-e5b119e43c2c">PCW3ZTWEVYAD-1445854517-340</_dlc_DocId>
    <_dlc_DocIdUrl xmlns="adb0ae46-965c-4223-8d60-e5b119e43c2c">
      <Url>https://hopuk.sharepoint.com/sites/hlc-homeworking/_layouts/15/DocIdRedir.aspx?ID=PCW3ZTWEVYAD-1445854517-340</Url>
      <Description>PCW3ZTWEVYAD-1445854517-340</Description>
    </_dlc_DocIdUrl>
  </documentManagement>
</p:propertie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497DC7A7-7196-4757-AA34-5E4F808A9677}">
  <ds:schemaRefs>
    <ds:schemaRef ds:uri="http://schemas.microsoft.com/office/2006/metadata/longProperties"/>
  </ds:schemaRefs>
</ds:datastoreItem>
</file>

<file path=customXml/itemProps2.xml><?xml version="1.0" encoding="utf-8"?>
<ds:datastoreItem xmlns:ds="http://schemas.openxmlformats.org/officeDocument/2006/customXml" ds:itemID="{7C2ECE9D-B70F-4337-ADD0-6B0276427768}">
  <ds:schemaRefs>
    <ds:schemaRef ds:uri="http://schemas.microsoft.com/sharepoint/events"/>
  </ds:schemaRefs>
</ds:datastoreItem>
</file>

<file path=customXml/itemProps3.xml><?xml version="1.0" encoding="utf-8"?>
<ds:datastoreItem xmlns:ds="http://schemas.openxmlformats.org/officeDocument/2006/customXml" ds:itemID="{B9FE023C-30ED-42B6-925F-AFC776C9C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0ae46-965c-4223-8d60-e5b119e43c2c"/>
    <ds:schemaRef ds:uri="d501e4d4-2201-488e-bd47-95429b5dd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8062A-95BF-4361-86D5-B0141F20A8E9}">
  <ds:schemaRefs>
    <ds:schemaRef ds:uri="http://schemas.openxmlformats.org/officeDocument/2006/bibliography"/>
  </ds:schemaRefs>
</ds:datastoreItem>
</file>

<file path=customXml/itemProps5.xml><?xml version="1.0" encoding="utf-8"?>
<ds:datastoreItem xmlns:ds="http://schemas.openxmlformats.org/officeDocument/2006/customXml" ds:itemID="{1F214AA4-3EEB-4F1B-ADAD-45CDD8496DEB}">
  <ds:schemaRefs>
    <ds:schemaRef ds:uri="http://schemas.microsoft.com/office/2006/metadata/properties"/>
    <ds:schemaRef ds:uri="http://schemas.microsoft.com/office/infopath/2007/PartnerControls"/>
    <ds:schemaRef ds:uri="adb0ae46-965c-4223-8d60-e5b119e43c2c"/>
  </ds:schemaRefs>
</ds:datastoreItem>
</file>

<file path=customXml/itemProps6.xml><?xml version="1.0" encoding="utf-8"?>
<ds:datastoreItem xmlns:ds="http://schemas.openxmlformats.org/officeDocument/2006/customXml" ds:itemID="{2D578CE9-193A-48A7-923B-97F7C7422D1E}">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