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96FFD" w:rsidRPr="004146EF" w:rsidP="00F96FFD">
      <w:pPr>
        <w:pStyle w:val="TitleCommittee0"/>
        <w:rPr>
          <w:sz w:val="28"/>
          <w:szCs w:val="28"/>
        </w:rPr>
      </w:pPr>
      <w:r w:rsidRPr="004146EF">
        <w:rPr>
          <w:sz w:val="28"/>
          <w:szCs w:val="28"/>
        </w:rPr>
        <w:t>Science and Technology Committee</w:t>
      </w:r>
    </w:p>
    <w:p w:rsidR="00F96FFD" w:rsidRPr="004146EF" w:rsidP="00F96FFD">
      <w:pPr>
        <w:pStyle w:val="TitleInquiry0"/>
        <w:rPr>
          <w:sz w:val="28"/>
          <w:szCs w:val="28"/>
        </w:rPr>
      </w:pPr>
      <w:r>
        <w:rPr>
          <w:sz w:val="28"/>
          <w:szCs w:val="28"/>
        </w:rPr>
        <w:t>C</w:t>
      </w:r>
      <w:r w:rsidRPr="004146EF">
        <w:rPr>
          <w:sz w:val="28"/>
          <w:szCs w:val="28"/>
        </w:rPr>
        <w:t xml:space="preserve">orrected oral evidence: Financing and </w:t>
      </w:r>
      <w:r w:rsidRPr="004146EF" w:rsidR="004B68C2">
        <w:rPr>
          <w:sz w:val="28"/>
          <w:szCs w:val="28"/>
        </w:rPr>
        <w:t>s</w:t>
      </w:r>
      <w:r w:rsidRPr="004146EF">
        <w:rPr>
          <w:sz w:val="28"/>
          <w:szCs w:val="28"/>
        </w:rPr>
        <w:t>caling UK</w:t>
      </w:r>
      <w:r w:rsidRPr="004146EF" w:rsidR="004B68C2">
        <w:rPr>
          <w:sz w:val="28"/>
          <w:szCs w:val="28"/>
        </w:rPr>
        <w:t xml:space="preserve"> science and technology: in</w:t>
      </w:r>
      <w:r w:rsidRPr="004146EF">
        <w:rPr>
          <w:sz w:val="28"/>
          <w:szCs w:val="28"/>
        </w:rPr>
        <w:t>novation, investment, industry</w:t>
      </w:r>
    </w:p>
    <w:p w:rsidR="00F96FFD" w:rsidRPr="009A4B78" w:rsidP="00F96FFD">
      <w:pPr>
        <w:pStyle w:val="Para"/>
      </w:pPr>
      <w:r w:rsidRPr="009A4B78">
        <w:t xml:space="preserve">Tuesday </w:t>
      </w:r>
      <w:r w:rsidR="00214136">
        <w:t>20</w:t>
      </w:r>
      <w:r w:rsidR="00C573F7">
        <w:t xml:space="preserve"> May 2025</w:t>
      </w:r>
    </w:p>
    <w:p w:rsidR="00F96FFD" w:rsidRPr="009A4B78" w:rsidP="00F96FFD">
      <w:pPr>
        <w:pStyle w:val="Para"/>
      </w:pPr>
      <w:r w:rsidRPr="009A4B78">
        <w:t>1</w:t>
      </w:r>
      <w:r w:rsidR="00B1582D">
        <w:t>1.3</w:t>
      </w:r>
      <w:r w:rsidR="00214136">
        <w:t>5</w:t>
      </w:r>
      <w:r w:rsidRPr="009A4B78">
        <w:t xml:space="preserve"> am</w:t>
      </w:r>
    </w:p>
    <w:p w:rsidR="00F96FFD" w:rsidRPr="009A4B78" w:rsidP="00F96FFD">
      <w:pPr>
        <w:pStyle w:val="Para"/>
      </w:pPr>
    </w:p>
    <w:p w:rsidR="00F96FFD" w:rsidRPr="009A4B78" w:rsidP="00F96FFD">
      <w:r>
        <w:fldChar w:fldCharType="begin"/>
      </w:r>
      <w:r>
        <w:instrText xml:space="preserve"> HYPERLINK "https://parliamentlive.tv/event/index/b42b9aaa-3e5b-409b-97ba-a1e26ffe0649" </w:instrText>
      </w:r>
      <w:r>
        <w:fldChar w:fldCharType="separate"/>
      </w:r>
      <w:r w:rsidRPr="004146EF">
        <w:rPr>
          <w:rStyle w:val="Hyperlink"/>
        </w:rPr>
        <w:t>Watch the meeting</w:t>
      </w:r>
      <w:r>
        <w:fldChar w:fldCharType="end"/>
      </w:r>
    </w:p>
    <w:p w:rsidR="00F96FFD" w:rsidRPr="009A4B78" w:rsidP="00F96FFD">
      <w:r w:rsidRPr="009A4B78">
        <w:t xml:space="preserve">Members present: </w:t>
      </w:r>
      <w:r w:rsidRPr="009A4B78" w:rsidR="000D2792">
        <w:t>Lord Mair (The Chair);</w:t>
      </w:r>
      <w:r w:rsidR="000D2792">
        <w:t xml:space="preserve"> Lord Berkeley;</w:t>
      </w:r>
      <w:r w:rsidRPr="009A4B78" w:rsidR="000D2792">
        <w:t xml:space="preserve"> Lord Borwick; Lord Drayson; </w:t>
      </w:r>
      <w:r w:rsidR="000D2792">
        <w:t xml:space="preserve">Lord Lucas; </w:t>
      </w:r>
      <w:r w:rsidRPr="009A4B78" w:rsidR="000D2792">
        <w:t xml:space="preserve">Baroness Neuberger; </w:t>
      </w:r>
      <w:r w:rsidR="000D2792">
        <w:t xml:space="preserve">Baroness Northover; </w:t>
      </w:r>
      <w:r w:rsidRPr="009A4B78" w:rsidR="000D2792">
        <w:t xml:space="preserve">Lord Ranger of Northwood; </w:t>
      </w:r>
      <w:r w:rsidR="000D2792">
        <w:t xml:space="preserve">Lord Stern of Brentwood; </w:t>
      </w:r>
      <w:r w:rsidRPr="009A4B78" w:rsidR="000D2792">
        <w:t xml:space="preserve">Viscount Stansgate; Baroness Walmsley; </w:t>
      </w:r>
      <w:r w:rsidR="000D2792">
        <w:t>Baroness Young of Old Scone</w:t>
      </w:r>
      <w:r w:rsidR="00BA2D8D">
        <w:t>.</w:t>
      </w:r>
    </w:p>
    <w:p w:rsidR="00F96FFD" w:rsidRPr="009A4B78" w:rsidP="00F96FFD">
      <w:pPr>
        <w:pStyle w:val="Para"/>
        <w:tabs>
          <w:tab w:val="center" w:pos="4536"/>
          <w:tab w:val="right" w:pos="8931"/>
        </w:tabs>
      </w:pPr>
      <w:r w:rsidRPr="009A4B78">
        <w:t xml:space="preserve">Evidence Session No. </w:t>
      </w:r>
      <w:r w:rsidR="007E5DA8">
        <w:t>8</w:t>
      </w:r>
      <w:r w:rsidRPr="009A4B78">
        <w:tab/>
        <w:t>Heard in Public</w:t>
      </w:r>
      <w:r w:rsidRPr="009A4B78">
        <w:tab/>
        <w:t>Questions</w:t>
      </w:r>
      <w:r>
        <w:t xml:space="preserve"> </w:t>
      </w:r>
      <w:r w:rsidR="007E5DA8">
        <w:t>88</w:t>
      </w:r>
      <w:r w:rsidRPr="009A4B78">
        <w:t xml:space="preserve"> – </w:t>
      </w:r>
      <w:r w:rsidR="007036B9">
        <w:rPr>
          <w:color w:val="000000" w:themeColor="text1"/>
        </w:rPr>
        <w:t>99</w:t>
      </w:r>
    </w:p>
    <w:p w:rsidR="00F96FFD" w:rsidRPr="009A4B78" w:rsidP="00F96FFD">
      <w:pPr>
        <w:pStyle w:val="TitleWitnesses0"/>
      </w:pPr>
    </w:p>
    <w:p w:rsidR="00F96FFD" w:rsidRPr="009A4B78" w:rsidP="00F96FFD">
      <w:pPr>
        <w:pStyle w:val="TitleWitnesses0"/>
      </w:pPr>
      <w:r w:rsidRPr="009A4B78">
        <w:t>Witness</w:t>
      </w:r>
    </w:p>
    <w:p w:rsidR="00F96FFD" w:rsidRPr="009A4B78" w:rsidP="00F96FFD">
      <w:pPr>
        <w:pStyle w:val="Para"/>
      </w:pPr>
      <w:r>
        <w:fldChar w:fldCharType="begin"/>
      </w:r>
      <w:r>
        <w:instrText xml:space="preserve"> HYPERLINK \l "Panel1" </w:instrText>
      </w:r>
      <w:r>
        <w:fldChar w:fldCharType="separate"/>
      </w:r>
      <w:r w:rsidRPr="009A4B78">
        <w:rPr>
          <w:rStyle w:val="Hyperlink"/>
        </w:rPr>
        <w:t>I</w:t>
      </w:r>
      <w:r>
        <w:fldChar w:fldCharType="end"/>
      </w:r>
      <w:r w:rsidRPr="009A4B78">
        <w:t xml:space="preserve">: </w:t>
      </w:r>
      <w:r w:rsidRPr="00B1582D" w:rsidR="00B1582D">
        <w:t>Sir John Lazar, President at the Royal Academy of Engineering</w:t>
      </w:r>
      <w:r w:rsidR="00B1582D">
        <w:t>.</w:t>
      </w:r>
    </w:p>
    <w:p w:rsidR="00F96FFD" w:rsidRPr="009A4B78" w:rsidP="00F96FFD">
      <w:pPr>
        <w:pStyle w:val="Para"/>
      </w:pPr>
      <w:r w:rsidRPr="009A4B78">
        <w:t>USE OF THE TRANSCRIPT</w:t>
      </w:r>
    </w:p>
    <w:p w:rsidR="00F96FFD" w:rsidRPr="009A4B78" w:rsidP="00F96FFD">
      <w:pPr>
        <w:pStyle w:val="Para"/>
        <w:numPr>
          <w:ilvl w:val="0"/>
          <w:numId w:val="11"/>
        </w:numPr>
      </w:pPr>
      <w:r w:rsidRPr="009A4B78">
        <w:t xml:space="preserve">This is a corrected transcript of evidence taken in public and webcast on </w:t>
      </w:r>
      <w:r>
        <w:fldChar w:fldCharType="begin"/>
      </w:r>
      <w:r>
        <w:instrText xml:space="preserve"> HYPERLINK "http://www.parliamentlive.tv" </w:instrText>
      </w:r>
      <w:r>
        <w:fldChar w:fldCharType="separate"/>
      </w:r>
      <w:r w:rsidRPr="009A4B78">
        <w:rPr>
          <w:rStyle w:val="Hyperlink"/>
        </w:rPr>
        <w:t>www.parliamentlive.tv</w:t>
      </w:r>
      <w:r>
        <w:fldChar w:fldCharType="end"/>
      </w:r>
      <w:r w:rsidRPr="009A4B78">
        <w:t>.</w:t>
      </w:r>
    </w:p>
    <w:p w:rsidR="00F96FFD" w:rsidRPr="009A4B78" w:rsidP="00F96FFD">
      <w:pPr>
        <w:pStyle w:val="Para"/>
        <w:numPr>
          <w:ilvl w:val="0"/>
          <w:numId w:val="11"/>
        </w:numPr>
        <w:sectPr w:rsidSect="00F96FFD">
          <w:headerReference w:type="default" r:id="rId9"/>
          <w:pgSz w:w="11906" w:h="16838"/>
          <w:pgMar w:top="1805" w:right="1440" w:bottom="1440" w:left="1440" w:header="709" w:footer="708" w:gutter="0"/>
          <w:cols w:space="708"/>
          <w:docGrid w:linePitch="360"/>
        </w:sectPr>
      </w:pPr>
    </w:p>
    <w:p w:rsidR="00F96FFD" w:rsidRPr="009A4B78" w:rsidP="00F96FFD">
      <w:pPr>
        <w:pStyle w:val="TitlePanel0"/>
      </w:pPr>
      <w:bookmarkStart w:id="0" w:name="Panel1"/>
      <w:r w:rsidRPr="009A4B78">
        <w:t>Examination of witness</w:t>
      </w:r>
    </w:p>
    <w:p w:rsidR="00423320" w:rsidP="00214136">
      <w:pPr>
        <w:pStyle w:val="Para"/>
        <w:rPr>
          <w:rFonts w:eastAsia="Verdana"/>
        </w:rPr>
      </w:pPr>
      <w:bookmarkEnd w:id="0"/>
      <w:r>
        <w:rPr>
          <w:rFonts w:eastAsia="Verdana"/>
        </w:rPr>
        <w:t>Sir John</w:t>
      </w:r>
      <w:r w:rsidR="00B1582D">
        <w:rPr>
          <w:rFonts w:eastAsia="Verdana"/>
        </w:rPr>
        <w:t xml:space="preserve"> Lazar.</w:t>
      </w:r>
    </w:p>
    <w:p w:rsidR="00423320" w:rsidP="00423320">
      <w:pPr>
        <w:pStyle w:val="Question"/>
      </w:pPr>
      <w:sdt>
        <w:sdtPr>
          <w:alias w:val="Member"/>
          <w:tag w:val="&lt;Member mnisId='4563' dodsId='141831'&gt;"/>
          <w:id w:val="712304406"/>
          <w:placeholder>
            <w:docPart w:val="B04378D2F23341FF81BAA2ACC06077A2"/>
          </w:placeholder>
          <w:richText/>
        </w:sdtPr>
        <w:sdtContent>
          <w:r w:rsidRPr="00E23823">
            <w:rPr>
              <w:b/>
            </w:rPr>
            <w:t>The Chair:</w:t>
          </w:r>
        </w:sdtContent>
      </w:sdt>
      <w:r>
        <w:t xml:space="preserve"> We are now starting a second session with our witness Sir John Lazar, president of the Royal Academy of Engineering, chair of the Raspberry Pi Foundation and a partner at Enza Capital. </w:t>
      </w:r>
    </w:p>
    <w:p w:rsidR="00423320" w:rsidP="004D6B9E">
      <w:pPr>
        <w:pStyle w:val="Remark"/>
      </w:pPr>
      <w:r>
        <w:t xml:space="preserve">Sir John, as you know, this inquiry is examining the perennial problems that UK science and technology companies seem to have in getting financing, in scaling up and, indeed, ending up often listing in the US or selling to overseas companies. </w:t>
      </w:r>
    </w:p>
    <w:p w:rsidR="00423320" w:rsidP="004D6B9E">
      <w:pPr>
        <w:pStyle w:val="Remark"/>
      </w:pPr>
      <w:r>
        <w:t>Before you talk about your role as president of the Royal Academy of Engineering, it would be helpful for you to tell us about your own experience as an entrepreneur across a range of different companies. What was it that enabled you to build and scale those businesses in the UK? How do you think the landscape for science and technology entrepreneurs has changed since you started? Over to you.</w:t>
      </w:r>
    </w:p>
    <w:p w:rsidR="00423320" w:rsidP="00206DA3">
      <w:pPr>
        <w:pStyle w:val="Answer"/>
      </w:pPr>
      <w:r>
        <w:rPr>
          <w:b/>
          <w:i/>
        </w:rPr>
        <w:t xml:space="preserve">Sir John Lazar: </w:t>
      </w:r>
      <w:r>
        <w:t xml:space="preserve">Thank you for inviting me. I am very happy to be here. To give you a little bit of background, I am a software engineer. I had a very long career at a UK software company called Metaswitch. I was there for 28 years. I am an immigrant. I came to the country on a Rhodes Scholarship for postgraduate study. A great man called Ian Ferguson, who founded the company, employed me and got me a visa. So I am an example of somebody who came on a visa to give to this country. </w:t>
      </w:r>
    </w:p>
    <w:p w:rsidR="00423320" w:rsidP="00423320">
      <w:pPr>
        <w:pStyle w:val="Answer"/>
      </w:pPr>
      <w:r>
        <w:t xml:space="preserve">Metaswitch is an amazing story, but the most important point I would flag from it is that we had a strongly global ambition. It was a communications software business where there were global customers, with a strong base in the US </w:t>
      </w:r>
      <w:r>
        <w:t>and also</w:t>
      </w:r>
      <w:r>
        <w:t xml:space="preserve"> across the rest of the world. But our engineering was always based in the UK. It was very strongly focused on engineering talent. </w:t>
      </w:r>
    </w:p>
    <w:p w:rsidR="00423320" w:rsidP="00C33F93">
      <w:pPr>
        <w:pStyle w:val="Answer"/>
      </w:pPr>
      <w:r>
        <w:t xml:space="preserve">The other more recent example I can talk about is Raspberry Pi. I chair the Raspberry Pi Foundation, which is the charity. There is a very interesting structure. The commercial company that builds and sells the computers is a subsidiary of the charity. </w:t>
      </w:r>
    </w:p>
    <w:p w:rsidR="00423320" w:rsidP="00C33F93">
      <w:pPr>
        <w:pStyle w:val="Answer"/>
      </w:pPr>
      <w:r>
        <w:t xml:space="preserve">We took the commercial company public on the London Stock Exchange in June last year, very successfully, which has raised an endowment of three quarters of £1 billion for the charity. Again, the main thing I would highlight there is that Raspberry Pi is based on UK engineering. </w:t>
      </w:r>
    </w:p>
    <w:p w:rsidR="00423320" w:rsidP="00C33F93">
      <w:pPr>
        <w:pStyle w:val="Answer"/>
      </w:pPr>
      <w:r>
        <w:t xml:space="preserve">The common thread for me in both cases is astounding engineering, which gave us an edge, and then a global ambition to go and build the business across the world, with the feeling that we could punch our weight. </w:t>
      </w:r>
    </w:p>
    <w:p w:rsidR="00423320" w:rsidRPr="003B25CC" w:rsidP="00423320">
      <w:pPr>
        <w:pStyle w:val="Answer"/>
      </w:pPr>
      <w:r>
        <w:t>If I look at my subsequent career, I spent many years until quite recently investing in early</w:t>
      </w:r>
      <w:r w:rsidR="00C9044D">
        <w:t>-</w:t>
      </w:r>
      <w:r>
        <w:t xml:space="preserve">stage technology start-ups coming out of the main UK accelerators. This was of the order of 50 angel investments. The ones that have been </w:t>
      </w:r>
      <w:r>
        <w:t>really successful</w:t>
      </w:r>
      <w:r>
        <w:t xml:space="preserve"> are the ones that have thrived and flourished based on UK engineering and then gone global.</w:t>
      </w:r>
    </w:p>
    <w:p w:rsidR="00423320" w:rsidP="00423320">
      <w:pPr>
        <w:pStyle w:val="Question"/>
      </w:pPr>
      <w:sdt>
        <w:sdtPr>
          <w:alias w:val="Member"/>
          <w:tag w:val="&lt;Member mnisId='1755' dodsId='26819'&gt;"/>
          <w:id w:val="-373773174"/>
          <w:placeholder>
            <w:docPart w:val="B04378D2F23341FF81BAA2ACC06077A2"/>
          </w:placeholder>
          <w:richText/>
        </w:sdtPr>
        <w:sdtContent>
          <w:r w:rsidRPr="00403ABD">
            <w:rPr>
              <w:b/>
            </w:rPr>
            <w:t>Baroness Young of Old Scone:</w:t>
          </w:r>
        </w:sdtContent>
      </w:sdt>
      <w:r>
        <w:t xml:space="preserve"> You have been around the block and been international for a considerable period. In relation to the climate that you have experienced in different places around the world for this sort of scale-up and investment, where gets it righter than we do, that we could emulate?</w:t>
      </w:r>
    </w:p>
    <w:p w:rsidR="00423320" w:rsidP="00423320">
      <w:pPr>
        <w:pStyle w:val="Answer"/>
      </w:pPr>
      <w:r>
        <w:rPr>
          <w:b/>
          <w:i/>
        </w:rPr>
        <w:t xml:space="preserve">Sir John Lazar: </w:t>
      </w:r>
      <w:r>
        <w:t xml:space="preserve">That is a great question. The first thing I would talk to is the fact that there is a fantastic ecosystem in the country. We have seen over the last 10 years a huge growth in deep-tech engineering companies starting up in the UK, getting funded at an early stage—we will come on to scale-up funding later—and finding the talent. </w:t>
      </w:r>
    </w:p>
    <w:p w:rsidR="00F32458" w:rsidP="00D65BAF">
      <w:pPr>
        <w:pStyle w:val="Answer"/>
      </w:pPr>
      <w:r>
        <w:t>A large part of that is because the ecosystem around them has developed. Going back to</w:t>
      </w:r>
      <w:r w:rsidRPr="00CD23EA">
        <w:t xml:space="preserve"> 2010, </w:t>
      </w:r>
      <w:r>
        <w:t xml:space="preserve">things such as </w:t>
      </w:r>
      <w:r w:rsidR="00A257C0">
        <w:t xml:space="preserve">SEIS </w:t>
      </w:r>
      <w:r w:rsidR="00854A92">
        <w:t>and EIS</w:t>
      </w:r>
      <w:r>
        <w:t xml:space="preserve"> </w:t>
      </w:r>
      <w:r w:rsidRPr="00CD23EA">
        <w:t>played a huge role in incentivising people to invest. We</w:t>
      </w:r>
      <w:r>
        <w:t xml:space="preserve"> ha</w:t>
      </w:r>
      <w:r w:rsidRPr="00CD23EA">
        <w:t xml:space="preserve">ve a much stronger ecosystem of all the things that </w:t>
      </w:r>
      <w:r>
        <w:t>are needed</w:t>
      </w:r>
      <w:r w:rsidRPr="00CD23EA">
        <w:t xml:space="preserve">. </w:t>
      </w:r>
    </w:p>
    <w:p w:rsidR="00F32458" w:rsidP="00D65BAF">
      <w:pPr>
        <w:pStyle w:val="Answer"/>
      </w:pPr>
      <w:r>
        <w:t xml:space="preserve">That </w:t>
      </w:r>
      <w:r w:rsidRPr="00CD23EA">
        <w:t>brings me to Silicon Valley. I</w:t>
      </w:r>
      <w:r>
        <w:t xml:space="preserve"> ha</w:t>
      </w:r>
      <w:r w:rsidRPr="00CD23EA">
        <w:t xml:space="preserve">ve spent a lot of time </w:t>
      </w:r>
      <w:r>
        <w:t>there. When</w:t>
      </w:r>
      <w:r w:rsidRPr="00CD23EA">
        <w:t xml:space="preserve"> we were at Metaswitch, we raised funding from Francisco Partners and Sequoia Capital. Silicon Valley has lots of things</w:t>
      </w:r>
      <w:r>
        <w:t xml:space="preserve"> but </w:t>
      </w:r>
      <w:r w:rsidRPr="00CD23EA">
        <w:t xml:space="preserve">what stands out is </w:t>
      </w:r>
      <w:r>
        <w:t xml:space="preserve">that </w:t>
      </w:r>
      <w:r w:rsidRPr="00CD23EA">
        <w:t xml:space="preserve">it is an extraordinarily dense mesh. </w:t>
      </w:r>
      <w:r>
        <w:t>It is an</w:t>
      </w:r>
      <w:r w:rsidRPr="00CD23EA">
        <w:t xml:space="preserve"> unbelievably efficient network where there </w:t>
      </w:r>
      <w:r>
        <w:t>are</w:t>
      </w:r>
      <w:r w:rsidRPr="00CD23EA">
        <w:t xml:space="preserve"> probably two degrees of separation at any one point</w:t>
      </w:r>
      <w:r>
        <w:t>. I</w:t>
      </w:r>
      <w:r w:rsidRPr="00CD23EA">
        <w:t>f you need something, you can get to the right person</w:t>
      </w:r>
      <w:r>
        <w:t>, then</w:t>
      </w:r>
      <w:r w:rsidRPr="00CD23EA">
        <w:t xml:space="preserve"> the capital crowds in. </w:t>
      </w:r>
      <w:r>
        <w:t>That is</w:t>
      </w:r>
      <w:r w:rsidRPr="00CD23EA">
        <w:t xml:space="preserve"> what distinguishes it</w:t>
      </w:r>
      <w:r>
        <w:t xml:space="preserve"> and has</w:t>
      </w:r>
      <w:r w:rsidRPr="00CD23EA">
        <w:t xml:space="preserve"> led to other side effects. </w:t>
      </w:r>
      <w:r>
        <w:t>For</w:t>
      </w:r>
      <w:r w:rsidRPr="00CD23EA">
        <w:t xml:space="preserve"> example, if you are a spinout coming out of Stanford or Berkeley, you can get a licen</w:t>
      </w:r>
      <w:r>
        <w:t>c</w:t>
      </w:r>
      <w:r w:rsidRPr="00CD23EA">
        <w:t xml:space="preserve">e agreement from the university probably </w:t>
      </w:r>
      <w:r>
        <w:t xml:space="preserve">in </w:t>
      </w:r>
      <w:r w:rsidRPr="00CD23EA">
        <w:t>a wee</w:t>
      </w:r>
      <w:r>
        <w:t xml:space="preserve">k and you know </w:t>
      </w:r>
      <w:r w:rsidRPr="0019764E">
        <w:t>with complete predictability</w:t>
      </w:r>
      <w:r>
        <w:t xml:space="preserve"> </w:t>
      </w:r>
      <w:r w:rsidRPr="0019764E">
        <w:t xml:space="preserve">that it will be a 7% stake. </w:t>
      </w:r>
      <w:r>
        <w:t>It can</w:t>
      </w:r>
      <w:r w:rsidRPr="0019764E">
        <w:t xml:space="preserve"> do that because </w:t>
      </w:r>
      <w:r>
        <w:t>it knows</w:t>
      </w:r>
      <w:r w:rsidRPr="0019764E">
        <w:t xml:space="preserve"> that the money will crowd in, that the university will get a relatively small share of a big </w:t>
      </w:r>
      <w:r w:rsidRPr="0019764E">
        <w:t>pie</w:t>
      </w:r>
      <w:r w:rsidRPr="0019764E">
        <w:t xml:space="preserve"> and the dense mesh</w:t>
      </w:r>
      <w:r>
        <w:t xml:space="preserve"> then</w:t>
      </w:r>
      <w:r w:rsidRPr="0019764E">
        <w:t xml:space="preserve"> strengthens itself. </w:t>
      </w:r>
    </w:p>
    <w:p w:rsidR="00F32458" w:rsidP="00D65BAF">
      <w:pPr>
        <w:pStyle w:val="Answer"/>
      </w:pPr>
      <w:r>
        <w:t>Regarding what is</w:t>
      </w:r>
      <w:r w:rsidRPr="0019764E">
        <w:t xml:space="preserve"> not working so well here</w:t>
      </w:r>
      <w:r w:rsidR="009E2F97">
        <w:t>,</w:t>
      </w:r>
      <w:r>
        <w:t xml:space="preserve"> in a place such as</w:t>
      </w:r>
      <w:r w:rsidRPr="0019764E">
        <w:t xml:space="preserve"> Singapore, </w:t>
      </w:r>
      <w:r>
        <w:t xml:space="preserve">which is </w:t>
      </w:r>
      <w:r w:rsidRPr="0019764E">
        <w:t xml:space="preserve">much smaller and </w:t>
      </w:r>
      <w:r>
        <w:t xml:space="preserve">with a </w:t>
      </w:r>
      <w:r w:rsidRPr="0019764E">
        <w:t xml:space="preserve">different </w:t>
      </w:r>
      <w:r>
        <w:t>g</w:t>
      </w:r>
      <w:r w:rsidRPr="0019764E">
        <w:t>overnment system, all the different agencies, bodies</w:t>
      </w:r>
      <w:r>
        <w:t xml:space="preserve"> and</w:t>
      </w:r>
      <w:r w:rsidRPr="0019764E">
        <w:t xml:space="preserve"> funding conduits are joined up. </w:t>
      </w:r>
      <w:r>
        <w:t>We</w:t>
      </w:r>
      <w:r w:rsidRPr="0019764E">
        <w:t xml:space="preserve"> need to </w:t>
      </w:r>
      <w:r>
        <w:t xml:space="preserve">ensure </w:t>
      </w:r>
      <w:r w:rsidRPr="0019764E">
        <w:t xml:space="preserve">that all the elements of the ecosystem function as a system in a better way. </w:t>
      </w:r>
    </w:p>
    <w:p w:rsidR="00F32458" w:rsidP="00D65BAF">
      <w:pPr>
        <w:pStyle w:val="Answer"/>
      </w:pPr>
      <w:r>
        <w:t>Those</w:t>
      </w:r>
      <w:r w:rsidRPr="0019764E">
        <w:t xml:space="preserve"> are two examples </w:t>
      </w:r>
      <w:r>
        <w:t>of how</w:t>
      </w:r>
      <w:r w:rsidRPr="0019764E">
        <w:t xml:space="preserve"> you create a dense ecosystem</w:t>
      </w:r>
      <w:r>
        <w:t>.</w:t>
      </w:r>
      <w:r w:rsidRPr="0019764E">
        <w:t xml:space="preserve"> We have spots in the UK that do that exceedingly well. Cambridge is a great </w:t>
      </w:r>
      <w:r>
        <w:t>ex</w:t>
      </w:r>
      <w:r w:rsidRPr="0019764E">
        <w:t>ample</w:t>
      </w:r>
      <w:r>
        <w:t>. We have</w:t>
      </w:r>
      <w:r w:rsidRPr="0019764E">
        <w:t xml:space="preserve"> a strong stream of spinouts </w:t>
      </w:r>
      <w:r>
        <w:t>from</w:t>
      </w:r>
      <w:r w:rsidRPr="0019764E">
        <w:t xml:space="preserve"> the university</w:t>
      </w:r>
      <w:r>
        <w:t xml:space="preserve"> and a </w:t>
      </w:r>
      <w:r w:rsidRPr="0019764E">
        <w:t>very good angel investing</w:t>
      </w:r>
      <w:r>
        <w:t xml:space="preserve">. A </w:t>
      </w:r>
      <w:r w:rsidRPr="0019764E">
        <w:t>venture network th</w:t>
      </w:r>
      <w:r>
        <w:t xml:space="preserve">en </w:t>
      </w:r>
      <w:r w:rsidRPr="0019764E">
        <w:t>piles in. We</w:t>
      </w:r>
      <w:r>
        <w:t xml:space="preserve"> must ensure that</w:t>
      </w:r>
      <w:r w:rsidRPr="0019764E">
        <w:t xml:space="preserve"> we make that denser across the whole country</w:t>
      </w:r>
      <w:r>
        <w:t>.</w:t>
      </w:r>
    </w:p>
    <w:p w:rsidR="00F32458" w:rsidP="00D65BAF">
      <w:pPr>
        <w:pStyle w:val="Question"/>
      </w:pPr>
      <w:sdt>
        <w:sdtPr>
          <w:alias w:val="Member"/>
          <w:tag w:val="&lt;Member mnisId='4925' dodsId=''&gt;"/>
          <w:id w:val="890778227"/>
          <w:placeholder>
            <w:docPart w:val="4B45993BC27D4472AE02A85DBC56A909"/>
          </w:placeholder>
          <w:richText/>
        </w:sdtPr>
        <w:sdtContent>
          <w:r w:rsidRPr="00796913">
            <w:rPr>
              <w:b/>
            </w:rPr>
            <w:t>Viscount Stansgate:</w:t>
          </w:r>
        </w:sdtContent>
      </w:sdt>
      <w:r>
        <w:t xml:space="preserve"> As the Chair has explained, we are here to examine </w:t>
      </w:r>
      <w:r w:rsidRPr="00C4593B">
        <w:t xml:space="preserve">why so many promising science and technology companies </w:t>
      </w:r>
      <w:r>
        <w:t xml:space="preserve">either </w:t>
      </w:r>
      <w:r w:rsidRPr="00C4593B">
        <w:t>fail to scale</w:t>
      </w:r>
      <w:r>
        <w:t xml:space="preserve"> or</w:t>
      </w:r>
      <w:r w:rsidRPr="00C4593B">
        <w:t xml:space="preserve"> scale and move overseas</w:t>
      </w:r>
      <w:r>
        <w:t>—</w:t>
      </w:r>
      <w:r w:rsidRPr="00C4593B">
        <w:t xml:space="preserve">often to the US. </w:t>
      </w:r>
      <w:r>
        <w:t>B</w:t>
      </w:r>
      <w:r w:rsidRPr="00C4593B">
        <w:t xml:space="preserve">ased on your own experiences and interactions with entrepreneurs, what are the major factors behind these decisions to leave the UK? Is it always a bad decision </w:t>
      </w:r>
      <w:r>
        <w:t>f</w:t>
      </w:r>
      <w:r w:rsidRPr="00C4593B">
        <w:t>or some companies to leave the UK</w:t>
      </w:r>
      <w:r>
        <w:t>? More importantly,</w:t>
      </w:r>
      <w:r w:rsidRPr="00C4593B">
        <w:t xml:space="preserve"> what can the Government do in practice to incentivise </w:t>
      </w:r>
      <w:r>
        <w:t>them to stay</w:t>
      </w:r>
      <w:r w:rsidRPr="00C4593B">
        <w:t>?</w:t>
      </w:r>
    </w:p>
    <w:p w:rsidR="00F32458" w:rsidP="00F32458">
      <w:pPr>
        <w:pStyle w:val="Answer"/>
        <w:rPr>
          <w:bCs/>
          <w:iCs/>
        </w:rPr>
      </w:pPr>
      <w:r>
        <w:rPr>
          <w:b/>
          <w:i/>
        </w:rPr>
        <w:t xml:space="preserve">Sir John Lazar: </w:t>
      </w:r>
      <w:r w:rsidRPr="002B7158">
        <w:rPr>
          <w:bCs/>
          <w:iCs/>
        </w:rPr>
        <w:t xml:space="preserve">That is a huge question and a good one. It is not just one factor; we are dealing with a bunch of </w:t>
      </w:r>
      <w:r>
        <w:rPr>
          <w:bCs/>
          <w:iCs/>
        </w:rPr>
        <w:t xml:space="preserve">different </w:t>
      </w:r>
      <w:r w:rsidRPr="002B7158">
        <w:rPr>
          <w:bCs/>
          <w:iCs/>
        </w:rPr>
        <w:t>things</w:t>
      </w:r>
      <w:r>
        <w:rPr>
          <w:b/>
          <w:i/>
        </w:rPr>
        <w:t xml:space="preserve"> </w:t>
      </w:r>
      <w:r w:rsidRPr="00A034A9">
        <w:rPr>
          <w:bCs/>
          <w:iCs/>
        </w:rPr>
        <w:t xml:space="preserve">which we can work through. I reiterate </w:t>
      </w:r>
      <w:r>
        <w:rPr>
          <w:bCs/>
          <w:iCs/>
        </w:rPr>
        <w:t>that</w:t>
      </w:r>
      <w:r w:rsidRPr="00A034A9">
        <w:rPr>
          <w:bCs/>
          <w:iCs/>
        </w:rPr>
        <w:t xml:space="preserve"> we have unbelievably strong R&amp;D in this country</w:t>
      </w:r>
      <w:r>
        <w:rPr>
          <w:bCs/>
          <w:iCs/>
        </w:rPr>
        <w:t xml:space="preserve"> </w:t>
      </w:r>
      <w:r>
        <w:rPr>
          <w:bCs/>
          <w:iCs/>
        </w:rPr>
        <w:t xml:space="preserve">and </w:t>
      </w:r>
      <w:r w:rsidRPr="00A034A9">
        <w:rPr>
          <w:bCs/>
          <w:iCs/>
        </w:rPr>
        <w:t xml:space="preserve">a very good spinout system, which we will talk about. </w:t>
      </w:r>
      <w:r>
        <w:rPr>
          <w:bCs/>
          <w:iCs/>
        </w:rPr>
        <w:t>Also, the</w:t>
      </w:r>
      <w:r w:rsidRPr="00A034A9">
        <w:rPr>
          <w:bCs/>
          <w:iCs/>
        </w:rPr>
        <w:t xml:space="preserve"> Government recognise the importance of engineering. </w:t>
      </w:r>
      <w:r>
        <w:rPr>
          <w:bCs/>
          <w:iCs/>
        </w:rPr>
        <w:t>T</w:t>
      </w:r>
      <w:r w:rsidRPr="00A034A9">
        <w:rPr>
          <w:bCs/>
          <w:iCs/>
        </w:rPr>
        <w:t xml:space="preserve">hat is a great start. </w:t>
      </w:r>
      <w:r>
        <w:rPr>
          <w:bCs/>
          <w:iCs/>
        </w:rPr>
        <w:t>We are</w:t>
      </w:r>
      <w:r w:rsidRPr="00A034A9">
        <w:rPr>
          <w:bCs/>
          <w:iCs/>
        </w:rPr>
        <w:t xml:space="preserve"> all waiting for the industrial strategy</w:t>
      </w:r>
      <w:r>
        <w:rPr>
          <w:bCs/>
          <w:iCs/>
        </w:rPr>
        <w:t xml:space="preserve"> and</w:t>
      </w:r>
      <w:r w:rsidRPr="00A034A9">
        <w:rPr>
          <w:bCs/>
          <w:iCs/>
        </w:rPr>
        <w:t xml:space="preserve"> hope that there is a strong signal from </w:t>
      </w:r>
      <w:r>
        <w:rPr>
          <w:bCs/>
          <w:iCs/>
        </w:rPr>
        <w:t>it</w:t>
      </w:r>
      <w:r w:rsidRPr="00A034A9">
        <w:rPr>
          <w:bCs/>
          <w:iCs/>
        </w:rPr>
        <w:t xml:space="preserve"> around how we join that </w:t>
      </w:r>
      <w:r>
        <w:rPr>
          <w:bCs/>
          <w:iCs/>
        </w:rPr>
        <w:t xml:space="preserve">all </w:t>
      </w:r>
      <w:r w:rsidRPr="00A034A9">
        <w:rPr>
          <w:bCs/>
          <w:iCs/>
        </w:rPr>
        <w:t xml:space="preserve">up. </w:t>
      </w:r>
    </w:p>
    <w:p w:rsidR="00F32458" w:rsidP="00F32458">
      <w:pPr>
        <w:pStyle w:val="Answer"/>
        <w:rPr>
          <w:b/>
          <w:i/>
        </w:rPr>
      </w:pPr>
      <w:r>
        <w:rPr>
          <w:bCs/>
          <w:iCs/>
        </w:rPr>
        <w:t>I</w:t>
      </w:r>
      <w:r w:rsidRPr="00A034A9">
        <w:rPr>
          <w:bCs/>
          <w:iCs/>
        </w:rPr>
        <w:t xml:space="preserve">t is a complex system and there are many points of friction. </w:t>
      </w:r>
      <w:r>
        <w:rPr>
          <w:bCs/>
          <w:iCs/>
        </w:rPr>
        <w:t>T</w:t>
      </w:r>
      <w:r w:rsidRPr="00A034A9">
        <w:rPr>
          <w:bCs/>
          <w:iCs/>
        </w:rPr>
        <w:t>his is particularly true of companies doing deep</w:t>
      </w:r>
      <w:r>
        <w:rPr>
          <w:bCs/>
          <w:iCs/>
        </w:rPr>
        <w:t>-</w:t>
      </w:r>
      <w:r w:rsidRPr="00A034A9">
        <w:rPr>
          <w:bCs/>
          <w:iCs/>
        </w:rPr>
        <w:t xml:space="preserve">tech complex engineering. </w:t>
      </w:r>
      <w:r>
        <w:rPr>
          <w:bCs/>
          <w:iCs/>
        </w:rPr>
        <w:t>Our</w:t>
      </w:r>
      <w:r w:rsidRPr="00A034A9">
        <w:rPr>
          <w:bCs/>
          <w:iCs/>
        </w:rPr>
        <w:t xml:space="preserve"> direct experience at the Royal Academy of Engineering is </w:t>
      </w:r>
      <w:r>
        <w:rPr>
          <w:bCs/>
          <w:iCs/>
        </w:rPr>
        <w:t xml:space="preserve">that </w:t>
      </w:r>
      <w:r w:rsidRPr="00A034A9">
        <w:rPr>
          <w:bCs/>
          <w:iCs/>
        </w:rPr>
        <w:t xml:space="preserve">we run an enterprise hub which has been going </w:t>
      </w:r>
      <w:r>
        <w:rPr>
          <w:bCs/>
          <w:iCs/>
        </w:rPr>
        <w:t>for 10</w:t>
      </w:r>
      <w:r w:rsidRPr="00A034A9">
        <w:rPr>
          <w:bCs/>
          <w:iCs/>
        </w:rPr>
        <w:t xml:space="preserve"> years now. It has been recognised by the </w:t>
      </w:r>
      <w:r w:rsidRPr="006F2213">
        <w:rPr>
          <w:bCs/>
          <w:i/>
        </w:rPr>
        <w:t>FT</w:t>
      </w:r>
      <w:r w:rsidRPr="00A034A9">
        <w:rPr>
          <w:bCs/>
          <w:iCs/>
        </w:rPr>
        <w:t xml:space="preserve"> as the third best accelerator in the country. </w:t>
      </w:r>
      <w:r>
        <w:rPr>
          <w:bCs/>
          <w:iCs/>
        </w:rPr>
        <w:t>It</w:t>
      </w:r>
      <w:r w:rsidRPr="00A034A9">
        <w:rPr>
          <w:bCs/>
          <w:iCs/>
        </w:rPr>
        <w:t xml:space="preserve"> has a particular focus </w:t>
      </w:r>
      <w:r>
        <w:rPr>
          <w:bCs/>
          <w:iCs/>
        </w:rPr>
        <w:t>and</w:t>
      </w:r>
      <w:r w:rsidRPr="00A034A9">
        <w:rPr>
          <w:bCs/>
          <w:iCs/>
        </w:rPr>
        <w:t xml:space="preserve"> niche</w:t>
      </w:r>
      <w:r>
        <w:rPr>
          <w:bCs/>
          <w:iCs/>
        </w:rPr>
        <w:t xml:space="preserve">. If </w:t>
      </w:r>
      <w:r w:rsidRPr="00A034A9">
        <w:rPr>
          <w:bCs/>
          <w:iCs/>
        </w:rPr>
        <w:t>you are an engineering company with heavy</w:t>
      </w:r>
      <w:r w:rsidR="006F2213">
        <w:rPr>
          <w:bCs/>
          <w:iCs/>
        </w:rPr>
        <w:t>-</w:t>
      </w:r>
      <w:r w:rsidRPr="00A034A9">
        <w:rPr>
          <w:bCs/>
          <w:iCs/>
        </w:rPr>
        <w:t>duty complex intellectual property, doing deep</w:t>
      </w:r>
      <w:r>
        <w:rPr>
          <w:bCs/>
          <w:iCs/>
        </w:rPr>
        <w:t>-</w:t>
      </w:r>
      <w:r w:rsidRPr="00A034A9">
        <w:rPr>
          <w:bCs/>
          <w:iCs/>
        </w:rPr>
        <w:t>tech, you probably have a longer route to market because you need longer</w:t>
      </w:r>
      <w:r>
        <w:rPr>
          <w:bCs/>
          <w:iCs/>
        </w:rPr>
        <w:t>-</w:t>
      </w:r>
      <w:r w:rsidRPr="00A034A9">
        <w:rPr>
          <w:bCs/>
          <w:iCs/>
        </w:rPr>
        <w:t>term investment</w:t>
      </w:r>
      <w:r>
        <w:rPr>
          <w:bCs/>
          <w:iCs/>
        </w:rPr>
        <w:t xml:space="preserve">, </w:t>
      </w:r>
      <w:r w:rsidRPr="00A034A9">
        <w:rPr>
          <w:bCs/>
          <w:iCs/>
        </w:rPr>
        <w:t>more access to facilities</w:t>
      </w:r>
      <w:r>
        <w:rPr>
          <w:bCs/>
          <w:iCs/>
        </w:rPr>
        <w:t>,</w:t>
      </w:r>
      <w:r w:rsidRPr="00A034A9">
        <w:rPr>
          <w:bCs/>
          <w:iCs/>
        </w:rPr>
        <w:t xml:space="preserve"> more patient capital. Those are the people who naturally come through the enterprise hub and who</w:t>
      </w:r>
      <w:r>
        <w:rPr>
          <w:bCs/>
          <w:iCs/>
        </w:rPr>
        <w:t>m</w:t>
      </w:r>
      <w:r w:rsidRPr="00A034A9">
        <w:rPr>
          <w:bCs/>
          <w:iCs/>
        </w:rPr>
        <w:t xml:space="preserve"> we support</w:t>
      </w:r>
      <w:r>
        <w:rPr>
          <w:bCs/>
          <w:iCs/>
        </w:rPr>
        <w:t>. They</w:t>
      </w:r>
      <w:r w:rsidRPr="00A034A9">
        <w:rPr>
          <w:bCs/>
          <w:iCs/>
        </w:rPr>
        <w:t xml:space="preserve"> get the benefit of the </w:t>
      </w:r>
      <w:r>
        <w:rPr>
          <w:bCs/>
          <w:iCs/>
        </w:rPr>
        <w:t>a</w:t>
      </w:r>
      <w:r w:rsidRPr="00A034A9">
        <w:rPr>
          <w:bCs/>
          <w:iCs/>
        </w:rPr>
        <w:t>cademy’s network and mentoring from the fellows.</w:t>
      </w:r>
    </w:p>
    <w:p w:rsidR="00F32458" w:rsidP="00F32458">
      <w:pPr>
        <w:pStyle w:val="Answer"/>
        <w:rPr>
          <w:bCs/>
          <w:iCs/>
        </w:rPr>
      </w:pPr>
      <w:r w:rsidRPr="008661E5">
        <w:rPr>
          <w:bCs/>
          <w:iCs/>
        </w:rPr>
        <w:t xml:space="preserve">I am very aware of companies who wanted to stay but got frustrated. </w:t>
      </w:r>
      <w:r>
        <w:rPr>
          <w:bCs/>
          <w:iCs/>
        </w:rPr>
        <w:t>There</w:t>
      </w:r>
      <w:r w:rsidRPr="008661E5">
        <w:rPr>
          <w:bCs/>
          <w:iCs/>
        </w:rPr>
        <w:t xml:space="preserve"> is an issue </w:t>
      </w:r>
      <w:r>
        <w:rPr>
          <w:bCs/>
          <w:iCs/>
        </w:rPr>
        <w:t>with</w:t>
      </w:r>
      <w:r w:rsidRPr="008661E5">
        <w:rPr>
          <w:bCs/>
          <w:iCs/>
        </w:rPr>
        <w:t xml:space="preserve"> growth capital. </w:t>
      </w:r>
      <w:r>
        <w:rPr>
          <w:bCs/>
          <w:iCs/>
        </w:rPr>
        <w:t>Pre-seed</w:t>
      </w:r>
      <w:r w:rsidRPr="008661E5">
        <w:rPr>
          <w:bCs/>
          <w:iCs/>
        </w:rPr>
        <w:t xml:space="preserve"> through series A, we have good support in this country</w:t>
      </w:r>
      <w:r>
        <w:rPr>
          <w:bCs/>
          <w:iCs/>
        </w:rPr>
        <w:t xml:space="preserve">. Sometimes pre-seed is </w:t>
      </w:r>
      <w:r w:rsidRPr="008661E5">
        <w:rPr>
          <w:bCs/>
          <w:iCs/>
        </w:rPr>
        <w:t>not so good for heavy</w:t>
      </w:r>
      <w:r w:rsidR="006F2213">
        <w:rPr>
          <w:bCs/>
          <w:iCs/>
        </w:rPr>
        <w:t>-</w:t>
      </w:r>
      <w:r w:rsidRPr="008661E5">
        <w:rPr>
          <w:bCs/>
          <w:iCs/>
        </w:rPr>
        <w:t xml:space="preserve">duty engineering. </w:t>
      </w:r>
      <w:r>
        <w:rPr>
          <w:bCs/>
          <w:iCs/>
        </w:rPr>
        <w:t>We</w:t>
      </w:r>
      <w:r w:rsidRPr="008661E5">
        <w:rPr>
          <w:bCs/>
          <w:iCs/>
        </w:rPr>
        <w:t xml:space="preserve"> have a big issue with series B+ growth </w:t>
      </w:r>
      <w:r>
        <w:rPr>
          <w:bCs/>
          <w:iCs/>
        </w:rPr>
        <w:t>c</w:t>
      </w:r>
      <w:r w:rsidRPr="008661E5">
        <w:rPr>
          <w:bCs/>
          <w:iCs/>
        </w:rPr>
        <w:t xml:space="preserve">apital. </w:t>
      </w:r>
      <w:r>
        <w:rPr>
          <w:bCs/>
          <w:iCs/>
        </w:rPr>
        <w:t>We</w:t>
      </w:r>
      <w:r w:rsidRPr="008661E5">
        <w:rPr>
          <w:bCs/>
          <w:iCs/>
        </w:rPr>
        <w:t xml:space="preserve"> </w:t>
      </w:r>
      <w:r>
        <w:rPr>
          <w:bCs/>
          <w:iCs/>
        </w:rPr>
        <w:t xml:space="preserve">do </w:t>
      </w:r>
      <w:r w:rsidRPr="000B15C6">
        <w:rPr>
          <w:bCs/>
          <w:iCs/>
        </w:rPr>
        <w:t>a spotlight on spinout reports</w:t>
      </w:r>
      <w:r>
        <w:rPr>
          <w:bCs/>
          <w:iCs/>
        </w:rPr>
        <w:t>, and we do</w:t>
      </w:r>
      <w:r w:rsidRPr="008661E5">
        <w:rPr>
          <w:bCs/>
          <w:iCs/>
        </w:rPr>
        <w:t xml:space="preserve"> a deep</w:t>
      </w:r>
      <w:r>
        <w:rPr>
          <w:bCs/>
          <w:iCs/>
        </w:rPr>
        <w:t>-</w:t>
      </w:r>
      <w:r w:rsidRPr="008661E5">
        <w:rPr>
          <w:bCs/>
          <w:iCs/>
        </w:rPr>
        <w:t xml:space="preserve">tech report. </w:t>
      </w:r>
      <w:r>
        <w:rPr>
          <w:bCs/>
          <w:iCs/>
        </w:rPr>
        <w:t>C</w:t>
      </w:r>
      <w:r w:rsidRPr="008661E5">
        <w:rPr>
          <w:bCs/>
          <w:iCs/>
        </w:rPr>
        <w:t>oming through those is a notion that the investors have a lack of patience</w:t>
      </w:r>
      <w:r>
        <w:rPr>
          <w:bCs/>
          <w:iCs/>
        </w:rPr>
        <w:t>,</w:t>
      </w:r>
      <w:r w:rsidRPr="008661E5">
        <w:rPr>
          <w:bCs/>
          <w:iCs/>
        </w:rPr>
        <w:t xml:space="preserve"> tend to be more risk averse and tend to look for slightly quicker returns</w:t>
      </w:r>
      <w:r>
        <w:rPr>
          <w:bCs/>
          <w:iCs/>
        </w:rPr>
        <w:t>, with</w:t>
      </w:r>
      <w:r w:rsidRPr="008661E5">
        <w:rPr>
          <w:bCs/>
          <w:iCs/>
        </w:rPr>
        <w:t xml:space="preserve"> horizons of </w:t>
      </w:r>
      <w:r w:rsidR="006F2213">
        <w:rPr>
          <w:bCs/>
          <w:iCs/>
        </w:rPr>
        <w:t>four to five</w:t>
      </w:r>
      <w:r w:rsidRPr="008661E5">
        <w:rPr>
          <w:bCs/>
          <w:iCs/>
        </w:rPr>
        <w:t xml:space="preserve"> years on the</w:t>
      </w:r>
      <w:r>
        <w:rPr>
          <w:bCs/>
          <w:iCs/>
        </w:rPr>
        <w:t>ir</w:t>
      </w:r>
      <w:r w:rsidRPr="008661E5">
        <w:rPr>
          <w:bCs/>
          <w:iCs/>
        </w:rPr>
        <w:t xml:space="preserve"> return when</w:t>
      </w:r>
      <w:r>
        <w:rPr>
          <w:bCs/>
          <w:iCs/>
        </w:rPr>
        <w:t>,</w:t>
      </w:r>
      <w:r w:rsidRPr="008661E5">
        <w:rPr>
          <w:bCs/>
          <w:iCs/>
        </w:rPr>
        <w:t xml:space="preserve"> for those kind</w:t>
      </w:r>
      <w:r>
        <w:rPr>
          <w:bCs/>
          <w:iCs/>
        </w:rPr>
        <w:t>s</w:t>
      </w:r>
      <w:r w:rsidRPr="008661E5">
        <w:rPr>
          <w:bCs/>
          <w:iCs/>
        </w:rPr>
        <w:t xml:space="preserve"> of engineering companies</w:t>
      </w:r>
      <w:r>
        <w:rPr>
          <w:bCs/>
          <w:iCs/>
        </w:rPr>
        <w:t>,</w:t>
      </w:r>
      <w:r w:rsidRPr="008661E5">
        <w:rPr>
          <w:bCs/>
          <w:iCs/>
        </w:rPr>
        <w:t xml:space="preserve"> you need to be more patient. </w:t>
      </w:r>
    </w:p>
    <w:p w:rsidR="00F32458" w:rsidP="00F32458">
      <w:pPr>
        <w:pStyle w:val="Answer"/>
        <w:rPr>
          <w:bCs/>
          <w:iCs/>
        </w:rPr>
      </w:pPr>
      <w:r>
        <w:rPr>
          <w:bCs/>
          <w:iCs/>
        </w:rPr>
        <w:t>That</w:t>
      </w:r>
      <w:r w:rsidRPr="008661E5">
        <w:rPr>
          <w:bCs/>
          <w:iCs/>
        </w:rPr>
        <w:t xml:space="preserve"> is one piece. There</w:t>
      </w:r>
      <w:r>
        <w:rPr>
          <w:bCs/>
          <w:iCs/>
        </w:rPr>
        <w:t xml:space="preserve"> is</w:t>
      </w:r>
      <w:r w:rsidRPr="008661E5">
        <w:rPr>
          <w:bCs/>
          <w:iCs/>
        </w:rPr>
        <w:t xml:space="preserve"> a more cautious climate. </w:t>
      </w:r>
      <w:r>
        <w:rPr>
          <w:bCs/>
          <w:iCs/>
        </w:rPr>
        <w:t>We</w:t>
      </w:r>
      <w:r w:rsidRPr="008661E5">
        <w:rPr>
          <w:bCs/>
          <w:iCs/>
        </w:rPr>
        <w:t xml:space="preserve"> know from our </w:t>
      </w:r>
      <w:r>
        <w:rPr>
          <w:bCs/>
          <w:iCs/>
        </w:rPr>
        <w:t xml:space="preserve">spinouts </w:t>
      </w:r>
      <w:r w:rsidRPr="008661E5">
        <w:rPr>
          <w:bCs/>
          <w:iCs/>
        </w:rPr>
        <w:t xml:space="preserve">report that in 2024 about £2.6 billion </w:t>
      </w:r>
      <w:r>
        <w:rPr>
          <w:bCs/>
          <w:iCs/>
        </w:rPr>
        <w:t xml:space="preserve">was </w:t>
      </w:r>
      <w:r w:rsidRPr="008661E5">
        <w:rPr>
          <w:bCs/>
          <w:iCs/>
        </w:rPr>
        <w:t>given to spinouts but fewer big che</w:t>
      </w:r>
      <w:r>
        <w:rPr>
          <w:bCs/>
          <w:iCs/>
        </w:rPr>
        <w:t>ques. A</w:t>
      </w:r>
      <w:r w:rsidRPr="008661E5">
        <w:rPr>
          <w:bCs/>
          <w:iCs/>
        </w:rPr>
        <w:t>gain, companies get funded and then struggle to scale. There is no question that among that growth stag</w:t>
      </w:r>
      <w:r>
        <w:rPr>
          <w:bCs/>
          <w:iCs/>
        </w:rPr>
        <w:t xml:space="preserve">e we have </w:t>
      </w:r>
      <w:r w:rsidRPr="008661E5">
        <w:rPr>
          <w:bCs/>
          <w:iCs/>
        </w:rPr>
        <w:t xml:space="preserve">a lack of </w:t>
      </w:r>
      <w:r w:rsidRPr="008661E5" w:rsidR="009C2459">
        <w:rPr>
          <w:bCs/>
          <w:iCs/>
        </w:rPr>
        <w:t>knowledgeable</w:t>
      </w:r>
      <w:r w:rsidRPr="008661E5">
        <w:rPr>
          <w:bCs/>
          <w:iCs/>
        </w:rPr>
        <w:t xml:space="preserve"> investors. </w:t>
      </w:r>
      <w:r>
        <w:rPr>
          <w:bCs/>
          <w:iCs/>
        </w:rPr>
        <w:t>The</w:t>
      </w:r>
      <w:r w:rsidRPr="008661E5">
        <w:rPr>
          <w:bCs/>
          <w:iCs/>
        </w:rPr>
        <w:t xml:space="preserve"> academy</w:t>
      </w:r>
      <w:r>
        <w:rPr>
          <w:bCs/>
          <w:iCs/>
        </w:rPr>
        <w:t xml:space="preserve"> and </w:t>
      </w:r>
      <w:r w:rsidRPr="008661E5">
        <w:rPr>
          <w:bCs/>
          <w:iCs/>
        </w:rPr>
        <w:t>the Government have a science and technology venture fellowship now</w:t>
      </w:r>
      <w:r>
        <w:rPr>
          <w:bCs/>
          <w:iCs/>
        </w:rPr>
        <w:t>. We</w:t>
      </w:r>
      <w:r w:rsidRPr="008661E5">
        <w:rPr>
          <w:bCs/>
          <w:iCs/>
        </w:rPr>
        <w:t xml:space="preserve"> are trying to bring people in from the venture community to make sure that they are technically trained and </w:t>
      </w:r>
      <w:r>
        <w:rPr>
          <w:bCs/>
          <w:iCs/>
        </w:rPr>
        <w:t>can</w:t>
      </w:r>
      <w:r w:rsidRPr="008661E5">
        <w:rPr>
          <w:bCs/>
          <w:iCs/>
        </w:rPr>
        <w:t xml:space="preserve"> make the decisions about deep tech</w:t>
      </w:r>
      <w:r>
        <w:rPr>
          <w:bCs/>
          <w:iCs/>
        </w:rPr>
        <w:t xml:space="preserve">. </w:t>
      </w:r>
      <w:r>
        <w:rPr>
          <w:bCs/>
          <w:iCs/>
        </w:rPr>
        <w:t>At the moment</w:t>
      </w:r>
      <w:r>
        <w:rPr>
          <w:bCs/>
          <w:iCs/>
        </w:rPr>
        <w:t xml:space="preserve">, </w:t>
      </w:r>
      <w:r w:rsidRPr="008661E5">
        <w:rPr>
          <w:bCs/>
          <w:iCs/>
        </w:rPr>
        <w:t xml:space="preserve">there is a lack </w:t>
      </w:r>
      <w:r>
        <w:rPr>
          <w:bCs/>
          <w:iCs/>
        </w:rPr>
        <w:t xml:space="preserve">at </w:t>
      </w:r>
      <w:r w:rsidRPr="008661E5">
        <w:rPr>
          <w:bCs/>
          <w:iCs/>
        </w:rPr>
        <w:t>the</w:t>
      </w:r>
      <w:r>
        <w:rPr>
          <w:bCs/>
          <w:iCs/>
        </w:rPr>
        <w:t>ir end.</w:t>
      </w:r>
    </w:p>
    <w:p w:rsidR="00F32458" w:rsidP="00F32458">
      <w:pPr>
        <w:pStyle w:val="Answer"/>
        <w:rPr>
          <w:bCs/>
          <w:iCs/>
        </w:rPr>
      </w:pPr>
      <w:r>
        <w:rPr>
          <w:bCs/>
          <w:iCs/>
        </w:rPr>
        <w:t xml:space="preserve">It is </w:t>
      </w:r>
      <w:r w:rsidRPr="00745B9E">
        <w:rPr>
          <w:bCs/>
          <w:iCs/>
        </w:rPr>
        <w:t>very palpable for some of the companies coming through the enterprise hub</w:t>
      </w:r>
      <w:r>
        <w:rPr>
          <w:bCs/>
          <w:iCs/>
        </w:rPr>
        <w:t>. T</w:t>
      </w:r>
      <w:r w:rsidRPr="00745B9E">
        <w:rPr>
          <w:bCs/>
          <w:iCs/>
        </w:rPr>
        <w:t xml:space="preserve">hey genuinely struggle to find investors locally who get what they are doing. </w:t>
      </w:r>
      <w:r>
        <w:rPr>
          <w:bCs/>
          <w:iCs/>
        </w:rPr>
        <w:t>A</w:t>
      </w:r>
      <w:r w:rsidRPr="00745B9E">
        <w:rPr>
          <w:bCs/>
          <w:iCs/>
        </w:rPr>
        <w:t xml:space="preserve"> good example</w:t>
      </w:r>
      <w:r>
        <w:rPr>
          <w:bCs/>
          <w:iCs/>
        </w:rPr>
        <w:t xml:space="preserve"> is Paragraf, a f</w:t>
      </w:r>
      <w:r w:rsidRPr="00745B9E">
        <w:rPr>
          <w:bCs/>
          <w:iCs/>
        </w:rPr>
        <w:t>antastic company doing scaling</w:t>
      </w:r>
      <w:r>
        <w:rPr>
          <w:bCs/>
          <w:iCs/>
        </w:rPr>
        <w:t>-</w:t>
      </w:r>
      <w:r w:rsidRPr="00745B9E">
        <w:rPr>
          <w:bCs/>
          <w:iCs/>
        </w:rPr>
        <w:t>up graphene manufacturing. The CEO is a fellow of the academy</w:t>
      </w:r>
      <w:r>
        <w:rPr>
          <w:bCs/>
          <w:iCs/>
        </w:rPr>
        <w:t>. Paragraf has</w:t>
      </w:r>
      <w:r w:rsidRPr="00745B9E">
        <w:rPr>
          <w:bCs/>
          <w:iCs/>
        </w:rPr>
        <w:t xml:space="preserve"> raised more than $85 million</w:t>
      </w:r>
      <w:r>
        <w:rPr>
          <w:bCs/>
          <w:iCs/>
        </w:rPr>
        <w:t xml:space="preserve">. Except for </w:t>
      </w:r>
      <w:r w:rsidRPr="00745B9E">
        <w:rPr>
          <w:bCs/>
          <w:iCs/>
        </w:rPr>
        <w:t>the early stages</w:t>
      </w:r>
      <w:r>
        <w:rPr>
          <w:bCs/>
          <w:iCs/>
        </w:rPr>
        <w:t>,</w:t>
      </w:r>
      <w:r w:rsidRPr="00745B9E">
        <w:rPr>
          <w:bCs/>
          <w:iCs/>
        </w:rPr>
        <w:t xml:space="preserve"> </w:t>
      </w:r>
      <w:r>
        <w:rPr>
          <w:bCs/>
          <w:iCs/>
        </w:rPr>
        <w:t xml:space="preserve">almost all of it </w:t>
      </w:r>
      <w:r w:rsidRPr="00745B9E">
        <w:rPr>
          <w:bCs/>
          <w:iCs/>
        </w:rPr>
        <w:t xml:space="preserve">has </w:t>
      </w:r>
      <w:r>
        <w:rPr>
          <w:bCs/>
          <w:iCs/>
        </w:rPr>
        <w:t>come from</w:t>
      </w:r>
      <w:r w:rsidRPr="00745B9E">
        <w:rPr>
          <w:bCs/>
          <w:iCs/>
        </w:rPr>
        <w:t xml:space="preserve"> overseas</w:t>
      </w:r>
      <w:r>
        <w:rPr>
          <w:bCs/>
          <w:iCs/>
        </w:rPr>
        <w:t>. He</w:t>
      </w:r>
      <w:r w:rsidRPr="00745B9E">
        <w:rPr>
          <w:bCs/>
          <w:iCs/>
        </w:rPr>
        <w:t xml:space="preserve"> keeps having to go overseas to get the funding</w:t>
      </w:r>
      <w:r>
        <w:rPr>
          <w:bCs/>
          <w:iCs/>
        </w:rPr>
        <w:t>. That is</w:t>
      </w:r>
      <w:r w:rsidRPr="00745B9E">
        <w:rPr>
          <w:bCs/>
          <w:iCs/>
        </w:rPr>
        <w:t xml:space="preserve"> a local success story. </w:t>
      </w:r>
    </w:p>
    <w:p w:rsidR="00F32458" w:rsidP="00F32458">
      <w:pPr>
        <w:pStyle w:val="Answer"/>
        <w:rPr>
          <w:bCs/>
          <w:iCs/>
        </w:rPr>
      </w:pPr>
      <w:r>
        <w:rPr>
          <w:bCs/>
          <w:iCs/>
        </w:rPr>
        <w:t>Also, it</w:t>
      </w:r>
      <w:r w:rsidRPr="00745B9E">
        <w:rPr>
          <w:bCs/>
          <w:iCs/>
        </w:rPr>
        <w:t xml:space="preserve"> is not just about funding. It is also around the surrounding infrastructure. </w:t>
      </w:r>
      <w:r>
        <w:rPr>
          <w:bCs/>
          <w:iCs/>
        </w:rPr>
        <w:t>If</w:t>
      </w:r>
      <w:r w:rsidRPr="00745B9E">
        <w:rPr>
          <w:bCs/>
          <w:iCs/>
        </w:rPr>
        <w:t xml:space="preserve"> you are a deep</w:t>
      </w:r>
      <w:r>
        <w:rPr>
          <w:bCs/>
          <w:iCs/>
        </w:rPr>
        <w:t>-</w:t>
      </w:r>
      <w:r w:rsidRPr="00745B9E">
        <w:rPr>
          <w:bCs/>
          <w:iCs/>
        </w:rPr>
        <w:t xml:space="preserve">tech company, you will often need </w:t>
      </w:r>
      <w:r w:rsidRPr="006B5D51">
        <w:rPr>
          <w:bCs/>
          <w:iCs/>
        </w:rPr>
        <w:t>a wet lab and a dry lab</w:t>
      </w:r>
      <w:r>
        <w:rPr>
          <w:bCs/>
          <w:iCs/>
        </w:rPr>
        <w:t xml:space="preserve">, </w:t>
      </w:r>
      <w:r w:rsidRPr="00745B9E">
        <w:rPr>
          <w:bCs/>
          <w:iCs/>
        </w:rPr>
        <w:t>access to facilities</w:t>
      </w:r>
      <w:r>
        <w:rPr>
          <w:bCs/>
          <w:iCs/>
        </w:rPr>
        <w:t>,</w:t>
      </w:r>
      <w:r w:rsidRPr="00745B9E">
        <w:rPr>
          <w:bCs/>
          <w:iCs/>
        </w:rPr>
        <w:t xml:space="preserve"> consistent internet connections at high speed</w:t>
      </w:r>
      <w:r>
        <w:rPr>
          <w:bCs/>
          <w:iCs/>
        </w:rPr>
        <w:t xml:space="preserve"> and</w:t>
      </w:r>
      <w:r w:rsidRPr="00745B9E">
        <w:rPr>
          <w:bCs/>
          <w:iCs/>
        </w:rPr>
        <w:t xml:space="preserve"> access to compute</w:t>
      </w:r>
      <w:r>
        <w:rPr>
          <w:bCs/>
          <w:iCs/>
        </w:rPr>
        <w:t xml:space="preserve"> now</w:t>
      </w:r>
      <w:r w:rsidRPr="00745B9E">
        <w:rPr>
          <w:bCs/>
          <w:iCs/>
        </w:rPr>
        <w:t xml:space="preserve"> because </w:t>
      </w:r>
      <w:r>
        <w:rPr>
          <w:bCs/>
          <w:iCs/>
        </w:rPr>
        <w:t xml:space="preserve">you </w:t>
      </w:r>
      <w:r w:rsidRPr="00745B9E">
        <w:rPr>
          <w:bCs/>
          <w:iCs/>
        </w:rPr>
        <w:t xml:space="preserve">will be doing AI. You </w:t>
      </w:r>
      <w:r>
        <w:rPr>
          <w:bCs/>
          <w:iCs/>
        </w:rPr>
        <w:t xml:space="preserve">will be </w:t>
      </w:r>
      <w:r w:rsidRPr="00745B9E">
        <w:rPr>
          <w:bCs/>
          <w:iCs/>
        </w:rPr>
        <w:t>very concerned about energy pricing</w:t>
      </w:r>
      <w:r>
        <w:rPr>
          <w:bCs/>
          <w:iCs/>
        </w:rPr>
        <w:t>, as</w:t>
      </w:r>
      <w:r w:rsidRPr="00745B9E">
        <w:rPr>
          <w:bCs/>
          <w:iCs/>
        </w:rPr>
        <w:t xml:space="preserve"> we have a very high price </w:t>
      </w:r>
      <w:r>
        <w:rPr>
          <w:bCs/>
          <w:iCs/>
        </w:rPr>
        <w:t>for</w:t>
      </w:r>
      <w:r w:rsidRPr="00745B9E">
        <w:rPr>
          <w:bCs/>
          <w:iCs/>
        </w:rPr>
        <w:t xml:space="preserve"> energy in this country that we need to solve. </w:t>
      </w:r>
      <w:r>
        <w:rPr>
          <w:bCs/>
          <w:iCs/>
        </w:rPr>
        <w:t>You also</w:t>
      </w:r>
      <w:r w:rsidRPr="00745B9E">
        <w:rPr>
          <w:bCs/>
          <w:iCs/>
        </w:rPr>
        <w:t xml:space="preserve"> would like to have a long</w:t>
      </w:r>
      <w:r>
        <w:rPr>
          <w:bCs/>
          <w:iCs/>
        </w:rPr>
        <w:t>-</w:t>
      </w:r>
      <w:r w:rsidRPr="00745B9E">
        <w:rPr>
          <w:bCs/>
          <w:iCs/>
        </w:rPr>
        <w:t>term view around stable regulation and</w:t>
      </w:r>
      <w:r>
        <w:rPr>
          <w:bCs/>
          <w:iCs/>
        </w:rPr>
        <w:t>,</w:t>
      </w:r>
      <w:r w:rsidRPr="00745B9E">
        <w:rPr>
          <w:bCs/>
          <w:iCs/>
        </w:rPr>
        <w:t xml:space="preserve"> ideally</w:t>
      </w:r>
      <w:r>
        <w:rPr>
          <w:bCs/>
          <w:iCs/>
        </w:rPr>
        <w:t>,</w:t>
      </w:r>
      <w:r w:rsidRPr="00745B9E">
        <w:rPr>
          <w:bCs/>
          <w:iCs/>
        </w:rPr>
        <w:t xml:space="preserve"> buying signals </w:t>
      </w:r>
      <w:r w:rsidRPr="00745B9E">
        <w:rPr>
          <w:bCs/>
          <w:iCs/>
        </w:rPr>
        <w:t xml:space="preserve">from the Government in terms of procurement. I am drawing together a picture of multiple points of friction. </w:t>
      </w:r>
      <w:r>
        <w:rPr>
          <w:bCs/>
          <w:iCs/>
        </w:rPr>
        <w:t>I</w:t>
      </w:r>
      <w:r w:rsidRPr="00745B9E">
        <w:rPr>
          <w:bCs/>
          <w:iCs/>
        </w:rPr>
        <w:t xml:space="preserve">t is not one thing. </w:t>
      </w:r>
      <w:r>
        <w:rPr>
          <w:bCs/>
          <w:iCs/>
        </w:rPr>
        <w:t>We just</w:t>
      </w:r>
      <w:r w:rsidRPr="00745B9E">
        <w:rPr>
          <w:bCs/>
          <w:iCs/>
        </w:rPr>
        <w:t xml:space="preserve"> need to make the system work better</w:t>
      </w:r>
      <w:r>
        <w:rPr>
          <w:bCs/>
          <w:iCs/>
        </w:rPr>
        <w:t xml:space="preserve">. </w:t>
      </w:r>
    </w:p>
    <w:p w:rsidR="00F32458" w:rsidP="00111EEC">
      <w:pPr>
        <w:pStyle w:val="Question"/>
      </w:pPr>
      <w:sdt>
        <w:sdtPr>
          <w:alias w:val="Member"/>
          <w:tag w:val="&lt;Member mnisId='3669' dodsId='32282'&gt;"/>
          <w:id w:val="256025766"/>
          <w:placeholder>
            <w:docPart w:val="4B45993BC27D4472AE02A85DBC56A909"/>
          </w:placeholder>
          <w:richText/>
        </w:sdtPr>
        <w:sdtContent>
          <w:r w:rsidRPr="00B24F6F">
            <w:rPr>
              <w:b/>
            </w:rPr>
            <w:t>Lord Drayson:</w:t>
          </w:r>
        </w:sdtContent>
      </w:sdt>
      <w:r>
        <w:t xml:space="preserve"> You</w:t>
      </w:r>
      <w:r w:rsidRPr="000C3305">
        <w:t xml:space="preserve"> have already touched on the challenges for scale</w:t>
      </w:r>
      <w:r>
        <w:t>-</w:t>
      </w:r>
      <w:r w:rsidRPr="000C3305">
        <w:t>up capital. As you said, the landscape has improved quite significantly in the UK in the seed and early</w:t>
      </w:r>
      <w:r>
        <w:t>-</w:t>
      </w:r>
      <w:r w:rsidRPr="000C3305">
        <w:t xml:space="preserve">stage venture investment. </w:t>
      </w:r>
      <w:r>
        <w:t>However, the</w:t>
      </w:r>
      <w:r w:rsidRPr="000C3305">
        <w:t xml:space="preserve"> challenges </w:t>
      </w:r>
      <w:r>
        <w:t xml:space="preserve">are </w:t>
      </w:r>
      <w:r w:rsidRPr="000C3305">
        <w:t xml:space="preserve">around series </w:t>
      </w:r>
      <w:r>
        <w:t>B+</w:t>
      </w:r>
      <w:r w:rsidRPr="000C3305">
        <w:t xml:space="preserve"> and </w:t>
      </w:r>
      <w:r>
        <w:t>the £</w:t>
      </w:r>
      <w:r w:rsidRPr="000C3305">
        <w:t>100</w:t>
      </w:r>
      <w:r>
        <w:t>-</w:t>
      </w:r>
      <w:r w:rsidRPr="000C3305">
        <w:t>million</w:t>
      </w:r>
      <w:r>
        <w:t>-</w:t>
      </w:r>
      <w:r w:rsidRPr="000C3305">
        <w:t>type round stage</w:t>
      </w:r>
      <w:r>
        <w:t>. Here</w:t>
      </w:r>
      <w:r w:rsidRPr="000C3305">
        <w:t xml:space="preserve"> we have seen real difficulty in the UK. </w:t>
      </w:r>
      <w:r>
        <w:t xml:space="preserve">You </w:t>
      </w:r>
      <w:r w:rsidRPr="000C3305">
        <w:t>were here for some of the earlier evidence</w:t>
      </w:r>
      <w:r>
        <w:t>. I am</w:t>
      </w:r>
      <w:r w:rsidRPr="000C3305">
        <w:t xml:space="preserve"> interested in what you think the Government should do that would practically move the dial on this?</w:t>
      </w:r>
    </w:p>
    <w:p w:rsidR="00F32458" w:rsidP="00F32458">
      <w:pPr>
        <w:pStyle w:val="Answer"/>
      </w:pPr>
      <w:r>
        <w:rPr>
          <w:b/>
          <w:i/>
        </w:rPr>
        <w:t xml:space="preserve">Sir John Lazar: </w:t>
      </w:r>
      <w:r>
        <w:t xml:space="preserve">I listened to </w:t>
      </w:r>
      <w:r w:rsidRPr="006C57F6">
        <w:t xml:space="preserve">the tail end of </w:t>
      </w:r>
      <w:r>
        <w:t xml:space="preserve">Sir John’s </w:t>
      </w:r>
      <w:r w:rsidRPr="006C57F6">
        <w:t xml:space="preserve">evidence. I </w:t>
      </w:r>
      <w:r>
        <w:t>agree</w:t>
      </w:r>
      <w:r w:rsidRPr="006C57F6">
        <w:t xml:space="preserve"> </w:t>
      </w:r>
      <w:r>
        <w:t>with</w:t>
      </w:r>
      <w:r w:rsidRPr="006C57F6">
        <w:t xml:space="preserve"> some of what he said. </w:t>
      </w:r>
      <w:r>
        <w:t>We</w:t>
      </w:r>
      <w:r w:rsidRPr="006C57F6">
        <w:t xml:space="preserve"> have </w:t>
      </w:r>
      <w:r w:rsidRPr="006C57F6">
        <w:t>a number of</w:t>
      </w:r>
      <w:r w:rsidRPr="006C57F6">
        <w:t xml:space="preserve"> bodies in this country trying to do the right thing and doing very good work. </w:t>
      </w:r>
      <w:r>
        <w:t>T</w:t>
      </w:r>
      <w:r w:rsidRPr="006C57F6">
        <w:t>ake the combination of U</w:t>
      </w:r>
      <w:r>
        <w:t>KRI</w:t>
      </w:r>
      <w:r w:rsidRPr="006C57F6">
        <w:t>, B</w:t>
      </w:r>
      <w:r>
        <w:t>BB and</w:t>
      </w:r>
      <w:r w:rsidRPr="006C57F6">
        <w:t xml:space="preserve"> British Patient Capital</w:t>
      </w:r>
      <w:r>
        <w:t>. We</w:t>
      </w:r>
      <w:r w:rsidRPr="006C57F6">
        <w:t xml:space="preserve"> have different entities that are funded reasonably well, all of wh</w:t>
      </w:r>
      <w:r>
        <w:t>ich</w:t>
      </w:r>
      <w:r w:rsidRPr="006C57F6">
        <w:t xml:space="preserve"> are trying to make a difference in this space</w:t>
      </w:r>
      <w:r>
        <w:t xml:space="preserve"> but</w:t>
      </w:r>
      <w:r w:rsidRPr="006C57F6">
        <w:t xml:space="preserve"> are not always joined up</w:t>
      </w:r>
      <w:r>
        <w:t xml:space="preserve"> and</w:t>
      </w:r>
      <w:r w:rsidRPr="006C57F6">
        <w:t xml:space="preserve"> do not necessarily have a coherent view of how they work together to reduce friction for the companies that I am talking about</w:t>
      </w:r>
      <w:r>
        <w:t xml:space="preserve">. That is my point regarding what </w:t>
      </w:r>
      <w:r w:rsidRPr="006C57F6">
        <w:t xml:space="preserve">I strongly hope to see in the industrial strategies that are coming through. </w:t>
      </w:r>
    </w:p>
    <w:p w:rsidR="00D85F8A" w:rsidP="00D85F8A">
      <w:pPr>
        <w:pStyle w:val="Answer"/>
      </w:pPr>
      <w:r>
        <w:t>This</w:t>
      </w:r>
      <w:r w:rsidRPr="009A16CC">
        <w:t xml:space="preserve"> advice is not new. I sit on the Prime Minister’s Council for Science and Technology as a standing member, as president of the academy</w:t>
      </w:r>
      <w:r>
        <w:t>. It is</w:t>
      </w:r>
      <w:r w:rsidRPr="009A16CC">
        <w:t xml:space="preserve"> led by Saul Klein, who</w:t>
      </w:r>
      <w:r>
        <w:t>m</w:t>
      </w:r>
      <w:r w:rsidRPr="009A16CC">
        <w:t xml:space="preserve"> you will all know</w:t>
      </w:r>
      <w:r>
        <w:t>. The</w:t>
      </w:r>
      <w:r w:rsidRPr="009A16CC">
        <w:t xml:space="preserve"> CST has given consistent evidence on this, including a strong letter in October </w:t>
      </w:r>
      <w:r>
        <w:t xml:space="preserve">2024 </w:t>
      </w:r>
      <w:r w:rsidRPr="009A16CC">
        <w:t>which we contributed to</w:t>
      </w:r>
      <w:r>
        <w:t>.</w:t>
      </w:r>
      <w:r w:rsidRPr="009A16CC">
        <w:t xml:space="preserve"> I recommend </w:t>
      </w:r>
      <w:r>
        <w:t>reading</w:t>
      </w:r>
      <w:r w:rsidRPr="009A16CC">
        <w:t xml:space="preserve"> the letter</w:t>
      </w:r>
      <w:r>
        <w:t xml:space="preserve">. It is </w:t>
      </w:r>
      <w:r w:rsidRPr="009A16CC">
        <w:t>good</w:t>
      </w:r>
      <w:r>
        <w:t xml:space="preserve"> and</w:t>
      </w:r>
      <w:r w:rsidRPr="009A16CC">
        <w:t xml:space="preserve"> draws together a lot of these aspects</w:t>
      </w:r>
      <w:r>
        <w:t>. This</w:t>
      </w:r>
      <w:r w:rsidRPr="009A16CC">
        <w:t xml:space="preserve"> is one area where we would like to see more joined</w:t>
      </w:r>
      <w:r>
        <w:t>-</w:t>
      </w:r>
      <w:r w:rsidRPr="009A16CC">
        <w:t xml:space="preserve">up approaches to how things work together. </w:t>
      </w:r>
    </w:p>
    <w:p w:rsidR="00D85F8A" w:rsidP="00D85F8A">
      <w:pPr>
        <w:pStyle w:val="Answer"/>
      </w:pPr>
      <w:r>
        <w:t>I</w:t>
      </w:r>
      <w:r w:rsidRPr="009A16CC">
        <w:t>ndividually</w:t>
      </w:r>
      <w:r>
        <w:t>,</w:t>
      </w:r>
      <w:r w:rsidRPr="009A16CC">
        <w:t xml:space="preserve"> they all do great work. So many of the companies coming through the enterprise hub have benefited from </w:t>
      </w:r>
      <w:r>
        <w:t>I</w:t>
      </w:r>
      <w:r w:rsidRPr="009A16CC">
        <w:t xml:space="preserve">nnovate UK funding. </w:t>
      </w:r>
      <w:r>
        <w:t>I</w:t>
      </w:r>
      <w:r w:rsidRPr="009A16CC">
        <w:t xml:space="preserve"> agree with Sir John </w:t>
      </w:r>
      <w:r>
        <w:t xml:space="preserve">that </w:t>
      </w:r>
      <w:r w:rsidRPr="009A16CC">
        <w:t xml:space="preserve">you need to be careful </w:t>
      </w:r>
      <w:r>
        <w:t>not to</w:t>
      </w:r>
      <w:r w:rsidRPr="009A16CC">
        <w:t xml:space="preserve"> create a class of </w:t>
      </w:r>
      <w:r>
        <w:t>what we call grantrepreneurs</w:t>
      </w:r>
      <w:r w:rsidRPr="009A16CC">
        <w:t xml:space="preserve">, who are always going back to </w:t>
      </w:r>
      <w:r>
        <w:t>I</w:t>
      </w:r>
      <w:r w:rsidRPr="009A16CC">
        <w:t xml:space="preserve">nnovate UK for more grants. </w:t>
      </w:r>
      <w:r>
        <w:t xml:space="preserve">However, those </w:t>
      </w:r>
      <w:r w:rsidRPr="009A16CC">
        <w:t>are life</w:t>
      </w:r>
      <w:r>
        <w:t>-</w:t>
      </w:r>
      <w:r w:rsidRPr="009A16CC">
        <w:t>changing grants for</w:t>
      </w:r>
      <w:r>
        <w:t>—</w:t>
      </w:r>
    </w:p>
    <w:p w:rsidR="00D85F8A" w:rsidP="00213A49">
      <w:pPr>
        <w:pStyle w:val="Remark"/>
      </w:pPr>
      <w:sdt>
        <w:sdtPr>
          <w:alias w:val="Member"/>
          <w:tag w:val="&lt;Member mnisId='3669' dodsId='32282'&gt;"/>
          <w:id w:val="-212816450"/>
          <w:placeholder>
            <w:docPart w:val="B287C78D22DB4C168C638AC7AC752105"/>
          </w:placeholder>
          <w:richText/>
        </w:sdtPr>
        <w:sdtContent>
          <w:r w:rsidRPr="00FF46E0">
            <w:rPr>
              <w:b/>
            </w:rPr>
            <w:t>Lord Drayson:</w:t>
          </w:r>
        </w:sdtContent>
      </w:sdt>
      <w:r>
        <w:t xml:space="preserve"> T</w:t>
      </w:r>
      <w:r w:rsidRPr="00FF46E0">
        <w:t xml:space="preserve">hat is still very much </w:t>
      </w:r>
      <w:r>
        <w:t xml:space="preserve">at </w:t>
      </w:r>
      <w:r w:rsidRPr="00FF46E0">
        <w:t>the early stage</w:t>
      </w:r>
      <w:r>
        <w:t>, is it? The amount of capital that those funds have is relatively limited.</w:t>
      </w:r>
    </w:p>
    <w:p w:rsidR="00D85F8A" w:rsidP="00D85F8A">
      <w:pPr>
        <w:pStyle w:val="Answer"/>
      </w:pPr>
      <w:r>
        <w:rPr>
          <w:b/>
          <w:i/>
        </w:rPr>
        <w:t xml:space="preserve">Sir John Lazar: </w:t>
      </w:r>
      <w:r>
        <w:t xml:space="preserve">That is exactly right, but the </w:t>
      </w:r>
      <w:r w:rsidRPr="004C126A">
        <w:t>joining</w:t>
      </w:r>
      <w:r>
        <w:t>-</w:t>
      </w:r>
      <w:r w:rsidRPr="004C126A">
        <w:t xml:space="preserve">up of that will create an environment </w:t>
      </w:r>
      <w:r>
        <w:t>in which</w:t>
      </w:r>
      <w:r w:rsidRPr="004C126A">
        <w:t xml:space="preserve"> companies have the friction removed. </w:t>
      </w:r>
      <w:r>
        <w:t>We</w:t>
      </w:r>
      <w:r w:rsidRPr="004C126A">
        <w:t xml:space="preserve"> then must do the work to crowd</w:t>
      </w:r>
      <w:r w:rsidR="00213A49">
        <w:t xml:space="preserve"> </w:t>
      </w:r>
      <w:r w:rsidRPr="004C126A">
        <w:t xml:space="preserve">in other capital. </w:t>
      </w:r>
      <w:r>
        <w:t>The</w:t>
      </w:r>
      <w:r w:rsidRPr="004C126A">
        <w:t xml:space="preserve"> key message </w:t>
      </w:r>
      <w:r>
        <w:t>is</w:t>
      </w:r>
      <w:r w:rsidRPr="004C126A">
        <w:t xml:space="preserve"> </w:t>
      </w:r>
      <w:r>
        <w:t xml:space="preserve">that </w:t>
      </w:r>
      <w:r w:rsidRPr="004C126A">
        <w:t>Mansion House</w:t>
      </w:r>
      <w:r>
        <w:t xml:space="preserve"> is great</w:t>
      </w:r>
      <w:r w:rsidRPr="004C126A">
        <w:t>, it has moved things along, but we really need the money</w:t>
      </w:r>
      <w:r>
        <w:t xml:space="preserve"> to flow, and soon. We must </w:t>
      </w:r>
      <w:r w:rsidRPr="004C126A">
        <w:t>find a way to unlock it</w:t>
      </w:r>
      <w:r>
        <w:t xml:space="preserve"> and</w:t>
      </w:r>
      <w:r w:rsidRPr="004C126A">
        <w:t xml:space="preserve"> for that money to move into the ecosystem. </w:t>
      </w:r>
      <w:r>
        <w:t>The</w:t>
      </w:r>
      <w:r w:rsidRPr="004C126A">
        <w:t xml:space="preserve"> Government can help by encouraging corporate</w:t>
      </w:r>
      <w:r>
        <w:t xml:space="preserve"> </w:t>
      </w:r>
      <w:r w:rsidRPr="004C126A">
        <w:t>venture capital schemes, which can then, as Sir John said</w:t>
      </w:r>
      <w:r>
        <w:t xml:space="preserve">, </w:t>
      </w:r>
      <w:r w:rsidRPr="004C126A">
        <w:t>crowd</w:t>
      </w:r>
      <w:r w:rsidR="00213A49">
        <w:t xml:space="preserve"> </w:t>
      </w:r>
      <w:r w:rsidRPr="004C126A">
        <w:t xml:space="preserve">in other private capital to </w:t>
      </w:r>
      <w:r>
        <w:t xml:space="preserve">help </w:t>
      </w:r>
      <w:r w:rsidRPr="004C126A">
        <w:t>fund these kind</w:t>
      </w:r>
      <w:r>
        <w:t>s</w:t>
      </w:r>
      <w:r w:rsidRPr="004C126A">
        <w:t xml:space="preserve"> of growth companies. </w:t>
      </w:r>
    </w:p>
    <w:p w:rsidR="00D85F8A" w:rsidP="00D85F8A">
      <w:pPr>
        <w:pStyle w:val="Answer"/>
      </w:pPr>
      <w:r>
        <w:t xml:space="preserve">Additionally—and this </w:t>
      </w:r>
      <w:r>
        <w:t>refers back</w:t>
      </w:r>
      <w:r>
        <w:t xml:space="preserve"> to a point that I made </w:t>
      </w:r>
      <w:r w:rsidRPr="004C126A">
        <w:t>a few minutes ago</w:t>
      </w:r>
      <w:r w:rsidR="00213A49">
        <w:t>—</w:t>
      </w:r>
      <w:r>
        <w:t>from</w:t>
      </w:r>
      <w:r w:rsidRPr="004C126A">
        <w:t xml:space="preserve"> my experience in Africa</w:t>
      </w:r>
      <w:r>
        <w:t xml:space="preserve"> </w:t>
      </w:r>
      <w:r w:rsidRPr="004C126A">
        <w:t xml:space="preserve">this is not just about funding. If you are </w:t>
      </w:r>
      <w:r>
        <w:t>the</w:t>
      </w:r>
      <w:r w:rsidRPr="004C126A">
        <w:t xml:space="preserve"> CEO of a growing company</w:t>
      </w:r>
      <w:r>
        <w:t>,</w:t>
      </w:r>
      <w:r w:rsidRPr="004C126A">
        <w:t xml:space="preserve"> you are a particular individual. You are a </w:t>
      </w:r>
      <w:r w:rsidRPr="004C126A">
        <w:t>highly ambitious</w:t>
      </w:r>
      <w:r>
        <w:t>,</w:t>
      </w:r>
      <w:r w:rsidRPr="004C126A">
        <w:t xml:space="preserve"> very resilient and deeply capable person</w:t>
      </w:r>
      <w:r>
        <w:t>. You</w:t>
      </w:r>
      <w:r w:rsidRPr="004C126A">
        <w:t xml:space="preserve"> need the funding</w:t>
      </w:r>
      <w:r>
        <w:t xml:space="preserve"> but also</w:t>
      </w:r>
      <w:r w:rsidRPr="004C126A">
        <w:t xml:space="preserve"> an environment which reduces friction </w:t>
      </w:r>
      <w:r>
        <w:t>in</w:t>
      </w:r>
      <w:r w:rsidRPr="004C126A">
        <w:t xml:space="preserve"> a whole bunch of other ways.</w:t>
      </w:r>
      <w:r>
        <w:t xml:space="preserve"> I talked about </w:t>
      </w:r>
      <w:r w:rsidRPr="000F4898">
        <w:t xml:space="preserve">facilities a few minutes ago. The common thread running across all my involvements in Africa </w:t>
      </w:r>
      <w:r>
        <w:t>and</w:t>
      </w:r>
      <w:r w:rsidRPr="000F4898">
        <w:t xml:space="preserve"> the UK is that each bit of friction, whether regulation,</w:t>
      </w:r>
      <w:r>
        <w:t xml:space="preserve"> </w:t>
      </w:r>
      <w:r w:rsidRPr="000F4898">
        <w:t xml:space="preserve">access to funding, the time </w:t>
      </w:r>
      <w:r>
        <w:t xml:space="preserve">that </w:t>
      </w:r>
      <w:r w:rsidRPr="000F4898">
        <w:t>it takes for you to apply for the funding from the different bodies</w:t>
      </w:r>
      <w:r>
        <w:t>,</w:t>
      </w:r>
      <w:r w:rsidRPr="000F4898">
        <w:t xml:space="preserve"> all create friction</w:t>
      </w:r>
      <w:r>
        <w:t>,</w:t>
      </w:r>
      <w:r w:rsidRPr="000F4898">
        <w:t xml:space="preserve"> which destroy</w:t>
      </w:r>
      <w:r>
        <w:t>s</w:t>
      </w:r>
      <w:r w:rsidRPr="000F4898">
        <w:t xml:space="preserve"> entrepreneurship and energy. </w:t>
      </w:r>
      <w:r>
        <w:t>T</w:t>
      </w:r>
      <w:r w:rsidRPr="000F4898">
        <w:t xml:space="preserve">his is a talent game. </w:t>
      </w:r>
      <w:r>
        <w:t>We</w:t>
      </w:r>
      <w:r w:rsidRPr="000F4898">
        <w:t xml:space="preserve"> need to unlock the talented people who are driving these companies</w:t>
      </w:r>
      <w:r>
        <w:t xml:space="preserve"> and en</w:t>
      </w:r>
      <w:r w:rsidRPr="000F4898">
        <w:t xml:space="preserve">sure that they have the skilled individuals to surround them and support them on driving growth. </w:t>
      </w:r>
    </w:p>
    <w:p w:rsidR="00D85F8A" w:rsidRPr="000F4898" w:rsidP="00D85F8A">
      <w:pPr>
        <w:pStyle w:val="Answer"/>
      </w:pPr>
      <w:r>
        <w:t>One</w:t>
      </w:r>
      <w:r w:rsidRPr="000F4898">
        <w:t xml:space="preserve"> of the great joys of being president of the Royal Academy of Engineering is</w:t>
      </w:r>
      <w:r>
        <w:t xml:space="preserve"> that</w:t>
      </w:r>
      <w:r w:rsidRPr="000F4898">
        <w:t xml:space="preserve"> our enterprise hub is active all around the country. </w:t>
      </w:r>
      <w:r>
        <w:t>In addition to</w:t>
      </w:r>
      <w:r w:rsidRPr="000F4898">
        <w:t xml:space="preserve"> our main base in London, </w:t>
      </w:r>
      <w:r>
        <w:t xml:space="preserve">we have hubs in </w:t>
      </w:r>
      <w:r w:rsidRPr="000F4898">
        <w:t>Belfast, Swansea, Glasgow, Liverpoo</w:t>
      </w:r>
      <w:r>
        <w:t>l and</w:t>
      </w:r>
      <w:r w:rsidRPr="000F4898">
        <w:t xml:space="preserve"> Newcastle, </w:t>
      </w:r>
      <w:r>
        <w:t xml:space="preserve">and </w:t>
      </w:r>
      <w:r w:rsidRPr="000F4898">
        <w:t xml:space="preserve">we are opening three more across the country. </w:t>
      </w:r>
      <w:r>
        <w:t>E</w:t>
      </w:r>
      <w:r w:rsidRPr="000F4898">
        <w:t>ngineering</w:t>
      </w:r>
      <w:r>
        <w:t xml:space="preserve"> e</w:t>
      </w:r>
      <w:r w:rsidRPr="000F4898">
        <w:t xml:space="preserve">ntrepreneurship is happening all over the country, being spun out of universities everywhere, not just in the </w:t>
      </w:r>
      <w:r>
        <w:t>g</w:t>
      </w:r>
      <w:r w:rsidRPr="000F4898">
        <w:t xml:space="preserve">olden </w:t>
      </w:r>
      <w:r>
        <w:t>t</w:t>
      </w:r>
      <w:r w:rsidRPr="000F4898">
        <w:t>riangle</w:t>
      </w:r>
      <w:r>
        <w:t xml:space="preserve">, and all </w:t>
      </w:r>
      <w:r w:rsidRPr="000F4898">
        <w:t>those people need nurturing.</w:t>
      </w:r>
    </w:p>
    <w:p w:rsidR="00D85F8A" w:rsidRPr="00DA5D62" w:rsidP="00DA5D62">
      <w:pPr>
        <w:pStyle w:val="Question"/>
      </w:pPr>
      <w:sdt>
        <w:sdtPr>
          <w:alias w:val="Member"/>
          <w:tag w:val="&lt;Member mnisId='3669' dodsId='32282'&gt;"/>
          <w:id w:val="178555803"/>
          <w:placeholder>
            <w:docPart w:val="B287C78D22DB4C168C638AC7AC752105"/>
          </w:placeholder>
          <w:richText/>
        </w:sdtPr>
        <w:sdtContent>
          <w:r w:rsidRPr="000019B0">
            <w:rPr>
              <w:b/>
            </w:rPr>
            <w:t>Lord Drayson:</w:t>
          </w:r>
        </w:sdtContent>
      </w:sdt>
      <w:r>
        <w:t xml:space="preserve"> </w:t>
      </w:r>
      <w:r>
        <w:rPr>
          <w:bCs/>
          <w:iCs/>
        </w:rPr>
        <w:t>Regarding</w:t>
      </w:r>
      <w:r w:rsidRPr="000019B0">
        <w:rPr>
          <w:bCs/>
          <w:iCs/>
        </w:rPr>
        <w:t xml:space="preserve"> the IPO stage</w:t>
      </w:r>
      <w:r>
        <w:rPr>
          <w:bCs/>
          <w:iCs/>
        </w:rPr>
        <w:t xml:space="preserve">, </w:t>
      </w:r>
      <w:r w:rsidRPr="00820977">
        <w:rPr>
          <w:bCs/>
          <w:iCs/>
        </w:rPr>
        <w:t>Raspberry Pi was a stand</w:t>
      </w:r>
      <w:r>
        <w:rPr>
          <w:bCs/>
          <w:iCs/>
        </w:rPr>
        <w:t>-</w:t>
      </w:r>
      <w:r w:rsidRPr="00820977">
        <w:rPr>
          <w:bCs/>
          <w:iCs/>
        </w:rPr>
        <w:t xml:space="preserve">out success in choosing to list on the London stock market and has performed well </w:t>
      </w:r>
      <w:r>
        <w:rPr>
          <w:bCs/>
          <w:iCs/>
        </w:rPr>
        <w:t>there, u</w:t>
      </w:r>
      <w:r w:rsidRPr="00820977">
        <w:rPr>
          <w:bCs/>
          <w:iCs/>
        </w:rPr>
        <w:t xml:space="preserve">nlike </w:t>
      </w:r>
      <w:r w:rsidRPr="00820977">
        <w:rPr>
          <w:bCs/>
          <w:iCs/>
        </w:rPr>
        <w:t>a number of</w:t>
      </w:r>
      <w:r w:rsidRPr="00820977">
        <w:rPr>
          <w:bCs/>
          <w:iCs/>
        </w:rPr>
        <w:t xml:space="preserve"> companies which have delisted from the UK or have chosen not to list in the UK. </w:t>
      </w:r>
      <w:r w:rsidRPr="00DA5D62">
        <w:rPr>
          <w:bCs/>
          <w:iCs/>
        </w:rPr>
        <w:t>What is your analysis of why so few companies are choosing to list in the UK? What can be done about improving the attractiveness of London as a place to list?</w:t>
      </w:r>
    </w:p>
    <w:p w:rsidR="00D85F8A" w:rsidP="00C157EB">
      <w:pPr>
        <w:pStyle w:val="Answer"/>
      </w:pPr>
      <w:r>
        <w:rPr>
          <w:b/>
          <w:i/>
        </w:rPr>
        <w:t xml:space="preserve">Sir John Lazar: </w:t>
      </w:r>
      <w:r>
        <w:t>It is a good q</w:t>
      </w:r>
      <w:r w:rsidRPr="008937CB">
        <w:t>uestion</w:t>
      </w:r>
      <w:r>
        <w:t xml:space="preserve">. </w:t>
      </w:r>
      <w:r w:rsidRPr="008937CB">
        <w:t>I have a very partial view. I cannot speak for the other companies</w:t>
      </w:r>
      <w:r>
        <w:t xml:space="preserve"> as I</w:t>
      </w:r>
      <w:r w:rsidRPr="008937CB">
        <w:t xml:space="preserve"> am not on the inside</w:t>
      </w:r>
      <w:r>
        <w:t>, but I can</w:t>
      </w:r>
      <w:r w:rsidRPr="008937CB">
        <w:t xml:space="preserve"> talk to</w:t>
      </w:r>
      <w:r>
        <w:t xml:space="preserve"> </w:t>
      </w:r>
      <w:r w:rsidRPr="008937CB">
        <w:t>the journey that we went on at Raspberry Pi</w:t>
      </w:r>
      <w:r>
        <w:t xml:space="preserve">. This was </w:t>
      </w:r>
      <w:r w:rsidRPr="008937CB">
        <w:t>particularly led by Eben Upton, the founder</w:t>
      </w:r>
      <w:r>
        <w:t xml:space="preserve">, </w:t>
      </w:r>
      <w:r w:rsidRPr="008937CB">
        <w:t xml:space="preserve">a fellow of the </w:t>
      </w:r>
      <w:r>
        <w:t>a</w:t>
      </w:r>
      <w:r w:rsidRPr="008937CB">
        <w:t xml:space="preserve">cademy and a remarkable entrepreneur. </w:t>
      </w:r>
    </w:p>
    <w:p w:rsidR="00D85F8A" w:rsidP="00C157EB">
      <w:pPr>
        <w:pStyle w:val="Answer"/>
      </w:pPr>
      <w:r>
        <w:t>W</w:t>
      </w:r>
      <w:r w:rsidRPr="008937CB">
        <w:t>e looked closely at the US. E</w:t>
      </w:r>
      <w:r w:rsidR="005C558C">
        <w:t>be</w:t>
      </w:r>
      <w:r w:rsidRPr="008937CB">
        <w:t xml:space="preserve">n and </w:t>
      </w:r>
      <w:r>
        <w:t xml:space="preserve">the </w:t>
      </w:r>
      <w:r w:rsidRPr="008937CB">
        <w:t xml:space="preserve">team did a tour of the US to examine whether that </w:t>
      </w:r>
      <w:r>
        <w:t>was</w:t>
      </w:r>
      <w:r w:rsidRPr="008937CB">
        <w:t xml:space="preserve"> an option. </w:t>
      </w:r>
      <w:r>
        <w:t>We</w:t>
      </w:r>
      <w:r w:rsidRPr="008937CB">
        <w:t xml:space="preserve"> felt that as a tech company, we would struggle to stand out above the noise on the US stock market. </w:t>
      </w:r>
      <w:r>
        <w:t>That</w:t>
      </w:r>
      <w:r w:rsidRPr="008937CB">
        <w:t xml:space="preserve"> was one of the reasons why we had a UK success story. We could make a bigger splash on the stock market here. </w:t>
      </w:r>
    </w:p>
    <w:p w:rsidR="00D85F8A" w:rsidP="00C157EB">
      <w:pPr>
        <w:pStyle w:val="Answer"/>
      </w:pPr>
      <w:r>
        <w:t>Also, there</w:t>
      </w:r>
      <w:r w:rsidRPr="008937CB">
        <w:t xml:space="preserve"> was </w:t>
      </w:r>
      <w:r>
        <w:t>a</w:t>
      </w:r>
      <w:r w:rsidRPr="008937CB">
        <w:t xml:space="preserve"> received wisdom that we would get a better valuation on N</w:t>
      </w:r>
      <w:r>
        <w:t>ASDAQ, but when</w:t>
      </w:r>
      <w:r w:rsidRPr="008937CB">
        <w:t xml:space="preserve"> we did our homework, we did not believe that</w:t>
      </w:r>
      <w:r>
        <w:t>. W</w:t>
      </w:r>
      <w:r w:rsidRPr="008937CB">
        <w:t xml:space="preserve">e felt </w:t>
      </w:r>
      <w:r>
        <w:t>that</w:t>
      </w:r>
      <w:r w:rsidRPr="008937CB">
        <w:t xml:space="preserve"> we could build the case here. </w:t>
      </w:r>
      <w:r>
        <w:t>We</w:t>
      </w:r>
      <w:r w:rsidRPr="008937CB">
        <w:t xml:space="preserve"> had nothing but astounding support from the London Stock Exchange. Julia and </w:t>
      </w:r>
      <w:r w:rsidR="005C558C">
        <w:t xml:space="preserve">the </w:t>
      </w:r>
      <w:r w:rsidRPr="008937CB">
        <w:t xml:space="preserve">team were superb. They supported and helped at every turn. </w:t>
      </w:r>
      <w:r>
        <w:t>W</w:t>
      </w:r>
      <w:r w:rsidRPr="008937CB">
        <w:t>ith the help of all the advisers, there was a huge appetite for it on the London Stock Exchange</w:t>
      </w:r>
      <w:r>
        <w:t xml:space="preserve"> </w:t>
      </w:r>
      <w:r w:rsidRPr="008937CB">
        <w:t>and we were able to build an investment base which included all the blue</w:t>
      </w:r>
      <w:r>
        <w:t>-</w:t>
      </w:r>
      <w:r w:rsidRPr="008937CB">
        <w:t>chip compan</w:t>
      </w:r>
      <w:r>
        <w:t>y</w:t>
      </w:r>
      <w:r w:rsidRPr="008937CB">
        <w:t xml:space="preserve"> investors in London. </w:t>
      </w:r>
    </w:p>
    <w:p w:rsidR="00D85F8A" w:rsidRPr="008937CB" w:rsidP="00C157EB">
      <w:pPr>
        <w:pStyle w:val="Answer"/>
      </w:pPr>
      <w:r>
        <w:t xml:space="preserve">It </w:t>
      </w:r>
      <w:r w:rsidRPr="008937CB">
        <w:t>was threading a needle</w:t>
      </w:r>
      <w:r w:rsidR="009B5750">
        <w:t>. I</w:t>
      </w:r>
      <w:r>
        <w:t>t</w:t>
      </w:r>
      <w:r w:rsidRPr="008937CB">
        <w:t xml:space="preserve"> was a tightrope, but a very good experience. </w:t>
      </w:r>
      <w:r>
        <w:t>There</w:t>
      </w:r>
      <w:r w:rsidRPr="008937CB">
        <w:t xml:space="preserve"> is a lot of doom and gloom about this. There are also lots of green shoots. The </w:t>
      </w:r>
      <w:r w:rsidRPr="008937CB" w:rsidR="009B5750">
        <w:t>stock excha</w:t>
      </w:r>
      <w:r w:rsidRPr="008937CB">
        <w:t>nge is changing the rules. We need to tell these stories more positively.</w:t>
      </w:r>
    </w:p>
    <w:p w:rsidR="00D85F8A" w:rsidP="00D85F8A">
      <w:pPr>
        <w:pStyle w:val="Question"/>
      </w:pPr>
      <w:sdt>
        <w:sdtPr>
          <w:alias w:val="Member"/>
          <w:tag w:val="&lt;Member mnisId='2539' dodsId='26585'&gt;"/>
          <w:id w:val="1951049571"/>
          <w:placeholder>
            <w:docPart w:val="B287C78D22DB4C168C638AC7AC752105"/>
          </w:placeholder>
          <w:richText/>
        </w:sdtPr>
        <w:sdtContent>
          <w:r w:rsidRPr="00742F60">
            <w:rPr>
              <w:b/>
            </w:rPr>
            <w:t>Baroness Northover:</w:t>
          </w:r>
        </w:sdtContent>
      </w:sdt>
      <w:r>
        <w:t xml:space="preserve"> You have referred to your involvement in investment in Africa, and I want to </w:t>
      </w:r>
      <w:r w:rsidRPr="00DE4677">
        <w:t xml:space="preserve">ask about the comparisons. </w:t>
      </w:r>
      <w:r>
        <w:t>A</w:t>
      </w:r>
      <w:r w:rsidRPr="00DE4677">
        <w:t xml:space="preserve">s an investor with Enza </w:t>
      </w:r>
      <w:r>
        <w:t>C</w:t>
      </w:r>
      <w:r w:rsidRPr="00DE4677">
        <w:t>apital</w:t>
      </w:r>
      <w:r>
        <w:t>,</w:t>
      </w:r>
      <w:r w:rsidRPr="00DE4677">
        <w:t xml:space="preserve"> which elements of the </w:t>
      </w:r>
      <w:r>
        <w:t>g</w:t>
      </w:r>
      <w:r w:rsidRPr="00DE4677">
        <w:t>overnment</w:t>
      </w:r>
      <w:r>
        <w:t xml:space="preserve"> </w:t>
      </w:r>
      <w:r w:rsidRPr="00DE4677">
        <w:t>support for innovation work well in the UK compared with what you are doing in Africa</w:t>
      </w:r>
      <w:r>
        <w:t>?</w:t>
      </w:r>
      <w:r w:rsidRPr="00DE4677">
        <w:t xml:space="preserve"> </w:t>
      </w:r>
      <w:r>
        <w:t>As</w:t>
      </w:r>
      <w:r w:rsidRPr="00DE4677">
        <w:t xml:space="preserve"> a former Africa Minister, I am very interested in </w:t>
      </w:r>
      <w:r>
        <w:t>how you</w:t>
      </w:r>
      <w:r w:rsidRPr="00DE4677">
        <w:t xml:space="preserve"> have engaged </w:t>
      </w:r>
      <w:r>
        <w:t>with</w:t>
      </w:r>
      <w:r w:rsidRPr="00DE4677">
        <w:t xml:space="preserve"> Africa in early</w:t>
      </w:r>
      <w:r>
        <w:t>-</w:t>
      </w:r>
      <w:r w:rsidRPr="00DE4677">
        <w:t>stage tech companies</w:t>
      </w:r>
      <w:r>
        <w:t xml:space="preserve"> and the </w:t>
      </w:r>
      <w:r w:rsidRPr="00DE4677">
        <w:t xml:space="preserve">leapfrogging in certain areas in Africa but then sometimes the difficulty </w:t>
      </w:r>
      <w:r>
        <w:t>in</w:t>
      </w:r>
      <w:r w:rsidRPr="00DE4677">
        <w:t xml:space="preserve"> getting capital in. </w:t>
      </w:r>
      <w:r>
        <w:t>W</w:t>
      </w:r>
      <w:r w:rsidRPr="00DE4677">
        <w:t>hat lessons do you draw for us in the United Kingdom from that international experience?</w:t>
      </w:r>
    </w:p>
    <w:p w:rsidR="00D85F8A" w:rsidP="00DA3BF0">
      <w:pPr>
        <w:pStyle w:val="Answer"/>
      </w:pPr>
      <w:r>
        <w:rPr>
          <w:b/>
          <w:i/>
        </w:rPr>
        <w:t xml:space="preserve">Sir John Lazar: </w:t>
      </w:r>
      <w:r>
        <w:t>That is a wonderful question</w:t>
      </w:r>
      <w:r w:rsidRPr="002609B9">
        <w:t xml:space="preserve">. </w:t>
      </w:r>
      <w:r>
        <w:t xml:space="preserve">I have </w:t>
      </w:r>
      <w:r w:rsidRPr="002609B9">
        <w:t xml:space="preserve">been involved in Africa for a long time. </w:t>
      </w:r>
      <w:r>
        <w:t>Enza C</w:t>
      </w:r>
      <w:r w:rsidRPr="002609B9">
        <w:t>apital was founded six years ago, but prior to that I spent some years angel investing</w:t>
      </w:r>
      <w:r>
        <w:t>. Also, the</w:t>
      </w:r>
      <w:r w:rsidRPr="002609B9">
        <w:t xml:space="preserve"> Royal Academy of Engineering has a flagship programme in Africa</w:t>
      </w:r>
      <w:r>
        <w:t xml:space="preserve">, </w:t>
      </w:r>
      <w:r w:rsidRPr="002609B9">
        <w:t xml:space="preserve">the Africa </w:t>
      </w:r>
      <w:r w:rsidR="00210DA0">
        <w:t>P</w:t>
      </w:r>
      <w:r w:rsidRPr="002609B9">
        <w:t>rize for</w:t>
      </w:r>
      <w:r w:rsidRPr="002609B9" w:rsidR="00210DA0">
        <w:t xml:space="preserve"> </w:t>
      </w:r>
      <w:r w:rsidR="00210DA0">
        <w:t>E</w:t>
      </w:r>
      <w:r w:rsidRPr="002609B9" w:rsidR="00210DA0">
        <w:t xml:space="preserve">ngineering </w:t>
      </w:r>
      <w:r w:rsidR="00210DA0">
        <w:t>I</w:t>
      </w:r>
      <w:r w:rsidRPr="002609B9" w:rsidR="00210DA0">
        <w:t>n</w:t>
      </w:r>
      <w:r w:rsidRPr="002609B9">
        <w:t xml:space="preserve">novation, which has been going </w:t>
      </w:r>
      <w:r>
        <w:t xml:space="preserve">for </w:t>
      </w:r>
      <w:r w:rsidRPr="002609B9">
        <w:t>a decade</w:t>
      </w:r>
      <w:r>
        <w:t xml:space="preserve">. </w:t>
      </w:r>
      <w:r w:rsidRPr="002609B9">
        <w:t xml:space="preserve">I was a judge on that for eight years before I became president. </w:t>
      </w:r>
    </w:p>
    <w:p w:rsidR="00D85F8A" w:rsidP="00DA3BF0">
      <w:pPr>
        <w:pStyle w:val="Answer"/>
      </w:pPr>
      <w:r>
        <w:t xml:space="preserve">We </w:t>
      </w:r>
      <w:r w:rsidRPr="002609B9">
        <w:t>have had a lot of visibility across those two programmes into early</w:t>
      </w:r>
      <w:r>
        <w:t>-</w:t>
      </w:r>
      <w:r w:rsidRPr="002609B9">
        <w:t xml:space="preserve">stage African engineering. </w:t>
      </w:r>
      <w:r>
        <w:t xml:space="preserve">The </w:t>
      </w:r>
      <w:r w:rsidRPr="002609B9">
        <w:t xml:space="preserve">remarkable thing about investments in Africa now is </w:t>
      </w:r>
      <w:r>
        <w:t xml:space="preserve">that </w:t>
      </w:r>
      <w:r w:rsidRPr="002609B9">
        <w:t xml:space="preserve">there are huge headwinds and enormous frictions. </w:t>
      </w:r>
      <w:r>
        <w:t>Y</w:t>
      </w:r>
      <w:r w:rsidRPr="002609B9">
        <w:t>ou are dealing with 54 countries</w:t>
      </w:r>
      <w:r>
        <w:t xml:space="preserve"> with</w:t>
      </w:r>
      <w:r w:rsidRPr="002609B9">
        <w:t xml:space="preserve"> their own issues and problems. </w:t>
      </w:r>
      <w:r>
        <w:t>The</w:t>
      </w:r>
      <w:r w:rsidRPr="002609B9">
        <w:t xml:space="preserve"> common thread that we felt is that there is an extraordinary level of resilience among African entrepreneurs and remarkably good engineering. </w:t>
      </w:r>
      <w:r>
        <w:t>The</w:t>
      </w:r>
      <w:r w:rsidRPr="002609B9">
        <w:t xml:space="preserve"> trope that you should just take the best of Silicon Valley or European technology and apply it to an African problem did not work for us because African engineers will </w:t>
      </w:r>
      <w:r>
        <w:t>say, “Y</w:t>
      </w:r>
      <w:r w:rsidRPr="002609B9">
        <w:t>es, fine,</w:t>
      </w:r>
      <w:r>
        <w:t xml:space="preserve"> b</w:t>
      </w:r>
      <w:r w:rsidRPr="002609B9">
        <w:t>ut that just does</w:t>
      </w:r>
      <w:r>
        <w:t>n’</w:t>
      </w:r>
      <w:r w:rsidRPr="002609B9">
        <w:t>t work here</w:t>
      </w:r>
      <w:r>
        <w:t>”</w:t>
      </w:r>
      <w:r w:rsidRPr="002609B9">
        <w:t xml:space="preserve">. </w:t>
      </w:r>
      <w:r>
        <w:t>C</w:t>
      </w:r>
      <w:r w:rsidRPr="002609B9">
        <w:t>ontextual engineering for your local context, your place</w:t>
      </w:r>
      <w:r>
        <w:t>,</w:t>
      </w:r>
      <w:r w:rsidRPr="002609B9">
        <w:t xml:space="preserve"> is very important.</w:t>
      </w:r>
    </w:p>
    <w:p w:rsidR="00E15B99" w:rsidRPr="00E15B99" w:rsidP="00DA3BF0">
      <w:pPr>
        <w:pStyle w:val="Answer"/>
      </w:pPr>
      <w:r>
        <w:t>T</w:t>
      </w:r>
      <w:r w:rsidRPr="005A45A3">
        <w:t xml:space="preserve">hose are the two things that have underpinned the investments. </w:t>
      </w:r>
      <w:r>
        <w:t>Regarding</w:t>
      </w:r>
      <w:r w:rsidRPr="005A45A3">
        <w:t xml:space="preserve"> leapfrogging</w:t>
      </w:r>
      <w:r>
        <w:t>,</w:t>
      </w:r>
      <w:r w:rsidRPr="005A45A3">
        <w:t xml:space="preserve"> we have the example of mobile money in Africa, which is a big leapfrog. The interesting example right now, which I think is a lesson, is that I am seeing a lot of African companies thinking about AI </w:t>
      </w:r>
      <w:r>
        <w:t>and</w:t>
      </w:r>
      <w:r w:rsidRPr="005A45A3">
        <w:t xml:space="preserve"> how they can use </w:t>
      </w:r>
      <w:r>
        <w:t>it</w:t>
      </w:r>
      <w:r w:rsidRPr="005A45A3">
        <w:t xml:space="preserve"> to turbocharge problem solving. </w:t>
      </w:r>
      <w:r>
        <w:t>P</w:t>
      </w:r>
      <w:r w:rsidRPr="005A45A3">
        <w:t xml:space="preserve">utting aside national security concerns, </w:t>
      </w:r>
      <w:r>
        <w:t>DeepSeek</w:t>
      </w:r>
      <w:r w:rsidRPr="005A45A3">
        <w:t xml:space="preserve"> showed that you could innovate under constraints with</w:t>
      </w:r>
      <w:r>
        <w:t>out</w:t>
      </w:r>
      <w:r w:rsidRPr="005A45A3">
        <w:t xml:space="preserve"> necessarily needing to spend $1 trillion on high</w:t>
      </w:r>
      <w:r>
        <w:t>-</w:t>
      </w:r>
      <w:r w:rsidRPr="005A45A3">
        <w:t>end compute.</w:t>
      </w:r>
      <w:r>
        <w:t xml:space="preserve"> I am seeing African companies piling in to think that through.</w:t>
      </w:r>
    </w:p>
    <w:p w:rsidR="00E15B99" w:rsidP="00E15B99">
      <w:pPr>
        <w:pStyle w:val="Answer"/>
      </w:pPr>
      <w:r>
        <w:t xml:space="preserve">To bring that back to the UK, </w:t>
      </w:r>
      <w:r w:rsidRPr="00045D35">
        <w:t>place</w:t>
      </w:r>
      <w:r>
        <w:t>-</w:t>
      </w:r>
      <w:r w:rsidRPr="00045D35">
        <w:t>based views are super</w:t>
      </w:r>
      <w:r>
        <w:t>-</w:t>
      </w:r>
      <w:r w:rsidRPr="00045D35">
        <w:t xml:space="preserve">important. </w:t>
      </w:r>
      <w:r>
        <w:t>T</w:t>
      </w:r>
      <w:r w:rsidRPr="00045D35">
        <w:t xml:space="preserve">here is a danger that we just focus on how </w:t>
      </w:r>
      <w:r>
        <w:t>to</w:t>
      </w:r>
      <w:r w:rsidRPr="00045D35">
        <w:t xml:space="preserve"> drive growth for high</w:t>
      </w:r>
      <w:r>
        <w:t>-</w:t>
      </w:r>
      <w:r w:rsidRPr="00045D35">
        <w:t>end unicorn companies</w:t>
      </w:r>
      <w:r>
        <w:t>.</w:t>
      </w:r>
      <w:r w:rsidRPr="00045D35">
        <w:t xml:space="preserve"> </w:t>
      </w:r>
      <w:r>
        <w:t>Those</w:t>
      </w:r>
      <w:r w:rsidRPr="00045D35">
        <w:t xml:space="preserve"> scalable companies are incredibly important. I am</w:t>
      </w:r>
      <w:r>
        <w:t xml:space="preserve"> fully behind finding</w:t>
      </w:r>
      <w:r w:rsidRPr="00045D35">
        <w:t xml:space="preserve"> the UK’s success stories </w:t>
      </w:r>
      <w:r>
        <w:t>from</w:t>
      </w:r>
      <w:r w:rsidRPr="00045D35">
        <w:t xml:space="preserve"> these huge growth companies. </w:t>
      </w:r>
      <w:r>
        <w:t>However, we</w:t>
      </w:r>
      <w:r w:rsidRPr="00045D35">
        <w:t xml:space="preserve"> need to be very careful</w:t>
      </w:r>
      <w:r>
        <w:t xml:space="preserve"> not to</w:t>
      </w:r>
      <w:r w:rsidRPr="00045D35">
        <w:t xml:space="preserve"> take our eye off the ball</w:t>
      </w:r>
      <w:r>
        <w:t xml:space="preserve">. We </w:t>
      </w:r>
      <w:r w:rsidRPr="00045D35">
        <w:t xml:space="preserve">have remarkable engineering around the country building on the engineering capability that has developed over the years in that </w:t>
      </w:r>
      <w:r w:rsidRPr="00045D35">
        <w:t>particular region</w:t>
      </w:r>
      <w:r w:rsidRPr="00045D35">
        <w:t>.</w:t>
      </w:r>
    </w:p>
    <w:p w:rsidR="00E15B99" w:rsidP="00E15B99">
      <w:pPr>
        <w:pStyle w:val="Answer"/>
      </w:pPr>
      <w:r>
        <w:t>A</w:t>
      </w:r>
      <w:r w:rsidRPr="004821B6">
        <w:t>cademies map those skills. We know where they are. We</w:t>
      </w:r>
      <w:r>
        <w:t xml:space="preserve"> ha</w:t>
      </w:r>
      <w:r w:rsidRPr="004821B6">
        <w:t xml:space="preserve">ve built our hubs around them. </w:t>
      </w:r>
      <w:r>
        <w:t>We</w:t>
      </w:r>
      <w:r w:rsidRPr="004821B6">
        <w:t xml:space="preserve"> also enable people to be scrappy and to innovate under constraints</w:t>
      </w:r>
      <w:r>
        <w:t xml:space="preserve"> to </w:t>
      </w:r>
      <w:r w:rsidRPr="004821B6">
        <w:t xml:space="preserve">make the most of the engineering </w:t>
      </w:r>
      <w:r>
        <w:t xml:space="preserve">that </w:t>
      </w:r>
      <w:r w:rsidRPr="004821B6">
        <w:t xml:space="preserve">we have in this country and to back and support </w:t>
      </w:r>
      <w:r>
        <w:t>i</w:t>
      </w:r>
      <w:r w:rsidRPr="004821B6">
        <w:t xml:space="preserve">t. </w:t>
      </w:r>
    </w:p>
    <w:p w:rsidR="00E15B99" w:rsidRPr="00045D35" w:rsidP="00E15B99">
      <w:pPr>
        <w:pStyle w:val="Answer"/>
      </w:pPr>
      <w:r>
        <w:t>A</w:t>
      </w:r>
      <w:r w:rsidRPr="004821B6">
        <w:t xml:space="preserve"> good example </w:t>
      </w:r>
      <w:r>
        <w:t>is</w:t>
      </w:r>
      <w:r w:rsidRPr="004821B6">
        <w:t xml:space="preserve"> </w:t>
      </w:r>
      <w:r>
        <w:t>A</w:t>
      </w:r>
      <w:r w:rsidRPr="004821B6">
        <w:t xml:space="preserve">I growth zones. </w:t>
      </w:r>
      <w:r>
        <w:t xml:space="preserve">We fully support the fantastic </w:t>
      </w:r>
      <w:r w:rsidRPr="00A379AF">
        <w:rPr>
          <w:i/>
          <w:iCs/>
        </w:rPr>
        <w:t>AI Opportunities Action Plan</w:t>
      </w:r>
      <w:r w:rsidRPr="004821B6">
        <w:t xml:space="preserve">. </w:t>
      </w:r>
      <w:r>
        <w:t>We will</w:t>
      </w:r>
      <w:r w:rsidRPr="004821B6">
        <w:t xml:space="preserve"> be building these growth zones. I was heartened to hear the Secretary of State make the point recently that we should think about the growth zones as hubs and clusters where we crowd</w:t>
      </w:r>
      <w:r w:rsidR="007316EB">
        <w:t xml:space="preserve"> </w:t>
      </w:r>
      <w:r w:rsidRPr="004821B6">
        <w:t xml:space="preserve">in support for small and medium businesses around the country who are innovating under constraint. </w:t>
      </w:r>
      <w:r>
        <w:t>That means</w:t>
      </w:r>
      <w:r w:rsidRPr="004821B6">
        <w:t xml:space="preserve"> that you want this growth</w:t>
      </w:r>
      <w:r>
        <w:t xml:space="preserve"> </w:t>
      </w:r>
      <w:r w:rsidRPr="004821B6">
        <w:t>not just to be full of high</w:t>
      </w:r>
      <w:r>
        <w:t>-</w:t>
      </w:r>
      <w:r w:rsidRPr="004821B6">
        <w:t>end compute for large companies</w:t>
      </w:r>
      <w:r>
        <w:t>.</w:t>
      </w:r>
      <w:r w:rsidRPr="004821B6">
        <w:t xml:space="preserve"> I hope that answers the question</w:t>
      </w:r>
      <w:r>
        <w:t>;</w:t>
      </w:r>
      <w:r w:rsidRPr="004821B6">
        <w:t xml:space="preserve"> that is the kind of lesson </w:t>
      </w:r>
      <w:r>
        <w:t xml:space="preserve">that </w:t>
      </w:r>
      <w:r w:rsidRPr="004821B6">
        <w:t>I take from it.</w:t>
      </w:r>
    </w:p>
    <w:p w:rsidR="00E15B99" w:rsidP="00E15B99">
      <w:pPr>
        <w:pStyle w:val="Question"/>
      </w:pPr>
      <w:sdt>
        <w:sdtPr>
          <w:alias w:val="Member"/>
          <w:tag w:val="&lt;Member mnisId='3846' dodsId='16807'&gt;"/>
          <w:id w:val="-2042806226"/>
          <w:placeholder>
            <w:docPart w:val="18EC850F8AAE4716B6A6A9C86E3B8273"/>
          </w:placeholder>
          <w:richText/>
        </w:sdtPr>
        <w:sdtContent>
          <w:r w:rsidRPr="00A7112A">
            <w:rPr>
              <w:b/>
            </w:rPr>
            <w:t>Lord Stern of Brentford:</w:t>
          </w:r>
        </w:sdtContent>
      </w:sdt>
      <w:r>
        <w:t xml:space="preserve"> I reflect </w:t>
      </w:r>
      <w:r w:rsidR="007316EB">
        <w:t xml:space="preserve">on </w:t>
      </w:r>
      <w:r>
        <w:t>the remark that you made at the beginning. Many of us are delighted and grateful that you came here as an immigrant. To u</w:t>
      </w:r>
      <w:r w:rsidRPr="007D249C">
        <w:t>se an adjective</w:t>
      </w:r>
      <w:r>
        <w:t xml:space="preserve"> that</w:t>
      </w:r>
      <w:r w:rsidRPr="007D249C">
        <w:t xml:space="preserve"> the Prime Minister used last week</w:t>
      </w:r>
      <w:r>
        <w:t>, you</w:t>
      </w:r>
      <w:r w:rsidRPr="007D249C">
        <w:t xml:space="preserve"> have made an incalculable contribution to life in the UK</w:t>
      </w:r>
      <w:r>
        <w:t>, so</w:t>
      </w:r>
      <w:r w:rsidRPr="007D249C">
        <w:t xml:space="preserve"> thank you. </w:t>
      </w:r>
    </w:p>
    <w:p w:rsidR="00E15B99" w:rsidP="00116AF7">
      <w:pPr>
        <w:pStyle w:val="Remark"/>
      </w:pPr>
      <w:r>
        <w:t>You</w:t>
      </w:r>
      <w:r w:rsidRPr="007D249C">
        <w:t xml:space="preserve"> have written rather elegantly </w:t>
      </w:r>
      <w:r>
        <w:t>about</w:t>
      </w:r>
      <w:r w:rsidRPr="007D249C">
        <w:t xml:space="preserve"> looking beyond unicorns and thinking about zebras</w:t>
      </w:r>
      <w:r>
        <w:t>,</w:t>
      </w:r>
      <w:r w:rsidRPr="007D249C">
        <w:t xml:space="preserve"> gazelles and mice. </w:t>
      </w:r>
      <w:r>
        <w:t>It</w:t>
      </w:r>
      <w:r w:rsidRPr="007D249C">
        <w:t xml:space="preserve"> makes </w:t>
      </w:r>
      <w:r>
        <w:t xml:space="preserve">the point </w:t>
      </w:r>
      <w:r w:rsidRPr="007D249C">
        <w:t>very powerfully that there are lots of different kinds of companies</w:t>
      </w:r>
      <w:r>
        <w:t>,</w:t>
      </w:r>
      <w:r w:rsidRPr="007D249C">
        <w:t xml:space="preserve"> not simply VC</w:t>
      </w:r>
      <w:r>
        <w:t>s</w:t>
      </w:r>
      <w:r w:rsidRPr="007D249C">
        <w:t xml:space="preserve">, that become unicorns. </w:t>
      </w:r>
      <w:r>
        <w:t>What</w:t>
      </w:r>
      <w:r w:rsidRPr="007D249C">
        <w:t xml:space="preserve"> implications</w:t>
      </w:r>
      <w:r>
        <w:t xml:space="preserve"> does that</w:t>
      </w:r>
      <w:r w:rsidRPr="007D249C">
        <w:t xml:space="preserve"> observation ha</w:t>
      </w:r>
      <w:r>
        <w:t>ve</w:t>
      </w:r>
      <w:r w:rsidRPr="007D249C">
        <w:t xml:space="preserve"> for the approach of </w:t>
      </w:r>
      <w:r w:rsidR="007316EB">
        <w:t>G</w:t>
      </w:r>
      <w:r w:rsidRPr="007D249C">
        <w:t>overnment and its partnerships with the private sector?</w:t>
      </w:r>
    </w:p>
    <w:p w:rsidR="00E15B99" w:rsidP="00E15B99">
      <w:pPr>
        <w:pStyle w:val="Answer"/>
      </w:pPr>
      <w:r>
        <w:rPr>
          <w:b/>
          <w:i/>
        </w:rPr>
        <w:t xml:space="preserve">Sir John Lazar: </w:t>
      </w:r>
      <w:r>
        <w:t>Thank you for your comment</w:t>
      </w:r>
      <w:r w:rsidR="00116AF7">
        <w:t>;</w:t>
      </w:r>
      <w:r>
        <w:t xml:space="preserve"> I really appreciate that. Picking up</w:t>
      </w:r>
      <w:r w:rsidRPr="00016DCE">
        <w:t xml:space="preserve"> on the question from Baroness Northover</w:t>
      </w:r>
      <w:r>
        <w:t>, there</w:t>
      </w:r>
      <w:r w:rsidRPr="00016DCE">
        <w:t xml:space="preserve"> is a</w:t>
      </w:r>
      <w:r>
        <w:t>n</w:t>
      </w:r>
      <w:r w:rsidRPr="00016DCE">
        <w:t xml:space="preserve"> interesting heterogeneous level of entrepreneurship and innovation happening around the country. </w:t>
      </w:r>
      <w:r>
        <w:t xml:space="preserve">It is </w:t>
      </w:r>
      <w:r w:rsidRPr="00016DCE">
        <w:t>important that we focus on big growth and on crowding</w:t>
      </w:r>
      <w:r w:rsidR="007316EB">
        <w:t xml:space="preserve"> </w:t>
      </w:r>
      <w:r w:rsidRPr="00016DCE">
        <w:t>in scale</w:t>
      </w:r>
      <w:r>
        <w:t>-</w:t>
      </w:r>
      <w:r w:rsidRPr="00016DCE">
        <w:t xml:space="preserve">up financing. </w:t>
      </w:r>
      <w:r>
        <w:t xml:space="preserve">We </w:t>
      </w:r>
      <w:r w:rsidRPr="00016DCE">
        <w:t>have got 700 companies in this across the country</w:t>
      </w:r>
      <w:r>
        <w:t>,</w:t>
      </w:r>
      <w:r w:rsidRPr="00016DCE">
        <w:t xml:space="preserve"> mapped by people </w:t>
      </w:r>
      <w:r>
        <w:t>such as</w:t>
      </w:r>
      <w:r w:rsidRPr="00016DCE">
        <w:t xml:space="preserve"> Saul Klein, which are scaling</w:t>
      </w:r>
      <w:r>
        <w:t xml:space="preserve"> up</w:t>
      </w:r>
      <w:r w:rsidRPr="00016DCE">
        <w:t xml:space="preserve">. </w:t>
      </w:r>
    </w:p>
    <w:p w:rsidR="00E15B99" w:rsidP="00E15B99">
      <w:pPr>
        <w:pStyle w:val="Answer"/>
      </w:pPr>
      <w:r w:rsidRPr="00016DCE">
        <w:t>I was brought up in a company</w:t>
      </w:r>
      <w:r>
        <w:t>,</w:t>
      </w:r>
      <w:r w:rsidRPr="00016DCE">
        <w:t xml:space="preserve"> Metaswitch, </w:t>
      </w:r>
      <w:r>
        <w:t xml:space="preserve">which </w:t>
      </w:r>
      <w:r w:rsidRPr="00016DCE">
        <w:t>was profitable from the first year. There are ways of growing which are not just about VC and scale</w:t>
      </w:r>
      <w:r>
        <w:t>-</w:t>
      </w:r>
      <w:r w:rsidRPr="00016DCE">
        <w:t xml:space="preserve">up financing. </w:t>
      </w:r>
      <w:r>
        <w:t>You</w:t>
      </w:r>
      <w:r w:rsidRPr="00016DCE">
        <w:t xml:space="preserve"> can build successful, scalable businesses which have different funding sources</w:t>
      </w:r>
      <w:r>
        <w:t>, which</w:t>
      </w:r>
      <w:r w:rsidRPr="00016DCE">
        <w:t xml:space="preserve"> focus on building profit early, that sometimes use a bank loan. </w:t>
      </w:r>
      <w:r>
        <w:t>We must en</w:t>
      </w:r>
      <w:r w:rsidRPr="00016DCE">
        <w:t>sure that we are encouraging our banking system to do sensible working capital finance for small businesses that mostly are just looking for the right talent to come into the company</w:t>
      </w:r>
      <w:r>
        <w:t xml:space="preserve">. We need a </w:t>
      </w:r>
      <w:r w:rsidRPr="00016DCE">
        <w:t>stable</w:t>
      </w:r>
      <w:r>
        <w:t>,</w:t>
      </w:r>
      <w:r w:rsidRPr="00016DCE">
        <w:t xml:space="preserve"> long</w:t>
      </w:r>
      <w:r>
        <w:t>-</w:t>
      </w:r>
      <w:r w:rsidRPr="00016DCE">
        <w:t>term regulatory environment and a joined</w:t>
      </w:r>
      <w:r>
        <w:t>-</w:t>
      </w:r>
      <w:r w:rsidRPr="00016DCE">
        <w:t xml:space="preserve">up system which reduces friction. </w:t>
      </w:r>
    </w:p>
    <w:p w:rsidR="00E15B99" w:rsidP="00E15B99">
      <w:pPr>
        <w:pStyle w:val="Answer"/>
      </w:pPr>
      <w:r>
        <w:t>W</w:t>
      </w:r>
      <w:r w:rsidRPr="007B21FC">
        <w:t>e all want to see the growth companies and I fully support that</w:t>
      </w:r>
      <w:r>
        <w:t>, but</w:t>
      </w:r>
      <w:r w:rsidRPr="007B21FC">
        <w:t xml:space="preserve"> there are different models. </w:t>
      </w:r>
      <w:r>
        <w:t>P</w:t>
      </w:r>
      <w:r w:rsidRPr="007B21FC">
        <w:t>eople are building social entrepreneurship model</w:t>
      </w:r>
      <w:r>
        <w:t>s</w:t>
      </w:r>
      <w:r w:rsidRPr="007B21FC">
        <w:t>. I spent many years as an adviser for a wonderful organisation</w:t>
      </w:r>
      <w:r>
        <w:t>,</w:t>
      </w:r>
      <w:r w:rsidRPr="007B21FC">
        <w:t xml:space="preserve"> </w:t>
      </w:r>
      <w:r>
        <w:t>UnLtd</w:t>
      </w:r>
      <w:r w:rsidRPr="007B21FC">
        <w:t>, which has massive charitable impacts across the country</w:t>
      </w:r>
      <w:r>
        <w:t xml:space="preserve"> but operates with</w:t>
      </w:r>
      <w:r w:rsidRPr="007B21FC">
        <w:t xml:space="preserve"> a very entrepreneurial model. </w:t>
      </w:r>
      <w:r>
        <w:t>T</w:t>
      </w:r>
      <w:r w:rsidRPr="007B21FC">
        <w:t xml:space="preserve">here are lots of models for how we think about growth. </w:t>
      </w:r>
      <w:r>
        <w:t>If</w:t>
      </w:r>
      <w:r w:rsidRPr="007B21FC">
        <w:t xml:space="preserve"> each of those companies gets a 10% bump in productivity and employs two</w:t>
      </w:r>
      <w:r>
        <w:t>,</w:t>
      </w:r>
      <w:r w:rsidRPr="007B21FC">
        <w:t xml:space="preserve"> five or 20 more people</w:t>
      </w:r>
      <w:r>
        <w:t xml:space="preserve">, </w:t>
      </w:r>
      <w:r w:rsidRPr="007B21FC">
        <w:t xml:space="preserve">we will see groundswell growth and productivity improving across the country. </w:t>
      </w:r>
      <w:r>
        <w:t xml:space="preserve">More </w:t>
      </w:r>
      <w:r w:rsidRPr="007B21FC">
        <w:t>than anything, that needs a strong place</w:t>
      </w:r>
      <w:r>
        <w:t>-</w:t>
      </w:r>
      <w:r w:rsidRPr="007B21FC">
        <w:t xml:space="preserve">based approach. </w:t>
      </w:r>
      <w:r>
        <w:t>There</w:t>
      </w:r>
      <w:r w:rsidRPr="007B21FC">
        <w:t xml:space="preserve"> are good signals coming from the Government around this. There</w:t>
      </w:r>
      <w:r>
        <w:t xml:space="preserve"> i</w:t>
      </w:r>
      <w:r w:rsidRPr="007B21FC">
        <w:t>s a very</w:t>
      </w:r>
      <w:r>
        <w:t xml:space="preserve"> good</w:t>
      </w:r>
      <w:r w:rsidRPr="007B21FC">
        <w:t xml:space="preserve"> unit in the Cabinet Office looking at place</w:t>
      </w:r>
      <w:r>
        <w:t>-</w:t>
      </w:r>
      <w:r w:rsidRPr="007B21FC">
        <w:t xml:space="preserve">based work. CST is </w:t>
      </w:r>
      <w:r>
        <w:t>looking</w:t>
      </w:r>
      <w:r w:rsidRPr="007B21FC">
        <w:t xml:space="preserve"> at supporting the Government on place</w:t>
      </w:r>
      <w:r>
        <w:t>-</w:t>
      </w:r>
      <w:r w:rsidRPr="007B21FC">
        <w:t xml:space="preserve">based work. </w:t>
      </w:r>
      <w:r>
        <w:t>From</w:t>
      </w:r>
      <w:r w:rsidRPr="007B21FC">
        <w:t xml:space="preserve"> an academy point of view, we believe very</w:t>
      </w:r>
      <w:r>
        <w:t xml:space="preserve"> </w:t>
      </w:r>
      <w:r w:rsidRPr="007B21FC">
        <w:t>strongly in that.</w:t>
      </w:r>
    </w:p>
    <w:p w:rsidR="00E15B99" w:rsidP="00116AF7">
      <w:pPr>
        <w:pStyle w:val="Remark"/>
      </w:pPr>
      <w:sdt>
        <w:sdtPr>
          <w:alias w:val="Member"/>
          <w:tag w:val="&lt;Member mnisId='3846' dodsId='16807'&gt;"/>
          <w:id w:val="483744793"/>
          <w:placeholder>
            <w:docPart w:val="18EC850F8AAE4716B6A6A9C86E3B8273"/>
          </w:placeholder>
          <w:richText/>
        </w:sdtPr>
        <w:sdtContent>
          <w:r w:rsidRPr="00833246">
            <w:rPr>
              <w:b/>
            </w:rPr>
            <w:t>Lord Stern of Brentford:</w:t>
          </w:r>
        </w:sdtContent>
      </w:sdt>
      <w:r>
        <w:t xml:space="preserve"> Could you add a little about what we should understand by place-based work? </w:t>
      </w:r>
      <w:r w:rsidRPr="003946DB">
        <w:t>What actions are involved, if you look at it that way?</w:t>
      </w:r>
    </w:p>
    <w:p w:rsidR="00E15B99" w:rsidP="00E15B99">
      <w:pPr>
        <w:pStyle w:val="Answer"/>
      </w:pPr>
      <w:r>
        <w:rPr>
          <w:b/>
          <w:i/>
        </w:rPr>
        <w:t xml:space="preserve">Sir John Lazar: </w:t>
      </w:r>
      <w:r>
        <w:t xml:space="preserve">I will speak from a Royal Academy of Engineering point of view. </w:t>
      </w:r>
      <w:r w:rsidRPr="00C15095">
        <w:t>There</w:t>
      </w:r>
      <w:r>
        <w:t xml:space="preserve"> is</w:t>
      </w:r>
      <w:r w:rsidRPr="00C15095">
        <w:t xml:space="preserve"> a broader picture here. </w:t>
      </w:r>
      <w:r>
        <w:t>A</w:t>
      </w:r>
      <w:r w:rsidRPr="00C15095">
        <w:t xml:space="preserve"> couple of years ago, the </w:t>
      </w:r>
      <w:r>
        <w:t>a</w:t>
      </w:r>
      <w:r w:rsidRPr="00C15095">
        <w:t>cademy did a fantastic piece of work</w:t>
      </w:r>
      <w:r>
        <w:t>,</w:t>
      </w:r>
      <w:r w:rsidRPr="00C15095">
        <w:t xml:space="preserve"> </w:t>
      </w:r>
      <w:r w:rsidRPr="00846F9B">
        <w:rPr>
          <w:i/>
          <w:iCs/>
        </w:rPr>
        <w:t>Engineering Economy and Place</w:t>
      </w:r>
      <w:r w:rsidRPr="00C15095">
        <w:t xml:space="preserve">. We </w:t>
      </w:r>
      <w:r>
        <w:t xml:space="preserve">are </w:t>
      </w:r>
      <w:r w:rsidRPr="00C15095">
        <w:t xml:space="preserve">refreshing that data. </w:t>
      </w:r>
      <w:r>
        <w:t>It</w:t>
      </w:r>
      <w:r w:rsidRPr="00C15095">
        <w:t xml:space="preserve"> is a great report because it is full of data. </w:t>
      </w:r>
      <w:r>
        <w:t>It</w:t>
      </w:r>
      <w:r w:rsidRPr="00C15095">
        <w:t xml:space="preserve"> looks at the engineering legacy across every region </w:t>
      </w:r>
      <w:r>
        <w:t>of</w:t>
      </w:r>
      <w:r w:rsidRPr="00C15095">
        <w:t xml:space="preserve"> the country</w:t>
      </w:r>
      <w:r>
        <w:t>, mapping</w:t>
      </w:r>
      <w:r w:rsidRPr="00C15095">
        <w:t xml:space="preserve"> strengths, weaknesses, whether that is now pure legacy, whether people are managing to parlay that legacy into a more entrepreneurial future</w:t>
      </w:r>
      <w:r>
        <w:t>,</w:t>
      </w:r>
      <w:r w:rsidRPr="00C15095">
        <w:t xml:space="preserve"> and so on. </w:t>
      </w:r>
    </w:p>
    <w:p w:rsidR="00E15B99" w:rsidP="00E15B99">
      <w:pPr>
        <w:pStyle w:val="Answer"/>
      </w:pPr>
      <w:r>
        <w:t>We found</w:t>
      </w:r>
      <w:r w:rsidRPr="00C15095">
        <w:t xml:space="preserve"> remarkable strengths. </w:t>
      </w:r>
      <w:r>
        <w:t>If you go to up to</w:t>
      </w:r>
      <w:r w:rsidRPr="00C15095">
        <w:t xml:space="preserve"> Teesside </w:t>
      </w:r>
      <w:r>
        <w:t xml:space="preserve">and </w:t>
      </w:r>
      <w:r w:rsidRPr="00C15095">
        <w:t>look at biochemistry, th</w:t>
      </w:r>
      <w:r>
        <w:t>ere</w:t>
      </w:r>
      <w:r w:rsidRPr="00C15095">
        <w:t xml:space="preserve"> is a huge amount happening</w:t>
      </w:r>
      <w:r>
        <w:t>; it is the same if</w:t>
      </w:r>
      <w:r w:rsidRPr="00C15095">
        <w:t xml:space="preserve"> you go to Derby and look at aerospace</w:t>
      </w:r>
      <w:r>
        <w:t>. The</w:t>
      </w:r>
      <w:r w:rsidRPr="00C15095">
        <w:t xml:space="preserve">se are linked to university clusters. </w:t>
      </w:r>
      <w:r>
        <w:t>A</w:t>
      </w:r>
      <w:r w:rsidRPr="00C15095">
        <w:t xml:space="preserve"> lot of spinouts </w:t>
      </w:r>
      <w:r>
        <w:t xml:space="preserve">are </w:t>
      </w:r>
      <w:r w:rsidRPr="00C15095">
        <w:t xml:space="preserve">coming </w:t>
      </w:r>
      <w:r>
        <w:t>from</w:t>
      </w:r>
      <w:r w:rsidRPr="00C15095">
        <w:t xml:space="preserve"> those universities</w:t>
      </w:r>
      <w:r>
        <w:t xml:space="preserve">, </w:t>
      </w:r>
      <w:r w:rsidRPr="00C15095">
        <w:t xml:space="preserve">outside the </w:t>
      </w:r>
      <w:r>
        <w:t>g</w:t>
      </w:r>
      <w:r w:rsidRPr="00C15095">
        <w:t xml:space="preserve">olden </w:t>
      </w:r>
      <w:r>
        <w:t>t</w:t>
      </w:r>
      <w:r w:rsidRPr="00C15095">
        <w:t xml:space="preserve">riangle. </w:t>
      </w:r>
      <w:r>
        <w:t>From</w:t>
      </w:r>
      <w:r w:rsidRPr="00C15095">
        <w:t xml:space="preserve"> an academy point of view, we have tried to map that</w:t>
      </w:r>
      <w:r w:rsidR="00B5659E">
        <w:t>,</w:t>
      </w:r>
      <w:r w:rsidRPr="00C15095">
        <w:t xml:space="preserve"> then look at the ecosystem of partners and players in that space, </w:t>
      </w:r>
      <w:r>
        <w:t>including</w:t>
      </w:r>
      <w:r w:rsidRPr="00C15095">
        <w:t xml:space="preserve"> metro mayors, local council</w:t>
      </w:r>
      <w:r>
        <w:t xml:space="preserve"> and</w:t>
      </w:r>
      <w:r w:rsidRPr="00C15095">
        <w:t xml:space="preserve"> local funding. </w:t>
      </w:r>
    </w:p>
    <w:p w:rsidR="00E15B99" w:rsidRPr="00833246" w:rsidP="00E15B99">
      <w:pPr>
        <w:pStyle w:val="Answer"/>
      </w:pPr>
      <w:r>
        <w:t>W</w:t>
      </w:r>
      <w:r w:rsidRPr="00C15095">
        <w:t>e have also looked at where our fellows are based</w:t>
      </w:r>
      <w:r>
        <w:t xml:space="preserve"> and</w:t>
      </w:r>
      <w:r w:rsidRPr="00C15095">
        <w:t xml:space="preserve"> worked out where we think </w:t>
      </w:r>
      <w:r>
        <w:t xml:space="preserve">that </w:t>
      </w:r>
      <w:r w:rsidRPr="00C15095">
        <w:t xml:space="preserve">we can make a difference. </w:t>
      </w:r>
      <w:r>
        <w:t>This led</w:t>
      </w:r>
      <w:r w:rsidRPr="00C15095">
        <w:t xml:space="preserve"> to the formation of the hubs in Swansea</w:t>
      </w:r>
      <w:r>
        <w:t>,</w:t>
      </w:r>
      <w:r w:rsidRPr="00C15095">
        <w:t xml:space="preserve"> Glasgow and</w:t>
      </w:r>
      <w:r>
        <w:t xml:space="preserve">, </w:t>
      </w:r>
      <w:r w:rsidRPr="00C15095">
        <w:t>more recently</w:t>
      </w:r>
      <w:r>
        <w:t>,</w:t>
      </w:r>
      <w:r w:rsidRPr="00C15095">
        <w:t xml:space="preserve"> Liverpool and Newcastle. </w:t>
      </w:r>
      <w:r>
        <w:t>It</w:t>
      </w:r>
      <w:r w:rsidRPr="00C15095">
        <w:t xml:space="preserve"> is grounded</w:t>
      </w:r>
      <w:r>
        <w:t>, it is</w:t>
      </w:r>
      <w:r w:rsidRPr="00C15095">
        <w:t xml:space="preserve"> very contextual</w:t>
      </w:r>
      <w:r>
        <w:t>ly</w:t>
      </w:r>
      <w:r w:rsidRPr="00C15095">
        <w:t xml:space="preserve"> driven</w:t>
      </w:r>
      <w:r>
        <w:t>, looking</w:t>
      </w:r>
      <w:r w:rsidRPr="00C15095">
        <w:t xml:space="preserve"> at where the engineering is happening</w:t>
      </w:r>
      <w:r>
        <w:t xml:space="preserve"> and then</w:t>
      </w:r>
      <w:r w:rsidRPr="00C15095">
        <w:t xml:space="preserve"> trying to build the partnerships with everybody who </w:t>
      </w:r>
      <w:r w:rsidR="00701E1F">
        <w:t>is</w:t>
      </w:r>
      <w:r w:rsidRPr="00C15095">
        <w:t xml:space="preserve"> interested</w:t>
      </w:r>
      <w:r>
        <w:t>, including</w:t>
      </w:r>
      <w:r w:rsidRPr="00C15095">
        <w:t xml:space="preserve"> the </w:t>
      </w:r>
      <w:r>
        <w:t>British Chambers of Commerce</w:t>
      </w:r>
      <w:r w:rsidRPr="00C15095">
        <w:t xml:space="preserve">, </w:t>
      </w:r>
      <w:r>
        <w:t xml:space="preserve">which has </w:t>
      </w:r>
      <w:r w:rsidRPr="00C15095">
        <w:t>thousands of companies across the country desperately trying to think about growth and productivity.</w:t>
      </w:r>
    </w:p>
    <w:p w:rsidR="00E15B99" w:rsidP="00E15B99">
      <w:pPr>
        <w:pStyle w:val="Question"/>
      </w:pPr>
      <w:sdt>
        <w:sdtPr>
          <w:alias w:val="Member"/>
          <w:tag w:val="&lt;Member mnisId='2547' dodsId='26493'&gt;"/>
          <w:id w:val="1519578805"/>
          <w:placeholder>
            <w:docPart w:val="18EC850F8AAE4716B6A6A9C86E3B8273"/>
          </w:placeholder>
          <w:richText/>
        </w:sdtPr>
        <w:sdtContent>
          <w:r w:rsidRPr="00AC19F3">
            <w:rPr>
              <w:b/>
            </w:rPr>
            <w:t>Baroness Walmsley:</w:t>
          </w:r>
        </w:sdtContent>
      </w:sdt>
      <w:r>
        <w:t xml:space="preserve"> A couple of times this morning </w:t>
      </w:r>
      <w:r w:rsidRPr="009F60FF">
        <w:t xml:space="preserve">you have mentioned the </w:t>
      </w:r>
      <w:r>
        <w:t>e</w:t>
      </w:r>
      <w:r w:rsidRPr="009F60FF">
        <w:t xml:space="preserve">nterprise </w:t>
      </w:r>
      <w:r>
        <w:t>h</w:t>
      </w:r>
      <w:r w:rsidRPr="009F60FF">
        <w:t xml:space="preserve">ub and the </w:t>
      </w:r>
      <w:r>
        <w:t>a</w:t>
      </w:r>
      <w:r w:rsidRPr="009F60FF">
        <w:t>cadem</w:t>
      </w:r>
      <w:r>
        <w:t>y’s</w:t>
      </w:r>
      <w:r w:rsidRPr="009F60FF">
        <w:t xml:space="preserve"> </w:t>
      </w:r>
      <w:r>
        <w:t>e</w:t>
      </w:r>
      <w:r w:rsidRPr="009F60FF">
        <w:t xml:space="preserve">nterprise </w:t>
      </w:r>
      <w:r>
        <w:t>c</w:t>
      </w:r>
      <w:r w:rsidRPr="009F60FF">
        <w:t xml:space="preserve">ommittee. </w:t>
      </w:r>
      <w:r>
        <w:t>Can you</w:t>
      </w:r>
      <w:r w:rsidRPr="009F60FF">
        <w:t xml:space="preserve"> tell us a bit more about that work</w:t>
      </w:r>
      <w:r>
        <w:t>?</w:t>
      </w:r>
      <w:r w:rsidRPr="009F60FF">
        <w:t xml:space="preserve"> What support do companies need most</w:t>
      </w:r>
      <w:r>
        <w:t>? Are</w:t>
      </w:r>
      <w:r w:rsidRPr="009F60FF">
        <w:t xml:space="preserve"> there more opportunities for </w:t>
      </w:r>
      <w:r w:rsidR="002C4945">
        <w:t>G</w:t>
      </w:r>
      <w:r w:rsidRPr="009F60FF">
        <w:t xml:space="preserve">overnment to collaborate with the </w:t>
      </w:r>
      <w:r>
        <w:t>n</w:t>
      </w:r>
      <w:r w:rsidRPr="009F60FF">
        <w:t xml:space="preserve">ational </w:t>
      </w:r>
      <w:r>
        <w:t>a</w:t>
      </w:r>
      <w:r w:rsidRPr="009F60FF">
        <w:t xml:space="preserve">cademies? </w:t>
      </w:r>
      <w:r>
        <w:t>Can you</w:t>
      </w:r>
      <w:r w:rsidRPr="009F60FF">
        <w:t xml:space="preserve"> give some examples of where that </w:t>
      </w:r>
      <w:r>
        <w:t>has</w:t>
      </w:r>
      <w:r w:rsidRPr="009F60FF">
        <w:t xml:space="preserve"> worked well.</w:t>
      </w:r>
    </w:p>
    <w:p w:rsidR="00E15B99" w:rsidP="00E15B99">
      <w:pPr>
        <w:pStyle w:val="Answer"/>
      </w:pPr>
      <w:r>
        <w:rPr>
          <w:b/>
          <w:i/>
        </w:rPr>
        <w:t xml:space="preserve">Sir John Lazar: </w:t>
      </w:r>
      <w:r>
        <w:t xml:space="preserve">As I said, the enterprise hub </w:t>
      </w:r>
      <w:r w:rsidRPr="00485D92">
        <w:t xml:space="preserve">was formed </w:t>
      </w:r>
      <w:r>
        <w:t>10</w:t>
      </w:r>
      <w:r w:rsidRPr="00485D92">
        <w:t xml:space="preserve"> years ago. </w:t>
      </w:r>
      <w:r>
        <w:t>It</w:t>
      </w:r>
      <w:r w:rsidRPr="00485D92">
        <w:t xml:space="preserve"> is a unique package. </w:t>
      </w:r>
      <w:r>
        <w:t xml:space="preserve">We </w:t>
      </w:r>
      <w:r w:rsidRPr="00485D92">
        <w:t>have a particularly strong position with heavy</w:t>
      </w:r>
      <w:r>
        <w:t>-</w:t>
      </w:r>
      <w:r w:rsidRPr="00485D92">
        <w:t>duty engineering companies</w:t>
      </w:r>
      <w:r>
        <w:t xml:space="preserve"> and</w:t>
      </w:r>
      <w:r w:rsidRPr="00485D92">
        <w:t xml:space="preserve"> complex intellectual property</w:t>
      </w:r>
      <w:r>
        <w:t>, which in many cases</w:t>
      </w:r>
      <w:r w:rsidRPr="00485D92">
        <w:t xml:space="preserve"> </w:t>
      </w:r>
      <w:r>
        <w:t>have</w:t>
      </w:r>
      <w:r w:rsidRPr="00485D92">
        <w:t xml:space="preserve"> been spun out. </w:t>
      </w:r>
      <w:r>
        <w:t>We</w:t>
      </w:r>
      <w:r w:rsidRPr="00485D92">
        <w:t xml:space="preserve"> have supported</w:t>
      </w:r>
      <w:r>
        <w:t xml:space="preserve"> a lot of spinout</w:t>
      </w:r>
      <w:r w:rsidR="002C4945">
        <w:t>s—</w:t>
      </w:r>
      <w:r>
        <w:t>about</w:t>
      </w:r>
      <w:r w:rsidRPr="00485D92">
        <w:t xml:space="preserve"> 10% of UK spinouts over that period. </w:t>
      </w:r>
      <w:r>
        <w:t>T</w:t>
      </w:r>
      <w:r w:rsidRPr="00485D92">
        <w:t>here are four programmes at various stages going all the way from very early</w:t>
      </w:r>
      <w:r>
        <w:t>-</w:t>
      </w:r>
      <w:r w:rsidRPr="00485D92">
        <w:t>stage ideation through to scale</w:t>
      </w:r>
      <w:r>
        <w:t>-</w:t>
      </w:r>
      <w:r w:rsidRPr="00485D92">
        <w:t xml:space="preserve">up. </w:t>
      </w:r>
      <w:r>
        <w:t>T</w:t>
      </w:r>
      <w:r w:rsidRPr="00485D92">
        <w:t xml:space="preserve">hose will work. </w:t>
      </w:r>
    </w:p>
    <w:p w:rsidR="00E15B99" w:rsidP="00E15B99">
      <w:pPr>
        <w:pStyle w:val="Answer"/>
      </w:pPr>
      <w:r>
        <w:t>Because</w:t>
      </w:r>
      <w:r w:rsidRPr="00485D92">
        <w:t xml:space="preserve"> the academy is a charity, we do not take a stake. </w:t>
      </w:r>
      <w:r>
        <w:t>It</w:t>
      </w:r>
      <w:r w:rsidRPr="00485D92">
        <w:t xml:space="preserve"> is all grant</w:t>
      </w:r>
      <w:r>
        <w:t>-</w:t>
      </w:r>
      <w:r w:rsidRPr="00485D92">
        <w:t xml:space="preserve">based. </w:t>
      </w:r>
      <w:r>
        <w:t>With</w:t>
      </w:r>
      <w:r w:rsidRPr="00485D92">
        <w:t xml:space="preserve"> our enterprise hub, we have awarded £11 million in grant funding over the period. </w:t>
      </w:r>
      <w:r>
        <w:t>You then</w:t>
      </w:r>
      <w:r w:rsidRPr="00485D92">
        <w:t xml:space="preserve"> come through a very intensive </w:t>
      </w:r>
      <w:r>
        <w:t xml:space="preserve">programme, lasting between </w:t>
      </w:r>
      <w:r w:rsidRPr="00485D92">
        <w:t>eight month</w:t>
      </w:r>
      <w:r>
        <w:t xml:space="preserve">s and </w:t>
      </w:r>
      <w:r w:rsidRPr="00485D92">
        <w:t>a yea</w:t>
      </w:r>
      <w:r>
        <w:t xml:space="preserve">r, </w:t>
      </w:r>
      <w:r w:rsidRPr="00485D92">
        <w:t xml:space="preserve">the centrepiece of </w:t>
      </w:r>
      <w:r>
        <w:t>which</w:t>
      </w:r>
      <w:r w:rsidRPr="00485D92">
        <w:t xml:space="preserve"> is having an academy fellow</w:t>
      </w:r>
      <w:r>
        <w:t xml:space="preserve"> as</w:t>
      </w:r>
      <w:r w:rsidRPr="00485D92">
        <w:t xml:space="preserve"> your mentor and your support. I</w:t>
      </w:r>
      <w:r>
        <w:t xml:space="preserve"> ha</w:t>
      </w:r>
      <w:r w:rsidRPr="00485D92">
        <w:t>ve mentor</w:t>
      </w:r>
      <w:r>
        <w:t>ed</w:t>
      </w:r>
      <w:r w:rsidRPr="00485D92">
        <w:t xml:space="preserve"> </w:t>
      </w:r>
      <w:r w:rsidRPr="00485D92">
        <w:t>a number of</w:t>
      </w:r>
      <w:r w:rsidRPr="00485D92">
        <w:t xml:space="preserve"> companies that have come through</w:t>
      </w:r>
      <w:r>
        <w:t>. It</w:t>
      </w:r>
      <w:r w:rsidRPr="00485D92">
        <w:t xml:space="preserve"> has been a joy</w:t>
      </w:r>
      <w:r>
        <w:t xml:space="preserve"> and </w:t>
      </w:r>
      <w:r w:rsidRPr="00485D92">
        <w:t xml:space="preserve">wonderful </w:t>
      </w:r>
      <w:r>
        <w:t xml:space="preserve">to </w:t>
      </w:r>
      <w:r w:rsidRPr="00485D92">
        <w:t xml:space="preserve">work with them. </w:t>
      </w:r>
    </w:p>
    <w:p w:rsidR="00E15B99" w:rsidP="00E15B99">
      <w:pPr>
        <w:pStyle w:val="Answer"/>
      </w:pPr>
      <w:r>
        <w:t xml:space="preserve">There is also </w:t>
      </w:r>
      <w:r w:rsidRPr="00485D92">
        <w:t xml:space="preserve">a whole bunch of other support that we do. </w:t>
      </w:r>
      <w:r>
        <w:t>We</w:t>
      </w:r>
      <w:r w:rsidRPr="00485D92">
        <w:t xml:space="preserve"> have an entrepreneur’s handbook which provides the entrepreneurs with the kind of support that I was alluding to earlier </w:t>
      </w:r>
      <w:r>
        <w:t>on</w:t>
      </w:r>
      <w:r w:rsidRPr="00485D92">
        <w:t xml:space="preserve"> how you negotiate a complex</w:t>
      </w:r>
      <w:r>
        <w:t xml:space="preserve"> </w:t>
      </w:r>
      <w:r w:rsidRPr="00485D92">
        <w:t>landscape</w:t>
      </w:r>
      <w:r>
        <w:t>, how you</w:t>
      </w:r>
      <w:r w:rsidRPr="00485D92">
        <w:t xml:space="preserve"> get through it</w:t>
      </w:r>
      <w:r>
        <w:t>,</w:t>
      </w:r>
      <w:r w:rsidRPr="00485D92">
        <w:t xml:space="preserve"> providing all that support.</w:t>
      </w:r>
    </w:p>
    <w:p w:rsidR="00AA61AF" w:rsidP="002940A1">
      <w:pPr>
        <w:pStyle w:val="Answer"/>
      </w:pPr>
      <w:r>
        <w:t>B</w:t>
      </w:r>
      <w:r w:rsidRPr="007448F8">
        <w:t>ecause we have had hundreds of awardees coming through</w:t>
      </w:r>
      <w:r>
        <w:t>, there is</w:t>
      </w:r>
      <w:r w:rsidRPr="007448F8">
        <w:t xml:space="preserve"> a very good longitudinal award</w:t>
      </w:r>
      <w:r>
        <w:t>ee</w:t>
      </w:r>
      <w:r w:rsidRPr="007448F8">
        <w:t xml:space="preserve"> excellence community that has been built up in the academy</w:t>
      </w:r>
      <w:r>
        <w:t>, in which</w:t>
      </w:r>
      <w:r w:rsidRPr="007448F8">
        <w:t xml:space="preserve"> they all talk to each other and get support on an ongoing basis. </w:t>
      </w:r>
      <w:r>
        <w:t>That is at the heart of it.</w:t>
      </w:r>
      <w:r w:rsidRPr="00BB7FAB">
        <w:t xml:space="preserve"> </w:t>
      </w:r>
      <w:r>
        <w:t>Th</w:t>
      </w:r>
      <w:r w:rsidRPr="00BB7FAB">
        <w:t>e Government</w:t>
      </w:r>
      <w:r>
        <w:t xml:space="preserve"> have</w:t>
      </w:r>
      <w:r w:rsidRPr="00BB7FAB">
        <w:t xml:space="preserve"> been hugely support</w:t>
      </w:r>
      <w:r>
        <w:t>ive</w:t>
      </w:r>
      <w:r w:rsidRPr="00BB7FAB">
        <w:t xml:space="preserve">. A lot of the funding for the enterprise hub has come from our major sponsor, </w:t>
      </w:r>
      <w:r>
        <w:t>DSIT</w:t>
      </w:r>
      <w:r w:rsidRPr="00BB7FAB">
        <w:t>. We have had very strong support from the Government on</w:t>
      </w:r>
      <w:r>
        <w:t xml:space="preserve"> the S</w:t>
      </w:r>
      <w:r w:rsidRPr="00BB7FAB">
        <w:t xml:space="preserve">cience and Technology Venture Capital Fellowship, trying to </w:t>
      </w:r>
      <w:r>
        <w:t xml:space="preserve">more technically </w:t>
      </w:r>
      <w:r w:rsidRPr="00BB7FAB">
        <w:t>train the VC community. The Government ha</w:t>
      </w:r>
      <w:r>
        <w:t>ve</w:t>
      </w:r>
      <w:r w:rsidRPr="00BB7FAB">
        <w:t xml:space="preserve"> funded that for us to work jointly with Imperial on delivering that programme. </w:t>
      </w:r>
    </w:p>
    <w:p w:rsidR="00AA61AF" w:rsidRPr="00BB7FAB" w:rsidP="002940A1">
      <w:pPr>
        <w:pStyle w:val="Answer"/>
      </w:pPr>
      <w:r>
        <w:t>There</w:t>
      </w:r>
      <w:r w:rsidRPr="00BB7FAB">
        <w:t xml:space="preserve"> is strong awareness from</w:t>
      </w:r>
      <w:r>
        <w:t xml:space="preserve"> </w:t>
      </w:r>
      <w:r w:rsidRPr="00BB7FAB">
        <w:t xml:space="preserve">our key </w:t>
      </w:r>
      <w:r>
        <w:t>g</w:t>
      </w:r>
      <w:r w:rsidRPr="00BB7FAB">
        <w:t xml:space="preserve">overnment departments on the importance of the enterprise hub. </w:t>
      </w:r>
      <w:r>
        <w:t>Taking</w:t>
      </w:r>
      <w:r w:rsidRPr="00BB7FAB">
        <w:t xml:space="preserve"> a slightly bigger picture, </w:t>
      </w:r>
      <w:r>
        <w:t>there is ensuring</w:t>
      </w:r>
      <w:r w:rsidRPr="00BB7FAB">
        <w:t xml:space="preserve"> that we nurture the skills base within the country. There</w:t>
      </w:r>
      <w:r>
        <w:t xml:space="preserve"> </w:t>
      </w:r>
      <w:r w:rsidRPr="00BB7FAB">
        <w:t>is a whole topic there</w:t>
      </w:r>
      <w:r>
        <w:t>.</w:t>
      </w:r>
      <w:r w:rsidRPr="00BB7FAB">
        <w:t xml:space="preserve"> Sir John talked about th</w:t>
      </w:r>
      <w:r>
        <w:t>is</w:t>
      </w:r>
      <w:r w:rsidRPr="00BB7FAB">
        <w:t xml:space="preserve"> as well. </w:t>
      </w:r>
      <w:r>
        <w:t>W</w:t>
      </w:r>
      <w:r w:rsidRPr="00BB7FAB">
        <w:t>e are particularly heartened</w:t>
      </w:r>
      <w:r>
        <w:t xml:space="preserve"> by</w:t>
      </w:r>
      <w:r w:rsidRPr="00BB7FAB">
        <w:t xml:space="preserve"> the recent announcement that we will be getting </w:t>
      </w:r>
      <w:r>
        <w:t>a 10-</w:t>
      </w:r>
      <w:r w:rsidRPr="00BB7FAB">
        <w:t>year view on some of the funding for long</w:t>
      </w:r>
      <w:r>
        <w:t>-</w:t>
      </w:r>
      <w:r w:rsidRPr="00BB7FAB">
        <w:t>term innovation, which is a big breakthrough</w:t>
      </w:r>
      <w:r>
        <w:t xml:space="preserve"> and</w:t>
      </w:r>
      <w:r w:rsidRPr="00BB7FAB">
        <w:t xml:space="preserve"> to be celebrated.</w:t>
      </w:r>
    </w:p>
    <w:p w:rsidR="00AA61AF" w:rsidRPr="00A07200" w:rsidP="00AA61AF">
      <w:pPr>
        <w:pStyle w:val="Question"/>
      </w:pPr>
      <w:sdt>
        <w:sdtPr>
          <w:alias w:val="Member"/>
          <w:tag w:val="&lt;Member mnisId='1879' dodsId='26610'&gt;"/>
          <w:id w:val="-1884169489"/>
          <w:placeholder>
            <w:docPart w:val="30B1E2FA847F4716AB98B7D4ABE4EE03"/>
          </w:placeholder>
          <w:richText/>
        </w:sdtPr>
        <w:sdtContent>
          <w:r w:rsidRPr="007A2DC0">
            <w:rPr>
              <w:b/>
            </w:rPr>
            <w:t>Lord Lucas:</w:t>
          </w:r>
        </w:sdtContent>
      </w:sdt>
      <w:r>
        <w:t xml:space="preserve"> </w:t>
      </w:r>
      <w:r w:rsidRPr="00A07200">
        <w:t xml:space="preserve">You started off </w:t>
      </w:r>
      <w:r>
        <w:t xml:space="preserve">by </w:t>
      </w:r>
      <w:r w:rsidRPr="00A07200">
        <w:t>hymning the networks in Silicon Valley and Singapore. When I</w:t>
      </w:r>
      <w:r>
        <w:t xml:space="preserve"> hav</w:t>
      </w:r>
      <w:r w:rsidRPr="00A07200">
        <w:t xml:space="preserve">e tried to interface with the various institutes of engineering, </w:t>
      </w:r>
      <w:r>
        <w:t>I have felt tha</w:t>
      </w:r>
      <w:r w:rsidRPr="00A07200">
        <w:t xml:space="preserve">t we have not so much a network but a heap. You spend a long time burrowing through to find the bit </w:t>
      </w:r>
      <w:r>
        <w:t xml:space="preserve">that </w:t>
      </w:r>
      <w:r w:rsidRPr="00A07200">
        <w:t>you want</w:t>
      </w:r>
      <w:r>
        <w:t xml:space="preserve"> and find that it is not</w:t>
      </w:r>
      <w:r w:rsidRPr="00A07200">
        <w:t xml:space="preserve"> connected to anything else. </w:t>
      </w:r>
      <w:r>
        <w:t>On the</w:t>
      </w:r>
      <w:r w:rsidRPr="00A07200">
        <w:t xml:space="preserve"> idea that we could emulate Singapore</w:t>
      </w:r>
      <w:r>
        <w:t>,</w:t>
      </w:r>
      <w:r w:rsidRPr="00A07200">
        <w:t xml:space="preserve"> I spent 30 years trying to get two </w:t>
      </w:r>
      <w:r>
        <w:t>g</w:t>
      </w:r>
      <w:r w:rsidRPr="00A07200">
        <w:t>overnment departments to work together</w:t>
      </w:r>
      <w:r>
        <w:t>.</w:t>
      </w:r>
      <w:r w:rsidRPr="00A07200">
        <w:t xml:space="preserve"> I cannot recall an instance of success. </w:t>
      </w:r>
      <w:r>
        <w:t>If we are</w:t>
      </w:r>
      <w:r w:rsidRPr="00A07200">
        <w:t xml:space="preserve"> to build a network here, what does it look like and what will the matrix o</w:t>
      </w:r>
      <w:r>
        <w:t>f a</w:t>
      </w:r>
      <w:r w:rsidRPr="00A07200">
        <w:t xml:space="preserve"> modern network be? Is it still meeting physically or is </w:t>
      </w:r>
      <w:r>
        <w:t>an</w:t>
      </w:r>
      <w:r w:rsidRPr="00A07200">
        <w:t xml:space="preserve">other opportunity coming up which would be a successful base for the sort of network </w:t>
      </w:r>
      <w:r>
        <w:t xml:space="preserve">that </w:t>
      </w:r>
      <w:r w:rsidRPr="00A07200">
        <w:t>you are looking for</w:t>
      </w:r>
      <w:r>
        <w:t>?</w:t>
      </w:r>
    </w:p>
    <w:p w:rsidR="00AA61AF" w:rsidP="002940A1">
      <w:pPr>
        <w:pStyle w:val="Answer"/>
      </w:pPr>
      <w:r>
        <w:rPr>
          <w:b/>
          <w:i/>
        </w:rPr>
        <w:t xml:space="preserve">Sir John Lazar: </w:t>
      </w:r>
      <w:r>
        <w:t xml:space="preserve">I will start with the last bit. </w:t>
      </w:r>
      <w:r w:rsidRPr="00471D23">
        <w:t xml:space="preserve">I do not think </w:t>
      </w:r>
      <w:r>
        <w:t xml:space="preserve">that </w:t>
      </w:r>
      <w:r w:rsidRPr="00471D23">
        <w:t>it is just a physical network</w:t>
      </w:r>
      <w:r>
        <w:t xml:space="preserve"> but</w:t>
      </w:r>
      <w:r w:rsidRPr="00471D23">
        <w:t xml:space="preserve"> a network on many levels. Silicon Valley </w:t>
      </w:r>
      <w:r>
        <w:t xml:space="preserve">just </w:t>
      </w:r>
      <w:r w:rsidRPr="00471D23">
        <w:t xml:space="preserve">functions as this remarkably fast network over the aether. </w:t>
      </w:r>
      <w:r>
        <w:t>Your</w:t>
      </w:r>
      <w:r w:rsidRPr="00471D23">
        <w:t xml:space="preserve"> characterisation is in some ways correct, but there are elements of the network that are working very well. </w:t>
      </w:r>
      <w:r>
        <w:t>If</w:t>
      </w:r>
      <w:r w:rsidRPr="00471D23">
        <w:t xml:space="preserve"> you are an early</w:t>
      </w:r>
      <w:r>
        <w:t>-</w:t>
      </w:r>
      <w:r w:rsidRPr="00471D23">
        <w:t>stage company looking for funding in London or spinning out in Cambridge</w:t>
      </w:r>
      <w:r>
        <w:t>,</w:t>
      </w:r>
      <w:r w:rsidRPr="00471D23">
        <w:t xml:space="preserve"> Oxford</w:t>
      </w:r>
      <w:r>
        <w:t xml:space="preserve"> </w:t>
      </w:r>
      <w:r w:rsidRPr="00471D23">
        <w:t xml:space="preserve">or even in some of the other hubs around the country, there are very good networks that will connect you to the right place. </w:t>
      </w:r>
      <w:r>
        <w:t>E</w:t>
      </w:r>
      <w:r w:rsidRPr="00471D23">
        <w:t>lements of th</w:t>
      </w:r>
      <w:r>
        <w:t>is</w:t>
      </w:r>
      <w:r w:rsidRPr="00471D23">
        <w:t xml:space="preserve"> work well. </w:t>
      </w:r>
    </w:p>
    <w:p w:rsidR="00AA61AF" w:rsidP="002940A1">
      <w:pPr>
        <w:pStyle w:val="Answer"/>
      </w:pPr>
      <w:r w:rsidRPr="00471D23">
        <w:t xml:space="preserve">I share your concern about the rest of the network. It should be possible to join it up better, but we really struggle to do </w:t>
      </w:r>
      <w:r>
        <w:t>that</w:t>
      </w:r>
      <w:r w:rsidRPr="00471D23">
        <w:t xml:space="preserve"> well. I gave the example of making sure that all the various funding bodies have a global view of what we are trying to do as a country, how we join ourselves up, how we complement each other. That is just not happening efficiently enough. </w:t>
      </w:r>
      <w:r>
        <w:t>We</w:t>
      </w:r>
      <w:r w:rsidRPr="00471D23">
        <w:t xml:space="preserve"> are all singing from the same hymn sheet. We must find a way to cut through that and have the Government support us on </w:t>
      </w:r>
      <w:r>
        <w:t>that, but it is</w:t>
      </w:r>
      <w:r w:rsidRPr="00471D23">
        <w:t xml:space="preserve"> </w:t>
      </w:r>
      <w:r w:rsidRPr="00471D23">
        <w:t xml:space="preserve">entirely down to the Government. </w:t>
      </w:r>
      <w:r>
        <w:t>It</w:t>
      </w:r>
      <w:r w:rsidRPr="00471D23">
        <w:t xml:space="preserve"> is a country effort that we </w:t>
      </w:r>
      <w:r>
        <w:t>must</w:t>
      </w:r>
      <w:r w:rsidRPr="00471D23">
        <w:t xml:space="preserve"> sort out. </w:t>
      </w:r>
      <w:r>
        <w:t>I</w:t>
      </w:r>
      <w:r w:rsidRPr="00471D23">
        <w:t>ndustrial strategy is a good start, but we cannot pin everything on that either.</w:t>
      </w:r>
    </w:p>
    <w:p w:rsidR="00AA61AF" w:rsidP="00AA61AF">
      <w:pPr>
        <w:pStyle w:val="Question"/>
      </w:pPr>
      <w:sdt>
        <w:sdtPr>
          <w:alias w:val="Member"/>
          <w:tag w:val="&lt;Member mnisId='4281' dodsId='105973'&gt;"/>
          <w:id w:val="-1142488375"/>
          <w:placeholder>
            <w:docPart w:val="30B1E2FA847F4716AB98B7D4ABE4EE03"/>
          </w:placeholder>
          <w:richText/>
        </w:sdtPr>
        <w:sdtContent>
          <w:r w:rsidRPr="0056003F">
            <w:rPr>
              <w:b/>
            </w:rPr>
            <w:t>Lord Borwick:</w:t>
          </w:r>
        </w:sdtContent>
      </w:sdt>
      <w:r>
        <w:t xml:space="preserve"> Many of the start-ups that have succeeded have been in financial services, insurance and at the scientific end of life sciences</w:t>
      </w:r>
      <w:r w:rsidRPr="00E37690">
        <w:t>. What are the challenges for engineering companies</w:t>
      </w:r>
      <w:r>
        <w:t>,</w:t>
      </w:r>
      <w:r w:rsidRPr="00E37690">
        <w:t xml:space="preserve"> other than the obvious one of our electricity costs</w:t>
      </w:r>
      <w:r>
        <w:t>? S</w:t>
      </w:r>
      <w:r w:rsidRPr="00E37690">
        <w:t>o much of engineering</w:t>
      </w:r>
      <w:r>
        <w:t>—m</w:t>
      </w:r>
      <w:r w:rsidRPr="00E37690">
        <w:t>etal bashing and foundries</w:t>
      </w:r>
      <w:r>
        <w:t>—</w:t>
      </w:r>
      <w:r w:rsidRPr="00E37690">
        <w:t>is utterly dependent on electricity costs</w:t>
      </w:r>
      <w:r>
        <w:t>. It</w:t>
      </w:r>
      <w:r w:rsidRPr="00E37690">
        <w:t xml:space="preserve"> is hopeless to suggest that we can make a great success out of a foundry</w:t>
      </w:r>
      <w:r>
        <w:t xml:space="preserve"> n</w:t>
      </w:r>
      <w:r w:rsidRPr="00E37690">
        <w:t>ow in the UK, is not it?</w:t>
      </w:r>
    </w:p>
    <w:p w:rsidR="00AA61AF" w:rsidP="00AA61AF">
      <w:pPr>
        <w:pStyle w:val="Answer"/>
      </w:pPr>
      <w:r>
        <w:rPr>
          <w:b/>
          <w:i/>
        </w:rPr>
        <w:t xml:space="preserve">Sir John Lazar: </w:t>
      </w:r>
      <w:r>
        <w:t>The energy cost is a real issue</w:t>
      </w:r>
      <w:r w:rsidRPr="00DD26E8">
        <w:t>. I am 100% supportive o</w:t>
      </w:r>
      <w:r>
        <w:t>n</w:t>
      </w:r>
      <w:r w:rsidRPr="00DD26E8">
        <w:t xml:space="preserve"> that. </w:t>
      </w:r>
      <w:r>
        <w:t>It is a</w:t>
      </w:r>
      <w:r w:rsidRPr="00DD26E8">
        <w:t xml:space="preserve"> key message that would be very helpful for </w:t>
      </w:r>
      <w:r>
        <w:t>us all</w:t>
      </w:r>
      <w:r w:rsidRPr="00DD26E8">
        <w:t xml:space="preserve"> to be banging the drum on</w:t>
      </w:r>
      <w:r>
        <w:t>. We</w:t>
      </w:r>
      <w:r w:rsidRPr="00DD26E8">
        <w:t xml:space="preserve"> need to take that one head</w:t>
      </w:r>
      <w:r>
        <w:t>-</w:t>
      </w:r>
      <w:r w:rsidRPr="00DD26E8">
        <w:t>on. I am not an expert on energy</w:t>
      </w:r>
      <w:r>
        <w:t>, though there</w:t>
      </w:r>
      <w:r w:rsidRPr="00DD26E8">
        <w:t xml:space="preserve"> are people in the room who are</w:t>
      </w:r>
      <w:r>
        <w:t>.</w:t>
      </w:r>
      <w:r w:rsidRPr="00DD26E8">
        <w:t xml:space="preserve"> I do not have a cut</w:t>
      </w:r>
      <w:r>
        <w:t>-</w:t>
      </w:r>
      <w:r w:rsidRPr="00DD26E8">
        <w:t>through on that, but every small company</w:t>
      </w:r>
      <w:r>
        <w:t xml:space="preserve"> that</w:t>
      </w:r>
      <w:r w:rsidRPr="00DD26E8">
        <w:t xml:space="preserve"> I talk to raises </w:t>
      </w:r>
      <w:r>
        <w:t xml:space="preserve">that </w:t>
      </w:r>
      <w:r w:rsidRPr="00DD26E8">
        <w:t xml:space="preserve">issue. </w:t>
      </w:r>
      <w:r>
        <w:t>It</w:t>
      </w:r>
      <w:r w:rsidRPr="00DD26E8">
        <w:t xml:space="preserve"> is a big issue in terms of building data centres in the country and attracting people to</w:t>
      </w:r>
      <w:r>
        <w:t xml:space="preserve"> </w:t>
      </w:r>
      <w:r w:rsidRPr="00DD26E8">
        <w:t>build them</w:t>
      </w:r>
      <w:r>
        <w:t>. W</w:t>
      </w:r>
      <w:r w:rsidRPr="00DD26E8">
        <w:t xml:space="preserve">hy would they do it when the price is among the highest in the world? </w:t>
      </w:r>
    </w:p>
    <w:p w:rsidR="00AA61AF" w:rsidP="00AA61AF">
      <w:pPr>
        <w:pStyle w:val="Answer"/>
      </w:pPr>
      <w:r w:rsidRPr="00DD26E8">
        <w:t>I</w:t>
      </w:r>
      <w:r>
        <w:t xml:space="preserve"> hav</w:t>
      </w:r>
      <w:r w:rsidRPr="00DD26E8">
        <w:t>e talked about many of the different issues</w:t>
      </w:r>
      <w:r>
        <w:t xml:space="preserve"> with deep-tech companies</w:t>
      </w:r>
      <w:r w:rsidRPr="00DD26E8">
        <w:t xml:space="preserve">. </w:t>
      </w:r>
      <w:r>
        <w:t>One</w:t>
      </w:r>
      <w:r w:rsidRPr="00DD26E8">
        <w:t xml:space="preserve"> is funding. </w:t>
      </w:r>
      <w:r>
        <w:t>It</w:t>
      </w:r>
      <w:r w:rsidRPr="00DD26E8">
        <w:t xml:space="preserve"> is </w:t>
      </w:r>
      <w:r>
        <w:t xml:space="preserve">about </w:t>
      </w:r>
      <w:r w:rsidRPr="00DD26E8">
        <w:t>not just funding</w:t>
      </w:r>
      <w:r>
        <w:t xml:space="preserve"> but</w:t>
      </w:r>
      <w:r w:rsidRPr="00DD26E8">
        <w:t xml:space="preserve"> thinking holistically around the kind of facilities that those companies need</w:t>
      </w:r>
      <w:r>
        <w:t>. E</w:t>
      </w:r>
      <w:r w:rsidRPr="00DD26E8">
        <w:t xml:space="preserve">nergy </w:t>
      </w:r>
      <w:r>
        <w:t>is</w:t>
      </w:r>
      <w:r w:rsidRPr="00DD26E8">
        <w:t xml:space="preserve"> one</w:t>
      </w:r>
      <w:r>
        <w:t>, but</w:t>
      </w:r>
      <w:r w:rsidRPr="00DD26E8">
        <w:t xml:space="preserve"> access to lab facilities, conduits and so on </w:t>
      </w:r>
      <w:r>
        <w:t xml:space="preserve">are </w:t>
      </w:r>
      <w:r w:rsidRPr="00DD26E8">
        <w:t>all important.</w:t>
      </w:r>
    </w:p>
    <w:p w:rsidR="00AA61AF" w:rsidP="002940A1">
      <w:pPr>
        <w:pStyle w:val="Answer"/>
      </w:pPr>
      <w:r>
        <w:t>Ther</w:t>
      </w:r>
      <w:r w:rsidRPr="00D27C43">
        <w:t xml:space="preserve">e is a particular piece of work </w:t>
      </w:r>
      <w:r>
        <w:t xml:space="preserve">that </w:t>
      </w:r>
      <w:r w:rsidRPr="00D27C43">
        <w:t xml:space="preserve">we need to do on continuing the work </w:t>
      </w:r>
      <w:r>
        <w:t>of</w:t>
      </w:r>
      <w:r w:rsidRPr="00D27C43">
        <w:t xml:space="preserve"> making the spinout pathway easier. </w:t>
      </w:r>
      <w:r>
        <w:t>W</w:t>
      </w:r>
      <w:r w:rsidRPr="00D27C43">
        <w:t>e had a very good piece of work led by Irene Trac</w:t>
      </w:r>
      <w:r>
        <w:t>e</w:t>
      </w:r>
      <w:r w:rsidRPr="00D27C43">
        <w:t>y a couple of years ago. The Government responded very well</w:t>
      </w:r>
      <w:r>
        <w:t xml:space="preserve"> to her report</w:t>
      </w:r>
      <w:r w:rsidRPr="00D27C43">
        <w:t>. We</w:t>
      </w:r>
      <w:r>
        <w:t xml:space="preserve"> have</w:t>
      </w:r>
      <w:r w:rsidRPr="00D27C43">
        <w:t xml:space="preserve"> seen </w:t>
      </w:r>
      <w:r>
        <w:t>T</w:t>
      </w:r>
      <w:r w:rsidRPr="00D27C43">
        <w:t>en</w:t>
      </w:r>
      <w:r>
        <w:t>U</w:t>
      </w:r>
      <w:r w:rsidRPr="00D27C43">
        <w:t xml:space="preserve"> standardising spinout terms</w:t>
      </w:r>
      <w:r>
        <w:t xml:space="preserve">. The </w:t>
      </w:r>
      <w:r w:rsidRPr="00D27C43">
        <w:t xml:space="preserve">average stake that the universities are taking is dropping, but it is still a process that is very laborious for many companies. It takes too long. It builds cap tables which do not allow those companies to thrive and attract venture money and growth money further down the line. </w:t>
      </w:r>
    </w:p>
    <w:p w:rsidR="00AA61AF" w:rsidP="002940A1">
      <w:pPr>
        <w:pStyle w:val="Answer"/>
      </w:pPr>
      <w:r>
        <w:t xml:space="preserve">There </w:t>
      </w:r>
      <w:r w:rsidRPr="00D27C43">
        <w:t>is ongoing work that we need to do to reach the point where we have that streamlined spinout story that Silicon Valley has got. I would strongly push us to keep driving that forward and making that an easier experience for engineering companies, deep</w:t>
      </w:r>
      <w:r>
        <w:t>-</w:t>
      </w:r>
      <w:r w:rsidRPr="00D27C43">
        <w:t>tech companies in particular, to make progress.</w:t>
      </w:r>
    </w:p>
    <w:p w:rsidR="00AA61AF" w:rsidP="005D7D03">
      <w:pPr>
        <w:pStyle w:val="Remark"/>
      </w:pPr>
      <w:sdt>
        <w:sdtPr>
          <w:alias w:val="Member"/>
          <w:tag w:val="&lt;Member mnisId='4281' dodsId='105973'&gt;"/>
          <w:id w:val="1843199282"/>
          <w:placeholder>
            <w:docPart w:val="F3EC5083DCBB4EF2B5A9CF1C2FAC0C46"/>
          </w:placeholder>
          <w:richText/>
        </w:sdtPr>
        <w:sdtContent>
          <w:r w:rsidRPr="0056003F">
            <w:rPr>
              <w:b/>
            </w:rPr>
            <w:t>Lord Borwick:</w:t>
          </w:r>
        </w:sdtContent>
      </w:sdt>
      <w:r>
        <w:t xml:space="preserve"> Are </w:t>
      </w:r>
      <w:r>
        <w:t>there</w:t>
      </w:r>
      <w:r>
        <w:t xml:space="preserve"> examples of engineering companies that have grown </w:t>
      </w:r>
      <w:r w:rsidRPr="00694C3C">
        <w:t>enormously despite the electricity burden that they carry?</w:t>
      </w:r>
    </w:p>
    <w:p w:rsidR="00AA61AF" w:rsidP="00AA61AF">
      <w:pPr>
        <w:pStyle w:val="Answer"/>
      </w:pPr>
      <w:r>
        <w:rPr>
          <w:b/>
          <w:i/>
        </w:rPr>
        <w:t xml:space="preserve">Sir John Lazar: </w:t>
      </w:r>
      <w:r>
        <w:t xml:space="preserve">Many companies in the enterprise hub </w:t>
      </w:r>
      <w:r w:rsidRPr="00B907B7">
        <w:t xml:space="preserve">are still fighting in the UK. </w:t>
      </w:r>
      <w:r>
        <w:t>I</w:t>
      </w:r>
      <w:r w:rsidRPr="00B907B7">
        <w:t xml:space="preserve"> can point to </w:t>
      </w:r>
      <w:r w:rsidRPr="00B907B7">
        <w:t>a number</w:t>
      </w:r>
      <w:r>
        <w:t xml:space="preserve"> of</w:t>
      </w:r>
      <w:r>
        <w:t xml:space="preserve"> them</w:t>
      </w:r>
      <w:r w:rsidRPr="00B907B7">
        <w:t>. I am particularly interested in the AI world</w:t>
      </w:r>
      <w:r>
        <w:t>. We</w:t>
      </w:r>
      <w:r w:rsidRPr="00B907B7">
        <w:t xml:space="preserve"> are launching a programme at the </w:t>
      </w:r>
      <w:r>
        <w:t>a</w:t>
      </w:r>
      <w:r w:rsidRPr="00B907B7">
        <w:t xml:space="preserve">cademy called </w:t>
      </w:r>
      <w:r>
        <w:t>“</w:t>
      </w:r>
      <w:r w:rsidRPr="00B907B7">
        <w:t>practical AI</w:t>
      </w:r>
      <w:r>
        <w:t>”</w:t>
      </w:r>
      <w:r w:rsidRPr="00B907B7">
        <w:t xml:space="preserve">, </w:t>
      </w:r>
      <w:r>
        <w:t>asking</w:t>
      </w:r>
      <w:r w:rsidRPr="00B907B7">
        <w:t xml:space="preserve"> how we get AI to apply to the boring stuff</w:t>
      </w:r>
      <w:r>
        <w:t>—which in</w:t>
      </w:r>
      <w:r w:rsidRPr="00B907B7">
        <w:t xml:space="preserve"> my view is the interesting stuff</w:t>
      </w:r>
      <w:r>
        <w:t>. H</w:t>
      </w:r>
      <w:r w:rsidRPr="00B907B7">
        <w:t>o</w:t>
      </w:r>
      <w:r>
        <w:t>w</w:t>
      </w:r>
      <w:r w:rsidRPr="00B907B7">
        <w:t xml:space="preserve"> you improve engineering supply chains? How do you improve the construction industry? How do we </w:t>
      </w:r>
      <w:r>
        <w:t>improve</w:t>
      </w:r>
      <w:r w:rsidRPr="00B907B7">
        <w:t xml:space="preserve"> transport? </w:t>
      </w:r>
      <w:r>
        <w:t>Those</w:t>
      </w:r>
      <w:r w:rsidRPr="00B907B7">
        <w:t xml:space="preserve"> companies are fighting and growing. </w:t>
      </w:r>
      <w:r>
        <w:t>It is</w:t>
      </w:r>
      <w:r w:rsidRPr="00B907B7">
        <w:t xml:space="preserve"> just another piece of friction for them. </w:t>
      </w:r>
    </w:p>
    <w:p w:rsidR="00AA61AF" w:rsidP="00AA61AF">
      <w:pPr>
        <w:pStyle w:val="Answer"/>
      </w:pPr>
      <w:r>
        <w:t xml:space="preserve">We </w:t>
      </w:r>
      <w:r w:rsidRPr="00B907B7">
        <w:t>have some great examples of companies that have stayed in the country. There</w:t>
      </w:r>
      <w:r>
        <w:t xml:space="preserve"> i</w:t>
      </w:r>
      <w:r w:rsidRPr="00B907B7">
        <w:t>s an amazing company</w:t>
      </w:r>
      <w:r>
        <w:t>,</w:t>
      </w:r>
      <w:r w:rsidRPr="00B907B7">
        <w:t xml:space="preserve"> Pure</w:t>
      </w:r>
      <w:r>
        <w:t>a</w:t>
      </w:r>
      <w:r w:rsidRPr="00B907B7">
        <w:t xml:space="preserve">ffinity, which uses absorbent media to deal with toxic substances. </w:t>
      </w:r>
      <w:r>
        <w:t>It has</w:t>
      </w:r>
      <w:r w:rsidRPr="00B907B7">
        <w:t xml:space="preserve"> raised a bunch of money here, a lot of it in grant funding. </w:t>
      </w:r>
      <w:r>
        <w:t>It is</w:t>
      </w:r>
      <w:r w:rsidRPr="00B907B7">
        <w:t xml:space="preserve"> still here</w:t>
      </w:r>
      <w:r>
        <w:t>. It is</w:t>
      </w:r>
      <w:r w:rsidRPr="00B907B7">
        <w:t xml:space="preserve"> beginning to look overseas for </w:t>
      </w:r>
      <w:r>
        <w:t>its</w:t>
      </w:r>
      <w:r w:rsidRPr="00B907B7">
        <w:t xml:space="preserve"> funding</w:t>
      </w:r>
      <w:r>
        <w:t xml:space="preserve">, but it is </w:t>
      </w:r>
      <w:r w:rsidRPr="00B907B7">
        <w:t>based in the UK</w:t>
      </w:r>
      <w:r w:rsidR="00EC2174">
        <w:t>—</w:t>
      </w:r>
      <w:r>
        <w:t>it has</w:t>
      </w:r>
      <w:r w:rsidRPr="00B907B7">
        <w:t xml:space="preserve"> stayed. </w:t>
      </w:r>
    </w:p>
    <w:p w:rsidR="00AA61AF" w:rsidP="00AA61AF">
      <w:pPr>
        <w:pStyle w:val="Question"/>
      </w:pPr>
      <w:sdt>
        <w:sdtPr>
          <w:alias w:val="Member"/>
          <w:tag w:val="&lt;Member mnisId='4563' dodsId='141831'&gt;"/>
          <w:id w:val="1850669350"/>
          <w:placeholder>
            <w:docPart w:val="30B1E2FA847F4716AB98B7D4ABE4EE03"/>
          </w:placeholder>
          <w:richText/>
        </w:sdtPr>
        <w:sdtContent>
          <w:r w:rsidRPr="004F0F0D">
            <w:rPr>
              <w:b/>
            </w:rPr>
            <w:t>The Chair:</w:t>
          </w:r>
        </w:sdtContent>
      </w:sdt>
      <w:r>
        <w:t xml:space="preserve"> W</w:t>
      </w:r>
      <w:r w:rsidRPr="004F0F0D">
        <w:t xml:space="preserve">hat role </w:t>
      </w:r>
      <w:r>
        <w:t xml:space="preserve">should </w:t>
      </w:r>
      <w:r w:rsidRPr="004F0F0D">
        <w:t>universities have in nurturing entrepreneurial careers for researchers?</w:t>
      </w:r>
    </w:p>
    <w:p w:rsidR="00AA61AF" w:rsidP="002940A1">
      <w:pPr>
        <w:pStyle w:val="Answer"/>
      </w:pPr>
      <w:r w:rsidRPr="004F0F0D">
        <w:rPr>
          <w:b/>
          <w:i/>
        </w:rPr>
        <w:t xml:space="preserve">Sir John Lazar: </w:t>
      </w:r>
      <w:r>
        <w:t>That is a fantastic question. We are already in a different place from where we were 15 years ago. We have a</w:t>
      </w:r>
      <w:r w:rsidRPr="00F166D5">
        <w:t xml:space="preserve"> much more able spinout regime within the country. </w:t>
      </w:r>
      <w:r>
        <w:t>W</w:t>
      </w:r>
      <w:r w:rsidRPr="00F166D5">
        <w:t xml:space="preserve">e just need to keep making that more efficient and nurturing it. </w:t>
      </w:r>
      <w:r>
        <w:t>It</w:t>
      </w:r>
      <w:r w:rsidRPr="00F166D5">
        <w:t xml:space="preserve"> struck me when I was in Silicon Valley </w:t>
      </w:r>
      <w:r>
        <w:t>that there</w:t>
      </w:r>
      <w:r w:rsidRPr="00F166D5">
        <w:t xml:space="preserve"> is </w:t>
      </w:r>
      <w:r>
        <w:t xml:space="preserve">a </w:t>
      </w:r>
      <w:r w:rsidRPr="00F166D5">
        <w:t xml:space="preserve">much more porous interface between the universities and the entrepreneurial community. </w:t>
      </w:r>
      <w:r>
        <w:t>We</w:t>
      </w:r>
      <w:r w:rsidRPr="00F166D5">
        <w:t xml:space="preserve"> have a program</w:t>
      </w:r>
      <w:r>
        <w:t>me</w:t>
      </w:r>
      <w:r w:rsidRPr="00F166D5">
        <w:t xml:space="preserve"> at the academy around industrial fellowships, </w:t>
      </w:r>
      <w:r>
        <w:t>trying</w:t>
      </w:r>
      <w:r w:rsidRPr="00F166D5">
        <w:t xml:space="preserve"> to give academics secondments into industry and vice versa. </w:t>
      </w:r>
      <w:r>
        <w:t>This</w:t>
      </w:r>
      <w:r w:rsidRPr="00F166D5">
        <w:t xml:space="preserve"> is something </w:t>
      </w:r>
      <w:r>
        <w:t xml:space="preserve">that </w:t>
      </w:r>
      <w:r w:rsidRPr="00F166D5">
        <w:t>as a country</w:t>
      </w:r>
      <w:r>
        <w:t xml:space="preserve"> </w:t>
      </w:r>
      <w:r w:rsidRPr="00F166D5">
        <w:t xml:space="preserve">we need to think more generally about. </w:t>
      </w:r>
      <w:r>
        <w:t>H</w:t>
      </w:r>
      <w:r w:rsidRPr="00F166D5">
        <w:t xml:space="preserve">ow do you make it easy for an academic to spend time in industry and not destroy their academic career when they come back? </w:t>
      </w:r>
      <w:r>
        <w:t>This is</w:t>
      </w:r>
      <w:r w:rsidRPr="00F166D5">
        <w:t xml:space="preserve"> happening</w:t>
      </w:r>
      <w:r>
        <w:t xml:space="preserve"> well</w:t>
      </w:r>
      <w:r w:rsidRPr="00F166D5">
        <w:t xml:space="preserve"> in some universities</w:t>
      </w:r>
      <w:r>
        <w:t xml:space="preserve"> but </w:t>
      </w:r>
      <w:r w:rsidRPr="00F166D5">
        <w:t xml:space="preserve">not so well in others. </w:t>
      </w:r>
    </w:p>
    <w:p w:rsidR="00AA61AF" w:rsidP="002940A1">
      <w:pPr>
        <w:pStyle w:val="Answer"/>
      </w:pPr>
      <w:r>
        <w:t>The</w:t>
      </w:r>
      <w:r w:rsidRPr="00F166D5">
        <w:t xml:space="preserve"> tech transfer offices within the universities need to get better and more professional in </w:t>
      </w:r>
      <w:r>
        <w:t>how</w:t>
      </w:r>
      <w:r w:rsidRPr="00F166D5">
        <w:t xml:space="preserve"> they deal with things</w:t>
      </w:r>
      <w:r>
        <w:t>. Some</w:t>
      </w:r>
      <w:r w:rsidRPr="00F166D5">
        <w:t xml:space="preserve"> of that is around just </w:t>
      </w:r>
      <w:r>
        <w:t>ensuring</w:t>
      </w:r>
      <w:r w:rsidRPr="00F166D5">
        <w:t xml:space="preserve"> th</w:t>
      </w:r>
      <w:r>
        <w:t>at th</w:t>
      </w:r>
      <w:r w:rsidRPr="00F166D5">
        <w:t xml:space="preserve">ey have the training and the understanding of what it is like to be a venture company and what it is like to spin out. </w:t>
      </w:r>
    </w:p>
    <w:p w:rsidR="00AA61AF" w:rsidP="002940A1">
      <w:pPr>
        <w:pStyle w:val="Answer"/>
      </w:pPr>
      <w:r>
        <w:t>There then</w:t>
      </w:r>
      <w:r w:rsidRPr="00F166D5">
        <w:t xml:space="preserve"> needs to be a surround for entrepreneurs who</w:t>
      </w:r>
      <w:r>
        <w:t>,</w:t>
      </w:r>
      <w:r w:rsidRPr="00F166D5">
        <w:t xml:space="preserve"> in many cases</w:t>
      </w:r>
      <w:r>
        <w:t>,</w:t>
      </w:r>
      <w:r w:rsidRPr="00F166D5">
        <w:t xml:space="preserve"> were academics. How do they become better entrepreneurs? </w:t>
      </w:r>
      <w:r>
        <w:t>The</w:t>
      </w:r>
      <w:r w:rsidRPr="00F166D5">
        <w:t xml:space="preserve"> academy</w:t>
      </w:r>
      <w:r>
        <w:t>, in</w:t>
      </w:r>
      <w:r w:rsidRPr="00F166D5">
        <w:t xml:space="preserve"> supporting 10% of spinners</w:t>
      </w:r>
      <w:r>
        <w:t>,</w:t>
      </w:r>
      <w:r w:rsidRPr="00F166D5">
        <w:t xml:space="preserve"> plays a huge role. There are other fantastic programmes</w:t>
      </w:r>
      <w:r>
        <w:t xml:space="preserve">. </w:t>
      </w:r>
      <w:r w:rsidRPr="00F166D5">
        <w:t>Cambridge has a very good programme</w:t>
      </w:r>
      <w:r>
        <w:t>,</w:t>
      </w:r>
      <w:r w:rsidRPr="00F166D5">
        <w:t xml:space="preserve"> </w:t>
      </w:r>
      <w:r>
        <w:t>“</w:t>
      </w:r>
      <w:r w:rsidRPr="00F166D5">
        <w:t xml:space="preserve">Founders at </w:t>
      </w:r>
      <w:r>
        <w:t xml:space="preserve">the University of </w:t>
      </w:r>
      <w:r w:rsidRPr="00F166D5">
        <w:t>Cambridge</w:t>
      </w:r>
      <w:r>
        <w:t>”</w:t>
      </w:r>
      <w:r w:rsidRPr="00F166D5">
        <w:t xml:space="preserve">, which you </w:t>
      </w:r>
      <w:r>
        <w:t xml:space="preserve">have </w:t>
      </w:r>
      <w:r w:rsidRPr="00F166D5">
        <w:t xml:space="preserve">probably heard </w:t>
      </w:r>
      <w:r>
        <w:t>about. I have</w:t>
      </w:r>
      <w:r w:rsidRPr="00F166D5">
        <w:t xml:space="preserve"> seen this happening in other parts of the country</w:t>
      </w:r>
      <w:r>
        <w:t xml:space="preserve"> too</w:t>
      </w:r>
      <w:r w:rsidRPr="00F166D5">
        <w:t xml:space="preserve">. </w:t>
      </w:r>
    </w:p>
    <w:p w:rsidR="002C1539" w:rsidP="002C1539">
      <w:pPr>
        <w:pStyle w:val="Answer"/>
      </w:pPr>
      <w:r>
        <w:t>It</w:t>
      </w:r>
      <w:r w:rsidRPr="00F166D5">
        <w:t xml:space="preserve"> is a package of things, but some of that is just around the outlook of creating an environment where it is perfectly normal for an academic to spend time in industry or starting a company and then making their way back into research when they need to.</w:t>
      </w:r>
    </w:p>
    <w:p w:rsidR="002940A1" w:rsidP="002C1539">
      <w:pPr>
        <w:pStyle w:val="Question"/>
      </w:pPr>
      <w:sdt>
        <w:sdtPr>
          <w:rPr>
            <w:b/>
          </w:rPr>
          <w:alias w:val="Member"/>
          <w:tag w:val="&lt;Member mnisId='3690' dodsId='32291'&gt;"/>
          <w:id w:val="-698625426"/>
          <w:placeholder>
            <w:docPart w:val="2E015A1DCF364149A81B929BC23BD5C5"/>
          </w:placeholder>
          <w:richText/>
        </w:sdtPr>
        <w:sdtEndPr>
          <w:rPr>
            <w:b w:val="0"/>
          </w:rPr>
        </w:sdtEndPr>
        <w:sdtContent>
          <w:r w:rsidRPr="00C83A08">
            <w:rPr>
              <w:b/>
            </w:rPr>
            <w:t>Baroness Neuberger:</w:t>
          </w:r>
        </w:sdtContent>
      </w:sdt>
      <w:r>
        <w:t xml:space="preserve"> You have heard me ask this question to Sir John Kingman. </w:t>
      </w:r>
      <w:r w:rsidRPr="00164B7D">
        <w:t>You</w:t>
      </w:r>
      <w:r>
        <w:t xml:space="preserve"> ha</w:t>
      </w:r>
      <w:r w:rsidRPr="00164B7D">
        <w:t>ve talked a lot about the outlook of universities</w:t>
      </w:r>
      <w:r>
        <w:t xml:space="preserve"> and about</w:t>
      </w:r>
      <w:r w:rsidRPr="00164B7D">
        <w:t xml:space="preserve"> energy prices. </w:t>
      </w:r>
      <w:r w:rsidR="00FB3D44">
        <w:t>If y</w:t>
      </w:r>
      <w:r w:rsidRPr="00164B7D">
        <w:t>ou</w:t>
      </w:r>
      <w:r>
        <w:t xml:space="preserve"> </w:t>
      </w:r>
      <w:r w:rsidR="00FB3D44">
        <w:t>we</w:t>
      </w:r>
      <w:r w:rsidRPr="00164B7D">
        <w:t xml:space="preserve">re in the position of having to write a report from this </w:t>
      </w:r>
      <w:r>
        <w:t>c</w:t>
      </w:r>
      <w:r w:rsidRPr="00164B7D">
        <w:t>ommittee</w:t>
      </w:r>
      <w:r w:rsidR="00FB3D44">
        <w:t>, w</w:t>
      </w:r>
      <w:r w:rsidRPr="00164B7D">
        <w:t>hat would be your key recommendations</w:t>
      </w:r>
      <w:r>
        <w:t xml:space="preserve"> that </w:t>
      </w:r>
      <w:r w:rsidR="00FB3D44">
        <w:t>G</w:t>
      </w:r>
      <w:r w:rsidRPr="00164B7D">
        <w:t>overnment can do something about?</w:t>
      </w:r>
    </w:p>
    <w:p w:rsidR="002940A1" w:rsidP="002940A1">
      <w:pPr>
        <w:pStyle w:val="Answer"/>
        <w:rPr>
          <w:bCs/>
          <w:iCs/>
        </w:rPr>
      </w:pPr>
      <w:r>
        <w:rPr>
          <w:b/>
          <w:i/>
        </w:rPr>
        <w:t xml:space="preserve">Sir John Lazar: </w:t>
      </w:r>
      <w:r>
        <w:rPr>
          <w:bCs/>
          <w:iCs/>
        </w:rPr>
        <w:t>We must</w:t>
      </w:r>
      <w:r w:rsidRPr="00AD1157">
        <w:rPr>
          <w:bCs/>
          <w:iCs/>
        </w:rPr>
        <w:t xml:space="preserve"> find a way to get the capital flowing. </w:t>
      </w:r>
      <w:r>
        <w:rPr>
          <w:bCs/>
          <w:iCs/>
        </w:rPr>
        <w:t>First, I</w:t>
      </w:r>
      <w:r w:rsidRPr="00AD1157">
        <w:rPr>
          <w:bCs/>
          <w:iCs/>
        </w:rPr>
        <w:t xml:space="preserve"> hope to see us all putting our weight behind </w:t>
      </w:r>
      <w:r>
        <w:rPr>
          <w:bCs/>
          <w:iCs/>
        </w:rPr>
        <w:t>M</w:t>
      </w:r>
      <w:r w:rsidRPr="00AD1157">
        <w:rPr>
          <w:bCs/>
          <w:iCs/>
        </w:rPr>
        <w:t>ansion House and moving it from a very good starting position to somewhere where the capital flows. I want to see that as part of a joined</w:t>
      </w:r>
      <w:r>
        <w:rPr>
          <w:bCs/>
          <w:iCs/>
        </w:rPr>
        <w:t>-</w:t>
      </w:r>
      <w:r w:rsidRPr="00AD1157">
        <w:rPr>
          <w:bCs/>
          <w:iCs/>
        </w:rPr>
        <w:t>up ecosystem</w:t>
      </w:r>
      <w:r>
        <w:rPr>
          <w:bCs/>
          <w:iCs/>
        </w:rPr>
        <w:t>. This</w:t>
      </w:r>
      <w:r w:rsidRPr="00AD1157">
        <w:rPr>
          <w:bCs/>
          <w:iCs/>
        </w:rPr>
        <w:t xml:space="preserve"> is where your support would be very helpful</w:t>
      </w:r>
      <w:r>
        <w:rPr>
          <w:bCs/>
          <w:iCs/>
        </w:rPr>
        <w:t xml:space="preserve">, in </w:t>
      </w:r>
      <w:r w:rsidRPr="00AD1157">
        <w:rPr>
          <w:bCs/>
          <w:iCs/>
        </w:rPr>
        <w:t>supporting the Government through the industrial strategy and other means</w:t>
      </w:r>
      <w:r>
        <w:rPr>
          <w:bCs/>
          <w:iCs/>
        </w:rPr>
        <w:t>,</w:t>
      </w:r>
      <w:r w:rsidRPr="00AD1157">
        <w:rPr>
          <w:bCs/>
          <w:iCs/>
        </w:rPr>
        <w:t xml:space="preserve"> and the missions to join it up. </w:t>
      </w:r>
      <w:r>
        <w:rPr>
          <w:bCs/>
          <w:iCs/>
        </w:rPr>
        <w:t>Secondly, let us</w:t>
      </w:r>
      <w:r w:rsidRPr="00AD1157">
        <w:rPr>
          <w:bCs/>
          <w:iCs/>
        </w:rPr>
        <w:t xml:space="preserve"> make sure that B</w:t>
      </w:r>
      <w:r>
        <w:rPr>
          <w:bCs/>
          <w:iCs/>
        </w:rPr>
        <w:t>BB</w:t>
      </w:r>
      <w:r w:rsidRPr="00AD1157">
        <w:rPr>
          <w:bCs/>
          <w:iCs/>
        </w:rPr>
        <w:t>, BPC</w:t>
      </w:r>
      <w:r>
        <w:rPr>
          <w:bCs/>
          <w:iCs/>
        </w:rPr>
        <w:t>, I</w:t>
      </w:r>
      <w:r w:rsidRPr="00AD1157">
        <w:rPr>
          <w:bCs/>
          <w:iCs/>
        </w:rPr>
        <w:t xml:space="preserve">nnovate UK and all the other bodies that are flowing here </w:t>
      </w:r>
      <w:r>
        <w:rPr>
          <w:bCs/>
          <w:iCs/>
        </w:rPr>
        <w:t xml:space="preserve">are </w:t>
      </w:r>
      <w:r w:rsidRPr="00AD1157">
        <w:rPr>
          <w:bCs/>
          <w:iCs/>
        </w:rPr>
        <w:t>joined</w:t>
      </w:r>
      <w:r>
        <w:rPr>
          <w:bCs/>
          <w:iCs/>
        </w:rPr>
        <w:t>-</w:t>
      </w:r>
      <w:r w:rsidRPr="00AD1157">
        <w:rPr>
          <w:bCs/>
          <w:iCs/>
        </w:rPr>
        <w:t>up and make it easy to crowd</w:t>
      </w:r>
      <w:r>
        <w:rPr>
          <w:bCs/>
          <w:iCs/>
        </w:rPr>
        <w:t>-</w:t>
      </w:r>
      <w:r w:rsidRPr="00AD1157">
        <w:rPr>
          <w:bCs/>
          <w:iCs/>
        </w:rPr>
        <w:t xml:space="preserve">in other investment. </w:t>
      </w:r>
    </w:p>
    <w:p w:rsidR="002940A1" w:rsidP="002940A1">
      <w:pPr>
        <w:pStyle w:val="Answer"/>
        <w:rPr>
          <w:bCs/>
          <w:iCs/>
        </w:rPr>
      </w:pPr>
      <w:r>
        <w:rPr>
          <w:bCs/>
          <w:iCs/>
        </w:rPr>
        <w:t>Thirdly, do not</w:t>
      </w:r>
      <w:r w:rsidRPr="00AD1157">
        <w:rPr>
          <w:bCs/>
          <w:iCs/>
        </w:rPr>
        <w:t xml:space="preserve"> put all the eggs into the hyperscale basket. Le</w:t>
      </w:r>
      <w:r>
        <w:rPr>
          <w:bCs/>
          <w:iCs/>
        </w:rPr>
        <w:t>t u</w:t>
      </w:r>
      <w:r w:rsidRPr="00AD1157">
        <w:rPr>
          <w:bCs/>
          <w:iCs/>
        </w:rPr>
        <w:t xml:space="preserve">s celebrate the heterogeneity in the country and support a scrappy </w:t>
      </w:r>
      <w:r>
        <w:rPr>
          <w:bCs/>
          <w:iCs/>
        </w:rPr>
        <w:t>“</w:t>
      </w:r>
      <w:r w:rsidRPr="00AD1157">
        <w:rPr>
          <w:bCs/>
          <w:iCs/>
        </w:rPr>
        <w:t>innovate under constraints</w:t>
      </w:r>
      <w:r>
        <w:rPr>
          <w:bCs/>
          <w:iCs/>
        </w:rPr>
        <w:t>”</w:t>
      </w:r>
      <w:r w:rsidRPr="00AD1157">
        <w:rPr>
          <w:bCs/>
          <w:iCs/>
        </w:rPr>
        <w:t xml:space="preserve"> approach as well as a hyperscale approach. </w:t>
      </w:r>
      <w:r>
        <w:rPr>
          <w:bCs/>
          <w:iCs/>
        </w:rPr>
        <w:t xml:space="preserve">Fourthly, there </w:t>
      </w:r>
      <w:r w:rsidR="006301CF">
        <w:rPr>
          <w:bCs/>
          <w:iCs/>
        </w:rPr>
        <w:t>are</w:t>
      </w:r>
      <w:r>
        <w:rPr>
          <w:bCs/>
          <w:iCs/>
        </w:rPr>
        <w:t xml:space="preserve"> </w:t>
      </w:r>
      <w:r w:rsidRPr="00AD1157">
        <w:rPr>
          <w:bCs/>
          <w:iCs/>
        </w:rPr>
        <w:t xml:space="preserve">energy prices. </w:t>
      </w:r>
      <w:r>
        <w:rPr>
          <w:bCs/>
          <w:iCs/>
        </w:rPr>
        <w:t>Fifthly,</w:t>
      </w:r>
      <w:r w:rsidRPr="00AD1157">
        <w:rPr>
          <w:bCs/>
          <w:iCs/>
        </w:rPr>
        <w:t xml:space="preserve"> the skills agenda is still vital. </w:t>
      </w:r>
      <w:r>
        <w:rPr>
          <w:bCs/>
          <w:iCs/>
        </w:rPr>
        <w:t>We must</w:t>
      </w:r>
      <w:r w:rsidRPr="00AD1157">
        <w:rPr>
          <w:bCs/>
          <w:iCs/>
        </w:rPr>
        <w:t xml:space="preserve"> find a way to nurture and grow our skills from within the country. </w:t>
      </w:r>
      <w:r>
        <w:rPr>
          <w:bCs/>
          <w:iCs/>
        </w:rPr>
        <w:t>Some</w:t>
      </w:r>
      <w:r w:rsidRPr="00AD1157">
        <w:rPr>
          <w:bCs/>
          <w:iCs/>
        </w:rPr>
        <w:t xml:space="preserve"> of the comments that Sir John made previously </w:t>
      </w:r>
      <w:r>
        <w:rPr>
          <w:bCs/>
          <w:iCs/>
        </w:rPr>
        <w:t>I</w:t>
      </w:r>
      <w:r w:rsidRPr="00AD1157">
        <w:rPr>
          <w:bCs/>
          <w:iCs/>
        </w:rPr>
        <w:t xml:space="preserve"> 100% agree with</w:t>
      </w:r>
      <w:r>
        <w:rPr>
          <w:bCs/>
          <w:iCs/>
        </w:rPr>
        <w:t>. T</w:t>
      </w:r>
      <w:r w:rsidRPr="00AD1157">
        <w:rPr>
          <w:bCs/>
          <w:iCs/>
        </w:rPr>
        <w:t xml:space="preserve">here is a real issue </w:t>
      </w:r>
      <w:r w:rsidRPr="00AD1157">
        <w:rPr>
          <w:bCs/>
          <w:iCs/>
        </w:rPr>
        <w:t>at the moment</w:t>
      </w:r>
      <w:r w:rsidRPr="00AD1157">
        <w:rPr>
          <w:bCs/>
          <w:iCs/>
        </w:rPr>
        <w:t xml:space="preserve"> around not enough local students doing S</w:t>
      </w:r>
      <w:r>
        <w:rPr>
          <w:bCs/>
          <w:iCs/>
        </w:rPr>
        <w:t>TEM</w:t>
      </w:r>
      <w:r w:rsidRPr="00AD1157">
        <w:rPr>
          <w:bCs/>
          <w:iCs/>
        </w:rPr>
        <w:t xml:space="preserve"> PhDs. </w:t>
      </w:r>
      <w:r>
        <w:rPr>
          <w:bCs/>
          <w:iCs/>
        </w:rPr>
        <w:t>We must</w:t>
      </w:r>
      <w:r w:rsidRPr="00AD1157">
        <w:rPr>
          <w:bCs/>
          <w:iCs/>
        </w:rPr>
        <w:t xml:space="preserve"> find a way to maintain our R&amp;D base to maintain our lead</w:t>
      </w:r>
      <w:r>
        <w:rPr>
          <w:bCs/>
          <w:iCs/>
        </w:rPr>
        <w:t xml:space="preserve"> and then,</w:t>
      </w:r>
      <w:r w:rsidRPr="00AD1157">
        <w:rPr>
          <w:bCs/>
          <w:iCs/>
        </w:rPr>
        <w:t xml:space="preserve"> in a judicious way, attract top talent where we need it. </w:t>
      </w:r>
      <w:r>
        <w:rPr>
          <w:bCs/>
          <w:iCs/>
        </w:rPr>
        <w:t>Th</w:t>
      </w:r>
      <w:r w:rsidRPr="00AD1157">
        <w:rPr>
          <w:bCs/>
          <w:iCs/>
        </w:rPr>
        <w:t xml:space="preserve">at is important. </w:t>
      </w:r>
    </w:p>
    <w:p w:rsidR="002940A1" w:rsidRPr="00AD1157" w:rsidP="002940A1">
      <w:pPr>
        <w:pStyle w:val="Answer"/>
        <w:rPr>
          <w:bCs/>
          <w:iCs/>
        </w:rPr>
      </w:pPr>
      <w:r w:rsidRPr="00AD1157">
        <w:rPr>
          <w:bCs/>
          <w:iCs/>
        </w:rPr>
        <w:t>I hope and believe that the industrial strategy will</w:t>
      </w:r>
      <w:r>
        <w:rPr>
          <w:bCs/>
          <w:iCs/>
        </w:rPr>
        <w:t xml:space="preserve"> </w:t>
      </w:r>
      <w:r w:rsidRPr="00AD1157">
        <w:rPr>
          <w:bCs/>
          <w:iCs/>
        </w:rPr>
        <w:t>understand our technological</w:t>
      </w:r>
      <w:r>
        <w:rPr>
          <w:bCs/>
          <w:iCs/>
        </w:rPr>
        <w:t xml:space="preserve"> strengths as a country which can be world-leading and nurture and drive those in a holistic way.</w:t>
      </w:r>
    </w:p>
    <w:p w:rsidR="002940A1" w:rsidP="002940A1">
      <w:pPr>
        <w:pStyle w:val="Remark"/>
      </w:pPr>
      <w:sdt>
        <w:sdtPr>
          <w:alias w:val="Member"/>
          <w:tag w:val="&lt;Member mnisId='3690' dodsId='32291'&gt;"/>
          <w:id w:val="-1201849284"/>
          <w:placeholder>
            <w:docPart w:val="2E015A1DCF364149A81B929BC23BD5C5"/>
          </w:placeholder>
          <w:richText/>
        </w:sdtPr>
        <w:sdtContent>
          <w:r w:rsidRPr="00F47DA6">
            <w:rPr>
              <w:b/>
            </w:rPr>
            <w:t>Baroness Neuberger:</w:t>
          </w:r>
        </w:sdtContent>
      </w:sdt>
      <w:r>
        <w:t xml:space="preserve"> That is a pretty good list. </w:t>
      </w:r>
    </w:p>
    <w:p w:rsidR="002940A1" w:rsidP="002940A1">
      <w:pPr>
        <w:pStyle w:val="Remark"/>
      </w:pPr>
      <w:sdt>
        <w:sdtPr>
          <w:alias w:val="Member"/>
          <w:tag w:val="&lt;Member mnisId='4563' dodsId='141831'&gt;"/>
          <w:id w:val="-1822579683"/>
          <w:placeholder>
            <w:docPart w:val="2E015A1DCF364149A81B929BC23BD5C5"/>
          </w:placeholder>
          <w:richText/>
        </w:sdtPr>
        <w:sdtContent>
          <w:r w:rsidRPr="00F47DA6">
            <w:rPr>
              <w:b/>
            </w:rPr>
            <w:t>The Chair:</w:t>
          </w:r>
        </w:sdtContent>
      </w:sdt>
      <w:r>
        <w:t xml:space="preserve"> </w:t>
      </w:r>
      <w:r w:rsidRPr="00F47DA6">
        <w:t>Thank you</w:t>
      </w:r>
      <w:r>
        <w:t>. You have been incredibly informative. We appreciate it very much. As I said, it is nice to have an engineering perspective delivered to our committee.</w:t>
      </w:r>
    </w:p>
    <w:p w:rsidR="002940A1" w:rsidRPr="00F47DA6" w:rsidP="002940A1">
      <w:pPr>
        <w:pStyle w:val="Answer"/>
      </w:pPr>
      <w:r>
        <w:rPr>
          <w:b/>
          <w:i/>
        </w:rPr>
        <w:t xml:space="preserve">Sir John Lazar: </w:t>
      </w:r>
      <w:r>
        <w:t>Thank you for your fantastic set of questions.</w:t>
      </w:r>
    </w:p>
    <w:p w:rsidR="00423320" w:rsidRPr="00B113BB" w:rsidP="002940A1">
      <w:pPr>
        <w:pStyle w:val="Remark"/>
      </w:pPr>
      <w:sdt>
        <w:sdtPr>
          <w:alias w:val="Member"/>
          <w:tag w:val="&lt;Member mnisId='4563' dodsId='141831'&gt;"/>
          <w:id w:val="1419673156"/>
          <w:placeholder>
            <w:docPart w:val="4826E29FE0E2451AA6B979ADCB46CBE8"/>
          </w:placeholder>
          <w:richText/>
        </w:sdtPr>
        <w:sdtContent>
          <w:r w:rsidRPr="002940A1" w:rsidR="002940A1">
            <w:rPr>
              <w:b/>
            </w:rPr>
            <w:t>The Chair:</w:t>
          </w:r>
        </w:sdtContent>
      </w:sdt>
      <w:r w:rsidR="002940A1">
        <w:t xml:space="preserve"> </w:t>
      </w:r>
      <w:r w:rsidRPr="002940A1" w:rsidR="002940A1">
        <w:t>That concludes this session.</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F96FFD"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F96FFD"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D99A92D6"/>
    <w:lvl w:ilvl="0">
      <w:start w:val="88"/>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6FF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 w:type="character" w:customStyle="1" w:styleId="contentcontrolboundarysink">
    <w:name w:val="contentcontrolboundarysink"/>
    <w:basedOn w:val="DefaultParagraphFont"/>
    <w:rsid w:val="008659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04378D2F23341FF81BAA2ACC06077A2"/>
        <w:category>
          <w:name w:val="General"/>
          <w:gallery w:val="placeholder"/>
        </w:category>
        <w:types>
          <w:type w:val="bbPlcHdr"/>
        </w:types>
        <w:behaviors>
          <w:behavior w:val="content"/>
        </w:behaviors>
        <w:guid w:val="{91BB9EC3-B3BE-43A3-9EC7-2ECE2A4D739E}"/>
      </w:docPartPr>
      <w:docPartBody>
        <w:p w:rsidR="0057397D" w:rsidP="0057397D">
          <w:pPr>
            <w:pStyle w:val="B04378D2F23341FF81BAA2ACC06077A2"/>
          </w:pPr>
          <w:r w:rsidRPr="004F0244">
            <w:rPr>
              <w:rStyle w:val="PlaceholderText"/>
            </w:rPr>
            <w:t>Click or tap here to enter text.</w:t>
          </w:r>
        </w:p>
      </w:docPartBody>
    </w:docPart>
    <w:docPart>
      <w:docPartPr>
        <w:name w:val="4B45993BC27D4472AE02A85DBC56A909"/>
        <w:category>
          <w:name w:val="General"/>
          <w:gallery w:val="placeholder"/>
        </w:category>
        <w:types>
          <w:type w:val="bbPlcHdr"/>
        </w:types>
        <w:behaviors>
          <w:behavior w:val="content"/>
        </w:behaviors>
        <w:guid w:val="{C78E852B-D229-4D22-8DAD-8C9E62B3DB97}"/>
      </w:docPartPr>
      <w:docPartBody>
        <w:p w:rsidR="0057397D" w:rsidP="0057397D">
          <w:pPr>
            <w:pStyle w:val="4B45993BC27D4472AE02A85DBC56A909"/>
          </w:pPr>
          <w:r w:rsidRPr="004F0244">
            <w:rPr>
              <w:rStyle w:val="PlaceholderText"/>
            </w:rPr>
            <w:t>Click or tap here to enter text.</w:t>
          </w:r>
        </w:p>
      </w:docPartBody>
    </w:docPart>
    <w:docPart>
      <w:docPartPr>
        <w:name w:val="B287C78D22DB4C168C638AC7AC752105"/>
        <w:category>
          <w:name w:val="General"/>
          <w:gallery w:val="placeholder"/>
        </w:category>
        <w:types>
          <w:type w:val="bbPlcHdr"/>
        </w:types>
        <w:behaviors>
          <w:behavior w:val="content"/>
        </w:behaviors>
        <w:guid w:val="{8D4D271E-18E9-4030-8313-1DFCADEBC9D5}"/>
      </w:docPartPr>
      <w:docPartBody>
        <w:p w:rsidR="0057397D" w:rsidP="0057397D">
          <w:pPr>
            <w:pStyle w:val="B287C78D22DB4C168C638AC7AC752105"/>
          </w:pPr>
          <w:r w:rsidRPr="004F0244">
            <w:rPr>
              <w:rStyle w:val="PlaceholderText"/>
            </w:rPr>
            <w:t>Click or tap here to enter text.</w:t>
          </w:r>
        </w:p>
      </w:docPartBody>
    </w:docPart>
    <w:docPart>
      <w:docPartPr>
        <w:name w:val="18EC850F8AAE4716B6A6A9C86E3B8273"/>
        <w:category>
          <w:name w:val="General"/>
          <w:gallery w:val="placeholder"/>
        </w:category>
        <w:types>
          <w:type w:val="bbPlcHdr"/>
        </w:types>
        <w:behaviors>
          <w:behavior w:val="content"/>
        </w:behaviors>
        <w:guid w:val="{460883ED-2007-4312-B65F-631314578372}"/>
      </w:docPartPr>
      <w:docPartBody>
        <w:p w:rsidR="0057397D" w:rsidP="0057397D">
          <w:pPr>
            <w:pStyle w:val="18EC850F8AAE4716B6A6A9C86E3B8273"/>
          </w:pPr>
          <w:r w:rsidRPr="004F0244">
            <w:rPr>
              <w:rStyle w:val="PlaceholderText"/>
            </w:rPr>
            <w:t>Click or tap here to enter text.</w:t>
          </w:r>
        </w:p>
      </w:docPartBody>
    </w:docPart>
    <w:docPart>
      <w:docPartPr>
        <w:name w:val="30B1E2FA847F4716AB98B7D4ABE4EE03"/>
        <w:category>
          <w:name w:val="General"/>
          <w:gallery w:val="placeholder"/>
        </w:category>
        <w:types>
          <w:type w:val="bbPlcHdr"/>
        </w:types>
        <w:behaviors>
          <w:behavior w:val="content"/>
        </w:behaviors>
        <w:guid w:val="{CCFEAABE-FDB7-48EA-BC3E-EA3AFEC685BC}"/>
      </w:docPartPr>
      <w:docPartBody>
        <w:p w:rsidR="0068667C" w:rsidP="00C73051">
          <w:pPr>
            <w:pStyle w:val="30B1E2FA847F4716AB98B7D4ABE4EE03"/>
          </w:pPr>
          <w:r w:rsidRPr="004F0244">
            <w:rPr>
              <w:rStyle w:val="PlaceholderText"/>
            </w:rPr>
            <w:t>Click or tap here to enter text.</w:t>
          </w:r>
        </w:p>
      </w:docPartBody>
    </w:docPart>
    <w:docPart>
      <w:docPartPr>
        <w:name w:val="F3EC5083DCBB4EF2B5A9CF1C2FAC0C46"/>
        <w:category>
          <w:name w:val="General"/>
          <w:gallery w:val="placeholder"/>
        </w:category>
        <w:types>
          <w:type w:val="bbPlcHdr"/>
        </w:types>
        <w:behaviors>
          <w:behavior w:val="content"/>
        </w:behaviors>
        <w:guid w:val="{A407DA48-13BB-42D2-8044-F834C3B6F28B}"/>
      </w:docPartPr>
      <w:docPartBody>
        <w:p w:rsidR="0068667C" w:rsidP="00C73051">
          <w:pPr>
            <w:pStyle w:val="F3EC5083DCBB4EF2B5A9CF1C2FAC0C46"/>
          </w:pPr>
          <w:r w:rsidRPr="004F0244">
            <w:rPr>
              <w:rStyle w:val="PlaceholderText"/>
            </w:rPr>
            <w:t>Click or tap here to enter text.</w:t>
          </w:r>
        </w:p>
      </w:docPartBody>
    </w:docPart>
    <w:docPart>
      <w:docPartPr>
        <w:name w:val="2E015A1DCF364149A81B929BC23BD5C5"/>
        <w:category>
          <w:name w:val="General"/>
          <w:gallery w:val="placeholder"/>
        </w:category>
        <w:types>
          <w:type w:val="bbPlcHdr"/>
        </w:types>
        <w:behaviors>
          <w:behavior w:val="content"/>
        </w:behaviors>
        <w:guid w:val="{49A28E83-F206-4EEC-9654-6CE8A5F89F11}"/>
      </w:docPartPr>
      <w:docPartBody>
        <w:p w:rsidR="0068667C" w:rsidP="00C73051">
          <w:pPr>
            <w:pStyle w:val="2E015A1DCF364149A81B929BC23BD5C5"/>
          </w:pPr>
          <w:r w:rsidRPr="004F0244">
            <w:rPr>
              <w:rStyle w:val="PlaceholderText"/>
            </w:rPr>
            <w:t>Click or tap here to enter text.</w:t>
          </w:r>
        </w:p>
      </w:docPartBody>
    </w:docPart>
    <w:docPart>
      <w:docPartPr>
        <w:name w:val="4826E29FE0E2451AA6B979ADCB46CBE8"/>
        <w:category>
          <w:name w:val="General"/>
          <w:gallery w:val="placeholder"/>
        </w:category>
        <w:types>
          <w:type w:val="bbPlcHdr"/>
        </w:types>
        <w:behaviors>
          <w:behavior w:val="content"/>
        </w:behaviors>
        <w:guid w:val="{C5B0ECE8-1D8E-41C1-B1BD-637F425E660F}"/>
      </w:docPartPr>
      <w:docPartBody>
        <w:p w:rsidR="0068667C" w:rsidP="00C73051">
          <w:pPr>
            <w:pStyle w:val="4826E29FE0E2451AA6B979ADCB46CBE8"/>
          </w:pPr>
          <w:r w:rsidRPr="004F024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3051"/>
    <w:rPr>
      <w:color w:val="808080"/>
    </w:rPr>
  </w:style>
  <w:style w:type="paragraph" w:customStyle="1" w:styleId="B04378D2F23341FF81BAA2ACC06077A2">
    <w:name w:val="B04378D2F23341FF81BAA2ACC06077A2"/>
    <w:rsid w:val="0057397D"/>
  </w:style>
  <w:style w:type="paragraph" w:customStyle="1" w:styleId="4B45993BC27D4472AE02A85DBC56A909">
    <w:name w:val="4B45993BC27D4472AE02A85DBC56A909"/>
    <w:rsid w:val="0057397D"/>
  </w:style>
  <w:style w:type="paragraph" w:customStyle="1" w:styleId="B287C78D22DB4C168C638AC7AC752105">
    <w:name w:val="B287C78D22DB4C168C638AC7AC752105"/>
    <w:rsid w:val="0057397D"/>
  </w:style>
  <w:style w:type="paragraph" w:customStyle="1" w:styleId="18EC850F8AAE4716B6A6A9C86E3B8273">
    <w:name w:val="18EC850F8AAE4716B6A6A9C86E3B8273"/>
    <w:rsid w:val="0057397D"/>
  </w:style>
  <w:style w:type="paragraph" w:customStyle="1" w:styleId="30B1E2FA847F4716AB98B7D4ABE4EE03">
    <w:name w:val="30B1E2FA847F4716AB98B7D4ABE4EE03"/>
    <w:rsid w:val="00C73051"/>
  </w:style>
  <w:style w:type="paragraph" w:customStyle="1" w:styleId="F3EC5083DCBB4EF2B5A9CF1C2FAC0C46">
    <w:name w:val="F3EC5083DCBB4EF2B5A9CF1C2FAC0C46"/>
    <w:rsid w:val="00C73051"/>
  </w:style>
  <w:style w:type="paragraph" w:customStyle="1" w:styleId="2E015A1DCF364149A81B929BC23BD5C5">
    <w:name w:val="2E015A1DCF364149A81B929BC23BD5C5"/>
    <w:rsid w:val="00C73051"/>
  </w:style>
  <w:style w:type="paragraph" w:customStyle="1" w:styleId="4826E29FE0E2451AA6B979ADCB46CBE8">
    <w:name w:val="4826E29FE0E2451AA6B979ADCB46CBE8"/>
    <w:rsid w:val="00C730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S27KMSC5QHV6-668151925-6881</_dlc_DocId>
    <_dlc_DocIdUrl xmlns="a0f35381-b20f-4b7e-853c-b41d8f18bdf5">
      <Url>https://hopuk.sharepoint.com/sites/hlt-Hansard/_layouts/15/DocIdRedir.aspx?ID=S27KMSC5QHV6-668151925-6881</Url>
      <Description>S27KMSC5QHV6-668151925-6881</Description>
    </_dlc_DocIdUrl>
  </documentManagement>
</p:properties>
</file>

<file path=customXml/itemProps1.xml><?xml version="1.0" encoding="utf-8"?>
<ds:datastoreItem xmlns:ds="http://schemas.openxmlformats.org/officeDocument/2006/customXml" ds:itemID="{70620CF1-191D-465F-998E-DB804138D072}">
  <ds:schemaRefs>
    <ds:schemaRef ds:uri="http://schemas.microsoft.com/sharepoint/events"/>
  </ds:schemaRefs>
</ds:datastoreItem>
</file>

<file path=customXml/itemProps2.xml><?xml version="1.0" encoding="utf-8"?>
<ds:datastoreItem xmlns:ds="http://schemas.openxmlformats.org/officeDocument/2006/customXml" ds:itemID="{EA0139E3-09D4-40E2-967D-105BB0115EAD}">
  <ds:schemaRefs>
    <ds:schemaRef ds:uri="http://schemas.microsoft.com/sharepoint/v3/contenttype/forms"/>
  </ds:schemaRefs>
</ds:datastoreItem>
</file>

<file path=customXml/itemProps3.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4.xml><?xml version="1.0" encoding="utf-8"?>
<ds:datastoreItem xmlns:ds="http://schemas.openxmlformats.org/officeDocument/2006/customXml" ds:itemID="{BB6B5883-AF41-426A-BDBF-5FB620593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320A4EE-CFAA-481F-B869-03C31F6118BA}">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